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716E39" w:rsidRPr="00741218" w14:paraId="10DA25C7" w14:textId="77777777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24BBC366" w14:textId="77777777" w:rsidR="00CF3FF4" w:rsidRPr="00741218" w:rsidRDefault="00FB08E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741218">
              <w:rPr>
                <w:rFonts w:ascii="Univers" w:hAnsi="Univers"/>
                <w:b/>
                <w:sz w:val="28"/>
                <w:szCs w:val="28"/>
              </w:rPr>
              <w:t>UNITED</w:t>
            </w:r>
            <w:r w:rsidRPr="00741218">
              <w:rPr>
                <w:rFonts w:ascii="Univers" w:hAnsi="Univers"/>
                <w:b/>
                <w:sz w:val="28"/>
                <w:szCs w:val="28"/>
              </w:rPr>
              <w:br/>
              <w:t>NATIONS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5243DF4B" w14:textId="77777777" w:rsidR="00CF3FF4" w:rsidRPr="00741218" w:rsidRDefault="00FB08E9">
            <w:pPr>
              <w:jc w:val="right"/>
              <w:rPr>
                <w:sz w:val="52"/>
                <w:szCs w:val="52"/>
              </w:rPr>
            </w:pPr>
            <w:r w:rsidRPr="00741218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716E39" w:rsidRPr="00741218" w14:paraId="70D7CAA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BE7FB7E" w14:textId="77777777" w:rsidR="00CF3FF4" w:rsidRPr="00741218" w:rsidRDefault="00FB08E9">
            <w:pPr>
              <w:spacing w:before="120"/>
            </w:pPr>
            <w:r w:rsidRPr="00741218">
              <w:rPr>
                <w:noProof/>
                <w:lang w:val="en-CA" w:eastAsia="en-CA"/>
              </w:rPr>
              <w:drawing>
                <wp:anchor distT="0" distB="0" distL="114300" distR="114300" simplePos="0" relativeHeight="251658240" behindDoc="0" locked="0" layoutInCell="1" allowOverlap="1" wp14:anchorId="4EEDF144" wp14:editId="3BF23284">
                  <wp:simplePos x="0" y="0"/>
                  <wp:positionH relativeFrom="column">
                    <wp:posOffset>70261</wp:posOffset>
                  </wp:positionH>
                  <wp:positionV relativeFrom="paragraph">
                    <wp:posOffset>922469</wp:posOffset>
                  </wp:positionV>
                  <wp:extent cx="800100" cy="705485"/>
                  <wp:effectExtent l="19050" t="0" r="0" b="0"/>
                  <wp:wrapNone/>
                  <wp:docPr id="75" name="Picture 75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41218">
              <w:rPr>
                <w:noProof/>
                <w:lang w:val="en-CA" w:eastAsia="en-CA"/>
              </w:rPr>
              <w:drawing>
                <wp:anchor distT="0" distB="0" distL="114300" distR="114300" simplePos="0" relativeHeight="251657216" behindDoc="1" locked="0" layoutInCell="0" allowOverlap="1" wp14:anchorId="509902B8" wp14:editId="190A315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19050" t="0" r="0" b="0"/>
                  <wp:wrapNone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DA7CD18" w14:textId="77777777" w:rsidR="00CF3FF4" w:rsidRPr="00741218" w:rsidRDefault="00CF3FF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</w:p>
          <w:p w14:paraId="1973CDAA" w14:textId="77777777" w:rsidR="00CF3FF4" w:rsidRPr="00741218" w:rsidRDefault="00FB08E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  <w:r w:rsidRPr="00741218">
              <w:rPr>
                <w:rFonts w:ascii="Univers" w:hAnsi="Univers"/>
                <w:b/>
                <w:sz w:val="32"/>
              </w:rPr>
              <w:t>United Nations</w:t>
            </w:r>
          </w:p>
          <w:p w14:paraId="0AA5B23A" w14:textId="77777777" w:rsidR="00CF3FF4" w:rsidRPr="00741218" w:rsidRDefault="00FB08E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</w:rPr>
            </w:pPr>
            <w:r w:rsidRPr="00741218">
              <w:rPr>
                <w:rFonts w:ascii="Univers" w:hAnsi="Univers"/>
                <w:b/>
                <w:sz w:val="32"/>
              </w:rPr>
              <w:t>Environment</w:t>
            </w:r>
          </w:p>
          <w:p w14:paraId="11B308C8" w14:textId="77777777" w:rsidR="00CF3FF4" w:rsidRPr="00741218" w:rsidRDefault="00FB08E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 w:rsidRPr="00741218">
              <w:rPr>
                <w:rFonts w:ascii="Univers" w:hAnsi="Univers"/>
                <w:b/>
                <w:sz w:val="32"/>
              </w:rPr>
              <w:t>Programme</w:t>
            </w:r>
          </w:p>
          <w:p w14:paraId="1C648C7E" w14:textId="77777777" w:rsidR="00CF3FF4" w:rsidRPr="00741218" w:rsidRDefault="00CF3FF4">
            <w:pPr>
              <w:spacing w:before="720"/>
              <w:ind w:left="158"/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86E7B37" w14:textId="77777777" w:rsidR="00CF3FF4" w:rsidRPr="006123B0" w:rsidRDefault="00CF3FF4">
            <w:pPr>
              <w:rPr>
                <w:highlight w:val="yellow"/>
              </w:rPr>
            </w:pPr>
          </w:p>
          <w:p w14:paraId="2179C4B9" w14:textId="77777777" w:rsidR="00CF3FF4" w:rsidRPr="006123B0" w:rsidRDefault="00FB08E9">
            <w:r w:rsidRPr="006123B0">
              <w:t>Distr.</w:t>
            </w:r>
          </w:p>
          <w:p w14:paraId="577CBB95" w14:textId="77777777" w:rsidR="00CF3FF4" w:rsidRPr="006123B0" w:rsidRDefault="00FB08E9">
            <w:r w:rsidRPr="006123B0">
              <w:t>GENERAL</w:t>
            </w:r>
          </w:p>
          <w:p w14:paraId="67351CD1" w14:textId="77777777" w:rsidR="00CF3FF4" w:rsidRPr="006123B0" w:rsidRDefault="00CF3FF4">
            <w:pPr>
              <w:rPr>
                <w:highlight w:val="yellow"/>
              </w:rPr>
            </w:pPr>
          </w:p>
          <w:p w14:paraId="7B9F6805" w14:textId="4F494474" w:rsidR="00CF3FF4" w:rsidRPr="006123B0" w:rsidRDefault="00965DA8">
            <w:r w:rsidRPr="006123B0">
              <w:fldChar w:fldCharType="begin"/>
            </w:r>
            <w:r w:rsidRPr="006123B0">
              <w:instrText xml:space="preserve"> DOCPROPERTY "Document number"  \* MERGEFORMAT </w:instrText>
            </w:r>
            <w:r w:rsidRPr="006123B0">
              <w:fldChar w:fldCharType="separate"/>
            </w:r>
            <w:r w:rsidR="006123B0">
              <w:t>UNEP/</w:t>
            </w:r>
            <w:proofErr w:type="spellStart"/>
            <w:r w:rsidR="006123B0">
              <w:t>OzL.Pro</w:t>
            </w:r>
            <w:proofErr w:type="spellEnd"/>
            <w:r w:rsidR="006123B0">
              <w:t>/ExCom/84/Inf.1</w:t>
            </w:r>
            <w:r w:rsidRPr="006123B0">
              <w:fldChar w:fldCharType="end"/>
            </w:r>
          </w:p>
          <w:p w14:paraId="52A7EC1D" w14:textId="6FB1007C" w:rsidR="00CF3FF4" w:rsidRPr="006123B0" w:rsidRDefault="00D117D1">
            <w:pPr>
              <w:rPr>
                <w:caps/>
              </w:rPr>
            </w:pPr>
            <w:r w:rsidRPr="006123B0">
              <w:fldChar w:fldCharType="begin"/>
            </w:r>
            <w:r w:rsidRPr="006123B0">
              <w:instrText xml:space="preserve"> DOCPROPERTY "Revision date" \@ "d MMMM YYYY"  \* MERGEFORMAT </w:instrText>
            </w:r>
            <w:r w:rsidRPr="006123B0">
              <w:fldChar w:fldCharType="separate"/>
            </w:r>
            <w:r w:rsidR="006123B0">
              <w:t>16 December 2019</w:t>
            </w:r>
            <w:r w:rsidRPr="006123B0">
              <w:fldChar w:fldCharType="end"/>
            </w:r>
          </w:p>
          <w:p w14:paraId="04A9F187" w14:textId="77777777" w:rsidR="00D117D1" w:rsidRPr="006123B0" w:rsidRDefault="00D117D1"/>
          <w:p w14:paraId="25ACCF82" w14:textId="77777777" w:rsidR="001227EE" w:rsidRPr="006123B0" w:rsidRDefault="001227EE"/>
          <w:p w14:paraId="0F19EE4D" w14:textId="7FA2DAB2" w:rsidR="00CF3FF4" w:rsidRPr="006123B0" w:rsidRDefault="00FB08E9">
            <w:pPr>
              <w:rPr>
                <w:highlight w:val="yellow"/>
              </w:rPr>
            </w:pPr>
            <w:r w:rsidRPr="006123B0">
              <w:t>ORIGINAL: ENGLISH</w:t>
            </w:r>
          </w:p>
        </w:tc>
      </w:tr>
    </w:tbl>
    <w:p w14:paraId="21872C5C" w14:textId="77777777" w:rsidR="00CF3FF4" w:rsidRPr="00741218" w:rsidRDefault="00CF3FF4">
      <w:pPr>
        <w:jc w:val="left"/>
      </w:pPr>
    </w:p>
    <w:p w14:paraId="59BD9345" w14:textId="06DE9E13" w:rsidR="00CF3FF4" w:rsidRPr="00EF582F" w:rsidRDefault="00FB08E9" w:rsidP="00CD47B9">
      <w:pPr>
        <w:jc w:val="left"/>
      </w:pPr>
      <w:r w:rsidRPr="00741218">
        <w:t>EXECUTIVE COMMITTEE OF</w:t>
      </w:r>
      <w:r w:rsidRPr="00741218">
        <w:br/>
        <w:t xml:space="preserve">  THE MULTILATERAL FUND FOR THE</w:t>
      </w:r>
      <w:r w:rsidRPr="00741218">
        <w:br/>
        <w:t xml:space="preserve">  IMPLEMENTATION OF THE MONTREAL PROTOCOL</w:t>
      </w:r>
      <w:r w:rsidRPr="00741218">
        <w:br/>
      </w:r>
      <w:r w:rsidR="005475C2" w:rsidRPr="00EF582F">
        <w:rPr>
          <w:lang w:val="en-CA"/>
        </w:rPr>
        <w:t>Eighty-</w:t>
      </w:r>
      <w:r w:rsidR="00CD47B9">
        <w:rPr>
          <w:lang w:val="en-CA"/>
        </w:rPr>
        <w:t>fourth</w:t>
      </w:r>
      <w:r w:rsidR="002B7180" w:rsidRPr="00EF582F">
        <w:rPr>
          <w:lang w:val="en-CA"/>
        </w:rPr>
        <w:t xml:space="preserve"> </w:t>
      </w:r>
      <w:r w:rsidRPr="00EF582F">
        <w:t>Meeting</w:t>
      </w:r>
    </w:p>
    <w:p w14:paraId="58C7B3B4" w14:textId="1495A935" w:rsidR="00CF3FF4" w:rsidRPr="00EF582F" w:rsidRDefault="002B7180" w:rsidP="00CD47B9">
      <w:pPr>
        <w:jc w:val="left"/>
        <w:rPr>
          <w:lang w:val="en-CA"/>
        </w:rPr>
      </w:pPr>
      <w:r w:rsidRPr="00EF582F">
        <w:rPr>
          <w:lang w:val="en-CA"/>
        </w:rPr>
        <w:t>Montreal</w:t>
      </w:r>
      <w:r w:rsidR="00FB08E9" w:rsidRPr="00EF582F">
        <w:rPr>
          <w:lang w:val="en-CA"/>
        </w:rPr>
        <w:t xml:space="preserve">, </w:t>
      </w:r>
      <w:r w:rsidR="00CD47B9">
        <w:rPr>
          <w:lang w:val="en-CA"/>
        </w:rPr>
        <w:t>16 – 20 December</w:t>
      </w:r>
      <w:r w:rsidR="00EF582F" w:rsidRPr="00EF582F">
        <w:rPr>
          <w:lang w:val="en-CA"/>
        </w:rPr>
        <w:t xml:space="preserve"> 2019</w:t>
      </w:r>
      <w:r w:rsidR="00FB08E9" w:rsidRPr="00EF582F">
        <w:rPr>
          <w:lang w:val="en-CA"/>
        </w:rPr>
        <w:t> </w:t>
      </w:r>
    </w:p>
    <w:p w14:paraId="7030E35F" w14:textId="77777777" w:rsidR="00965DA8" w:rsidRDefault="00965DA8">
      <w:pPr>
        <w:pStyle w:val="0Heading0"/>
        <w:jc w:val="center"/>
        <w:rPr>
          <w:b/>
          <w:bCs/>
        </w:rPr>
      </w:pPr>
    </w:p>
    <w:p w14:paraId="687A3CB2" w14:textId="77777777" w:rsidR="00965DA8" w:rsidRPr="00BE747D" w:rsidRDefault="00965DA8">
      <w:pPr>
        <w:pStyle w:val="0Heading0"/>
        <w:jc w:val="center"/>
        <w:rPr>
          <w:b/>
          <w:bCs/>
        </w:rPr>
      </w:pPr>
    </w:p>
    <w:p w14:paraId="0045E0FA" w14:textId="6224A45C" w:rsidR="00607310" w:rsidRPr="00BE747D" w:rsidRDefault="00FB08E9" w:rsidP="00C12E1C">
      <w:pPr>
        <w:pStyle w:val="0Heading0"/>
        <w:jc w:val="center"/>
        <w:rPr>
          <w:b/>
          <w:bCs/>
        </w:rPr>
      </w:pPr>
      <w:r w:rsidRPr="00BE747D">
        <w:rPr>
          <w:b/>
          <w:bCs/>
        </w:rPr>
        <w:t>LIST OF DOCUMENTS</w:t>
      </w:r>
    </w:p>
    <w:p w14:paraId="13D48F78" w14:textId="77777777" w:rsidR="00CF3FF4" w:rsidRPr="00BE747D" w:rsidRDefault="00CF3FF4">
      <w:pPr>
        <w:pStyle w:val="0Heading0"/>
        <w:jc w:val="center"/>
        <w:rPr>
          <w:b/>
          <w:bCs/>
          <w:highlight w:val="yellow"/>
        </w:rPr>
      </w:pPr>
    </w:p>
    <w:p w14:paraId="5C90AE5C" w14:textId="77777777" w:rsidR="00CF3FF4" w:rsidRPr="00BE747D" w:rsidRDefault="00CF3FF4">
      <w:pPr>
        <w:jc w:val="center"/>
        <w:rPr>
          <w:b/>
          <w:bCs/>
          <w:highlight w:val="yellow"/>
        </w:rPr>
      </w:pPr>
    </w:p>
    <w:p w14:paraId="357DD75F" w14:textId="77777777" w:rsidR="00CF3FF4" w:rsidRPr="00BE747D" w:rsidRDefault="00CF3FF4">
      <w:pPr>
        <w:jc w:val="center"/>
        <w:rPr>
          <w:b/>
          <w:bCs/>
          <w:highlight w:val="yellow"/>
        </w:rPr>
      </w:pPr>
    </w:p>
    <w:tbl>
      <w:tblPr>
        <w:tblW w:w="10396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4537"/>
        <w:gridCol w:w="5859"/>
      </w:tblGrid>
      <w:tr w:rsidR="00716E39" w:rsidRPr="00BE747D" w14:paraId="11E28344" w14:textId="77777777" w:rsidTr="0038694F">
        <w:trPr>
          <w:cantSplit/>
          <w:trHeight w:val="192"/>
        </w:trPr>
        <w:tc>
          <w:tcPr>
            <w:tcW w:w="4537" w:type="dxa"/>
          </w:tcPr>
          <w:p w14:paraId="37BC1C4C" w14:textId="7A1B24AD" w:rsidR="00CF3FF4" w:rsidRPr="00BE747D" w:rsidRDefault="00FB08E9">
            <w:pPr>
              <w:spacing w:before="120"/>
              <w:jc w:val="left"/>
              <w:rPr>
                <w:highlight w:val="yellow"/>
              </w:rPr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</w:t>
            </w:r>
            <w:r w:rsidR="00CD47B9" w:rsidRPr="00BE747D">
              <w:t>84</w:t>
            </w:r>
            <w:r w:rsidRPr="00BE747D">
              <w:t xml:space="preserve">/1 </w:t>
            </w:r>
          </w:p>
        </w:tc>
        <w:tc>
          <w:tcPr>
            <w:tcW w:w="5859" w:type="dxa"/>
          </w:tcPr>
          <w:p w14:paraId="46965FB5" w14:textId="77777777" w:rsidR="00CF3FF4" w:rsidRPr="00BE747D" w:rsidRDefault="00FB08E9">
            <w:pPr>
              <w:spacing w:before="120"/>
              <w:rPr>
                <w:highlight w:val="yellow"/>
              </w:rPr>
            </w:pPr>
            <w:r w:rsidRPr="00BE747D">
              <w:t>Provisional agenda</w:t>
            </w:r>
          </w:p>
        </w:tc>
      </w:tr>
      <w:tr w:rsidR="00716E39" w:rsidRPr="00BE747D" w14:paraId="17C04C9E" w14:textId="77777777" w:rsidTr="0038694F">
        <w:trPr>
          <w:cantSplit/>
          <w:trHeight w:val="192"/>
        </w:trPr>
        <w:tc>
          <w:tcPr>
            <w:tcW w:w="4537" w:type="dxa"/>
          </w:tcPr>
          <w:p w14:paraId="39D27962" w14:textId="0238F903" w:rsidR="00CF3FF4" w:rsidRPr="00BE747D" w:rsidRDefault="00FB08E9" w:rsidP="008C5B77">
            <w:pPr>
              <w:spacing w:before="120"/>
              <w:jc w:val="left"/>
              <w:rPr>
                <w:highlight w:val="yellow"/>
              </w:rPr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</w:t>
            </w:r>
            <w:r w:rsidR="00CD47B9" w:rsidRPr="00BE747D">
              <w:t>84</w:t>
            </w:r>
            <w:r w:rsidRPr="00BE747D">
              <w:t>/1/Add.1</w:t>
            </w:r>
            <w:r w:rsidR="00A84735" w:rsidRPr="00BE747D">
              <w:t xml:space="preserve"> </w:t>
            </w:r>
          </w:p>
        </w:tc>
        <w:tc>
          <w:tcPr>
            <w:tcW w:w="5859" w:type="dxa"/>
          </w:tcPr>
          <w:p w14:paraId="5A87687C" w14:textId="77777777" w:rsidR="00CF3FF4" w:rsidRPr="00BE747D" w:rsidRDefault="00FB08E9">
            <w:pPr>
              <w:spacing w:before="120"/>
              <w:rPr>
                <w:highlight w:val="yellow"/>
              </w:rPr>
            </w:pPr>
            <w:r w:rsidRPr="00BE747D">
              <w:t>Annotated provisional agenda</w:t>
            </w:r>
          </w:p>
        </w:tc>
      </w:tr>
      <w:tr w:rsidR="00716E39" w:rsidRPr="00BE747D" w14:paraId="155B80D7" w14:textId="77777777" w:rsidTr="0038694F">
        <w:trPr>
          <w:cantSplit/>
          <w:trHeight w:val="192"/>
        </w:trPr>
        <w:tc>
          <w:tcPr>
            <w:tcW w:w="4537" w:type="dxa"/>
          </w:tcPr>
          <w:p w14:paraId="47480EA2" w14:textId="7685ADB6" w:rsidR="00CF3FF4" w:rsidRPr="00BE747D" w:rsidRDefault="00FB08E9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</w:t>
            </w:r>
            <w:r w:rsidR="00CD47B9" w:rsidRPr="00BE747D">
              <w:t>84</w:t>
            </w:r>
            <w:r w:rsidRPr="00BE747D">
              <w:t>/2</w:t>
            </w:r>
          </w:p>
        </w:tc>
        <w:tc>
          <w:tcPr>
            <w:tcW w:w="5859" w:type="dxa"/>
          </w:tcPr>
          <w:p w14:paraId="32663066" w14:textId="77777777" w:rsidR="00CF3FF4" w:rsidRPr="00BE747D" w:rsidRDefault="00FB08E9">
            <w:pPr>
              <w:spacing w:before="120"/>
            </w:pPr>
            <w:r w:rsidRPr="00BE747D">
              <w:t>Secretariat activities</w:t>
            </w:r>
          </w:p>
        </w:tc>
      </w:tr>
      <w:tr w:rsidR="00716E39" w:rsidRPr="00BE747D" w14:paraId="7FA18134" w14:textId="77777777" w:rsidTr="0038694F">
        <w:trPr>
          <w:cantSplit/>
          <w:trHeight w:val="192"/>
        </w:trPr>
        <w:tc>
          <w:tcPr>
            <w:tcW w:w="4537" w:type="dxa"/>
          </w:tcPr>
          <w:p w14:paraId="726A6C07" w14:textId="44E38916" w:rsidR="00CF3FF4" w:rsidRPr="00BE747D" w:rsidRDefault="00FB08E9" w:rsidP="001B6640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</w:t>
            </w:r>
            <w:r w:rsidR="00CD47B9" w:rsidRPr="00BE747D">
              <w:t>84</w:t>
            </w:r>
            <w:r w:rsidRPr="00BE747D">
              <w:t>/3</w:t>
            </w:r>
          </w:p>
        </w:tc>
        <w:tc>
          <w:tcPr>
            <w:tcW w:w="5859" w:type="dxa"/>
          </w:tcPr>
          <w:p w14:paraId="77BF4406" w14:textId="77777777" w:rsidR="00CF3FF4" w:rsidRPr="00BE747D" w:rsidRDefault="00FB08E9">
            <w:pPr>
              <w:spacing w:before="120"/>
            </w:pPr>
            <w:r w:rsidRPr="00BE747D">
              <w:t>Status of contributions and disbursements</w:t>
            </w:r>
          </w:p>
        </w:tc>
      </w:tr>
      <w:tr w:rsidR="00716E39" w:rsidRPr="00BE747D" w14:paraId="05D7D53A" w14:textId="77777777" w:rsidTr="0038694F">
        <w:trPr>
          <w:cantSplit/>
          <w:trHeight w:val="192"/>
        </w:trPr>
        <w:tc>
          <w:tcPr>
            <w:tcW w:w="4537" w:type="dxa"/>
            <w:shd w:val="clear" w:color="auto" w:fill="auto"/>
          </w:tcPr>
          <w:p w14:paraId="71E69ECD" w14:textId="1FA16706" w:rsidR="00CF3FF4" w:rsidRPr="00BE747D" w:rsidRDefault="00FB08E9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</w:t>
            </w:r>
            <w:r w:rsidR="00CD47B9" w:rsidRPr="00BE747D">
              <w:t>84</w:t>
            </w:r>
            <w:r w:rsidRPr="00BE747D">
              <w:t xml:space="preserve">/4 </w:t>
            </w:r>
          </w:p>
        </w:tc>
        <w:tc>
          <w:tcPr>
            <w:tcW w:w="5859" w:type="dxa"/>
            <w:shd w:val="clear" w:color="auto" w:fill="auto"/>
          </w:tcPr>
          <w:p w14:paraId="37670281" w14:textId="77777777" w:rsidR="00CF3FF4" w:rsidRPr="00BE747D" w:rsidRDefault="00FB08E9">
            <w:pPr>
              <w:spacing w:before="120"/>
            </w:pPr>
            <w:r w:rsidRPr="00BE747D">
              <w:t>Report on balances and availability of resources</w:t>
            </w:r>
          </w:p>
        </w:tc>
      </w:tr>
      <w:tr w:rsidR="00716E39" w:rsidRPr="00BE747D" w14:paraId="040BF267" w14:textId="77777777" w:rsidTr="0038694F">
        <w:trPr>
          <w:cantSplit/>
          <w:trHeight w:val="192"/>
        </w:trPr>
        <w:tc>
          <w:tcPr>
            <w:tcW w:w="4537" w:type="dxa"/>
          </w:tcPr>
          <w:p w14:paraId="441BB4B0" w14:textId="509EF881" w:rsidR="00CF3FF4" w:rsidRPr="00BE747D" w:rsidRDefault="00FB08E9" w:rsidP="001B6640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</w:t>
            </w:r>
            <w:r w:rsidR="00CD47B9" w:rsidRPr="00BE747D">
              <w:t>84</w:t>
            </w:r>
            <w:r w:rsidRPr="00BE747D">
              <w:t>/5</w:t>
            </w:r>
            <w:r w:rsidR="00EA509F" w:rsidRPr="00BE747D">
              <w:t xml:space="preserve"> </w:t>
            </w:r>
          </w:p>
        </w:tc>
        <w:tc>
          <w:tcPr>
            <w:tcW w:w="5859" w:type="dxa"/>
          </w:tcPr>
          <w:p w14:paraId="75EF9AA0" w14:textId="33FA13DB" w:rsidR="00CF3FF4" w:rsidRPr="00BE747D" w:rsidRDefault="006E5A43" w:rsidP="00D04DCD">
            <w:pPr>
              <w:spacing w:before="120"/>
            </w:pPr>
            <w:r w:rsidRPr="00BE747D">
              <w:t>Status of additional contributions to the Multilateral Fund and availa</w:t>
            </w:r>
            <w:r w:rsidR="00D04DCD" w:rsidRPr="00BE747D">
              <w:t xml:space="preserve">bility of resources </w:t>
            </w:r>
          </w:p>
        </w:tc>
      </w:tr>
      <w:tr w:rsidR="00CD1888" w:rsidRPr="00BE747D" w14:paraId="2FA22829" w14:textId="77777777" w:rsidTr="0038694F">
        <w:trPr>
          <w:cantSplit/>
          <w:trHeight w:val="192"/>
        </w:trPr>
        <w:tc>
          <w:tcPr>
            <w:tcW w:w="4537" w:type="dxa"/>
          </w:tcPr>
          <w:p w14:paraId="6223AC75" w14:textId="013DCABA" w:rsidR="00CD1888" w:rsidRPr="00BE747D" w:rsidRDefault="00CD1888" w:rsidP="00C21B89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/ExCom/84/6</w:t>
            </w:r>
            <w:r w:rsidR="0038694F" w:rsidRPr="00BE747D">
              <w:t xml:space="preserve"> and Corr.1</w:t>
            </w:r>
          </w:p>
        </w:tc>
        <w:tc>
          <w:tcPr>
            <w:tcW w:w="5859" w:type="dxa"/>
          </w:tcPr>
          <w:p w14:paraId="0D9BDE0C" w14:textId="19F58781" w:rsidR="00CD1888" w:rsidRPr="00BE747D" w:rsidRDefault="00CD1888" w:rsidP="00CD1888">
            <w:pPr>
              <w:spacing w:before="120"/>
            </w:pPr>
            <w:r w:rsidRPr="00BE747D">
              <w:t>Final 2018 accounts</w:t>
            </w:r>
          </w:p>
        </w:tc>
      </w:tr>
      <w:tr w:rsidR="00716E39" w:rsidRPr="00BE747D" w14:paraId="3B669A31" w14:textId="77777777" w:rsidTr="0038694F">
        <w:trPr>
          <w:cantSplit/>
          <w:trHeight w:val="192"/>
        </w:trPr>
        <w:tc>
          <w:tcPr>
            <w:tcW w:w="4537" w:type="dxa"/>
          </w:tcPr>
          <w:p w14:paraId="595EF9B6" w14:textId="295BEB0C" w:rsidR="00CF3FF4" w:rsidRPr="00BE747D" w:rsidRDefault="00FB08E9" w:rsidP="00C21B89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</w:t>
            </w:r>
            <w:r w:rsidR="00CD47B9" w:rsidRPr="00BE747D">
              <w:t>84</w:t>
            </w:r>
            <w:r w:rsidR="00CD1888" w:rsidRPr="00BE747D">
              <w:t>/7</w:t>
            </w:r>
            <w:r w:rsidR="00A84735" w:rsidRPr="00BE747D">
              <w:t xml:space="preserve"> </w:t>
            </w:r>
          </w:p>
        </w:tc>
        <w:tc>
          <w:tcPr>
            <w:tcW w:w="5859" w:type="dxa"/>
          </w:tcPr>
          <w:tbl>
            <w:tblPr>
              <w:tblW w:w="10456" w:type="dxa"/>
              <w:tblLayout w:type="fixed"/>
              <w:tblLook w:val="01E0" w:firstRow="1" w:lastRow="1" w:firstColumn="1" w:lastColumn="1" w:noHBand="0" w:noVBand="0"/>
            </w:tblPr>
            <w:tblGrid>
              <w:gridCol w:w="10456"/>
            </w:tblGrid>
            <w:tr w:rsidR="00716E39" w:rsidRPr="00BE747D" w14:paraId="7F6BD9A9" w14:textId="77777777" w:rsidTr="00D00E0D">
              <w:trPr>
                <w:cantSplit/>
                <w:trHeight w:val="192"/>
              </w:trPr>
              <w:tc>
                <w:tcPr>
                  <w:tcW w:w="6028" w:type="dxa"/>
                </w:tcPr>
                <w:p w14:paraId="2B9E9FF9" w14:textId="1D72C0C4" w:rsidR="00274373" w:rsidRPr="00BE747D" w:rsidRDefault="00C21B89" w:rsidP="00CD1888">
                  <w:pPr>
                    <w:spacing w:before="120"/>
                    <w:ind w:left="-101"/>
                    <w:rPr>
                      <w:highlight w:val="yellow"/>
                    </w:rPr>
                  </w:pPr>
                  <w:r w:rsidRPr="00BE747D">
                    <w:t>Reconciliation of the 201</w:t>
                  </w:r>
                  <w:r w:rsidR="00CD1888" w:rsidRPr="00BE747D">
                    <w:t>8</w:t>
                  </w:r>
                  <w:r w:rsidRPr="00BE747D">
                    <w:t xml:space="preserve"> accounts</w:t>
                  </w:r>
                </w:p>
              </w:tc>
            </w:tr>
          </w:tbl>
          <w:p w14:paraId="678A302A" w14:textId="77777777" w:rsidR="00CF3FF4" w:rsidRPr="00BE747D" w:rsidRDefault="00CF3FF4">
            <w:pPr>
              <w:spacing w:before="120"/>
              <w:rPr>
                <w:highlight w:val="yellow"/>
              </w:rPr>
            </w:pPr>
          </w:p>
        </w:tc>
      </w:tr>
      <w:tr w:rsidR="00CD1888" w:rsidRPr="00BE747D" w14:paraId="794CD731" w14:textId="77777777" w:rsidTr="0038694F">
        <w:trPr>
          <w:cantSplit/>
          <w:trHeight w:val="192"/>
        </w:trPr>
        <w:tc>
          <w:tcPr>
            <w:tcW w:w="4537" w:type="dxa"/>
          </w:tcPr>
          <w:p w14:paraId="2379D3AF" w14:textId="245751E3" w:rsidR="00CD1888" w:rsidRPr="00BE747D" w:rsidRDefault="00CD1888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/ExCom/84/8</w:t>
            </w:r>
          </w:p>
        </w:tc>
        <w:tc>
          <w:tcPr>
            <w:tcW w:w="5859" w:type="dxa"/>
          </w:tcPr>
          <w:p w14:paraId="13BA9E05" w14:textId="519BC31C" w:rsidR="00CD1888" w:rsidRPr="00BE747D" w:rsidRDefault="00CD1888" w:rsidP="00D2678A">
            <w:pPr>
              <w:spacing w:before="120"/>
              <w:ind w:left="9"/>
            </w:pPr>
            <w:r w:rsidRPr="00BE747D">
              <w:rPr>
                <w:lang w:val="en-CA" w:eastAsia="en-CA"/>
              </w:rPr>
              <w:t>Approved 2020, 2021 and proposed 2022 budgets of the Fund Secretariat</w:t>
            </w:r>
          </w:p>
        </w:tc>
      </w:tr>
      <w:tr w:rsidR="00716E39" w:rsidRPr="00BE747D" w14:paraId="1389FAE1" w14:textId="77777777" w:rsidTr="0038694F">
        <w:trPr>
          <w:cantSplit/>
          <w:trHeight w:val="192"/>
        </w:trPr>
        <w:tc>
          <w:tcPr>
            <w:tcW w:w="4537" w:type="dxa"/>
          </w:tcPr>
          <w:p w14:paraId="6A3628F5" w14:textId="41746AD4" w:rsidR="00CF3FF4" w:rsidRPr="00BE747D" w:rsidRDefault="00FB08E9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</w:t>
            </w:r>
            <w:r w:rsidR="00CD47B9" w:rsidRPr="00BE747D">
              <w:t>84</w:t>
            </w:r>
            <w:r w:rsidR="00CD1888" w:rsidRPr="00BE747D">
              <w:t>/9</w:t>
            </w:r>
            <w:r w:rsidR="00BD1371" w:rsidRPr="00BE747D">
              <w:t>/Rev.1</w:t>
            </w:r>
          </w:p>
        </w:tc>
        <w:tc>
          <w:tcPr>
            <w:tcW w:w="5859" w:type="dxa"/>
          </w:tcPr>
          <w:p w14:paraId="3ACE3312" w14:textId="42AD3B4E" w:rsidR="00CF3FF4" w:rsidRPr="00BE747D" w:rsidRDefault="00C21B89" w:rsidP="00D2678A">
            <w:pPr>
              <w:spacing w:before="120"/>
              <w:ind w:left="9"/>
              <w:rPr>
                <w:highlight w:val="yellow"/>
                <w:lang w:val="en-CA"/>
              </w:rPr>
            </w:pPr>
            <w:r w:rsidRPr="00BE747D">
              <w:t>Country programme data and prospects for compliance</w:t>
            </w:r>
          </w:p>
        </w:tc>
      </w:tr>
      <w:tr w:rsidR="00CD1888" w:rsidRPr="00BE747D" w14:paraId="360F34EB" w14:textId="77777777" w:rsidTr="0038694F">
        <w:trPr>
          <w:cantSplit/>
          <w:trHeight w:val="192"/>
        </w:trPr>
        <w:tc>
          <w:tcPr>
            <w:tcW w:w="4537" w:type="dxa"/>
          </w:tcPr>
          <w:p w14:paraId="69FA5AE6" w14:textId="5829A6FA" w:rsidR="00CD1888" w:rsidRPr="00BE747D" w:rsidRDefault="00CD1888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/ExCom/84/10</w:t>
            </w:r>
          </w:p>
        </w:tc>
        <w:tc>
          <w:tcPr>
            <w:tcW w:w="5859" w:type="dxa"/>
          </w:tcPr>
          <w:p w14:paraId="447E22F0" w14:textId="6D3491ED" w:rsidR="00CD1888" w:rsidRPr="00BE747D" w:rsidRDefault="00CD1888" w:rsidP="008C5B77">
            <w:pPr>
              <w:spacing w:before="120"/>
              <w:ind w:left="9"/>
              <w:rPr>
                <w:lang w:eastAsia="en-CA"/>
              </w:rPr>
            </w:pPr>
            <w:r w:rsidRPr="00BE747D">
              <w:rPr>
                <w:lang w:val="en-CA" w:eastAsia="en-CA"/>
              </w:rPr>
              <w:t>Evaluation of the performance of implementing agencies against their 2018 business plans</w:t>
            </w:r>
          </w:p>
        </w:tc>
      </w:tr>
      <w:tr w:rsidR="00CD1888" w:rsidRPr="00BE747D" w14:paraId="18322A26" w14:textId="77777777" w:rsidTr="0038694F">
        <w:trPr>
          <w:cantSplit/>
          <w:trHeight w:val="192"/>
        </w:trPr>
        <w:tc>
          <w:tcPr>
            <w:tcW w:w="4537" w:type="dxa"/>
          </w:tcPr>
          <w:p w14:paraId="294AF78F" w14:textId="695CFCCB" w:rsidR="00CD1888" w:rsidRPr="00BE747D" w:rsidRDefault="00CD1888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/ExCom/84/11</w:t>
            </w:r>
          </w:p>
        </w:tc>
        <w:tc>
          <w:tcPr>
            <w:tcW w:w="5859" w:type="dxa"/>
          </w:tcPr>
          <w:p w14:paraId="3C07F441" w14:textId="2619A1B9" w:rsidR="00CD1888" w:rsidRPr="00BE747D" w:rsidRDefault="00CD1888" w:rsidP="008C5B77">
            <w:pPr>
              <w:spacing w:before="120"/>
              <w:ind w:left="9"/>
              <w:rPr>
                <w:lang w:eastAsia="en-CA"/>
              </w:rPr>
            </w:pPr>
            <w:r w:rsidRPr="00BE747D">
              <w:rPr>
                <w:lang w:val="en-CA" w:eastAsia="en-CA"/>
              </w:rPr>
              <w:t>Final report on the evaluation of the pilot demonstration projects on ODS disposal and destruction</w:t>
            </w:r>
          </w:p>
        </w:tc>
      </w:tr>
      <w:tr w:rsidR="00CD1888" w:rsidRPr="00BE747D" w14:paraId="7AD90565" w14:textId="77777777" w:rsidTr="0038694F">
        <w:trPr>
          <w:cantSplit/>
          <w:trHeight w:val="192"/>
        </w:trPr>
        <w:tc>
          <w:tcPr>
            <w:tcW w:w="4537" w:type="dxa"/>
          </w:tcPr>
          <w:p w14:paraId="428D78F1" w14:textId="6E222336" w:rsidR="00CD1888" w:rsidRPr="00BE747D" w:rsidRDefault="00CD1888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/ExCom/84/12</w:t>
            </w:r>
          </w:p>
        </w:tc>
        <w:tc>
          <w:tcPr>
            <w:tcW w:w="5859" w:type="dxa"/>
          </w:tcPr>
          <w:p w14:paraId="48658CD8" w14:textId="4D3A3B7F" w:rsidR="00CD1888" w:rsidRPr="00BE747D" w:rsidRDefault="00CD1888" w:rsidP="008C5B77">
            <w:pPr>
              <w:spacing w:before="120"/>
              <w:ind w:left="9"/>
              <w:rPr>
                <w:lang w:eastAsia="en-CA"/>
              </w:rPr>
            </w:pPr>
            <w:r w:rsidRPr="00BE747D">
              <w:rPr>
                <w:lang w:val="en-CA" w:eastAsia="en-CA"/>
              </w:rPr>
              <w:t>Desk study on the evaluation of the sustainability of the Montreal Protocol achievements</w:t>
            </w:r>
          </w:p>
        </w:tc>
      </w:tr>
      <w:tr w:rsidR="00716E39" w:rsidRPr="00BE747D" w14:paraId="69F14A35" w14:textId="77777777" w:rsidTr="0038694F">
        <w:trPr>
          <w:cantSplit/>
          <w:trHeight w:val="192"/>
        </w:trPr>
        <w:tc>
          <w:tcPr>
            <w:tcW w:w="4537" w:type="dxa"/>
          </w:tcPr>
          <w:p w14:paraId="5F070E3A" w14:textId="24AD0AAB" w:rsidR="00CF3FF4" w:rsidRPr="00BE747D" w:rsidRDefault="00FB08E9" w:rsidP="00387FA2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</w:t>
            </w:r>
            <w:r w:rsidR="00CD47B9" w:rsidRPr="00BE747D">
              <w:t>84</w:t>
            </w:r>
            <w:r w:rsidR="00CD1888" w:rsidRPr="00BE747D">
              <w:t>/13</w:t>
            </w:r>
          </w:p>
        </w:tc>
        <w:tc>
          <w:tcPr>
            <w:tcW w:w="5859" w:type="dxa"/>
          </w:tcPr>
          <w:p w14:paraId="2CB9AB67" w14:textId="1CEB7062" w:rsidR="0047229D" w:rsidRPr="00BE747D" w:rsidRDefault="00C21B89" w:rsidP="00D85C46">
            <w:pPr>
              <w:spacing w:before="120"/>
              <w:ind w:left="9"/>
            </w:pPr>
            <w:r w:rsidRPr="00BE747D">
              <w:rPr>
                <w:lang w:eastAsia="en-CA"/>
              </w:rPr>
              <w:t>T</w:t>
            </w:r>
            <w:r w:rsidR="008C5B77" w:rsidRPr="00BE747D">
              <w:rPr>
                <w:lang w:eastAsia="en-CA"/>
              </w:rPr>
              <w:t>erms of reference</w:t>
            </w:r>
            <w:r w:rsidRPr="00BE747D">
              <w:rPr>
                <w:lang w:eastAsia="en-CA"/>
              </w:rPr>
              <w:t xml:space="preserve"> for the desk study for the evaluation of </w:t>
            </w:r>
            <w:r w:rsidR="00D85C46" w:rsidRPr="00BE747D">
              <w:rPr>
                <w:lang w:eastAsia="en-CA"/>
              </w:rPr>
              <w:t>regional networks of national ozone officers</w:t>
            </w:r>
          </w:p>
        </w:tc>
      </w:tr>
      <w:tr w:rsidR="00716E39" w:rsidRPr="00BE747D" w14:paraId="5D343394" w14:textId="77777777" w:rsidTr="0038694F">
        <w:trPr>
          <w:cantSplit/>
          <w:trHeight w:val="192"/>
        </w:trPr>
        <w:tc>
          <w:tcPr>
            <w:tcW w:w="4537" w:type="dxa"/>
          </w:tcPr>
          <w:p w14:paraId="68B8D182" w14:textId="3728A758" w:rsidR="00CF3FF4" w:rsidRPr="00BE747D" w:rsidRDefault="00FB08E9" w:rsidP="00D85C46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</w:t>
            </w:r>
            <w:r w:rsidR="00CD47B9" w:rsidRPr="00BE747D">
              <w:t>84</w:t>
            </w:r>
            <w:r w:rsidRPr="00BE747D">
              <w:t>/1</w:t>
            </w:r>
            <w:r w:rsidR="00D85C46" w:rsidRPr="00BE747D">
              <w:t>4</w:t>
            </w:r>
            <w:r w:rsidR="00387FA2" w:rsidRPr="00BE747D">
              <w:t xml:space="preserve"> </w:t>
            </w:r>
          </w:p>
        </w:tc>
        <w:tc>
          <w:tcPr>
            <w:tcW w:w="5859" w:type="dxa"/>
          </w:tcPr>
          <w:p w14:paraId="154A448B" w14:textId="5AAB1EAA" w:rsidR="00CF3FF4" w:rsidRPr="00BE747D" w:rsidRDefault="00D85C46" w:rsidP="00D85C46">
            <w:pPr>
              <w:spacing w:before="120"/>
              <w:ind w:left="9"/>
            </w:pPr>
            <w:r w:rsidRPr="00BE747D">
              <w:rPr>
                <w:lang w:eastAsia="en-CA"/>
              </w:rPr>
              <w:t>Progress report on the</w:t>
            </w:r>
            <w:r w:rsidR="00C21B89" w:rsidRPr="00BE747D">
              <w:rPr>
                <w:lang w:eastAsia="en-CA"/>
              </w:rPr>
              <w:t xml:space="preserve"> desk study for the evaluation of the energy efficiency in the servicing sector</w:t>
            </w:r>
          </w:p>
        </w:tc>
      </w:tr>
      <w:tr w:rsidR="005D7B2D" w:rsidRPr="00BE747D" w14:paraId="3EAE0A62" w14:textId="77777777" w:rsidTr="0038694F">
        <w:trPr>
          <w:cantSplit/>
          <w:trHeight w:val="192"/>
        </w:trPr>
        <w:tc>
          <w:tcPr>
            <w:tcW w:w="4537" w:type="dxa"/>
          </w:tcPr>
          <w:p w14:paraId="265E4320" w14:textId="131DFB2D" w:rsidR="005D7B2D" w:rsidRPr="00BE747D" w:rsidRDefault="005D7B2D" w:rsidP="005D7B2D">
            <w:pPr>
              <w:spacing w:before="120"/>
              <w:jc w:val="left"/>
            </w:pPr>
            <w:r w:rsidRPr="00BE747D">
              <w:lastRenderedPageBreak/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/ExCom/84/15</w:t>
            </w:r>
          </w:p>
        </w:tc>
        <w:tc>
          <w:tcPr>
            <w:tcW w:w="5859" w:type="dxa"/>
          </w:tcPr>
          <w:p w14:paraId="0941DC53" w14:textId="204B7A11" w:rsidR="005D7B2D" w:rsidRPr="00BE747D" w:rsidRDefault="005D7B2D" w:rsidP="00C32884">
            <w:pPr>
              <w:spacing w:before="120"/>
              <w:ind w:left="9"/>
            </w:pPr>
            <w:r w:rsidRPr="00BE747D">
              <w:rPr>
                <w:lang w:val="en-CA" w:eastAsia="en-CA"/>
              </w:rPr>
              <w:t xml:space="preserve">Draft monitoring and evaluation work programme for </w:t>
            </w:r>
            <w:r w:rsidR="00BE747D" w:rsidRPr="00BE747D">
              <w:rPr>
                <w:lang w:val="en-CA" w:eastAsia="en-CA"/>
              </w:rPr>
              <w:t xml:space="preserve">the year </w:t>
            </w:r>
            <w:r w:rsidRPr="00BE747D">
              <w:rPr>
                <w:lang w:val="en-CA" w:eastAsia="en-CA"/>
              </w:rPr>
              <w:t>2020</w:t>
            </w:r>
          </w:p>
        </w:tc>
      </w:tr>
      <w:tr w:rsidR="00BE747D" w:rsidRPr="00BE747D" w14:paraId="129E638E" w14:textId="77777777" w:rsidTr="0038694F">
        <w:trPr>
          <w:cantSplit/>
          <w:trHeight w:val="192"/>
        </w:trPr>
        <w:tc>
          <w:tcPr>
            <w:tcW w:w="4537" w:type="dxa"/>
          </w:tcPr>
          <w:p w14:paraId="35D12E37" w14:textId="159222CA" w:rsidR="00BE747D" w:rsidRPr="00BE747D" w:rsidRDefault="00BE747D" w:rsidP="00BE747D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/ExCom/84/16</w:t>
            </w:r>
          </w:p>
        </w:tc>
        <w:tc>
          <w:tcPr>
            <w:tcW w:w="5859" w:type="dxa"/>
          </w:tcPr>
          <w:p w14:paraId="34E6BAF0" w14:textId="78B1249B" w:rsidR="00BE747D" w:rsidRPr="00BE747D" w:rsidRDefault="00BE747D" w:rsidP="00BE747D">
            <w:pPr>
              <w:spacing w:before="120"/>
              <w:ind w:left="9"/>
            </w:pPr>
            <w:r w:rsidRPr="00BE747D">
              <w:rPr>
                <w:color w:val="000000" w:themeColor="text1"/>
              </w:rPr>
              <w:t xml:space="preserve">Consolidated progress report </w:t>
            </w:r>
            <w:r w:rsidRPr="00BE747D">
              <w:t>as at 31 December 2018</w:t>
            </w:r>
          </w:p>
        </w:tc>
      </w:tr>
      <w:tr w:rsidR="00BE747D" w:rsidRPr="00BE747D" w14:paraId="7A7DD427" w14:textId="77777777" w:rsidTr="00BE747D">
        <w:trPr>
          <w:cantSplit/>
          <w:trHeight w:val="192"/>
        </w:trPr>
        <w:tc>
          <w:tcPr>
            <w:tcW w:w="4537" w:type="dxa"/>
          </w:tcPr>
          <w:p w14:paraId="615DF44F" w14:textId="48F5911C" w:rsidR="00BE747D" w:rsidRPr="00BE747D" w:rsidRDefault="00BE747D" w:rsidP="00BE747D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/ExCom/84/17</w:t>
            </w:r>
          </w:p>
        </w:tc>
        <w:tc>
          <w:tcPr>
            <w:tcW w:w="5859" w:type="dxa"/>
          </w:tcPr>
          <w:p w14:paraId="6C725D9A" w14:textId="5137EFF1" w:rsidR="00BE747D" w:rsidRPr="00BE747D" w:rsidRDefault="00BE747D" w:rsidP="00BE747D">
            <w:pPr>
              <w:spacing w:before="120"/>
              <w:ind w:left="9"/>
            </w:pPr>
            <w:r w:rsidRPr="00BE747D">
              <w:t>Progress report of bilateral cooperation as at 31 December 2018</w:t>
            </w:r>
          </w:p>
        </w:tc>
      </w:tr>
      <w:tr w:rsidR="00BE747D" w:rsidRPr="00BE747D" w14:paraId="003DEEC7" w14:textId="77777777" w:rsidTr="0038694F">
        <w:trPr>
          <w:cantSplit/>
          <w:trHeight w:val="192"/>
        </w:trPr>
        <w:tc>
          <w:tcPr>
            <w:tcW w:w="4537" w:type="dxa"/>
          </w:tcPr>
          <w:p w14:paraId="4840DC12" w14:textId="2D0B2A0F" w:rsidR="00BE747D" w:rsidRPr="00BE747D" w:rsidRDefault="00BE747D" w:rsidP="00BE747D">
            <w:pPr>
              <w:spacing w:before="120"/>
              <w:jc w:val="left"/>
            </w:pPr>
            <w:r w:rsidRPr="00BE747D">
              <w:t>8UNEP/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/ExCom/84/18</w:t>
            </w:r>
          </w:p>
        </w:tc>
        <w:tc>
          <w:tcPr>
            <w:tcW w:w="5859" w:type="dxa"/>
          </w:tcPr>
          <w:p w14:paraId="7B477AC6" w14:textId="28D3DF5E" w:rsidR="00BE747D" w:rsidRPr="00BE747D" w:rsidRDefault="00BE747D" w:rsidP="00BE747D">
            <w:pPr>
              <w:spacing w:before="120"/>
              <w:ind w:left="9"/>
            </w:pPr>
            <w:r w:rsidRPr="00BE747D">
              <w:t>Progress report of UNDP as at 31 December 2018</w:t>
            </w:r>
          </w:p>
        </w:tc>
      </w:tr>
      <w:tr w:rsidR="00BE747D" w:rsidRPr="00BE747D" w14:paraId="0C646ADE" w14:textId="77777777" w:rsidTr="0038694F">
        <w:trPr>
          <w:cantSplit/>
          <w:trHeight w:val="192"/>
        </w:trPr>
        <w:tc>
          <w:tcPr>
            <w:tcW w:w="4537" w:type="dxa"/>
          </w:tcPr>
          <w:p w14:paraId="62FDEAAF" w14:textId="14A891D1" w:rsidR="00BE747D" w:rsidRPr="00BE747D" w:rsidRDefault="00BE747D" w:rsidP="00BE747D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/ExCom/84/19</w:t>
            </w:r>
          </w:p>
        </w:tc>
        <w:tc>
          <w:tcPr>
            <w:tcW w:w="5859" w:type="dxa"/>
          </w:tcPr>
          <w:p w14:paraId="422123BA" w14:textId="19A25D03" w:rsidR="00BE747D" w:rsidRPr="00BE747D" w:rsidRDefault="00BE747D" w:rsidP="00BE747D">
            <w:pPr>
              <w:spacing w:before="120"/>
              <w:ind w:left="9"/>
            </w:pPr>
            <w:r w:rsidRPr="00BE747D">
              <w:t>Progress report of UNEP as at 31 December 2018</w:t>
            </w:r>
          </w:p>
        </w:tc>
      </w:tr>
      <w:tr w:rsidR="00BE747D" w:rsidRPr="00BE747D" w14:paraId="2A7146A6" w14:textId="77777777" w:rsidTr="00BE747D">
        <w:trPr>
          <w:cantSplit/>
          <w:trHeight w:val="192"/>
        </w:trPr>
        <w:tc>
          <w:tcPr>
            <w:tcW w:w="4537" w:type="dxa"/>
          </w:tcPr>
          <w:p w14:paraId="03648764" w14:textId="6C4CB981" w:rsidR="00BE747D" w:rsidRPr="00BE747D" w:rsidRDefault="00BE747D" w:rsidP="00BE747D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/ExCom/84/20 and Corr.1</w:t>
            </w:r>
          </w:p>
        </w:tc>
        <w:tc>
          <w:tcPr>
            <w:tcW w:w="5859" w:type="dxa"/>
          </w:tcPr>
          <w:p w14:paraId="42AAB868" w14:textId="50DF28E4" w:rsidR="00BE747D" w:rsidRPr="00BE747D" w:rsidRDefault="00BE747D" w:rsidP="00BE747D">
            <w:pPr>
              <w:spacing w:before="120"/>
              <w:ind w:left="9"/>
            </w:pPr>
            <w:r w:rsidRPr="00BE747D">
              <w:t>Progress report of UNIDO as at 31 December 2018</w:t>
            </w:r>
          </w:p>
        </w:tc>
      </w:tr>
      <w:tr w:rsidR="00BE747D" w:rsidRPr="00BE747D" w14:paraId="5BAC4E13" w14:textId="77777777" w:rsidTr="00BE747D">
        <w:trPr>
          <w:cantSplit/>
          <w:trHeight w:val="192"/>
        </w:trPr>
        <w:tc>
          <w:tcPr>
            <w:tcW w:w="4537" w:type="dxa"/>
          </w:tcPr>
          <w:p w14:paraId="7850F315" w14:textId="02D1AFFD" w:rsidR="00BE747D" w:rsidRPr="00BE747D" w:rsidRDefault="00BE747D" w:rsidP="00BE747D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/ExCom/84/21</w:t>
            </w:r>
          </w:p>
        </w:tc>
        <w:tc>
          <w:tcPr>
            <w:tcW w:w="5859" w:type="dxa"/>
          </w:tcPr>
          <w:p w14:paraId="548A60B1" w14:textId="0D1BC251" w:rsidR="00BE747D" w:rsidRPr="00BE747D" w:rsidRDefault="00BE747D" w:rsidP="00BE747D">
            <w:pPr>
              <w:spacing w:before="120"/>
              <w:ind w:left="9"/>
            </w:pPr>
            <w:r w:rsidRPr="00BE747D">
              <w:t>Progress report of the World Bank as at 31 December 2018</w:t>
            </w:r>
          </w:p>
        </w:tc>
      </w:tr>
      <w:tr w:rsidR="00CF44EE" w:rsidRPr="00BE747D" w14:paraId="1FE4D8C2" w14:textId="77777777" w:rsidTr="00E05735">
        <w:trPr>
          <w:cantSplit/>
          <w:trHeight w:val="397"/>
        </w:trPr>
        <w:tc>
          <w:tcPr>
            <w:tcW w:w="4537" w:type="dxa"/>
          </w:tcPr>
          <w:p w14:paraId="36AB9F9D" w14:textId="5EBFF301" w:rsidR="00CF44EE" w:rsidRPr="00E05735" w:rsidRDefault="00CF44EE" w:rsidP="00FE3958">
            <w:pPr>
              <w:spacing w:before="120"/>
              <w:ind w:left="9"/>
              <w:jc w:val="left"/>
              <w:rPr>
                <w:highlight w:val="cyan"/>
              </w:rPr>
            </w:pPr>
            <w:r w:rsidRPr="00564732">
              <w:t>UNEP/</w:t>
            </w:r>
            <w:proofErr w:type="spellStart"/>
            <w:r w:rsidRPr="00564732">
              <w:t>OzL.Pro</w:t>
            </w:r>
            <w:proofErr w:type="spellEnd"/>
            <w:r w:rsidRPr="00564732">
              <w:t>/ExCom/84/22, Add.1, Add.2 and Add.3</w:t>
            </w:r>
          </w:p>
        </w:tc>
        <w:tc>
          <w:tcPr>
            <w:tcW w:w="5859" w:type="dxa"/>
          </w:tcPr>
          <w:p w14:paraId="7117249F" w14:textId="6B93268F" w:rsidR="00CF44EE" w:rsidRPr="00E05735" w:rsidRDefault="00CF44EE" w:rsidP="00CF44EE">
            <w:pPr>
              <w:spacing w:before="120"/>
              <w:ind w:left="9"/>
              <w:rPr>
                <w:highlight w:val="cyan"/>
              </w:rPr>
            </w:pPr>
            <w:r w:rsidRPr="00E66062">
              <w:t>Reports on projects with specific reporting requirements</w:t>
            </w:r>
          </w:p>
        </w:tc>
      </w:tr>
      <w:tr w:rsidR="00716E39" w:rsidRPr="00BE747D" w14:paraId="71F02243" w14:textId="77777777" w:rsidTr="00BE747D">
        <w:trPr>
          <w:cantSplit/>
          <w:trHeight w:val="192"/>
        </w:trPr>
        <w:tc>
          <w:tcPr>
            <w:tcW w:w="4537" w:type="dxa"/>
          </w:tcPr>
          <w:p w14:paraId="295C3AA8" w14:textId="1C2491E5" w:rsidR="00E87090" w:rsidRPr="00BE747D" w:rsidRDefault="00E87090" w:rsidP="00E87090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</w:t>
            </w:r>
            <w:r w:rsidR="00CD47B9" w:rsidRPr="00BE747D">
              <w:t>84</w:t>
            </w:r>
            <w:r w:rsidR="005D7B2D" w:rsidRPr="00BE747D">
              <w:t>/23</w:t>
            </w:r>
          </w:p>
        </w:tc>
        <w:tc>
          <w:tcPr>
            <w:tcW w:w="5859" w:type="dxa"/>
          </w:tcPr>
          <w:p w14:paraId="52431101" w14:textId="6E757986" w:rsidR="00E87090" w:rsidRPr="00BE747D" w:rsidRDefault="00FC7938" w:rsidP="005D7B2D">
            <w:pPr>
              <w:spacing w:before="120"/>
              <w:rPr>
                <w:color w:val="000000" w:themeColor="text1"/>
              </w:rPr>
            </w:pPr>
            <w:r w:rsidRPr="00BE747D">
              <w:t>201</w:t>
            </w:r>
            <w:r w:rsidR="005D7B2D" w:rsidRPr="00BE747D">
              <w:t>9</w:t>
            </w:r>
            <w:r w:rsidRPr="00BE747D">
              <w:t xml:space="preserve"> consolidated project completion report</w:t>
            </w:r>
          </w:p>
        </w:tc>
      </w:tr>
      <w:tr w:rsidR="00716E39" w:rsidRPr="00BE747D" w14:paraId="03850004" w14:textId="77777777" w:rsidTr="00BE747D">
        <w:trPr>
          <w:cantSplit/>
          <w:trHeight w:val="192"/>
        </w:trPr>
        <w:tc>
          <w:tcPr>
            <w:tcW w:w="4537" w:type="dxa"/>
          </w:tcPr>
          <w:p w14:paraId="245F4872" w14:textId="7745D97E" w:rsidR="00E87090" w:rsidRPr="00BE747D" w:rsidRDefault="00E87090" w:rsidP="00E87090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</w:t>
            </w:r>
            <w:r w:rsidR="00CD47B9" w:rsidRPr="00BE747D">
              <w:t>84</w:t>
            </w:r>
            <w:r w:rsidR="00354E9A" w:rsidRPr="00BE747D">
              <w:t>/24</w:t>
            </w:r>
          </w:p>
        </w:tc>
        <w:tc>
          <w:tcPr>
            <w:tcW w:w="5859" w:type="dxa"/>
          </w:tcPr>
          <w:p w14:paraId="766B0AAA" w14:textId="69426C76" w:rsidR="00E87090" w:rsidRPr="00BE747D" w:rsidRDefault="00BE747D" w:rsidP="00E87090">
            <w:pPr>
              <w:spacing w:before="120"/>
              <w:ind w:left="9"/>
            </w:pPr>
            <w:r w:rsidRPr="005150CF">
              <w:rPr>
                <w:lang w:val="en-CA"/>
              </w:rPr>
              <w:t>Update on the status of implementation of the 2019-2021 consolidated business plan of the Multilateral Fund</w:t>
            </w:r>
          </w:p>
        </w:tc>
      </w:tr>
      <w:tr w:rsidR="00716E39" w:rsidRPr="00BE747D" w14:paraId="07BCEF8F" w14:textId="77777777" w:rsidTr="00BE747D">
        <w:trPr>
          <w:cantSplit/>
          <w:trHeight w:val="192"/>
        </w:trPr>
        <w:tc>
          <w:tcPr>
            <w:tcW w:w="4537" w:type="dxa"/>
          </w:tcPr>
          <w:p w14:paraId="205E4E6E" w14:textId="3ED3F400" w:rsidR="00E87090" w:rsidRPr="00BE747D" w:rsidRDefault="00E87090" w:rsidP="00E87090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</w:t>
            </w:r>
            <w:r w:rsidR="00CD47B9" w:rsidRPr="00BE747D">
              <w:t>84</w:t>
            </w:r>
            <w:r w:rsidR="00354E9A" w:rsidRPr="00BE747D">
              <w:t>/25</w:t>
            </w:r>
          </w:p>
        </w:tc>
        <w:tc>
          <w:tcPr>
            <w:tcW w:w="5859" w:type="dxa"/>
          </w:tcPr>
          <w:p w14:paraId="5CF3958B" w14:textId="7739DEC4" w:rsidR="00E87090" w:rsidRPr="00BE747D" w:rsidRDefault="00CA0199" w:rsidP="00E87090">
            <w:pPr>
              <w:spacing w:before="120"/>
            </w:pPr>
            <w:r w:rsidRPr="00BE747D">
              <w:t>Tranche submission delays</w:t>
            </w:r>
          </w:p>
        </w:tc>
      </w:tr>
      <w:tr w:rsidR="009260AB" w:rsidRPr="00BE747D" w14:paraId="10B5ABAE" w14:textId="77777777" w:rsidTr="0038694F">
        <w:trPr>
          <w:cantSplit/>
          <w:trHeight w:val="295"/>
        </w:trPr>
        <w:tc>
          <w:tcPr>
            <w:tcW w:w="4537" w:type="dxa"/>
          </w:tcPr>
          <w:p w14:paraId="77658A71" w14:textId="59015D20" w:rsidR="009260AB" w:rsidRPr="00BE747D" w:rsidRDefault="009260AB" w:rsidP="009260AB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/ExCom/84/26</w:t>
            </w:r>
          </w:p>
        </w:tc>
        <w:tc>
          <w:tcPr>
            <w:tcW w:w="5859" w:type="dxa"/>
          </w:tcPr>
          <w:p w14:paraId="0D7D0857" w14:textId="37AF3328" w:rsidR="009260AB" w:rsidRPr="00BE747D" w:rsidRDefault="009260AB" w:rsidP="009260AB">
            <w:pPr>
              <w:spacing w:before="120"/>
            </w:pPr>
            <w:r w:rsidRPr="0090671B">
              <w:t>Consolidated business plan of the Multilateral Fund for 20</w:t>
            </w:r>
            <w:r>
              <w:t>20</w:t>
            </w:r>
            <w:r>
              <w:noBreakHyphen/>
            </w:r>
            <w:r w:rsidRPr="0090671B">
              <w:t>202</w:t>
            </w:r>
            <w:r>
              <w:t>2</w:t>
            </w:r>
          </w:p>
        </w:tc>
      </w:tr>
      <w:tr w:rsidR="009260AB" w:rsidRPr="00BE747D" w14:paraId="413C6EDB" w14:textId="77777777" w:rsidTr="0038694F">
        <w:trPr>
          <w:cantSplit/>
          <w:trHeight w:val="295"/>
        </w:trPr>
        <w:tc>
          <w:tcPr>
            <w:tcW w:w="4537" w:type="dxa"/>
          </w:tcPr>
          <w:p w14:paraId="2487DCEC" w14:textId="6FE59273" w:rsidR="009260AB" w:rsidRPr="00BE747D" w:rsidRDefault="009260AB" w:rsidP="009260AB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/ExCom/84/27</w:t>
            </w:r>
          </w:p>
        </w:tc>
        <w:tc>
          <w:tcPr>
            <w:tcW w:w="5859" w:type="dxa"/>
          </w:tcPr>
          <w:p w14:paraId="0B3311BE" w14:textId="5EE138AA" w:rsidR="009260AB" w:rsidRPr="00BE747D" w:rsidRDefault="009260AB" w:rsidP="009260AB">
            <w:pPr>
              <w:spacing w:before="120"/>
            </w:pPr>
            <w:r w:rsidRPr="00D36ABB">
              <w:t>Bilateral agencies’ business plans for</w:t>
            </w:r>
            <w:r>
              <w:t xml:space="preserve"> </w:t>
            </w:r>
            <w:r w:rsidRPr="00072ECF">
              <w:rPr>
                <w:lang w:eastAsia="en-CA"/>
              </w:rPr>
              <w:t>20</w:t>
            </w:r>
            <w:r>
              <w:rPr>
                <w:lang w:eastAsia="en-CA"/>
              </w:rPr>
              <w:t>20</w:t>
            </w:r>
            <w:r w:rsidRPr="00072ECF">
              <w:rPr>
                <w:lang w:eastAsia="en-CA"/>
              </w:rPr>
              <w:t>-202</w:t>
            </w:r>
            <w:r>
              <w:rPr>
                <w:lang w:eastAsia="en-CA"/>
              </w:rPr>
              <w:t>2</w:t>
            </w:r>
          </w:p>
        </w:tc>
      </w:tr>
      <w:tr w:rsidR="009260AB" w:rsidRPr="00BE747D" w14:paraId="32BC44E4" w14:textId="77777777" w:rsidTr="0038694F">
        <w:trPr>
          <w:cantSplit/>
          <w:trHeight w:val="295"/>
        </w:trPr>
        <w:tc>
          <w:tcPr>
            <w:tcW w:w="4537" w:type="dxa"/>
          </w:tcPr>
          <w:p w14:paraId="46759050" w14:textId="22AFD808" w:rsidR="009260AB" w:rsidRPr="00BE747D" w:rsidRDefault="009260AB" w:rsidP="009260AB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/ExCom/84/28</w:t>
            </w:r>
          </w:p>
        </w:tc>
        <w:tc>
          <w:tcPr>
            <w:tcW w:w="5859" w:type="dxa"/>
          </w:tcPr>
          <w:p w14:paraId="272E3537" w14:textId="53DE90D1" w:rsidR="009260AB" w:rsidRPr="00BE747D" w:rsidRDefault="009260AB" w:rsidP="009260AB">
            <w:pPr>
              <w:spacing w:before="120"/>
            </w:pPr>
            <w:r w:rsidRPr="00D36ABB">
              <w:rPr>
                <w:szCs w:val="24"/>
              </w:rPr>
              <w:t xml:space="preserve">UNDP </w:t>
            </w:r>
            <w:r w:rsidRPr="00D36ABB">
              <w:t xml:space="preserve">business plans for </w:t>
            </w:r>
            <w:r w:rsidRPr="00072ECF">
              <w:rPr>
                <w:lang w:eastAsia="en-CA"/>
              </w:rPr>
              <w:t>20</w:t>
            </w:r>
            <w:r>
              <w:rPr>
                <w:lang w:eastAsia="en-CA"/>
              </w:rPr>
              <w:t>20</w:t>
            </w:r>
            <w:r w:rsidRPr="00072ECF">
              <w:rPr>
                <w:lang w:eastAsia="en-CA"/>
              </w:rPr>
              <w:t>-202</w:t>
            </w:r>
            <w:r>
              <w:rPr>
                <w:lang w:eastAsia="en-CA"/>
              </w:rPr>
              <w:t>2</w:t>
            </w:r>
          </w:p>
        </w:tc>
      </w:tr>
      <w:tr w:rsidR="009260AB" w:rsidRPr="00BE747D" w14:paraId="1909B1D8" w14:textId="77777777" w:rsidTr="0038694F">
        <w:trPr>
          <w:cantSplit/>
          <w:trHeight w:val="295"/>
        </w:trPr>
        <w:tc>
          <w:tcPr>
            <w:tcW w:w="4537" w:type="dxa"/>
          </w:tcPr>
          <w:p w14:paraId="7BABA45C" w14:textId="3E8D5EB0" w:rsidR="009260AB" w:rsidRPr="00BE747D" w:rsidRDefault="009260AB" w:rsidP="009260AB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/ExCom/84/29</w:t>
            </w:r>
          </w:p>
        </w:tc>
        <w:tc>
          <w:tcPr>
            <w:tcW w:w="5859" w:type="dxa"/>
          </w:tcPr>
          <w:p w14:paraId="02CD4CD8" w14:textId="37F79A96" w:rsidR="009260AB" w:rsidRPr="00BE747D" w:rsidRDefault="009260AB" w:rsidP="009260AB">
            <w:pPr>
              <w:spacing w:before="120"/>
            </w:pPr>
            <w:r w:rsidRPr="00072ECF">
              <w:rPr>
                <w:lang w:eastAsia="en-CA"/>
              </w:rPr>
              <w:t>UNEP</w:t>
            </w:r>
            <w:r w:rsidRPr="00D36ABB">
              <w:rPr>
                <w:szCs w:val="24"/>
              </w:rPr>
              <w:t xml:space="preserve"> </w:t>
            </w:r>
            <w:r w:rsidRPr="00D36ABB">
              <w:t xml:space="preserve">business plans for </w:t>
            </w:r>
            <w:r w:rsidRPr="00072ECF">
              <w:rPr>
                <w:lang w:eastAsia="en-CA"/>
              </w:rPr>
              <w:t>20</w:t>
            </w:r>
            <w:r>
              <w:rPr>
                <w:lang w:eastAsia="en-CA"/>
              </w:rPr>
              <w:t>20</w:t>
            </w:r>
            <w:r w:rsidRPr="00072ECF">
              <w:rPr>
                <w:lang w:eastAsia="en-CA"/>
              </w:rPr>
              <w:t>-202</w:t>
            </w:r>
            <w:r>
              <w:rPr>
                <w:lang w:eastAsia="en-CA"/>
              </w:rPr>
              <w:t>2</w:t>
            </w:r>
          </w:p>
        </w:tc>
      </w:tr>
      <w:tr w:rsidR="009260AB" w:rsidRPr="00BE747D" w14:paraId="48AB742B" w14:textId="77777777" w:rsidTr="0038694F">
        <w:trPr>
          <w:cantSplit/>
          <w:trHeight w:val="295"/>
        </w:trPr>
        <w:tc>
          <w:tcPr>
            <w:tcW w:w="4537" w:type="dxa"/>
          </w:tcPr>
          <w:p w14:paraId="23F867DE" w14:textId="19508B17" w:rsidR="009260AB" w:rsidRPr="00BE747D" w:rsidRDefault="009260AB" w:rsidP="009260AB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/ExCom/84/30</w:t>
            </w:r>
          </w:p>
        </w:tc>
        <w:tc>
          <w:tcPr>
            <w:tcW w:w="5859" w:type="dxa"/>
          </w:tcPr>
          <w:p w14:paraId="0BB56334" w14:textId="3220B639" w:rsidR="009260AB" w:rsidRPr="00BE747D" w:rsidRDefault="009260AB" w:rsidP="009260AB">
            <w:pPr>
              <w:spacing w:before="120"/>
            </w:pPr>
            <w:r w:rsidRPr="00072ECF">
              <w:rPr>
                <w:lang w:eastAsia="en-CA"/>
              </w:rPr>
              <w:t>UNIDO</w:t>
            </w:r>
            <w:r w:rsidRPr="00D36ABB">
              <w:t xml:space="preserve"> business plans for </w:t>
            </w:r>
            <w:r w:rsidRPr="00072ECF">
              <w:rPr>
                <w:lang w:eastAsia="en-CA"/>
              </w:rPr>
              <w:t>20</w:t>
            </w:r>
            <w:r>
              <w:rPr>
                <w:lang w:eastAsia="en-CA"/>
              </w:rPr>
              <w:t>20</w:t>
            </w:r>
            <w:r w:rsidRPr="00072ECF">
              <w:rPr>
                <w:lang w:eastAsia="en-CA"/>
              </w:rPr>
              <w:t>-202</w:t>
            </w:r>
            <w:r>
              <w:rPr>
                <w:lang w:eastAsia="en-CA"/>
              </w:rPr>
              <w:t>2</w:t>
            </w:r>
          </w:p>
        </w:tc>
      </w:tr>
      <w:tr w:rsidR="009260AB" w:rsidRPr="00BE747D" w14:paraId="24ECF345" w14:textId="77777777" w:rsidTr="0038694F">
        <w:trPr>
          <w:cantSplit/>
          <w:trHeight w:val="295"/>
        </w:trPr>
        <w:tc>
          <w:tcPr>
            <w:tcW w:w="4537" w:type="dxa"/>
          </w:tcPr>
          <w:p w14:paraId="74946AE3" w14:textId="30CE182D" w:rsidR="009260AB" w:rsidRPr="00BE747D" w:rsidRDefault="009260AB" w:rsidP="009260AB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/ExCom/84/31</w:t>
            </w:r>
          </w:p>
        </w:tc>
        <w:tc>
          <w:tcPr>
            <w:tcW w:w="5859" w:type="dxa"/>
          </w:tcPr>
          <w:p w14:paraId="7CD57B6D" w14:textId="1F239AFD" w:rsidR="009260AB" w:rsidRPr="00BE747D" w:rsidRDefault="009260AB" w:rsidP="009260AB">
            <w:pPr>
              <w:spacing w:before="120"/>
            </w:pPr>
            <w:r w:rsidRPr="00072ECF">
              <w:rPr>
                <w:lang w:eastAsia="en-CA"/>
              </w:rPr>
              <w:t>World Bank</w:t>
            </w:r>
            <w:r w:rsidRPr="00D36ABB">
              <w:t xml:space="preserve"> business plans for </w:t>
            </w:r>
            <w:r w:rsidRPr="00072ECF">
              <w:rPr>
                <w:lang w:eastAsia="en-CA"/>
              </w:rPr>
              <w:t>20</w:t>
            </w:r>
            <w:r>
              <w:rPr>
                <w:lang w:eastAsia="en-CA"/>
              </w:rPr>
              <w:t>20</w:t>
            </w:r>
            <w:r w:rsidRPr="00072ECF">
              <w:rPr>
                <w:lang w:eastAsia="en-CA"/>
              </w:rPr>
              <w:t>-202</w:t>
            </w:r>
            <w:r>
              <w:rPr>
                <w:lang w:eastAsia="en-CA"/>
              </w:rPr>
              <w:t xml:space="preserve">2 </w:t>
            </w:r>
          </w:p>
        </w:tc>
      </w:tr>
      <w:tr w:rsidR="00200235" w:rsidRPr="00BE747D" w14:paraId="74E92F8B" w14:textId="77777777" w:rsidTr="0038694F">
        <w:trPr>
          <w:cantSplit/>
          <w:trHeight w:val="295"/>
        </w:trPr>
        <w:tc>
          <w:tcPr>
            <w:tcW w:w="4537" w:type="dxa"/>
          </w:tcPr>
          <w:p w14:paraId="763EF04D" w14:textId="30E4897D" w:rsidR="00200235" w:rsidRPr="00BE747D" w:rsidRDefault="00200235" w:rsidP="00200235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/ExCom/84/32</w:t>
            </w:r>
          </w:p>
        </w:tc>
        <w:tc>
          <w:tcPr>
            <w:tcW w:w="5859" w:type="dxa"/>
          </w:tcPr>
          <w:p w14:paraId="6795B261" w14:textId="38EE6005" w:rsidR="00200235" w:rsidRPr="00BE747D" w:rsidRDefault="00200235" w:rsidP="00200235">
            <w:pPr>
              <w:spacing w:before="120"/>
            </w:pPr>
            <w:r w:rsidRPr="00BE747D">
              <w:t>Overview of issues identified during project review</w:t>
            </w:r>
          </w:p>
        </w:tc>
      </w:tr>
      <w:tr w:rsidR="00200235" w:rsidRPr="00BE747D" w14:paraId="5593FA01" w14:textId="77777777" w:rsidTr="0038694F">
        <w:trPr>
          <w:cantSplit/>
          <w:trHeight w:val="192"/>
        </w:trPr>
        <w:tc>
          <w:tcPr>
            <w:tcW w:w="4537" w:type="dxa"/>
          </w:tcPr>
          <w:p w14:paraId="30D1CE73" w14:textId="4182A194" w:rsidR="00200235" w:rsidRPr="00BE747D" w:rsidRDefault="00200235" w:rsidP="00200235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</w:t>
            </w:r>
            <w:r w:rsidR="00A825B2" w:rsidRPr="00BE747D">
              <w:t>33</w:t>
            </w:r>
            <w:r w:rsidR="00E342F3" w:rsidRPr="00BE747D">
              <w:t xml:space="preserve"> and</w:t>
            </w:r>
            <w:r w:rsidR="00BD1371" w:rsidRPr="00BE747D">
              <w:t xml:space="preserve"> Corr.1</w:t>
            </w:r>
          </w:p>
        </w:tc>
        <w:tc>
          <w:tcPr>
            <w:tcW w:w="5859" w:type="dxa"/>
          </w:tcPr>
          <w:p w14:paraId="7BE9DB6E" w14:textId="6DE2BAE2" w:rsidR="00200235" w:rsidRPr="00BE747D" w:rsidRDefault="00200235" w:rsidP="00200235">
            <w:pPr>
              <w:spacing w:before="120"/>
            </w:pPr>
            <w:r w:rsidRPr="00BE747D">
              <w:t>Bilateral cooperation</w:t>
            </w:r>
          </w:p>
        </w:tc>
      </w:tr>
      <w:tr w:rsidR="00200235" w:rsidRPr="00BE747D" w14:paraId="3FB158C5" w14:textId="77777777" w:rsidTr="0038694F">
        <w:trPr>
          <w:cantSplit/>
          <w:trHeight w:val="192"/>
        </w:trPr>
        <w:tc>
          <w:tcPr>
            <w:tcW w:w="4537" w:type="dxa"/>
          </w:tcPr>
          <w:p w14:paraId="28EAD9B2" w14:textId="6231D1DD" w:rsidR="00200235" w:rsidRPr="00BE747D" w:rsidRDefault="00200235" w:rsidP="00200235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</w:t>
            </w:r>
            <w:r w:rsidR="00A825B2" w:rsidRPr="00BE747D">
              <w:t>34</w:t>
            </w:r>
            <w:r w:rsidRPr="00BE747D">
              <w:t xml:space="preserve"> </w:t>
            </w:r>
          </w:p>
        </w:tc>
        <w:tc>
          <w:tcPr>
            <w:tcW w:w="5859" w:type="dxa"/>
          </w:tcPr>
          <w:p w14:paraId="54AE59A1" w14:textId="4896B19B" w:rsidR="00200235" w:rsidRPr="00BE747D" w:rsidRDefault="00200235" w:rsidP="00200235">
            <w:pPr>
              <w:spacing w:before="120"/>
            </w:pPr>
            <w:r w:rsidRPr="00BE747D">
              <w:t xml:space="preserve">UNDP work programme </w:t>
            </w:r>
            <w:r w:rsidR="00A825B2" w:rsidRPr="00BE747D">
              <w:t xml:space="preserve">amendments </w:t>
            </w:r>
            <w:r w:rsidRPr="00BE747D">
              <w:t>for 2019</w:t>
            </w:r>
          </w:p>
        </w:tc>
      </w:tr>
      <w:tr w:rsidR="00200235" w:rsidRPr="00BE747D" w14:paraId="0C68E1CB" w14:textId="77777777" w:rsidTr="0038694F">
        <w:trPr>
          <w:cantSplit/>
          <w:trHeight w:val="192"/>
        </w:trPr>
        <w:tc>
          <w:tcPr>
            <w:tcW w:w="4537" w:type="dxa"/>
          </w:tcPr>
          <w:p w14:paraId="11A74AE5" w14:textId="3A1B2657" w:rsidR="00200235" w:rsidRPr="00BE747D" w:rsidRDefault="00200235" w:rsidP="00200235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</w:t>
            </w:r>
            <w:r w:rsidR="00A825B2" w:rsidRPr="00BE747D">
              <w:t>35</w:t>
            </w:r>
          </w:p>
        </w:tc>
        <w:tc>
          <w:tcPr>
            <w:tcW w:w="5859" w:type="dxa"/>
          </w:tcPr>
          <w:p w14:paraId="59F0F80D" w14:textId="63C8DBA9" w:rsidR="00200235" w:rsidRPr="00BE747D" w:rsidRDefault="00200235" w:rsidP="00200235">
            <w:pPr>
              <w:spacing w:before="120"/>
              <w:jc w:val="left"/>
            </w:pPr>
            <w:r w:rsidRPr="00BE747D">
              <w:t xml:space="preserve">UNEP work programme </w:t>
            </w:r>
            <w:r w:rsidR="00A825B2" w:rsidRPr="00BE747D">
              <w:t xml:space="preserve">amendments </w:t>
            </w:r>
            <w:r w:rsidRPr="00BE747D">
              <w:t>for 2019</w:t>
            </w:r>
          </w:p>
        </w:tc>
      </w:tr>
      <w:tr w:rsidR="00200235" w:rsidRPr="00BE747D" w14:paraId="2F729AE9" w14:textId="77777777" w:rsidTr="0038694F">
        <w:trPr>
          <w:cantSplit/>
          <w:trHeight w:val="169"/>
        </w:trPr>
        <w:tc>
          <w:tcPr>
            <w:tcW w:w="4537" w:type="dxa"/>
          </w:tcPr>
          <w:p w14:paraId="2EAADEC5" w14:textId="7659D444" w:rsidR="00200235" w:rsidRPr="00BE747D" w:rsidRDefault="00200235" w:rsidP="00200235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</w:t>
            </w:r>
            <w:r w:rsidR="00A825B2" w:rsidRPr="00BE747D">
              <w:t>36</w:t>
            </w:r>
          </w:p>
        </w:tc>
        <w:tc>
          <w:tcPr>
            <w:tcW w:w="5859" w:type="dxa"/>
          </w:tcPr>
          <w:p w14:paraId="6C3103FB" w14:textId="76C84581" w:rsidR="00200235" w:rsidRPr="00BE747D" w:rsidRDefault="00200235" w:rsidP="00200235">
            <w:pPr>
              <w:spacing w:before="120"/>
            </w:pPr>
            <w:r w:rsidRPr="00BE747D">
              <w:t>UNIDO work programme amendments for 2019</w:t>
            </w:r>
          </w:p>
        </w:tc>
      </w:tr>
      <w:tr w:rsidR="00314DB0" w:rsidRPr="00BE747D" w14:paraId="35970610" w14:textId="77777777" w:rsidTr="0038694F">
        <w:trPr>
          <w:cantSplit/>
          <w:trHeight w:val="192"/>
        </w:trPr>
        <w:tc>
          <w:tcPr>
            <w:tcW w:w="4537" w:type="dxa"/>
          </w:tcPr>
          <w:p w14:paraId="33F5F614" w14:textId="52273717" w:rsidR="00314DB0" w:rsidRPr="00BE747D" w:rsidRDefault="00C413B2" w:rsidP="00200235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/ExCom/84/37</w:t>
            </w:r>
          </w:p>
        </w:tc>
        <w:tc>
          <w:tcPr>
            <w:tcW w:w="5859" w:type="dxa"/>
          </w:tcPr>
          <w:p w14:paraId="7DEE2F3C" w14:textId="59535490" w:rsidR="00314DB0" w:rsidRPr="00BE747D" w:rsidRDefault="009260AB" w:rsidP="009260AB">
            <w:pPr>
              <w:spacing w:before="120"/>
            </w:pPr>
            <w:r>
              <w:t>UNEP Compliance Assistance Programme</w:t>
            </w:r>
            <w:r w:rsidR="00C413B2" w:rsidRPr="00BE747D">
              <w:t xml:space="preserve"> </w:t>
            </w:r>
            <w:r>
              <w:t>b</w:t>
            </w:r>
            <w:r w:rsidR="00C413B2" w:rsidRPr="00BE747D">
              <w:t>udget for 2020</w:t>
            </w:r>
          </w:p>
        </w:tc>
      </w:tr>
      <w:tr w:rsidR="00C413B2" w:rsidRPr="00BE747D" w14:paraId="49B7B647" w14:textId="77777777" w:rsidTr="0038694F">
        <w:trPr>
          <w:cantSplit/>
          <w:trHeight w:val="192"/>
        </w:trPr>
        <w:tc>
          <w:tcPr>
            <w:tcW w:w="4537" w:type="dxa"/>
          </w:tcPr>
          <w:p w14:paraId="611AA8E6" w14:textId="6DEED754" w:rsidR="00C413B2" w:rsidRPr="00BE747D" w:rsidRDefault="00C413B2" w:rsidP="00C413B2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/ExCom/84/38</w:t>
            </w:r>
          </w:p>
        </w:tc>
        <w:tc>
          <w:tcPr>
            <w:tcW w:w="5859" w:type="dxa"/>
          </w:tcPr>
          <w:p w14:paraId="56CE76FD" w14:textId="595B0755" w:rsidR="00C413B2" w:rsidRPr="00BE747D" w:rsidRDefault="00C413B2" w:rsidP="00C413B2">
            <w:pPr>
              <w:spacing w:before="120"/>
            </w:pPr>
            <w:r w:rsidRPr="00BE747D">
              <w:rPr>
                <w:lang w:val="en-CA" w:eastAsia="en-CA"/>
              </w:rPr>
              <w:t>2020 core unit costs for UNDP, UNIDO, and the World Bank</w:t>
            </w:r>
          </w:p>
        </w:tc>
      </w:tr>
      <w:tr w:rsidR="00C413B2" w:rsidRPr="00BE747D" w14:paraId="3EDCFE7C" w14:textId="77777777" w:rsidTr="0038694F">
        <w:trPr>
          <w:cantSplit/>
          <w:trHeight w:val="192"/>
        </w:trPr>
        <w:tc>
          <w:tcPr>
            <w:tcW w:w="4537" w:type="dxa"/>
          </w:tcPr>
          <w:p w14:paraId="5AADB7AE" w14:textId="4AC84D22" w:rsidR="00C413B2" w:rsidRPr="00BE747D" w:rsidRDefault="00C413B2" w:rsidP="00C413B2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</w:t>
            </w:r>
            <w:r w:rsidR="00740CB8" w:rsidRPr="00BE747D">
              <w:t>/39</w:t>
            </w:r>
          </w:p>
        </w:tc>
        <w:tc>
          <w:tcPr>
            <w:tcW w:w="5859" w:type="dxa"/>
          </w:tcPr>
          <w:p w14:paraId="556C82A6" w14:textId="02183818" w:rsidR="00C413B2" w:rsidRPr="00BE747D" w:rsidRDefault="00C413B2" w:rsidP="00C413B2">
            <w:pPr>
              <w:spacing w:before="120"/>
            </w:pPr>
            <w:r w:rsidRPr="00BE747D">
              <w:t>Project proposal: Argentina</w:t>
            </w:r>
          </w:p>
        </w:tc>
      </w:tr>
      <w:tr w:rsidR="00C413B2" w:rsidRPr="00BE747D" w14:paraId="6CDD244D" w14:textId="77777777" w:rsidTr="0038694F">
        <w:trPr>
          <w:cantSplit/>
          <w:trHeight w:val="192"/>
        </w:trPr>
        <w:tc>
          <w:tcPr>
            <w:tcW w:w="4537" w:type="dxa"/>
          </w:tcPr>
          <w:p w14:paraId="3F1BAF44" w14:textId="0238A82F" w:rsidR="00C413B2" w:rsidRPr="00BE747D" w:rsidRDefault="00C413B2" w:rsidP="00C413B2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</w:t>
            </w:r>
            <w:r w:rsidR="00740CB8" w:rsidRPr="00BE747D">
              <w:t>/40</w:t>
            </w:r>
          </w:p>
        </w:tc>
        <w:tc>
          <w:tcPr>
            <w:tcW w:w="5859" w:type="dxa"/>
          </w:tcPr>
          <w:p w14:paraId="241FA3D7" w14:textId="713DFC54" w:rsidR="00C413B2" w:rsidRPr="00BE747D" w:rsidRDefault="00C413B2" w:rsidP="00740CB8">
            <w:pPr>
              <w:spacing w:before="120"/>
            </w:pPr>
            <w:r w:rsidRPr="00BE747D">
              <w:t xml:space="preserve">Project proposal: </w:t>
            </w:r>
            <w:r w:rsidR="00740CB8" w:rsidRPr="00BE747D">
              <w:t>Bahrain</w:t>
            </w:r>
          </w:p>
        </w:tc>
      </w:tr>
      <w:tr w:rsidR="00C413B2" w:rsidRPr="00BE747D" w14:paraId="02306520" w14:textId="77777777" w:rsidTr="0038694F">
        <w:trPr>
          <w:cantSplit/>
          <w:trHeight w:val="192"/>
        </w:trPr>
        <w:tc>
          <w:tcPr>
            <w:tcW w:w="4537" w:type="dxa"/>
          </w:tcPr>
          <w:p w14:paraId="7AC69CD3" w14:textId="5840E3CE" w:rsidR="00C413B2" w:rsidRPr="00BE747D" w:rsidRDefault="00C413B2" w:rsidP="00C413B2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</w:t>
            </w:r>
            <w:r w:rsidR="00740CB8" w:rsidRPr="00BE747D">
              <w:t>/41</w:t>
            </w:r>
            <w:r w:rsidRPr="00BE747D">
              <w:t xml:space="preserve"> </w:t>
            </w:r>
          </w:p>
        </w:tc>
        <w:tc>
          <w:tcPr>
            <w:tcW w:w="5859" w:type="dxa"/>
          </w:tcPr>
          <w:p w14:paraId="307B386C" w14:textId="04F22419" w:rsidR="00C413B2" w:rsidRPr="00BE747D" w:rsidRDefault="00740CB8" w:rsidP="00740CB8">
            <w:pPr>
              <w:spacing w:before="120"/>
            </w:pPr>
            <w:r w:rsidRPr="00BE747D">
              <w:t>Project proposal</w:t>
            </w:r>
            <w:r w:rsidR="00C413B2" w:rsidRPr="00BE747D">
              <w:t xml:space="preserve">: </w:t>
            </w:r>
            <w:r w:rsidRPr="00BE747D">
              <w:t>Barbados</w:t>
            </w:r>
          </w:p>
        </w:tc>
      </w:tr>
      <w:tr w:rsidR="00C413B2" w:rsidRPr="00BE747D" w14:paraId="45B7FAEC" w14:textId="77777777" w:rsidTr="0038694F">
        <w:trPr>
          <w:cantSplit/>
          <w:trHeight w:val="192"/>
        </w:trPr>
        <w:tc>
          <w:tcPr>
            <w:tcW w:w="4537" w:type="dxa"/>
          </w:tcPr>
          <w:p w14:paraId="15A42098" w14:textId="57735627" w:rsidR="00C413B2" w:rsidRPr="00BE747D" w:rsidRDefault="00C413B2" w:rsidP="00C413B2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</w:t>
            </w:r>
            <w:r w:rsidR="00740CB8" w:rsidRPr="00BE747D">
              <w:t>/42</w:t>
            </w:r>
          </w:p>
        </w:tc>
        <w:tc>
          <w:tcPr>
            <w:tcW w:w="5859" w:type="dxa"/>
          </w:tcPr>
          <w:p w14:paraId="548321E4" w14:textId="74D1339E" w:rsidR="00C413B2" w:rsidRPr="00BE747D" w:rsidRDefault="00C413B2" w:rsidP="00740CB8">
            <w:pPr>
              <w:spacing w:before="120"/>
            </w:pPr>
            <w:r w:rsidRPr="00BE747D">
              <w:t>Project proposal</w:t>
            </w:r>
            <w:r w:rsidR="00740CB8" w:rsidRPr="00BE747D">
              <w:t>s</w:t>
            </w:r>
            <w:r w:rsidRPr="00BE747D">
              <w:t xml:space="preserve">: </w:t>
            </w:r>
            <w:r w:rsidR="00740CB8" w:rsidRPr="00BE747D">
              <w:t>China</w:t>
            </w:r>
          </w:p>
        </w:tc>
      </w:tr>
      <w:tr w:rsidR="00C413B2" w:rsidRPr="00BE747D" w14:paraId="2F2FA9B1" w14:textId="77777777" w:rsidTr="0038694F">
        <w:trPr>
          <w:cantSplit/>
          <w:trHeight w:val="192"/>
        </w:trPr>
        <w:tc>
          <w:tcPr>
            <w:tcW w:w="4537" w:type="dxa"/>
          </w:tcPr>
          <w:p w14:paraId="3E221A6F" w14:textId="012839E1" w:rsidR="00C413B2" w:rsidRPr="00BE747D" w:rsidRDefault="00C413B2" w:rsidP="00C413B2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</w:t>
            </w:r>
            <w:r w:rsidR="00740CB8" w:rsidRPr="00BE747D">
              <w:t>/43</w:t>
            </w:r>
          </w:p>
        </w:tc>
        <w:tc>
          <w:tcPr>
            <w:tcW w:w="5859" w:type="dxa"/>
          </w:tcPr>
          <w:p w14:paraId="3D5CE0FA" w14:textId="345D20C4" w:rsidR="00C413B2" w:rsidRPr="00BE747D" w:rsidRDefault="00C413B2" w:rsidP="00740CB8">
            <w:pPr>
              <w:spacing w:before="120"/>
            </w:pPr>
            <w:r w:rsidRPr="00BE747D">
              <w:t xml:space="preserve">Project proposal: </w:t>
            </w:r>
            <w:r w:rsidR="00740CB8" w:rsidRPr="00BE747D">
              <w:t>Colombia</w:t>
            </w:r>
          </w:p>
        </w:tc>
      </w:tr>
      <w:tr w:rsidR="00C413B2" w:rsidRPr="00BE747D" w14:paraId="58B1940B" w14:textId="77777777" w:rsidTr="0038694F">
        <w:trPr>
          <w:cantSplit/>
          <w:trHeight w:val="192"/>
        </w:trPr>
        <w:tc>
          <w:tcPr>
            <w:tcW w:w="4537" w:type="dxa"/>
          </w:tcPr>
          <w:p w14:paraId="528DC118" w14:textId="6BB7FF2E" w:rsidR="00C413B2" w:rsidRPr="00BE747D" w:rsidRDefault="00C413B2" w:rsidP="00C413B2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</w:t>
            </w:r>
            <w:r w:rsidR="00740CB8" w:rsidRPr="00BE747D">
              <w:t>/44</w:t>
            </w:r>
            <w:r w:rsidRPr="00BE747D">
              <w:t xml:space="preserve"> </w:t>
            </w:r>
          </w:p>
        </w:tc>
        <w:tc>
          <w:tcPr>
            <w:tcW w:w="5859" w:type="dxa"/>
          </w:tcPr>
          <w:p w14:paraId="23358EBC" w14:textId="67DB5CC4" w:rsidR="00C413B2" w:rsidRPr="00BE747D" w:rsidRDefault="00740CB8" w:rsidP="00740CB8">
            <w:pPr>
              <w:spacing w:before="120"/>
            </w:pPr>
            <w:r w:rsidRPr="00BE747D">
              <w:t xml:space="preserve">Project proposal: Congo </w:t>
            </w:r>
          </w:p>
        </w:tc>
      </w:tr>
      <w:tr w:rsidR="00C413B2" w:rsidRPr="00BE747D" w14:paraId="4447CA63" w14:textId="77777777" w:rsidTr="0038694F">
        <w:trPr>
          <w:cantSplit/>
          <w:trHeight w:val="192"/>
        </w:trPr>
        <w:tc>
          <w:tcPr>
            <w:tcW w:w="4537" w:type="dxa"/>
          </w:tcPr>
          <w:p w14:paraId="2F894A5B" w14:textId="056EF55E" w:rsidR="00C413B2" w:rsidRPr="00BE747D" w:rsidRDefault="00C413B2" w:rsidP="00C413B2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</w:t>
            </w:r>
            <w:r w:rsidR="00740CB8" w:rsidRPr="00BE747D">
              <w:t>/45</w:t>
            </w:r>
          </w:p>
        </w:tc>
        <w:tc>
          <w:tcPr>
            <w:tcW w:w="5859" w:type="dxa"/>
          </w:tcPr>
          <w:p w14:paraId="40F64F2A" w14:textId="5AA38793" w:rsidR="00C413B2" w:rsidRPr="00BE747D" w:rsidRDefault="00C413B2" w:rsidP="00740CB8">
            <w:pPr>
              <w:spacing w:before="120"/>
            </w:pPr>
            <w:r w:rsidRPr="00BE747D">
              <w:t xml:space="preserve">Project proposal: </w:t>
            </w:r>
            <w:r w:rsidR="00740CB8" w:rsidRPr="00BE747D">
              <w:t>Costa Rica</w:t>
            </w:r>
          </w:p>
        </w:tc>
      </w:tr>
      <w:tr w:rsidR="00C413B2" w:rsidRPr="00BE747D" w14:paraId="3975A6FC" w14:textId="77777777" w:rsidTr="0038694F">
        <w:trPr>
          <w:cantSplit/>
          <w:trHeight w:val="192"/>
        </w:trPr>
        <w:tc>
          <w:tcPr>
            <w:tcW w:w="4537" w:type="dxa"/>
          </w:tcPr>
          <w:p w14:paraId="112C006C" w14:textId="5A1E5BAA" w:rsidR="00C413B2" w:rsidRPr="00BE747D" w:rsidRDefault="00C413B2" w:rsidP="00740CB8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</w:t>
            </w:r>
            <w:r w:rsidR="00740CB8" w:rsidRPr="00BE747D">
              <w:t>/46</w:t>
            </w:r>
          </w:p>
        </w:tc>
        <w:tc>
          <w:tcPr>
            <w:tcW w:w="5859" w:type="dxa"/>
          </w:tcPr>
          <w:p w14:paraId="6018FB82" w14:textId="0E05CCB6" w:rsidR="00C413B2" w:rsidRPr="00BE747D" w:rsidRDefault="00C413B2" w:rsidP="00740CB8">
            <w:pPr>
              <w:spacing w:before="120"/>
            </w:pPr>
            <w:r w:rsidRPr="00BE747D">
              <w:t xml:space="preserve">Project proposal: </w:t>
            </w:r>
            <w:r w:rsidR="00740CB8" w:rsidRPr="00BE747D">
              <w:t>Cote d’Ivoire</w:t>
            </w:r>
          </w:p>
        </w:tc>
      </w:tr>
      <w:tr w:rsidR="00C413B2" w:rsidRPr="00BE747D" w14:paraId="6B93167E" w14:textId="77777777" w:rsidTr="0038694F">
        <w:trPr>
          <w:cantSplit/>
          <w:trHeight w:val="192"/>
        </w:trPr>
        <w:tc>
          <w:tcPr>
            <w:tcW w:w="4537" w:type="dxa"/>
          </w:tcPr>
          <w:p w14:paraId="7193D594" w14:textId="7D487FFF" w:rsidR="00C413B2" w:rsidRPr="00BE747D" w:rsidRDefault="00C413B2" w:rsidP="00C413B2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</w:t>
            </w:r>
            <w:r w:rsidR="00740CB8" w:rsidRPr="00BE747D">
              <w:t>/47</w:t>
            </w:r>
          </w:p>
        </w:tc>
        <w:tc>
          <w:tcPr>
            <w:tcW w:w="5859" w:type="dxa"/>
          </w:tcPr>
          <w:p w14:paraId="4F758C45" w14:textId="57F216F8" w:rsidR="00C413B2" w:rsidRPr="00BE747D" w:rsidRDefault="00C413B2" w:rsidP="00740CB8">
            <w:pPr>
              <w:spacing w:before="120"/>
            </w:pPr>
            <w:r w:rsidRPr="00BE747D">
              <w:t xml:space="preserve">Project proposal: </w:t>
            </w:r>
            <w:r w:rsidR="00740CB8" w:rsidRPr="00BE747D">
              <w:t>Cuba</w:t>
            </w:r>
          </w:p>
        </w:tc>
      </w:tr>
      <w:tr w:rsidR="00C413B2" w:rsidRPr="00BE747D" w14:paraId="7B8795D3" w14:textId="77777777" w:rsidTr="0038694F">
        <w:trPr>
          <w:cantSplit/>
          <w:trHeight w:val="192"/>
        </w:trPr>
        <w:tc>
          <w:tcPr>
            <w:tcW w:w="4537" w:type="dxa"/>
          </w:tcPr>
          <w:p w14:paraId="04D2E167" w14:textId="72F901AE" w:rsidR="00C413B2" w:rsidRPr="00BE747D" w:rsidRDefault="00C413B2" w:rsidP="00C413B2">
            <w:pPr>
              <w:spacing w:before="120"/>
              <w:jc w:val="left"/>
            </w:pPr>
            <w:bookmarkStart w:id="0" w:name="_GoBack"/>
            <w:bookmarkEnd w:id="0"/>
            <w:r w:rsidRPr="00BE747D">
              <w:lastRenderedPageBreak/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</w:t>
            </w:r>
            <w:r w:rsidR="0046414C" w:rsidRPr="00BE747D">
              <w:t>/48</w:t>
            </w:r>
          </w:p>
        </w:tc>
        <w:tc>
          <w:tcPr>
            <w:tcW w:w="5859" w:type="dxa"/>
          </w:tcPr>
          <w:p w14:paraId="291DE930" w14:textId="3253B18E" w:rsidR="00C413B2" w:rsidRPr="00BE747D" w:rsidRDefault="00C413B2" w:rsidP="005C52DD">
            <w:pPr>
              <w:spacing w:before="120"/>
            </w:pPr>
            <w:r w:rsidRPr="00BE747D">
              <w:t xml:space="preserve">Project proposal: </w:t>
            </w:r>
            <w:r w:rsidR="005C52DD" w:rsidRPr="00BE747D">
              <w:t>Dominica</w:t>
            </w:r>
          </w:p>
        </w:tc>
      </w:tr>
      <w:tr w:rsidR="00C413B2" w:rsidRPr="00BE747D" w14:paraId="53D86D48" w14:textId="77777777" w:rsidTr="0038694F">
        <w:trPr>
          <w:cantSplit/>
          <w:trHeight w:val="192"/>
        </w:trPr>
        <w:tc>
          <w:tcPr>
            <w:tcW w:w="4537" w:type="dxa"/>
          </w:tcPr>
          <w:p w14:paraId="1B8BB31F" w14:textId="5FCCF67D" w:rsidR="00C413B2" w:rsidRPr="00BE747D" w:rsidRDefault="00C413B2" w:rsidP="00C413B2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</w:t>
            </w:r>
            <w:r w:rsidR="0046414C" w:rsidRPr="00BE747D">
              <w:t>/49</w:t>
            </w:r>
          </w:p>
        </w:tc>
        <w:tc>
          <w:tcPr>
            <w:tcW w:w="5859" w:type="dxa"/>
          </w:tcPr>
          <w:p w14:paraId="59635C4A" w14:textId="1ED01816" w:rsidR="00C413B2" w:rsidRPr="00BE747D" w:rsidRDefault="00C413B2" w:rsidP="005C52DD">
            <w:pPr>
              <w:spacing w:before="120"/>
            </w:pPr>
            <w:r w:rsidRPr="00BE747D">
              <w:t>Project proposal</w:t>
            </w:r>
            <w:r w:rsidR="009260AB">
              <w:t>s</w:t>
            </w:r>
            <w:r w:rsidRPr="00BE747D">
              <w:t xml:space="preserve">: </w:t>
            </w:r>
            <w:r w:rsidR="005C52DD" w:rsidRPr="00BE747D">
              <w:t>Egypt</w:t>
            </w:r>
          </w:p>
        </w:tc>
      </w:tr>
      <w:tr w:rsidR="00C413B2" w:rsidRPr="00BE747D" w14:paraId="7333D006" w14:textId="77777777" w:rsidTr="0038694F">
        <w:trPr>
          <w:cantSplit/>
          <w:trHeight w:val="192"/>
        </w:trPr>
        <w:tc>
          <w:tcPr>
            <w:tcW w:w="4537" w:type="dxa"/>
          </w:tcPr>
          <w:p w14:paraId="30E53A4D" w14:textId="5D4D4487" w:rsidR="00C413B2" w:rsidRPr="00BE747D" w:rsidRDefault="00C413B2" w:rsidP="00C413B2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</w:t>
            </w:r>
            <w:r w:rsidR="0046414C" w:rsidRPr="00BE747D">
              <w:t>/50</w:t>
            </w:r>
          </w:p>
        </w:tc>
        <w:tc>
          <w:tcPr>
            <w:tcW w:w="5859" w:type="dxa"/>
          </w:tcPr>
          <w:p w14:paraId="64FA58F6" w14:textId="74C137D8" w:rsidR="00C413B2" w:rsidRPr="00BE747D" w:rsidRDefault="00C413B2" w:rsidP="005C52DD">
            <w:pPr>
              <w:spacing w:before="120"/>
            </w:pPr>
            <w:r w:rsidRPr="00BE747D">
              <w:t xml:space="preserve">Project proposal: </w:t>
            </w:r>
            <w:r w:rsidR="005C52DD" w:rsidRPr="00BE747D">
              <w:t>Ghana</w:t>
            </w:r>
          </w:p>
        </w:tc>
      </w:tr>
      <w:tr w:rsidR="00C413B2" w:rsidRPr="00BE747D" w14:paraId="00514874" w14:textId="77777777" w:rsidTr="0038694F">
        <w:trPr>
          <w:cantSplit/>
          <w:trHeight w:val="192"/>
        </w:trPr>
        <w:tc>
          <w:tcPr>
            <w:tcW w:w="4537" w:type="dxa"/>
          </w:tcPr>
          <w:p w14:paraId="25C05D48" w14:textId="11FA0558" w:rsidR="00C413B2" w:rsidRPr="00BE747D" w:rsidRDefault="00C413B2" w:rsidP="00C413B2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</w:t>
            </w:r>
            <w:r w:rsidR="0046414C" w:rsidRPr="00BE747D">
              <w:t>/51</w:t>
            </w:r>
          </w:p>
        </w:tc>
        <w:tc>
          <w:tcPr>
            <w:tcW w:w="5859" w:type="dxa"/>
          </w:tcPr>
          <w:p w14:paraId="5FC76A99" w14:textId="0DFE3219" w:rsidR="00C413B2" w:rsidRPr="00BE747D" w:rsidRDefault="00C413B2" w:rsidP="005C52DD">
            <w:pPr>
              <w:spacing w:before="120"/>
            </w:pPr>
            <w:r w:rsidRPr="00BE747D">
              <w:t>Project proposal</w:t>
            </w:r>
            <w:r w:rsidR="009260AB">
              <w:t>s</w:t>
            </w:r>
            <w:r w:rsidRPr="00BE747D">
              <w:t xml:space="preserve">: </w:t>
            </w:r>
            <w:r w:rsidR="009260AB">
              <w:t xml:space="preserve">The Islamic Republic of </w:t>
            </w:r>
            <w:r w:rsidR="005C52DD" w:rsidRPr="00BE747D">
              <w:t>Iran</w:t>
            </w:r>
          </w:p>
        </w:tc>
      </w:tr>
      <w:tr w:rsidR="00C413B2" w:rsidRPr="00BE747D" w14:paraId="42440676" w14:textId="77777777" w:rsidTr="0038694F">
        <w:trPr>
          <w:cantSplit/>
          <w:trHeight w:val="192"/>
        </w:trPr>
        <w:tc>
          <w:tcPr>
            <w:tcW w:w="4537" w:type="dxa"/>
          </w:tcPr>
          <w:p w14:paraId="49552796" w14:textId="3D7FC6E9" w:rsidR="00C413B2" w:rsidRPr="00BE747D" w:rsidRDefault="00C413B2" w:rsidP="00C413B2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</w:t>
            </w:r>
            <w:r w:rsidR="0046414C" w:rsidRPr="00BE747D">
              <w:t>/52</w:t>
            </w:r>
          </w:p>
        </w:tc>
        <w:tc>
          <w:tcPr>
            <w:tcW w:w="5859" w:type="dxa"/>
          </w:tcPr>
          <w:p w14:paraId="62DC8E17" w14:textId="4D6E21E0" w:rsidR="00C413B2" w:rsidRPr="00BE747D" w:rsidRDefault="00C413B2" w:rsidP="005C52DD">
            <w:pPr>
              <w:spacing w:before="120"/>
            </w:pPr>
            <w:r w:rsidRPr="00BE747D">
              <w:t xml:space="preserve">Project proposal: </w:t>
            </w:r>
            <w:r w:rsidR="005C52DD" w:rsidRPr="00BE747D">
              <w:t>Iraq</w:t>
            </w:r>
          </w:p>
        </w:tc>
      </w:tr>
      <w:tr w:rsidR="00C413B2" w:rsidRPr="00BE747D" w14:paraId="2DB558B8" w14:textId="77777777" w:rsidTr="0038694F">
        <w:trPr>
          <w:cantSplit/>
          <w:trHeight w:val="192"/>
        </w:trPr>
        <w:tc>
          <w:tcPr>
            <w:tcW w:w="4537" w:type="dxa"/>
          </w:tcPr>
          <w:p w14:paraId="46B8AB3E" w14:textId="4258246C" w:rsidR="00C413B2" w:rsidRPr="00BE747D" w:rsidRDefault="00C413B2" w:rsidP="00C413B2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</w:t>
            </w:r>
            <w:r w:rsidR="0046414C" w:rsidRPr="00BE747D">
              <w:t>/53</w:t>
            </w:r>
          </w:p>
        </w:tc>
        <w:tc>
          <w:tcPr>
            <w:tcW w:w="5859" w:type="dxa"/>
          </w:tcPr>
          <w:p w14:paraId="358E4337" w14:textId="41E25DDF" w:rsidR="00C413B2" w:rsidRPr="00BE747D" w:rsidRDefault="00C413B2" w:rsidP="005C52DD">
            <w:pPr>
              <w:spacing w:before="120"/>
            </w:pPr>
            <w:r w:rsidRPr="00BE747D">
              <w:t xml:space="preserve">Project proposal: </w:t>
            </w:r>
            <w:r w:rsidR="005C52DD" w:rsidRPr="00BE747D">
              <w:t>Jordan</w:t>
            </w:r>
          </w:p>
        </w:tc>
      </w:tr>
      <w:tr w:rsidR="00C413B2" w:rsidRPr="00BE747D" w14:paraId="5B7209E2" w14:textId="77777777" w:rsidTr="0038694F">
        <w:trPr>
          <w:cantSplit/>
          <w:trHeight w:val="192"/>
        </w:trPr>
        <w:tc>
          <w:tcPr>
            <w:tcW w:w="4537" w:type="dxa"/>
          </w:tcPr>
          <w:p w14:paraId="2119461D" w14:textId="53A4283E" w:rsidR="00C413B2" w:rsidRPr="00BE747D" w:rsidRDefault="00C413B2" w:rsidP="00C413B2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</w:t>
            </w:r>
            <w:r w:rsidR="0046414C" w:rsidRPr="00BE747D">
              <w:t>/54</w:t>
            </w:r>
          </w:p>
        </w:tc>
        <w:tc>
          <w:tcPr>
            <w:tcW w:w="5859" w:type="dxa"/>
          </w:tcPr>
          <w:p w14:paraId="61A39402" w14:textId="4C5A9810" w:rsidR="00C413B2" w:rsidRPr="00BE747D" w:rsidRDefault="00C413B2" w:rsidP="005C52DD">
            <w:pPr>
              <w:spacing w:before="120"/>
            </w:pPr>
            <w:r w:rsidRPr="00BE747D">
              <w:t xml:space="preserve">Project proposal: </w:t>
            </w:r>
            <w:r w:rsidR="005C52DD" w:rsidRPr="00BE747D">
              <w:t>Malaysia</w:t>
            </w:r>
          </w:p>
        </w:tc>
      </w:tr>
      <w:tr w:rsidR="00C413B2" w:rsidRPr="00BE747D" w14:paraId="22C60D31" w14:textId="77777777" w:rsidTr="0038694F">
        <w:trPr>
          <w:cantSplit/>
          <w:trHeight w:val="192"/>
        </w:trPr>
        <w:tc>
          <w:tcPr>
            <w:tcW w:w="4537" w:type="dxa"/>
          </w:tcPr>
          <w:p w14:paraId="40F2184A" w14:textId="428E3A4C" w:rsidR="00C413B2" w:rsidRPr="00BE747D" w:rsidRDefault="00C413B2" w:rsidP="00C413B2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</w:t>
            </w:r>
            <w:r w:rsidR="0046414C" w:rsidRPr="00BE747D">
              <w:t>/55</w:t>
            </w:r>
            <w:r w:rsidRPr="00BE747D">
              <w:t xml:space="preserve"> </w:t>
            </w:r>
          </w:p>
        </w:tc>
        <w:tc>
          <w:tcPr>
            <w:tcW w:w="5859" w:type="dxa"/>
          </w:tcPr>
          <w:p w14:paraId="229AAC05" w14:textId="2813DD28" w:rsidR="00C413B2" w:rsidRPr="00BE747D" w:rsidRDefault="00C413B2" w:rsidP="005C52DD">
            <w:pPr>
              <w:spacing w:before="120"/>
            </w:pPr>
            <w:r w:rsidRPr="00BE747D">
              <w:t xml:space="preserve">Project proposal: </w:t>
            </w:r>
            <w:r w:rsidR="005C52DD" w:rsidRPr="00BE747D">
              <w:t>Niger</w:t>
            </w:r>
          </w:p>
        </w:tc>
      </w:tr>
      <w:tr w:rsidR="00C413B2" w:rsidRPr="00BE747D" w14:paraId="09BF80F9" w14:textId="77777777" w:rsidTr="0038694F">
        <w:trPr>
          <w:cantSplit/>
          <w:trHeight w:val="192"/>
        </w:trPr>
        <w:tc>
          <w:tcPr>
            <w:tcW w:w="4537" w:type="dxa"/>
          </w:tcPr>
          <w:p w14:paraId="22F4CE52" w14:textId="1441BE75" w:rsidR="00C413B2" w:rsidRPr="00BE747D" w:rsidRDefault="00C413B2" w:rsidP="00C413B2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</w:t>
            </w:r>
            <w:r w:rsidR="0046414C" w:rsidRPr="00BE747D">
              <w:t>/56</w:t>
            </w:r>
          </w:p>
        </w:tc>
        <w:tc>
          <w:tcPr>
            <w:tcW w:w="5859" w:type="dxa"/>
          </w:tcPr>
          <w:p w14:paraId="249BD823" w14:textId="0BF2BD35" w:rsidR="00C413B2" w:rsidRPr="00BE747D" w:rsidRDefault="00C413B2" w:rsidP="005C52DD">
            <w:pPr>
              <w:spacing w:before="120"/>
            </w:pPr>
            <w:r w:rsidRPr="00BE747D">
              <w:t xml:space="preserve">Project proposal: </w:t>
            </w:r>
            <w:r w:rsidR="005C52DD" w:rsidRPr="00BE747D">
              <w:t>North Macedonia</w:t>
            </w:r>
          </w:p>
        </w:tc>
      </w:tr>
      <w:tr w:rsidR="005C52DD" w:rsidRPr="00BE747D" w14:paraId="0F5B0361" w14:textId="77777777" w:rsidTr="0038694F">
        <w:trPr>
          <w:cantSplit/>
          <w:trHeight w:val="192"/>
        </w:trPr>
        <w:tc>
          <w:tcPr>
            <w:tcW w:w="4537" w:type="dxa"/>
          </w:tcPr>
          <w:p w14:paraId="4A590B3E" w14:textId="41EC0F08" w:rsidR="005C52DD" w:rsidRPr="00BE747D" w:rsidRDefault="005C52DD" w:rsidP="005C52DD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/ExCom/84/57</w:t>
            </w:r>
          </w:p>
        </w:tc>
        <w:tc>
          <w:tcPr>
            <w:tcW w:w="5859" w:type="dxa"/>
          </w:tcPr>
          <w:p w14:paraId="55112F93" w14:textId="38284D7E" w:rsidR="005C52DD" w:rsidRPr="00BE747D" w:rsidRDefault="005C52DD" w:rsidP="005C52DD">
            <w:pPr>
              <w:spacing w:before="120"/>
            </w:pPr>
            <w:r w:rsidRPr="00BE747D">
              <w:t>Project proposal: Pakistan</w:t>
            </w:r>
          </w:p>
        </w:tc>
      </w:tr>
      <w:tr w:rsidR="005C52DD" w:rsidRPr="00BE747D" w14:paraId="0315B9C6" w14:textId="77777777" w:rsidTr="0038694F">
        <w:trPr>
          <w:cantSplit/>
          <w:trHeight w:val="192"/>
        </w:trPr>
        <w:tc>
          <w:tcPr>
            <w:tcW w:w="4537" w:type="dxa"/>
          </w:tcPr>
          <w:p w14:paraId="319D6613" w14:textId="141AFD64" w:rsidR="005C52DD" w:rsidRPr="00BE747D" w:rsidRDefault="005C52DD" w:rsidP="005C52DD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/ExCom/84/58</w:t>
            </w:r>
          </w:p>
        </w:tc>
        <w:tc>
          <w:tcPr>
            <w:tcW w:w="5859" w:type="dxa"/>
          </w:tcPr>
          <w:p w14:paraId="7E61A577" w14:textId="59D6743D" w:rsidR="005C52DD" w:rsidRPr="00BE747D" w:rsidRDefault="005C52DD" w:rsidP="005C52DD">
            <w:pPr>
              <w:spacing w:before="120"/>
            </w:pPr>
            <w:r w:rsidRPr="00BE747D">
              <w:t xml:space="preserve">Project proposal: </w:t>
            </w:r>
            <w:r w:rsidR="00902E8A">
              <w:t xml:space="preserve">The Republic of </w:t>
            </w:r>
            <w:r w:rsidRPr="00BE747D">
              <w:t>Moldova</w:t>
            </w:r>
          </w:p>
        </w:tc>
      </w:tr>
      <w:tr w:rsidR="005C52DD" w:rsidRPr="00BE747D" w14:paraId="5949CC5C" w14:textId="77777777" w:rsidTr="0038694F">
        <w:trPr>
          <w:cantSplit/>
          <w:trHeight w:val="192"/>
        </w:trPr>
        <w:tc>
          <w:tcPr>
            <w:tcW w:w="4537" w:type="dxa"/>
          </w:tcPr>
          <w:p w14:paraId="73849800" w14:textId="02302FCB" w:rsidR="005C52DD" w:rsidRPr="00BE747D" w:rsidRDefault="005C52DD" w:rsidP="005C52DD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/ExCom/84/59</w:t>
            </w:r>
          </w:p>
        </w:tc>
        <w:tc>
          <w:tcPr>
            <w:tcW w:w="5859" w:type="dxa"/>
          </w:tcPr>
          <w:p w14:paraId="40C82540" w14:textId="396E4122" w:rsidR="005C52DD" w:rsidRPr="00BE747D" w:rsidRDefault="005C52DD" w:rsidP="005C52DD">
            <w:pPr>
              <w:spacing w:before="120"/>
            </w:pPr>
            <w:r w:rsidRPr="00BE747D">
              <w:t>Project proposal: Serbia</w:t>
            </w:r>
          </w:p>
        </w:tc>
      </w:tr>
      <w:tr w:rsidR="005C52DD" w:rsidRPr="00BE747D" w14:paraId="7DC2C352" w14:textId="77777777" w:rsidTr="0038694F">
        <w:trPr>
          <w:cantSplit/>
          <w:trHeight w:val="192"/>
        </w:trPr>
        <w:tc>
          <w:tcPr>
            <w:tcW w:w="4537" w:type="dxa"/>
          </w:tcPr>
          <w:p w14:paraId="7F31C387" w14:textId="7DD95D38" w:rsidR="005C52DD" w:rsidRPr="00BE747D" w:rsidRDefault="005C52DD" w:rsidP="005C52DD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/ExCom/84/60</w:t>
            </w:r>
          </w:p>
        </w:tc>
        <w:tc>
          <w:tcPr>
            <w:tcW w:w="5859" w:type="dxa"/>
          </w:tcPr>
          <w:p w14:paraId="332717A4" w14:textId="74B93988" w:rsidR="005C52DD" w:rsidRPr="00BE747D" w:rsidRDefault="005C52DD" w:rsidP="005C52DD">
            <w:pPr>
              <w:spacing w:before="120"/>
            </w:pPr>
            <w:r w:rsidRPr="00BE747D">
              <w:t>Project proposal</w:t>
            </w:r>
            <w:r w:rsidR="009260AB">
              <w:t>s</w:t>
            </w:r>
            <w:r w:rsidRPr="00BE747D">
              <w:t>: Tunisia</w:t>
            </w:r>
          </w:p>
        </w:tc>
      </w:tr>
      <w:tr w:rsidR="005C52DD" w:rsidRPr="00BE747D" w14:paraId="6BD89F0D" w14:textId="77777777" w:rsidTr="0038694F">
        <w:trPr>
          <w:cantSplit/>
          <w:trHeight w:val="192"/>
        </w:trPr>
        <w:tc>
          <w:tcPr>
            <w:tcW w:w="4537" w:type="dxa"/>
          </w:tcPr>
          <w:p w14:paraId="596A176A" w14:textId="3E9514E5" w:rsidR="005C52DD" w:rsidRPr="00BE747D" w:rsidRDefault="005C52DD" w:rsidP="00C413B2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/ExCom/84/61</w:t>
            </w:r>
          </w:p>
        </w:tc>
        <w:tc>
          <w:tcPr>
            <w:tcW w:w="5859" w:type="dxa"/>
          </w:tcPr>
          <w:p w14:paraId="56112C2D" w14:textId="51C0BB8D" w:rsidR="005C52DD" w:rsidRPr="00BE747D" w:rsidRDefault="005C52DD" w:rsidP="005C52DD">
            <w:pPr>
              <w:spacing w:before="120"/>
            </w:pPr>
            <w:r w:rsidRPr="00BE747D">
              <w:t>Project proposal: Turkey</w:t>
            </w:r>
          </w:p>
        </w:tc>
      </w:tr>
      <w:tr w:rsidR="005C52DD" w:rsidRPr="00BE747D" w14:paraId="66F9EDE2" w14:textId="77777777" w:rsidTr="0038694F">
        <w:trPr>
          <w:cantSplit/>
          <w:trHeight w:val="192"/>
        </w:trPr>
        <w:tc>
          <w:tcPr>
            <w:tcW w:w="4537" w:type="dxa"/>
          </w:tcPr>
          <w:p w14:paraId="705A945B" w14:textId="252BE103" w:rsidR="005C52DD" w:rsidRPr="00BE747D" w:rsidRDefault="005C52DD" w:rsidP="00C413B2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/ExCom/84/62</w:t>
            </w:r>
          </w:p>
        </w:tc>
        <w:tc>
          <w:tcPr>
            <w:tcW w:w="5859" w:type="dxa"/>
          </w:tcPr>
          <w:p w14:paraId="5DFA50C8" w14:textId="30508459" w:rsidR="005C52DD" w:rsidRPr="00BE747D" w:rsidRDefault="009260AB" w:rsidP="005C52DD">
            <w:pPr>
              <w:spacing w:before="120"/>
            </w:pPr>
            <w:r>
              <w:t xml:space="preserve">Project proposal: </w:t>
            </w:r>
            <w:r w:rsidR="005C52DD" w:rsidRPr="00BE747D">
              <w:t>Viet Nam</w:t>
            </w:r>
          </w:p>
        </w:tc>
      </w:tr>
      <w:tr w:rsidR="005C52DD" w:rsidRPr="00BE747D" w14:paraId="4BAE92DD" w14:textId="77777777" w:rsidTr="0038694F">
        <w:trPr>
          <w:cantSplit/>
          <w:trHeight w:val="192"/>
        </w:trPr>
        <w:tc>
          <w:tcPr>
            <w:tcW w:w="4537" w:type="dxa"/>
          </w:tcPr>
          <w:p w14:paraId="07DF3AA6" w14:textId="16DA0DFC" w:rsidR="005C52DD" w:rsidRPr="00BE747D" w:rsidRDefault="005C52DD" w:rsidP="00C413B2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/ExCom/84/63</w:t>
            </w:r>
          </w:p>
        </w:tc>
        <w:tc>
          <w:tcPr>
            <w:tcW w:w="5859" w:type="dxa"/>
          </w:tcPr>
          <w:p w14:paraId="19D99825" w14:textId="76E3DC59" w:rsidR="005C52DD" w:rsidRPr="00BE747D" w:rsidRDefault="009260AB" w:rsidP="00C413B2">
            <w:pPr>
              <w:spacing w:before="120"/>
            </w:pPr>
            <w:r>
              <w:rPr>
                <w:lang w:val="en-CA" w:eastAsia="en-CA"/>
              </w:rPr>
              <w:t>Report on end-</w:t>
            </w:r>
            <w:r w:rsidR="005C52DD" w:rsidRPr="00BE747D">
              <w:rPr>
                <w:lang w:val="en-CA" w:eastAsia="en-CA"/>
              </w:rPr>
              <w:t>user incentive schemes funded under approved HCFC phase-out management plans</w:t>
            </w:r>
          </w:p>
        </w:tc>
      </w:tr>
      <w:tr w:rsidR="00C413B2" w:rsidRPr="00BE747D" w14:paraId="4EE2D433" w14:textId="77777777" w:rsidTr="0038694F">
        <w:trPr>
          <w:cantSplit/>
          <w:trHeight w:val="192"/>
        </w:trPr>
        <w:tc>
          <w:tcPr>
            <w:tcW w:w="4537" w:type="dxa"/>
          </w:tcPr>
          <w:p w14:paraId="12C38429" w14:textId="0B684F85" w:rsidR="00C413B2" w:rsidRPr="00BE747D" w:rsidRDefault="00C413B2" w:rsidP="00C413B2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</w:t>
            </w:r>
            <w:r w:rsidR="0046414C" w:rsidRPr="00BE747D">
              <w:t>/</w:t>
            </w:r>
            <w:r w:rsidR="005C52DD" w:rsidRPr="00BE747D">
              <w:t>64</w:t>
            </w:r>
          </w:p>
        </w:tc>
        <w:tc>
          <w:tcPr>
            <w:tcW w:w="5859" w:type="dxa"/>
          </w:tcPr>
          <w:p w14:paraId="71B1D91B" w14:textId="79DB3BE2" w:rsidR="00C413B2" w:rsidRPr="00BE747D" w:rsidRDefault="00C413B2" w:rsidP="00C413B2">
            <w:pPr>
              <w:spacing w:before="120"/>
            </w:pPr>
            <w:r w:rsidRPr="00BE747D">
              <w:t>Overview of current monitoring, reporting, verification and enforceable licensing and quota systems developed with support from the Multilateral Fund</w:t>
            </w:r>
          </w:p>
        </w:tc>
      </w:tr>
      <w:tr w:rsidR="00C413B2" w:rsidRPr="00BE747D" w14:paraId="05E56624" w14:textId="77777777" w:rsidTr="0038694F">
        <w:trPr>
          <w:cantSplit/>
          <w:trHeight w:val="192"/>
        </w:trPr>
        <w:tc>
          <w:tcPr>
            <w:tcW w:w="4537" w:type="dxa"/>
          </w:tcPr>
          <w:p w14:paraId="6EF377E0" w14:textId="794BE49F" w:rsidR="00C413B2" w:rsidRPr="00BE747D" w:rsidRDefault="00C413B2" w:rsidP="00C413B2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</w:t>
            </w:r>
            <w:r w:rsidR="0046414C" w:rsidRPr="00BE747D">
              <w:t>/</w:t>
            </w:r>
            <w:r w:rsidR="005C52DD" w:rsidRPr="00BE747D">
              <w:t>65</w:t>
            </w:r>
          </w:p>
        </w:tc>
        <w:tc>
          <w:tcPr>
            <w:tcW w:w="5859" w:type="dxa"/>
          </w:tcPr>
          <w:p w14:paraId="0D4AB3EE" w14:textId="059CBA8F" w:rsidR="00C413B2" w:rsidRPr="00BE747D" w:rsidRDefault="005C52DD" w:rsidP="00C413B2">
            <w:pPr>
              <w:spacing w:before="120"/>
            </w:pPr>
            <w:r w:rsidRPr="00BE747D">
              <w:rPr>
                <w:lang w:val="en-CA" w:eastAsia="en-CA"/>
              </w:rPr>
              <w:t>Analysis of the implications of parallel or integrated implementation of HCFC phase-out and HFC phase-down activities</w:t>
            </w:r>
          </w:p>
        </w:tc>
      </w:tr>
      <w:tr w:rsidR="005C52DD" w:rsidRPr="00BE747D" w14:paraId="09C7A213" w14:textId="77777777" w:rsidTr="0038694F">
        <w:trPr>
          <w:cantSplit/>
        </w:trPr>
        <w:tc>
          <w:tcPr>
            <w:tcW w:w="4537" w:type="dxa"/>
          </w:tcPr>
          <w:p w14:paraId="5B1F9CDB" w14:textId="52FD7D11" w:rsidR="005C52DD" w:rsidRPr="00BE747D" w:rsidRDefault="005C52DD" w:rsidP="00C413B2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/ExCom/84/66</w:t>
            </w:r>
          </w:p>
        </w:tc>
        <w:tc>
          <w:tcPr>
            <w:tcW w:w="5859" w:type="dxa"/>
          </w:tcPr>
          <w:p w14:paraId="66D162C9" w14:textId="662F2AF2" w:rsidR="005C52DD" w:rsidRPr="00BE747D" w:rsidRDefault="00902E8A" w:rsidP="00C413B2">
            <w:pPr>
              <w:spacing w:before="120"/>
              <w:rPr>
                <w:lang w:val="en-US"/>
              </w:rPr>
            </w:pPr>
            <w:r w:rsidRPr="005150CF">
              <w:rPr>
                <w:lang w:val="en-US"/>
              </w:rPr>
              <w:t>Development of the cost guidelines for the phase-down of HFCs in Article 5 countries: Draft criteria for funding</w:t>
            </w:r>
          </w:p>
        </w:tc>
      </w:tr>
      <w:tr w:rsidR="00C413B2" w:rsidRPr="00BE747D" w14:paraId="5118B788" w14:textId="77777777" w:rsidTr="0038694F">
        <w:trPr>
          <w:cantSplit/>
        </w:trPr>
        <w:tc>
          <w:tcPr>
            <w:tcW w:w="4537" w:type="dxa"/>
          </w:tcPr>
          <w:p w14:paraId="4C8C1ACA" w14:textId="1A0E8C3F" w:rsidR="00C413B2" w:rsidRPr="00BE747D" w:rsidRDefault="00C413B2" w:rsidP="00886B24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</w:t>
            </w:r>
            <w:r w:rsidR="005C52DD" w:rsidRPr="00BE747D">
              <w:t>/6</w:t>
            </w:r>
            <w:r w:rsidR="00886B24" w:rsidRPr="00BE747D">
              <w:t>7</w:t>
            </w:r>
          </w:p>
        </w:tc>
        <w:tc>
          <w:tcPr>
            <w:tcW w:w="5859" w:type="dxa"/>
          </w:tcPr>
          <w:p w14:paraId="35EC9B90" w14:textId="35A98455" w:rsidR="00C413B2" w:rsidRPr="00BE747D" w:rsidRDefault="00C413B2" w:rsidP="00C413B2">
            <w:pPr>
              <w:spacing w:before="120"/>
            </w:pPr>
            <w:r w:rsidRPr="00BE747D">
              <w:rPr>
                <w:lang w:val="en-US"/>
              </w:rPr>
              <w:t>Paper on ways to operationalize paragraph 16 of decision XXVIII/2 and paragraph 2 of decision XXX/5 of the Parties</w:t>
            </w:r>
          </w:p>
        </w:tc>
      </w:tr>
      <w:tr w:rsidR="00C413B2" w:rsidRPr="00BE747D" w14:paraId="0338E629" w14:textId="77777777" w:rsidTr="0038694F">
        <w:trPr>
          <w:cantSplit/>
        </w:trPr>
        <w:tc>
          <w:tcPr>
            <w:tcW w:w="4537" w:type="dxa"/>
          </w:tcPr>
          <w:p w14:paraId="3C45BC8A" w14:textId="5CA9C936" w:rsidR="00C413B2" w:rsidRPr="00BE747D" w:rsidRDefault="00C413B2" w:rsidP="00C413B2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</w:t>
            </w:r>
            <w:r w:rsidR="005C52DD" w:rsidRPr="00BE747D">
              <w:t>/6</w:t>
            </w:r>
            <w:r w:rsidR="00886B24" w:rsidRPr="00BE747D">
              <w:t>8</w:t>
            </w:r>
          </w:p>
        </w:tc>
        <w:tc>
          <w:tcPr>
            <w:tcW w:w="5859" w:type="dxa"/>
          </w:tcPr>
          <w:p w14:paraId="5A5ED5B2" w14:textId="3712C00D" w:rsidR="00C413B2" w:rsidRPr="00BE747D" w:rsidRDefault="00C413B2" w:rsidP="00C413B2">
            <w:pPr>
              <w:spacing w:before="120"/>
            </w:pPr>
            <w:r w:rsidRPr="00BE747D">
              <w:rPr>
                <w:lang w:val="en-US"/>
              </w:rPr>
              <w:t>Paper on information on relevant funds and financial institutions mobilizing resources for energy efficiency that may be utilized when phasing down HFCs</w:t>
            </w:r>
          </w:p>
        </w:tc>
      </w:tr>
      <w:tr w:rsidR="00C413B2" w:rsidRPr="00BE747D" w14:paraId="7B1BFC78" w14:textId="77777777" w:rsidTr="0038694F">
        <w:trPr>
          <w:cantSplit/>
        </w:trPr>
        <w:tc>
          <w:tcPr>
            <w:tcW w:w="4537" w:type="dxa"/>
          </w:tcPr>
          <w:p w14:paraId="38E253DD" w14:textId="7D367947" w:rsidR="00C413B2" w:rsidRPr="00BE747D" w:rsidRDefault="00C413B2" w:rsidP="00C413B2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</w:t>
            </w:r>
            <w:r w:rsidR="005C52DD" w:rsidRPr="00BE747D">
              <w:t>/6</w:t>
            </w:r>
            <w:r w:rsidR="00886B24" w:rsidRPr="00BE747D">
              <w:t>9</w:t>
            </w:r>
          </w:p>
        </w:tc>
        <w:tc>
          <w:tcPr>
            <w:tcW w:w="5859" w:type="dxa"/>
          </w:tcPr>
          <w:p w14:paraId="5DB81C21" w14:textId="26102D38" w:rsidR="00C413B2" w:rsidRPr="00BE747D" w:rsidRDefault="00C413B2" w:rsidP="00886B24">
            <w:pPr>
              <w:spacing w:before="120"/>
            </w:pPr>
            <w:r w:rsidRPr="00BE747D">
              <w:rPr>
                <w:lang w:val="en-US"/>
              </w:rPr>
              <w:t>Summary of the report by the Technology and Economic Assessment Panel on matters related to energy efficiency with regard to the issues identified in decision 82/8</w:t>
            </w:r>
            <w:r w:rsidR="00886B24" w:rsidRPr="00BE747D">
              <w:rPr>
                <w:lang w:val="en-US"/>
              </w:rPr>
              <w:t>3</w:t>
            </w:r>
            <w:r w:rsidRPr="00BE747D">
              <w:rPr>
                <w:lang w:val="en-US"/>
              </w:rPr>
              <w:t>(e)</w:t>
            </w:r>
          </w:p>
        </w:tc>
      </w:tr>
      <w:tr w:rsidR="00C413B2" w:rsidRPr="00BE747D" w14:paraId="6E6155BA" w14:textId="77777777" w:rsidTr="0038694F">
        <w:trPr>
          <w:cantSplit/>
          <w:trHeight w:val="71"/>
        </w:trPr>
        <w:tc>
          <w:tcPr>
            <w:tcW w:w="4537" w:type="dxa"/>
          </w:tcPr>
          <w:p w14:paraId="4256F786" w14:textId="08E52A13" w:rsidR="00C413B2" w:rsidRPr="00BE747D" w:rsidRDefault="00C413B2" w:rsidP="00C413B2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</w:t>
            </w:r>
            <w:r w:rsidR="00886B24" w:rsidRPr="00BE747D">
              <w:t>/70</w:t>
            </w:r>
          </w:p>
        </w:tc>
        <w:tc>
          <w:tcPr>
            <w:tcW w:w="5859" w:type="dxa"/>
          </w:tcPr>
          <w:p w14:paraId="1D62B25D" w14:textId="2CC1C5B6" w:rsidR="00C413B2" w:rsidRPr="00BE747D" w:rsidRDefault="00C413B2" w:rsidP="00E07CCE">
            <w:pPr>
              <w:spacing w:before="120"/>
            </w:pPr>
            <w:r w:rsidRPr="00BE747D">
              <w:t xml:space="preserve">Key aspects related to HFC-23 by-product control technologies </w:t>
            </w:r>
          </w:p>
        </w:tc>
      </w:tr>
      <w:tr w:rsidR="00886B24" w:rsidRPr="00BE747D" w14:paraId="77526335" w14:textId="77777777" w:rsidTr="0038694F">
        <w:trPr>
          <w:cantSplit/>
        </w:trPr>
        <w:tc>
          <w:tcPr>
            <w:tcW w:w="4537" w:type="dxa"/>
          </w:tcPr>
          <w:p w14:paraId="435C10ED" w14:textId="5F34CD1C" w:rsidR="00886B24" w:rsidRPr="00BE747D" w:rsidRDefault="00886B24" w:rsidP="00886B24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/ExCom/84/71</w:t>
            </w:r>
          </w:p>
        </w:tc>
        <w:tc>
          <w:tcPr>
            <w:tcW w:w="5859" w:type="dxa"/>
          </w:tcPr>
          <w:p w14:paraId="3E023FB2" w14:textId="37B54459" w:rsidR="00886B24" w:rsidRPr="00BE747D" w:rsidRDefault="00C64246" w:rsidP="00902E8A">
            <w:pPr>
              <w:spacing w:before="120"/>
            </w:pPr>
            <w:r w:rsidRPr="00BE747D">
              <w:t>Key aspects related to HFC-23 by-product control technologies</w:t>
            </w:r>
            <w:r w:rsidR="00902E8A">
              <w:t>:</w:t>
            </w:r>
            <w:r w:rsidRPr="00BE747D">
              <w:t xml:space="preserve"> Argentina </w:t>
            </w:r>
          </w:p>
        </w:tc>
      </w:tr>
      <w:tr w:rsidR="00886B24" w:rsidRPr="00BE747D" w14:paraId="798481D3" w14:textId="77777777" w:rsidTr="0038694F">
        <w:trPr>
          <w:cantSplit/>
        </w:trPr>
        <w:tc>
          <w:tcPr>
            <w:tcW w:w="4537" w:type="dxa"/>
          </w:tcPr>
          <w:p w14:paraId="2EB4D666" w14:textId="70FCACD3" w:rsidR="00886B24" w:rsidRPr="00BE747D" w:rsidRDefault="00886B24" w:rsidP="00886B24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/ExCom/84/72</w:t>
            </w:r>
          </w:p>
        </w:tc>
        <w:tc>
          <w:tcPr>
            <w:tcW w:w="5859" w:type="dxa"/>
          </w:tcPr>
          <w:p w14:paraId="6A91E17E" w14:textId="29A8906A" w:rsidR="00886B24" w:rsidRPr="00BE747D" w:rsidRDefault="00C64246" w:rsidP="00902E8A">
            <w:pPr>
              <w:spacing w:before="120"/>
            </w:pPr>
            <w:r w:rsidRPr="00BE747D">
              <w:t>Key aspects related to HFC-23 by-product control technologies</w:t>
            </w:r>
            <w:r w:rsidR="00902E8A">
              <w:t>:</w:t>
            </w:r>
            <w:r w:rsidRPr="00BE747D">
              <w:t xml:space="preserve"> Mexico</w:t>
            </w:r>
          </w:p>
        </w:tc>
      </w:tr>
    </w:tbl>
    <w:p w14:paraId="223B6B0A" w14:textId="77777777" w:rsidR="00E05744" w:rsidRDefault="00E05744">
      <w:r>
        <w:br w:type="page"/>
      </w:r>
    </w:p>
    <w:tbl>
      <w:tblPr>
        <w:tblW w:w="10396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4537"/>
        <w:gridCol w:w="5859"/>
      </w:tblGrid>
      <w:tr w:rsidR="00886B24" w:rsidRPr="00BE747D" w14:paraId="495B5CB1" w14:textId="77777777" w:rsidTr="0038694F">
        <w:trPr>
          <w:cantSplit/>
        </w:trPr>
        <w:tc>
          <w:tcPr>
            <w:tcW w:w="4537" w:type="dxa"/>
          </w:tcPr>
          <w:p w14:paraId="2722A666" w14:textId="27A93AA4" w:rsidR="00886B24" w:rsidRPr="00BE747D" w:rsidRDefault="00886B24" w:rsidP="00886B24">
            <w:pPr>
              <w:spacing w:before="120"/>
              <w:jc w:val="left"/>
            </w:pPr>
            <w:r w:rsidRPr="00BE747D">
              <w:lastRenderedPageBreak/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/ExCom/84/73</w:t>
            </w:r>
          </w:p>
        </w:tc>
        <w:tc>
          <w:tcPr>
            <w:tcW w:w="5859" w:type="dxa"/>
          </w:tcPr>
          <w:p w14:paraId="77566B32" w14:textId="107DA7C3" w:rsidR="00886B24" w:rsidRPr="00BE747D" w:rsidRDefault="00886B24" w:rsidP="00886B24">
            <w:pPr>
              <w:spacing w:before="120"/>
            </w:pPr>
            <w:r w:rsidRPr="00BE747D">
              <w:rPr>
                <w:lang w:val="en-CA" w:eastAsia="en-CA"/>
              </w:rPr>
              <w:t>Draft operational policy on gender mainstreaming for Multilateral Fund-supported projects</w:t>
            </w:r>
          </w:p>
        </w:tc>
      </w:tr>
      <w:tr w:rsidR="00886B24" w:rsidRPr="00BE747D" w14:paraId="70DD6820" w14:textId="77777777" w:rsidTr="0038694F">
        <w:trPr>
          <w:cantSplit/>
        </w:trPr>
        <w:tc>
          <w:tcPr>
            <w:tcW w:w="4537" w:type="dxa"/>
          </w:tcPr>
          <w:p w14:paraId="794E923E" w14:textId="18481562" w:rsidR="00886B24" w:rsidRPr="00BE747D" w:rsidRDefault="006F33BF" w:rsidP="00886B24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/ExCom/84/74</w:t>
            </w:r>
          </w:p>
        </w:tc>
        <w:tc>
          <w:tcPr>
            <w:tcW w:w="5859" w:type="dxa"/>
          </w:tcPr>
          <w:p w14:paraId="564D5C5E" w14:textId="5ACCCFAF" w:rsidR="00886B24" w:rsidRPr="00BE747D" w:rsidRDefault="006F33BF" w:rsidP="00886B24">
            <w:pPr>
              <w:spacing w:before="120"/>
            </w:pPr>
            <w:r w:rsidRPr="00BE747D">
              <w:t>Report of the Sub-group on the Production Sector</w:t>
            </w:r>
          </w:p>
        </w:tc>
      </w:tr>
      <w:tr w:rsidR="00886B24" w:rsidRPr="00BE747D" w14:paraId="7E768398" w14:textId="77777777" w:rsidTr="0038694F">
        <w:trPr>
          <w:cantSplit/>
        </w:trPr>
        <w:tc>
          <w:tcPr>
            <w:tcW w:w="4537" w:type="dxa"/>
          </w:tcPr>
          <w:p w14:paraId="1B492C3E" w14:textId="2DB2B6F9" w:rsidR="00886B24" w:rsidRPr="00BE747D" w:rsidRDefault="00886B24" w:rsidP="00886B24">
            <w:pPr>
              <w:spacing w:before="120"/>
              <w:jc w:val="left"/>
            </w:pPr>
          </w:p>
        </w:tc>
        <w:tc>
          <w:tcPr>
            <w:tcW w:w="5859" w:type="dxa"/>
          </w:tcPr>
          <w:p w14:paraId="61330C94" w14:textId="77777777" w:rsidR="00886B24" w:rsidRPr="00BE747D" w:rsidRDefault="00886B24" w:rsidP="00886B24">
            <w:pPr>
              <w:spacing w:before="120"/>
            </w:pPr>
          </w:p>
        </w:tc>
      </w:tr>
      <w:tr w:rsidR="00886B24" w:rsidRPr="00BE747D" w14:paraId="295BEC15" w14:textId="77777777" w:rsidTr="0038694F">
        <w:trPr>
          <w:cantSplit/>
        </w:trPr>
        <w:tc>
          <w:tcPr>
            <w:tcW w:w="4537" w:type="dxa"/>
          </w:tcPr>
          <w:p w14:paraId="23A36BC3" w14:textId="77777777" w:rsidR="00886B24" w:rsidRPr="00BE747D" w:rsidRDefault="00886B24" w:rsidP="00886B24">
            <w:pPr>
              <w:spacing w:before="120"/>
              <w:jc w:val="left"/>
            </w:pPr>
          </w:p>
        </w:tc>
        <w:tc>
          <w:tcPr>
            <w:tcW w:w="5859" w:type="dxa"/>
          </w:tcPr>
          <w:p w14:paraId="4F69CFF6" w14:textId="77777777" w:rsidR="00886B24" w:rsidRPr="00BE747D" w:rsidRDefault="00886B24" w:rsidP="00886B24">
            <w:pPr>
              <w:spacing w:before="120"/>
            </w:pPr>
          </w:p>
        </w:tc>
      </w:tr>
      <w:tr w:rsidR="00886B24" w:rsidRPr="00BE747D" w14:paraId="5E7B8352" w14:textId="77777777" w:rsidTr="0038694F">
        <w:trPr>
          <w:cantSplit/>
        </w:trPr>
        <w:tc>
          <w:tcPr>
            <w:tcW w:w="4537" w:type="dxa"/>
          </w:tcPr>
          <w:p w14:paraId="7A9444F8" w14:textId="03120722" w:rsidR="00886B24" w:rsidRPr="00BE747D" w:rsidRDefault="00886B24" w:rsidP="00886B24">
            <w:pPr>
              <w:spacing w:before="120"/>
              <w:jc w:val="left"/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/ExCom/84/Inf.1</w:t>
            </w:r>
          </w:p>
        </w:tc>
        <w:tc>
          <w:tcPr>
            <w:tcW w:w="5859" w:type="dxa"/>
          </w:tcPr>
          <w:p w14:paraId="2526D9BA" w14:textId="3248474F" w:rsidR="00886B24" w:rsidRPr="00BE747D" w:rsidRDefault="00886B24" w:rsidP="00886B24">
            <w:pPr>
              <w:spacing w:before="120"/>
            </w:pPr>
            <w:r w:rsidRPr="00BE747D">
              <w:t>List of documents</w:t>
            </w:r>
          </w:p>
        </w:tc>
      </w:tr>
      <w:tr w:rsidR="00886B24" w:rsidRPr="00BE747D" w14:paraId="6593C15F" w14:textId="77777777" w:rsidTr="0038694F">
        <w:trPr>
          <w:cantSplit/>
        </w:trPr>
        <w:tc>
          <w:tcPr>
            <w:tcW w:w="4537" w:type="dxa"/>
          </w:tcPr>
          <w:p w14:paraId="35297956" w14:textId="09237594" w:rsidR="00886B24" w:rsidRPr="00BE747D" w:rsidRDefault="00D002D9" w:rsidP="00886B24">
            <w:pPr>
              <w:spacing w:before="120"/>
              <w:rPr>
                <w:lang w:val="en-CA"/>
              </w:rPr>
            </w:pPr>
            <w:r w:rsidRPr="00BE747D">
              <w:t>UNEP/</w:t>
            </w:r>
            <w:proofErr w:type="spellStart"/>
            <w:r w:rsidRPr="00BE747D">
              <w:t>OzL.Pro</w:t>
            </w:r>
            <w:proofErr w:type="spellEnd"/>
            <w:r w:rsidRPr="00BE747D">
              <w:t>/ExCom/84/Inf.2</w:t>
            </w:r>
          </w:p>
        </w:tc>
        <w:tc>
          <w:tcPr>
            <w:tcW w:w="5859" w:type="dxa"/>
          </w:tcPr>
          <w:p w14:paraId="13209F81" w14:textId="48EC9965" w:rsidR="00D002D9" w:rsidRPr="00BE747D" w:rsidRDefault="00D002D9" w:rsidP="00FE3958">
            <w:pPr>
              <w:spacing w:before="120"/>
            </w:pPr>
            <w:r w:rsidRPr="00BE747D">
              <w:t>Dates and venues of the 85</w:t>
            </w:r>
            <w:r w:rsidRPr="003D53F4">
              <w:rPr>
                <w:vertAlign w:val="superscript"/>
              </w:rPr>
              <w:t>th</w:t>
            </w:r>
            <w:r w:rsidRPr="00BE747D">
              <w:t>, 86</w:t>
            </w:r>
            <w:r w:rsidRPr="003D53F4">
              <w:rPr>
                <w:vertAlign w:val="superscript"/>
              </w:rPr>
              <w:t>th</w:t>
            </w:r>
            <w:r w:rsidRPr="00BE747D">
              <w:t>, 87</w:t>
            </w:r>
            <w:r w:rsidRPr="003D53F4">
              <w:rPr>
                <w:vertAlign w:val="superscript"/>
              </w:rPr>
              <w:t>th</w:t>
            </w:r>
            <w:r w:rsidRPr="00BE747D">
              <w:t>and 88</w:t>
            </w:r>
            <w:r w:rsidRPr="003D53F4">
              <w:rPr>
                <w:vertAlign w:val="superscript"/>
              </w:rPr>
              <w:t>th</w:t>
            </w:r>
            <w:r w:rsidRPr="00BE747D">
              <w:t>meetings of the Executive Committee</w:t>
            </w:r>
          </w:p>
        </w:tc>
      </w:tr>
      <w:tr w:rsidR="00886B24" w:rsidRPr="00052808" w14:paraId="4A2729CA" w14:textId="77777777" w:rsidTr="0038694F">
        <w:trPr>
          <w:cantSplit/>
        </w:trPr>
        <w:tc>
          <w:tcPr>
            <w:tcW w:w="4537" w:type="dxa"/>
          </w:tcPr>
          <w:p w14:paraId="7E234ECE" w14:textId="4BC3BC38" w:rsidR="00886B24" w:rsidRPr="000C5112" w:rsidRDefault="00886B24" w:rsidP="00886B24">
            <w:pPr>
              <w:spacing w:before="120"/>
              <w:jc w:val="left"/>
            </w:pPr>
          </w:p>
        </w:tc>
        <w:tc>
          <w:tcPr>
            <w:tcW w:w="5859" w:type="dxa"/>
          </w:tcPr>
          <w:p w14:paraId="2B933A0F" w14:textId="2F189C8B" w:rsidR="00886B24" w:rsidRPr="000C5112" w:rsidRDefault="00886B24" w:rsidP="00886B24">
            <w:pPr>
              <w:spacing w:before="120"/>
            </w:pPr>
          </w:p>
        </w:tc>
      </w:tr>
      <w:tr w:rsidR="00886B24" w:rsidRPr="00052808" w14:paraId="46CA9FFD" w14:textId="77777777" w:rsidTr="0038694F">
        <w:trPr>
          <w:cantSplit/>
        </w:trPr>
        <w:tc>
          <w:tcPr>
            <w:tcW w:w="4537" w:type="dxa"/>
          </w:tcPr>
          <w:p w14:paraId="5B7B0A24" w14:textId="61846677" w:rsidR="00886B24" w:rsidRPr="00052808" w:rsidRDefault="00886B24" w:rsidP="00886B24">
            <w:pPr>
              <w:spacing w:before="120"/>
              <w:jc w:val="left"/>
            </w:pPr>
          </w:p>
        </w:tc>
        <w:tc>
          <w:tcPr>
            <w:tcW w:w="5859" w:type="dxa"/>
          </w:tcPr>
          <w:p w14:paraId="1A40E62A" w14:textId="7C9E5734" w:rsidR="00886B24" w:rsidRPr="00052808" w:rsidRDefault="00886B24" w:rsidP="00886B24">
            <w:pPr>
              <w:spacing w:before="120"/>
            </w:pPr>
          </w:p>
        </w:tc>
      </w:tr>
      <w:tr w:rsidR="00886B24" w:rsidRPr="00052808" w14:paraId="14A55F63" w14:textId="77777777" w:rsidTr="0038694F">
        <w:trPr>
          <w:cantSplit/>
        </w:trPr>
        <w:tc>
          <w:tcPr>
            <w:tcW w:w="4537" w:type="dxa"/>
          </w:tcPr>
          <w:p w14:paraId="666898BB" w14:textId="44DAAB41" w:rsidR="00886B24" w:rsidRPr="00052808" w:rsidRDefault="00886B24" w:rsidP="00886B24">
            <w:pPr>
              <w:spacing w:before="120"/>
              <w:jc w:val="left"/>
            </w:pPr>
          </w:p>
        </w:tc>
        <w:tc>
          <w:tcPr>
            <w:tcW w:w="5859" w:type="dxa"/>
          </w:tcPr>
          <w:p w14:paraId="55B82662" w14:textId="463A47A0" w:rsidR="00886B24" w:rsidRPr="00052808" w:rsidRDefault="00886B24" w:rsidP="00886B24">
            <w:pPr>
              <w:spacing w:before="120"/>
            </w:pPr>
          </w:p>
        </w:tc>
      </w:tr>
      <w:tr w:rsidR="00886B24" w:rsidRPr="00052808" w14:paraId="25746E4D" w14:textId="77777777" w:rsidTr="0038694F">
        <w:trPr>
          <w:cantSplit/>
        </w:trPr>
        <w:tc>
          <w:tcPr>
            <w:tcW w:w="4537" w:type="dxa"/>
          </w:tcPr>
          <w:p w14:paraId="27490E04" w14:textId="49F357B3" w:rsidR="00886B24" w:rsidRPr="00D002D9" w:rsidRDefault="00886B24" w:rsidP="00886B24">
            <w:pPr>
              <w:spacing w:before="120"/>
              <w:jc w:val="left"/>
              <w:rPr>
                <w:bCs/>
              </w:rPr>
            </w:pPr>
          </w:p>
        </w:tc>
        <w:tc>
          <w:tcPr>
            <w:tcW w:w="5859" w:type="dxa"/>
          </w:tcPr>
          <w:p w14:paraId="38AB7A02" w14:textId="4CE36054" w:rsidR="00886B24" w:rsidRPr="00052808" w:rsidRDefault="00886B24" w:rsidP="00886B24">
            <w:pPr>
              <w:spacing w:before="120"/>
            </w:pPr>
          </w:p>
        </w:tc>
      </w:tr>
      <w:tr w:rsidR="00886B24" w:rsidRPr="00052808" w14:paraId="7750F2A6" w14:textId="77777777" w:rsidTr="0038694F">
        <w:trPr>
          <w:cantSplit/>
        </w:trPr>
        <w:tc>
          <w:tcPr>
            <w:tcW w:w="4537" w:type="dxa"/>
          </w:tcPr>
          <w:p w14:paraId="7EB85610" w14:textId="53A5340D" w:rsidR="00886B24" w:rsidRPr="00052808" w:rsidRDefault="00886B24" w:rsidP="00886B24">
            <w:pPr>
              <w:spacing w:before="120"/>
              <w:jc w:val="left"/>
            </w:pPr>
          </w:p>
        </w:tc>
        <w:tc>
          <w:tcPr>
            <w:tcW w:w="5859" w:type="dxa"/>
          </w:tcPr>
          <w:p w14:paraId="00CA98B4" w14:textId="72A589D2" w:rsidR="00886B24" w:rsidRPr="00052808" w:rsidRDefault="00886B24" w:rsidP="00886B24">
            <w:pPr>
              <w:spacing w:before="120"/>
            </w:pPr>
          </w:p>
        </w:tc>
      </w:tr>
      <w:tr w:rsidR="00886B24" w:rsidRPr="00052808" w14:paraId="491D7567" w14:textId="77777777" w:rsidTr="0038694F">
        <w:trPr>
          <w:cantSplit/>
        </w:trPr>
        <w:tc>
          <w:tcPr>
            <w:tcW w:w="4537" w:type="dxa"/>
          </w:tcPr>
          <w:p w14:paraId="7779D286" w14:textId="2797D8BD" w:rsidR="00886B24" w:rsidRPr="00052808" w:rsidRDefault="00886B24" w:rsidP="00886B24">
            <w:pPr>
              <w:spacing w:before="120"/>
              <w:jc w:val="left"/>
            </w:pPr>
          </w:p>
        </w:tc>
        <w:tc>
          <w:tcPr>
            <w:tcW w:w="5859" w:type="dxa"/>
          </w:tcPr>
          <w:p w14:paraId="178E4C9A" w14:textId="546E53F6" w:rsidR="00886B24" w:rsidRPr="00052808" w:rsidRDefault="00886B24" w:rsidP="00886B24">
            <w:pPr>
              <w:spacing w:before="120"/>
            </w:pPr>
          </w:p>
        </w:tc>
      </w:tr>
      <w:tr w:rsidR="00886B24" w:rsidRPr="00052808" w14:paraId="52FBBD5F" w14:textId="77777777" w:rsidTr="0038694F">
        <w:trPr>
          <w:cantSplit/>
        </w:trPr>
        <w:tc>
          <w:tcPr>
            <w:tcW w:w="4537" w:type="dxa"/>
          </w:tcPr>
          <w:p w14:paraId="0A2DD8DF" w14:textId="711A49E8" w:rsidR="00886B24" w:rsidRPr="00052808" w:rsidRDefault="00886B24" w:rsidP="00886B24">
            <w:pPr>
              <w:spacing w:before="120"/>
              <w:jc w:val="left"/>
            </w:pPr>
          </w:p>
        </w:tc>
        <w:tc>
          <w:tcPr>
            <w:tcW w:w="5859" w:type="dxa"/>
          </w:tcPr>
          <w:p w14:paraId="1BE59E6F" w14:textId="640363D8" w:rsidR="00886B24" w:rsidRPr="00052808" w:rsidRDefault="00886B24" w:rsidP="00886B24">
            <w:pPr>
              <w:spacing w:before="120"/>
            </w:pPr>
          </w:p>
        </w:tc>
      </w:tr>
      <w:tr w:rsidR="00886B24" w:rsidRPr="00052808" w14:paraId="58A62ACE" w14:textId="77777777" w:rsidTr="0038694F">
        <w:trPr>
          <w:cantSplit/>
        </w:trPr>
        <w:tc>
          <w:tcPr>
            <w:tcW w:w="4537" w:type="dxa"/>
          </w:tcPr>
          <w:p w14:paraId="4BB9C6D0" w14:textId="77777777" w:rsidR="00886B24" w:rsidRPr="00052808" w:rsidRDefault="00886B24" w:rsidP="00886B24">
            <w:pPr>
              <w:spacing w:before="120"/>
              <w:jc w:val="left"/>
            </w:pPr>
          </w:p>
        </w:tc>
        <w:tc>
          <w:tcPr>
            <w:tcW w:w="5859" w:type="dxa"/>
          </w:tcPr>
          <w:p w14:paraId="310CF1D4" w14:textId="77777777" w:rsidR="00886B24" w:rsidRPr="00052808" w:rsidRDefault="00886B24" w:rsidP="00886B24">
            <w:pPr>
              <w:spacing w:before="120"/>
            </w:pPr>
          </w:p>
        </w:tc>
      </w:tr>
      <w:tr w:rsidR="00886B24" w:rsidRPr="00052808" w14:paraId="1F03CC1E" w14:textId="77777777" w:rsidTr="0038694F">
        <w:trPr>
          <w:cantSplit/>
        </w:trPr>
        <w:tc>
          <w:tcPr>
            <w:tcW w:w="4537" w:type="dxa"/>
          </w:tcPr>
          <w:p w14:paraId="79C5040A" w14:textId="51872E82" w:rsidR="00886B24" w:rsidRPr="00052808" w:rsidRDefault="00886B24" w:rsidP="00886B24">
            <w:pPr>
              <w:spacing w:before="120"/>
              <w:jc w:val="left"/>
            </w:pPr>
          </w:p>
        </w:tc>
        <w:tc>
          <w:tcPr>
            <w:tcW w:w="5859" w:type="dxa"/>
          </w:tcPr>
          <w:p w14:paraId="1638E05B" w14:textId="13662ADD" w:rsidR="00886B24" w:rsidRPr="00052808" w:rsidRDefault="00886B24" w:rsidP="00886B24">
            <w:pPr>
              <w:spacing w:before="120"/>
            </w:pPr>
          </w:p>
        </w:tc>
      </w:tr>
      <w:tr w:rsidR="00886B24" w:rsidRPr="00716E39" w14:paraId="6CA00EBF" w14:textId="77777777" w:rsidTr="0038694F">
        <w:trPr>
          <w:cantSplit/>
        </w:trPr>
        <w:tc>
          <w:tcPr>
            <w:tcW w:w="4537" w:type="dxa"/>
          </w:tcPr>
          <w:p w14:paraId="6FBA5231" w14:textId="77777777" w:rsidR="00886B24" w:rsidRPr="00052808" w:rsidRDefault="00886B24" w:rsidP="00886B24">
            <w:pPr>
              <w:spacing w:before="120"/>
              <w:jc w:val="left"/>
            </w:pPr>
          </w:p>
        </w:tc>
        <w:tc>
          <w:tcPr>
            <w:tcW w:w="5859" w:type="dxa"/>
          </w:tcPr>
          <w:p w14:paraId="59F023F3" w14:textId="77777777" w:rsidR="00886B24" w:rsidRPr="00052808" w:rsidRDefault="00886B24" w:rsidP="00886B24">
            <w:pPr>
              <w:spacing w:before="120"/>
            </w:pPr>
          </w:p>
        </w:tc>
      </w:tr>
      <w:tr w:rsidR="00886B24" w:rsidRPr="00716E39" w14:paraId="3350A850" w14:textId="77777777" w:rsidTr="0038694F">
        <w:trPr>
          <w:cantSplit/>
        </w:trPr>
        <w:tc>
          <w:tcPr>
            <w:tcW w:w="4537" w:type="dxa"/>
          </w:tcPr>
          <w:p w14:paraId="53629DB0" w14:textId="77777777" w:rsidR="00886B24" w:rsidRPr="00716E39" w:rsidRDefault="00886B24" w:rsidP="00886B24">
            <w:pPr>
              <w:spacing w:before="120"/>
              <w:jc w:val="left"/>
            </w:pPr>
          </w:p>
        </w:tc>
        <w:tc>
          <w:tcPr>
            <w:tcW w:w="5859" w:type="dxa"/>
          </w:tcPr>
          <w:p w14:paraId="09483CC9" w14:textId="77777777" w:rsidR="00886B24" w:rsidRPr="00716E39" w:rsidRDefault="00886B24" w:rsidP="00886B24">
            <w:pPr>
              <w:spacing w:before="120"/>
            </w:pPr>
          </w:p>
        </w:tc>
      </w:tr>
    </w:tbl>
    <w:p w14:paraId="3855CEDE" w14:textId="77777777" w:rsidR="00CF3FF4" w:rsidRPr="00716E39" w:rsidRDefault="00CF3FF4" w:rsidP="001D31F5">
      <w:pPr>
        <w:pStyle w:val="StyleHeader4Para4Left0Firstline0"/>
        <w:numPr>
          <w:ilvl w:val="0"/>
          <w:numId w:val="0"/>
        </w:numPr>
        <w:ind w:left="-284" w:firstLine="284"/>
        <w:jc w:val="center"/>
        <w:rPr>
          <w:sz w:val="22"/>
        </w:rPr>
      </w:pPr>
    </w:p>
    <w:sectPr w:rsidR="00CF3FF4" w:rsidRPr="00716E39">
      <w:headerReference w:type="even" r:id="rId13"/>
      <w:headerReference w:type="default" r:id="rId14"/>
      <w:footerReference w:type="even" r:id="rId15"/>
      <w:footerReference w:type="default" r:id="rId16"/>
      <w:footnotePr>
        <w:numFmt w:val="chicago"/>
        <w:numRestart w:val="eachPage"/>
      </w:footnotePr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F858A7" w14:textId="77777777" w:rsidR="00650875" w:rsidRDefault="00650875">
      <w:r>
        <w:separator/>
      </w:r>
    </w:p>
  </w:endnote>
  <w:endnote w:type="continuationSeparator" w:id="0">
    <w:p w14:paraId="67912D81" w14:textId="77777777" w:rsidR="00650875" w:rsidRDefault="00650875">
      <w:r>
        <w:continuationSeparator/>
      </w:r>
    </w:p>
  </w:endnote>
  <w:endnote w:type="continuationNotice" w:id="1">
    <w:p w14:paraId="5303A678" w14:textId="77777777" w:rsidR="00650875" w:rsidRDefault="006508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2BF9B2" w14:textId="49FAB541" w:rsidR="00CF3FF4" w:rsidRDefault="00FB08E9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D53F4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C16C4C" w14:textId="1947E292" w:rsidR="00CF3FF4" w:rsidRDefault="00FB08E9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D53F4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0C8823" w14:textId="77777777" w:rsidR="00650875" w:rsidRDefault="00650875">
      <w:r>
        <w:separator/>
      </w:r>
    </w:p>
  </w:footnote>
  <w:footnote w:type="continuationSeparator" w:id="0">
    <w:p w14:paraId="5BA6C5BF" w14:textId="77777777" w:rsidR="00650875" w:rsidRDefault="00650875">
      <w:r>
        <w:continuationSeparator/>
      </w:r>
    </w:p>
  </w:footnote>
  <w:footnote w:type="continuationNotice" w:id="1">
    <w:p w14:paraId="3127E8A0" w14:textId="77777777" w:rsidR="00650875" w:rsidRDefault="00650875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E3CF9" w14:textId="7468886A" w:rsidR="00CF3FF4" w:rsidRDefault="00965DA8">
    <w:r>
      <w:fldChar w:fldCharType="begin"/>
    </w:r>
    <w:r>
      <w:instrText xml:space="preserve"> DOCPROPERTY "Document number"  \* MERGEFORMAT </w:instrText>
    </w:r>
    <w:r>
      <w:fldChar w:fldCharType="separate"/>
    </w:r>
    <w:r w:rsidR="0086334A">
      <w:t>UNEP/</w:t>
    </w:r>
    <w:proofErr w:type="spellStart"/>
    <w:r w:rsidR="0086334A">
      <w:t>OzL.Pro</w:t>
    </w:r>
    <w:proofErr w:type="spellEnd"/>
    <w:r w:rsidR="0086334A">
      <w:t>/ExCom/</w:t>
    </w:r>
    <w:r w:rsidR="00CD47B9">
      <w:t>84</w:t>
    </w:r>
    <w:r w:rsidR="0086334A">
      <w:t>/Inf.1</w:t>
    </w:r>
    <w:r>
      <w:fldChar w:fldCharType="end"/>
    </w:r>
  </w:p>
  <w:p w14:paraId="0D56024A" w14:textId="77777777" w:rsidR="00CF3FF4" w:rsidRDefault="00CF3FF4"/>
  <w:p w14:paraId="37A27EAA" w14:textId="77777777" w:rsidR="00CF3FF4" w:rsidRDefault="00CF3FF4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E2F56B" w14:textId="44B92763" w:rsidR="00CF3FF4" w:rsidRDefault="00965DA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86334A">
      <w:t>UNEP/</w:t>
    </w:r>
    <w:proofErr w:type="spellStart"/>
    <w:r w:rsidR="0086334A">
      <w:t>OzL.Pro</w:t>
    </w:r>
    <w:proofErr w:type="spellEnd"/>
    <w:r w:rsidR="0086334A">
      <w:t>/ExCom/</w:t>
    </w:r>
    <w:r w:rsidR="00CD47B9">
      <w:t>84</w:t>
    </w:r>
    <w:r w:rsidR="0086334A">
      <w:t>/Inf.1</w:t>
    </w:r>
    <w:r>
      <w:fldChar w:fldCharType="end"/>
    </w:r>
  </w:p>
  <w:p w14:paraId="50EDE210" w14:textId="77777777" w:rsidR="00CF3FF4" w:rsidRDefault="00CF3FF4"/>
  <w:p w14:paraId="510651A2" w14:textId="77777777" w:rsidR="00CF3FF4" w:rsidRDefault="00CF3F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42E767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6F6389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61A33D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7E27F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4740EE5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0"/>
        </w:tabs>
        <w:ind w:left="2866" w:hanging="706"/>
      </w:pPr>
    </w:lvl>
    <w:lvl w:ilvl="4">
      <w:start w:val="1"/>
      <w:numFmt w:val="decimal"/>
      <w:pStyle w:val="Heading5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113D7B74"/>
    <w:multiLevelType w:val="hybridMultilevel"/>
    <w:tmpl w:val="FACE4A0A"/>
    <w:lvl w:ilvl="0" w:tplc="10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473124"/>
    <w:multiLevelType w:val="hybridMultilevel"/>
    <w:tmpl w:val="CE400F1E"/>
    <w:lvl w:ilvl="0" w:tplc="10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732201"/>
    <w:multiLevelType w:val="hybridMultilevel"/>
    <w:tmpl w:val="6A6665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18" w15:restartNumberingAfterBreak="0">
    <w:nsid w:val="7EBF2F51"/>
    <w:multiLevelType w:val="hybridMultilevel"/>
    <w:tmpl w:val="F57E7D10"/>
    <w:lvl w:ilvl="0" w:tplc="4C8285C2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4"/>
  </w:num>
  <w:num w:numId="17">
    <w:abstractNumId w:val="15"/>
  </w:num>
  <w:num w:numId="18">
    <w:abstractNumId w:val="16"/>
  </w:num>
  <w:num w:numId="19">
    <w:abstractNumId w:val="17"/>
  </w:num>
  <w:num w:numId="20">
    <w:abstractNumId w:val="12"/>
  </w:num>
  <w:num w:numId="21">
    <w:abstractNumId w:val="13"/>
  </w:num>
  <w:num w:numId="22">
    <w:abstractNumId w:val="11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4"/>
  <w:hideSpellingErrors/>
  <w:hideGrammaticalErrors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numFmt w:val="chicago"/>
    <w:numRestart w:val="eachPage"/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FF4"/>
    <w:rsid w:val="000079E5"/>
    <w:rsid w:val="00007EAE"/>
    <w:rsid w:val="00015C96"/>
    <w:rsid w:val="00052808"/>
    <w:rsid w:val="000572BD"/>
    <w:rsid w:val="00077F5F"/>
    <w:rsid w:val="00082346"/>
    <w:rsid w:val="00086978"/>
    <w:rsid w:val="00096CD3"/>
    <w:rsid w:val="000A45E0"/>
    <w:rsid w:val="000B1C65"/>
    <w:rsid w:val="000C1867"/>
    <w:rsid w:val="000C5112"/>
    <w:rsid w:val="000C5C96"/>
    <w:rsid w:val="000D1ABE"/>
    <w:rsid w:val="000E02F9"/>
    <w:rsid w:val="000E0551"/>
    <w:rsid w:val="000E4796"/>
    <w:rsid w:val="0010323E"/>
    <w:rsid w:val="00111634"/>
    <w:rsid w:val="00121722"/>
    <w:rsid w:val="001227EE"/>
    <w:rsid w:val="00180810"/>
    <w:rsid w:val="00195330"/>
    <w:rsid w:val="00195686"/>
    <w:rsid w:val="001A54A7"/>
    <w:rsid w:val="001B2008"/>
    <w:rsid w:val="001B5F5D"/>
    <w:rsid w:val="001B637C"/>
    <w:rsid w:val="001B6640"/>
    <w:rsid w:val="001B6735"/>
    <w:rsid w:val="001C2952"/>
    <w:rsid w:val="001D31F5"/>
    <w:rsid w:val="001F5D51"/>
    <w:rsid w:val="00200235"/>
    <w:rsid w:val="0021571A"/>
    <w:rsid w:val="0022183A"/>
    <w:rsid w:val="0022209D"/>
    <w:rsid w:val="00274373"/>
    <w:rsid w:val="002A7A5F"/>
    <w:rsid w:val="002B7180"/>
    <w:rsid w:val="002D765A"/>
    <w:rsid w:val="002D7A05"/>
    <w:rsid w:val="002F6E33"/>
    <w:rsid w:val="0030219E"/>
    <w:rsid w:val="00314DB0"/>
    <w:rsid w:val="003246E0"/>
    <w:rsid w:val="00354E9A"/>
    <w:rsid w:val="00355E6D"/>
    <w:rsid w:val="003706C8"/>
    <w:rsid w:val="00370B18"/>
    <w:rsid w:val="00376066"/>
    <w:rsid w:val="0038694F"/>
    <w:rsid w:val="00387FA2"/>
    <w:rsid w:val="003C63C7"/>
    <w:rsid w:val="003D481B"/>
    <w:rsid w:val="003D53F4"/>
    <w:rsid w:val="003E47C1"/>
    <w:rsid w:val="00402482"/>
    <w:rsid w:val="00403508"/>
    <w:rsid w:val="00403A15"/>
    <w:rsid w:val="00426318"/>
    <w:rsid w:val="00433783"/>
    <w:rsid w:val="00437DEA"/>
    <w:rsid w:val="004608EE"/>
    <w:rsid w:val="0046414C"/>
    <w:rsid w:val="0047229D"/>
    <w:rsid w:val="0049071F"/>
    <w:rsid w:val="00495081"/>
    <w:rsid w:val="004976F8"/>
    <w:rsid w:val="004A21A3"/>
    <w:rsid w:val="004A5043"/>
    <w:rsid w:val="004B3319"/>
    <w:rsid w:val="004D108F"/>
    <w:rsid w:val="004E5148"/>
    <w:rsid w:val="004F0A0A"/>
    <w:rsid w:val="005070E8"/>
    <w:rsid w:val="00535983"/>
    <w:rsid w:val="00536D7C"/>
    <w:rsid w:val="005475C2"/>
    <w:rsid w:val="00577666"/>
    <w:rsid w:val="005821EB"/>
    <w:rsid w:val="005831BC"/>
    <w:rsid w:val="005C1F71"/>
    <w:rsid w:val="005C52DD"/>
    <w:rsid w:val="005C7B58"/>
    <w:rsid w:val="005D7B2D"/>
    <w:rsid w:val="006052B6"/>
    <w:rsid w:val="006062CC"/>
    <w:rsid w:val="00607310"/>
    <w:rsid w:val="006123B0"/>
    <w:rsid w:val="006322BD"/>
    <w:rsid w:val="006420EF"/>
    <w:rsid w:val="00645575"/>
    <w:rsid w:val="00645D8C"/>
    <w:rsid w:val="00650875"/>
    <w:rsid w:val="00656726"/>
    <w:rsid w:val="00656F80"/>
    <w:rsid w:val="00666CDB"/>
    <w:rsid w:val="006726F5"/>
    <w:rsid w:val="00675477"/>
    <w:rsid w:val="0067637C"/>
    <w:rsid w:val="006772AB"/>
    <w:rsid w:val="006861CA"/>
    <w:rsid w:val="006D440A"/>
    <w:rsid w:val="006D7F28"/>
    <w:rsid w:val="006E5A43"/>
    <w:rsid w:val="006F33BF"/>
    <w:rsid w:val="00705FC3"/>
    <w:rsid w:val="00716E39"/>
    <w:rsid w:val="00720D08"/>
    <w:rsid w:val="00734CE3"/>
    <w:rsid w:val="00735457"/>
    <w:rsid w:val="00740CB8"/>
    <w:rsid w:val="00741218"/>
    <w:rsid w:val="0077510E"/>
    <w:rsid w:val="00796852"/>
    <w:rsid w:val="007A227D"/>
    <w:rsid w:val="007A2EA0"/>
    <w:rsid w:val="007A4188"/>
    <w:rsid w:val="007A4B48"/>
    <w:rsid w:val="007F5407"/>
    <w:rsid w:val="0081355B"/>
    <w:rsid w:val="0083764D"/>
    <w:rsid w:val="0086334A"/>
    <w:rsid w:val="00863843"/>
    <w:rsid w:val="00881046"/>
    <w:rsid w:val="00886B24"/>
    <w:rsid w:val="008A117F"/>
    <w:rsid w:val="008A6432"/>
    <w:rsid w:val="008C5B77"/>
    <w:rsid w:val="008D019B"/>
    <w:rsid w:val="00902E8A"/>
    <w:rsid w:val="0090690A"/>
    <w:rsid w:val="00914324"/>
    <w:rsid w:val="00921449"/>
    <w:rsid w:val="009260AB"/>
    <w:rsid w:val="00926EF8"/>
    <w:rsid w:val="00930D77"/>
    <w:rsid w:val="00937F04"/>
    <w:rsid w:val="00950452"/>
    <w:rsid w:val="00960DED"/>
    <w:rsid w:val="00965DA8"/>
    <w:rsid w:val="00966F9D"/>
    <w:rsid w:val="0097731D"/>
    <w:rsid w:val="009A4E16"/>
    <w:rsid w:val="009B27FD"/>
    <w:rsid w:val="009C6633"/>
    <w:rsid w:val="009D73D6"/>
    <w:rsid w:val="009E10EE"/>
    <w:rsid w:val="009E5FEA"/>
    <w:rsid w:val="00A15B9F"/>
    <w:rsid w:val="00A252BA"/>
    <w:rsid w:val="00A33A63"/>
    <w:rsid w:val="00A52A2C"/>
    <w:rsid w:val="00A74FF1"/>
    <w:rsid w:val="00A825B2"/>
    <w:rsid w:val="00A84735"/>
    <w:rsid w:val="00A94DCB"/>
    <w:rsid w:val="00A94F25"/>
    <w:rsid w:val="00AA2478"/>
    <w:rsid w:val="00AC07D8"/>
    <w:rsid w:val="00AD64F4"/>
    <w:rsid w:val="00AF238C"/>
    <w:rsid w:val="00B10C3E"/>
    <w:rsid w:val="00B32017"/>
    <w:rsid w:val="00B81C3B"/>
    <w:rsid w:val="00B93823"/>
    <w:rsid w:val="00BD1371"/>
    <w:rsid w:val="00BD384F"/>
    <w:rsid w:val="00BE23FC"/>
    <w:rsid w:val="00BE39A1"/>
    <w:rsid w:val="00BE747D"/>
    <w:rsid w:val="00BF4FBF"/>
    <w:rsid w:val="00C0101E"/>
    <w:rsid w:val="00C0209D"/>
    <w:rsid w:val="00C0318E"/>
    <w:rsid w:val="00C071E5"/>
    <w:rsid w:val="00C115DD"/>
    <w:rsid w:val="00C12E1C"/>
    <w:rsid w:val="00C130D5"/>
    <w:rsid w:val="00C21B89"/>
    <w:rsid w:val="00C22843"/>
    <w:rsid w:val="00C32884"/>
    <w:rsid w:val="00C413B2"/>
    <w:rsid w:val="00C47A07"/>
    <w:rsid w:val="00C502BB"/>
    <w:rsid w:val="00C51BE9"/>
    <w:rsid w:val="00C603FA"/>
    <w:rsid w:val="00C61322"/>
    <w:rsid w:val="00C64246"/>
    <w:rsid w:val="00C91710"/>
    <w:rsid w:val="00CA0199"/>
    <w:rsid w:val="00CD1888"/>
    <w:rsid w:val="00CD47B9"/>
    <w:rsid w:val="00CE5498"/>
    <w:rsid w:val="00CE7C06"/>
    <w:rsid w:val="00CF244B"/>
    <w:rsid w:val="00CF32D2"/>
    <w:rsid w:val="00CF3FF4"/>
    <w:rsid w:val="00CF44EE"/>
    <w:rsid w:val="00CF7F97"/>
    <w:rsid w:val="00D002D9"/>
    <w:rsid w:val="00D00E0D"/>
    <w:rsid w:val="00D04DCD"/>
    <w:rsid w:val="00D117D1"/>
    <w:rsid w:val="00D129BB"/>
    <w:rsid w:val="00D22046"/>
    <w:rsid w:val="00D2678A"/>
    <w:rsid w:val="00D301CF"/>
    <w:rsid w:val="00D402D1"/>
    <w:rsid w:val="00D577F2"/>
    <w:rsid w:val="00D5787A"/>
    <w:rsid w:val="00D721B5"/>
    <w:rsid w:val="00D85C46"/>
    <w:rsid w:val="00DB11E6"/>
    <w:rsid w:val="00DB49F8"/>
    <w:rsid w:val="00DD2BC7"/>
    <w:rsid w:val="00DE5835"/>
    <w:rsid w:val="00DF55C7"/>
    <w:rsid w:val="00E05735"/>
    <w:rsid w:val="00E05744"/>
    <w:rsid w:val="00E07CCE"/>
    <w:rsid w:val="00E1150F"/>
    <w:rsid w:val="00E15484"/>
    <w:rsid w:val="00E342F3"/>
    <w:rsid w:val="00E415B6"/>
    <w:rsid w:val="00E41AC9"/>
    <w:rsid w:val="00E66062"/>
    <w:rsid w:val="00E714AC"/>
    <w:rsid w:val="00E8083A"/>
    <w:rsid w:val="00E87090"/>
    <w:rsid w:val="00E97450"/>
    <w:rsid w:val="00EA3BE3"/>
    <w:rsid w:val="00EA509F"/>
    <w:rsid w:val="00ED1325"/>
    <w:rsid w:val="00ED2573"/>
    <w:rsid w:val="00EE0D56"/>
    <w:rsid w:val="00EF582F"/>
    <w:rsid w:val="00F00056"/>
    <w:rsid w:val="00F113B7"/>
    <w:rsid w:val="00F25748"/>
    <w:rsid w:val="00F27C34"/>
    <w:rsid w:val="00F41FCC"/>
    <w:rsid w:val="00F61F1A"/>
    <w:rsid w:val="00F65713"/>
    <w:rsid w:val="00F82F7E"/>
    <w:rsid w:val="00F85DEF"/>
    <w:rsid w:val="00F909C8"/>
    <w:rsid w:val="00FA7CF4"/>
    <w:rsid w:val="00FB08E9"/>
    <w:rsid w:val="00FB4E36"/>
    <w:rsid w:val="00FB7704"/>
    <w:rsid w:val="00FC16AA"/>
    <w:rsid w:val="00FC7938"/>
    <w:rsid w:val="00FC7F0A"/>
    <w:rsid w:val="00FD3E5A"/>
    <w:rsid w:val="00FE3958"/>
    <w:rsid w:val="00FE3BFC"/>
    <w:rsid w:val="00FE4EDB"/>
    <w:rsid w:val="00FF3504"/>
    <w:rsid w:val="00FF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B7AFE5D"/>
  <w15:docId w15:val="{A1DCBC90-A473-4E3A-8FF3-E4B9719BF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b/>
      <w:i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5"/>
      </w:numPr>
      <w:spacing w:before="240" w:after="60"/>
      <w:outlineLvl w:val="4"/>
    </w:pPr>
    <w:rPr>
      <w:rFonts w:ascii="Arial" w:hAnsi="Arial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character" w:styleId="PageNumber">
    <w:name w:val="page number"/>
    <w:basedOn w:val="DefaultParagraphFont"/>
    <w:rPr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360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360"/>
    </w:p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Closing">
    <w:name w:val="Closing"/>
    <w:basedOn w:val="Normal"/>
    <w:semiHidden/>
    <w:pPr>
      <w:ind w:left="4320"/>
    </w:pPr>
  </w:style>
  <w:style w:type="paragraph" w:styleId="E-mailSignature">
    <w:name w:val="E-mail Signature"/>
    <w:basedOn w:val="Normal"/>
    <w:semiHidden/>
  </w:style>
  <w:style w:type="character" w:styleId="Emphasis">
    <w:name w:val="Emphasis"/>
    <w:basedOn w:val="DefaultParagraphFont"/>
    <w:qFormat/>
    <w:rPr>
      <w:i/>
      <w:iCs/>
    </w:r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Cs w:val="24"/>
    </w:rPr>
  </w:style>
  <w:style w:type="paragraph" w:styleId="EnvelopeReturn">
    <w:name w:val="envelope return"/>
    <w:basedOn w:val="Normal"/>
    <w:semiHidden/>
    <w:rPr>
      <w:rFonts w:ascii="Arial" w:hAnsi="Arial" w:cs="Arial"/>
      <w:sz w:val="20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character" w:styleId="HTMLAcronym">
    <w:name w:val="HTML Acronym"/>
    <w:basedOn w:val="DefaultParagraphFont"/>
    <w:semiHidden/>
  </w:style>
  <w:style w:type="paragraph" w:styleId="HTMLAddress">
    <w:name w:val="HTML Address"/>
    <w:basedOn w:val="Normal"/>
    <w:semiHidden/>
    <w:rPr>
      <w:i/>
      <w:iCs/>
    </w:rPr>
  </w:style>
  <w:style w:type="character" w:styleId="HTMLCite">
    <w:name w:val="HTML Cite"/>
    <w:basedOn w:val="DefaultParagraphFont"/>
    <w:semiHidden/>
    <w:rPr>
      <w:i/>
      <w:iCs/>
    </w:rPr>
  </w:style>
  <w:style w:type="character" w:styleId="HTMLCode">
    <w:name w:val="HTML Code"/>
    <w:basedOn w:val="DefaultParagraphFont"/>
    <w:semiHidden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Pr>
      <w:i/>
      <w:iCs/>
    </w:rPr>
  </w:style>
  <w:style w:type="character" w:styleId="HTMLKeyboard">
    <w:name w:val="HTML Keyboard"/>
    <w:basedOn w:val="DefaultParagraphFont"/>
    <w:semiHidden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semiHidden/>
    <w:rPr>
      <w:rFonts w:ascii="Courier New" w:hAnsi="Courier New" w:cs="Courier New"/>
      <w:sz w:val="20"/>
    </w:rPr>
  </w:style>
  <w:style w:type="character" w:styleId="HTMLSample">
    <w:name w:val="HTML Sample"/>
    <w:basedOn w:val="DefaultParagraphFont"/>
    <w:semiHidden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Pr>
      <w:i/>
      <w:iCs/>
    </w:rPr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character" w:styleId="LineNumber">
    <w:name w:val="line number"/>
    <w:basedOn w:val="DefaultParagraphFont"/>
    <w:semiHidden/>
  </w:style>
  <w:style w:type="paragraph" w:styleId="List">
    <w:name w:val="List"/>
    <w:basedOn w:val="Normal"/>
    <w:semiHidden/>
    <w:pPr>
      <w:ind w:left="360" w:hanging="360"/>
    </w:pPr>
  </w:style>
  <w:style w:type="paragraph" w:styleId="List2">
    <w:name w:val="List 2"/>
    <w:basedOn w:val="Normal"/>
    <w:semiHidden/>
    <w:pPr>
      <w:ind w:left="720" w:hanging="360"/>
    </w:pPr>
  </w:style>
  <w:style w:type="paragraph" w:styleId="List3">
    <w:name w:val="List 3"/>
    <w:basedOn w:val="Normal"/>
    <w:semiHidden/>
    <w:pPr>
      <w:ind w:left="1080" w:hanging="360"/>
    </w:pPr>
  </w:style>
  <w:style w:type="paragraph" w:styleId="List4">
    <w:name w:val="List 4"/>
    <w:basedOn w:val="Normal"/>
    <w:semiHidden/>
    <w:pPr>
      <w:ind w:left="1440" w:hanging="360"/>
    </w:pPr>
  </w:style>
  <w:style w:type="paragraph" w:styleId="List5">
    <w:name w:val="List 5"/>
    <w:basedOn w:val="Normal"/>
    <w:semiHidden/>
    <w:pPr>
      <w:ind w:left="1800" w:hanging="360"/>
    </w:pPr>
  </w:style>
  <w:style w:type="paragraph" w:styleId="ListBullet">
    <w:name w:val="List Bullet"/>
    <w:basedOn w:val="Normal"/>
    <w:autoRedefine/>
    <w:semiHidden/>
    <w:pPr>
      <w:numPr>
        <w:numId w:val="6"/>
      </w:numPr>
    </w:pPr>
  </w:style>
  <w:style w:type="paragraph" w:styleId="ListBullet2">
    <w:name w:val="List Bullet 2"/>
    <w:basedOn w:val="Normal"/>
    <w:autoRedefine/>
    <w:semiHidden/>
    <w:pPr>
      <w:numPr>
        <w:numId w:val="7"/>
      </w:numPr>
    </w:pPr>
  </w:style>
  <w:style w:type="paragraph" w:styleId="ListBullet3">
    <w:name w:val="List Bullet 3"/>
    <w:basedOn w:val="Normal"/>
    <w:autoRedefine/>
    <w:semiHidden/>
    <w:pPr>
      <w:numPr>
        <w:numId w:val="8"/>
      </w:numPr>
    </w:pPr>
  </w:style>
  <w:style w:type="paragraph" w:styleId="ListBullet4">
    <w:name w:val="List Bullet 4"/>
    <w:basedOn w:val="Normal"/>
    <w:autoRedefine/>
    <w:semiHidden/>
    <w:pPr>
      <w:numPr>
        <w:numId w:val="9"/>
      </w:numPr>
    </w:pPr>
  </w:style>
  <w:style w:type="paragraph" w:styleId="ListBullet5">
    <w:name w:val="List Bullet 5"/>
    <w:basedOn w:val="Normal"/>
    <w:autoRedefine/>
    <w:semiHidden/>
    <w:pPr>
      <w:numPr>
        <w:numId w:val="10"/>
      </w:numPr>
    </w:pPr>
  </w:style>
  <w:style w:type="paragraph" w:styleId="ListContinue">
    <w:name w:val="List Continue"/>
    <w:basedOn w:val="Normal"/>
    <w:semiHidden/>
    <w:pPr>
      <w:spacing w:after="120"/>
      <w:ind w:left="360"/>
    </w:pPr>
  </w:style>
  <w:style w:type="paragraph" w:styleId="ListContinue2">
    <w:name w:val="List Continue 2"/>
    <w:basedOn w:val="Normal"/>
    <w:semiHidden/>
    <w:pPr>
      <w:spacing w:after="120"/>
      <w:ind w:left="720"/>
    </w:pPr>
  </w:style>
  <w:style w:type="paragraph" w:styleId="ListContinue3">
    <w:name w:val="List Continue 3"/>
    <w:basedOn w:val="Normal"/>
    <w:semiHidden/>
    <w:pPr>
      <w:spacing w:after="120"/>
      <w:ind w:left="1080"/>
    </w:pPr>
  </w:style>
  <w:style w:type="paragraph" w:styleId="ListContinue4">
    <w:name w:val="List Continue 4"/>
    <w:basedOn w:val="Normal"/>
    <w:semiHidden/>
    <w:pPr>
      <w:spacing w:after="120"/>
      <w:ind w:left="1440"/>
    </w:pPr>
  </w:style>
  <w:style w:type="paragraph" w:styleId="ListContinue5">
    <w:name w:val="List Continue 5"/>
    <w:basedOn w:val="Normal"/>
    <w:semiHidden/>
    <w:pPr>
      <w:spacing w:after="120"/>
      <w:ind w:left="1800"/>
    </w:pPr>
  </w:style>
  <w:style w:type="paragraph" w:styleId="ListNumber">
    <w:name w:val="List Number"/>
    <w:basedOn w:val="Normal"/>
    <w:semiHidden/>
    <w:pPr>
      <w:numPr>
        <w:numId w:val="11"/>
      </w:numPr>
    </w:pPr>
  </w:style>
  <w:style w:type="paragraph" w:styleId="ListNumber2">
    <w:name w:val="List Number 2"/>
    <w:basedOn w:val="Normal"/>
    <w:semiHidden/>
    <w:pPr>
      <w:numPr>
        <w:numId w:val="12"/>
      </w:numPr>
    </w:pPr>
  </w:style>
  <w:style w:type="paragraph" w:styleId="ListNumber3">
    <w:name w:val="List Number 3"/>
    <w:basedOn w:val="Normal"/>
    <w:semiHidden/>
    <w:pPr>
      <w:numPr>
        <w:numId w:val="13"/>
      </w:numPr>
    </w:pPr>
  </w:style>
  <w:style w:type="paragraph" w:styleId="ListNumber4">
    <w:name w:val="List Number 4"/>
    <w:basedOn w:val="Normal"/>
    <w:semiHidden/>
    <w:pPr>
      <w:numPr>
        <w:numId w:val="14"/>
      </w:numPr>
    </w:pPr>
  </w:style>
  <w:style w:type="paragraph" w:styleId="ListNumber5">
    <w:name w:val="List Number 5"/>
    <w:basedOn w:val="Normal"/>
    <w:semiHidden/>
    <w:pPr>
      <w:numPr>
        <w:numId w:val="15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Cs w:val="24"/>
    </w:rPr>
  </w:style>
  <w:style w:type="paragraph" w:styleId="NormalWeb">
    <w:name w:val="Normal (Web)"/>
    <w:basedOn w:val="Normal"/>
    <w:semiHidden/>
    <w:rPr>
      <w:szCs w:val="24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320"/>
    </w:pPr>
  </w:style>
  <w:style w:type="character" w:styleId="Strong">
    <w:name w:val="Strong"/>
    <w:basedOn w:val="DefaultParagraphFont"/>
    <w:qFormat/>
    <w:rPr>
      <w:b/>
      <w:bCs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520"/>
    </w:p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character" w:styleId="FootnoteReference">
    <w:name w:val="footnote reference"/>
    <w:uiPriority w:val="99"/>
    <w:semiHidden/>
    <w:rPr>
      <w:vertAlign w:val="superscript"/>
    </w:rPr>
  </w:style>
  <w:style w:type="paragraph" w:styleId="FootnoteText">
    <w:name w:val="footnote text"/>
    <w:aliases w:val=" Char1"/>
    <w:basedOn w:val="Normal"/>
    <w:link w:val="FootnoteTextChar"/>
    <w:uiPriority w:val="99"/>
    <w:qFormat/>
    <w:pPr>
      <w:tabs>
        <w:tab w:val="left" w:pos="720"/>
      </w:tabs>
    </w:pPr>
    <w:rPr>
      <w:snapToGrid w:val="0"/>
      <w:sz w:val="20"/>
      <w:szCs w:val="24"/>
    </w:rPr>
  </w:style>
  <w:style w:type="character" w:customStyle="1" w:styleId="FootnoteTextChar">
    <w:name w:val="Footnote Text Char"/>
    <w:aliases w:val=" Char1 Char"/>
    <w:basedOn w:val="DefaultParagraphFont"/>
    <w:link w:val="FootnoteText"/>
    <w:uiPriority w:val="99"/>
    <w:rPr>
      <w:snapToGrid w:val="0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0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88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60th\Templates\Eec60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UNEP/OzL.Pro/ExCom/84/Inf.1</Document_x0020_Number>
    <DocumentType xmlns="64e33b30-101d-41de-b951-961aab25ea29">Information Document</DocumentTyp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FC51483EAF9547AF5405F34A68D8CF" ma:contentTypeVersion="4" ma:contentTypeDescription="Create a new document." ma:contentTypeScope="" ma:versionID="bbbacc9f6101fc0892702c4e4b680072">
  <xsd:schema xmlns:xsd="http://www.w3.org/2001/XMLSchema" xmlns:p="http://schemas.microsoft.com/office/2006/metadata/properties" xmlns:ns2="6b03d5a6-c642-4a08-93b6-965b66bfac2e" xmlns:ns3="64e33b30-101d-41de-b951-961aab25ea29" targetNamespace="http://schemas.microsoft.com/office/2006/metadata/properties" ma:root="true" ma:fieldsID="39409073ccf1d849a0e0d716fd570e97" ns2:_="" ns3:_="">
    <xsd:import namespace="6b03d5a6-c642-4a08-93b6-965b66bfac2e"/>
    <xsd:import namespace="64e33b30-101d-41de-b951-961aab25ea2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100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5512CE7-6212-435E-9559-785DDA33D37D}"/>
</file>

<file path=customXml/itemProps2.xml><?xml version="1.0" encoding="utf-8"?>
<ds:datastoreItem xmlns:ds="http://schemas.openxmlformats.org/officeDocument/2006/customXml" ds:itemID="{1CCF2B3A-8827-4989-A45A-E8C218BFF213}"/>
</file>

<file path=customXml/itemProps3.xml><?xml version="1.0" encoding="utf-8"?>
<ds:datastoreItem xmlns:ds="http://schemas.openxmlformats.org/officeDocument/2006/customXml" ds:itemID="{22334D83-817B-4F66-837D-D0BCFF0890D5}"/>
</file>

<file path=customXml/itemProps4.xml><?xml version="1.0" encoding="utf-8"?>
<ds:datastoreItem xmlns:ds="http://schemas.openxmlformats.org/officeDocument/2006/customXml" ds:itemID="{761AC047-E694-4BF4-9AC9-9835D57E4984}"/>
</file>

<file path=docProps/app.xml><?xml version="1.0" encoding="utf-8"?>
<Properties xmlns="http://schemas.openxmlformats.org/officeDocument/2006/extended-properties" xmlns:vt="http://schemas.openxmlformats.org/officeDocument/2006/docPropsVTypes">
  <Template>Eec60G</Template>
  <TotalTime>8</TotalTime>
  <Pages>4</Pages>
  <Words>709</Words>
  <Characters>5970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documents for the 84th meeting of the Executive Committee</vt:lpstr>
    </vt:vector>
  </TitlesOfParts>
  <Company>UNMFS</Company>
  <LinksUpToDate>false</LinksUpToDate>
  <CharactersWithSpaces>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documents for the 84th meeting of the Executive Committee</dc:title>
  <dc:subject>UNEP/OzL.Pro/ExCom/84/Inf.1</dc:subject>
  <dc:creator>Elina Yuen</dc:creator>
  <cp:lastModifiedBy>HBE</cp:lastModifiedBy>
  <cp:revision>4</cp:revision>
  <cp:lastPrinted>2019-05-24T20:39:00Z</cp:lastPrinted>
  <dcterms:created xsi:type="dcterms:W3CDTF">2019-12-17T22:24:00Z</dcterms:created>
  <dcterms:modified xsi:type="dcterms:W3CDTF">2019-12-17T22:49:00Z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UNEP/OzL.Pro/ExCom/81/Inf.1</vt:lpwstr>
  </property>
  <property fmtid="{D5CDD505-2E9C-101B-9397-08002B2CF9AE}" pid="3" name="Revision date">
    <vt:lpwstr>12/16/2019</vt:lpwstr>
  </property>
  <property fmtid="{D5CDD505-2E9C-101B-9397-08002B2CF9AE}" pid="4" name="ContentTypeId">
    <vt:lpwstr>0x010100D1FC51483EAF9547AF5405F34A68D8CF</vt:lpwstr>
  </property>
  <property fmtid="{D5CDD505-2E9C-101B-9397-08002B2CF9AE}" pid="5" name="DocumentType">
    <vt:lpwstr>Pre-session</vt:lpwstr>
  </property>
  <property fmtid="{D5CDD505-2E9C-101B-9397-08002B2CF9AE}" pid="6" name="Format">
    <vt:lpwstr>Word</vt:lpwstr>
  </property>
  <property fmtid="{D5CDD505-2E9C-101B-9397-08002B2CF9AE}" pid="8" name="Document type">
    <vt:lpwstr>Final report</vt:lpwstr>
  </property>
  <property fmtid="{D5CDD505-2E9C-101B-9397-08002B2CF9AE}" pid="11" name="Language">
    <vt:lpwstr>Arabic</vt:lpwstr>
  </property>
  <property fmtid="{D5CDD505-2E9C-101B-9397-08002B2CF9AE}" pid="12" name="Sort number">
    <vt:lpwstr>45</vt:lpwstr>
  </property>
</Properties>
</file>