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02"/>
        <w:gridCol w:w="3780"/>
      </w:tblGrid>
      <w:tr w:rsidR="00C15867" w:rsidRPr="0058591B" w14:paraId="7E72ED29" w14:textId="77777777" w:rsidTr="00D235AA">
        <w:trPr>
          <w:trHeight w:val="720"/>
        </w:trPr>
        <w:tc>
          <w:tcPr>
            <w:tcW w:w="6372" w:type="dxa"/>
            <w:gridSpan w:val="2"/>
            <w:tcBorders>
              <w:bottom w:val="single" w:sz="18" w:space="0" w:color="auto"/>
            </w:tcBorders>
          </w:tcPr>
          <w:p w14:paraId="413CFD20" w14:textId="77777777" w:rsidR="006708D5" w:rsidRPr="00B630BA" w:rsidRDefault="006708D5" w:rsidP="006708D5">
            <w:pPr>
              <w:rPr>
                <w:b/>
                <w:bCs/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ОРГАНИЗАЦИЯ</w:t>
            </w:r>
          </w:p>
          <w:p w14:paraId="5BC79548" w14:textId="77777777" w:rsidR="006708D5" w:rsidRDefault="006708D5" w:rsidP="006708D5">
            <w:pPr>
              <w:rPr>
                <w:b/>
                <w:bCs/>
                <w:sz w:val="28"/>
                <w:szCs w:val="28"/>
                <w:lang w:val="en-US"/>
              </w:rPr>
            </w:pPr>
            <w:r w:rsidRPr="00B630BA"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4395BBE0" w14:textId="12B6D123" w:rsidR="00C15867" w:rsidRPr="0058591B" w:rsidRDefault="006708D5" w:rsidP="006708D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6255538B" w14:textId="77777777" w:rsidR="00C15867" w:rsidRPr="0058591B" w:rsidRDefault="00C15867" w:rsidP="009C59F7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58591B" w14:paraId="7E6C48EB" w14:textId="77777777" w:rsidTr="00D235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012CCB" w14:textId="77777777" w:rsidR="00C15867" w:rsidRPr="0058591B" w:rsidRDefault="00E52838" w:rsidP="009C59F7">
            <w:pPr>
              <w:spacing w:before="12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51151248" wp14:editId="78FC05F8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62865</wp:posOffset>
                      </wp:positionV>
                      <wp:extent cx="822325" cy="1488509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488509"/>
                                <a:chOff x="0" y="0"/>
                                <a:chExt cx="822325" cy="14885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730694"/>
                                  <a:ext cx="790575" cy="7578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22F8BA" id="Group 1" o:spid="_x0000_s1026" style="position:absolute;margin-left:.45pt;margin-top:4.95pt;width:64.75pt;height:117.2pt;z-index:251658240;mso-width-relative:margin;mso-height-relative:margin" coordsize="8223,148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306;width:7906;height:7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0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192CD6A" w14:textId="77777777" w:rsidR="00B6568C" w:rsidRPr="00D235AA" w:rsidRDefault="00B6568C" w:rsidP="006708D5">
            <w:pPr>
              <w:rPr>
                <w:b/>
                <w:bCs/>
                <w:sz w:val="32"/>
                <w:szCs w:val="32"/>
              </w:rPr>
            </w:pPr>
          </w:p>
          <w:p w14:paraId="12559D36" w14:textId="4544202A" w:rsidR="006708D5" w:rsidRDefault="006708D5" w:rsidP="006708D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797CD6DD" w14:textId="77777777" w:rsidR="006708D5" w:rsidRPr="00054CD2" w:rsidRDefault="006708D5" w:rsidP="006708D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31759B40" w14:textId="20DBEC2A" w:rsidR="00C15867" w:rsidRPr="006A1431" w:rsidRDefault="006708D5" w:rsidP="006708D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07D1B9F3" w14:textId="77777777" w:rsidR="00C15867" w:rsidRPr="0058591B" w:rsidRDefault="00C15867" w:rsidP="009C59F7">
            <w:pPr>
              <w:spacing w:before="720"/>
              <w:ind w:left="158"/>
            </w:pP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E9A01CF" w14:textId="77777777" w:rsidR="00B6568C" w:rsidRPr="00D235AA" w:rsidRDefault="00B6568C" w:rsidP="009C59F7"/>
          <w:p w14:paraId="13D74EA3" w14:textId="5A79D2D4" w:rsidR="00C15867" w:rsidRPr="006708D5" w:rsidRDefault="00C15867" w:rsidP="009C59F7">
            <w:pPr>
              <w:rPr>
                <w:lang w:val="en-CA"/>
              </w:rPr>
            </w:pPr>
            <w:r w:rsidRPr="006708D5">
              <w:rPr>
                <w:lang w:val="en-CA"/>
              </w:rPr>
              <w:t>Distr.</w:t>
            </w:r>
          </w:p>
          <w:p w14:paraId="45F06EE6" w14:textId="77777777" w:rsidR="00923540" w:rsidRPr="006708D5" w:rsidRDefault="00923540" w:rsidP="00923540">
            <w:pPr>
              <w:rPr>
                <w:lang w:val="en-CA"/>
              </w:rPr>
            </w:pPr>
            <w:r w:rsidRPr="006708D5">
              <w:rPr>
                <w:lang w:val="en-CA"/>
              </w:rPr>
              <w:t>GENERAL</w:t>
            </w:r>
          </w:p>
          <w:p w14:paraId="33DB436C" w14:textId="77777777" w:rsidR="00C15867" w:rsidRPr="006708D5" w:rsidRDefault="00C15867" w:rsidP="009C59F7">
            <w:pPr>
              <w:rPr>
                <w:lang w:val="en-CA"/>
              </w:rPr>
            </w:pPr>
          </w:p>
          <w:p w14:paraId="597C3FF8" w14:textId="06185E3D" w:rsidR="00C15867" w:rsidRPr="006708D5" w:rsidRDefault="00131035" w:rsidP="009C59F7">
            <w:pPr>
              <w:rPr>
                <w:lang w:val="en-CA"/>
              </w:rPr>
            </w:pPr>
            <w:r>
              <w:fldChar w:fldCharType="begin"/>
            </w:r>
            <w:r w:rsidRPr="006708D5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B6568C">
              <w:rPr>
                <w:lang w:val="en-CA"/>
              </w:rPr>
              <w:t>UNEP/OzL.Pro/ExCom/97/9</w:t>
            </w:r>
            <w:r>
              <w:fldChar w:fldCharType="end"/>
            </w:r>
          </w:p>
          <w:p w14:paraId="0EAEEDD4" w14:textId="59BD902D" w:rsidR="00C15867" w:rsidRPr="0058591B" w:rsidRDefault="00BC2495" w:rsidP="009C59F7">
            <w:r w:rsidRPr="0058591B">
              <w:fldChar w:fldCharType="begin"/>
            </w:r>
            <w:r w:rsidR="00851352" w:rsidRPr="0058591B">
              <w:instrText xml:space="preserve"> DOCPROPERTY "Revision date" \@ "d MMMM YYYY"  \* MERGEFORMAT </w:instrText>
            </w:r>
            <w:r w:rsidRPr="0058591B">
              <w:fldChar w:fldCharType="separate"/>
            </w:r>
            <w:r w:rsidR="006708D5">
              <w:t xml:space="preserve">7 </w:t>
            </w:r>
            <w:r w:rsidR="006708D5">
              <w:rPr>
                <w:lang w:val="en-US"/>
              </w:rPr>
              <w:t>November</w:t>
            </w:r>
            <w:r w:rsidR="006708D5">
              <w:t xml:space="preserve"> 2025</w:t>
            </w:r>
            <w:r w:rsidRPr="0058591B">
              <w:fldChar w:fldCharType="end"/>
            </w:r>
          </w:p>
          <w:p w14:paraId="67E6A499" w14:textId="77777777" w:rsidR="00C15867" w:rsidRDefault="00C15867" w:rsidP="009C59F7">
            <w:pPr>
              <w:rPr>
                <w:caps/>
                <w:lang w:val="en-US"/>
              </w:rPr>
            </w:pPr>
          </w:p>
          <w:p w14:paraId="31F9B5D8" w14:textId="5ACB6032" w:rsidR="006708D5" w:rsidRPr="006708D5" w:rsidRDefault="006708D5" w:rsidP="009C59F7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RUSSIAN</w:t>
            </w:r>
          </w:p>
          <w:p w14:paraId="16455F78" w14:textId="77777777" w:rsidR="00C15867" w:rsidRPr="0058591B" w:rsidRDefault="00C15867" w:rsidP="009C59F7">
            <w:r>
              <w:t>ORIGINAL: ENGLISH</w:t>
            </w:r>
          </w:p>
        </w:tc>
      </w:tr>
    </w:tbl>
    <w:p w14:paraId="2E89A030" w14:textId="77777777" w:rsidR="006708D5" w:rsidRPr="00B630BA" w:rsidRDefault="006708D5" w:rsidP="006708D5">
      <w:pPr>
        <w:jc w:val="left"/>
      </w:pPr>
      <w:r w:rsidRPr="00B630BA">
        <w:t xml:space="preserve">ИСПОЛНИТЕЛЬНЫЙ КОМИТЕТ </w:t>
      </w:r>
      <w:r w:rsidRPr="00B630BA">
        <w:br/>
        <w:t xml:space="preserve">  МНОГОСТОРОННЕГО ФОНДА ДЛЯ </w:t>
      </w:r>
    </w:p>
    <w:p w14:paraId="1B3666C5" w14:textId="70D3244E" w:rsidR="00CA59FB" w:rsidRPr="0058591B" w:rsidRDefault="006708D5" w:rsidP="006708D5">
      <w:pPr>
        <w:jc w:val="left"/>
      </w:pPr>
      <w:r w:rsidRPr="00B630BA">
        <w:t xml:space="preserve">  ОСУЩЕСТВЛЕНИЯ МОНРЕАЛЬСКОГО ПРОТОКОЛА</w:t>
      </w:r>
      <w:r w:rsidRPr="00B630BA">
        <w:br/>
        <w:t>Девяносто седьмое совещание</w:t>
      </w:r>
    </w:p>
    <w:p w14:paraId="11114FBD" w14:textId="77777777" w:rsidR="00CA59FB" w:rsidRPr="0058591B" w:rsidRDefault="00CA59FB" w:rsidP="00CA59FB">
      <w:pPr>
        <w:jc w:val="left"/>
      </w:pPr>
      <w:r>
        <w:t>Монреаль, 1-5 декабря 2025 года</w:t>
      </w:r>
    </w:p>
    <w:p w14:paraId="602CB3AA" w14:textId="1E4C1DBE" w:rsidR="0079781A" w:rsidRPr="0058591B" w:rsidRDefault="0079781A" w:rsidP="0079781A">
      <w:pPr>
        <w:jc w:val="left"/>
      </w:pPr>
      <w:r>
        <w:t>Пункт 6(a) предварительной повестки дня</w:t>
      </w:r>
      <w:r w:rsidRPr="0058591B">
        <w:rPr>
          <w:rStyle w:val="FootnoteReference"/>
        </w:rPr>
        <w:footnoteReference w:id="1"/>
      </w:r>
    </w:p>
    <w:p w14:paraId="2DF56ED4" w14:textId="77777777" w:rsidR="00C15867" w:rsidRPr="0058591B" w:rsidRDefault="00C15867" w:rsidP="00CA59FB">
      <w:pPr>
        <w:jc w:val="left"/>
      </w:pPr>
    </w:p>
    <w:p w14:paraId="3BA98E56" w14:textId="77777777" w:rsidR="002024B6" w:rsidRPr="0058591B" w:rsidRDefault="002024B6" w:rsidP="002024B6"/>
    <w:p w14:paraId="62F47A15" w14:textId="7FAD1167" w:rsidR="00780967" w:rsidRPr="0058591B" w:rsidRDefault="00780967" w:rsidP="00780967">
      <w:pPr>
        <w:pStyle w:val="Title1"/>
      </w:pPr>
      <w:r>
        <w:t xml:space="preserve">Оценка </w:t>
      </w:r>
      <w:r w:rsidR="006A1431">
        <w:t>РЕЗУЛЬТАТИВНОСТИ</w:t>
      </w:r>
      <w:r>
        <w:t xml:space="preserve"> учреждений-исполнителей по показателям их бизнес-план</w:t>
      </w:r>
      <w:r w:rsidR="006A1431">
        <w:t>ОВ</w:t>
      </w:r>
      <w:r>
        <w:t xml:space="preserve"> на 2024 год </w:t>
      </w:r>
    </w:p>
    <w:p w14:paraId="57FC659F" w14:textId="77777777" w:rsidR="00780967" w:rsidRPr="006708D5" w:rsidRDefault="00780967" w:rsidP="00780967">
      <w:pPr>
        <w:pStyle w:val="Title1"/>
      </w:pPr>
    </w:p>
    <w:p w14:paraId="08D3777B" w14:textId="77777777" w:rsidR="00780967" w:rsidRPr="0058591B" w:rsidRDefault="00780967" w:rsidP="00780967">
      <w:pPr>
        <w:pStyle w:val="StyleHeader4Para4Left0Firstline0"/>
        <w:numPr>
          <w:ilvl w:val="0"/>
          <w:numId w:val="0"/>
        </w:numPr>
        <w:spacing w:after="0"/>
        <w:jc w:val="left"/>
        <w:rPr>
          <w:sz w:val="22"/>
        </w:rPr>
      </w:pPr>
    </w:p>
    <w:p w14:paraId="339B60AF" w14:textId="77777777" w:rsidR="00780967" w:rsidRPr="0058591B" w:rsidRDefault="00780967" w:rsidP="0078096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Введение</w:t>
      </w:r>
    </w:p>
    <w:p w14:paraId="6AD8D97C" w14:textId="77777777" w:rsidR="00780967" w:rsidRPr="0058591B" w:rsidRDefault="00780967" w:rsidP="00780967"/>
    <w:p w14:paraId="1C1C67EE" w14:textId="448511EE" w:rsidR="00780967" w:rsidRPr="0058591B" w:rsidRDefault="00780967" w:rsidP="00780967">
      <w:pPr>
        <w:pStyle w:val="Heading1"/>
      </w:pPr>
      <w:r>
        <w:t>Настоящий документ состоит из следующих разделов:</w:t>
      </w:r>
    </w:p>
    <w:p w14:paraId="08CBCEEF" w14:textId="2E7EB30C" w:rsidR="00780967" w:rsidRPr="0058591B" w:rsidRDefault="00780967" w:rsidP="00780967">
      <w:pPr>
        <w:ind w:left="1440" w:hanging="720"/>
      </w:pPr>
      <w:r>
        <w:t>I.</w:t>
      </w:r>
      <w:r>
        <w:tab/>
        <w:t xml:space="preserve">Анализ количественных показателей </w:t>
      </w:r>
      <w:r w:rsidR="00D34669">
        <w:t>результатов деятельности</w:t>
      </w:r>
      <w:r>
        <w:t xml:space="preserve">. В этом разделе представлена количественная оценка </w:t>
      </w:r>
      <w:r w:rsidR="006A1431">
        <w:t>результативности</w:t>
      </w:r>
      <w:r>
        <w:t xml:space="preserve"> учреждений-исполнителей по целевым показателям эффективности работы, включенным в бизнес-планы на 2024 год</w:t>
      </w:r>
      <w:r w:rsidRPr="0058591B">
        <w:rPr>
          <w:rStyle w:val="FootnoteReference"/>
        </w:rPr>
        <w:footnoteReference w:id="2"/>
      </w:r>
      <w:r>
        <w:t xml:space="preserve">, и докладам о </w:t>
      </w:r>
      <w:r w:rsidR="006A1431">
        <w:t>положении дел</w:t>
      </w:r>
      <w:r>
        <w:t xml:space="preserve"> и финансо</w:t>
      </w:r>
      <w:r w:rsidR="006A1431">
        <w:t>вой отчетности</w:t>
      </w:r>
      <w:r>
        <w:t xml:space="preserve">, представленным 97-му совещанию; кроме того, в нем содержится анализ тенденций по каждому из восьми показателей </w:t>
      </w:r>
      <w:r w:rsidR="00D34669">
        <w:t>результативности</w:t>
      </w:r>
      <w:r>
        <w:t>.</w:t>
      </w:r>
    </w:p>
    <w:p w14:paraId="0DCE6684" w14:textId="77777777" w:rsidR="00780967" w:rsidRPr="0058591B" w:rsidRDefault="00780967" w:rsidP="00780967">
      <w:pPr>
        <w:ind w:left="720"/>
      </w:pPr>
    </w:p>
    <w:p w14:paraId="423F9891" w14:textId="7A49C351" w:rsidR="00780967" w:rsidRPr="0058591B" w:rsidRDefault="00780967" w:rsidP="00780967">
      <w:pPr>
        <w:ind w:left="1440" w:hanging="720"/>
      </w:pPr>
      <w:r>
        <w:t>II.</w:t>
      </w:r>
      <w:r>
        <w:tab/>
        <w:t xml:space="preserve">Анализ качественных показателей </w:t>
      </w:r>
      <w:r w:rsidR="00D34669">
        <w:t>результатов деятельности</w:t>
      </w:r>
      <w:r>
        <w:t>. В этом разделе представлена качественная оценка результатов деятельности двусторонних учреждений и учреждений-исполнителей на основе отзывов, полученных от сотрудников национальных органов по озону (НОО).</w:t>
      </w:r>
    </w:p>
    <w:p w14:paraId="1CCCB883" w14:textId="77777777" w:rsidR="00780967" w:rsidRPr="0058591B" w:rsidRDefault="00780967" w:rsidP="00780967">
      <w:pPr>
        <w:ind w:left="1440" w:hanging="720"/>
      </w:pPr>
    </w:p>
    <w:p w14:paraId="74CF3827" w14:textId="77777777" w:rsidR="00780967" w:rsidRPr="0058591B" w:rsidRDefault="00780967" w:rsidP="00780967">
      <w:pPr>
        <w:ind w:left="1440" w:hanging="720"/>
      </w:pPr>
      <w:r>
        <w:t>III.</w:t>
      </w:r>
      <w:r>
        <w:tab/>
        <w:t>Комментарии Секретариата.</w:t>
      </w:r>
    </w:p>
    <w:p w14:paraId="4CAA23B5" w14:textId="77777777" w:rsidR="00780967" w:rsidRPr="0058591B" w:rsidRDefault="00780967" w:rsidP="00780967">
      <w:pPr>
        <w:ind w:left="1440" w:hanging="720"/>
      </w:pPr>
    </w:p>
    <w:p w14:paraId="3628B431" w14:textId="1C9EE49A" w:rsidR="00780967" w:rsidRPr="006A1431" w:rsidRDefault="00780967" w:rsidP="00780967">
      <w:pPr>
        <w:ind w:left="1440" w:hanging="720"/>
      </w:pPr>
      <w:r>
        <w:t>IV.</w:t>
      </w:r>
      <w:r>
        <w:tab/>
        <w:t>Рекомендация</w:t>
      </w:r>
      <w:r w:rsidR="006708D5" w:rsidRPr="006A1431">
        <w:t>.</w:t>
      </w:r>
    </w:p>
    <w:p w14:paraId="529582AF" w14:textId="77777777" w:rsidR="00780967" w:rsidRPr="0058591B" w:rsidRDefault="00780967" w:rsidP="00780967">
      <w:pPr>
        <w:ind w:left="1440" w:hanging="720"/>
      </w:pPr>
    </w:p>
    <w:p w14:paraId="4CC346F8" w14:textId="77777777" w:rsidR="00780967" w:rsidRPr="0058591B" w:rsidRDefault="00780967" w:rsidP="00780967">
      <w:pPr>
        <w:ind w:left="1440" w:hanging="720"/>
      </w:pPr>
    </w:p>
    <w:p w14:paraId="7A86784C" w14:textId="77777777" w:rsidR="00780967" w:rsidRPr="0058591B" w:rsidRDefault="00780967" w:rsidP="00780967">
      <w:pPr>
        <w:ind w:left="1440" w:hanging="720"/>
      </w:pPr>
    </w:p>
    <w:p w14:paraId="13C20482" w14:textId="77777777" w:rsidR="00780967" w:rsidRPr="0058591B" w:rsidRDefault="00780967" w:rsidP="00780967">
      <w:pPr>
        <w:ind w:left="1440" w:hanging="720"/>
      </w:pPr>
    </w:p>
    <w:p w14:paraId="7EFC6812" w14:textId="77777777" w:rsidR="00780967" w:rsidRPr="0058591B" w:rsidRDefault="00780967" w:rsidP="00780967">
      <w:pPr>
        <w:sectPr w:rsidR="00780967" w:rsidRPr="0058591B" w:rsidSect="00780967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34317A98" w14:textId="77777777" w:rsidR="00780967" w:rsidRPr="0058591B" w:rsidRDefault="00780967" w:rsidP="00780967">
      <w:pPr>
        <w:pStyle w:val="Heading1"/>
        <w:keepNext/>
        <w:numPr>
          <w:ilvl w:val="0"/>
          <w:numId w:val="0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I.</w:t>
      </w:r>
      <w:r>
        <w:rPr>
          <w:b/>
          <w:bCs/>
          <w:sz w:val="24"/>
          <w:szCs w:val="24"/>
        </w:rPr>
        <w:tab/>
        <w:t xml:space="preserve">Анализ количественных показателей результатов деятельности </w:t>
      </w:r>
    </w:p>
    <w:p w14:paraId="6938DD07" w14:textId="77777777" w:rsidR="00780967" w:rsidRPr="0058591B" w:rsidRDefault="00780967" w:rsidP="00780967">
      <w:pPr>
        <w:pStyle w:val="Heading1"/>
      </w:pPr>
      <w:r>
        <w:t>В таблице 1 представлены утвержденные целевые показатели, количественные параметры для оценки прогресса в выполнении каждого целевого показателя, а также количество выполненных целевых показателей.</w:t>
      </w:r>
    </w:p>
    <w:p w14:paraId="45843E25" w14:textId="2CFEC8BE" w:rsidR="00780967" w:rsidRPr="0058591B" w:rsidRDefault="00780967" w:rsidP="00780967">
      <w:pPr>
        <w:keepNext/>
        <w:jc w:val="left"/>
        <w:rPr>
          <w:b/>
        </w:rPr>
      </w:pPr>
      <w:r>
        <w:rPr>
          <w:b/>
        </w:rPr>
        <w:t>Таблица 1. Целевые показатели результатов деятельности на 2024 год и их выполнение</w:t>
      </w:r>
      <w:r>
        <w:rPr>
          <w:b/>
          <w:caps/>
        </w:rPr>
        <w:t xml:space="preserve"> </w:t>
      </w:r>
    </w:p>
    <w:tbl>
      <w:tblPr>
        <w:tblW w:w="521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94"/>
        <w:gridCol w:w="900"/>
        <w:gridCol w:w="1081"/>
        <w:gridCol w:w="808"/>
        <w:gridCol w:w="882"/>
        <w:gridCol w:w="829"/>
        <w:gridCol w:w="1081"/>
        <w:gridCol w:w="808"/>
        <w:gridCol w:w="722"/>
        <w:gridCol w:w="808"/>
        <w:gridCol w:w="992"/>
        <w:gridCol w:w="808"/>
        <w:gridCol w:w="811"/>
        <w:gridCol w:w="811"/>
        <w:gridCol w:w="900"/>
        <w:gridCol w:w="630"/>
        <w:gridCol w:w="888"/>
      </w:tblGrid>
      <w:tr w:rsidR="0058591B" w:rsidRPr="006A4F63" w14:paraId="43CBE6CE" w14:textId="77777777" w:rsidTr="00B6568C">
        <w:trPr>
          <w:tblHeader/>
        </w:trPr>
        <w:tc>
          <w:tcPr>
            <w:tcW w:w="368" w:type="pct"/>
            <w:vMerge w:val="restart"/>
            <w:tcMar>
              <w:left w:w="86" w:type="dxa"/>
              <w:right w:w="86" w:type="dxa"/>
            </w:tcMar>
          </w:tcPr>
          <w:p w14:paraId="7D50DACB" w14:textId="4923506B" w:rsidR="00780967" w:rsidRPr="006A4F63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Наимено</w:t>
            </w:r>
            <w:r w:rsidR="006A4F63" w:rsidRPr="006A4F63">
              <w:rPr>
                <w:b/>
                <w:bCs/>
                <w:sz w:val="16"/>
                <w:szCs w:val="16"/>
                <w:lang w:val="en-US"/>
              </w:rPr>
              <w:t>-</w:t>
            </w:r>
            <w:r w:rsidRPr="006A4F63">
              <w:rPr>
                <w:b/>
                <w:bCs/>
                <w:sz w:val="16"/>
                <w:szCs w:val="16"/>
              </w:rPr>
              <w:t>вание</w:t>
            </w:r>
          </w:p>
          <w:p w14:paraId="21E69748" w14:textId="77777777" w:rsidR="00780967" w:rsidRPr="006A4F63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646709C" w14:textId="77777777" w:rsidR="00780967" w:rsidRPr="006A4F63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6" w:type="pct"/>
            <w:gridSpan w:val="4"/>
            <w:noWrap/>
            <w:tcMar>
              <w:left w:w="86" w:type="dxa"/>
              <w:right w:w="86" w:type="dxa"/>
            </w:tcMar>
          </w:tcPr>
          <w:p w14:paraId="775AE723" w14:textId="77777777" w:rsidR="00780967" w:rsidRPr="006A4F63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ПРООН</w:t>
            </w:r>
          </w:p>
        </w:tc>
        <w:tc>
          <w:tcPr>
            <w:tcW w:w="1158" w:type="pct"/>
            <w:gridSpan w:val="4"/>
            <w:noWrap/>
            <w:tcMar>
              <w:left w:w="86" w:type="dxa"/>
              <w:right w:w="86" w:type="dxa"/>
            </w:tcMar>
          </w:tcPr>
          <w:p w14:paraId="75621B14" w14:textId="77777777" w:rsidR="00780967" w:rsidRPr="006A4F63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ЮНЕП</w:t>
            </w:r>
          </w:p>
        </w:tc>
        <w:tc>
          <w:tcPr>
            <w:tcW w:w="1151" w:type="pct"/>
            <w:gridSpan w:val="4"/>
            <w:tcMar>
              <w:left w:w="86" w:type="dxa"/>
              <w:right w:w="86" w:type="dxa"/>
            </w:tcMar>
          </w:tcPr>
          <w:p w14:paraId="4FB5C7B9" w14:textId="77777777" w:rsidR="00780967" w:rsidRPr="006A4F63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ЮНИДО</w:t>
            </w:r>
          </w:p>
        </w:tc>
        <w:tc>
          <w:tcPr>
            <w:tcW w:w="1087" w:type="pct"/>
            <w:gridSpan w:val="4"/>
            <w:noWrap/>
            <w:tcMar>
              <w:left w:w="86" w:type="dxa"/>
              <w:right w:w="86" w:type="dxa"/>
            </w:tcMar>
          </w:tcPr>
          <w:p w14:paraId="0BBBEEFC" w14:textId="77777777" w:rsidR="00780967" w:rsidRPr="006A4F63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Всемирный банк</w:t>
            </w:r>
          </w:p>
        </w:tc>
      </w:tr>
      <w:tr w:rsidR="006A4F63" w:rsidRPr="006A4F63" w14:paraId="6087053C" w14:textId="77777777" w:rsidTr="00B6568C">
        <w:trPr>
          <w:tblHeader/>
        </w:trPr>
        <w:tc>
          <w:tcPr>
            <w:tcW w:w="368" w:type="pct"/>
            <w:vMerge/>
            <w:tcMar>
              <w:left w:w="86" w:type="dxa"/>
              <w:right w:w="86" w:type="dxa"/>
            </w:tcMar>
          </w:tcPr>
          <w:p w14:paraId="00623B97" w14:textId="77777777" w:rsidR="00780967" w:rsidRPr="006A4F63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5394BFA9" w14:textId="2C36A512" w:rsidR="00780967" w:rsidRPr="006A4F63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Целевой показа</w:t>
            </w:r>
            <w:r w:rsidR="006A4F63" w:rsidRPr="006A4F63">
              <w:rPr>
                <w:b/>
                <w:bCs/>
                <w:sz w:val="16"/>
                <w:szCs w:val="16"/>
                <w:lang w:val="en-US"/>
              </w:rPr>
              <w:t>-</w:t>
            </w:r>
            <w:r w:rsidRPr="006A4F63">
              <w:rPr>
                <w:b/>
                <w:bCs/>
                <w:sz w:val="16"/>
                <w:szCs w:val="16"/>
              </w:rPr>
              <w:t>тель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0C898BE5" w14:textId="77777777" w:rsidR="00780967" w:rsidRPr="006A4F63" w:rsidRDefault="00780967" w:rsidP="00C53B54">
            <w:pPr>
              <w:ind w:left="-133" w:right="-97"/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Выполнено учреждением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13C8755C" w14:textId="216C3E4B" w:rsidR="00780967" w:rsidRPr="006A4F63" w:rsidRDefault="00780967" w:rsidP="00C53B54">
            <w:pPr>
              <w:ind w:left="-77" w:right="-120"/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Оценка Секрета</w:t>
            </w:r>
            <w:r w:rsidR="006A4F63" w:rsidRPr="006A4F63">
              <w:rPr>
                <w:b/>
                <w:bCs/>
                <w:sz w:val="16"/>
                <w:szCs w:val="16"/>
                <w:lang w:val="en-US"/>
              </w:rPr>
              <w:t>-</w:t>
            </w:r>
            <w:r w:rsidRPr="006A4F63">
              <w:rPr>
                <w:b/>
                <w:bCs/>
                <w:sz w:val="16"/>
                <w:szCs w:val="16"/>
              </w:rPr>
              <w:t>риата</w:t>
            </w:r>
          </w:p>
        </w:tc>
        <w:tc>
          <w:tcPr>
            <w:tcW w:w="297" w:type="pct"/>
            <w:tcMar>
              <w:left w:w="86" w:type="dxa"/>
              <w:right w:w="86" w:type="dxa"/>
            </w:tcMar>
          </w:tcPr>
          <w:p w14:paraId="0C4B017F" w14:textId="7706BA0A" w:rsidR="00780967" w:rsidRPr="006A4F63" w:rsidRDefault="00780967" w:rsidP="00C53B54">
            <w:pPr>
              <w:ind w:left="-84" w:right="-97"/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Целевой показатель выполнен</w:t>
            </w:r>
          </w:p>
        </w:tc>
        <w:tc>
          <w:tcPr>
            <w:tcW w:w="279" w:type="pct"/>
            <w:tcMar>
              <w:left w:w="86" w:type="dxa"/>
              <w:right w:w="86" w:type="dxa"/>
            </w:tcMar>
          </w:tcPr>
          <w:p w14:paraId="34852C05" w14:textId="6A8763BC" w:rsidR="00780967" w:rsidRPr="006A4F63" w:rsidRDefault="00780967" w:rsidP="00C53B54">
            <w:pPr>
              <w:ind w:right="-41"/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Целевой показа</w:t>
            </w:r>
            <w:r w:rsidR="006A4F63" w:rsidRPr="006A4F63">
              <w:rPr>
                <w:b/>
                <w:bCs/>
                <w:sz w:val="16"/>
                <w:szCs w:val="16"/>
                <w:lang w:val="en-US"/>
              </w:rPr>
              <w:t>-</w:t>
            </w:r>
            <w:r w:rsidRPr="006A4F63">
              <w:rPr>
                <w:b/>
                <w:bCs/>
                <w:sz w:val="16"/>
                <w:szCs w:val="16"/>
              </w:rPr>
              <w:t>тель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73F68F35" w14:textId="77777777" w:rsidR="00780967" w:rsidRPr="006A4F63" w:rsidRDefault="00780967" w:rsidP="00C53B54">
            <w:pPr>
              <w:ind w:left="-131" w:right="-93"/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Выполнено учреждением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54E0EAD3" w14:textId="2C77173A" w:rsidR="00780967" w:rsidRPr="006A4F63" w:rsidRDefault="00780967" w:rsidP="00C53B54">
            <w:pPr>
              <w:ind w:left="-43" w:right="-97"/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Оценка Секре</w:t>
            </w:r>
            <w:r w:rsidR="006A4F63" w:rsidRPr="006A4F63">
              <w:rPr>
                <w:b/>
                <w:bCs/>
                <w:sz w:val="16"/>
                <w:szCs w:val="16"/>
                <w:lang w:val="en-US"/>
              </w:rPr>
              <w:t>-</w:t>
            </w:r>
            <w:r w:rsidRPr="006A4F63">
              <w:rPr>
                <w:b/>
                <w:bCs/>
                <w:sz w:val="16"/>
                <w:szCs w:val="16"/>
              </w:rPr>
              <w:t>тариата</w:t>
            </w:r>
          </w:p>
        </w:tc>
        <w:tc>
          <w:tcPr>
            <w:tcW w:w="243" w:type="pct"/>
            <w:tcMar>
              <w:left w:w="86" w:type="dxa"/>
              <w:right w:w="86" w:type="dxa"/>
            </w:tcMar>
          </w:tcPr>
          <w:p w14:paraId="539D832F" w14:textId="2DED2AA4" w:rsidR="00780967" w:rsidRPr="00B6568C" w:rsidRDefault="00780967" w:rsidP="00C53B54">
            <w:pPr>
              <w:ind w:left="-126" w:right="-97"/>
              <w:jc w:val="center"/>
              <w:rPr>
                <w:b/>
                <w:bCs/>
                <w:sz w:val="15"/>
                <w:szCs w:val="15"/>
              </w:rPr>
            </w:pPr>
            <w:r w:rsidRPr="00B6568C">
              <w:rPr>
                <w:b/>
                <w:bCs/>
                <w:sz w:val="15"/>
                <w:szCs w:val="15"/>
              </w:rPr>
              <w:t>Целевой показа</w:t>
            </w:r>
            <w:r w:rsidR="006A4F63" w:rsidRPr="00B6568C">
              <w:rPr>
                <w:b/>
                <w:bCs/>
                <w:sz w:val="15"/>
                <w:szCs w:val="15"/>
                <w:lang w:val="en-US"/>
              </w:rPr>
              <w:t>-</w:t>
            </w:r>
            <w:r w:rsidRPr="00B6568C">
              <w:rPr>
                <w:b/>
                <w:bCs/>
                <w:sz w:val="15"/>
                <w:szCs w:val="15"/>
              </w:rPr>
              <w:t>тель выполнен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5CBE7671" w14:textId="3C99C2B5" w:rsidR="00780967" w:rsidRPr="006A4F63" w:rsidRDefault="00780967" w:rsidP="00C53B54">
            <w:pPr>
              <w:ind w:right="-94"/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Целевой показа</w:t>
            </w:r>
            <w:r w:rsidR="006A4F63" w:rsidRPr="006A4F63">
              <w:rPr>
                <w:b/>
                <w:bCs/>
                <w:sz w:val="16"/>
                <w:szCs w:val="16"/>
                <w:lang w:val="en-US"/>
              </w:rPr>
              <w:t>-</w:t>
            </w:r>
            <w:r w:rsidRPr="006A4F63">
              <w:rPr>
                <w:b/>
                <w:bCs/>
                <w:sz w:val="16"/>
                <w:szCs w:val="16"/>
              </w:rPr>
              <w:t>тель</w:t>
            </w:r>
          </w:p>
        </w:tc>
        <w:tc>
          <w:tcPr>
            <w:tcW w:w="334" w:type="pct"/>
            <w:tcMar>
              <w:left w:w="86" w:type="dxa"/>
              <w:right w:w="86" w:type="dxa"/>
            </w:tcMar>
          </w:tcPr>
          <w:p w14:paraId="11D2BB20" w14:textId="75206670" w:rsidR="00780967" w:rsidRPr="006A4F63" w:rsidRDefault="00780967" w:rsidP="00C53B54">
            <w:pPr>
              <w:ind w:left="-133" w:right="-97"/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Выполнено учреждением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5C616795" w14:textId="368E3530" w:rsidR="00780967" w:rsidRPr="006A4F63" w:rsidRDefault="00780967" w:rsidP="00C53B54">
            <w:pPr>
              <w:ind w:left="-87"/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Оценка Секре</w:t>
            </w:r>
            <w:r w:rsidR="006A4F63" w:rsidRPr="006A4F63">
              <w:rPr>
                <w:b/>
                <w:bCs/>
                <w:sz w:val="16"/>
                <w:szCs w:val="16"/>
                <w:lang w:val="en-US"/>
              </w:rPr>
              <w:t>-</w:t>
            </w:r>
            <w:r w:rsidRPr="006A4F63">
              <w:rPr>
                <w:b/>
                <w:bCs/>
                <w:sz w:val="16"/>
                <w:szCs w:val="16"/>
              </w:rPr>
              <w:t>тариата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1FCF985F" w14:textId="2D38BFBC" w:rsidR="00780967" w:rsidRPr="00B6568C" w:rsidRDefault="00780967" w:rsidP="00C53B54">
            <w:pPr>
              <w:ind w:left="-133" w:right="-97"/>
              <w:jc w:val="center"/>
              <w:rPr>
                <w:b/>
                <w:bCs/>
                <w:sz w:val="15"/>
                <w:szCs w:val="15"/>
              </w:rPr>
            </w:pPr>
            <w:r w:rsidRPr="00B6568C">
              <w:rPr>
                <w:b/>
                <w:bCs/>
                <w:sz w:val="15"/>
                <w:szCs w:val="15"/>
              </w:rPr>
              <w:t>Целевой показатель выполнен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7A1534CC" w14:textId="52AE10AE" w:rsidR="00780967" w:rsidRPr="00B6568C" w:rsidRDefault="00780967" w:rsidP="00C53B54">
            <w:pPr>
              <w:ind w:left="-133" w:right="-97"/>
              <w:jc w:val="center"/>
              <w:rPr>
                <w:b/>
                <w:bCs/>
                <w:sz w:val="14"/>
                <w:szCs w:val="14"/>
              </w:rPr>
            </w:pPr>
            <w:r w:rsidRPr="00B6568C">
              <w:rPr>
                <w:b/>
                <w:bCs/>
                <w:sz w:val="14"/>
                <w:szCs w:val="14"/>
              </w:rPr>
              <w:t xml:space="preserve">Целевой </w:t>
            </w:r>
            <w:r w:rsidR="00BF5ECA" w:rsidRPr="00B6568C">
              <w:rPr>
                <w:b/>
                <w:bCs/>
                <w:sz w:val="14"/>
                <w:szCs w:val="14"/>
              </w:rPr>
              <w:t>показа</w:t>
            </w:r>
            <w:r w:rsidR="00BF5ECA" w:rsidRPr="00B6568C">
              <w:rPr>
                <w:b/>
                <w:bCs/>
                <w:sz w:val="14"/>
                <w:szCs w:val="14"/>
                <w:lang w:val="en-US"/>
              </w:rPr>
              <w:t>тель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1A977078" w14:textId="77777777" w:rsidR="00780967" w:rsidRPr="006A4F63" w:rsidRDefault="00780967" w:rsidP="00C53B54">
            <w:pPr>
              <w:ind w:left="-115" w:right="-97"/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Выполнено учреждением</w:t>
            </w:r>
          </w:p>
        </w:tc>
        <w:tc>
          <w:tcPr>
            <w:tcW w:w="212" w:type="pct"/>
            <w:tcMar>
              <w:left w:w="86" w:type="dxa"/>
              <w:right w:w="86" w:type="dxa"/>
            </w:tcMar>
          </w:tcPr>
          <w:p w14:paraId="3EC276E6" w14:textId="5B30419D" w:rsidR="00780967" w:rsidRPr="006A4F63" w:rsidRDefault="00780967" w:rsidP="00C53B54">
            <w:pPr>
              <w:ind w:left="-97" w:right="-79"/>
              <w:jc w:val="center"/>
              <w:rPr>
                <w:b/>
                <w:bCs/>
                <w:sz w:val="16"/>
                <w:szCs w:val="16"/>
              </w:rPr>
            </w:pPr>
            <w:r w:rsidRPr="006A4F63">
              <w:rPr>
                <w:b/>
                <w:bCs/>
                <w:sz w:val="16"/>
                <w:szCs w:val="16"/>
              </w:rPr>
              <w:t>Оценка Секре</w:t>
            </w:r>
            <w:r w:rsidR="006A4F63" w:rsidRPr="006A4F63">
              <w:rPr>
                <w:b/>
                <w:bCs/>
                <w:sz w:val="16"/>
                <w:szCs w:val="16"/>
                <w:lang w:val="en-US"/>
              </w:rPr>
              <w:t>-</w:t>
            </w:r>
            <w:r w:rsidRPr="006A4F63">
              <w:rPr>
                <w:b/>
                <w:bCs/>
                <w:sz w:val="16"/>
                <w:szCs w:val="16"/>
              </w:rPr>
              <w:t>тариата</w:t>
            </w:r>
          </w:p>
        </w:tc>
        <w:tc>
          <w:tcPr>
            <w:tcW w:w="299" w:type="pct"/>
            <w:tcMar>
              <w:left w:w="86" w:type="dxa"/>
              <w:right w:w="86" w:type="dxa"/>
            </w:tcMar>
          </w:tcPr>
          <w:p w14:paraId="45581E16" w14:textId="7A8A785F" w:rsidR="00780967" w:rsidRPr="00B6568C" w:rsidRDefault="00780967" w:rsidP="00C53B54">
            <w:pPr>
              <w:ind w:left="-133" w:right="-196"/>
              <w:jc w:val="center"/>
              <w:rPr>
                <w:b/>
                <w:bCs/>
                <w:sz w:val="15"/>
                <w:szCs w:val="15"/>
              </w:rPr>
            </w:pPr>
            <w:r w:rsidRPr="00B6568C">
              <w:rPr>
                <w:b/>
                <w:bCs/>
                <w:sz w:val="15"/>
                <w:szCs w:val="15"/>
              </w:rPr>
              <w:t>Целевой показатель выполнен</w:t>
            </w:r>
          </w:p>
        </w:tc>
      </w:tr>
      <w:tr w:rsidR="00D15690" w:rsidRPr="006A4F63" w14:paraId="025BFC6B" w14:textId="77777777" w:rsidTr="00B6568C">
        <w:trPr>
          <w:trHeight w:val="73"/>
        </w:trPr>
        <w:tc>
          <w:tcPr>
            <w:tcW w:w="368" w:type="pct"/>
            <w:tcMar>
              <w:left w:w="86" w:type="dxa"/>
              <w:right w:w="86" w:type="dxa"/>
            </w:tcMar>
          </w:tcPr>
          <w:p w14:paraId="36E0C76F" w14:textId="77777777" w:rsidR="00224DE4" w:rsidRPr="006A4F63" w:rsidRDefault="00224DE4" w:rsidP="00224DE4">
            <w:pPr>
              <w:ind w:left="-43" w:right="-172"/>
              <w:jc w:val="lef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Одобрено траншей*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684FB1BB" w14:textId="05F0B46D" w:rsidR="00224DE4" w:rsidRPr="006A4F63" w:rsidRDefault="00224DE4" w:rsidP="00224DE4">
            <w:pPr>
              <w:keepNext/>
              <w:jc w:val="right"/>
              <w:rPr>
                <w:rFonts w:eastAsia="MS Mincho"/>
                <w:snapToGrid w:val="0"/>
                <w:sz w:val="16"/>
                <w:szCs w:val="16"/>
              </w:rPr>
            </w:pPr>
            <w:r w:rsidRPr="006A4F63">
              <w:rPr>
                <w:snapToGrid w:val="0"/>
                <w:sz w:val="16"/>
                <w:szCs w:val="16"/>
              </w:rPr>
              <w:t>38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54624CEA" w14:textId="28566646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napToGrid w:val="0"/>
                <w:sz w:val="16"/>
                <w:szCs w:val="16"/>
              </w:rPr>
              <w:t>30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5A2DA21F" w14:textId="1E81513A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30</w:t>
            </w:r>
          </w:p>
        </w:tc>
        <w:tc>
          <w:tcPr>
            <w:tcW w:w="297" w:type="pct"/>
            <w:tcMar>
              <w:left w:w="86" w:type="dxa"/>
              <w:right w:w="86" w:type="dxa"/>
            </w:tcMar>
          </w:tcPr>
          <w:p w14:paraId="23B1556E" w14:textId="77777777" w:rsidR="00224DE4" w:rsidRPr="006A4F63" w:rsidRDefault="00224DE4" w:rsidP="00224DE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  <w:tc>
          <w:tcPr>
            <w:tcW w:w="279" w:type="pct"/>
            <w:tcMar>
              <w:left w:w="86" w:type="dxa"/>
              <w:right w:w="86" w:type="dxa"/>
            </w:tcMar>
          </w:tcPr>
          <w:p w14:paraId="65273274" w14:textId="7DD92E63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86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2BC76FA6" w14:textId="5BFFE946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63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1D12EF2D" w14:textId="0E1B4613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76</w:t>
            </w:r>
          </w:p>
        </w:tc>
        <w:tc>
          <w:tcPr>
            <w:tcW w:w="243" w:type="pct"/>
            <w:tcMar>
              <w:left w:w="86" w:type="dxa"/>
              <w:right w:w="86" w:type="dxa"/>
            </w:tcMar>
          </w:tcPr>
          <w:p w14:paraId="7A6E49D7" w14:textId="77777777" w:rsidR="00224DE4" w:rsidRPr="006A4F63" w:rsidRDefault="00224DE4" w:rsidP="00224DE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7413BBA8" w14:textId="4F899715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43</w:t>
            </w:r>
          </w:p>
        </w:tc>
        <w:tc>
          <w:tcPr>
            <w:tcW w:w="334" w:type="pct"/>
            <w:tcMar>
              <w:left w:w="86" w:type="dxa"/>
              <w:right w:w="86" w:type="dxa"/>
            </w:tcMar>
          </w:tcPr>
          <w:p w14:paraId="3413144B" w14:textId="4D31BED9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37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5AFE4940" w14:textId="14C3A80C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36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684D0B71" w14:textId="77777777" w:rsidR="00224DE4" w:rsidRPr="006A4F63" w:rsidRDefault="00224DE4" w:rsidP="00224DE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6EBCDD2B" w14:textId="428928F0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5E7DA2C5" w14:textId="77777777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2</w:t>
            </w:r>
          </w:p>
        </w:tc>
        <w:tc>
          <w:tcPr>
            <w:tcW w:w="212" w:type="pct"/>
            <w:tcMar>
              <w:left w:w="86" w:type="dxa"/>
              <w:right w:w="86" w:type="dxa"/>
            </w:tcMar>
          </w:tcPr>
          <w:p w14:paraId="14DA4BFE" w14:textId="20103EA2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2</w:t>
            </w:r>
          </w:p>
        </w:tc>
        <w:tc>
          <w:tcPr>
            <w:tcW w:w="299" w:type="pct"/>
            <w:tcMar>
              <w:left w:w="86" w:type="dxa"/>
              <w:right w:w="86" w:type="dxa"/>
            </w:tcMar>
          </w:tcPr>
          <w:p w14:paraId="15A1FC62" w14:textId="227AC770" w:rsidR="00224DE4" w:rsidRPr="006A4F63" w:rsidRDefault="00224DE4" w:rsidP="00224DE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</w:tr>
      <w:tr w:rsidR="00D15690" w:rsidRPr="006A4F63" w14:paraId="19979FB3" w14:textId="77777777" w:rsidTr="00B6568C">
        <w:tc>
          <w:tcPr>
            <w:tcW w:w="368" w:type="pct"/>
            <w:tcMar>
              <w:left w:w="86" w:type="dxa"/>
              <w:right w:w="86" w:type="dxa"/>
            </w:tcMar>
          </w:tcPr>
          <w:p w14:paraId="1DEF4CEB" w14:textId="161B807C" w:rsidR="00224DE4" w:rsidRPr="006A4F63" w:rsidRDefault="00224DE4" w:rsidP="00224DE4">
            <w:pPr>
              <w:ind w:left="-43"/>
              <w:jc w:val="lef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Утверждено проектов/мероприятий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0066A81F" w14:textId="7633E83B" w:rsidR="00224DE4" w:rsidRPr="006A4F63" w:rsidRDefault="00224DE4" w:rsidP="00224DE4">
            <w:pPr>
              <w:keepNext/>
              <w:jc w:val="right"/>
              <w:rPr>
                <w:rFonts w:eastAsia="MS Mincho"/>
                <w:snapToGrid w:val="0"/>
                <w:sz w:val="16"/>
                <w:szCs w:val="16"/>
              </w:rPr>
            </w:pPr>
            <w:r w:rsidRPr="006A4F63">
              <w:rPr>
                <w:snapToGrid w:val="0"/>
                <w:sz w:val="16"/>
                <w:szCs w:val="16"/>
              </w:rPr>
              <w:t>33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7D4C6215" w14:textId="3E894947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29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765BC201" w14:textId="3FF89DFF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29</w:t>
            </w:r>
          </w:p>
        </w:tc>
        <w:tc>
          <w:tcPr>
            <w:tcW w:w="297" w:type="pct"/>
            <w:tcMar>
              <w:left w:w="86" w:type="dxa"/>
              <w:right w:w="86" w:type="dxa"/>
            </w:tcMar>
          </w:tcPr>
          <w:p w14:paraId="392E8AB0" w14:textId="77777777" w:rsidR="00224DE4" w:rsidRPr="006A4F63" w:rsidRDefault="00224DE4" w:rsidP="00224DE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  <w:tc>
          <w:tcPr>
            <w:tcW w:w="279" w:type="pct"/>
            <w:tcMar>
              <w:left w:w="86" w:type="dxa"/>
              <w:right w:w="86" w:type="dxa"/>
            </w:tcMar>
          </w:tcPr>
          <w:p w14:paraId="498B522F" w14:textId="2D2B1091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119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00DCC386" w14:textId="34D0CE0B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153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3045951E" w14:textId="6466EF78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122</w:t>
            </w:r>
          </w:p>
        </w:tc>
        <w:tc>
          <w:tcPr>
            <w:tcW w:w="243" w:type="pct"/>
            <w:tcMar>
              <w:left w:w="86" w:type="dxa"/>
              <w:right w:w="86" w:type="dxa"/>
            </w:tcMar>
          </w:tcPr>
          <w:p w14:paraId="78766488" w14:textId="61FD3376" w:rsidR="00224DE4" w:rsidRPr="006A4F63" w:rsidRDefault="00224DE4" w:rsidP="00224DE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70FBA96E" w14:textId="5815F2F9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56</w:t>
            </w:r>
          </w:p>
        </w:tc>
        <w:tc>
          <w:tcPr>
            <w:tcW w:w="334" w:type="pct"/>
            <w:tcMar>
              <w:left w:w="86" w:type="dxa"/>
              <w:right w:w="86" w:type="dxa"/>
            </w:tcMar>
          </w:tcPr>
          <w:p w14:paraId="019FD87A" w14:textId="75CF56F6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18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6C406901" w14:textId="14D79821" w:rsidR="00224DE4" w:rsidRPr="006A4F63" w:rsidRDefault="007D1081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40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7E093D67" w14:textId="77777777" w:rsidR="00224DE4" w:rsidRPr="006A4F63" w:rsidRDefault="00224DE4" w:rsidP="00224DE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43858F54" w14:textId="415429E8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75D86D8B" w14:textId="2EC6BE4B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</w:t>
            </w:r>
          </w:p>
        </w:tc>
        <w:tc>
          <w:tcPr>
            <w:tcW w:w="212" w:type="pct"/>
            <w:tcMar>
              <w:left w:w="86" w:type="dxa"/>
              <w:right w:w="86" w:type="dxa"/>
            </w:tcMar>
          </w:tcPr>
          <w:p w14:paraId="0AEF5A25" w14:textId="60F16AC6" w:rsidR="00224DE4" w:rsidRPr="006A4F63" w:rsidRDefault="00224DE4" w:rsidP="00224DE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</w:t>
            </w:r>
          </w:p>
        </w:tc>
        <w:tc>
          <w:tcPr>
            <w:tcW w:w="299" w:type="pct"/>
            <w:tcMar>
              <w:left w:w="86" w:type="dxa"/>
              <w:right w:w="86" w:type="dxa"/>
            </w:tcMar>
          </w:tcPr>
          <w:p w14:paraId="1B61FF9B" w14:textId="5007D772" w:rsidR="00224DE4" w:rsidRPr="006A4F63" w:rsidRDefault="00224DE4" w:rsidP="00224DE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</w:tr>
      <w:tr w:rsidR="00D15690" w:rsidRPr="006A4F63" w14:paraId="3C250A87" w14:textId="77777777" w:rsidTr="00B6568C">
        <w:tc>
          <w:tcPr>
            <w:tcW w:w="368" w:type="pct"/>
            <w:tcMar>
              <w:left w:w="86" w:type="dxa"/>
              <w:right w:w="86" w:type="dxa"/>
            </w:tcMar>
          </w:tcPr>
          <w:p w14:paraId="68D646F4" w14:textId="77777777" w:rsidR="00780967" w:rsidRPr="006A4F63" w:rsidRDefault="00780967" w:rsidP="00C53B54">
            <w:pPr>
              <w:ind w:left="-43"/>
              <w:jc w:val="lef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Выделено средств (млн долл. США)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7F6CEFEE" w14:textId="74FDEE14" w:rsidR="00780967" w:rsidRPr="006A4F63" w:rsidRDefault="00DD1FDE" w:rsidP="00C53B54">
            <w:pPr>
              <w:keepNext/>
              <w:jc w:val="right"/>
              <w:rPr>
                <w:rFonts w:eastAsia="MS Mincho"/>
                <w:snapToGrid w:val="0"/>
                <w:sz w:val="16"/>
                <w:szCs w:val="16"/>
              </w:rPr>
            </w:pPr>
            <w:r w:rsidRPr="006A4F63">
              <w:rPr>
                <w:snapToGrid w:val="0"/>
                <w:sz w:val="16"/>
                <w:szCs w:val="16"/>
              </w:rPr>
              <w:t>26,75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113D6FE1" w14:textId="642A60BA" w:rsidR="00780967" w:rsidRPr="006A4F63" w:rsidRDefault="001A046F" w:rsidP="00C53B54">
            <w:pPr>
              <w:ind w:left="-77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18,74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7CF9CC4C" w14:textId="5168239B" w:rsidR="00780967" w:rsidRPr="006A4F63" w:rsidRDefault="00B50971" w:rsidP="00C53B5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18,74</w:t>
            </w:r>
          </w:p>
        </w:tc>
        <w:tc>
          <w:tcPr>
            <w:tcW w:w="297" w:type="pct"/>
            <w:tcMar>
              <w:left w:w="86" w:type="dxa"/>
              <w:right w:w="86" w:type="dxa"/>
            </w:tcMar>
          </w:tcPr>
          <w:p w14:paraId="161F7D58" w14:textId="77777777" w:rsidR="00780967" w:rsidRPr="006A4F63" w:rsidRDefault="00780967" w:rsidP="00C53B5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  <w:tc>
          <w:tcPr>
            <w:tcW w:w="279" w:type="pct"/>
            <w:tcMar>
              <w:left w:w="86" w:type="dxa"/>
              <w:right w:w="86" w:type="dxa"/>
            </w:tcMar>
          </w:tcPr>
          <w:p w14:paraId="511844A7" w14:textId="3F51A100" w:rsidR="00780967" w:rsidRPr="006A4F63" w:rsidRDefault="00CE3636" w:rsidP="00C53B54">
            <w:pPr>
              <w:pStyle w:val="Default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24,72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2B0E908A" w14:textId="102A4F4C" w:rsidR="00780967" w:rsidRPr="006A4F63" w:rsidRDefault="005D7DB1" w:rsidP="00C53B54">
            <w:pPr>
              <w:pStyle w:val="Default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24,01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68CBB7C0" w14:textId="4F07BDCC" w:rsidR="00780967" w:rsidRPr="006A4F63" w:rsidRDefault="009371DE" w:rsidP="00C53B5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23,78</w:t>
            </w:r>
          </w:p>
        </w:tc>
        <w:tc>
          <w:tcPr>
            <w:tcW w:w="243" w:type="pct"/>
            <w:tcMar>
              <w:left w:w="86" w:type="dxa"/>
              <w:right w:w="86" w:type="dxa"/>
            </w:tcMar>
          </w:tcPr>
          <w:p w14:paraId="6A5534BD" w14:textId="77777777" w:rsidR="00780967" w:rsidRPr="006A4F63" w:rsidRDefault="00780967" w:rsidP="00C53B5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61D51764" w14:textId="148E338D" w:rsidR="00780967" w:rsidRPr="006A4F63" w:rsidRDefault="009C077C" w:rsidP="00C53B5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19,68</w:t>
            </w:r>
          </w:p>
        </w:tc>
        <w:tc>
          <w:tcPr>
            <w:tcW w:w="334" w:type="pct"/>
            <w:tcMar>
              <w:left w:w="86" w:type="dxa"/>
              <w:right w:w="86" w:type="dxa"/>
            </w:tcMar>
          </w:tcPr>
          <w:p w14:paraId="46EF4446" w14:textId="150CA43B" w:rsidR="00780967" w:rsidRPr="006A4F63" w:rsidRDefault="009F2072" w:rsidP="00C53B5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19,79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641B0F50" w14:textId="5BDE8A7B" w:rsidR="00780967" w:rsidRPr="006A4F63" w:rsidRDefault="00B506E7" w:rsidP="00C53B5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19,79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7D2760C0" w14:textId="77777777" w:rsidR="00780967" w:rsidRPr="006A4F63" w:rsidRDefault="00780967" w:rsidP="00C53B5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6AB7AD25" w14:textId="2A65A403" w:rsidR="00780967" w:rsidRPr="006A4F63" w:rsidRDefault="00155E2F" w:rsidP="00C53B5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18,16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237A46F9" w14:textId="36A22BBA" w:rsidR="00780967" w:rsidRPr="006A4F63" w:rsidRDefault="00DE3BB5" w:rsidP="00C53B5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26,41</w:t>
            </w:r>
          </w:p>
        </w:tc>
        <w:tc>
          <w:tcPr>
            <w:tcW w:w="212" w:type="pct"/>
            <w:tcMar>
              <w:left w:w="86" w:type="dxa"/>
              <w:right w:w="86" w:type="dxa"/>
            </w:tcMar>
          </w:tcPr>
          <w:p w14:paraId="250192D4" w14:textId="01FE3BBB" w:rsidR="00780967" w:rsidRPr="006A4F63" w:rsidRDefault="00224DE4" w:rsidP="00C53B5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26,41</w:t>
            </w:r>
          </w:p>
        </w:tc>
        <w:tc>
          <w:tcPr>
            <w:tcW w:w="299" w:type="pct"/>
            <w:tcMar>
              <w:left w:w="86" w:type="dxa"/>
              <w:right w:w="86" w:type="dxa"/>
            </w:tcMar>
          </w:tcPr>
          <w:p w14:paraId="486A96B9" w14:textId="283E23F2" w:rsidR="00780967" w:rsidRPr="006A4F63" w:rsidRDefault="00224DE4" w:rsidP="00C53B5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</w:tr>
      <w:tr w:rsidR="00D15690" w:rsidRPr="006A4F63" w14:paraId="7220220A" w14:textId="77777777" w:rsidTr="00B6568C">
        <w:trPr>
          <w:trHeight w:val="165"/>
        </w:trPr>
        <w:tc>
          <w:tcPr>
            <w:tcW w:w="368" w:type="pct"/>
            <w:tcMar>
              <w:left w:w="86" w:type="dxa"/>
              <w:right w:w="86" w:type="dxa"/>
            </w:tcMar>
          </w:tcPr>
          <w:p w14:paraId="7411B648" w14:textId="77777777" w:rsidR="00780967" w:rsidRPr="006A4F63" w:rsidRDefault="00780967" w:rsidP="00C53B54">
            <w:pPr>
              <w:ind w:left="-43" w:right="-172"/>
              <w:jc w:val="lef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Поэтапный отказ от ОРВ*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668ACECE" w14:textId="256EAFFE" w:rsidR="00780967" w:rsidRPr="006A4F63" w:rsidRDefault="00EC29AC" w:rsidP="00C53B54">
            <w:pPr>
              <w:keepNext/>
              <w:jc w:val="right"/>
              <w:rPr>
                <w:rFonts w:eastAsia="MS Mincho"/>
                <w:snapToGrid w:val="0"/>
                <w:sz w:val="16"/>
                <w:szCs w:val="16"/>
              </w:rPr>
            </w:pPr>
            <w:r w:rsidRPr="006A4F63">
              <w:rPr>
                <w:snapToGrid w:val="0"/>
                <w:sz w:val="16"/>
                <w:szCs w:val="16"/>
              </w:rPr>
              <w:t>271,84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762CAF57" w14:textId="1445B0BB" w:rsidR="00780967" w:rsidRPr="006A4F63" w:rsidRDefault="00391ED3" w:rsidP="00C53B54">
            <w:pPr>
              <w:ind w:left="-77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260,0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2B4F9C23" w14:textId="3C704C54" w:rsidR="00780967" w:rsidRPr="006A4F63" w:rsidRDefault="00757E8D" w:rsidP="00C53B54">
            <w:pPr>
              <w:ind w:left="-77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260,0</w:t>
            </w:r>
          </w:p>
        </w:tc>
        <w:tc>
          <w:tcPr>
            <w:tcW w:w="297" w:type="pct"/>
            <w:tcMar>
              <w:left w:w="86" w:type="dxa"/>
              <w:right w:w="86" w:type="dxa"/>
            </w:tcMar>
          </w:tcPr>
          <w:p w14:paraId="2825A430" w14:textId="77777777" w:rsidR="00780967" w:rsidRPr="006A4F63" w:rsidRDefault="00780967" w:rsidP="00C53B5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  <w:tc>
          <w:tcPr>
            <w:tcW w:w="279" w:type="pct"/>
            <w:tcMar>
              <w:left w:w="86" w:type="dxa"/>
              <w:right w:w="86" w:type="dxa"/>
            </w:tcMar>
          </w:tcPr>
          <w:p w14:paraId="47188520" w14:textId="463271DB" w:rsidR="00780967" w:rsidRPr="006A4F63" w:rsidRDefault="00016472" w:rsidP="00C53B54">
            <w:pPr>
              <w:pStyle w:val="Default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198,99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12B8059A" w14:textId="2BB431B1" w:rsidR="00780967" w:rsidRPr="006A4F63" w:rsidRDefault="00DA71D0" w:rsidP="00C53B54">
            <w:pPr>
              <w:pStyle w:val="Default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177,7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38BBAAC7" w14:textId="402767FE" w:rsidR="00780967" w:rsidRPr="006A4F63" w:rsidRDefault="005F4664" w:rsidP="00C53B54">
            <w:pPr>
              <w:pStyle w:val="Default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173,8</w:t>
            </w:r>
          </w:p>
        </w:tc>
        <w:tc>
          <w:tcPr>
            <w:tcW w:w="243" w:type="pct"/>
            <w:tcMar>
              <w:left w:w="86" w:type="dxa"/>
              <w:right w:w="86" w:type="dxa"/>
            </w:tcMar>
          </w:tcPr>
          <w:p w14:paraId="12937939" w14:textId="77777777" w:rsidR="00780967" w:rsidRPr="006A4F63" w:rsidRDefault="00780967" w:rsidP="00C53B5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3E9E4CE2" w14:textId="222876B9" w:rsidR="00780967" w:rsidRPr="006A4F63" w:rsidRDefault="00C30350" w:rsidP="00C53B5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468,43</w:t>
            </w:r>
          </w:p>
        </w:tc>
        <w:tc>
          <w:tcPr>
            <w:tcW w:w="334" w:type="pct"/>
            <w:tcMar>
              <w:left w:w="86" w:type="dxa"/>
              <w:right w:w="86" w:type="dxa"/>
            </w:tcMar>
          </w:tcPr>
          <w:p w14:paraId="59F85763" w14:textId="7DE3375D" w:rsidR="00780967" w:rsidRPr="006A4F63" w:rsidRDefault="009F2072" w:rsidP="00C53B5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456,7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273D5047" w14:textId="090BB974" w:rsidR="00780967" w:rsidRPr="006A4F63" w:rsidRDefault="00E60C87" w:rsidP="00C53B5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456,7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763D6910" w14:textId="77777777" w:rsidR="00780967" w:rsidRPr="006A4F63" w:rsidRDefault="00780967" w:rsidP="00C53B5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2CF490A3" w14:textId="293D2DE2" w:rsidR="00780967" w:rsidRPr="006A4F63" w:rsidRDefault="00155E2F" w:rsidP="00C53B54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5 446,1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3D5D8093" w14:textId="28B3A203" w:rsidR="00780967" w:rsidRPr="006A4F63" w:rsidRDefault="005F3FAA" w:rsidP="00C53B5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7 876,9</w:t>
            </w:r>
          </w:p>
        </w:tc>
        <w:tc>
          <w:tcPr>
            <w:tcW w:w="212" w:type="pct"/>
            <w:tcMar>
              <w:left w:w="86" w:type="dxa"/>
              <w:right w:w="86" w:type="dxa"/>
            </w:tcMar>
          </w:tcPr>
          <w:p w14:paraId="471A6C8E" w14:textId="569338F5" w:rsidR="00780967" w:rsidRPr="006A4F63" w:rsidRDefault="00107671" w:rsidP="00C53B5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5 443,7</w:t>
            </w:r>
          </w:p>
        </w:tc>
        <w:tc>
          <w:tcPr>
            <w:tcW w:w="299" w:type="pct"/>
            <w:tcMar>
              <w:left w:w="86" w:type="dxa"/>
              <w:right w:w="86" w:type="dxa"/>
            </w:tcMar>
          </w:tcPr>
          <w:p w14:paraId="5BC365AA" w14:textId="5328C73F" w:rsidR="00780967" w:rsidRPr="006A4F63" w:rsidRDefault="00107671" w:rsidP="00C53B54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</w:tr>
      <w:tr w:rsidR="00D15690" w:rsidRPr="006A4F63" w14:paraId="5D7139B3" w14:textId="77777777" w:rsidTr="00B6568C">
        <w:tc>
          <w:tcPr>
            <w:tcW w:w="368" w:type="pct"/>
            <w:tcMar>
              <w:left w:w="86" w:type="dxa"/>
              <w:right w:w="86" w:type="dxa"/>
            </w:tcMar>
          </w:tcPr>
          <w:p w14:paraId="55C6E06E" w14:textId="77777777" w:rsidR="003478A0" w:rsidRPr="006A4F63" w:rsidRDefault="003478A0" w:rsidP="003478A0">
            <w:pPr>
              <w:ind w:left="-43"/>
              <w:jc w:val="lef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Завершено проектов для мероприятий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499CAD1C" w14:textId="6FB66B0A" w:rsidR="003478A0" w:rsidRPr="006A4F63" w:rsidRDefault="003478A0" w:rsidP="003478A0">
            <w:pPr>
              <w:jc w:val="right"/>
              <w:rPr>
                <w:rFonts w:eastAsia="MS Mincho"/>
                <w:snapToGrid w:val="0"/>
                <w:sz w:val="16"/>
                <w:szCs w:val="16"/>
              </w:rPr>
            </w:pPr>
            <w:r w:rsidRPr="006A4F63">
              <w:rPr>
                <w:snapToGrid w:val="0"/>
                <w:sz w:val="16"/>
                <w:szCs w:val="16"/>
              </w:rPr>
              <w:t>45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1AA9DA26" w14:textId="46C40E47" w:rsidR="003478A0" w:rsidRPr="006A4F63" w:rsidRDefault="003478A0" w:rsidP="003478A0">
            <w:pPr>
              <w:ind w:left="-77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41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0122A885" w14:textId="11E61335" w:rsidR="003478A0" w:rsidRPr="006A4F63" w:rsidRDefault="003478A0" w:rsidP="003478A0">
            <w:pPr>
              <w:ind w:left="-77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41</w:t>
            </w:r>
          </w:p>
        </w:tc>
        <w:tc>
          <w:tcPr>
            <w:tcW w:w="297" w:type="pct"/>
            <w:tcMar>
              <w:left w:w="86" w:type="dxa"/>
              <w:right w:w="86" w:type="dxa"/>
            </w:tcMar>
          </w:tcPr>
          <w:p w14:paraId="29A79916" w14:textId="1A402D92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  <w:tc>
          <w:tcPr>
            <w:tcW w:w="279" w:type="pct"/>
            <w:tcMar>
              <w:left w:w="86" w:type="dxa"/>
              <w:right w:w="86" w:type="dxa"/>
            </w:tcMar>
          </w:tcPr>
          <w:p w14:paraId="1DA89F43" w14:textId="0D5FE9FD" w:rsidR="003478A0" w:rsidRPr="006A4F63" w:rsidRDefault="003478A0" w:rsidP="003478A0">
            <w:pPr>
              <w:pStyle w:val="Default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81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68F28A24" w14:textId="194B77D3" w:rsidR="003478A0" w:rsidRPr="006A4F63" w:rsidRDefault="003478A0" w:rsidP="003478A0">
            <w:pPr>
              <w:pStyle w:val="Default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82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3BAA837F" w14:textId="64020961" w:rsidR="003478A0" w:rsidRPr="006A4F63" w:rsidRDefault="003478A0" w:rsidP="003478A0">
            <w:pPr>
              <w:pStyle w:val="Default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82</w:t>
            </w:r>
          </w:p>
        </w:tc>
        <w:tc>
          <w:tcPr>
            <w:tcW w:w="243" w:type="pct"/>
            <w:tcMar>
              <w:left w:w="86" w:type="dxa"/>
              <w:right w:w="86" w:type="dxa"/>
            </w:tcMar>
          </w:tcPr>
          <w:p w14:paraId="17837D66" w14:textId="67B4D387" w:rsidR="003478A0" w:rsidRPr="006A4F63" w:rsidRDefault="003478A0" w:rsidP="003478A0">
            <w:pPr>
              <w:jc w:val="right"/>
              <w:rPr>
                <w:rFonts w:eastAsia="Calibri"/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2A6E78DD" w14:textId="6F3B9A2B" w:rsidR="003478A0" w:rsidRPr="006A4F63" w:rsidRDefault="00E10433" w:rsidP="003478A0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64</w:t>
            </w:r>
          </w:p>
        </w:tc>
        <w:tc>
          <w:tcPr>
            <w:tcW w:w="334" w:type="pct"/>
            <w:tcMar>
              <w:left w:w="86" w:type="dxa"/>
              <w:right w:w="86" w:type="dxa"/>
            </w:tcMar>
          </w:tcPr>
          <w:p w14:paraId="6B1F82B6" w14:textId="0E242AF0" w:rsidR="003478A0" w:rsidRPr="006A4F63" w:rsidRDefault="000071E6" w:rsidP="003478A0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34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32E66473" w14:textId="2BC553E2" w:rsidR="003478A0" w:rsidRPr="006A4F63" w:rsidRDefault="002D69CE" w:rsidP="003478A0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33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4BA84BA5" w14:textId="77777777" w:rsidR="003478A0" w:rsidRPr="006A4F63" w:rsidRDefault="003478A0" w:rsidP="003478A0">
            <w:pPr>
              <w:keepNext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126AD7CE" w14:textId="431FAD30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1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27E5ABAA" w14:textId="75A901E3" w:rsidR="003478A0" w:rsidRPr="006A4F63" w:rsidRDefault="001A31B8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6</w:t>
            </w:r>
          </w:p>
        </w:tc>
        <w:tc>
          <w:tcPr>
            <w:tcW w:w="212" w:type="pct"/>
            <w:tcMar>
              <w:left w:w="86" w:type="dxa"/>
              <w:right w:w="86" w:type="dxa"/>
            </w:tcMar>
          </w:tcPr>
          <w:p w14:paraId="30F76A95" w14:textId="69F05FDD" w:rsidR="003478A0" w:rsidRPr="006A4F63" w:rsidRDefault="00D8679D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6</w:t>
            </w:r>
          </w:p>
        </w:tc>
        <w:tc>
          <w:tcPr>
            <w:tcW w:w="299" w:type="pct"/>
            <w:tcMar>
              <w:left w:w="86" w:type="dxa"/>
              <w:right w:w="86" w:type="dxa"/>
            </w:tcMar>
          </w:tcPr>
          <w:p w14:paraId="1EC09718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</w:tr>
      <w:tr w:rsidR="00D15690" w:rsidRPr="006A4F63" w14:paraId="4EA75799" w14:textId="77777777" w:rsidTr="00B6568C">
        <w:tc>
          <w:tcPr>
            <w:tcW w:w="368" w:type="pct"/>
            <w:tcMar>
              <w:left w:w="86" w:type="dxa"/>
              <w:right w:w="86" w:type="dxa"/>
            </w:tcMar>
          </w:tcPr>
          <w:p w14:paraId="5BBF7AE4" w14:textId="77777777" w:rsidR="003478A0" w:rsidRPr="006A4F63" w:rsidRDefault="003478A0" w:rsidP="003478A0">
            <w:pPr>
              <w:ind w:left="-43"/>
              <w:jc w:val="lef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Темпы финансового завершения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5BDA6820" w14:textId="77777777" w:rsidR="003478A0" w:rsidRPr="006A4F63" w:rsidRDefault="003478A0" w:rsidP="003478A0">
            <w:pPr>
              <w:ind w:left="-188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 xml:space="preserve">70% </w:t>
            </w:r>
          </w:p>
          <w:p w14:paraId="64D971A8" w14:textId="0F7AAFDD" w:rsidR="003478A0" w:rsidRPr="006A4F63" w:rsidRDefault="003478A0" w:rsidP="003478A0">
            <w:pPr>
              <w:ind w:left="-188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(48)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04EA38AA" w14:textId="0B491283" w:rsidR="003478A0" w:rsidRPr="006A4F63" w:rsidRDefault="003478A0" w:rsidP="003478A0">
            <w:pPr>
              <w:ind w:left="-77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48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288C8430" w14:textId="77777777" w:rsidR="003478A0" w:rsidRPr="006A4F63" w:rsidRDefault="003478A0" w:rsidP="003478A0">
            <w:pPr>
              <w:ind w:left="-77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48</w:t>
            </w:r>
          </w:p>
        </w:tc>
        <w:tc>
          <w:tcPr>
            <w:tcW w:w="297" w:type="pct"/>
            <w:tcMar>
              <w:left w:w="86" w:type="dxa"/>
              <w:right w:w="86" w:type="dxa"/>
            </w:tcMar>
          </w:tcPr>
          <w:p w14:paraId="31B7E248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  <w:tc>
          <w:tcPr>
            <w:tcW w:w="279" w:type="pct"/>
            <w:tcMar>
              <w:left w:w="86" w:type="dxa"/>
              <w:right w:w="86" w:type="dxa"/>
            </w:tcMar>
          </w:tcPr>
          <w:p w14:paraId="7670AA83" w14:textId="3170AC8A" w:rsidR="003478A0" w:rsidRPr="006A4F63" w:rsidRDefault="003478A0" w:rsidP="003478A0">
            <w:pPr>
              <w:pStyle w:val="Default"/>
              <w:ind w:left="-68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12 месяцев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5B4A52EF" w14:textId="39DF9192" w:rsidR="003478A0" w:rsidRPr="006A4F63" w:rsidRDefault="003478A0" w:rsidP="003478A0">
            <w:pPr>
              <w:pStyle w:val="Default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5,8 месяцев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4D5C71AA" w14:textId="49BBA2A5" w:rsidR="003478A0" w:rsidRPr="006A4F63" w:rsidRDefault="00486CDA" w:rsidP="003478A0">
            <w:pPr>
              <w:pStyle w:val="Default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5,9 месяцев</w:t>
            </w:r>
          </w:p>
        </w:tc>
        <w:tc>
          <w:tcPr>
            <w:tcW w:w="243" w:type="pct"/>
            <w:tcMar>
              <w:left w:w="86" w:type="dxa"/>
              <w:right w:w="86" w:type="dxa"/>
            </w:tcMar>
          </w:tcPr>
          <w:p w14:paraId="6E81749A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77631CB9" w14:textId="77777777" w:rsidR="003478A0" w:rsidRPr="006A4F63" w:rsidRDefault="003478A0" w:rsidP="003478A0">
            <w:pPr>
              <w:ind w:left="-39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12 месяцев после эксплуатационного завершения</w:t>
            </w:r>
          </w:p>
        </w:tc>
        <w:tc>
          <w:tcPr>
            <w:tcW w:w="334" w:type="pct"/>
            <w:tcMar>
              <w:left w:w="86" w:type="dxa"/>
              <w:right w:w="86" w:type="dxa"/>
            </w:tcMar>
          </w:tcPr>
          <w:p w14:paraId="3051CAE3" w14:textId="77777777" w:rsidR="003478A0" w:rsidRPr="006A4F63" w:rsidRDefault="003478A0" w:rsidP="003478A0">
            <w:pPr>
              <w:pStyle w:val="Default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12 месяцев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4CE12CAC" w14:textId="2FD231AE" w:rsidR="003478A0" w:rsidRPr="006A4F63" w:rsidRDefault="002D69CE" w:rsidP="003478A0">
            <w:pPr>
              <w:pStyle w:val="Default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11,6 месяцев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757BA3E3" w14:textId="5A8CECA7" w:rsidR="003478A0" w:rsidRPr="006A4F63" w:rsidRDefault="002D69CE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234B40C4" w14:textId="1C5D5575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90% (7)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19005814" w14:textId="2DF489A5" w:rsidR="003478A0" w:rsidRPr="006A4F63" w:rsidRDefault="00DA5633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57% (4)</w:t>
            </w:r>
          </w:p>
        </w:tc>
        <w:tc>
          <w:tcPr>
            <w:tcW w:w="212" w:type="pct"/>
            <w:tcMar>
              <w:left w:w="86" w:type="dxa"/>
              <w:right w:w="86" w:type="dxa"/>
            </w:tcMar>
          </w:tcPr>
          <w:p w14:paraId="3D3FA592" w14:textId="1EDDA80C" w:rsidR="003478A0" w:rsidRPr="006A4F63" w:rsidRDefault="00D8679D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57% (4)</w:t>
            </w:r>
          </w:p>
        </w:tc>
        <w:tc>
          <w:tcPr>
            <w:tcW w:w="299" w:type="pct"/>
            <w:tcMar>
              <w:left w:w="86" w:type="dxa"/>
              <w:right w:w="86" w:type="dxa"/>
            </w:tcMar>
          </w:tcPr>
          <w:p w14:paraId="4DBFB59E" w14:textId="74F8C293" w:rsidR="003478A0" w:rsidRPr="006A4F63" w:rsidRDefault="00D8679D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Нет</w:t>
            </w:r>
          </w:p>
        </w:tc>
      </w:tr>
      <w:tr w:rsidR="00D15690" w:rsidRPr="006A4F63" w14:paraId="4E3C5D6C" w14:textId="77777777" w:rsidTr="00B6568C">
        <w:tc>
          <w:tcPr>
            <w:tcW w:w="368" w:type="pct"/>
            <w:tcMar>
              <w:left w:w="86" w:type="dxa"/>
              <w:right w:w="86" w:type="dxa"/>
            </w:tcMar>
          </w:tcPr>
          <w:p w14:paraId="04D86353" w14:textId="77777777" w:rsidR="003478A0" w:rsidRPr="006A4F63" w:rsidRDefault="003478A0" w:rsidP="003478A0">
            <w:pPr>
              <w:ind w:left="-43"/>
              <w:jc w:val="lef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Своевременная подача докладов о завершении проектов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346A46F4" w14:textId="77777777" w:rsidR="00D15690" w:rsidRDefault="003478A0" w:rsidP="003478A0">
            <w:pPr>
              <w:ind w:left="-68"/>
              <w:jc w:val="right"/>
              <w:rPr>
                <w:sz w:val="16"/>
                <w:szCs w:val="16"/>
                <w:lang w:val="en-US"/>
              </w:rPr>
            </w:pPr>
            <w:r w:rsidRPr="006A4F63">
              <w:rPr>
                <w:sz w:val="16"/>
                <w:szCs w:val="16"/>
              </w:rPr>
              <w:t xml:space="preserve">В срок </w:t>
            </w:r>
          </w:p>
          <w:p w14:paraId="7C67195A" w14:textId="1960DF7C" w:rsidR="003478A0" w:rsidRPr="006A4F63" w:rsidRDefault="003478A0" w:rsidP="003478A0">
            <w:pPr>
              <w:ind w:left="-68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(1)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0E9C193A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 xml:space="preserve">В срок </w:t>
            </w:r>
          </w:p>
          <w:p w14:paraId="1A44865C" w14:textId="7D7BBA04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(6)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273E8BC2" w14:textId="77777777" w:rsidR="00D15690" w:rsidRDefault="003478A0" w:rsidP="003478A0">
            <w:pPr>
              <w:ind w:left="-59"/>
              <w:jc w:val="right"/>
              <w:rPr>
                <w:sz w:val="16"/>
                <w:szCs w:val="16"/>
                <w:lang w:val="en-US"/>
              </w:rPr>
            </w:pPr>
            <w:r w:rsidRPr="006A4F63">
              <w:rPr>
                <w:sz w:val="16"/>
                <w:szCs w:val="16"/>
              </w:rPr>
              <w:t xml:space="preserve">В срок </w:t>
            </w:r>
          </w:p>
          <w:p w14:paraId="51E34A38" w14:textId="6C30CD3D" w:rsidR="003478A0" w:rsidRPr="006A4F63" w:rsidRDefault="003478A0" w:rsidP="003478A0">
            <w:pPr>
              <w:ind w:left="-59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(2)</w:t>
            </w:r>
          </w:p>
        </w:tc>
        <w:tc>
          <w:tcPr>
            <w:tcW w:w="297" w:type="pct"/>
            <w:tcMar>
              <w:left w:w="86" w:type="dxa"/>
              <w:right w:w="86" w:type="dxa"/>
            </w:tcMar>
          </w:tcPr>
          <w:p w14:paraId="17A3152C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  <w:tc>
          <w:tcPr>
            <w:tcW w:w="279" w:type="pct"/>
            <w:tcMar>
              <w:left w:w="86" w:type="dxa"/>
              <w:right w:w="86" w:type="dxa"/>
            </w:tcMar>
          </w:tcPr>
          <w:p w14:paraId="666FEFC1" w14:textId="6B3A5917" w:rsidR="003478A0" w:rsidRPr="006A4F63" w:rsidRDefault="003478A0" w:rsidP="003478A0">
            <w:pPr>
              <w:pStyle w:val="Default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В срок (5)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5EEB8F96" w14:textId="77777777" w:rsidR="00D15690" w:rsidRDefault="003478A0" w:rsidP="003478A0">
            <w:pPr>
              <w:jc w:val="right"/>
              <w:rPr>
                <w:sz w:val="16"/>
                <w:szCs w:val="16"/>
                <w:lang w:val="en-US"/>
              </w:rPr>
            </w:pPr>
            <w:r w:rsidRPr="006A4F63">
              <w:rPr>
                <w:sz w:val="16"/>
                <w:szCs w:val="16"/>
              </w:rPr>
              <w:t xml:space="preserve">В срок </w:t>
            </w:r>
          </w:p>
          <w:p w14:paraId="6F4DB6D9" w14:textId="258448DA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(11)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136C86B7" w14:textId="7C5C1FEB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В срок (11)</w:t>
            </w:r>
          </w:p>
        </w:tc>
        <w:tc>
          <w:tcPr>
            <w:tcW w:w="243" w:type="pct"/>
            <w:tcMar>
              <w:left w:w="86" w:type="dxa"/>
              <w:right w:w="86" w:type="dxa"/>
            </w:tcMar>
          </w:tcPr>
          <w:p w14:paraId="4578D2E7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6CB04B4A" w14:textId="77777777" w:rsidR="003478A0" w:rsidRPr="006A4F63" w:rsidRDefault="003478A0" w:rsidP="003478A0">
            <w:pPr>
              <w:ind w:left="-133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 xml:space="preserve">В срок </w:t>
            </w:r>
          </w:p>
          <w:p w14:paraId="72AE7005" w14:textId="1759D796" w:rsidR="003478A0" w:rsidRPr="006A4F63" w:rsidRDefault="003478A0" w:rsidP="003478A0">
            <w:pPr>
              <w:ind w:left="-133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(4)</w:t>
            </w:r>
          </w:p>
        </w:tc>
        <w:tc>
          <w:tcPr>
            <w:tcW w:w="334" w:type="pct"/>
            <w:tcMar>
              <w:left w:w="86" w:type="dxa"/>
              <w:right w:w="86" w:type="dxa"/>
            </w:tcMar>
          </w:tcPr>
          <w:p w14:paraId="290C56C5" w14:textId="77777777" w:rsidR="003478A0" w:rsidRPr="006A4F63" w:rsidRDefault="003478A0" w:rsidP="003478A0">
            <w:pPr>
              <w:ind w:left="-133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 xml:space="preserve">В срок </w:t>
            </w:r>
          </w:p>
          <w:p w14:paraId="59698D38" w14:textId="68DF357F" w:rsidR="003478A0" w:rsidRPr="006A4F63" w:rsidRDefault="003478A0" w:rsidP="003478A0">
            <w:pPr>
              <w:ind w:left="-133"/>
              <w:jc w:val="right"/>
              <w:rPr>
                <w:sz w:val="16"/>
                <w:szCs w:val="16"/>
              </w:rPr>
            </w:pP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415B8C63" w14:textId="77777777" w:rsidR="003478A0" w:rsidRPr="006A4F63" w:rsidRDefault="003478A0" w:rsidP="003478A0">
            <w:pPr>
              <w:ind w:left="-133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 xml:space="preserve">В срок </w:t>
            </w:r>
          </w:p>
          <w:p w14:paraId="70259325" w14:textId="076D8F75" w:rsidR="003478A0" w:rsidRPr="006A4F63" w:rsidRDefault="003478A0" w:rsidP="003478A0">
            <w:pPr>
              <w:ind w:left="-133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(6)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6C8AE2D5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272CF0E7" w14:textId="124CD541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0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0490A5EA" w14:textId="4BCE57CF" w:rsidR="003478A0" w:rsidRPr="006A4F63" w:rsidRDefault="001472FE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0</w:t>
            </w:r>
          </w:p>
        </w:tc>
        <w:tc>
          <w:tcPr>
            <w:tcW w:w="212" w:type="pct"/>
            <w:tcMar>
              <w:left w:w="86" w:type="dxa"/>
              <w:right w:w="86" w:type="dxa"/>
            </w:tcMar>
          </w:tcPr>
          <w:p w14:paraId="3C39B171" w14:textId="64DC9B5D" w:rsidR="003478A0" w:rsidRPr="006A4F63" w:rsidRDefault="00D8679D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0</w:t>
            </w:r>
          </w:p>
        </w:tc>
        <w:tc>
          <w:tcPr>
            <w:tcW w:w="299" w:type="pct"/>
            <w:tcMar>
              <w:left w:w="86" w:type="dxa"/>
              <w:right w:w="86" w:type="dxa"/>
            </w:tcMar>
          </w:tcPr>
          <w:p w14:paraId="0C5905B3" w14:textId="3D967A4D" w:rsidR="003478A0" w:rsidRPr="006A4F63" w:rsidRDefault="00D8679D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н.п.</w:t>
            </w:r>
          </w:p>
        </w:tc>
      </w:tr>
      <w:tr w:rsidR="00D15690" w:rsidRPr="006A4F63" w14:paraId="6E67AE1A" w14:textId="77777777" w:rsidTr="00B6568C">
        <w:tc>
          <w:tcPr>
            <w:tcW w:w="368" w:type="pct"/>
            <w:tcMar>
              <w:left w:w="86" w:type="dxa"/>
              <w:right w:w="86" w:type="dxa"/>
            </w:tcMar>
          </w:tcPr>
          <w:p w14:paraId="7CD8D751" w14:textId="77777777" w:rsidR="003478A0" w:rsidRPr="006A4F63" w:rsidRDefault="003478A0" w:rsidP="003478A0">
            <w:pPr>
              <w:ind w:left="-43"/>
              <w:jc w:val="lef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Своевременная подача докладов о ходе работы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25C92B86" w14:textId="77777777" w:rsidR="003478A0" w:rsidRPr="006A4F63" w:rsidRDefault="003478A0" w:rsidP="003478A0">
            <w:pPr>
              <w:ind w:left="-68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В срок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31977924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В срок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1B0F1C2B" w14:textId="77777777" w:rsidR="003478A0" w:rsidRPr="006A4F63" w:rsidRDefault="003478A0" w:rsidP="003478A0">
            <w:pPr>
              <w:ind w:left="-78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В срок</w:t>
            </w:r>
          </w:p>
        </w:tc>
        <w:tc>
          <w:tcPr>
            <w:tcW w:w="297" w:type="pct"/>
            <w:tcMar>
              <w:left w:w="86" w:type="dxa"/>
              <w:right w:w="86" w:type="dxa"/>
            </w:tcMar>
          </w:tcPr>
          <w:p w14:paraId="2DB8590A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  <w:tc>
          <w:tcPr>
            <w:tcW w:w="279" w:type="pct"/>
            <w:tcMar>
              <w:left w:w="86" w:type="dxa"/>
              <w:right w:w="86" w:type="dxa"/>
            </w:tcMar>
          </w:tcPr>
          <w:p w14:paraId="143CB00C" w14:textId="77777777" w:rsidR="003478A0" w:rsidRPr="006A4F63" w:rsidRDefault="003478A0" w:rsidP="003478A0">
            <w:pPr>
              <w:pStyle w:val="Default"/>
              <w:ind w:left="-112"/>
              <w:jc w:val="right"/>
              <w:rPr>
                <w:color w:val="auto"/>
                <w:sz w:val="16"/>
                <w:szCs w:val="16"/>
              </w:rPr>
            </w:pPr>
            <w:r w:rsidRPr="006A4F63">
              <w:rPr>
                <w:color w:val="auto"/>
                <w:sz w:val="16"/>
                <w:szCs w:val="16"/>
              </w:rPr>
              <w:t>В срок</w:t>
            </w:r>
          </w:p>
        </w:tc>
        <w:tc>
          <w:tcPr>
            <w:tcW w:w="364" w:type="pct"/>
            <w:tcMar>
              <w:left w:w="86" w:type="dxa"/>
              <w:right w:w="86" w:type="dxa"/>
            </w:tcMar>
          </w:tcPr>
          <w:p w14:paraId="773A86E9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В срок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1B568E96" w14:textId="77777777" w:rsidR="003478A0" w:rsidRPr="006A4F63" w:rsidRDefault="003478A0" w:rsidP="003478A0">
            <w:pPr>
              <w:ind w:left="-159" w:right="-60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В срок</w:t>
            </w:r>
          </w:p>
        </w:tc>
        <w:tc>
          <w:tcPr>
            <w:tcW w:w="243" w:type="pct"/>
            <w:tcMar>
              <w:left w:w="86" w:type="dxa"/>
              <w:right w:w="86" w:type="dxa"/>
            </w:tcMar>
          </w:tcPr>
          <w:p w14:paraId="62A8C05F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7EE8D8F8" w14:textId="77777777" w:rsidR="003478A0" w:rsidRPr="006A4F63" w:rsidRDefault="003478A0" w:rsidP="003478A0">
            <w:pPr>
              <w:ind w:left="-106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В срок</w:t>
            </w:r>
          </w:p>
        </w:tc>
        <w:tc>
          <w:tcPr>
            <w:tcW w:w="334" w:type="pct"/>
            <w:tcMar>
              <w:left w:w="86" w:type="dxa"/>
              <w:right w:w="86" w:type="dxa"/>
            </w:tcMar>
          </w:tcPr>
          <w:p w14:paraId="45D8A7D7" w14:textId="77777777" w:rsidR="003478A0" w:rsidRPr="006A4F63" w:rsidRDefault="003478A0" w:rsidP="003478A0">
            <w:pPr>
              <w:ind w:left="-139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В срок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23ABC5CA" w14:textId="77777777" w:rsidR="003478A0" w:rsidRPr="006A4F63" w:rsidRDefault="003478A0" w:rsidP="003478A0">
            <w:pPr>
              <w:ind w:left="-139"/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В срок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0FCF9254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292D5FFB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В срок</w:t>
            </w:r>
          </w:p>
        </w:tc>
        <w:tc>
          <w:tcPr>
            <w:tcW w:w="303" w:type="pct"/>
            <w:tcMar>
              <w:left w:w="86" w:type="dxa"/>
              <w:right w:w="86" w:type="dxa"/>
            </w:tcMar>
          </w:tcPr>
          <w:p w14:paraId="4CC7F441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В срок</w:t>
            </w:r>
          </w:p>
        </w:tc>
        <w:tc>
          <w:tcPr>
            <w:tcW w:w="212" w:type="pct"/>
            <w:tcMar>
              <w:left w:w="86" w:type="dxa"/>
              <w:right w:w="86" w:type="dxa"/>
            </w:tcMar>
          </w:tcPr>
          <w:p w14:paraId="2DF233D0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В срок</w:t>
            </w:r>
          </w:p>
        </w:tc>
        <w:tc>
          <w:tcPr>
            <w:tcW w:w="299" w:type="pct"/>
            <w:tcMar>
              <w:left w:w="86" w:type="dxa"/>
              <w:right w:w="86" w:type="dxa"/>
            </w:tcMar>
          </w:tcPr>
          <w:p w14:paraId="3FBA7001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Да</w:t>
            </w:r>
          </w:p>
        </w:tc>
      </w:tr>
      <w:tr w:rsidR="00D15690" w:rsidRPr="006A4F63" w14:paraId="533B8D7B" w14:textId="77777777" w:rsidTr="00B6568C">
        <w:tc>
          <w:tcPr>
            <w:tcW w:w="368" w:type="pct"/>
            <w:noWrap/>
            <w:tcMar>
              <w:left w:w="86" w:type="dxa"/>
              <w:right w:w="86" w:type="dxa"/>
            </w:tcMar>
          </w:tcPr>
          <w:p w14:paraId="1A8F1030" w14:textId="77777777" w:rsidR="003478A0" w:rsidRPr="006A4F63" w:rsidRDefault="003478A0" w:rsidP="003478A0">
            <w:pPr>
              <w:ind w:left="-43"/>
              <w:jc w:val="lef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Кол-во достигнуиых целевых показателей</w:t>
            </w:r>
          </w:p>
        </w:tc>
        <w:tc>
          <w:tcPr>
            <w:tcW w:w="303" w:type="pct"/>
            <w:noWrap/>
            <w:tcMar>
              <w:left w:w="86" w:type="dxa"/>
              <w:right w:w="86" w:type="dxa"/>
            </w:tcMar>
          </w:tcPr>
          <w:p w14:paraId="7D6CB4E9" w14:textId="77777777" w:rsidR="003478A0" w:rsidRPr="006A4F63" w:rsidRDefault="003478A0" w:rsidP="003478A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364" w:type="pct"/>
            <w:noWrap/>
            <w:tcMar>
              <w:left w:w="86" w:type="dxa"/>
              <w:right w:w="86" w:type="dxa"/>
            </w:tcMar>
          </w:tcPr>
          <w:p w14:paraId="4E6546AE" w14:textId="77777777" w:rsidR="003478A0" w:rsidRPr="006A4F63" w:rsidRDefault="003478A0" w:rsidP="003478A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72" w:type="pct"/>
            <w:noWrap/>
            <w:tcMar>
              <w:left w:w="86" w:type="dxa"/>
              <w:right w:w="86" w:type="dxa"/>
            </w:tcMar>
          </w:tcPr>
          <w:p w14:paraId="1E555AC1" w14:textId="77777777" w:rsidR="003478A0" w:rsidRPr="006A4F63" w:rsidRDefault="003478A0" w:rsidP="003478A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97" w:type="pct"/>
            <w:noWrap/>
            <w:tcMar>
              <w:left w:w="86" w:type="dxa"/>
              <w:right w:w="86" w:type="dxa"/>
            </w:tcMar>
          </w:tcPr>
          <w:p w14:paraId="4B8753E9" w14:textId="2972B08F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3/8</w:t>
            </w:r>
          </w:p>
        </w:tc>
        <w:tc>
          <w:tcPr>
            <w:tcW w:w="279" w:type="pct"/>
            <w:noWrap/>
            <w:tcMar>
              <w:left w:w="86" w:type="dxa"/>
              <w:right w:w="86" w:type="dxa"/>
            </w:tcMar>
          </w:tcPr>
          <w:p w14:paraId="21AAFB85" w14:textId="77777777" w:rsidR="003478A0" w:rsidRPr="006A4F63" w:rsidRDefault="003478A0" w:rsidP="003478A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364" w:type="pct"/>
            <w:noWrap/>
            <w:tcMar>
              <w:left w:w="86" w:type="dxa"/>
              <w:right w:w="86" w:type="dxa"/>
            </w:tcMar>
          </w:tcPr>
          <w:p w14:paraId="377FEA0B" w14:textId="77777777" w:rsidR="003478A0" w:rsidRPr="006A4F63" w:rsidRDefault="003478A0" w:rsidP="003478A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72" w:type="pct"/>
            <w:noWrap/>
            <w:tcMar>
              <w:left w:w="86" w:type="dxa"/>
              <w:right w:w="86" w:type="dxa"/>
            </w:tcMar>
          </w:tcPr>
          <w:p w14:paraId="414281D6" w14:textId="77777777" w:rsidR="003478A0" w:rsidRPr="006A4F63" w:rsidRDefault="003478A0" w:rsidP="003478A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43" w:type="pct"/>
            <w:noWrap/>
            <w:tcMar>
              <w:left w:w="86" w:type="dxa"/>
              <w:right w:w="86" w:type="dxa"/>
            </w:tcMar>
          </w:tcPr>
          <w:p w14:paraId="2F7BC06A" w14:textId="36DF4C01" w:rsidR="003478A0" w:rsidRPr="006A4F63" w:rsidRDefault="00486CDA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5/8</w:t>
            </w: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39917BE6" w14:textId="77777777" w:rsidR="003478A0" w:rsidRPr="006A4F63" w:rsidRDefault="003478A0" w:rsidP="003478A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334" w:type="pct"/>
            <w:tcMar>
              <w:left w:w="86" w:type="dxa"/>
              <w:right w:w="86" w:type="dxa"/>
            </w:tcMar>
          </w:tcPr>
          <w:p w14:paraId="1D4AF4C8" w14:textId="77777777" w:rsidR="003478A0" w:rsidRPr="006A4F63" w:rsidRDefault="003478A0" w:rsidP="003478A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72" w:type="pct"/>
            <w:tcMar>
              <w:left w:w="86" w:type="dxa"/>
              <w:right w:w="86" w:type="dxa"/>
            </w:tcMar>
          </w:tcPr>
          <w:p w14:paraId="5F9D6868" w14:textId="77777777" w:rsidR="003478A0" w:rsidRPr="006A4F63" w:rsidRDefault="003478A0" w:rsidP="003478A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73" w:type="pct"/>
            <w:tcMar>
              <w:left w:w="86" w:type="dxa"/>
              <w:right w:w="86" w:type="dxa"/>
            </w:tcMar>
          </w:tcPr>
          <w:p w14:paraId="34BB501F" w14:textId="5D624401" w:rsidR="003478A0" w:rsidRPr="006A4F63" w:rsidRDefault="00DF45C7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4/8</w:t>
            </w:r>
          </w:p>
        </w:tc>
        <w:tc>
          <w:tcPr>
            <w:tcW w:w="273" w:type="pct"/>
            <w:noWrap/>
            <w:tcMar>
              <w:left w:w="86" w:type="dxa"/>
              <w:right w:w="86" w:type="dxa"/>
            </w:tcMar>
          </w:tcPr>
          <w:p w14:paraId="10FD9626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03" w:type="pct"/>
            <w:noWrap/>
            <w:tcMar>
              <w:left w:w="86" w:type="dxa"/>
              <w:right w:w="86" w:type="dxa"/>
            </w:tcMar>
          </w:tcPr>
          <w:p w14:paraId="6B75DDF5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12" w:type="pct"/>
            <w:noWrap/>
            <w:tcMar>
              <w:left w:w="86" w:type="dxa"/>
              <w:right w:w="86" w:type="dxa"/>
            </w:tcMar>
          </w:tcPr>
          <w:p w14:paraId="23D0FC03" w14:textId="77777777" w:rsidR="003478A0" w:rsidRPr="006A4F63" w:rsidRDefault="003478A0" w:rsidP="003478A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9" w:type="pct"/>
            <w:noWrap/>
            <w:tcMar>
              <w:left w:w="86" w:type="dxa"/>
              <w:right w:w="86" w:type="dxa"/>
            </w:tcMar>
          </w:tcPr>
          <w:p w14:paraId="2360CA3F" w14:textId="0CCC344D" w:rsidR="003478A0" w:rsidRPr="006A4F63" w:rsidRDefault="00D8679D" w:rsidP="003478A0">
            <w:pPr>
              <w:jc w:val="right"/>
              <w:rPr>
                <w:sz w:val="16"/>
                <w:szCs w:val="16"/>
              </w:rPr>
            </w:pPr>
            <w:r w:rsidRPr="006A4F63">
              <w:rPr>
                <w:sz w:val="16"/>
                <w:szCs w:val="16"/>
              </w:rPr>
              <w:t>4/7</w:t>
            </w:r>
          </w:p>
        </w:tc>
      </w:tr>
    </w:tbl>
    <w:p w14:paraId="2EAF832C" w14:textId="77777777" w:rsidR="00780967" w:rsidRPr="00B6568C" w:rsidRDefault="00780967" w:rsidP="00780967">
      <w:pPr>
        <w:pStyle w:val="StyleHeader4Para4Left0Firstline0"/>
        <w:numPr>
          <w:ilvl w:val="0"/>
          <w:numId w:val="0"/>
        </w:numPr>
        <w:spacing w:after="0"/>
        <w:rPr>
          <w:sz w:val="16"/>
          <w:szCs w:val="16"/>
        </w:rPr>
      </w:pPr>
      <w:r w:rsidRPr="00B6568C">
        <w:rPr>
          <w:sz w:val="16"/>
          <w:szCs w:val="16"/>
        </w:rPr>
        <w:t>* Целевые показатели учреждения могут быть снижены, «если оно не сможет представить транш из-за другого сотрудничающего учреждения или ведущего учреждения» или «если ПОДПО, представленный на рассмотрение Исполнительному комитету, не утвержден в результате факторов, не зависящих от НОО и учреждения».</w:t>
      </w:r>
    </w:p>
    <w:p w14:paraId="2ECC57AE" w14:textId="77777777" w:rsidR="00780967" w:rsidRPr="0058591B" w:rsidRDefault="00780967" w:rsidP="00780967">
      <w:pPr>
        <w:pStyle w:val="StyleHeader4Para4Left0Firstline0"/>
        <w:numPr>
          <w:ilvl w:val="0"/>
          <w:numId w:val="0"/>
        </w:numPr>
        <w:rPr>
          <w:sz w:val="18"/>
          <w:szCs w:val="18"/>
        </w:rPr>
        <w:sectPr w:rsidR="00780967" w:rsidRPr="0058591B" w:rsidSect="00780967">
          <w:headerReference w:type="first" r:id="rId20"/>
          <w:footerReference w:type="first" r:id="rId21"/>
          <w:pgSz w:w="15840" w:h="12240" w:orient="landscape" w:code="1"/>
          <w:pgMar w:top="1440" w:right="720" w:bottom="1440" w:left="864" w:header="720" w:footer="475" w:gutter="0"/>
          <w:cols w:space="720"/>
          <w:titlePg/>
          <w:docGrid w:linePitch="299"/>
        </w:sectPr>
      </w:pPr>
      <w:r>
        <w:rPr>
          <w:sz w:val="18"/>
          <w:szCs w:val="18"/>
        </w:rPr>
        <w:t xml:space="preserve"> </w:t>
      </w:r>
    </w:p>
    <w:p w14:paraId="704C7936" w14:textId="77777777" w:rsidR="00780967" w:rsidRPr="0058591B" w:rsidRDefault="00780967" w:rsidP="00780967">
      <w:pPr>
        <w:keepNext/>
        <w:spacing w:after="240"/>
        <w:rPr>
          <w:b/>
          <w:bCs/>
        </w:rPr>
      </w:pPr>
      <w:r>
        <w:rPr>
          <w:b/>
          <w:bCs/>
        </w:rPr>
        <w:lastRenderedPageBreak/>
        <w:t>Взвешенная оценка результатов деятельности</w:t>
      </w:r>
    </w:p>
    <w:p w14:paraId="40D30600" w14:textId="10514636" w:rsidR="00780967" w:rsidRPr="0058591B" w:rsidRDefault="00780967" w:rsidP="00780967">
      <w:pPr>
        <w:pStyle w:val="Heading1"/>
      </w:pPr>
      <w:r>
        <w:t xml:space="preserve">В таблице 2 представлены итоги взвешенной оценки по показателям </w:t>
      </w:r>
      <w:r w:rsidR="00BF5ECA">
        <w:t>результатов деятельности</w:t>
      </w:r>
      <w:r>
        <w:t xml:space="preserve"> за 2024 год, выполненной по методике Секретариата. </w:t>
      </w:r>
    </w:p>
    <w:p w14:paraId="7A9A11BA" w14:textId="6D6DC97A" w:rsidR="00780967" w:rsidRPr="0058591B" w:rsidRDefault="00780967" w:rsidP="00780967">
      <w:pPr>
        <w:keepNext/>
        <w:rPr>
          <w:b/>
        </w:rPr>
      </w:pPr>
      <w:r>
        <w:rPr>
          <w:b/>
        </w:rPr>
        <w:t>Таблица 2. Взвешенная оценка результатов деятельности учреждений-исполнителей в 2024 году</w:t>
      </w:r>
    </w:p>
    <w:tbl>
      <w:tblPr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672"/>
        <w:gridCol w:w="629"/>
        <w:gridCol w:w="990"/>
        <w:gridCol w:w="853"/>
        <w:gridCol w:w="947"/>
        <w:gridCol w:w="855"/>
        <w:gridCol w:w="945"/>
        <w:gridCol w:w="811"/>
        <w:gridCol w:w="990"/>
        <w:gridCol w:w="806"/>
      </w:tblGrid>
      <w:tr w:rsidR="00780967" w:rsidRPr="0058591B" w14:paraId="105FDAB5" w14:textId="77777777" w:rsidTr="00D15690">
        <w:trPr>
          <w:trHeight w:val="65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03A703B6" w14:textId="77777777" w:rsidR="00780967" w:rsidRPr="005066CD" w:rsidRDefault="00780967" w:rsidP="00C53B54">
            <w:pPr>
              <w:jc w:val="left"/>
              <w:rPr>
                <w:b/>
                <w:bCs/>
                <w:sz w:val="16"/>
                <w:szCs w:val="16"/>
              </w:rPr>
            </w:pPr>
            <w:r w:rsidRPr="005066CD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460967" w14:textId="77777777" w:rsidR="00780967" w:rsidRPr="005066CD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5066CD">
              <w:rPr>
                <w:b/>
                <w:bCs/>
                <w:sz w:val="16"/>
                <w:szCs w:val="16"/>
              </w:rPr>
              <w:t>Средневзвешенный балл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EE3754E" w14:textId="77777777" w:rsidR="00780967" w:rsidRPr="005066CD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5066CD">
              <w:rPr>
                <w:b/>
                <w:bCs/>
                <w:sz w:val="16"/>
                <w:szCs w:val="16"/>
              </w:rPr>
              <w:t>ПРООН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71816B8" w14:textId="77777777" w:rsidR="00780967" w:rsidRPr="005066CD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5066CD">
              <w:rPr>
                <w:b/>
                <w:bCs/>
                <w:sz w:val="16"/>
                <w:szCs w:val="16"/>
              </w:rPr>
              <w:t>ЮНЕП</w:t>
            </w: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2C3B1A" w14:textId="77777777" w:rsidR="00780967" w:rsidRPr="005066CD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5066CD">
              <w:rPr>
                <w:b/>
                <w:bCs/>
                <w:sz w:val="16"/>
                <w:szCs w:val="16"/>
              </w:rPr>
              <w:t>ЮНИДО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5E43F5E" w14:textId="77777777" w:rsidR="00780967" w:rsidRPr="005066CD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5066CD">
              <w:rPr>
                <w:b/>
                <w:bCs/>
                <w:sz w:val="16"/>
                <w:szCs w:val="16"/>
              </w:rPr>
              <w:t>Всемирный банк</w:t>
            </w:r>
          </w:p>
        </w:tc>
      </w:tr>
      <w:tr w:rsidR="00780967" w:rsidRPr="0058591B" w14:paraId="38699461" w14:textId="77777777" w:rsidTr="00D15690">
        <w:trPr>
          <w:trHeight w:val="359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48561843" w14:textId="77777777" w:rsidR="00780967" w:rsidRPr="005066CD" w:rsidRDefault="00780967" w:rsidP="00C53B54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ED9942" w14:textId="77777777" w:rsidR="00780967" w:rsidRPr="005066CD" w:rsidRDefault="00780967" w:rsidP="00C53B54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1D476E" w14:textId="77777777" w:rsidR="00780967" w:rsidRPr="005066CD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5066CD">
              <w:rPr>
                <w:b/>
                <w:bCs/>
                <w:sz w:val="16"/>
                <w:szCs w:val="16"/>
              </w:rPr>
              <w:t>% выполнения целевого показателя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4A0141" w14:textId="77777777" w:rsidR="00780967" w:rsidRPr="005066CD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5066CD">
              <w:rPr>
                <w:b/>
                <w:bCs/>
                <w:sz w:val="16"/>
                <w:szCs w:val="16"/>
              </w:rPr>
              <w:t>Баллы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1F0098" w14:textId="77777777" w:rsidR="00780967" w:rsidRPr="005066CD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5066CD">
              <w:rPr>
                <w:b/>
                <w:bCs/>
                <w:sz w:val="16"/>
                <w:szCs w:val="16"/>
              </w:rPr>
              <w:t>% выполнения целевого показателя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6682DC" w14:textId="77777777" w:rsidR="00780967" w:rsidRPr="005066CD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5066CD">
              <w:rPr>
                <w:b/>
                <w:bCs/>
                <w:sz w:val="16"/>
                <w:szCs w:val="16"/>
              </w:rPr>
              <w:t>Баллы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B7223C" w14:textId="77777777" w:rsidR="00780967" w:rsidRPr="005066CD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5066CD">
              <w:rPr>
                <w:b/>
                <w:bCs/>
                <w:sz w:val="16"/>
                <w:szCs w:val="16"/>
              </w:rPr>
              <w:t>% выполнения целевого показателя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A962B6" w14:textId="77777777" w:rsidR="00780967" w:rsidRPr="005066CD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5066CD">
              <w:rPr>
                <w:b/>
                <w:bCs/>
                <w:sz w:val="16"/>
                <w:szCs w:val="16"/>
              </w:rPr>
              <w:t>Баллы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3CD755" w14:textId="2E0CAC9D" w:rsidR="00780967" w:rsidRPr="005066CD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5066CD">
              <w:rPr>
                <w:b/>
                <w:bCs/>
                <w:sz w:val="16"/>
                <w:szCs w:val="16"/>
              </w:rPr>
              <w:t>% выполнения целевого показателя*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D8AFA" w14:textId="77777777" w:rsidR="00780967" w:rsidRPr="005066CD" w:rsidRDefault="00780967" w:rsidP="00C53B54">
            <w:pPr>
              <w:jc w:val="center"/>
              <w:rPr>
                <w:b/>
                <w:bCs/>
                <w:sz w:val="16"/>
                <w:szCs w:val="16"/>
              </w:rPr>
            </w:pPr>
            <w:r w:rsidRPr="005066CD">
              <w:rPr>
                <w:b/>
                <w:bCs/>
                <w:sz w:val="16"/>
                <w:szCs w:val="16"/>
              </w:rPr>
              <w:t>Баллы</w:t>
            </w:r>
          </w:p>
        </w:tc>
      </w:tr>
      <w:tr w:rsidR="00E92719" w:rsidRPr="0058591B" w14:paraId="4D68AADD" w14:textId="77777777" w:rsidTr="00D15690">
        <w:trPr>
          <w:trHeight w:val="58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456E14F2" w14:textId="77777777" w:rsidR="00E92719" w:rsidRPr="0058591B" w:rsidRDefault="00E92719" w:rsidP="00E9271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Одобрено траншей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65B3C" w14:textId="7777777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6E609" w14:textId="26F5C17A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3CDEC" w14:textId="0F7EECBF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6FAAE1" w14:textId="6361B7DE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B52E7" w14:textId="0098607F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8479A" w14:textId="17C174D4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FB70F" w14:textId="3B3AE236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EABAB" w14:textId="5A1570FE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C8435" w14:textId="78632EEF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E92719" w:rsidRPr="0058591B" w14:paraId="6D75168F" w14:textId="77777777" w:rsidTr="00D15690">
        <w:trPr>
          <w:trHeight w:val="21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436FB04F" w14:textId="77777777" w:rsidR="00E92719" w:rsidRPr="0058591B" w:rsidRDefault="00E92719" w:rsidP="00E9271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проектов/мероприятий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BA03D" w14:textId="7777777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F2052" w14:textId="3D0C34E5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7D3AA" w14:textId="1461AA8D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FED7D" w14:textId="36D7B06B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687E2" w14:textId="4454EC29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7E123" w14:textId="21BD6987" w:rsidR="00E92719" w:rsidRPr="0058591B" w:rsidRDefault="00CD571C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4D542" w14:textId="22429676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F5FAC7" w14:textId="039CA1AF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267CE" w14:textId="49C4DED0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E92719" w:rsidRPr="0058591B" w14:paraId="78B12375" w14:textId="77777777" w:rsidTr="00D15690">
        <w:trPr>
          <w:trHeight w:val="143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3FEF6C27" w14:textId="77777777" w:rsidR="00E92719" w:rsidRPr="0058591B" w:rsidRDefault="00E92719" w:rsidP="00E9271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Выделенные средства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4E5EA" w14:textId="7777777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5225E" w14:textId="18560B49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43A42" w14:textId="10D311B0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FB9BBD" w14:textId="0B97BA83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92907A" w14:textId="320834D0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D8B08" w14:textId="186EAD28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BB5A1" w14:textId="73DD1D4C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3C7EB" w14:textId="2AF36F26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94177" w14:textId="67E604DF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E92719" w:rsidRPr="0058591B" w14:paraId="66B2A7C1" w14:textId="77777777" w:rsidTr="00D15690">
        <w:trPr>
          <w:trHeight w:val="58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3EAA264E" w14:textId="77777777" w:rsidR="00E92719" w:rsidRPr="0058591B" w:rsidRDefault="00E92719" w:rsidP="00E9271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Поэтапный отказ от ОРВ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C6045" w14:textId="7777777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5FA0D" w14:textId="37FBBE0C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66AD66" w14:textId="138CDB85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6F261" w14:textId="56DAEB8F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D424A" w14:textId="22658BDB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4DC8F" w14:textId="68F59964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E4551" w14:textId="6A9F463D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C63FDE" w14:textId="57FBBD99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8D02D6" w14:textId="3F2A751C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</w:tr>
      <w:tr w:rsidR="00E92719" w:rsidRPr="0058591B" w14:paraId="24AAC2AF" w14:textId="77777777" w:rsidTr="00D15690">
        <w:trPr>
          <w:trHeight w:val="213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6EDA730C" w14:textId="77777777" w:rsidR="00E92719" w:rsidRPr="0058591B" w:rsidRDefault="00E92719" w:rsidP="00E9271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Завершено проектов для мероприятий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C8EB1" w14:textId="7777777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AF58A" w14:textId="4FB6939F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A95CA" w14:textId="0E2748C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11404" w14:textId="278BC11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9A8AF" w14:textId="6CBF8725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90324" w14:textId="310A8492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3A2D15" w14:textId="42B8714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05086" w14:textId="6FA58AA5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7E12F9" w14:textId="33EB7BB2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E92719" w:rsidRPr="0058591B" w14:paraId="1748C341" w14:textId="77777777" w:rsidTr="00D15690">
        <w:trPr>
          <w:trHeight w:val="20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45FB8073" w14:textId="77777777" w:rsidR="00E92719" w:rsidRPr="0058591B" w:rsidRDefault="00E92719" w:rsidP="00E9271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Темпы финансового завершения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BA38D" w14:textId="7777777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3E4805" w14:textId="2A4A1C9F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D9B99" w14:textId="0481DA3D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6DD66" w14:textId="377B57AA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88152" w14:textId="2F17FD29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61CE1" w14:textId="7B8C9673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EA168" w14:textId="4B76862A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2D911" w14:textId="3CC4C3A5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E2330" w14:textId="34DF57E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E92719" w:rsidRPr="0058591B" w14:paraId="4DE41DE3" w14:textId="77777777" w:rsidTr="00D15690">
        <w:trPr>
          <w:trHeight w:val="352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5D774DC8" w14:textId="77777777" w:rsidR="00E92719" w:rsidRPr="0058591B" w:rsidRDefault="00E92719" w:rsidP="00E9271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Своевременная подача докладов о завершении проектов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FE233" w14:textId="7777777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5919F" w14:textId="12A207A2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706B75" w14:textId="0689940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75A85" w14:textId="11DED31A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87330" w14:textId="34F1CE03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27CE3C" w14:textId="5B74A992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F8673" w14:textId="01864E85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5BB86" w14:textId="78B0348E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н.п.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7E40A" w14:textId="5799E349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н.п.</w:t>
            </w:r>
          </w:p>
        </w:tc>
      </w:tr>
      <w:tr w:rsidR="00E92719" w:rsidRPr="0058591B" w14:paraId="4E19BED9" w14:textId="77777777" w:rsidTr="00D15690">
        <w:trPr>
          <w:trHeight w:val="148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435B6787" w14:textId="77777777" w:rsidR="00E92719" w:rsidRPr="0058591B" w:rsidRDefault="00E92719" w:rsidP="00E9271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Своевременная подача докладов о ходе работы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F8C9F" w14:textId="7777777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27CCA" w14:textId="783ADDB1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A20BB" w14:textId="2B4024A6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68D7C" w14:textId="2C5544B8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EA8F0" w14:textId="32436A5E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3BF53" w14:textId="259A202E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FBF93" w14:textId="5959BF6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53DE0" w14:textId="6392536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37B31" w14:textId="3BF73A2A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E92719" w:rsidRPr="0058591B" w14:paraId="13CFC394" w14:textId="77777777" w:rsidTr="00D15690">
        <w:trPr>
          <w:trHeight w:val="58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29" w:type="dxa"/>
            </w:tcMar>
            <w:hideMark/>
          </w:tcPr>
          <w:p w14:paraId="4CBB5F93" w14:textId="0A20836E" w:rsidR="00E92719" w:rsidRPr="0058591B" w:rsidRDefault="00E92719" w:rsidP="00E92719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 за 2024 г.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E74F3" w14:textId="77777777" w:rsidR="00E92719" w:rsidRPr="0058591B" w:rsidRDefault="00E92719" w:rsidP="00E9271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9735C" w14:textId="77777777" w:rsidR="00E92719" w:rsidRPr="0058591B" w:rsidRDefault="00E92719" w:rsidP="00E92719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B452B" w14:textId="4CED3A88" w:rsidR="00E92719" w:rsidRPr="0058591B" w:rsidRDefault="00E92719" w:rsidP="00E9271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97E06" w14:textId="77777777" w:rsidR="00E92719" w:rsidRPr="0058591B" w:rsidRDefault="00E92719" w:rsidP="00E9271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4B299" w14:textId="411F5CB3" w:rsidR="00E92719" w:rsidRPr="0058591B" w:rsidRDefault="00E92719" w:rsidP="00E9271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492B1" w14:textId="77777777" w:rsidR="00E92719" w:rsidRPr="0058591B" w:rsidRDefault="00E92719" w:rsidP="00E92719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C547C" w14:textId="58666517" w:rsidR="00E92719" w:rsidRPr="0058591B" w:rsidRDefault="00E92719" w:rsidP="00E9271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1FE21" w14:textId="77777777" w:rsidR="00E92719" w:rsidRPr="0058591B" w:rsidRDefault="00E92719" w:rsidP="00E92719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EECD1" w14:textId="27C25F28" w:rsidR="00E92719" w:rsidRPr="0058591B" w:rsidRDefault="00E92719" w:rsidP="00E9271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89</w:t>
            </w:r>
          </w:p>
        </w:tc>
      </w:tr>
    </w:tbl>
    <w:p w14:paraId="514E89BF" w14:textId="586E5D87" w:rsidR="007C2F41" w:rsidRPr="00B6568C" w:rsidRDefault="007C2F41" w:rsidP="007C2F41">
      <w:pPr>
        <w:pStyle w:val="Header"/>
        <w:keepNext/>
        <w:rPr>
          <w:sz w:val="17"/>
          <w:szCs w:val="17"/>
        </w:rPr>
      </w:pPr>
      <w:r w:rsidRPr="00B6568C">
        <w:rPr>
          <w:sz w:val="17"/>
          <w:szCs w:val="17"/>
        </w:rPr>
        <w:t>*Для Всемирного банка средневзвешенные баллы (5) для позиции «Своевременная подача докладов о завершении проектов» приведены пропорционально другим административным показателям: «Темпы финансового завершения (3)» и «Своевременная подача докладов о ходе работы (2)». Заработанные баллы округляются до ближайшего целого числа.</w:t>
      </w:r>
    </w:p>
    <w:p w14:paraId="248EBA57" w14:textId="77777777" w:rsidR="00780967" w:rsidRPr="0058591B" w:rsidRDefault="00780967" w:rsidP="00780967">
      <w:pPr>
        <w:pStyle w:val="Header"/>
        <w:keepNext/>
        <w:rPr>
          <w:b/>
          <w:bCs/>
          <w:sz w:val="20"/>
          <w:szCs w:val="20"/>
        </w:rPr>
      </w:pPr>
    </w:p>
    <w:p w14:paraId="128F7094" w14:textId="77777777" w:rsidR="00780967" w:rsidRPr="0058591B" w:rsidRDefault="00780967" w:rsidP="00780967">
      <w:pPr>
        <w:pStyle w:val="Heading1"/>
        <w:keepNext/>
        <w:numPr>
          <w:ilvl w:val="0"/>
          <w:numId w:val="0"/>
        </w:numPr>
        <w:rPr>
          <w:b/>
          <w:bCs/>
        </w:rPr>
      </w:pPr>
      <w:r>
        <w:rPr>
          <w:b/>
          <w:bCs/>
        </w:rPr>
        <w:t>Анализ других количественных показателей результатов деятельности</w:t>
      </w:r>
    </w:p>
    <w:p w14:paraId="23DE907E" w14:textId="77777777" w:rsidR="00780967" w:rsidRPr="0058591B" w:rsidRDefault="00780967" w:rsidP="00780967">
      <w:pPr>
        <w:pStyle w:val="Heading1"/>
      </w:pPr>
      <w:r>
        <w:t>В соответствии с решением 41/93</w:t>
      </w:r>
      <w:r w:rsidRPr="0058591B">
        <w:rPr>
          <w:rStyle w:val="FootnoteReference"/>
        </w:rPr>
        <w:footnoteReference w:id="3"/>
      </w:r>
      <w:r>
        <w:t xml:space="preserve"> в приложениях I и II представлены аналитические данные за предыдущие годы по инвестиционным</w:t>
      </w:r>
      <w:r w:rsidRPr="0058591B">
        <w:rPr>
          <w:vertAlign w:val="superscript"/>
        </w:rPr>
        <w:footnoteReference w:id="4"/>
      </w:r>
      <w:r>
        <w:t xml:space="preserve"> и неинвестиционным</w:t>
      </w:r>
      <w:r w:rsidRPr="0058591B">
        <w:rPr>
          <w:vertAlign w:val="superscript"/>
        </w:rPr>
        <w:footnoteReference w:id="5"/>
      </w:r>
      <w:r>
        <w:rPr>
          <w:vertAlign w:val="superscript"/>
        </w:rPr>
        <w:t xml:space="preserve"> </w:t>
      </w:r>
      <w:r>
        <w:t xml:space="preserve">проектам, соответственно. </w:t>
      </w:r>
    </w:p>
    <w:p w14:paraId="2C5A0A7D" w14:textId="581C0C70" w:rsidR="00780967" w:rsidRPr="0058591B" w:rsidRDefault="00780967" w:rsidP="00780967">
      <w:pPr>
        <w:pStyle w:val="Heading1"/>
      </w:pPr>
      <w:r>
        <w:t xml:space="preserve">В приложении I показано, что целевой показатель по поэтапному отказу от ОРВ был достигнут всеми учреждениями в 2024 году. Целевой показатель по объему выделенных средств был достигнут ПРООН и Всемирным банком, а ЮНИДО выполнила его на 98 процентов. ПРООН и ЮНИДО достигли своих целевых показателей по подаче докладов о завершении проектов, в то время как Всемирный банк не имел докладов о завершении проектов, которые должны были быть представлены в 2024 году. Темпы освоения и первые выплаты в 2024 году были аналогичны предыдущим годам, что отражает практику работы всех учреждений-исполнителей в прошлые годы. По сравнению с 2023 годом показатель достижения целевого показателя по объему утвержденных проектов вырос для ПРООН и ЮНИДО и снизился для Всемирного банка. Целевой показатель по ОРВ, подлежащим выводу, был достигнут Всемирным банком и частично достигнут </w:t>
      </w:r>
      <w:r>
        <w:lastRenderedPageBreak/>
        <w:t>ПРООН и ЮНИДО. Показатели «эффективность</w:t>
      </w:r>
      <w:r w:rsidR="00D15690">
        <w:t xml:space="preserve"> </w:t>
      </w:r>
      <w:r>
        <w:t>затрат» и «стоимость подготовки проектов» не позволяют сделать выводы относительно каких-либо тенденций из-за различий в ОРС между ХФУ и ГХФУ и утверждения многолетних соглашений вместо отдельных проектов.</w:t>
      </w:r>
    </w:p>
    <w:p w14:paraId="155139A6" w14:textId="11AF4ABA" w:rsidR="00780967" w:rsidRPr="0058591B" w:rsidRDefault="00780967" w:rsidP="00780967">
      <w:pPr>
        <w:pStyle w:val="Heading1"/>
      </w:pPr>
      <w:r>
        <w:t>В приложении II показано, что целевой показатель по объему выделенных средств был достигнут ПРООН, ЮНЕП и ЮНИДО, а по темпам освоения и первым выплатам за 2024 год был аналогичен предыдущим годам для всех учреждений-исполнителей.</w:t>
      </w:r>
    </w:p>
    <w:p w14:paraId="681D5FC8" w14:textId="77777777" w:rsidR="00780967" w:rsidRPr="0058591B" w:rsidRDefault="00780967" w:rsidP="00780967">
      <w:pPr>
        <w:pStyle w:val="Heading1"/>
        <w:keepNext/>
        <w:numPr>
          <w:ilvl w:val="0"/>
          <w:numId w:val="0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</w:t>
      </w:r>
      <w:r>
        <w:rPr>
          <w:b/>
          <w:bCs/>
          <w:sz w:val="24"/>
          <w:szCs w:val="24"/>
        </w:rPr>
        <w:tab/>
        <w:t xml:space="preserve">Анализ качественных показателей результатов деятельности </w:t>
      </w:r>
    </w:p>
    <w:p w14:paraId="49F06AA0" w14:textId="288230CA" w:rsidR="00780967" w:rsidRPr="0058591B" w:rsidRDefault="00780967" w:rsidP="00780967">
      <w:pPr>
        <w:pStyle w:val="Heading1"/>
      </w:pPr>
      <w:r>
        <w:t>Всего было обработано 160</w:t>
      </w:r>
      <w:r w:rsidRPr="0058591B">
        <w:rPr>
          <w:rStyle w:val="FootnoteReference"/>
        </w:rPr>
        <w:footnoteReference w:id="6"/>
      </w:r>
      <w:r>
        <w:t xml:space="preserve"> анкет, полученных от НОО 93 стран, действующих в рамках статьи 5, для оценки качественных показателей деятельности двусторонних учреждений и учреждений-исполнителей. </w:t>
      </w:r>
    </w:p>
    <w:p w14:paraId="27375657" w14:textId="6C6274CF" w:rsidR="00780967" w:rsidRPr="0058591B" w:rsidRDefault="00780967" w:rsidP="00780967">
      <w:pPr>
        <w:pStyle w:val="Heading1"/>
      </w:pPr>
      <w:r>
        <w:t>Анкета содержит три основные категории вопросов, и необходимо предоставить общую оценку деятельности учреждений по каждой категории.</w:t>
      </w:r>
    </w:p>
    <w:p w14:paraId="10F815C2" w14:textId="0DBF532B" w:rsidR="00780967" w:rsidRPr="0058591B" w:rsidRDefault="00780967" w:rsidP="00780967">
      <w:pPr>
        <w:pStyle w:val="Heading1"/>
      </w:pPr>
      <w:r>
        <w:t xml:space="preserve">В таблице 3 представлены сводные данные по общим оценкам, предоставленным НОО по трем основным категориям. Следует отметить, что несколько НОО не представили общие оценки по одной или нескольким категориям, хотя и прислали ответы на отдельные вопросы, которые были включены в приложение III к настоящему документу. Таблица 3 показывает, что большинство общих оценок были удовлетворительными или выше; только 13 оценок были ниже удовлетворительных. </w:t>
      </w:r>
    </w:p>
    <w:p w14:paraId="18677843" w14:textId="77777777" w:rsidR="00780967" w:rsidRPr="0058591B" w:rsidRDefault="00780967" w:rsidP="00780967">
      <w:pPr>
        <w:pStyle w:val="Heading1"/>
        <w:numPr>
          <w:ilvl w:val="0"/>
          <w:numId w:val="0"/>
        </w:numPr>
        <w:spacing w:after="0"/>
        <w:rPr>
          <w:b/>
          <w:bCs/>
        </w:rPr>
      </w:pPr>
      <w:r>
        <w:rPr>
          <w:b/>
        </w:rPr>
        <w:t>Таблица 3. Общие оценки качественных показателей результатов деятельности двусторонних учреждений и учреждений-исполнителей по категориям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2875"/>
        <w:gridCol w:w="1530"/>
        <w:gridCol w:w="1620"/>
        <w:gridCol w:w="1530"/>
        <w:gridCol w:w="1796"/>
      </w:tblGrid>
      <w:tr w:rsidR="00780967" w:rsidRPr="0058591B" w14:paraId="7C5623A4" w14:textId="77777777" w:rsidTr="00D15690">
        <w:trPr>
          <w:trHeight w:val="288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D7270" w14:textId="77777777" w:rsidR="00780967" w:rsidRPr="0058591B" w:rsidRDefault="00780967" w:rsidP="00C53B54">
            <w:pPr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Категория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C1331" w14:textId="7D462508" w:rsidR="00780967" w:rsidRPr="0058591B" w:rsidRDefault="00780967" w:rsidP="00C53B54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Весьма удовлетвори</w:t>
            </w:r>
            <w:r w:rsidR="00D15690">
              <w:rPr>
                <w:b/>
                <w:bCs/>
                <w:sz w:val="21"/>
                <w:szCs w:val="21"/>
                <w:lang w:val="en-US"/>
              </w:rPr>
              <w:t>-</w:t>
            </w:r>
            <w:r>
              <w:rPr>
                <w:b/>
                <w:bCs/>
                <w:sz w:val="21"/>
                <w:szCs w:val="21"/>
              </w:rPr>
              <w:t>тельно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3D34" w14:textId="0707950D" w:rsidR="00780967" w:rsidRPr="0058591B" w:rsidRDefault="00780967" w:rsidP="00C53B54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Удовлетвори</w:t>
            </w:r>
            <w:r w:rsidR="00D15690">
              <w:rPr>
                <w:b/>
                <w:bCs/>
                <w:sz w:val="21"/>
                <w:szCs w:val="21"/>
                <w:lang w:val="en-US"/>
              </w:rPr>
              <w:t>-</w:t>
            </w:r>
            <w:r>
              <w:rPr>
                <w:b/>
                <w:bCs/>
                <w:sz w:val="21"/>
                <w:szCs w:val="21"/>
              </w:rPr>
              <w:t>тельно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DDE36" w14:textId="48EDD1FD" w:rsidR="00780967" w:rsidRPr="0058591B" w:rsidRDefault="00780967" w:rsidP="00C53B54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 совсем удовлетвори</w:t>
            </w:r>
            <w:r w:rsidR="00D15690">
              <w:rPr>
                <w:b/>
                <w:bCs/>
                <w:sz w:val="21"/>
                <w:szCs w:val="21"/>
                <w:lang w:val="en-US"/>
              </w:rPr>
              <w:t>-</w:t>
            </w:r>
            <w:r>
              <w:rPr>
                <w:b/>
                <w:bCs/>
                <w:sz w:val="21"/>
                <w:szCs w:val="21"/>
              </w:rPr>
              <w:t>тельно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B428" w14:textId="440744D0" w:rsidR="00780967" w:rsidRPr="0058591B" w:rsidRDefault="00780967" w:rsidP="00C53B54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Неудовлетвори</w:t>
            </w:r>
            <w:r w:rsidR="00D15690">
              <w:rPr>
                <w:b/>
                <w:bCs/>
                <w:sz w:val="21"/>
                <w:szCs w:val="21"/>
                <w:lang w:val="en-US"/>
              </w:rPr>
              <w:t>-</w:t>
            </w:r>
            <w:r>
              <w:rPr>
                <w:b/>
                <w:bCs/>
                <w:sz w:val="21"/>
                <w:szCs w:val="21"/>
              </w:rPr>
              <w:t>тельно</w:t>
            </w:r>
          </w:p>
        </w:tc>
      </w:tr>
      <w:tr w:rsidR="00780967" w:rsidRPr="0058591B" w14:paraId="49E76A8D" w14:textId="77777777" w:rsidTr="00D15690">
        <w:trPr>
          <w:trHeight w:val="5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244DD" w14:textId="77777777" w:rsidR="00780967" w:rsidRPr="0058591B" w:rsidRDefault="00780967" w:rsidP="00C53B54">
            <w:pPr>
              <w:jc w:val="left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Уровень воздействия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8968B" w14:textId="39823856" w:rsidR="00780967" w:rsidRPr="0058591B" w:rsidRDefault="00FC2017" w:rsidP="00C53B5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43E8C" w14:textId="0F485EEB" w:rsidR="00780967" w:rsidRPr="0058591B" w:rsidRDefault="00FC2017" w:rsidP="00C53B5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317C" w14:textId="735F1FAE" w:rsidR="00780967" w:rsidRPr="0058591B" w:rsidRDefault="00B1035B" w:rsidP="00C53B5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75DD5" w14:textId="234F3D17" w:rsidR="00780967" w:rsidRPr="0058591B" w:rsidRDefault="00B1035B" w:rsidP="00C53B5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  <w:tr w:rsidR="00780967" w:rsidRPr="0058591B" w14:paraId="2F802258" w14:textId="77777777" w:rsidTr="00D15690">
        <w:trPr>
          <w:trHeight w:val="5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F8993" w14:textId="77777777" w:rsidR="00780967" w:rsidRPr="0058591B" w:rsidRDefault="00780967" w:rsidP="00C53B54">
            <w:pPr>
              <w:jc w:val="left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Организация и сотрудничество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DAAE2" w14:textId="140CB8EE" w:rsidR="00780967" w:rsidRPr="0058591B" w:rsidRDefault="00B1035B" w:rsidP="00C53B5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1A22D" w14:textId="150E76B9" w:rsidR="00780967" w:rsidRPr="0058591B" w:rsidRDefault="00B1035B" w:rsidP="00C53B5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77EC6" w14:textId="66ED4E21" w:rsidR="00780967" w:rsidRPr="0058591B" w:rsidRDefault="00B1035B" w:rsidP="00C53B5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75763" w14:textId="38DB274C" w:rsidR="00780967" w:rsidRPr="0058591B" w:rsidRDefault="00B1035B" w:rsidP="00C53B5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  <w:tr w:rsidR="00780967" w:rsidRPr="0058591B" w14:paraId="716262F4" w14:textId="77777777" w:rsidTr="00D15690">
        <w:trPr>
          <w:trHeight w:val="5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25858" w14:textId="77777777" w:rsidR="00780967" w:rsidRPr="0058591B" w:rsidRDefault="00780967" w:rsidP="00C53B54">
            <w:pPr>
              <w:jc w:val="left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Техническая помощь/обучение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401A9" w14:textId="151BD259" w:rsidR="00780967" w:rsidRPr="0058591B" w:rsidRDefault="00B1035B" w:rsidP="00C53B5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07421" w14:textId="1E34A2B7" w:rsidR="00780967" w:rsidRPr="0058591B" w:rsidRDefault="00B1035B" w:rsidP="00C53B5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3F79F" w14:textId="64530A70" w:rsidR="00780967" w:rsidRPr="0058591B" w:rsidRDefault="00B1035B" w:rsidP="00C53B5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F5C3C" w14:textId="60C46139" w:rsidR="00780967" w:rsidRPr="0058591B" w:rsidRDefault="00B1035B" w:rsidP="00C53B5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</w:tr>
    </w:tbl>
    <w:p w14:paraId="667B1FE7" w14:textId="77777777" w:rsidR="00780967" w:rsidRPr="0058591B" w:rsidRDefault="00780967" w:rsidP="00780967"/>
    <w:p w14:paraId="1C83C519" w14:textId="11E49A41" w:rsidR="00780967" w:rsidRPr="0058591B" w:rsidRDefault="00780967" w:rsidP="00780967">
      <w:pPr>
        <w:pStyle w:val="Heading1"/>
      </w:pPr>
      <w:r>
        <w:t xml:space="preserve">Помимо требуемых общих оценок по трем основным категориям, упомянутым выше, анкета включает 31 отдельный вопрос. НОО предоставили 118 оценок ниже удовлетворительной по этим вопросам, как подробно указано в приложении III. </w:t>
      </w:r>
    </w:p>
    <w:p w14:paraId="062D244E" w14:textId="77777777" w:rsidR="00780967" w:rsidRPr="0058591B" w:rsidRDefault="00780967" w:rsidP="00780967">
      <w:pPr>
        <w:keepNext/>
        <w:spacing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III.</w:t>
      </w:r>
      <w:r>
        <w:rPr>
          <w:b/>
          <w:bCs/>
          <w:sz w:val="24"/>
          <w:szCs w:val="24"/>
        </w:rPr>
        <w:tab/>
        <w:t>Комментарии Секретариата</w:t>
      </w:r>
    </w:p>
    <w:p w14:paraId="0CD67E1C" w14:textId="5D5BBC06" w:rsidR="00780967" w:rsidRPr="0058591B" w:rsidRDefault="00780967" w:rsidP="00780967">
      <w:pPr>
        <w:pStyle w:val="Heading1"/>
      </w:pPr>
      <w:r>
        <w:t>Учреждения-исполнители были проинформированы о результатах количественных показателей оценки их деятельности за 2024 год, которая показала, что все они достигли 84% или более в своих целевых показателях.</w:t>
      </w:r>
    </w:p>
    <w:p w14:paraId="1BB0AD60" w14:textId="7436EA6C" w:rsidR="00780967" w:rsidRPr="0058591B" w:rsidRDefault="00780967" w:rsidP="00780967">
      <w:pPr>
        <w:pStyle w:val="Heading1"/>
      </w:pPr>
      <w:r>
        <w:t xml:space="preserve">Исполнительный комитет, возможно, пожелает принять к сведению, что количественные показатели оценки деятельности за 2024 год улучшились для двух учреждений-исполнителей (ПРООН и ЮНЕП) по сравнению с 2023 годом. </w:t>
      </w:r>
    </w:p>
    <w:p w14:paraId="63F7EE00" w14:textId="00DF8CA1" w:rsidR="00780967" w:rsidRPr="0058591B" w:rsidRDefault="00780967" w:rsidP="00780967">
      <w:pPr>
        <w:pStyle w:val="Heading1"/>
      </w:pPr>
      <w:r>
        <w:t xml:space="preserve">Секретариат отметил, что 93 НОО (по сравнению с 88 в 2023 году) представили качественные показатели оценки. Секретариат направил оценки, полученные от НОО, </w:t>
      </w:r>
      <w:r>
        <w:lastRenderedPageBreak/>
        <w:t>соответствующим двусторонним учреждениям и учреждениям-исполнителям для получения их комментариев, уделив особое внимание 131 оценке ниже удовлетворительной (в том числе 13 низким оценкам по трем основным категориям и 118 низким оценкам по отдельным вопросам).</w:t>
      </w:r>
    </w:p>
    <w:p w14:paraId="397263B2" w14:textId="77777777" w:rsidR="00780967" w:rsidRPr="0058591B" w:rsidRDefault="00780967" w:rsidP="00780967">
      <w:pPr>
        <w:pStyle w:val="Heading1"/>
      </w:pPr>
      <w:r>
        <w:t>Диалоги между соответствующими НОО и двусторонними учреждениями и учреждениями-исполнителями были завершены для всех стран, указавших на проблемы при оценке качественных показателей (т.е. оценки «не совсем удовлетворительно» или «неудовлетворительно»); все учреждения сообщили, что в ходе диалогов с соответствующими НОО был согласован дальнейший курс действий, и в большинстве случаев им удалось решить проблемные вопросы, выявленные в связи с оценками ниже удовлетворительной. В этой связи Исполнительный комитет, возможно, пожелает с признательностью принять к сведению усилия, предпринятые двусторонними учреждениями и учреждениями-исполнителями для проведения открытых и конструктивных обсуждений с соответствующими НОО по тем областям, в которых их услуги были признаны менее чем удовлетворительными, а также то, что результаты их консультаций с соответствующими НОО также были удовлетворительными.</w:t>
      </w:r>
    </w:p>
    <w:p w14:paraId="74677A81" w14:textId="77777777" w:rsidR="00780967" w:rsidRPr="0058591B" w:rsidRDefault="00780967" w:rsidP="00780967">
      <w:pPr>
        <w:pStyle w:val="Heading1"/>
        <w:keepNext/>
        <w:keepLines/>
        <w:numPr>
          <w:ilvl w:val="0"/>
          <w:numId w:val="0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IV.</w:t>
      </w:r>
      <w:r>
        <w:rPr>
          <w:b/>
          <w:bCs/>
          <w:sz w:val="24"/>
          <w:szCs w:val="24"/>
        </w:rPr>
        <w:tab/>
        <w:t>Рекомендация</w:t>
      </w:r>
    </w:p>
    <w:p w14:paraId="40D394B5" w14:textId="77777777" w:rsidR="00780967" w:rsidRPr="0058591B" w:rsidRDefault="00780967" w:rsidP="00780967">
      <w:pPr>
        <w:pStyle w:val="Heading1"/>
      </w:pPr>
      <w:r>
        <w:t>Исполнительный комитет, возможно, пожелает:</w:t>
      </w:r>
    </w:p>
    <w:p w14:paraId="0FFCC8B0" w14:textId="77777777" w:rsidR="00780967" w:rsidRPr="0058591B" w:rsidRDefault="00780967" w:rsidP="00D15690">
      <w:pPr>
        <w:pStyle w:val="Heading2"/>
      </w:pPr>
      <w:r>
        <w:t xml:space="preserve">принять к сведению: </w:t>
      </w:r>
    </w:p>
    <w:p w14:paraId="6FABAEBF" w14:textId="0F97191C" w:rsidR="00780967" w:rsidRPr="0058591B" w:rsidRDefault="00F80E40" w:rsidP="00D15690">
      <w:pPr>
        <w:pStyle w:val="Heading3"/>
      </w:pPr>
      <w:r>
        <w:t xml:space="preserve">оценку </w:t>
      </w:r>
      <w:r w:rsidR="00D34669">
        <w:t>результативности</w:t>
      </w:r>
      <w:r>
        <w:t xml:space="preserve"> учреждений-исполнителей по показателям их бизнес-план</w:t>
      </w:r>
      <w:r w:rsidR="00D34669">
        <w:t>ов</w:t>
      </w:r>
      <w:r>
        <w:t xml:space="preserve"> на 2024 год, которая изложена в документе UNEP/OzL.Pro/ExCom/97/9; </w:t>
      </w:r>
    </w:p>
    <w:p w14:paraId="285BD90A" w14:textId="4948A907" w:rsidR="00780967" w:rsidRPr="0058591B" w:rsidRDefault="00F80E40" w:rsidP="00D70D53">
      <w:pPr>
        <w:pStyle w:val="Heading3"/>
      </w:pPr>
      <w:r>
        <w:t>что все учреждения-исполнители по количественной оценке результатов своей деятельности в 2024 году получили не менее 84 баллов по 100-бальной шкале;</w:t>
      </w:r>
    </w:p>
    <w:p w14:paraId="66A20DA7" w14:textId="1FF43F3D" w:rsidR="00780967" w:rsidRPr="0058591B" w:rsidRDefault="00F80E40" w:rsidP="009E5B40">
      <w:pPr>
        <w:pStyle w:val="Heading3"/>
      </w:pPr>
      <w:r>
        <w:t xml:space="preserve">что анализ тенденций показал, что по некоторым показателям результаты деятельности учреждений-исполнителей в 2024 году не улучшились по сравнению с 2023 годом; </w:t>
      </w:r>
    </w:p>
    <w:p w14:paraId="71F2A245" w14:textId="5E745D9B" w:rsidR="00780967" w:rsidRPr="0058591B" w:rsidRDefault="00F80E40" w:rsidP="00E25377">
      <w:pPr>
        <w:pStyle w:val="Heading3"/>
      </w:pPr>
      <w:r>
        <w:t>что по сравнению с 2023 годом количественные показатели деятельности в 2024 году улучшились у двух учреждений-исполнителей (ПРООН и ЮНЕП);</w:t>
      </w:r>
    </w:p>
    <w:p w14:paraId="044832C5" w14:textId="5C6506D5" w:rsidR="00780967" w:rsidRPr="0058591B" w:rsidRDefault="00F80E40" w:rsidP="002C486C">
      <w:pPr>
        <w:pStyle w:val="Heading3"/>
      </w:pPr>
      <w:r>
        <w:t>с признательностью усилия, предпринятые двусторонними учреждениями и учреждениями-исполнителями для проведения открытых и конструктивных обсуждений с соответствующими национальными органами по озону (НОО) по тем областям, в которых их услуги были признаны менее чем удовлетворительными, а также то, что результаты их консультаций с соответствующими НОО также были удовлетворительными; и</w:t>
      </w:r>
    </w:p>
    <w:p w14:paraId="60D0733A" w14:textId="18FF2E02" w:rsidR="00780967" w:rsidRPr="0058591B" w:rsidRDefault="00F80E40" w:rsidP="007B22C7">
      <w:pPr>
        <w:pStyle w:val="Heading2"/>
      </w:pPr>
      <w:r>
        <w:t xml:space="preserve">призвать НОО ежегодно и своевременно представлять свои оценки качественных показателей результатов деятельности двусторонних учреждений и учреждений-исполнителей, оказывающих помощь их правительствам, отмечая, что 93 из 144 стран представили такие оценки за 2024 год по сравнению с 88 странами в 2023 году. </w:t>
      </w:r>
    </w:p>
    <w:p w14:paraId="37E152BC" w14:textId="77777777" w:rsidR="00780967" w:rsidRPr="0058591B" w:rsidRDefault="00780967" w:rsidP="00780967">
      <w:pPr>
        <w:pStyle w:val="StyleHeader4Para4Left0Firstline0"/>
        <w:numPr>
          <w:ilvl w:val="0"/>
          <w:numId w:val="0"/>
        </w:numPr>
        <w:spacing w:after="0"/>
        <w:rPr>
          <w:rFonts w:asciiTheme="majorBidi" w:hAnsiTheme="majorBidi" w:cstheme="majorBidi"/>
          <w:szCs w:val="20"/>
        </w:rPr>
      </w:pPr>
    </w:p>
    <w:p w14:paraId="5A2FC7E4" w14:textId="77777777" w:rsidR="00780967" w:rsidRPr="0058591B" w:rsidRDefault="00780967" w:rsidP="00780967">
      <w:pPr>
        <w:pStyle w:val="Heading3"/>
        <w:numPr>
          <w:ilvl w:val="0"/>
          <w:numId w:val="0"/>
        </w:numPr>
        <w:ind w:left="2160"/>
        <w:sectPr w:rsidR="00780967" w:rsidRPr="0058591B" w:rsidSect="00780967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2240" w:h="15840" w:code="1"/>
          <w:pgMar w:top="720" w:right="1440" w:bottom="864" w:left="1440" w:header="720" w:footer="475" w:gutter="0"/>
          <w:cols w:space="720"/>
          <w:titlePg/>
          <w:docGrid w:linePitch="299"/>
        </w:sectPr>
      </w:pPr>
    </w:p>
    <w:p w14:paraId="17D12A17" w14:textId="77777777" w:rsidR="006708D5" w:rsidRPr="006708D5" w:rsidRDefault="006708D5" w:rsidP="006708D5">
      <w:pPr>
        <w:spacing w:after="120"/>
        <w:jc w:val="center"/>
        <w:rPr>
          <w:b/>
          <w:bCs/>
          <w:lang w:val="en-CA"/>
        </w:rPr>
      </w:pPr>
      <w:r w:rsidRPr="006708D5">
        <w:rPr>
          <w:b/>
          <w:bCs/>
          <w:lang w:val="en-CA"/>
        </w:rPr>
        <w:lastRenderedPageBreak/>
        <w:t>Annex I</w:t>
      </w:r>
    </w:p>
    <w:p w14:paraId="4E487013" w14:textId="77777777" w:rsidR="006708D5" w:rsidRPr="006708D5" w:rsidRDefault="006708D5" w:rsidP="006708D5">
      <w:pPr>
        <w:jc w:val="center"/>
        <w:rPr>
          <w:b/>
          <w:bCs/>
          <w:lang w:val="en-CA"/>
        </w:rPr>
      </w:pPr>
      <w:r w:rsidRPr="006708D5">
        <w:rPr>
          <w:b/>
          <w:bCs/>
          <w:lang w:val="en-CA"/>
        </w:rPr>
        <w:t>INVESTMENT PROJECT PERFORMANCE BY AGENCY</w:t>
      </w:r>
    </w:p>
    <w:p w14:paraId="4C0059D3" w14:textId="77777777" w:rsidR="006708D5" w:rsidRPr="0058591B" w:rsidRDefault="006708D5" w:rsidP="006708D5">
      <w:pPr>
        <w:jc w:val="center"/>
        <w:rPr>
          <w:b/>
          <w:bCs/>
        </w:rPr>
      </w:pPr>
      <w:r w:rsidRPr="0058591B">
        <w:rPr>
          <w:b/>
          <w:bCs/>
        </w:rPr>
        <w:t>(2001-2024)</w:t>
      </w:r>
    </w:p>
    <w:p w14:paraId="4482D416" w14:textId="77777777" w:rsidR="006708D5" w:rsidRPr="0058591B" w:rsidRDefault="006708D5" w:rsidP="006708D5">
      <w:pPr>
        <w:jc w:val="center"/>
        <w:rPr>
          <w:b/>
          <w:bCs/>
        </w:rPr>
      </w:pPr>
    </w:p>
    <w:tbl>
      <w:tblPr>
        <w:tblW w:w="1503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564"/>
        <w:gridCol w:w="573"/>
        <w:gridCol w:w="567"/>
        <w:gridCol w:w="567"/>
        <w:gridCol w:w="567"/>
        <w:gridCol w:w="567"/>
        <w:gridCol w:w="565"/>
        <w:gridCol w:w="569"/>
        <w:gridCol w:w="567"/>
        <w:gridCol w:w="567"/>
        <w:gridCol w:w="567"/>
        <w:gridCol w:w="572"/>
        <w:gridCol w:w="567"/>
        <w:gridCol w:w="567"/>
        <w:gridCol w:w="569"/>
        <w:gridCol w:w="567"/>
        <w:gridCol w:w="568"/>
        <w:gridCol w:w="564"/>
        <w:gridCol w:w="567"/>
        <w:gridCol w:w="567"/>
        <w:gridCol w:w="567"/>
        <w:gridCol w:w="567"/>
        <w:gridCol w:w="567"/>
        <w:gridCol w:w="567"/>
      </w:tblGrid>
      <w:tr w:rsidR="006708D5" w:rsidRPr="0058591B" w14:paraId="032F4232" w14:textId="77777777" w:rsidTr="003169D2">
        <w:tc>
          <w:tcPr>
            <w:tcW w:w="1418" w:type="dxa"/>
            <w:noWrap/>
          </w:tcPr>
          <w:p w14:paraId="6A0F2110" w14:textId="77777777" w:rsidR="006708D5" w:rsidRPr="0058591B" w:rsidRDefault="006708D5" w:rsidP="003169D2">
            <w:pPr>
              <w:jc w:val="left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UNDP</w:t>
            </w:r>
          </w:p>
        </w:tc>
        <w:tc>
          <w:tcPr>
            <w:tcW w:w="564" w:type="dxa"/>
            <w:noWrap/>
          </w:tcPr>
          <w:p w14:paraId="6174512E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2001</w:t>
            </w:r>
          </w:p>
        </w:tc>
        <w:tc>
          <w:tcPr>
            <w:tcW w:w="573" w:type="dxa"/>
            <w:noWrap/>
          </w:tcPr>
          <w:p w14:paraId="465B40E8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2002</w:t>
            </w:r>
          </w:p>
        </w:tc>
        <w:tc>
          <w:tcPr>
            <w:tcW w:w="567" w:type="dxa"/>
            <w:noWrap/>
          </w:tcPr>
          <w:p w14:paraId="35D5CD0A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2003</w:t>
            </w:r>
          </w:p>
        </w:tc>
        <w:tc>
          <w:tcPr>
            <w:tcW w:w="567" w:type="dxa"/>
          </w:tcPr>
          <w:p w14:paraId="6627BA6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2004</w:t>
            </w:r>
          </w:p>
        </w:tc>
        <w:tc>
          <w:tcPr>
            <w:tcW w:w="567" w:type="dxa"/>
          </w:tcPr>
          <w:p w14:paraId="1D278725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2005</w:t>
            </w:r>
          </w:p>
        </w:tc>
        <w:tc>
          <w:tcPr>
            <w:tcW w:w="567" w:type="dxa"/>
          </w:tcPr>
          <w:p w14:paraId="10785BFA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2006</w:t>
            </w:r>
          </w:p>
        </w:tc>
        <w:tc>
          <w:tcPr>
            <w:tcW w:w="565" w:type="dxa"/>
          </w:tcPr>
          <w:p w14:paraId="746D4ED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2007</w:t>
            </w:r>
          </w:p>
        </w:tc>
        <w:tc>
          <w:tcPr>
            <w:tcW w:w="569" w:type="dxa"/>
          </w:tcPr>
          <w:p w14:paraId="2077C50A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2008</w:t>
            </w:r>
          </w:p>
        </w:tc>
        <w:tc>
          <w:tcPr>
            <w:tcW w:w="567" w:type="dxa"/>
          </w:tcPr>
          <w:p w14:paraId="2DCEC635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2009</w:t>
            </w:r>
          </w:p>
        </w:tc>
        <w:tc>
          <w:tcPr>
            <w:tcW w:w="567" w:type="dxa"/>
          </w:tcPr>
          <w:p w14:paraId="7096B438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2010</w:t>
            </w:r>
          </w:p>
        </w:tc>
        <w:tc>
          <w:tcPr>
            <w:tcW w:w="567" w:type="dxa"/>
          </w:tcPr>
          <w:p w14:paraId="608CC7CC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2011</w:t>
            </w:r>
          </w:p>
        </w:tc>
        <w:tc>
          <w:tcPr>
            <w:tcW w:w="572" w:type="dxa"/>
          </w:tcPr>
          <w:p w14:paraId="13D9B5E7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2012</w:t>
            </w:r>
          </w:p>
        </w:tc>
        <w:tc>
          <w:tcPr>
            <w:tcW w:w="567" w:type="dxa"/>
          </w:tcPr>
          <w:p w14:paraId="22241BC3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2013</w:t>
            </w:r>
          </w:p>
        </w:tc>
        <w:tc>
          <w:tcPr>
            <w:tcW w:w="567" w:type="dxa"/>
          </w:tcPr>
          <w:p w14:paraId="5E49CE32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2014</w:t>
            </w:r>
          </w:p>
        </w:tc>
        <w:tc>
          <w:tcPr>
            <w:tcW w:w="569" w:type="dxa"/>
          </w:tcPr>
          <w:p w14:paraId="50784382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567" w:type="dxa"/>
          </w:tcPr>
          <w:p w14:paraId="30C2A8E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568" w:type="dxa"/>
          </w:tcPr>
          <w:p w14:paraId="36D71F48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564" w:type="dxa"/>
          </w:tcPr>
          <w:p w14:paraId="75D7D3D0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567" w:type="dxa"/>
          </w:tcPr>
          <w:p w14:paraId="73E5B76A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567" w:type="dxa"/>
          </w:tcPr>
          <w:p w14:paraId="4EBA4A3A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14:paraId="5BBE827D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567" w:type="dxa"/>
          </w:tcPr>
          <w:p w14:paraId="36A0D312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567" w:type="dxa"/>
          </w:tcPr>
          <w:p w14:paraId="52CE3553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567" w:type="dxa"/>
          </w:tcPr>
          <w:p w14:paraId="4BE09E8C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2024</w:t>
            </w:r>
          </w:p>
        </w:tc>
      </w:tr>
      <w:tr w:rsidR="006708D5" w:rsidRPr="0058591B" w14:paraId="3D9E2527" w14:textId="77777777" w:rsidTr="003169D2">
        <w:trPr>
          <w:trHeight w:val="89"/>
        </w:trPr>
        <w:tc>
          <w:tcPr>
            <w:tcW w:w="1418" w:type="dxa"/>
            <w:noWrap/>
          </w:tcPr>
          <w:p w14:paraId="470B29C4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ODS phased out</w:t>
            </w:r>
          </w:p>
        </w:tc>
        <w:tc>
          <w:tcPr>
            <w:tcW w:w="564" w:type="dxa"/>
            <w:noWrap/>
          </w:tcPr>
          <w:p w14:paraId="124E277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99%</w:t>
            </w:r>
          </w:p>
        </w:tc>
        <w:tc>
          <w:tcPr>
            <w:tcW w:w="573" w:type="dxa"/>
            <w:noWrap/>
          </w:tcPr>
          <w:p w14:paraId="5B4DA46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92%</w:t>
            </w:r>
          </w:p>
        </w:tc>
        <w:tc>
          <w:tcPr>
            <w:tcW w:w="567" w:type="dxa"/>
            <w:noWrap/>
          </w:tcPr>
          <w:p w14:paraId="4CA7D908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E3DDFCC" w14:textId="77777777" w:rsidR="006708D5" w:rsidRPr="0058591B" w:rsidRDefault="006708D5" w:rsidP="003169D2">
            <w:pPr>
              <w:ind w:left="-108" w:hanging="14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79%</w:t>
            </w:r>
          </w:p>
        </w:tc>
        <w:tc>
          <w:tcPr>
            <w:tcW w:w="567" w:type="dxa"/>
          </w:tcPr>
          <w:p w14:paraId="06BF716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91%</w:t>
            </w:r>
          </w:p>
        </w:tc>
        <w:tc>
          <w:tcPr>
            <w:tcW w:w="567" w:type="dxa"/>
          </w:tcPr>
          <w:p w14:paraId="796F0DA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85%</w:t>
            </w:r>
          </w:p>
        </w:tc>
        <w:tc>
          <w:tcPr>
            <w:tcW w:w="565" w:type="dxa"/>
          </w:tcPr>
          <w:p w14:paraId="346CB70F" w14:textId="77777777" w:rsidR="006708D5" w:rsidRPr="0058591B" w:rsidRDefault="006708D5" w:rsidP="003169D2">
            <w:pPr>
              <w:ind w:left="-111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9" w:type="dxa"/>
          </w:tcPr>
          <w:p w14:paraId="49B79530" w14:textId="77777777" w:rsidR="006708D5" w:rsidRPr="0058591B" w:rsidRDefault="006708D5" w:rsidP="003169D2">
            <w:pPr>
              <w:ind w:left="-1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86%</w:t>
            </w:r>
          </w:p>
        </w:tc>
        <w:tc>
          <w:tcPr>
            <w:tcW w:w="567" w:type="dxa"/>
          </w:tcPr>
          <w:p w14:paraId="22E32B01" w14:textId="77777777" w:rsidR="006708D5" w:rsidRPr="0058591B" w:rsidRDefault="006708D5" w:rsidP="003169D2">
            <w:pPr>
              <w:ind w:left="-109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7FF593A9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N/A</w:t>
            </w:r>
          </w:p>
        </w:tc>
        <w:tc>
          <w:tcPr>
            <w:tcW w:w="567" w:type="dxa"/>
          </w:tcPr>
          <w:p w14:paraId="0B2EB37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0%</w:t>
            </w:r>
          </w:p>
        </w:tc>
        <w:tc>
          <w:tcPr>
            <w:tcW w:w="572" w:type="dxa"/>
          </w:tcPr>
          <w:p w14:paraId="19A83D8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94%</w:t>
            </w:r>
          </w:p>
        </w:tc>
        <w:tc>
          <w:tcPr>
            <w:tcW w:w="567" w:type="dxa"/>
          </w:tcPr>
          <w:p w14:paraId="664DB863" w14:textId="77777777" w:rsidR="006708D5" w:rsidRPr="0058591B" w:rsidRDefault="006708D5" w:rsidP="003169D2">
            <w:pPr>
              <w:ind w:left="-11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4EA7A553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9" w:type="dxa"/>
          </w:tcPr>
          <w:p w14:paraId="107E488E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7B23C89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0%</w:t>
            </w:r>
          </w:p>
        </w:tc>
        <w:tc>
          <w:tcPr>
            <w:tcW w:w="568" w:type="dxa"/>
          </w:tcPr>
          <w:p w14:paraId="6BC9428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34%</w:t>
            </w:r>
          </w:p>
        </w:tc>
        <w:tc>
          <w:tcPr>
            <w:tcW w:w="564" w:type="dxa"/>
          </w:tcPr>
          <w:p w14:paraId="23098744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F96EFEE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C7F4818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9FD70E5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6AE0F986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3D17EF1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37%</w:t>
            </w:r>
          </w:p>
        </w:tc>
        <w:tc>
          <w:tcPr>
            <w:tcW w:w="567" w:type="dxa"/>
          </w:tcPr>
          <w:p w14:paraId="26FFC7BB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</w:tr>
      <w:tr w:rsidR="006708D5" w:rsidRPr="0058591B" w14:paraId="0C3FDCF7" w14:textId="77777777" w:rsidTr="003169D2">
        <w:tc>
          <w:tcPr>
            <w:tcW w:w="1418" w:type="dxa"/>
            <w:noWrap/>
          </w:tcPr>
          <w:p w14:paraId="7704294C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Funds disbursed</w:t>
            </w:r>
          </w:p>
        </w:tc>
        <w:tc>
          <w:tcPr>
            <w:tcW w:w="564" w:type="dxa"/>
            <w:noWrap/>
          </w:tcPr>
          <w:p w14:paraId="75B14A88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95%</w:t>
            </w:r>
          </w:p>
        </w:tc>
        <w:tc>
          <w:tcPr>
            <w:tcW w:w="573" w:type="dxa"/>
            <w:noWrap/>
          </w:tcPr>
          <w:p w14:paraId="2D85426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77%</w:t>
            </w:r>
          </w:p>
        </w:tc>
        <w:tc>
          <w:tcPr>
            <w:tcW w:w="567" w:type="dxa"/>
            <w:noWrap/>
          </w:tcPr>
          <w:p w14:paraId="6C518B7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64%</w:t>
            </w:r>
          </w:p>
        </w:tc>
        <w:tc>
          <w:tcPr>
            <w:tcW w:w="567" w:type="dxa"/>
          </w:tcPr>
          <w:p w14:paraId="0F610FFB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9AED472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96%</w:t>
            </w:r>
          </w:p>
        </w:tc>
        <w:tc>
          <w:tcPr>
            <w:tcW w:w="567" w:type="dxa"/>
          </w:tcPr>
          <w:p w14:paraId="6318DF1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66%</w:t>
            </w:r>
          </w:p>
        </w:tc>
        <w:tc>
          <w:tcPr>
            <w:tcW w:w="565" w:type="dxa"/>
          </w:tcPr>
          <w:p w14:paraId="4C33991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76%</w:t>
            </w:r>
          </w:p>
        </w:tc>
        <w:tc>
          <w:tcPr>
            <w:tcW w:w="569" w:type="dxa"/>
          </w:tcPr>
          <w:p w14:paraId="7284435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98%</w:t>
            </w:r>
          </w:p>
        </w:tc>
        <w:tc>
          <w:tcPr>
            <w:tcW w:w="567" w:type="dxa"/>
          </w:tcPr>
          <w:p w14:paraId="57177D53" w14:textId="77777777" w:rsidR="006708D5" w:rsidRPr="0058591B" w:rsidRDefault="006708D5" w:rsidP="003169D2">
            <w:pPr>
              <w:ind w:left="-109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B2FBF94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1D57638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72" w:type="dxa"/>
          </w:tcPr>
          <w:p w14:paraId="652519EF" w14:textId="77777777" w:rsidR="006708D5" w:rsidRPr="0058591B" w:rsidRDefault="006708D5" w:rsidP="003169D2">
            <w:pPr>
              <w:ind w:left="-1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B60CCA0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2B96F80F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9" w:type="dxa"/>
          </w:tcPr>
          <w:p w14:paraId="59B71A6F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607DFCFF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97%</w:t>
            </w:r>
          </w:p>
        </w:tc>
        <w:tc>
          <w:tcPr>
            <w:tcW w:w="568" w:type="dxa"/>
          </w:tcPr>
          <w:p w14:paraId="5C5FB95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97%</w:t>
            </w:r>
          </w:p>
        </w:tc>
        <w:tc>
          <w:tcPr>
            <w:tcW w:w="564" w:type="dxa"/>
          </w:tcPr>
          <w:p w14:paraId="5F557433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6C57BA91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7C9D380B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67C0970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4F82E8E0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6C2CB562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64%</w:t>
            </w:r>
          </w:p>
        </w:tc>
        <w:tc>
          <w:tcPr>
            <w:tcW w:w="567" w:type="dxa"/>
          </w:tcPr>
          <w:p w14:paraId="0A3772E8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</w:tr>
      <w:tr w:rsidR="006708D5" w:rsidRPr="0058591B" w14:paraId="6AEF5F42" w14:textId="77777777" w:rsidTr="003169D2">
        <w:tc>
          <w:tcPr>
            <w:tcW w:w="1418" w:type="dxa"/>
            <w:noWrap/>
          </w:tcPr>
          <w:p w14:paraId="090CA96E" w14:textId="77777777" w:rsidR="006708D5" w:rsidRPr="0058591B" w:rsidRDefault="006708D5" w:rsidP="003169D2">
            <w:pPr>
              <w:ind w:right="-108"/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Project completion reports</w:t>
            </w:r>
          </w:p>
        </w:tc>
        <w:tc>
          <w:tcPr>
            <w:tcW w:w="564" w:type="dxa"/>
            <w:noWrap/>
          </w:tcPr>
          <w:p w14:paraId="45CC8F3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86%</w:t>
            </w:r>
          </w:p>
        </w:tc>
        <w:tc>
          <w:tcPr>
            <w:tcW w:w="573" w:type="dxa"/>
            <w:noWrap/>
          </w:tcPr>
          <w:p w14:paraId="539E276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87%</w:t>
            </w:r>
          </w:p>
        </w:tc>
        <w:tc>
          <w:tcPr>
            <w:tcW w:w="567" w:type="dxa"/>
            <w:noWrap/>
          </w:tcPr>
          <w:p w14:paraId="755AD476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895B398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97%</w:t>
            </w:r>
          </w:p>
        </w:tc>
        <w:tc>
          <w:tcPr>
            <w:tcW w:w="567" w:type="dxa"/>
          </w:tcPr>
          <w:p w14:paraId="6217AA7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79%</w:t>
            </w:r>
          </w:p>
        </w:tc>
        <w:tc>
          <w:tcPr>
            <w:tcW w:w="567" w:type="dxa"/>
          </w:tcPr>
          <w:p w14:paraId="40F314F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30%</w:t>
            </w:r>
          </w:p>
        </w:tc>
        <w:tc>
          <w:tcPr>
            <w:tcW w:w="565" w:type="dxa"/>
          </w:tcPr>
          <w:p w14:paraId="4878D02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82%</w:t>
            </w:r>
          </w:p>
        </w:tc>
        <w:tc>
          <w:tcPr>
            <w:tcW w:w="569" w:type="dxa"/>
          </w:tcPr>
          <w:p w14:paraId="5DD6426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74%</w:t>
            </w:r>
          </w:p>
        </w:tc>
        <w:tc>
          <w:tcPr>
            <w:tcW w:w="567" w:type="dxa"/>
          </w:tcPr>
          <w:p w14:paraId="7FBD77C0" w14:textId="77777777" w:rsidR="006708D5" w:rsidRPr="0058591B" w:rsidRDefault="006708D5" w:rsidP="003169D2">
            <w:pPr>
              <w:ind w:left="-109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22A7EBE6" w14:textId="77777777" w:rsidR="006708D5" w:rsidRPr="0058591B" w:rsidRDefault="006708D5" w:rsidP="003169D2">
            <w:pPr>
              <w:ind w:left="-109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54%</w:t>
            </w:r>
          </w:p>
        </w:tc>
        <w:tc>
          <w:tcPr>
            <w:tcW w:w="567" w:type="dxa"/>
          </w:tcPr>
          <w:p w14:paraId="1F11A6CE" w14:textId="77777777" w:rsidR="006708D5" w:rsidRPr="0058591B" w:rsidRDefault="006708D5" w:rsidP="003169D2">
            <w:pPr>
              <w:ind w:left="-109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72" w:type="dxa"/>
          </w:tcPr>
          <w:p w14:paraId="0338F4EC" w14:textId="77777777" w:rsidR="006708D5" w:rsidRPr="0058591B" w:rsidRDefault="006708D5" w:rsidP="003169D2">
            <w:pPr>
              <w:ind w:left="-1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B18AB2C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C6B7B9F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9" w:type="dxa"/>
          </w:tcPr>
          <w:p w14:paraId="02725BEE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783D72C7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8" w:type="dxa"/>
          </w:tcPr>
          <w:p w14:paraId="68693AC6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4" w:type="dxa"/>
          </w:tcPr>
          <w:p w14:paraId="28009FDD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B01A446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4907D3BE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4C52F059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24DB5562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0D675C48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14BFB2A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</w:tr>
      <w:tr w:rsidR="006708D5" w:rsidRPr="0058591B" w14:paraId="298DA9F5" w14:textId="77777777" w:rsidTr="003169D2">
        <w:tc>
          <w:tcPr>
            <w:tcW w:w="1418" w:type="dxa"/>
            <w:noWrap/>
          </w:tcPr>
          <w:p w14:paraId="7C26617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Distribution among countries</w:t>
            </w:r>
          </w:p>
        </w:tc>
        <w:tc>
          <w:tcPr>
            <w:tcW w:w="564" w:type="dxa"/>
            <w:noWrap/>
          </w:tcPr>
          <w:p w14:paraId="6776AB4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63%</w:t>
            </w:r>
          </w:p>
        </w:tc>
        <w:tc>
          <w:tcPr>
            <w:tcW w:w="573" w:type="dxa"/>
            <w:noWrap/>
          </w:tcPr>
          <w:p w14:paraId="4E95F63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58%</w:t>
            </w:r>
          </w:p>
        </w:tc>
        <w:tc>
          <w:tcPr>
            <w:tcW w:w="567" w:type="dxa"/>
            <w:noWrap/>
          </w:tcPr>
          <w:p w14:paraId="6A14A9D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38%</w:t>
            </w:r>
          </w:p>
        </w:tc>
        <w:tc>
          <w:tcPr>
            <w:tcW w:w="567" w:type="dxa"/>
          </w:tcPr>
          <w:p w14:paraId="35C4D74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72%</w:t>
            </w:r>
          </w:p>
        </w:tc>
        <w:tc>
          <w:tcPr>
            <w:tcW w:w="567" w:type="dxa"/>
          </w:tcPr>
          <w:p w14:paraId="5B848D4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44%</w:t>
            </w:r>
          </w:p>
        </w:tc>
        <w:tc>
          <w:tcPr>
            <w:tcW w:w="567" w:type="dxa"/>
          </w:tcPr>
          <w:p w14:paraId="072C8A4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75%</w:t>
            </w:r>
          </w:p>
        </w:tc>
        <w:tc>
          <w:tcPr>
            <w:tcW w:w="565" w:type="dxa"/>
          </w:tcPr>
          <w:p w14:paraId="52C1831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64%</w:t>
            </w:r>
          </w:p>
        </w:tc>
        <w:tc>
          <w:tcPr>
            <w:tcW w:w="569" w:type="dxa"/>
          </w:tcPr>
          <w:p w14:paraId="64CEACC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66%</w:t>
            </w:r>
          </w:p>
        </w:tc>
        <w:tc>
          <w:tcPr>
            <w:tcW w:w="567" w:type="dxa"/>
          </w:tcPr>
          <w:p w14:paraId="67C7E4B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83%</w:t>
            </w:r>
          </w:p>
        </w:tc>
        <w:tc>
          <w:tcPr>
            <w:tcW w:w="567" w:type="dxa"/>
          </w:tcPr>
          <w:p w14:paraId="7A9E8C8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51%</w:t>
            </w:r>
          </w:p>
        </w:tc>
        <w:tc>
          <w:tcPr>
            <w:tcW w:w="567" w:type="dxa"/>
          </w:tcPr>
          <w:p w14:paraId="2F81485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79%</w:t>
            </w:r>
          </w:p>
        </w:tc>
        <w:tc>
          <w:tcPr>
            <w:tcW w:w="572" w:type="dxa"/>
          </w:tcPr>
          <w:p w14:paraId="0DC222C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94%</w:t>
            </w:r>
          </w:p>
        </w:tc>
        <w:tc>
          <w:tcPr>
            <w:tcW w:w="567" w:type="dxa"/>
          </w:tcPr>
          <w:p w14:paraId="6BBD03F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81%</w:t>
            </w:r>
          </w:p>
        </w:tc>
        <w:tc>
          <w:tcPr>
            <w:tcW w:w="567" w:type="dxa"/>
          </w:tcPr>
          <w:p w14:paraId="4D4DBBC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68%</w:t>
            </w:r>
          </w:p>
        </w:tc>
        <w:tc>
          <w:tcPr>
            <w:tcW w:w="569" w:type="dxa"/>
          </w:tcPr>
          <w:p w14:paraId="3A2978D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85%</w:t>
            </w:r>
          </w:p>
        </w:tc>
        <w:tc>
          <w:tcPr>
            <w:tcW w:w="567" w:type="dxa"/>
          </w:tcPr>
          <w:p w14:paraId="640CB44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90%</w:t>
            </w:r>
          </w:p>
        </w:tc>
        <w:tc>
          <w:tcPr>
            <w:tcW w:w="568" w:type="dxa"/>
          </w:tcPr>
          <w:p w14:paraId="566C02A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60%</w:t>
            </w:r>
          </w:p>
        </w:tc>
        <w:tc>
          <w:tcPr>
            <w:tcW w:w="564" w:type="dxa"/>
          </w:tcPr>
          <w:p w14:paraId="08AE566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88%</w:t>
            </w:r>
          </w:p>
        </w:tc>
        <w:tc>
          <w:tcPr>
            <w:tcW w:w="567" w:type="dxa"/>
          </w:tcPr>
          <w:p w14:paraId="23355475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80%</w:t>
            </w:r>
          </w:p>
        </w:tc>
        <w:tc>
          <w:tcPr>
            <w:tcW w:w="567" w:type="dxa"/>
          </w:tcPr>
          <w:p w14:paraId="4FF5D855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69%</w:t>
            </w:r>
          </w:p>
        </w:tc>
        <w:tc>
          <w:tcPr>
            <w:tcW w:w="567" w:type="dxa"/>
          </w:tcPr>
          <w:p w14:paraId="257907D4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76%</w:t>
            </w:r>
          </w:p>
        </w:tc>
        <w:tc>
          <w:tcPr>
            <w:tcW w:w="567" w:type="dxa"/>
          </w:tcPr>
          <w:p w14:paraId="2F2E066A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67%</w:t>
            </w:r>
          </w:p>
          <w:p w14:paraId="13B8E568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745728A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77%</w:t>
            </w:r>
          </w:p>
        </w:tc>
        <w:tc>
          <w:tcPr>
            <w:tcW w:w="567" w:type="dxa"/>
          </w:tcPr>
          <w:p w14:paraId="7E47F4F7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82%</w:t>
            </w:r>
          </w:p>
        </w:tc>
      </w:tr>
      <w:tr w:rsidR="006708D5" w:rsidRPr="0058591B" w14:paraId="2D184855" w14:textId="77777777" w:rsidTr="003169D2">
        <w:tc>
          <w:tcPr>
            <w:tcW w:w="1418" w:type="dxa"/>
            <w:noWrap/>
          </w:tcPr>
          <w:p w14:paraId="3ABDEA28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Value of projects approved</w:t>
            </w:r>
          </w:p>
        </w:tc>
        <w:tc>
          <w:tcPr>
            <w:tcW w:w="564" w:type="dxa"/>
            <w:noWrap/>
          </w:tcPr>
          <w:p w14:paraId="22CCC551" w14:textId="77777777" w:rsidR="006708D5" w:rsidRPr="0058591B" w:rsidRDefault="006708D5" w:rsidP="003169D2">
            <w:pPr>
              <w:ind w:left="-111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73" w:type="dxa"/>
            <w:noWrap/>
          </w:tcPr>
          <w:p w14:paraId="24BA8487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99%</w:t>
            </w:r>
          </w:p>
        </w:tc>
        <w:tc>
          <w:tcPr>
            <w:tcW w:w="567" w:type="dxa"/>
            <w:noWrap/>
          </w:tcPr>
          <w:p w14:paraId="227AE93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65%</w:t>
            </w:r>
          </w:p>
        </w:tc>
        <w:tc>
          <w:tcPr>
            <w:tcW w:w="567" w:type="dxa"/>
          </w:tcPr>
          <w:p w14:paraId="6050AE7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73%</w:t>
            </w:r>
          </w:p>
        </w:tc>
        <w:tc>
          <w:tcPr>
            <w:tcW w:w="567" w:type="dxa"/>
          </w:tcPr>
          <w:p w14:paraId="12426892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82%</w:t>
            </w:r>
          </w:p>
        </w:tc>
        <w:tc>
          <w:tcPr>
            <w:tcW w:w="567" w:type="dxa"/>
          </w:tcPr>
          <w:p w14:paraId="18B2723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83%</w:t>
            </w:r>
          </w:p>
        </w:tc>
        <w:tc>
          <w:tcPr>
            <w:tcW w:w="565" w:type="dxa"/>
          </w:tcPr>
          <w:p w14:paraId="10D5A02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77%</w:t>
            </w:r>
          </w:p>
        </w:tc>
        <w:tc>
          <w:tcPr>
            <w:tcW w:w="569" w:type="dxa"/>
          </w:tcPr>
          <w:p w14:paraId="6E6C98CE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72F04FB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41DEEB9F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38%</w:t>
            </w:r>
          </w:p>
        </w:tc>
        <w:tc>
          <w:tcPr>
            <w:tcW w:w="567" w:type="dxa"/>
          </w:tcPr>
          <w:p w14:paraId="200215D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87%</w:t>
            </w:r>
          </w:p>
        </w:tc>
        <w:tc>
          <w:tcPr>
            <w:tcW w:w="572" w:type="dxa"/>
          </w:tcPr>
          <w:p w14:paraId="0B0BD1B7" w14:textId="77777777" w:rsidR="006708D5" w:rsidRPr="0058591B" w:rsidRDefault="006708D5" w:rsidP="003169D2">
            <w:pPr>
              <w:ind w:left="-10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F790456" w14:textId="77777777" w:rsidR="006708D5" w:rsidRPr="0058591B" w:rsidRDefault="006708D5" w:rsidP="003169D2">
            <w:pPr>
              <w:ind w:left="-10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87%</w:t>
            </w:r>
          </w:p>
        </w:tc>
        <w:tc>
          <w:tcPr>
            <w:tcW w:w="567" w:type="dxa"/>
          </w:tcPr>
          <w:p w14:paraId="40A8538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89%</w:t>
            </w:r>
          </w:p>
        </w:tc>
        <w:tc>
          <w:tcPr>
            <w:tcW w:w="569" w:type="dxa"/>
          </w:tcPr>
          <w:p w14:paraId="149A08D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91%</w:t>
            </w:r>
          </w:p>
        </w:tc>
        <w:tc>
          <w:tcPr>
            <w:tcW w:w="567" w:type="dxa"/>
          </w:tcPr>
          <w:p w14:paraId="7450DD10" w14:textId="77777777" w:rsidR="006708D5" w:rsidRPr="0058591B" w:rsidRDefault="006708D5" w:rsidP="003169D2">
            <w:pPr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8" w:type="dxa"/>
          </w:tcPr>
          <w:p w14:paraId="5D3DB648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80%</w:t>
            </w:r>
          </w:p>
        </w:tc>
        <w:tc>
          <w:tcPr>
            <w:tcW w:w="564" w:type="dxa"/>
          </w:tcPr>
          <w:p w14:paraId="2386D195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79%</w:t>
            </w:r>
          </w:p>
        </w:tc>
        <w:tc>
          <w:tcPr>
            <w:tcW w:w="567" w:type="dxa"/>
          </w:tcPr>
          <w:p w14:paraId="06230A6A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85%</w:t>
            </w:r>
          </w:p>
        </w:tc>
        <w:tc>
          <w:tcPr>
            <w:tcW w:w="567" w:type="dxa"/>
          </w:tcPr>
          <w:p w14:paraId="09532A5A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81%</w:t>
            </w:r>
          </w:p>
        </w:tc>
        <w:tc>
          <w:tcPr>
            <w:tcW w:w="567" w:type="dxa"/>
          </w:tcPr>
          <w:p w14:paraId="568C67C1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80%</w:t>
            </w:r>
          </w:p>
        </w:tc>
        <w:tc>
          <w:tcPr>
            <w:tcW w:w="567" w:type="dxa"/>
          </w:tcPr>
          <w:p w14:paraId="637545A1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78%</w:t>
            </w:r>
          </w:p>
        </w:tc>
        <w:tc>
          <w:tcPr>
            <w:tcW w:w="567" w:type="dxa"/>
          </w:tcPr>
          <w:p w14:paraId="24FD2E9F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57%</w:t>
            </w:r>
          </w:p>
        </w:tc>
        <w:tc>
          <w:tcPr>
            <w:tcW w:w="567" w:type="dxa"/>
          </w:tcPr>
          <w:p w14:paraId="1FF24A47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84%</w:t>
            </w:r>
          </w:p>
        </w:tc>
      </w:tr>
      <w:tr w:rsidR="006708D5" w:rsidRPr="0058591B" w14:paraId="06303548" w14:textId="77777777" w:rsidTr="003169D2">
        <w:tc>
          <w:tcPr>
            <w:tcW w:w="1418" w:type="dxa"/>
            <w:noWrap/>
          </w:tcPr>
          <w:p w14:paraId="179BA3BF" w14:textId="77777777" w:rsidR="006708D5" w:rsidRPr="006708D5" w:rsidRDefault="006708D5" w:rsidP="003169D2">
            <w:pPr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ODS to be phased out</w:t>
            </w:r>
          </w:p>
        </w:tc>
        <w:tc>
          <w:tcPr>
            <w:tcW w:w="564" w:type="dxa"/>
            <w:noWrap/>
          </w:tcPr>
          <w:p w14:paraId="48E5991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96%</w:t>
            </w:r>
          </w:p>
        </w:tc>
        <w:tc>
          <w:tcPr>
            <w:tcW w:w="573" w:type="dxa"/>
            <w:noWrap/>
          </w:tcPr>
          <w:p w14:paraId="2B2E3AB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77%</w:t>
            </w:r>
          </w:p>
        </w:tc>
        <w:tc>
          <w:tcPr>
            <w:tcW w:w="567" w:type="dxa"/>
            <w:noWrap/>
          </w:tcPr>
          <w:p w14:paraId="278EEC3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44%</w:t>
            </w:r>
          </w:p>
        </w:tc>
        <w:tc>
          <w:tcPr>
            <w:tcW w:w="567" w:type="dxa"/>
          </w:tcPr>
          <w:p w14:paraId="31082E1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89%</w:t>
            </w:r>
          </w:p>
        </w:tc>
        <w:tc>
          <w:tcPr>
            <w:tcW w:w="567" w:type="dxa"/>
          </w:tcPr>
          <w:p w14:paraId="21DC8F0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70%</w:t>
            </w:r>
          </w:p>
        </w:tc>
        <w:tc>
          <w:tcPr>
            <w:tcW w:w="567" w:type="dxa"/>
          </w:tcPr>
          <w:p w14:paraId="2567F09D" w14:textId="77777777" w:rsidR="006708D5" w:rsidRPr="0058591B" w:rsidRDefault="006708D5" w:rsidP="003169D2">
            <w:pPr>
              <w:ind w:left="-10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5" w:type="dxa"/>
          </w:tcPr>
          <w:p w14:paraId="1F866E2F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9" w:type="dxa"/>
          </w:tcPr>
          <w:p w14:paraId="033DCEEE" w14:textId="77777777" w:rsidR="006708D5" w:rsidRPr="0058591B" w:rsidRDefault="006708D5" w:rsidP="003169D2">
            <w:pPr>
              <w:ind w:left="-1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7538295E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0698021A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09548BC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92%</w:t>
            </w:r>
          </w:p>
        </w:tc>
        <w:tc>
          <w:tcPr>
            <w:tcW w:w="572" w:type="dxa"/>
          </w:tcPr>
          <w:p w14:paraId="4A140AFF" w14:textId="77777777" w:rsidR="006708D5" w:rsidRPr="0058591B" w:rsidRDefault="006708D5" w:rsidP="003169D2">
            <w:pPr>
              <w:ind w:left="-10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61%</w:t>
            </w:r>
          </w:p>
        </w:tc>
        <w:tc>
          <w:tcPr>
            <w:tcW w:w="567" w:type="dxa"/>
          </w:tcPr>
          <w:p w14:paraId="7DF6A309" w14:textId="77777777" w:rsidR="006708D5" w:rsidRPr="0058591B" w:rsidRDefault="006708D5" w:rsidP="003169D2">
            <w:pPr>
              <w:ind w:left="-10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79D99EA1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29%</w:t>
            </w:r>
          </w:p>
        </w:tc>
        <w:tc>
          <w:tcPr>
            <w:tcW w:w="569" w:type="dxa"/>
          </w:tcPr>
          <w:p w14:paraId="2CA78B3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83%</w:t>
            </w:r>
          </w:p>
        </w:tc>
        <w:tc>
          <w:tcPr>
            <w:tcW w:w="567" w:type="dxa"/>
          </w:tcPr>
          <w:p w14:paraId="32937E4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84%</w:t>
            </w:r>
          </w:p>
        </w:tc>
        <w:tc>
          <w:tcPr>
            <w:tcW w:w="568" w:type="dxa"/>
          </w:tcPr>
          <w:p w14:paraId="5F60AC2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84%</w:t>
            </w:r>
          </w:p>
        </w:tc>
        <w:tc>
          <w:tcPr>
            <w:tcW w:w="564" w:type="dxa"/>
          </w:tcPr>
          <w:p w14:paraId="1AB95B1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96%</w:t>
            </w:r>
          </w:p>
        </w:tc>
        <w:tc>
          <w:tcPr>
            <w:tcW w:w="567" w:type="dxa"/>
          </w:tcPr>
          <w:p w14:paraId="53E9468B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97%</w:t>
            </w:r>
          </w:p>
        </w:tc>
        <w:tc>
          <w:tcPr>
            <w:tcW w:w="567" w:type="dxa"/>
          </w:tcPr>
          <w:p w14:paraId="374428A0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93%</w:t>
            </w:r>
          </w:p>
        </w:tc>
        <w:tc>
          <w:tcPr>
            <w:tcW w:w="567" w:type="dxa"/>
          </w:tcPr>
          <w:p w14:paraId="4CD74BB4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95%</w:t>
            </w:r>
          </w:p>
        </w:tc>
        <w:tc>
          <w:tcPr>
            <w:tcW w:w="567" w:type="dxa"/>
          </w:tcPr>
          <w:p w14:paraId="7A802076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98%</w:t>
            </w:r>
          </w:p>
        </w:tc>
        <w:tc>
          <w:tcPr>
            <w:tcW w:w="567" w:type="dxa"/>
          </w:tcPr>
          <w:p w14:paraId="206A5A89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82%</w:t>
            </w:r>
          </w:p>
        </w:tc>
        <w:tc>
          <w:tcPr>
            <w:tcW w:w="567" w:type="dxa"/>
          </w:tcPr>
          <w:p w14:paraId="2B20036D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96%</w:t>
            </w:r>
          </w:p>
        </w:tc>
      </w:tr>
      <w:tr w:rsidR="006708D5" w:rsidRPr="0058591B" w14:paraId="0796A88F" w14:textId="77777777" w:rsidTr="003169D2">
        <w:tc>
          <w:tcPr>
            <w:tcW w:w="1418" w:type="dxa"/>
            <w:noWrap/>
          </w:tcPr>
          <w:p w14:paraId="0278C5F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4" w:type="dxa"/>
            <w:noWrap/>
          </w:tcPr>
          <w:p w14:paraId="6E4FD1D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573" w:type="dxa"/>
            <w:noWrap/>
          </w:tcPr>
          <w:p w14:paraId="07325D5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noWrap/>
          </w:tcPr>
          <w:p w14:paraId="32344FA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BE0096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CD6023E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39210374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</w:tcPr>
          <w:p w14:paraId="428E4797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9" w:type="dxa"/>
          </w:tcPr>
          <w:p w14:paraId="675D4C83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014D2392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075A53B0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2F492A88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</w:tcPr>
          <w:p w14:paraId="24F16D1A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5CF3376D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79A242E6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9" w:type="dxa"/>
          </w:tcPr>
          <w:p w14:paraId="60ED6218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0DD92C55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8" w:type="dxa"/>
          </w:tcPr>
          <w:p w14:paraId="5F8664C9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</w:tcPr>
          <w:p w14:paraId="41D55DCB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317C085E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7E59CCE5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561669B9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34E2B3DA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781A7D45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2B44C06C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6708D5" w:rsidRPr="0058591B" w14:paraId="177AF10A" w14:textId="77777777" w:rsidTr="003169D2">
        <w:tc>
          <w:tcPr>
            <w:tcW w:w="1418" w:type="dxa"/>
            <w:noWrap/>
          </w:tcPr>
          <w:p w14:paraId="39CD27B4" w14:textId="77777777" w:rsidR="006708D5" w:rsidRPr="006708D5" w:rsidRDefault="006708D5" w:rsidP="003169D2">
            <w:pPr>
              <w:ind w:right="-108"/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 xml:space="preserve">Cost of project preparation </w:t>
            </w:r>
          </w:p>
          <w:p w14:paraId="0E78EF3F" w14:textId="77777777" w:rsidR="006708D5" w:rsidRPr="006708D5" w:rsidRDefault="006708D5" w:rsidP="003169D2">
            <w:pPr>
              <w:ind w:right="-108"/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(% of approvals)</w:t>
            </w:r>
          </w:p>
        </w:tc>
        <w:tc>
          <w:tcPr>
            <w:tcW w:w="564" w:type="dxa"/>
            <w:noWrap/>
          </w:tcPr>
          <w:p w14:paraId="507F08F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1.1%</w:t>
            </w:r>
          </w:p>
        </w:tc>
        <w:tc>
          <w:tcPr>
            <w:tcW w:w="573" w:type="dxa"/>
            <w:noWrap/>
          </w:tcPr>
          <w:p w14:paraId="3487FE1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2.5%</w:t>
            </w:r>
          </w:p>
        </w:tc>
        <w:tc>
          <w:tcPr>
            <w:tcW w:w="567" w:type="dxa"/>
            <w:noWrap/>
          </w:tcPr>
          <w:p w14:paraId="602AA23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1.6%</w:t>
            </w:r>
          </w:p>
        </w:tc>
        <w:tc>
          <w:tcPr>
            <w:tcW w:w="567" w:type="dxa"/>
          </w:tcPr>
          <w:p w14:paraId="5E9D581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3.6%</w:t>
            </w:r>
          </w:p>
        </w:tc>
        <w:tc>
          <w:tcPr>
            <w:tcW w:w="567" w:type="dxa"/>
          </w:tcPr>
          <w:p w14:paraId="5548605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1.4%</w:t>
            </w:r>
          </w:p>
        </w:tc>
        <w:tc>
          <w:tcPr>
            <w:tcW w:w="567" w:type="dxa"/>
          </w:tcPr>
          <w:p w14:paraId="54A4AD1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0.5%</w:t>
            </w:r>
          </w:p>
        </w:tc>
        <w:tc>
          <w:tcPr>
            <w:tcW w:w="565" w:type="dxa"/>
          </w:tcPr>
          <w:p w14:paraId="4C9224A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3.6%</w:t>
            </w:r>
          </w:p>
        </w:tc>
        <w:tc>
          <w:tcPr>
            <w:tcW w:w="569" w:type="dxa"/>
          </w:tcPr>
          <w:p w14:paraId="1D93E7F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1.5%</w:t>
            </w:r>
          </w:p>
        </w:tc>
        <w:tc>
          <w:tcPr>
            <w:tcW w:w="567" w:type="dxa"/>
          </w:tcPr>
          <w:p w14:paraId="4E36C067" w14:textId="77777777" w:rsidR="006708D5" w:rsidRPr="0058591B" w:rsidRDefault="006708D5" w:rsidP="003169D2">
            <w:pPr>
              <w:ind w:left="-109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14.7%</w:t>
            </w:r>
          </w:p>
        </w:tc>
        <w:tc>
          <w:tcPr>
            <w:tcW w:w="567" w:type="dxa"/>
          </w:tcPr>
          <w:p w14:paraId="258008CF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14.4%</w:t>
            </w:r>
          </w:p>
        </w:tc>
        <w:tc>
          <w:tcPr>
            <w:tcW w:w="567" w:type="dxa"/>
          </w:tcPr>
          <w:p w14:paraId="3BDEBB6D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3.0%</w:t>
            </w:r>
          </w:p>
        </w:tc>
        <w:tc>
          <w:tcPr>
            <w:tcW w:w="572" w:type="dxa"/>
          </w:tcPr>
          <w:p w14:paraId="6AC9105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2.8%</w:t>
            </w:r>
          </w:p>
        </w:tc>
        <w:tc>
          <w:tcPr>
            <w:tcW w:w="567" w:type="dxa"/>
          </w:tcPr>
          <w:p w14:paraId="3E8518A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1.8%</w:t>
            </w:r>
          </w:p>
        </w:tc>
        <w:tc>
          <w:tcPr>
            <w:tcW w:w="567" w:type="dxa"/>
          </w:tcPr>
          <w:p w14:paraId="13105F8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0.2%</w:t>
            </w:r>
          </w:p>
        </w:tc>
        <w:tc>
          <w:tcPr>
            <w:tcW w:w="569" w:type="dxa"/>
          </w:tcPr>
          <w:p w14:paraId="762D2D6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4.3%</w:t>
            </w:r>
          </w:p>
        </w:tc>
        <w:tc>
          <w:tcPr>
            <w:tcW w:w="567" w:type="dxa"/>
          </w:tcPr>
          <w:p w14:paraId="3E33E28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2.3%</w:t>
            </w:r>
          </w:p>
        </w:tc>
        <w:tc>
          <w:tcPr>
            <w:tcW w:w="568" w:type="dxa"/>
          </w:tcPr>
          <w:p w14:paraId="6786E0C2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2.71%</w:t>
            </w:r>
          </w:p>
        </w:tc>
        <w:tc>
          <w:tcPr>
            <w:tcW w:w="564" w:type="dxa"/>
          </w:tcPr>
          <w:p w14:paraId="3C6972C1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0.99%</w:t>
            </w:r>
          </w:p>
        </w:tc>
        <w:tc>
          <w:tcPr>
            <w:tcW w:w="567" w:type="dxa"/>
          </w:tcPr>
          <w:p w14:paraId="34642EC1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0.43%</w:t>
            </w:r>
          </w:p>
        </w:tc>
        <w:tc>
          <w:tcPr>
            <w:tcW w:w="567" w:type="dxa"/>
          </w:tcPr>
          <w:p w14:paraId="02627763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0.74%</w:t>
            </w:r>
          </w:p>
        </w:tc>
        <w:tc>
          <w:tcPr>
            <w:tcW w:w="567" w:type="dxa"/>
          </w:tcPr>
          <w:p w14:paraId="168AB934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1.46%</w:t>
            </w:r>
          </w:p>
        </w:tc>
        <w:tc>
          <w:tcPr>
            <w:tcW w:w="567" w:type="dxa"/>
          </w:tcPr>
          <w:p w14:paraId="62EFC81F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6.42%</w:t>
            </w:r>
          </w:p>
        </w:tc>
        <w:tc>
          <w:tcPr>
            <w:tcW w:w="567" w:type="dxa"/>
          </w:tcPr>
          <w:p w14:paraId="23DD4201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5.76%</w:t>
            </w:r>
          </w:p>
        </w:tc>
        <w:tc>
          <w:tcPr>
            <w:tcW w:w="567" w:type="dxa"/>
          </w:tcPr>
          <w:p w14:paraId="7A39D3B0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5.18%</w:t>
            </w:r>
          </w:p>
        </w:tc>
      </w:tr>
      <w:tr w:rsidR="006708D5" w:rsidRPr="0058591B" w14:paraId="51C4597F" w14:textId="77777777" w:rsidTr="003169D2">
        <w:tc>
          <w:tcPr>
            <w:tcW w:w="1418" w:type="dxa"/>
            <w:noWrap/>
          </w:tcPr>
          <w:p w14:paraId="627DC7E6" w14:textId="77777777" w:rsidR="006708D5" w:rsidRPr="0058591B" w:rsidRDefault="006708D5" w:rsidP="003169D2">
            <w:pPr>
              <w:ind w:right="-18"/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Cost-effectiveness ($/kg)</w:t>
            </w:r>
          </w:p>
        </w:tc>
        <w:tc>
          <w:tcPr>
            <w:tcW w:w="564" w:type="dxa"/>
            <w:noWrap/>
          </w:tcPr>
          <w:p w14:paraId="0E6AB666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8.3</w:t>
            </w:r>
          </w:p>
        </w:tc>
        <w:tc>
          <w:tcPr>
            <w:tcW w:w="573" w:type="dxa"/>
            <w:noWrap/>
          </w:tcPr>
          <w:p w14:paraId="2EE4137D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10.35</w:t>
            </w:r>
          </w:p>
        </w:tc>
        <w:tc>
          <w:tcPr>
            <w:tcW w:w="567" w:type="dxa"/>
            <w:noWrap/>
          </w:tcPr>
          <w:p w14:paraId="7ECC713B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7.1</w:t>
            </w:r>
          </w:p>
        </w:tc>
        <w:tc>
          <w:tcPr>
            <w:tcW w:w="567" w:type="dxa"/>
          </w:tcPr>
          <w:p w14:paraId="0420E7F0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6.27</w:t>
            </w:r>
          </w:p>
        </w:tc>
        <w:tc>
          <w:tcPr>
            <w:tcW w:w="567" w:type="dxa"/>
          </w:tcPr>
          <w:p w14:paraId="7D6E8D4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8.24</w:t>
            </w:r>
          </w:p>
        </w:tc>
        <w:tc>
          <w:tcPr>
            <w:tcW w:w="567" w:type="dxa"/>
          </w:tcPr>
          <w:p w14:paraId="152E7AE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4.99</w:t>
            </w:r>
          </w:p>
        </w:tc>
        <w:tc>
          <w:tcPr>
            <w:tcW w:w="565" w:type="dxa"/>
          </w:tcPr>
          <w:p w14:paraId="332E3DB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5.76</w:t>
            </w:r>
          </w:p>
        </w:tc>
        <w:tc>
          <w:tcPr>
            <w:tcW w:w="569" w:type="dxa"/>
          </w:tcPr>
          <w:p w14:paraId="1003A0F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5.61</w:t>
            </w:r>
          </w:p>
        </w:tc>
        <w:tc>
          <w:tcPr>
            <w:tcW w:w="567" w:type="dxa"/>
          </w:tcPr>
          <w:p w14:paraId="76427EF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6.09</w:t>
            </w:r>
          </w:p>
        </w:tc>
        <w:tc>
          <w:tcPr>
            <w:tcW w:w="567" w:type="dxa"/>
          </w:tcPr>
          <w:p w14:paraId="700CB645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59.84</w:t>
            </w:r>
          </w:p>
        </w:tc>
        <w:tc>
          <w:tcPr>
            <w:tcW w:w="567" w:type="dxa"/>
          </w:tcPr>
          <w:p w14:paraId="32B96349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146.85</w:t>
            </w:r>
          </w:p>
        </w:tc>
        <w:tc>
          <w:tcPr>
            <w:tcW w:w="572" w:type="dxa"/>
          </w:tcPr>
          <w:p w14:paraId="0D22C8DB" w14:textId="77777777" w:rsidR="006708D5" w:rsidRPr="0058591B" w:rsidRDefault="006708D5" w:rsidP="003169D2">
            <w:pPr>
              <w:ind w:left="-1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92.53</w:t>
            </w:r>
          </w:p>
        </w:tc>
        <w:tc>
          <w:tcPr>
            <w:tcW w:w="567" w:type="dxa"/>
          </w:tcPr>
          <w:p w14:paraId="0A802B2A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56.92</w:t>
            </w:r>
          </w:p>
        </w:tc>
        <w:tc>
          <w:tcPr>
            <w:tcW w:w="567" w:type="dxa"/>
          </w:tcPr>
          <w:p w14:paraId="7204A72C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249.68</w:t>
            </w:r>
          </w:p>
        </w:tc>
        <w:tc>
          <w:tcPr>
            <w:tcW w:w="569" w:type="dxa"/>
          </w:tcPr>
          <w:p w14:paraId="378E36AD" w14:textId="77777777" w:rsidR="006708D5" w:rsidRPr="0058591B" w:rsidRDefault="006708D5" w:rsidP="003169D2">
            <w:pPr>
              <w:ind w:left="-108" w:right="-1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70.89</w:t>
            </w:r>
          </w:p>
        </w:tc>
        <w:tc>
          <w:tcPr>
            <w:tcW w:w="567" w:type="dxa"/>
          </w:tcPr>
          <w:p w14:paraId="65D44FB4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108.35</w:t>
            </w:r>
          </w:p>
        </w:tc>
        <w:tc>
          <w:tcPr>
            <w:tcW w:w="568" w:type="dxa"/>
          </w:tcPr>
          <w:p w14:paraId="1D02A9D3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184.95</w:t>
            </w:r>
          </w:p>
        </w:tc>
        <w:tc>
          <w:tcPr>
            <w:tcW w:w="564" w:type="dxa"/>
          </w:tcPr>
          <w:p w14:paraId="0A39B9AE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38.00</w:t>
            </w:r>
          </w:p>
        </w:tc>
        <w:tc>
          <w:tcPr>
            <w:tcW w:w="567" w:type="dxa"/>
          </w:tcPr>
          <w:p w14:paraId="6394FA43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45.41</w:t>
            </w:r>
          </w:p>
        </w:tc>
        <w:tc>
          <w:tcPr>
            <w:tcW w:w="567" w:type="dxa"/>
          </w:tcPr>
          <w:p w14:paraId="6551C311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51.97</w:t>
            </w:r>
          </w:p>
        </w:tc>
        <w:tc>
          <w:tcPr>
            <w:tcW w:w="567" w:type="dxa"/>
          </w:tcPr>
          <w:p w14:paraId="0CB53E24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51.22</w:t>
            </w:r>
          </w:p>
        </w:tc>
        <w:tc>
          <w:tcPr>
            <w:tcW w:w="567" w:type="dxa"/>
          </w:tcPr>
          <w:p w14:paraId="201DB230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59.08</w:t>
            </w:r>
          </w:p>
        </w:tc>
        <w:tc>
          <w:tcPr>
            <w:tcW w:w="567" w:type="dxa"/>
          </w:tcPr>
          <w:p w14:paraId="2E499D60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14.18</w:t>
            </w:r>
          </w:p>
        </w:tc>
        <w:tc>
          <w:tcPr>
            <w:tcW w:w="567" w:type="dxa"/>
          </w:tcPr>
          <w:p w14:paraId="59273FB8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16.46</w:t>
            </w:r>
          </w:p>
        </w:tc>
      </w:tr>
      <w:tr w:rsidR="006708D5" w:rsidRPr="0058591B" w14:paraId="485A4F9A" w14:textId="77777777" w:rsidTr="003169D2">
        <w:tc>
          <w:tcPr>
            <w:tcW w:w="1418" w:type="dxa"/>
            <w:noWrap/>
          </w:tcPr>
          <w:p w14:paraId="74AA4D4D" w14:textId="77777777" w:rsidR="006708D5" w:rsidRPr="006708D5" w:rsidRDefault="006708D5" w:rsidP="003169D2">
            <w:pPr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Speed of first disbursement (months)</w:t>
            </w:r>
          </w:p>
        </w:tc>
        <w:tc>
          <w:tcPr>
            <w:tcW w:w="564" w:type="dxa"/>
            <w:noWrap/>
          </w:tcPr>
          <w:p w14:paraId="44647FF4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12.84</w:t>
            </w:r>
          </w:p>
        </w:tc>
        <w:tc>
          <w:tcPr>
            <w:tcW w:w="573" w:type="dxa"/>
            <w:noWrap/>
          </w:tcPr>
          <w:p w14:paraId="5E8D8C94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12.8</w:t>
            </w:r>
          </w:p>
        </w:tc>
        <w:tc>
          <w:tcPr>
            <w:tcW w:w="567" w:type="dxa"/>
            <w:noWrap/>
          </w:tcPr>
          <w:p w14:paraId="7756FAE7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12.8</w:t>
            </w:r>
          </w:p>
        </w:tc>
        <w:tc>
          <w:tcPr>
            <w:tcW w:w="567" w:type="dxa"/>
          </w:tcPr>
          <w:p w14:paraId="5EE47AC2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12.91</w:t>
            </w:r>
          </w:p>
        </w:tc>
        <w:tc>
          <w:tcPr>
            <w:tcW w:w="567" w:type="dxa"/>
          </w:tcPr>
          <w:p w14:paraId="7E4654A4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12.9</w:t>
            </w:r>
          </w:p>
        </w:tc>
        <w:tc>
          <w:tcPr>
            <w:tcW w:w="567" w:type="dxa"/>
          </w:tcPr>
          <w:p w14:paraId="6B2A148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13.0</w:t>
            </w:r>
          </w:p>
        </w:tc>
        <w:tc>
          <w:tcPr>
            <w:tcW w:w="565" w:type="dxa"/>
          </w:tcPr>
          <w:p w14:paraId="48638AE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13.1</w:t>
            </w:r>
          </w:p>
        </w:tc>
        <w:tc>
          <w:tcPr>
            <w:tcW w:w="569" w:type="dxa"/>
          </w:tcPr>
          <w:p w14:paraId="2DD417A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13.2</w:t>
            </w:r>
          </w:p>
        </w:tc>
        <w:tc>
          <w:tcPr>
            <w:tcW w:w="567" w:type="dxa"/>
          </w:tcPr>
          <w:p w14:paraId="3C9D59A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13.4</w:t>
            </w:r>
          </w:p>
        </w:tc>
        <w:tc>
          <w:tcPr>
            <w:tcW w:w="567" w:type="dxa"/>
          </w:tcPr>
          <w:p w14:paraId="7B856E0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13.6 </w:t>
            </w:r>
          </w:p>
        </w:tc>
        <w:tc>
          <w:tcPr>
            <w:tcW w:w="567" w:type="dxa"/>
          </w:tcPr>
          <w:p w14:paraId="48D9EC6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13.7</w:t>
            </w:r>
          </w:p>
        </w:tc>
        <w:tc>
          <w:tcPr>
            <w:tcW w:w="572" w:type="dxa"/>
          </w:tcPr>
          <w:p w14:paraId="6B4E6B8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13.7</w:t>
            </w:r>
          </w:p>
        </w:tc>
        <w:tc>
          <w:tcPr>
            <w:tcW w:w="567" w:type="dxa"/>
          </w:tcPr>
          <w:p w14:paraId="3A7F100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13.7</w:t>
            </w:r>
          </w:p>
        </w:tc>
        <w:tc>
          <w:tcPr>
            <w:tcW w:w="567" w:type="dxa"/>
          </w:tcPr>
          <w:p w14:paraId="3796A03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13.7</w:t>
            </w:r>
          </w:p>
        </w:tc>
        <w:tc>
          <w:tcPr>
            <w:tcW w:w="569" w:type="dxa"/>
          </w:tcPr>
          <w:p w14:paraId="288CC58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13.7</w:t>
            </w:r>
          </w:p>
        </w:tc>
        <w:tc>
          <w:tcPr>
            <w:tcW w:w="567" w:type="dxa"/>
          </w:tcPr>
          <w:p w14:paraId="3B83AA2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13.6</w:t>
            </w:r>
          </w:p>
        </w:tc>
        <w:tc>
          <w:tcPr>
            <w:tcW w:w="568" w:type="dxa"/>
          </w:tcPr>
          <w:p w14:paraId="45249F7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13.5</w:t>
            </w:r>
          </w:p>
        </w:tc>
        <w:tc>
          <w:tcPr>
            <w:tcW w:w="564" w:type="dxa"/>
          </w:tcPr>
          <w:p w14:paraId="29079D7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13.6</w:t>
            </w:r>
          </w:p>
        </w:tc>
        <w:tc>
          <w:tcPr>
            <w:tcW w:w="567" w:type="dxa"/>
          </w:tcPr>
          <w:p w14:paraId="2431696D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13.6</w:t>
            </w:r>
          </w:p>
        </w:tc>
        <w:tc>
          <w:tcPr>
            <w:tcW w:w="567" w:type="dxa"/>
          </w:tcPr>
          <w:p w14:paraId="16A64A19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13.6</w:t>
            </w:r>
          </w:p>
        </w:tc>
        <w:tc>
          <w:tcPr>
            <w:tcW w:w="567" w:type="dxa"/>
          </w:tcPr>
          <w:p w14:paraId="04757036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13.6</w:t>
            </w:r>
          </w:p>
        </w:tc>
        <w:tc>
          <w:tcPr>
            <w:tcW w:w="567" w:type="dxa"/>
          </w:tcPr>
          <w:p w14:paraId="285E73E7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13.6</w:t>
            </w:r>
          </w:p>
        </w:tc>
        <w:tc>
          <w:tcPr>
            <w:tcW w:w="567" w:type="dxa"/>
          </w:tcPr>
          <w:p w14:paraId="4A9125C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13.7</w:t>
            </w:r>
          </w:p>
        </w:tc>
        <w:tc>
          <w:tcPr>
            <w:tcW w:w="567" w:type="dxa"/>
          </w:tcPr>
          <w:p w14:paraId="3D64353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13.7</w:t>
            </w:r>
          </w:p>
        </w:tc>
      </w:tr>
      <w:tr w:rsidR="006708D5" w:rsidRPr="0058591B" w14:paraId="428A98F7" w14:textId="77777777" w:rsidTr="003169D2">
        <w:tc>
          <w:tcPr>
            <w:tcW w:w="1418" w:type="dxa"/>
            <w:noWrap/>
          </w:tcPr>
          <w:p w14:paraId="4BACB1DE" w14:textId="77777777" w:rsidR="006708D5" w:rsidRPr="0058591B" w:rsidRDefault="006708D5" w:rsidP="003169D2">
            <w:pPr>
              <w:ind w:right="-105"/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Speed of completion (months)</w:t>
            </w:r>
          </w:p>
        </w:tc>
        <w:tc>
          <w:tcPr>
            <w:tcW w:w="564" w:type="dxa"/>
            <w:noWrap/>
          </w:tcPr>
          <w:p w14:paraId="3B307335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33.6</w:t>
            </w:r>
          </w:p>
        </w:tc>
        <w:tc>
          <w:tcPr>
            <w:tcW w:w="573" w:type="dxa"/>
            <w:noWrap/>
          </w:tcPr>
          <w:p w14:paraId="4CC07EC3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32.7</w:t>
            </w:r>
          </w:p>
        </w:tc>
        <w:tc>
          <w:tcPr>
            <w:tcW w:w="567" w:type="dxa"/>
            <w:noWrap/>
          </w:tcPr>
          <w:p w14:paraId="0FCBD5C3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32.4</w:t>
            </w:r>
          </w:p>
        </w:tc>
        <w:tc>
          <w:tcPr>
            <w:tcW w:w="567" w:type="dxa"/>
          </w:tcPr>
          <w:p w14:paraId="19D441EE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32.41</w:t>
            </w:r>
          </w:p>
        </w:tc>
        <w:tc>
          <w:tcPr>
            <w:tcW w:w="567" w:type="dxa"/>
          </w:tcPr>
          <w:p w14:paraId="7EF201C0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32.9</w:t>
            </w:r>
          </w:p>
        </w:tc>
        <w:tc>
          <w:tcPr>
            <w:tcW w:w="567" w:type="dxa"/>
          </w:tcPr>
          <w:p w14:paraId="253A2F1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33.6</w:t>
            </w:r>
          </w:p>
        </w:tc>
        <w:tc>
          <w:tcPr>
            <w:tcW w:w="565" w:type="dxa"/>
          </w:tcPr>
          <w:p w14:paraId="442D677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33.9</w:t>
            </w:r>
          </w:p>
        </w:tc>
        <w:tc>
          <w:tcPr>
            <w:tcW w:w="569" w:type="dxa"/>
          </w:tcPr>
          <w:p w14:paraId="1CE6049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33.8</w:t>
            </w:r>
          </w:p>
        </w:tc>
        <w:tc>
          <w:tcPr>
            <w:tcW w:w="567" w:type="dxa"/>
          </w:tcPr>
          <w:p w14:paraId="3F4BB51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33.9</w:t>
            </w:r>
          </w:p>
        </w:tc>
        <w:tc>
          <w:tcPr>
            <w:tcW w:w="567" w:type="dxa"/>
          </w:tcPr>
          <w:p w14:paraId="566F9DE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34.2 </w:t>
            </w:r>
          </w:p>
        </w:tc>
        <w:tc>
          <w:tcPr>
            <w:tcW w:w="567" w:type="dxa"/>
          </w:tcPr>
          <w:p w14:paraId="1308AF1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34.6</w:t>
            </w:r>
          </w:p>
        </w:tc>
        <w:tc>
          <w:tcPr>
            <w:tcW w:w="572" w:type="dxa"/>
          </w:tcPr>
          <w:p w14:paraId="4F328E0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34.9 </w:t>
            </w:r>
          </w:p>
        </w:tc>
        <w:tc>
          <w:tcPr>
            <w:tcW w:w="567" w:type="dxa"/>
          </w:tcPr>
          <w:p w14:paraId="617E851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34.9</w:t>
            </w:r>
          </w:p>
        </w:tc>
        <w:tc>
          <w:tcPr>
            <w:tcW w:w="567" w:type="dxa"/>
          </w:tcPr>
          <w:p w14:paraId="4DC5B80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35.2</w:t>
            </w:r>
          </w:p>
        </w:tc>
        <w:tc>
          <w:tcPr>
            <w:tcW w:w="569" w:type="dxa"/>
          </w:tcPr>
          <w:p w14:paraId="353290A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35.1</w:t>
            </w:r>
          </w:p>
        </w:tc>
        <w:tc>
          <w:tcPr>
            <w:tcW w:w="567" w:type="dxa"/>
          </w:tcPr>
          <w:p w14:paraId="6FE35C6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34.4</w:t>
            </w:r>
          </w:p>
        </w:tc>
        <w:tc>
          <w:tcPr>
            <w:tcW w:w="568" w:type="dxa"/>
          </w:tcPr>
          <w:p w14:paraId="005C0B0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35.6</w:t>
            </w:r>
          </w:p>
        </w:tc>
        <w:tc>
          <w:tcPr>
            <w:tcW w:w="564" w:type="dxa"/>
          </w:tcPr>
          <w:p w14:paraId="661F9C8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35.7 </w:t>
            </w:r>
          </w:p>
        </w:tc>
        <w:tc>
          <w:tcPr>
            <w:tcW w:w="567" w:type="dxa"/>
          </w:tcPr>
          <w:p w14:paraId="65C5AFFA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35.8</w:t>
            </w:r>
          </w:p>
        </w:tc>
        <w:tc>
          <w:tcPr>
            <w:tcW w:w="567" w:type="dxa"/>
          </w:tcPr>
          <w:p w14:paraId="6BFD017A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35.7</w:t>
            </w:r>
          </w:p>
        </w:tc>
        <w:tc>
          <w:tcPr>
            <w:tcW w:w="567" w:type="dxa"/>
          </w:tcPr>
          <w:p w14:paraId="642EA898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35.8</w:t>
            </w:r>
          </w:p>
        </w:tc>
        <w:tc>
          <w:tcPr>
            <w:tcW w:w="567" w:type="dxa"/>
          </w:tcPr>
          <w:p w14:paraId="6D06B20C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35.9</w:t>
            </w:r>
          </w:p>
        </w:tc>
        <w:tc>
          <w:tcPr>
            <w:tcW w:w="567" w:type="dxa"/>
          </w:tcPr>
          <w:p w14:paraId="34E9669A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35.8</w:t>
            </w:r>
          </w:p>
        </w:tc>
        <w:tc>
          <w:tcPr>
            <w:tcW w:w="567" w:type="dxa"/>
          </w:tcPr>
          <w:p w14:paraId="7911FFAD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35.9</w:t>
            </w:r>
          </w:p>
        </w:tc>
      </w:tr>
      <w:tr w:rsidR="006708D5" w:rsidRPr="0058591B" w14:paraId="2F3775F1" w14:textId="77777777" w:rsidTr="003169D2">
        <w:tc>
          <w:tcPr>
            <w:tcW w:w="1418" w:type="dxa"/>
            <w:noWrap/>
          </w:tcPr>
          <w:p w14:paraId="5A1B2527" w14:textId="77777777" w:rsidR="006708D5" w:rsidRPr="006708D5" w:rsidRDefault="006708D5" w:rsidP="003169D2">
            <w:pPr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Net emissions due to delays (ODP tonnes)</w:t>
            </w:r>
          </w:p>
        </w:tc>
        <w:tc>
          <w:tcPr>
            <w:tcW w:w="564" w:type="dxa"/>
            <w:noWrap/>
          </w:tcPr>
          <w:p w14:paraId="5E6D38CF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11,727</w:t>
            </w:r>
          </w:p>
        </w:tc>
        <w:tc>
          <w:tcPr>
            <w:tcW w:w="573" w:type="dxa"/>
            <w:noWrap/>
          </w:tcPr>
          <w:p w14:paraId="1F294FC4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9,023</w:t>
            </w:r>
          </w:p>
        </w:tc>
        <w:tc>
          <w:tcPr>
            <w:tcW w:w="567" w:type="dxa"/>
            <w:noWrap/>
          </w:tcPr>
          <w:p w14:paraId="0EE5E1A1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6,466</w:t>
            </w:r>
          </w:p>
        </w:tc>
        <w:tc>
          <w:tcPr>
            <w:tcW w:w="567" w:type="dxa"/>
          </w:tcPr>
          <w:p w14:paraId="240DA5A5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3,607</w:t>
            </w:r>
          </w:p>
        </w:tc>
        <w:tc>
          <w:tcPr>
            <w:tcW w:w="567" w:type="dxa"/>
          </w:tcPr>
          <w:p w14:paraId="3A9881B6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4,538</w:t>
            </w:r>
          </w:p>
        </w:tc>
        <w:tc>
          <w:tcPr>
            <w:tcW w:w="567" w:type="dxa"/>
          </w:tcPr>
          <w:p w14:paraId="07B4E3A2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6,619</w:t>
            </w:r>
          </w:p>
        </w:tc>
        <w:tc>
          <w:tcPr>
            <w:tcW w:w="565" w:type="dxa"/>
          </w:tcPr>
          <w:p w14:paraId="418D8063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2,674</w:t>
            </w:r>
          </w:p>
        </w:tc>
        <w:tc>
          <w:tcPr>
            <w:tcW w:w="569" w:type="dxa"/>
          </w:tcPr>
          <w:p w14:paraId="6C833B31" w14:textId="77777777" w:rsidR="006708D5" w:rsidRPr="0058591B" w:rsidRDefault="006708D5" w:rsidP="003169D2">
            <w:pPr>
              <w:ind w:left="-1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1,312</w:t>
            </w:r>
          </w:p>
        </w:tc>
        <w:tc>
          <w:tcPr>
            <w:tcW w:w="567" w:type="dxa"/>
          </w:tcPr>
          <w:p w14:paraId="0182AFDB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92</w:t>
            </w:r>
          </w:p>
        </w:tc>
        <w:tc>
          <w:tcPr>
            <w:tcW w:w="567" w:type="dxa"/>
          </w:tcPr>
          <w:p w14:paraId="0DA10B2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113</w:t>
            </w:r>
          </w:p>
        </w:tc>
        <w:tc>
          <w:tcPr>
            <w:tcW w:w="567" w:type="dxa"/>
          </w:tcPr>
          <w:p w14:paraId="7635792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101</w:t>
            </w:r>
          </w:p>
        </w:tc>
        <w:tc>
          <w:tcPr>
            <w:tcW w:w="572" w:type="dxa"/>
          </w:tcPr>
          <w:p w14:paraId="7C76F73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520</w:t>
            </w:r>
          </w:p>
        </w:tc>
        <w:tc>
          <w:tcPr>
            <w:tcW w:w="567" w:type="dxa"/>
          </w:tcPr>
          <w:p w14:paraId="7AF8152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538</w:t>
            </w:r>
          </w:p>
        </w:tc>
        <w:tc>
          <w:tcPr>
            <w:tcW w:w="567" w:type="dxa"/>
          </w:tcPr>
          <w:p w14:paraId="1A50A7A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248</w:t>
            </w:r>
          </w:p>
        </w:tc>
        <w:tc>
          <w:tcPr>
            <w:tcW w:w="569" w:type="dxa"/>
          </w:tcPr>
          <w:p w14:paraId="233D735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238</w:t>
            </w:r>
          </w:p>
        </w:tc>
        <w:tc>
          <w:tcPr>
            <w:tcW w:w="567" w:type="dxa"/>
          </w:tcPr>
          <w:p w14:paraId="077E7BC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-881</w:t>
            </w:r>
          </w:p>
        </w:tc>
        <w:tc>
          <w:tcPr>
            <w:tcW w:w="568" w:type="dxa"/>
          </w:tcPr>
          <w:p w14:paraId="1A5ED9A9" w14:textId="77777777" w:rsidR="006708D5" w:rsidRPr="0058591B" w:rsidRDefault="006708D5" w:rsidP="003169D2">
            <w:pPr>
              <w:ind w:left="-11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416.3</w:t>
            </w:r>
          </w:p>
        </w:tc>
        <w:tc>
          <w:tcPr>
            <w:tcW w:w="564" w:type="dxa"/>
          </w:tcPr>
          <w:p w14:paraId="43D0D880" w14:textId="77777777" w:rsidR="006708D5" w:rsidRPr="0058591B" w:rsidRDefault="006708D5" w:rsidP="003169D2">
            <w:pPr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499.6</w:t>
            </w:r>
          </w:p>
        </w:tc>
        <w:tc>
          <w:tcPr>
            <w:tcW w:w="567" w:type="dxa"/>
          </w:tcPr>
          <w:p w14:paraId="3E0E7181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426.1</w:t>
            </w:r>
          </w:p>
        </w:tc>
        <w:tc>
          <w:tcPr>
            <w:tcW w:w="567" w:type="dxa"/>
          </w:tcPr>
          <w:p w14:paraId="4B2534E2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395.9</w:t>
            </w:r>
          </w:p>
        </w:tc>
        <w:tc>
          <w:tcPr>
            <w:tcW w:w="567" w:type="dxa"/>
          </w:tcPr>
          <w:p w14:paraId="6D6AA5D4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268.4</w:t>
            </w:r>
          </w:p>
        </w:tc>
        <w:tc>
          <w:tcPr>
            <w:tcW w:w="567" w:type="dxa"/>
          </w:tcPr>
          <w:p w14:paraId="2F68AD27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335.3</w:t>
            </w:r>
          </w:p>
        </w:tc>
        <w:tc>
          <w:tcPr>
            <w:tcW w:w="567" w:type="dxa"/>
          </w:tcPr>
          <w:p w14:paraId="5DC783D0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480.9</w:t>
            </w:r>
          </w:p>
        </w:tc>
        <w:tc>
          <w:tcPr>
            <w:tcW w:w="567" w:type="dxa"/>
          </w:tcPr>
          <w:p w14:paraId="4A18A9D0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651.7</w:t>
            </w:r>
          </w:p>
        </w:tc>
      </w:tr>
      <w:tr w:rsidR="006708D5" w:rsidRPr="0058591B" w14:paraId="1D40A09C" w14:textId="77777777" w:rsidTr="003169D2">
        <w:tc>
          <w:tcPr>
            <w:tcW w:w="1418" w:type="dxa"/>
            <w:noWrap/>
            <w:vAlign w:val="bottom"/>
          </w:tcPr>
          <w:p w14:paraId="7DB46F2C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4" w:type="dxa"/>
            <w:noWrap/>
            <w:vAlign w:val="bottom"/>
          </w:tcPr>
          <w:p w14:paraId="0E19D5E9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73" w:type="dxa"/>
            <w:noWrap/>
            <w:vAlign w:val="bottom"/>
          </w:tcPr>
          <w:p w14:paraId="103006E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noWrap/>
          </w:tcPr>
          <w:p w14:paraId="1D860C7C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A99C3D8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7FB044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3E08E62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5" w:type="dxa"/>
          </w:tcPr>
          <w:p w14:paraId="48C316F9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7F553255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278EBF5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400B9E4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AE86042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72" w:type="dxa"/>
          </w:tcPr>
          <w:p w14:paraId="1FC19B45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16E70F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4F1B2B0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2760F1CA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D28A2C8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8" w:type="dxa"/>
          </w:tcPr>
          <w:p w14:paraId="2AF9A8AD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4" w:type="dxa"/>
          </w:tcPr>
          <w:p w14:paraId="46C8BC67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F0A72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449D7B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FE65391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220965A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734C8C6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F0711C0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</w:tr>
      <w:tr w:rsidR="006708D5" w:rsidRPr="0058591B" w14:paraId="48184C8F" w14:textId="77777777" w:rsidTr="003169D2">
        <w:tc>
          <w:tcPr>
            <w:tcW w:w="1418" w:type="dxa"/>
            <w:noWrap/>
          </w:tcPr>
          <w:p w14:paraId="535E3A71" w14:textId="77777777" w:rsidR="006708D5" w:rsidRPr="0058591B" w:rsidRDefault="006708D5" w:rsidP="003169D2">
            <w:pPr>
              <w:jc w:val="left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UNIDO</w:t>
            </w:r>
          </w:p>
        </w:tc>
        <w:tc>
          <w:tcPr>
            <w:tcW w:w="564" w:type="dxa"/>
            <w:noWrap/>
          </w:tcPr>
          <w:p w14:paraId="60F4DC9D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2001</w:t>
            </w:r>
          </w:p>
        </w:tc>
        <w:tc>
          <w:tcPr>
            <w:tcW w:w="573" w:type="dxa"/>
            <w:noWrap/>
          </w:tcPr>
          <w:p w14:paraId="2CC04B87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2002</w:t>
            </w:r>
          </w:p>
        </w:tc>
        <w:tc>
          <w:tcPr>
            <w:tcW w:w="567" w:type="dxa"/>
            <w:noWrap/>
          </w:tcPr>
          <w:p w14:paraId="681E415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2003</w:t>
            </w:r>
          </w:p>
        </w:tc>
        <w:tc>
          <w:tcPr>
            <w:tcW w:w="567" w:type="dxa"/>
          </w:tcPr>
          <w:p w14:paraId="6BBED6B7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2004</w:t>
            </w:r>
          </w:p>
        </w:tc>
        <w:tc>
          <w:tcPr>
            <w:tcW w:w="567" w:type="dxa"/>
          </w:tcPr>
          <w:p w14:paraId="13401854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2005</w:t>
            </w:r>
          </w:p>
        </w:tc>
        <w:tc>
          <w:tcPr>
            <w:tcW w:w="567" w:type="dxa"/>
          </w:tcPr>
          <w:p w14:paraId="1CF20D15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2006</w:t>
            </w:r>
          </w:p>
        </w:tc>
        <w:tc>
          <w:tcPr>
            <w:tcW w:w="565" w:type="dxa"/>
          </w:tcPr>
          <w:p w14:paraId="0CECABC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2007</w:t>
            </w:r>
          </w:p>
        </w:tc>
        <w:tc>
          <w:tcPr>
            <w:tcW w:w="569" w:type="dxa"/>
          </w:tcPr>
          <w:p w14:paraId="6E87DB1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2008</w:t>
            </w:r>
          </w:p>
        </w:tc>
        <w:tc>
          <w:tcPr>
            <w:tcW w:w="567" w:type="dxa"/>
          </w:tcPr>
          <w:p w14:paraId="6CEE1391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2009</w:t>
            </w:r>
          </w:p>
        </w:tc>
        <w:tc>
          <w:tcPr>
            <w:tcW w:w="567" w:type="dxa"/>
          </w:tcPr>
          <w:p w14:paraId="0471A3AE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2010</w:t>
            </w:r>
          </w:p>
        </w:tc>
        <w:tc>
          <w:tcPr>
            <w:tcW w:w="567" w:type="dxa"/>
          </w:tcPr>
          <w:p w14:paraId="16A10362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2011</w:t>
            </w:r>
          </w:p>
        </w:tc>
        <w:tc>
          <w:tcPr>
            <w:tcW w:w="572" w:type="dxa"/>
          </w:tcPr>
          <w:p w14:paraId="3A0B90C8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2012</w:t>
            </w:r>
          </w:p>
        </w:tc>
        <w:tc>
          <w:tcPr>
            <w:tcW w:w="567" w:type="dxa"/>
          </w:tcPr>
          <w:p w14:paraId="68BE1BC0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2013</w:t>
            </w:r>
          </w:p>
        </w:tc>
        <w:tc>
          <w:tcPr>
            <w:tcW w:w="567" w:type="dxa"/>
          </w:tcPr>
          <w:p w14:paraId="603B7F72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2014</w:t>
            </w:r>
          </w:p>
        </w:tc>
        <w:tc>
          <w:tcPr>
            <w:tcW w:w="569" w:type="dxa"/>
          </w:tcPr>
          <w:p w14:paraId="65952B6D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567" w:type="dxa"/>
          </w:tcPr>
          <w:p w14:paraId="26AFEDD5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568" w:type="dxa"/>
          </w:tcPr>
          <w:p w14:paraId="4643DA2C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564" w:type="dxa"/>
          </w:tcPr>
          <w:p w14:paraId="3415A300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567" w:type="dxa"/>
          </w:tcPr>
          <w:p w14:paraId="3D1B08B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567" w:type="dxa"/>
          </w:tcPr>
          <w:p w14:paraId="512B67BE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14:paraId="0937D47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567" w:type="dxa"/>
          </w:tcPr>
          <w:p w14:paraId="3DDFB1E7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567" w:type="dxa"/>
          </w:tcPr>
          <w:p w14:paraId="49B8B360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567" w:type="dxa"/>
          </w:tcPr>
          <w:p w14:paraId="4DC63627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2024</w:t>
            </w:r>
          </w:p>
        </w:tc>
      </w:tr>
      <w:tr w:rsidR="006708D5" w:rsidRPr="0058591B" w14:paraId="58ADEB62" w14:textId="77777777" w:rsidTr="003169D2">
        <w:tc>
          <w:tcPr>
            <w:tcW w:w="1418" w:type="dxa"/>
            <w:noWrap/>
          </w:tcPr>
          <w:p w14:paraId="673DF458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ODS phased out</w:t>
            </w:r>
          </w:p>
        </w:tc>
        <w:tc>
          <w:tcPr>
            <w:tcW w:w="564" w:type="dxa"/>
            <w:noWrap/>
          </w:tcPr>
          <w:p w14:paraId="4ED3D179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73" w:type="dxa"/>
            <w:noWrap/>
          </w:tcPr>
          <w:p w14:paraId="2F17F250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  <w:noWrap/>
          </w:tcPr>
          <w:p w14:paraId="44B7BB5B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88%</w:t>
            </w:r>
          </w:p>
        </w:tc>
        <w:tc>
          <w:tcPr>
            <w:tcW w:w="567" w:type="dxa"/>
          </w:tcPr>
          <w:p w14:paraId="579B7929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0283F157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99%</w:t>
            </w:r>
          </w:p>
        </w:tc>
        <w:tc>
          <w:tcPr>
            <w:tcW w:w="567" w:type="dxa"/>
          </w:tcPr>
          <w:p w14:paraId="1ACE491C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5" w:type="dxa"/>
          </w:tcPr>
          <w:p w14:paraId="76D77AFB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9" w:type="dxa"/>
          </w:tcPr>
          <w:p w14:paraId="4395EEC9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84%</w:t>
            </w:r>
          </w:p>
        </w:tc>
        <w:tc>
          <w:tcPr>
            <w:tcW w:w="567" w:type="dxa"/>
          </w:tcPr>
          <w:p w14:paraId="69F67BBE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86%</w:t>
            </w:r>
          </w:p>
        </w:tc>
        <w:tc>
          <w:tcPr>
            <w:tcW w:w="567" w:type="dxa"/>
          </w:tcPr>
          <w:p w14:paraId="2FF6295A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19D28CE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72" w:type="dxa"/>
          </w:tcPr>
          <w:p w14:paraId="553328C6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0%</w:t>
            </w:r>
          </w:p>
        </w:tc>
        <w:tc>
          <w:tcPr>
            <w:tcW w:w="567" w:type="dxa"/>
          </w:tcPr>
          <w:p w14:paraId="26B007C7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27%</w:t>
            </w:r>
          </w:p>
        </w:tc>
        <w:tc>
          <w:tcPr>
            <w:tcW w:w="567" w:type="dxa"/>
          </w:tcPr>
          <w:p w14:paraId="4A271A96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42%</w:t>
            </w:r>
          </w:p>
        </w:tc>
        <w:tc>
          <w:tcPr>
            <w:tcW w:w="569" w:type="dxa"/>
          </w:tcPr>
          <w:p w14:paraId="5933B64C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2FE5583A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8" w:type="dxa"/>
          </w:tcPr>
          <w:p w14:paraId="0C768203" w14:textId="77777777" w:rsidR="006708D5" w:rsidRPr="0058591B" w:rsidRDefault="006708D5" w:rsidP="003169D2">
            <w:pPr>
              <w:ind w:left="-11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4" w:type="dxa"/>
          </w:tcPr>
          <w:p w14:paraId="396677DE" w14:textId="77777777" w:rsidR="006708D5" w:rsidRPr="0058591B" w:rsidRDefault="006708D5" w:rsidP="003169D2">
            <w:pPr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50%</w:t>
            </w:r>
          </w:p>
        </w:tc>
        <w:tc>
          <w:tcPr>
            <w:tcW w:w="567" w:type="dxa"/>
          </w:tcPr>
          <w:p w14:paraId="2B11642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45%</w:t>
            </w:r>
          </w:p>
        </w:tc>
        <w:tc>
          <w:tcPr>
            <w:tcW w:w="567" w:type="dxa"/>
          </w:tcPr>
          <w:p w14:paraId="553B0FB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55%</w:t>
            </w:r>
          </w:p>
        </w:tc>
        <w:tc>
          <w:tcPr>
            <w:tcW w:w="567" w:type="dxa"/>
          </w:tcPr>
          <w:p w14:paraId="55D6D57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87%</w:t>
            </w:r>
          </w:p>
        </w:tc>
        <w:tc>
          <w:tcPr>
            <w:tcW w:w="567" w:type="dxa"/>
          </w:tcPr>
          <w:p w14:paraId="2DC91FD6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7D71F26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2D2B671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</w:tr>
      <w:tr w:rsidR="006708D5" w:rsidRPr="0058591B" w14:paraId="7695C0A9" w14:textId="77777777" w:rsidTr="003169D2">
        <w:tc>
          <w:tcPr>
            <w:tcW w:w="1418" w:type="dxa"/>
            <w:noWrap/>
          </w:tcPr>
          <w:p w14:paraId="232C02B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Funds disbursed</w:t>
            </w:r>
          </w:p>
        </w:tc>
        <w:tc>
          <w:tcPr>
            <w:tcW w:w="564" w:type="dxa"/>
            <w:noWrap/>
          </w:tcPr>
          <w:p w14:paraId="6A71FB54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73" w:type="dxa"/>
            <w:noWrap/>
          </w:tcPr>
          <w:p w14:paraId="31C3AA38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  <w:noWrap/>
          </w:tcPr>
          <w:p w14:paraId="3A6604FB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76D9D477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DB8DDC8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8210192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5" w:type="dxa"/>
          </w:tcPr>
          <w:p w14:paraId="0546158F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9" w:type="dxa"/>
          </w:tcPr>
          <w:p w14:paraId="6CB5C86B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91%</w:t>
            </w:r>
          </w:p>
        </w:tc>
        <w:tc>
          <w:tcPr>
            <w:tcW w:w="567" w:type="dxa"/>
          </w:tcPr>
          <w:p w14:paraId="14D696ED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0768C4DD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94%</w:t>
            </w:r>
          </w:p>
        </w:tc>
        <w:tc>
          <w:tcPr>
            <w:tcW w:w="567" w:type="dxa"/>
          </w:tcPr>
          <w:p w14:paraId="5954FFB1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72" w:type="dxa"/>
          </w:tcPr>
          <w:p w14:paraId="2CE205FD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760C88D5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9EA4FFC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97%</w:t>
            </w:r>
          </w:p>
        </w:tc>
        <w:tc>
          <w:tcPr>
            <w:tcW w:w="569" w:type="dxa"/>
          </w:tcPr>
          <w:p w14:paraId="0D0B5316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067F32FC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8" w:type="dxa"/>
          </w:tcPr>
          <w:p w14:paraId="58D3A5AB" w14:textId="77777777" w:rsidR="006708D5" w:rsidRPr="0058591B" w:rsidRDefault="006708D5" w:rsidP="003169D2">
            <w:pPr>
              <w:ind w:left="-11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4" w:type="dxa"/>
          </w:tcPr>
          <w:p w14:paraId="4A876CD5" w14:textId="77777777" w:rsidR="006708D5" w:rsidRPr="0058591B" w:rsidRDefault="006708D5" w:rsidP="003169D2">
            <w:pPr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48670DCE" w14:textId="77777777" w:rsidR="006708D5" w:rsidRPr="0058591B" w:rsidRDefault="006708D5" w:rsidP="003169D2">
            <w:pPr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69%</w:t>
            </w:r>
          </w:p>
        </w:tc>
        <w:tc>
          <w:tcPr>
            <w:tcW w:w="567" w:type="dxa"/>
          </w:tcPr>
          <w:p w14:paraId="34897D4A" w14:textId="77777777" w:rsidR="006708D5" w:rsidRPr="0058591B" w:rsidRDefault="006708D5" w:rsidP="003169D2">
            <w:pPr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86%</w:t>
            </w:r>
          </w:p>
        </w:tc>
        <w:tc>
          <w:tcPr>
            <w:tcW w:w="567" w:type="dxa"/>
          </w:tcPr>
          <w:p w14:paraId="1998577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87%</w:t>
            </w:r>
          </w:p>
        </w:tc>
        <w:tc>
          <w:tcPr>
            <w:tcW w:w="567" w:type="dxa"/>
          </w:tcPr>
          <w:p w14:paraId="0460A3C3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0A772B69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8C91E22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98%</w:t>
            </w:r>
          </w:p>
        </w:tc>
      </w:tr>
      <w:tr w:rsidR="006708D5" w:rsidRPr="0058591B" w14:paraId="3F7E1D47" w14:textId="77777777" w:rsidTr="003169D2">
        <w:tc>
          <w:tcPr>
            <w:tcW w:w="1418" w:type="dxa"/>
            <w:noWrap/>
          </w:tcPr>
          <w:p w14:paraId="6A0D0A14" w14:textId="77777777" w:rsidR="006708D5" w:rsidRPr="0058591B" w:rsidRDefault="006708D5" w:rsidP="003169D2">
            <w:pPr>
              <w:ind w:right="-108"/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Project completion reports</w:t>
            </w:r>
          </w:p>
        </w:tc>
        <w:tc>
          <w:tcPr>
            <w:tcW w:w="564" w:type="dxa"/>
            <w:noWrap/>
          </w:tcPr>
          <w:p w14:paraId="114896AE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73" w:type="dxa"/>
            <w:noWrap/>
          </w:tcPr>
          <w:p w14:paraId="28C95CE4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  <w:noWrap/>
          </w:tcPr>
          <w:p w14:paraId="4FFD5BD6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45B905BF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661E4487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237EE92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5" w:type="dxa"/>
          </w:tcPr>
          <w:p w14:paraId="26C836B9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9" w:type="dxa"/>
          </w:tcPr>
          <w:p w14:paraId="69E82F52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0B6C4E02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84%</w:t>
            </w:r>
          </w:p>
        </w:tc>
        <w:tc>
          <w:tcPr>
            <w:tcW w:w="567" w:type="dxa"/>
          </w:tcPr>
          <w:p w14:paraId="54F967CF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7F105C2B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72" w:type="dxa"/>
          </w:tcPr>
          <w:p w14:paraId="31ACD402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4E4E2A44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27B84EDE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9" w:type="dxa"/>
          </w:tcPr>
          <w:p w14:paraId="64B65E28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4347179F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8" w:type="dxa"/>
          </w:tcPr>
          <w:p w14:paraId="1962089A" w14:textId="77777777" w:rsidR="006708D5" w:rsidRPr="0058591B" w:rsidRDefault="006708D5" w:rsidP="003169D2">
            <w:pPr>
              <w:ind w:left="-11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4" w:type="dxa"/>
          </w:tcPr>
          <w:p w14:paraId="60F0CD9E" w14:textId="77777777" w:rsidR="006708D5" w:rsidRPr="0058591B" w:rsidRDefault="006708D5" w:rsidP="003169D2">
            <w:pPr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10CFFCB" w14:textId="77777777" w:rsidR="006708D5" w:rsidRPr="0058591B" w:rsidRDefault="006708D5" w:rsidP="003169D2">
            <w:pPr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ABDB69C" w14:textId="77777777" w:rsidR="006708D5" w:rsidRPr="0058591B" w:rsidRDefault="006708D5" w:rsidP="003169D2">
            <w:pPr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B134A6D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4E1B0393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7D64FF48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26A2680A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</w:tr>
      <w:tr w:rsidR="006708D5" w:rsidRPr="0058591B" w14:paraId="31CC6ECC" w14:textId="77777777" w:rsidTr="003169D2">
        <w:tc>
          <w:tcPr>
            <w:tcW w:w="1418" w:type="dxa"/>
            <w:noWrap/>
          </w:tcPr>
          <w:p w14:paraId="6435F7DF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Distribution among countries</w:t>
            </w:r>
          </w:p>
        </w:tc>
        <w:tc>
          <w:tcPr>
            <w:tcW w:w="564" w:type="dxa"/>
            <w:noWrap/>
          </w:tcPr>
          <w:p w14:paraId="05730001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89%</w:t>
            </w:r>
          </w:p>
        </w:tc>
        <w:tc>
          <w:tcPr>
            <w:tcW w:w="573" w:type="dxa"/>
            <w:noWrap/>
          </w:tcPr>
          <w:p w14:paraId="27D3DF9C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73%</w:t>
            </w:r>
          </w:p>
        </w:tc>
        <w:tc>
          <w:tcPr>
            <w:tcW w:w="567" w:type="dxa"/>
            <w:noWrap/>
          </w:tcPr>
          <w:p w14:paraId="063634D3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78%</w:t>
            </w:r>
          </w:p>
        </w:tc>
        <w:tc>
          <w:tcPr>
            <w:tcW w:w="567" w:type="dxa"/>
          </w:tcPr>
          <w:p w14:paraId="68952B43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67%</w:t>
            </w:r>
          </w:p>
        </w:tc>
        <w:tc>
          <w:tcPr>
            <w:tcW w:w="567" w:type="dxa"/>
          </w:tcPr>
          <w:p w14:paraId="3DA9946A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79%</w:t>
            </w:r>
          </w:p>
        </w:tc>
        <w:tc>
          <w:tcPr>
            <w:tcW w:w="567" w:type="dxa"/>
          </w:tcPr>
          <w:p w14:paraId="2DAF6FA4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69%</w:t>
            </w:r>
          </w:p>
        </w:tc>
        <w:tc>
          <w:tcPr>
            <w:tcW w:w="565" w:type="dxa"/>
          </w:tcPr>
          <w:p w14:paraId="3E5AA4D8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75%</w:t>
            </w:r>
          </w:p>
        </w:tc>
        <w:tc>
          <w:tcPr>
            <w:tcW w:w="569" w:type="dxa"/>
          </w:tcPr>
          <w:p w14:paraId="3672CA23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82%</w:t>
            </w:r>
          </w:p>
        </w:tc>
        <w:tc>
          <w:tcPr>
            <w:tcW w:w="567" w:type="dxa"/>
          </w:tcPr>
          <w:p w14:paraId="6CC1681E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61%</w:t>
            </w:r>
          </w:p>
        </w:tc>
        <w:tc>
          <w:tcPr>
            <w:tcW w:w="567" w:type="dxa"/>
          </w:tcPr>
          <w:p w14:paraId="52C44B12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81%</w:t>
            </w:r>
          </w:p>
        </w:tc>
        <w:tc>
          <w:tcPr>
            <w:tcW w:w="567" w:type="dxa"/>
          </w:tcPr>
          <w:p w14:paraId="4F80DB43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83%</w:t>
            </w:r>
          </w:p>
        </w:tc>
        <w:tc>
          <w:tcPr>
            <w:tcW w:w="572" w:type="dxa"/>
          </w:tcPr>
          <w:p w14:paraId="1D687E7F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4CC989DB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72%</w:t>
            </w:r>
          </w:p>
        </w:tc>
        <w:tc>
          <w:tcPr>
            <w:tcW w:w="567" w:type="dxa"/>
          </w:tcPr>
          <w:p w14:paraId="6ABA677B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67%</w:t>
            </w:r>
          </w:p>
        </w:tc>
        <w:tc>
          <w:tcPr>
            <w:tcW w:w="569" w:type="dxa"/>
          </w:tcPr>
          <w:p w14:paraId="0C20BA1F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E90E1F8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76%</w:t>
            </w:r>
          </w:p>
        </w:tc>
        <w:tc>
          <w:tcPr>
            <w:tcW w:w="568" w:type="dxa"/>
          </w:tcPr>
          <w:p w14:paraId="7739D57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54%</w:t>
            </w:r>
          </w:p>
        </w:tc>
        <w:tc>
          <w:tcPr>
            <w:tcW w:w="564" w:type="dxa"/>
          </w:tcPr>
          <w:p w14:paraId="00BEFF1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64%</w:t>
            </w:r>
          </w:p>
        </w:tc>
        <w:tc>
          <w:tcPr>
            <w:tcW w:w="567" w:type="dxa"/>
          </w:tcPr>
          <w:p w14:paraId="3A4BD19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75%</w:t>
            </w:r>
          </w:p>
        </w:tc>
        <w:tc>
          <w:tcPr>
            <w:tcW w:w="567" w:type="dxa"/>
          </w:tcPr>
          <w:p w14:paraId="09B38FD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74%</w:t>
            </w:r>
          </w:p>
        </w:tc>
        <w:tc>
          <w:tcPr>
            <w:tcW w:w="567" w:type="dxa"/>
          </w:tcPr>
          <w:p w14:paraId="48A1896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52%</w:t>
            </w:r>
          </w:p>
        </w:tc>
        <w:tc>
          <w:tcPr>
            <w:tcW w:w="567" w:type="dxa"/>
          </w:tcPr>
          <w:p w14:paraId="78207ED7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62%</w:t>
            </w:r>
          </w:p>
        </w:tc>
        <w:tc>
          <w:tcPr>
            <w:tcW w:w="567" w:type="dxa"/>
          </w:tcPr>
          <w:p w14:paraId="11AF032E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66%</w:t>
            </w:r>
          </w:p>
        </w:tc>
        <w:tc>
          <w:tcPr>
            <w:tcW w:w="567" w:type="dxa"/>
          </w:tcPr>
          <w:p w14:paraId="0219C5F8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75%</w:t>
            </w:r>
          </w:p>
        </w:tc>
      </w:tr>
      <w:tr w:rsidR="006708D5" w:rsidRPr="0058591B" w14:paraId="58D953A4" w14:textId="77777777" w:rsidTr="003169D2">
        <w:tc>
          <w:tcPr>
            <w:tcW w:w="1418" w:type="dxa"/>
            <w:noWrap/>
          </w:tcPr>
          <w:p w14:paraId="0AC34854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Value of projects approved</w:t>
            </w:r>
          </w:p>
        </w:tc>
        <w:tc>
          <w:tcPr>
            <w:tcW w:w="564" w:type="dxa"/>
            <w:noWrap/>
          </w:tcPr>
          <w:p w14:paraId="00BA7C30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99%</w:t>
            </w:r>
          </w:p>
        </w:tc>
        <w:tc>
          <w:tcPr>
            <w:tcW w:w="573" w:type="dxa"/>
            <w:noWrap/>
          </w:tcPr>
          <w:p w14:paraId="0D3ADD5C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97%</w:t>
            </w:r>
          </w:p>
        </w:tc>
        <w:tc>
          <w:tcPr>
            <w:tcW w:w="567" w:type="dxa"/>
            <w:noWrap/>
          </w:tcPr>
          <w:p w14:paraId="264AD470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68%</w:t>
            </w:r>
          </w:p>
        </w:tc>
        <w:tc>
          <w:tcPr>
            <w:tcW w:w="567" w:type="dxa"/>
          </w:tcPr>
          <w:p w14:paraId="1FC48CA4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82%</w:t>
            </w:r>
          </w:p>
        </w:tc>
        <w:tc>
          <w:tcPr>
            <w:tcW w:w="567" w:type="dxa"/>
          </w:tcPr>
          <w:p w14:paraId="52543765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03DE0EA6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5" w:type="dxa"/>
          </w:tcPr>
          <w:p w14:paraId="78E4B624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92%</w:t>
            </w:r>
          </w:p>
        </w:tc>
        <w:tc>
          <w:tcPr>
            <w:tcW w:w="569" w:type="dxa"/>
          </w:tcPr>
          <w:p w14:paraId="792C79FC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A50C2F1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59%</w:t>
            </w:r>
          </w:p>
        </w:tc>
        <w:tc>
          <w:tcPr>
            <w:tcW w:w="567" w:type="dxa"/>
          </w:tcPr>
          <w:p w14:paraId="47535DE9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78%</w:t>
            </w:r>
          </w:p>
        </w:tc>
        <w:tc>
          <w:tcPr>
            <w:tcW w:w="567" w:type="dxa"/>
          </w:tcPr>
          <w:p w14:paraId="64467C9F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72" w:type="dxa"/>
          </w:tcPr>
          <w:p w14:paraId="7F27DCD0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79%</w:t>
            </w:r>
          </w:p>
        </w:tc>
        <w:tc>
          <w:tcPr>
            <w:tcW w:w="567" w:type="dxa"/>
          </w:tcPr>
          <w:p w14:paraId="374F1DD6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88%</w:t>
            </w:r>
          </w:p>
        </w:tc>
        <w:tc>
          <w:tcPr>
            <w:tcW w:w="567" w:type="dxa"/>
          </w:tcPr>
          <w:p w14:paraId="71386166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64%</w:t>
            </w:r>
          </w:p>
        </w:tc>
        <w:tc>
          <w:tcPr>
            <w:tcW w:w="569" w:type="dxa"/>
          </w:tcPr>
          <w:p w14:paraId="1AFD6AE9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93%</w:t>
            </w:r>
          </w:p>
        </w:tc>
        <w:tc>
          <w:tcPr>
            <w:tcW w:w="567" w:type="dxa"/>
          </w:tcPr>
          <w:p w14:paraId="06FB330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71%</w:t>
            </w:r>
          </w:p>
        </w:tc>
        <w:tc>
          <w:tcPr>
            <w:tcW w:w="568" w:type="dxa"/>
          </w:tcPr>
          <w:p w14:paraId="6DE0765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73%</w:t>
            </w:r>
          </w:p>
        </w:tc>
        <w:tc>
          <w:tcPr>
            <w:tcW w:w="564" w:type="dxa"/>
          </w:tcPr>
          <w:p w14:paraId="5728E4A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57%</w:t>
            </w:r>
          </w:p>
        </w:tc>
        <w:tc>
          <w:tcPr>
            <w:tcW w:w="567" w:type="dxa"/>
          </w:tcPr>
          <w:p w14:paraId="56D9076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73%</w:t>
            </w:r>
          </w:p>
        </w:tc>
        <w:tc>
          <w:tcPr>
            <w:tcW w:w="567" w:type="dxa"/>
          </w:tcPr>
          <w:p w14:paraId="5EFCE1D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85%</w:t>
            </w:r>
          </w:p>
        </w:tc>
        <w:tc>
          <w:tcPr>
            <w:tcW w:w="567" w:type="dxa"/>
          </w:tcPr>
          <w:p w14:paraId="2671BC0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52%</w:t>
            </w:r>
          </w:p>
        </w:tc>
        <w:tc>
          <w:tcPr>
            <w:tcW w:w="567" w:type="dxa"/>
          </w:tcPr>
          <w:p w14:paraId="7446D26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90%</w:t>
            </w:r>
          </w:p>
        </w:tc>
        <w:tc>
          <w:tcPr>
            <w:tcW w:w="567" w:type="dxa"/>
          </w:tcPr>
          <w:p w14:paraId="5C0270F0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77%</w:t>
            </w:r>
          </w:p>
        </w:tc>
        <w:tc>
          <w:tcPr>
            <w:tcW w:w="567" w:type="dxa"/>
          </w:tcPr>
          <w:p w14:paraId="64B397F4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</w:tr>
      <w:tr w:rsidR="006708D5" w:rsidRPr="0058591B" w14:paraId="527FEA66" w14:textId="77777777" w:rsidTr="003169D2">
        <w:tc>
          <w:tcPr>
            <w:tcW w:w="1418" w:type="dxa"/>
            <w:noWrap/>
          </w:tcPr>
          <w:p w14:paraId="246A98EA" w14:textId="77777777" w:rsidR="006708D5" w:rsidRPr="006708D5" w:rsidRDefault="006708D5" w:rsidP="003169D2">
            <w:pPr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ODS to be phased out</w:t>
            </w:r>
          </w:p>
        </w:tc>
        <w:tc>
          <w:tcPr>
            <w:tcW w:w="564" w:type="dxa"/>
            <w:noWrap/>
          </w:tcPr>
          <w:p w14:paraId="287916C9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73" w:type="dxa"/>
            <w:noWrap/>
          </w:tcPr>
          <w:p w14:paraId="486BE553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  <w:noWrap/>
          </w:tcPr>
          <w:p w14:paraId="6E4985DA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37%</w:t>
            </w:r>
          </w:p>
        </w:tc>
        <w:tc>
          <w:tcPr>
            <w:tcW w:w="567" w:type="dxa"/>
          </w:tcPr>
          <w:p w14:paraId="15A10132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89%</w:t>
            </w:r>
          </w:p>
        </w:tc>
        <w:tc>
          <w:tcPr>
            <w:tcW w:w="567" w:type="dxa"/>
          </w:tcPr>
          <w:p w14:paraId="5CB79E86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0B495FD6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47%</w:t>
            </w:r>
          </w:p>
        </w:tc>
        <w:tc>
          <w:tcPr>
            <w:tcW w:w="565" w:type="dxa"/>
          </w:tcPr>
          <w:p w14:paraId="18EE5076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91%</w:t>
            </w:r>
          </w:p>
        </w:tc>
        <w:tc>
          <w:tcPr>
            <w:tcW w:w="569" w:type="dxa"/>
          </w:tcPr>
          <w:p w14:paraId="09918FCB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04618D1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0C32DB00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6085702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36%</w:t>
            </w:r>
          </w:p>
        </w:tc>
        <w:tc>
          <w:tcPr>
            <w:tcW w:w="572" w:type="dxa"/>
          </w:tcPr>
          <w:p w14:paraId="58FEB08E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81%</w:t>
            </w:r>
          </w:p>
        </w:tc>
        <w:tc>
          <w:tcPr>
            <w:tcW w:w="567" w:type="dxa"/>
          </w:tcPr>
          <w:p w14:paraId="3DC826B4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21%</w:t>
            </w:r>
          </w:p>
        </w:tc>
        <w:tc>
          <w:tcPr>
            <w:tcW w:w="567" w:type="dxa"/>
          </w:tcPr>
          <w:p w14:paraId="4281AF8B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36%</w:t>
            </w:r>
          </w:p>
        </w:tc>
        <w:tc>
          <w:tcPr>
            <w:tcW w:w="569" w:type="dxa"/>
          </w:tcPr>
          <w:p w14:paraId="04382D68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7A32B450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82%</w:t>
            </w:r>
          </w:p>
        </w:tc>
        <w:tc>
          <w:tcPr>
            <w:tcW w:w="568" w:type="dxa"/>
          </w:tcPr>
          <w:p w14:paraId="063C507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61%</w:t>
            </w:r>
          </w:p>
        </w:tc>
        <w:tc>
          <w:tcPr>
            <w:tcW w:w="564" w:type="dxa"/>
          </w:tcPr>
          <w:p w14:paraId="52E85C6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71%</w:t>
            </w:r>
          </w:p>
        </w:tc>
        <w:tc>
          <w:tcPr>
            <w:tcW w:w="567" w:type="dxa"/>
          </w:tcPr>
          <w:p w14:paraId="372E57A1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82%</w:t>
            </w:r>
          </w:p>
        </w:tc>
        <w:tc>
          <w:tcPr>
            <w:tcW w:w="567" w:type="dxa"/>
          </w:tcPr>
          <w:p w14:paraId="07E47E67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86%</w:t>
            </w:r>
          </w:p>
        </w:tc>
        <w:tc>
          <w:tcPr>
            <w:tcW w:w="567" w:type="dxa"/>
          </w:tcPr>
          <w:p w14:paraId="63D1F0C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84%</w:t>
            </w:r>
          </w:p>
        </w:tc>
        <w:tc>
          <w:tcPr>
            <w:tcW w:w="567" w:type="dxa"/>
          </w:tcPr>
          <w:p w14:paraId="080E3D4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70%</w:t>
            </w:r>
          </w:p>
        </w:tc>
        <w:tc>
          <w:tcPr>
            <w:tcW w:w="567" w:type="dxa"/>
          </w:tcPr>
          <w:p w14:paraId="2551E832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96%</w:t>
            </w:r>
          </w:p>
        </w:tc>
        <w:tc>
          <w:tcPr>
            <w:tcW w:w="567" w:type="dxa"/>
          </w:tcPr>
          <w:p w14:paraId="5245955D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97%</w:t>
            </w:r>
          </w:p>
        </w:tc>
      </w:tr>
      <w:tr w:rsidR="006708D5" w:rsidRPr="0058591B" w14:paraId="2F880FA2" w14:textId="77777777" w:rsidTr="003169D2">
        <w:tc>
          <w:tcPr>
            <w:tcW w:w="1418" w:type="dxa"/>
            <w:noWrap/>
            <w:vAlign w:val="bottom"/>
          </w:tcPr>
          <w:p w14:paraId="10502E30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4" w:type="dxa"/>
            <w:noWrap/>
            <w:vAlign w:val="bottom"/>
          </w:tcPr>
          <w:p w14:paraId="6F08A6D3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73" w:type="dxa"/>
            <w:noWrap/>
            <w:vAlign w:val="bottom"/>
          </w:tcPr>
          <w:p w14:paraId="39F4E01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noWrap/>
          </w:tcPr>
          <w:p w14:paraId="0246B54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DA5C247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B1B1B4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9F32CF8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5" w:type="dxa"/>
          </w:tcPr>
          <w:p w14:paraId="7110F152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3206BEB7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7CF49EC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653BB99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550C6C2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72" w:type="dxa"/>
          </w:tcPr>
          <w:p w14:paraId="06E5C2C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76E8FB5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78BE1C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3C626784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629F7F7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8" w:type="dxa"/>
          </w:tcPr>
          <w:p w14:paraId="331A7D5F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4" w:type="dxa"/>
          </w:tcPr>
          <w:p w14:paraId="1A4879A9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96FFB32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8048CDA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19C38F3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1418D21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AD0166F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BF98C4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</w:tr>
      <w:tr w:rsidR="006708D5" w:rsidRPr="0058591B" w14:paraId="45949686" w14:textId="77777777" w:rsidTr="003169D2">
        <w:tc>
          <w:tcPr>
            <w:tcW w:w="1418" w:type="dxa"/>
            <w:noWrap/>
          </w:tcPr>
          <w:p w14:paraId="11CC9365" w14:textId="77777777" w:rsidR="006708D5" w:rsidRPr="0058591B" w:rsidRDefault="006708D5" w:rsidP="003169D2">
            <w:pPr>
              <w:keepNext/>
              <w:ind w:right="-108"/>
              <w:jc w:val="left"/>
              <w:rPr>
                <w:sz w:val="16"/>
                <w:szCs w:val="16"/>
              </w:rPr>
            </w:pPr>
          </w:p>
        </w:tc>
        <w:tc>
          <w:tcPr>
            <w:tcW w:w="564" w:type="dxa"/>
            <w:noWrap/>
          </w:tcPr>
          <w:p w14:paraId="703F3F7D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2001</w:t>
            </w:r>
          </w:p>
        </w:tc>
        <w:tc>
          <w:tcPr>
            <w:tcW w:w="573" w:type="dxa"/>
            <w:noWrap/>
          </w:tcPr>
          <w:p w14:paraId="45738849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2002</w:t>
            </w:r>
          </w:p>
        </w:tc>
        <w:tc>
          <w:tcPr>
            <w:tcW w:w="567" w:type="dxa"/>
            <w:noWrap/>
          </w:tcPr>
          <w:p w14:paraId="7C402551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2003</w:t>
            </w:r>
          </w:p>
        </w:tc>
        <w:tc>
          <w:tcPr>
            <w:tcW w:w="567" w:type="dxa"/>
          </w:tcPr>
          <w:p w14:paraId="43E49B99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2004</w:t>
            </w:r>
          </w:p>
        </w:tc>
        <w:tc>
          <w:tcPr>
            <w:tcW w:w="567" w:type="dxa"/>
          </w:tcPr>
          <w:p w14:paraId="34320A22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2005</w:t>
            </w:r>
          </w:p>
        </w:tc>
        <w:tc>
          <w:tcPr>
            <w:tcW w:w="567" w:type="dxa"/>
          </w:tcPr>
          <w:p w14:paraId="7EBB941D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2006</w:t>
            </w:r>
          </w:p>
        </w:tc>
        <w:tc>
          <w:tcPr>
            <w:tcW w:w="565" w:type="dxa"/>
          </w:tcPr>
          <w:p w14:paraId="7D2E0D99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2007</w:t>
            </w:r>
          </w:p>
        </w:tc>
        <w:tc>
          <w:tcPr>
            <w:tcW w:w="569" w:type="dxa"/>
          </w:tcPr>
          <w:p w14:paraId="6ACCAA87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2008</w:t>
            </w:r>
          </w:p>
        </w:tc>
        <w:tc>
          <w:tcPr>
            <w:tcW w:w="567" w:type="dxa"/>
          </w:tcPr>
          <w:p w14:paraId="48B6F84D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2009</w:t>
            </w:r>
          </w:p>
        </w:tc>
        <w:tc>
          <w:tcPr>
            <w:tcW w:w="567" w:type="dxa"/>
          </w:tcPr>
          <w:p w14:paraId="2E60742C" w14:textId="77777777" w:rsidR="006708D5" w:rsidRPr="0058591B" w:rsidRDefault="006708D5" w:rsidP="003169D2">
            <w:pPr>
              <w:keepNext/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2010</w:t>
            </w:r>
          </w:p>
        </w:tc>
        <w:tc>
          <w:tcPr>
            <w:tcW w:w="567" w:type="dxa"/>
          </w:tcPr>
          <w:p w14:paraId="4555796D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2011</w:t>
            </w:r>
          </w:p>
        </w:tc>
        <w:tc>
          <w:tcPr>
            <w:tcW w:w="572" w:type="dxa"/>
          </w:tcPr>
          <w:p w14:paraId="7B202256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2012</w:t>
            </w:r>
          </w:p>
        </w:tc>
        <w:tc>
          <w:tcPr>
            <w:tcW w:w="567" w:type="dxa"/>
          </w:tcPr>
          <w:p w14:paraId="1AD231FC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2013</w:t>
            </w:r>
          </w:p>
        </w:tc>
        <w:tc>
          <w:tcPr>
            <w:tcW w:w="567" w:type="dxa"/>
          </w:tcPr>
          <w:p w14:paraId="0CD44407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2014</w:t>
            </w:r>
          </w:p>
        </w:tc>
        <w:tc>
          <w:tcPr>
            <w:tcW w:w="569" w:type="dxa"/>
          </w:tcPr>
          <w:p w14:paraId="46426BDA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567" w:type="dxa"/>
          </w:tcPr>
          <w:p w14:paraId="7D306395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568" w:type="dxa"/>
          </w:tcPr>
          <w:p w14:paraId="44693FB8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564" w:type="dxa"/>
          </w:tcPr>
          <w:p w14:paraId="14BE4199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567" w:type="dxa"/>
          </w:tcPr>
          <w:p w14:paraId="61E7568F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567" w:type="dxa"/>
          </w:tcPr>
          <w:p w14:paraId="02F08CD6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14:paraId="61579BE5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567" w:type="dxa"/>
          </w:tcPr>
          <w:p w14:paraId="79049C32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567" w:type="dxa"/>
          </w:tcPr>
          <w:p w14:paraId="40E9329C" w14:textId="77777777" w:rsidR="006708D5" w:rsidRPr="0058591B" w:rsidRDefault="006708D5" w:rsidP="003169D2">
            <w:pPr>
              <w:keepNext/>
              <w:jc w:val="right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567" w:type="dxa"/>
          </w:tcPr>
          <w:p w14:paraId="4D475BAB" w14:textId="77777777" w:rsidR="006708D5" w:rsidRPr="0058591B" w:rsidRDefault="006708D5" w:rsidP="003169D2">
            <w:pPr>
              <w:keepNext/>
              <w:jc w:val="right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2024</w:t>
            </w:r>
          </w:p>
        </w:tc>
      </w:tr>
      <w:tr w:rsidR="006708D5" w:rsidRPr="0058591B" w14:paraId="56CA4237" w14:textId="77777777" w:rsidTr="003169D2">
        <w:tc>
          <w:tcPr>
            <w:tcW w:w="1418" w:type="dxa"/>
            <w:noWrap/>
          </w:tcPr>
          <w:p w14:paraId="705F5FA1" w14:textId="77777777" w:rsidR="006708D5" w:rsidRPr="006708D5" w:rsidRDefault="006708D5" w:rsidP="003169D2">
            <w:pPr>
              <w:keepNext/>
              <w:ind w:right="-108"/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Cost of project preparation (% of approvals)</w:t>
            </w:r>
          </w:p>
        </w:tc>
        <w:tc>
          <w:tcPr>
            <w:tcW w:w="564" w:type="dxa"/>
            <w:noWrap/>
          </w:tcPr>
          <w:p w14:paraId="15E4923C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2.7%</w:t>
            </w:r>
          </w:p>
        </w:tc>
        <w:tc>
          <w:tcPr>
            <w:tcW w:w="573" w:type="dxa"/>
            <w:noWrap/>
          </w:tcPr>
          <w:p w14:paraId="7CCACD41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3.3%</w:t>
            </w:r>
          </w:p>
        </w:tc>
        <w:tc>
          <w:tcPr>
            <w:tcW w:w="567" w:type="dxa"/>
            <w:noWrap/>
          </w:tcPr>
          <w:p w14:paraId="0B311F11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3.6%</w:t>
            </w:r>
          </w:p>
        </w:tc>
        <w:tc>
          <w:tcPr>
            <w:tcW w:w="567" w:type="dxa"/>
          </w:tcPr>
          <w:p w14:paraId="76818ABE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2%</w:t>
            </w:r>
          </w:p>
        </w:tc>
        <w:tc>
          <w:tcPr>
            <w:tcW w:w="567" w:type="dxa"/>
          </w:tcPr>
          <w:p w14:paraId="62B4845F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0.9%</w:t>
            </w:r>
          </w:p>
        </w:tc>
        <w:tc>
          <w:tcPr>
            <w:tcW w:w="567" w:type="dxa"/>
          </w:tcPr>
          <w:p w14:paraId="42471956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1.8%</w:t>
            </w:r>
          </w:p>
        </w:tc>
        <w:tc>
          <w:tcPr>
            <w:tcW w:w="565" w:type="dxa"/>
          </w:tcPr>
          <w:p w14:paraId="3CA3D681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2.1%</w:t>
            </w:r>
          </w:p>
        </w:tc>
        <w:tc>
          <w:tcPr>
            <w:tcW w:w="569" w:type="dxa"/>
          </w:tcPr>
          <w:p w14:paraId="7468D9AB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1.3%</w:t>
            </w:r>
          </w:p>
        </w:tc>
        <w:tc>
          <w:tcPr>
            <w:tcW w:w="567" w:type="dxa"/>
          </w:tcPr>
          <w:p w14:paraId="757367E9" w14:textId="77777777" w:rsidR="006708D5" w:rsidRPr="0058591B" w:rsidRDefault="006708D5" w:rsidP="003169D2">
            <w:pPr>
              <w:keepNext/>
              <w:ind w:left="-109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11.9%</w:t>
            </w:r>
          </w:p>
        </w:tc>
        <w:tc>
          <w:tcPr>
            <w:tcW w:w="567" w:type="dxa"/>
          </w:tcPr>
          <w:p w14:paraId="676639F9" w14:textId="77777777" w:rsidR="006708D5" w:rsidRPr="0058591B" w:rsidRDefault="006708D5" w:rsidP="003169D2">
            <w:pPr>
              <w:keepNext/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5.7%</w:t>
            </w:r>
          </w:p>
        </w:tc>
        <w:tc>
          <w:tcPr>
            <w:tcW w:w="567" w:type="dxa"/>
          </w:tcPr>
          <w:p w14:paraId="57CAE7B0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2.7%</w:t>
            </w:r>
          </w:p>
        </w:tc>
        <w:tc>
          <w:tcPr>
            <w:tcW w:w="572" w:type="dxa"/>
          </w:tcPr>
          <w:p w14:paraId="1E2729CD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3.9%</w:t>
            </w:r>
          </w:p>
        </w:tc>
        <w:tc>
          <w:tcPr>
            <w:tcW w:w="567" w:type="dxa"/>
          </w:tcPr>
          <w:p w14:paraId="5F7B4F4C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1.1%</w:t>
            </w:r>
          </w:p>
        </w:tc>
        <w:tc>
          <w:tcPr>
            <w:tcW w:w="567" w:type="dxa"/>
          </w:tcPr>
          <w:p w14:paraId="189E0ECC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1.3%</w:t>
            </w:r>
          </w:p>
        </w:tc>
        <w:tc>
          <w:tcPr>
            <w:tcW w:w="569" w:type="dxa"/>
          </w:tcPr>
          <w:p w14:paraId="02AA6914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1.8%</w:t>
            </w:r>
          </w:p>
        </w:tc>
        <w:tc>
          <w:tcPr>
            <w:tcW w:w="567" w:type="dxa"/>
          </w:tcPr>
          <w:p w14:paraId="5E8DC3E2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3.6%</w:t>
            </w:r>
          </w:p>
        </w:tc>
        <w:tc>
          <w:tcPr>
            <w:tcW w:w="568" w:type="dxa"/>
          </w:tcPr>
          <w:p w14:paraId="7FA0A7F7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2.6%</w:t>
            </w:r>
          </w:p>
        </w:tc>
        <w:tc>
          <w:tcPr>
            <w:tcW w:w="564" w:type="dxa"/>
          </w:tcPr>
          <w:p w14:paraId="5158B108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0.4%</w:t>
            </w:r>
          </w:p>
        </w:tc>
        <w:tc>
          <w:tcPr>
            <w:tcW w:w="567" w:type="dxa"/>
          </w:tcPr>
          <w:p w14:paraId="528C54F3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2.4%</w:t>
            </w:r>
          </w:p>
        </w:tc>
        <w:tc>
          <w:tcPr>
            <w:tcW w:w="567" w:type="dxa"/>
          </w:tcPr>
          <w:p w14:paraId="6CA3CE55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2.8%</w:t>
            </w:r>
          </w:p>
        </w:tc>
        <w:tc>
          <w:tcPr>
            <w:tcW w:w="567" w:type="dxa"/>
          </w:tcPr>
          <w:p w14:paraId="632F8DD6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3.2%</w:t>
            </w:r>
          </w:p>
        </w:tc>
        <w:tc>
          <w:tcPr>
            <w:tcW w:w="567" w:type="dxa"/>
          </w:tcPr>
          <w:p w14:paraId="3261276E" w14:textId="77777777" w:rsidR="006708D5" w:rsidRPr="0058591B" w:rsidRDefault="006708D5" w:rsidP="003169D2">
            <w:pPr>
              <w:keepNext/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8.71%</w:t>
            </w:r>
          </w:p>
        </w:tc>
        <w:tc>
          <w:tcPr>
            <w:tcW w:w="567" w:type="dxa"/>
          </w:tcPr>
          <w:p w14:paraId="543274E3" w14:textId="77777777" w:rsidR="006708D5" w:rsidRPr="0058591B" w:rsidRDefault="006708D5" w:rsidP="003169D2">
            <w:pPr>
              <w:keepNext/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8.82%</w:t>
            </w:r>
          </w:p>
        </w:tc>
        <w:tc>
          <w:tcPr>
            <w:tcW w:w="567" w:type="dxa"/>
          </w:tcPr>
          <w:p w14:paraId="2EBAFEB5" w14:textId="77777777" w:rsidR="006708D5" w:rsidRPr="0058591B" w:rsidRDefault="006708D5" w:rsidP="003169D2">
            <w:pPr>
              <w:keepNext/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4.50%</w:t>
            </w:r>
          </w:p>
        </w:tc>
      </w:tr>
      <w:tr w:rsidR="006708D5" w:rsidRPr="0058591B" w14:paraId="5DD75661" w14:textId="77777777" w:rsidTr="003169D2">
        <w:tc>
          <w:tcPr>
            <w:tcW w:w="1418" w:type="dxa"/>
            <w:noWrap/>
          </w:tcPr>
          <w:p w14:paraId="285B175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Cost-effectiveness ($/kg)</w:t>
            </w:r>
          </w:p>
        </w:tc>
        <w:tc>
          <w:tcPr>
            <w:tcW w:w="564" w:type="dxa"/>
            <w:noWrap/>
          </w:tcPr>
          <w:p w14:paraId="499C2D6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5.67</w:t>
            </w:r>
          </w:p>
        </w:tc>
        <w:tc>
          <w:tcPr>
            <w:tcW w:w="573" w:type="dxa"/>
            <w:noWrap/>
          </w:tcPr>
          <w:p w14:paraId="078630A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7.28</w:t>
            </w:r>
          </w:p>
        </w:tc>
        <w:tc>
          <w:tcPr>
            <w:tcW w:w="567" w:type="dxa"/>
            <w:noWrap/>
          </w:tcPr>
          <w:p w14:paraId="4205D3B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9.79</w:t>
            </w:r>
          </w:p>
        </w:tc>
        <w:tc>
          <w:tcPr>
            <w:tcW w:w="567" w:type="dxa"/>
          </w:tcPr>
          <w:p w14:paraId="74979A7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3.58</w:t>
            </w:r>
          </w:p>
        </w:tc>
        <w:tc>
          <w:tcPr>
            <w:tcW w:w="567" w:type="dxa"/>
          </w:tcPr>
          <w:p w14:paraId="770D037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3.10</w:t>
            </w:r>
          </w:p>
        </w:tc>
        <w:tc>
          <w:tcPr>
            <w:tcW w:w="567" w:type="dxa"/>
          </w:tcPr>
          <w:p w14:paraId="494BF12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7.13</w:t>
            </w:r>
          </w:p>
        </w:tc>
        <w:tc>
          <w:tcPr>
            <w:tcW w:w="565" w:type="dxa"/>
          </w:tcPr>
          <w:p w14:paraId="01706E0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6.51</w:t>
            </w:r>
          </w:p>
        </w:tc>
        <w:tc>
          <w:tcPr>
            <w:tcW w:w="569" w:type="dxa"/>
          </w:tcPr>
          <w:p w14:paraId="5139766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9.34</w:t>
            </w:r>
          </w:p>
        </w:tc>
        <w:tc>
          <w:tcPr>
            <w:tcW w:w="567" w:type="dxa"/>
          </w:tcPr>
          <w:p w14:paraId="24803D4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3.26</w:t>
            </w:r>
          </w:p>
        </w:tc>
        <w:tc>
          <w:tcPr>
            <w:tcW w:w="567" w:type="dxa"/>
          </w:tcPr>
          <w:p w14:paraId="66BC0617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22.58</w:t>
            </w:r>
          </w:p>
        </w:tc>
        <w:tc>
          <w:tcPr>
            <w:tcW w:w="567" w:type="dxa"/>
          </w:tcPr>
          <w:p w14:paraId="564281C3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187.59</w:t>
            </w:r>
          </w:p>
        </w:tc>
        <w:tc>
          <w:tcPr>
            <w:tcW w:w="572" w:type="dxa"/>
          </w:tcPr>
          <w:p w14:paraId="5078F4C6" w14:textId="77777777" w:rsidR="006708D5" w:rsidRPr="0058591B" w:rsidRDefault="006708D5" w:rsidP="003169D2">
            <w:pPr>
              <w:ind w:left="-1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35.34</w:t>
            </w:r>
          </w:p>
        </w:tc>
        <w:tc>
          <w:tcPr>
            <w:tcW w:w="567" w:type="dxa"/>
          </w:tcPr>
          <w:p w14:paraId="4B532F17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186.02</w:t>
            </w:r>
          </w:p>
        </w:tc>
        <w:tc>
          <w:tcPr>
            <w:tcW w:w="567" w:type="dxa"/>
          </w:tcPr>
          <w:p w14:paraId="5142530E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79.01</w:t>
            </w:r>
          </w:p>
        </w:tc>
        <w:tc>
          <w:tcPr>
            <w:tcW w:w="569" w:type="dxa"/>
          </w:tcPr>
          <w:p w14:paraId="787927C9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56.02</w:t>
            </w:r>
          </w:p>
        </w:tc>
        <w:tc>
          <w:tcPr>
            <w:tcW w:w="567" w:type="dxa"/>
          </w:tcPr>
          <w:p w14:paraId="5AF832D8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65.50</w:t>
            </w:r>
          </w:p>
        </w:tc>
        <w:tc>
          <w:tcPr>
            <w:tcW w:w="568" w:type="dxa"/>
          </w:tcPr>
          <w:p w14:paraId="7EC366CD" w14:textId="77777777" w:rsidR="006708D5" w:rsidRPr="0058591B" w:rsidRDefault="006708D5" w:rsidP="003169D2">
            <w:pPr>
              <w:ind w:left="-11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53.61</w:t>
            </w:r>
          </w:p>
        </w:tc>
        <w:tc>
          <w:tcPr>
            <w:tcW w:w="564" w:type="dxa"/>
          </w:tcPr>
          <w:p w14:paraId="294BBA9D" w14:textId="77777777" w:rsidR="006708D5" w:rsidRPr="0058591B" w:rsidRDefault="006708D5" w:rsidP="003169D2">
            <w:pPr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22.83</w:t>
            </w:r>
          </w:p>
        </w:tc>
        <w:tc>
          <w:tcPr>
            <w:tcW w:w="567" w:type="dxa"/>
          </w:tcPr>
          <w:p w14:paraId="5942E17D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119.38</w:t>
            </w:r>
          </w:p>
        </w:tc>
        <w:tc>
          <w:tcPr>
            <w:tcW w:w="567" w:type="dxa"/>
          </w:tcPr>
          <w:p w14:paraId="75D16B0C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20.96</w:t>
            </w:r>
          </w:p>
        </w:tc>
        <w:tc>
          <w:tcPr>
            <w:tcW w:w="567" w:type="dxa"/>
          </w:tcPr>
          <w:p w14:paraId="7E04A81D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27.80</w:t>
            </w:r>
          </w:p>
        </w:tc>
        <w:tc>
          <w:tcPr>
            <w:tcW w:w="567" w:type="dxa"/>
          </w:tcPr>
          <w:p w14:paraId="13B24B03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17.48</w:t>
            </w:r>
          </w:p>
        </w:tc>
        <w:tc>
          <w:tcPr>
            <w:tcW w:w="567" w:type="dxa"/>
          </w:tcPr>
          <w:p w14:paraId="39F469EA" w14:textId="77777777" w:rsidR="006708D5" w:rsidRPr="0058591B" w:rsidRDefault="006708D5" w:rsidP="003169D2">
            <w:pPr>
              <w:keepNext/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11.09</w:t>
            </w:r>
          </w:p>
        </w:tc>
        <w:tc>
          <w:tcPr>
            <w:tcW w:w="567" w:type="dxa"/>
          </w:tcPr>
          <w:p w14:paraId="708FF5D8" w14:textId="77777777" w:rsidR="006708D5" w:rsidRPr="0058591B" w:rsidRDefault="006708D5" w:rsidP="003169D2">
            <w:pPr>
              <w:keepNext/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11.19</w:t>
            </w:r>
          </w:p>
        </w:tc>
      </w:tr>
      <w:tr w:rsidR="006708D5" w:rsidRPr="0058591B" w14:paraId="6FDBFC5F" w14:textId="77777777" w:rsidTr="003169D2">
        <w:tc>
          <w:tcPr>
            <w:tcW w:w="1418" w:type="dxa"/>
            <w:noWrap/>
          </w:tcPr>
          <w:p w14:paraId="2919AB45" w14:textId="77777777" w:rsidR="006708D5" w:rsidRPr="006708D5" w:rsidRDefault="006708D5" w:rsidP="003169D2">
            <w:pPr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Speed of first disbursement (months)</w:t>
            </w:r>
          </w:p>
        </w:tc>
        <w:tc>
          <w:tcPr>
            <w:tcW w:w="564" w:type="dxa"/>
            <w:noWrap/>
          </w:tcPr>
          <w:p w14:paraId="58CC3C5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9.29</w:t>
            </w:r>
          </w:p>
        </w:tc>
        <w:tc>
          <w:tcPr>
            <w:tcW w:w="573" w:type="dxa"/>
            <w:noWrap/>
          </w:tcPr>
          <w:p w14:paraId="2E340AB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9.16</w:t>
            </w:r>
          </w:p>
        </w:tc>
        <w:tc>
          <w:tcPr>
            <w:tcW w:w="567" w:type="dxa"/>
            <w:noWrap/>
          </w:tcPr>
          <w:p w14:paraId="1D8B9C9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9.2</w:t>
            </w:r>
          </w:p>
        </w:tc>
        <w:tc>
          <w:tcPr>
            <w:tcW w:w="567" w:type="dxa"/>
          </w:tcPr>
          <w:p w14:paraId="1002463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9.06</w:t>
            </w:r>
          </w:p>
        </w:tc>
        <w:tc>
          <w:tcPr>
            <w:tcW w:w="567" w:type="dxa"/>
          </w:tcPr>
          <w:p w14:paraId="424C4FC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8.97</w:t>
            </w:r>
          </w:p>
        </w:tc>
        <w:tc>
          <w:tcPr>
            <w:tcW w:w="567" w:type="dxa"/>
          </w:tcPr>
          <w:p w14:paraId="049E183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9.0</w:t>
            </w:r>
          </w:p>
        </w:tc>
        <w:tc>
          <w:tcPr>
            <w:tcW w:w="565" w:type="dxa"/>
          </w:tcPr>
          <w:p w14:paraId="40136D9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8.9</w:t>
            </w:r>
          </w:p>
        </w:tc>
        <w:tc>
          <w:tcPr>
            <w:tcW w:w="569" w:type="dxa"/>
          </w:tcPr>
          <w:p w14:paraId="4460068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8.7</w:t>
            </w:r>
          </w:p>
        </w:tc>
        <w:tc>
          <w:tcPr>
            <w:tcW w:w="567" w:type="dxa"/>
          </w:tcPr>
          <w:p w14:paraId="32E67C1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8.7</w:t>
            </w:r>
          </w:p>
        </w:tc>
        <w:tc>
          <w:tcPr>
            <w:tcW w:w="567" w:type="dxa"/>
          </w:tcPr>
          <w:p w14:paraId="4F33A0E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8.7 </w:t>
            </w:r>
          </w:p>
        </w:tc>
        <w:tc>
          <w:tcPr>
            <w:tcW w:w="567" w:type="dxa"/>
          </w:tcPr>
          <w:p w14:paraId="0AAF8A6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8.4</w:t>
            </w:r>
          </w:p>
        </w:tc>
        <w:tc>
          <w:tcPr>
            <w:tcW w:w="572" w:type="dxa"/>
          </w:tcPr>
          <w:p w14:paraId="0B5CF01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8.6</w:t>
            </w:r>
          </w:p>
        </w:tc>
        <w:tc>
          <w:tcPr>
            <w:tcW w:w="567" w:type="dxa"/>
          </w:tcPr>
          <w:p w14:paraId="0772E94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8.5</w:t>
            </w:r>
          </w:p>
        </w:tc>
        <w:tc>
          <w:tcPr>
            <w:tcW w:w="567" w:type="dxa"/>
          </w:tcPr>
          <w:p w14:paraId="5E6B797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8.6</w:t>
            </w:r>
          </w:p>
        </w:tc>
        <w:tc>
          <w:tcPr>
            <w:tcW w:w="569" w:type="dxa"/>
          </w:tcPr>
          <w:p w14:paraId="5C1ED68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9.0</w:t>
            </w:r>
          </w:p>
        </w:tc>
        <w:tc>
          <w:tcPr>
            <w:tcW w:w="567" w:type="dxa"/>
          </w:tcPr>
          <w:p w14:paraId="26195AF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8.9</w:t>
            </w:r>
          </w:p>
        </w:tc>
        <w:tc>
          <w:tcPr>
            <w:tcW w:w="568" w:type="dxa"/>
          </w:tcPr>
          <w:p w14:paraId="35C30EE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9.0</w:t>
            </w:r>
          </w:p>
        </w:tc>
        <w:tc>
          <w:tcPr>
            <w:tcW w:w="564" w:type="dxa"/>
          </w:tcPr>
          <w:p w14:paraId="172023C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9.2</w:t>
            </w:r>
          </w:p>
        </w:tc>
        <w:tc>
          <w:tcPr>
            <w:tcW w:w="567" w:type="dxa"/>
          </w:tcPr>
          <w:p w14:paraId="4708DA3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9.2</w:t>
            </w:r>
          </w:p>
        </w:tc>
        <w:tc>
          <w:tcPr>
            <w:tcW w:w="567" w:type="dxa"/>
          </w:tcPr>
          <w:p w14:paraId="39A92D4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9.2</w:t>
            </w:r>
          </w:p>
        </w:tc>
        <w:tc>
          <w:tcPr>
            <w:tcW w:w="567" w:type="dxa"/>
          </w:tcPr>
          <w:p w14:paraId="2A3BC65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9.1</w:t>
            </w:r>
          </w:p>
        </w:tc>
        <w:tc>
          <w:tcPr>
            <w:tcW w:w="567" w:type="dxa"/>
          </w:tcPr>
          <w:p w14:paraId="523458C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9.3</w:t>
            </w:r>
          </w:p>
        </w:tc>
        <w:tc>
          <w:tcPr>
            <w:tcW w:w="567" w:type="dxa"/>
          </w:tcPr>
          <w:p w14:paraId="3D3FE44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9.3</w:t>
            </w:r>
          </w:p>
        </w:tc>
        <w:tc>
          <w:tcPr>
            <w:tcW w:w="567" w:type="dxa"/>
          </w:tcPr>
          <w:p w14:paraId="5726356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9.2</w:t>
            </w:r>
          </w:p>
        </w:tc>
      </w:tr>
      <w:tr w:rsidR="006708D5" w:rsidRPr="0058591B" w14:paraId="61736549" w14:textId="77777777" w:rsidTr="003169D2">
        <w:tc>
          <w:tcPr>
            <w:tcW w:w="1418" w:type="dxa"/>
            <w:noWrap/>
          </w:tcPr>
          <w:p w14:paraId="656DB2AF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Speed of completion (months)</w:t>
            </w:r>
          </w:p>
        </w:tc>
        <w:tc>
          <w:tcPr>
            <w:tcW w:w="564" w:type="dxa"/>
            <w:noWrap/>
          </w:tcPr>
          <w:p w14:paraId="3C6CCC40" w14:textId="77777777" w:rsidR="006708D5" w:rsidRPr="0058591B" w:rsidRDefault="006708D5" w:rsidP="003169D2">
            <w:pPr>
              <w:ind w:left="-3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29.85</w:t>
            </w:r>
          </w:p>
        </w:tc>
        <w:tc>
          <w:tcPr>
            <w:tcW w:w="573" w:type="dxa"/>
            <w:noWrap/>
          </w:tcPr>
          <w:p w14:paraId="34E48393" w14:textId="77777777" w:rsidR="006708D5" w:rsidRPr="0058591B" w:rsidRDefault="006708D5" w:rsidP="003169D2">
            <w:pPr>
              <w:ind w:left="-3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30.89</w:t>
            </w:r>
          </w:p>
        </w:tc>
        <w:tc>
          <w:tcPr>
            <w:tcW w:w="567" w:type="dxa"/>
            <w:noWrap/>
          </w:tcPr>
          <w:p w14:paraId="3D986D74" w14:textId="77777777" w:rsidR="006708D5" w:rsidRPr="0058591B" w:rsidRDefault="006708D5" w:rsidP="003169D2">
            <w:pPr>
              <w:ind w:left="-3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31.7</w:t>
            </w:r>
          </w:p>
        </w:tc>
        <w:tc>
          <w:tcPr>
            <w:tcW w:w="567" w:type="dxa"/>
          </w:tcPr>
          <w:p w14:paraId="1BABC6D2" w14:textId="77777777" w:rsidR="006708D5" w:rsidRPr="0058591B" w:rsidRDefault="006708D5" w:rsidP="003169D2">
            <w:pPr>
              <w:ind w:left="-3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32.35</w:t>
            </w:r>
          </w:p>
        </w:tc>
        <w:tc>
          <w:tcPr>
            <w:tcW w:w="567" w:type="dxa"/>
          </w:tcPr>
          <w:p w14:paraId="27F72B4D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32.98</w:t>
            </w:r>
          </w:p>
        </w:tc>
        <w:tc>
          <w:tcPr>
            <w:tcW w:w="567" w:type="dxa"/>
          </w:tcPr>
          <w:p w14:paraId="5044E79D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33.2</w:t>
            </w:r>
          </w:p>
        </w:tc>
        <w:tc>
          <w:tcPr>
            <w:tcW w:w="565" w:type="dxa"/>
          </w:tcPr>
          <w:p w14:paraId="7E76462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33.5</w:t>
            </w:r>
          </w:p>
        </w:tc>
        <w:tc>
          <w:tcPr>
            <w:tcW w:w="569" w:type="dxa"/>
          </w:tcPr>
          <w:p w14:paraId="1A6F2BE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33.4</w:t>
            </w:r>
          </w:p>
        </w:tc>
        <w:tc>
          <w:tcPr>
            <w:tcW w:w="567" w:type="dxa"/>
          </w:tcPr>
          <w:p w14:paraId="35F3103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33.7</w:t>
            </w:r>
          </w:p>
        </w:tc>
        <w:tc>
          <w:tcPr>
            <w:tcW w:w="567" w:type="dxa"/>
          </w:tcPr>
          <w:p w14:paraId="48C1A74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34.1 </w:t>
            </w:r>
          </w:p>
        </w:tc>
        <w:tc>
          <w:tcPr>
            <w:tcW w:w="567" w:type="dxa"/>
          </w:tcPr>
          <w:p w14:paraId="483C444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35.0</w:t>
            </w:r>
          </w:p>
        </w:tc>
        <w:tc>
          <w:tcPr>
            <w:tcW w:w="572" w:type="dxa"/>
          </w:tcPr>
          <w:p w14:paraId="4B1576E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35.9</w:t>
            </w:r>
          </w:p>
        </w:tc>
        <w:tc>
          <w:tcPr>
            <w:tcW w:w="567" w:type="dxa"/>
          </w:tcPr>
          <w:p w14:paraId="117F141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36.8</w:t>
            </w:r>
          </w:p>
        </w:tc>
        <w:tc>
          <w:tcPr>
            <w:tcW w:w="567" w:type="dxa"/>
          </w:tcPr>
          <w:p w14:paraId="5333B67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38.3</w:t>
            </w:r>
          </w:p>
        </w:tc>
        <w:tc>
          <w:tcPr>
            <w:tcW w:w="569" w:type="dxa"/>
          </w:tcPr>
          <w:p w14:paraId="01EAC3F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39.5</w:t>
            </w:r>
          </w:p>
        </w:tc>
        <w:tc>
          <w:tcPr>
            <w:tcW w:w="567" w:type="dxa"/>
          </w:tcPr>
          <w:p w14:paraId="266D06C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40.2</w:t>
            </w:r>
          </w:p>
        </w:tc>
        <w:tc>
          <w:tcPr>
            <w:tcW w:w="568" w:type="dxa"/>
          </w:tcPr>
          <w:p w14:paraId="3FA968D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40.9</w:t>
            </w:r>
          </w:p>
        </w:tc>
        <w:tc>
          <w:tcPr>
            <w:tcW w:w="564" w:type="dxa"/>
          </w:tcPr>
          <w:p w14:paraId="6127F69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41.1</w:t>
            </w:r>
          </w:p>
        </w:tc>
        <w:tc>
          <w:tcPr>
            <w:tcW w:w="567" w:type="dxa"/>
          </w:tcPr>
          <w:p w14:paraId="552AF92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41.7</w:t>
            </w:r>
          </w:p>
        </w:tc>
        <w:tc>
          <w:tcPr>
            <w:tcW w:w="567" w:type="dxa"/>
          </w:tcPr>
          <w:p w14:paraId="6CA6581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42.4</w:t>
            </w:r>
          </w:p>
        </w:tc>
        <w:tc>
          <w:tcPr>
            <w:tcW w:w="567" w:type="dxa"/>
          </w:tcPr>
          <w:p w14:paraId="448F3AC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42.7</w:t>
            </w:r>
          </w:p>
        </w:tc>
        <w:tc>
          <w:tcPr>
            <w:tcW w:w="567" w:type="dxa"/>
          </w:tcPr>
          <w:p w14:paraId="45CEFA6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42.4</w:t>
            </w:r>
          </w:p>
        </w:tc>
        <w:tc>
          <w:tcPr>
            <w:tcW w:w="567" w:type="dxa"/>
          </w:tcPr>
          <w:p w14:paraId="3068080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42.1</w:t>
            </w:r>
          </w:p>
        </w:tc>
        <w:tc>
          <w:tcPr>
            <w:tcW w:w="567" w:type="dxa"/>
          </w:tcPr>
          <w:p w14:paraId="22097FA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42.5</w:t>
            </w:r>
          </w:p>
        </w:tc>
      </w:tr>
      <w:tr w:rsidR="006708D5" w:rsidRPr="0058591B" w14:paraId="3EC472BE" w14:textId="77777777" w:rsidTr="003169D2">
        <w:tc>
          <w:tcPr>
            <w:tcW w:w="1418" w:type="dxa"/>
            <w:noWrap/>
          </w:tcPr>
          <w:p w14:paraId="23019B21" w14:textId="77777777" w:rsidR="006708D5" w:rsidRPr="006708D5" w:rsidRDefault="006708D5" w:rsidP="003169D2">
            <w:pPr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Net emissions due to delays (ODP tonnes)</w:t>
            </w:r>
          </w:p>
        </w:tc>
        <w:tc>
          <w:tcPr>
            <w:tcW w:w="564" w:type="dxa"/>
            <w:noWrap/>
          </w:tcPr>
          <w:p w14:paraId="0FA91343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5,727</w:t>
            </w:r>
          </w:p>
        </w:tc>
        <w:tc>
          <w:tcPr>
            <w:tcW w:w="573" w:type="dxa"/>
            <w:noWrap/>
          </w:tcPr>
          <w:p w14:paraId="6454B5BF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5,960</w:t>
            </w:r>
          </w:p>
        </w:tc>
        <w:tc>
          <w:tcPr>
            <w:tcW w:w="567" w:type="dxa"/>
            <w:noWrap/>
          </w:tcPr>
          <w:p w14:paraId="20CD5A5F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3,503</w:t>
            </w:r>
          </w:p>
        </w:tc>
        <w:tc>
          <w:tcPr>
            <w:tcW w:w="567" w:type="dxa"/>
          </w:tcPr>
          <w:p w14:paraId="0110BD44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13,035</w:t>
            </w:r>
          </w:p>
        </w:tc>
        <w:tc>
          <w:tcPr>
            <w:tcW w:w="567" w:type="dxa"/>
          </w:tcPr>
          <w:p w14:paraId="7A398981" w14:textId="77777777" w:rsidR="006708D5" w:rsidRPr="0058591B" w:rsidRDefault="006708D5" w:rsidP="003169D2">
            <w:pPr>
              <w:ind w:left="-107" w:right="-109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1,481</w:t>
            </w:r>
          </w:p>
        </w:tc>
        <w:tc>
          <w:tcPr>
            <w:tcW w:w="567" w:type="dxa"/>
          </w:tcPr>
          <w:p w14:paraId="0C5D15B9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3,864</w:t>
            </w:r>
          </w:p>
        </w:tc>
        <w:tc>
          <w:tcPr>
            <w:tcW w:w="565" w:type="dxa"/>
          </w:tcPr>
          <w:p w14:paraId="6A1722F6" w14:textId="77777777" w:rsidR="006708D5" w:rsidRPr="0058591B" w:rsidRDefault="006708D5" w:rsidP="003169D2">
            <w:pPr>
              <w:ind w:left="-249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4,470</w:t>
            </w:r>
          </w:p>
        </w:tc>
        <w:tc>
          <w:tcPr>
            <w:tcW w:w="569" w:type="dxa"/>
          </w:tcPr>
          <w:p w14:paraId="14A51F85" w14:textId="77777777" w:rsidR="006708D5" w:rsidRPr="0058591B" w:rsidRDefault="006708D5" w:rsidP="003169D2">
            <w:pPr>
              <w:ind w:left="-1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3,431</w:t>
            </w:r>
          </w:p>
        </w:tc>
        <w:tc>
          <w:tcPr>
            <w:tcW w:w="567" w:type="dxa"/>
          </w:tcPr>
          <w:p w14:paraId="1DB6F73A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6,970</w:t>
            </w:r>
          </w:p>
        </w:tc>
        <w:tc>
          <w:tcPr>
            <w:tcW w:w="567" w:type="dxa"/>
          </w:tcPr>
          <w:p w14:paraId="0F37319B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8,918</w:t>
            </w:r>
          </w:p>
        </w:tc>
        <w:tc>
          <w:tcPr>
            <w:tcW w:w="567" w:type="dxa"/>
          </w:tcPr>
          <w:p w14:paraId="5376D05D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14,583</w:t>
            </w:r>
          </w:p>
        </w:tc>
        <w:tc>
          <w:tcPr>
            <w:tcW w:w="572" w:type="dxa"/>
          </w:tcPr>
          <w:p w14:paraId="10245D73" w14:textId="77777777" w:rsidR="006708D5" w:rsidRPr="0058591B" w:rsidRDefault="006708D5" w:rsidP="003169D2">
            <w:pPr>
              <w:ind w:left="-106" w:right="-101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17,144</w:t>
            </w:r>
          </w:p>
        </w:tc>
        <w:tc>
          <w:tcPr>
            <w:tcW w:w="567" w:type="dxa"/>
          </w:tcPr>
          <w:p w14:paraId="5E21BA33" w14:textId="77777777" w:rsidR="006708D5" w:rsidRPr="0058591B" w:rsidRDefault="006708D5" w:rsidP="003169D2">
            <w:pPr>
              <w:ind w:left="-108" w:righ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8,805</w:t>
            </w:r>
          </w:p>
        </w:tc>
        <w:tc>
          <w:tcPr>
            <w:tcW w:w="567" w:type="dxa"/>
          </w:tcPr>
          <w:p w14:paraId="4EF123EC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9,939</w:t>
            </w:r>
          </w:p>
        </w:tc>
        <w:tc>
          <w:tcPr>
            <w:tcW w:w="569" w:type="dxa"/>
          </w:tcPr>
          <w:p w14:paraId="13FBF612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13,389</w:t>
            </w:r>
          </w:p>
        </w:tc>
        <w:tc>
          <w:tcPr>
            <w:tcW w:w="567" w:type="dxa"/>
          </w:tcPr>
          <w:p w14:paraId="441BC224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6,906</w:t>
            </w:r>
          </w:p>
        </w:tc>
        <w:tc>
          <w:tcPr>
            <w:tcW w:w="568" w:type="dxa"/>
          </w:tcPr>
          <w:p w14:paraId="77F3C25B" w14:textId="77777777" w:rsidR="006708D5" w:rsidRPr="0058591B" w:rsidRDefault="006708D5" w:rsidP="003169D2">
            <w:pPr>
              <w:ind w:left="-115" w:right="-99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8,054.8</w:t>
            </w:r>
          </w:p>
        </w:tc>
        <w:tc>
          <w:tcPr>
            <w:tcW w:w="564" w:type="dxa"/>
          </w:tcPr>
          <w:p w14:paraId="5D7410BF" w14:textId="77777777" w:rsidR="006708D5" w:rsidRPr="0058591B" w:rsidRDefault="006708D5" w:rsidP="003169D2">
            <w:pPr>
              <w:ind w:left="-259" w:righ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7,971.7</w:t>
            </w:r>
          </w:p>
        </w:tc>
        <w:tc>
          <w:tcPr>
            <w:tcW w:w="567" w:type="dxa"/>
          </w:tcPr>
          <w:p w14:paraId="48B35A9C" w14:textId="77777777" w:rsidR="006708D5" w:rsidRPr="0058591B" w:rsidRDefault="006708D5" w:rsidP="003169D2">
            <w:pPr>
              <w:ind w:left="-256" w:right="-10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3,372.1</w:t>
            </w:r>
          </w:p>
        </w:tc>
        <w:tc>
          <w:tcPr>
            <w:tcW w:w="567" w:type="dxa"/>
          </w:tcPr>
          <w:p w14:paraId="23A7E9BE" w14:textId="77777777" w:rsidR="006708D5" w:rsidRPr="0058591B" w:rsidRDefault="006708D5" w:rsidP="003169D2">
            <w:pPr>
              <w:ind w:left="-256" w:right="-10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8,137.3</w:t>
            </w:r>
          </w:p>
        </w:tc>
        <w:tc>
          <w:tcPr>
            <w:tcW w:w="567" w:type="dxa"/>
          </w:tcPr>
          <w:p w14:paraId="7BBED40B" w14:textId="77777777" w:rsidR="006708D5" w:rsidRPr="0058591B" w:rsidRDefault="006708D5" w:rsidP="003169D2">
            <w:pPr>
              <w:ind w:left="-256" w:right="-10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9,458.7</w:t>
            </w:r>
          </w:p>
        </w:tc>
        <w:tc>
          <w:tcPr>
            <w:tcW w:w="567" w:type="dxa"/>
          </w:tcPr>
          <w:p w14:paraId="62D9A8C6" w14:textId="77777777" w:rsidR="006708D5" w:rsidRPr="0058591B" w:rsidRDefault="006708D5" w:rsidP="003169D2">
            <w:pPr>
              <w:ind w:left="-256" w:right="-10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8,112.8</w:t>
            </w:r>
          </w:p>
        </w:tc>
        <w:tc>
          <w:tcPr>
            <w:tcW w:w="567" w:type="dxa"/>
          </w:tcPr>
          <w:p w14:paraId="532C9AA8" w14:textId="77777777" w:rsidR="006708D5" w:rsidRPr="0058591B" w:rsidRDefault="006708D5" w:rsidP="003169D2">
            <w:pPr>
              <w:ind w:left="-108" w:right="-1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7,797.6</w:t>
            </w:r>
          </w:p>
        </w:tc>
        <w:tc>
          <w:tcPr>
            <w:tcW w:w="567" w:type="dxa"/>
          </w:tcPr>
          <w:p w14:paraId="7135F9FE" w14:textId="77777777" w:rsidR="006708D5" w:rsidRPr="0058591B" w:rsidRDefault="006708D5" w:rsidP="003169D2">
            <w:pPr>
              <w:ind w:left="-127" w:right="-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870.5</w:t>
            </w:r>
          </w:p>
        </w:tc>
      </w:tr>
      <w:tr w:rsidR="006708D5" w:rsidRPr="0058591B" w14:paraId="24E30F7F" w14:textId="77777777" w:rsidTr="003169D2">
        <w:tc>
          <w:tcPr>
            <w:tcW w:w="1418" w:type="dxa"/>
            <w:noWrap/>
            <w:vAlign w:val="bottom"/>
          </w:tcPr>
          <w:p w14:paraId="1172CB67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4" w:type="dxa"/>
            <w:noWrap/>
            <w:vAlign w:val="bottom"/>
          </w:tcPr>
          <w:p w14:paraId="7BF1E2DD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73" w:type="dxa"/>
            <w:noWrap/>
            <w:vAlign w:val="bottom"/>
          </w:tcPr>
          <w:p w14:paraId="09993E30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noWrap/>
          </w:tcPr>
          <w:p w14:paraId="56F35B54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1037F94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E423759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51F7FF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5" w:type="dxa"/>
          </w:tcPr>
          <w:p w14:paraId="6CA3C0FC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612F6B19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32C791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C2F6857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1C28F93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72" w:type="dxa"/>
          </w:tcPr>
          <w:p w14:paraId="700AB631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5FC740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0FD197A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28C70F60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7A5963C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8" w:type="dxa"/>
          </w:tcPr>
          <w:p w14:paraId="26817D20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4" w:type="dxa"/>
          </w:tcPr>
          <w:p w14:paraId="50A9FBE2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430DCFA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19A2E6D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2F3C9A4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D8B5B58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63BF7E0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5A137B5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</w:tr>
      <w:tr w:rsidR="006708D5" w:rsidRPr="0058591B" w14:paraId="6EEBAFE3" w14:textId="77777777" w:rsidTr="003169D2">
        <w:tc>
          <w:tcPr>
            <w:tcW w:w="1418" w:type="dxa"/>
            <w:noWrap/>
          </w:tcPr>
          <w:p w14:paraId="35D62E77" w14:textId="77777777" w:rsidR="006708D5" w:rsidRPr="0058591B" w:rsidRDefault="006708D5" w:rsidP="003169D2">
            <w:pPr>
              <w:keepNext/>
              <w:jc w:val="left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World Bank</w:t>
            </w:r>
          </w:p>
        </w:tc>
        <w:tc>
          <w:tcPr>
            <w:tcW w:w="564" w:type="dxa"/>
            <w:noWrap/>
          </w:tcPr>
          <w:p w14:paraId="74C14EF6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2001</w:t>
            </w:r>
          </w:p>
        </w:tc>
        <w:tc>
          <w:tcPr>
            <w:tcW w:w="573" w:type="dxa"/>
            <w:noWrap/>
          </w:tcPr>
          <w:p w14:paraId="36FF3B5D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2002</w:t>
            </w:r>
          </w:p>
        </w:tc>
        <w:tc>
          <w:tcPr>
            <w:tcW w:w="567" w:type="dxa"/>
            <w:noWrap/>
          </w:tcPr>
          <w:p w14:paraId="78952C55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2003</w:t>
            </w:r>
          </w:p>
        </w:tc>
        <w:tc>
          <w:tcPr>
            <w:tcW w:w="567" w:type="dxa"/>
          </w:tcPr>
          <w:p w14:paraId="0DD2B902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2004</w:t>
            </w:r>
          </w:p>
        </w:tc>
        <w:tc>
          <w:tcPr>
            <w:tcW w:w="567" w:type="dxa"/>
          </w:tcPr>
          <w:p w14:paraId="68104C94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2005</w:t>
            </w:r>
          </w:p>
        </w:tc>
        <w:tc>
          <w:tcPr>
            <w:tcW w:w="567" w:type="dxa"/>
          </w:tcPr>
          <w:p w14:paraId="5456B536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2006</w:t>
            </w:r>
          </w:p>
        </w:tc>
        <w:tc>
          <w:tcPr>
            <w:tcW w:w="565" w:type="dxa"/>
          </w:tcPr>
          <w:p w14:paraId="1D72C497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2007</w:t>
            </w:r>
          </w:p>
        </w:tc>
        <w:tc>
          <w:tcPr>
            <w:tcW w:w="569" w:type="dxa"/>
          </w:tcPr>
          <w:p w14:paraId="56ECA4E1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2008</w:t>
            </w:r>
          </w:p>
        </w:tc>
        <w:tc>
          <w:tcPr>
            <w:tcW w:w="567" w:type="dxa"/>
          </w:tcPr>
          <w:p w14:paraId="4F7E2547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2009</w:t>
            </w:r>
          </w:p>
        </w:tc>
        <w:tc>
          <w:tcPr>
            <w:tcW w:w="567" w:type="dxa"/>
          </w:tcPr>
          <w:p w14:paraId="3568F0F5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2010</w:t>
            </w:r>
          </w:p>
        </w:tc>
        <w:tc>
          <w:tcPr>
            <w:tcW w:w="567" w:type="dxa"/>
          </w:tcPr>
          <w:p w14:paraId="15F0AA84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2011</w:t>
            </w:r>
          </w:p>
        </w:tc>
        <w:tc>
          <w:tcPr>
            <w:tcW w:w="572" w:type="dxa"/>
          </w:tcPr>
          <w:p w14:paraId="4CCA56AE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2012</w:t>
            </w:r>
          </w:p>
        </w:tc>
        <w:tc>
          <w:tcPr>
            <w:tcW w:w="567" w:type="dxa"/>
          </w:tcPr>
          <w:p w14:paraId="096C2B0E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2013</w:t>
            </w:r>
          </w:p>
        </w:tc>
        <w:tc>
          <w:tcPr>
            <w:tcW w:w="567" w:type="dxa"/>
          </w:tcPr>
          <w:p w14:paraId="15BC6366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2014</w:t>
            </w:r>
          </w:p>
        </w:tc>
        <w:tc>
          <w:tcPr>
            <w:tcW w:w="569" w:type="dxa"/>
          </w:tcPr>
          <w:p w14:paraId="773DF314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567" w:type="dxa"/>
          </w:tcPr>
          <w:p w14:paraId="1EA33ADB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568" w:type="dxa"/>
          </w:tcPr>
          <w:p w14:paraId="7715AF4F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564" w:type="dxa"/>
          </w:tcPr>
          <w:p w14:paraId="15F35C0B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567" w:type="dxa"/>
          </w:tcPr>
          <w:p w14:paraId="341ECCAA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567" w:type="dxa"/>
          </w:tcPr>
          <w:p w14:paraId="1C9E7837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14:paraId="0676A363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567" w:type="dxa"/>
          </w:tcPr>
          <w:p w14:paraId="1066B26F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567" w:type="dxa"/>
          </w:tcPr>
          <w:p w14:paraId="4ED7F8E8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567" w:type="dxa"/>
          </w:tcPr>
          <w:p w14:paraId="4E74B90B" w14:textId="77777777" w:rsidR="006708D5" w:rsidRPr="0058591B" w:rsidRDefault="006708D5" w:rsidP="003169D2">
            <w:pPr>
              <w:keepNext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2024</w:t>
            </w:r>
          </w:p>
        </w:tc>
      </w:tr>
      <w:tr w:rsidR="006708D5" w:rsidRPr="0058591B" w14:paraId="282B8791" w14:textId="77777777" w:rsidTr="003169D2">
        <w:tc>
          <w:tcPr>
            <w:tcW w:w="1418" w:type="dxa"/>
            <w:noWrap/>
          </w:tcPr>
          <w:p w14:paraId="62C78FF3" w14:textId="77777777" w:rsidR="006708D5" w:rsidRPr="0058591B" w:rsidRDefault="006708D5" w:rsidP="003169D2">
            <w:pPr>
              <w:keepNext/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ODS phased out</w:t>
            </w:r>
          </w:p>
        </w:tc>
        <w:tc>
          <w:tcPr>
            <w:tcW w:w="564" w:type="dxa"/>
            <w:noWrap/>
          </w:tcPr>
          <w:p w14:paraId="1CEA3A1E" w14:textId="77777777" w:rsidR="006708D5" w:rsidRPr="0058591B" w:rsidRDefault="006708D5" w:rsidP="003169D2">
            <w:pPr>
              <w:keepNext/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73" w:type="dxa"/>
            <w:noWrap/>
          </w:tcPr>
          <w:p w14:paraId="60C44665" w14:textId="77777777" w:rsidR="006708D5" w:rsidRPr="0058591B" w:rsidRDefault="006708D5" w:rsidP="003169D2">
            <w:pPr>
              <w:keepNext/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  <w:noWrap/>
          </w:tcPr>
          <w:p w14:paraId="64CD850E" w14:textId="77777777" w:rsidR="006708D5" w:rsidRPr="0058591B" w:rsidRDefault="006708D5" w:rsidP="003169D2">
            <w:pPr>
              <w:keepNext/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84%</w:t>
            </w:r>
          </w:p>
        </w:tc>
        <w:tc>
          <w:tcPr>
            <w:tcW w:w="567" w:type="dxa"/>
          </w:tcPr>
          <w:p w14:paraId="3B76474C" w14:textId="77777777" w:rsidR="006708D5" w:rsidRPr="0058591B" w:rsidRDefault="006708D5" w:rsidP="003169D2">
            <w:pPr>
              <w:keepNext/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439A06F3" w14:textId="77777777" w:rsidR="006708D5" w:rsidRPr="0058591B" w:rsidRDefault="006708D5" w:rsidP="003169D2">
            <w:pPr>
              <w:keepNext/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69%</w:t>
            </w:r>
          </w:p>
        </w:tc>
        <w:tc>
          <w:tcPr>
            <w:tcW w:w="567" w:type="dxa"/>
          </w:tcPr>
          <w:p w14:paraId="0709780A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31%</w:t>
            </w:r>
          </w:p>
        </w:tc>
        <w:tc>
          <w:tcPr>
            <w:tcW w:w="565" w:type="dxa"/>
          </w:tcPr>
          <w:p w14:paraId="114ED05B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84%</w:t>
            </w:r>
          </w:p>
        </w:tc>
        <w:tc>
          <w:tcPr>
            <w:tcW w:w="569" w:type="dxa"/>
          </w:tcPr>
          <w:p w14:paraId="179BF9CB" w14:textId="77777777" w:rsidR="006708D5" w:rsidRPr="0058591B" w:rsidRDefault="006708D5" w:rsidP="003169D2">
            <w:pPr>
              <w:keepNext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47%</w:t>
            </w:r>
          </w:p>
        </w:tc>
        <w:tc>
          <w:tcPr>
            <w:tcW w:w="567" w:type="dxa"/>
          </w:tcPr>
          <w:p w14:paraId="55CAA634" w14:textId="77777777" w:rsidR="006708D5" w:rsidRPr="0058591B" w:rsidRDefault="006708D5" w:rsidP="003169D2">
            <w:pPr>
              <w:keepNext/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A570157" w14:textId="77777777" w:rsidR="006708D5" w:rsidRPr="0058591B" w:rsidRDefault="006708D5" w:rsidP="003169D2">
            <w:pPr>
              <w:keepNext/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6DB4863" w14:textId="77777777" w:rsidR="006708D5" w:rsidRPr="0058591B" w:rsidRDefault="006708D5" w:rsidP="003169D2">
            <w:pPr>
              <w:keepNext/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72" w:type="dxa"/>
          </w:tcPr>
          <w:p w14:paraId="3574D961" w14:textId="77777777" w:rsidR="006708D5" w:rsidRPr="0058591B" w:rsidRDefault="006708D5" w:rsidP="003169D2">
            <w:pPr>
              <w:keepNext/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20%</w:t>
            </w:r>
          </w:p>
        </w:tc>
        <w:tc>
          <w:tcPr>
            <w:tcW w:w="567" w:type="dxa"/>
          </w:tcPr>
          <w:p w14:paraId="5EC428CA" w14:textId="77777777" w:rsidR="006708D5" w:rsidRPr="0058591B" w:rsidRDefault="006708D5" w:rsidP="003169D2">
            <w:pPr>
              <w:keepNext/>
              <w:ind w:left="-11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98%</w:t>
            </w:r>
          </w:p>
        </w:tc>
        <w:tc>
          <w:tcPr>
            <w:tcW w:w="567" w:type="dxa"/>
          </w:tcPr>
          <w:p w14:paraId="265DC352" w14:textId="77777777" w:rsidR="006708D5" w:rsidRPr="0058591B" w:rsidRDefault="006708D5" w:rsidP="003169D2">
            <w:pPr>
              <w:keepNext/>
              <w:ind w:left="-11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9" w:type="dxa"/>
          </w:tcPr>
          <w:p w14:paraId="761AF6E1" w14:textId="77777777" w:rsidR="006708D5" w:rsidRPr="0058591B" w:rsidRDefault="006708D5" w:rsidP="003169D2">
            <w:pPr>
              <w:keepNext/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037E0AA1" w14:textId="77777777" w:rsidR="006708D5" w:rsidRPr="0058591B" w:rsidRDefault="006708D5" w:rsidP="003169D2">
            <w:pPr>
              <w:keepNext/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8" w:type="dxa"/>
          </w:tcPr>
          <w:p w14:paraId="156A83C1" w14:textId="77777777" w:rsidR="006708D5" w:rsidRPr="0058591B" w:rsidRDefault="006708D5" w:rsidP="003169D2">
            <w:pPr>
              <w:keepNext/>
              <w:ind w:left="-11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4" w:type="dxa"/>
          </w:tcPr>
          <w:p w14:paraId="324D3E9C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51%</w:t>
            </w:r>
          </w:p>
        </w:tc>
        <w:tc>
          <w:tcPr>
            <w:tcW w:w="567" w:type="dxa"/>
          </w:tcPr>
          <w:p w14:paraId="5867A2B0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AD926BC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7AFCA40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4DEEA575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N/A</w:t>
            </w:r>
          </w:p>
        </w:tc>
        <w:tc>
          <w:tcPr>
            <w:tcW w:w="567" w:type="dxa"/>
          </w:tcPr>
          <w:p w14:paraId="574E59C9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66%</w:t>
            </w:r>
          </w:p>
        </w:tc>
        <w:tc>
          <w:tcPr>
            <w:tcW w:w="567" w:type="dxa"/>
          </w:tcPr>
          <w:p w14:paraId="73D75D84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</w:tr>
      <w:tr w:rsidR="006708D5" w:rsidRPr="0058591B" w14:paraId="0FDC3D39" w14:textId="77777777" w:rsidTr="003169D2">
        <w:tc>
          <w:tcPr>
            <w:tcW w:w="1418" w:type="dxa"/>
            <w:noWrap/>
          </w:tcPr>
          <w:p w14:paraId="28FC8DD5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Funds disbursed</w:t>
            </w:r>
          </w:p>
        </w:tc>
        <w:tc>
          <w:tcPr>
            <w:tcW w:w="564" w:type="dxa"/>
            <w:noWrap/>
          </w:tcPr>
          <w:p w14:paraId="7BD9FB24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74%</w:t>
            </w:r>
          </w:p>
        </w:tc>
        <w:tc>
          <w:tcPr>
            <w:tcW w:w="573" w:type="dxa"/>
            <w:noWrap/>
          </w:tcPr>
          <w:p w14:paraId="7484A151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  <w:noWrap/>
          </w:tcPr>
          <w:p w14:paraId="1F2D8967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0FCFA54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73%</w:t>
            </w:r>
          </w:p>
        </w:tc>
        <w:tc>
          <w:tcPr>
            <w:tcW w:w="567" w:type="dxa"/>
          </w:tcPr>
          <w:p w14:paraId="741C2E0C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781F71C6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5" w:type="dxa"/>
          </w:tcPr>
          <w:p w14:paraId="695CBD07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9" w:type="dxa"/>
          </w:tcPr>
          <w:p w14:paraId="25CC9860" w14:textId="77777777" w:rsidR="006708D5" w:rsidRPr="0058591B" w:rsidRDefault="006708D5" w:rsidP="003169D2">
            <w:pPr>
              <w:ind w:left="-1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4FE64C1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73%</w:t>
            </w:r>
          </w:p>
        </w:tc>
        <w:tc>
          <w:tcPr>
            <w:tcW w:w="567" w:type="dxa"/>
          </w:tcPr>
          <w:p w14:paraId="1E6C1DB3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64%</w:t>
            </w:r>
          </w:p>
        </w:tc>
        <w:tc>
          <w:tcPr>
            <w:tcW w:w="567" w:type="dxa"/>
          </w:tcPr>
          <w:p w14:paraId="34BC30D9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43%</w:t>
            </w:r>
          </w:p>
        </w:tc>
        <w:tc>
          <w:tcPr>
            <w:tcW w:w="572" w:type="dxa"/>
          </w:tcPr>
          <w:p w14:paraId="32AABFFC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15%</w:t>
            </w:r>
          </w:p>
        </w:tc>
        <w:tc>
          <w:tcPr>
            <w:tcW w:w="567" w:type="dxa"/>
          </w:tcPr>
          <w:p w14:paraId="5B940781" w14:textId="77777777" w:rsidR="006708D5" w:rsidRPr="0058591B" w:rsidRDefault="006708D5" w:rsidP="003169D2">
            <w:pPr>
              <w:ind w:left="-11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8F0BB59" w14:textId="77777777" w:rsidR="006708D5" w:rsidRPr="0058591B" w:rsidRDefault="006708D5" w:rsidP="003169D2">
            <w:pPr>
              <w:ind w:left="-11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9" w:type="dxa"/>
          </w:tcPr>
          <w:p w14:paraId="26503D38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6F4958CB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78%</w:t>
            </w:r>
          </w:p>
        </w:tc>
        <w:tc>
          <w:tcPr>
            <w:tcW w:w="568" w:type="dxa"/>
          </w:tcPr>
          <w:p w14:paraId="6BE0609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96%</w:t>
            </w:r>
          </w:p>
        </w:tc>
        <w:tc>
          <w:tcPr>
            <w:tcW w:w="564" w:type="dxa"/>
          </w:tcPr>
          <w:p w14:paraId="19E5D8E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62%</w:t>
            </w:r>
          </w:p>
        </w:tc>
        <w:tc>
          <w:tcPr>
            <w:tcW w:w="567" w:type="dxa"/>
          </w:tcPr>
          <w:p w14:paraId="21BF9068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80%</w:t>
            </w:r>
          </w:p>
        </w:tc>
        <w:tc>
          <w:tcPr>
            <w:tcW w:w="567" w:type="dxa"/>
          </w:tcPr>
          <w:p w14:paraId="4D13A1E0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70%</w:t>
            </w:r>
          </w:p>
        </w:tc>
        <w:tc>
          <w:tcPr>
            <w:tcW w:w="567" w:type="dxa"/>
          </w:tcPr>
          <w:p w14:paraId="0535DBC8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63%</w:t>
            </w:r>
          </w:p>
        </w:tc>
        <w:tc>
          <w:tcPr>
            <w:tcW w:w="567" w:type="dxa"/>
          </w:tcPr>
          <w:p w14:paraId="7E3D2D1E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99%</w:t>
            </w:r>
          </w:p>
        </w:tc>
        <w:tc>
          <w:tcPr>
            <w:tcW w:w="567" w:type="dxa"/>
          </w:tcPr>
          <w:p w14:paraId="0BF8D13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43%</w:t>
            </w:r>
          </w:p>
        </w:tc>
        <w:tc>
          <w:tcPr>
            <w:tcW w:w="567" w:type="dxa"/>
          </w:tcPr>
          <w:p w14:paraId="637EBB17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</w:tr>
      <w:tr w:rsidR="006708D5" w:rsidRPr="0058591B" w14:paraId="227BA924" w14:textId="77777777" w:rsidTr="003169D2">
        <w:tc>
          <w:tcPr>
            <w:tcW w:w="1418" w:type="dxa"/>
            <w:noWrap/>
          </w:tcPr>
          <w:p w14:paraId="0F255B59" w14:textId="77777777" w:rsidR="006708D5" w:rsidRPr="0058591B" w:rsidRDefault="006708D5" w:rsidP="003169D2">
            <w:pPr>
              <w:ind w:right="-108"/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Project completion reports</w:t>
            </w:r>
          </w:p>
        </w:tc>
        <w:tc>
          <w:tcPr>
            <w:tcW w:w="564" w:type="dxa"/>
            <w:noWrap/>
          </w:tcPr>
          <w:p w14:paraId="272E1C2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74%</w:t>
            </w:r>
          </w:p>
        </w:tc>
        <w:tc>
          <w:tcPr>
            <w:tcW w:w="573" w:type="dxa"/>
            <w:noWrap/>
          </w:tcPr>
          <w:p w14:paraId="2EFBE90E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  <w:noWrap/>
          </w:tcPr>
          <w:p w14:paraId="1128777C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84%</w:t>
            </w:r>
          </w:p>
        </w:tc>
        <w:tc>
          <w:tcPr>
            <w:tcW w:w="567" w:type="dxa"/>
          </w:tcPr>
          <w:p w14:paraId="587C88C4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84%</w:t>
            </w:r>
          </w:p>
        </w:tc>
        <w:tc>
          <w:tcPr>
            <w:tcW w:w="567" w:type="dxa"/>
          </w:tcPr>
          <w:p w14:paraId="3C97B44D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22ECB36F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84%</w:t>
            </w:r>
          </w:p>
        </w:tc>
        <w:tc>
          <w:tcPr>
            <w:tcW w:w="565" w:type="dxa"/>
          </w:tcPr>
          <w:p w14:paraId="6DAC6B6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74%</w:t>
            </w:r>
          </w:p>
        </w:tc>
        <w:tc>
          <w:tcPr>
            <w:tcW w:w="569" w:type="dxa"/>
          </w:tcPr>
          <w:p w14:paraId="0AA17CE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69%</w:t>
            </w:r>
          </w:p>
        </w:tc>
        <w:tc>
          <w:tcPr>
            <w:tcW w:w="567" w:type="dxa"/>
          </w:tcPr>
          <w:p w14:paraId="70426B95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25%</w:t>
            </w:r>
          </w:p>
        </w:tc>
        <w:tc>
          <w:tcPr>
            <w:tcW w:w="567" w:type="dxa"/>
          </w:tcPr>
          <w:p w14:paraId="3F262B04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20%</w:t>
            </w:r>
          </w:p>
        </w:tc>
        <w:tc>
          <w:tcPr>
            <w:tcW w:w="567" w:type="dxa"/>
          </w:tcPr>
          <w:p w14:paraId="364D03E8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85%</w:t>
            </w:r>
          </w:p>
        </w:tc>
        <w:tc>
          <w:tcPr>
            <w:tcW w:w="572" w:type="dxa"/>
          </w:tcPr>
          <w:p w14:paraId="439BB1C0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10%</w:t>
            </w:r>
          </w:p>
        </w:tc>
        <w:tc>
          <w:tcPr>
            <w:tcW w:w="567" w:type="dxa"/>
          </w:tcPr>
          <w:p w14:paraId="46FEDDC1" w14:textId="77777777" w:rsidR="006708D5" w:rsidRPr="0058591B" w:rsidRDefault="006708D5" w:rsidP="003169D2">
            <w:pPr>
              <w:ind w:left="-11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A8E0822" w14:textId="77777777" w:rsidR="006708D5" w:rsidRPr="0058591B" w:rsidRDefault="006708D5" w:rsidP="003169D2">
            <w:pPr>
              <w:ind w:left="-11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24%</w:t>
            </w:r>
          </w:p>
        </w:tc>
        <w:tc>
          <w:tcPr>
            <w:tcW w:w="569" w:type="dxa"/>
          </w:tcPr>
          <w:p w14:paraId="75DAE41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24%</w:t>
            </w:r>
          </w:p>
        </w:tc>
        <w:tc>
          <w:tcPr>
            <w:tcW w:w="567" w:type="dxa"/>
          </w:tcPr>
          <w:p w14:paraId="696CCA6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8%</w:t>
            </w:r>
          </w:p>
        </w:tc>
        <w:tc>
          <w:tcPr>
            <w:tcW w:w="568" w:type="dxa"/>
          </w:tcPr>
          <w:p w14:paraId="0D9DA41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33%</w:t>
            </w:r>
          </w:p>
        </w:tc>
        <w:tc>
          <w:tcPr>
            <w:tcW w:w="564" w:type="dxa"/>
          </w:tcPr>
          <w:p w14:paraId="73ABE11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11%</w:t>
            </w:r>
          </w:p>
        </w:tc>
        <w:tc>
          <w:tcPr>
            <w:tcW w:w="567" w:type="dxa"/>
          </w:tcPr>
          <w:p w14:paraId="23E60831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45%</w:t>
            </w:r>
          </w:p>
        </w:tc>
        <w:tc>
          <w:tcPr>
            <w:tcW w:w="567" w:type="dxa"/>
          </w:tcPr>
          <w:p w14:paraId="4AD51080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26%</w:t>
            </w:r>
          </w:p>
        </w:tc>
        <w:tc>
          <w:tcPr>
            <w:tcW w:w="567" w:type="dxa"/>
          </w:tcPr>
          <w:p w14:paraId="6AE6CA07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77%</w:t>
            </w:r>
          </w:p>
        </w:tc>
        <w:tc>
          <w:tcPr>
            <w:tcW w:w="567" w:type="dxa"/>
          </w:tcPr>
          <w:p w14:paraId="32E14BFB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90%</w:t>
            </w:r>
          </w:p>
        </w:tc>
        <w:tc>
          <w:tcPr>
            <w:tcW w:w="567" w:type="dxa"/>
          </w:tcPr>
          <w:p w14:paraId="082CA325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37B7671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N/A</w:t>
            </w:r>
          </w:p>
        </w:tc>
      </w:tr>
      <w:tr w:rsidR="006708D5" w:rsidRPr="0058591B" w14:paraId="3F632157" w14:textId="77777777" w:rsidTr="003169D2">
        <w:tc>
          <w:tcPr>
            <w:tcW w:w="1418" w:type="dxa"/>
            <w:noWrap/>
          </w:tcPr>
          <w:p w14:paraId="7D14869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Distribution among countries</w:t>
            </w:r>
          </w:p>
        </w:tc>
        <w:tc>
          <w:tcPr>
            <w:tcW w:w="564" w:type="dxa"/>
            <w:noWrap/>
          </w:tcPr>
          <w:p w14:paraId="177D529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67%</w:t>
            </w:r>
          </w:p>
        </w:tc>
        <w:tc>
          <w:tcPr>
            <w:tcW w:w="573" w:type="dxa"/>
            <w:noWrap/>
          </w:tcPr>
          <w:p w14:paraId="3DD70436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79%</w:t>
            </w:r>
          </w:p>
        </w:tc>
        <w:tc>
          <w:tcPr>
            <w:tcW w:w="567" w:type="dxa"/>
            <w:noWrap/>
          </w:tcPr>
          <w:p w14:paraId="7CC967C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65%</w:t>
            </w:r>
          </w:p>
        </w:tc>
        <w:tc>
          <w:tcPr>
            <w:tcW w:w="567" w:type="dxa"/>
          </w:tcPr>
          <w:p w14:paraId="559F272A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71%</w:t>
            </w:r>
          </w:p>
        </w:tc>
        <w:tc>
          <w:tcPr>
            <w:tcW w:w="567" w:type="dxa"/>
          </w:tcPr>
          <w:p w14:paraId="55AE696C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93%</w:t>
            </w:r>
          </w:p>
        </w:tc>
        <w:tc>
          <w:tcPr>
            <w:tcW w:w="567" w:type="dxa"/>
          </w:tcPr>
          <w:p w14:paraId="1F0F350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79%</w:t>
            </w:r>
          </w:p>
        </w:tc>
        <w:tc>
          <w:tcPr>
            <w:tcW w:w="565" w:type="dxa"/>
          </w:tcPr>
          <w:p w14:paraId="2572B48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92%</w:t>
            </w:r>
          </w:p>
        </w:tc>
        <w:tc>
          <w:tcPr>
            <w:tcW w:w="569" w:type="dxa"/>
          </w:tcPr>
          <w:p w14:paraId="3C8538A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77%</w:t>
            </w:r>
          </w:p>
        </w:tc>
        <w:tc>
          <w:tcPr>
            <w:tcW w:w="567" w:type="dxa"/>
          </w:tcPr>
          <w:p w14:paraId="5DDA1CD4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67%</w:t>
            </w:r>
          </w:p>
        </w:tc>
        <w:tc>
          <w:tcPr>
            <w:tcW w:w="567" w:type="dxa"/>
          </w:tcPr>
          <w:p w14:paraId="1390CE87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50%</w:t>
            </w:r>
          </w:p>
        </w:tc>
        <w:tc>
          <w:tcPr>
            <w:tcW w:w="567" w:type="dxa"/>
          </w:tcPr>
          <w:p w14:paraId="354FDEE5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57%</w:t>
            </w:r>
          </w:p>
        </w:tc>
        <w:tc>
          <w:tcPr>
            <w:tcW w:w="572" w:type="dxa"/>
          </w:tcPr>
          <w:p w14:paraId="5426C677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6E98A3CF" w14:textId="77777777" w:rsidR="006708D5" w:rsidRPr="0058591B" w:rsidRDefault="006708D5" w:rsidP="003169D2">
            <w:pPr>
              <w:ind w:left="-11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67%</w:t>
            </w:r>
          </w:p>
        </w:tc>
        <w:tc>
          <w:tcPr>
            <w:tcW w:w="567" w:type="dxa"/>
          </w:tcPr>
          <w:p w14:paraId="70D14192" w14:textId="77777777" w:rsidR="006708D5" w:rsidRPr="0058591B" w:rsidRDefault="006708D5" w:rsidP="003169D2">
            <w:pPr>
              <w:ind w:left="-11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50%</w:t>
            </w:r>
          </w:p>
        </w:tc>
        <w:tc>
          <w:tcPr>
            <w:tcW w:w="569" w:type="dxa"/>
          </w:tcPr>
          <w:p w14:paraId="26CD642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33%</w:t>
            </w:r>
          </w:p>
        </w:tc>
        <w:tc>
          <w:tcPr>
            <w:tcW w:w="567" w:type="dxa"/>
          </w:tcPr>
          <w:p w14:paraId="30888F47" w14:textId="77777777" w:rsidR="006708D5" w:rsidRPr="0058591B" w:rsidRDefault="006708D5" w:rsidP="003169D2">
            <w:pPr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8" w:type="dxa"/>
          </w:tcPr>
          <w:p w14:paraId="01ED5F7A" w14:textId="77777777" w:rsidR="006708D5" w:rsidRPr="0058591B" w:rsidRDefault="006708D5" w:rsidP="003169D2">
            <w:pPr>
              <w:ind w:left="-11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50%</w:t>
            </w:r>
          </w:p>
        </w:tc>
        <w:tc>
          <w:tcPr>
            <w:tcW w:w="564" w:type="dxa"/>
          </w:tcPr>
          <w:p w14:paraId="0A74862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60%</w:t>
            </w:r>
          </w:p>
        </w:tc>
        <w:tc>
          <w:tcPr>
            <w:tcW w:w="567" w:type="dxa"/>
          </w:tcPr>
          <w:p w14:paraId="334ADD1C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A115753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33%</w:t>
            </w:r>
          </w:p>
        </w:tc>
        <w:tc>
          <w:tcPr>
            <w:tcW w:w="567" w:type="dxa"/>
          </w:tcPr>
          <w:p w14:paraId="664FE5C7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60%</w:t>
            </w:r>
          </w:p>
        </w:tc>
        <w:tc>
          <w:tcPr>
            <w:tcW w:w="567" w:type="dxa"/>
          </w:tcPr>
          <w:p w14:paraId="222EE48D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75%</w:t>
            </w:r>
          </w:p>
        </w:tc>
        <w:tc>
          <w:tcPr>
            <w:tcW w:w="567" w:type="dxa"/>
          </w:tcPr>
          <w:p w14:paraId="7C02C638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17B39BF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40%</w:t>
            </w:r>
          </w:p>
        </w:tc>
      </w:tr>
      <w:tr w:rsidR="006708D5" w:rsidRPr="0058591B" w14:paraId="6F16F171" w14:textId="77777777" w:rsidTr="003169D2">
        <w:tc>
          <w:tcPr>
            <w:tcW w:w="1418" w:type="dxa"/>
            <w:noWrap/>
          </w:tcPr>
          <w:p w14:paraId="5902CEFC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Value of projects approved</w:t>
            </w:r>
          </w:p>
        </w:tc>
        <w:tc>
          <w:tcPr>
            <w:tcW w:w="564" w:type="dxa"/>
            <w:noWrap/>
          </w:tcPr>
          <w:p w14:paraId="5BCB853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92%</w:t>
            </w:r>
          </w:p>
        </w:tc>
        <w:tc>
          <w:tcPr>
            <w:tcW w:w="573" w:type="dxa"/>
            <w:noWrap/>
          </w:tcPr>
          <w:p w14:paraId="29C28FDC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  <w:noWrap/>
          </w:tcPr>
          <w:p w14:paraId="2815AE95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82%</w:t>
            </w:r>
          </w:p>
        </w:tc>
        <w:tc>
          <w:tcPr>
            <w:tcW w:w="567" w:type="dxa"/>
          </w:tcPr>
          <w:p w14:paraId="62D764CA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94%</w:t>
            </w:r>
          </w:p>
        </w:tc>
        <w:tc>
          <w:tcPr>
            <w:tcW w:w="567" w:type="dxa"/>
          </w:tcPr>
          <w:p w14:paraId="7C429157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83%</w:t>
            </w:r>
          </w:p>
        </w:tc>
        <w:tc>
          <w:tcPr>
            <w:tcW w:w="567" w:type="dxa"/>
          </w:tcPr>
          <w:p w14:paraId="20CEAF6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87%</w:t>
            </w:r>
          </w:p>
        </w:tc>
        <w:tc>
          <w:tcPr>
            <w:tcW w:w="565" w:type="dxa"/>
          </w:tcPr>
          <w:p w14:paraId="342B61A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83%</w:t>
            </w:r>
          </w:p>
        </w:tc>
        <w:tc>
          <w:tcPr>
            <w:tcW w:w="569" w:type="dxa"/>
          </w:tcPr>
          <w:p w14:paraId="7F4EF53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93%</w:t>
            </w:r>
          </w:p>
        </w:tc>
        <w:tc>
          <w:tcPr>
            <w:tcW w:w="567" w:type="dxa"/>
          </w:tcPr>
          <w:p w14:paraId="13228193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98%</w:t>
            </w:r>
          </w:p>
        </w:tc>
        <w:tc>
          <w:tcPr>
            <w:tcW w:w="567" w:type="dxa"/>
          </w:tcPr>
          <w:p w14:paraId="2DD18D3D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3%</w:t>
            </w:r>
          </w:p>
        </w:tc>
        <w:tc>
          <w:tcPr>
            <w:tcW w:w="567" w:type="dxa"/>
          </w:tcPr>
          <w:p w14:paraId="5B2436C6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93%</w:t>
            </w:r>
          </w:p>
        </w:tc>
        <w:tc>
          <w:tcPr>
            <w:tcW w:w="572" w:type="dxa"/>
          </w:tcPr>
          <w:p w14:paraId="17562D10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29%</w:t>
            </w:r>
          </w:p>
        </w:tc>
        <w:tc>
          <w:tcPr>
            <w:tcW w:w="567" w:type="dxa"/>
          </w:tcPr>
          <w:p w14:paraId="600B7E33" w14:textId="77777777" w:rsidR="006708D5" w:rsidRPr="0058591B" w:rsidRDefault="006708D5" w:rsidP="003169D2">
            <w:pPr>
              <w:ind w:left="-11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93%</w:t>
            </w:r>
          </w:p>
        </w:tc>
        <w:tc>
          <w:tcPr>
            <w:tcW w:w="567" w:type="dxa"/>
          </w:tcPr>
          <w:p w14:paraId="33F55DFE" w14:textId="77777777" w:rsidR="006708D5" w:rsidRPr="0058591B" w:rsidRDefault="006708D5" w:rsidP="003169D2">
            <w:pPr>
              <w:ind w:left="-11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72%</w:t>
            </w:r>
          </w:p>
        </w:tc>
        <w:tc>
          <w:tcPr>
            <w:tcW w:w="569" w:type="dxa"/>
          </w:tcPr>
          <w:p w14:paraId="6723AF97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F141749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39%</w:t>
            </w:r>
          </w:p>
        </w:tc>
        <w:tc>
          <w:tcPr>
            <w:tcW w:w="568" w:type="dxa"/>
          </w:tcPr>
          <w:p w14:paraId="20CE26C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29%</w:t>
            </w:r>
          </w:p>
        </w:tc>
        <w:tc>
          <w:tcPr>
            <w:tcW w:w="564" w:type="dxa"/>
          </w:tcPr>
          <w:p w14:paraId="1FB2A9A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95%</w:t>
            </w:r>
          </w:p>
        </w:tc>
        <w:tc>
          <w:tcPr>
            <w:tcW w:w="567" w:type="dxa"/>
          </w:tcPr>
          <w:p w14:paraId="2422AA08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46%</w:t>
            </w:r>
          </w:p>
        </w:tc>
        <w:tc>
          <w:tcPr>
            <w:tcW w:w="567" w:type="dxa"/>
          </w:tcPr>
          <w:p w14:paraId="60E1CA3F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26%</w:t>
            </w:r>
          </w:p>
        </w:tc>
        <w:tc>
          <w:tcPr>
            <w:tcW w:w="567" w:type="dxa"/>
          </w:tcPr>
          <w:p w14:paraId="5118CED1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77%</w:t>
            </w:r>
          </w:p>
        </w:tc>
        <w:tc>
          <w:tcPr>
            <w:tcW w:w="567" w:type="dxa"/>
          </w:tcPr>
          <w:p w14:paraId="3FC31266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80%</w:t>
            </w:r>
          </w:p>
        </w:tc>
        <w:tc>
          <w:tcPr>
            <w:tcW w:w="567" w:type="dxa"/>
          </w:tcPr>
          <w:p w14:paraId="39A5B12A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248A777E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90%</w:t>
            </w:r>
          </w:p>
        </w:tc>
      </w:tr>
      <w:tr w:rsidR="006708D5" w:rsidRPr="0058591B" w14:paraId="7A623F0E" w14:textId="77777777" w:rsidTr="003169D2">
        <w:tc>
          <w:tcPr>
            <w:tcW w:w="1418" w:type="dxa"/>
            <w:noWrap/>
          </w:tcPr>
          <w:p w14:paraId="5E395FA1" w14:textId="77777777" w:rsidR="006708D5" w:rsidRPr="006708D5" w:rsidRDefault="006708D5" w:rsidP="003169D2">
            <w:pPr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ODS to be phased out</w:t>
            </w:r>
          </w:p>
        </w:tc>
        <w:tc>
          <w:tcPr>
            <w:tcW w:w="564" w:type="dxa"/>
            <w:noWrap/>
          </w:tcPr>
          <w:p w14:paraId="5A168CC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72%</w:t>
            </w:r>
          </w:p>
        </w:tc>
        <w:tc>
          <w:tcPr>
            <w:tcW w:w="573" w:type="dxa"/>
            <w:noWrap/>
          </w:tcPr>
          <w:p w14:paraId="2E22F68C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91%</w:t>
            </w:r>
          </w:p>
        </w:tc>
        <w:tc>
          <w:tcPr>
            <w:tcW w:w="567" w:type="dxa"/>
            <w:noWrap/>
          </w:tcPr>
          <w:p w14:paraId="0E592D4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65%</w:t>
            </w:r>
          </w:p>
        </w:tc>
        <w:tc>
          <w:tcPr>
            <w:tcW w:w="567" w:type="dxa"/>
          </w:tcPr>
          <w:p w14:paraId="0E2BD804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59%</w:t>
            </w:r>
          </w:p>
        </w:tc>
        <w:tc>
          <w:tcPr>
            <w:tcW w:w="567" w:type="dxa"/>
          </w:tcPr>
          <w:p w14:paraId="430ABA4A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0D998280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66%</w:t>
            </w:r>
          </w:p>
        </w:tc>
        <w:tc>
          <w:tcPr>
            <w:tcW w:w="565" w:type="dxa"/>
          </w:tcPr>
          <w:p w14:paraId="5530254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93%</w:t>
            </w:r>
          </w:p>
        </w:tc>
        <w:tc>
          <w:tcPr>
            <w:tcW w:w="569" w:type="dxa"/>
          </w:tcPr>
          <w:p w14:paraId="3312877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35%</w:t>
            </w:r>
          </w:p>
        </w:tc>
        <w:tc>
          <w:tcPr>
            <w:tcW w:w="567" w:type="dxa"/>
          </w:tcPr>
          <w:p w14:paraId="68E3609A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75FDF09F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89%</w:t>
            </w:r>
          </w:p>
        </w:tc>
        <w:tc>
          <w:tcPr>
            <w:tcW w:w="567" w:type="dxa"/>
          </w:tcPr>
          <w:p w14:paraId="2A050D8E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11%</w:t>
            </w:r>
          </w:p>
        </w:tc>
        <w:tc>
          <w:tcPr>
            <w:tcW w:w="572" w:type="dxa"/>
          </w:tcPr>
          <w:p w14:paraId="1EE5DBED" w14:textId="77777777" w:rsidR="006708D5" w:rsidRPr="0058591B" w:rsidRDefault="006708D5" w:rsidP="003169D2">
            <w:pPr>
              <w:ind w:left="-25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7%</w:t>
            </w:r>
          </w:p>
        </w:tc>
        <w:tc>
          <w:tcPr>
            <w:tcW w:w="567" w:type="dxa"/>
          </w:tcPr>
          <w:p w14:paraId="7332D6AE" w14:textId="77777777" w:rsidR="006708D5" w:rsidRPr="0058591B" w:rsidRDefault="006708D5" w:rsidP="003169D2">
            <w:pPr>
              <w:ind w:left="-11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25%</w:t>
            </w:r>
          </w:p>
        </w:tc>
        <w:tc>
          <w:tcPr>
            <w:tcW w:w="567" w:type="dxa"/>
          </w:tcPr>
          <w:p w14:paraId="0062CB46" w14:textId="77777777" w:rsidR="006708D5" w:rsidRPr="0058591B" w:rsidRDefault="006708D5" w:rsidP="003169D2">
            <w:pPr>
              <w:ind w:left="-11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11%</w:t>
            </w:r>
          </w:p>
        </w:tc>
        <w:tc>
          <w:tcPr>
            <w:tcW w:w="569" w:type="dxa"/>
          </w:tcPr>
          <w:p w14:paraId="691CEBDB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5912FF1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50%</w:t>
            </w:r>
          </w:p>
        </w:tc>
        <w:tc>
          <w:tcPr>
            <w:tcW w:w="568" w:type="dxa"/>
          </w:tcPr>
          <w:p w14:paraId="7DE8EA5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74%</w:t>
            </w:r>
          </w:p>
        </w:tc>
        <w:tc>
          <w:tcPr>
            <w:tcW w:w="564" w:type="dxa"/>
          </w:tcPr>
          <w:p w14:paraId="6B72275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69%</w:t>
            </w:r>
          </w:p>
        </w:tc>
        <w:tc>
          <w:tcPr>
            <w:tcW w:w="567" w:type="dxa"/>
          </w:tcPr>
          <w:p w14:paraId="155C8057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8B43897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84%</w:t>
            </w:r>
          </w:p>
        </w:tc>
        <w:tc>
          <w:tcPr>
            <w:tcW w:w="567" w:type="dxa"/>
          </w:tcPr>
          <w:p w14:paraId="54EBA80F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95%</w:t>
            </w:r>
          </w:p>
        </w:tc>
        <w:tc>
          <w:tcPr>
            <w:tcW w:w="567" w:type="dxa"/>
          </w:tcPr>
          <w:p w14:paraId="6F9B31EB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99%</w:t>
            </w:r>
          </w:p>
        </w:tc>
        <w:tc>
          <w:tcPr>
            <w:tcW w:w="567" w:type="dxa"/>
          </w:tcPr>
          <w:p w14:paraId="2FD708D8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677B25B3" w14:textId="77777777" w:rsidR="006708D5" w:rsidRPr="0058591B" w:rsidRDefault="006708D5" w:rsidP="003169D2">
            <w:pPr>
              <w:ind w:left="-11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</w:tr>
      <w:tr w:rsidR="006708D5" w:rsidRPr="0058591B" w14:paraId="519F1523" w14:textId="77777777" w:rsidTr="003169D2">
        <w:tc>
          <w:tcPr>
            <w:tcW w:w="1418" w:type="dxa"/>
            <w:noWrap/>
          </w:tcPr>
          <w:p w14:paraId="261A0608" w14:textId="77777777" w:rsidR="006708D5" w:rsidRPr="0058591B" w:rsidRDefault="006708D5" w:rsidP="003169D2">
            <w:pPr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noWrap/>
          </w:tcPr>
          <w:p w14:paraId="4F6623D1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3" w:type="dxa"/>
            <w:noWrap/>
          </w:tcPr>
          <w:p w14:paraId="1C78EAA3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noWrap/>
          </w:tcPr>
          <w:p w14:paraId="65CE1D4B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2F46BB49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478BAEB8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54BAA275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</w:tcPr>
          <w:p w14:paraId="16F745A3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9" w:type="dxa"/>
          </w:tcPr>
          <w:p w14:paraId="27373D9B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0D43306A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65A50276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065C4C4D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</w:tcPr>
          <w:p w14:paraId="1DE7DAE0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62C47FFD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276F0B17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9" w:type="dxa"/>
          </w:tcPr>
          <w:p w14:paraId="6A0946B2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00EA169A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8" w:type="dxa"/>
          </w:tcPr>
          <w:p w14:paraId="2F71AFB1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</w:tcPr>
          <w:p w14:paraId="376DF76A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10B961E2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32ECD818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432AE503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5FA08B31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2D08AE3E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41115963" w14:textId="77777777" w:rsidR="006708D5" w:rsidRPr="0058591B" w:rsidRDefault="006708D5" w:rsidP="003169D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6708D5" w:rsidRPr="0058591B" w14:paraId="26C88FF0" w14:textId="77777777" w:rsidTr="003169D2">
        <w:tc>
          <w:tcPr>
            <w:tcW w:w="1418" w:type="dxa"/>
            <w:noWrap/>
          </w:tcPr>
          <w:p w14:paraId="5EFAC850" w14:textId="77777777" w:rsidR="006708D5" w:rsidRPr="006708D5" w:rsidRDefault="006708D5" w:rsidP="003169D2">
            <w:pPr>
              <w:ind w:right="-108"/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Cost of project preparation (% of approvals)</w:t>
            </w:r>
          </w:p>
        </w:tc>
        <w:tc>
          <w:tcPr>
            <w:tcW w:w="564" w:type="dxa"/>
            <w:noWrap/>
          </w:tcPr>
          <w:p w14:paraId="55E394C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1.3%</w:t>
            </w:r>
          </w:p>
        </w:tc>
        <w:tc>
          <w:tcPr>
            <w:tcW w:w="573" w:type="dxa"/>
            <w:noWrap/>
          </w:tcPr>
          <w:p w14:paraId="16CF8FD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0.4%</w:t>
            </w:r>
          </w:p>
        </w:tc>
        <w:tc>
          <w:tcPr>
            <w:tcW w:w="567" w:type="dxa"/>
            <w:noWrap/>
          </w:tcPr>
          <w:p w14:paraId="33CD835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0.6%</w:t>
            </w:r>
          </w:p>
        </w:tc>
        <w:tc>
          <w:tcPr>
            <w:tcW w:w="567" w:type="dxa"/>
          </w:tcPr>
          <w:p w14:paraId="6E33A95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0.2%</w:t>
            </w:r>
          </w:p>
        </w:tc>
        <w:tc>
          <w:tcPr>
            <w:tcW w:w="567" w:type="dxa"/>
          </w:tcPr>
          <w:p w14:paraId="4EF3820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0.4%</w:t>
            </w:r>
          </w:p>
        </w:tc>
        <w:tc>
          <w:tcPr>
            <w:tcW w:w="567" w:type="dxa"/>
          </w:tcPr>
          <w:p w14:paraId="6ED0659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0.4%</w:t>
            </w:r>
          </w:p>
        </w:tc>
        <w:tc>
          <w:tcPr>
            <w:tcW w:w="565" w:type="dxa"/>
          </w:tcPr>
          <w:p w14:paraId="4BD729C7" w14:textId="77777777" w:rsidR="006708D5" w:rsidRPr="0058591B" w:rsidRDefault="006708D5" w:rsidP="003169D2">
            <w:pPr>
              <w:ind w:left="-111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0.02%</w:t>
            </w:r>
          </w:p>
        </w:tc>
        <w:tc>
          <w:tcPr>
            <w:tcW w:w="569" w:type="dxa"/>
          </w:tcPr>
          <w:p w14:paraId="186A86F2" w14:textId="77777777" w:rsidR="006708D5" w:rsidRPr="0058591B" w:rsidRDefault="006708D5" w:rsidP="003169D2">
            <w:pPr>
              <w:ind w:left="-1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0.6%</w:t>
            </w:r>
          </w:p>
        </w:tc>
        <w:tc>
          <w:tcPr>
            <w:tcW w:w="567" w:type="dxa"/>
          </w:tcPr>
          <w:p w14:paraId="49C7A89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2.2%</w:t>
            </w:r>
          </w:p>
        </w:tc>
        <w:tc>
          <w:tcPr>
            <w:tcW w:w="567" w:type="dxa"/>
          </w:tcPr>
          <w:p w14:paraId="0B9C5971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74.8%</w:t>
            </w:r>
          </w:p>
        </w:tc>
        <w:tc>
          <w:tcPr>
            <w:tcW w:w="567" w:type="dxa"/>
          </w:tcPr>
          <w:p w14:paraId="082005B1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1.5%</w:t>
            </w:r>
          </w:p>
        </w:tc>
        <w:tc>
          <w:tcPr>
            <w:tcW w:w="572" w:type="dxa"/>
          </w:tcPr>
          <w:p w14:paraId="4F870F4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5.6%</w:t>
            </w:r>
          </w:p>
        </w:tc>
        <w:tc>
          <w:tcPr>
            <w:tcW w:w="567" w:type="dxa"/>
          </w:tcPr>
          <w:p w14:paraId="0B61BE3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0.2%</w:t>
            </w:r>
          </w:p>
        </w:tc>
        <w:tc>
          <w:tcPr>
            <w:tcW w:w="567" w:type="dxa"/>
          </w:tcPr>
          <w:p w14:paraId="3FCABF8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0.6%</w:t>
            </w:r>
          </w:p>
        </w:tc>
        <w:tc>
          <w:tcPr>
            <w:tcW w:w="569" w:type="dxa"/>
          </w:tcPr>
          <w:p w14:paraId="6023B5A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0.4%</w:t>
            </w:r>
          </w:p>
        </w:tc>
        <w:tc>
          <w:tcPr>
            <w:tcW w:w="567" w:type="dxa"/>
          </w:tcPr>
          <w:p w14:paraId="54FCA64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4.0%</w:t>
            </w:r>
          </w:p>
        </w:tc>
        <w:tc>
          <w:tcPr>
            <w:tcW w:w="568" w:type="dxa"/>
          </w:tcPr>
          <w:p w14:paraId="7B84C19E" w14:textId="77777777" w:rsidR="006708D5" w:rsidRPr="0058591B" w:rsidRDefault="006708D5" w:rsidP="003169D2">
            <w:pPr>
              <w:ind w:left="-116" w:right="-99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18.64%</w:t>
            </w:r>
          </w:p>
        </w:tc>
        <w:tc>
          <w:tcPr>
            <w:tcW w:w="564" w:type="dxa"/>
          </w:tcPr>
          <w:p w14:paraId="2F04CEF3" w14:textId="77777777" w:rsidR="006708D5" w:rsidRPr="0058591B" w:rsidRDefault="006708D5" w:rsidP="003169D2">
            <w:pPr>
              <w:ind w:left="-14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1.04%</w:t>
            </w:r>
          </w:p>
        </w:tc>
        <w:tc>
          <w:tcPr>
            <w:tcW w:w="567" w:type="dxa"/>
          </w:tcPr>
          <w:p w14:paraId="66840030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0.0%</w:t>
            </w:r>
          </w:p>
        </w:tc>
        <w:tc>
          <w:tcPr>
            <w:tcW w:w="567" w:type="dxa"/>
          </w:tcPr>
          <w:p w14:paraId="71082F50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0.0%</w:t>
            </w:r>
          </w:p>
        </w:tc>
        <w:tc>
          <w:tcPr>
            <w:tcW w:w="567" w:type="dxa"/>
          </w:tcPr>
          <w:p w14:paraId="620C1642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0.0%</w:t>
            </w:r>
          </w:p>
        </w:tc>
        <w:tc>
          <w:tcPr>
            <w:tcW w:w="567" w:type="dxa"/>
          </w:tcPr>
          <w:p w14:paraId="04BEC81C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0.61%</w:t>
            </w:r>
          </w:p>
        </w:tc>
        <w:tc>
          <w:tcPr>
            <w:tcW w:w="567" w:type="dxa"/>
          </w:tcPr>
          <w:p w14:paraId="260F7D64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2.92%</w:t>
            </w:r>
          </w:p>
        </w:tc>
        <w:tc>
          <w:tcPr>
            <w:tcW w:w="567" w:type="dxa"/>
          </w:tcPr>
          <w:p w14:paraId="3B4A270A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0.81%</w:t>
            </w:r>
          </w:p>
        </w:tc>
      </w:tr>
      <w:tr w:rsidR="006708D5" w:rsidRPr="0058591B" w14:paraId="28416C75" w14:textId="77777777" w:rsidTr="003169D2">
        <w:tc>
          <w:tcPr>
            <w:tcW w:w="1418" w:type="dxa"/>
            <w:noWrap/>
          </w:tcPr>
          <w:p w14:paraId="7746B3D7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Cost-effectiveness ($/kg)</w:t>
            </w:r>
          </w:p>
        </w:tc>
        <w:tc>
          <w:tcPr>
            <w:tcW w:w="564" w:type="dxa"/>
            <w:noWrap/>
          </w:tcPr>
          <w:p w14:paraId="6E6E2E2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3.85</w:t>
            </w:r>
          </w:p>
        </w:tc>
        <w:tc>
          <w:tcPr>
            <w:tcW w:w="573" w:type="dxa"/>
            <w:noWrap/>
          </w:tcPr>
          <w:p w14:paraId="13ED492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4.57</w:t>
            </w:r>
          </w:p>
        </w:tc>
        <w:tc>
          <w:tcPr>
            <w:tcW w:w="567" w:type="dxa"/>
            <w:noWrap/>
          </w:tcPr>
          <w:p w14:paraId="111B9BC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6.12</w:t>
            </w:r>
          </w:p>
        </w:tc>
        <w:tc>
          <w:tcPr>
            <w:tcW w:w="567" w:type="dxa"/>
          </w:tcPr>
          <w:p w14:paraId="6B33255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3.74</w:t>
            </w:r>
          </w:p>
        </w:tc>
        <w:tc>
          <w:tcPr>
            <w:tcW w:w="567" w:type="dxa"/>
          </w:tcPr>
          <w:p w14:paraId="242D29F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1.04</w:t>
            </w:r>
          </w:p>
        </w:tc>
        <w:tc>
          <w:tcPr>
            <w:tcW w:w="567" w:type="dxa"/>
          </w:tcPr>
          <w:p w14:paraId="73B0BA9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3.33</w:t>
            </w:r>
          </w:p>
        </w:tc>
        <w:tc>
          <w:tcPr>
            <w:tcW w:w="565" w:type="dxa"/>
          </w:tcPr>
          <w:p w14:paraId="5DF2C0A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3.29</w:t>
            </w:r>
          </w:p>
        </w:tc>
        <w:tc>
          <w:tcPr>
            <w:tcW w:w="569" w:type="dxa"/>
          </w:tcPr>
          <w:p w14:paraId="44D53D9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9.36</w:t>
            </w:r>
          </w:p>
        </w:tc>
        <w:tc>
          <w:tcPr>
            <w:tcW w:w="567" w:type="dxa"/>
          </w:tcPr>
          <w:p w14:paraId="43A9179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1.43</w:t>
            </w:r>
          </w:p>
        </w:tc>
        <w:tc>
          <w:tcPr>
            <w:tcW w:w="567" w:type="dxa"/>
          </w:tcPr>
          <w:p w14:paraId="48FB8D4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1.12</w:t>
            </w:r>
          </w:p>
        </w:tc>
        <w:tc>
          <w:tcPr>
            <w:tcW w:w="567" w:type="dxa"/>
          </w:tcPr>
          <w:p w14:paraId="7567627C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545.23</w:t>
            </w:r>
          </w:p>
        </w:tc>
        <w:tc>
          <w:tcPr>
            <w:tcW w:w="572" w:type="dxa"/>
          </w:tcPr>
          <w:p w14:paraId="1A3A27C2" w14:textId="77777777" w:rsidR="006708D5" w:rsidRPr="0058591B" w:rsidRDefault="006708D5" w:rsidP="003169D2">
            <w:pPr>
              <w:ind w:left="-1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69.01</w:t>
            </w:r>
          </w:p>
        </w:tc>
        <w:tc>
          <w:tcPr>
            <w:tcW w:w="567" w:type="dxa"/>
          </w:tcPr>
          <w:p w14:paraId="441408EE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118.26</w:t>
            </w:r>
          </w:p>
        </w:tc>
        <w:tc>
          <w:tcPr>
            <w:tcW w:w="567" w:type="dxa"/>
          </w:tcPr>
          <w:p w14:paraId="4FA768ED" w14:textId="77777777" w:rsidR="006708D5" w:rsidRPr="0058591B" w:rsidRDefault="006708D5" w:rsidP="003169D2">
            <w:pPr>
              <w:ind w:left="-249" w:firstLine="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214.04</w:t>
            </w:r>
          </w:p>
        </w:tc>
        <w:tc>
          <w:tcPr>
            <w:tcW w:w="569" w:type="dxa"/>
          </w:tcPr>
          <w:p w14:paraId="64713D76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19.84</w:t>
            </w:r>
          </w:p>
        </w:tc>
        <w:tc>
          <w:tcPr>
            <w:tcW w:w="567" w:type="dxa"/>
          </w:tcPr>
          <w:p w14:paraId="674FD140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48.54</w:t>
            </w:r>
          </w:p>
        </w:tc>
        <w:tc>
          <w:tcPr>
            <w:tcW w:w="568" w:type="dxa"/>
          </w:tcPr>
          <w:p w14:paraId="7C1B67FA" w14:textId="77777777" w:rsidR="006708D5" w:rsidRPr="0058591B" w:rsidRDefault="006708D5" w:rsidP="003169D2">
            <w:pPr>
              <w:ind w:left="-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52.66</w:t>
            </w:r>
          </w:p>
        </w:tc>
        <w:tc>
          <w:tcPr>
            <w:tcW w:w="564" w:type="dxa"/>
          </w:tcPr>
          <w:p w14:paraId="4270D8F5" w14:textId="77777777" w:rsidR="006708D5" w:rsidRPr="0058591B" w:rsidRDefault="006708D5" w:rsidP="003169D2">
            <w:pPr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618.83</w:t>
            </w:r>
          </w:p>
        </w:tc>
        <w:tc>
          <w:tcPr>
            <w:tcW w:w="567" w:type="dxa"/>
          </w:tcPr>
          <w:p w14:paraId="7E4001A5" w14:textId="77777777" w:rsidR="006708D5" w:rsidRPr="0058591B" w:rsidRDefault="006708D5" w:rsidP="003169D2">
            <w:pPr>
              <w:keepNext/>
              <w:ind w:left="-117" w:right="-2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177.65</w:t>
            </w:r>
          </w:p>
        </w:tc>
        <w:tc>
          <w:tcPr>
            <w:tcW w:w="567" w:type="dxa"/>
          </w:tcPr>
          <w:p w14:paraId="788C248E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2.56</w:t>
            </w:r>
          </w:p>
        </w:tc>
        <w:tc>
          <w:tcPr>
            <w:tcW w:w="567" w:type="dxa"/>
          </w:tcPr>
          <w:p w14:paraId="3363411D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4.55</w:t>
            </w:r>
          </w:p>
        </w:tc>
        <w:tc>
          <w:tcPr>
            <w:tcW w:w="567" w:type="dxa"/>
          </w:tcPr>
          <w:p w14:paraId="01C5D42C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3.85</w:t>
            </w:r>
          </w:p>
        </w:tc>
        <w:tc>
          <w:tcPr>
            <w:tcW w:w="567" w:type="dxa"/>
          </w:tcPr>
          <w:p w14:paraId="1D695F46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18.29</w:t>
            </w:r>
          </w:p>
        </w:tc>
        <w:tc>
          <w:tcPr>
            <w:tcW w:w="567" w:type="dxa"/>
          </w:tcPr>
          <w:p w14:paraId="6E78B840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31.96</w:t>
            </w:r>
          </w:p>
        </w:tc>
      </w:tr>
      <w:tr w:rsidR="006708D5" w:rsidRPr="0058591B" w14:paraId="7C358290" w14:textId="77777777" w:rsidTr="003169D2">
        <w:tc>
          <w:tcPr>
            <w:tcW w:w="1418" w:type="dxa"/>
            <w:noWrap/>
          </w:tcPr>
          <w:p w14:paraId="70EA8C0F" w14:textId="77777777" w:rsidR="006708D5" w:rsidRPr="006708D5" w:rsidRDefault="006708D5" w:rsidP="003169D2">
            <w:pPr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Speed of first disbursement (months)</w:t>
            </w:r>
          </w:p>
        </w:tc>
        <w:tc>
          <w:tcPr>
            <w:tcW w:w="564" w:type="dxa"/>
            <w:noWrap/>
          </w:tcPr>
          <w:p w14:paraId="710C0732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25.33</w:t>
            </w:r>
          </w:p>
        </w:tc>
        <w:tc>
          <w:tcPr>
            <w:tcW w:w="573" w:type="dxa"/>
            <w:noWrap/>
          </w:tcPr>
          <w:p w14:paraId="757CEACB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26.28</w:t>
            </w:r>
          </w:p>
        </w:tc>
        <w:tc>
          <w:tcPr>
            <w:tcW w:w="567" w:type="dxa"/>
            <w:noWrap/>
          </w:tcPr>
          <w:p w14:paraId="544861A9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77D76A3B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26.02</w:t>
            </w:r>
          </w:p>
        </w:tc>
        <w:tc>
          <w:tcPr>
            <w:tcW w:w="567" w:type="dxa"/>
          </w:tcPr>
          <w:p w14:paraId="1E135179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25.7</w:t>
            </w:r>
          </w:p>
        </w:tc>
        <w:tc>
          <w:tcPr>
            <w:tcW w:w="567" w:type="dxa"/>
          </w:tcPr>
          <w:p w14:paraId="6629422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25.3</w:t>
            </w:r>
          </w:p>
        </w:tc>
        <w:tc>
          <w:tcPr>
            <w:tcW w:w="565" w:type="dxa"/>
          </w:tcPr>
          <w:p w14:paraId="57DAEE8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25.0</w:t>
            </w:r>
          </w:p>
        </w:tc>
        <w:tc>
          <w:tcPr>
            <w:tcW w:w="569" w:type="dxa"/>
          </w:tcPr>
          <w:p w14:paraId="04FD017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24.8</w:t>
            </w:r>
          </w:p>
        </w:tc>
        <w:tc>
          <w:tcPr>
            <w:tcW w:w="567" w:type="dxa"/>
          </w:tcPr>
          <w:p w14:paraId="792DFEF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24.8</w:t>
            </w:r>
          </w:p>
        </w:tc>
        <w:tc>
          <w:tcPr>
            <w:tcW w:w="567" w:type="dxa"/>
          </w:tcPr>
          <w:p w14:paraId="749AD6D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24.6 </w:t>
            </w:r>
          </w:p>
        </w:tc>
        <w:tc>
          <w:tcPr>
            <w:tcW w:w="567" w:type="dxa"/>
          </w:tcPr>
          <w:p w14:paraId="7330EE3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24.6</w:t>
            </w:r>
          </w:p>
        </w:tc>
        <w:tc>
          <w:tcPr>
            <w:tcW w:w="572" w:type="dxa"/>
          </w:tcPr>
          <w:p w14:paraId="372F946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24.7</w:t>
            </w:r>
          </w:p>
        </w:tc>
        <w:tc>
          <w:tcPr>
            <w:tcW w:w="567" w:type="dxa"/>
          </w:tcPr>
          <w:p w14:paraId="375D77A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24.6</w:t>
            </w:r>
          </w:p>
        </w:tc>
        <w:tc>
          <w:tcPr>
            <w:tcW w:w="567" w:type="dxa"/>
          </w:tcPr>
          <w:p w14:paraId="17C4370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24.6</w:t>
            </w:r>
          </w:p>
        </w:tc>
        <w:tc>
          <w:tcPr>
            <w:tcW w:w="569" w:type="dxa"/>
          </w:tcPr>
          <w:p w14:paraId="5D7F0C6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24.6</w:t>
            </w:r>
          </w:p>
        </w:tc>
        <w:tc>
          <w:tcPr>
            <w:tcW w:w="567" w:type="dxa"/>
          </w:tcPr>
          <w:p w14:paraId="6E0CEDD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24.6 </w:t>
            </w:r>
          </w:p>
        </w:tc>
        <w:tc>
          <w:tcPr>
            <w:tcW w:w="568" w:type="dxa"/>
          </w:tcPr>
          <w:p w14:paraId="010C4F8F" w14:textId="77777777" w:rsidR="006708D5" w:rsidRPr="0058591B" w:rsidRDefault="006708D5" w:rsidP="003169D2">
            <w:pPr>
              <w:ind w:left="-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24.5</w:t>
            </w:r>
          </w:p>
        </w:tc>
        <w:tc>
          <w:tcPr>
            <w:tcW w:w="564" w:type="dxa"/>
          </w:tcPr>
          <w:p w14:paraId="5054D25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24.4 </w:t>
            </w:r>
          </w:p>
        </w:tc>
        <w:tc>
          <w:tcPr>
            <w:tcW w:w="567" w:type="dxa"/>
          </w:tcPr>
          <w:p w14:paraId="6115AEE4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24.5</w:t>
            </w:r>
          </w:p>
        </w:tc>
        <w:tc>
          <w:tcPr>
            <w:tcW w:w="567" w:type="dxa"/>
          </w:tcPr>
          <w:p w14:paraId="17E345FC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24.4</w:t>
            </w:r>
          </w:p>
        </w:tc>
        <w:tc>
          <w:tcPr>
            <w:tcW w:w="567" w:type="dxa"/>
          </w:tcPr>
          <w:p w14:paraId="05009045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24.4</w:t>
            </w:r>
          </w:p>
        </w:tc>
        <w:tc>
          <w:tcPr>
            <w:tcW w:w="567" w:type="dxa"/>
          </w:tcPr>
          <w:p w14:paraId="01AB51A1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24.4</w:t>
            </w:r>
          </w:p>
        </w:tc>
        <w:tc>
          <w:tcPr>
            <w:tcW w:w="567" w:type="dxa"/>
          </w:tcPr>
          <w:p w14:paraId="2467478F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24.3</w:t>
            </w:r>
          </w:p>
          <w:p w14:paraId="29310A07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95A6730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24.2</w:t>
            </w:r>
          </w:p>
        </w:tc>
      </w:tr>
      <w:tr w:rsidR="006708D5" w:rsidRPr="0058591B" w14:paraId="04472A86" w14:textId="77777777" w:rsidTr="003169D2">
        <w:tc>
          <w:tcPr>
            <w:tcW w:w="1418" w:type="dxa"/>
            <w:noWrap/>
          </w:tcPr>
          <w:p w14:paraId="2BDEBE42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Speed of completion (months)</w:t>
            </w:r>
          </w:p>
        </w:tc>
        <w:tc>
          <w:tcPr>
            <w:tcW w:w="564" w:type="dxa"/>
            <w:noWrap/>
          </w:tcPr>
          <w:p w14:paraId="1B35ABD7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40.09</w:t>
            </w:r>
          </w:p>
        </w:tc>
        <w:tc>
          <w:tcPr>
            <w:tcW w:w="573" w:type="dxa"/>
            <w:noWrap/>
          </w:tcPr>
          <w:p w14:paraId="750E23FB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41.35</w:t>
            </w:r>
          </w:p>
        </w:tc>
        <w:tc>
          <w:tcPr>
            <w:tcW w:w="567" w:type="dxa"/>
            <w:noWrap/>
          </w:tcPr>
          <w:p w14:paraId="3A873BF6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41</w:t>
            </w:r>
          </w:p>
        </w:tc>
        <w:tc>
          <w:tcPr>
            <w:tcW w:w="567" w:type="dxa"/>
          </w:tcPr>
          <w:p w14:paraId="711415DF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40.88</w:t>
            </w:r>
          </w:p>
        </w:tc>
        <w:tc>
          <w:tcPr>
            <w:tcW w:w="567" w:type="dxa"/>
          </w:tcPr>
          <w:p w14:paraId="2A97ED1F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40.7</w:t>
            </w:r>
          </w:p>
        </w:tc>
        <w:tc>
          <w:tcPr>
            <w:tcW w:w="567" w:type="dxa"/>
          </w:tcPr>
          <w:p w14:paraId="2170815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40.3</w:t>
            </w:r>
          </w:p>
        </w:tc>
        <w:tc>
          <w:tcPr>
            <w:tcW w:w="565" w:type="dxa"/>
          </w:tcPr>
          <w:p w14:paraId="741E166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40.2</w:t>
            </w:r>
          </w:p>
        </w:tc>
        <w:tc>
          <w:tcPr>
            <w:tcW w:w="569" w:type="dxa"/>
          </w:tcPr>
          <w:p w14:paraId="414F6C8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39.8</w:t>
            </w:r>
          </w:p>
        </w:tc>
        <w:tc>
          <w:tcPr>
            <w:tcW w:w="567" w:type="dxa"/>
          </w:tcPr>
          <w:p w14:paraId="1F03468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39.8</w:t>
            </w:r>
          </w:p>
        </w:tc>
        <w:tc>
          <w:tcPr>
            <w:tcW w:w="567" w:type="dxa"/>
          </w:tcPr>
          <w:p w14:paraId="5BB6119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40.2 </w:t>
            </w:r>
          </w:p>
        </w:tc>
        <w:tc>
          <w:tcPr>
            <w:tcW w:w="567" w:type="dxa"/>
          </w:tcPr>
          <w:p w14:paraId="72CED36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40.2</w:t>
            </w:r>
          </w:p>
        </w:tc>
        <w:tc>
          <w:tcPr>
            <w:tcW w:w="572" w:type="dxa"/>
          </w:tcPr>
          <w:p w14:paraId="0391240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40.2</w:t>
            </w:r>
          </w:p>
        </w:tc>
        <w:tc>
          <w:tcPr>
            <w:tcW w:w="567" w:type="dxa"/>
          </w:tcPr>
          <w:p w14:paraId="72202C6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40.3</w:t>
            </w:r>
          </w:p>
        </w:tc>
        <w:tc>
          <w:tcPr>
            <w:tcW w:w="567" w:type="dxa"/>
          </w:tcPr>
          <w:p w14:paraId="57557CE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40.8</w:t>
            </w:r>
          </w:p>
        </w:tc>
        <w:tc>
          <w:tcPr>
            <w:tcW w:w="569" w:type="dxa"/>
          </w:tcPr>
          <w:p w14:paraId="05A4CCF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40.8</w:t>
            </w:r>
          </w:p>
        </w:tc>
        <w:tc>
          <w:tcPr>
            <w:tcW w:w="567" w:type="dxa"/>
          </w:tcPr>
          <w:p w14:paraId="1E56B6B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40.8</w:t>
            </w:r>
          </w:p>
        </w:tc>
        <w:tc>
          <w:tcPr>
            <w:tcW w:w="568" w:type="dxa"/>
          </w:tcPr>
          <w:p w14:paraId="7FABF4F9" w14:textId="77777777" w:rsidR="006708D5" w:rsidRPr="0058591B" w:rsidRDefault="006708D5" w:rsidP="003169D2">
            <w:pPr>
              <w:ind w:left="-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41.0</w:t>
            </w:r>
          </w:p>
        </w:tc>
        <w:tc>
          <w:tcPr>
            <w:tcW w:w="564" w:type="dxa"/>
          </w:tcPr>
          <w:p w14:paraId="02E1EFA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40.1 </w:t>
            </w:r>
          </w:p>
        </w:tc>
        <w:tc>
          <w:tcPr>
            <w:tcW w:w="567" w:type="dxa"/>
          </w:tcPr>
          <w:p w14:paraId="30B331BC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41.2</w:t>
            </w:r>
          </w:p>
        </w:tc>
        <w:tc>
          <w:tcPr>
            <w:tcW w:w="567" w:type="dxa"/>
          </w:tcPr>
          <w:p w14:paraId="6587B3E4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41.2</w:t>
            </w:r>
          </w:p>
        </w:tc>
        <w:tc>
          <w:tcPr>
            <w:tcW w:w="567" w:type="dxa"/>
          </w:tcPr>
          <w:p w14:paraId="220D2452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41.2</w:t>
            </w:r>
          </w:p>
        </w:tc>
        <w:tc>
          <w:tcPr>
            <w:tcW w:w="567" w:type="dxa"/>
          </w:tcPr>
          <w:p w14:paraId="6D37263E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41.3</w:t>
            </w:r>
          </w:p>
        </w:tc>
        <w:tc>
          <w:tcPr>
            <w:tcW w:w="567" w:type="dxa"/>
          </w:tcPr>
          <w:p w14:paraId="77C30B29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41.2</w:t>
            </w:r>
          </w:p>
        </w:tc>
        <w:tc>
          <w:tcPr>
            <w:tcW w:w="567" w:type="dxa"/>
          </w:tcPr>
          <w:p w14:paraId="109020CE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41.2</w:t>
            </w:r>
          </w:p>
        </w:tc>
      </w:tr>
      <w:tr w:rsidR="006708D5" w:rsidRPr="0058591B" w14:paraId="235CD3D6" w14:textId="77777777" w:rsidTr="003169D2">
        <w:tc>
          <w:tcPr>
            <w:tcW w:w="1418" w:type="dxa"/>
            <w:noWrap/>
          </w:tcPr>
          <w:p w14:paraId="3937062F" w14:textId="77777777" w:rsidR="006708D5" w:rsidRPr="006708D5" w:rsidRDefault="006708D5" w:rsidP="003169D2">
            <w:pPr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Net emissions due to delays (ODP tonnes)</w:t>
            </w:r>
          </w:p>
        </w:tc>
        <w:tc>
          <w:tcPr>
            <w:tcW w:w="564" w:type="dxa"/>
            <w:noWrap/>
          </w:tcPr>
          <w:p w14:paraId="0EF51910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21,539</w:t>
            </w:r>
          </w:p>
        </w:tc>
        <w:tc>
          <w:tcPr>
            <w:tcW w:w="573" w:type="dxa"/>
            <w:noWrap/>
          </w:tcPr>
          <w:p w14:paraId="6BCF2213" w14:textId="77777777" w:rsidR="006708D5" w:rsidRPr="0058591B" w:rsidRDefault="006708D5" w:rsidP="003169D2">
            <w:pPr>
              <w:ind w:left="-10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22,324</w:t>
            </w:r>
          </w:p>
        </w:tc>
        <w:tc>
          <w:tcPr>
            <w:tcW w:w="567" w:type="dxa"/>
            <w:noWrap/>
          </w:tcPr>
          <w:p w14:paraId="045B13A4" w14:textId="77777777" w:rsidR="006708D5" w:rsidRPr="0058591B" w:rsidRDefault="006708D5" w:rsidP="003169D2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18,021</w:t>
            </w:r>
          </w:p>
        </w:tc>
        <w:tc>
          <w:tcPr>
            <w:tcW w:w="567" w:type="dxa"/>
          </w:tcPr>
          <w:p w14:paraId="350D1AE0" w14:textId="77777777" w:rsidR="006708D5" w:rsidRPr="0058591B" w:rsidRDefault="006708D5" w:rsidP="003169D2">
            <w:pPr>
              <w:ind w:left="-108" w:righ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8,338</w:t>
            </w:r>
          </w:p>
        </w:tc>
        <w:tc>
          <w:tcPr>
            <w:tcW w:w="567" w:type="dxa"/>
          </w:tcPr>
          <w:p w14:paraId="52CCC1DD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4,843</w:t>
            </w:r>
          </w:p>
        </w:tc>
        <w:tc>
          <w:tcPr>
            <w:tcW w:w="567" w:type="dxa"/>
          </w:tcPr>
          <w:p w14:paraId="143627DC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5,674</w:t>
            </w:r>
          </w:p>
        </w:tc>
        <w:tc>
          <w:tcPr>
            <w:tcW w:w="565" w:type="dxa"/>
          </w:tcPr>
          <w:p w14:paraId="7CA3DDF6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2,316</w:t>
            </w:r>
          </w:p>
        </w:tc>
        <w:tc>
          <w:tcPr>
            <w:tcW w:w="569" w:type="dxa"/>
          </w:tcPr>
          <w:p w14:paraId="35872BAA" w14:textId="77777777" w:rsidR="006708D5" w:rsidRPr="0058591B" w:rsidRDefault="006708D5" w:rsidP="003169D2">
            <w:pPr>
              <w:ind w:left="-1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1,303</w:t>
            </w:r>
          </w:p>
        </w:tc>
        <w:tc>
          <w:tcPr>
            <w:tcW w:w="567" w:type="dxa"/>
          </w:tcPr>
          <w:p w14:paraId="1DA2F7FE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182</w:t>
            </w:r>
          </w:p>
        </w:tc>
        <w:tc>
          <w:tcPr>
            <w:tcW w:w="567" w:type="dxa"/>
          </w:tcPr>
          <w:p w14:paraId="10109FF2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1,680</w:t>
            </w:r>
          </w:p>
        </w:tc>
        <w:tc>
          <w:tcPr>
            <w:tcW w:w="567" w:type="dxa"/>
          </w:tcPr>
          <w:p w14:paraId="68D4C421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801</w:t>
            </w:r>
          </w:p>
        </w:tc>
        <w:tc>
          <w:tcPr>
            <w:tcW w:w="572" w:type="dxa"/>
          </w:tcPr>
          <w:p w14:paraId="45750F30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901</w:t>
            </w:r>
          </w:p>
        </w:tc>
        <w:tc>
          <w:tcPr>
            <w:tcW w:w="567" w:type="dxa"/>
          </w:tcPr>
          <w:p w14:paraId="36D47F2D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901</w:t>
            </w:r>
          </w:p>
        </w:tc>
        <w:tc>
          <w:tcPr>
            <w:tcW w:w="567" w:type="dxa"/>
          </w:tcPr>
          <w:p w14:paraId="111FB9EB" w14:textId="77777777" w:rsidR="006708D5" w:rsidRPr="0058591B" w:rsidRDefault="006708D5" w:rsidP="003169D2">
            <w:pPr>
              <w:ind w:left="-10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1,002</w:t>
            </w:r>
          </w:p>
        </w:tc>
        <w:tc>
          <w:tcPr>
            <w:tcW w:w="569" w:type="dxa"/>
          </w:tcPr>
          <w:p w14:paraId="092C1450" w14:textId="77777777" w:rsidR="006708D5" w:rsidRPr="0058591B" w:rsidRDefault="006708D5" w:rsidP="003169D2">
            <w:pPr>
              <w:ind w:left="-10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275</w:t>
            </w:r>
          </w:p>
        </w:tc>
        <w:tc>
          <w:tcPr>
            <w:tcW w:w="567" w:type="dxa"/>
          </w:tcPr>
          <w:p w14:paraId="7B13ED6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455</w:t>
            </w:r>
          </w:p>
        </w:tc>
        <w:tc>
          <w:tcPr>
            <w:tcW w:w="568" w:type="dxa"/>
          </w:tcPr>
          <w:p w14:paraId="46881017" w14:textId="77777777" w:rsidR="006708D5" w:rsidRPr="0058591B" w:rsidRDefault="006708D5" w:rsidP="003169D2">
            <w:pPr>
              <w:ind w:left="-8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249.9</w:t>
            </w:r>
          </w:p>
        </w:tc>
        <w:tc>
          <w:tcPr>
            <w:tcW w:w="564" w:type="dxa"/>
          </w:tcPr>
          <w:p w14:paraId="6CDE23AF" w14:textId="77777777" w:rsidR="006708D5" w:rsidRPr="0058591B" w:rsidRDefault="006708D5" w:rsidP="003169D2">
            <w:pPr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788.4</w:t>
            </w:r>
          </w:p>
        </w:tc>
        <w:tc>
          <w:tcPr>
            <w:tcW w:w="567" w:type="dxa"/>
          </w:tcPr>
          <w:p w14:paraId="210BEEE8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812.98</w:t>
            </w:r>
          </w:p>
        </w:tc>
        <w:tc>
          <w:tcPr>
            <w:tcW w:w="567" w:type="dxa"/>
          </w:tcPr>
          <w:p w14:paraId="61D8F759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5.5</w:t>
            </w:r>
          </w:p>
        </w:tc>
        <w:tc>
          <w:tcPr>
            <w:tcW w:w="567" w:type="dxa"/>
          </w:tcPr>
          <w:p w14:paraId="5B95EC98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74.8</w:t>
            </w:r>
          </w:p>
        </w:tc>
        <w:tc>
          <w:tcPr>
            <w:tcW w:w="567" w:type="dxa"/>
          </w:tcPr>
          <w:p w14:paraId="21A26634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149.5</w:t>
            </w:r>
          </w:p>
        </w:tc>
        <w:tc>
          <w:tcPr>
            <w:tcW w:w="567" w:type="dxa"/>
          </w:tcPr>
          <w:p w14:paraId="6E378A57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146.9</w:t>
            </w:r>
          </w:p>
          <w:p w14:paraId="63C3274F" w14:textId="77777777" w:rsidR="006708D5" w:rsidRPr="0058591B" w:rsidRDefault="006708D5" w:rsidP="003169D2">
            <w:pPr>
              <w:keepNext/>
              <w:ind w:left="-117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0C7FDB4" w14:textId="77777777" w:rsidR="006708D5" w:rsidRPr="0058591B" w:rsidRDefault="006708D5" w:rsidP="003169D2">
            <w:pPr>
              <w:ind w:left="-11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65.5</w:t>
            </w:r>
          </w:p>
        </w:tc>
      </w:tr>
    </w:tbl>
    <w:p w14:paraId="3B376C5E" w14:textId="77777777" w:rsidR="006708D5" w:rsidRPr="0058591B" w:rsidRDefault="006708D5" w:rsidP="006708D5"/>
    <w:p w14:paraId="584531C1" w14:textId="77777777" w:rsidR="006708D5" w:rsidRPr="0058591B" w:rsidRDefault="006708D5" w:rsidP="006708D5">
      <w:pPr>
        <w:pStyle w:val="StyleHeader4Para4Left0Firstline0"/>
        <w:numPr>
          <w:ilvl w:val="0"/>
          <w:numId w:val="0"/>
        </w:numPr>
        <w:sectPr w:rsidR="006708D5" w:rsidRPr="0058591B" w:rsidSect="006708D5">
          <w:headerReference w:type="even" r:id="rId28"/>
          <w:headerReference w:type="first" r:id="rId29"/>
          <w:footerReference w:type="first" r:id="rId30"/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titlePg/>
          <w:docGrid w:linePitch="299"/>
        </w:sectPr>
      </w:pPr>
    </w:p>
    <w:p w14:paraId="7192B09F" w14:textId="77777777" w:rsidR="006708D5" w:rsidRPr="0058591B" w:rsidRDefault="006708D5" w:rsidP="006708D5">
      <w:pPr>
        <w:jc w:val="center"/>
        <w:rPr>
          <w:b/>
          <w:bCs/>
        </w:rPr>
      </w:pPr>
      <w:r w:rsidRPr="0058591B">
        <w:rPr>
          <w:b/>
          <w:bCs/>
        </w:rPr>
        <w:lastRenderedPageBreak/>
        <w:t>Annex II</w:t>
      </w:r>
    </w:p>
    <w:p w14:paraId="238EB91A" w14:textId="77777777" w:rsidR="006708D5" w:rsidRPr="0058591B" w:rsidRDefault="006708D5" w:rsidP="006708D5">
      <w:pPr>
        <w:jc w:val="center"/>
        <w:rPr>
          <w:b/>
          <w:bCs/>
        </w:rPr>
      </w:pPr>
    </w:p>
    <w:p w14:paraId="355FDF4E" w14:textId="77777777" w:rsidR="006708D5" w:rsidRPr="006708D5" w:rsidRDefault="006708D5" w:rsidP="006708D5">
      <w:pPr>
        <w:jc w:val="center"/>
        <w:rPr>
          <w:b/>
          <w:bCs/>
          <w:lang w:val="en-CA"/>
        </w:rPr>
      </w:pPr>
      <w:r w:rsidRPr="006708D5">
        <w:rPr>
          <w:b/>
          <w:bCs/>
          <w:lang w:val="en-CA"/>
        </w:rPr>
        <w:t>NON-INVESTMENT PROJECT PERFORMANCE BY AGENCY</w:t>
      </w:r>
    </w:p>
    <w:p w14:paraId="3A068A67" w14:textId="77777777" w:rsidR="006708D5" w:rsidRPr="0058591B" w:rsidRDefault="006708D5" w:rsidP="006708D5">
      <w:pPr>
        <w:jc w:val="center"/>
        <w:rPr>
          <w:b/>
          <w:bCs/>
        </w:rPr>
      </w:pPr>
      <w:r w:rsidRPr="0058591B">
        <w:rPr>
          <w:b/>
          <w:bCs/>
        </w:rPr>
        <w:t>(2001-2024)</w:t>
      </w:r>
    </w:p>
    <w:p w14:paraId="27F86DCE" w14:textId="77777777" w:rsidR="006708D5" w:rsidRPr="0058591B" w:rsidRDefault="006708D5" w:rsidP="006708D5"/>
    <w:tbl>
      <w:tblPr>
        <w:tblW w:w="1503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556"/>
        <w:gridCol w:w="567"/>
        <w:gridCol w:w="567"/>
        <w:gridCol w:w="556"/>
        <w:gridCol w:w="613"/>
        <w:gridCol w:w="542"/>
        <w:gridCol w:w="556"/>
        <w:gridCol w:w="566"/>
        <w:gridCol w:w="567"/>
        <w:gridCol w:w="558"/>
        <w:gridCol w:w="537"/>
        <w:gridCol w:w="578"/>
        <w:gridCol w:w="585"/>
        <w:gridCol w:w="518"/>
        <w:gridCol w:w="567"/>
        <w:gridCol w:w="601"/>
        <w:gridCol w:w="583"/>
        <w:gridCol w:w="595"/>
        <w:gridCol w:w="567"/>
        <w:gridCol w:w="567"/>
        <w:gridCol w:w="567"/>
        <w:gridCol w:w="567"/>
        <w:gridCol w:w="567"/>
        <w:gridCol w:w="567"/>
      </w:tblGrid>
      <w:tr w:rsidR="006708D5" w:rsidRPr="0058591B" w14:paraId="295F830D" w14:textId="77777777" w:rsidTr="003169D2">
        <w:trPr>
          <w:trHeight w:val="125"/>
        </w:trPr>
        <w:tc>
          <w:tcPr>
            <w:tcW w:w="1419" w:type="dxa"/>
            <w:noWrap/>
          </w:tcPr>
          <w:p w14:paraId="00995041" w14:textId="77777777" w:rsidR="006708D5" w:rsidRPr="0058591B" w:rsidRDefault="006708D5" w:rsidP="003169D2">
            <w:pPr>
              <w:jc w:val="left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UNDP</w:t>
            </w:r>
          </w:p>
        </w:tc>
        <w:tc>
          <w:tcPr>
            <w:tcW w:w="556" w:type="dxa"/>
            <w:noWrap/>
          </w:tcPr>
          <w:p w14:paraId="14A88DF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2001</w:t>
            </w:r>
          </w:p>
        </w:tc>
        <w:tc>
          <w:tcPr>
            <w:tcW w:w="567" w:type="dxa"/>
            <w:noWrap/>
          </w:tcPr>
          <w:p w14:paraId="215B8AC9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2002</w:t>
            </w:r>
          </w:p>
        </w:tc>
        <w:tc>
          <w:tcPr>
            <w:tcW w:w="567" w:type="dxa"/>
            <w:noWrap/>
          </w:tcPr>
          <w:p w14:paraId="4FE813A1" w14:textId="77777777" w:rsidR="006708D5" w:rsidRPr="0058591B" w:rsidRDefault="006708D5" w:rsidP="003169D2">
            <w:pPr>
              <w:ind w:left="-60"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2003</w:t>
            </w:r>
          </w:p>
        </w:tc>
        <w:tc>
          <w:tcPr>
            <w:tcW w:w="556" w:type="dxa"/>
          </w:tcPr>
          <w:p w14:paraId="1545D814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2004</w:t>
            </w:r>
          </w:p>
        </w:tc>
        <w:tc>
          <w:tcPr>
            <w:tcW w:w="613" w:type="dxa"/>
          </w:tcPr>
          <w:p w14:paraId="337F251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2005</w:t>
            </w:r>
          </w:p>
        </w:tc>
        <w:tc>
          <w:tcPr>
            <w:tcW w:w="542" w:type="dxa"/>
          </w:tcPr>
          <w:p w14:paraId="2FBFF665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2006</w:t>
            </w:r>
          </w:p>
        </w:tc>
        <w:tc>
          <w:tcPr>
            <w:tcW w:w="556" w:type="dxa"/>
          </w:tcPr>
          <w:p w14:paraId="725C5C40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2007</w:t>
            </w:r>
          </w:p>
        </w:tc>
        <w:tc>
          <w:tcPr>
            <w:tcW w:w="566" w:type="dxa"/>
          </w:tcPr>
          <w:p w14:paraId="5C4C021A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2008</w:t>
            </w:r>
          </w:p>
        </w:tc>
        <w:tc>
          <w:tcPr>
            <w:tcW w:w="567" w:type="dxa"/>
          </w:tcPr>
          <w:p w14:paraId="6AF98D37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2009</w:t>
            </w:r>
          </w:p>
        </w:tc>
        <w:tc>
          <w:tcPr>
            <w:tcW w:w="558" w:type="dxa"/>
          </w:tcPr>
          <w:p w14:paraId="02AB54C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2010</w:t>
            </w:r>
          </w:p>
        </w:tc>
        <w:tc>
          <w:tcPr>
            <w:tcW w:w="537" w:type="dxa"/>
          </w:tcPr>
          <w:p w14:paraId="01E0B31C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2011</w:t>
            </w:r>
          </w:p>
        </w:tc>
        <w:tc>
          <w:tcPr>
            <w:tcW w:w="578" w:type="dxa"/>
          </w:tcPr>
          <w:p w14:paraId="2443F7F7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2012</w:t>
            </w:r>
          </w:p>
        </w:tc>
        <w:tc>
          <w:tcPr>
            <w:tcW w:w="585" w:type="dxa"/>
          </w:tcPr>
          <w:p w14:paraId="5E8C9172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2013</w:t>
            </w:r>
          </w:p>
        </w:tc>
        <w:tc>
          <w:tcPr>
            <w:tcW w:w="518" w:type="dxa"/>
          </w:tcPr>
          <w:p w14:paraId="51B4A8FD" w14:textId="77777777" w:rsidR="006708D5" w:rsidRPr="0058591B" w:rsidRDefault="006708D5" w:rsidP="003169D2">
            <w:pPr>
              <w:ind w:left="-162" w:right="-105"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2014</w:t>
            </w:r>
          </w:p>
        </w:tc>
        <w:tc>
          <w:tcPr>
            <w:tcW w:w="567" w:type="dxa"/>
          </w:tcPr>
          <w:p w14:paraId="1AC3E54D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601" w:type="dxa"/>
          </w:tcPr>
          <w:p w14:paraId="68408A52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583" w:type="dxa"/>
          </w:tcPr>
          <w:p w14:paraId="0F075358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595" w:type="dxa"/>
          </w:tcPr>
          <w:p w14:paraId="27150B7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567" w:type="dxa"/>
          </w:tcPr>
          <w:p w14:paraId="6D66C746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567" w:type="dxa"/>
          </w:tcPr>
          <w:p w14:paraId="1AF7B4D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14:paraId="2BE1E2BE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567" w:type="dxa"/>
          </w:tcPr>
          <w:p w14:paraId="13C45AC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567" w:type="dxa"/>
          </w:tcPr>
          <w:p w14:paraId="6EDC6B1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567" w:type="dxa"/>
          </w:tcPr>
          <w:p w14:paraId="19067FB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2024</w:t>
            </w:r>
          </w:p>
        </w:tc>
      </w:tr>
      <w:tr w:rsidR="006708D5" w:rsidRPr="0058591B" w14:paraId="7ED6DE76" w14:textId="77777777" w:rsidTr="003169D2">
        <w:trPr>
          <w:trHeight w:val="58"/>
        </w:trPr>
        <w:tc>
          <w:tcPr>
            <w:tcW w:w="1419" w:type="dxa"/>
            <w:noWrap/>
          </w:tcPr>
          <w:p w14:paraId="50335A32" w14:textId="77777777" w:rsidR="006708D5" w:rsidRPr="0058591B" w:rsidRDefault="006708D5" w:rsidP="003169D2">
            <w:pPr>
              <w:ind w:right="72"/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Funds disbursed</w:t>
            </w:r>
          </w:p>
        </w:tc>
        <w:tc>
          <w:tcPr>
            <w:tcW w:w="556" w:type="dxa"/>
            <w:noWrap/>
          </w:tcPr>
          <w:p w14:paraId="5D180D26" w14:textId="77777777" w:rsidR="006708D5" w:rsidRPr="0058591B" w:rsidRDefault="006708D5" w:rsidP="003169D2">
            <w:pPr>
              <w:ind w:left="-11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93%</w:t>
            </w:r>
          </w:p>
        </w:tc>
        <w:tc>
          <w:tcPr>
            <w:tcW w:w="567" w:type="dxa"/>
            <w:noWrap/>
          </w:tcPr>
          <w:p w14:paraId="7EBD549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61%</w:t>
            </w:r>
          </w:p>
        </w:tc>
        <w:tc>
          <w:tcPr>
            <w:tcW w:w="567" w:type="dxa"/>
            <w:noWrap/>
          </w:tcPr>
          <w:p w14:paraId="40638411" w14:textId="77777777" w:rsidR="006708D5" w:rsidRPr="0058591B" w:rsidRDefault="006708D5" w:rsidP="003169D2">
            <w:pPr>
              <w:ind w:left="-6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56" w:type="dxa"/>
          </w:tcPr>
          <w:p w14:paraId="44CE5E36" w14:textId="77777777" w:rsidR="006708D5" w:rsidRPr="0058591B" w:rsidRDefault="006708D5" w:rsidP="003169D2">
            <w:pPr>
              <w:ind w:left="-12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613" w:type="dxa"/>
          </w:tcPr>
          <w:p w14:paraId="3C0115E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42" w:type="dxa"/>
          </w:tcPr>
          <w:p w14:paraId="10B157E5" w14:textId="77777777" w:rsidR="006708D5" w:rsidRPr="0058591B" w:rsidRDefault="006708D5" w:rsidP="003169D2">
            <w:pPr>
              <w:ind w:left="-132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92%</w:t>
            </w:r>
          </w:p>
        </w:tc>
        <w:tc>
          <w:tcPr>
            <w:tcW w:w="556" w:type="dxa"/>
          </w:tcPr>
          <w:p w14:paraId="7E85A908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6" w:type="dxa"/>
          </w:tcPr>
          <w:p w14:paraId="68B284A0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2396DD8C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58" w:type="dxa"/>
          </w:tcPr>
          <w:p w14:paraId="6DBDFB27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37" w:type="dxa"/>
          </w:tcPr>
          <w:p w14:paraId="2C590952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78" w:type="dxa"/>
          </w:tcPr>
          <w:p w14:paraId="6EC755E5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84%</w:t>
            </w:r>
          </w:p>
        </w:tc>
        <w:tc>
          <w:tcPr>
            <w:tcW w:w="585" w:type="dxa"/>
          </w:tcPr>
          <w:p w14:paraId="70371A7D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88%</w:t>
            </w:r>
          </w:p>
        </w:tc>
        <w:tc>
          <w:tcPr>
            <w:tcW w:w="518" w:type="dxa"/>
          </w:tcPr>
          <w:p w14:paraId="0D00279F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9FCBC20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47%</w:t>
            </w:r>
          </w:p>
        </w:tc>
        <w:tc>
          <w:tcPr>
            <w:tcW w:w="601" w:type="dxa"/>
          </w:tcPr>
          <w:p w14:paraId="4FCA0EC3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82%</w:t>
            </w:r>
          </w:p>
        </w:tc>
        <w:tc>
          <w:tcPr>
            <w:tcW w:w="583" w:type="dxa"/>
          </w:tcPr>
          <w:p w14:paraId="15A52157" w14:textId="77777777" w:rsidR="006708D5" w:rsidRPr="0058591B" w:rsidRDefault="006708D5" w:rsidP="003169D2">
            <w:pPr>
              <w:ind w:left="-103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95" w:type="dxa"/>
          </w:tcPr>
          <w:p w14:paraId="7AFCB98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4C676A35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6624334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72B8F475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C873327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29C22261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7ADBA75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</w:tr>
      <w:tr w:rsidR="006708D5" w:rsidRPr="0058591B" w14:paraId="79BC7145" w14:textId="77777777" w:rsidTr="003169D2">
        <w:trPr>
          <w:trHeight w:val="240"/>
        </w:trPr>
        <w:tc>
          <w:tcPr>
            <w:tcW w:w="1419" w:type="dxa"/>
            <w:noWrap/>
          </w:tcPr>
          <w:p w14:paraId="14214B68" w14:textId="77777777" w:rsidR="006708D5" w:rsidRPr="006708D5" w:rsidRDefault="006708D5" w:rsidP="003169D2">
            <w:pPr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Speed until first disbursement (months)</w:t>
            </w:r>
          </w:p>
        </w:tc>
        <w:tc>
          <w:tcPr>
            <w:tcW w:w="556" w:type="dxa"/>
            <w:noWrap/>
          </w:tcPr>
          <w:p w14:paraId="5C56960B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noWrap/>
          </w:tcPr>
          <w:p w14:paraId="00C705DB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11.4</w:t>
            </w:r>
          </w:p>
        </w:tc>
        <w:tc>
          <w:tcPr>
            <w:tcW w:w="567" w:type="dxa"/>
            <w:noWrap/>
          </w:tcPr>
          <w:p w14:paraId="6E385E93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</w:t>
            </w:r>
          </w:p>
        </w:tc>
        <w:tc>
          <w:tcPr>
            <w:tcW w:w="556" w:type="dxa"/>
          </w:tcPr>
          <w:p w14:paraId="03911A34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11.44</w:t>
            </w:r>
          </w:p>
        </w:tc>
        <w:tc>
          <w:tcPr>
            <w:tcW w:w="613" w:type="dxa"/>
          </w:tcPr>
          <w:p w14:paraId="70A6F20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11.5</w:t>
            </w:r>
          </w:p>
        </w:tc>
        <w:tc>
          <w:tcPr>
            <w:tcW w:w="542" w:type="dxa"/>
          </w:tcPr>
          <w:p w14:paraId="4F9F54F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11.8</w:t>
            </w:r>
          </w:p>
        </w:tc>
        <w:tc>
          <w:tcPr>
            <w:tcW w:w="556" w:type="dxa"/>
          </w:tcPr>
          <w:p w14:paraId="2E8BC64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11.7</w:t>
            </w:r>
          </w:p>
        </w:tc>
        <w:tc>
          <w:tcPr>
            <w:tcW w:w="566" w:type="dxa"/>
          </w:tcPr>
          <w:p w14:paraId="434241E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11.7</w:t>
            </w:r>
          </w:p>
        </w:tc>
        <w:tc>
          <w:tcPr>
            <w:tcW w:w="567" w:type="dxa"/>
          </w:tcPr>
          <w:p w14:paraId="5FE6DF8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11.8</w:t>
            </w:r>
          </w:p>
        </w:tc>
        <w:tc>
          <w:tcPr>
            <w:tcW w:w="558" w:type="dxa"/>
          </w:tcPr>
          <w:p w14:paraId="371B43F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12.2</w:t>
            </w:r>
          </w:p>
        </w:tc>
        <w:tc>
          <w:tcPr>
            <w:tcW w:w="537" w:type="dxa"/>
          </w:tcPr>
          <w:p w14:paraId="2C0B64D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11.8</w:t>
            </w:r>
          </w:p>
        </w:tc>
        <w:tc>
          <w:tcPr>
            <w:tcW w:w="578" w:type="dxa"/>
          </w:tcPr>
          <w:p w14:paraId="4C27C36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11.9</w:t>
            </w:r>
          </w:p>
        </w:tc>
        <w:tc>
          <w:tcPr>
            <w:tcW w:w="585" w:type="dxa"/>
          </w:tcPr>
          <w:p w14:paraId="2C80FF1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11.9</w:t>
            </w:r>
          </w:p>
        </w:tc>
        <w:tc>
          <w:tcPr>
            <w:tcW w:w="518" w:type="dxa"/>
          </w:tcPr>
          <w:p w14:paraId="6BC7150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11.8</w:t>
            </w:r>
          </w:p>
        </w:tc>
        <w:tc>
          <w:tcPr>
            <w:tcW w:w="567" w:type="dxa"/>
          </w:tcPr>
          <w:p w14:paraId="4F7EC18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12.0</w:t>
            </w:r>
          </w:p>
        </w:tc>
        <w:tc>
          <w:tcPr>
            <w:tcW w:w="601" w:type="dxa"/>
          </w:tcPr>
          <w:p w14:paraId="4CD327F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11.9</w:t>
            </w:r>
          </w:p>
        </w:tc>
        <w:tc>
          <w:tcPr>
            <w:tcW w:w="583" w:type="dxa"/>
          </w:tcPr>
          <w:p w14:paraId="5BB20DD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11.8</w:t>
            </w:r>
          </w:p>
        </w:tc>
        <w:tc>
          <w:tcPr>
            <w:tcW w:w="595" w:type="dxa"/>
          </w:tcPr>
          <w:p w14:paraId="58C9F7C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11.7</w:t>
            </w:r>
          </w:p>
        </w:tc>
        <w:tc>
          <w:tcPr>
            <w:tcW w:w="567" w:type="dxa"/>
          </w:tcPr>
          <w:p w14:paraId="57326A3F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11.8</w:t>
            </w:r>
          </w:p>
        </w:tc>
        <w:tc>
          <w:tcPr>
            <w:tcW w:w="567" w:type="dxa"/>
          </w:tcPr>
          <w:p w14:paraId="4422E980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11.7</w:t>
            </w:r>
          </w:p>
        </w:tc>
        <w:tc>
          <w:tcPr>
            <w:tcW w:w="567" w:type="dxa"/>
          </w:tcPr>
          <w:p w14:paraId="0A649B96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11.7</w:t>
            </w:r>
          </w:p>
        </w:tc>
        <w:tc>
          <w:tcPr>
            <w:tcW w:w="567" w:type="dxa"/>
          </w:tcPr>
          <w:p w14:paraId="50B172ED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11.7</w:t>
            </w:r>
          </w:p>
        </w:tc>
        <w:tc>
          <w:tcPr>
            <w:tcW w:w="567" w:type="dxa"/>
          </w:tcPr>
          <w:p w14:paraId="4292D918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11.6</w:t>
            </w:r>
          </w:p>
        </w:tc>
        <w:tc>
          <w:tcPr>
            <w:tcW w:w="567" w:type="dxa"/>
          </w:tcPr>
          <w:p w14:paraId="169F563F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11.5</w:t>
            </w:r>
          </w:p>
        </w:tc>
      </w:tr>
      <w:tr w:rsidR="006708D5" w:rsidRPr="0058591B" w14:paraId="6B6DE3B7" w14:textId="77777777" w:rsidTr="003169D2">
        <w:trPr>
          <w:trHeight w:val="240"/>
        </w:trPr>
        <w:tc>
          <w:tcPr>
            <w:tcW w:w="1419" w:type="dxa"/>
            <w:noWrap/>
          </w:tcPr>
          <w:p w14:paraId="4D5261B8" w14:textId="77777777" w:rsidR="006708D5" w:rsidRPr="006708D5" w:rsidRDefault="006708D5" w:rsidP="003169D2">
            <w:pPr>
              <w:ind w:right="-105"/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Speed until project completion (months)</w:t>
            </w:r>
          </w:p>
        </w:tc>
        <w:tc>
          <w:tcPr>
            <w:tcW w:w="556" w:type="dxa"/>
            <w:noWrap/>
          </w:tcPr>
          <w:p w14:paraId="6C7BC135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</w:t>
            </w:r>
          </w:p>
        </w:tc>
        <w:tc>
          <w:tcPr>
            <w:tcW w:w="567" w:type="dxa"/>
            <w:noWrap/>
          </w:tcPr>
          <w:p w14:paraId="62B007A3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34.7</w:t>
            </w:r>
          </w:p>
        </w:tc>
        <w:tc>
          <w:tcPr>
            <w:tcW w:w="567" w:type="dxa"/>
            <w:noWrap/>
          </w:tcPr>
          <w:p w14:paraId="1621DBF3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</w:t>
            </w:r>
          </w:p>
        </w:tc>
        <w:tc>
          <w:tcPr>
            <w:tcW w:w="556" w:type="dxa"/>
          </w:tcPr>
          <w:p w14:paraId="2BFFA3B0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35.36</w:t>
            </w:r>
          </w:p>
        </w:tc>
        <w:tc>
          <w:tcPr>
            <w:tcW w:w="613" w:type="dxa"/>
          </w:tcPr>
          <w:p w14:paraId="0937697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35.4</w:t>
            </w:r>
          </w:p>
        </w:tc>
        <w:tc>
          <w:tcPr>
            <w:tcW w:w="542" w:type="dxa"/>
          </w:tcPr>
          <w:p w14:paraId="2DD4A0A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36.6</w:t>
            </w:r>
          </w:p>
        </w:tc>
        <w:tc>
          <w:tcPr>
            <w:tcW w:w="556" w:type="dxa"/>
          </w:tcPr>
          <w:p w14:paraId="51237AD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37.3</w:t>
            </w:r>
          </w:p>
        </w:tc>
        <w:tc>
          <w:tcPr>
            <w:tcW w:w="566" w:type="dxa"/>
          </w:tcPr>
          <w:p w14:paraId="592C339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37.1</w:t>
            </w:r>
          </w:p>
        </w:tc>
        <w:tc>
          <w:tcPr>
            <w:tcW w:w="567" w:type="dxa"/>
          </w:tcPr>
          <w:p w14:paraId="0FC5000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37.3</w:t>
            </w:r>
          </w:p>
        </w:tc>
        <w:tc>
          <w:tcPr>
            <w:tcW w:w="558" w:type="dxa"/>
          </w:tcPr>
          <w:p w14:paraId="139DE46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37.7</w:t>
            </w:r>
          </w:p>
        </w:tc>
        <w:tc>
          <w:tcPr>
            <w:tcW w:w="537" w:type="dxa"/>
          </w:tcPr>
          <w:p w14:paraId="2B502C8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37.1</w:t>
            </w:r>
          </w:p>
        </w:tc>
        <w:tc>
          <w:tcPr>
            <w:tcW w:w="578" w:type="dxa"/>
          </w:tcPr>
          <w:p w14:paraId="3DC9A44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37.4</w:t>
            </w:r>
          </w:p>
        </w:tc>
        <w:tc>
          <w:tcPr>
            <w:tcW w:w="585" w:type="dxa"/>
          </w:tcPr>
          <w:p w14:paraId="7BAFA16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37.2</w:t>
            </w:r>
          </w:p>
        </w:tc>
        <w:tc>
          <w:tcPr>
            <w:tcW w:w="518" w:type="dxa"/>
          </w:tcPr>
          <w:p w14:paraId="1BCF474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36.7</w:t>
            </w:r>
          </w:p>
        </w:tc>
        <w:tc>
          <w:tcPr>
            <w:tcW w:w="567" w:type="dxa"/>
          </w:tcPr>
          <w:p w14:paraId="79ED5ED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36.3</w:t>
            </w:r>
          </w:p>
        </w:tc>
        <w:tc>
          <w:tcPr>
            <w:tcW w:w="601" w:type="dxa"/>
          </w:tcPr>
          <w:p w14:paraId="225CD40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36.0</w:t>
            </w:r>
          </w:p>
        </w:tc>
        <w:tc>
          <w:tcPr>
            <w:tcW w:w="583" w:type="dxa"/>
          </w:tcPr>
          <w:p w14:paraId="5E3EA35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36.8</w:t>
            </w:r>
          </w:p>
        </w:tc>
        <w:tc>
          <w:tcPr>
            <w:tcW w:w="595" w:type="dxa"/>
          </w:tcPr>
          <w:p w14:paraId="240D7DE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36.2</w:t>
            </w:r>
          </w:p>
        </w:tc>
        <w:tc>
          <w:tcPr>
            <w:tcW w:w="567" w:type="dxa"/>
          </w:tcPr>
          <w:p w14:paraId="34A2CD79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36.1</w:t>
            </w:r>
          </w:p>
        </w:tc>
        <w:tc>
          <w:tcPr>
            <w:tcW w:w="567" w:type="dxa"/>
          </w:tcPr>
          <w:p w14:paraId="64B15F4A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36.0</w:t>
            </w:r>
          </w:p>
        </w:tc>
        <w:tc>
          <w:tcPr>
            <w:tcW w:w="567" w:type="dxa"/>
          </w:tcPr>
          <w:p w14:paraId="03A18CE7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36.0</w:t>
            </w:r>
          </w:p>
        </w:tc>
        <w:tc>
          <w:tcPr>
            <w:tcW w:w="567" w:type="dxa"/>
          </w:tcPr>
          <w:p w14:paraId="67A7266C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35.7</w:t>
            </w:r>
          </w:p>
        </w:tc>
        <w:tc>
          <w:tcPr>
            <w:tcW w:w="567" w:type="dxa"/>
          </w:tcPr>
          <w:p w14:paraId="1279F965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35.7</w:t>
            </w:r>
          </w:p>
        </w:tc>
        <w:tc>
          <w:tcPr>
            <w:tcW w:w="567" w:type="dxa"/>
          </w:tcPr>
          <w:p w14:paraId="6C614A57" w14:textId="77777777" w:rsidR="006708D5" w:rsidRPr="0058591B" w:rsidRDefault="006708D5" w:rsidP="003169D2">
            <w:pPr>
              <w:ind w:left="-6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35.6</w:t>
            </w:r>
          </w:p>
        </w:tc>
      </w:tr>
      <w:tr w:rsidR="006708D5" w:rsidRPr="0058591B" w14:paraId="472E487A" w14:textId="77777777" w:rsidTr="003169D2">
        <w:trPr>
          <w:trHeight w:val="58"/>
        </w:trPr>
        <w:tc>
          <w:tcPr>
            <w:tcW w:w="1419" w:type="dxa"/>
            <w:noWrap/>
          </w:tcPr>
          <w:p w14:paraId="71C5C3E9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56" w:type="dxa"/>
            <w:noWrap/>
          </w:tcPr>
          <w:p w14:paraId="4AF9B928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noWrap/>
          </w:tcPr>
          <w:p w14:paraId="69410294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noWrap/>
          </w:tcPr>
          <w:p w14:paraId="7E0CD9CE" w14:textId="77777777" w:rsidR="006708D5" w:rsidRPr="0058591B" w:rsidRDefault="006708D5" w:rsidP="003169D2">
            <w:pPr>
              <w:ind w:left="-60"/>
              <w:jc w:val="left"/>
              <w:rPr>
                <w:sz w:val="16"/>
                <w:szCs w:val="16"/>
              </w:rPr>
            </w:pPr>
          </w:p>
        </w:tc>
        <w:tc>
          <w:tcPr>
            <w:tcW w:w="556" w:type="dxa"/>
          </w:tcPr>
          <w:p w14:paraId="4E0C9F35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613" w:type="dxa"/>
          </w:tcPr>
          <w:p w14:paraId="55449955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42" w:type="dxa"/>
          </w:tcPr>
          <w:p w14:paraId="43BB2CF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56" w:type="dxa"/>
          </w:tcPr>
          <w:p w14:paraId="7EB9E150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6" w:type="dxa"/>
          </w:tcPr>
          <w:p w14:paraId="3C05C07C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3B629CA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58" w:type="dxa"/>
          </w:tcPr>
          <w:p w14:paraId="3E6E14E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37" w:type="dxa"/>
          </w:tcPr>
          <w:p w14:paraId="2025D38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78" w:type="dxa"/>
          </w:tcPr>
          <w:p w14:paraId="6631303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85" w:type="dxa"/>
          </w:tcPr>
          <w:p w14:paraId="0814B5EF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18" w:type="dxa"/>
          </w:tcPr>
          <w:p w14:paraId="1D944B85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D2201E9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601" w:type="dxa"/>
          </w:tcPr>
          <w:p w14:paraId="7CB02441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83" w:type="dxa"/>
          </w:tcPr>
          <w:p w14:paraId="0C6BBEF0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95" w:type="dxa"/>
          </w:tcPr>
          <w:p w14:paraId="1C88B144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3053A65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A9E137A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D5E008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A47AA70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A6271A4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AE6A3C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</w:tr>
      <w:tr w:rsidR="006708D5" w:rsidRPr="0058591B" w14:paraId="660B6DD5" w14:textId="77777777" w:rsidTr="003169D2">
        <w:trPr>
          <w:trHeight w:val="122"/>
        </w:trPr>
        <w:tc>
          <w:tcPr>
            <w:tcW w:w="1419" w:type="dxa"/>
            <w:noWrap/>
          </w:tcPr>
          <w:p w14:paraId="559F5180" w14:textId="77777777" w:rsidR="006708D5" w:rsidRPr="0058591B" w:rsidRDefault="006708D5" w:rsidP="003169D2">
            <w:pPr>
              <w:jc w:val="left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UNEP</w:t>
            </w:r>
          </w:p>
        </w:tc>
        <w:tc>
          <w:tcPr>
            <w:tcW w:w="556" w:type="dxa"/>
            <w:noWrap/>
          </w:tcPr>
          <w:p w14:paraId="5C068BE4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2001</w:t>
            </w:r>
          </w:p>
        </w:tc>
        <w:tc>
          <w:tcPr>
            <w:tcW w:w="567" w:type="dxa"/>
            <w:noWrap/>
          </w:tcPr>
          <w:p w14:paraId="0231955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2002</w:t>
            </w:r>
          </w:p>
        </w:tc>
        <w:tc>
          <w:tcPr>
            <w:tcW w:w="567" w:type="dxa"/>
            <w:noWrap/>
          </w:tcPr>
          <w:p w14:paraId="433B6A46" w14:textId="77777777" w:rsidR="006708D5" w:rsidRPr="0058591B" w:rsidRDefault="006708D5" w:rsidP="003169D2">
            <w:pPr>
              <w:ind w:left="-60"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2003</w:t>
            </w:r>
          </w:p>
        </w:tc>
        <w:tc>
          <w:tcPr>
            <w:tcW w:w="556" w:type="dxa"/>
          </w:tcPr>
          <w:p w14:paraId="5968CB55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2004</w:t>
            </w:r>
          </w:p>
        </w:tc>
        <w:tc>
          <w:tcPr>
            <w:tcW w:w="613" w:type="dxa"/>
          </w:tcPr>
          <w:p w14:paraId="244D6CCC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2005</w:t>
            </w:r>
          </w:p>
        </w:tc>
        <w:tc>
          <w:tcPr>
            <w:tcW w:w="542" w:type="dxa"/>
          </w:tcPr>
          <w:p w14:paraId="49539DA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2006</w:t>
            </w:r>
          </w:p>
        </w:tc>
        <w:tc>
          <w:tcPr>
            <w:tcW w:w="556" w:type="dxa"/>
          </w:tcPr>
          <w:p w14:paraId="27D518A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2007</w:t>
            </w:r>
          </w:p>
        </w:tc>
        <w:tc>
          <w:tcPr>
            <w:tcW w:w="566" w:type="dxa"/>
          </w:tcPr>
          <w:p w14:paraId="352026A6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2008</w:t>
            </w:r>
          </w:p>
        </w:tc>
        <w:tc>
          <w:tcPr>
            <w:tcW w:w="567" w:type="dxa"/>
          </w:tcPr>
          <w:p w14:paraId="2D776F92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2009</w:t>
            </w:r>
          </w:p>
        </w:tc>
        <w:tc>
          <w:tcPr>
            <w:tcW w:w="558" w:type="dxa"/>
          </w:tcPr>
          <w:p w14:paraId="59FFEF88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2010</w:t>
            </w:r>
          </w:p>
        </w:tc>
        <w:tc>
          <w:tcPr>
            <w:tcW w:w="537" w:type="dxa"/>
          </w:tcPr>
          <w:p w14:paraId="4A9516C9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2011</w:t>
            </w:r>
          </w:p>
        </w:tc>
        <w:tc>
          <w:tcPr>
            <w:tcW w:w="578" w:type="dxa"/>
          </w:tcPr>
          <w:p w14:paraId="549809D1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2012</w:t>
            </w:r>
          </w:p>
        </w:tc>
        <w:tc>
          <w:tcPr>
            <w:tcW w:w="585" w:type="dxa"/>
          </w:tcPr>
          <w:p w14:paraId="67BD66D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2013</w:t>
            </w:r>
          </w:p>
        </w:tc>
        <w:tc>
          <w:tcPr>
            <w:tcW w:w="518" w:type="dxa"/>
          </w:tcPr>
          <w:p w14:paraId="682071F2" w14:textId="77777777" w:rsidR="006708D5" w:rsidRPr="0058591B" w:rsidRDefault="006708D5" w:rsidP="003169D2">
            <w:pPr>
              <w:ind w:left="-162" w:right="-105"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2014</w:t>
            </w:r>
          </w:p>
        </w:tc>
        <w:tc>
          <w:tcPr>
            <w:tcW w:w="567" w:type="dxa"/>
          </w:tcPr>
          <w:p w14:paraId="3FC03132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601" w:type="dxa"/>
          </w:tcPr>
          <w:p w14:paraId="4B2C34AA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583" w:type="dxa"/>
          </w:tcPr>
          <w:p w14:paraId="79ED2E01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595" w:type="dxa"/>
          </w:tcPr>
          <w:p w14:paraId="1B0ACAC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567" w:type="dxa"/>
          </w:tcPr>
          <w:p w14:paraId="08133727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567" w:type="dxa"/>
          </w:tcPr>
          <w:p w14:paraId="64377F60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14:paraId="401E6628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567" w:type="dxa"/>
          </w:tcPr>
          <w:p w14:paraId="6941F607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567" w:type="dxa"/>
          </w:tcPr>
          <w:p w14:paraId="22886128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567" w:type="dxa"/>
          </w:tcPr>
          <w:p w14:paraId="6504039C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2024</w:t>
            </w:r>
          </w:p>
        </w:tc>
      </w:tr>
      <w:tr w:rsidR="006708D5" w:rsidRPr="0058591B" w14:paraId="23CA244A" w14:textId="77777777" w:rsidTr="003169D2">
        <w:trPr>
          <w:trHeight w:val="58"/>
        </w:trPr>
        <w:tc>
          <w:tcPr>
            <w:tcW w:w="1419" w:type="dxa"/>
            <w:noWrap/>
          </w:tcPr>
          <w:p w14:paraId="5F816F60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Funds disbursed</w:t>
            </w:r>
          </w:p>
        </w:tc>
        <w:tc>
          <w:tcPr>
            <w:tcW w:w="556" w:type="dxa"/>
            <w:noWrap/>
          </w:tcPr>
          <w:p w14:paraId="039A9E67" w14:textId="77777777" w:rsidR="006708D5" w:rsidRPr="0058591B" w:rsidRDefault="006708D5" w:rsidP="003169D2">
            <w:pPr>
              <w:ind w:left="-11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93%</w:t>
            </w:r>
          </w:p>
        </w:tc>
        <w:tc>
          <w:tcPr>
            <w:tcW w:w="567" w:type="dxa"/>
            <w:noWrap/>
          </w:tcPr>
          <w:p w14:paraId="5DBB97C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93%</w:t>
            </w:r>
          </w:p>
        </w:tc>
        <w:tc>
          <w:tcPr>
            <w:tcW w:w="567" w:type="dxa"/>
            <w:noWrap/>
          </w:tcPr>
          <w:p w14:paraId="00BB9122" w14:textId="77777777" w:rsidR="006708D5" w:rsidRPr="0058591B" w:rsidRDefault="006708D5" w:rsidP="003169D2">
            <w:pPr>
              <w:ind w:left="-6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99%</w:t>
            </w:r>
          </w:p>
        </w:tc>
        <w:tc>
          <w:tcPr>
            <w:tcW w:w="556" w:type="dxa"/>
          </w:tcPr>
          <w:p w14:paraId="36BB69E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54%</w:t>
            </w:r>
          </w:p>
        </w:tc>
        <w:tc>
          <w:tcPr>
            <w:tcW w:w="613" w:type="dxa"/>
          </w:tcPr>
          <w:p w14:paraId="4EDB286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54%</w:t>
            </w:r>
          </w:p>
        </w:tc>
        <w:tc>
          <w:tcPr>
            <w:tcW w:w="542" w:type="dxa"/>
          </w:tcPr>
          <w:p w14:paraId="48AAAA8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51%</w:t>
            </w:r>
          </w:p>
        </w:tc>
        <w:tc>
          <w:tcPr>
            <w:tcW w:w="556" w:type="dxa"/>
          </w:tcPr>
          <w:p w14:paraId="565DAB9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49%</w:t>
            </w:r>
          </w:p>
        </w:tc>
        <w:tc>
          <w:tcPr>
            <w:tcW w:w="566" w:type="dxa"/>
          </w:tcPr>
          <w:p w14:paraId="628D1E9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64%</w:t>
            </w:r>
          </w:p>
        </w:tc>
        <w:tc>
          <w:tcPr>
            <w:tcW w:w="567" w:type="dxa"/>
          </w:tcPr>
          <w:p w14:paraId="5ADC6DE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69%</w:t>
            </w:r>
          </w:p>
        </w:tc>
        <w:tc>
          <w:tcPr>
            <w:tcW w:w="558" w:type="dxa"/>
          </w:tcPr>
          <w:p w14:paraId="55716DA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60%</w:t>
            </w:r>
          </w:p>
        </w:tc>
        <w:tc>
          <w:tcPr>
            <w:tcW w:w="537" w:type="dxa"/>
          </w:tcPr>
          <w:p w14:paraId="7B8913C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63%</w:t>
            </w:r>
          </w:p>
        </w:tc>
        <w:tc>
          <w:tcPr>
            <w:tcW w:w="578" w:type="dxa"/>
          </w:tcPr>
          <w:p w14:paraId="54C8D79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55%</w:t>
            </w:r>
          </w:p>
        </w:tc>
        <w:tc>
          <w:tcPr>
            <w:tcW w:w="585" w:type="dxa"/>
          </w:tcPr>
          <w:p w14:paraId="38049AE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47%</w:t>
            </w:r>
          </w:p>
        </w:tc>
        <w:tc>
          <w:tcPr>
            <w:tcW w:w="518" w:type="dxa"/>
          </w:tcPr>
          <w:p w14:paraId="23B71C82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61%</w:t>
            </w:r>
          </w:p>
        </w:tc>
        <w:tc>
          <w:tcPr>
            <w:tcW w:w="567" w:type="dxa"/>
          </w:tcPr>
          <w:p w14:paraId="42CD6E7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44%</w:t>
            </w:r>
          </w:p>
        </w:tc>
        <w:tc>
          <w:tcPr>
            <w:tcW w:w="601" w:type="dxa"/>
          </w:tcPr>
          <w:p w14:paraId="5E145AE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91%</w:t>
            </w:r>
          </w:p>
        </w:tc>
        <w:tc>
          <w:tcPr>
            <w:tcW w:w="583" w:type="dxa"/>
          </w:tcPr>
          <w:p w14:paraId="4DF0DB56" w14:textId="77777777" w:rsidR="006708D5" w:rsidRPr="0058591B" w:rsidRDefault="006708D5" w:rsidP="003169D2">
            <w:pPr>
              <w:ind w:left="-17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95" w:type="dxa"/>
          </w:tcPr>
          <w:p w14:paraId="2C1B56A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81%</w:t>
            </w:r>
          </w:p>
        </w:tc>
        <w:tc>
          <w:tcPr>
            <w:tcW w:w="567" w:type="dxa"/>
          </w:tcPr>
          <w:p w14:paraId="2FD7E11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85%</w:t>
            </w:r>
          </w:p>
        </w:tc>
        <w:tc>
          <w:tcPr>
            <w:tcW w:w="567" w:type="dxa"/>
          </w:tcPr>
          <w:p w14:paraId="07E21CF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75%</w:t>
            </w:r>
          </w:p>
        </w:tc>
        <w:tc>
          <w:tcPr>
            <w:tcW w:w="567" w:type="dxa"/>
          </w:tcPr>
          <w:p w14:paraId="087D4C9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85%</w:t>
            </w:r>
          </w:p>
        </w:tc>
        <w:tc>
          <w:tcPr>
            <w:tcW w:w="567" w:type="dxa"/>
          </w:tcPr>
          <w:p w14:paraId="49F07DD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85%</w:t>
            </w:r>
          </w:p>
        </w:tc>
        <w:tc>
          <w:tcPr>
            <w:tcW w:w="567" w:type="dxa"/>
          </w:tcPr>
          <w:p w14:paraId="2A19AA4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82%</w:t>
            </w:r>
          </w:p>
        </w:tc>
        <w:tc>
          <w:tcPr>
            <w:tcW w:w="567" w:type="dxa"/>
          </w:tcPr>
          <w:p w14:paraId="35A55C13" w14:textId="77777777" w:rsidR="006708D5" w:rsidRPr="0058591B" w:rsidRDefault="006708D5" w:rsidP="003169D2">
            <w:pPr>
              <w:ind w:left="-11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</w:tr>
      <w:tr w:rsidR="006708D5" w:rsidRPr="0058591B" w14:paraId="5CF247D0" w14:textId="77777777" w:rsidTr="003169D2">
        <w:trPr>
          <w:trHeight w:val="240"/>
        </w:trPr>
        <w:tc>
          <w:tcPr>
            <w:tcW w:w="1419" w:type="dxa"/>
            <w:noWrap/>
          </w:tcPr>
          <w:p w14:paraId="1CDEE721" w14:textId="77777777" w:rsidR="006708D5" w:rsidRPr="006708D5" w:rsidRDefault="006708D5" w:rsidP="003169D2">
            <w:pPr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Speed until first disbursement (months)</w:t>
            </w:r>
          </w:p>
        </w:tc>
        <w:tc>
          <w:tcPr>
            <w:tcW w:w="556" w:type="dxa"/>
            <w:noWrap/>
          </w:tcPr>
          <w:p w14:paraId="2E5591F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6.87</w:t>
            </w:r>
          </w:p>
        </w:tc>
        <w:tc>
          <w:tcPr>
            <w:tcW w:w="567" w:type="dxa"/>
            <w:noWrap/>
          </w:tcPr>
          <w:p w14:paraId="23CD745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7.3</w:t>
            </w:r>
          </w:p>
        </w:tc>
        <w:tc>
          <w:tcPr>
            <w:tcW w:w="567" w:type="dxa"/>
            <w:noWrap/>
          </w:tcPr>
          <w:p w14:paraId="1BF41B20" w14:textId="77777777" w:rsidR="006708D5" w:rsidRPr="0058591B" w:rsidRDefault="006708D5" w:rsidP="003169D2">
            <w:pPr>
              <w:ind w:left="-6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7.6</w:t>
            </w:r>
          </w:p>
        </w:tc>
        <w:tc>
          <w:tcPr>
            <w:tcW w:w="556" w:type="dxa"/>
          </w:tcPr>
          <w:p w14:paraId="7EC149F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8.49</w:t>
            </w:r>
          </w:p>
        </w:tc>
        <w:tc>
          <w:tcPr>
            <w:tcW w:w="613" w:type="dxa"/>
          </w:tcPr>
          <w:p w14:paraId="583FF43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8.4</w:t>
            </w:r>
          </w:p>
        </w:tc>
        <w:tc>
          <w:tcPr>
            <w:tcW w:w="542" w:type="dxa"/>
          </w:tcPr>
          <w:p w14:paraId="2889516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8.4</w:t>
            </w:r>
          </w:p>
        </w:tc>
        <w:tc>
          <w:tcPr>
            <w:tcW w:w="556" w:type="dxa"/>
          </w:tcPr>
          <w:p w14:paraId="3703B6D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8.7</w:t>
            </w:r>
          </w:p>
        </w:tc>
        <w:tc>
          <w:tcPr>
            <w:tcW w:w="566" w:type="dxa"/>
          </w:tcPr>
          <w:p w14:paraId="2489AC8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9.0</w:t>
            </w:r>
          </w:p>
        </w:tc>
        <w:tc>
          <w:tcPr>
            <w:tcW w:w="567" w:type="dxa"/>
          </w:tcPr>
          <w:p w14:paraId="50AC4B6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9.0</w:t>
            </w:r>
          </w:p>
        </w:tc>
        <w:tc>
          <w:tcPr>
            <w:tcW w:w="558" w:type="dxa"/>
          </w:tcPr>
          <w:p w14:paraId="7CD657A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9.5 </w:t>
            </w:r>
          </w:p>
        </w:tc>
        <w:tc>
          <w:tcPr>
            <w:tcW w:w="537" w:type="dxa"/>
          </w:tcPr>
          <w:p w14:paraId="45EDB7A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9.6</w:t>
            </w:r>
          </w:p>
        </w:tc>
        <w:tc>
          <w:tcPr>
            <w:tcW w:w="578" w:type="dxa"/>
          </w:tcPr>
          <w:p w14:paraId="4BAC343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9.8</w:t>
            </w:r>
          </w:p>
        </w:tc>
        <w:tc>
          <w:tcPr>
            <w:tcW w:w="585" w:type="dxa"/>
          </w:tcPr>
          <w:p w14:paraId="285B65E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9.8</w:t>
            </w:r>
          </w:p>
        </w:tc>
        <w:tc>
          <w:tcPr>
            <w:tcW w:w="518" w:type="dxa"/>
          </w:tcPr>
          <w:p w14:paraId="55609BB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9.9</w:t>
            </w:r>
          </w:p>
        </w:tc>
        <w:tc>
          <w:tcPr>
            <w:tcW w:w="567" w:type="dxa"/>
          </w:tcPr>
          <w:p w14:paraId="76439F8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10.1</w:t>
            </w:r>
          </w:p>
        </w:tc>
        <w:tc>
          <w:tcPr>
            <w:tcW w:w="601" w:type="dxa"/>
          </w:tcPr>
          <w:p w14:paraId="1B4C50F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10.5</w:t>
            </w:r>
          </w:p>
        </w:tc>
        <w:tc>
          <w:tcPr>
            <w:tcW w:w="583" w:type="dxa"/>
          </w:tcPr>
          <w:p w14:paraId="59CAF9D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10.5</w:t>
            </w:r>
          </w:p>
        </w:tc>
        <w:tc>
          <w:tcPr>
            <w:tcW w:w="595" w:type="dxa"/>
          </w:tcPr>
          <w:p w14:paraId="5AE0368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10.9</w:t>
            </w:r>
          </w:p>
        </w:tc>
        <w:tc>
          <w:tcPr>
            <w:tcW w:w="567" w:type="dxa"/>
          </w:tcPr>
          <w:p w14:paraId="6697B49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10.9</w:t>
            </w:r>
          </w:p>
        </w:tc>
        <w:tc>
          <w:tcPr>
            <w:tcW w:w="567" w:type="dxa"/>
          </w:tcPr>
          <w:p w14:paraId="64F750B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11.1</w:t>
            </w:r>
          </w:p>
        </w:tc>
        <w:tc>
          <w:tcPr>
            <w:tcW w:w="567" w:type="dxa"/>
          </w:tcPr>
          <w:p w14:paraId="7EDFF96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11.6</w:t>
            </w:r>
          </w:p>
        </w:tc>
        <w:tc>
          <w:tcPr>
            <w:tcW w:w="567" w:type="dxa"/>
          </w:tcPr>
          <w:p w14:paraId="716FF9D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11.9</w:t>
            </w:r>
          </w:p>
        </w:tc>
        <w:tc>
          <w:tcPr>
            <w:tcW w:w="567" w:type="dxa"/>
          </w:tcPr>
          <w:p w14:paraId="6FCFF4F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12.2</w:t>
            </w:r>
          </w:p>
        </w:tc>
        <w:tc>
          <w:tcPr>
            <w:tcW w:w="567" w:type="dxa"/>
          </w:tcPr>
          <w:p w14:paraId="17F63F9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12.5</w:t>
            </w:r>
          </w:p>
        </w:tc>
      </w:tr>
      <w:tr w:rsidR="006708D5" w:rsidRPr="0058591B" w14:paraId="3B6D42B2" w14:textId="77777777" w:rsidTr="003169D2">
        <w:trPr>
          <w:trHeight w:val="240"/>
        </w:trPr>
        <w:tc>
          <w:tcPr>
            <w:tcW w:w="1419" w:type="dxa"/>
            <w:noWrap/>
          </w:tcPr>
          <w:p w14:paraId="55B9ED19" w14:textId="77777777" w:rsidR="006708D5" w:rsidRPr="006708D5" w:rsidRDefault="006708D5" w:rsidP="003169D2">
            <w:pPr>
              <w:ind w:right="-105"/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Speed until project completion (months)</w:t>
            </w:r>
          </w:p>
        </w:tc>
        <w:tc>
          <w:tcPr>
            <w:tcW w:w="556" w:type="dxa"/>
            <w:noWrap/>
          </w:tcPr>
          <w:p w14:paraId="58C9BF8F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29.66</w:t>
            </w:r>
          </w:p>
        </w:tc>
        <w:tc>
          <w:tcPr>
            <w:tcW w:w="567" w:type="dxa"/>
            <w:noWrap/>
          </w:tcPr>
          <w:p w14:paraId="4EC6A4DE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30.4</w:t>
            </w:r>
          </w:p>
        </w:tc>
        <w:tc>
          <w:tcPr>
            <w:tcW w:w="567" w:type="dxa"/>
            <w:noWrap/>
          </w:tcPr>
          <w:p w14:paraId="35AFC346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31</w:t>
            </w:r>
          </w:p>
        </w:tc>
        <w:tc>
          <w:tcPr>
            <w:tcW w:w="556" w:type="dxa"/>
          </w:tcPr>
          <w:p w14:paraId="32E31A1D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31.8</w:t>
            </w:r>
          </w:p>
        </w:tc>
        <w:tc>
          <w:tcPr>
            <w:tcW w:w="613" w:type="dxa"/>
          </w:tcPr>
          <w:p w14:paraId="4D6DA187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32.4</w:t>
            </w:r>
          </w:p>
        </w:tc>
        <w:tc>
          <w:tcPr>
            <w:tcW w:w="542" w:type="dxa"/>
          </w:tcPr>
          <w:p w14:paraId="01DA8D77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32.9</w:t>
            </w:r>
          </w:p>
        </w:tc>
        <w:tc>
          <w:tcPr>
            <w:tcW w:w="556" w:type="dxa"/>
          </w:tcPr>
          <w:p w14:paraId="3871C46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33.2</w:t>
            </w:r>
          </w:p>
        </w:tc>
        <w:tc>
          <w:tcPr>
            <w:tcW w:w="566" w:type="dxa"/>
          </w:tcPr>
          <w:p w14:paraId="7F8889C5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33.6</w:t>
            </w:r>
          </w:p>
        </w:tc>
        <w:tc>
          <w:tcPr>
            <w:tcW w:w="567" w:type="dxa"/>
          </w:tcPr>
          <w:p w14:paraId="341A400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32.9</w:t>
            </w:r>
          </w:p>
        </w:tc>
        <w:tc>
          <w:tcPr>
            <w:tcW w:w="558" w:type="dxa"/>
          </w:tcPr>
          <w:p w14:paraId="6E182BB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33.9 </w:t>
            </w:r>
          </w:p>
        </w:tc>
        <w:tc>
          <w:tcPr>
            <w:tcW w:w="537" w:type="dxa"/>
          </w:tcPr>
          <w:p w14:paraId="30528C30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34.3</w:t>
            </w:r>
          </w:p>
        </w:tc>
        <w:tc>
          <w:tcPr>
            <w:tcW w:w="578" w:type="dxa"/>
          </w:tcPr>
          <w:p w14:paraId="69D8CC9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34.4</w:t>
            </w:r>
          </w:p>
        </w:tc>
        <w:tc>
          <w:tcPr>
            <w:tcW w:w="585" w:type="dxa"/>
          </w:tcPr>
          <w:p w14:paraId="3D2E0E8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34.7</w:t>
            </w:r>
          </w:p>
        </w:tc>
        <w:tc>
          <w:tcPr>
            <w:tcW w:w="518" w:type="dxa"/>
          </w:tcPr>
          <w:p w14:paraId="2AEF4D8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35.3</w:t>
            </w:r>
          </w:p>
        </w:tc>
        <w:tc>
          <w:tcPr>
            <w:tcW w:w="567" w:type="dxa"/>
          </w:tcPr>
          <w:p w14:paraId="397EAFC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35.3</w:t>
            </w:r>
          </w:p>
        </w:tc>
        <w:tc>
          <w:tcPr>
            <w:tcW w:w="601" w:type="dxa"/>
          </w:tcPr>
          <w:p w14:paraId="4C2B314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36.1</w:t>
            </w:r>
          </w:p>
        </w:tc>
        <w:tc>
          <w:tcPr>
            <w:tcW w:w="583" w:type="dxa"/>
          </w:tcPr>
          <w:p w14:paraId="300F2B0B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36.7</w:t>
            </w:r>
          </w:p>
        </w:tc>
        <w:tc>
          <w:tcPr>
            <w:tcW w:w="595" w:type="dxa"/>
          </w:tcPr>
          <w:p w14:paraId="50F3173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36.7</w:t>
            </w:r>
          </w:p>
        </w:tc>
        <w:tc>
          <w:tcPr>
            <w:tcW w:w="567" w:type="dxa"/>
          </w:tcPr>
          <w:p w14:paraId="18CD969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36.8</w:t>
            </w:r>
          </w:p>
        </w:tc>
        <w:tc>
          <w:tcPr>
            <w:tcW w:w="567" w:type="dxa"/>
          </w:tcPr>
          <w:p w14:paraId="2217900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36.8</w:t>
            </w:r>
          </w:p>
        </w:tc>
        <w:tc>
          <w:tcPr>
            <w:tcW w:w="567" w:type="dxa"/>
          </w:tcPr>
          <w:p w14:paraId="7CFE111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36.7</w:t>
            </w:r>
          </w:p>
        </w:tc>
        <w:tc>
          <w:tcPr>
            <w:tcW w:w="567" w:type="dxa"/>
          </w:tcPr>
          <w:p w14:paraId="39E2C5C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36.6</w:t>
            </w:r>
          </w:p>
        </w:tc>
        <w:tc>
          <w:tcPr>
            <w:tcW w:w="567" w:type="dxa"/>
          </w:tcPr>
          <w:p w14:paraId="4BCA00BD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36.9</w:t>
            </w:r>
          </w:p>
        </w:tc>
        <w:tc>
          <w:tcPr>
            <w:tcW w:w="567" w:type="dxa"/>
          </w:tcPr>
          <w:p w14:paraId="1F8B3B4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37.4</w:t>
            </w:r>
          </w:p>
        </w:tc>
      </w:tr>
      <w:tr w:rsidR="006708D5" w:rsidRPr="0058591B" w14:paraId="536FD96D" w14:textId="77777777" w:rsidTr="003169D2">
        <w:trPr>
          <w:trHeight w:val="58"/>
        </w:trPr>
        <w:tc>
          <w:tcPr>
            <w:tcW w:w="1419" w:type="dxa"/>
            <w:noWrap/>
          </w:tcPr>
          <w:p w14:paraId="69A479D5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56" w:type="dxa"/>
            <w:noWrap/>
          </w:tcPr>
          <w:p w14:paraId="65E2D20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noWrap/>
          </w:tcPr>
          <w:p w14:paraId="49A0DEE4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noWrap/>
          </w:tcPr>
          <w:p w14:paraId="3B93A413" w14:textId="77777777" w:rsidR="006708D5" w:rsidRPr="0058591B" w:rsidRDefault="006708D5" w:rsidP="003169D2">
            <w:pPr>
              <w:ind w:left="-60"/>
              <w:jc w:val="left"/>
              <w:rPr>
                <w:sz w:val="16"/>
                <w:szCs w:val="16"/>
              </w:rPr>
            </w:pPr>
          </w:p>
        </w:tc>
        <w:tc>
          <w:tcPr>
            <w:tcW w:w="556" w:type="dxa"/>
          </w:tcPr>
          <w:p w14:paraId="2A0A3F2D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613" w:type="dxa"/>
          </w:tcPr>
          <w:p w14:paraId="662665C1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42" w:type="dxa"/>
          </w:tcPr>
          <w:p w14:paraId="6A1A9718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56" w:type="dxa"/>
          </w:tcPr>
          <w:p w14:paraId="192368D6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6" w:type="dxa"/>
          </w:tcPr>
          <w:p w14:paraId="7E79898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79E955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58" w:type="dxa"/>
          </w:tcPr>
          <w:p w14:paraId="39D48147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37" w:type="dxa"/>
          </w:tcPr>
          <w:p w14:paraId="287043A1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78" w:type="dxa"/>
          </w:tcPr>
          <w:p w14:paraId="75DF5239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85" w:type="dxa"/>
          </w:tcPr>
          <w:p w14:paraId="136253A3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18" w:type="dxa"/>
          </w:tcPr>
          <w:p w14:paraId="3E2F62AA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AE8F46A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601" w:type="dxa"/>
          </w:tcPr>
          <w:p w14:paraId="15F56C7D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83" w:type="dxa"/>
          </w:tcPr>
          <w:p w14:paraId="034FB30F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95" w:type="dxa"/>
          </w:tcPr>
          <w:p w14:paraId="2394EA0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2E36631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8D42724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DEE528A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AE15664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1BC2780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A4425ED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</w:tr>
      <w:tr w:rsidR="006708D5" w:rsidRPr="0058591B" w14:paraId="662CB5DF" w14:textId="77777777" w:rsidTr="003169D2">
        <w:trPr>
          <w:trHeight w:val="44"/>
        </w:trPr>
        <w:tc>
          <w:tcPr>
            <w:tcW w:w="1419" w:type="dxa"/>
            <w:noWrap/>
          </w:tcPr>
          <w:p w14:paraId="04F50CC2" w14:textId="77777777" w:rsidR="006708D5" w:rsidRPr="0058591B" w:rsidRDefault="006708D5" w:rsidP="003169D2">
            <w:pPr>
              <w:jc w:val="left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UNIDO</w:t>
            </w:r>
          </w:p>
        </w:tc>
        <w:tc>
          <w:tcPr>
            <w:tcW w:w="556" w:type="dxa"/>
            <w:noWrap/>
          </w:tcPr>
          <w:p w14:paraId="47F72001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2001</w:t>
            </w:r>
          </w:p>
        </w:tc>
        <w:tc>
          <w:tcPr>
            <w:tcW w:w="567" w:type="dxa"/>
            <w:noWrap/>
          </w:tcPr>
          <w:p w14:paraId="6E93A2AC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2002</w:t>
            </w:r>
          </w:p>
        </w:tc>
        <w:tc>
          <w:tcPr>
            <w:tcW w:w="567" w:type="dxa"/>
            <w:noWrap/>
          </w:tcPr>
          <w:p w14:paraId="30D4984C" w14:textId="77777777" w:rsidR="006708D5" w:rsidRPr="0058591B" w:rsidRDefault="006708D5" w:rsidP="003169D2">
            <w:pPr>
              <w:ind w:left="-60"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2003</w:t>
            </w:r>
          </w:p>
        </w:tc>
        <w:tc>
          <w:tcPr>
            <w:tcW w:w="556" w:type="dxa"/>
          </w:tcPr>
          <w:p w14:paraId="66E3602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2004</w:t>
            </w:r>
          </w:p>
        </w:tc>
        <w:tc>
          <w:tcPr>
            <w:tcW w:w="613" w:type="dxa"/>
          </w:tcPr>
          <w:p w14:paraId="3BED332E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2005</w:t>
            </w:r>
          </w:p>
        </w:tc>
        <w:tc>
          <w:tcPr>
            <w:tcW w:w="542" w:type="dxa"/>
          </w:tcPr>
          <w:p w14:paraId="15D13239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2006</w:t>
            </w:r>
          </w:p>
        </w:tc>
        <w:tc>
          <w:tcPr>
            <w:tcW w:w="556" w:type="dxa"/>
          </w:tcPr>
          <w:p w14:paraId="15806543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2007</w:t>
            </w:r>
          </w:p>
        </w:tc>
        <w:tc>
          <w:tcPr>
            <w:tcW w:w="566" w:type="dxa"/>
          </w:tcPr>
          <w:p w14:paraId="79B989C9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2008</w:t>
            </w:r>
          </w:p>
        </w:tc>
        <w:tc>
          <w:tcPr>
            <w:tcW w:w="567" w:type="dxa"/>
          </w:tcPr>
          <w:p w14:paraId="5DE7EB0A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2009</w:t>
            </w:r>
          </w:p>
        </w:tc>
        <w:tc>
          <w:tcPr>
            <w:tcW w:w="558" w:type="dxa"/>
          </w:tcPr>
          <w:p w14:paraId="2530C4C3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2010</w:t>
            </w:r>
          </w:p>
        </w:tc>
        <w:tc>
          <w:tcPr>
            <w:tcW w:w="537" w:type="dxa"/>
          </w:tcPr>
          <w:p w14:paraId="5AF9366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2011</w:t>
            </w:r>
          </w:p>
        </w:tc>
        <w:tc>
          <w:tcPr>
            <w:tcW w:w="578" w:type="dxa"/>
          </w:tcPr>
          <w:p w14:paraId="25A98EF3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2012</w:t>
            </w:r>
          </w:p>
        </w:tc>
        <w:tc>
          <w:tcPr>
            <w:tcW w:w="585" w:type="dxa"/>
          </w:tcPr>
          <w:p w14:paraId="74DDBF37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2013</w:t>
            </w:r>
          </w:p>
        </w:tc>
        <w:tc>
          <w:tcPr>
            <w:tcW w:w="518" w:type="dxa"/>
          </w:tcPr>
          <w:p w14:paraId="79FD90FF" w14:textId="77777777" w:rsidR="006708D5" w:rsidRPr="0058591B" w:rsidRDefault="006708D5" w:rsidP="003169D2">
            <w:pPr>
              <w:ind w:left="-162" w:right="-105"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2014</w:t>
            </w:r>
          </w:p>
        </w:tc>
        <w:tc>
          <w:tcPr>
            <w:tcW w:w="567" w:type="dxa"/>
          </w:tcPr>
          <w:p w14:paraId="0FB075C2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601" w:type="dxa"/>
          </w:tcPr>
          <w:p w14:paraId="7FA25556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583" w:type="dxa"/>
          </w:tcPr>
          <w:p w14:paraId="11B0B77C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595" w:type="dxa"/>
          </w:tcPr>
          <w:p w14:paraId="437BD19C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567" w:type="dxa"/>
          </w:tcPr>
          <w:p w14:paraId="0025250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567" w:type="dxa"/>
          </w:tcPr>
          <w:p w14:paraId="2C0AC288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14:paraId="33D5A357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567" w:type="dxa"/>
          </w:tcPr>
          <w:p w14:paraId="25E810D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567" w:type="dxa"/>
          </w:tcPr>
          <w:p w14:paraId="52DB69A4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567" w:type="dxa"/>
          </w:tcPr>
          <w:p w14:paraId="46708860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2024</w:t>
            </w:r>
          </w:p>
        </w:tc>
      </w:tr>
      <w:tr w:rsidR="006708D5" w:rsidRPr="0058591B" w14:paraId="45B31D86" w14:textId="77777777" w:rsidTr="003169D2">
        <w:trPr>
          <w:trHeight w:val="58"/>
        </w:trPr>
        <w:tc>
          <w:tcPr>
            <w:tcW w:w="1419" w:type="dxa"/>
            <w:noWrap/>
          </w:tcPr>
          <w:p w14:paraId="5C4A1489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Funds disbursed</w:t>
            </w:r>
          </w:p>
        </w:tc>
        <w:tc>
          <w:tcPr>
            <w:tcW w:w="556" w:type="dxa"/>
            <w:noWrap/>
          </w:tcPr>
          <w:p w14:paraId="2102B486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48%</w:t>
            </w:r>
          </w:p>
        </w:tc>
        <w:tc>
          <w:tcPr>
            <w:tcW w:w="567" w:type="dxa"/>
            <w:noWrap/>
          </w:tcPr>
          <w:p w14:paraId="7FD4299B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89%</w:t>
            </w:r>
          </w:p>
        </w:tc>
        <w:tc>
          <w:tcPr>
            <w:tcW w:w="567" w:type="dxa"/>
            <w:noWrap/>
          </w:tcPr>
          <w:p w14:paraId="094D109B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56" w:type="dxa"/>
          </w:tcPr>
          <w:p w14:paraId="6C82AFFF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613" w:type="dxa"/>
          </w:tcPr>
          <w:p w14:paraId="6CA6B17C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90%</w:t>
            </w:r>
          </w:p>
        </w:tc>
        <w:tc>
          <w:tcPr>
            <w:tcW w:w="542" w:type="dxa"/>
          </w:tcPr>
          <w:p w14:paraId="51F3D8F5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80%</w:t>
            </w:r>
          </w:p>
        </w:tc>
        <w:tc>
          <w:tcPr>
            <w:tcW w:w="556" w:type="dxa"/>
          </w:tcPr>
          <w:p w14:paraId="12D71309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89%</w:t>
            </w:r>
          </w:p>
        </w:tc>
        <w:tc>
          <w:tcPr>
            <w:tcW w:w="566" w:type="dxa"/>
          </w:tcPr>
          <w:p w14:paraId="6002068D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69%</w:t>
            </w:r>
          </w:p>
        </w:tc>
        <w:tc>
          <w:tcPr>
            <w:tcW w:w="567" w:type="dxa"/>
          </w:tcPr>
          <w:p w14:paraId="48C23799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58" w:type="dxa"/>
          </w:tcPr>
          <w:p w14:paraId="5DDBC365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84%</w:t>
            </w:r>
          </w:p>
        </w:tc>
        <w:tc>
          <w:tcPr>
            <w:tcW w:w="537" w:type="dxa"/>
          </w:tcPr>
          <w:p w14:paraId="52E3D939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95%</w:t>
            </w:r>
          </w:p>
        </w:tc>
        <w:tc>
          <w:tcPr>
            <w:tcW w:w="578" w:type="dxa"/>
          </w:tcPr>
          <w:p w14:paraId="0A115041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85" w:type="dxa"/>
          </w:tcPr>
          <w:p w14:paraId="55407A58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62%</w:t>
            </w:r>
          </w:p>
        </w:tc>
        <w:tc>
          <w:tcPr>
            <w:tcW w:w="518" w:type="dxa"/>
          </w:tcPr>
          <w:p w14:paraId="25A26CAB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82%</w:t>
            </w:r>
          </w:p>
        </w:tc>
        <w:tc>
          <w:tcPr>
            <w:tcW w:w="567" w:type="dxa"/>
          </w:tcPr>
          <w:p w14:paraId="632FA8C5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82%</w:t>
            </w:r>
          </w:p>
        </w:tc>
        <w:tc>
          <w:tcPr>
            <w:tcW w:w="601" w:type="dxa"/>
          </w:tcPr>
          <w:p w14:paraId="366A86CD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75%</w:t>
            </w:r>
          </w:p>
        </w:tc>
        <w:tc>
          <w:tcPr>
            <w:tcW w:w="583" w:type="dxa"/>
          </w:tcPr>
          <w:p w14:paraId="2FC23C44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95" w:type="dxa"/>
          </w:tcPr>
          <w:p w14:paraId="498ED5B8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07A9C598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95%</w:t>
            </w:r>
          </w:p>
        </w:tc>
        <w:tc>
          <w:tcPr>
            <w:tcW w:w="567" w:type="dxa"/>
          </w:tcPr>
          <w:p w14:paraId="170E1237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1DD9216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7C3A221E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D3BC7B7" w14:textId="77777777" w:rsidR="006708D5" w:rsidRPr="0058591B" w:rsidRDefault="006708D5" w:rsidP="003169D2">
            <w:pPr>
              <w:ind w:left="-2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5969AA32" w14:textId="77777777" w:rsidR="006708D5" w:rsidRPr="0058591B" w:rsidRDefault="006708D5" w:rsidP="003169D2">
            <w:pPr>
              <w:ind w:left="-206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</w:tr>
      <w:tr w:rsidR="006708D5" w:rsidRPr="0058591B" w14:paraId="17E04031" w14:textId="77777777" w:rsidTr="003169D2">
        <w:trPr>
          <w:trHeight w:val="240"/>
        </w:trPr>
        <w:tc>
          <w:tcPr>
            <w:tcW w:w="1419" w:type="dxa"/>
            <w:noWrap/>
          </w:tcPr>
          <w:p w14:paraId="038083F6" w14:textId="77777777" w:rsidR="006708D5" w:rsidRPr="006708D5" w:rsidRDefault="006708D5" w:rsidP="003169D2">
            <w:pPr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Speed until first disbursement (months)</w:t>
            </w:r>
          </w:p>
        </w:tc>
        <w:tc>
          <w:tcPr>
            <w:tcW w:w="556" w:type="dxa"/>
            <w:noWrap/>
          </w:tcPr>
          <w:p w14:paraId="7453258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9.15</w:t>
            </w:r>
          </w:p>
        </w:tc>
        <w:tc>
          <w:tcPr>
            <w:tcW w:w="567" w:type="dxa"/>
            <w:noWrap/>
          </w:tcPr>
          <w:p w14:paraId="34D33F27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9.85</w:t>
            </w:r>
          </w:p>
        </w:tc>
        <w:tc>
          <w:tcPr>
            <w:tcW w:w="567" w:type="dxa"/>
            <w:noWrap/>
          </w:tcPr>
          <w:p w14:paraId="272A7AEF" w14:textId="77777777" w:rsidR="006708D5" w:rsidRPr="0058591B" w:rsidRDefault="006708D5" w:rsidP="003169D2">
            <w:pPr>
              <w:ind w:left="-60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9.4</w:t>
            </w:r>
          </w:p>
        </w:tc>
        <w:tc>
          <w:tcPr>
            <w:tcW w:w="556" w:type="dxa"/>
          </w:tcPr>
          <w:p w14:paraId="23BAEC6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9.34</w:t>
            </w:r>
          </w:p>
        </w:tc>
        <w:tc>
          <w:tcPr>
            <w:tcW w:w="613" w:type="dxa"/>
          </w:tcPr>
          <w:p w14:paraId="550C137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8.9</w:t>
            </w:r>
          </w:p>
        </w:tc>
        <w:tc>
          <w:tcPr>
            <w:tcW w:w="542" w:type="dxa"/>
          </w:tcPr>
          <w:p w14:paraId="4B54AE13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9.8</w:t>
            </w:r>
          </w:p>
        </w:tc>
        <w:tc>
          <w:tcPr>
            <w:tcW w:w="556" w:type="dxa"/>
          </w:tcPr>
          <w:p w14:paraId="0AA6FEE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10.2</w:t>
            </w:r>
          </w:p>
        </w:tc>
        <w:tc>
          <w:tcPr>
            <w:tcW w:w="566" w:type="dxa"/>
          </w:tcPr>
          <w:p w14:paraId="438E6C6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10.6</w:t>
            </w:r>
          </w:p>
        </w:tc>
        <w:tc>
          <w:tcPr>
            <w:tcW w:w="567" w:type="dxa"/>
          </w:tcPr>
          <w:p w14:paraId="49E1FFB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10.4</w:t>
            </w:r>
          </w:p>
        </w:tc>
        <w:tc>
          <w:tcPr>
            <w:tcW w:w="558" w:type="dxa"/>
          </w:tcPr>
          <w:p w14:paraId="7E1AF35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10.4 </w:t>
            </w:r>
          </w:p>
        </w:tc>
        <w:tc>
          <w:tcPr>
            <w:tcW w:w="537" w:type="dxa"/>
          </w:tcPr>
          <w:p w14:paraId="6AF5C90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10.3</w:t>
            </w:r>
          </w:p>
        </w:tc>
        <w:tc>
          <w:tcPr>
            <w:tcW w:w="578" w:type="dxa"/>
          </w:tcPr>
          <w:p w14:paraId="722E5148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10.3</w:t>
            </w:r>
          </w:p>
        </w:tc>
        <w:tc>
          <w:tcPr>
            <w:tcW w:w="585" w:type="dxa"/>
          </w:tcPr>
          <w:p w14:paraId="75F1307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10.2</w:t>
            </w:r>
          </w:p>
        </w:tc>
        <w:tc>
          <w:tcPr>
            <w:tcW w:w="518" w:type="dxa"/>
          </w:tcPr>
          <w:p w14:paraId="40DD221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10.1</w:t>
            </w:r>
          </w:p>
        </w:tc>
        <w:tc>
          <w:tcPr>
            <w:tcW w:w="567" w:type="dxa"/>
          </w:tcPr>
          <w:p w14:paraId="7E70C21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10.0</w:t>
            </w:r>
          </w:p>
        </w:tc>
        <w:tc>
          <w:tcPr>
            <w:tcW w:w="601" w:type="dxa"/>
          </w:tcPr>
          <w:p w14:paraId="46D3A78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10.1</w:t>
            </w:r>
          </w:p>
        </w:tc>
        <w:tc>
          <w:tcPr>
            <w:tcW w:w="583" w:type="dxa"/>
          </w:tcPr>
          <w:p w14:paraId="40CDD91A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10.4</w:t>
            </w:r>
          </w:p>
        </w:tc>
        <w:tc>
          <w:tcPr>
            <w:tcW w:w="595" w:type="dxa"/>
          </w:tcPr>
          <w:p w14:paraId="340EA119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10.3</w:t>
            </w:r>
          </w:p>
        </w:tc>
        <w:tc>
          <w:tcPr>
            <w:tcW w:w="567" w:type="dxa"/>
          </w:tcPr>
          <w:p w14:paraId="3047101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10.0</w:t>
            </w:r>
          </w:p>
        </w:tc>
        <w:tc>
          <w:tcPr>
            <w:tcW w:w="567" w:type="dxa"/>
          </w:tcPr>
          <w:p w14:paraId="31409A7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9.8</w:t>
            </w:r>
          </w:p>
        </w:tc>
        <w:tc>
          <w:tcPr>
            <w:tcW w:w="567" w:type="dxa"/>
          </w:tcPr>
          <w:p w14:paraId="1673BBB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9.8</w:t>
            </w:r>
          </w:p>
        </w:tc>
        <w:tc>
          <w:tcPr>
            <w:tcW w:w="567" w:type="dxa"/>
          </w:tcPr>
          <w:p w14:paraId="70F49964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9.7</w:t>
            </w:r>
          </w:p>
        </w:tc>
        <w:tc>
          <w:tcPr>
            <w:tcW w:w="567" w:type="dxa"/>
          </w:tcPr>
          <w:p w14:paraId="72AD8996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9.6</w:t>
            </w:r>
          </w:p>
        </w:tc>
        <w:tc>
          <w:tcPr>
            <w:tcW w:w="567" w:type="dxa"/>
          </w:tcPr>
          <w:p w14:paraId="06842DDE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9.5</w:t>
            </w:r>
          </w:p>
        </w:tc>
      </w:tr>
      <w:tr w:rsidR="006708D5" w:rsidRPr="0058591B" w14:paraId="0C573E99" w14:textId="77777777" w:rsidTr="003169D2">
        <w:trPr>
          <w:trHeight w:val="240"/>
        </w:trPr>
        <w:tc>
          <w:tcPr>
            <w:tcW w:w="1419" w:type="dxa"/>
            <w:noWrap/>
          </w:tcPr>
          <w:p w14:paraId="110B6787" w14:textId="77777777" w:rsidR="006708D5" w:rsidRPr="006708D5" w:rsidRDefault="006708D5" w:rsidP="003169D2">
            <w:pPr>
              <w:ind w:right="-103"/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Speed until project completion (months)</w:t>
            </w:r>
          </w:p>
        </w:tc>
        <w:tc>
          <w:tcPr>
            <w:tcW w:w="556" w:type="dxa"/>
            <w:noWrap/>
          </w:tcPr>
          <w:p w14:paraId="7D8F63B5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33.66</w:t>
            </w:r>
          </w:p>
        </w:tc>
        <w:tc>
          <w:tcPr>
            <w:tcW w:w="567" w:type="dxa"/>
            <w:noWrap/>
          </w:tcPr>
          <w:p w14:paraId="00F10367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33.84</w:t>
            </w:r>
          </w:p>
        </w:tc>
        <w:tc>
          <w:tcPr>
            <w:tcW w:w="567" w:type="dxa"/>
            <w:noWrap/>
          </w:tcPr>
          <w:p w14:paraId="391C4895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33.7</w:t>
            </w:r>
          </w:p>
        </w:tc>
        <w:tc>
          <w:tcPr>
            <w:tcW w:w="556" w:type="dxa"/>
          </w:tcPr>
          <w:p w14:paraId="0D193E85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33.89</w:t>
            </w:r>
          </w:p>
        </w:tc>
        <w:tc>
          <w:tcPr>
            <w:tcW w:w="613" w:type="dxa"/>
          </w:tcPr>
          <w:p w14:paraId="1C8030B6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31.9</w:t>
            </w:r>
          </w:p>
        </w:tc>
        <w:tc>
          <w:tcPr>
            <w:tcW w:w="542" w:type="dxa"/>
          </w:tcPr>
          <w:p w14:paraId="7CD97906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33.1</w:t>
            </w:r>
          </w:p>
        </w:tc>
        <w:tc>
          <w:tcPr>
            <w:tcW w:w="556" w:type="dxa"/>
          </w:tcPr>
          <w:p w14:paraId="3E04E340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33.0</w:t>
            </w:r>
          </w:p>
        </w:tc>
        <w:tc>
          <w:tcPr>
            <w:tcW w:w="566" w:type="dxa"/>
          </w:tcPr>
          <w:p w14:paraId="5C8EE2B1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32.9</w:t>
            </w:r>
          </w:p>
        </w:tc>
        <w:tc>
          <w:tcPr>
            <w:tcW w:w="567" w:type="dxa"/>
          </w:tcPr>
          <w:p w14:paraId="709B9556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32.0</w:t>
            </w:r>
          </w:p>
        </w:tc>
        <w:tc>
          <w:tcPr>
            <w:tcW w:w="558" w:type="dxa"/>
          </w:tcPr>
          <w:p w14:paraId="1BBCF9CF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31.9 </w:t>
            </w:r>
          </w:p>
        </w:tc>
        <w:tc>
          <w:tcPr>
            <w:tcW w:w="537" w:type="dxa"/>
          </w:tcPr>
          <w:p w14:paraId="3BC82D87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31.4</w:t>
            </w:r>
          </w:p>
        </w:tc>
        <w:tc>
          <w:tcPr>
            <w:tcW w:w="578" w:type="dxa"/>
          </w:tcPr>
          <w:p w14:paraId="098757C8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32.8</w:t>
            </w:r>
          </w:p>
        </w:tc>
        <w:tc>
          <w:tcPr>
            <w:tcW w:w="585" w:type="dxa"/>
          </w:tcPr>
          <w:p w14:paraId="283F4EED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32.8</w:t>
            </w:r>
          </w:p>
        </w:tc>
        <w:tc>
          <w:tcPr>
            <w:tcW w:w="518" w:type="dxa"/>
          </w:tcPr>
          <w:p w14:paraId="1FC3A793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33.7</w:t>
            </w:r>
          </w:p>
        </w:tc>
        <w:tc>
          <w:tcPr>
            <w:tcW w:w="567" w:type="dxa"/>
          </w:tcPr>
          <w:p w14:paraId="30008533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32.7</w:t>
            </w:r>
          </w:p>
        </w:tc>
        <w:tc>
          <w:tcPr>
            <w:tcW w:w="601" w:type="dxa"/>
          </w:tcPr>
          <w:p w14:paraId="1F02C45B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33.4</w:t>
            </w:r>
          </w:p>
        </w:tc>
        <w:tc>
          <w:tcPr>
            <w:tcW w:w="583" w:type="dxa"/>
          </w:tcPr>
          <w:p w14:paraId="48338DD5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33.5</w:t>
            </w:r>
          </w:p>
        </w:tc>
        <w:tc>
          <w:tcPr>
            <w:tcW w:w="595" w:type="dxa"/>
          </w:tcPr>
          <w:p w14:paraId="7CD4F5BF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32.7</w:t>
            </w:r>
          </w:p>
        </w:tc>
        <w:tc>
          <w:tcPr>
            <w:tcW w:w="567" w:type="dxa"/>
          </w:tcPr>
          <w:p w14:paraId="10E4AAA2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33.0</w:t>
            </w:r>
          </w:p>
        </w:tc>
        <w:tc>
          <w:tcPr>
            <w:tcW w:w="567" w:type="dxa"/>
          </w:tcPr>
          <w:p w14:paraId="2F72C146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34.1</w:t>
            </w:r>
          </w:p>
        </w:tc>
        <w:tc>
          <w:tcPr>
            <w:tcW w:w="567" w:type="dxa"/>
          </w:tcPr>
          <w:p w14:paraId="606D6BA6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34.1</w:t>
            </w:r>
          </w:p>
        </w:tc>
        <w:tc>
          <w:tcPr>
            <w:tcW w:w="567" w:type="dxa"/>
          </w:tcPr>
          <w:p w14:paraId="60C7BB9C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33.9</w:t>
            </w:r>
          </w:p>
        </w:tc>
        <w:tc>
          <w:tcPr>
            <w:tcW w:w="567" w:type="dxa"/>
          </w:tcPr>
          <w:p w14:paraId="6975369F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34.3</w:t>
            </w:r>
          </w:p>
        </w:tc>
        <w:tc>
          <w:tcPr>
            <w:tcW w:w="567" w:type="dxa"/>
          </w:tcPr>
          <w:p w14:paraId="50BD61A1" w14:textId="77777777" w:rsidR="006708D5" w:rsidRPr="0058591B" w:rsidRDefault="006708D5" w:rsidP="003169D2">
            <w:pPr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34.4</w:t>
            </w:r>
          </w:p>
        </w:tc>
      </w:tr>
      <w:tr w:rsidR="006708D5" w:rsidRPr="0058591B" w14:paraId="30BC9805" w14:textId="77777777" w:rsidTr="003169D2">
        <w:trPr>
          <w:trHeight w:val="58"/>
        </w:trPr>
        <w:tc>
          <w:tcPr>
            <w:tcW w:w="1419" w:type="dxa"/>
            <w:noWrap/>
          </w:tcPr>
          <w:p w14:paraId="0A0936A5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56" w:type="dxa"/>
            <w:noWrap/>
          </w:tcPr>
          <w:p w14:paraId="1E822139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noWrap/>
          </w:tcPr>
          <w:p w14:paraId="014153EA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noWrap/>
          </w:tcPr>
          <w:p w14:paraId="423CE112" w14:textId="77777777" w:rsidR="006708D5" w:rsidRPr="0058591B" w:rsidRDefault="006708D5" w:rsidP="003169D2">
            <w:pPr>
              <w:ind w:left="-60"/>
              <w:jc w:val="left"/>
              <w:rPr>
                <w:sz w:val="16"/>
                <w:szCs w:val="16"/>
              </w:rPr>
            </w:pPr>
          </w:p>
        </w:tc>
        <w:tc>
          <w:tcPr>
            <w:tcW w:w="556" w:type="dxa"/>
          </w:tcPr>
          <w:p w14:paraId="349337B2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613" w:type="dxa"/>
          </w:tcPr>
          <w:p w14:paraId="0ECC89E6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42" w:type="dxa"/>
          </w:tcPr>
          <w:p w14:paraId="57D2F50D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56" w:type="dxa"/>
          </w:tcPr>
          <w:p w14:paraId="530FCBEA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6" w:type="dxa"/>
          </w:tcPr>
          <w:p w14:paraId="200EA1D5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C632957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58" w:type="dxa"/>
          </w:tcPr>
          <w:p w14:paraId="3335DAF4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37" w:type="dxa"/>
          </w:tcPr>
          <w:p w14:paraId="341D8F4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78" w:type="dxa"/>
          </w:tcPr>
          <w:p w14:paraId="6D0F031D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85" w:type="dxa"/>
          </w:tcPr>
          <w:p w14:paraId="73F76BB0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18" w:type="dxa"/>
          </w:tcPr>
          <w:p w14:paraId="75EB3E63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CC55B1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601" w:type="dxa"/>
          </w:tcPr>
          <w:p w14:paraId="1A45712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83" w:type="dxa"/>
          </w:tcPr>
          <w:p w14:paraId="7513BF09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95" w:type="dxa"/>
          </w:tcPr>
          <w:p w14:paraId="1194A77F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EEA63EB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107EB5D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7DD2315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9979D5E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87CF698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D0CD7B9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</w:p>
        </w:tc>
      </w:tr>
      <w:tr w:rsidR="006708D5" w:rsidRPr="0058591B" w14:paraId="7F1CAC20" w14:textId="77777777" w:rsidTr="003169D2">
        <w:trPr>
          <w:trHeight w:val="58"/>
        </w:trPr>
        <w:tc>
          <w:tcPr>
            <w:tcW w:w="1419" w:type="dxa"/>
            <w:noWrap/>
          </w:tcPr>
          <w:p w14:paraId="4E20BA0D" w14:textId="77777777" w:rsidR="006708D5" w:rsidRPr="0058591B" w:rsidRDefault="006708D5" w:rsidP="003169D2">
            <w:pPr>
              <w:jc w:val="left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World Bank</w:t>
            </w:r>
          </w:p>
        </w:tc>
        <w:tc>
          <w:tcPr>
            <w:tcW w:w="556" w:type="dxa"/>
            <w:noWrap/>
          </w:tcPr>
          <w:p w14:paraId="588E7471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2001</w:t>
            </w:r>
          </w:p>
        </w:tc>
        <w:tc>
          <w:tcPr>
            <w:tcW w:w="567" w:type="dxa"/>
            <w:noWrap/>
          </w:tcPr>
          <w:p w14:paraId="6C15E638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2002</w:t>
            </w:r>
          </w:p>
        </w:tc>
        <w:tc>
          <w:tcPr>
            <w:tcW w:w="567" w:type="dxa"/>
            <w:noWrap/>
          </w:tcPr>
          <w:p w14:paraId="1F2DE403" w14:textId="77777777" w:rsidR="006708D5" w:rsidRPr="0058591B" w:rsidRDefault="006708D5" w:rsidP="003169D2">
            <w:pPr>
              <w:ind w:left="-60"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2003</w:t>
            </w:r>
          </w:p>
        </w:tc>
        <w:tc>
          <w:tcPr>
            <w:tcW w:w="556" w:type="dxa"/>
          </w:tcPr>
          <w:p w14:paraId="3E910FB2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2004</w:t>
            </w:r>
          </w:p>
        </w:tc>
        <w:tc>
          <w:tcPr>
            <w:tcW w:w="613" w:type="dxa"/>
          </w:tcPr>
          <w:p w14:paraId="5E13F9E0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2005</w:t>
            </w:r>
          </w:p>
        </w:tc>
        <w:tc>
          <w:tcPr>
            <w:tcW w:w="542" w:type="dxa"/>
          </w:tcPr>
          <w:p w14:paraId="3F65FAE4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2006</w:t>
            </w:r>
          </w:p>
        </w:tc>
        <w:tc>
          <w:tcPr>
            <w:tcW w:w="556" w:type="dxa"/>
          </w:tcPr>
          <w:p w14:paraId="4656C19D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2007</w:t>
            </w:r>
          </w:p>
        </w:tc>
        <w:tc>
          <w:tcPr>
            <w:tcW w:w="566" w:type="dxa"/>
          </w:tcPr>
          <w:p w14:paraId="094E7423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2008</w:t>
            </w:r>
          </w:p>
        </w:tc>
        <w:tc>
          <w:tcPr>
            <w:tcW w:w="567" w:type="dxa"/>
          </w:tcPr>
          <w:p w14:paraId="21CA1CDD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2009</w:t>
            </w:r>
          </w:p>
        </w:tc>
        <w:tc>
          <w:tcPr>
            <w:tcW w:w="558" w:type="dxa"/>
          </w:tcPr>
          <w:p w14:paraId="61C1FBF6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2010</w:t>
            </w:r>
          </w:p>
        </w:tc>
        <w:tc>
          <w:tcPr>
            <w:tcW w:w="537" w:type="dxa"/>
          </w:tcPr>
          <w:p w14:paraId="69EBF69D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2011</w:t>
            </w:r>
          </w:p>
        </w:tc>
        <w:tc>
          <w:tcPr>
            <w:tcW w:w="578" w:type="dxa"/>
          </w:tcPr>
          <w:p w14:paraId="1C60D49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2012</w:t>
            </w:r>
          </w:p>
        </w:tc>
        <w:tc>
          <w:tcPr>
            <w:tcW w:w="585" w:type="dxa"/>
          </w:tcPr>
          <w:p w14:paraId="49C9038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2013</w:t>
            </w:r>
          </w:p>
        </w:tc>
        <w:tc>
          <w:tcPr>
            <w:tcW w:w="518" w:type="dxa"/>
          </w:tcPr>
          <w:p w14:paraId="3F99BF0B" w14:textId="77777777" w:rsidR="006708D5" w:rsidRPr="0058591B" w:rsidRDefault="006708D5" w:rsidP="003169D2">
            <w:pPr>
              <w:ind w:left="-162" w:right="-105"/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2014</w:t>
            </w:r>
          </w:p>
        </w:tc>
        <w:tc>
          <w:tcPr>
            <w:tcW w:w="567" w:type="dxa"/>
          </w:tcPr>
          <w:p w14:paraId="0842D0C8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601" w:type="dxa"/>
          </w:tcPr>
          <w:p w14:paraId="06503C96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583" w:type="dxa"/>
          </w:tcPr>
          <w:p w14:paraId="4F30F53F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595" w:type="dxa"/>
          </w:tcPr>
          <w:p w14:paraId="243D58EA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567" w:type="dxa"/>
          </w:tcPr>
          <w:p w14:paraId="6088D97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567" w:type="dxa"/>
          </w:tcPr>
          <w:p w14:paraId="7D0C20A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14:paraId="554E29E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567" w:type="dxa"/>
          </w:tcPr>
          <w:p w14:paraId="32AB087E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567" w:type="dxa"/>
          </w:tcPr>
          <w:p w14:paraId="6671A7BB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567" w:type="dxa"/>
          </w:tcPr>
          <w:p w14:paraId="313CA898" w14:textId="77777777" w:rsidR="006708D5" w:rsidRPr="0058591B" w:rsidRDefault="006708D5" w:rsidP="003169D2">
            <w:pPr>
              <w:jc w:val="center"/>
              <w:rPr>
                <w:b/>
                <w:bCs/>
                <w:sz w:val="16"/>
                <w:szCs w:val="16"/>
              </w:rPr>
            </w:pPr>
            <w:r w:rsidRPr="0058591B">
              <w:rPr>
                <w:b/>
                <w:bCs/>
                <w:sz w:val="16"/>
                <w:szCs w:val="16"/>
              </w:rPr>
              <w:t>2024</w:t>
            </w:r>
          </w:p>
        </w:tc>
      </w:tr>
      <w:tr w:rsidR="006708D5" w:rsidRPr="0058591B" w14:paraId="5BA65415" w14:textId="77777777" w:rsidTr="003169D2">
        <w:trPr>
          <w:trHeight w:val="81"/>
        </w:trPr>
        <w:tc>
          <w:tcPr>
            <w:tcW w:w="1419" w:type="dxa"/>
            <w:noWrap/>
          </w:tcPr>
          <w:p w14:paraId="0A0450D3" w14:textId="77777777" w:rsidR="006708D5" w:rsidRPr="0058591B" w:rsidRDefault="006708D5" w:rsidP="003169D2">
            <w:pPr>
              <w:jc w:val="lef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Funds disbursed</w:t>
            </w:r>
          </w:p>
        </w:tc>
        <w:tc>
          <w:tcPr>
            <w:tcW w:w="556" w:type="dxa"/>
            <w:noWrap/>
          </w:tcPr>
          <w:p w14:paraId="629D523E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12%</w:t>
            </w:r>
          </w:p>
        </w:tc>
        <w:tc>
          <w:tcPr>
            <w:tcW w:w="567" w:type="dxa"/>
            <w:noWrap/>
          </w:tcPr>
          <w:p w14:paraId="4868F914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38%</w:t>
            </w:r>
          </w:p>
        </w:tc>
        <w:tc>
          <w:tcPr>
            <w:tcW w:w="567" w:type="dxa"/>
            <w:noWrap/>
          </w:tcPr>
          <w:p w14:paraId="7E2844F6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56" w:type="dxa"/>
          </w:tcPr>
          <w:p w14:paraId="69EA8342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79%</w:t>
            </w:r>
          </w:p>
        </w:tc>
        <w:tc>
          <w:tcPr>
            <w:tcW w:w="613" w:type="dxa"/>
          </w:tcPr>
          <w:p w14:paraId="64BA5869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42" w:type="dxa"/>
          </w:tcPr>
          <w:p w14:paraId="5BDEA163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57%</w:t>
            </w:r>
          </w:p>
        </w:tc>
        <w:tc>
          <w:tcPr>
            <w:tcW w:w="556" w:type="dxa"/>
          </w:tcPr>
          <w:p w14:paraId="06E24CBA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59%</w:t>
            </w:r>
          </w:p>
        </w:tc>
        <w:tc>
          <w:tcPr>
            <w:tcW w:w="566" w:type="dxa"/>
          </w:tcPr>
          <w:p w14:paraId="32A6356B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59%</w:t>
            </w:r>
          </w:p>
        </w:tc>
        <w:tc>
          <w:tcPr>
            <w:tcW w:w="567" w:type="dxa"/>
          </w:tcPr>
          <w:p w14:paraId="2D5C060A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19%</w:t>
            </w:r>
          </w:p>
        </w:tc>
        <w:tc>
          <w:tcPr>
            <w:tcW w:w="558" w:type="dxa"/>
          </w:tcPr>
          <w:p w14:paraId="3E608201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47%</w:t>
            </w:r>
          </w:p>
        </w:tc>
        <w:tc>
          <w:tcPr>
            <w:tcW w:w="537" w:type="dxa"/>
          </w:tcPr>
          <w:p w14:paraId="17682813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75%</w:t>
            </w:r>
          </w:p>
        </w:tc>
        <w:tc>
          <w:tcPr>
            <w:tcW w:w="578" w:type="dxa"/>
          </w:tcPr>
          <w:p w14:paraId="11D60DDD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59%</w:t>
            </w:r>
          </w:p>
        </w:tc>
        <w:tc>
          <w:tcPr>
            <w:tcW w:w="585" w:type="dxa"/>
          </w:tcPr>
          <w:p w14:paraId="5BDE8A29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49%</w:t>
            </w:r>
          </w:p>
        </w:tc>
        <w:tc>
          <w:tcPr>
            <w:tcW w:w="518" w:type="dxa"/>
          </w:tcPr>
          <w:p w14:paraId="03672D8D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42%</w:t>
            </w:r>
          </w:p>
        </w:tc>
        <w:tc>
          <w:tcPr>
            <w:tcW w:w="567" w:type="dxa"/>
          </w:tcPr>
          <w:p w14:paraId="284B27DB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601" w:type="dxa"/>
          </w:tcPr>
          <w:p w14:paraId="6644C7C9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88%</w:t>
            </w:r>
          </w:p>
        </w:tc>
        <w:tc>
          <w:tcPr>
            <w:tcW w:w="583" w:type="dxa"/>
          </w:tcPr>
          <w:p w14:paraId="77B151F1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95" w:type="dxa"/>
          </w:tcPr>
          <w:p w14:paraId="68A18847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17F60435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78%</w:t>
            </w:r>
          </w:p>
        </w:tc>
        <w:tc>
          <w:tcPr>
            <w:tcW w:w="567" w:type="dxa"/>
          </w:tcPr>
          <w:p w14:paraId="540C14C2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33%</w:t>
            </w:r>
          </w:p>
        </w:tc>
        <w:tc>
          <w:tcPr>
            <w:tcW w:w="567" w:type="dxa"/>
          </w:tcPr>
          <w:p w14:paraId="6E853675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34%</w:t>
            </w:r>
          </w:p>
        </w:tc>
        <w:tc>
          <w:tcPr>
            <w:tcW w:w="567" w:type="dxa"/>
          </w:tcPr>
          <w:p w14:paraId="07871A7F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35%</w:t>
            </w:r>
          </w:p>
        </w:tc>
        <w:tc>
          <w:tcPr>
            <w:tcW w:w="567" w:type="dxa"/>
          </w:tcPr>
          <w:p w14:paraId="65103481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100%</w:t>
            </w:r>
          </w:p>
        </w:tc>
        <w:tc>
          <w:tcPr>
            <w:tcW w:w="567" w:type="dxa"/>
          </w:tcPr>
          <w:p w14:paraId="39BB25CF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53%</w:t>
            </w:r>
          </w:p>
        </w:tc>
      </w:tr>
      <w:tr w:rsidR="006708D5" w:rsidRPr="0058591B" w14:paraId="2CAC2203" w14:textId="77777777" w:rsidTr="003169D2">
        <w:trPr>
          <w:trHeight w:val="240"/>
        </w:trPr>
        <w:tc>
          <w:tcPr>
            <w:tcW w:w="1419" w:type="dxa"/>
            <w:noWrap/>
          </w:tcPr>
          <w:p w14:paraId="16F49A53" w14:textId="77777777" w:rsidR="006708D5" w:rsidRPr="006708D5" w:rsidRDefault="006708D5" w:rsidP="003169D2">
            <w:pPr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Speed until first disbursement (months)</w:t>
            </w:r>
          </w:p>
        </w:tc>
        <w:tc>
          <w:tcPr>
            <w:tcW w:w="556" w:type="dxa"/>
            <w:noWrap/>
          </w:tcPr>
          <w:p w14:paraId="40D11CD2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11.95</w:t>
            </w:r>
          </w:p>
        </w:tc>
        <w:tc>
          <w:tcPr>
            <w:tcW w:w="567" w:type="dxa"/>
            <w:noWrap/>
          </w:tcPr>
          <w:p w14:paraId="314B86BF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12.05</w:t>
            </w:r>
          </w:p>
        </w:tc>
        <w:tc>
          <w:tcPr>
            <w:tcW w:w="567" w:type="dxa"/>
            <w:noWrap/>
          </w:tcPr>
          <w:p w14:paraId="397D1ACA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13.7</w:t>
            </w:r>
          </w:p>
        </w:tc>
        <w:tc>
          <w:tcPr>
            <w:tcW w:w="556" w:type="dxa"/>
          </w:tcPr>
          <w:p w14:paraId="0F798337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14.58</w:t>
            </w:r>
          </w:p>
        </w:tc>
        <w:tc>
          <w:tcPr>
            <w:tcW w:w="613" w:type="dxa"/>
          </w:tcPr>
          <w:p w14:paraId="43AB8190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13.6</w:t>
            </w:r>
          </w:p>
        </w:tc>
        <w:tc>
          <w:tcPr>
            <w:tcW w:w="542" w:type="dxa"/>
          </w:tcPr>
          <w:p w14:paraId="25964E13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14.6</w:t>
            </w:r>
          </w:p>
        </w:tc>
        <w:tc>
          <w:tcPr>
            <w:tcW w:w="556" w:type="dxa"/>
          </w:tcPr>
          <w:p w14:paraId="123E03CD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14.3</w:t>
            </w:r>
          </w:p>
        </w:tc>
        <w:tc>
          <w:tcPr>
            <w:tcW w:w="566" w:type="dxa"/>
          </w:tcPr>
          <w:p w14:paraId="70247B3A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14.4</w:t>
            </w:r>
          </w:p>
        </w:tc>
        <w:tc>
          <w:tcPr>
            <w:tcW w:w="567" w:type="dxa"/>
          </w:tcPr>
          <w:p w14:paraId="42986345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14.4</w:t>
            </w:r>
          </w:p>
        </w:tc>
        <w:tc>
          <w:tcPr>
            <w:tcW w:w="558" w:type="dxa"/>
          </w:tcPr>
          <w:p w14:paraId="6B252A00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14.9 </w:t>
            </w:r>
          </w:p>
        </w:tc>
        <w:tc>
          <w:tcPr>
            <w:tcW w:w="537" w:type="dxa"/>
          </w:tcPr>
          <w:p w14:paraId="0BC93D56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14.6</w:t>
            </w:r>
          </w:p>
        </w:tc>
        <w:tc>
          <w:tcPr>
            <w:tcW w:w="578" w:type="dxa"/>
          </w:tcPr>
          <w:p w14:paraId="4242BF1E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15.1</w:t>
            </w:r>
          </w:p>
        </w:tc>
        <w:tc>
          <w:tcPr>
            <w:tcW w:w="585" w:type="dxa"/>
          </w:tcPr>
          <w:p w14:paraId="15AAC88E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14.7</w:t>
            </w:r>
          </w:p>
        </w:tc>
        <w:tc>
          <w:tcPr>
            <w:tcW w:w="518" w:type="dxa"/>
          </w:tcPr>
          <w:p w14:paraId="53DC9D37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14.0</w:t>
            </w:r>
          </w:p>
        </w:tc>
        <w:tc>
          <w:tcPr>
            <w:tcW w:w="567" w:type="dxa"/>
          </w:tcPr>
          <w:p w14:paraId="51883892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14.1</w:t>
            </w:r>
          </w:p>
        </w:tc>
        <w:tc>
          <w:tcPr>
            <w:tcW w:w="601" w:type="dxa"/>
          </w:tcPr>
          <w:p w14:paraId="71EF20F6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14.8 </w:t>
            </w:r>
          </w:p>
        </w:tc>
        <w:tc>
          <w:tcPr>
            <w:tcW w:w="583" w:type="dxa"/>
          </w:tcPr>
          <w:p w14:paraId="7DD07B18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16.8</w:t>
            </w:r>
          </w:p>
        </w:tc>
        <w:tc>
          <w:tcPr>
            <w:tcW w:w="595" w:type="dxa"/>
          </w:tcPr>
          <w:p w14:paraId="420F4021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16.8 </w:t>
            </w:r>
          </w:p>
        </w:tc>
        <w:tc>
          <w:tcPr>
            <w:tcW w:w="567" w:type="dxa"/>
          </w:tcPr>
          <w:p w14:paraId="5E1C07EE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16.6</w:t>
            </w:r>
          </w:p>
        </w:tc>
        <w:tc>
          <w:tcPr>
            <w:tcW w:w="567" w:type="dxa"/>
          </w:tcPr>
          <w:p w14:paraId="74691C69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16.9</w:t>
            </w:r>
          </w:p>
        </w:tc>
        <w:tc>
          <w:tcPr>
            <w:tcW w:w="567" w:type="dxa"/>
          </w:tcPr>
          <w:p w14:paraId="7F73D802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17.0</w:t>
            </w:r>
          </w:p>
        </w:tc>
        <w:tc>
          <w:tcPr>
            <w:tcW w:w="567" w:type="dxa"/>
          </w:tcPr>
          <w:p w14:paraId="1A32CC46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17.0</w:t>
            </w:r>
          </w:p>
        </w:tc>
        <w:tc>
          <w:tcPr>
            <w:tcW w:w="567" w:type="dxa"/>
          </w:tcPr>
          <w:p w14:paraId="29D36389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17.0</w:t>
            </w:r>
          </w:p>
        </w:tc>
        <w:tc>
          <w:tcPr>
            <w:tcW w:w="567" w:type="dxa"/>
          </w:tcPr>
          <w:p w14:paraId="2D9E4AE6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17.0</w:t>
            </w:r>
          </w:p>
        </w:tc>
      </w:tr>
      <w:tr w:rsidR="006708D5" w:rsidRPr="0058591B" w14:paraId="2ABF46C2" w14:textId="77777777" w:rsidTr="003169D2">
        <w:trPr>
          <w:trHeight w:val="240"/>
        </w:trPr>
        <w:tc>
          <w:tcPr>
            <w:tcW w:w="1419" w:type="dxa"/>
            <w:noWrap/>
          </w:tcPr>
          <w:p w14:paraId="62A1995D" w14:textId="77777777" w:rsidR="006708D5" w:rsidRPr="006708D5" w:rsidRDefault="006708D5" w:rsidP="003169D2">
            <w:pPr>
              <w:ind w:right="-105"/>
              <w:jc w:val="left"/>
              <w:rPr>
                <w:sz w:val="16"/>
                <w:szCs w:val="16"/>
                <w:lang w:val="en-CA"/>
              </w:rPr>
            </w:pPr>
            <w:r w:rsidRPr="006708D5">
              <w:rPr>
                <w:sz w:val="16"/>
                <w:szCs w:val="16"/>
                <w:lang w:val="en-CA"/>
              </w:rPr>
              <w:t>Speed until project completion (months)</w:t>
            </w:r>
          </w:p>
        </w:tc>
        <w:tc>
          <w:tcPr>
            <w:tcW w:w="556" w:type="dxa"/>
            <w:noWrap/>
          </w:tcPr>
          <w:p w14:paraId="6C85818A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29.24</w:t>
            </w:r>
          </w:p>
        </w:tc>
        <w:tc>
          <w:tcPr>
            <w:tcW w:w="567" w:type="dxa"/>
            <w:noWrap/>
          </w:tcPr>
          <w:p w14:paraId="58C77588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28.85</w:t>
            </w:r>
          </w:p>
        </w:tc>
        <w:tc>
          <w:tcPr>
            <w:tcW w:w="567" w:type="dxa"/>
            <w:noWrap/>
          </w:tcPr>
          <w:p w14:paraId="76F4B98B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30</w:t>
            </w:r>
          </w:p>
        </w:tc>
        <w:tc>
          <w:tcPr>
            <w:tcW w:w="556" w:type="dxa"/>
          </w:tcPr>
          <w:p w14:paraId="257F1337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30.39</w:t>
            </w:r>
          </w:p>
        </w:tc>
        <w:tc>
          <w:tcPr>
            <w:tcW w:w="613" w:type="dxa"/>
          </w:tcPr>
          <w:p w14:paraId="1710F96D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31</w:t>
            </w:r>
          </w:p>
        </w:tc>
        <w:tc>
          <w:tcPr>
            <w:tcW w:w="542" w:type="dxa"/>
          </w:tcPr>
          <w:p w14:paraId="013D9947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31.5</w:t>
            </w:r>
          </w:p>
        </w:tc>
        <w:tc>
          <w:tcPr>
            <w:tcW w:w="556" w:type="dxa"/>
          </w:tcPr>
          <w:p w14:paraId="332DE1A1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31.1</w:t>
            </w:r>
          </w:p>
        </w:tc>
        <w:tc>
          <w:tcPr>
            <w:tcW w:w="566" w:type="dxa"/>
          </w:tcPr>
          <w:p w14:paraId="0235B71C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30.7</w:t>
            </w:r>
          </w:p>
        </w:tc>
        <w:tc>
          <w:tcPr>
            <w:tcW w:w="567" w:type="dxa"/>
          </w:tcPr>
          <w:p w14:paraId="61BE4F13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30.7</w:t>
            </w:r>
          </w:p>
        </w:tc>
        <w:tc>
          <w:tcPr>
            <w:tcW w:w="558" w:type="dxa"/>
          </w:tcPr>
          <w:p w14:paraId="5CEC804E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30.3 </w:t>
            </w:r>
          </w:p>
        </w:tc>
        <w:tc>
          <w:tcPr>
            <w:tcW w:w="537" w:type="dxa"/>
          </w:tcPr>
          <w:p w14:paraId="780314D0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30.1</w:t>
            </w:r>
          </w:p>
        </w:tc>
        <w:tc>
          <w:tcPr>
            <w:tcW w:w="578" w:type="dxa"/>
          </w:tcPr>
          <w:p w14:paraId="29425FA8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30.3</w:t>
            </w:r>
          </w:p>
        </w:tc>
        <w:tc>
          <w:tcPr>
            <w:tcW w:w="585" w:type="dxa"/>
          </w:tcPr>
          <w:p w14:paraId="725C7FAD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30.2</w:t>
            </w:r>
          </w:p>
        </w:tc>
        <w:tc>
          <w:tcPr>
            <w:tcW w:w="518" w:type="dxa"/>
          </w:tcPr>
          <w:p w14:paraId="619B1345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30.0</w:t>
            </w:r>
          </w:p>
        </w:tc>
        <w:tc>
          <w:tcPr>
            <w:tcW w:w="567" w:type="dxa"/>
          </w:tcPr>
          <w:p w14:paraId="153F2EFC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29.8</w:t>
            </w:r>
          </w:p>
        </w:tc>
        <w:tc>
          <w:tcPr>
            <w:tcW w:w="601" w:type="dxa"/>
          </w:tcPr>
          <w:p w14:paraId="33FA491F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29.8</w:t>
            </w:r>
          </w:p>
        </w:tc>
        <w:tc>
          <w:tcPr>
            <w:tcW w:w="583" w:type="dxa"/>
          </w:tcPr>
          <w:p w14:paraId="23D4005B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29.2</w:t>
            </w:r>
          </w:p>
        </w:tc>
        <w:tc>
          <w:tcPr>
            <w:tcW w:w="595" w:type="dxa"/>
          </w:tcPr>
          <w:p w14:paraId="171E7196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 xml:space="preserve">29.3 </w:t>
            </w:r>
          </w:p>
        </w:tc>
        <w:tc>
          <w:tcPr>
            <w:tcW w:w="567" w:type="dxa"/>
          </w:tcPr>
          <w:p w14:paraId="05F848C2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29.3</w:t>
            </w:r>
          </w:p>
        </w:tc>
        <w:tc>
          <w:tcPr>
            <w:tcW w:w="567" w:type="dxa"/>
          </w:tcPr>
          <w:p w14:paraId="210BF5F9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29.3</w:t>
            </w:r>
          </w:p>
        </w:tc>
        <w:tc>
          <w:tcPr>
            <w:tcW w:w="567" w:type="dxa"/>
          </w:tcPr>
          <w:p w14:paraId="62E80D79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29.6</w:t>
            </w:r>
          </w:p>
        </w:tc>
        <w:tc>
          <w:tcPr>
            <w:tcW w:w="567" w:type="dxa"/>
          </w:tcPr>
          <w:p w14:paraId="7B59C7C0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29.6</w:t>
            </w:r>
          </w:p>
        </w:tc>
        <w:tc>
          <w:tcPr>
            <w:tcW w:w="567" w:type="dxa"/>
          </w:tcPr>
          <w:p w14:paraId="3E510710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29.6</w:t>
            </w:r>
          </w:p>
        </w:tc>
        <w:tc>
          <w:tcPr>
            <w:tcW w:w="567" w:type="dxa"/>
          </w:tcPr>
          <w:p w14:paraId="4588C375" w14:textId="77777777" w:rsidR="006708D5" w:rsidRPr="0058591B" w:rsidRDefault="006708D5" w:rsidP="003169D2">
            <w:pPr>
              <w:ind w:left="-104"/>
              <w:jc w:val="right"/>
              <w:rPr>
                <w:sz w:val="16"/>
                <w:szCs w:val="16"/>
              </w:rPr>
            </w:pPr>
            <w:r w:rsidRPr="0058591B">
              <w:rPr>
                <w:sz w:val="16"/>
                <w:szCs w:val="16"/>
              </w:rPr>
              <w:t>28.9</w:t>
            </w:r>
          </w:p>
        </w:tc>
      </w:tr>
    </w:tbl>
    <w:p w14:paraId="070A3F7F" w14:textId="77777777" w:rsidR="006708D5" w:rsidRPr="0058591B" w:rsidRDefault="006708D5" w:rsidP="006708D5"/>
    <w:p w14:paraId="2F329566" w14:textId="77777777" w:rsidR="006708D5" w:rsidRPr="0058591B" w:rsidRDefault="006708D5" w:rsidP="006708D5">
      <w:pPr>
        <w:pStyle w:val="StyleHeader4Para4Left0Firstline0"/>
        <w:numPr>
          <w:ilvl w:val="0"/>
          <w:numId w:val="0"/>
        </w:numPr>
        <w:sectPr w:rsidR="006708D5" w:rsidRPr="0058591B" w:rsidSect="006708D5">
          <w:headerReference w:type="first" r:id="rId31"/>
          <w:footerReference w:type="first" r:id="rId32"/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titlePg/>
          <w:docGrid w:linePitch="299"/>
        </w:sectPr>
      </w:pPr>
    </w:p>
    <w:p w14:paraId="429A2E9D" w14:textId="77777777" w:rsidR="006708D5" w:rsidRPr="006708D5" w:rsidRDefault="006708D5" w:rsidP="006708D5">
      <w:pPr>
        <w:pStyle w:val="StyleHeader4Para4Left0Firstline0"/>
        <w:numPr>
          <w:ilvl w:val="0"/>
          <w:numId w:val="0"/>
        </w:numPr>
        <w:jc w:val="center"/>
        <w:rPr>
          <w:b/>
          <w:bCs/>
          <w:sz w:val="22"/>
          <w:lang w:val="en-CA"/>
        </w:rPr>
      </w:pPr>
      <w:r w:rsidRPr="006708D5">
        <w:rPr>
          <w:b/>
          <w:bCs/>
          <w:sz w:val="22"/>
          <w:lang w:val="en-CA"/>
        </w:rPr>
        <w:lastRenderedPageBreak/>
        <w:t>Annex III</w:t>
      </w:r>
    </w:p>
    <w:p w14:paraId="2FFB1E98" w14:textId="77777777" w:rsidR="006708D5" w:rsidRPr="006708D5" w:rsidRDefault="006708D5" w:rsidP="006708D5">
      <w:pPr>
        <w:pStyle w:val="StyleHeader4Para4Left0Firstline0"/>
        <w:numPr>
          <w:ilvl w:val="0"/>
          <w:numId w:val="0"/>
        </w:numPr>
        <w:spacing w:after="0"/>
        <w:jc w:val="center"/>
        <w:rPr>
          <w:b/>
          <w:bCs/>
          <w:sz w:val="22"/>
          <w:lang w:val="en-CA"/>
        </w:rPr>
      </w:pPr>
      <w:r w:rsidRPr="006708D5">
        <w:rPr>
          <w:b/>
          <w:bCs/>
          <w:sz w:val="22"/>
          <w:lang w:val="en-CA"/>
        </w:rPr>
        <w:t>QUALITATIVE ASSESSMENT OF THE IMPLEMENTING AGENCIES BY THE NATIONAL OZONE UNITS FOR 2024</w:t>
      </w:r>
    </w:p>
    <w:p w14:paraId="4FD173BA" w14:textId="77777777" w:rsidR="006708D5" w:rsidRPr="006708D5" w:rsidRDefault="006708D5" w:rsidP="006708D5">
      <w:pPr>
        <w:pStyle w:val="StyleHeader4Para4Left0Firstline0"/>
        <w:numPr>
          <w:ilvl w:val="0"/>
          <w:numId w:val="0"/>
        </w:numPr>
        <w:spacing w:after="0"/>
        <w:jc w:val="center"/>
        <w:rPr>
          <w:b/>
          <w:bCs/>
          <w:sz w:val="22"/>
          <w:lang w:val="en-CA"/>
        </w:rPr>
      </w:pPr>
    </w:p>
    <w:tbl>
      <w:tblPr>
        <w:tblW w:w="14454" w:type="dxa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3119"/>
        <w:gridCol w:w="1843"/>
        <w:gridCol w:w="895"/>
        <w:gridCol w:w="709"/>
        <w:gridCol w:w="850"/>
        <w:gridCol w:w="664"/>
        <w:gridCol w:w="743"/>
        <w:gridCol w:w="816"/>
        <w:gridCol w:w="709"/>
        <w:gridCol w:w="709"/>
      </w:tblGrid>
      <w:tr w:rsidR="006708D5" w:rsidRPr="0058591B" w14:paraId="5CCF0A60" w14:textId="77777777" w:rsidTr="003169D2">
        <w:trPr>
          <w:trHeight w:val="249"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17D7D" w14:textId="77777777" w:rsidR="006708D5" w:rsidRPr="0058591B" w:rsidRDefault="006708D5" w:rsidP="003169D2">
            <w:pPr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58591B">
              <w:rPr>
                <w:b/>
                <w:bCs/>
                <w:sz w:val="20"/>
                <w:szCs w:val="20"/>
                <w:lang w:eastAsia="zh-CN"/>
              </w:rPr>
              <w:t>Category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7F2DD" w14:textId="77777777" w:rsidR="006708D5" w:rsidRPr="0058591B" w:rsidRDefault="006708D5" w:rsidP="003169D2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58591B">
              <w:rPr>
                <w:b/>
                <w:bCs/>
                <w:sz w:val="20"/>
                <w:szCs w:val="20"/>
                <w:lang w:eastAsia="zh-CN"/>
              </w:rPr>
              <w:t>Sub-category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CC294" w14:textId="77777777" w:rsidR="006708D5" w:rsidRPr="0058591B" w:rsidRDefault="006708D5" w:rsidP="003169D2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58591B">
              <w:rPr>
                <w:b/>
                <w:bCs/>
                <w:sz w:val="20"/>
                <w:szCs w:val="20"/>
                <w:lang w:eastAsia="zh-CN"/>
              </w:rPr>
              <w:t>Questions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18DBE" w14:textId="77777777" w:rsidR="006708D5" w:rsidRPr="0058591B" w:rsidRDefault="006708D5" w:rsidP="003169D2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58591B">
              <w:rPr>
                <w:b/>
                <w:bCs/>
                <w:sz w:val="20"/>
                <w:szCs w:val="20"/>
                <w:lang w:eastAsia="zh-CN"/>
              </w:rPr>
              <w:t>Values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79408" w14:textId="77777777" w:rsidR="006708D5" w:rsidRPr="0058591B" w:rsidRDefault="006708D5" w:rsidP="003169D2">
            <w:pPr>
              <w:ind w:left="-208" w:right="-269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58591B">
              <w:rPr>
                <w:b/>
                <w:bCs/>
                <w:sz w:val="20"/>
                <w:szCs w:val="20"/>
                <w:lang w:eastAsia="zh-CN"/>
              </w:rPr>
              <w:t>Australia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6C0DC" w14:textId="77777777" w:rsidR="006708D5" w:rsidRPr="0058591B" w:rsidRDefault="006708D5" w:rsidP="003169D2">
            <w:pPr>
              <w:ind w:left="-107" w:right="-133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58591B">
              <w:rPr>
                <w:b/>
                <w:bCs/>
                <w:sz w:val="20"/>
                <w:szCs w:val="20"/>
                <w:lang w:eastAsia="zh-CN"/>
              </w:rPr>
              <w:t>France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19C79" w14:textId="77777777" w:rsidR="006708D5" w:rsidRPr="0058591B" w:rsidRDefault="006708D5" w:rsidP="003169D2">
            <w:pPr>
              <w:ind w:left="-110" w:right="-105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58591B">
              <w:rPr>
                <w:b/>
                <w:bCs/>
                <w:sz w:val="20"/>
                <w:szCs w:val="20"/>
                <w:lang w:eastAsia="zh-CN"/>
              </w:rPr>
              <w:t>Germany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CC505" w14:textId="77777777" w:rsidR="006708D5" w:rsidRPr="0058591B" w:rsidRDefault="006708D5" w:rsidP="003169D2">
            <w:pPr>
              <w:ind w:left="-155" w:right="-138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58591B">
              <w:rPr>
                <w:b/>
                <w:bCs/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F1C58" w14:textId="77777777" w:rsidR="006708D5" w:rsidRPr="0058591B" w:rsidRDefault="006708D5" w:rsidP="003169D2">
            <w:pPr>
              <w:ind w:left="-75" w:right="-58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58591B">
              <w:rPr>
                <w:b/>
                <w:bCs/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F3967" w14:textId="77777777" w:rsidR="006708D5" w:rsidRPr="0058591B" w:rsidRDefault="006708D5" w:rsidP="003169D2">
            <w:pPr>
              <w:ind w:left="-142" w:right="-180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58591B">
              <w:rPr>
                <w:b/>
                <w:bCs/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A11AA" w14:textId="77777777" w:rsidR="006708D5" w:rsidRPr="0058591B" w:rsidRDefault="006708D5" w:rsidP="003169D2">
            <w:pPr>
              <w:ind w:left="-248" w:right="-186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58591B">
              <w:rPr>
                <w:b/>
                <w:bCs/>
                <w:sz w:val="20"/>
                <w:szCs w:val="20"/>
                <w:lang w:eastAsia="zh-CN"/>
              </w:rPr>
              <w:t>World Bank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47A28" w14:textId="77777777" w:rsidR="006708D5" w:rsidRPr="0058591B" w:rsidRDefault="006708D5" w:rsidP="003169D2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58591B">
              <w:rPr>
                <w:b/>
                <w:bCs/>
                <w:sz w:val="20"/>
                <w:szCs w:val="20"/>
                <w:lang w:eastAsia="zh-CN"/>
              </w:rPr>
              <w:t>Total</w:t>
            </w:r>
          </w:p>
        </w:tc>
      </w:tr>
      <w:tr w:rsidR="006708D5" w:rsidRPr="0058591B" w14:paraId="040305F9" w14:textId="77777777" w:rsidTr="003169D2">
        <w:trPr>
          <w:trHeight w:val="213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E76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IMPACT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3552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General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680DF" w14:textId="77777777" w:rsidR="006708D5" w:rsidRPr="006708D5" w:rsidRDefault="006708D5" w:rsidP="003169D2">
            <w:pPr>
              <w:ind w:right="-156"/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Has cooperation with the implementing agency substantially contributed and added value to your work or organization in managing compliance in your country?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AE4B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459E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9D99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C8A0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8469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83DE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CCD1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3FDE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FB8D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109</w:t>
            </w:r>
          </w:p>
        </w:tc>
      </w:tr>
      <w:tr w:rsidR="006708D5" w:rsidRPr="0058591B" w14:paraId="269CC583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CA3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298F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4092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0664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04B5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7467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7E2E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7B7C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2A98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DB3F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F1A5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1B01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42</w:t>
            </w:r>
          </w:p>
        </w:tc>
      </w:tr>
      <w:tr w:rsidR="006708D5" w:rsidRPr="0058591B" w14:paraId="0891D164" w14:textId="77777777" w:rsidTr="003169D2">
        <w:trPr>
          <w:trHeight w:val="14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E8B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8875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C376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5F90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F6B9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E745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1FF3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8405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80F6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3FA8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EB62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FD1D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</w:tr>
      <w:tr w:rsidR="006708D5" w:rsidRPr="0058591B" w14:paraId="3CBB9974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AA3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E55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BCB0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94FE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BCBE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B2FF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C140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8858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7DFC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12E5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C618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562C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6708D5" w:rsidRPr="0058591B" w14:paraId="07F6F37E" w14:textId="77777777" w:rsidTr="003169D2">
        <w:trPr>
          <w:trHeight w:val="92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AC83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ADF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28BB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IMPACT (Overall Rating)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7C0C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B7A7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52D5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88EB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6BEF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9F3E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FF3C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754E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0422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91</w:t>
            </w:r>
          </w:p>
        </w:tc>
      </w:tr>
      <w:tr w:rsidR="006708D5" w:rsidRPr="0058591B" w14:paraId="3282731B" w14:textId="77777777" w:rsidTr="003169D2">
        <w:trPr>
          <w:trHeight w:val="137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7DF0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3B02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9091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E205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BFF9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987C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B503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0FCF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53EF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C414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1DEB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A267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37</w:t>
            </w:r>
          </w:p>
        </w:tc>
      </w:tr>
      <w:tr w:rsidR="006708D5" w:rsidRPr="0058591B" w14:paraId="2201D3A8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9E6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068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11F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EC45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E344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7CA3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4FB0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F99C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B694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1D1C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ABAF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30AC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</w:t>
            </w:r>
          </w:p>
        </w:tc>
      </w:tr>
      <w:tr w:rsidR="006708D5" w:rsidRPr="0058591B" w14:paraId="0D6731CF" w14:textId="77777777" w:rsidTr="003169D2">
        <w:trPr>
          <w:trHeight w:val="6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999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18B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9B9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FF20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3FDD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DBCA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C330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F9AB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0523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E4CF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A67E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2000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2E6DDA72" w14:textId="77777777" w:rsidTr="003169D2">
        <w:trPr>
          <w:trHeight w:val="21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E86F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BED5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42D9" w14:textId="77777777" w:rsidR="006708D5" w:rsidRPr="006708D5" w:rsidRDefault="006708D5" w:rsidP="003169D2">
            <w:pPr>
              <w:ind w:right="-156"/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In the design and implementation of the project, has the implementing agency been striving to achieve sustainable results?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D536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6593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9339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C68D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EE33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05A8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EA05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9667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CED0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110</w:t>
            </w:r>
          </w:p>
        </w:tc>
      </w:tr>
      <w:tr w:rsidR="006708D5" w:rsidRPr="0058591B" w14:paraId="0F040A2E" w14:textId="77777777" w:rsidTr="003169D2">
        <w:trPr>
          <w:trHeight w:val="11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2042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3E7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4285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C1B3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C309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1127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EDBA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DE09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D3CB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040F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8BB1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F25A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41</w:t>
            </w:r>
          </w:p>
        </w:tc>
      </w:tr>
      <w:tr w:rsidR="006708D5" w:rsidRPr="0058591B" w14:paraId="7EF4EDD3" w14:textId="77777777" w:rsidTr="003169D2">
        <w:trPr>
          <w:trHeight w:val="166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7350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9BE0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221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5408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A136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821E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9649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4241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91AD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6679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0F76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F10D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7C729221" w14:textId="77777777" w:rsidTr="003169D2">
        <w:trPr>
          <w:trHeight w:val="6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4B7E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FE1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100B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53B3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E1C9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C2C7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1C57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22F7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3C70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6B5A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483C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0C35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372FA372" w14:textId="77777777" w:rsidTr="003169D2">
        <w:trPr>
          <w:trHeight w:val="107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FEA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 xml:space="preserve">ORGANIZATION </w:t>
            </w:r>
          </w:p>
          <w:p w14:paraId="54A2913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AND COOPERATION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962B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General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DC740" w14:textId="77777777" w:rsidR="006708D5" w:rsidRPr="006708D5" w:rsidRDefault="006708D5" w:rsidP="003169D2">
            <w:pPr>
              <w:ind w:right="-156"/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Did cooperation with the staff of the implementing agency take place in an atmosphere of mutual understanding?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1ACF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4EA2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7A80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5971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22DE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92F4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65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7573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A8B9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9DDD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128</w:t>
            </w:r>
          </w:p>
        </w:tc>
      </w:tr>
      <w:tr w:rsidR="006708D5" w:rsidRPr="0058591B" w14:paraId="39C17214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E244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3A0A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6D1C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99D9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FE84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DA7C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A76E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04E3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4893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0CD8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9D05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A963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26</w:t>
            </w:r>
          </w:p>
        </w:tc>
      </w:tr>
      <w:tr w:rsidR="006708D5" w:rsidRPr="0058591B" w14:paraId="2B093428" w14:textId="77777777" w:rsidTr="003169D2">
        <w:trPr>
          <w:trHeight w:val="57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248A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01E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8404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6CE9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F7B4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9FEA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B4A0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39D9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1D31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D0C4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BD1B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9F50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</w:t>
            </w:r>
          </w:p>
        </w:tc>
      </w:tr>
      <w:tr w:rsidR="006708D5" w:rsidRPr="0058591B" w14:paraId="55B99975" w14:textId="77777777" w:rsidTr="003169D2">
        <w:trPr>
          <w:trHeight w:val="9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A1A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F285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BEB7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6491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DFA8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0CF5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FA66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ECCA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DEE6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0713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4057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3D40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6708D5" w:rsidRPr="0058591B" w14:paraId="070E8B41" w14:textId="77777777" w:rsidTr="003169D2">
        <w:trPr>
          <w:trHeight w:val="67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0EF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733E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0487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Did the implementing agency clearly explain its work plan and division of tasks?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D803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BA6C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9E50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3207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2666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F552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2D44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634C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2BA3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105</w:t>
            </w:r>
          </w:p>
        </w:tc>
      </w:tr>
      <w:tr w:rsidR="006708D5" w:rsidRPr="0058591B" w14:paraId="709A775E" w14:textId="77777777" w:rsidTr="003169D2">
        <w:trPr>
          <w:trHeight w:val="8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E3B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295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8C9F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9329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6C2A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6DE9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6BAE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CD42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4E59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9B05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FFB6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CCF5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50</w:t>
            </w:r>
          </w:p>
        </w:tc>
      </w:tr>
      <w:tr w:rsidR="006708D5" w:rsidRPr="0058591B" w14:paraId="39862D3C" w14:textId="77777777" w:rsidTr="003169D2">
        <w:trPr>
          <w:trHeight w:val="103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257A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9309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97D4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8BD2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D544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6790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E414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B606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DC92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9A09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1F9F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FA5B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</w:tr>
      <w:tr w:rsidR="006708D5" w:rsidRPr="0058591B" w14:paraId="34B4D7D4" w14:textId="77777777" w:rsidTr="003169D2">
        <w:trPr>
          <w:trHeight w:val="15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22E0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C136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199C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46FA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B709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C446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9DA2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2A17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9653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DBD8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D0BA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5128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6708D5" w:rsidRPr="0058591B" w14:paraId="237A5460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8B37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A833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9001E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Did the implementing agency sufficiently control and monitor the delivery of consultant services?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653A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3A52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2A1D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8113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A6AB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BC2B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AE6F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A5F0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C613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102</w:t>
            </w:r>
          </w:p>
        </w:tc>
      </w:tr>
      <w:tr w:rsidR="006708D5" w:rsidRPr="0058591B" w14:paraId="1357A313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3A5B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9D0B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9DA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2715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3676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3C9B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E5AC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C7FD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06FB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B4DF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B18A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DBEA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51</w:t>
            </w:r>
          </w:p>
        </w:tc>
      </w:tr>
      <w:tr w:rsidR="006708D5" w:rsidRPr="0058591B" w14:paraId="3B13202C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7CF5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B1D3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CBF8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CF4F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D72E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EE2D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1056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A428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6E84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A686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310A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1BD9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6708D5" w:rsidRPr="0058591B" w14:paraId="52B5AB30" w14:textId="77777777" w:rsidTr="003169D2">
        <w:trPr>
          <w:trHeight w:val="52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61B6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8CC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3448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986A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0703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CDD5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5499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636D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3E83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18D8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0642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F888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5EDF2E4C" w14:textId="77777777" w:rsidTr="003169D2">
        <w:trPr>
          <w:trHeight w:val="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52BD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014C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8D953" w14:textId="77777777" w:rsidR="006708D5" w:rsidRPr="006708D5" w:rsidRDefault="006708D5" w:rsidP="003169D2">
            <w:pPr>
              <w:ind w:right="-66"/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Did the responsible staff of the implementing agency communicate sufficiently and help to avoid misunderstanding?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61B3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00E6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5B9C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49C6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1BD9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41CE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63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5C73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7BDF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0007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119</w:t>
            </w:r>
          </w:p>
        </w:tc>
      </w:tr>
      <w:tr w:rsidR="006708D5" w:rsidRPr="0058591B" w14:paraId="3E8DDCFE" w14:textId="77777777" w:rsidTr="003169D2">
        <w:trPr>
          <w:trHeight w:val="103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FFB9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4A65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AF4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5FAF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907C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D474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40F5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C4EF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DFBD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409D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B4AD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2CEA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31</w:t>
            </w:r>
          </w:p>
        </w:tc>
      </w:tr>
      <w:tr w:rsidR="006708D5" w:rsidRPr="0058591B" w14:paraId="77C9D2C5" w14:textId="77777777" w:rsidTr="003169D2">
        <w:trPr>
          <w:trHeight w:val="14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C25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0A5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0DF8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B5CA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DADF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77A8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5584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95D2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7C9E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9A53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42A6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AF80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</w:t>
            </w:r>
          </w:p>
        </w:tc>
      </w:tr>
      <w:tr w:rsidR="006708D5" w:rsidRPr="0058591B" w14:paraId="27D933A5" w14:textId="77777777" w:rsidTr="003169D2">
        <w:trPr>
          <w:trHeight w:val="5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7D28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4E57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36D8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CC9F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C522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9A5E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F283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601E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29D9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4213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BFF4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CD94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6708D5" w:rsidRPr="0058591B" w14:paraId="2DB09BF9" w14:textId="77777777" w:rsidTr="003169D2">
        <w:trPr>
          <w:trHeight w:val="196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099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F9F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82F1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 xml:space="preserve">Has the use of funds been directed effectively to reach the targets and was it agreed between the national </w:t>
            </w:r>
            <w:r w:rsidRPr="006708D5">
              <w:rPr>
                <w:sz w:val="20"/>
                <w:szCs w:val="20"/>
                <w:lang w:val="en-CA" w:eastAsia="zh-CN"/>
              </w:rPr>
              <w:lastRenderedPageBreak/>
              <w:t>ozone unit and the implementing agency?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9431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lastRenderedPageBreak/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EFC7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8C69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7426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B686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1CC8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63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F3F7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28BE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ED8D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121</w:t>
            </w:r>
          </w:p>
        </w:tc>
      </w:tr>
      <w:tr w:rsidR="006708D5" w:rsidRPr="0058591B" w14:paraId="7131CC4C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755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D12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CF96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93F3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ABD1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4868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9AFF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1CA7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00DBF" w14:textId="77777777" w:rsidR="006708D5" w:rsidRPr="0058591B" w:rsidRDefault="006708D5" w:rsidP="003169D2">
            <w:pPr>
              <w:ind w:left="-25"/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C10C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DA66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6532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30</w:t>
            </w:r>
          </w:p>
        </w:tc>
      </w:tr>
      <w:tr w:rsidR="006708D5" w:rsidRPr="0058591B" w14:paraId="62EA3395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6F7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C7C8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12AE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7585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5415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8C63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8A5B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920E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F770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6748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22EB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73F7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</w:tr>
      <w:tr w:rsidR="006708D5" w:rsidRPr="0058591B" w14:paraId="28EF07BF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9D14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EEE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F164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5F11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ED6A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D693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AEED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9E2B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A23F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2DD7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758E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9751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5F183064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8E9E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3042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280DD" w14:textId="77777777" w:rsidR="006708D5" w:rsidRPr="006708D5" w:rsidRDefault="006708D5" w:rsidP="003169D2">
            <w:pPr>
              <w:ind w:right="-110"/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If there was a lead agency for a multi-agency project, did it coordinate the activities of the other implementing agencies satisfactorily?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6898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6175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B548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5AD2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0BEA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E244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32A1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35E5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73E9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59</w:t>
            </w:r>
          </w:p>
        </w:tc>
      </w:tr>
      <w:tr w:rsidR="006708D5" w:rsidRPr="0058591B" w14:paraId="27CADF46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65D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19A9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45B6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2B83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1C1E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80C6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0138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9C22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B825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4AB8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47AE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B161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35</w:t>
            </w:r>
          </w:p>
        </w:tc>
      </w:tr>
      <w:tr w:rsidR="006708D5" w:rsidRPr="0058591B" w14:paraId="4F03B9FF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44A6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6762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FAD3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57BF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169C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4CAB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1C83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BAC5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074A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90B9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E1AD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8572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</w:t>
            </w:r>
          </w:p>
        </w:tc>
      </w:tr>
      <w:tr w:rsidR="006708D5" w:rsidRPr="0058591B" w14:paraId="4D512269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3552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5EFF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39ED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0615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3F16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17E6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AD17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1B35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A01E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7A09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9422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BFAC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6708D5" w:rsidRPr="0058591B" w14:paraId="02D666F0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2047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124E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1F1E3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ORGANIZATION AND COOPERATION (Overall Rating)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952E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D4B2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98AC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D221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1E8F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2CA9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380B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DAF3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8B14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73</w:t>
            </w:r>
          </w:p>
        </w:tc>
      </w:tr>
      <w:tr w:rsidR="006708D5" w:rsidRPr="0058591B" w14:paraId="04079104" w14:textId="77777777" w:rsidTr="003169D2">
        <w:trPr>
          <w:trHeight w:val="8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7ACB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17F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45EB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34EF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9B04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B628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F1E9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49ED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F0CE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ECF7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ABE0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8B29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31</w:t>
            </w:r>
          </w:p>
        </w:tc>
      </w:tr>
      <w:tr w:rsidR="006708D5" w:rsidRPr="0058591B" w14:paraId="3AA7DE41" w14:textId="77777777" w:rsidTr="003169D2">
        <w:trPr>
          <w:trHeight w:val="11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2F13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D802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9836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3B5B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F853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5CD3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DBE9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4C4E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3826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F70A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0B2F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DBB5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</w:tr>
      <w:tr w:rsidR="006708D5" w:rsidRPr="0058591B" w14:paraId="768F0B3A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6368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7E8B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7630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E3C3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8C07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BFE0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C3A8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D9EB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F88C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E5AF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54D9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E5DB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7DE67C76" w14:textId="77777777" w:rsidTr="003169D2">
        <w:trPr>
          <w:trHeight w:val="66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E9BB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A29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02BAA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Was active involvement of the national ozone unit ensured in project Development?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7EF4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42EF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9C8D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9B7A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7E85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A68C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2026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2925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4EF8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117</w:t>
            </w:r>
          </w:p>
        </w:tc>
      </w:tr>
      <w:tr w:rsidR="006708D5" w:rsidRPr="0058591B" w14:paraId="75F80E29" w14:textId="77777777" w:rsidTr="003169D2">
        <w:trPr>
          <w:trHeight w:val="111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C7F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0DD0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BD1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E3FB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F4A1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927F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E4A7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C02D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4ACF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C83E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D1EA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D5EB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38</w:t>
            </w:r>
          </w:p>
        </w:tc>
      </w:tr>
      <w:tr w:rsidR="006708D5" w:rsidRPr="0058591B" w14:paraId="3B795C46" w14:textId="77777777" w:rsidTr="003169D2">
        <w:trPr>
          <w:trHeight w:val="1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401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C973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DEE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EBC9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65AF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D0C6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18E4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B2E5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E0B4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2D7A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7814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82ED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6708D5" w:rsidRPr="0058591B" w14:paraId="01D3D6F8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5BA6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DCEF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AFFF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9FC0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6377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B90E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397C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1C82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7DEA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6654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7DA6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2DFE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0E394686" w14:textId="77777777" w:rsidTr="003169D2">
        <w:trPr>
          <w:trHeight w:val="9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A90D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F43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C6D24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Was active involvement of the national ozone unit ensured in project Identification?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400C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DBD8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E01D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AA99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80C8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62DC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6F9B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7CEA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0CF3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118</w:t>
            </w:r>
          </w:p>
        </w:tc>
      </w:tr>
      <w:tr w:rsidR="006708D5" w:rsidRPr="0058591B" w14:paraId="2CA21ACB" w14:textId="77777777" w:rsidTr="003169D2">
        <w:trPr>
          <w:trHeight w:val="13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2D3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B5D9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2614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B426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F403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E31F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F202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2439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7478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FD9E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6BD1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2181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37</w:t>
            </w:r>
          </w:p>
        </w:tc>
      </w:tr>
      <w:tr w:rsidR="006708D5" w:rsidRPr="0058591B" w14:paraId="502A3FA6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AB6A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48B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578F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E3F1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771B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2EFF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DD43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22B6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6D7F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8139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57C0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3D40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6708D5" w:rsidRPr="0058591B" w14:paraId="72221DC3" w14:textId="77777777" w:rsidTr="003169D2">
        <w:trPr>
          <w:trHeight w:val="9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8B01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A56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DE65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A587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1BF2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F0BC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42F4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7A4E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DABD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688A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68E2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802D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69568D2D" w14:textId="77777777" w:rsidTr="003169D2">
        <w:trPr>
          <w:trHeight w:val="13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CC77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BE86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0AE82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Was active involvement of the national ozone unit ensured in project Implementation?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3964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A097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955D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E395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ADFE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D63B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7041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4275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617A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117</w:t>
            </w:r>
          </w:p>
        </w:tc>
      </w:tr>
      <w:tr w:rsidR="006708D5" w:rsidRPr="0058591B" w14:paraId="288E584D" w14:textId="77777777" w:rsidTr="003169D2">
        <w:trPr>
          <w:trHeight w:val="16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2EEE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1CC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722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1320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9647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F803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7BD1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DEAC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4C2D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27C5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8896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BAA3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34</w:t>
            </w:r>
          </w:p>
        </w:tc>
      </w:tr>
      <w:tr w:rsidR="006708D5" w:rsidRPr="0058591B" w14:paraId="2A04C31A" w14:textId="77777777" w:rsidTr="003169D2">
        <w:trPr>
          <w:trHeight w:val="71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44A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CD43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5630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597E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0686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142A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7E73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D6F3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042C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FD10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2942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A156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6708D5" w:rsidRPr="0058591B" w14:paraId="15566548" w14:textId="77777777" w:rsidTr="003169D2">
        <w:trPr>
          <w:trHeight w:val="117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D816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444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09B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9CA7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8A75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8C7B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19A4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892D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66EB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335A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F448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4D39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229ADCBC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846C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F64E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DF4DD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Were the required services of the implementing agency delivered in time?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7960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473C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A40D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6E7C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77FE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3D35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03AA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7D8E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9493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94</w:t>
            </w:r>
          </w:p>
        </w:tc>
      </w:tr>
      <w:tr w:rsidR="006708D5" w:rsidRPr="0058591B" w14:paraId="432A3340" w14:textId="77777777" w:rsidTr="003169D2">
        <w:trPr>
          <w:trHeight w:val="67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2E7A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D8C7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398A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471E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24A9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53C8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F080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4460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FE8B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0853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3277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E82B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56</w:t>
            </w:r>
          </w:p>
        </w:tc>
      </w:tr>
      <w:tr w:rsidR="006708D5" w:rsidRPr="0058591B" w14:paraId="5BFDD300" w14:textId="77777777" w:rsidTr="003169D2">
        <w:trPr>
          <w:trHeight w:val="11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CE6A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89A2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EF16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00CC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8159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080F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0786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78D6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8E35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7481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67ED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DC79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</w:tr>
      <w:tr w:rsidR="006708D5" w:rsidRPr="0058591B" w14:paraId="6470BF41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923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6BC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5675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966D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B2CD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3C25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3711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5CE4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7549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59DD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531A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E806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4E97B81C" w14:textId="77777777" w:rsidTr="003169D2">
        <w:trPr>
          <w:trHeight w:val="5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465FBE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TECHNICAL ASSISTANCE/TRAINING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77E135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General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856C1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Did project partners receive sufficient technical advice and/or assistance in their decision-making on technology?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510C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1033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486C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2820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3910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E7EE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7057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4E4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9A04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79</w:t>
            </w:r>
          </w:p>
        </w:tc>
      </w:tr>
      <w:tr w:rsidR="006708D5" w:rsidRPr="0058591B" w14:paraId="01392E0C" w14:textId="77777777" w:rsidTr="003169D2">
        <w:trPr>
          <w:trHeight w:val="9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7EF9F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B4852D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FC3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AD33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5E90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8A72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14A3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867D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53AF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3D99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04B9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13E8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56</w:t>
            </w:r>
          </w:p>
        </w:tc>
      </w:tr>
      <w:tr w:rsidR="006708D5" w:rsidRPr="0058591B" w14:paraId="409EFD4D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A823C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271639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62BC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9341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F1AB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00EC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2F82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5C0B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DEA5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3F39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55FA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30AB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</w:tr>
      <w:tr w:rsidR="006708D5" w:rsidRPr="0058591B" w14:paraId="313B7CEE" w14:textId="77777777" w:rsidTr="003169D2">
        <w:trPr>
          <w:trHeight w:val="46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E683F4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04F50A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58DF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486F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A6EB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683A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56C5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A3B2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CBA3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172E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2D3D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61F4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6090DDD3" w14:textId="77777777" w:rsidTr="003169D2">
        <w:trPr>
          <w:trHeight w:val="91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34738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40DD4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6DC50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Did the agency give sufficient consideration to training aspects within funding limits?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EE73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A0AD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FBC3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4747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4644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6CA7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2CBB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E0F3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A5B6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105</w:t>
            </w:r>
          </w:p>
        </w:tc>
      </w:tr>
      <w:tr w:rsidR="006708D5" w:rsidRPr="0058591B" w14:paraId="535F951A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09AC0F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E9B15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5999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141A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014F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1CA5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B0C7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A344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47C1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907D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FD28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D2B3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42</w:t>
            </w:r>
          </w:p>
        </w:tc>
      </w:tr>
      <w:tr w:rsidR="006708D5" w:rsidRPr="0058591B" w14:paraId="3C8F0748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4E7E22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DBFEF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E27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C7A1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4D19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99D1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D78A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989D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930D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3124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1F34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EECC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</w:tr>
      <w:tr w:rsidR="006708D5" w:rsidRPr="0058591B" w14:paraId="163868BA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6171F5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019F95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42F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7E43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A71C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B1BA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FEED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B8C6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5DF0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ABFD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DF43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ED7C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6708D5" w:rsidRPr="0058591B" w14:paraId="4B95008A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1657F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39D25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EFC8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Do you feel that you have received sufficient support in building capacities for the national implementation of the project (within the funding limitations)?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98A8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3F95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257F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4E61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BA78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7594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82A0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1C58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2DA1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94</w:t>
            </w:r>
          </w:p>
        </w:tc>
      </w:tr>
      <w:tr w:rsidR="006708D5" w:rsidRPr="0058591B" w14:paraId="66651C5F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E428EB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A69E17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C5E8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39DB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6373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0381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52D7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DF6E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629D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F741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6956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DE5C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52</w:t>
            </w:r>
          </w:p>
        </w:tc>
      </w:tr>
      <w:tr w:rsidR="006708D5" w:rsidRPr="0058591B" w14:paraId="4C200499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FE45D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CB624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886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B90E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23A8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BC2E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1EA4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6242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69F8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2B4F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5470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3264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</w:tr>
      <w:tr w:rsidR="006708D5" w:rsidRPr="0058591B" w14:paraId="2061410F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5D522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E2468B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2458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2B22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92EA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078A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104A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CECE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989D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A368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BAE9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4C75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67D3DB4A" w14:textId="77777777" w:rsidTr="003169D2">
        <w:trPr>
          <w:trHeight w:val="16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E09A31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C327A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56AF6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Has the acquisition of services and equipment been successfully administered, contracted and its delivery monitored?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5672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288A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1277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3CE1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5CAE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5E08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26D8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FFA5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43EA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71</w:t>
            </w:r>
          </w:p>
        </w:tc>
      </w:tr>
      <w:tr w:rsidR="006708D5" w:rsidRPr="0058591B" w14:paraId="7A6F7764" w14:textId="77777777" w:rsidTr="003169D2">
        <w:trPr>
          <w:trHeight w:val="73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5908B3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5387A1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0B36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F313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0BB4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CEBE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2F2B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5D1E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2AE6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9D92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D3D7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B99F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58</w:t>
            </w:r>
          </w:p>
        </w:tc>
      </w:tr>
      <w:tr w:rsidR="006708D5" w:rsidRPr="0058591B" w14:paraId="17B8BCA4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1443A8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18628F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EFA2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F834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B53B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6898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73D9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378A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805C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30AE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5DE5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F7FD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75B5FB74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529AF6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B39E0D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4B38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8778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E009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A2B9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77EF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FE47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D5FC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15E3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851E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AD04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7FD31DE4" w14:textId="77777777" w:rsidTr="003169D2">
        <w:trPr>
          <w:trHeight w:val="211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7C770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EEFBC0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7358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In case of need, was trouble</w:t>
            </w:r>
            <w:r w:rsidRPr="006708D5">
              <w:rPr>
                <w:sz w:val="20"/>
                <w:szCs w:val="20"/>
                <w:lang w:val="en-CA" w:eastAsia="zh-CN"/>
              </w:rPr>
              <w:noBreakHyphen/>
              <w:t>shooting by the agency quick and in direct response to your needs?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EDB4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FD4C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23B3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7A3C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2AC2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27FF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360D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6466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8EAC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97</w:t>
            </w:r>
          </w:p>
        </w:tc>
      </w:tr>
      <w:tr w:rsidR="006708D5" w:rsidRPr="0058591B" w14:paraId="45A5D1F7" w14:textId="77777777" w:rsidTr="003169D2">
        <w:trPr>
          <w:trHeight w:val="8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2EB92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80DFD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8CF9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0B76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A068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91D6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A6A6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218F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574B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B12A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774C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79D2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41</w:t>
            </w:r>
          </w:p>
        </w:tc>
      </w:tr>
      <w:tr w:rsidR="006708D5" w:rsidRPr="0058591B" w14:paraId="6ADD9C0B" w14:textId="77777777" w:rsidTr="003169D2">
        <w:trPr>
          <w:trHeight w:val="10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574CBE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BFD26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6D58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AE42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0726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1D45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D437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2D95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9C58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B0EA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EE5C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0F96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</w:tr>
      <w:tr w:rsidR="006708D5" w:rsidRPr="0058591B" w14:paraId="4187523D" w14:textId="77777777" w:rsidTr="003169D2">
        <w:trPr>
          <w:trHeight w:val="123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B83CD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03053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B9AD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F389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AD73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E409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0361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7353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26A2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F6A2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944E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4EB6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</w:tr>
      <w:tr w:rsidR="006708D5" w:rsidRPr="0058591B" w14:paraId="5D8F2842" w14:textId="77777777" w:rsidTr="003169D2">
        <w:trPr>
          <w:trHeight w:val="111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F6AD23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00E681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BD628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TECHNICAL ASSISTANCE/TRAINING (Overall Rating)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37EE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8D4A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348B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853F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AF8C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6213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5F72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8674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E877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78</w:t>
            </w:r>
          </w:p>
        </w:tc>
      </w:tr>
      <w:tr w:rsidR="006708D5" w:rsidRPr="0058591B" w14:paraId="6965F5A1" w14:textId="77777777" w:rsidTr="003169D2">
        <w:trPr>
          <w:trHeight w:val="143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0851E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39FFC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435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3515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3D7B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8276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D828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5275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24A0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FF00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8EAF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A706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41</w:t>
            </w:r>
          </w:p>
        </w:tc>
      </w:tr>
      <w:tr w:rsidR="006708D5" w:rsidRPr="0058591B" w14:paraId="30C382CE" w14:textId="77777777" w:rsidTr="003169D2">
        <w:trPr>
          <w:trHeight w:val="4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8D0AC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8E2BC8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81B4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C4E0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9984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4287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2734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CDD7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89E9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98DA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B33D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10E6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041161AE" w14:textId="77777777" w:rsidTr="003169D2">
        <w:trPr>
          <w:trHeight w:val="93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77DE19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44460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E80A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9B2C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B38C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F147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227E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2762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AB15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16EC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2C56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B810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68049C80" w14:textId="77777777" w:rsidTr="003169D2">
        <w:trPr>
          <w:trHeight w:val="13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9DD00E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78ED6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8141C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Was the selection and competence of consultants provided by the agency satisfactory?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8368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100B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5F36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79EB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0CCB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95F9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5140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E00C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16B0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94</w:t>
            </w:r>
          </w:p>
        </w:tc>
      </w:tr>
      <w:tr w:rsidR="006708D5" w:rsidRPr="0058591B" w14:paraId="5EAA5915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F4BEF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F4F6CE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21CA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2361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2011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1EA5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7CA9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5066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2C88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39E3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A50A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5870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50</w:t>
            </w:r>
          </w:p>
        </w:tc>
      </w:tr>
      <w:tr w:rsidR="006708D5" w:rsidRPr="0058591B" w14:paraId="4ADE470B" w14:textId="77777777" w:rsidTr="003169D2">
        <w:trPr>
          <w:trHeight w:val="8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8285B4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42E57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B1B2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D246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A1B3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4109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D160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29B4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AD37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0828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C7B9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F189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404A2E67" w14:textId="77777777" w:rsidTr="003169D2">
        <w:trPr>
          <w:trHeight w:val="122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585F3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49A23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1CF2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5190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D35A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FE59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6B15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EED9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C90A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6C46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9FD9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3211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2312F9FF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E2E93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41A3EA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15D6" w14:textId="77777777" w:rsidR="006708D5" w:rsidRPr="006708D5" w:rsidRDefault="006708D5" w:rsidP="003169D2">
            <w:pPr>
              <w:ind w:right="-110"/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Were project partners and stakeholders encouraged by the implementing agency to participate positively in decision-making and design of activities?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9AC4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2EB3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7A65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5BC1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C84D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0C31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9D9F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AEB6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5F48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100</w:t>
            </w:r>
          </w:p>
        </w:tc>
      </w:tr>
      <w:tr w:rsidR="006708D5" w:rsidRPr="0058591B" w14:paraId="110ACBE0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0D776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AA034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A83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B40D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433E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8FC8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D141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9C8D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BE42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CC7D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C7AB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CD45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46</w:t>
            </w:r>
          </w:p>
        </w:tc>
      </w:tr>
      <w:tr w:rsidR="006708D5" w:rsidRPr="0058591B" w14:paraId="5CBDB6DB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63C01C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71C177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DF01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0D92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89B5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C4C7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D843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5DA7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9FE2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948C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B113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0CAB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4339F019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1CCA5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8C7E0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5C9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9CD2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0FE8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1704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E7CC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60F0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C2C0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10AE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B8F3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2086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2AB1C66F" w14:textId="77777777" w:rsidTr="003169D2">
        <w:trPr>
          <w:trHeight w:val="12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0BCD94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7E77B3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Investment projects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B656" w14:textId="77777777" w:rsidR="006708D5" w:rsidRPr="006708D5" w:rsidRDefault="006708D5" w:rsidP="003169D2">
            <w:pPr>
              <w:ind w:right="-110"/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Has the agency been effective and met the expectations of stakeholders in providing technical advice, training and commissioning?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5D46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2B1D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C412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CE8D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D27E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040F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986E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9C5F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C00A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75</w:t>
            </w:r>
          </w:p>
        </w:tc>
      </w:tr>
      <w:tr w:rsidR="006708D5" w:rsidRPr="0058591B" w14:paraId="0D702B6B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1659E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183DAF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5279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C2DE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91E2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5A87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C93D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0FC0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02B6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D9FA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2A95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7B9C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40</w:t>
            </w:r>
          </w:p>
        </w:tc>
      </w:tr>
      <w:tr w:rsidR="006708D5" w:rsidRPr="0058591B" w14:paraId="58C63217" w14:textId="77777777" w:rsidTr="003169D2">
        <w:trPr>
          <w:trHeight w:val="6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33E6CF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E6B89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52F0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B2BF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3651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94D6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BA83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1F6B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29A0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CE12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7703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9956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05795AAF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67C7EB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116DF1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6BA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451B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ED39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7E4A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AC4B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A4EB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B9ED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8C94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EDE0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934C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09BE33D5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B98902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6DE812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B6D6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Has the agency been responsive in addressing any technical difficulties that may have been encountered subsequent to the provision of non</w:t>
            </w:r>
            <w:r w:rsidRPr="006708D5">
              <w:rPr>
                <w:sz w:val="20"/>
                <w:szCs w:val="20"/>
                <w:lang w:val="en-CA" w:eastAsia="zh-CN"/>
              </w:rPr>
              <w:noBreakHyphen/>
              <w:t>ODS technology?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F268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4F8E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CBDA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4C1C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AD0C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821D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6C36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3AE0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7E0F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61</w:t>
            </w:r>
          </w:p>
        </w:tc>
      </w:tr>
      <w:tr w:rsidR="006708D5" w:rsidRPr="0058591B" w14:paraId="309567C7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0D72C8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D3E8B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3C51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CF2E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0335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E176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5786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7FB8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93F2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8EEE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2A43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2626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42</w:t>
            </w:r>
          </w:p>
        </w:tc>
      </w:tr>
      <w:tr w:rsidR="006708D5" w:rsidRPr="0058591B" w14:paraId="3F8011C1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EBB01C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74009E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7EDC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AD55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7852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D2B5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4D61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510C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0C05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07A1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98B9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C1C2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356E2BB1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F35E4F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CC47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18E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7047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281E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E316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9A53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316C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E93A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478E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F88C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EA64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2451B3F2" w14:textId="77777777" w:rsidTr="003169D2">
        <w:trPr>
          <w:trHeight w:val="5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8EF1B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DC50E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National phase-out plans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869B7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Has support for the distribution of equipment been adequate?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C430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3800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3D11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8D71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14E2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EEC4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A502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1E08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E83C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74</w:t>
            </w:r>
          </w:p>
        </w:tc>
      </w:tr>
      <w:tr w:rsidR="006708D5" w:rsidRPr="0058591B" w14:paraId="3C253AB0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D71182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6B8E78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667E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DD90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C750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36FC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503E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2CAF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16C3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1C8A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AC75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E425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40</w:t>
            </w:r>
          </w:p>
        </w:tc>
      </w:tr>
      <w:tr w:rsidR="006708D5" w:rsidRPr="0058591B" w14:paraId="186B1428" w14:textId="77777777" w:rsidTr="003169D2">
        <w:trPr>
          <w:trHeight w:val="72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B49354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8E89C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7E01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BF16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8AE6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7388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052B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2B8E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C887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C953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6856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9840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6705F2F4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F0EF9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23478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B9BD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6A83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F9A9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AB2E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E212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AE23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3F91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6F2C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C312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5965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52CE2094" w14:textId="77777777" w:rsidTr="003169D2">
        <w:trPr>
          <w:trHeight w:val="133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4668E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34810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9C9A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Has support to identify policy issues related to implementation been adequate?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F815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26FD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9D85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D226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E788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1BC9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CAA8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69CF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071E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85</w:t>
            </w:r>
          </w:p>
        </w:tc>
      </w:tr>
      <w:tr w:rsidR="006708D5" w:rsidRPr="0058591B" w14:paraId="3083E9B2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8C4A53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02BB1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581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C932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5956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2967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4517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5249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93B6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7A42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10A3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1B39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47</w:t>
            </w:r>
          </w:p>
        </w:tc>
      </w:tr>
      <w:tr w:rsidR="006708D5" w:rsidRPr="0058591B" w14:paraId="1A0D8B72" w14:textId="77777777" w:rsidTr="003169D2">
        <w:trPr>
          <w:trHeight w:val="22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A927D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76A02E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D25D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07F9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CAF2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96F4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F8C8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FE42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15BD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D9B4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BC26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D8C5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7888BD31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4AB63D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21F74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79C1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C9EA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0887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06F3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6472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3636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A2D6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CBC5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1E2A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09EC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17B370E8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0CEECC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5E380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450C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Has technical advice on equipment specifications been adequate?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DDBC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4B22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3C56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9F47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34C1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BA10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DF8C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E366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9B8C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75</w:t>
            </w:r>
          </w:p>
        </w:tc>
      </w:tr>
      <w:tr w:rsidR="006708D5" w:rsidRPr="0058591B" w14:paraId="656BB3C0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9FF455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1147C1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610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E527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F20E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E578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0711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F6F2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7DEF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0B11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6D4F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5BDB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43</w:t>
            </w:r>
          </w:p>
        </w:tc>
      </w:tr>
      <w:tr w:rsidR="006708D5" w:rsidRPr="0058591B" w14:paraId="5A486BD9" w14:textId="77777777" w:rsidTr="003169D2">
        <w:trPr>
          <w:trHeight w:val="10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FDBB54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C6272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E72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59C0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FC93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7AC9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59DC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2FBF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810C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9C14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7650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BA0E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452131C5" w14:textId="77777777" w:rsidTr="003169D2">
        <w:trPr>
          <w:trHeight w:val="156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75E4AE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76D8A4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2B9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A43D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9C48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47F8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E134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6301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0672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334C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D047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2512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1BBEE4C2" w14:textId="77777777" w:rsidTr="003169D2">
        <w:trPr>
          <w:trHeight w:val="5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57F272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A0E2C8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3E2F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Has the technical advice or training that was provided been effective?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46B6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A83C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E25E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1337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00B3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AEC4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6917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86FB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3346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95</w:t>
            </w:r>
          </w:p>
        </w:tc>
      </w:tr>
      <w:tr w:rsidR="006708D5" w:rsidRPr="0058591B" w14:paraId="6312B21B" w14:textId="77777777" w:rsidTr="003169D2">
        <w:trPr>
          <w:trHeight w:val="106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55AB1E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68CDE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0EE7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91E4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A60F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74DF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6828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941E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1960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662D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A9E1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F6C8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40</w:t>
            </w:r>
          </w:p>
        </w:tc>
      </w:tr>
      <w:tr w:rsidR="006708D5" w:rsidRPr="0058591B" w14:paraId="6FD1A00C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47B1D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7D6A0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825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D964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BFF7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5070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B35E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F34F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F7FA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0418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E52B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8611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</w:t>
            </w:r>
          </w:p>
        </w:tc>
      </w:tr>
      <w:tr w:rsidR="006708D5" w:rsidRPr="0058591B" w14:paraId="6B394D8B" w14:textId="77777777" w:rsidTr="003169D2">
        <w:trPr>
          <w:trHeight w:val="5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7F5CD6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BD557D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8674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F6FF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6B6F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5D49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A250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BA53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EB5E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552A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1CF6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E755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5522647E" w14:textId="77777777" w:rsidTr="003169D2">
        <w:trPr>
          <w:trHeight w:val="8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60C8C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02664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C881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Were proposed implementation strategies adequate?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7D49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40CB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76F4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4476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5755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2985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B1B5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5D63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7D99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99</w:t>
            </w:r>
          </w:p>
        </w:tc>
      </w:tr>
      <w:tr w:rsidR="006708D5" w:rsidRPr="0058591B" w14:paraId="5872ED3A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376274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6CE22D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B6D9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831B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9117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04BC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84F6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A5BF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7B64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8929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B972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34C4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38</w:t>
            </w:r>
          </w:p>
        </w:tc>
      </w:tr>
      <w:tr w:rsidR="006708D5" w:rsidRPr="0058591B" w14:paraId="70C7DB03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03C04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6F5624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9086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3340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EB7C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CDD4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0D48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6886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AA75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26DA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475B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5624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5E95E575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E29FC2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BBB139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BAD9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F985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3AEE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8A87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4601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7DB7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ABD5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EA86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EF2D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7459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504AD302" w14:textId="77777777" w:rsidTr="003169D2">
        <w:trPr>
          <w:trHeight w:val="12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90A27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B60E8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Regulatory assistance projects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7C2E1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Were the regulations that were proposed by the agency Adapted to local circumstances?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C254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EF21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9C89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08B0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2DE1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F01E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9DEA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07D2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ED12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73</w:t>
            </w:r>
          </w:p>
        </w:tc>
      </w:tr>
      <w:tr w:rsidR="006708D5" w:rsidRPr="0058591B" w14:paraId="738706C1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8DC7A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731069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5CBA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2C3D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0312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B60F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4BB5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445D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7E9E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5F22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79FE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E43A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42</w:t>
            </w:r>
          </w:p>
        </w:tc>
      </w:tr>
      <w:tr w:rsidR="006708D5" w:rsidRPr="0058591B" w14:paraId="4A575D0C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1B222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FB398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A71F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3EC7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3B7A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91F1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B842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8FC1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B11B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33E6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E7DC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B9B7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6708D5" w:rsidRPr="0058591B" w14:paraId="3A74C90A" w14:textId="77777777" w:rsidTr="003169D2">
        <w:trPr>
          <w:trHeight w:val="112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499802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D56BF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FE3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40D6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3BDB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26C1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8F72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DB23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A99F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12BD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B96C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4D2B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1CF99E5F" w14:textId="77777777" w:rsidTr="003169D2">
        <w:trPr>
          <w:trHeight w:val="157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51699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74B867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346B3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Were the regulations that were proposed by the agency Applicable?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BF9F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1A11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DF52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3A8E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43CF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3209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6841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75A5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2E8C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77</w:t>
            </w:r>
          </w:p>
        </w:tc>
      </w:tr>
      <w:tr w:rsidR="006708D5" w:rsidRPr="0058591B" w14:paraId="15D625F2" w14:textId="77777777" w:rsidTr="003169D2">
        <w:trPr>
          <w:trHeight w:val="62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F3D683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D31D2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25CF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4B2D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CBBF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4BE5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7CD6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EC2A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F48C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7E3B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7D32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B3ED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38</w:t>
            </w:r>
          </w:p>
        </w:tc>
      </w:tr>
      <w:tr w:rsidR="006708D5" w:rsidRPr="0058591B" w14:paraId="3D3771BC" w14:textId="77777777" w:rsidTr="003169D2">
        <w:trPr>
          <w:trHeight w:val="107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7A655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98F423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D0F2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B21B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9151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AE24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6BBB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C4F1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32FF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43EA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41BF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13B9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6708D5" w:rsidRPr="0058591B" w14:paraId="7E9A145D" w14:textId="77777777" w:rsidTr="003169D2">
        <w:trPr>
          <w:trHeight w:val="153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13126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DB538A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C477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DD14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1999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DC35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BD51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BCB0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95B7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6780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6E32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4533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491B5D0A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0C1F6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1CC62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A67A9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Were the regulations that were proposed by the agency Enforceable?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79FA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49AAB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E532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918D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B053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3D44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3F56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A0DB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D002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69</w:t>
            </w:r>
          </w:p>
        </w:tc>
      </w:tr>
      <w:tr w:rsidR="006708D5" w:rsidRPr="0058591B" w14:paraId="0A58DDE2" w14:textId="77777777" w:rsidTr="003169D2">
        <w:trPr>
          <w:trHeight w:val="8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CD1B0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C93BA7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FFB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56BE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8D8F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7DB4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466C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778F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7AC8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2EEB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BDDD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B076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45</w:t>
            </w:r>
          </w:p>
        </w:tc>
      </w:tr>
      <w:tr w:rsidR="006708D5" w:rsidRPr="0058591B" w14:paraId="2E85A7A1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44CF3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CD451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8FB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581A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C78E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7127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BD27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70A4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161B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D835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56C3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637C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6708D5" w:rsidRPr="0058591B" w14:paraId="5BABE291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7C8E0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D616169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2BBD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CA72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6708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76BD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1FD6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3963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6732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B86D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0C0D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2F70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5894E474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1FCDC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B2579B3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Training projects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8300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Was the quality of the training provided satisfactory?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0489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E1F3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0C16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82AE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32A1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1F74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8AA6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CEC4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163F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98</w:t>
            </w:r>
          </w:p>
        </w:tc>
      </w:tr>
      <w:tr w:rsidR="006708D5" w:rsidRPr="0058591B" w14:paraId="0B337ED8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0D1B4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DCEE55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DD7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EF21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B605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B8B3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9DF1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FF16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C24C1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AC62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1597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19E5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27</w:t>
            </w:r>
          </w:p>
        </w:tc>
      </w:tr>
      <w:tr w:rsidR="006708D5" w:rsidRPr="0058591B" w14:paraId="5CA42FBE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195C9C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6AE90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968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E4D0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CF89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A129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84B9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837F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8F33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6C2E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F9D1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A434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4660BC2A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1C87F4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3C7151E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1E954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115A8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8953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127E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3FF4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4985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503C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E5EF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D8DE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AD4C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  <w:tr w:rsidR="006708D5" w:rsidRPr="0058591B" w14:paraId="556321CF" w14:textId="77777777" w:rsidTr="003169D2">
        <w:trPr>
          <w:trHeight w:val="44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1F7F1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5C259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A280E" w14:textId="77777777" w:rsidR="006708D5" w:rsidRPr="006708D5" w:rsidRDefault="006708D5" w:rsidP="003169D2">
            <w:pPr>
              <w:jc w:val="left"/>
              <w:rPr>
                <w:sz w:val="20"/>
                <w:szCs w:val="20"/>
                <w:lang w:val="en-CA" w:eastAsia="zh-CN"/>
              </w:rPr>
            </w:pPr>
            <w:r w:rsidRPr="006708D5">
              <w:rPr>
                <w:sz w:val="20"/>
                <w:szCs w:val="20"/>
                <w:lang w:val="en-CA" w:eastAsia="zh-CN"/>
              </w:rPr>
              <w:t>Was the training designed so that those trained would be likely to use the skills taught?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F8F0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Highly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E051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6E4A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EC09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E7C1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AD958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42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0C2C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D6D3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49D4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89</w:t>
            </w:r>
          </w:p>
        </w:tc>
      </w:tr>
      <w:tr w:rsidR="006708D5" w:rsidRPr="0058591B" w14:paraId="092AF1CB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714DAD7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61C3F5F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147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6548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682F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AD3D5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D829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8EB5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98A2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5C55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FBBD3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549BE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36</w:t>
            </w:r>
          </w:p>
        </w:tc>
      </w:tr>
      <w:tr w:rsidR="006708D5" w:rsidRPr="0058591B" w14:paraId="0369174F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8AB536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756C8DD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7D81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FB90B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Less 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ACC8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49E8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33C7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4B399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AB7CC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9BDF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970B2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5068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6708D5" w:rsidRPr="0058591B" w14:paraId="6BB8CB97" w14:textId="77777777" w:rsidTr="003169D2">
        <w:trPr>
          <w:trHeight w:val="25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AFDB22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276925A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948DC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CE250" w14:textId="77777777" w:rsidR="006708D5" w:rsidRPr="0058591B" w:rsidRDefault="006708D5" w:rsidP="003169D2">
            <w:pPr>
              <w:jc w:val="left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Unsatisfactory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2DEFF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19E8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A6160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687A6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EDB2D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B082A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523A7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582D4" w14:textId="77777777" w:rsidR="006708D5" w:rsidRPr="0058591B" w:rsidRDefault="006708D5" w:rsidP="003169D2">
            <w:pPr>
              <w:jc w:val="center"/>
              <w:rPr>
                <w:sz w:val="20"/>
                <w:szCs w:val="20"/>
                <w:lang w:eastAsia="zh-CN"/>
              </w:rPr>
            </w:pPr>
            <w:r w:rsidRPr="0058591B">
              <w:rPr>
                <w:sz w:val="20"/>
                <w:szCs w:val="20"/>
                <w:lang w:eastAsia="zh-CN"/>
              </w:rPr>
              <w:t>2</w:t>
            </w:r>
          </w:p>
        </w:tc>
      </w:tr>
    </w:tbl>
    <w:p w14:paraId="2B67521F" w14:textId="77777777" w:rsidR="006708D5" w:rsidRPr="0058591B" w:rsidRDefault="006708D5" w:rsidP="006708D5">
      <w:pPr>
        <w:pStyle w:val="StyleHeader4Para4Left0Firstline0"/>
        <w:numPr>
          <w:ilvl w:val="0"/>
          <w:numId w:val="0"/>
        </w:numPr>
        <w:spacing w:after="0"/>
        <w:jc w:val="center"/>
        <w:rPr>
          <w:b/>
          <w:bCs/>
          <w:sz w:val="2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6708D5" w:rsidRPr="0058591B" w14:paraId="1E153FE4" w14:textId="77777777" w:rsidTr="003169D2">
        <w:trPr>
          <w:jc w:val="center"/>
        </w:trPr>
        <w:tc>
          <w:tcPr>
            <w:tcW w:w="1871" w:type="dxa"/>
          </w:tcPr>
          <w:p w14:paraId="35C64940" w14:textId="77777777" w:rsidR="006708D5" w:rsidRPr="0058591B" w:rsidRDefault="006708D5" w:rsidP="003169D2"/>
        </w:tc>
        <w:tc>
          <w:tcPr>
            <w:tcW w:w="1872" w:type="dxa"/>
          </w:tcPr>
          <w:p w14:paraId="12F4FBDD" w14:textId="77777777" w:rsidR="006708D5" w:rsidRPr="0058591B" w:rsidRDefault="006708D5" w:rsidP="003169D2"/>
        </w:tc>
        <w:tc>
          <w:tcPr>
            <w:tcW w:w="1872" w:type="dxa"/>
            <w:tcBorders>
              <w:bottom w:val="single" w:sz="4" w:space="0" w:color="auto"/>
            </w:tcBorders>
          </w:tcPr>
          <w:p w14:paraId="5B6EF811" w14:textId="77777777" w:rsidR="006708D5" w:rsidRPr="0058591B" w:rsidRDefault="006708D5" w:rsidP="003169D2"/>
        </w:tc>
        <w:tc>
          <w:tcPr>
            <w:tcW w:w="1872" w:type="dxa"/>
          </w:tcPr>
          <w:p w14:paraId="4B2F9983" w14:textId="77777777" w:rsidR="006708D5" w:rsidRPr="0058591B" w:rsidRDefault="006708D5" w:rsidP="003169D2"/>
        </w:tc>
        <w:tc>
          <w:tcPr>
            <w:tcW w:w="1873" w:type="dxa"/>
          </w:tcPr>
          <w:p w14:paraId="7C2121A9" w14:textId="77777777" w:rsidR="006708D5" w:rsidRPr="0058591B" w:rsidRDefault="006708D5" w:rsidP="003169D2"/>
        </w:tc>
      </w:tr>
    </w:tbl>
    <w:p w14:paraId="3040CC18" w14:textId="77777777" w:rsidR="006708D5" w:rsidRPr="0058591B" w:rsidRDefault="006708D5" w:rsidP="006708D5"/>
    <w:p w14:paraId="34523702" w14:textId="77777777" w:rsidR="00E85409" w:rsidRPr="0058591B" w:rsidRDefault="00E85409" w:rsidP="006708D5">
      <w:pPr>
        <w:spacing w:after="120"/>
        <w:jc w:val="center"/>
      </w:pPr>
    </w:p>
    <w:sectPr w:rsidR="00E85409" w:rsidRPr="0058591B" w:rsidSect="006122AE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5840" w:h="12240" w:orient="landscape" w:code="1"/>
      <w:pgMar w:top="1440" w:right="720" w:bottom="1440" w:left="864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2ACE4" w14:textId="77777777" w:rsidR="0055520D" w:rsidRDefault="0055520D" w:rsidP="004A504B">
      <w:r>
        <w:separator/>
      </w:r>
    </w:p>
  </w:endnote>
  <w:endnote w:type="continuationSeparator" w:id="0">
    <w:p w14:paraId="33D67241" w14:textId="77777777" w:rsidR="0055520D" w:rsidRDefault="0055520D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2AC03" w14:textId="77777777" w:rsidR="00780967" w:rsidRPr="0033525D" w:rsidRDefault="0078096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36DC2" w14:textId="77777777" w:rsidR="00780967" w:rsidRPr="0033525D" w:rsidRDefault="0078096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6594" w14:textId="4620AFAC" w:rsidR="00780967" w:rsidRDefault="00780967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6708D5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30848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162989" w14:textId="77777777" w:rsidR="00780967" w:rsidRDefault="007809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4816C" w14:textId="77777777" w:rsidR="00B31B0D" w:rsidRDefault="00B31B0D">
    <w:pPr>
      <w:jc w:val="center"/>
      <w:rPr>
        <w:lang w:val="en-US"/>
      </w:rPr>
    </w:pPr>
  </w:p>
  <w:p w14:paraId="011D0B24" w14:textId="4CADC612" w:rsidR="00780967" w:rsidRPr="0033525D" w:rsidRDefault="0078096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AF7D3" w14:textId="77777777" w:rsidR="00780967" w:rsidRPr="0033525D" w:rsidRDefault="0078096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76405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540CA6" w14:textId="77777777" w:rsidR="00B6568C" w:rsidRDefault="00B6568C">
        <w:pPr>
          <w:pStyle w:val="Footer"/>
          <w:jc w:val="center"/>
          <w:rPr>
            <w:lang w:val="en-US"/>
          </w:rPr>
        </w:pPr>
      </w:p>
      <w:p w14:paraId="57D328E3" w14:textId="245963BD" w:rsidR="00780967" w:rsidRDefault="007809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9389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9459E2" w14:textId="77777777" w:rsidR="006708D5" w:rsidRDefault="006708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491F5F" w14:textId="77777777" w:rsidR="006708D5" w:rsidRPr="00636EEA" w:rsidRDefault="006708D5" w:rsidP="009E310D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5734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A5DC0E" w14:textId="77777777" w:rsidR="006708D5" w:rsidRDefault="006708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F7CA52" w14:textId="77777777" w:rsidR="006708D5" w:rsidRPr="00636EEA" w:rsidRDefault="006708D5" w:rsidP="009E310D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299F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2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B2FFA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3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11516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9692BD" w14:textId="4522EE63" w:rsidR="006122AE" w:rsidRDefault="006122A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A4BA60" w14:textId="77777777" w:rsidR="004E7F9C" w:rsidRPr="006122AE" w:rsidRDefault="004E7F9C" w:rsidP="006122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F1AEA" w14:textId="77777777" w:rsidR="0055520D" w:rsidRDefault="0055520D" w:rsidP="004A504B">
      <w:r>
        <w:separator/>
      </w:r>
    </w:p>
  </w:footnote>
  <w:footnote w:type="continuationSeparator" w:id="0">
    <w:p w14:paraId="3223C58D" w14:textId="77777777" w:rsidR="0055520D" w:rsidRDefault="0055520D" w:rsidP="004A504B">
      <w:r>
        <w:continuationSeparator/>
      </w:r>
    </w:p>
  </w:footnote>
  <w:footnote w:id="1">
    <w:p w14:paraId="73666C8B" w14:textId="77777777" w:rsidR="0079781A" w:rsidRPr="0058591B" w:rsidRDefault="0079781A" w:rsidP="0079781A">
      <w:pPr>
        <w:pStyle w:val="FootnoteText"/>
      </w:pPr>
      <w:r>
        <w:rPr>
          <w:rStyle w:val="FootnoteReference"/>
        </w:rPr>
        <w:footnoteRef/>
      </w:r>
      <w:r>
        <w:t xml:space="preserve"> UNEP/OzL.Pro/ExCom/97/1</w:t>
      </w:r>
    </w:p>
  </w:footnote>
  <w:footnote w:id="2">
    <w:p w14:paraId="0074062C" w14:textId="77860524" w:rsidR="00780967" w:rsidRPr="0058591B" w:rsidRDefault="00780967" w:rsidP="00780967">
      <w:pPr>
        <w:pStyle w:val="FootnoteText"/>
      </w:pPr>
      <w:r>
        <w:rPr>
          <w:rStyle w:val="FootnoteReference"/>
        </w:rPr>
        <w:footnoteRef/>
      </w:r>
      <w:r>
        <w:t xml:space="preserve"> На основе показателей </w:t>
      </w:r>
      <w:r w:rsidR="00D34669">
        <w:t>результатов деятельности</w:t>
      </w:r>
      <w:r>
        <w:t>, утвержденных решением 41/93, с изменениями, внесенными решениями 47/51 и 71/28, и целевых показателей, принятых для бизнес-планов на 2024 год в приложениях X–XIII к докладу 93-го совещания (UNEP/OzL.Pro/ExCom/93/105).</w:t>
      </w:r>
    </w:p>
  </w:footnote>
  <w:footnote w:id="3">
    <w:p w14:paraId="7E1D6EE4" w14:textId="7B81BD58" w:rsidR="00780967" w:rsidRPr="0058591B" w:rsidRDefault="00780967" w:rsidP="00780967">
      <w:pPr>
        <w:pStyle w:val="FootnoteText"/>
      </w:pPr>
      <w:r>
        <w:rPr>
          <w:rStyle w:val="FootnoteReference"/>
        </w:rPr>
        <w:footnoteRef/>
      </w:r>
      <w:r>
        <w:t xml:space="preserve"> Секретариату было поручено продолжать мониторинг показателей эффективности инвестиционных и неинвестиционных проектов на основе анализа тенденций в ходе будущих оценок эффективности деятельности учреждений-исполнителей.</w:t>
      </w:r>
    </w:p>
  </w:footnote>
  <w:footnote w:id="4">
    <w:p w14:paraId="4A3427C6" w14:textId="77777777" w:rsidR="00780967" w:rsidRPr="0058591B" w:rsidRDefault="00780967" w:rsidP="00780967">
      <w:pPr>
        <w:pStyle w:val="FootnoteText"/>
      </w:pPr>
      <w:r>
        <w:rPr>
          <w:rStyle w:val="FootnoteReference"/>
        </w:rPr>
        <w:footnoteRef/>
      </w:r>
      <w:r>
        <w:t xml:space="preserve"> К инвестиционным проектам относятся многолетние соглашения (МЛС), для обозначения которых присваивается код проекта.</w:t>
      </w:r>
    </w:p>
  </w:footnote>
  <w:footnote w:id="5">
    <w:p w14:paraId="4DE6C18D" w14:textId="77777777" w:rsidR="00780967" w:rsidRPr="0058591B" w:rsidRDefault="00780967" w:rsidP="00780967">
      <w:pPr>
        <w:pStyle w:val="FootnoteText"/>
      </w:pPr>
      <w:r>
        <w:rPr>
          <w:rStyle w:val="FootnoteReference"/>
        </w:rPr>
        <w:footnoteRef/>
      </w:r>
      <w:r>
        <w:t xml:space="preserve"> К неинвестиционным проектам применимы только показатели «выплаченные средства», «темпы первой выплаты» и «темпы завершения проекта».</w:t>
      </w:r>
    </w:p>
  </w:footnote>
  <w:footnote w:id="6">
    <w:p w14:paraId="289C2A45" w14:textId="5D1D085E" w:rsidR="00780967" w:rsidRPr="0058591B" w:rsidRDefault="00780967" w:rsidP="00780967">
      <w:pPr>
        <w:pStyle w:val="FootnoteText"/>
      </w:pPr>
      <w:r>
        <w:rPr>
          <w:rStyle w:val="FootnoteReference"/>
        </w:rPr>
        <w:footnoteRef/>
      </w:r>
      <w:r>
        <w:t xml:space="preserve"> Австралия (1), Франция (1), Германия (8), ПРООН (30), ЮНЕП (73), ЮНИДО (44) и Всемирный банк (3).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E7010" w14:textId="24E3AAAF" w:rsidR="00780967" w:rsidRPr="0033525D" w:rsidRDefault="006708D5" w:rsidP="009E310D">
    <w:pPr>
      <w:jc w:val="left"/>
    </w:pPr>
    <w:fldSimple w:instr=" DOCPROPERTY &quot;Document number&quot;  \* MERGEFORMAT ">
      <w:r w:rsidR="00000042">
        <w:t>UNEP/OzL.Pro/ExCom/97/9</w:t>
      </w:r>
    </w:fldSimple>
  </w:p>
  <w:p w14:paraId="66EDC4DE" w14:textId="77777777" w:rsidR="00780967" w:rsidRPr="0033525D" w:rsidRDefault="00780967"/>
  <w:p w14:paraId="4AA6552F" w14:textId="77777777" w:rsidR="00780967" w:rsidRPr="0033525D" w:rsidRDefault="007809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B7E15" w14:textId="262E9F8F" w:rsidR="00780967" w:rsidRPr="0033525D" w:rsidRDefault="006708D5" w:rsidP="009E310D">
    <w:pPr>
      <w:jc w:val="right"/>
    </w:pPr>
    <w:fldSimple w:instr=" DOCPROPERTY &quot;Document number&quot;  \* MERGEFORMAT ">
      <w:r w:rsidR="00000042">
        <w:t>UNEP/OzL.Pro/ExCom/97/9</w:t>
      </w:r>
    </w:fldSimple>
  </w:p>
  <w:p w14:paraId="0BA0C758" w14:textId="77777777" w:rsidR="00780967" w:rsidRPr="0033525D" w:rsidRDefault="00780967"/>
  <w:p w14:paraId="320C3B09" w14:textId="77777777" w:rsidR="00780967" w:rsidRPr="0033525D" w:rsidRDefault="007809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182B1" w14:textId="141E1972" w:rsidR="00780967" w:rsidRPr="0033525D" w:rsidRDefault="006708D5" w:rsidP="009E310D">
    <w:pPr>
      <w:jc w:val="left"/>
    </w:pPr>
    <w:fldSimple w:instr=" DOCPROPERTY &quot;Document number&quot;  \* MERGEFORMAT ">
      <w:r w:rsidR="00000042">
        <w:t>UNEP/OzL.Pro/ExCom/97/9</w:t>
      </w:r>
    </w:fldSimple>
  </w:p>
  <w:p w14:paraId="4C5F854F" w14:textId="77777777" w:rsidR="00780967" w:rsidRDefault="0078096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B7058" w14:textId="0D9050F1" w:rsidR="00780967" w:rsidRPr="0033525D" w:rsidRDefault="006708D5" w:rsidP="009E310D">
    <w:pPr>
      <w:jc w:val="left"/>
    </w:pPr>
    <w:fldSimple w:instr=" DOCPROPERTY &quot;Document number&quot;  \* MERGEFORMAT ">
      <w:r w:rsidR="00000042">
        <w:t>UNEP/OzL.Pro/ExCom/97/9</w:t>
      </w:r>
    </w:fldSimple>
  </w:p>
  <w:p w14:paraId="6A91AAD2" w14:textId="77777777" w:rsidR="00780967" w:rsidRPr="0033525D" w:rsidRDefault="00780967"/>
  <w:p w14:paraId="715325BC" w14:textId="77777777" w:rsidR="00780967" w:rsidRPr="0033525D" w:rsidRDefault="0078096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DEC2B" w14:textId="1BA7814C" w:rsidR="00780967" w:rsidRPr="0033525D" w:rsidRDefault="006708D5" w:rsidP="009E310D">
    <w:pPr>
      <w:jc w:val="right"/>
    </w:pPr>
    <w:fldSimple w:instr=" DOCPROPERTY &quot;Document number&quot;  \* MERGEFORMAT ">
      <w:r w:rsidR="00000042">
        <w:t>UNEP/OzL.Pro/ExCom/97/9</w:t>
      </w:r>
    </w:fldSimple>
  </w:p>
  <w:p w14:paraId="1EC9E7C5" w14:textId="77777777" w:rsidR="00780967" w:rsidRPr="0033525D" w:rsidRDefault="00780967"/>
  <w:p w14:paraId="42CD223E" w14:textId="77777777" w:rsidR="00780967" w:rsidRPr="0033525D" w:rsidRDefault="0078096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45D3" w14:textId="26353F14" w:rsidR="00780967" w:rsidRPr="0033525D" w:rsidRDefault="006708D5" w:rsidP="009E310D">
    <w:pPr>
      <w:jc w:val="right"/>
    </w:pPr>
    <w:fldSimple w:instr=" DOCPROPERTY &quot;Document number&quot;  \* MERGEFORMAT ">
      <w:r w:rsidR="00000042">
        <w:t>UNEP/OzL.Pro/ExCom/97/9</w:t>
      </w:r>
    </w:fldSimple>
  </w:p>
  <w:p w14:paraId="4A009A6D" w14:textId="77777777" w:rsidR="00780967" w:rsidRDefault="00780967" w:rsidP="009E310D">
    <w:pPr>
      <w:pStyle w:val="Header"/>
      <w:jc w:val="right"/>
    </w:pPr>
  </w:p>
  <w:p w14:paraId="14311B38" w14:textId="77777777" w:rsidR="00780967" w:rsidRDefault="00780967" w:rsidP="009E310D">
    <w:pPr>
      <w:pStyle w:val="Header"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28C63" w14:textId="196E7416" w:rsidR="006708D5" w:rsidRPr="006708D5" w:rsidRDefault="006708D5" w:rsidP="009E310D">
    <w:pPr>
      <w:rPr>
        <w:lang w:val="en-CA"/>
      </w:rPr>
    </w:pPr>
    <w:r>
      <w:fldChar w:fldCharType="begin"/>
    </w:r>
    <w:r w:rsidRPr="006708D5">
      <w:rPr>
        <w:lang w:val="en-CA"/>
      </w:rPr>
      <w:instrText xml:space="preserve"> DOCPROPERTY "Document number"  \* MERGEFORMAT </w:instrText>
    </w:r>
    <w:r>
      <w:fldChar w:fldCharType="separate"/>
    </w:r>
    <w:r w:rsidR="00000042">
      <w:rPr>
        <w:lang w:val="en-CA"/>
      </w:rPr>
      <w:t>UNEP/OzL.Pro/ExCom/97/9</w:t>
    </w:r>
    <w:r>
      <w:fldChar w:fldCharType="end"/>
    </w:r>
  </w:p>
  <w:p w14:paraId="4E30795F" w14:textId="77777777" w:rsidR="006708D5" w:rsidRPr="006708D5" w:rsidRDefault="006708D5">
    <w:pPr>
      <w:rPr>
        <w:lang w:val="en-CA"/>
      </w:rPr>
    </w:pPr>
    <w:r w:rsidRPr="006708D5">
      <w:rPr>
        <w:lang w:val="en-CA"/>
      </w:rPr>
      <w:t>Annex I</w:t>
    </w:r>
  </w:p>
  <w:p w14:paraId="34AD0F53" w14:textId="77777777" w:rsidR="006708D5" w:rsidRPr="006708D5" w:rsidRDefault="006708D5">
    <w:pPr>
      <w:rPr>
        <w:lang w:val="en-CA"/>
      </w:rPr>
    </w:pPr>
  </w:p>
  <w:p w14:paraId="6E31A683" w14:textId="77777777" w:rsidR="006708D5" w:rsidRPr="006708D5" w:rsidRDefault="006708D5">
    <w:pPr>
      <w:rPr>
        <w:lang w:val="en-CA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75F41" w14:textId="63BA4F80" w:rsidR="006708D5" w:rsidRPr="006708D5" w:rsidRDefault="006708D5" w:rsidP="009E310D">
    <w:pPr>
      <w:jc w:val="right"/>
      <w:rPr>
        <w:lang w:val="en-CA"/>
      </w:rPr>
    </w:pPr>
    <w:r>
      <w:fldChar w:fldCharType="begin"/>
    </w:r>
    <w:r w:rsidRPr="006708D5">
      <w:rPr>
        <w:lang w:val="en-CA"/>
      </w:rPr>
      <w:instrText xml:space="preserve"> DOCPROPERTY "Document number"  \* MERGEFORMAT </w:instrText>
    </w:r>
    <w:r>
      <w:fldChar w:fldCharType="separate"/>
    </w:r>
    <w:r w:rsidR="00000042">
      <w:rPr>
        <w:lang w:val="en-CA"/>
      </w:rPr>
      <w:t>UNEP/OzL.Pro/ExCom/97/9</w:t>
    </w:r>
    <w:r>
      <w:fldChar w:fldCharType="end"/>
    </w:r>
  </w:p>
  <w:p w14:paraId="28BE1F7A" w14:textId="77777777" w:rsidR="006708D5" w:rsidRPr="006708D5" w:rsidRDefault="006708D5" w:rsidP="009E310D">
    <w:pPr>
      <w:pStyle w:val="Header"/>
      <w:jc w:val="right"/>
      <w:rPr>
        <w:lang w:val="en-CA"/>
      </w:rPr>
    </w:pPr>
    <w:r w:rsidRPr="006708D5">
      <w:rPr>
        <w:lang w:val="en-CA"/>
      </w:rPr>
      <w:t>Annex I</w:t>
    </w:r>
  </w:p>
  <w:p w14:paraId="20CA5427" w14:textId="77777777" w:rsidR="006708D5" w:rsidRPr="006708D5" w:rsidRDefault="006708D5" w:rsidP="009E310D">
    <w:pPr>
      <w:pStyle w:val="Header"/>
      <w:jc w:val="right"/>
      <w:rPr>
        <w:lang w:val="en-CA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4425" w14:textId="02737FAD" w:rsidR="006708D5" w:rsidRPr="006708D5" w:rsidRDefault="006708D5" w:rsidP="009E310D">
    <w:pPr>
      <w:jc w:val="right"/>
      <w:rPr>
        <w:lang w:val="en-CA"/>
      </w:rPr>
    </w:pPr>
    <w:r>
      <w:fldChar w:fldCharType="begin"/>
    </w:r>
    <w:r w:rsidRPr="006708D5">
      <w:rPr>
        <w:lang w:val="en-CA"/>
      </w:rPr>
      <w:instrText xml:space="preserve"> DOCPROPERTY "Document number"  \* MERGEFORMAT </w:instrText>
    </w:r>
    <w:r>
      <w:fldChar w:fldCharType="separate"/>
    </w:r>
    <w:r w:rsidR="00000042">
      <w:rPr>
        <w:lang w:val="en-CA"/>
      </w:rPr>
      <w:t>UNEP/OzL.Pro/ExCom/97/9</w:t>
    </w:r>
    <w:r>
      <w:fldChar w:fldCharType="end"/>
    </w:r>
  </w:p>
  <w:p w14:paraId="56F81FF3" w14:textId="77777777" w:rsidR="006708D5" w:rsidRPr="006708D5" w:rsidRDefault="006708D5" w:rsidP="009E310D">
    <w:pPr>
      <w:pStyle w:val="Header"/>
      <w:jc w:val="right"/>
      <w:rPr>
        <w:lang w:val="en-CA"/>
      </w:rPr>
    </w:pPr>
    <w:r w:rsidRPr="006708D5">
      <w:rPr>
        <w:lang w:val="en-CA"/>
      </w:rPr>
      <w:t>Annex II</w:t>
    </w:r>
  </w:p>
  <w:p w14:paraId="07EE8552" w14:textId="77777777" w:rsidR="006708D5" w:rsidRPr="006708D5" w:rsidRDefault="006708D5" w:rsidP="009E310D">
    <w:pPr>
      <w:pStyle w:val="Header"/>
      <w:jc w:val="right"/>
      <w:rPr>
        <w:lang w:val="en-CA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F9397" w14:textId="275B8CEE" w:rsidR="00DC6A10" w:rsidRPr="006708D5" w:rsidRDefault="0076396E">
    <w:pPr>
      <w:rPr>
        <w:lang w:val="en-CA"/>
      </w:rPr>
    </w:pPr>
    <w:r>
      <w:fldChar w:fldCharType="begin"/>
    </w:r>
    <w:r w:rsidRPr="006708D5">
      <w:rPr>
        <w:lang w:val="en-CA"/>
      </w:rPr>
      <w:instrText xml:space="preserve"> DOCPROPERTY "Document number"  \* MERGEFORMAT </w:instrText>
    </w:r>
    <w:r>
      <w:fldChar w:fldCharType="separate"/>
    </w:r>
    <w:r w:rsidR="00000042">
      <w:rPr>
        <w:lang w:val="en-CA"/>
      </w:rPr>
      <w:t>UNEP/OzL.Pro/ExCom/97/9</w:t>
    </w:r>
    <w:r>
      <w:fldChar w:fldCharType="end"/>
    </w:r>
  </w:p>
  <w:p w14:paraId="233DB1BE" w14:textId="295CC3C5" w:rsidR="00DC6A10" w:rsidRPr="006708D5" w:rsidRDefault="006122AE">
    <w:pPr>
      <w:rPr>
        <w:lang w:val="en-CA"/>
      </w:rPr>
    </w:pPr>
    <w:r w:rsidRPr="006708D5">
      <w:rPr>
        <w:lang w:val="en-CA"/>
      </w:rPr>
      <w:t>Annex III</w:t>
    </w:r>
  </w:p>
  <w:p w14:paraId="10D88E1C" w14:textId="77777777" w:rsidR="00DC6A10" w:rsidRPr="006708D5" w:rsidRDefault="00DC6A10">
    <w:pPr>
      <w:rPr>
        <w:lang w:val="en-CA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3324E" w14:textId="1EDB2F2D" w:rsidR="00DC6A10" w:rsidRPr="006708D5" w:rsidRDefault="0076396E">
    <w:pPr>
      <w:jc w:val="right"/>
      <w:rPr>
        <w:lang w:val="en-CA"/>
      </w:rPr>
    </w:pPr>
    <w:r>
      <w:fldChar w:fldCharType="begin"/>
    </w:r>
    <w:r w:rsidRPr="006708D5">
      <w:rPr>
        <w:lang w:val="en-CA"/>
      </w:rPr>
      <w:instrText xml:space="preserve"> DOCPROPERTY "Document number"  \* MERGEFORMAT </w:instrText>
    </w:r>
    <w:r>
      <w:fldChar w:fldCharType="separate"/>
    </w:r>
    <w:r w:rsidR="00000042">
      <w:rPr>
        <w:lang w:val="en-CA"/>
      </w:rPr>
      <w:t>UNEP/OzL.Pro/ExCom/97/9</w:t>
    </w:r>
    <w:r>
      <w:fldChar w:fldCharType="end"/>
    </w:r>
  </w:p>
  <w:p w14:paraId="78CDC2DC" w14:textId="280BE4EE" w:rsidR="00DC6A10" w:rsidRPr="006708D5" w:rsidRDefault="006122AE" w:rsidP="006122AE">
    <w:pPr>
      <w:jc w:val="right"/>
      <w:rPr>
        <w:lang w:val="en-CA"/>
      </w:rPr>
    </w:pPr>
    <w:r w:rsidRPr="006708D5">
      <w:rPr>
        <w:lang w:val="en-CA"/>
      </w:rPr>
      <w:t>Annex III</w:t>
    </w:r>
  </w:p>
  <w:p w14:paraId="08B95AC0" w14:textId="77777777" w:rsidR="00DC6A10" w:rsidRPr="006708D5" w:rsidRDefault="00DC6A10">
    <w:pPr>
      <w:pStyle w:val="Header"/>
      <w:rPr>
        <w:lang w:val="en-CA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2F709" w14:textId="7203D65B" w:rsidR="006122AE" w:rsidRPr="006708D5" w:rsidRDefault="0076396E" w:rsidP="009E310D">
    <w:pPr>
      <w:jc w:val="right"/>
      <w:rPr>
        <w:lang w:val="en-CA"/>
      </w:rPr>
    </w:pPr>
    <w:r>
      <w:fldChar w:fldCharType="begin"/>
    </w:r>
    <w:r w:rsidRPr="006708D5">
      <w:rPr>
        <w:lang w:val="en-CA"/>
      </w:rPr>
      <w:instrText xml:space="preserve"> DOCPROPERTY "Document number"  \* MERGEFORMAT </w:instrText>
    </w:r>
    <w:r>
      <w:fldChar w:fldCharType="separate"/>
    </w:r>
    <w:r w:rsidR="00000042">
      <w:rPr>
        <w:lang w:val="en-CA"/>
      </w:rPr>
      <w:t>UNEP/OzL.Pro/ExCom/97/9</w:t>
    </w:r>
    <w:r>
      <w:fldChar w:fldCharType="end"/>
    </w:r>
  </w:p>
  <w:p w14:paraId="524BD588" w14:textId="1AFBFFA4" w:rsidR="006122AE" w:rsidRPr="006708D5" w:rsidRDefault="006122AE" w:rsidP="009E310D">
    <w:pPr>
      <w:pStyle w:val="Header"/>
      <w:jc w:val="right"/>
      <w:rPr>
        <w:lang w:val="en-CA"/>
      </w:rPr>
    </w:pPr>
    <w:r w:rsidRPr="006708D5">
      <w:rPr>
        <w:lang w:val="en-CA"/>
      </w:rPr>
      <w:t>Annex III</w:t>
    </w:r>
  </w:p>
  <w:p w14:paraId="6AE980B8" w14:textId="77777777" w:rsidR="006122AE" w:rsidRPr="006708D5" w:rsidRDefault="006122AE" w:rsidP="009E310D">
    <w:pPr>
      <w:pStyle w:val="Header"/>
      <w:jc w:val="right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8CE049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52C46552"/>
    <w:multiLevelType w:val="hybridMultilevel"/>
    <w:tmpl w:val="89783F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6"/>
  </w:num>
  <w:num w:numId="20" w16cid:durableId="444007775">
    <w:abstractNumId w:val="12"/>
  </w:num>
  <w:num w:numId="21" w16cid:durableId="2137481371">
    <w:abstractNumId w:val="12"/>
    <w:lvlOverride w:ilvl="0">
      <w:startOverride w:val="1"/>
    </w:lvlOverride>
  </w:num>
  <w:num w:numId="22" w16cid:durableId="492572035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237C1A"/>
    <w:rsid w:val="00000042"/>
    <w:rsid w:val="00000A19"/>
    <w:rsid w:val="00000FED"/>
    <w:rsid w:val="0000434E"/>
    <w:rsid w:val="000071E6"/>
    <w:rsid w:val="00010CA0"/>
    <w:rsid w:val="00016472"/>
    <w:rsid w:val="000211A9"/>
    <w:rsid w:val="00021238"/>
    <w:rsid w:val="00022071"/>
    <w:rsid w:val="00022A1A"/>
    <w:rsid w:val="00022B68"/>
    <w:rsid w:val="00027CCC"/>
    <w:rsid w:val="00031260"/>
    <w:rsid w:val="0003681A"/>
    <w:rsid w:val="000372B7"/>
    <w:rsid w:val="00047546"/>
    <w:rsid w:val="00050F6E"/>
    <w:rsid w:val="00052A77"/>
    <w:rsid w:val="00061EC2"/>
    <w:rsid w:val="00064B69"/>
    <w:rsid w:val="00066CE8"/>
    <w:rsid w:val="00071920"/>
    <w:rsid w:val="00071AB8"/>
    <w:rsid w:val="00080ED0"/>
    <w:rsid w:val="00085B8F"/>
    <w:rsid w:val="000870F9"/>
    <w:rsid w:val="00090481"/>
    <w:rsid w:val="000A3826"/>
    <w:rsid w:val="000A6A67"/>
    <w:rsid w:val="000A6C26"/>
    <w:rsid w:val="000B302A"/>
    <w:rsid w:val="000B36C8"/>
    <w:rsid w:val="000B4996"/>
    <w:rsid w:val="000D092A"/>
    <w:rsid w:val="000D52A4"/>
    <w:rsid w:val="000E07BC"/>
    <w:rsid w:val="000E2E21"/>
    <w:rsid w:val="000F01DB"/>
    <w:rsid w:val="000F1CD4"/>
    <w:rsid w:val="000F4103"/>
    <w:rsid w:val="000F70A7"/>
    <w:rsid w:val="00107671"/>
    <w:rsid w:val="001076DC"/>
    <w:rsid w:val="00107A3F"/>
    <w:rsid w:val="00113CCA"/>
    <w:rsid w:val="00113F23"/>
    <w:rsid w:val="0011789E"/>
    <w:rsid w:val="00120ABE"/>
    <w:rsid w:val="00122343"/>
    <w:rsid w:val="00122F25"/>
    <w:rsid w:val="001308FD"/>
    <w:rsid w:val="00131035"/>
    <w:rsid w:val="00132A0C"/>
    <w:rsid w:val="00132A2E"/>
    <w:rsid w:val="0013336D"/>
    <w:rsid w:val="00135980"/>
    <w:rsid w:val="0013786F"/>
    <w:rsid w:val="0014364A"/>
    <w:rsid w:val="00144B9F"/>
    <w:rsid w:val="00146A37"/>
    <w:rsid w:val="001472FE"/>
    <w:rsid w:val="00150680"/>
    <w:rsid w:val="00151107"/>
    <w:rsid w:val="00151802"/>
    <w:rsid w:val="00154D1E"/>
    <w:rsid w:val="00155E2F"/>
    <w:rsid w:val="0015764F"/>
    <w:rsid w:val="001612E2"/>
    <w:rsid w:val="00164719"/>
    <w:rsid w:val="00165059"/>
    <w:rsid w:val="00166FC4"/>
    <w:rsid w:val="001677AC"/>
    <w:rsid w:val="00176B46"/>
    <w:rsid w:val="001804EA"/>
    <w:rsid w:val="001839C9"/>
    <w:rsid w:val="00190A61"/>
    <w:rsid w:val="00195ED3"/>
    <w:rsid w:val="00197179"/>
    <w:rsid w:val="001A046F"/>
    <w:rsid w:val="001A2215"/>
    <w:rsid w:val="001A31B8"/>
    <w:rsid w:val="001A3342"/>
    <w:rsid w:val="001A3E3D"/>
    <w:rsid w:val="001A5640"/>
    <w:rsid w:val="001A7049"/>
    <w:rsid w:val="001B1E40"/>
    <w:rsid w:val="001B6280"/>
    <w:rsid w:val="001B77AD"/>
    <w:rsid w:val="001C6963"/>
    <w:rsid w:val="001C764E"/>
    <w:rsid w:val="001E1052"/>
    <w:rsid w:val="001E21B1"/>
    <w:rsid w:val="001E2F93"/>
    <w:rsid w:val="001E4554"/>
    <w:rsid w:val="001E61E5"/>
    <w:rsid w:val="001F0553"/>
    <w:rsid w:val="001F212B"/>
    <w:rsid w:val="001F2159"/>
    <w:rsid w:val="001F53FD"/>
    <w:rsid w:val="002024B6"/>
    <w:rsid w:val="00206099"/>
    <w:rsid w:val="00206ADB"/>
    <w:rsid w:val="00210B8B"/>
    <w:rsid w:val="00214863"/>
    <w:rsid w:val="002156B4"/>
    <w:rsid w:val="002159B9"/>
    <w:rsid w:val="00224DE4"/>
    <w:rsid w:val="00224FCD"/>
    <w:rsid w:val="00230820"/>
    <w:rsid w:val="00230AF1"/>
    <w:rsid w:val="00233E26"/>
    <w:rsid w:val="00234AEF"/>
    <w:rsid w:val="00236EF0"/>
    <w:rsid w:val="00237C1A"/>
    <w:rsid w:val="0024655A"/>
    <w:rsid w:val="002525C6"/>
    <w:rsid w:val="00253222"/>
    <w:rsid w:val="00253B05"/>
    <w:rsid w:val="00261C13"/>
    <w:rsid w:val="00262847"/>
    <w:rsid w:val="00273D83"/>
    <w:rsid w:val="00281BB2"/>
    <w:rsid w:val="0028682A"/>
    <w:rsid w:val="00286C70"/>
    <w:rsid w:val="002A03C3"/>
    <w:rsid w:val="002B0B5C"/>
    <w:rsid w:val="002B20D6"/>
    <w:rsid w:val="002B254E"/>
    <w:rsid w:val="002B4CE8"/>
    <w:rsid w:val="002B68E9"/>
    <w:rsid w:val="002B72E9"/>
    <w:rsid w:val="002C32FC"/>
    <w:rsid w:val="002C7998"/>
    <w:rsid w:val="002C7D1B"/>
    <w:rsid w:val="002D69CE"/>
    <w:rsid w:val="002E01C7"/>
    <w:rsid w:val="002E666F"/>
    <w:rsid w:val="002E68E8"/>
    <w:rsid w:val="002F1E53"/>
    <w:rsid w:val="002F2CAA"/>
    <w:rsid w:val="0030052C"/>
    <w:rsid w:val="00311E25"/>
    <w:rsid w:val="003306E1"/>
    <w:rsid w:val="003320E4"/>
    <w:rsid w:val="0033525D"/>
    <w:rsid w:val="00335DBF"/>
    <w:rsid w:val="003414F3"/>
    <w:rsid w:val="00344B1B"/>
    <w:rsid w:val="003478A0"/>
    <w:rsid w:val="003509C4"/>
    <w:rsid w:val="00354FD4"/>
    <w:rsid w:val="00355327"/>
    <w:rsid w:val="0035613E"/>
    <w:rsid w:val="00363EE9"/>
    <w:rsid w:val="003678A6"/>
    <w:rsid w:val="0037061B"/>
    <w:rsid w:val="003706D5"/>
    <w:rsid w:val="00371252"/>
    <w:rsid w:val="00376128"/>
    <w:rsid w:val="00376F34"/>
    <w:rsid w:val="0037742E"/>
    <w:rsid w:val="00377D56"/>
    <w:rsid w:val="0038245A"/>
    <w:rsid w:val="003840E6"/>
    <w:rsid w:val="00385CFC"/>
    <w:rsid w:val="00391ED3"/>
    <w:rsid w:val="0039337A"/>
    <w:rsid w:val="0039764E"/>
    <w:rsid w:val="003A0793"/>
    <w:rsid w:val="003A3189"/>
    <w:rsid w:val="003A3CA7"/>
    <w:rsid w:val="003B33BD"/>
    <w:rsid w:val="003B37A3"/>
    <w:rsid w:val="003B569D"/>
    <w:rsid w:val="003C2AFA"/>
    <w:rsid w:val="003C3C0E"/>
    <w:rsid w:val="003D42A6"/>
    <w:rsid w:val="003D4F21"/>
    <w:rsid w:val="003D4FAC"/>
    <w:rsid w:val="003D7782"/>
    <w:rsid w:val="003E1885"/>
    <w:rsid w:val="003E7906"/>
    <w:rsid w:val="003E7D49"/>
    <w:rsid w:val="003F000F"/>
    <w:rsid w:val="003F3C50"/>
    <w:rsid w:val="00406202"/>
    <w:rsid w:val="00406A6A"/>
    <w:rsid w:val="00406B22"/>
    <w:rsid w:val="00407147"/>
    <w:rsid w:val="004078FA"/>
    <w:rsid w:val="00416B39"/>
    <w:rsid w:val="00423B43"/>
    <w:rsid w:val="00431E08"/>
    <w:rsid w:val="004328A7"/>
    <w:rsid w:val="00432C84"/>
    <w:rsid w:val="00433581"/>
    <w:rsid w:val="00434C74"/>
    <w:rsid w:val="00435FE0"/>
    <w:rsid w:val="00456EB4"/>
    <w:rsid w:val="00457827"/>
    <w:rsid w:val="004718F3"/>
    <w:rsid w:val="00475040"/>
    <w:rsid w:val="00486CDA"/>
    <w:rsid w:val="00490C06"/>
    <w:rsid w:val="00493BA4"/>
    <w:rsid w:val="00493D40"/>
    <w:rsid w:val="00493EE3"/>
    <w:rsid w:val="00496197"/>
    <w:rsid w:val="004967B6"/>
    <w:rsid w:val="004969C1"/>
    <w:rsid w:val="004971B7"/>
    <w:rsid w:val="004A09DF"/>
    <w:rsid w:val="004A504B"/>
    <w:rsid w:val="004A6911"/>
    <w:rsid w:val="004B3239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066CD"/>
    <w:rsid w:val="00512B09"/>
    <w:rsid w:val="0051556D"/>
    <w:rsid w:val="005220ED"/>
    <w:rsid w:val="00531EEF"/>
    <w:rsid w:val="00533796"/>
    <w:rsid w:val="00537343"/>
    <w:rsid w:val="00543F57"/>
    <w:rsid w:val="0055113A"/>
    <w:rsid w:val="005516F3"/>
    <w:rsid w:val="0055520D"/>
    <w:rsid w:val="005558EE"/>
    <w:rsid w:val="00555D75"/>
    <w:rsid w:val="00560DF0"/>
    <w:rsid w:val="00565CD4"/>
    <w:rsid w:val="0056759C"/>
    <w:rsid w:val="00583E2D"/>
    <w:rsid w:val="0058591B"/>
    <w:rsid w:val="0059513E"/>
    <w:rsid w:val="005A1D4C"/>
    <w:rsid w:val="005A6AA4"/>
    <w:rsid w:val="005A6D9F"/>
    <w:rsid w:val="005B48FF"/>
    <w:rsid w:val="005B7EA3"/>
    <w:rsid w:val="005C1E32"/>
    <w:rsid w:val="005C670D"/>
    <w:rsid w:val="005D04EC"/>
    <w:rsid w:val="005D18F2"/>
    <w:rsid w:val="005D2367"/>
    <w:rsid w:val="005D363F"/>
    <w:rsid w:val="005D498E"/>
    <w:rsid w:val="005D7DB1"/>
    <w:rsid w:val="005E205D"/>
    <w:rsid w:val="005F3FAA"/>
    <w:rsid w:val="005F4664"/>
    <w:rsid w:val="00604C15"/>
    <w:rsid w:val="00611E3A"/>
    <w:rsid w:val="006122AE"/>
    <w:rsid w:val="006158D5"/>
    <w:rsid w:val="00620958"/>
    <w:rsid w:val="00624948"/>
    <w:rsid w:val="00625AE5"/>
    <w:rsid w:val="00625D83"/>
    <w:rsid w:val="0063096C"/>
    <w:rsid w:val="006420FF"/>
    <w:rsid w:val="00644E5D"/>
    <w:rsid w:val="00651984"/>
    <w:rsid w:val="00654BA4"/>
    <w:rsid w:val="0066196E"/>
    <w:rsid w:val="006623E7"/>
    <w:rsid w:val="00662B80"/>
    <w:rsid w:val="0066768F"/>
    <w:rsid w:val="006708D5"/>
    <w:rsid w:val="00670F6C"/>
    <w:rsid w:val="006730F4"/>
    <w:rsid w:val="00673A82"/>
    <w:rsid w:val="0067470E"/>
    <w:rsid w:val="00676E58"/>
    <w:rsid w:val="00677A2B"/>
    <w:rsid w:val="006822CB"/>
    <w:rsid w:val="006852C7"/>
    <w:rsid w:val="006852CE"/>
    <w:rsid w:val="00692D14"/>
    <w:rsid w:val="006A1431"/>
    <w:rsid w:val="006A4F63"/>
    <w:rsid w:val="006A7A3B"/>
    <w:rsid w:val="006B47B6"/>
    <w:rsid w:val="006B65C7"/>
    <w:rsid w:val="006C1727"/>
    <w:rsid w:val="006C32FD"/>
    <w:rsid w:val="006C39CE"/>
    <w:rsid w:val="006D0FCC"/>
    <w:rsid w:val="006D21F5"/>
    <w:rsid w:val="006D3089"/>
    <w:rsid w:val="006E115B"/>
    <w:rsid w:val="006E126D"/>
    <w:rsid w:val="006E1FC3"/>
    <w:rsid w:val="006E7A7B"/>
    <w:rsid w:val="00704CE9"/>
    <w:rsid w:val="0070616B"/>
    <w:rsid w:val="00706295"/>
    <w:rsid w:val="00706FDA"/>
    <w:rsid w:val="0070738C"/>
    <w:rsid w:val="00711883"/>
    <w:rsid w:val="00711F9A"/>
    <w:rsid w:val="00712797"/>
    <w:rsid w:val="00713810"/>
    <w:rsid w:val="0072689A"/>
    <w:rsid w:val="007303A5"/>
    <w:rsid w:val="00730B3E"/>
    <w:rsid w:val="0073420B"/>
    <w:rsid w:val="00735ED9"/>
    <w:rsid w:val="00736367"/>
    <w:rsid w:val="0074760E"/>
    <w:rsid w:val="007548C4"/>
    <w:rsid w:val="00754ABA"/>
    <w:rsid w:val="00757E8D"/>
    <w:rsid w:val="007603C7"/>
    <w:rsid w:val="007624A2"/>
    <w:rsid w:val="0076396E"/>
    <w:rsid w:val="00773517"/>
    <w:rsid w:val="00780967"/>
    <w:rsid w:val="00782B0D"/>
    <w:rsid w:val="00794856"/>
    <w:rsid w:val="0079781A"/>
    <w:rsid w:val="007A1546"/>
    <w:rsid w:val="007A228C"/>
    <w:rsid w:val="007A368E"/>
    <w:rsid w:val="007A5868"/>
    <w:rsid w:val="007B04CE"/>
    <w:rsid w:val="007B2497"/>
    <w:rsid w:val="007B4D14"/>
    <w:rsid w:val="007B6871"/>
    <w:rsid w:val="007B7A2F"/>
    <w:rsid w:val="007C26C6"/>
    <w:rsid w:val="007C2B69"/>
    <w:rsid w:val="007C2F41"/>
    <w:rsid w:val="007C32EE"/>
    <w:rsid w:val="007C3D33"/>
    <w:rsid w:val="007D1081"/>
    <w:rsid w:val="007D294A"/>
    <w:rsid w:val="007D47D2"/>
    <w:rsid w:val="007D6EC0"/>
    <w:rsid w:val="007D7E1D"/>
    <w:rsid w:val="007E1618"/>
    <w:rsid w:val="007E503C"/>
    <w:rsid w:val="0080345C"/>
    <w:rsid w:val="00807FD8"/>
    <w:rsid w:val="008112A3"/>
    <w:rsid w:val="0082522F"/>
    <w:rsid w:val="0082536D"/>
    <w:rsid w:val="00831979"/>
    <w:rsid w:val="00833F69"/>
    <w:rsid w:val="00851352"/>
    <w:rsid w:val="0085361F"/>
    <w:rsid w:val="008559A6"/>
    <w:rsid w:val="00857077"/>
    <w:rsid w:val="008613DA"/>
    <w:rsid w:val="00863230"/>
    <w:rsid w:val="00865BD0"/>
    <w:rsid w:val="008717D8"/>
    <w:rsid w:val="0087215C"/>
    <w:rsid w:val="00872E51"/>
    <w:rsid w:val="00875D25"/>
    <w:rsid w:val="00880E35"/>
    <w:rsid w:val="008850EB"/>
    <w:rsid w:val="008875FE"/>
    <w:rsid w:val="00887F8E"/>
    <w:rsid w:val="0089452E"/>
    <w:rsid w:val="00896234"/>
    <w:rsid w:val="008971F0"/>
    <w:rsid w:val="00897E43"/>
    <w:rsid w:val="008A59C8"/>
    <w:rsid w:val="008C222B"/>
    <w:rsid w:val="008C5738"/>
    <w:rsid w:val="008C7EAD"/>
    <w:rsid w:val="008D0CFE"/>
    <w:rsid w:val="008D6152"/>
    <w:rsid w:val="008E4905"/>
    <w:rsid w:val="008E7BA9"/>
    <w:rsid w:val="008F0F81"/>
    <w:rsid w:val="008F27BF"/>
    <w:rsid w:val="008F2E64"/>
    <w:rsid w:val="008F5A5E"/>
    <w:rsid w:val="009142EC"/>
    <w:rsid w:val="009145E4"/>
    <w:rsid w:val="009154C3"/>
    <w:rsid w:val="0091793E"/>
    <w:rsid w:val="00923540"/>
    <w:rsid w:val="00926767"/>
    <w:rsid w:val="009361D5"/>
    <w:rsid w:val="009371DE"/>
    <w:rsid w:val="009428A4"/>
    <w:rsid w:val="009443D2"/>
    <w:rsid w:val="0095573A"/>
    <w:rsid w:val="00961247"/>
    <w:rsid w:val="009659F4"/>
    <w:rsid w:val="009700ED"/>
    <w:rsid w:val="00970D60"/>
    <w:rsid w:val="00974784"/>
    <w:rsid w:val="009874D0"/>
    <w:rsid w:val="0099390E"/>
    <w:rsid w:val="009960E5"/>
    <w:rsid w:val="009975D7"/>
    <w:rsid w:val="009A53C3"/>
    <w:rsid w:val="009A7ADC"/>
    <w:rsid w:val="009B0D30"/>
    <w:rsid w:val="009B3F3A"/>
    <w:rsid w:val="009C077C"/>
    <w:rsid w:val="009C0DEE"/>
    <w:rsid w:val="009C19B7"/>
    <w:rsid w:val="009C5ABB"/>
    <w:rsid w:val="009D7C51"/>
    <w:rsid w:val="009E196C"/>
    <w:rsid w:val="009E2EB0"/>
    <w:rsid w:val="009E6A0A"/>
    <w:rsid w:val="009F2072"/>
    <w:rsid w:val="009F36BF"/>
    <w:rsid w:val="00A018A5"/>
    <w:rsid w:val="00A050B1"/>
    <w:rsid w:val="00A111B6"/>
    <w:rsid w:val="00A149D5"/>
    <w:rsid w:val="00A20F77"/>
    <w:rsid w:val="00A21433"/>
    <w:rsid w:val="00A24B5D"/>
    <w:rsid w:val="00A26D27"/>
    <w:rsid w:val="00A376EE"/>
    <w:rsid w:val="00A42A99"/>
    <w:rsid w:val="00A508D6"/>
    <w:rsid w:val="00A5151A"/>
    <w:rsid w:val="00A57E0A"/>
    <w:rsid w:val="00A70B26"/>
    <w:rsid w:val="00A7251F"/>
    <w:rsid w:val="00A77919"/>
    <w:rsid w:val="00A823F6"/>
    <w:rsid w:val="00A85D35"/>
    <w:rsid w:val="00A8719E"/>
    <w:rsid w:val="00A91006"/>
    <w:rsid w:val="00AA0A89"/>
    <w:rsid w:val="00AA2393"/>
    <w:rsid w:val="00AA5368"/>
    <w:rsid w:val="00AA6429"/>
    <w:rsid w:val="00AB640D"/>
    <w:rsid w:val="00AC01AA"/>
    <w:rsid w:val="00AC2B7B"/>
    <w:rsid w:val="00AC3EE9"/>
    <w:rsid w:val="00AC4F72"/>
    <w:rsid w:val="00AC5041"/>
    <w:rsid w:val="00AC749F"/>
    <w:rsid w:val="00AD03BA"/>
    <w:rsid w:val="00AE482E"/>
    <w:rsid w:val="00AE5C4D"/>
    <w:rsid w:val="00AF1B39"/>
    <w:rsid w:val="00AF2928"/>
    <w:rsid w:val="00AF6330"/>
    <w:rsid w:val="00AF741A"/>
    <w:rsid w:val="00B01ADB"/>
    <w:rsid w:val="00B03391"/>
    <w:rsid w:val="00B04161"/>
    <w:rsid w:val="00B056F9"/>
    <w:rsid w:val="00B1035B"/>
    <w:rsid w:val="00B11A47"/>
    <w:rsid w:val="00B11E3D"/>
    <w:rsid w:val="00B14D2C"/>
    <w:rsid w:val="00B17E82"/>
    <w:rsid w:val="00B31B0D"/>
    <w:rsid w:val="00B35014"/>
    <w:rsid w:val="00B35FCB"/>
    <w:rsid w:val="00B407A0"/>
    <w:rsid w:val="00B4575A"/>
    <w:rsid w:val="00B47037"/>
    <w:rsid w:val="00B47DF5"/>
    <w:rsid w:val="00B506E7"/>
    <w:rsid w:val="00B50971"/>
    <w:rsid w:val="00B51D38"/>
    <w:rsid w:val="00B575BA"/>
    <w:rsid w:val="00B57AB7"/>
    <w:rsid w:val="00B6568C"/>
    <w:rsid w:val="00B71608"/>
    <w:rsid w:val="00B76429"/>
    <w:rsid w:val="00B86471"/>
    <w:rsid w:val="00B956D4"/>
    <w:rsid w:val="00B962FE"/>
    <w:rsid w:val="00B97446"/>
    <w:rsid w:val="00BA7432"/>
    <w:rsid w:val="00BB0109"/>
    <w:rsid w:val="00BB0C62"/>
    <w:rsid w:val="00BB2764"/>
    <w:rsid w:val="00BB44C5"/>
    <w:rsid w:val="00BC06D7"/>
    <w:rsid w:val="00BC1AA0"/>
    <w:rsid w:val="00BC2495"/>
    <w:rsid w:val="00BC314A"/>
    <w:rsid w:val="00BC7EB9"/>
    <w:rsid w:val="00BD2643"/>
    <w:rsid w:val="00BD56B1"/>
    <w:rsid w:val="00BD5F5A"/>
    <w:rsid w:val="00BD6558"/>
    <w:rsid w:val="00BE6C81"/>
    <w:rsid w:val="00BF2AD7"/>
    <w:rsid w:val="00BF2F76"/>
    <w:rsid w:val="00BF3022"/>
    <w:rsid w:val="00BF3214"/>
    <w:rsid w:val="00BF5573"/>
    <w:rsid w:val="00BF5ECA"/>
    <w:rsid w:val="00BF7ABB"/>
    <w:rsid w:val="00C02C4E"/>
    <w:rsid w:val="00C15867"/>
    <w:rsid w:val="00C22398"/>
    <w:rsid w:val="00C2296D"/>
    <w:rsid w:val="00C23155"/>
    <w:rsid w:val="00C247A5"/>
    <w:rsid w:val="00C25AE8"/>
    <w:rsid w:val="00C30350"/>
    <w:rsid w:val="00C30DEE"/>
    <w:rsid w:val="00C36B75"/>
    <w:rsid w:val="00C40C41"/>
    <w:rsid w:val="00C41889"/>
    <w:rsid w:val="00C44558"/>
    <w:rsid w:val="00C45885"/>
    <w:rsid w:val="00C50F22"/>
    <w:rsid w:val="00C57031"/>
    <w:rsid w:val="00C57971"/>
    <w:rsid w:val="00C65BD7"/>
    <w:rsid w:val="00C74C9C"/>
    <w:rsid w:val="00C76BA4"/>
    <w:rsid w:val="00C83A48"/>
    <w:rsid w:val="00C85865"/>
    <w:rsid w:val="00C85E85"/>
    <w:rsid w:val="00C8748A"/>
    <w:rsid w:val="00C926C8"/>
    <w:rsid w:val="00C96190"/>
    <w:rsid w:val="00CA0BE6"/>
    <w:rsid w:val="00CA2EAE"/>
    <w:rsid w:val="00CA4AC1"/>
    <w:rsid w:val="00CA59FB"/>
    <w:rsid w:val="00CA6820"/>
    <w:rsid w:val="00CB0316"/>
    <w:rsid w:val="00CB0B11"/>
    <w:rsid w:val="00CB1DBA"/>
    <w:rsid w:val="00CB426A"/>
    <w:rsid w:val="00CB5354"/>
    <w:rsid w:val="00CB5FE9"/>
    <w:rsid w:val="00CC3C9E"/>
    <w:rsid w:val="00CC6A14"/>
    <w:rsid w:val="00CC70A3"/>
    <w:rsid w:val="00CD1818"/>
    <w:rsid w:val="00CD2B5F"/>
    <w:rsid w:val="00CD3F92"/>
    <w:rsid w:val="00CD4442"/>
    <w:rsid w:val="00CD53C3"/>
    <w:rsid w:val="00CD571C"/>
    <w:rsid w:val="00CD574E"/>
    <w:rsid w:val="00CE3636"/>
    <w:rsid w:val="00CE4C22"/>
    <w:rsid w:val="00CE71E8"/>
    <w:rsid w:val="00CE76E5"/>
    <w:rsid w:val="00CF1BF1"/>
    <w:rsid w:val="00CF41EC"/>
    <w:rsid w:val="00CF5953"/>
    <w:rsid w:val="00CF5AC8"/>
    <w:rsid w:val="00CF5D04"/>
    <w:rsid w:val="00D00542"/>
    <w:rsid w:val="00D014A1"/>
    <w:rsid w:val="00D02F3A"/>
    <w:rsid w:val="00D04DE4"/>
    <w:rsid w:val="00D063F1"/>
    <w:rsid w:val="00D11735"/>
    <w:rsid w:val="00D14F22"/>
    <w:rsid w:val="00D1508B"/>
    <w:rsid w:val="00D15690"/>
    <w:rsid w:val="00D2048E"/>
    <w:rsid w:val="00D235AA"/>
    <w:rsid w:val="00D26D68"/>
    <w:rsid w:val="00D34669"/>
    <w:rsid w:val="00D41D05"/>
    <w:rsid w:val="00D44292"/>
    <w:rsid w:val="00D45907"/>
    <w:rsid w:val="00D4741C"/>
    <w:rsid w:val="00D523FC"/>
    <w:rsid w:val="00D56884"/>
    <w:rsid w:val="00D57918"/>
    <w:rsid w:val="00D71E34"/>
    <w:rsid w:val="00D72A04"/>
    <w:rsid w:val="00D73DC6"/>
    <w:rsid w:val="00D74C1A"/>
    <w:rsid w:val="00D7527E"/>
    <w:rsid w:val="00D754C1"/>
    <w:rsid w:val="00D77393"/>
    <w:rsid w:val="00D77A35"/>
    <w:rsid w:val="00D81B3E"/>
    <w:rsid w:val="00D8679D"/>
    <w:rsid w:val="00D90C70"/>
    <w:rsid w:val="00D90E49"/>
    <w:rsid w:val="00D960FC"/>
    <w:rsid w:val="00D96ADE"/>
    <w:rsid w:val="00DA0CE2"/>
    <w:rsid w:val="00DA2387"/>
    <w:rsid w:val="00DA5633"/>
    <w:rsid w:val="00DA71D0"/>
    <w:rsid w:val="00DB13FC"/>
    <w:rsid w:val="00DB4F75"/>
    <w:rsid w:val="00DC56B6"/>
    <w:rsid w:val="00DC6A10"/>
    <w:rsid w:val="00DC73E5"/>
    <w:rsid w:val="00DD0CB0"/>
    <w:rsid w:val="00DD1FDE"/>
    <w:rsid w:val="00DE1C45"/>
    <w:rsid w:val="00DE3BB5"/>
    <w:rsid w:val="00DE657E"/>
    <w:rsid w:val="00DF00B9"/>
    <w:rsid w:val="00DF45C7"/>
    <w:rsid w:val="00DF4704"/>
    <w:rsid w:val="00E002D1"/>
    <w:rsid w:val="00E024AA"/>
    <w:rsid w:val="00E10433"/>
    <w:rsid w:val="00E130BB"/>
    <w:rsid w:val="00E15C77"/>
    <w:rsid w:val="00E1693E"/>
    <w:rsid w:val="00E23B22"/>
    <w:rsid w:val="00E23B71"/>
    <w:rsid w:val="00E250F1"/>
    <w:rsid w:val="00E3550D"/>
    <w:rsid w:val="00E37C56"/>
    <w:rsid w:val="00E444E4"/>
    <w:rsid w:val="00E4748B"/>
    <w:rsid w:val="00E52838"/>
    <w:rsid w:val="00E544AD"/>
    <w:rsid w:val="00E60C87"/>
    <w:rsid w:val="00E614E0"/>
    <w:rsid w:val="00E6616B"/>
    <w:rsid w:val="00E73F7F"/>
    <w:rsid w:val="00E753E8"/>
    <w:rsid w:val="00E85409"/>
    <w:rsid w:val="00E854A9"/>
    <w:rsid w:val="00E907E5"/>
    <w:rsid w:val="00E92719"/>
    <w:rsid w:val="00E9339B"/>
    <w:rsid w:val="00EA429F"/>
    <w:rsid w:val="00EA4F9E"/>
    <w:rsid w:val="00EA63CA"/>
    <w:rsid w:val="00EA6D3B"/>
    <w:rsid w:val="00EA7526"/>
    <w:rsid w:val="00EB00AD"/>
    <w:rsid w:val="00EB136C"/>
    <w:rsid w:val="00EB480E"/>
    <w:rsid w:val="00EB5EC6"/>
    <w:rsid w:val="00EB7FC9"/>
    <w:rsid w:val="00EC29AC"/>
    <w:rsid w:val="00ED27E8"/>
    <w:rsid w:val="00ED7137"/>
    <w:rsid w:val="00EE2FA2"/>
    <w:rsid w:val="00EF06EA"/>
    <w:rsid w:val="00F03984"/>
    <w:rsid w:val="00F07604"/>
    <w:rsid w:val="00F10452"/>
    <w:rsid w:val="00F21088"/>
    <w:rsid w:val="00F21C96"/>
    <w:rsid w:val="00F326BF"/>
    <w:rsid w:val="00F327E7"/>
    <w:rsid w:val="00F35746"/>
    <w:rsid w:val="00F447C7"/>
    <w:rsid w:val="00F459B4"/>
    <w:rsid w:val="00F471B5"/>
    <w:rsid w:val="00F5211B"/>
    <w:rsid w:val="00F554A9"/>
    <w:rsid w:val="00F5568A"/>
    <w:rsid w:val="00F631C7"/>
    <w:rsid w:val="00F63A31"/>
    <w:rsid w:val="00F716FD"/>
    <w:rsid w:val="00F748A2"/>
    <w:rsid w:val="00F80355"/>
    <w:rsid w:val="00F80E40"/>
    <w:rsid w:val="00F87C43"/>
    <w:rsid w:val="00F90150"/>
    <w:rsid w:val="00F974E5"/>
    <w:rsid w:val="00FA3C25"/>
    <w:rsid w:val="00FA5722"/>
    <w:rsid w:val="00FA74FF"/>
    <w:rsid w:val="00FA7B75"/>
    <w:rsid w:val="00FB0C81"/>
    <w:rsid w:val="00FC2017"/>
    <w:rsid w:val="00FC2200"/>
    <w:rsid w:val="00FC2540"/>
    <w:rsid w:val="00FD7B1B"/>
    <w:rsid w:val="00FE1C1F"/>
    <w:rsid w:val="00FE7FC3"/>
    <w:rsid w:val="00FF0204"/>
    <w:rsid w:val="00FF3AED"/>
    <w:rsid w:val="00FF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0E16B8"/>
  <w15:docId w15:val="{F272E279-A63D-4FE6-850E-E46FBDF9B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2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 Char1 Char,Heading 3 Char3"/>
    <w:basedOn w:val="Normal"/>
    <w:next w:val="Normal"/>
    <w:link w:val="Heading3Char2"/>
    <w:qFormat/>
    <w:rsid w:val="0033525D"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rsid w:val="007B6871"/>
    <w:pPr>
      <w:keepNext/>
      <w:numPr>
        <w:ilvl w:val="3"/>
        <w:numId w:val="2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2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uiPriority w:val="99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Normal"/>
    <w:next w:val="Normal"/>
    <w:uiPriority w:val="99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ru-RU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780967"/>
    <w:rPr>
      <w:sz w:val="22"/>
      <w:szCs w:val="22"/>
      <w:lang w:val="ru-RU"/>
    </w:rPr>
  </w:style>
  <w:style w:type="paragraph" w:customStyle="1" w:styleId="Default">
    <w:name w:val="Default"/>
    <w:rsid w:val="00780967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ing3Char2">
    <w:name w:val="Heading 3 Char2"/>
    <w:aliases w:val="Char Char2,Heading 3 Char Char1,Char Char Char1,Heading 3 Char1 Char,Heading 3 Char Char Char,Char Char Char Char,Char Char1 Char,Heading 3 Char Char1 Char Char,Heading 3 Char3 Char"/>
    <w:link w:val="Heading3"/>
    <w:rsid w:val="00780967"/>
    <w:rPr>
      <w:sz w:val="22"/>
      <w:szCs w:val="22"/>
      <w:lang w:val="ru-RU"/>
    </w:rPr>
  </w:style>
  <w:style w:type="character" w:customStyle="1" w:styleId="HeaderChar">
    <w:name w:val="Header Char"/>
    <w:link w:val="Header"/>
    <w:uiPriority w:val="99"/>
    <w:rsid w:val="00780967"/>
    <w:rPr>
      <w:sz w:val="22"/>
      <w:szCs w:val="22"/>
      <w:lang w:val="ru-RU"/>
    </w:rPr>
  </w:style>
  <w:style w:type="paragraph" w:customStyle="1" w:styleId="Heading">
    <w:name w:val="Heading"/>
    <w:basedOn w:val="Header"/>
    <w:next w:val="Header"/>
    <w:uiPriority w:val="99"/>
    <w:rsid w:val="00780967"/>
    <w:pPr>
      <w:tabs>
        <w:tab w:val="clear" w:pos="4320"/>
        <w:tab w:val="clear" w:pos="8640"/>
      </w:tabs>
    </w:pPr>
    <w:rPr>
      <w:b/>
      <w:bCs/>
      <w:sz w:val="24"/>
      <w:szCs w:val="24"/>
      <w:u w:val="single"/>
    </w:rPr>
  </w:style>
  <w:style w:type="character" w:styleId="PageNumber">
    <w:name w:val="page number"/>
    <w:uiPriority w:val="99"/>
    <w:rsid w:val="00780967"/>
    <w:rPr>
      <w:sz w:val="22"/>
      <w:szCs w:val="22"/>
    </w:rPr>
  </w:style>
  <w:style w:type="character" w:customStyle="1" w:styleId="FooterChar">
    <w:name w:val="Footer Char"/>
    <w:link w:val="Footer"/>
    <w:uiPriority w:val="99"/>
    <w:rsid w:val="00780967"/>
    <w:rPr>
      <w:sz w:val="22"/>
      <w:szCs w:val="22"/>
      <w:lang w:val="ru-RU"/>
    </w:rPr>
  </w:style>
  <w:style w:type="paragraph" w:styleId="ListParagraph">
    <w:name w:val="List Paragraph"/>
    <w:basedOn w:val="Normal"/>
    <w:uiPriority w:val="34"/>
    <w:qFormat/>
    <w:rsid w:val="00780967"/>
    <w:pPr>
      <w:ind w:left="720"/>
      <w:jc w:val="left"/>
    </w:pPr>
    <w:rPr>
      <w:rFonts w:ascii="Calibri" w:hAnsi="Calibri" w:cs="Calibri"/>
    </w:rPr>
  </w:style>
  <w:style w:type="paragraph" w:styleId="BodyText">
    <w:name w:val="Body Text"/>
    <w:basedOn w:val="Normal"/>
    <w:link w:val="BodyTextChar"/>
    <w:uiPriority w:val="99"/>
    <w:semiHidden/>
    <w:rsid w:val="007809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80967"/>
    <w:rPr>
      <w:sz w:val="22"/>
      <w:szCs w:val="22"/>
      <w:lang w:val="ru-RU"/>
    </w:rPr>
  </w:style>
  <w:style w:type="paragraph" w:styleId="BodyText2">
    <w:name w:val="Body Text 2"/>
    <w:basedOn w:val="Normal"/>
    <w:link w:val="BodyText2Char"/>
    <w:uiPriority w:val="99"/>
    <w:semiHidden/>
    <w:rsid w:val="0078096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80967"/>
    <w:rPr>
      <w:sz w:val="22"/>
      <w:szCs w:val="22"/>
      <w:lang w:val="ru-R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80967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80967"/>
    <w:rPr>
      <w:sz w:val="22"/>
      <w:szCs w:val="22"/>
      <w:lang w:val="ru-RU"/>
    </w:rPr>
  </w:style>
  <w:style w:type="paragraph" w:styleId="BodyTextIndent">
    <w:name w:val="Body Text Indent"/>
    <w:basedOn w:val="Normal"/>
    <w:link w:val="BodyTextIndentChar"/>
    <w:uiPriority w:val="99"/>
    <w:semiHidden/>
    <w:rsid w:val="0078096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80967"/>
    <w:rPr>
      <w:sz w:val="22"/>
      <w:szCs w:val="22"/>
      <w:lang w:val="ru-R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80967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80967"/>
    <w:rPr>
      <w:sz w:val="22"/>
      <w:szCs w:val="22"/>
      <w:lang w:val="ru-RU"/>
    </w:rPr>
  </w:style>
  <w:style w:type="paragraph" w:styleId="BodyTextIndent2">
    <w:name w:val="Body Text Indent 2"/>
    <w:basedOn w:val="Normal"/>
    <w:link w:val="BodyTextIndent2Char"/>
    <w:uiPriority w:val="99"/>
    <w:semiHidden/>
    <w:rsid w:val="0078096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80967"/>
    <w:rPr>
      <w:sz w:val="22"/>
      <w:szCs w:val="22"/>
      <w:lang w:val="ru-RU"/>
    </w:rPr>
  </w:style>
  <w:style w:type="paragraph" w:styleId="Closing">
    <w:name w:val="Closing"/>
    <w:basedOn w:val="Normal"/>
    <w:link w:val="ClosingChar"/>
    <w:uiPriority w:val="99"/>
    <w:semiHidden/>
    <w:rsid w:val="00780967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80967"/>
    <w:rPr>
      <w:sz w:val="22"/>
      <w:szCs w:val="22"/>
      <w:lang w:val="ru-RU"/>
    </w:rPr>
  </w:style>
  <w:style w:type="paragraph" w:styleId="E-mailSignature">
    <w:name w:val="E-mail Signature"/>
    <w:basedOn w:val="Normal"/>
    <w:link w:val="E-mailSignatureChar"/>
    <w:uiPriority w:val="99"/>
    <w:semiHidden/>
    <w:rsid w:val="0078096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80967"/>
    <w:rPr>
      <w:sz w:val="22"/>
      <w:szCs w:val="22"/>
      <w:lang w:val="ru-RU"/>
    </w:rPr>
  </w:style>
  <w:style w:type="character" w:styleId="Emphasis">
    <w:name w:val="Emphasis"/>
    <w:uiPriority w:val="99"/>
    <w:qFormat/>
    <w:rsid w:val="00780967"/>
    <w:rPr>
      <w:i/>
      <w:iCs/>
    </w:rPr>
  </w:style>
  <w:style w:type="paragraph" w:styleId="EnvelopeAddress">
    <w:name w:val="envelope address"/>
    <w:basedOn w:val="Normal"/>
    <w:uiPriority w:val="99"/>
    <w:semiHidden/>
    <w:rsid w:val="00780967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EnvelopeReturn">
    <w:name w:val="envelope return"/>
    <w:basedOn w:val="Normal"/>
    <w:uiPriority w:val="99"/>
    <w:semiHidden/>
    <w:rsid w:val="00780967"/>
    <w:rPr>
      <w:rFonts w:ascii="Arial" w:hAnsi="Arial" w:cs="Arial"/>
      <w:sz w:val="20"/>
    </w:rPr>
  </w:style>
  <w:style w:type="character" w:styleId="FollowedHyperlink">
    <w:name w:val="FollowedHyperlink"/>
    <w:uiPriority w:val="99"/>
    <w:semiHidden/>
    <w:rsid w:val="00780967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rsid w:val="00780967"/>
  </w:style>
  <w:style w:type="paragraph" w:styleId="HTMLAddress">
    <w:name w:val="HTML Address"/>
    <w:basedOn w:val="Normal"/>
    <w:link w:val="HTMLAddressChar"/>
    <w:uiPriority w:val="99"/>
    <w:semiHidden/>
    <w:rsid w:val="0078096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80967"/>
    <w:rPr>
      <w:i/>
      <w:iCs/>
      <w:sz w:val="22"/>
      <w:szCs w:val="22"/>
      <w:lang w:val="ru-RU"/>
    </w:rPr>
  </w:style>
  <w:style w:type="character" w:styleId="HTMLCite">
    <w:name w:val="HTML Cite"/>
    <w:uiPriority w:val="99"/>
    <w:semiHidden/>
    <w:rsid w:val="00780967"/>
    <w:rPr>
      <w:i/>
      <w:iCs/>
    </w:rPr>
  </w:style>
  <w:style w:type="character" w:styleId="HTMLCode">
    <w:name w:val="HTML Code"/>
    <w:uiPriority w:val="99"/>
    <w:semiHidden/>
    <w:rsid w:val="00780967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rsid w:val="00780967"/>
    <w:rPr>
      <w:i/>
      <w:iCs/>
    </w:rPr>
  </w:style>
  <w:style w:type="character" w:styleId="HTMLKeyboard">
    <w:name w:val="HTML Keyboard"/>
    <w:uiPriority w:val="99"/>
    <w:semiHidden/>
    <w:rsid w:val="00780967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80967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80967"/>
    <w:rPr>
      <w:rFonts w:ascii="Courier New" w:hAnsi="Courier New" w:cs="Courier New"/>
      <w:szCs w:val="22"/>
      <w:lang w:val="ru-RU"/>
    </w:rPr>
  </w:style>
  <w:style w:type="character" w:styleId="HTMLSample">
    <w:name w:val="HTML Sample"/>
    <w:uiPriority w:val="99"/>
    <w:semiHidden/>
    <w:rsid w:val="00780967"/>
    <w:rPr>
      <w:rFonts w:ascii="Courier New" w:hAnsi="Courier New" w:cs="Courier New"/>
    </w:rPr>
  </w:style>
  <w:style w:type="character" w:styleId="HTMLTypewriter">
    <w:name w:val="HTML Typewriter"/>
    <w:uiPriority w:val="99"/>
    <w:semiHidden/>
    <w:rsid w:val="00780967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rsid w:val="00780967"/>
    <w:rPr>
      <w:i/>
      <w:iCs/>
    </w:rPr>
  </w:style>
  <w:style w:type="character" w:styleId="Hyperlink">
    <w:name w:val="Hyperlink"/>
    <w:uiPriority w:val="99"/>
    <w:semiHidden/>
    <w:rsid w:val="00780967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780967"/>
  </w:style>
  <w:style w:type="paragraph" w:styleId="List">
    <w:name w:val="List"/>
    <w:basedOn w:val="Normal"/>
    <w:uiPriority w:val="99"/>
    <w:semiHidden/>
    <w:rsid w:val="00780967"/>
    <w:pPr>
      <w:ind w:left="360" w:hanging="360"/>
    </w:pPr>
  </w:style>
  <w:style w:type="paragraph" w:styleId="List2">
    <w:name w:val="List 2"/>
    <w:basedOn w:val="Normal"/>
    <w:uiPriority w:val="99"/>
    <w:semiHidden/>
    <w:rsid w:val="00780967"/>
    <w:pPr>
      <w:ind w:left="720" w:hanging="360"/>
    </w:pPr>
  </w:style>
  <w:style w:type="paragraph" w:styleId="List3">
    <w:name w:val="List 3"/>
    <w:basedOn w:val="Normal"/>
    <w:uiPriority w:val="99"/>
    <w:semiHidden/>
    <w:rsid w:val="00780967"/>
    <w:pPr>
      <w:ind w:left="1080" w:hanging="360"/>
    </w:pPr>
  </w:style>
  <w:style w:type="paragraph" w:styleId="List4">
    <w:name w:val="List 4"/>
    <w:basedOn w:val="Normal"/>
    <w:uiPriority w:val="99"/>
    <w:semiHidden/>
    <w:rsid w:val="00780967"/>
    <w:pPr>
      <w:ind w:left="1440" w:hanging="360"/>
    </w:pPr>
  </w:style>
  <w:style w:type="paragraph" w:styleId="List5">
    <w:name w:val="List 5"/>
    <w:basedOn w:val="Normal"/>
    <w:uiPriority w:val="99"/>
    <w:semiHidden/>
    <w:rsid w:val="00780967"/>
    <w:pPr>
      <w:ind w:left="1800" w:hanging="360"/>
    </w:pPr>
  </w:style>
  <w:style w:type="paragraph" w:styleId="ListBullet">
    <w:name w:val="List Bullet"/>
    <w:basedOn w:val="Normal"/>
    <w:autoRedefine/>
    <w:uiPriority w:val="99"/>
    <w:semiHidden/>
    <w:rsid w:val="00780967"/>
    <w:pPr>
      <w:tabs>
        <w:tab w:val="num" w:pos="360"/>
      </w:tabs>
      <w:ind w:left="360" w:hanging="360"/>
    </w:pPr>
  </w:style>
  <w:style w:type="paragraph" w:styleId="ListBullet2">
    <w:name w:val="List Bullet 2"/>
    <w:basedOn w:val="Normal"/>
    <w:autoRedefine/>
    <w:uiPriority w:val="99"/>
    <w:semiHidden/>
    <w:rsid w:val="00780967"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autoRedefine/>
    <w:uiPriority w:val="99"/>
    <w:semiHidden/>
    <w:rsid w:val="00780967"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autoRedefine/>
    <w:uiPriority w:val="99"/>
    <w:semiHidden/>
    <w:rsid w:val="00780967"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autoRedefine/>
    <w:uiPriority w:val="99"/>
    <w:semiHidden/>
    <w:rsid w:val="00780967"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uiPriority w:val="99"/>
    <w:semiHidden/>
    <w:rsid w:val="00780967"/>
    <w:pPr>
      <w:spacing w:after="120"/>
      <w:ind w:left="360"/>
    </w:pPr>
  </w:style>
  <w:style w:type="paragraph" w:styleId="ListContinue2">
    <w:name w:val="List Continue 2"/>
    <w:basedOn w:val="Normal"/>
    <w:uiPriority w:val="99"/>
    <w:semiHidden/>
    <w:rsid w:val="00780967"/>
    <w:pPr>
      <w:spacing w:after="120"/>
      <w:ind w:left="720"/>
    </w:pPr>
  </w:style>
  <w:style w:type="paragraph" w:styleId="ListContinue3">
    <w:name w:val="List Continue 3"/>
    <w:basedOn w:val="Normal"/>
    <w:uiPriority w:val="99"/>
    <w:semiHidden/>
    <w:rsid w:val="00780967"/>
    <w:pPr>
      <w:spacing w:after="120"/>
      <w:ind w:left="1080"/>
    </w:pPr>
  </w:style>
  <w:style w:type="paragraph" w:styleId="ListContinue4">
    <w:name w:val="List Continue 4"/>
    <w:basedOn w:val="Normal"/>
    <w:uiPriority w:val="99"/>
    <w:semiHidden/>
    <w:rsid w:val="00780967"/>
    <w:pPr>
      <w:spacing w:after="120"/>
      <w:ind w:left="1440"/>
    </w:pPr>
  </w:style>
  <w:style w:type="paragraph" w:styleId="ListContinue5">
    <w:name w:val="List Continue 5"/>
    <w:basedOn w:val="Normal"/>
    <w:uiPriority w:val="99"/>
    <w:semiHidden/>
    <w:rsid w:val="00780967"/>
    <w:pPr>
      <w:spacing w:after="120"/>
      <w:ind w:left="1800"/>
    </w:pPr>
  </w:style>
  <w:style w:type="paragraph" w:styleId="ListNumber">
    <w:name w:val="List Number"/>
    <w:basedOn w:val="Normal"/>
    <w:uiPriority w:val="99"/>
    <w:semiHidden/>
    <w:rsid w:val="00780967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uiPriority w:val="99"/>
    <w:semiHidden/>
    <w:rsid w:val="00780967"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uiPriority w:val="99"/>
    <w:semiHidden/>
    <w:rsid w:val="00780967"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uiPriority w:val="99"/>
    <w:semiHidden/>
    <w:rsid w:val="00780967"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uiPriority w:val="99"/>
    <w:semiHidden/>
    <w:rsid w:val="00780967"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link w:val="MessageHeaderChar"/>
    <w:uiPriority w:val="99"/>
    <w:semiHidden/>
    <w:rsid w:val="007809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80967"/>
    <w:rPr>
      <w:rFonts w:ascii="Arial" w:hAnsi="Arial" w:cs="Arial"/>
      <w:sz w:val="22"/>
      <w:szCs w:val="24"/>
      <w:shd w:val="pct20" w:color="auto" w:fill="auto"/>
      <w:lang w:val="ru-RU"/>
    </w:rPr>
  </w:style>
  <w:style w:type="paragraph" w:styleId="NormalWeb">
    <w:name w:val="Normal (Web)"/>
    <w:basedOn w:val="Normal"/>
    <w:uiPriority w:val="99"/>
    <w:semiHidden/>
    <w:rsid w:val="00780967"/>
    <w:rPr>
      <w:szCs w:val="24"/>
    </w:rPr>
  </w:style>
  <w:style w:type="paragraph" w:styleId="NormalIndent">
    <w:name w:val="Normal Indent"/>
    <w:basedOn w:val="Normal"/>
    <w:uiPriority w:val="99"/>
    <w:semiHidden/>
    <w:rsid w:val="0078096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8096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80967"/>
    <w:rPr>
      <w:sz w:val="22"/>
      <w:szCs w:val="22"/>
      <w:lang w:val="ru-R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8096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80967"/>
    <w:rPr>
      <w:sz w:val="22"/>
      <w:szCs w:val="22"/>
      <w:lang w:val="ru-RU"/>
    </w:rPr>
  </w:style>
  <w:style w:type="paragraph" w:styleId="Signature">
    <w:name w:val="Signature"/>
    <w:basedOn w:val="Normal"/>
    <w:link w:val="SignatureChar"/>
    <w:uiPriority w:val="99"/>
    <w:semiHidden/>
    <w:rsid w:val="00780967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80967"/>
    <w:rPr>
      <w:sz w:val="22"/>
      <w:szCs w:val="22"/>
      <w:lang w:val="ru-RU"/>
    </w:rPr>
  </w:style>
  <w:style w:type="character" w:styleId="Strong">
    <w:name w:val="Strong"/>
    <w:uiPriority w:val="99"/>
    <w:qFormat/>
    <w:rsid w:val="00780967"/>
    <w:rPr>
      <w:b/>
      <w:bCs/>
    </w:rPr>
  </w:style>
  <w:style w:type="character" w:customStyle="1" w:styleId="Heading4Char">
    <w:name w:val="Heading 4 Char"/>
    <w:aliases w:val="Heading 11 Char,para 4 Char,Título 41 Char,heading 4 Char,Heading 41 Char,标题 41 Char,He=ding 41 Char"/>
    <w:link w:val="Heading4"/>
    <w:rsid w:val="00780967"/>
    <w:rPr>
      <w:sz w:val="22"/>
      <w:szCs w:val="22"/>
      <w:lang w:val="ru-RU"/>
    </w:rPr>
  </w:style>
  <w:style w:type="character" w:customStyle="1" w:styleId="Heading5Char">
    <w:name w:val="Heading 5 Char"/>
    <w:link w:val="Heading5"/>
    <w:uiPriority w:val="9"/>
    <w:rsid w:val="00780967"/>
    <w:rPr>
      <w:sz w:val="22"/>
      <w:szCs w:val="22"/>
      <w:lang w:val="ru-RU"/>
    </w:rPr>
  </w:style>
  <w:style w:type="character" w:customStyle="1" w:styleId="Heading6Char">
    <w:name w:val="Heading 6 Char"/>
    <w:link w:val="Heading6"/>
    <w:rsid w:val="00780967"/>
    <w:rPr>
      <w:rFonts w:ascii="Arial" w:hAnsi="Arial"/>
      <w:i/>
      <w:sz w:val="22"/>
      <w:szCs w:val="22"/>
      <w:lang w:val="ru-RU"/>
    </w:rPr>
  </w:style>
  <w:style w:type="character" w:customStyle="1" w:styleId="Heading7Char">
    <w:name w:val="Heading 7 Char"/>
    <w:link w:val="Heading7"/>
    <w:rsid w:val="00780967"/>
    <w:rPr>
      <w:rFonts w:ascii="Arial" w:hAnsi="Arial"/>
      <w:sz w:val="22"/>
      <w:szCs w:val="22"/>
      <w:lang w:val="ru-RU"/>
    </w:rPr>
  </w:style>
  <w:style w:type="character" w:customStyle="1" w:styleId="Heading8Char">
    <w:name w:val="Heading 8 Char"/>
    <w:link w:val="Heading8"/>
    <w:uiPriority w:val="99"/>
    <w:rsid w:val="00780967"/>
    <w:rPr>
      <w:b/>
      <w:sz w:val="22"/>
      <w:szCs w:val="22"/>
      <w:lang w:val="ru-RU"/>
    </w:rPr>
  </w:style>
  <w:style w:type="character" w:customStyle="1" w:styleId="Heading9Char">
    <w:name w:val="Heading 9 Char"/>
    <w:link w:val="Heading9"/>
    <w:rsid w:val="00780967"/>
    <w:rPr>
      <w:rFonts w:ascii="Arial" w:hAnsi="Arial"/>
      <w:i/>
      <w:sz w:val="18"/>
      <w:szCs w:val="22"/>
      <w:lang w:val="ru-RU"/>
    </w:rPr>
  </w:style>
  <w:style w:type="character" w:customStyle="1" w:styleId="BodyText3Char">
    <w:name w:val="Body Text 3 Char"/>
    <w:link w:val="BodyText3"/>
    <w:uiPriority w:val="99"/>
    <w:semiHidden/>
    <w:rsid w:val="00780967"/>
    <w:rPr>
      <w:sz w:val="16"/>
      <w:szCs w:val="16"/>
      <w:lang w:val="ru-RU"/>
    </w:rPr>
  </w:style>
  <w:style w:type="character" w:customStyle="1" w:styleId="BodyText2Char1">
    <w:name w:val="Body Text 2 Char1"/>
    <w:uiPriority w:val="99"/>
    <w:semiHidden/>
    <w:rsid w:val="00780967"/>
    <w:rPr>
      <w:lang w:val="ru-RU"/>
    </w:rPr>
  </w:style>
  <w:style w:type="character" w:customStyle="1" w:styleId="BodyText2Char2">
    <w:name w:val="Body Text 2 Char2"/>
    <w:uiPriority w:val="99"/>
    <w:semiHidden/>
    <w:rsid w:val="00780967"/>
    <w:rPr>
      <w:lang w:val="ru-RU"/>
    </w:rPr>
  </w:style>
  <w:style w:type="character" w:customStyle="1" w:styleId="BodyText2Char3">
    <w:name w:val="Body Text 2 Char3"/>
    <w:uiPriority w:val="99"/>
    <w:semiHidden/>
    <w:rsid w:val="00780967"/>
    <w:rPr>
      <w:lang w:val="ru-RU"/>
    </w:rPr>
  </w:style>
  <w:style w:type="character" w:customStyle="1" w:styleId="BodyTextIndent3Char">
    <w:name w:val="Body Text Indent 3 Char"/>
    <w:link w:val="BodyTextIndent3"/>
    <w:uiPriority w:val="99"/>
    <w:semiHidden/>
    <w:rsid w:val="00780967"/>
    <w:rPr>
      <w:sz w:val="16"/>
      <w:szCs w:val="16"/>
      <w:lang w:val="ru-RU"/>
    </w:rPr>
  </w:style>
  <w:style w:type="character" w:customStyle="1" w:styleId="PlainTextChar">
    <w:name w:val="Plain Text Char"/>
    <w:link w:val="PlainText"/>
    <w:uiPriority w:val="99"/>
    <w:semiHidden/>
    <w:rsid w:val="00780967"/>
    <w:rPr>
      <w:rFonts w:ascii="Courier New" w:hAnsi="Courier New" w:cs="Courier New"/>
      <w:szCs w:val="22"/>
      <w:lang w:val="ru-RU"/>
    </w:rPr>
  </w:style>
  <w:style w:type="character" w:customStyle="1" w:styleId="SubtitleChar">
    <w:name w:val="Subtitle Char"/>
    <w:link w:val="Subtitle"/>
    <w:uiPriority w:val="99"/>
    <w:rsid w:val="00780967"/>
    <w:rPr>
      <w:rFonts w:ascii="Arial" w:hAnsi="Arial" w:cs="Arial"/>
      <w:sz w:val="22"/>
      <w:szCs w:val="22"/>
      <w:lang w:val="ru-RU"/>
    </w:rPr>
  </w:style>
  <w:style w:type="character" w:customStyle="1" w:styleId="TitleChar">
    <w:name w:val="Title Char"/>
    <w:link w:val="Title"/>
    <w:uiPriority w:val="99"/>
    <w:rsid w:val="00780967"/>
    <w:rPr>
      <w:rFonts w:ascii="Arial" w:hAnsi="Arial" w:cs="Arial"/>
      <w:b/>
      <w:bCs/>
      <w:kern w:val="28"/>
      <w:sz w:val="22"/>
      <w:szCs w:val="22"/>
      <w:lang w:val="ru-RU"/>
    </w:rPr>
  </w:style>
  <w:style w:type="character" w:customStyle="1" w:styleId="DateChar">
    <w:name w:val="Date Char"/>
    <w:link w:val="Date"/>
    <w:uiPriority w:val="99"/>
    <w:rsid w:val="00780967"/>
    <w:rPr>
      <w:sz w:val="22"/>
      <w:szCs w:val="22"/>
      <w:lang w:val="ru-RU"/>
    </w:rPr>
  </w:style>
  <w:style w:type="paragraph" w:customStyle="1" w:styleId="Bullet2">
    <w:name w:val="Bullet 2"/>
    <w:basedOn w:val="Normal"/>
    <w:uiPriority w:val="99"/>
    <w:rsid w:val="00780967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left="1440" w:hanging="720"/>
    </w:pPr>
    <w:rPr>
      <w:sz w:val="24"/>
      <w:szCs w:val="24"/>
    </w:rPr>
  </w:style>
  <w:style w:type="paragraph" w:customStyle="1" w:styleId="xl24">
    <w:name w:val="xl24"/>
    <w:basedOn w:val="Normal"/>
    <w:uiPriority w:val="99"/>
    <w:rsid w:val="00780967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25">
    <w:name w:val="xl25"/>
    <w:basedOn w:val="Normal"/>
    <w:uiPriority w:val="99"/>
    <w:rsid w:val="00780967"/>
    <w:pPr>
      <w:pBdr>
        <w:left w:val="single" w:sz="4" w:space="0" w:color="000000"/>
      </w:pBdr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26">
    <w:name w:val="xl26"/>
    <w:basedOn w:val="Normal"/>
    <w:uiPriority w:val="99"/>
    <w:rsid w:val="00780967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27">
    <w:name w:val="xl27"/>
    <w:basedOn w:val="Normal"/>
    <w:uiPriority w:val="99"/>
    <w:rsid w:val="00780967"/>
    <w:pPr>
      <w:pBdr>
        <w:top w:val="single" w:sz="4" w:space="0" w:color="000000"/>
      </w:pBdr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28">
    <w:name w:val="xl28"/>
    <w:basedOn w:val="Normal"/>
    <w:uiPriority w:val="99"/>
    <w:rsid w:val="0078096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29">
    <w:name w:val="xl29"/>
    <w:basedOn w:val="Normal"/>
    <w:uiPriority w:val="99"/>
    <w:rsid w:val="00780967"/>
    <w:pPr>
      <w:pBdr>
        <w:left w:val="single" w:sz="4" w:space="0" w:color="000000"/>
      </w:pBdr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30">
    <w:name w:val="xl30"/>
    <w:basedOn w:val="Normal"/>
    <w:uiPriority w:val="99"/>
    <w:rsid w:val="00780967"/>
    <w:pPr>
      <w:pBdr>
        <w:left w:val="single" w:sz="4" w:space="0" w:color="000000"/>
      </w:pBdr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31">
    <w:name w:val="xl31"/>
    <w:basedOn w:val="Normal"/>
    <w:uiPriority w:val="99"/>
    <w:rsid w:val="00780967"/>
    <w:pPr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32">
    <w:name w:val="xl32"/>
    <w:basedOn w:val="Normal"/>
    <w:uiPriority w:val="99"/>
    <w:rsid w:val="0078096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33">
    <w:name w:val="xl33"/>
    <w:basedOn w:val="Normal"/>
    <w:uiPriority w:val="99"/>
    <w:rsid w:val="00780967"/>
    <w:pPr>
      <w:pBdr>
        <w:left w:val="single" w:sz="8" w:space="0" w:color="000000"/>
      </w:pBd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34">
    <w:name w:val="xl34"/>
    <w:basedOn w:val="Normal"/>
    <w:uiPriority w:val="99"/>
    <w:rsid w:val="00780967"/>
    <w:pPr>
      <w:pBdr>
        <w:left w:val="single" w:sz="4" w:space="0" w:color="000000"/>
      </w:pBd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35">
    <w:name w:val="xl35"/>
    <w:basedOn w:val="Normal"/>
    <w:uiPriority w:val="99"/>
    <w:rsid w:val="00780967"/>
    <w:pP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36">
    <w:name w:val="xl36"/>
    <w:basedOn w:val="Normal"/>
    <w:uiPriority w:val="99"/>
    <w:rsid w:val="0078096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64">
    <w:name w:val="xl64"/>
    <w:basedOn w:val="Normal"/>
    <w:rsid w:val="00780967"/>
    <w:pPr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</w:rPr>
  </w:style>
  <w:style w:type="paragraph" w:customStyle="1" w:styleId="xl65">
    <w:name w:val="xl65"/>
    <w:basedOn w:val="Normal"/>
    <w:rsid w:val="00780967"/>
    <w:pPr>
      <w:spacing w:before="100" w:beforeAutospacing="1" w:after="100" w:afterAutospacing="1"/>
      <w:jc w:val="left"/>
      <w:textAlignment w:val="top"/>
    </w:pPr>
    <w:rPr>
      <w:color w:val="000000"/>
      <w:sz w:val="16"/>
      <w:szCs w:val="16"/>
    </w:rPr>
  </w:style>
  <w:style w:type="paragraph" w:customStyle="1" w:styleId="xl66">
    <w:name w:val="xl66"/>
    <w:basedOn w:val="Normal"/>
    <w:rsid w:val="00780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</w:rPr>
  </w:style>
  <w:style w:type="paragraph" w:customStyle="1" w:styleId="xl67">
    <w:name w:val="xl67"/>
    <w:basedOn w:val="Normal"/>
    <w:rsid w:val="00780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sz w:val="16"/>
      <w:szCs w:val="16"/>
    </w:rPr>
  </w:style>
  <w:style w:type="paragraph" w:customStyle="1" w:styleId="xl68">
    <w:name w:val="xl68"/>
    <w:basedOn w:val="Normal"/>
    <w:rsid w:val="00780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sz w:val="16"/>
      <w:szCs w:val="16"/>
    </w:rPr>
  </w:style>
  <w:style w:type="paragraph" w:customStyle="1" w:styleId="xl69">
    <w:name w:val="xl69"/>
    <w:basedOn w:val="Normal"/>
    <w:rsid w:val="00780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  <w:lang w:eastAsia="en-CA"/>
    </w:rPr>
  </w:style>
  <w:style w:type="paragraph" w:customStyle="1" w:styleId="xl70">
    <w:name w:val="xl70"/>
    <w:basedOn w:val="Normal"/>
    <w:rsid w:val="00780967"/>
    <w:pPr>
      <w:spacing w:before="100" w:beforeAutospacing="1" w:after="100" w:afterAutospacing="1"/>
      <w:jc w:val="left"/>
      <w:textAlignment w:val="top"/>
    </w:pPr>
    <w:rPr>
      <w:sz w:val="20"/>
      <w:szCs w:val="20"/>
      <w:lang w:eastAsia="en-CA"/>
    </w:rPr>
  </w:style>
  <w:style w:type="paragraph" w:customStyle="1" w:styleId="xl71">
    <w:name w:val="xl71"/>
    <w:basedOn w:val="Normal"/>
    <w:rsid w:val="00780967"/>
    <w:pPr>
      <w:spacing w:before="100" w:beforeAutospacing="1" w:after="100" w:afterAutospacing="1"/>
      <w:jc w:val="left"/>
      <w:textAlignment w:val="top"/>
    </w:pPr>
    <w:rPr>
      <w:sz w:val="20"/>
      <w:szCs w:val="20"/>
      <w:lang w:eastAsia="en-CA"/>
    </w:rPr>
  </w:style>
  <w:style w:type="paragraph" w:customStyle="1" w:styleId="xl72">
    <w:name w:val="xl72"/>
    <w:basedOn w:val="Normal"/>
    <w:rsid w:val="00780967"/>
    <w:pPr>
      <w:spacing w:before="100" w:beforeAutospacing="1" w:after="100" w:afterAutospacing="1"/>
      <w:jc w:val="center"/>
      <w:textAlignment w:val="top"/>
    </w:pPr>
    <w:rPr>
      <w:sz w:val="20"/>
      <w:szCs w:val="20"/>
      <w:lang w:eastAsia="en-CA"/>
    </w:rPr>
  </w:style>
  <w:style w:type="paragraph" w:customStyle="1" w:styleId="xl63">
    <w:name w:val="xl63"/>
    <w:basedOn w:val="Normal"/>
    <w:rsid w:val="00780967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numbering" w:customStyle="1" w:styleId="NoList1">
    <w:name w:val="No List1"/>
    <w:next w:val="NoList"/>
    <w:uiPriority w:val="99"/>
    <w:semiHidden/>
    <w:unhideWhenUsed/>
    <w:rsid w:val="00780967"/>
  </w:style>
  <w:style w:type="paragraph" w:customStyle="1" w:styleId="xl73">
    <w:name w:val="xl73"/>
    <w:basedOn w:val="Normal"/>
    <w:rsid w:val="00780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24"/>
      <w:szCs w:val="24"/>
      <w:lang w:eastAsia="zh-CN"/>
    </w:rPr>
  </w:style>
  <w:style w:type="numbering" w:customStyle="1" w:styleId="NoList2">
    <w:name w:val="No List2"/>
    <w:next w:val="NoList"/>
    <w:uiPriority w:val="99"/>
    <w:semiHidden/>
    <w:unhideWhenUsed/>
    <w:rsid w:val="00780967"/>
  </w:style>
  <w:style w:type="paragraph" w:customStyle="1" w:styleId="msonormal0">
    <w:name w:val="msonormal"/>
    <w:basedOn w:val="Normal"/>
    <w:rsid w:val="00780967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paragraph" w:customStyle="1" w:styleId="xl74">
    <w:name w:val="xl74"/>
    <w:basedOn w:val="Normal"/>
    <w:rsid w:val="00780967"/>
    <w:pPr>
      <w:spacing w:before="100" w:beforeAutospacing="1" w:after="100" w:afterAutospacing="1"/>
      <w:jc w:val="center"/>
    </w:pPr>
    <w:rPr>
      <w:b/>
      <w:bCs/>
      <w:sz w:val="20"/>
      <w:szCs w:val="20"/>
      <w:lang w:eastAsia="en-CA"/>
    </w:rPr>
  </w:style>
  <w:style w:type="paragraph" w:customStyle="1" w:styleId="xl75">
    <w:name w:val="xl75"/>
    <w:basedOn w:val="Normal"/>
    <w:rsid w:val="00780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eastAsia="en-CA"/>
    </w:rPr>
  </w:style>
  <w:style w:type="paragraph" w:customStyle="1" w:styleId="xl76">
    <w:name w:val="xl76"/>
    <w:basedOn w:val="Normal"/>
    <w:rsid w:val="00780967"/>
    <w:pPr>
      <w:spacing w:before="100" w:beforeAutospacing="1" w:after="100" w:afterAutospacing="1"/>
      <w:jc w:val="center"/>
    </w:pPr>
    <w:rPr>
      <w:sz w:val="20"/>
      <w:szCs w:val="20"/>
      <w:lang w:eastAsia="en-CA"/>
    </w:rPr>
  </w:style>
  <w:style w:type="paragraph" w:customStyle="1" w:styleId="xl77">
    <w:name w:val="xl77"/>
    <w:basedOn w:val="Normal"/>
    <w:rsid w:val="00780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20"/>
      <w:szCs w:val="20"/>
      <w:lang w:eastAsia="en-CA"/>
    </w:rPr>
  </w:style>
  <w:style w:type="paragraph" w:styleId="Revision">
    <w:name w:val="Revision"/>
    <w:hidden/>
    <w:uiPriority w:val="99"/>
    <w:semiHidden/>
    <w:rsid w:val="00780967"/>
    <w:rPr>
      <w:sz w:val="22"/>
      <w:szCs w:val="22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80967"/>
    <w:pPr>
      <w:spacing w:after="160" w:line="240" w:lineRule="exact"/>
    </w:pPr>
    <w:rPr>
      <w:sz w:val="20"/>
      <w:szCs w:val="20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8096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80967"/>
    <w:rPr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7809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header" Target="header6.xml"/><Relationship Id="rId39" Type="http://schemas.openxmlformats.org/officeDocument/2006/relationships/fontTable" Target="fontTable.xml"/><Relationship Id="rId21" Type="http://schemas.openxmlformats.org/officeDocument/2006/relationships/footer" Target="footer4.xml"/><Relationship Id="rId34" Type="http://schemas.openxmlformats.org/officeDocument/2006/relationships/header" Target="header1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6.xml"/><Relationship Id="rId33" Type="http://schemas.openxmlformats.org/officeDocument/2006/relationships/header" Target="header10.xml"/><Relationship Id="rId38" Type="http://schemas.openxmlformats.org/officeDocument/2006/relationships/footer" Target="footer1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5.xml"/><Relationship Id="rId32" Type="http://schemas.openxmlformats.org/officeDocument/2006/relationships/footer" Target="footer9.xml"/><Relationship Id="rId37" Type="http://schemas.openxmlformats.org/officeDocument/2006/relationships/header" Target="header12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eader" Target="header5.xml"/><Relationship Id="rId28" Type="http://schemas.openxmlformats.org/officeDocument/2006/relationships/header" Target="header7.xml"/><Relationship Id="rId36" Type="http://schemas.openxmlformats.org/officeDocument/2006/relationships/footer" Target="footer1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header" Target="header9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4.xml"/><Relationship Id="rId27" Type="http://schemas.openxmlformats.org/officeDocument/2006/relationships/footer" Target="footer7.xml"/><Relationship Id="rId30" Type="http://schemas.openxmlformats.org/officeDocument/2006/relationships/footer" Target="footer8.xml"/><Relationship Id="rId35" Type="http://schemas.openxmlformats.org/officeDocument/2006/relationships/footer" Target="footer10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EF9179-F5EC-4694-82AB-FFC0CFB19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104</TotalTime>
  <Pages>15</Pages>
  <Words>4295</Words>
  <Characters>23386</Characters>
  <Application>Microsoft Office Word</Application>
  <DocSecurity>0</DocSecurity>
  <Lines>194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Evaluation of the performance of implementing agencies against their 2024 business plans</vt:lpstr>
    </vt:vector>
  </TitlesOfParts>
  <Company>UNMFS</Company>
  <LinksUpToDate>false</LinksUpToDate>
  <CharactersWithSpaces>27626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the performance of implementing agencies against their 2024 business plans</dc:title>
  <dc:creator/>
  <cp:lastModifiedBy>Angela Xue He Yan</cp:lastModifiedBy>
  <cp:revision>25</cp:revision>
  <cp:lastPrinted>2025-11-12T14:41:00Z</cp:lastPrinted>
  <dcterms:created xsi:type="dcterms:W3CDTF">2025-11-07T14:40:00Z</dcterms:created>
  <dcterms:modified xsi:type="dcterms:W3CDTF">2025-11-13T14:29:00Z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UNEP/OzL.Pro/ExCom/97/9</vt:lpwstr>
  </property>
  <property fmtid="{D5CDD505-2E9C-101B-9397-08002B2CF9AE}" pid="3" name="Revision date">
    <vt:lpwstr>11/07/2025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