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4229F7" w:rsidP="0003230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0C38C7">
              <w:t>UNEP/</w:t>
            </w:r>
            <w:proofErr w:type="spellStart"/>
            <w:r w:rsidR="000C38C7">
              <w:t>OzL.Pro</w:t>
            </w:r>
            <w:proofErr w:type="spellEnd"/>
            <w:r w:rsidR="000C38C7">
              <w:t>/</w:t>
            </w:r>
            <w:proofErr w:type="spellStart"/>
            <w:r w:rsidR="000C38C7">
              <w:t>ExCom</w:t>
            </w:r>
            <w:proofErr w:type="spellEnd"/>
            <w:r w:rsidR="000C38C7">
              <w:t>/83/</w:t>
            </w:r>
            <w:r w:rsidR="000C38C7" w:rsidRPr="000C38C7">
              <w:rPr>
                <w:lang w:val="en-US"/>
              </w:rPr>
              <w:t>11</w:t>
            </w:r>
            <w:r w:rsidR="000C38C7">
              <w:t>/Add.2</w:t>
            </w:r>
            <w:r>
              <w:rPr>
                <w:lang w:val="en-US"/>
              </w:rPr>
              <w:fldChar w:fldCharType="end"/>
            </w:r>
          </w:p>
          <w:p w:rsidR="00662A73" w:rsidRPr="003F73BA" w:rsidRDefault="00662A73" w:rsidP="00032306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032306">
              <w:rPr>
                <w:lang w:val="en-US"/>
              </w:rPr>
              <w:t>10</w:t>
            </w:r>
            <w:r w:rsidR="00D33FF8">
              <w:rPr>
                <w:lang w:val="en-US"/>
              </w:rPr>
              <w:t xml:space="preserve"> May</w:t>
            </w:r>
            <w:r w:rsidR="00A22FF5" w:rsidRPr="00A22FF5">
              <w:t xml:space="preserve"> 2019</w:t>
            </w:r>
            <w:r>
              <w:fldChar w:fldCharType="end"/>
            </w:r>
          </w:p>
          <w:p w:rsidR="00662A73" w:rsidRPr="008407C4" w:rsidRDefault="00662A73">
            <w:pPr>
              <w:spacing w:before="120"/>
              <w:jc w:val="left"/>
              <w:rPr>
                <w:rtl/>
                <w:lang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01337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A44778">
        <w:rPr>
          <w:rFonts w:hint="cs"/>
          <w:sz w:val="28"/>
          <w:szCs w:val="28"/>
          <w:rtl/>
          <w:lang w:val="en-US" w:eastAsia="en-CA"/>
        </w:rPr>
        <w:t>الث</w:t>
      </w:r>
      <w:r w:rsidR="00786775">
        <w:rPr>
          <w:rFonts w:hint="cs"/>
          <w:sz w:val="28"/>
          <w:szCs w:val="28"/>
          <w:rtl/>
          <w:lang w:val="en-US" w:eastAsia="en-CA"/>
        </w:rPr>
        <w:t>ا</w:t>
      </w:r>
      <w:r w:rsidR="00013372">
        <w:rPr>
          <w:rFonts w:hint="cs"/>
          <w:sz w:val="28"/>
          <w:szCs w:val="28"/>
          <w:rtl/>
          <w:lang w:val="en-US" w:eastAsia="en-CA"/>
        </w:rPr>
        <w:t>لث</w:t>
      </w:r>
      <w:r w:rsidR="00786775">
        <w:rPr>
          <w:rFonts w:hint="cs"/>
          <w:sz w:val="28"/>
          <w:szCs w:val="28"/>
          <w:rtl/>
          <w:lang w:val="en-US" w:eastAsia="en-CA"/>
        </w:rPr>
        <w:t xml:space="preserve"> 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013372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013372">
        <w:rPr>
          <w:sz w:val="28"/>
          <w:szCs w:val="28"/>
        </w:rPr>
        <w:t>27</w:t>
      </w:r>
      <w:r>
        <w:rPr>
          <w:rFonts w:hint="cs"/>
          <w:sz w:val="28"/>
          <w:szCs w:val="28"/>
          <w:rtl/>
        </w:rPr>
        <w:t xml:space="preserve"> إلى </w:t>
      </w:r>
      <w:r w:rsidR="00013372">
        <w:rPr>
          <w:sz w:val="28"/>
          <w:szCs w:val="28"/>
        </w:rPr>
        <w:t xml:space="preserve">31 </w:t>
      </w:r>
      <w:r w:rsidR="00A4477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مايو/أيّار 2019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LB"/>
        </w:rPr>
      </w:pPr>
    </w:p>
    <w:p w:rsidR="000C38C7" w:rsidRPr="000C38C7" w:rsidRDefault="000C38C7" w:rsidP="000C38C7">
      <w:pPr>
        <w:rPr>
          <w:rtl/>
          <w:lang w:val="en-CA" w:bidi="ar-LB"/>
        </w:rPr>
      </w:pPr>
    </w:p>
    <w:p w:rsidR="00032306" w:rsidRPr="00495B87" w:rsidRDefault="000C38C7" w:rsidP="00A263B8">
      <w:pPr>
        <w:bidi/>
        <w:spacing w:after="80"/>
        <w:jc w:val="center"/>
        <w:rPr>
          <w:bCs/>
          <w:sz w:val="32"/>
          <w:szCs w:val="32"/>
          <w:rtl/>
          <w:lang w:bidi="ar-AE"/>
        </w:rPr>
      </w:pPr>
      <w:r>
        <w:rPr>
          <w:rFonts w:hint="cs"/>
          <w:bCs/>
          <w:sz w:val="32"/>
          <w:szCs w:val="32"/>
          <w:rtl/>
          <w:lang w:bidi="ar-AE"/>
        </w:rPr>
        <w:t>إضافة</w:t>
      </w:r>
    </w:p>
    <w:p w:rsidR="008407C4" w:rsidRDefault="00A263B8" w:rsidP="00032306">
      <w:pPr>
        <w:bidi/>
        <w:spacing w:after="80"/>
        <w:jc w:val="center"/>
        <w:rPr>
          <w:bCs/>
          <w:sz w:val="32"/>
          <w:szCs w:val="32"/>
          <w:rtl/>
          <w:lang w:bidi="ar-AE"/>
        </w:rPr>
      </w:pPr>
      <w:bookmarkStart w:id="0" w:name="_GoBack"/>
      <w:r w:rsidRPr="00495B87">
        <w:rPr>
          <w:rFonts w:hint="cs"/>
          <w:bCs/>
          <w:sz w:val="32"/>
          <w:szCs w:val="32"/>
          <w:rtl/>
          <w:lang w:bidi="ar-AE"/>
        </w:rPr>
        <w:t>ﺘﻘﺎﺭﻳﺮ</w:t>
      </w:r>
      <w:r w:rsidRPr="00495B87">
        <w:rPr>
          <w:bCs/>
          <w:sz w:val="32"/>
          <w:szCs w:val="32"/>
          <w:rtl/>
          <w:lang w:bidi="ar-AE"/>
        </w:rPr>
        <w:t xml:space="preserve"> </w:t>
      </w:r>
      <w:r w:rsidRPr="00495B87">
        <w:rPr>
          <w:rFonts w:hint="cs"/>
          <w:bCs/>
          <w:sz w:val="32"/>
          <w:szCs w:val="32"/>
          <w:rtl/>
          <w:lang w:bidi="ar-AE"/>
        </w:rPr>
        <w:t>ﻋﻦ</w:t>
      </w:r>
      <w:r w:rsidRPr="00495B87">
        <w:rPr>
          <w:bCs/>
          <w:sz w:val="32"/>
          <w:szCs w:val="32"/>
          <w:rtl/>
          <w:lang w:bidi="ar-AE"/>
        </w:rPr>
        <w:t xml:space="preserve"> </w:t>
      </w:r>
      <w:r w:rsidRPr="00495B87">
        <w:rPr>
          <w:rFonts w:hint="cs"/>
          <w:bCs/>
          <w:sz w:val="32"/>
          <w:szCs w:val="32"/>
          <w:rtl/>
          <w:lang w:bidi="ar-AE"/>
        </w:rPr>
        <w:t>ﺍﻟﻤﺸﺮﻭﻋﺎﺕ</w:t>
      </w:r>
      <w:r w:rsidRPr="00495B87">
        <w:rPr>
          <w:bCs/>
          <w:sz w:val="32"/>
          <w:szCs w:val="32"/>
          <w:rtl/>
          <w:lang w:bidi="ar-AE"/>
        </w:rPr>
        <w:t xml:space="preserve">  </w:t>
      </w:r>
      <w:r w:rsidRPr="00495B87">
        <w:rPr>
          <w:rFonts w:hint="cs"/>
          <w:bCs/>
          <w:sz w:val="32"/>
          <w:szCs w:val="32"/>
          <w:rtl/>
          <w:lang w:bidi="ar-AE"/>
        </w:rPr>
        <w:t>ﺍﻟﺘﻲ</w:t>
      </w:r>
      <w:r w:rsidRPr="00495B87">
        <w:rPr>
          <w:bCs/>
          <w:sz w:val="32"/>
          <w:szCs w:val="32"/>
          <w:rtl/>
          <w:lang w:bidi="ar-AE"/>
        </w:rPr>
        <w:t xml:space="preserve"> </w:t>
      </w:r>
      <w:r w:rsidRPr="00495B87">
        <w:rPr>
          <w:rFonts w:hint="cs"/>
          <w:bCs/>
          <w:sz w:val="32"/>
          <w:szCs w:val="32"/>
          <w:rtl/>
          <w:lang w:bidi="ar-AE"/>
        </w:rPr>
        <w:t>ﻟﺪﻳﻬﺎ</w:t>
      </w:r>
      <w:r w:rsidRPr="00495B87">
        <w:rPr>
          <w:bCs/>
          <w:sz w:val="32"/>
          <w:szCs w:val="32"/>
          <w:rtl/>
          <w:lang w:bidi="ar-AE"/>
        </w:rPr>
        <w:t xml:space="preserve"> </w:t>
      </w:r>
      <w:r w:rsidRPr="00495B87">
        <w:rPr>
          <w:rFonts w:hint="cs"/>
          <w:bCs/>
          <w:sz w:val="32"/>
          <w:szCs w:val="32"/>
          <w:rtl/>
          <w:lang w:bidi="ar-AE"/>
        </w:rPr>
        <w:t>ﻣﺘﻄﻠﺒﺎﺕ</w:t>
      </w:r>
      <w:r w:rsidRPr="00495B87">
        <w:rPr>
          <w:bCs/>
          <w:sz w:val="32"/>
          <w:szCs w:val="32"/>
          <w:rtl/>
          <w:lang w:bidi="ar-AE"/>
        </w:rPr>
        <w:t xml:space="preserve"> </w:t>
      </w:r>
      <w:r w:rsidRPr="00495B87">
        <w:rPr>
          <w:rFonts w:hint="cs"/>
          <w:bCs/>
          <w:sz w:val="32"/>
          <w:szCs w:val="32"/>
          <w:rtl/>
          <w:lang w:bidi="ar-AE"/>
        </w:rPr>
        <w:t>ﺇﺑﻼﻍ</w:t>
      </w:r>
      <w:r w:rsidRPr="00495B87">
        <w:rPr>
          <w:bCs/>
          <w:sz w:val="32"/>
          <w:szCs w:val="32"/>
          <w:rtl/>
          <w:lang w:bidi="ar-AE"/>
        </w:rPr>
        <w:t xml:space="preserve"> </w:t>
      </w:r>
      <w:r w:rsidRPr="00495B87">
        <w:rPr>
          <w:rFonts w:hint="cs"/>
          <w:bCs/>
          <w:sz w:val="32"/>
          <w:szCs w:val="32"/>
          <w:rtl/>
          <w:lang w:bidi="ar-AE"/>
        </w:rPr>
        <w:t>ﻣﻌﻴﻨﺔ</w:t>
      </w:r>
    </w:p>
    <w:bookmarkEnd w:id="0"/>
    <w:p w:rsidR="000C38C7" w:rsidRPr="00A263B8" w:rsidRDefault="000C38C7" w:rsidP="000C38C7">
      <w:pPr>
        <w:bidi/>
        <w:spacing w:after="80"/>
        <w:jc w:val="center"/>
        <w:rPr>
          <w:bCs/>
          <w:sz w:val="26"/>
          <w:szCs w:val="26"/>
          <w:rtl/>
          <w:lang w:bidi="ar-AE"/>
        </w:rPr>
      </w:pPr>
    </w:p>
    <w:p w:rsidR="008407C4" w:rsidRDefault="00032306" w:rsidP="00A42825">
      <w:pPr>
        <w:bidi/>
        <w:spacing w:before="240" w:after="120" w:line="216" w:lineRule="auto"/>
        <w:jc w:val="lowKashida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يتم إصدار هذه الوثيقة من أجل:</w:t>
      </w:r>
    </w:p>
    <w:p w:rsidR="00032306" w:rsidRPr="00032306" w:rsidRDefault="00032306" w:rsidP="0056673A">
      <w:pPr>
        <w:pStyle w:val="ListParagraph"/>
        <w:numPr>
          <w:ilvl w:val="0"/>
          <w:numId w:val="31"/>
        </w:numPr>
        <w:bidi/>
        <w:spacing w:before="240"/>
        <w:jc w:val="lowKashida"/>
        <w:rPr>
          <w:sz w:val="26"/>
          <w:szCs w:val="26"/>
          <w:rtl/>
          <w:lang w:val="en-US" w:bidi="ar-LB"/>
        </w:rPr>
      </w:pPr>
      <w:r>
        <w:rPr>
          <w:rFonts w:hint="cs"/>
          <w:b/>
          <w:bCs/>
          <w:sz w:val="26"/>
          <w:szCs w:val="26"/>
          <w:rtl/>
          <w:lang w:val="en-US" w:bidi="ar-LB"/>
        </w:rPr>
        <w:t>إضافة</w:t>
      </w:r>
      <w:r>
        <w:rPr>
          <w:rFonts w:hint="cs"/>
          <w:sz w:val="26"/>
          <w:szCs w:val="26"/>
          <w:rtl/>
          <w:lang w:val="en-US" w:bidi="ar-LB"/>
        </w:rPr>
        <w:t xml:space="preserve"> معلومات من حكومة الصين بشأن نظم الرصد والإبلاغ والتحقق والإنفاذ الخاصة بها. </w:t>
      </w:r>
      <w:r w:rsidR="0056673A">
        <w:rPr>
          <w:rFonts w:hint="cs"/>
          <w:sz w:val="26"/>
          <w:szCs w:val="26"/>
          <w:rtl/>
          <w:lang w:val="en-US" w:bidi="ar-LB"/>
        </w:rPr>
        <w:t>و</w:t>
      </w:r>
      <w:r>
        <w:rPr>
          <w:rFonts w:hint="cs"/>
          <w:sz w:val="26"/>
          <w:szCs w:val="26"/>
          <w:rtl/>
          <w:lang w:val="en-US" w:bidi="ar-LB"/>
        </w:rPr>
        <w:t>يتم إرفاق هذه المعلومات بموجب تذييل لهذه الوثيقة، على النحو المقدم.</w:t>
      </w:r>
    </w:p>
    <w:p w:rsidR="007E5D09" w:rsidRDefault="007E5D09" w:rsidP="0056673A">
      <w:pPr>
        <w:bidi/>
        <w:spacing w:before="240"/>
        <w:jc w:val="lowKashida"/>
        <w:rPr>
          <w:rtl/>
          <w:lang w:val="en-CA"/>
        </w:rPr>
      </w:pPr>
    </w:p>
    <w:sectPr w:rsidR="007E5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9F7" w:rsidRDefault="004229F7">
      <w:r>
        <w:separator/>
      </w:r>
    </w:p>
  </w:endnote>
  <w:endnote w:type="continuationSeparator" w:id="0">
    <w:p w:rsidR="004229F7" w:rsidRDefault="00422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B19" w:rsidRDefault="00191B1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32306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B19" w:rsidRDefault="00191B1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32306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306" w:rsidRDefault="00032306" w:rsidP="0003230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032306" w:rsidRDefault="00032306" w:rsidP="0003230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032306" w:rsidRDefault="00032306" w:rsidP="00032306">
    <w:pPr>
      <w:pStyle w:val="Footer"/>
      <w:rPr>
        <w:szCs w:val="18"/>
      </w:rPr>
    </w:pPr>
  </w:p>
  <w:p w:rsidR="00032306" w:rsidRDefault="00032306" w:rsidP="00032306">
    <w:pPr>
      <w:pStyle w:val="Footer"/>
    </w:pPr>
  </w:p>
  <w:p w:rsidR="00191B19" w:rsidRDefault="00191B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9F7" w:rsidRDefault="004229F7">
      <w:r>
        <w:separator/>
      </w:r>
    </w:p>
  </w:footnote>
  <w:footnote w:type="continuationSeparator" w:id="0">
    <w:p w:rsidR="004229F7" w:rsidRDefault="004229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B19" w:rsidRDefault="004229F7" w:rsidP="00D33FF8">
    <w:r>
      <w:fldChar w:fldCharType="begin"/>
    </w:r>
    <w:r>
      <w:instrText xml:space="preserve"> DOCPROPERTY "Document number"  \* MERGEFORMAT </w:instrText>
    </w:r>
    <w:r>
      <w:fldChar w:fldCharType="separate"/>
    </w:r>
    <w:r w:rsidR="00495B87">
      <w:t>UNEP/</w:t>
    </w:r>
    <w:proofErr w:type="spellStart"/>
    <w:r w:rsidR="00495B87">
      <w:t>OzL.Pro</w:t>
    </w:r>
    <w:proofErr w:type="spellEnd"/>
    <w:r w:rsidR="00495B87">
      <w:t>/</w:t>
    </w:r>
    <w:proofErr w:type="spellStart"/>
    <w:r w:rsidR="00495B87">
      <w:t>ExCom</w:t>
    </w:r>
    <w:proofErr w:type="spellEnd"/>
    <w:r w:rsidR="00495B87">
      <w:t>/83/1</w:t>
    </w:r>
    <w:r>
      <w:fldChar w:fldCharType="end"/>
    </w:r>
  </w:p>
  <w:p w:rsidR="00191B19" w:rsidRDefault="00191B19"/>
  <w:p w:rsidR="00191B19" w:rsidRDefault="00030A45" w:rsidP="00030A45">
    <w:pPr>
      <w:tabs>
        <w:tab w:val="left" w:pos="764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B19" w:rsidRDefault="004229F7" w:rsidP="00D33FF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95B87">
      <w:t>UNEP/</w:t>
    </w:r>
    <w:proofErr w:type="spellStart"/>
    <w:r w:rsidR="00495B87">
      <w:t>OzL.Pro</w:t>
    </w:r>
    <w:proofErr w:type="spellEnd"/>
    <w:r w:rsidR="00495B87">
      <w:t>/</w:t>
    </w:r>
    <w:proofErr w:type="spellStart"/>
    <w:r w:rsidR="00495B87">
      <w:t>ExCom</w:t>
    </w:r>
    <w:proofErr w:type="spellEnd"/>
    <w:r w:rsidR="00495B87">
      <w:t>/83/1</w:t>
    </w:r>
    <w:r>
      <w:fldChar w:fldCharType="end"/>
    </w:r>
  </w:p>
  <w:p w:rsidR="00191B19" w:rsidRDefault="00191B19"/>
  <w:p w:rsidR="00191B19" w:rsidRDefault="00191B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B19" w:rsidRDefault="00191B19"/>
  <w:p w:rsidR="00191B19" w:rsidRDefault="00191B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A7C7552"/>
    <w:multiLevelType w:val="hybridMultilevel"/>
    <w:tmpl w:val="A9E65BAC"/>
    <w:lvl w:ilvl="0" w:tplc="3CA262A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8824AE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DF75128"/>
    <w:multiLevelType w:val="hybridMultilevel"/>
    <w:tmpl w:val="7E8C5B64"/>
    <w:lvl w:ilvl="0" w:tplc="8FDC8A56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33323F86"/>
    <w:multiLevelType w:val="hybridMultilevel"/>
    <w:tmpl w:val="587A9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D0CB2"/>
    <w:multiLevelType w:val="hybridMultilevel"/>
    <w:tmpl w:val="1FE27C02"/>
    <w:lvl w:ilvl="0" w:tplc="9D647C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58357C"/>
    <w:multiLevelType w:val="hybridMultilevel"/>
    <w:tmpl w:val="CBA2AA66"/>
    <w:lvl w:ilvl="0" w:tplc="CCCEA83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B1082"/>
    <w:multiLevelType w:val="hybridMultilevel"/>
    <w:tmpl w:val="6A72287E"/>
    <w:lvl w:ilvl="0" w:tplc="45C4D808">
      <w:start w:val="8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80A3D"/>
    <w:multiLevelType w:val="hybridMultilevel"/>
    <w:tmpl w:val="82FC8D28"/>
    <w:lvl w:ilvl="0" w:tplc="B8B810B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70B11611"/>
    <w:multiLevelType w:val="hybridMultilevel"/>
    <w:tmpl w:val="C0AE6292"/>
    <w:lvl w:ilvl="0" w:tplc="DC6A5748">
      <w:start w:val="5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23"/>
  </w:num>
  <w:num w:numId="18">
    <w:abstractNumId w:val="24"/>
  </w:num>
  <w:num w:numId="19">
    <w:abstractNumId w:val="26"/>
  </w:num>
  <w:num w:numId="20">
    <w:abstractNumId w:val="17"/>
  </w:num>
  <w:num w:numId="21">
    <w:abstractNumId w:val="13"/>
  </w:num>
  <w:num w:numId="22">
    <w:abstractNumId w:val="16"/>
  </w:num>
  <w:num w:numId="23">
    <w:abstractNumId w:val="12"/>
  </w:num>
  <w:num w:numId="24">
    <w:abstractNumId w:val="20"/>
  </w:num>
  <w:num w:numId="25">
    <w:abstractNumId w:val="25"/>
  </w:num>
  <w:num w:numId="26">
    <w:abstractNumId w:val="21"/>
  </w:num>
  <w:num w:numId="27">
    <w:abstractNumId w:val="11"/>
  </w:num>
  <w:num w:numId="28">
    <w:abstractNumId w:val="14"/>
  </w:num>
  <w:num w:numId="29">
    <w:abstractNumId w:val="19"/>
  </w:num>
  <w:num w:numId="30">
    <w:abstractNumId w:val="22"/>
  </w:num>
  <w:num w:numId="31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FF5"/>
    <w:rsid w:val="00013372"/>
    <w:rsid w:val="00030A45"/>
    <w:rsid w:val="00032306"/>
    <w:rsid w:val="0004254A"/>
    <w:rsid w:val="0009119C"/>
    <w:rsid w:val="000C2FE8"/>
    <w:rsid w:val="000C38C7"/>
    <w:rsid w:val="000F4A6F"/>
    <w:rsid w:val="00191B19"/>
    <w:rsid w:val="001C552A"/>
    <w:rsid w:val="00232A70"/>
    <w:rsid w:val="002848F4"/>
    <w:rsid w:val="002A40EC"/>
    <w:rsid w:val="002F505F"/>
    <w:rsid w:val="00312750"/>
    <w:rsid w:val="0036055C"/>
    <w:rsid w:val="00375390"/>
    <w:rsid w:val="003C2F46"/>
    <w:rsid w:val="003F2852"/>
    <w:rsid w:val="004229F7"/>
    <w:rsid w:val="00442C72"/>
    <w:rsid w:val="004607D7"/>
    <w:rsid w:val="00495B87"/>
    <w:rsid w:val="004C5B74"/>
    <w:rsid w:val="004D0349"/>
    <w:rsid w:val="004D0599"/>
    <w:rsid w:val="004E2343"/>
    <w:rsid w:val="004F5C07"/>
    <w:rsid w:val="0056673A"/>
    <w:rsid w:val="0058198F"/>
    <w:rsid w:val="00592636"/>
    <w:rsid w:val="005E0135"/>
    <w:rsid w:val="00602208"/>
    <w:rsid w:val="00633C31"/>
    <w:rsid w:val="00662A73"/>
    <w:rsid w:val="006D5DD2"/>
    <w:rsid w:val="006E09B5"/>
    <w:rsid w:val="00784B83"/>
    <w:rsid w:val="00784C91"/>
    <w:rsid w:val="00786775"/>
    <w:rsid w:val="007E5D09"/>
    <w:rsid w:val="008114C2"/>
    <w:rsid w:val="00823395"/>
    <w:rsid w:val="008407C4"/>
    <w:rsid w:val="00880C66"/>
    <w:rsid w:val="0090522E"/>
    <w:rsid w:val="00931FEA"/>
    <w:rsid w:val="00953887"/>
    <w:rsid w:val="00966A0A"/>
    <w:rsid w:val="00986596"/>
    <w:rsid w:val="00994977"/>
    <w:rsid w:val="00997C66"/>
    <w:rsid w:val="00A22FF5"/>
    <w:rsid w:val="00A24E6C"/>
    <w:rsid w:val="00A263B8"/>
    <w:rsid w:val="00A34666"/>
    <w:rsid w:val="00A42825"/>
    <w:rsid w:val="00A44778"/>
    <w:rsid w:val="00AB4886"/>
    <w:rsid w:val="00AE30AF"/>
    <w:rsid w:val="00B11DB6"/>
    <w:rsid w:val="00B40E87"/>
    <w:rsid w:val="00B7725C"/>
    <w:rsid w:val="00B81E83"/>
    <w:rsid w:val="00B978F3"/>
    <w:rsid w:val="00BC38A9"/>
    <w:rsid w:val="00BD4075"/>
    <w:rsid w:val="00BF5224"/>
    <w:rsid w:val="00C4589E"/>
    <w:rsid w:val="00C539A6"/>
    <w:rsid w:val="00C567C8"/>
    <w:rsid w:val="00C83FD4"/>
    <w:rsid w:val="00D00527"/>
    <w:rsid w:val="00D33FF8"/>
    <w:rsid w:val="00DC355D"/>
    <w:rsid w:val="00DC5FD0"/>
    <w:rsid w:val="00DE20A4"/>
    <w:rsid w:val="00E1360E"/>
    <w:rsid w:val="00E322EE"/>
    <w:rsid w:val="00EA32B2"/>
    <w:rsid w:val="00EA77C5"/>
    <w:rsid w:val="00EC108E"/>
    <w:rsid w:val="00F12B58"/>
    <w:rsid w:val="00F26C28"/>
    <w:rsid w:val="00F452CB"/>
    <w:rsid w:val="00F82EAA"/>
    <w:rsid w:val="00FC5183"/>
    <w:rsid w:val="00FD7B55"/>
    <w:rsid w:val="00FE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86BCCDD"/>
  <w15:docId w15:val="{FD19C001-9775-4523-B493-0B4A0CE4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07C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07C4"/>
    <w:rPr>
      <w:lang w:val="en-GB" w:bidi="ar-DZ"/>
    </w:rPr>
  </w:style>
  <w:style w:type="character" w:styleId="FootnoteReference">
    <w:name w:val="footnote reference"/>
    <w:uiPriority w:val="99"/>
    <w:semiHidden/>
    <w:unhideWhenUsed/>
    <w:rsid w:val="008407C4"/>
    <w:rPr>
      <w:vertAlign w:val="superscript"/>
    </w:rPr>
  </w:style>
  <w:style w:type="paragraph" w:styleId="ListParagraph">
    <w:name w:val="List Paragraph"/>
    <w:basedOn w:val="Normal"/>
    <w:uiPriority w:val="34"/>
    <w:qFormat/>
    <w:rsid w:val="006E0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%20Oneissi\Downloads\A83-template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UNEP/OzL.Pro/ExCom/83/11/Add.2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29D11B60-4B64-45D5-942D-ECED37FB83FE}"/>
</file>

<file path=customXml/itemProps2.xml><?xml version="1.0" encoding="utf-8"?>
<ds:datastoreItem xmlns:ds="http://schemas.openxmlformats.org/officeDocument/2006/customXml" ds:itemID="{FA2C83C8-FB9F-422D-8538-6C2817E828CF}"/>
</file>

<file path=customXml/itemProps3.xml><?xml version="1.0" encoding="utf-8"?>
<ds:datastoreItem xmlns:ds="http://schemas.openxmlformats.org/officeDocument/2006/customXml" ds:itemID="{7B090B43-3D96-4978-B587-D87AB50D3E66}"/>
</file>

<file path=customXml/itemProps4.xml><?xml version="1.0" encoding="utf-8"?>
<ds:datastoreItem xmlns:ds="http://schemas.openxmlformats.org/officeDocument/2006/customXml" ds:itemID="{ACA9F801-3A28-4045-8C8A-B787BA760374}"/>
</file>

<file path=docProps/app.xml><?xml version="1.0" encoding="utf-8"?>
<Properties xmlns="http://schemas.openxmlformats.org/officeDocument/2006/extended-properties" xmlns:vt="http://schemas.openxmlformats.org/officeDocument/2006/docPropsVTypes">
  <Template>A83-template (1)</Template>
  <TotalTime>4</TotalTime>
  <Pages>1</Pages>
  <Words>75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ﺘﻘﺎﺭﻳﺮ ﻋﻦ ﺍﻟﻤﺸﺮﻭﻋﺎﺕ  ﺍﻟﺘﻲ ﻟﺪﻳﻬﺎ ﻣﺘﻄﻠﺒﺎﺕ ﺇﺑﻼﻍ ﻣﻌﻴﻨﺔ</vt:lpstr>
    </vt:vector>
  </TitlesOfParts>
  <Company>UNMFS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تقاﺭﻳﺮ ﻋﻦ ﺍﻟﻤﺸﺮﻭﻋﺎﺕ  ﺍﻟﺘﻲ ﻟﺪﻳﻬﺎ ﻣﺘﻄﻠﺒﺎﺕ ﺇﺑﻼﻍ ﻣﻌﻴﻨﺔ  - الإضافة الثانية</dc:title>
  <dc:creator>Katia Oneissi</dc:creator>
  <cp:lastModifiedBy>HBE</cp:lastModifiedBy>
  <cp:revision>6</cp:revision>
  <cp:lastPrinted>2019-05-15T15:19:00Z</cp:lastPrinted>
  <dcterms:created xsi:type="dcterms:W3CDTF">2019-05-14T17:16:00Z</dcterms:created>
  <dcterms:modified xsi:type="dcterms:W3CDTF">2019-05-20T18:48:00Z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UNEP/OzL.Pro/ExCom/83/11/Add.2</vt:lpwstr>
  </property>
  <property fmtid="{D5CDD505-2E9C-101B-9397-08002B2CF9AE}" pid="3" name="Revision date">
    <vt:lpwstr>5/10/2019</vt:lpwstr>
  </property>
  <property fmtid="{D5CDD505-2E9C-101B-9397-08002B2CF9AE}" pid="4" name="ContentTypeId">
    <vt:lpwstr>0x01010033ECB1EDD0319C4599A58600013659D4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