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7452E1">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BF18B2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7452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7452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7452E1"/>
          <w:p w14:paraId="71C9AC6A" w14:textId="77777777" w:rsidR="00C15867" w:rsidRPr="009B0D30" w:rsidRDefault="00C15867" w:rsidP="007452E1"/>
          <w:p w14:paraId="60E84EE6" w14:textId="01D52987" w:rsidR="00C15867" w:rsidRPr="009B0D30" w:rsidRDefault="00DC7A33" w:rsidP="007452E1">
            <w:r>
              <w:fldChar w:fldCharType="begin"/>
            </w:r>
            <w:r>
              <w:instrText xml:space="preserve"> DOCPROPERTY "Document number"  \* MERGEFORMAT </w:instrText>
            </w:r>
            <w:r>
              <w:fldChar w:fldCharType="separate"/>
            </w:r>
            <w:r>
              <w:t>UNEP/</w:t>
            </w:r>
            <w:proofErr w:type="spellStart"/>
            <w:r>
              <w:t>OzL.Pro</w:t>
            </w:r>
            <w:proofErr w:type="spellEnd"/>
            <w:r>
              <w:t>/ExCom/97/78</w:t>
            </w:r>
            <w:r>
              <w:fldChar w:fldCharType="end"/>
            </w:r>
          </w:p>
          <w:p w14:paraId="4B27B914" w14:textId="153EBDCB" w:rsidR="00C15867" w:rsidRPr="009B0D30" w:rsidRDefault="00BC2495" w:rsidP="007452E1">
            <w:r w:rsidRPr="009B0D30">
              <w:fldChar w:fldCharType="begin"/>
            </w:r>
            <w:r w:rsidR="00851352" w:rsidRPr="009B0D30">
              <w:instrText xml:space="preserve"> DOCPROPERTY "Revision date" \@ "d MMMM YYYY"  \* MERGEFORMAT </w:instrText>
            </w:r>
            <w:r w:rsidRPr="009B0D30">
              <w:fldChar w:fldCharType="separate"/>
            </w:r>
            <w:r w:rsidR="00E5141D">
              <w:t>4 November 2025</w:t>
            </w:r>
            <w:r w:rsidRPr="009B0D30">
              <w:fldChar w:fldCharType="end"/>
            </w:r>
          </w:p>
          <w:p w14:paraId="4DF400D8" w14:textId="77777777" w:rsidR="00C15867" w:rsidRPr="009B0D30" w:rsidRDefault="00C15867" w:rsidP="007452E1">
            <w:pPr>
              <w:rPr>
                <w:caps/>
              </w:rPr>
            </w:pPr>
          </w:p>
          <w:p w14:paraId="24D12A60" w14:textId="77777777" w:rsidR="00C15867" w:rsidRPr="009B0D30" w:rsidRDefault="00C15867" w:rsidP="007452E1">
            <w:r w:rsidRPr="009B0D30">
              <w:t>ORIGINAL: ENGLISH</w:t>
            </w:r>
          </w:p>
        </w:tc>
      </w:tr>
    </w:tbl>
    <w:p w14:paraId="2374263D" w14:textId="6681FCA0" w:rsidR="00CA59FB" w:rsidRDefault="00C15867" w:rsidP="007071FE">
      <w:pPr>
        <w:spacing w:before="120"/>
        <w:jc w:val="left"/>
      </w:pPr>
      <w:r w:rsidRPr="009B0D30">
        <w:t>EXECUTIVE COMMITTEE OF</w:t>
      </w:r>
      <w:r w:rsidRPr="009B0D30">
        <w:br/>
      </w:r>
      <w:r w:rsidR="00924287">
        <w:t xml:space="preserve"> </w:t>
      </w:r>
      <w:r w:rsidRPr="009B0D30">
        <w:t>THE MULTILATERAL FUND FOR THE</w:t>
      </w:r>
      <w:r w:rsidRPr="009B0D30">
        <w:br/>
      </w:r>
      <w:r w:rsidR="00924287">
        <w:t xml:space="preserve"> </w:t>
      </w:r>
      <w:r w:rsidRPr="009B0D30">
        <w:t>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026EF645" w:rsidR="0079781A" w:rsidRDefault="0079781A" w:rsidP="0079781A">
      <w:pPr>
        <w:jc w:val="left"/>
      </w:pPr>
      <w:r>
        <w:t xml:space="preserve">Item </w:t>
      </w:r>
      <w:r w:rsidR="00DC7A33">
        <w:t>9(</w:t>
      </w:r>
      <w:r w:rsidR="00875480">
        <w:t>d</w:t>
      </w:r>
      <w:r w:rsidR="00DC7A33">
        <w:t>)</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0E19DFB7" w14:textId="77777777" w:rsidR="004E7F9C" w:rsidRPr="005C670D" w:rsidRDefault="004E7F9C" w:rsidP="005C670D">
      <w:pPr>
        <w:pStyle w:val="Title1"/>
        <w:jc w:val="right"/>
        <w:rPr>
          <w:b w:val="0"/>
          <w:lang w:val="en-CA"/>
        </w:rPr>
      </w:pPr>
    </w:p>
    <w:p w14:paraId="01455F1D" w14:textId="77777777" w:rsidR="00E9063C" w:rsidRPr="00E9063C" w:rsidRDefault="00E9063C" w:rsidP="00E9063C"/>
    <w:p w14:paraId="5D5E90A8" w14:textId="36845618" w:rsidR="00E9063C" w:rsidRPr="00E9063C" w:rsidRDefault="00E9063C" w:rsidP="00E9063C">
      <w:pPr>
        <w:jc w:val="center"/>
        <w:rPr>
          <w:b/>
        </w:rPr>
      </w:pPr>
      <w:r w:rsidRPr="00E9063C">
        <w:rPr>
          <w:b/>
        </w:rPr>
        <w:t>PROJECT PROPOSAL:</w:t>
      </w:r>
      <w:r w:rsidR="00924287">
        <w:rPr>
          <w:b/>
        </w:rPr>
        <w:t xml:space="preserve"> </w:t>
      </w:r>
      <w:r w:rsidR="00DC7A33" w:rsidRPr="00DC7A33">
        <w:rPr>
          <w:b/>
        </w:rPr>
        <w:t>SOUTH SUDAN</w:t>
      </w:r>
    </w:p>
    <w:p w14:paraId="0FE074EC" w14:textId="77777777" w:rsidR="00E9063C" w:rsidRPr="00E9063C" w:rsidRDefault="00E9063C" w:rsidP="00E9063C"/>
    <w:p w14:paraId="30F2324A" w14:textId="77777777" w:rsidR="00E9063C" w:rsidRPr="00E9063C" w:rsidRDefault="00E9063C" w:rsidP="00E9063C"/>
    <w:p w14:paraId="56800F55" w14:textId="32244929" w:rsidR="00E9063C" w:rsidRPr="00E9063C" w:rsidRDefault="00E9063C" w:rsidP="00E9063C">
      <w:pPr>
        <w:ind w:firstLine="720"/>
      </w:pPr>
      <w:r>
        <w:t>This document consists of the comments and recommendation of the Secretariat on the following project proposal:</w:t>
      </w:r>
    </w:p>
    <w:p w14:paraId="09D9108A" w14:textId="77777777" w:rsidR="00E9063C" w:rsidRPr="00E9063C" w:rsidRDefault="00E9063C" w:rsidP="00E9063C"/>
    <w:p w14:paraId="675C3DBF" w14:textId="77777777" w:rsidR="00E9063C" w:rsidRPr="00E9063C" w:rsidRDefault="00E9063C" w:rsidP="00E9063C">
      <w:pPr>
        <w:rPr>
          <w:u w:val="single"/>
        </w:rPr>
      </w:pPr>
      <w:r w:rsidRPr="00E9063C">
        <w:rPr>
          <w:u w:val="single"/>
        </w:rPr>
        <w:t>Phase-out</w:t>
      </w:r>
    </w:p>
    <w:p w14:paraId="58B9AA64" w14:textId="77777777" w:rsidR="00E9063C" w:rsidRPr="00E9063C" w:rsidRDefault="00E9063C" w:rsidP="00E9063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E9063C" w:rsidRPr="00E9063C" w14:paraId="66E2C945" w14:textId="77777777" w:rsidTr="007452E1">
        <w:tc>
          <w:tcPr>
            <w:tcW w:w="4395" w:type="dxa"/>
          </w:tcPr>
          <w:p w14:paraId="65CAAEA5" w14:textId="167A4FF4" w:rsidR="00E9063C" w:rsidRPr="00DC52B0" w:rsidRDefault="00E9063C" w:rsidP="00A110D0">
            <w:pPr>
              <w:numPr>
                <w:ilvl w:val="0"/>
                <w:numId w:val="22"/>
              </w:numPr>
              <w:ind w:hanging="830"/>
              <w:contextualSpacing/>
              <w:jc w:val="left"/>
            </w:pPr>
            <w:r w:rsidRPr="00DC52B0">
              <w:t>HCFC phase-out management plan (stage </w:t>
            </w:r>
            <w:r w:rsidR="00C95CF4">
              <w:t>I</w:t>
            </w:r>
            <w:r w:rsidRPr="00DC52B0">
              <w:t xml:space="preserve">, </w:t>
            </w:r>
            <w:r w:rsidR="00C95CF4">
              <w:t xml:space="preserve">third </w:t>
            </w:r>
            <w:r w:rsidRPr="00DC52B0">
              <w:t>tranche)</w:t>
            </w:r>
          </w:p>
        </w:tc>
        <w:tc>
          <w:tcPr>
            <w:tcW w:w="2121" w:type="dxa"/>
          </w:tcPr>
          <w:p w14:paraId="2B9AD47F" w14:textId="49CC94F7" w:rsidR="00E9063C" w:rsidRPr="00E9063C" w:rsidRDefault="00C95CF4" w:rsidP="00E9063C">
            <w:pPr>
              <w:jc w:val="center"/>
              <w:rPr>
                <w:highlight w:val="cyan"/>
              </w:rPr>
            </w:pPr>
            <w:r w:rsidRPr="00C95CF4">
              <w:t>UNEP</w:t>
            </w:r>
            <w:r w:rsidR="00E9063C" w:rsidRPr="00E9063C">
              <w:t xml:space="preserve"> and </w:t>
            </w:r>
            <w:r w:rsidRPr="00C95CF4">
              <w:t>UNDP</w:t>
            </w:r>
          </w:p>
        </w:tc>
        <w:tc>
          <w:tcPr>
            <w:tcW w:w="2489" w:type="dxa"/>
          </w:tcPr>
          <w:p w14:paraId="6DD6DCD5" w14:textId="6A449A6C" w:rsidR="00E9063C" w:rsidRPr="00E9063C" w:rsidRDefault="00644128" w:rsidP="00E9063C">
            <w:pPr>
              <w:jc w:val="right"/>
              <w:rPr>
                <w:highlight w:val="cyan"/>
              </w:rPr>
            </w:pPr>
            <w:r>
              <w:t>Individual consideration</w:t>
            </w:r>
            <w:r w:rsidR="00E9063C" w:rsidRPr="00E9063C">
              <w:t xml:space="preserve"> </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rsidRPr="00E9063C">
        <w:br w:type="page"/>
      </w:r>
    </w:p>
    <w:p w14:paraId="0BA90AD2" w14:textId="77777777" w:rsidR="00E9063C" w:rsidRPr="00E9063C" w:rsidRDefault="00E9063C" w:rsidP="00E9063C">
      <w:pPr>
        <w:spacing w:after="120"/>
        <w:jc w:val="center"/>
        <w:rPr>
          <w:b/>
        </w:rPr>
      </w:pPr>
      <w:r w:rsidRPr="00E9063C">
        <w:rPr>
          <w:b/>
        </w:rPr>
        <w:lastRenderedPageBreak/>
        <w:t>PROJECT EVALUATION SHEET – MULTI-YEAR PROJECTS</w:t>
      </w:r>
    </w:p>
    <w:p w14:paraId="6F10C84B" w14:textId="2766649F" w:rsidR="00E9063C" w:rsidRPr="000443A5" w:rsidRDefault="00DC7A33" w:rsidP="00E9063C">
      <w:pPr>
        <w:spacing w:after="200"/>
        <w:jc w:val="center"/>
        <w:rPr>
          <w:b/>
          <w:bCs/>
        </w:rPr>
      </w:pPr>
      <w:r w:rsidRPr="000443A5">
        <w:rPr>
          <w:b/>
          <w:bCs/>
        </w:rPr>
        <w:t>South Sudan</w:t>
      </w:r>
    </w:p>
    <w:tbl>
      <w:tblPr>
        <w:tblStyle w:val="TableGrid"/>
        <w:tblW w:w="10008" w:type="dxa"/>
        <w:tblLook w:val="04A0" w:firstRow="1" w:lastRow="0" w:firstColumn="1" w:lastColumn="0" w:noHBand="0" w:noVBand="1"/>
      </w:tblPr>
      <w:tblGrid>
        <w:gridCol w:w="2830"/>
        <w:gridCol w:w="2127"/>
        <w:gridCol w:w="2409"/>
        <w:gridCol w:w="2642"/>
      </w:tblGrid>
      <w:tr w:rsidR="00E9063C" w:rsidRPr="00E9063C" w14:paraId="72A80961" w14:textId="77777777" w:rsidTr="007452E1">
        <w:trPr>
          <w:trHeight w:val="240"/>
        </w:trPr>
        <w:tc>
          <w:tcPr>
            <w:tcW w:w="2830" w:type="dxa"/>
            <w:hideMark/>
          </w:tcPr>
          <w:p w14:paraId="71E0D350" w14:textId="77777777" w:rsidR="00E9063C" w:rsidRPr="00E9063C" w:rsidRDefault="00E9063C" w:rsidP="00E9063C">
            <w:pPr>
              <w:jc w:val="left"/>
              <w:rPr>
                <w:b/>
                <w:sz w:val="20"/>
                <w:szCs w:val="20"/>
                <w:lang w:val="en-US"/>
              </w:rPr>
            </w:pPr>
            <w:r w:rsidRPr="00E9063C">
              <w:rPr>
                <w:b/>
                <w:sz w:val="20"/>
                <w:szCs w:val="20"/>
                <w:lang w:val="en-US"/>
              </w:rPr>
              <w:t>(I) PROJECT TITLE</w:t>
            </w:r>
          </w:p>
        </w:tc>
        <w:tc>
          <w:tcPr>
            <w:tcW w:w="2127" w:type="dxa"/>
            <w:hideMark/>
          </w:tcPr>
          <w:p w14:paraId="59179DD2" w14:textId="77777777" w:rsidR="00E9063C" w:rsidRPr="00E9063C" w:rsidRDefault="00E9063C" w:rsidP="00E9063C">
            <w:pPr>
              <w:jc w:val="center"/>
              <w:rPr>
                <w:b/>
                <w:sz w:val="20"/>
                <w:szCs w:val="20"/>
                <w:lang w:val="en-US"/>
              </w:rPr>
            </w:pPr>
            <w:r w:rsidRPr="00E9063C">
              <w:rPr>
                <w:b/>
                <w:sz w:val="20"/>
                <w:szCs w:val="20"/>
                <w:lang w:val="en-US"/>
              </w:rPr>
              <w:t>AGENCY</w:t>
            </w:r>
          </w:p>
        </w:tc>
        <w:tc>
          <w:tcPr>
            <w:tcW w:w="2409" w:type="dxa"/>
            <w:hideMark/>
          </w:tcPr>
          <w:p w14:paraId="7A0E6192" w14:textId="77777777" w:rsidR="00E9063C" w:rsidRPr="00E9063C" w:rsidRDefault="00E9063C" w:rsidP="00E9063C">
            <w:pPr>
              <w:jc w:val="center"/>
              <w:rPr>
                <w:b/>
                <w:sz w:val="20"/>
                <w:szCs w:val="20"/>
                <w:lang w:val="en-US"/>
              </w:rPr>
            </w:pPr>
            <w:r w:rsidRPr="00E9063C">
              <w:rPr>
                <w:b/>
                <w:sz w:val="20"/>
                <w:szCs w:val="20"/>
                <w:lang w:val="en-US"/>
              </w:rPr>
              <w:t>MEETING APPROVED</w:t>
            </w:r>
          </w:p>
        </w:tc>
        <w:tc>
          <w:tcPr>
            <w:tcW w:w="2642" w:type="dxa"/>
            <w:hideMark/>
          </w:tcPr>
          <w:p w14:paraId="14C2078B" w14:textId="77777777" w:rsidR="00E9063C" w:rsidRPr="00E9063C" w:rsidRDefault="00E9063C" w:rsidP="00E9063C">
            <w:pPr>
              <w:jc w:val="center"/>
              <w:rPr>
                <w:b/>
                <w:sz w:val="20"/>
                <w:szCs w:val="20"/>
                <w:lang w:val="en-US"/>
              </w:rPr>
            </w:pPr>
            <w:r w:rsidRPr="00E9063C">
              <w:rPr>
                <w:b/>
                <w:sz w:val="20"/>
                <w:szCs w:val="20"/>
                <w:lang w:val="en-US"/>
              </w:rPr>
              <w:t>CONTROL MEASURE</w:t>
            </w:r>
          </w:p>
        </w:tc>
      </w:tr>
      <w:tr w:rsidR="00E9063C" w:rsidRPr="00E9063C" w14:paraId="62998DE7" w14:textId="77777777" w:rsidTr="007452E1">
        <w:trPr>
          <w:trHeight w:val="240"/>
        </w:trPr>
        <w:tc>
          <w:tcPr>
            <w:tcW w:w="2830" w:type="dxa"/>
            <w:vAlign w:val="center"/>
            <w:hideMark/>
          </w:tcPr>
          <w:p w14:paraId="337CBCAF" w14:textId="261CE58D" w:rsidR="00E9063C" w:rsidRPr="00E9063C" w:rsidRDefault="00E9063C" w:rsidP="00E9063C">
            <w:pPr>
              <w:jc w:val="center"/>
              <w:rPr>
                <w:sz w:val="20"/>
                <w:szCs w:val="20"/>
                <w:lang w:val="en-US"/>
              </w:rPr>
            </w:pPr>
            <w:r w:rsidRPr="00E9063C">
              <w:rPr>
                <w:sz w:val="20"/>
                <w:szCs w:val="20"/>
                <w:lang w:val="en-US"/>
              </w:rPr>
              <w:t>HCFC phase-out plan (stage </w:t>
            </w:r>
            <w:r w:rsidR="00C95CF4" w:rsidRPr="00C95CF4">
              <w:rPr>
                <w:sz w:val="20"/>
                <w:szCs w:val="20"/>
                <w:lang w:val="en-US"/>
              </w:rPr>
              <w:t>I</w:t>
            </w:r>
            <w:r w:rsidRPr="00E9063C">
              <w:rPr>
                <w:sz w:val="20"/>
                <w:szCs w:val="20"/>
                <w:lang w:val="en-US"/>
              </w:rPr>
              <w:t>)</w:t>
            </w:r>
          </w:p>
        </w:tc>
        <w:tc>
          <w:tcPr>
            <w:tcW w:w="2127" w:type="dxa"/>
            <w:vAlign w:val="center"/>
          </w:tcPr>
          <w:p w14:paraId="535F5586" w14:textId="4BBB3B26" w:rsidR="00E9063C" w:rsidRPr="00E9063C" w:rsidRDefault="00C95CF4" w:rsidP="00E9063C">
            <w:pPr>
              <w:jc w:val="center"/>
              <w:rPr>
                <w:sz w:val="20"/>
                <w:szCs w:val="20"/>
                <w:lang w:val="en-US"/>
              </w:rPr>
            </w:pPr>
            <w:r w:rsidRPr="00C95CF4">
              <w:rPr>
                <w:color w:val="000000" w:themeColor="text1"/>
                <w:sz w:val="20"/>
                <w:szCs w:val="20"/>
              </w:rPr>
              <w:t>UNEP</w:t>
            </w:r>
            <w:r w:rsidR="00E9063C" w:rsidRPr="00E9063C">
              <w:rPr>
                <w:color w:val="000000" w:themeColor="text1"/>
                <w:sz w:val="20"/>
                <w:szCs w:val="20"/>
              </w:rPr>
              <w:t xml:space="preserve"> (lead), </w:t>
            </w:r>
            <w:r w:rsidRPr="00C95CF4">
              <w:rPr>
                <w:color w:val="000000" w:themeColor="text1"/>
                <w:sz w:val="20"/>
                <w:szCs w:val="20"/>
              </w:rPr>
              <w:t>UNDP</w:t>
            </w:r>
          </w:p>
        </w:tc>
        <w:tc>
          <w:tcPr>
            <w:tcW w:w="2409" w:type="dxa"/>
            <w:vAlign w:val="center"/>
          </w:tcPr>
          <w:p w14:paraId="0B60C841" w14:textId="2CF30F68" w:rsidR="00E9063C" w:rsidRPr="00E9063C" w:rsidRDefault="00C95CF4" w:rsidP="00E9063C">
            <w:pPr>
              <w:jc w:val="center"/>
              <w:rPr>
                <w:sz w:val="20"/>
                <w:szCs w:val="20"/>
                <w:lang w:val="en-US"/>
              </w:rPr>
            </w:pPr>
            <w:r>
              <w:rPr>
                <w:sz w:val="20"/>
                <w:szCs w:val="20"/>
                <w:lang w:val="en-US"/>
              </w:rPr>
              <w:t>77</w:t>
            </w:r>
            <w:r w:rsidRPr="00C95CF4">
              <w:rPr>
                <w:sz w:val="20"/>
                <w:szCs w:val="20"/>
                <w:vertAlign w:val="superscript"/>
                <w:lang w:val="en-US"/>
              </w:rPr>
              <w:t>th</w:t>
            </w:r>
            <w:r>
              <w:rPr>
                <w:sz w:val="20"/>
                <w:szCs w:val="20"/>
                <w:lang w:val="en-US"/>
              </w:rPr>
              <w:t xml:space="preserve"> </w:t>
            </w:r>
          </w:p>
        </w:tc>
        <w:tc>
          <w:tcPr>
            <w:tcW w:w="2642" w:type="dxa"/>
            <w:vAlign w:val="center"/>
          </w:tcPr>
          <w:p w14:paraId="1AEF1F89" w14:textId="3C0BB6FC" w:rsidR="00E9063C" w:rsidRPr="00E9063C" w:rsidRDefault="00C95CF4" w:rsidP="00E9063C">
            <w:pPr>
              <w:jc w:val="center"/>
              <w:rPr>
                <w:sz w:val="20"/>
                <w:szCs w:val="20"/>
                <w:lang w:val="en-US"/>
              </w:rPr>
            </w:pPr>
            <w:r>
              <w:rPr>
                <w:sz w:val="20"/>
                <w:szCs w:val="20"/>
                <w:lang w:val="en-US"/>
              </w:rPr>
              <w:t>35</w:t>
            </w:r>
            <w:r w:rsidR="00E9063C" w:rsidRPr="00E9063C">
              <w:rPr>
                <w:sz w:val="20"/>
                <w:szCs w:val="20"/>
                <w:lang w:val="en-US"/>
              </w:rPr>
              <w:t>% phase-out by 20</w:t>
            </w:r>
            <w:r>
              <w:rPr>
                <w:sz w:val="20"/>
                <w:szCs w:val="20"/>
                <w:lang w:val="en-US"/>
              </w:rPr>
              <w:t>20</w:t>
            </w:r>
          </w:p>
        </w:tc>
      </w:tr>
    </w:tbl>
    <w:p w14:paraId="37E5CD88" w14:textId="77777777" w:rsidR="00E9063C" w:rsidRPr="00E9063C" w:rsidRDefault="00E9063C" w:rsidP="00E9063C">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9063C" w:rsidRPr="00E9063C" w14:paraId="477AB8C6" w14:textId="77777777" w:rsidTr="007452E1">
        <w:trPr>
          <w:trHeight w:val="43"/>
        </w:trPr>
        <w:tc>
          <w:tcPr>
            <w:tcW w:w="5200" w:type="dxa"/>
            <w:hideMark/>
          </w:tcPr>
          <w:p w14:paraId="060AA27E" w14:textId="77777777" w:rsidR="00E9063C" w:rsidRPr="00E9063C" w:rsidRDefault="00E9063C" w:rsidP="00E9063C">
            <w:pPr>
              <w:jc w:val="left"/>
              <w:rPr>
                <w:b/>
                <w:sz w:val="20"/>
                <w:szCs w:val="20"/>
                <w:lang w:val="en-US"/>
              </w:rPr>
            </w:pPr>
            <w:r w:rsidRPr="00E9063C">
              <w:rPr>
                <w:b/>
                <w:sz w:val="20"/>
                <w:szCs w:val="20"/>
                <w:lang w:val="en-US"/>
              </w:rPr>
              <w:t>(II) LATEST ARTICLE 7 DATA (Annex C, Group I)</w:t>
            </w:r>
          </w:p>
        </w:tc>
        <w:tc>
          <w:tcPr>
            <w:tcW w:w="2400" w:type="dxa"/>
            <w:hideMark/>
          </w:tcPr>
          <w:p w14:paraId="61086535" w14:textId="18B0A52F" w:rsidR="00E9063C" w:rsidRPr="00E9063C" w:rsidRDefault="00E9063C" w:rsidP="00E9063C">
            <w:pPr>
              <w:jc w:val="center"/>
              <w:rPr>
                <w:sz w:val="20"/>
                <w:szCs w:val="20"/>
                <w:lang w:val="en-US"/>
              </w:rPr>
            </w:pPr>
            <w:r w:rsidRPr="00C95CF4">
              <w:rPr>
                <w:sz w:val="20"/>
                <w:szCs w:val="20"/>
                <w:lang w:val="en-US"/>
              </w:rPr>
              <w:t>Year: 2024</w:t>
            </w:r>
          </w:p>
        </w:tc>
        <w:tc>
          <w:tcPr>
            <w:tcW w:w="2400" w:type="dxa"/>
            <w:hideMark/>
          </w:tcPr>
          <w:p w14:paraId="1A1F8D41" w14:textId="4E2FE885" w:rsidR="00E9063C" w:rsidRPr="00E9063C" w:rsidRDefault="00C95CF4" w:rsidP="00E9063C">
            <w:pPr>
              <w:jc w:val="right"/>
              <w:rPr>
                <w:sz w:val="20"/>
                <w:szCs w:val="20"/>
                <w:lang w:val="en-US"/>
              </w:rPr>
            </w:pPr>
            <w:r>
              <w:rPr>
                <w:sz w:val="20"/>
                <w:szCs w:val="20"/>
                <w:lang w:val="en-US"/>
              </w:rPr>
              <w:t>0.66</w:t>
            </w:r>
            <w:r w:rsidR="00E9063C" w:rsidRPr="00E9063C">
              <w:rPr>
                <w:sz w:val="20"/>
                <w:szCs w:val="20"/>
                <w:lang w:val="en-US"/>
              </w:rPr>
              <w:t xml:space="preserve"> ODP </w:t>
            </w:r>
            <w:proofErr w:type="spellStart"/>
            <w:r w:rsidR="00E9063C" w:rsidRPr="00E9063C">
              <w:rPr>
                <w:sz w:val="20"/>
                <w:szCs w:val="20"/>
                <w:lang w:val="en-US"/>
              </w:rPr>
              <w:t>tonnes</w:t>
            </w:r>
            <w:proofErr w:type="spellEnd"/>
          </w:p>
        </w:tc>
      </w:tr>
    </w:tbl>
    <w:p w14:paraId="4A0F6CAE" w14:textId="77777777" w:rsidR="00E9063C" w:rsidRPr="00E9063C" w:rsidRDefault="00E9063C" w:rsidP="00E9063C">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9063C" w:rsidRPr="00E9063C" w14:paraId="5F6D50CC" w14:textId="77777777" w:rsidTr="007452E1">
        <w:trPr>
          <w:trHeight w:val="249"/>
        </w:trPr>
        <w:tc>
          <w:tcPr>
            <w:tcW w:w="7933" w:type="dxa"/>
            <w:gridSpan w:val="8"/>
            <w:hideMark/>
          </w:tcPr>
          <w:p w14:paraId="4CC92680" w14:textId="77777777" w:rsidR="00E9063C" w:rsidRPr="00E9063C" w:rsidRDefault="00E9063C" w:rsidP="00E9063C">
            <w:pPr>
              <w:jc w:val="left"/>
              <w:rPr>
                <w:b/>
                <w:sz w:val="20"/>
                <w:szCs w:val="20"/>
                <w:lang w:val="en-US"/>
              </w:rPr>
            </w:pPr>
            <w:r w:rsidRPr="00E9063C">
              <w:rPr>
                <w:b/>
                <w:sz w:val="20"/>
                <w:szCs w:val="20"/>
                <w:lang w:val="en-US"/>
              </w:rPr>
              <w:t xml:space="preserve">(III) LATEST 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2072" w:type="dxa"/>
            <w:gridSpan w:val="2"/>
            <w:hideMark/>
          </w:tcPr>
          <w:p w14:paraId="5BD6EDCA" w14:textId="7D477907" w:rsidR="00E9063C" w:rsidRPr="00E9063C" w:rsidRDefault="00E9063C" w:rsidP="00E9063C">
            <w:pPr>
              <w:jc w:val="right"/>
              <w:rPr>
                <w:b/>
                <w:sz w:val="20"/>
                <w:szCs w:val="20"/>
                <w:lang w:val="en-US"/>
              </w:rPr>
            </w:pPr>
            <w:r w:rsidRPr="004434A5">
              <w:rPr>
                <w:b/>
                <w:sz w:val="20"/>
                <w:lang w:val="en-US"/>
              </w:rPr>
              <w:t xml:space="preserve">Year: </w:t>
            </w:r>
            <w:r w:rsidRPr="00375637">
              <w:rPr>
                <w:b/>
                <w:bCs/>
                <w:sz w:val="20"/>
                <w:szCs w:val="20"/>
                <w:lang w:val="en-US"/>
              </w:rPr>
              <w:t>202</w:t>
            </w:r>
            <w:r w:rsidR="00B032EF" w:rsidRPr="00375637">
              <w:rPr>
                <w:b/>
                <w:bCs/>
                <w:sz w:val="20"/>
                <w:szCs w:val="20"/>
                <w:lang w:val="en-US"/>
              </w:rPr>
              <w:t>4</w:t>
            </w:r>
          </w:p>
        </w:tc>
      </w:tr>
      <w:tr w:rsidR="00E9063C" w:rsidRPr="00E9063C" w14:paraId="59200385" w14:textId="77777777" w:rsidTr="007452E1">
        <w:trPr>
          <w:trHeight w:val="249"/>
        </w:trPr>
        <w:tc>
          <w:tcPr>
            <w:tcW w:w="1273" w:type="dxa"/>
            <w:vAlign w:val="center"/>
            <w:hideMark/>
          </w:tcPr>
          <w:p w14:paraId="7FC189F5" w14:textId="77777777" w:rsidR="00E9063C" w:rsidRPr="00E9063C" w:rsidRDefault="00E9063C" w:rsidP="00E9063C">
            <w:pPr>
              <w:jc w:val="center"/>
              <w:rPr>
                <w:sz w:val="20"/>
                <w:szCs w:val="20"/>
                <w:lang w:val="en-US"/>
              </w:rPr>
            </w:pPr>
            <w:r w:rsidRPr="00E9063C">
              <w:rPr>
                <w:sz w:val="20"/>
                <w:szCs w:val="20"/>
                <w:lang w:val="en-US"/>
              </w:rPr>
              <w:t>Chemical</w:t>
            </w:r>
          </w:p>
        </w:tc>
        <w:tc>
          <w:tcPr>
            <w:tcW w:w="851" w:type="dxa"/>
            <w:vAlign w:val="center"/>
            <w:hideMark/>
          </w:tcPr>
          <w:p w14:paraId="3ED672C4" w14:textId="77777777" w:rsidR="00E9063C" w:rsidRPr="00E9063C" w:rsidRDefault="00E9063C" w:rsidP="00E9063C">
            <w:pPr>
              <w:jc w:val="center"/>
              <w:rPr>
                <w:sz w:val="20"/>
                <w:szCs w:val="20"/>
                <w:lang w:val="en-US"/>
              </w:rPr>
            </w:pPr>
            <w:r w:rsidRPr="00E9063C">
              <w:rPr>
                <w:sz w:val="20"/>
                <w:szCs w:val="20"/>
                <w:lang w:val="en-US"/>
              </w:rPr>
              <w:t>Aerosol</w:t>
            </w:r>
          </w:p>
        </w:tc>
        <w:tc>
          <w:tcPr>
            <w:tcW w:w="708" w:type="dxa"/>
            <w:vAlign w:val="center"/>
            <w:hideMark/>
          </w:tcPr>
          <w:p w14:paraId="43FD9F4C" w14:textId="77777777" w:rsidR="00E9063C" w:rsidRPr="00E9063C" w:rsidRDefault="00E9063C" w:rsidP="00E9063C">
            <w:pPr>
              <w:jc w:val="center"/>
              <w:rPr>
                <w:sz w:val="20"/>
                <w:szCs w:val="20"/>
                <w:lang w:val="en-US"/>
              </w:rPr>
            </w:pPr>
            <w:r w:rsidRPr="00E9063C">
              <w:rPr>
                <w:sz w:val="20"/>
                <w:szCs w:val="20"/>
                <w:lang w:val="en-US"/>
              </w:rPr>
              <w:t>Foam</w:t>
            </w:r>
          </w:p>
        </w:tc>
        <w:tc>
          <w:tcPr>
            <w:tcW w:w="851" w:type="dxa"/>
            <w:vAlign w:val="center"/>
            <w:hideMark/>
          </w:tcPr>
          <w:p w14:paraId="73D4F522" w14:textId="55E1604E" w:rsidR="00E9063C" w:rsidRPr="00E9063C" w:rsidRDefault="00E9063C" w:rsidP="00E9063C">
            <w:pPr>
              <w:jc w:val="center"/>
              <w:rPr>
                <w:sz w:val="20"/>
                <w:szCs w:val="20"/>
                <w:lang w:val="en-US"/>
              </w:rPr>
            </w:pPr>
            <w:r w:rsidRPr="00E9063C">
              <w:rPr>
                <w:sz w:val="20"/>
                <w:szCs w:val="20"/>
                <w:lang w:val="en-US"/>
              </w:rPr>
              <w:t>Fire</w:t>
            </w:r>
            <w:r w:rsidR="00B2108C">
              <w:rPr>
                <w:sz w:val="20"/>
                <w:szCs w:val="20"/>
                <w:lang w:val="en-US"/>
              </w:rPr>
              <w:t>-</w:t>
            </w:r>
            <w:r w:rsidRPr="00E9063C">
              <w:rPr>
                <w:sz w:val="20"/>
                <w:szCs w:val="20"/>
                <w:lang w:val="en-US"/>
              </w:rPr>
              <w:t>fighting</w:t>
            </w:r>
          </w:p>
        </w:tc>
        <w:tc>
          <w:tcPr>
            <w:tcW w:w="2549" w:type="dxa"/>
            <w:gridSpan w:val="2"/>
            <w:vAlign w:val="center"/>
            <w:hideMark/>
          </w:tcPr>
          <w:p w14:paraId="4BCD00FA" w14:textId="77777777" w:rsidR="00E9063C" w:rsidRPr="00E9063C" w:rsidRDefault="00E9063C" w:rsidP="00E9063C">
            <w:pPr>
              <w:jc w:val="center"/>
              <w:rPr>
                <w:sz w:val="20"/>
                <w:szCs w:val="20"/>
                <w:lang w:val="en-US"/>
              </w:rPr>
            </w:pPr>
            <w:r w:rsidRPr="00E9063C">
              <w:rPr>
                <w:sz w:val="20"/>
                <w:szCs w:val="20"/>
                <w:lang w:val="en-US"/>
              </w:rPr>
              <w:t>Refrigeration</w:t>
            </w:r>
          </w:p>
        </w:tc>
        <w:tc>
          <w:tcPr>
            <w:tcW w:w="851" w:type="dxa"/>
            <w:vAlign w:val="center"/>
            <w:hideMark/>
          </w:tcPr>
          <w:p w14:paraId="12AB58C1" w14:textId="77777777" w:rsidR="00E9063C" w:rsidRPr="00E9063C" w:rsidRDefault="00E9063C" w:rsidP="00E9063C">
            <w:pPr>
              <w:jc w:val="center"/>
              <w:rPr>
                <w:sz w:val="20"/>
                <w:szCs w:val="20"/>
                <w:lang w:val="en-US"/>
              </w:rPr>
            </w:pPr>
            <w:r w:rsidRPr="00E9063C">
              <w:rPr>
                <w:sz w:val="20"/>
                <w:szCs w:val="20"/>
                <w:lang w:val="en-US"/>
              </w:rPr>
              <w:t>Solvent</w:t>
            </w:r>
          </w:p>
        </w:tc>
        <w:tc>
          <w:tcPr>
            <w:tcW w:w="850" w:type="dxa"/>
            <w:vAlign w:val="center"/>
            <w:hideMark/>
          </w:tcPr>
          <w:p w14:paraId="5278A719" w14:textId="77777777" w:rsidR="00E9063C" w:rsidRPr="00E9063C" w:rsidRDefault="00E9063C" w:rsidP="00E9063C">
            <w:pPr>
              <w:jc w:val="center"/>
              <w:rPr>
                <w:sz w:val="20"/>
                <w:szCs w:val="20"/>
                <w:lang w:val="en-US"/>
              </w:rPr>
            </w:pPr>
            <w:r w:rsidRPr="00E9063C">
              <w:rPr>
                <w:sz w:val="20"/>
                <w:szCs w:val="20"/>
                <w:lang w:val="en-US"/>
              </w:rPr>
              <w:t>Process agent</w:t>
            </w:r>
          </w:p>
        </w:tc>
        <w:tc>
          <w:tcPr>
            <w:tcW w:w="713" w:type="dxa"/>
            <w:vAlign w:val="center"/>
            <w:hideMark/>
          </w:tcPr>
          <w:p w14:paraId="79AF52C1" w14:textId="77777777" w:rsidR="00E9063C" w:rsidRPr="00E9063C" w:rsidRDefault="00E9063C" w:rsidP="00E9063C">
            <w:pPr>
              <w:jc w:val="center"/>
              <w:rPr>
                <w:sz w:val="20"/>
                <w:szCs w:val="20"/>
                <w:lang w:val="en-US"/>
              </w:rPr>
            </w:pPr>
            <w:r w:rsidRPr="00E9063C">
              <w:rPr>
                <w:sz w:val="20"/>
                <w:szCs w:val="20"/>
                <w:lang w:val="en-US"/>
              </w:rPr>
              <w:t>Lab use</w:t>
            </w:r>
          </w:p>
        </w:tc>
        <w:tc>
          <w:tcPr>
            <w:tcW w:w="1359" w:type="dxa"/>
            <w:vAlign w:val="center"/>
            <w:hideMark/>
          </w:tcPr>
          <w:p w14:paraId="5606ACCC" w14:textId="77777777" w:rsidR="00E9063C" w:rsidRPr="00E9063C" w:rsidRDefault="00E9063C" w:rsidP="00E9063C">
            <w:pPr>
              <w:jc w:val="center"/>
              <w:rPr>
                <w:sz w:val="20"/>
                <w:szCs w:val="20"/>
                <w:lang w:val="en-US"/>
              </w:rPr>
            </w:pPr>
            <w:r w:rsidRPr="00E9063C">
              <w:rPr>
                <w:sz w:val="20"/>
                <w:szCs w:val="20"/>
                <w:lang w:val="en-US"/>
              </w:rPr>
              <w:t>Total sector consumption</w:t>
            </w:r>
          </w:p>
        </w:tc>
      </w:tr>
      <w:tr w:rsidR="00E9063C" w:rsidRPr="00E9063C" w14:paraId="3B66528A" w14:textId="77777777" w:rsidTr="007452E1">
        <w:trPr>
          <w:trHeight w:val="249"/>
        </w:trPr>
        <w:tc>
          <w:tcPr>
            <w:tcW w:w="3683" w:type="dxa"/>
            <w:gridSpan w:val="4"/>
            <w:hideMark/>
          </w:tcPr>
          <w:p w14:paraId="3C33F75C" w14:textId="77777777" w:rsidR="00E9063C" w:rsidRPr="00E9063C" w:rsidRDefault="00E9063C" w:rsidP="00E9063C">
            <w:pPr>
              <w:jc w:val="center"/>
              <w:rPr>
                <w:sz w:val="20"/>
                <w:szCs w:val="20"/>
                <w:lang w:val="en-US"/>
              </w:rPr>
            </w:pPr>
          </w:p>
        </w:tc>
        <w:tc>
          <w:tcPr>
            <w:tcW w:w="1418" w:type="dxa"/>
            <w:hideMark/>
          </w:tcPr>
          <w:p w14:paraId="30A5496F" w14:textId="77777777" w:rsidR="00E9063C" w:rsidRPr="00E9063C" w:rsidRDefault="00E9063C" w:rsidP="00E9063C">
            <w:pPr>
              <w:jc w:val="center"/>
              <w:rPr>
                <w:sz w:val="20"/>
                <w:szCs w:val="20"/>
                <w:lang w:val="en-US"/>
              </w:rPr>
            </w:pPr>
            <w:r w:rsidRPr="00E9063C">
              <w:rPr>
                <w:sz w:val="20"/>
                <w:szCs w:val="20"/>
                <w:lang w:val="en-US"/>
              </w:rPr>
              <w:t>Manufacturing</w:t>
            </w:r>
          </w:p>
        </w:tc>
        <w:tc>
          <w:tcPr>
            <w:tcW w:w="1131" w:type="dxa"/>
            <w:hideMark/>
          </w:tcPr>
          <w:p w14:paraId="4FFEE5F7" w14:textId="77777777" w:rsidR="00E9063C" w:rsidRPr="00E9063C" w:rsidRDefault="00E9063C" w:rsidP="00E9063C">
            <w:pPr>
              <w:jc w:val="center"/>
              <w:rPr>
                <w:sz w:val="20"/>
                <w:szCs w:val="20"/>
                <w:lang w:val="en-US"/>
              </w:rPr>
            </w:pPr>
            <w:r w:rsidRPr="00E9063C">
              <w:rPr>
                <w:sz w:val="20"/>
                <w:szCs w:val="20"/>
                <w:lang w:val="en-US"/>
              </w:rPr>
              <w:t>Servicing</w:t>
            </w:r>
          </w:p>
        </w:tc>
        <w:tc>
          <w:tcPr>
            <w:tcW w:w="3773" w:type="dxa"/>
            <w:gridSpan w:val="4"/>
          </w:tcPr>
          <w:p w14:paraId="00C908E1" w14:textId="77777777" w:rsidR="00E9063C" w:rsidRPr="00E9063C" w:rsidRDefault="00E9063C" w:rsidP="00E9063C">
            <w:pPr>
              <w:jc w:val="center"/>
              <w:rPr>
                <w:sz w:val="20"/>
                <w:szCs w:val="20"/>
                <w:lang w:val="en-US"/>
              </w:rPr>
            </w:pPr>
          </w:p>
        </w:tc>
      </w:tr>
      <w:tr w:rsidR="00E9063C" w:rsidRPr="00E9063C" w14:paraId="4168E6F2" w14:textId="77777777" w:rsidTr="007452E1">
        <w:trPr>
          <w:trHeight w:val="249"/>
        </w:trPr>
        <w:tc>
          <w:tcPr>
            <w:tcW w:w="1273" w:type="dxa"/>
            <w:hideMark/>
          </w:tcPr>
          <w:p w14:paraId="5F7957D1" w14:textId="77777777" w:rsidR="00E9063C" w:rsidRPr="00E9063C" w:rsidRDefault="00E9063C" w:rsidP="00E9063C">
            <w:pPr>
              <w:ind w:left="32"/>
              <w:jc w:val="left"/>
              <w:rPr>
                <w:sz w:val="20"/>
                <w:szCs w:val="20"/>
                <w:lang w:val="en-US"/>
              </w:rPr>
            </w:pPr>
            <w:r w:rsidRPr="00E9063C">
              <w:rPr>
                <w:sz w:val="20"/>
                <w:szCs w:val="20"/>
                <w:lang w:val="en-US"/>
              </w:rPr>
              <w:t>HCFC-22</w:t>
            </w:r>
          </w:p>
        </w:tc>
        <w:tc>
          <w:tcPr>
            <w:tcW w:w="851" w:type="dxa"/>
          </w:tcPr>
          <w:p w14:paraId="4D2AD081" w14:textId="77777777" w:rsidR="00E9063C" w:rsidRPr="00E9063C" w:rsidRDefault="00E9063C" w:rsidP="00E9063C">
            <w:pPr>
              <w:jc w:val="right"/>
              <w:rPr>
                <w:sz w:val="20"/>
                <w:szCs w:val="20"/>
                <w:lang w:val="en-US"/>
              </w:rPr>
            </w:pPr>
          </w:p>
        </w:tc>
        <w:tc>
          <w:tcPr>
            <w:tcW w:w="708" w:type="dxa"/>
          </w:tcPr>
          <w:p w14:paraId="7E8DCE0F" w14:textId="77777777" w:rsidR="00E9063C" w:rsidRPr="00E9063C" w:rsidRDefault="00E9063C" w:rsidP="00E9063C">
            <w:pPr>
              <w:jc w:val="right"/>
              <w:rPr>
                <w:sz w:val="20"/>
                <w:szCs w:val="20"/>
                <w:lang w:val="en-US"/>
              </w:rPr>
            </w:pPr>
          </w:p>
        </w:tc>
        <w:tc>
          <w:tcPr>
            <w:tcW w:w="851" w:type="dxa"/>
          </w:tcPr>
          <w:p w14:paraId="2127168E" w14:textId="77777777" w:rsidR="00E9063C" w:rsidRPr="00E9063C" w:rsidRDefault="00E9063C" w:rsidP="00E9063C">
            <w:pPr>
              <w:jc w:val="right"/>
              <w:rPr>
                <w:sz w:val="20"/>
                <w:szCs w:val="20"/>
                <w:lang w:val="en-US"/>
              </w:rPr>
            </w:pPr>
          </w:p>
        </w:tc>
        <w:tc>
          <w:tcPr>
            <w:tcW w:w="1418" w:type="dxa"/>
          </w:tcPr>
          <w:p w14:paraId="7398F7DC" w14:textId="77777777" w:rsidR="00E9063C" w:rsidRPr="00E9063C" w:rsidRDefault="00E9063C" w:rsidP="00E9063C">
            <w:pPr>
              <w:jc w:val="right"/>
              <w:rPr>
                <w:sz w:val="20"/>
                <w:szCs w:val="20"/>
                <w:lang w:val="en-US"/>
              </w:rPr>
            </w:pPr>
          </w:p>
        </w:tc>
        <w:tc>
          <w:tcPr>
            <w:tcW w:w="1131" w:type="dxa"/>
          </w:tcPr>
          <w:p w14:paraId="4E69AE8E" w14:textId="39FB0378" w:rsidR="00E9063C" w:rsidRPr="00E9063C" w:rsidRDefault="005137CE" w:rsidP="00E9063C">
            <w:pPr>
              <w:jc w:val="right"/>
              <w:rPr>
                <w:sz w:val="20"/>
                <w:szCs w:val="20"/>
                <w:lang w:val="en-US"/>
              </w:rPr>
            </w:pPr>
            <w:r>
              <w:rPr>
                <w:sz w:val="20"/>
                <w:szCs w:val="20"/>
                <w:lang w:val="en-US"/>
              </w:rPr>
              <w:t>0.</w:t>
            </w:r>
            <w:r w:rsidR="00274F49">
              <w:rPr>
                <w:sz w:val="20"/>
                <w:szCs w:val="20"/>
                <w:lang w:val="en-US"/>
              </w:rPr>
              <w:t>66</w:t>
            </w:r>
          </w:p>
        </w:tc>
        <w:tc>
          <w:tcPr>
            <w:tcW w:w="851" w:type="dxa"/>
          </w:tcPr>
          <w:p w14:paraId="475A4C56" w14:textId="77777777" w:rsidR="00E9063C" w:rsidRPr="00E9063C" w:rsidRDefault="00E9063C" w:rsidP="00E9063C">
            <w:pPr>
              <w:jc w:val="right"/>
              <w:rPr>
                <w:sz w:val="20"/>
                <w:szCs w:val="20"/>
                <w:lang w:val="en-US"/>
              </w:rPr>
            </w:pPr>
          </w:p>
        </w:tc>
        <w:tc>
          <w:tcPr>
            <w:tcW w:w="850" w:type="dxa"/>
          </w:tcPr>
          <w:p w14:paraId="6E2F5568" w14:textId="77777777" w:rsidR="00E9063C" w:rsidRPr="00E9063C" w:rsidRDefault="00E9063C" w:rsidP="00E9063C">
            <w:pPr>
              <w:jc w:val="right"/>
              <w:rPr>
                <w:sz w:val="20"/>
                <w:szCs w:val="20"/>
                <w:lang w:val="en-US"/>
              </w:rPr>
            </w:pPr>
          </w:p>
        </w:tc>
        <w:tc>
          <w:tcPr>
            <w:tcW w:w="713" w:type="dxa"/>
          </w:tcPr>
          <w:p w14:paraId="28EC72A4" w14:textId="77777777" w:rsidR="00E9063C" w:rsidRPr="00E9063C" w:rsidRDefault="00E9063C" w:rsidP="00E9063C">
            <w:pPr>
              <w:jc w:val="right"/>
              <w:rPr>
                <w:sz w:val="20"/>
                <w:szCs w:val="20"/>
                <w:lang w:val="en-US"/>
              </w:rPr>
            </w:pPr>
          </w:p>
        </w:tc>
        <w:tc>
          <w:tcPr>
            <w:tcW w:w="1359" w:type="dxa"/>
          </w:tcPr>
          <w:p w14:paraId="11F6BACC" w14:textId="6DC0EB3B" w:rsidR="00E9063C" w:rsidRPr="00E9063C" w:rsidRDefault="005137CE" w:rsidP="00E9063C">
            <w:pPr>
              <w:jc w:val="right"/>
              <w:rPr>
                <w:sz w:val="20"/>
                <w:szCs w:val="20"/>
                <w:lang w:val="en-US"/>
              </w:rPr>
            </w:pPr>
            <w:r>
              <w:rPr>
                <w:sz w:val="20"/>
                <w:szCs w:val="20"/>
                <w:lang w:val="en-US"/>
              </w:rPr>
              <w:t>0.</w:t>
            </w:r>
            <w:r w:rsidR="00274F49">
              <w:rPr>
                <w:sz w:val="20"/>
                <w:szCs w:val="20"/>
                <w:lang w:val="en-US"/>
              </w:rPr>
              <w:t>66</w:t>
            </w:r>
          </w:p>
        </w:tc>
      </w:tr>
    </w:tbl>
    <w:p w14:paraId="00B126EA" w14:textId="77777777" w:rsidR="00E9063C" w:rsidRPr="00E9063C" w:rsidRDefault="00E9063C" w:rsidP="00E9063C">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9063C" w:rsidRPr="00E9063C" w14:paraId="3F2122F5" w14:textId="77777777" w:rsidTr="007452E1">
        <w:trPr>
          <w:trHeight w:val="276"/>
        </w:trPr>
        <w:tc>
          <w:tcPr>
            <w:tcW w:w="0" w:type="auto"/>
            <w:gridSpan w:val="4"/>
            <w:hideMark/>
          </w:tcPr>
          <w:p w14:paraId="272E87EC" w14:textId="77777777" w:rsidR="00E9063C" w:rsidRPr="00E9063C" w:rsidRDefault="00E9063C" w:rsidP="00E9063C">
            <w:pPr>
              <w:jc w:val="left"/>
              <w:rPr>
                <w:b/>
                <w:sz w:val="20"/>
                <w:szCs w:val="20"/>
                <w:lang w:val="en-US"/>
              </w:rPr>
            </w:pPr>
            <w:r w:rsidRPr="00E9063C">
              <w:rPr>
                <w:b/>
                <w:sz w:val="20"/>
                <w:szCs w:val="20"/>
                <w:lang w:val="en-US"/>
              </w:rPr>
              <w:t xml:space="preserve">(IV) CONSUMPTION DATA (ODP </w:t>
            </w:r>
            <w:proofErr w:type="spellStart"/>
            <w:r w:rsidRPr="00E9063C">
              <w:rPr>
                <w:b/>
                <w:sz w:val="20"/>
                <w:szCs w:val="20"/>
                <w:lang w:val="en-US"/>
              </w:rPr>
              <w:t>tonnes</w:t>
            </w:r>
            <w:proofErr w:type="spellEnd"/>
            <w:r w:rsidRPr="00E9063C">
              <w:rPr>
                <w:b/>
                <w:sz w:val="20"/>
                <w:szCs w:val="20"/>
                <w:lang w:val="en-US"/>
              </w:rPr>
              <w:t>)</w:t>
            </w:r>
          </w:p>
        </w:tc>
      </w:tr>
      <w:tr w:rsidR="00E9063C" w:rsidRPr="00E9063C" w14:paraId="0ABA0F67" w14:textId="77777777" w:rsidTr="007452E1">
        <w:trPr>
          <w:trHeight w:val="276"/>
        </w:trPr>
        <w:tc>
          <w:tcPr>
            <w:tcW w:w="2405" w:type="dxa"/>
            <w:hideMark/>
          </w:tcPr>
          <w:p w14:paraId="7546D526" w14:textId="77777777" w:rsidR="00E9063C" w:rsidRPr="00E9063C" w:rsidRDefault="00E9063C" w:rsidP="00E9063C">
            <w:pPr>
              <w:jc w:val="center"/>
              <w:rPr>
                <w:sz w:val="20"/>
                <w:szCs w:val="20"/>
                <w:lang w:val="en-US"/>
              </w:rPr>
            </w:pPr>
            <w:r w:rsidRPr="00E9063C">
              <w:rPr>
                <w:sz w:val="20"/>
                <w:szCs w:val="20"/>
                <w:lang w:val="en-US"/>
              </w:rPr>
              <w:t>2009–2010 baseline:</w:t>
            </w:r>
          </w:p>
        </w:tc>
        <w:tc>
          <w:tcPr>
            <w:tcW w:w="1701" w:type="dxa"/>
            <w:hideMark/>
          </w:tcPr>
          <w:p w14:paraId="396C078B" w14:textId="78EBAB0E" w:rsidR="00E9063C" w:rsidRPr="00E9063C" w:rsidRDefault="005137CE" w:rsidP="00E9063C">
            <w:pPr>
              <w:jc w:val="right"/>
              <w:rPr>
                <w:sz w:val="20"/>
                <w:szCs w:val="20"/>
                <w:lang w:val="en-US"/>
              </w:rPr>
            </w:pPr>
            <w:r>
              <w:rPr>
                <w:sz w:val="20"/>
                <w:szCs w:val="20"/>
              </w:rPr>
              <w:t>4.10</w:t>
            </w:r>
          </w:p>
        </w:tc>
        <w:tc>
          <w:tcPr>
            <w:tcW w:w="4394" w:type="dxa"/>
            <w:hideMark/>
          </w:tcPr>
          <w:p w14:paraId="006A3957" w14:textId="77777777" w:rsidR="00E9063C" w:rsidRPr="00E9063C" w:rsidRDefault="00E9063C" w:rsidP="00E9063C">
            <w:pPr>
              <w:jc w:val="center"/>
              <w:rPr>
                <w:sz w:val="20"/>
                <w:szCs w:val="20"/>
                <w:lang w:val="en-US"/>
              </w:rPr>
            </w:pPr>
            <w:r w:rsidRPr="00E9063C">
              <w:rPr>
                <w:sz w:val="20"/>
                <w:szCs w:val="20"/>
                <w:lang w:val="en-US"/>
              </w:rPr>
              <w:t>Starting point for sustained aggregate reductions:</w:t>
            </w:r>
          </w:p>
        </w:tc>
        <w:tc>
          <w:tcPr>
            <w:tcW w:w="1483" w:type="dxa"/>
            <w:hideMark/>
          </w:tcPr>
          <w:p w14:paraId="062669EB" w14:textId="2EC01A35" w:rsidR="00E9063C" w:rsidRPr="00E9063C" w:rsidRDefault="005137CE" w:rsidP="00E9063C">
            <w:pPr>
              <w:jc w:val="right"/>
              <w:rPr>
                <w:sz w:val="20"/>
                <w:szCs w:val="20"/>
                <w:lang w:val="en-US"/>
              </w:rPr>
            </w:pPr>
            <w:r>
              <w:rPr>
                <w:sz w:val="20"/>
                <w:szCs w:val="20"/>
                <w:lang w:val="en-US"/>
              </w:rPr>
              <w:t>1.64</w:t>
            </w:r>
          </w:p>
        </w:tc>
      </w:tr>
      <w:tr w:rsidR="00E9063C" w:rsidRPr="00E9063C" w14:paraId="1B97C613" w14:textId="77777777" w:rsidTr="007452E1">
        <w:trPr>
          <w:trHeight w:val="276"/>
        </w:trPr>
        <w:tc>
          <w:tcPr>
            <w:tcW w:w="0" w:type="auto"/>
            <w:gridSpan w:val="4"/>
            <w:hideMark/>
          </w:tcPr>
          <w:p w14:paraId="1EED95C7" w14:textId="77777777" w:rsidR="00E9063C" w:rsidRPr="00E9063C" w:rsidRDefault="00E9063C" w:rsidP="00E9063C">
            <w:pPr>
              <w:ind w:left="316"/>
              <w:rPr>
                <w:b/>
                <w:sz w:val="20"/>
                <w:szCs w:val="20"/>
                <w:lang w:val="en-US"/>
              </w:rPr>
            </w:pPr>
            <w:r w:rsidRPr="00E9063C">
              <w:rPr>
                <w:b/>
                <w:sz w:val="20"/>
                <w:szCs w:val="20"/>
                <w:lang w:val="en-US"/>
              </w:rPr>
              <w:t>CONSUMPTION ELIGIBLE FOR FUNDING</w:t>
            </w:r>
          </w:p>
        </w:tc>
      </w:tr>
      <w:tr w:rsidR="00E9063C" w:rsidRPr="00E9063C" w14:paraId="4CA7E964" w14:textId="77777777" w:rsidTr="007452E1">
        <w:trPr>
          <w:trHeight w:val="276"/>
        </w:trPr>
        <w:tc>
          <w:tcPr>
            <w:tcW w:w="2405" w:type="dxa"/>
            <w:hideMark/>
          </w:tcPr>
          <w:p w14:paraId="2896773C" w14:textId="77777777" w:rsidR="00E9063C" w:rsidRPr="00E9063C" w:rsidRDefault="00E9063C" w:rsidP="00E9063C">
            <w:pPr>
              <w:jc w:val="center"/>
              <w:rPr>
                <w:sz w:val="20"/>
                <w:szCs w:val="20"/>
                <w:lang w:val="en-US"/>
              </w:rPr>
            </w:pPr>
            <w:r w:rsidRPr="00E9063C">
              <w:rPr>
                <w:sz w:val="20"/>
                <w:szCs w:val="20"/>
                <w:lang w:val="en-US"/>
              </w:rPr>
              <w:t>Already approved:</w:t>
            </w:r>
          </w:p>
        </w:tc>
        <w:tc>
          <w:tcPr>
            <w:tcW w:w="1701" w:type="dxa"/>
            <w:hideMark/>
          </w:tcPr>
          <w:p w14:paraId="2F68F258" w14:textId="76605C58" w:rsidR="00E9063C" w:rsidRPr="00E9063C" w:rsidRDefault="005137CE" w:rsidP="00E9063C">
            <w:pPr>
              <w:jc w:val="right"/>
              <w:rPr>
                <w:sz w:val="20"/>
                <w:szCs w:val="20"/>
                <w:lang w:val="en-US"/>
              </w:rPr>
            </w:pPr>
            <w:r>
              <w:rPr>
                <w:sz w:val="20"/>
                <w:szCs w:val="20"/>
              </w:rPr>
              <w:t>0.57</w:t>
            </w:r>
          </w:p>
        </w:tc>
        <w:tc>
          <w:tcPr>
            <w:tcW w:w="4394" w:type="dxa"/>
            <w:hideMark/>
          </w:tcPr>
          <w:p w14:paraId="6825E0A0" w14:textId="77777777" w:rsidR="00E9063C" w:rsidRPr="00E9063C" w:rsidRDefault="00E9063C" w:rsidP="00E9063C">
            <w:pPr>
              <w:jc w:val="center"/>
              <w:rPr>
                <w:i/>
                <w:sz w:val="20"/>
                <w:szCs w:val="20"/>
                <w:lang w:val="en-US"/>
              </w:rPr>
            </w:pPr>
            <w:r w:rsidRPr="00E9063C">
              <w:rPr>
                <w:sz w:val="20"/>
                <w:szCs w:val="20"/>
                <w:lang w:val="en-US"/>
              </w:rPr>
              <w:t>Remaining:</w:t>
            </w:r>
          </w:p>
        </w:tc>
        <w:tc>
          <w:tcPr>
            <w:tcW w:w="1483" w:type="dxa"/>
            <w:hideMark/>
          </w:tcPr>
          <w:p w14:paraId="10273EFB" w14:textId="4D033C80" w:rsidR="00E9063C" w:rsidRPr="00E9063C" w:rsidRDefault="005137CE" w:rsidP="00E9063C">
            <w:pPr>
              <w:jc w:val="right"/>
              <w:rPr>
                <w:sz w:val="20"/>
                <w:szCs w:val="20"/>
                <w:lang w:val="en-US"/>
              </w:rPr>
            </w:pPr>
            <w:r>
              <w:rPr>
                <w:color w:val="000000" w:themeColor="text1"/>
                <w:sz w:val="20"/>
                <w:szCs w:val="20"/>
              </w:rPr>
              <w:t>1.07</w:t>
            </w:r>
          </w:p>
        </w:tc>
      </w:tr>
    </w:tbl>
    <w:p w14:paraId="60B182BC" w14:textId="77777777" w:rsidR="00E9063C" w:rsidRPr="00E9063C" w:rsidRDefault="00E9063C" w:rsidP="00E9063C">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9063C" w:rsidRPr="00E9063C" w14:paraId="21C1CF0C" w14:textId="77777777" w:rsidTr="007452E1">
        <w:trPr>
          <w:trHeight w:val="264"/>
        </w:trPr>
        <w:tc>
          <w:tcPr>
            <w:tcW w:w="2038" w:type="pct"/>
            <w:gridSpan w:val="2"/>
            <w:hideMark/>
          </w:tcPr>
          <w:p w14:paraId="14F1453C" w14:textId="77777777" w:rsidR="00E9063C" w:rsidRPr="00E9063C" w:rsidRDefault="00E9063C" w:rsidP="00E9063C">
            <w:pPr>
              <w:jc w:val="left"/>
              <w:rPr>
                <w:b/>
                <w:sz w:val="20"/>
                <w:szCs w:val="20"/>
                <w:lang w:val="en-US"/>
              </w:rPr>
            </w:pPr>
            <w:r w:rsidRPr="00E9063C">
              <w:rPr>
                <w:b/>
                <w:sz w:val="20"/>
                <w:szCs w:val="20"/>
                <w:lang w:val="en-US"/>
              </w:rPr>
              <w:t>(V) ENDORSED BUSINESS PLAN</w:t>
            </w:r>
          </w:p>
        </w:tc>
        <w:tc>
          <w:tcPr>
            <w:tcW w:w="731" w:type="pct"/>
            <w:vAlign w:val="center"/>
            <w:hideMark/>
          </w:tcPr>
          <w:p w14:paraId="06F9C799" w14:textId="77777777" w:rsidR="00E9063C" w:rsidRPr="00E9063C" w:rsidRDefault="00E9063C" w:rsidP="00E9063C">
            <w:pPr>
              <w:jc w:val="center"/>
              <w:rPr>
                <w:b/>
                <w:sz w:val="20"/>
                <w:szCs w:val="20"/>
                <w:lang w:val="en-US"/>
              </w:rPr>
            </w:pPr>
            <w:r w:rsidRPr="00E9063C">
              <w:rPr>
                <w:b/>
                <w:sz w:val="20"/>
                <w:szCs w:val="20"/>
                <w:lang w:val="en-US"/>
              </w:rPr>
              <w:t>2025</w:t>
            </w:r>
          </w:p>
        </w:tc>
        <w:tc>
          <w:tcPr>
            <w:tcW w:w="731" w:type="pct"/>
            <w:vAlign w:val="center"/>
            <w:hideMark/>
          </w:tcPr>
          <w:p w14:paraId="376ADFEC" w14:textId="77777777" w:rsidR="00E9063C" w:rsidRPr="00E9063C" w:rsidRDefault="00E9063C" w:rsidP="00E9063C">
            <w:pPr>
              <w:jc w:val="center"/>
              <w:rPr>
                <w:b/>
                <w:sz w:val="20"/>
                <w:szCs w:val="20"/>
                <w:lang w:val="en-US"/>
              </w:rPr>
            </w:pPr>
            <w:r w:rsidRPr="00E9063C">
              <w:rPr>
                <w:b/>
                <w:sz w:val="20"/>
                <w:szCs w:val="20"/>
                <w:lang w:val="en-US"/>
              </w:rPr>
              <w:t>2026</w:t>
            </w:r>
          </w:p>
        </w:tc>
        <w:tc>
          <w:tcPr>
            <w:tcW w:w="731" w:type="pct"/>
            <w:vAlign w:val="center"/>
            <w:hideMark/>
          </w:tcPr>
          <w:p w14:paraId="1A1D2213" w14:textId="77777777" w:rsidR="00E9063C" w:rsidRPr="00E9063C" w:rsidRDefault="00E9063C" w:rsidP="00E9063C">
            <w:pPr>
              <w:jc w:val="center"/>
              <w:rPr>
                <w:b/>
                <w:sz w:val="20"/>
                <w:szCs w:val="20"/>
                <w:lang w:val="en-US"/>
              </w:rPr>
            </w:pPr>
            <w:r w:rsidRPr="00E9063C">
              <w:rPr>
                <w:b/>
                <w:sz w:val="20"/>
                <w:szCs w:val="20"/>
                <w:lang w:val="en-US"/>
              </w:rPr>
              <w:t>2027</w:t>
            </w:r>
          </w:p>
        </w:tc>
        <w:tc>
          <w:tcPr>
            <w:tcW w:w="768" w:type="pct"/>
            <w:vAlign w:val="center"/>
            <w:hideMark/>
          </w:tcPr>
          <w:p w14:paraId="6AB0F55D" w14:textId="77777777" w:rsidR="00E9063C" w:rsidRPr="00E9063C" w:rsidRDefault="00E9063C" w:rsidP="00E9063C">
            <w:pPr>
              <w:jc w:val="center"/>
              <w:rPr>
                <w:b/>
                <w:sz w:val="20"/>
                <w:szCs w:val="20"/>
                <w:lang w:val="en-US"/>
              </w:rPr>
            </w:pPr>
            <w:r w:rsidRPr="00E9063C">
              <w:rPr>
                <w:b/>
                <w:sz w:val="20"/>
                <w:szCs w:val="20"/>
                <w:lang w:val="en-US"/>
              </w:rPr>
              <w:t>Total</w:t>
            </w:r>
          </w:p>
        </w:tc>
      </w:tr>
      <w:tr w:rsidR="000758C6" w:rsidRPr="00E9063C" w14:paraId="28FA06FF" w14:textId="77777777" w:rsidTr="007452E1">
        <w:trPr>
          <w:trHeight w:val="187"/>
        </w:trPr>
        <w:tc>
          <w:tcPr>
            <w:tcW w:w="709" w:type="pct"/>
            <w:vMerge w:val="restart"/>
            <w:vAlign w:val="center"/>
            <w:hideMark/>
          </w:tcPr>
          <w:p w14:paraId="2330C62B" w14:textId="1C7B06F2" w:rsidR="000758C6" w:rsidRPr="00E9063C" w:rsidRDefault="000758C6" w:rsidP="000758C6">
            <w:pPr>
              <w:jc w:val="center"/>
              <w:rPr>
                <w:sz w:val="20"/>
                <w:szCs w:val="20"/>
                <w:lang w:val="en-US"/>
              </w:rPr>
            </w:pPr>
            <w:r w:rsidRPr="00C95CF4">
              <w:rPr>
                <w:color w:val="000000" w:themeColor="text1"/>
                <w:sz w:val="20"/>
                <w:szCs w:val="20"/>
              </w:rPr>
              <w:t>UNEP</w:t>
            </w:r>
          </w:p>
        </w:tc>
        <w:tc>
          <w:tcPr>
            <w:tcW w:w="1330" w:type="pct"/>
            <w:hideMark/>
          </w:tcPr>
          <w:p w14:paraId="212F2C0D" w14:textId="77777777" w:rsidR="000758C6" w:rsidRPr="00E9063C" w:rsidRDefault="000758C6" w:rsidP="000758C6">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31" w:type="pct"/>
          </w:tcPr>
          <w:p w14:paraId="29B9ACB1" w14:textId="46722950" w:rsidR="000758C6" w:rsidRPr="00E9063C" w:rsidRDefault="000758C6" w:rsidP="000758C6">
            <w:pPr>
              <w:jc w:val="right"/>
              <w:rPr>
                <w:sz w:val="20"/>
                <w:szCs w:val="20"/>
                <w:lang w:val="en-US"/>
              </w:rPr>
            </w:pPr>
            <w:r>
              <w:rPr>
                <w:sz w:val="20"/>
                <w:szCs w:val="20"/>
                <w:lang w:val="en-US"/>
              </w:rPr>
              <w:t>0.08</w:t>
            </w:r>
          </w:p>
        </w:tc>
        <w:tc>
          <w:tcPr>
            <w:tcW w:w="731" w:type="pct"/>
          </w:tcPr>
          <w:p w14:paraId="5322BE18" w14:textId="1C7BFF3A" w:rsidR="000758C6" w:rsidRPr="00E9063C" w:rsidRDefault="000758C6" w:rsidP="000758C6">
            <w:pPr>
              <w:jc w:val="right"/>
              <w:rPr>
                <w:sz w:val="20"/>
                <w:szCs w:val="20"/>
                <w:lang w:val="en-US"/>
              </w:rPr>
            </w:pPr>
            <w:r>
              <w:rPr>
                <w:sz w:val="20"/>
                <w:szCs w:val="20"/>
                <w:lang w:val="en-US"/>
              </w:rPr>
              <w:t>0.00</w:t>
            </w:r>
          </w:p>
        </w:tc>
        <w:tc>
          <w:tcPr>
            <w:tcW w:w="731" w:type="pct"/>
          </w:tcPr>
          <w:p w14:paraId="76E3769B" w14:textId="529E160E" w:rsidR="000758C6" w:rsidRPr="00E9063C" w:rsidRDefault="000758C6" w:rsidP="000758C6">
            <w:pPr>
              <w:jc w:val="right"/>
              <w:rPr>
                <w:sz w:val="20"/>
                <w:szCs w:val="20"/>
                <w:lang w:val="en-US"/>
              </w:rPr>
            </w:pPr>
            <w:r>
              <w:rPr>
                <w:sz w:val="20"/>
                <w:szCs w:val="20"/>
                <w:lang w:val="en-US"/>
              </w:rPr>
              <w:t>0.00</w:t>
            </w:r>
          </w:p>
        </w:tc>
        <w:tc>
          <w:tcPr>
            <w:tcW w:w="768" w:type="pct"/>
          </w:tcPr>
          <w:p w14:paraId="0F4A1AFD" w14:textId="08C00211" w:rsidR="000758C6" w:rsidRPr="00E9063C" w:rsidRDefault="000758C6" w:rsidP="000758C6">
            <w:pPr>
              <w:jc w:val="right"/>
              <w:rPr>
                <w:sz w:val="20"/>
                <w:szCs w:val="20"/>
                <w:lang w:val="en-US"/>
              </w:rPr>
            </w:pPr>
            <w:r>
              <w:rPr>
                <w:sz w:val="20"/>
                <w:szCs w:val="20"/>
                <w:lang w:val="en-US"/>
              </w:rPr>
              <w:t>0.1</w:t>
            </w:r>
          </w:p>
        </w:tc>
      </w:tr>
      <w:tr w:rsidR="000758C6" w:rsidRPr="00E9063C" w14:paraId="16D75624" w14:textId="77777777" w:rsidTr="007452E1">
        <w:trPr>
          <w:trHeight w:val="55"/>
        </w:trPr>
        <w:tc>
          <w:tcPr>
            <w:tcW w:w="709" w:type="pct"/>
            <w:vMerge/>
            <w:vAlign w:val="center"/>
            <w:hideMark/>
          </w:tcPr>
          <w:p w14:paraId="1AEB2920" w14:textId="77777777" w:rsidR="000758C6" w:rsidRPr="00E9063C" w:rsidRDefault="000758C6" w:rsidP="000758C6">
            <w:pPr>
              <w:rPr>
                <w:sz w:val="20"/>
                <w:szCs w:val="20"/>
                <w:lang w:val="en-US"/>
              </w:rPr>
            </w:pPr>
          </w:p>
        </w:tc>
        <w:tc>
          <w:tcPr>
            <w:tcW w:w="1330" w:type="pct"/>
            <w:hideMark/>
          </w:tcPr>
          <w:p w14:paraId="4A9564DA" w14:textId="77777777" w:rsidR="000758C6" w:rsidRPr="00E9063C" w:rsidRDefault="000758C6" w:rsidP="000758C6">
            <w:pPr>
              <w:jc w:val="left"/>
              <w:rPr>
                <w:sz w:val="20"/>
                <w:szCs w:val="20"/>
                <w:lang w:val="en-US"/>
              </w:rPr>
            </w:pPr>
            <w:r w:rsidRPr="00E9063C">
              <w:rPr>
                <w:sz w:val="20"/>
                <w:szCs w:val="20"/>
                <w:lang w:val="en-US"/>
              </w:rPr>
              <w:t>Funding (US $)</w:t>
            </w:r>
          </w:p>
        </w:tc>
        <w:tc>
          <w:tcPr>
            <w:tcW w:w="731" w:type="pct"/>
          </w:tcPr>
          <w:p w14:paraId="604AC9D2" w14:textId="07ED2FD7" w:rsidR="000758C6" w:rsidRPr="00E9063C" w:rsidRDefault="000758C6" w:rsidP="000758C6">
            <w:pPr>
              <w:jc w:val="right"/>
              <w:rPr>
                <w:sz w:val="20"/>
                <w:szCs w:val="20"/>
                <w:lang w:val="en-US"/>
              </w:rPr>
            </w:pPr>
            <w:r>
              <w:rPr>
                <w:sz w:val="20"/>
                <w:szCs w:val="20"/>
                <w:lang w:val="en-US"/>
              </w:rPr>
              <w:t>146,335*</w:t>
            </w:r>
          </w:p>
        </w:tc>
        <w:tc>
          <w:tcPr>
            <w:tcW w:w="731" w:type="pct"/>
          </w:tcPr>
          <w:p w14:paraId="302D7A32" w14:textId="57B62DA4" w:rsidR="000758C6" w:rsidRPr="00E9063C" w:rsidRDefault="000758C6" w:rsidP="000758C6">
            <w:pPr>
              <w:jc w:val="right"/>
              <w:rPr>
                <w:sz w:val="20"/>
                <w:szCs w:val="20"/>
                <w:lang w:val="en-US"/>
              </w:rPr>
            </w:pPr>
            <w:r>
              <w:rPr>
                <w:sz w:val="20"/>
                <w:szCs w:val="20"/>
                <w:lang w:val="en-US"/>
              </w:rPr>
              <w:t>0</w:t>
            </w:r>
          </w:p>
        </w:tc>
        <w:tc>
          <w:tcPr>
            <w:tcW w:w="731" w:type="pct"/>
          </w:tcPr>
          <w:p w14:paraId="5BB5A222" w14:textId="773C9BFF" w:rsidR="000758C6" w:rsidRPr="00E9063C" w:rsidRDefault="000758C6" w:rsidP="000758C6">
            <w:pPr>
              <w:jc w:val="right"/>
              <w:rPr>
                <w:sz w:val="20"/>
                <w:szCs w:val="20"/>
                <w:lang w:val="en-US"/>
              </w:rPr>
            </w:pPr>
            <w:r>
              <w:rPr>
                <w:sz w:val="20"/>
                <w:szCs w:val="20"/>
                <w:lang w:val="en-US"/>
              </w:rPr>
              <w:t>0</w:t>
            </w:r>
          </w:p>
        </w:tc>
        <w:tc>
          <w:tcPr>
            <w:tcW w:w="768" w:type="pct"/>
          </w:tcPr>
          <w:p w14:paraId="6219E79D" w14:textId="491BEB91" w:rsidR="000758C6" w:rsidRPr="00E9063C" w:rsidRDefault="000758C6" w:rsidP="000758C6">
            <w:pPr>
              <w:jc w:val="right"/>
              <w:rPr>
                <w:sz w:val="20"/>
                <w:szCs w:val="20"/>
                <w:lang w:val="en-US"/>
              </w:rPr>
            </w:pPr>
            <w:r>
              <w:rPr>
                <w:sz w:val="20"/>
                <w:szCs w:val="20"/>
                <w:lang w:val="en-US"/>
              </w:rPr>
              <w:t>146,335</w:t>
            </w:r>
          </w:p>
        </w:tc>
      </w:tr>
      <w:tr w:rsidR="000758C6" w:rsidRPr="00E9063C" w14:paraId="2567113F" w14:textId="77777777" w:rsidTr="007452E1">
        <w:trPr>
          <w:trHeight w:val="264"/>
        </w:trPr>
        <w:tc>
          <w:tcPr>
            <w:tcW w:w="709" w:type="pct"/>
            <w:vMerge w:val="restart"/>
            <w:vAlign w:val="center"/>
            <w:hideMark/>
          </w:tcPr>
          <w:p w14:paraId="5E107054" w14:textId="668D43B1" w:rsidR="000758C6" w:rsidRPr="00E9063C" w:rsidRDefault="000758C6" w:rsidP="000758C6">
            <w:pPr>
              <w:jc w:val="center"/>
              <w:rPr>
                <w:sz w:val="20"/>
                <w:szCs w:val="20"/>
                <w:lang w:val="en-US"/>
              </w:rPr>
            </w:pPr>
            <w:r w:rsidRPr="00C95CF4">
              <w:rPr>
                <w:color w:val="000000" w:themeColor="text1"/>
                <w:sz w:val="20"/>
                <w:szCs w:val="20"/>
              </w:rPr>
              <w:t>UNDP</w:t>
            </w:r>
          </w:p>
        </w:tc>
        <w:tc>
          <w:tcPr>
            <w:tcW w:w="1330" w:type="pct"/>
            <w:hideMark/>
          </w:tcPr>
          <w:p w14:paraId="37B22AC5" w14:textId="77777777" w:rsidR="000758C6" w:rsidRPr="00E9063C" w:rsidRDefault="000758C6" w:rsidP="000758C6">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731" w:type="pct"/>
          </w:tcPr>
          <w:p w14:paraId="491FA2C1" w14:textId="4CB8A55A" w:rsidR="000758C6" w:rsidRPr="00E9063C" w:rsidRDefault="000758C6" w:rsidP="000758C6">
            <w:pPr>
              <w:jc w:val="right"/>
              <w:rPr>
                <w:sz w:val="20"/>
                <w:szCs w:val="20"/>
                <w:lang w:val="en-US"/>
              </w:rPr>
            </w:pPr>
            <w:r>
              <w:rPr>
                <w:sz w:val="20"/>
                <w:szCs w:val="20"/>
                <w:lang w:val="en-US"/>
              </w:rPr>
              <w:t>0.11</w:t>
            </w:r>
          </w:p>
        </w:tc>
        <w:tc>
          <w:tcPr>
            <w:tcW w:w="731" w:type="pct"/>
          </w:tcPr>
          <w:p w14:paraId="5DB3A220" w14:textId="15C0ED08" w:rsidR="000758C6" w:rsidRPr="00E9063C" w:rsidRDefault="000758C6" w:rsidP="000758C6">
            <w:pPr>
              <w:jc w:val="right"/>
              <w:rPr>
                <w:sz w:val="20"/>
                <w:szCs w:val="20"/>
                <w:lang w:val="en-US"/>
              </w:rPr>
            </w:pPr>
            <w:r>
              <w:rPr>
                <w:sz w:val="20"/>
                <w:szCs w:val="20"/>
                <w:lang w:val="en-US"/>
              </w:rPr>
              <w:t>0.00</w:t>
            </w:r>
          </w:p>
        </w:tc>
        <w:tc>
          <w:tcPr>
            <w:tcW w:w="731" w:type="pct"/>
          </w:tcPr>
          <w:p w14:paraId="4F5F8190" w14:textId="25520C7F" w:rsidR="000758C6" w:rsidRPr="00E9063C" w:rsidRDefault="000758C6" w:rsidP="000758C6">
            <w:pPr>
              <w:jc w:val="right"/>
              <w:rPr>
                <w:sz w:val="20"/>
                <w:szCs w:val="20"/>
                <w:lang w:val="en-US"/>
              </w:rPr>
            </w:pPr>
            <w:r>
              <w:rPr>
                <w:sz w:val="20"/>
                <w:szCs w:val="20"/>
                <w:lang w:val="en-US"/>
              </w:rPr>
              <w:t>0.00</w:t>
            </w:r>
          </w:p>
        </w:tc>
        <w:tc>
          <w:tcPr>
            <w:tcW w:w="768" w:type="pct"/>
          </w:tcPr>
          <w:p w14:paraId="1DFA4649" w14:textId="4F28E5A7" w:rsidR="000758C6" w:rsidRPr="00E9063C" w:rsidRDefault="000758C6" w:rsidP="000758C6">
            <w:pPr>
              <w:jc w:val="right"/>
              <w:rPr>
                <w:sz w:val="20"/>
                <w:szCs w:val="20"/>
                <w:lang w:val="en-US"/>
              </w:rPr>
            </w:pPr>
            <w:r>
              <w:rPr>
                <w:sz w:val="20"/>
                <w:szCs w:val="20"/>
                <w:lang w:val="en-US"/>
              </w:rPr>
              <w:t>0.1</w:t>
            </w:r>
          </w:p>
        </w:tc>
      </w:tr>
      <w:tr w:rsidR="000758C6" w:rsidRPr="00E9063C" w14:paraId="28766E77" w14:textId="77777777" w:rsidTr="007452E1">
        <w:trPr>
          <w:trHeight w:val="264"/>
        </w:trPr>
        <w:tc>
          <w:tcPr>
            <w:tcW w:w="709" w:type="pct"/>
            <w:vMerge/>
            <w:vAlign w:val="center"/>
            <w:hideMark/>
          </w:tcPr>
          <w:p w14:paraId="7E0D7699" w14:textId="77777777" w:rsidR="000758C6" w:rsidRPr="00E9063C" w:rsidRDefault="000758C6" w:rsidP="000758C6">
            <w:pPr>
              <w:rPr>
                <w:sz w:val="20"/>
                <w:szCs w:val="20"/>
                <w:lang w:val="en-US"/>
              </w:rPr>
            </w:pPr>
          </w:p>
        </w:tc>
        <w:tc>
          <w:tcPr>
            <w:tcW w:w="1330" w:type="pct"/>
            <w:hideMark/>
          </w:tcPr>
          <w:p w14:paraId="658BCE2E" w14:textId="77777777" w:rsidR="000758C6" w:rsidRPr="00E9063C" w:rsidRDefault="000758C6" w:rsidP="000758C6">
            <w:pPr>
              <w:jc w:val="left"/>
              <w:rPr>
                <w:sz w:val="20"/>
                <w:szCs w:val="20"/>
                <w:lang w:val="en-US"/>
              </w:rPr>
            </w:pPr>
            <w:r w:rsidRPr="00E9063C">
              <w:rPr>
                <w:sz w:val="20"/>
                <w:szCs w:val="20"/>
                <w:lang w:val="en-US"/>
              </w:rPr>
              <w:t>Funding (US $)</w:t>
            </w:r>
          </w:p>
        </w:tc>
        <w:tc>
          <w:tcPr>
            <w:tcW w:w="731" w:type="pct"/>
          </w:tcPr>
          <w:p w14:paraId="3F71ABA1" w14:textId="0A6255B4" w:rsidR="000758C6" w:rsidRPr="00E9063C" w:rsidRDefault="000758C6" w:rsidP="000758C6">
            <w:pPr>
              <w:jc w:val="right"/>
              <w:rPr>
                <w:sz w:val="20"/>
                <w:szCs w:val="20"/>
                <w:lang w:val="en-US"/>
              </w:rPr>
            </w:pPr>
            <w:r>
              <w:rPr>
                <w:sz w:val="20"/>
                <w:szCs w:val="20"/>
                <w:lang w:val="en-US"/>
              </w:rPr>
              <w:t>43,600</w:t>
            </w:r>
          </w:p>
        </w:tc>
        <w:tc>
          <w:tcPr>
            <w:tcW w:w="731" w:type="pct"/>
          </w:tcPr>
          <w:p w14:paraId="06D20F11" w14:textId="0301CDB0" w:rsidR="000758C6" w:rsidRPr="00E9063C" w:rsidRDefault="000758C6" w:rsidP="000758C6">
            <w:pPr>
              <w:jc w:val="right"/>
              <w:rPr>
                <w:sz w:val="20"/>
                <w:szCs w:val="20"/>
                <w:lang w:val="en-US"/>
              </w:rPr>
            </w:pPr>
            <w:r>
              <w:rPr>
                <w:sz w:val="20"/>
                <w:szCs w:val="20"/>
                <w:lang w:val="en-US"/>
              </w:rPr>
              <w:t>0</w:t>
            </w:r>
          </w:p>
        </w:tc>
        <w:tc>
          <w:tcPr>
            <w:tcW w:w="731" w:type="pct"/>
          </w:tcPr>
          <w:p w14:paraId="4398AEE8" w14:textId="6B397548" w:rsidR="000758C6" w:rsidRPr="00E9063C" w:rsidRDefault="000758C6" w:rsidP="000758C6">
            <w:pPr>
              <w:jc w:val="right"/>
              <w:rPr>
                <w:sz w:val="20"/>
                <w:szCs w:val="20"/>
                <w:lang w:val="en-US"/>
              </w:rPr>
            </w:pPr>
            <w:r>
              <w:rPr>
                <w:sz w:val="20"/>
                <w:szCs w:val="20"/>
                <w:lang w:val="en-US"/>
              </w:rPr>
              <w:t>0</w:t>
            </w:r>
          </w:p>
        </w:tc>
        <w:tc>
          <w:tcPr>
            <w:tcW w:w="768" w:type="pct"/>
          </w:tcPr>
          <w:p w14:paraId="537AC8CE" w14:textId="6EFF188C" w:rsidR="000758C6" w:rsidRPr="00E9063C" w:rsidRDefault="000758C6" w:rsidP="000758C6">
            <w:pPr>
              <w:jc w:val="right"/>
              <w:rPr>
                <w:sz w:val="20"/>
                <w:szCs w:val="20"/>
                <w:lang w:val="en-US"/>
              </w:rPr>
            </w:pPr>
            <w:r>
              <w:rPr>
                <w:sz w:val="20"/>
                <w:szCs w:val="20"/>
                <w:lang w:val="en-US"/>
              </w:rPr>
              <w:t>43,600</w:t>
            </w:r>
          </w:p>
        </w:tc>
      </w:tr>
    </w:tbl>
    <w:p w14:paraId="627886B9" w14:textId="3150EE8C" w:rsidR="00E9063C" w:rsidRPr="00E9063C" w:rsidRDefault="000758C6" w:rsidP="00E9063C">
      <w:pPr>
        <w:ind w:right="-563"/>
        <w:rPr>
          <w:sz w:val="18"/>
          <w:szCs w:val="18"/>
        </w:rPr>
      </w:pPr>
      <w:r>
        <w:rPr>
          <w:sz w:val="18"/>
          <w:szCs w:val="18"/>
        </w:rPr>
        <w:t>*</w:t>
      </w:r>
      <w:r w:rsidR="00E9063C" w:rsidRPr="00E9063C">
        <w:rPr>
          <w:sz w:val="18"/>
          <w:szCs w:val="18"/>
        </w:rPr>
        <w:t>Including US $</w:t>
      </w:r>
      <w:r>
        <w:rPr>
          <w:sz w:val="18"/>
          <w:szCs w:val="18"/>
        </w:rPr>
        <w:t xml:space="preserve">113,000 </w:t>
      </w:r>
      <w:r w:rsidR="00E9063C" w:rsidRPr="00E9063C">
        <w:rPr>
          <w:sz w:val="18"/>
          <w:szCs w:val="18"/>
        </w:rPr>
        <w:t xml:space="preserve">for </w:t>
      </w:r>
      <w:r w:rsidR="00C95CF4" w:rsidRPr="00C95CF4">
        <w:rPr>
          <w:sz w:val="18"/>
          <w:szCs w:val="18"/>
        </w:rPr>
        <w:t>UNEP</w:t>
      </w:r>
      <w:r w:rsidR="00E9063C" w:rsidRPr="00E9063C">
        <w:rPr>
          <w:sz w:val="18"/>
          <w:szCs w:val="18"/>
        </w:rPr>
        <w:t xml:space="preserve"> for additional activities to maintain energy efficiency (decision 89/6)</w:t>
      </w:r>
    </w:p>
    <w:p w14:paraId="44D54997" w14:textId="77777777" w:rsidR="00E9063C" w:rsidRPr="00E9063C" w:rsidRDefault="00E9063C" w:rsidP="00A110D0">
      <w:pPr>
        <w:jc w:val="center"/>
        <w:rPr>
          <w:sz w:val="18"/>
          <w:szCs w:val="18"/>
        </w:rPr>
      </w:pPr>
    </w:p>
    <w:tbl>
      <w:tblPr>
        <w:tblStyle w:val="TableGrid"/>
        <w:tblW w:w="9991" w:type="dxa"/>
        <w:tblLayout w:type="fixed"/>
        <w:tblCellMar>
          <w:left w:w="57" w:type="dxa"/>
          <w:right w:w="57" w:type="dxa"/>
        </w:tblCellMar>
        <w:tblLook w:val="04A0" w:firstRow="1" w:lastRow="0" w:firstColumn="1" w:lastColumn="0" w:noHBand="0" w:noVBand="1"/>
      </w:tblPr>
      <w:tblGrid>
        <w:gridCol w:w="807"/>
        <w:gridCol w:w="694"/>
        <w:gridCol w:w="1158"/>
        <w:gridCol w:w="916"/>
        <w:gridCol w:w="917"/>
        <w:gridCol w:w="916"/>
        <w:gridCol w:w="917"/>
        <w:gridCol w:w="916"/>
        <w:gridCol w:w="916"/>
        <w:gridCol w:w="917"/>
        <w:gridCol w:w="917"/>
      </w:tblGrid>
      <w:tr w:rsidR="00DE50C3" w:rsidRPr="00C0083A" w14:paraId="14E17221" w14:textId="77777777" w:rsidTr="00C0083A">
        <w:trPr>
          <w:trHeight w:val="276"/>
        </w:trPr>
        <w:tc>
          <w:tcPr>
            <w:tcW w:w="2659" w:type="dxa"/>
            <w:gridSpan w:val="3"/>
            <w:hideMark/>
          </w:tcPr>
          <w:p w14:paraId="4574EC4A" w14:textId="77ED7F65" w:rsidR="00C0083A" w:rsidRPr="00230C38" w:rsidRDefault="00C0083A" w:rsidP="00E9063C">
            <w:pPr>
              <w:spacing w:before="20" w:after="20"/>
              <w:ind w:left="38"/>
              <w:jc w:val="left"/>
              <w:rPr>
                <w:b/>
                <w:sz w:val="18"/>
                <w:lang w:val="en-US"/>
              </w:rPr>
            </w:pPr>
            <w:r w:rsidRPr="00230C38">
              <w:rPr>
                <w:b/>
                <w:sz w:val="18"/>
                <w:lang w:val="en-US"/>
              </w:rPr>
              <w:t xml:space="preserve">(VI) PROJECT DATA </w:t>
            </w:r>
          </w:p>
        </w:tc>
        <w:tc>
          <w:tcPr>
            <w:tcW w:w="916" w:type="dxa"/>
            <w:hideMark/>
          </w:tcPr>
          <w:p w14:paraId="3199A2D5" w14:textId="28385893" w:rsidR="00C0083A" w:rsidRPr="00230C38" w:rsidRDefault="00C0083A" w:rsidP="00E9063C">
            <w:pPr>
              <w:spacing w:before="20" w:after="20"/>
              <w:ind w:left="38"/>
              <w:jc w:val="center"/>
              <w:rPr>
                <w:b/>
                <w:sz w:val="18"/>
                <w:lang w:val="en-US"/>
              </w:rPr>
            </w:pPr>
            <w:r w:rsidRPr="00230C38">
              <w:rPr>
                <w:b/>
                <w:sz w:val="18"/>
                <w:lang w:val="en-US"/>
              </w:rPr>
              <w:t>2016</w:t>
            </w:r>
          </w:p>
        </w:tc>
        <w:tc>
          <w:tcPr>
            <w:tcW w:w="917" w:type="dxa"/>
            <w:hideMark/>
          </w:tcPr>
          <w:p w14:paraId="6E0897F3" w14:textId="674CC325" w:rsidR="00C0083A" w:rsidRPr="00230C38" w:rsidRDefault="00C0083A" w:rsidP="00E9063C">
            <w:pPr>
              <w:spacing w:before="20" w:after="20"/>
              <w:jc w:val="center"/>
              <w:rPr>
                <w:b/>
                <w:sz w:val="18"/>
                <w:lang w:val="en-US"/>
              </w:rPr>
            </w:pPr>
            <w:r w:rsidRPr="00230C38">
              <w:rPr>
                <w:b/>
                <w:sz w:val="18"/>
                <w:lang w:val="en-US"/>
              </w:rPr>
              <w:t>2017-2019</w:t>
            </w:r>
          </w:p>
        </w:tc>
        <w:tc>
          <w:tcPr>
            <w:tcW w:w="916" w:type="dxa"/>
            <w:hideMark/>
          </w:tcPr>
          <w:p w14:paraId="5ABA258F" w14:textId="0110A301" w:rsidR="00C0083A" w:rsidRPr="00230C38" w:rsidRDefault="00C0083A" w:rsidP="00E9063C">
            <w:pPr>
              <w:spacing w:before="20" w:after="20"/>
              <w:jc w:val="center"/>
              <w:rPr>
                <w:b/>
                <w:sz w:val="18"/>
                <w:lang w:val="en-US"/>
              </w:rPr>
            </w:pPr>
            <w:r w:rsidRPr="00230C38">
              <w:rPr>
                <w:b/>
                <w:sz w:val="18"/>
                <w:lang w:val="en-US"/>
              </w:rPr>
              <w:t>2020-2021</w:t>
            </w:r>
          </w:p>
        </w:tc>
        <w:tc>
          <w:tcPr>
            <w:tcW w:w="917" w:type="dxa"/>
            <w:hideMark/>
          </w:tcPr>
          <w:p w14:paraId="323FC886" w14:textId="46F5A994" w:rsidR="00C0083A" w:rsidRPr="00230C38" w:rsidRDefault="00C0083A" w:rsidP="00E9063C">
            <w:pPr>
              <w:spacing w:before="20" w:after="20"/>
              <w:jc w:val="center"/>
              <w:rPr>
                <w:b/>
                <w:sz w:val="18"/>
                <w:lang w:val="en-US"/>
              </w:rPr>
            </w:pPr>
            <w:r w:rsidRPr="00230C38">
              <w:rPr>
                <w:b/>
                <w:sz w:val="18"/>
                <w:lang w:val="en-US"/>
              </w:rPr>
              <w:t>2022</w:t>
            </w:r>
          </w:p>
        </w:tc>
        <w:tc>
          <w:tcPr>
            <w:tcW w:w="916" w:type="dxa"/>
          </w:tcPr>
          <w:p w14:paraId="2DD9954F" w14:textId="4451064B" w:rsidR="00C0083A" w:rsidRPr="00230C38" w:rsidRDefault="00C0083A" w:rsidP="00E9063C">
            <w:pPr>
              <w:spacing w:before="20" w:after="20"/>
              <w:jc w:val="center"/>
              <w:rPr>
                <w:b/>
                <w:sz w:val="18"/>
                <w:lang w:val="en-US"/>
              </w:rPr>
            </w:pPr>
            <w:r w:rsidRPr="00230C38">
              <w:rPr>
                <w:b/>
                <w:sz w:val="18"/>
                <w:lang w:val="en-US"/>
              </w:rPr>
              <w:t>2023</w:t>
            </w:r>
          </w:p>
        </w:tc>
        <w:tc>
          <w:tcPr>
            <w:tcW w:w="916" w:type="dxa"/>
            <w:hideMark/>
          </w:tcPr>
          <w:p w14:paraId="53FC93E5" w14:textId="2980B0FA" w:rsidR="00C0083A" w:rsidRPr="00230C38" w:rsidRDefault="00C0083A" w:rsidP="00E9063C">
            <w:pPr>
              <w:spacing w:before="20" w:after="20"/>
              <w:jc w:val="center"/>
              <w:rPr>
                <w:b/>
                <w:sz w:val="18"/>
                <w:lang w:val="en-US"/>
              </w:rPr>
            </w:pPr>
            <w:r w:rsidRPr="00230C38">
              <w:rPr>
                <w:b/>
                <w:sz w:val="18"/>
                <w:lang w:val="en-US"/>
              </w:rPr>
              <w:t>2024</w:t>
            </w:r>
            <w:r w:rsidR="00397852">
              <w:rPr>
                <w:b/>
                <w:sz w:val="18"/>
                <w:lang w:val="en-US"/>
              </w:rPr>
              <w:t>*</w:t>
            </w:r>
          </w:p>
        </w:tc>
        <w:tc>
          <w:tcPr>
            <w:tcW w:w="917" w:type="dxa"/>
          </w:tcPr>
          <w:p w14:paraId="7612CA9D" w14:textId="40A266CB" w:rsidR="00C0083A" w:rsidRPr="00C0083A" w:rsidRDefault="00C0083A" w:rsidP="00E9063C">
            <w:pPr>
              <w:spacing w:before="20" w:after="20"/>
              <w:jc w:val="center"/>
              <w:rPr>
                <w:b/>
                <w:sz w:val="18"/>
                <w:szCs w:val="18"/>
                <w:lang w:val="en-US"/>
              </w:rPr>
            </w:pPr>
            <w:r w:rsidRPr="00C0083A">
              <w:rPr>
                <w:b/>
                <w:sz w:val="18"/>
                <w:szCs w:val="18"/>
                <w:lang w:val="en-US"/>
              </w:rPr>
              <w:t>2025</w:t>
            </w:r>
          </w:p>
        </w:tc>
        <w:tc>
          <w:tcPr>
            <w:tcW w:w="917" w:type="dxa"/>
            <w:hideMark/>
          </w:tcPr>
          <w:p w14:paraId="1BC2A284" w14:textId="0625E019" w:rsidR="00C0083A" w:rsidRPr="00230C38" w:rsidRDefault="00C0083A" w:rsidP="00E9063C">
            <w:pPr>
              <w:spacing w:before="20" w:after="20"/>
              <w:jc w:val="center"/>
              <w:rPr>
                <w:b/>
                <w:sz w:val="18"/>
                <w:lang w:val="en-US"/>
              </w:rPr>
            </w:pPr>
            <w:r w:rsidRPr="00230C38">
              <w:rPr>
                <w:b/>
                <w:sz w:val="18"/>
                <w:lang w:val="en-US"/>
              </w:rPr>
              <w:t>Total</w:t>
            </w:r>
          </w:p>
        </w:tc>
      </w:tr>
      <w:tr w:rsidR="00DE50C3" w:rsidRPr="00C0083A" w14:paraId="0B40A632" w14:textId="77777777" w:rsidTr="00A51B52">
        <w:trPr>
          <w:trHeight w:val="229"/>
        </w:trPr>
        <w:tc>
          <w:tcPr>
            <w:tcW w:w="2659" w:type="dxa"/>
            <w:gridSpan w:val="3"/>
            <w:hideMark/>
          </w:tcPr>
          <w:p w14:paraId="27E41D1A" w14:textId="77777777" w:rsidR="00C0083A" w:rsidRPr="00230C38" w:rsidRDefault="00C0083A" w:rsidP="000758C6">
            <w:pPr>
              <w:spacing w:before="20" w:after="20"/>
              <w:ind w:left="38"/>
              <w:jc w:val="left"/>
              <w:rPr>
                <w:sz w:val="18"/>
                <w:lang w:val="en-US"/>
              </w:rPr>
            </w:pPr>
            <w:r w:rsidRPr="00230C38">
              <w:rPr>
                <w:sz w:val="18"/>
                <w:lang w:val="en-US"/>
              </w:rPr>
              <w:t>Montreal Protocol consumption limits (ODP </w:t>
            </w:r>
            <w:proofErr w:type="spellStart"/>
            <w:r w:rsidRPr="00230C38">
              <w:rPr>
                <w:sz w:val="18"/>
                <w:lang w:val="en-US"/>
              </w:rPr>
              <w:t>tonnes</w:t>
            </w:r>
            <w:proofErr w:type="spellEnd"/>
            <w:r w:rsidRPr="00230C38">
              <w:rPr>
                <w:sz w:val="18"/>
                <w:lang w:val="en-US"/>
              </w:rPr>
              <w:t>)</w:t>
            </w:r>
          </w:p>
        </w:tc>
        <w:tc>
          <w:tcPr>
            <w:tcW w:w="916" w:type="dxa"/>
          </w:tcPr>
          <w:p w14:paraId="753D425D" w14:textId="3AE9FD25" w:rsidR="00C0083A" w:rsidRPr="00230C38" w:rsidRDefault="00C0083A" w:rsidP="000758C6">
            <w:pPr>
              <w:spacing w:before="20" w:after="20"/>
              <w:ind w:left="38"/>
              <w:jc w:val="right"/>
              <w:rPr>
                <w:sz w:val="18"/>
                <w:lang w:val="en-US"/>
              </w:rPr>
            </w:pPr>
            <w:r w:rsidRPr="00230C38">
              <w:rPr>
                <w:color w:val="000000"/>
                <w:sz w:val="18"/>
              </w:rPr>
              <w:t>3.69</w:t>
            </w:r>
          </w:p>
        </w:tc>
        <w:tc>
          <w:tcPr>
            <w:tcW w:w="917" w:type="dxa"/>
          </w:tcPr>
          <w:p w14:paraId="4A27D468" w14:textId="3DA14D4F" w:rsidR="00C0083A" w:rsidRPr="00230C38" w:rsidRDefault="00C0083A" w:rsidP="000758C6">
            <w:pPr>
              <w:spacing w:before="20" w:after="20"/>
              <w:jc w:val="right"/>
              <w:rPr>
                <w:sz w:val="18"/>
                <w:lang w:val="en-US"/>
              </w:rPr>
            </w:pPr>
            <w:r w:rsidRPr="00230C38">
              <w:rPr>
                <w:color w:val="000000"/>
                <w:sz w:val="18"/>
              </w:rPr>
              <w:t>3.69</w:t>
            </w:r>
          </w:p>
        </w:tc>
        <w:tc>
          <w:tcPr>
            <w:tcW w:w="916" w:type="dxa"/>
          </w:tcPr>
          <w:p w14:paraId="750C85E6" w14:textId="701F9382" w:rsidR="00C0083A" w:rsidRPr="00230C38" w:rsidRDefault="00C0083A" w:rsidP="000758C6">
            <w:pPr>
              <w:spacing w:before="20" w:after="20"/>
              <w:jc w:val="right"/>
              <w:rPr>
                <w:sz w:val="18"/>
                <w:lang w:val="en-US"/>
              </w:rPr>
            </w:pPr>
            <w:r w:rsidRPr="00230C38">
              <w:rPr>
                <w:sz w:val="18"/>
              </w:rPr>
              <w:t>2.67</w:t>
            </w:r>
          </w:p>
        </w:tc>
        <w:tc>
          <w:tcPr>
            <w:tcW w:w="917" w:type="dxa"/>
          </w:tcPr>
          <w:p w14:paraId="7C79CCE0" w14:textId="066ACAD5" w:rsidR="00C0083A" w:rsidRPr="00230C38" w:rsidRDefault="00C0083A" w:rsidP="000758C6">
            <w:pPr>
              <w:spacing w:before="20" w:after="20"/>
              <w:jc w:val="right"/>
              <w:rPr>
                <w:sz w:val="18"/>
                <w:lang w:val="en-US"/>
              </w:rPr>
            </w:pPr>
            <w:r w:rsidRPr="00230C38">
              <w:rPr>
                <w:sz w:val="18"/>
              </w:rPr>
              <w:t>2.67</w:t>
            </w:r>
          </w:p>
        </w:tc>
        <w:tc>
          <w:tcPr>
            <w:tcW w:w="916" w:type="dxa"/>
          </w:tcPr>
          <w:p w14:paraId="6B3E6ABC" w14:textId="49F3F05F" w:rsidR="00C0083A" w:rsidRPr="00230C38" w:rsidRDefault="00C0083A" w:rsidP="000758C6">
            <w:pPr>
              <w:spacing w:before="20" w:after="20"/>
              <w:jc w:val="right"/>
              <w:rPr>
                <w:sz w:val="18"/>
                <w:lang w:val="en-US"/>
              </w:rPr>
            </w:pPr>
            <w:r w:rsidRPr="00230C38">
              <w:rPr>
                <w:color w:val="000000"/>
                <w:sz w:val="18"/>
              </w:rPr>
              <w:t>2.67</w:t>
            </w:r>
          </w:p>
        </w:tc>
        <w:tc>
          <w:tcPr>
            <w:tcW w:w="916" w:type="dxa"/>
          </w:tcPr>
          <w:p w14:paraId="67B5A52F" w14:textId="2E593FAF" w:rsidR="00C0083A" w:rsidRPr="00230C38" w:rsidRDefault="00C0083A" w:rsidP="000758C6">
            <w:pPr>
              <w:spacing w:before="20" w:after="20"/>
              <w:jc w:val="right"/>
              <w:rPr>
                <w:sz w:val="18"/>
                <w:lang w:val="en-US"/>
              </w:rPr>
            </w:pPr>
            <w:r w:rsidRPr="00230C38">
              <w:rPr>
                <w:color w:val="000000"/>
                <w:sz w:val="18"/>
              </w:rPr>
              <w:t>2.67</w:t>
            </w:r>
          </w:p>
        </w:tc>
        <w:tc>
          <w:tcPr>
            <w:tcW w:w="917" w:type="dxa"/>
          </w:tcPr>
          <w:p w14:paraId="5B309154" w14:textId="1266395F" w:rsidR="00C0083A" w:rsidRPr="00C0083A" w:rsidRDefault="00A51B52" w:rsidP="00A51B52">
            <w:pPr>
              <w:spacing w:before="20" w:after="20"/>
              <w:jc w:val="right"/>
              <w:rPr>
                <w:color w:val="000000"/>
                <w:sz w:val="18"/>
                <w:szCs w:val="18"/>
                <w:lang w:eastAsia="zh-CN"/>
              </w:rPr>
            </w:pPr>
            <w:r>
              <w:rPr>
                <w:color w:val="000000"/>
                <w:sz w:val="18"/>
                <w:szCs w:val="18"/>
                <w:lang w:eastAsia="zh-CN"/>
              </w:rPr>
              <w:t>1.33</w:t>
            </w:r>
          </w:p>
        </w:tc>
        <w:tc>
          <w:tcPr>
            <w:tcW w:w="917" w:type="dxa"/>
            <w:hideMark/>
          </w:tcPr>
          <w:p w14:paraId="3E8EE6FF" w14:textId="3B4EDAE7" w:rsidR="00C0083A" w:rsidRPr="00230C38" w:rsidRDefault="00C0083A" w:rsidP="000758C6">
            <w:pPr>
              <w:spacing w:before="20" w:after="20"/>
              <w:jc w:val="right"/>
              <w:rPr>
                <w:sz w:val="18"/>
                <w:lang w:val="en-US"/>
              </w:rPr>
            </w:pPr>
            <w:r w:rsidRPr="00230C38">
              <w:rPr>
                <w:color w:val="000000"/>
                <w:sz w:val="18"/>
              </w:rPr>
              <w:t>n/a</w:t>
            </w:r>
          </w:p>
        </w:tc>
      </w:tr>
      <w:tr w:rsidR="00DE50C3" w:rsidRPr="00C0083A" w14:paraId="21763E38" w14:textId="77777777" w:rsidTr="00C0083A">
        <w:trPr>
          <w:trHeight w:val="264"/>
        </w:trPr>
        <w:tc>
          <w:tcPr>
            <w:tcW w:w="2659" w:type="dxa"/>
            <w:gridSpan w:val="3"/>
            <w:hideMark/>
          </w:tcPr>
          <w:p w14:paraId="4A3492AC" w14:textId="77777777" w:rsidR="00C0083A" w:rsidRPr="00230C38" w:rsidRDefault="00C0083A" w:rsidP="000758C6">
            <w:pPr>
              <w:spacing w:before="20" w:after="20"/>
              <w:ind w:left="38"/>
              <w:jc w:val="left"/>
              <w:rPr>
                <w:sz w:val="18"/>
                <w:lang w:val="en-US"/>
              </w:rPr>
            </w:pPr>
            <w:r w:rsidRPr="00230C38">
              <w:rPr>
                <w:sz w:val="18"/>
                <w:lang w:val="en-US"/>
              </w:rPr>
              <w:t>Maximum allowable consumption (ODP </w:t>
            </w:r>
            <w:proofErr w:type="spellStart"/>
            <w:r w:rsidRPr="00230C38">
              <w:rPr>
                <w:sz w:val="18"/>
                <w:lang w:val="en-US"/>
              </w:rPr>
              <w:t>tonnes</w:t>
            </w:r>
            <w:proofErr w:type="spellEnd"/>
            <w:r w:rsidRPr="00230C38">
              <w:rPr>
                <w:sz w:val="18"/>
                <w:lang w:val="en-US"/>
              </w:rPr>
              <w:t>)</w:t>
            </w:r>
          </w:p>
        </w:tc>
        <w:tc>
          <w:tcPr>
            <w:tcW w:w="916" w:type="dxa"/>
          </w:tcPr>
          <w:p w14:paraId="5DEBA766" w14:textId="0B880951" w:rsidR="00C0083A" w:rsidRPr="00230C38" w:rsidRDefault="00C0083A" w:rsidP="000758C6">
            <w:pPr>
              <w:spacing w:before="20" w:after="20"/>
              <w:ind w:left="38"/>
              <w:jc w:val="right"/>
              <w:rPr>
                <w:sz w:val="18"/>
                <w:lang w:val="en-US"/>
              </w:rPr>
            </w:pPr>
            <w:r w:rsidRPr="00230C38">
              <w:rPr>
                <w:color w:val="000000"/>
                <w:sz w:val="18"/>
              </w:rPr>
              <w:t>1.48</w:t>
            </w:r>
          </w:p>
        </w:tc>
        <w:tc>
          <w:tcPr>
            <w:tcW w:w="917" w:type="dxa"/>
          </w:tcPr>
          <w:p w14:paraId="3481E8DE" w14:textId="7CDA1455" w:rsidR="00C0083A" w:rsidRPr="00230C38" w:rsidRDefault="00C0083A" w:rsidP="000758C6">
            <w:pPr>
              <w:spacing w:before="20" w:after="20"/>
              <w:jc w:val="right"/>
              <w:rPr>
                <w:sz w:val="18"/>
                <w:lang w:val="en-US"/>
              </w:rPr>
            </w:pPr>
            <w:r w:rsidRPr="00230C38">
              <w:rPr>
                <w:color w:val="000000"/>
                <w:sz w:val="18"/>
              </w:rPr>
              <w:t>1.48</w:t>
            </w:r>
          </w:p>
        </w:tc>
        <w:tc>
          <w:tcPr>
            <w:tcW w:w="916" w:type="dxa"/>
          </w:tcPr>
          <w:p w14:paraId="76CF6D4E" w14:textId="554AEBA7" w:rsidR="00C0083A" w:rsidRPr="00230C38" w:rsidRDefault="00C0083A" w:rsidP="000758C6">
            <w:pPr>
              <w:spacing w:before="20" w:after="20"/>
              <w:jc w:val="right"/>
              <w:rPr>
                <w:sz w:val="18"/>
                <w:lang w:val="en-US"/>
              </w:rPr>
            </w:pPr>
            <w:r w:rsidRPr="00230C38">
              <w:rPr>
                <w:color w:val="000000"/>
                <w:sz w:val="18"/>
              </w:rPr>
              <w:t>1.07</w:t>
            </w:r>
          </w:p>
        </w:tc>
        <w:tc>
          <w:tcPr>
            <w:tcW w:w="917" w:type="dxa"/>
          </w:tcPr>
          <w:p w14:paraId="0EA12F51" w14:textId="363F395D" w:rsidR="00C0083A" w:rsidRPr="00230C38" w:rsidRDefault="00C0083A" w:rsidP="000758C6">
            <w:pPr>
              <w:spacing w:before="20" w:after="20"/>
              <w:jc w:val="right"/>
              <w:rPr>
                <w:sz w:val="18"/>
                <w:lang w:val="en-US"/>
              </w:rPr>
            </w:pPr>
            <w:r w:rsidRPr="00230C38">
              <w:rPr>
                <w:color w:val="000000"/>
                <w:sz w:val="18"/>
              </w:rPr>
              <w:t>1.07</w:t>
            </w:r>
          </w:p>
        </w:tc>
        <w:tc>
          <w:tcPr>
            <w:tcW w:w="916" w:type="dxa"/>
          </w:tcPr>
          <w:p w14:paraId="6FAD269D" w14:textId="32887A81" w:rsidR="00C0083A" w:rsidRPr="00230C38" w:rsidRDefault="00C0083A" w:rsidP="000758C6">
            <w:pPr>
              <w:spacing w:before="20" w:after="20"/>
              <w:jc w:val="right"/>
              <w:rPr>
                <w:sz w:val="18"/>
                <w:lang w:val="en-US"/>
              </w:rPr>
            </w:pPr>
            <w:r w:rsidRPr="00230C38">
              <w:rPr>
                <w:color w:val="000000"/>
                <w:sz w:val="18"/>
              </w:rPr>
              <w:t>1.07</w:t>
            </w:r>
          </w:p>
        </w:tc>
        <w:tc>
          <w:tcPr>
            <w:tcW w:w="916" w:type="dxa"/>
          </w:tcPr>
          <w:p w14:paraId="58A0F224" w14:textId="38D078E9" w:rsidR="00C0083A" w:rsidRPr="00230C38" w:rsidRDefault="00C0083A" w:rsidP="000758C6">
            <w:pPr>
              <w:spacing w:before="20" w:after="20"/>
              <w:jc w:val="right"/>
              <w:rPr>
                <w:sz w:val="18"/>
                <w:lang w:val="en-US"/>
              </w:rPr>
            </w:pPr>
            <w:r w:rsidRPr="00230C38">
              <w:rPr>
                <w:color w:val="000000"/>
                <w:sz w:val="18"/>
              </w:rPr>
              <w:t>1.07</w:t>
            </w:r>
          </w:p>
        </w:tc>
        <w:tc>
          <w:tcPr>
            <w:tcW w:w="917" w:type="dxa"/>
          </w:tcPr>
          <w:p w14:paraId="7FCC91A8" w14:textId="0E868743" w:rsidR="00C0083A" w:rsidRPr="00C0083A" w:rsidRDefault="00BC687D" w:rsidP="000758C6">
            <w:pPr>
              <w:spacing w:before="20" w:after="20"/>
              <w:jc w:val="right"/>
              <w:rPr>
                <w:color w:val="000000"/>
                <w:sz w:val="18"/>
                <w:szCs w:val="18"/>
                <w:lang w:eastAsia="zh-CN"/>
              </w:rPr>
            </w:pPr>
            <w:r>
              <w:rPr>
                <w:color w:val="000000"/>
                <w:sz w:val="18"/>
                <w:szCs w:val="18"/>
                <w:lang w:eastAsia="zh-CN"/>
              </w:rPr>
              <w:t>1.07</w:t>
            </w:r>
          </w:p>
        </w:tc>
        <w:tc>
          <w:tcPr>
            <w:tcW w:w="917" w:type="dxa"/>
            <w:hideMark/>
          </w:tcPr>
          <w:p w14:paraId="3176465D" w14:textId="7277FA5C" w:rsidR="00C0083A" w:rsidRPr="00230C38" w:rsidRDefault="00C0083A" w:rsidP="000758C6">
            <w:pPr>
              <w:spacing w:before="20" w:after="20"/>
              <w:jc w:val="right"/>
              <w:rPr>
                <w:sz w:val="18"/>
                <w:lang w:val="en-US"/>
              </w:rPr>
            </w:pPr>
            <w:r w:rsidRPr="00230C38">
              <w:rPr>
                <w:color w:val="000000"/>
                <w:sz w:val="18"/>
              </w:rPr>
              <w:t>n/a</w:t>
            </w:r>
          </w:p>
        </w:tc>
      </w:tr>
      <w:tr w:rsidR="00DE50C3" w:rsidRPr="00C0083A" w14:paraId="30DFE435" w14:textId="77777777" w:rsidTr="00D80399">
        <w:trPr>
          <w:trHeight w:val="229"/>
        </w:trPr>
        <w:tc>
          <w:tcPr>
            <w:tcW w:w="807" w:type="dxa"/>
            <w:vMerge w:val="restart"/>
            <w:vAlign w:val="center"/>
            <w:hideMark/>
          </w:tcPr>
          <w:p w14:paraId="503DBB6A" w14:textId="77777777" w:rsidR="00C0083A" w:rsidRPr="00230C38" w:rsidRDefault="00C0083A" w:rsidP="00C0083A">
            <w:pPr>
              <w:spacing w:before="20" w:after="20"/>
              <w:ind w:left="38" w:right="-82"/>
              <w:jc w:val="left"/>
              <w:rPr>
                <w:sz w:val="18"/>
                <w:lang w:val="en-US"/>
              </w:rPr>
            </w:pPr>
            <w:r w:rsidRPr="00230C38">
              <w:rPr>
                <w:sz w:val="18"/>
                <w:lang w:val="en-US"/>
              </w:rPr>
              <w:t>Funding agreed in principle (US $)</w:t>
            </w:r>
          </w:p>
        </w:tc>
        <w:tc>
          <w:tcPr>
            <w:tcW w:w="694" w:type="dxa"/>
            <w:vMerge w:val="restart"/>
            <w:vAlign w:val="center"/>
            <w:hideMark/>
          </w:tcPr>
          <w:p w14:paraId="6B4BBFE0" w14:textId="0EC3E2DF" w:rsidR="00C0083A" w:rsidRPr="00230C38" w:rsidRDefault="00C0083A" w:rsidP="00C0083A">
            <w:pPr>
              <w:spacing w:before="20" w:after="20"/>
              <w:ind w:left="38"/>
              <w:jc w:val="center"/>
              <w:rPr>
                <w:sz w:val="18"/>
                <w:lang w:val="en-US"/>
              </w:rPr>
            </w:pPr>
            <w:r w:rsidRPr="00230C38">
              <w:rPr>
                <w:color w:val="000000" w:themeColor="text1"/>
                <w:sz w:val="18"/>
              </w:rPr>
              <w:t>UNEP</w:t>
            </w:r>
          </w:p>
        </w:tc>
        <w:tc>
          <w:tcPr>
            <w:tcW w:w="1158" w:type="dxa"/>
            <w:hideMark/>
          </w:tcPr>
          <w:p w14:paraId="540CE391" w14:textId="77777777" w:rsidR="00C0083A" w:rsidRPr="00230C38" w:rsidRDefault="00C0083A" w:rsidP="00C0083A">
            <w:pPr>
              <w:spacing w:before="20" w:after="20"/>
              <w:ind w:left="38"/>
              <w:jc w:val="left"/>
              <w:rPr>
                <w:sz w:val="18"/>
                <w:lang w:val="en-US"/>
              </w:rPr>
            </w:pPr>
            <w:r w:rsidRPr="00230C38">
              <w:rPr>
                <w:sz w:val="18"/>
                <w:lang w:val="en-US"/>
              </w:rPr>
              <w:t>Project costs</w:t>
            </w:r>
          </w:p>
        </w:tc>
        <w:tc>
          <w:tcPr>
            <w:tcW w:w="916" w:type="dxa"/>
            <w:vAlign w:val="center"/>
          </w:tcPr>
          <w:p w14:paraId="0D8320CC" w14:textId="5BEC1D86" w:rsidR="00C0083A" w:rsidRPr="00230C38" w:rsidRDefault="00C0083A" w:rsidP="00C0083A">
            <w:pPr>
              <w:spacing w:before="20" w:after="20"/>
              <w:ind w:left="38"/>
              <w:jc w:val="right"/>
              <w:rPr>
                <w:color w:val="000000"/>
                <w:sz w:val="18"/>
                <w:lang w:val="en-US"/>
              </w:rPr>
            </w:pPr>
            <w:r w:rsidRPr="00230C38">
              <w:rPr>
                <w:color w:val="000000"/>
                <w:sz w:val="18"/>
              </w:rPr>
              <w:t>20,000</w:t>
            </w:r>
          </w:p>
        </w:tc>
        <w:tc>
          <w:tcPr>
            <w:tcW w:w="917" w:type="dxa"/>
            <w:vAlign w:val="center"/>
          </w:tcPr>
          <w:p w14:paraId="7A8DF3E5" w14:textId="0C3589F4" w:rsidR="00C0083A" w:rsidRPr="00230C38" w:rsidRDefault="00C0083A" w:rsidP="00C0083A">
            <w:pPr>
              <w:spacing w:before="20" w:after="20"/>
              <w:jc w:val="right"/>
              <w:rPr>
                <w:color w:val="000000"/>
                <w:sz w:val="18"/>
                <w:lang w:val="en-US"/>
              </w:rPr>
            </w:pPr>
            <w:r w:rsidRPr="00230C38">
              <w:rPr>
                <w:color w:val="000000"/>
                <w:sz w:val="18"/>
              </w:rPr>
              <w:t>0</w:t>
            </w:r>
          </w:p>
        </w:tc>
        <w:tc>
          <w:tcPr>
            <w:tcW w:w="916" w:type="dxa"/>
            <w:vAlign w:val="center"/>
          </w:tcPr>
          <w:p w14:paraId="32D28477" w14:textId="7CFA1B2C" w:rsidR="00C0083A" w:rsidRPr="00230C38" w:rsidRDefault="00C0083A" w:rsidP="00C0083A">
            <w:pPr>
              <w:spacing w:before="20" w:after="20"/>
              <w:jc w:val="right"/>
              <w:rPr>
                <w:color w:val="000000"/>
                <w:sz w:val="18"/>
                <w:lang w:val="en-US"/>
              </w:rPr>
            </w:pPr>
            <w:r w:rsidRPr="00230C38">
              <w:rPr>
                <w:color w:val="000000"/>
                <w:sz w:val="18"/>
              </w:rPr>
              <w:t>0</w:t>
            </w:r>
          </w:p>
        </w:tc>
        <w:tc>
          <w:tcPr>
            <w:tcW w:w="917" w:type="dxa"/>
            <w:vAlign w:val="center"/>
          </w:tcPr>
          <w:p w14:paraId="51308ED7" w14:textId="21F15668" w:rsidR="00C0083A" w:rsidRPr="00230C38" w:rsidRDefault="00C0083A" w:rsidP="00C0083A">
            <w:pPr>
              <w:spacing w:before="20" w:after="20"/>
              <w:jc w:val="right"/>
              <w:rPr>
                <w:color w:val="000000"/>
                <w:sz w:val="18"/>
                <w:lang w:val="en-US"/>
              </w:rPr>
            </w:pPr>
            <w:r w:rsidRPr="00230C38">
              <w:rPr>
                <w:color w:val="000000"/>
                <w:sz w:val="18"/>
              </w:rPr>
              <w:t>70,500</w:t>
            </w:r>
          </w:p>
        </w:tc>
        <w:tc>
          <w:tcPr>
            <w:tcW w:w="916" w:type="dxa"/>
            <w:vAlign w:val="center"/>
          </w:tcPr>
          <w:p w14:paraId="3DA2E228" w14:textId="428C8B27" w:rsidR="00C0083A" w:rsidRPr="00230C38" w:rsidRDefault="00C0083A" w:rsidP="00C0083A">
            <w:pPr>
              <w:spacing w:before="20" w:after="20"/>
              <w:jc w:val="right"/>
              <w:rPr>
                <w:color w:val="000000"/>
                <w:sz w:val="18"/>
              </w:rPr>
            </w:pPr>
            <w:r w:rsidRPr="00230C38">
              <w:rPr>
                <w:color w:val="000000"/>
                <w:sz w:val="18"/>
              </w:rPr>
              <w:t>0</w:t>
            </w:r>
          </w:p>
        </w:tc>
        <w:tc>
          <w:tcPr>
            <w:tcW w:w="916" w:type="dxa"/>
            <w:vAlign w:val="center"/>
          </w:tcPr>
          <w:p w14:paraId="4EE49E21" w14:textId="24C339ED" w:rsidR="00C0083A" w:rsidRPr="00230C38" w:rsidRDefault="00C0083A" w:rsidP="00C0083A">
            <w:pPr>
              <w:spacing w:before="20" w:after="20"/>
              <w:jc w:val="right"/>
              <w:rPr>
                <w:color w:val="000000"/>
                <w:sz w:val="18"/>
                <w:lang w:val="en-US"/>
              </w:rPr>
            </w:pPr>
            <w:r w:rsidRPr="00230C38">
              <w:rPr>
                <w:color w:val="000000"/>
                <w:sz w:val="18"/>
              </w:rPr>
              <w:t>29,500</w:t>
            </w:r>
          </w:p>
        </w:tc>
        <w:tc>
          <w:tcPr>
            <w:tcW w:w="917" w:type="dxa"/>
            <w:vAlign w:val="center"/>
          </w:tcPr>
          <w:p w14:paraId="104BE28C" w14:textId="22968B0F" w:rsidR="00C0083A" w:rsidRPr="00C0083A" w:rsidRDefault="00C0083A" w:rsidP="00C0083A">
            <w:pPr>
              <w:spacing w:before="20" w:after="20"/>
              <w:jc w:val="right"/>
              <w:rPr>
                <w:color w:val="000000"/>
                <w:sz w:val="18"/>
                <w:szCs w:val="18"/>
                <w:lang w:eastAsia="zh-CN"/>
              </w:rPr>
            </w:pPr>
            <w:r w:rsidRPr="00C0083A">
              <w:rPr>
                <w:color w:val="000000"/>
                <w:sz w:val="18"/>
                <w:szCs w:val="18"/>
                <w:lang w:eastAsia="zh-CN"/>
              </w:rPr>
              <w:t>0</w:t>
            </w:r>
          </w:p>
        </w:tc>
        <w:tc>
          <w:tcPr>
            <w:tcW w:w="917" w:type="dxa"/>
            <w:vAlign w:val="center"/>
          </w:tcPr>
          <w:p w14:paraId="33933187" w14:textId="198B4E69" w:rsidR="00C0083A" w:rsidRPr="00230C38" w:rsidRDefault="00C0083A" w:rsidP="00C0083A">
            <w:pPr>
              <w:spacing w:before="20" w:after="20"/>
              <w:jc w:val="right"/>
              <w:rPr>
                <w:color w:val="000000"/>
                <w:sz w:val="18"/>
                <w:lang w:val="en-US"/>
              </w:rPr>
            </w:pPr>
            <w:r w:rsidRPr="00230C38">
              <w:rPr>
                <w:color w:val="000000"/>
                <w:sz w:val="18"/>
              </w:rPr>
              <w:t>120,000</w:t>
            </w:r>
          </w:p>
        </w:tc>
      </w:tr>
      <w:tr w:rsidR="00DE50C3" w:rsidRPr="00C0083A" w14:paraId="57483DB9" w14:textId="77777777" w:rsidTr="00D80399">
        <w:trPr>
          <w:trHeight w:val="46"/>
        </w:trPr>
        <w:tc>
          <w:tcPr>
            <w:tcW w:w="807" w:type="dxa"/>
            <w:vMerge/>
            <w:vAlign w:val="center"/>
            <w:hideMark/>
          </w:tcPr>
          <w:p w14:paraId="184288C4" w14:textId="77777777" w:rsidR="00C0083A" w:rsidRPr="00230C38" w:rsidRDefault="00C0083A" w:rsidP="00C0083A">
            <w:pPr>
              <w:spacing w:before="20" w:after="20"/>
              <w:ind w:left="38"/>
              <w:rPr>
                <w:sz w:val="18"/>
                <w:lang w:val="en-US"/>
              </w:rPr>
            </w:pPr>
          </w:p>
        </w:tc>
        <w:tc>
          <w:tcPr>
            <w:tcW w:w="694" w:type="dxa"/>
            <w:vMerge/>
            <w:vAlign w:val="center"/>
            <w:hideMark/>
          </w:tcPr>
          <w:p w14:paraId="4B8593EE" w14:textId="77777777" w:rsidR="00C0083A" w:rsidRPr="00230C38" w:rsidRDefault="00C0083A" w:rsidP="00C0083A">
            <w:pPr>
              <w:spacing w:before="20" w:after="20"/>
              <w:ind w:left="38"/>
              <w:jc w:val="center"/>
              <w:rPr>
                <w:sz w:val="18"/>
                <w:lang w:val="en-US"/>
              </w:rPr>
            </w:pPr>
          </w:p>
        </w:tc>
        <w:tc>
          <w:tcPr>
            <w:tcW w:w="1158" w:type="dxa"/>
            <w:hideMark/>
          </w:tcPr>
          <w:p w14:paraId="5E88EB4C" w14:textId="77777777" w:rsidR="00C0083A" w:rsidRPr="00230C38" w:rsidRDefault="00C0083A" w:rsidP="00C0083A">
            <w:pPr>
              <w:spacing w:before="20" w:after="20"/>
              <w:ind w:left="38"/>
              <w:jc w:val="left"/>
              <w:rPr>
                <w:sz w:val="18"/>
                <w:lang w:val="en-US"/>
              </w:rPr>
            </w:pPr>
            <w:r w:rsidRPr="00230C38">
              <w:rPr>
                <w:sz w:val="18"/>
                <w:lang w:val="en-US"/>
              </w:rPr>
              <w:t>Support costs</w:t>
            </w:r>
          </w:p>
        </w:tc>
        <w:tc>
          <w:tcPr>
            <w:tcW w:w="916" w:type="dxa"/>
            <w:vAlign w:val="center"/>
          </w:tcPr>
          <w:p w14:paraId="45B7BAA5" w14:textId="2B7DBA6F" w:rsidR="00C0083A" w:rsidRPr="00230C38" w:rsidRDefault="00C0083A" w:rsidP="00C0083A">
            <w:pPr>
              <w:spacing w:before="20" w:after="20"/>
              <w:ind w:left="38"/>
              <w:jc w:val="right"/>
              <w:rPr>
                <w:color w:val="000000"/>
                <w:sz w:val="18"/>
                <w:lang w:val="en-US"/>
              </w:rPr>
            </w:pPr>
            <w:r w:rsidRPr="00230C38">
              <w:rPr>
                <w:color w:val="000000"/>
                <w:sz w:val="18"/>
              </w:rPr>
              <w:t>2,600</w:t>
            </w:r>
          </w:p>
        </w:tc>
        <w:tc>
          <w:tcPr>
            <w:tcW w:w="917" w:type="dxa"/>
            <w:vAlign w:val="center"/>
          </w:tcPr>
          <w:p w14:paraId="34802555" w14:textId="116608C6" w:rsidR="00C0083A" w:rsidRPr="00230C38" w:rsidRDefault="00C0083A" w:rsidP="00C0083A">
            <w:pPr>
              <w:spacing w:before="20" w:after="20"/>
              <w:jc w:val="right"/>
              <w:rPr>
                <w:color w:val="000000"/>
                <w:sz w:val="18"/>
                <w:lang w:val="en-US"/>
              </w:rPr>
            </w:pPr>
            <w:r w:rsidRPr="00230C38">
              <w:rPr>
                <w:color w:val="000000"/>
                <w:sz w:val="18"/>
              </w:rPr>
              <w:t>0</w:t>
            </w:r>
          </w:p>
        </w:tc>
        <w:tc>
          <w:tcPr>
            <w:tcW w:w="916" w:type="dxa"/>
            <w:vAlign w:val="center"/>
          </w:tcPr>
          <w:p w14:paraId="3324FC1B" w14:textId="126B3C3F" w:rsidR="00C0083A" w:rsidRPr="00230C38" w:rsidRDefault="00C0083A" w:rsidP="00C0083A">
            <w:pPr>
              <w:spacing w:before="20" w:after="20"/>
              <w:jc w:val="right"/>
              <w:rPr>
                <w:color w:val="000000"/>
                <w:sz w:val="18"/>
                <w:lang w:val="en-US"/>
              </w:rPr>
            </w:pPr>
            <w:r w:rsidRPr="00230C38">
              <w:rPr>
                <w:color w:val="000000"/>
                <w:sz w:val="18"/>
              </w:rPr>
              <w:t>0</w:t>
            </w:r>
          </w:p>
        </w:tc>
        <w:tc>
          <w:tcPr>
            <w:tcW w:w="917" w:type="dxa"/>
            <w:vAlign w:val="center"/>
          </w:tcPr>
          <w:p w14:paraId="2CE86390" w14:textId="36F2E5B9" w:rsidR="00C0083A" w:rsidRPr="00230C38" w:rsidRDefault="00C0083A" w:rsidP="00C0083A">
            <w:pPr>
              <w:spacing w:before="20" w:after="20"/>
              <w:jc w:val="right"/>
              <w:rPr>
                <w:color w:val="000000"/>
                <w:sz w:val="18"/>
                <w:lang w:val="en-US"/>
              </w:rPr>
            </w:pPr>
            <w:r w:rsidRPr="00230C38">
              <w:rPr>
                <w:color w:val="000000"/>
                <w:sz w:val="18"/>
              </w:rPr>
              <w:t>9,165</w:t>
            </w:r>
          </w:p>
        </w:tc>
        <w:tc>
          <w:tcPr>
            <w:tcW w:w="916" w:type="dxa"/>
            <w:vAlign w:val="center"/>
          </w:tcPr>
          <w:p w14:paraId="009B99DE" w14:textId="1F63C3D3" w:rsidR="00C0083A" w:rsidRPr="00230C38" w:rsidRDefault="00C0083A" w:rsidP="00C0083A">
            <w:pPr>
              <w:spacing w:before="20" w:after="20"/>
              <w:jc w:val="right"/>
              <w:rPr>
                <w:color w:val="000000"/>
                <w:sz w:val="18"/>
              </w:rPr>
            </w:pPr>
            <w:r w:rsidRPr="00230C38">
              <w:rPr>
                <w:color w:val="000000"/>
                <w:sz w:val="18"/>
              </w:rPr>
              <w:t>0</w:t>
            </w:r>
          </w:p>
        </w:tc>
        <w:tc>
          <w:tcPr>
            <w:tcW w:w="916" w:type="dxa"/>
            <w:vAlign w:val="center"/>
          </w:tcPr>
          <w:p w14:paraId="6A40574A" w14:textId="515C326B" w:rsidR="00C0083A" w:rsidRPr="00230C38" w:rsidRDefault="00C0083A" w:rsidP="00C0083A">
            <w:pPr>
              <w:spacing w:before="20" w:after="20"/>
              <w:jc w:val="right"/>
              <w:rPr>
                <w:color w:val="000000"/>
                <w:sz w:val="18"/>
                <w:lang w:val="en-US"/>
              </w:rPr>
            </w:pPr>
            <w:r w:rsidRPr="00230C38">
              <w:rPr>
                <w:color w:val="000000"/>
                <w:sz w:val="18"/>
              </w:rPr>
              <w:t>3,835</w:t>
            </w:r>
          </w:p>
        </w:tc>
        <w:tc>
          <w:tcPr>
            <w:tcW w:w="917" w:type="dxa"/>
            <w:vAlign w:val="center"/>
          </w:tcPr>
          <w:p w14:paraId="54985AF0" w14:textId="046172AE" w:rsidR="00C0083A" w:rsidRPr="00C0083A" w:rsidRDefault="00C0083A" w:rsidP="00C0083A">
            <w:pPr>
              <w:spacing w:before="20" w:after="20"/>
              <w:jc w:val="right"/>
              <w:rPr>
                <w:color w:val="000000"/>
                <w:sz w:val="18"/>
                <w:szCs w:val="18"/>
                <w:lang w:eastAsia="zh-CN"/>
              </w:rPr>
            </w:pPr>
            <w:r w:rsidRPr="00C0083A">
              <w:rPr>
                <w:color w:val="000000"/>
                <w:sz w:val="18"/>
                <w:szCs w:val="18"/>
                <w:lang w:eastAsia="zh-CN"/>
              </w:rPr>
              <w:t>0</w:t>
            </w:r>
          </w:p>
        </w:tc>
        <w:tc>
          <w:tcPr>
            <w:tcW w:w="917" w:type="dxa"/>
            <w:vAlign w:val="center"/>
          </w:tcPr>
          <w:p w14:paraId="416192C4" w14:textId="292A3DFA" w:rsidR="00C0083A" w:rsidRPr="00230C38" w:rsidRDefault="00C0083A" w:rsidP="00C0083A">
            <w:pPr>
              <w:spacing w:before="20" w:after="20"/>
              <w:jc w:val="right"/>
              <w:rPr>
                <w:color w:val="000000"/>
                <w:sz w:val="18"/>
                <w:lang w:val="en-US"/>
              </w:rPr>
            </w:pPr>
            <w:r w:rsidRPr="00230C38">
              <w:rPr>
                <w:color w:val="000000"/>
                <w:sz w:val="18"/>
              </w:rPr>
              <w:t>15,600</w:t>
            </w:r>
          </w:p>
        </w:tc>
      </w:tr>
      <w:tr w:rsidR="00DE50C3" w:rsidRPr="00C0083A" w14:paraId="0D348BEA" w14:textId="77777777" w:rsidTr="00D80399">
        <w:trPr>
          <w:trHeight w:val="137"/>
        </w:trPr>
        <w:tc>
          <w:tcPr>
            <w:tcW w:w="807" w:type="dxa"/>
            <w:vMerge/>
            <w:vAlign w:val="center"/>
            <w:hideMark/>
          </w:tcPr>
          <w:p w14:paraId="0974B7DB" w14:textId="77777777" w:rsidR="00C0083A" w:rsidRPr="00230C38" w:rsidRDefault="00C0083A" w:rsidP="00C0083A">
            <w:pPr>
              <w:spacing w:before="20" w:after="20"/>
              <w:ind w:left="38"/>
              <w:rPr>
                <w:sz w:val="18"/>
                <w:lang w:val="en-US"/>
              </w:rPr>
            </w:pPr>
          </w:p>
        </w:tc>
        <w:tc>
          <w:tcPr>
            <w:tcW w:w="694" w:type="dxa"/>
            <w:vMerge w:val="restart"/>
            <w:vAlign w:val="center"/>
            <w:hideMark/>
          </w:tcPr>
          <w:p w14:paraId="5DBDF146" w14:textId="3CACE328" w:rsidR="00C0083A" w:rsidRPr="00230C38" w:rsidRDefault="00C0083A" w:rsidP="00C0083A">
            <w:pPr>
              <w:spacing w:before="20" w:after="20"/>
              <w:ind w:left="-61" w:right="-86"/>
              <w:jc w:val="center"/>
              <w:rPr>
                <w:caps/>
                <w:sz w:val="18"/>
                <w:lang w:val="en-US"/>
              </w:rPr>
            </w:pPr>
            <w:r w:rsidRPr="00230C38">
              <w:rPr>
                <w:color w:val="000000" w:themeColor="text1"/>
                <w:sz w:val="18"/>
              </w:rPr>
              <w:t>UNDP</w:t>
            </w:r>
          </w:p>
        </w:tc>
        <w:tc>
          <w:tcPr>
            <w:tcW w:w="1158" w:type="dxa"/>
            <w:hideMark/>
          </w:tcPr>
          <w:p w14:paraId="5ADDE46B" w14:textId="77777777" w:rsidR="00C0083A" w:rsidRPr="00230C38" w:rsidRDefault="00C0083A" w:rsidP="00C0083A">
            <w:pPr>
              <w:spacing w:before="20" w:after="20"/>
              <w:ind w:left="38"/>
              <w:jc w:val="left"/>
              <w:rPr>
                <w:sz w:val="18"/>
                <w:lang w:val="en-US"/>
              </w:rPr>
            </w:pPr>
            <w:r w:rsidRPr="00230C38">
              <w:rPr>
                <w:sz w:val="18"/>
                <w:lang w:val="en-US"/>
              </w:rPr>
              <w:t>Project costs</w:t>
            </w:r>
          </w:p>
        </w:tc>
        <w:tc>
          <w:tcPr>
            <w:tcW w:w="916" w:type="dxa"/>
            <w:vAlign w:val="center"/>
          </w:tcPr>
          <w:p w14:paraId="0D90BC7C" w14:textId="642CE632" w:rsidR="00C0083A" w:rsidRPr="00230C38" w:rsidRDefault="00C0083A" w:rsidP="00C0083A">
            <w:pPr>
              <w:spacing w:before="20" w:after="20"/>
              <w:ind w:left="38"/>
              <w:jc w:val="right"/>
              <w:rPr>
                <w:color w:val="000000"/>
                <w:sz w:val="18"/>
                <w:lang w:val="en-US"/>
              </w:rPr>
            </w:pPr>
            <w:r w:rsidRPr="00230C38">
              <w:rPr>
                <w:color w:val="000000"/>
                <w:sz w:val="18"/>
              </w:rPr>
              <w:t>0</w:t>
            </w:r>
          </w:p>
        </w:tc>
        <w:tc>
          <w:tcPr>
            <w:tcW w:w="917" w:type="dxa"/>
            <w:vAlign w:val="center"/>
          </w:tcPr>
          <w:p w14:paraId="049B8BD6" w14:textId="29880A6C" w:rsidR="00C0083A" w:rsidRPr="00230C38" w:rsidRDefault="00C0083A" w:rsidP="00C0083A">
            <w:pPr>
              <w:spacing w:before="20" w:after="20"/>
              <w:jc w:val="right"/>
              <w:rPr>
                <w:color w:val="000000"/>
                <w:sz w:val="18"/>
                <w:lang w:val="en-US"/>
              </w:rPr>
            </w:pPr>
            <w:r w:rsidRPr="00230C38">
              <w:rPr>
                <w:color w:val="000000"/>
                <w:sz w:val="18"/>
              </w:rPr>
              <w:t>0</w:t>
            </w:r>
          </w:p>
        </w:tc>
        <w:tc>
          <w:tcPr>
            <w:tcW w:w="916" w:type="dxa"/>
            <w:vAlign w:val="center"/>
          </w:tcPr>
          <w:p w14:paraId="5E50395A" w14:textId="6304872E" w:rsidR="00C0083A" w:rsidRPr="00230C38" w:rsidRDefault="00C0083A" w:rsidP="00C0083A">
            <w:pPr>
              <w:spacing w:before="20" w:after="20"/>
              <w:jc w:val="right"/>
              <w:rPr>
                <w:color w:val="000000"/>
                <w:sz w:val="18"/>
                <w:lang w:val="en-US"/>
              </w:rPr>
            </w:pPr>
            <w:r w:rsidRPr="00230C38">
              <w:rPr>
                <w:color w:val="000000"/>
                <w:sz w:val="18"/>
              </w:rPr>
              <w:t>0</w:t>
            </w:r>
          </w:p>
        </w:tc>
        <w:tc>
          <w:tcPr>
            <w:tcW w:w="917" w:type="dxa"/>
            <w:vAlign w:val="center"/>
          </w:tcPr>
          <w:p w14:paraId="46B51CC5" w14:textId="3FC2E786" w:rsidR="00C0083A" w:rsidRPr="00230C38" w:rsidRDefault="00C0083A" w:rsidP="00C0083A">
            <w:pPr>
              <w:spacing w:before="20" w:after="20"/>
              <w:jc w:val="right"/>
              <w:rPr>
                <w:color w:val="000000"/>
                <w:sz w:val="18"/>
                <w:lang w:val="en-US"/>
              </w:rPr>
            </w:pPr>
            <w:r w:rsidRPr="00230C38">
              <w:rPr>
                <w:color w:val="000000"/>
                <w:sz w:val="18"/>
              </w:rPr>
              <w:t>50,000</w:t>
            </w:r>
          </w:p>
        </w:tc>
        <w:tc>
          <w:tcPr>
            <w:tcW w:w="916" w:type="dxa"/>
            <w:vAlign w:val="center"/>
          </w:tcPr>
          <w:p w14:paraId="50EB1CD2" w14:textId="3338C42A" w:rsidR="00C0083A" w:rsidRPr="00230C38" w:rsidRDefault="00C0083A" w:rsidP="00C0083A">
            <w:pPr>
              <w:spacing w:before="20" w:after="20"/>
              <w:jc w:val="right"/>
              <w:rPr>
                <w:color w:val="000000"/>
                <w:sz w:val="18"/>
              </w:rPr>
            </w:pPr>
            <w:r w:rsidRPr="00230C38">
              <w:rPr>
                <w:color w:val="000000"/>
                <w:sz w:val="18"/>
              </w:rPr>
              <w:t>0</w:t>
            </w:r>
          </w:p>
        </w:tc>
        <w:tc>
          <w:tcPr>
            <w:tcW w:w="916" w:type="dxa"/>
            <w:vAlign w:val="center"/>
          </w:tcPr>
          <w:p w14:paraId="2D1D7AB3" w14:textId="23CA59D9" w:rsidR="00C0083A" w:rsidRPr="00230C38" w:rsidRDefault="00C0083A" w:rsidP="00C0083A">
            <w:pPr>
              <w:spacing w:before="20" w:after="20"/>
              <w:jc w:val="right"/>
              <w:rPr>
                <w:color w:val="000000"/>
                <w:sz w:val="18"/>
                <w:lang w:val="en-US"/>
              </w:rPr>
            </w:pPr>
            <w:r w:rsidRPr="00230C38">
              <w:rPr>
                <w:color w:val="000000"/>
                <w:sz w:val="18"/>
              </w:rPr>
              <w:t>40,000</w:t>
            </w:r>
          </w:p>
        </w:tc>
        <w:tc>
          <w:tcPr>
            <w:tcW w:w="917" w:type="dxa"/>
            <w:vAlign w:val="center"/>
          </w:tcPr>
          <w:p w14:paraId="4DCC9341" w14:textId="2979217A" w:rsidR="00C0083A" w:rsidRPr="00C0083A" w:rsidRDefault="00C0083A" w:rsidP="00C0083A">
            <w:pPr>
              <w:spacing w:before="20" w:after="20"/>
              <w:jc w:val="right"/>
              <w:rPr>
                <w:color w:val="000000"/>
                <w:sz w:val="18"/>
                <w:szCs w:val="18"/>
                <w:lang w:eastAsia="zh-CN"/>
              </w:rPr>
            </w:pPr>
            <w:r w:rsidRPr="00C0083A">
              <w:rPr>
                <w:color w:val="000000"/>
                <w:sz w:val="18"/>
                <w:szCs w:val="18"/>
                <w:lang w:eastAsia="zh-CN"/>
              </w:rPr>
              <w:t>0</w:t>
            </w:r>
          </w:p>
        </w:tc>
        <w:tc>
          <w:tcPr>
            <w:tcW w:w="917" w:type="dxa"/>
            <w:vAlign w:val="center"/>
          </w:tcPr>
          <w:p w14:paraId="5EF8E34B" w14:textId="064630D8" w:rsidR="00C0083A" w:rsidRPr="00230C38" w:rsidRDefault="00C0083A" w:rsidP="00C0083A">
            <w:pPr>
              <w:spacing w:before="20" w:after="20"/>
              <w:jc w:val="right"/>
              <w:rPr>
                <w:color w:val="000000"/>
                <w:sz w:val="18"/>
                <w:lang w:val="en-US"/>
              </w:rPr>
            </w:pPr>
            <w:r w:rsidRPr="00230C38">
              <w:rPr>
                <w:color w:val="000000"/>
                <w:sz w:val="18"/>
              </w:rPr>
              <w:t>90,000</w:t>
            </w:r>
          </w:p>
        </w:tc>
      </w:tr>
      <w:tr w:rsidR="00DE50C3" w:rsidRPr="00C0083A" w14:paraId="0210CBA3" w14:textId="77777777" w:rsidTr="00D80399">
        <w:trPr>
          <w:trHeight w:val="127"/>
        </w:trPr>
        <w:tc>
          <w:tcPr>
            <w:tcW w:w="807" w:type="dxa"/>
            <w:vMerge/>
            <w:vAlign w:val="center"/>
            <w:hideMark/>
          </w:tcPr>
          <w:p w14:paraId="33E8576A" w14:textId="77777777" w:rsidR="00C0083A" w:rsidRPr="00230C38" w:rsidRDefault="00C0083A" w:rsidP="00C0083A">
            <w:pPr>
              <w:spacing w:before="20" w:after="20"/>
              <w:ind w:left="38"/>
              <w:rPr>
                <w:sz w:val="18"/>
                <w:lang w:val="en-US"/>
              </w:rPr>
            </w:pPr>
          </w:p>
        </w:tc>
        <w:tc>
          <w:tcPr>
            <w:tcW w:w="694" w:type="dxa"/>
            <w:vMerge/>
            <w:hideMark/>
          </w:tcPr>
          <w:p w14:paraId="736E5B51" w14:textId="77777777" w:rsidR="00C0083A" w:rsidRPr="00230C38" w:rsidRDefault="00C0083A" w:rsidP="00C0083A">
            <w:pPr>
              <w:spacing w:before="20" w:after="20"/>
              <w:ind w:left="38"/>
              <w:rPr>
                <w:sz w:val="18"/>
                <w:lang w:val="en-US"/>
              </w:rPr>
            </w:pPr>
          </w:p>
        </w:tc>
        <w:tc>
          <w:tcPr>
            <w:tcW w:w="1158" w:type="dxa"/>
            <w:hideMark/>
          </w:tcPr>
          <w:p w14:paraId="6BB21C26" w14:textId="77777777" w:rsidR="00C0083A" w:rsidRPr="00230C38" w:rsidRDefault="00C0083A" w:rsidP="00C0083A">
            <w:pPr>
              <w:spacing w:before="20" w:after="20"/>
              <w:ind w:left="38"/>
              <w:jc w:val="left"/>
              <w:rPr>
                <w:sz w:val="18"/>
                <w:lang w:val="en-US"/>
              </w:rPr>
            </w:pPr>
            <w:r w:rsidRPr="00230C38">
              <w:rPr>
                <w:sz w:val="18"/>
                <w:lang w:val="en-US"/>
              </w:rPr>
              <w:t>Support costs</w:t>
            </w:r>
          </w:p>
        </w:tc>
        <w:tc>
          <w:tcPr>
            <w:tcW w:w="916" w:type="dxa"/>
            <w:vAlign w:val="center"/>
          </w:tcPr>
          <w:p w14:paraId="2AEEC309" w14:textId="18E31969" w:rsidR="00C0083A" w:rsidRPr="00230C38" w:rsidRDefault="00C0083A" w:rsidP="00C0083A">
            <w:pPr>
              <w:spacing w:before="20" w:after="20"/>
              <w:ind w:left="38"/>
              <w:jc w:val="right"/>
              <w:rPr>
                <w:color w:val="000000"/>
                <w:sz w:val="18"/>
                <w:lang w:val="en-US"/>
              </w:rPr>
            </w:pPr>
            <w:r w:rsidRPr="00230C38">
              <w:rPr>
                <w:color w:val="000000"/>
                <w:sz w:val="18"/>
              </w:rPr>
              <w:t>0</w:t>
            </w:r>
          </w:p>
        </w:tc>
        <w:tc>
          <w:tcPr>
            <w:tcW w:w="917" w:type="dxa"/>
            <w:vAlign w:val="center"/>
          </w:tcPr>
          <w:p w14:paraId="24BCF308" w14:textId="5B52A31D" w:rsidR="00C0083A" w:rsidRPr="00230C38" w:rsidRDefault="00C0083A" w:rsidP="00C0083A">
            <w:pPr>
              <w:spacing w:before="20" w:after="20"/>
              <w:jc w:val="right"/>
              <w:rPr>
                <w:color w:val="000000"/>
                <w:sz w:val="18"/>
                <w:lang w:val="en-US"/>
              </w:rPr>
            </w:pPr>
            <w:r w:rsidRPr="00230C38">
              <w:rPr>
                <w:color w:val="000000"/>
                <w:sz w:val="18"/>
              </w:rPr>
              <w:t>0</w:t>
            </w:r>
          </w:p>
        </w:tc>
        <w:tc>
          <w:tcPr>
            <w:tcW w:w="916" w:type="dxa"/>
            <w:vAlign w:val="center"/>
          </w:tcPr>
          <w:p w14:paraId="7FC44DAC" w14:textId="0C4884CD" w:rsidR="00C0083A" w:rsidRPr="00230C38" w:rsidRDefault="00C0083A" w:rsidP="00C0083A">
            <w:pPr>
              <w:spacing w:before="20" w:after="20"/>
              <w:jc w:val="right"/>
              <w:rPr>
                <w:color w:val="000000"/>
                <w:sz w:val="18"/>
                <w:lang w:val="en-US"/>
              </w:rPr>
            </w:pPr>
            <w:r w:rsidRPr="00230C38">
              <w:rPr>
                <w:color w:val="000000"/>
                <w:sz w:val="18"/>
              </w:rPr>
              <w:t>0</w:t>
            </w:r>
          </w:p>
        </w:tc>
        <w:tc>
          <w:tcPr>
            <w:tcW w:w="917" w:type="dxa"/>
            <w:vAlign w:val="center"/>
          </w:tcPr>
          <w:p w14:paraId="28E4C289" w14:textId="551B6A36" w:rsidR="00C0083A" w:rsidRPr="00230C38" w:rsidRDefault="00C0083A" w:rsidP="00C0083A">
            <w:pPr>
              <w:spacing w:before="20" w:after="20"/>
              <w:jc w:val="right"/>
              <w:rPr>
                <w:color w:val="000000"/>
                <w:sz w:val="18"/>
                <w:lang w:val="en-US"/>
              </w:rPr>
            </w:pPr>
            <w:r w:rsidRPr="00230C38">
              <w:rPr>
                <w:color w:val="000000"/>
                <w:sz w:val="18"/>
              </w:rPr>
              <w:t>4,500</w:t>
            </w:r>
          </w:p>
        </w:tc>
        <w:tc>
          <w:tcPr>
            <w:tcW w:w="916" w:type="dxa"/>
            <w:vAlign w:val="center"/>
          </w:tcPr>
          <w:p w14:paraId="0F5A4121" w14:textId="17C68D3C" w:rsidR="00C0083A" w:rsidRPr="00230C38" w:rsidRDefault="00C0083A" w:rsidP="00C0083A">
            <w:pPr>
              <w:spacing w:before="20" w:after="20"/>
              <w:jc w:val="right"/>
              <w:rPr>
                <w:color w:val="000000"/>
                <w:sz w:val="18"/>
              </w:rPr>
            </w:pPr>
            <w:r w:rsidRPr="00230C38">
              <w:rPr>
                <w:color w:val="000000"/>
                <w:sz w:val="18"/>
              </w:rPr>
              <w:t>0</w:t>
            </w:r>
          </w:p>
        </w:tc>
        <w:tc>
          <w:tcPr>
            <w:tcW w:w="916" w:type="dxa"/>
            <w:vAlign w:val="center"/>
          </w:tcPr>
          <w:p w14:paraId="6B07CFC5" w14:textId="3724F4B0" w:rsidR="00C0083A" w:rsidRPr="00230C38" w:rsidRDefault="00C0083A" w:rsidP="00C0083A">
            <w:pPr>
              <w:spacing w:before="20" w:after="20"/>
              <w:jc w:val="right"/>
              <w:rPr>
                <w:color w:val="000000"/>
                <w:sz w:val="18"/>
                <w:lang w:val="en-US"/>
              </w:rPr>
            </w:pPr>
            <w:r w:rsidRPr="00230C38">
              <w:rPr>
                <w:color w:val="000000"/>
                <w:sz w:val="18"/>
              </w:rPr>
              <w:t>3,600</w:t>
            </w:r>
          </w:p>
        </w:tc>
        <w:tc>
          <w:tcPr>
            <w:tcW w:w="917" w:type="dxa"/>
            <w:vAlign w:val="center"/>
          </w:tcPr>
          <w:p w14:paraId="4EF51981" w14:textId="27061BDD" w:rsidR="00C0083A" w:rsidRPr="00C0083A" w:rsidRDefault="00C0083A" w:rsidP="00C0083A">
            <w:pPr>
              <w:spacing w:before="20" w:after="20"/>
              <w:jc w:val="right"/>
              <w:rPr>
                <w:color w:val="000000"/>
                <w:sz w:val="18"/>
                <w:szCs w:val="18"/>
                <w:lang w:eastAsia="zh-CN"/>
              </w:rPr>
            </w:pPr>
            <w:r w:rsidRPr="00C0083A">
              <w:rPr>
                <w:color w:val="000000"/>
                <w:sz w:val="18"/>
                <w:szCs w:val="18"/>
                <w:lang w:eastAsia="zh-CN"/>
              </w:rPr>
              <w:t>0</w:t>
            </w:r>
          </w:p>
        </w:tc>
        <w:tc>
          <w:tcPr>
            <w:tcW w:w="917" w:type="dxa"/>
            <w:vAlign w:val="center"/>
          </w:tcPr>
          <w:p w14:paraId="25BA95C7" w14:textId="0D03342B" w:rsidR="00C0083A" w:rsidRPr="00230C38" w:rsidRDefault="00C0083A" w:rsidP="00C0083A">
            <w:pPr>
              <w:spacing w:before="20" w:after="20"/>
              <w:jc w:val="right"/>
              <w:rPr>
                <w:color w:val="000000"/>
                <w:sz w:val="18"/>
                <w:lang w:val="en-US"/>
              </w:rPr>
            </w:pPr>
            <w:r w:rsidRPr="00230C38">
              <w:rPr>
                <w:color w:val="000000"/>
                <w:sz w:val="18"/>
              </w:rPr>
              <w:t>8,100</w:t>
            </w:r>
          </w:p>
        </w:tc>
      </w:tr>
      <w:tr w:rsidR="00DE50C3" w:rsidRPr="00C0083A" w14:paraId="01CFC73F" w14:textId="77777777" w:rsidTr="00C0083A">
        <w:trPr>
          <w:trHeight w:val="103"/>
        </w:trPr>
        <w:tc>
          <w:tcPr>
            <w:tcW w:w="1501" w:type="dxa"/>
            <w:gridSpan w:val="2"/>
            <w:vMerge w:val="restart"/>
            <w:vAlign w:val="center"/>
            <w:hideMark/>
          </w:tcPr>
          <w:p w14:paraId="5960E59C" w14:textId="77777777" w:rsidR="00C0083A" w:rsidRPr="00230C38" w:rsidRDefault="00C0083A" w:rsidP="00C0083A">
            <w:pPr>
              <w:spacing w:before="20" w:after="20"/>
              <w:ind w:left="38"/>
              <w:jc w:val="left"/>
              <w:rPr>
                <w:sz w:val="18"/>
                <w:lang w:val="en-US"/>
              </w:rPr>
            </w:pPr>
            <w:r w:rsidRPr="00230C38">
              <w:rPr>
                <w:sz w:val="18"/>
                <w:lang w:val="en-US"/>
              </w:rPr>
              <w:t>Funds approved by ExCom (US $)</w:t>
            </w:r>
          </w:p>
        </w:tc>
        <w:tc>
          <w:tcPr>
            <w:tcW w:w="1158" w:type="dxa"/>
            <w:hideMark/>
          </w:tcPr>
          <w:p w14:paraId="755570C1" w14:textId="77777777" w:rsidR="00C0083A" w:rsidRPr="00230C38" w:rsidRDefault="00C0083A" w:rsidP="00C0083A">
            <w:pPr>
              <w:spacing w:before="20" w:after="20"/>
              <w:ind w:left="38"/>
              <w:jc w:val="left"/>
              <w:rPr>
                <w:sz w:val="18"/>
                <w:lang w:val="en-US"/>
              </w:rPr>
            </w:pPr>
            <w:r w:rsidRPr="00230C38">
              <w:rPr>
                <w:sz w:val="18"/>
                <w:lang w:val="en-US"/>
              </w:rPr>
              <w:t>Project costs</w:t>
            </w:r>
          </w:p>
        </w:tc>
        <w:tc>
          <w:tcPr>
            <w:tcW w:w="916" w:type="dxa"/>
            <w:vAlign w:val="center"/>
          </w:tcPr>
          <w:p w14:paraId="69D3A036" w14:textId="792FABF6" w:rsidR="00C0083A" w:rsidRPr="00230C38" w:rsidRDefault="00C0083A" w:rsidP="00C0083A">
            <w:pPr>
              <w:spacing w:before="20" w:after="20"/>
              <w:ind w:left="38"/>
              <w:jc w:val="right"/>
              <w:rPr>
                <w:color w:val="000000"/>
                <w:sz w:val="18"/>
                <w:lang w:val="en-US"/>
              </w:rPr>
            </w:pPr>
            <w:r w:rsidRPr="00230C38">
              <w:rPr>
                <w:color w:val="000000"/>
                <w:sz w:val="18"/>
              </w:rPr>
              <w:t>20,000</w:t>
            </w:r>
          </w:p>
        </w:tc>
        <w:tc>
          <w:tcPr>
            <w:tcW w:w="917" w:type="dxa"/>
            <w:vAlign w:val="center"/>
          </w:tcPr>
          <w:p w14:paraId="76B61A72" w14:textId="34E4F899" w:rsidR="00C0083A" w:rsidRPr="00230C38" w:rsidRDefault="00C0083A" w:rsidP="00C0083A">
            <w:pPr>
              <w:spacing w:before="20" w:after="20"/>
              <w:jc w:val="right"/>
              <w:rPr>
                <w:color w:val="000000"/>
                <w:sz w:val="18"/>
                <w:lang w:val="en-US"/>
              </w:rPr>
            </w:pPr>
            <w:r w:rsidRPr="00230C38">
              <w:rPr>
                <w:color w:val="000000"/>
                <w:sz w:val="18"/>
              </w:rPr>
              <w:t>0</w:t>
            </w:r>
          </w:p>
        </w:tc>
        <w:tc>
          <w:tcPr>
            <w:tcW w:w="916" w:type="dxa"/>
            <w:vAlign w:val="center"/>
          </w:tcPr>
          <w:p w14:paraId="432177A8" w14:textId="4F21E5B7" w:rsidR="00C0083A" w:rsidRPr="00230C38" w:rsidRDefault="00C0083A" w:rsidP="00C0083A">
            <w:pPr>
              <w:spacing w:before="20" w:after="20"/>
              <w:jc w:val="right"/>
              <w:rPr>
                <w:color w:val="000000"/>
                <w:sz w:val="18"/>
                <w:lang w:val="en-US"/>
              </w:rPr>
            </w:pPr>
            <w:r w:rsidRPr="00230C38">
              <w:rPr>
                <w:color w:val="000000"/>
                <w:sz w:val="18"/>
              </w:rPr>
              <w:t>0</w:t>
            </w:r>
          </w:p>
        </w:tc>
        <w:tc>
          <w:tcPr>
            <w:tcW w:w="917" w:type="dxa"/>
            <w:vAlign w:val="center"/>
          </w:tcPr>
          <w:p w14:paraId="75F845C3" w14:textId="6276790B" w:rsidR="00C0083A" w:rsidRPr="00230C38" w:rsidRDefault="00C0083A" w:rsidP="00C0083A">
            <w:pPr>
              <w:spacing w:before="20" w:after="20"/>
              <w:jc w:val="right"/>
              <w:rPr>
                <w:color w:val="000000"/>
                <w:sz w:val="18"/>
                <w:lang w:val="en-US"/>
              </w:rPr>
            </w:pPr>
            <w:r w:rsidRPr="00230C38">
              <w:rPr>
                <w:color w:val="000000"/>
                <w:sz w:val="18"/>
              </w:rPr>
              <w:t>120,500</w:t>
            </w:r>
          </w:p>
        </w:tc>
        <w:tc>
          <w:tcPr>
            <w:tcW w:w="916" w:type="dxa"/>
            <w:vAlign w:val="center"/>
          </w:tcPr>
          <w:p w14:paraId="3D4A27A1" w14:textId="760E737C" w:rsidR="00C0083A" w:rsidRPr="00230C38" w:rsidRDefault="00C0083A" w:rsidP="00C0083A">
            <w:pPr>
              <w:spacing w:before="20" w:after="20"/>
              <w:jc w:val="right"/>
              <w:rPr>
                <w:color w:val="000000"/>
                <w:sz w:val="18"/>
              </w:rPr>
            </w:pPr>
            <w:r w:rsidRPr="00230C38">
              <w:rPr>
                <w:color w:val="000000"/>
                <w:sz w:val="18"/>
              </w:rPr>
              <w:t>0</w:t>
            </w:r>
          </w:p>
        </w:tc>
        <w:tc>
          <w:tcPr>
            <w:tcW w:w="916" w:type="dxa"/>
            <w:vAlign w:val="center"/>
          </w:tcPr>
          <w:p w14:paraId="509952F5" w14:textId="5EA4690B" w:rsidR="00C0083A" w:rsidRPr="00230C38" w:rsidRDefault="00C0083A" w:rsidP="00C0083A">
            <w:pPr>
              <w:spacing w:before="20" w:after="20"/>
              <w:jc w:val="right"/>
              <w:rPr>
                <w:color w:val="000000"/>
                <w:sz w:val="18"/>
                <w:lang w:val="en-US"/>
              </w:rPr>
            </w:pPr>
            <w:r w:rsidRPr="00C0083A">
              <w:rPr>
                <w:color w:val="000000"/>
                <w:sz w:val="18"/>
                <w:szCs w:val="18"/>
              </w:rPr>
              <w:t>0</w:t>
            </w:r>
            <w:r w:rsidRPr="00230C38">
              <w:rPr>
                <w:color w:val="000000"/>
                <w:sz w:val="18"/>
              </w:rPr>
              <w:t> </w:t>
            </w:r>
          </w:p>
        </w:tc>
        <w:tc>
          <w:tcPr>
            <w:tcW w:w="917" w:type="dxa"/>
          </w:tcPr>
          <w:p w14:paraId="604208EB" w14:textId="46322983" w:rsidR="00C0083A" w:rsidRPr="00C0083A" w:rsidRDefault="00165FCF" w:rsidP="00C0083A">
            <w:pPr>
              <w:spacing w:before="20" w:after="20"/>
              <w:jc w:val="right"/>
              <w:rPr>
                <w:color w:val="000000"/>
                <w:sz w:val="18"/>
                <w:szCs w:val="18"/>
              </w:rPr>
            </w:pPr>
            <w:r>
              <w:rPr>
                <w:color w:val="000000"/>
                <w:sz w:val="18"/>
                <w:szCs w:val="18"/>
              </w:rPr>
              <w:t>0</w:t>
            </w:r>
          </w:p>
        </w:tc>
        <w:tc>
          <w:tcPr>
            <w:tcW w:w="917" w:type="dxa"/>
            <w:vAlign w:val="center"/>
          </w:tcPr>
          <w:p w14:paraId="25106A6E" w14:textId="7AD8180F" w:rsidR="00C0083A" w:rsidRPr="00230C38" w:rsidRDefault="00EE067E" w:rsidP="00C0083A">
            <w:pPr>
              <w:spacing w:before="20" w:after="20"/>
              <w:jc w:val="right"/>
              <w:rPr>
                <w:color w:val="000000"/>
                <w:sz w:val="18"/>
                <w:lang w:val="en-US"/>
              </w:rPr>
            </w:pPr>
            <w:r w:rsidRPr="00230C38">
              <w:rPr>
                <w:color w:val="000000"/>
                <w:sz w:val="18"/>
                <w:lang w:val="en-US"/>
              </w:rPr>
              <w:t>140,500</w:t>
            </w:r>
          </w:p>
        </w:tc>
      </w:tr>
      <w:tr w:rsidR="00DE50C3" w:rsidRPr="00C0083A" w14:paraId="626E5620" w14:textId="77777777" w:rsidTr="00C0083A">
        <w:trPr>
          <w:trHeight w:val="81"/>
        </w:trPr>
        <w:tc>
          <w:tcPr>
            <w:tcW w:w="1501" w:type="dxa"/>
            <w:gridSpan w:val="2"/>
            <w:vMerge/>
            <w:vAlign w:val="center"/>
            <w:hideMark/>
          </w:tcPr>
          <w:p w14:paraId="1B1B61BA" w14:textId="77777777" w:rsidR="00C0083A" w:rsidRPr="00230C38" w:rsidRDefault="00C0083A" w:rsidP="00C0083A">
            <w:pPr>
              <w:spacing w:before="20" w:after="20"/>
              <w:ind w:left="38"/>
              <w:jc w:val="left"/>
              <w:rPr>
                <w:sz w:val="18"/>
                <w:lang w:val="en-US"/>
              </w:rPr>
            </w:pPr>
          </w:p>
        </w:tc>
        <w:tc>
          <w:tcPr>
            <w:tcW w:w="1158" w:type="dxa"/>
            <w:hideMark/>
          </w:tcPr>
          <w:p w14:paraId="0480EC00" w14:textId="77777777" w:rsidR="00C0083A" w:rsidRPr="00230C38" w:rsidRDefault="00C0083A" w:rsidP="00C0083A">
            <w:pPr>
              <w:spacing w:before="20" w:after="20"/>
              <w:ind w:left="38"/>
              <w:jc w:val="left"/>
              <w:rPr>
                <w:sz w:val="18"/>
                <w:lang w:val="en-US"/>
              </w:rPr>
            </w:pPr>
            <w:r w:rsidRPr="00230C38">
              <w:rPr>
                <w:sz w:val="18"/>
                <w:lang w:val="en-US"/>
              </w:rPr>
              <w:t>Support costs</w:t>
            </w:r>
          </w:p>
        </w:tc>
        <w:tc>
          <w:tcPr>
            <w:tcW w:w="916" w:type="dxa"/>
            <w:vAlign w:val="center"/>
          </w:tcPr>
          <w:p w14:paraId="60EA74CB" w14:textId="08C11022" w:rsidR="00C0083A" w:rsidRPr="00230C38" w:rsidRDefault="00C0083A" w:rsidP="00C0083A">
            <w:pPr>
              <w:spacing w:before="20" w:after="20"/>
              <w:ind w:left="38"/>
              <w:jc w:val="right"/>
              <w:rPr>
                <w:color w:val="000000"/>
                <w:sz w:val="18"/>
                <w:lang w:val="en-US"/>
              </w:rPr>
            </w:pPr>
            <w:r w:rsidRPr="00230C38">
              <w:rPr>
                <w:color w:val="000000"/>
                <w:sz w:val="18"/>
              </w:rPr>
              <w:t>2,600</w:t>
            </w:r>
          </w:p>
        </w:tc>
        <w:tc>
          <w:tcPr>
            <w:tcW w:w="917" w:type="dxa"/>
            <w:vAlign w:val="center"/>
          </w:tcPr>
          <w:p w14:paraId="1D8F83D0" w14:textId="7194A6C4" w:rsidR="00C0083A" w:rsidRPr="00230C38" w:rsidRDefault="00C0083A" w:rsidP="00C0083A">
            <w:pPr>
              <w:spacing w:before="20" w:after="20"/>
              <w:jc w:val="right"/>
              <w:rPr>
                <w:color w:val="000000"/>
                <w:sz w:val="18"/>
                <w:lang w:val="en-US"/>
              </w:rPr>
            </w:pPr>
            <w:r w:rsidRPr="00230C38">
              <w:rPr>
                <w:color w:val="000000"/>
                <w:sz w:val="18"/>
              </w:rPr>
              <w:t>0</w:t>
            </w:r>
          </w:p>
        </w:tc>
        <w:tc>
          <w:tcPr>
            <w:tcW w:w="916" w:type="dxa"/>
            <w:vAlign w:val="center"/>
          </w:tcPr>
          <w:p w14:paraId="25C083E7" w14:textId="6ECE92CE" w:rsidR="00C0083A" w:rsidRPr="00230C38" w:rsidRDefault="00C0083A" w:rsidP="00C0083A">
            <w:pPr>
              <w:spacing w:before="20" w:after="20"/>
              <w:jc w:val="right"/>
              <w:rPr>
                <w:color w:val="000000"/>
                <w:sz w:val="18"/>
                <w:lang w:val="en-US"/>
              </w:rPr>
            </w:pPr>
            <w:r w:rsidRPr="00230C38">
              <w:rPr>
                <w:color w:val="000000"/>
                <w:sz w:val="18"/>
              </w:rPr>
              <w:t>0</w:t>
            </w:r>
          </w:p>
        </w:tc>
        <w:tc>
          <w:tcPr>
            <w:tcW w:w="917" w:type="dxa"/>
            <w:vAlign w:val="center"/>
          </w:tcPr>
          <w:p w14:paraId="6590F761" w14:textId="05E2CE5E" w:rsidR="00C0083A" w:rsidRPr="00230C38" w:rsidRDefault="00C0083A" w:rsidP="00C0083A">
            <w:pPr>
              <w:spacing w:before="20" w:after="20"/>
              <w:jc w:val="right"/>
              <w:rPr>
                <w:color w:val="000000"/>
                <w:sz w:val="18"/>
                <w:lang w:val="en-US"/>
              </w:rPr>
            </w:pPr>
            <w:r w:rsidRPr="00230C38">
              <w:rPr>
                <w:color w:val="000000"/>
                <w:sz w:val="18"/>
              </w:rPr>
              <w:t>13,665</w:t>
            </w:r>
          </w:p>
        </w:tc>
        <w:tc>
          <w:tcPr>
            <w:tcW w:w="916" w:type="dxa"/>
            <w:vAlign w:val="center"/>
          </w:tcPr>
          <w:p w14:paraId="69353561" w14:textId="6913A46B" w:rsidR="00C0083A" w:rsidRPr="00230C38" w:rsidRDefault="00C0083A" w:rsidP="00C0083A">
            <w:pPr>
              <w:spacing w:before="20" w:after="20"/>
              <w:jc w:val="right"/>
              <w:rPr>
                <w:color w:val="000000"/>
                <w:sz w:val="18"/>
              </w:rPr>
            </w:pPr>
            <w:r w:rsidRPr="00230C38">
              <w:rPr>
                <w:color w:val="000000"/>
                <w:sz w:val="18"/>
              </w:rPr>
              <w:t>0</w:t>
            </w:r>
          </w:p>
        </w:tc>
        <w:tc>
          <w:tcPr>
            <w:tcW w:w="916" w:type="dxa"/>
            <w:vAlign w:val="center"/>
          </w:tcPr>
          <w:p w14:paraId="056F2281" w14:textId="23B53846" w:rsidR="00C0083A" w:rsidRPr="00230C38" w:rsidRDefault="00C0083A" w:rsidP="00C0083A">
            <w:pPr>
              <w:spacing w:before="20" w:after="20"/>
              <w:jc w:val="right"/>
              <w:rPr>
                <w:color w:val="000000"/>
                <w:sz w:val="18"/>
                <w:lang w:val="en-US"/>
              </w:rPr>
            </w:pPr>
            <w:r w:rsidRPr="00C0083A">
              <w:rPr>
                <w:color w:val="000000"/>
                <w:sz w:val="18"/>
                <w:szCs w:val="18"/>
              </w:rPr>
              <w:t>0</w:t>
            </w:r>
            <w:r w:rsidRPr="00230C38">
              <w:rPr>
                <w:color w:val="000000"/>
                <w:sz w:val="18"/>
              </w:rPr>
              <w:t> </w:t>
            </w:r>
          </w:p>
        </w:tc>
        <w:tc>
          <w:tcPr>
            <w:tcW w:w="917" w:type="dxa"/>
          </w:tcPr>
          <w:p w14:paraId="5DFC2ADF" w14:textId="304988C5" w:rsidR="00C0083A" w:rsidRPr="00C0083A" w:rsidRDefault="00165FCF" w:rsidP="00C0083A">
            <w:pPr>
              <w:spacing w:before="20" w:after="20"/>
              <w:jc w:val="right"/>
              <w:rPr>
                <w:color w:val="000000"/>
                <w:sz w:val="18"/>
                <w:szCs w:val="18"/>
              </w:rPr>
            </w:pPr>
            <w:r>
              <w:rPr>
                <w:color w:val="000000"/>
                <w:sz w:val="18"/>
                <w:szCs w:val="18"/>
              </w:rPr>
              <w:t>0</w:t>
            </w:r>
          </w:p>
        </w:tc>
        <w:tc>
          <w:tcPr>
            <w:tcW w:w="917" w:type="dxa"/>
            <w:vAlign w:val="center"/>
          </w:tcPr>
          <w:p w14:paraId="138B4F4F" w14:textId="5D8B980F" w:rsidR="00C0083A" w:rsidRPr="00230C38" w:rsidRDefault="00EE067E" w:rsidP="00C0083A">
            <w:pPr>
              <w:spacing w:before="20" w:after="20"/>
              <w:jc w:val="right"/>
              <w:rPr>
                <w:color w:val="000000"/>
                <w:sz w:val="18"/>
                <w:lang w:val="en-US"/>
              </w:rPr>
            </w:pPr>
            <w:r w:rsidRPr="00230C38">
              <w:rPr>
                <w:color w:val="000000"/>
                <w:sz w:val="18"/>
                <w:lang w:val="en-US"/>
              </w:rPr>
              <w:t>16,265</w:t>
            </w:r>
          </w:p>
        </w:tc>
      </w:tr>
      <w:tr w:rsidR="00DE50C3" w:rsidRPr="00C0083A" w14:paraId="274328DE" w14:textId="77777777" w:rsidTr="00C0083A">
        <w:trPr>
          <w:trHeight w:val="38"/>
        </w:trPr>
        <w:tc>
          <w:tcPr>
            <w:tcW w:w="1501" w:type="dxa"/>
            <w:gridSpan w:val="2"/>
            <w:vMerge w:val="restart"/>
            <w:vAlign w:val="center"/>
            <w:hideMark/>
          </w:tcPr>
          <w:p w14:paraId="3DEAEDF4" w14:textId="77777777" w:rsidR="00C0083A" w:rsidRPr="00230C38" w:rsidRDefault="00C0083A" w:rsidP="00C0083A">
            <w:pPr>
              <w:spacing w:before="20" w:after="20"/>
              <w:ind w:left="38" w:right="-85"/>
              <w:jc w:val="left"/>
              <w:rPr>
                <w:sz w:val="18"/>
                <w:lang w:val="en-US"/>
              </w:rPr>
            </w:pPr>
            <w:r w:rsidRPr="00230C38">
              <w:rPr>
                <w:sz w:val="18"/>
                <w:lang w:val="en-US"/>
              </w:rPr>
              <w:t>Total funds recommended for approval at this meeting (US $)</w:t>
            </w:r>
          </w:p>
        </w:tc>
        <w:tc>
          <w:tcPr>
            <w:tcW w:w="1158" w:type="dxa"/>
            <w:hideMark/>
          </w:tcPr>
          <w:p w14:paraId="78B78BCB" w14:textId="77777777" w:rsidR="00C0083A" w:rsidRPr="00230C38" w:rsidRDefault="00C0083A" w:rsidP="00C0083A">
            <w:pPr>
              <w:spacing w:before="20" w:after="20"/>
              <w:ind w:left="38"/>
              <w:jc w:val="left"/>
              <w:rPr>
                <w:sz w:val="18"/>
                <w:lang w:val="en-US"/>
              </w:rPr>
            </w:pPr>
            <w:r w:rsidRPr="00230C38">
              <w:rPr>
                <w:sz w:val="18"/>
                <w:lang w:val="en-US"/>
              </w:rPr>
              <w:t>Project costs</w:t>
            </w:r>
          </w:p>
        </w:tc>
        <w:tc>
          <w:tcPr>
            <w:tcW w:w="916" w:type="dxa"/>
            <w:vAlign w:val="center"/>
          </w:tcPr>
          <w:p w14:paraId="347AE900" w14:textId="4CA39223" w:rsidR="00C0083A" w:rsidRPr="00230C38" w:rsidRDefault="00C0083A" w:rsidP="00C0083A">
            <w:pPr>
              <w:spacing w:before="20" w:after="20"/>
              <w:ind w:left="38"/>
              <w:jc w:val="right"/>
              <w:rPr>
                <w:color w:val="000000"/>
                <w:sz w:val="18"/>
                <w:lang w:val="en-US"/>
              </w:rPr>
            </w:pPr>
            <w:r w:rsidRPr="00230C38">
              <w:rPr>
                <w:color w:val="000000"/>
                <w:sz w:val="18"/>
              </w:rPr>
              <w:t> </w:t>
            </w:r>
          </w:p>
        </w:tc>
        <w:tc>
          <w:tcPr>
            <w:tcW w:w="917" w:type="dxa"/>
            <w:vAlign w:val="center"/>
          </w:tcPr>
          <w:p w14:paraId="6A498162" w14:textId="3A2A374F" w:rsidR="00C0083A" w:rsidRPr="00230C38" w:rsidRDefault="00C0083A" w:rsidP="00C0083A">
            <w:pPr>
              <w:spacing w:before="20" w:after="20"/>
              <w:jc w:val="right"/>
              <w:rPr>
                <w:color w:val="000000"/>
                <w:sz w:val="18"/>
                <w:lang w:val="en-US"/>
              </w:rPr>
            </w:pPr>
            <w:r w:rsidRPr="00230C38">
              <w:rPr>
                <w:color w:val="000000"/>
                <w:sz w:val="18"/>
              </w:rPr>
              <w:t> </w:t>
            </w:r>
          </w:p>
        </w:tc>
        <w:tc>
          <w:tcPr>
            <w:tcW w:w="916" w:type="dxa"/>
            <w:vAlign w:val="center"/>
          </w:tcPr>
          <w:p w14:paraId="20F58B62" w14:textId="0098AF70" w:rsidR="00C0083A" w:rsidRPr="00230C38" w:rsidRDefault="00C0083A" w:rsidP="00C0083A">
            <w:pPr>
              <w:spacing w:before="20" w:after="20"/>
              <w:jc w:val="right"/>
              <w:rPr>
                <w:color w:val="000000"/>
                <w:sz w:val="18"/>
                <w:lang w:val="en-US"/>
              </w:rPr>
            </w:pPr>
            <w:r w:rsidRPr="00230C38">
              <w:rPr>
                <w:color w:val="000000"/>
                <w:sz w:val="18"/>
              </w:rPr>
              <w:t> </w:t>
            </w:r>
          </w:p>
        </w:tc>
        <w:tc>
          <w:tcPr>
            <w:tcW w:w="917" w:type="dxa"/>
            <w:vAlign w:val="center"/>
          </w:tcPr>
          <w:p w14:paraId="06F0EEF8" w14:textId="7C8F1814" w:rsidR="00C0083A" w:rsidRPr="00230C38" w:rsidRDefault="00C0083A" w:rsidP="00C0083A">
            <w:pPr>
              <w:spacing w:before="20" w:after="20"/>
              <w:jc w:val="right"/>
              <w:rPr>
                <w:color w:val="000000"/>
                <w:sz w:val="18"/>
                <w:lang w:val="en-US"/>
              </w:rPr>
            </w:pPr>
            <w:r w:rsidRPr="00230C38">
              <w:rPr>
                <w:color w:val="000000"/>
                <w:sz w:val="18"/>
              </w:rPr>
              <w:t> </w:t>
            </w:r>
          </w:p>
        </w:tc>
        <w:tc>
          <w:tcPr>
            <w:tcW w:w="916" w:type="dxa"/>
            <w:vAlign w:val="center"/>
          </w:tcPr>
          <w:p w14:paraId="74F24A09" w14:textId="1D0D3211" w:rsidR="00C0083A" w:rsidRPr="00230C38" w:rsidRDefault="00C0083A" w:rsidP="00C0083A">
            <w:pPr>
              <w:spacing w:before="20" w:after="20"/>
              <w:jc w:val="right"/>
              <w:rPr>
                <w:color w:val="000000"/>
                <w:sz w:val="18"/>
              </w:rPr>
            </w:pPr>
          </w:p>
        </w:tc>
        <w:tc>
          <w:tcPr>
            <w:tcW w:w="916" w:type="dxa"/>
            <w:vAlign w:val="center"/>
          </w:tcPr>
          <w:p w14:paraId="640C54B1" w14:textId="6ED6CF9B" w:rsidR="00C0083A" w:rsidRPr="00230C38" w:rsidRDefault="00C0083A" w:rsidP="00C0083A">
            <w:pPr>
              <w:spacing w:before="20" w:after="20"/>
              <w:jc w:val="right"/>
              <w:rPr>
                <w:color w:val="000000"/>
                <w:sz w:val="18"/>
                <w:lang w:val="en-US"/>
              </w:rPr>
            </w:pPr>
          </w:p>
        </w:tc>
        <w:tc>
          <w:tcPr>
            <w:tcW w:w="917" w:type="dxa"/>
            <w:vAlign w:val="center"/>
          </w:tcPr>
          <w:p w14:paraId="75D6565F" w14:textId="2A4339BA" w:rsidR="00C0083A" w:rsidRPr="00230C38" w:rsidRDefault="00C0083A" w:rsidP="00C0083A">
            <w:pPr>
              <w:spacing w:before="20" w:after="20"/>
              <w:jc w:val="right"/>
              <w:rPr>
                <w:color w:val="000000"/>
                <w:sz w:val="18"/>
              </w:rPr>
            </w:pPr>
            <w:r w:rsidRPr="00C0083A">
              <w:rPr>
                <w:color w:val="000000"/>
                <w:sz w:val="18"/>
                <w:szCs w:val="18"/>
              </w:rPr>
              <w:t>69,500 </w:t>
            </w:r>
          </w:p>
        </w:tc>
        <w:tc>
          <w:tcPr>
            <w:tcW w:w="917" w:type="dxa"/>
            <w:vAlign w:val="center"/>
          </w:tcPr>
          <w:p w14:paraId="4819F7C5" w14:textId="02EDBF73" w:rsidR="00C0083A" w:rsidRPr="00C0083A" w:rsidRDefault="00C0083A" w:rsidP="00C0083A">
            <w:pPr>
              <w:spacing w:before="20" w:after="20"/>
              <w:jc w:val="right"/>
              <w:rPr>
                <w:color w:val="000000"/>
                <w:sz w:val="18"/>
                <w:szCs w:val="18"/>
                <w:lang w:val="en-US" w:eastAsia="en-CA"/>
              </w:rPr>
            </w:pPr>
            <w:r w:rsidRPr="00C0083A">
              <w:rPr>
                <w:color w:val="000000"/>
                <w:sz w:val="18"/>
                <w:szCs w:val="18"/>
              </w:rPr>
              <w:t>69,500</w:t>
            </w:r>
          </w:p>
        </w:tc>
      </w:tr>
      <w:tr w:rsidR="00DE50C3" w:rsidRPr="00C0083A" w14:paraId="444FDB4E" w14:textId="77777777" w:rsidTr="000443A5">
        <w:trPr>
          <w:trHeight w:val="38"/>
        </w:trPr>
        <w:tc>
          <w:tcPr>
            <w:tcW w:w="1501" w:type="dxa"/>
            <w:gridSpan w:val="2"/>
            <w:vMerge/>
            <w:vAlign w:val="center"/>
            <w:hideMark/>
          </w:tcPr>
          <w:p w14:paraId="5683A07E" w14:textId="77777777" w:rsidR="00C0083A" w:rsidRPr="00230C38" w:rsidRDefault="00C0083A" w:rsidP="00C0083A">
            <w:pPr>
              <w:spacing w:before="20" w:after="20"/>
              <w:ind w:left="38"/>
              <w:rPr>
                <w:sz w:val="18"/>
                <w:lang w:val="en-US"/>
              </w:rPr>
            </w:pPr>
          </w:p>
        </w:tc>
        <w:tc>
          <w:tcPr>
            <w:tcW w:w="1158" w:type="dxa"/>
            <w:hideMark/>
          </w:tcPr>
          <w:p w14:paraId="12B0E56E" w14:textId="77777777" w:rsidR="00C0083A" w:rsidRPr="00230C38" w:rsidRDefault="00C0083A" w:rsidP="00C0083A">
            <w:pPr>
              <w:spacing w:before="20" w:after="20"/>
              <w:ind w:left="38"/>
              <w:jc w:val="left"/>
              <w:rPr>
                <w:sz w:val="18"/>
                <w:lang w:val="en-US"/>
              </w:rPr>
            </w:pPr>
            <w:r w:rsidRPr="00230C38">
              <w:rPr>
                <w:sz w:val="18"/>
                <w:lang w:val="en-US"/>
              </w:rPr>
              <w:t>Support costs</w:t>
            </w:r>
          </w:p>
        </w:tc>
        <w:tc>
          <w:tcPr>
            <w:tcW w:w="916" w:type="dxa"/>
            <w:vAlign w:val="center"/>
          </w:tcPr>
          <w:p w14:paraId="275E76C4" w14:textId="23DFCFF4" w:rsidR="00C0083A" w:rsidRPr="00230C38" w:rsidRDefault="00C0083A" w:rsidP="00C0083A">
            <w:pPr>
              <w:spacing w:before="20" w:after="20"/>
              <w:ind w:left="38"/>
              <w:jc w:val="right"/>
              <w:rPr>
                <w:color w:val="000000"/>
                <w:sz w:val="18"/>
                <w:lang w:val="en-US"/>
              </w:rPr>
            </w:pPr>
            <w:r w:rsidRPr="00230C38">
              <w:rPr>
                <w:color w:val="000000"/>
                <w:sz w:val="18"/>
              </w:rPr>
              <w:t> </w:t>
            </w:r>
          </w:p>
        </w:tc>
        <w:tc>
          <w:tcPr>
            <w:tcW w:w="917" w:type="dxa"/>
            <w:vAlign w:val="center"/>
          </w:tcPr>
          <w:p w14:paraId="6DFF13D1" w14:textId="5C39802E" w:rsidR="00C0083A" w:rsidRPr="00230C38" w:rsidRDefault="00C0083A" w:rsidP="00C0083A">
            <w:pPr>
              <w:spacing w:before="20" w:after="20"/>
              <w:jc w:val="right"/>
              <w:rPr>
                <w:color w:val="000000"/>
                <w:sz w:val="18"/>
                <w:lang w:val="en-US"/>
              </w:rPr>
            </w:pPr>
            <w:r w:rsidRPr="00230C38">
              <w:rPr>
                <w:color w:val="000000"/>
                <w:sz w:val="18"/>
              </w:rPr>
              <w:t> </w:t>
            </w:r>
          </w:p>
        </w:tc>
        <w:tc>
          <w:tcPr>
            <w:tcW w:w="916" w:type="dxa"/>
            <w:vAlign w:val="center"/>
          </w:tcPr>
          <w:p w14:paraId="6DA8383A" w14:textId="24F75BEC" w:rsidR="00C0083A" w:rsidRPr="00230C38" w:rsidRDefault="00C0083A" w:rsidP="00C0083A">
            <w:pPr>
              <w:spacing w:before="20" w:after="20"/>
              <w:jc w:val="right"/>
              <w:rPr>
                <w:color w:val="000000"/>
                <w:sz w:val="18"/>
                <w:lang w:val="en-US"/>
              </w:rPr>
            </w:pPr>
            <w:r w:rsidRPr="00230C38">
              <w:rPr>
                <w:color w:val="000000"/>
                <w:sz w:val="18"/>
              </w:rPr>
              <w:t> </w:t>
            </w:r>
          </w:p>
        </w:tc>
        <w:tc>
          <w:tcPr>
            <w:tcW w:w="917" w:type="dxa"/>
            <w:vAlign w:val="center"/>
          </w:tcPr>
          <w:p w14:paraId="6981FA49" w14:textId="408E4633" w:rsidR="00C0083A" w:rsidRPr="00230C38" w:rsidRDefault="00C0083A" w:rsidP="00C0083A">
            <w:pPr>
              <w:spacing w:before="20" w:after="20"/>
              <w:jc w:val="right"/>
              <w:rPr>
                <w:color w:val="000000"/>
                <w:sz w:val="18"/>
                <w:lang w:val="en-US"/>
              </w:rPr>
            </w:pPr>
            <w:r w:rsidRPr="00230C38">
              <w:rPr>
                <w:color w:val="000000"/>
                <w:sz w:val="18"/>
              </w:rPr>
              <w:t> </w:t>
            </w:r>
          </w:p>
        </w:tc>
        <w:tc>
          <w:tcPr>
            <w:tcW w:w="916" w:type="dxa"/>
            <w:vAlign w:val="center"/>
          </w:tcPr>
          <w:p w14:paraId="775E3A3D" w14:textId="780359D1" w:rsidR="00C0083A" w:rsidRPr="00230C38" w:rsidRDefault="00C0083A" w:rsidP="00C0083A">
            <w:pPr>
              <w:spacing w:before="20" w:after="20"/>
              <w:jc w:val="right"/>
              <w:rPr>
                <w:color w:val="000000"/>
                <w:sz w:val="18"/>
              </w:rPr>
            </w:pPr>
          </w:p>
        </w:tc>
        <w:tc>
          <w:tcPr>
            <w:tcW w:w="916" w:type="dxa"/>
            <w:vAlign w:val="center"/>
          </w:tcPr>
          <w:p w14:paraId="3A6BAE0B" w14:textId="3D2F397B" w:rsidR="00C0083A" w:rsidRPr="00230C38" w:rsidRDefault="00C0083A" w:rsidP="00C0083A">
            <w:pPr>
              <w:spacing w:before="20" w:after="20"/>
              <w:jc w:val="right"/>
              <w:rPr>
                <w:color w:val="000000"/>
                <w:sz w:val="18"/>
                <w:lang w:val="en-US"/>
              </w:rPr>
            </w:pPr>
          </w:p>
        </w:tc>
        <w:tc>
          <w:tcPr>
            <w:tcW w:w="917" w:type="dxa"/>
          </w:tcPr>
          <w:p w14:paraId="3B04DE7E" w14:textId="0B9C9F84" w:rsidR="00C0083A" w:rsidRPr="00230C38" w:rsidRDefault="00C0083A" w:rsidP="0036220D">
            <w:pPr>
              <w:spacing w:before="20" w:after="20"/>
              <w:jc w:val="right"/>
              <w:rPr>
                <w:color w:val="000000"/>
                <w:sz w:val="18"/>
              </w:rPr>
            </w:pPr>
            <w:r w:rsidRPr="00C0083A">
              <w:rPr>
                <w:color w:val="000000"/>
                <w:sz w:val="18"/>
                <w:szCs w:val="18"/>
              </w:rPr>
              <w:t>7,435 </w:t>
            </w:r>
          </w:p>
        </w:tc>
        <w:tc>
          <w:tcPr>
            <w:tcW w:w="917" w:type="dxa"/>
          </w:tcPr>
          <w:p w14:paraId="5000A892" w14:textId="240A5252" w:rsidR="00C0083A" w:rsidRPr="00C0083A" w:rsidRDefault="00C0083A" w:rsidP="0036220D">
            <w:pPr>
              <w:spacing w:before="20" w:after="20"/>
              <w:jc w:val="right"/>
              <w:rPr>
                <w:color w:val="000000"/>
                <w:sz w:val="18"/>
                <w:szCs w:val="18"/>
                <w:lang w:val="en-US" w:eastAsia="en-CA"/>
              </w:rPr>
            </w:pPr>
            <w:r w:rsidRPr="00C0083A">
              <w:rPr>
                <w:color w:val="000000"/>
                <w:sz w:val="18"/>
                <w:szCs w:val="18"/>
              </w:rPr>
              <w:t>7,435</w:t>
            </w:r>
          </w:p>
        </w:tc>
      </w:tr>
    </w:tbl>
    <w:p w14:paraId="13DE84E5" w14:textId="55A92FC2" w:rsidR="00E9063C" w:rsidRPr="00E9063C" w:rsidRDefault="00397852" w:rsidP="000443A5">
      <w:pPr>
        <w:spacing w:after="120"/>
        <w:jc w:val="left"/>
        <w:rPr>
          <w:sz w:val="18"/>
          <w:szCs w:val="18"/>
        </w:rPr>
      </w:pPr>
      <w:r>
        <w:rPr>
          <w:sz w:val="18"/>
          <w:szCs w:val="18"/>
        </w:rPr>
        <w:t>*Third tranche due in 2024 is requested in 2025.</w:t>
      </w: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9063C" w:rsidRPr="00E9063C" w14:paraId="7677CECD" w14:textId="77777777" w:rsidTr="007452E1">
        <w:trPr>
          <w:trHeight w:val="42"/>
        </w:trPr>
        <w:tc>
          <w:tcPr>
            <w:tcW w:w="3825" w:type="dxa"/>
            <w:vAlign w:val="center"/>
            <w:hideMark/>
          </w:tcPr>
          <w:p w14:paraId="5A9CF418" w14:textId="77777777" w:rsidR="00E9063C" w:rsidRPr="00E9063C" w:rsidRDefault="00E9063C" w:rsidP="00E9063C">
            <w:pPr>
              <w:spacing w:after="60"/>
              <w:jc w:val="left"/>
              <w:rPr>
                <w:b/>
                <w:sz w:val="20"/>
                <w:szCs w:val="20"/>
                <w:lang w:val="en-US"/>
              </w:rPr>
            </w:pPr>
            <w:r w:rsidRPr="00E9063C">
              <w:rPr>
                <w:b/>
                <w:sz w:val="20"/>
                <w:szCs w:val="20"/>
                <w:lang w:val="en-US"/>
              </w:rPr>
              <w:t>Secretariat's recommendation:</w:t>
            </w:r>
          </w:p>
        </w:tc>
        <w:tc>
          <w:tcPr>
            <w:tcW w:w="6175" w:type="dxa"/>
            <w:hideMark/>
          </w:tcPr>
          <w:p w14:paraId="524D31AE" w14:textId="0E67AC8A" w:rsidR="00E9063C" w:rsidRPr="00EE067E" w:rsidRDefault="00EE067E" w:rsidP="00E9063C">
            <w:pPr>
              <w:spacing w:after="60"/>
              <w:jc w:val="center"/>
              <w:rPr>
                <w:sz w:val="20"/>
                <w:szCs w:val="20"/>
                <w:lang w:val="en-US"/>
              </w:rPr>
            </w:pPr>
            <w:r w:rsidRPr="00EE067E">
              <w:rPr>
                <w:sz w:val="20"/>
                <w:szCs w:val="20"/>
              </w:rPr>
              <w:t xml:space="preserve">Individual consideration </w:t>
            </w:r>
          </w:p>
        </w:tc>
      </w:tr>
    </w:tbl>
    <w:p w14:paraId="6D459292" w14:textId="77777777" w:rsidR="00E9063C" w:rsidRPr="00E9063C" w:rsidRDefault="00E9063C" w:rsidP="00E9063C">
      <w:r w:rsidRPr="00E9063C">
        <w:br w:type="page"/>
      </w:r>
    </w:p>
    <w:p w14:paraId="2114CDDF" w14:textId="77777777" w:rsidR="00E9063C" w:rsidRPr="00E9063C" w:rsidRDefault="00E9063C" w:rsidP="00E9063C">
      <w:pPr>
        <w:keepNext/>
        <w:spacing w:after="240"/>
        <w:jc w:val="center"/>
        <w:rPr>
          <w:b/>
        </w:rPr>
      </w:pPr>
      <w:r w:rsidRPr="00E9063C">
        <w:rPr>
          <w:b/>
        </w:rPr>
        <w:lastRenderedPageBreak/>
        <w:t>PROJECT DESCRIPTION</w:t>
      </w:r>
    </w:p>
    <w:p w14:paraId="362AADF8" w14:textId="1D677C69" w:rsidR="00E9063C" w:rsidRPr="00E9063C" w:rsidRDefault="00E9063C" w:rsidP="00230C38">
      <w:pPr>
        <w:pStyle w:val="Heading1"/>
      </w:pPr>
      <w:r w:rsidRPr="00E9063C">
        <w:t>On behalf of the Government of</w:t>
      </w:r>
      <w:r w:rsidR="00924287">
        <w:t xml:space="preserve"> </w:t>
      </w:r>
      <w:r w:rsidR="00DC7A33" w:rsidRPr="00DC7A33">
        <w:t>South Sudan</w:t>
      </w:r>
      <w:r w:rsidRPr="00E9063C">
        <w:t xml:space="preserve">, </w:t>
      </w:r>
      <w:r w:rsidR="00C95CF4" w:rsidRPr="00C95CF4">
        <w:t>UNEP</w:t>
      </w:r>
      <w:r w:rsidRPr="00E9063C">
        <w:t xml:space="preserve"> as the lead implementing agency</w:t>
      </w:r>
      <w:r w:rsidR="00CD7D17">
        <w:t>,</w:t>
      </w:r>
      <w:r w:rsidRPr="00E9063C">
        <w:t xml:space="preserve"> has submitted a request for funding for the</w:t>
      </w:r>
      <w:r w:rsidR="000239C5">
        <w:t xml:space="preserve"> third and final</w:t>
      </w:r>
      <w:r w:rsidRPr="00E9063C">
        <w:t xml:space="preserve"> tranche of stage </w:t>
      </w:r>
      <w:r w:rsidR="00C95CF4" w:rsidRPr="00C95CF4">
        <w:t>I</w:t>
      </w:r>
      <w:r w:rsidRPr="00E9063C">
        <w:t xml:space="preserve"> of the HCFC phase-out management plan (HPMP), at a total cost of US $</w:t>
      </w:r>
      <w:r w:rsidR="000239C5">
        <w:t>76,935</w:t>
      </w:r>
      <w:r w:rsidRPr="00E9063C">
        <w:t>, consisting of US $</w:t>
      </w:r>
      <w:r w:rsidR="000239C5">
        <w:t>29,500</w:t>
      </w:r>
      <w:r w:rsidRPr="00E9063C">
        <w:t>, plus agency support costs of US $</w:t>
      </w:r>
      <w:r w:rsidR="000239C5">
        <w:t>3,835</w:t>
      </w:r>
      <w:r w:rsidRPr="00E9063C">
        <w:t xml:space="preserve">, for </w:t>
      </w:r>
      <w:r w:rsidR="00C95CF4" w:rsidRPr="00C95CF4">
        <w:t>UNEP</w:t>
      </w:r>
      <w:r w:rsidRPr="00E9063C">
        <w:t xml:space="preserve"> and US $</w:t>
      </w:r>
      <w:r w:rsidR="000239C5">
        <w:t>40,000</w:t>
      </w:r>
      <w:r w:rsidRPr="00E9063C">
        <w:t>, plus agency support costs of US $</w:t>
      </w:r>
      <w:r w:rsidR="000239C5">
        <w:t>3,600</w:t>
      </w:r>
      <w:r w:rsidRPr="00E9063C">
        <w:t xml:space="preserve">, for </w:t>
      </w:r>
      <w:r w:rsidR="00C95CF4" w:rsidRPr="00C95CF4">
        <w:t>UNDP</w:t>
      </w:r>
      <w:r w:rsidRPr="00E9063C">
        <w:t>.</w:t>
      </w:r>
      <w:r w:rsidRPr="005D105C">
        <w:rPr>
          <w:vertAlign w:val="superscript"/>
        </w:rPr>
        <w:footnoteReference w:id="2"/>
      </w:r>
      <w:r w:rsidRPr="00E9063C">
        <w:t xml:space="preserve"> The submission includes a progress report on the implementation of the </w:t>
      </w:r>
      <w:r w:rsidR="000239C5">
        <w:t>second</w:t>
      </w:r>
      <w:r w:rsidRPr="00E9063C">
        <w:t xml:space="preserve"> tranche, the tranche implementation plan for </w:t>
      </w:r>
      <w:r w:rsidR="00924287">
        <w:t xml:space="preserve">2025 to </w:t>
      </w:r>
      <w:r w:rsidRPr="00E9063C">
        <w:t>202</w:t>
      </w:r>
      <w:r w:rsidR="00C9342B">
        <w:t>6</w:t>
      </w:r>
      <w:r w:rsidR="00397852">
        <w:t>, and a request for an extension of the completion date fo</w:t>
      </w:r>
      <w:r w:rsidR="008C1738">
        <w:t>r stage I</w:t>
      </w:r>
      <w:r w:rsidRPr="00E9063C">
        <w:t>.</w:t>
      </w:r>
    </w:p>
    <w:p w14:paraId="1E60C149" w14:textId="77777777" w:rsidR="00E9063C" w:rsidRDefault="00E9063C" w:rsidP="00E9063C">
      <w:pPr>
        <w:keepNext/>
        <w:spacing w:after="240"/>
        <w:rPr>
          <w:u w:val="single"/>
        </w:rPr>
      </w:pPr>
      <w:r w:rsidRPr="00E9063C">
        <w:rPr>
          <w:u w:val="single"/>
        </w:rPr>
        <w:t>Report on HCFC consumption</w:t>
      </w:r>
    </w:p>
    <w:p w14:paraId="00E3DE39" w14:textId="5735E13C" w:rsidR="00E9063C" w:rsidRPr="00E9063C" w:rsidRDefault="00E9063C" w:rsidP="005D105C">
      <w:pPr>
        <w:numPr>
          <w:ilvl w:val="0"/>
          <w:numId w:val="1"/>
        </w:numPr>
        <w:spacing w:after="240"/>
        <w:outlineLvl w:val="0"/>
      </w:pPr>
      <w:r w:rsidRPr="00E9063C">
        <w:t>The Government of</w:t>
      </w:r>
      <w:r w:rsidR="00924287">
        <w:t xml:space="preserve"> </w:t>
      </w:r>
      <w:r w:rsidR="00DC7A33" w:rsidRPr="00DC7A33">
        <w:t>South Sudan</w:t>
      </w:r>
      <w:r w:rsidRPr="00E9063C">
        <w:t xml:space="preserve"> reported a consumption of </w:t>
      </w:r>
      <w:r w:rsidR="000239C5">
        <w:t xml:space="preserve">0.66 </w:t>
      </w:r>
      <w:r w:rsidRPr="00E9063C">
        <w:t xml:space="preserve">ODP tonnes of HCFCs in 2024, which is </w:t>
      </w:r>
      <w:r w:rsidR="000239C5">
        <w:t xml:space="preserve">84 </w:t>
      </w:r>
      <w:r w:rsidRPr="00E9063C">
        <w:t>per cent below the country’s HCFC baseline for compliance. The 2020</w:t>
      </w:r>
      <w:r w:rsidRPr="00E9063C">
        <w:noBreakHyphen/>
        <w:t>2024 HCFC consumption is shown in table 1.</w:t>
      </w:r>
    </w:p>
    <w:p w14:paraId="26A9A973" w14:textId="4F853915" w:rsidR="00E9063C" w:rsidRPr="00E9063C" w:rsidRDefault="00E9063C" w:rsidP="005D105C">
      <w:pPr>
        <w:spacing w:before="240"/>
        <w:rPr>
          <w:b/>
        </w:rPr>
      </w:pPr>
      <w:r w:rsidRPr="00E9063C">
        <w:rPr>
          <w:b/>
        </w:rPr>
        <w:t>Table 1. HCFC consumption in</w:t>
      </w:r>
      <w:r w:rsidR="00924287">
        <w:rPr>
          <w:b/>
        </w:rPr>
        <w:t xml:space="preserve"> </w:t>
      </w:r>
      <w:r w:rsidR="00DC7A33" w:rsidRPr="00DC7A33">
        <w:rPr>
          <w:b/>
        </w:rPr>
        <w:t>South Sudan</w:t>
      </w:r>
      <w:r w:rsidRPr="00E9063C">
        <w:rPr>
          <w:b/>
        </w:rPr>
        <w:t xml:space="preserve"> (2020</w:t>
      </w:r>
      <w:r w:rsidR="00D74A61" w:rsidRPr="00E9063C">
        <w:rPr>
          <w:b/>
          <w:bCs/>
        </w:rPr>
        <w:noBreakHyphen/>
      </w:r>
      <w:r w:rsidRPr="00E9063C">
        <w:rPr>
          <w:b/>
        </w:rPr>
        <w:t>2024 Article 7 data)</w:t>
      </w:r>
    </w:p>
    <w:tbl>
      <w:tblPr>
        <w:tblW w:w="5000" w:type="pct"/>
        <w:tblLayout w:type="fixed"/>
        <w:tblLook w:val="04A0" w:firstRow="1" w:lastRow="0" w:firstColumn="1" w:lastColumn="0" w:noHBand="0" w:noVBand="1"/>
      </w:tblPr>
      <w:tblGrid>
        <w:gridCol w:w="2830"/>
        <w:gridCol w:w="1087"/>
        <w:gridCol w:w="1087"/>
        <w:gridCol w:w="1087"/>
        <w:gridCol w:w="1087"/>
        <w:gridCol w:w="1086"/>
        <w:gridCol w:w="1086"/>
      </w:tblGrid>
      <w:tr w:rsidR="00E9063C" w:rsidRPr="00E9063C" w14:paraId="5F3F720E" w14:textId="77777777" w:rsidTr="00C20A86">
        <w:trPr>
          <w:trHeight w:val="248"/>
          <w:tblHeader/>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E9063C" w:rsidRDefault="00E9063C" w:rsidP="00E9063C">
            <w:pPr>
              <w:keepNext/>
              <w:jc w:val="center"/>
              <w:rPr>
                <w:b/>
                <w:bCs/>
                <w:color w:val="000000"/>
                <w:sz w:val="20"/>
                <w:szCs w:val="20"/>
              </w:rPr>
            </w:pPr>
            <w:r w:rsidRPr="00E9063C">
              <w:rPr>
                <w:b/>
                <w:bCs/>
                <w:color w:val="000000"/>
                <w:sz w:val="20"/>
                <w:szCs w:val="20"/>
              </w:rPr>
              <w:t>HCFC-22</w:t>
            </w:r>
          </w:p>
        </w:tc>
        <w:tc>
          <w:tcPr>
            <w:tcW w:w="581" w:type="pct"/>
            <w:tcBorders>
              <w:top w:val="single" w:sz="4" w:space="0" w:color="auto"/>
              <w:left w:val="nil"/>
              <w:bottom w:val="single" w:sz="4" w:space="0" w:color="auto"/>
              <w:right w:val="single" w:sz="4" w:space="0" w:color="auto"/>
            </w:tcBorders>
            <w:noWrap/>
            <w:hideMark/>
          </w:tcPr>
          <w:p w14:paraId="1F0B5E01" w14:textId="77777777" w:rsidR="00E9063C" w:rsidRPr="00E9063C" w:rsidRDefault="00E9063C" w:rsidP="000239C5">
            <w:pPr>
              <w:keepNext/>
              <w:jc w:val="center"/>
              <w:rPr>
                <w:b/>
                <w:bCs/>
                <w:color w:val="000000"/>
                <w:sz w:val="20"/>
                <w:szCs w:val="20"/>
              </w:rPr>
            </w:pPr>
            <w:r w:rsidRPr="00E9063C">
              <w:rPr>
                <w:b/>
                <w:bCs/>
                <w:color w:val="000000"/>
                <w:sz w:val="20"/>
                <w:szCs w:val="20"/>
              </w:rPr>
              <w:t>2020</w:t>
            </w:r>
          </w:p>
        </w:tc>
        <w:tc>
          <w:tcPr>
            <w:tcW w:w="581" w:type="pct"/>
            <w:tcBorders>
              <w:top w:val="single" w:sz="4" w:space="0" w:color="auto"/>
              <w:left w:val="nil"/>
              <w:bottom w:val="single" w:sz="4" w:space="0" w:color="auto"/>
              <w:right w:val="single" w:sz="4" w:space="0" w:color="auto"/>
            </w:tcBorders>
            <w:noWrap/>
            <w:hideMark/>
          </w:tcPr>
          <w:p w14:paraId="12221BDE" w14:textId="77777777" w:rsidR="00E9063C" w:rsidRPr="00E9063C" w:rsidRDefault="00E9063C" w:rsidP="000239C5">
            <w:pPr>
              <w:keepNext/>
              <w:jc w:val="center"/>
              <w:rPr>
                <w:b/>
                <w:bCs/>
                <w:color w:val="000000"/>
                <w:sz w:val="20"/>
                <w:szCs w:val="20"/>
              </w:rPr>
            </w:pPr>
            <w:r w:rsidRPr="00E9063C">
              <w:rPr>
                <w:b/>
                <w:bCs/>
                <w:color w:val="000000"/>
                <w:sz w:val="20"/>
                <w:szCs w:val="20"/>
              </w:rPr>
              <w:t>2021</w:t>
            </w:r>
          </w:p>
        </w:tc>
        <w:tc>
          <w:tcPr>
            <w:tcW w:w="581" w:type="pct"/>
            <w:tcBorders>
              <w:top w:val="single" w:sz="4" w:space="0" w:color="auto"/>
              <w:left w:val="nil"/>
              <w:bottom w:val="single" w:sz="4" w:space="0" w:color="auto"/>
              <w:right w:val="single" w:sz="4" w:space="0" w:color="auto"/>
            </w:tcBorders>
          </w:tcPr>
          <w:p w14:paraId="4193BC69" w14:textId="77777777" w:rsidR="00E9063C" w:rsidRPr="00E9063C" w:rsidRDefault="00E9063C" w:rsidP="000239C5">
            <w:pPr>
              <w:keepNext/>
              <w:jc w:val="center"/>
              <w:rPr>
                <w:b/>
                <w:bCs/>
                <w:color w:val="000000"/>
                <w:sz w:val="20"/>
                <w:szCs w:val="20"/>
              </w:rPr>
            </w:pPr>
            <w:r w:rsidRPr="00E9063C">
              <w:rPr>
                <w:b/>
                <w:bCs/>
                <w:color w:val="000000"/>
                <w:sz w:val="20"/>
                <w:szCs w:val="20"/>
              </w:rPr>
              <w:t>2022</w:t>
            </w:r>
          </w:p>
        </w:tc>
        <w:tc>
          <w:tcPr>
            <w:tcW w:w="581" w:type="pct"/>
            <w:tcBorders>
              <w:top w:val="single" w:sz="4" w:space="0" w:color="auto"/>
              <w:left w:val="single" w:sz="4" w:space="0" w:color="auto"/>
              <w:bottom w:val="single" w:sz="4" w:space="0" w:color="auto"/>
              <w:right w:val="single" w:sz="4" w:space="0" w:color="auto"/>
            </w:tcBorders>
          </w:tcPr>
          <w:p w14:paraId="5BAFDACA" w14:textId="77777777" w:rsidR="00E9063C" w:rsidRPr="00E9063C" w:rsidRDefault="00E9063C" w:rsidP="000239C5">
            <w:pPr>
              <w:keepNext/>
              <w:jc w:val="center"/>
              <w:rPr>
                <w:b/>
                <w:bCs/>
                <w:color w:val="000000"/>
                <w:sz w:val="20"/>
                <w:szCs w:val="20"/>
              </w:rPr>
            </w:pPr>
            <w:r w:rsidRPr="00E9063C">
              <w:rPr>
                <w:b/>
                <w:bCs/>
                <w:color w:val="000000"/>
                <w:sz w:val="20"/>
                <w:szCs w:val="20"/>
              </w:rPr>
              <w:t>2023</w:t>
            </w:r>
          </w:p>
        </w:tc>
        <w:tc>
          <w:tcPr>
            <w:tcW w:w="581" w:type="pct"/>
            <w:tcBorders>
              <w:top w:val="single" w:sz="4" w:space="0" w:color="auto"/>
              <w:left w:val="single" w:sz="4" w:space="0" w:color="auto"/>
              <w:bottom w:val="single" w:sz="4" w:space="0" w:color="auto"/>
              <w:right w:val="single" w:sz="4" w:space="0" w:color="auto"/>
            </w:tcBorders>
          </w:tcPr>
          <w:p w14:paraId="04695EA3" w14:textId="6CFD42DC" w:rsidR="00E9063C" w:rsidRPr="00E9063C" w:rsidRDefault="00E9063C" w:rsidP="000239C5">
            <w:pPr>
              <w:keepNext/>
              <w:jc w:val="center"/>
              <w:rPr>
                <w:b/>
                <w:bCs/>
                <w:color w:val="000000"/>
                <w:sz w:val="20"/>
                <w:szCs w:val="20"/>
              </w:rPr>
            </w:pPr>
            <w:r w:rsidRPr="00E9063C">
              <w:rPr>
                <w:b/>
                <w:bCs/>
                <w:color w:val="000000"/>
                <w:sz w:val="20"/>
                <w:szCs w:val="20"/>
              </w:rPr>
              <w:t>2024</w:t>
            </w:r>
          </w:p>
        </w:tc>
        <w:tc>
          <w:tcPr>
            <w:tcW w:w="581" w:type="pct"/>
            <w:tcBorders>
              <w:top w:val="single" w:sz="4" w:space="0" w:color="auto"/>
              <w:left w:val="single" w:sz="4" w:space="0" w:color="auto"/>
              <w:bottom w:val="single" w:sz="4" w:space="0" w:color="auto"/>
              <w:right w:val="single" w:sz="4" w:space="0" w:color="auto"/>
            </w:tcBorders>
            <w:noWrap/>
            <w:hideMark/>
          </w:tcPr>
          <w:p w14:paraId="5960523A" w14:textId="77777777" w:rsidR="00E9063C" w:rsidRPr="00E9063C" w:rsidRDefault="00E9063C" w:rsidP="000239C5">
            <w:pPr>
              <w:keepNext/>
              <w:jc w:val="center"/>
              <w:rPr>
                <w:b/>
                <w:bCs/>
                <w:color w:val="000000"/>
                <w:sz w:val="20"/>
                <w:szCs w:val="20"/>
              </w:rPr>
            </w:pPr>
            <w:r w:rsidRPr="00E9063C">
              <w:rPr>
                <w:b/>
                <w:bCs/>
                <w:color w:val="000000"/>
                <w:sz w:val="20"/>
                <w:szCs w:val="20"/>
              </w:rPr>
              <w:t>Baseline</w:t>
            </w:r>
          </w:p>
        </w:tc>
      </w:tr>
      <w:tr w:rsidR="000239C5" w:rsidRPr="00E9063C" w14:paraId="05B3B20F" w14:textId="77777777" w:rsidTr="00C20A86">
        <w:trPr>
          <w:trHeight w:val="240"/>
        </w:trPr>
        <w:tc>
          <w:tcPr>
            <w:tcW w:w="151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0239C5" w:rsidRPr="00E9063C" w:rsidRDefault="000239C5" w:rsidP="000239C5">
            <w:pPr>
              <w:widowControl w:val="0"/>
              <w:ind w:left="98"/>
              <w:jc w:val="left"/>
              <w:rPr>
                <w:b/>
                <w:color w:val="000000"/>
                <w:sz w:val="20"/>
                <w:szCs w:val="20"/>
              </w:rPr>
            </w:pPr>
            <w:r w:rsidRPr="00E9063C">
              <w:rPr>
                <w:b/>
                <w:color w:val="000000"/>
                <w:sz w:val="20"/>
                <w:szCs w:val="20"/>
              </w:rPr>
              <w:t>Metric tonnes (mt)</w:t>
            </w:r>
          </w:p>
        </w:tc>
        <w:tc>
          <w:tcPr>
            <w:tcW w:w="581" w:type="pct"/>
            <w:tcBorders>
              <w:top w:val="nil"/>
              <w:left w:val="nil"/>
              <w:bottom w:val="single" w:sz="4" w:space="0" w:color="auto"/>
              <w:right w:val="single" w:sz="4" w:space="0" w:color="auto"/>
            </w:tcBorders>
            <w:noWrap/>
          </w:tcPr>
          <w:p w14:paraId="58142448" w14:textId="1D9EA7FE" w:rsidR="000239C5" w:rsidRPr="000239C5" w:rsidRDefault="000239C5" w:rsidP="00C20A86">
            <w:pPr>
              <w:ind w:left="-201" w:right="104"/>
              <w:jc w:val="right"/>
              <w:rPr>
                <w:color w:val="000000"/>
                <w:sz w:val="20"/>
                <w:szCs w:val="20"/>
              </w:rPr>
            </w:pPr>
            <w:r w:rsidRPr="000239C5">
              <w:rPr>
                <w:bCs/>
                <w:color w:val="000000"/>
                <w:sz w:val="20"/>
                <w:szCs w:val="20"/>
              </w:rPr>
              <w:t>18.73</w:t>
            </w:r>
          </w:p>
        </w:tc>
        <w:tc>
          <w:tcPr>
            <w:tcW w:w="581" w:type="pct"/>
            <w:tcBorders>
              <w:top w:val="nil"/>
              <w:left w:val="nil"/>
              <w:bottom w:val="single" w:sz="4" w:space="0" w:color="auto"/>
              <w:right w:val="single" w:sz="4" w:space="0" w:color="auto"/>
            </w:tcBorders>
            <w:noWrap/>
          </w:tcPr>
          <w:p w14:paraId="17C0CB08" w14:textId="6A9F8959" w:rsidR="000239C5" w:rsidRPr="000239C5" w:rsidRDefault="000239C5" w:rsidP="00C20A86">
            <w:pPr>
              <w:ind w:left="-201" w:right="104"/>
              <w:jc w:val="right"/>
              <w:rPr>
                <w:color w:val="000000"/>
                <w:sz w:val="20"/>
                <w:szCs w:val="20"/>
              </w:rPr>
            </w:pPr>
            <w:r w:rsidRPr="000239C5">
              <w:rPr>
                <w:rFonts w:eastAsiaTheme="minorHAnsi"/>
                <w:color w:val="000000"/>
                <w:sz w:val="20"/>
                <w:szCs w:val="20"/>
              </w:rPr>
              <w:t>18.91</w:t>
            </w:r>
          </w:p>
        </w:tc>
        <w:tc>
          <w:tcPr>
            <w:tcW w:w="581" w:type="pct"/>
            <w:tcBorders>
              <w:top w:val="single" w:sz="4" w:space="0" w:color="auto"/>
              <w:left w:val="nil"/>
              <w:bottom w:val="single" w:sz="4" w:space="0" w:color="auto"/>
              <w:right w:val="single" w:sz="4" w:space="0" w:color="auto"/>
            </w:tcBorders>
          </w:tcPr>
          <w:p w14:paraId="5A39A275" w14:textId="764ADD0B" w:rsidR="000239C5" w:rsidRPr="000239C5" w:rsidRDefault="00A620E0" w:rsidP="00C20A86">
            <w:pPr>
              <w:widowControl w:val="0"/>
              <w:ind w:left="-201" w:right="104"/>
              <w:jc w:val="right"/>
              <w:rPr>
                <w:color w:val="000000"/>
                <w:sz w:val="20"/>
                <w:szCs w:val="20"/>
              </w:rPr>
            </w:pPr>
            <w:r>
              <w:rPr>
                <w:color w:val="000000"/>
                <w:sz w:val="20"/>
                <w:szCs w:val="20"/>
              </w:rPr>
              <w:t>18.55</w:t>
            </w:r>
          </w:p>
        </w:tc>
        <w:tc>
          <w:tcPr>
            <w:tcW w:w="581" w:type="pct"/>
            <w:tcBorders>
              <w:top w:val="nil"/>
              <w:left w:val="single" w:sz="4" w:space="0" w:color="auto"/>
              <w:bottom w:val="single" w:sz="4" w:space="0" w:color="auto"/>
              <w:right w:val="single" w:sz="4" w:space="0" w:color="auto"/>
            </w:tcBorders>
          </w:tcPr>
          <w:p w14:paraId="701A5751" w14:textId="39897881" w:rsidR="000239C5" w:rsidRPr="000239C5" w:rsidRDefault="000239C5" w:rsidP="00C20A86">
            <w:pPr>
              <w:widowControl w:val="0"/>
              <w:ind w:left="-201" w:right="104"/>
              <w:jc w:val="right"/>
              <w:rPr>
                <w:color w:val="000000"/>
                <w:sz w:val="20"/>
                <w:szCs w:val="20"/>
              </w:rPr>
            </w:pPr>
            <w:r w:rsidRPr="000239C5">
              <w:rPr>
                <w:sz w:val="20"/>
                <w:szCs w:val="20"/>
              </w:rPr>
              <w:t>17.00</w:t>
            </w:r>
          </w:p>
        </w:tc>
        <w:tc>
          <w:tcPr>
            <w:tcW w:w="581" w:type="pct"/>
            <w:tcBorders>
              <w:top w:val="nil"/>
              <w:left w:val="single" w:sz="4" w:space="0" w:color="auto"/>
              <w:bottom w:val="single" w:sz="4" w:space="0" w:color="auto"/>
              <w:right w:val="single" w:sz="4" w:space="0" w:color="auto"/>
            </w:tcBorders>
          </w:tcPr>
          <w:p w14:paraId="3D949F15" w14:textId="69E0C0DB" w:rsidR="000239C5" w:rsidRPr="000239C5" w:rsidRDefault="000239C5" w:rsidP="00C20A86">
            <w:pPr>
              <w:widowControl w:val="0"/>
              <w:ind w:left="-201" w:right="104"/>
              <w:jc w:val="right"/>
              <w:rPr>
                <w:rFonts w:eastAsiaTheme="minorHAnsi"/>
                <w:color w:val="000000"/>
                <w:sz w:val="20"/>
                <w:szCs w:val="20"/>
              </w:rPr>
            </w:pPr>
            <w:r w:rsidRPr="000239C5">
              <w:rPr>
                <w:sz w:val="20"/>
                <w:szCs w:val="20"/>
              </w:rPr>
              <w:t>12.00</w:t>
            </w:r>
          </w:p>
        </w:tc>
        <w:tc>
          <w:tcPr>
            <w:tcW w:w="581" w:type="pct"/>
            <w:tcBorders>
              <w:top w:val="nil"/>
              <w:left w:val="single" w:sz="4" w:space="0" w:color="auto"/>
              <w:bottom w:val="single" w:sz="4" w:space="0" w:color="auto"/>
              <w:right w:val="single" w:sz="4" w:space="0" w:color="auto"/>
            </w:tcBorders>
            <w:noWrap/>
          </w:tcPr>
          <w:p w14:paraId="09A7CEC3" w14:textId="44BDF7F3" w:rsidR="000239C5" w:rsidRPr="000239C5" w:rsidRDefault="000239C5" w:rsidP="00C20A86">
            <w:pPr>
              <w:widowControl w:val="0"/>
              <w:ind w:left="-201" w:right="104"/>
              <w:jc w:val="right"/>
              <w:rPr>
                <w:color w:val="000000"/>
                <w:sz w:val="20"/>
                <w:szCs w:val="20"/>
              </w:rPr>
            </w:pPr>
            <w:r w:rsidRPr="000239C5">
              <w:rPr>
                <w:color w:val="000000"/>
                <w:sz w:val="20"/>
                <w:szCs w:val="20"/>
              </w:rPr>
              <w:t>74.55</w:t>
            </w:r>
          </w:p>
        </w:tc>
      </w:tr>
      <w:tr w:rsidR="000239C5" w:rsidRPr="00E9063C" w14:paraId="6676874F" w14:textId="77777777" w:rsidTr="00C20A86">
        <w:trPr>
          <w:trHeight w:val="248"/>
        </w:trPr>
        <w:tc>
          <w:tcPr>
            <w:tcW w:w="151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0239C5" w:rsidRPr="00E9063C" w:rsidRDefault="000239C5" w:rsidP="000239C5">
            <w:pPr>
              <w:widowControl w:val="0"/>
              <w:ind w:left="98"/>
              <w:jc w:val="left"/>
              <w:rPr>
                <w:b/>
                <w:color w:val="000000"/>
                <w:sz w:val="20"/>
                <w:szCs w:val="20"/>
              </w:rPr>
            </w:pPr>
            <w:r w:rsidRPr="00E9063C">
              <w:rPr>
                <w:b/>
                <w:color w:val="000000"/>
                <w:sz w:val="20"/>
                <w:szCs w:val="20"/>
              </w:rPr>
              <w:t>ODP tonnes</w:t>
            </w:r>
          </w:p>
        </w:tc>
        <w:tc>
          <w:tcPr>
            <w:tcW w:w="581" w:type="pct"/>
            <w:tcBorders>
              <w:top w:val="single" w:sz="4" w:space="0" w:color="auto"/>
              <w:left w:val="nil"/>
              <w:bottom w:val="single" w:sz="4" w:space="0" w:color="auto"/>
              <w:right w:val="single" w:sz="4" w:space="0" w:color="auto"/>
            </w:tcBorders>
            <w:noWrap/>
          </w:tcPr>
          <w:p w14:paraId="1C2D2933" w14:textId="0564FF84" w:rsidR="000239C5" w:rsidRPr="000239C5" w:rsidRDefault="000239C5" w:rsidP="00C20A86">
            <w:pPr>
              <w:ind w:left="-201" w:right="104"/>
              <w:jc w:val="right"/>
              <w:rPr>
                <w:rFonts w:eastAsiaTheme="minorHAnsi"/>
                <w:color w:val="000000"/>
                <w:sz w:val="20"/>
                <w:szCs w:val="20"/>
              </w:rPr>
            </w:pPr>
            <w:r w:rsidRPr="000239C5">
              <w:rPr>
                <w:sz w:val="20"/>
                <w:szCs w:val="20"/>
              </w:rPr>
              <w:t>1.03</w:t>
            </w:r>
          </w:p>
        </w:tc>
        <w:tc>
          <w:tcPr>
            <w:tcW w:w="581" w:type="pct"/>
            <w:tcBorders>
              <w:top w:val="single" w:sz="4" w:space="0" w:color="auto"/>
              <w:left w:val="nil"/>
              <w:bottom w:val="single" w:sz="4" w:space="0" w:color="auto"/>
              <w:right w:val="single" w:sz="4" w:space="0" w:color="auto"/>
            </w:tcBorders>
            <w:noWrap/>
          </w:tcPr>
          <w:p w14:paraId="0B92532F" w14:textId="0EAB18D0" w:rsidR="000239C5" w:rsidRPr="000239C5" w:rsidRDefault="000239C5" w:rsidP="00C20A86">
            <w:pPr>
              <w:ind w:left="-201" w:right="104"/>
              <w:jc w:val="right"/>
              <w:rPr>
                <w:color w:val="000000"/>
                <w:sz w:val="20"/>
                <w:szCs w:val="20"/>
              </w:rPr>
            </w:pPr>
            <w:r w:rsidRPr="000239C5">
              <w:rPr>
                <w:rFonts w:eastAsiaTheme="minorHAnsi"/>
                <w:color w:val="000000"/>
                <w:sz w:val="20"/>
                <w:szCs w:val="20"/>
              </w:rPr>
              <w:t>1.04</w:t>
            </w:r>
          </w:p>
        </w:tc>
        <w:tc>
          <w:tcPr>
            <w:tcW w:w="581" w:type="pct"/>
            <w:tcBorders>
              <w:top w:val="single" w:sz="4" w:space="0" w:color="auto"/>
              <w:left w:val="nil"/>
              <w:bottom w:val="single" w:sz="4" w:space="0" w:color="auto"/>
              <w:right w:val="single" w:sz="4" w:space="0" w:color="auto"/>
            </w:tcBorders>
          </w:tcPr>
          <w:p w14:paraId="078DFAC2" w14:textId="3E78086D" w:rsidR="000239C5" w:rsidRPr="00BD1DDF" w:rsidRDefault="000239C5" w:rsidP="00C20A86">
            <w:pPr>
              <w:ind w:left="-201" w:right="104"/>
              <w:jc w:val="right"/>
              <w:rPr>
                <w:color w:val="000000"/>
                <w:sz w:val="20"/>
                <w:szCs w:val="20"/>
              </w:rPr>
            </w:pPr>
            <w:r w:rsidRPr="00230C38">
              <w:rPr>
                <w:color w:val="000000"/>
                <w:sz w:val="20"/>
              </w:rPr>
              <w:t>1.</w:t>
            </w:r>
            <w:r w:rsidR="007179C0" w:rsidRPr="00BD1DDF">
              <w:rPr>
                <w:color w:val="000000"/>
                <w:sz w:val="20"/>
                <w:szCs w:val="20"/>
              </w:rPr>
              <w:t>02</w:t>
            </w:r>
          </w:p>
        </w:tc>
        <w:tc>
          <w:tcPr>
            <w:tcW w:w="581" w:type="pct"/>
            <w:tcBorders>
              <w:top w:val="single" w:sz="4" w:space="0" w:color="auto"/>
              <w:left w:val="single" w:sz="4" w:space="0" w:color="auto"/>
              <w:bottom w:val="single" w:sz="4" w:space="0" w:color="auto"/>
              <w:right w:val="single" w:sz="4" w:space="0" w:color="auto"/>
            </w:tcBorders>
          </w:tcPr>
          <w:p w14:paraId="6CD99F4B" w14:textId="22FAAA08" w:rsidR="000239C5" w:rsidRPr="000239C5" w:rsidRDefault="000239C5" w:rsidP="00C20A86">
            <w:pPr>
              <w:ind w:left="-201" w:right="104"/>
              <w:jc w:val="right"/>
              <w:rPr>
                <w:sz w:val="20"/>
                <w:szCs w:val="20"/>
              </w:rPr>
            </w:pPr>
            <w:r w:rsidRPr="000239C5">
              <w:rPr>
                <w:color w:val="000000"/>
                <w:sz w:val="20"/>
                <w:szCs w:val="20"/>
              </w:rPr>
              <w:t>0.94</w:t>
            </w:r>
          </w:p>
        </w:tc>
        <w:tc>
          <w:tcPr>
            <w:tcW w:w="581" w:type="pct"/>
            <w:tcBorders>
              <w:top w:val="single" w:sz="4" w:space="0" w:color="auto"/>
              <w:left w:val="single" w:sz="4" w:space="0" w:color="auto"/>
              <w:bottom w:val="single" w:sz="4" w:space="0" w:color="auto"/>
              <w:right w:val="single" w:sz="4" w:space="0" w:color="auto"/>
            </w:tcBorders>
          </w:tcPr>
          <w:p w14:paraId="73C0F0A3" w14:textId="0559C4A2" w:rsidR="000239C5" w:rsidRPr="000239C5" w:rsidRDefault="000239C5" w:rsidP="00C20A86">
            <w:pPr>
              <w:ind w:left="-201" w:right="104"/>
              <w:jc w:val="right"/>
              <w:rPr>
                <w:rFonts w:eastAsiaTheme="minorHAnsi"/>
                <w:color w:val="000000"/>
                <w:sz w:val="20"/>
                <w:szCs w:val="20"/>
              </w:rPr>
            </w:pPr>
            <w:r w:rsidRPr="000239C5">
              <w:rPr>
                <w:color w:val="000000"/>
                <w:sz w:val="20"/>
                <w:szCs w:val="20"/>
              </w:rPr>
              <w:t>0.66</w:t>
            </w:r>
          </w:p>
        </w:tc>
        <w:tc>
          <w:tcPr>
            <w:tcW w:w="581" w:type="pct"/>
            <w:tcBorders>
              <w:top w:val="single" w:sz="4" w:space="0" w:color="auto"/>
              <w:left w:val="single" w:sz="4" w:space="0" w:color="auto"/>
              <w:bottom w:val="single" w:sz="4" w:space="0" w:color="auto"/>
              <w:right w:val="single" w:sz="4" w:space="0" w:color="auto"/>
            </w:tcBorders>
            <w:noWrap/>
          </w:tcPr>
          <w:p w14:paraId="4BDC88BD" w14:textId="46DE0D0E" w:rsidR="000239C5" w:rsidRPr="000239C5" w:rsidRDefault="000239C5" w:rsidP="00C20A86">
            <w:pPr>
              <w:ind w:left="-201" w:right="104"/>
              <w:jc w:val="right"/>
              <w:rPr>
                <w:rFonts w:eastAsiaTheme="minorHAnsi"/>
                <w:color w:val="000000"/>
                <w:sz w:val="20"/>
                <w:szCs w:val="20"/>
              </w:rPr>
            </w:pPr>
            <w:r w:rsidRPr="000239C5">
              <w:rPr>
                <w:rFonts w:eastAsiaTheme="minorHAnsi"/>
                <w:color w:val="000000"/>
                <w:sz w:val="20"/>
                <w:szCs w:val="20"/>
              </w:rPr>
              <w:t>4.10</w:t>
            </w:r>
          </w:p>
        </w:tc>
      </w:tr>
    </w:tbl>
    <w:p w14:paraId="7BE4E5F4" w14:textId="2A3A3D9E" w:rsidR="000239C5" w:rsidRPr="000239C5" w:rsidRDefault="00C20A86" w:rsidP="000239C5">
      <w:pPr>
        <w:pStyle w:val="Heading1"/>
        <w:spacing w:before="240"/>
      </w:pPr>
      <w:r>
        <w:t>The reported</w:t>
      </w:r>
      <w:r w:rsidR="008E1FFA">
        <w:t xml:space="preserve"> HCFC</w:t>
      </w:r>
      <w:r>
        <w:t xml:space="preserve"> </w:t>
      </w:r>
      <w:r w:rsidR="008E1FFA">
        <w:t>consumption</w:t>
      </w:r>
      <w:r>
        <w:t xml:space="preserve"> in 2023 and 2024 was 1</w:t>
      </w:r>
      <w:r w:rsidR="00B50644">
        <w:t>2</w:t>
      </w:r>
      <w:r>
        <w:t xml:space="preserve"> per cent and 38 per cent lower than the maximum allowable consumption</w:t>
      </w:r>
      <w:r w:rsidR="00EE7A6E">
        <w:t xml:space="preserve"> of 1.07 ODP tonnes</w:t>
      </w:r>
      <w:r w:rsidR="0057469C">
        <w:t>,</w:t>
      </w:r>
      <w:r>
        <w:t xml:space="preserve"> respectively. </w:t>
      </w:r>
      <w:r w:rsidR="00670559" w:rsidRPr="00670559">
        <w:t>In South Sudan, HCFCs are primarily used in the</w:t>
      </w:r>
      <w:r w:rsidR="00670559">
        <w:t xml:space="preserve"> </w:t>
      </w:r>
      <w:r w:rsidR="0088014C">
        <w:t>refrigeration and air-conditioning (</w:t>
      </w:r>
      <w:r w:rsidR="00670559">
        <w:t>RAC</w:t>
      </w:r>
      <w:r w:rsidR="0088014C">
        <w:t>)</w:t>
      </w:r>
      <w:r w:rsidR="00670559">
        <w:t xml:space="preserve"> </w:t>
      </w:r>
      <w:r w:rsidR="00CB1178">
        <w:t>se</w:t>
      </w:r>
      <w:r w:rsidR="00CB1178" w:rsidRPr="00670559">
        <w:t>rvicing</w:t>
      </w:r>
      <w:r w:rsidR="00670559" w:rsidRPr="00670559">
        <w:t xml:space="preserve"> sector. </w:t>
      </w:r>
      <w:r w:rsidR="00670559">
        <w:t>T</w:t>
      </w:r>
      <w:r w:rsidR="00CB1178">
        <w:t>he</w:t>
      </w:r>
      <w:r w:rsidR="00670559" w:rsidRPr="00670559">
        <w:t xml:space="preserve"> consumption of HCFCs in this sector has been steadily decreasing, largely due to importers shifting toward alternatives such as R-600a</w:t>
      </w:r>
      <w:r w:rsidR="00537628">
        <w:t>,</w:t>
      </w:r>
      <w:r w:rsidR="00670559" w:rsidRPr="00670559">
        <w:t xml:space="preserve"> and the growing availability of energy-efficient, low-GWP equipment. The domestic and commercial refrigeration subsectors are increasingly adopting hydrocarbon-based refrigerants, while new air</w:t>
      </w:r>
      <w:r w:rsidR="00EE7A6E">
        <w:noBreakHyphen/>
      </w:r>
      <w:r w:rsidR="00670559" w:rsidRPr="00670559">
        <w:t>conditioning</w:t>
      </w:r>
      <w:r w:rsidR="00670559">
        <w:t xml:space="preserve"> (AC) units</w:t>
      </w:r>
      <w:r w:rsidR="00670559" w:rsidRPr="00670559">
        <w:t xml:space="preserve"> entering the market use</w:t>
      </w:r>
      <w:r w:rsidR="00020C0B">
        <w:t xml:space="preserve"> both</w:t>
      </w:r>
      <w:r w:rsidR="00670559" w:rsidRPr="00670559">
        <w:t xml:space="preserve"> HFCs </w:t>
      </w:r>
      <w:r w:rsidR="000A596A">
        <w:t>and</w:t>
      </w:r>
      <w:r w:rsidR="00670559" w:rsidRPr="00670559">
        <w:t xml:space="preserve"> </w:t>
      </w:r>
      <w:r w:rsidR="00EE7A6E">
        <w:t>low-global</w:t>
      </w:r>
      <w:r w:rsidR="00BB5B1E">
        <w:t>-</w:t>
      </w:r>
      <w:r w:rsidR="00EE7A6E">
        <w:t>warming</w:t>
      </w:r>
      <w:r w:rsidR="00BB5B1E">
        <w:t>-</w:t>
      </w:r>
      <w:r w:rsidR="00EE7A6E">
        <w:t>potential (GWP)</w:t>
      </w:r>
      <w:r w:rsidR="00670559" w:rsidRPr="00670559">
        <w:t xml:space="preserve"> alternatives. This transition reflects both market adaptation and regulatory efforts supporting the phase-out of HCFCs and the safe adoption of alternatives</w:t>
      </w:r>
      <w:r w:rsidR="00E04279">
        <w:t>, through HPMP activities</w:t>
      </w:r>
      <w:r w:rsidR="00670559" w:rsidRPr="00670559">
        <w:t>.</w:t>
      </w:r>
    </w:p>
    <w:p w14:paraId="5A50B451" w14:textId="77777777" w:rsidR="00E9063C" w:rsidRPr="00E9063C" w:rsidRDefault="00E9063C" w:rsidP="00E9063C">
      <w:pPr>
        <w:keepNext/>
        <w:spacing w:after="240"/>
        <w:rPr>
          <w:i/>
        </w:rPr>
      </w:pPr>
      <w:r w:rsidRPr="00E9063C">
        <w:rPr>
          <w:i/>
        </w:rPr>
        <w:t>Country programme implementation report</w:t>
      </w:r>
    </w:p>
    <w:p w14:paraId="23521DBB" w14:textId="56AFD88B" w:rsidR="00D93AFE" w:rsidRPr="00B657F7" w:rsidRDefault="00E9063C" w:rsidP="007452E1">
      <w:pPr>
        <w:keepNext/>
        <w:numPr>
          <w:ilvl w:val="0"/>
          <w:numId w:val="1"/>
        </w:numPr>
        <w:spacing w:after="240"/>
        <w:outlineLvl w:val="0"/>
        <w:rPr>
          <w:i/>
        </w:rPr>
      </w:pPr>
      <w:r w:rsidRPr="00E9063C">
        <w:t>The Government of</w:t>
      </w:r>
      <w:r w:rsidR="00DC7A33" w:rsidRPr="00DC7A33">
        <w:t xml:space="preserve"> South Sudan</w:t>
      </w:r>
      <w:r w:rsidRPr="00E9063C">
        <w:t xml:space="preserve"> reported HCFC sector consumption data under </w:t>
      </w:r>
      <w:r w:rsidRPr="00E679C7">
        <w:t xml:space="preserve">the </w:t>
      </w:r>
      <w:r w:rsidRPr="00230C38">
        <w:t>202</w:t>
      </w:r>
      <w:r w:rsidR="002C0B49" w:rsidRPr="00E679C7">
        <w:t>4</w:t>
      </w:r>
      <w:r w:rsidRPr="00E679C7">
        <w:t xml:space="preserve"> country programme (CP) implementation report that is consistent with the data reported under Article</w:t>
      </w:r>
      <w:r w:rsidRPr="00E9063C">
        <w:t> 7 of the Montreal Protocol.</w:t>
      </w:r>
    </w:p>
    <w:p w14:paraId="7AAA870F" w14:textId="72D640E4" w:rsidR="00E9063C" w:rsidRDefault="00E9063C" w:rsidP="00EE5310">
      <w:pPr>
        <w:keepNext/>
        <w:spacing w:after="240"/>
        <w:outlineLvl w:val="0"/>
        <w:rPr>
          <w:u w:val="single"/>
        </w:rPr>
      </w:pPr>
      <w:r w:rsidRPr="00E9063C">
        <w:rPr>
          <w:u w:val="single"/>
        </w:rPr>
        <w:t xml:space="preserve">Progress report on the implementation of the </w:t>
      </w:r>
      <w:r w:rsidR="000F4770">
        <w:rPr>
          <w:u w:val="single"/>
        </w:rPr>
        <w:t>second</w:t>
      </w:r>
      <w:r w:rsidRPr="00E9063C">
        <w:rPr>
          <w:u w:val="single"/>
        </w:rPr>
        <w:t xml:space="preserve"> tranche of stage </w:t>
      </w:r>
      <w:r w:rsidR="00C95CF4" w:rsidRPr="00C95CF4">
        <w:rPr>
          <w:u w:val="single"/>
        </w:rPr>
        <w:t>I</w:t>
      </w:r>
      <w:r w:rsidRPr="00E9063C">
        <w:rPr>
          <w:u w:val="single"/>
        </w:rPr>
        <w:t xml:space="preserve"> of the HCFC phase</w:t>
      </w:r>
      <w:r w:rsidRPr="00E9063C">
        <w:rPr>
          <w:u w:val="single"/>
        </w:rPr>
        <w:noBreakHyphen/>
        <w:t>out management plan</w:t>
      </w:r>
    </w:p>
    <w:p w14:paraId="2C7E5CD4" w14:textId="2E01239C" w:rsidR="00E37B83" w:rsidRPr="00E679C7" w:rsidRDefault="0091465D" w:rsidP="00E37B83">
      <w:pPr>
        <w:keepNext/>
        <w:spacing w:after="240"/>
        <w:outlineLvl w:val="0"/>
        <w:rPr>
          <w:i/>
          <w:iCs/>
        </w:rPr>
      </w:pPr>
      <w:r>
        <w:rPr>
          <w:i/>
          <w:iCs/>
        </w:rPr>
        <w:t>Implementation of verification recommendations</w:t>
      </w:r>
    </w:p>
    <w:p w14:paraId="06BBF940" w14:textId="06A4380F" w:rsidR="00E37B83" w:rsidRPr="003D60E6" w:rsidRDefault="00E37B83" w:rsidP="00E37B83">
      <w:pPr>
        <w:pStyle w:val="Heading1"/>
        <w:rPr>
          <w:lang w:val="en-GB"/>
        </w:rPr>
      </w:pPr>
      <w:r>
        <w:rPr>
          <w:lang w:val="en-GB"/>
        </w:rPr>
        <w:t>T</w:t>
      </w:r>
      <w:r w:rsidRPr="00A65B74">
        <w:rPr>
          <w:lang w:val="en-GB"/>
        </w:rPr>
        <w:t xml:space="preserve">he second tranche </w:t>
      </w:r>
      <w:r>
        <w:rPr>
          <w:lang w:val="en-GB"/>
        </w:rPr>
        <w:t xml:space="preserve">of the HPMP </w:t>
      </w:r>
      <w:r w:rsidRPr="00A65B74">
        <w:rPr>
          <w:lang w:val="en-GB"/>
        </w:rPr>
        <w:t>was approved on the understanding that UNEP would include, as part of the progress report on the implementation of the second tranche of the HPMP, an update on progress towards implementing the recommendations in the verification report submitted to the 91</w:t>
      </w:r>
      <w:r w:rsidRPr="00230C38">
        <w:rPr>
          <w:vertAlign w:val="superscript"/>
          <w:lang w:val="en-GB"/>
        </w:rPr>
        <w:t>st</w:t>
      </w:r>
      <w:r w:rsidRPr="00A65B74">
        <w:rPr>
          <w:lang w:val="en-GB"/>
        </w:rPr>
        <w:t xml:space="preserve"> meeting</w:t>
      </w:r>
      <w:r>
        <w:rPr>
          <w:lang w:val="en-GB"/>
        </w:rPr>
        <w:t xml:space="preserve">. The </w:t>
      </w:r>
      <w:r w:rsidR="0009174C">
        <w:rPr>
          <w:lang w:val="en-GB"/>
        </w:rPr>
        <w:t xml:space="preserve">submission </w:t>
      </w:r>
      <w:r>
        <w:rPr>
          <w:lang w:val="en-GB"/>
        </w:rPr>
        <w:t>indicates that implementation of all the recommendations is on track, with most of them addressed in the</w:t>
      </w:r>
      <w:r w:rsidRPr="00BF648A">
        <w:t xml:space="preserve"> </w:t>
      </w:r>
      <w:r w:rsidRPr="00C20A86">
        <w:t xml:space="preserve">Environmental Protection and Management Act, </w:t>
      </w:r>
      <w:r>
        <w:t xml:space="preserve">enacted in </w:t>
      </w:r>
      <w:r w:rsidRPr="00C20A86">
        <w:t>2023</w:t>
      </w:r>
      <w:r>
        <w:t>, and the d</w:t>
      </w:r>
      <w:r w:rsidRPr="00C20A86">
        <w:t xml:space="preserve">raft </w:t>
      </w:r>
      <w:r>
        <w:t xml:space="preserve">ODS Regulations, 2025, expected to be adopted by June 2026, as explained in </w:t>
      </w:r>
      <w:r w:rsidRPr="003F6B95">
        <w:t xml:space="preserve">paragraphs </w:t>
      </w:r>
      <w:r w:rsidR="008155AA" w:rsidRPr="003F6B95">
        <w:t>6</w:t>
      </w:r>
      <w:r w:rsidRPr="003F6B95">
        <w:t xml:space="preserve"> and </w:t>
      </w:r>
      <w:r w:rsidR="008155AA" w:rsidRPr="003F6B95">
        <w:t>7</w:t>
      </w:r>
      <w:r w:rsidRPr="003F6B95">
        <w:t xml:space="preserve"> below.</w:t>
      </w:r>
      <w:r w:rsidRPr="003F6B95">
        <w:rPr>
          <w:lang w:val="en-GB"/>
        </w:rPr>
        <w:t xml:space="preserve"> </w:t>
      </w:r>
      <w:r w:rsidRPr="003F6B95">
        <w:t>The</w:t>
      </w:r>
      <w:r w:rsidRPr="00E679C7">
        <w:t xml:space="preserve"> Government of South Sudan</w:t>
      </w:r>
      <w:r>
        <w:t xml:space="preserve"> </w:t>
      </w:r>
      <w:r w:rsidRPr="00E679C7">
        <w:t xml:space="preserve">officially </w:t>
      </w:r>
      <w:r>
        <w:t xml:space="preserve">submitted a </w:t>
      </w:r>
      <w:r w:rsidRPr="00E679C7">
        <w:t>request</w:t>
      </w:r>
      <w:r>
        <w:t xml:space="preserve"> to the </w:t>
      </w:r>
      <w:r w:rsidRPr="00E679C7">
        <w:t xml:space="preserve">Ozone Secretariat </w:t>
      </w:r>
      <w:r>
        <w:t>for a</w:t>
      </w:r>
      <w:r w:rsidRPr="00E679C7">
        <w:t xml:space="preserve"> revision of the Article 7 data to reflect the correct HCFC consumption for 2022</w:t>
      </w:r>
      <w:r w:rsidRPr="00B646CA">
        <w:t xml:space="preserve">, which </w:t>
      </w:r>
      <w:r w:rsidRPr="00E679C7">
        <w:t>had been mis</w:t>
      </w:r>
      <w:r>
        <w:t>reported due to</w:t>
      </w:r>
      <w:r w:rsidRPr="00E679C7">
        <w:t xml:space="preserve"> double accounting for one importer</w:t>
      </w:r>
      <w:r>
        <w:t xml:space="preserve">. </w:t>
      </w:r>
      <w:r w:rsidRPr="00E679C7">
        <w:t>Collaboration between the N</w:t>
      </w:r>
      <w:r>
        <w:t>ational Ozone Unit (NOU)</w:t>
      </w:r>
      <w:r w:rsidRPr="00E679C7">
        <w:t xml:space="preserve">, the Ministry of Trade </w:t>
      </w:r>
      <w:r w:rsidRPr="00E679C7">
        <w:lastRenderedPageBreak/>
        <w:t xml:space="preserve">and Industry, and the Customs </w:t>
      </w:r>
      <w:r w:rsidRPr="00E679C7">
        <w:rPr>
          <w:lang w:val="en-GB"/>
        </w:rPr>
        <w:t>Department</w:t>
      </w:r>
      <w:r w:rsidRPr="00E679C7">
        <w:t xml:space="preserve"> has been significantly strengthened through regular coordination meetings and training workshops for customs officers at key entry points.</w:t>
      </w:r>
    </w:p>
    <w:p w14:paraId="7C6E4C43" w14:textId="1358803D" w:rsidR="00D74A61" w:rsidRPr="00E9063C" w:rsidRDefault="00E9063C" w:rsidP="00D74A61">
      <w:pPr>
        <w:spacing w:after="240"/>
      </w:pPr>
      <w:r w:rsidRPr="00E9063C">
        <w:rPr>
          <w:i/>
        </w:rPr>
        <w:t>Legal framework</w:t>
      </w:r>
      <w:r w:rsidR="00D74A61">
        <w:rPr>
          <w:i/>
        </w:rPr>
        <w:t xml:space="preserve"> </w:t>
      </w:r>
    </w:p>
    <w:p w14:paraId="13C00897" w14:textId="0B71723B" w:rsidR="00604ACA" w:rsidRPr="00EA26B7" w:rsidRDefault="00C20A86" w:rsidP="007452E1">
      <w:pPr>
        <w:numPr>
          <w:ilvl w:val="0"/>
          <w:numId w:val="1"/>
        </w:numPr>
        <w:spacing w:after="240"/>
        <w:outlineLvl w:val="0"/>
      </w:pPr>
      <w:r w:rsidRPr="00C20A86">
        <w:t>South Sudan has advanced its institutional and regulatory framework to phase out HCFCs under the Montreal Protocol</w:t>
      </w:r>
      <w:r w:rsidR="004124FD">
        <w:t>. A</w:t>
      </w:r>
      <w:r w:rsidR="005F6DE2">
        <w:t xml:space="preserve">s recommended in the </w:t>
      </w:r>
      <w:r w:rsidR="001E49E9">
        <w:t>verification report presented at the 9</w:t>
      </w:r>
      <w:r w:rsidR="004124FD">
        <w:t>1</w:t>
      </w:r>
      <w:r w:rsidR="001E49E9" w:rsidRPr="001A2823">
        <w:rPr>
          <w:vertAlign w:val="superscript"/>
        </w:rPr>
        <w:t xml:space="preserve">st </w:t>
      </w:r>
      <w:r w:rsidR="004124FD">
        <w:t>meeting,</w:t>
      </w:r>
      <w:r w:rsidR="0041596A">
        <w:t xml:space="preserve"> the </w:t>
      </w:r>
      <w:r w:rsidR="00C463AE">
        <w:t>G</w:t>
      </w:r>
      <w:r w:rsidR="0041596A">
        <w:t>overnment has passed t</w:t>
      </w:r>
      <w:r w:rsidR="005F6DE2" w:rsidRPr="00C20A86">
        <w:t>he Environmental Protection and Management Act, 2023 (Act No. 9 of 2023)</w:t>
      </w:r>
      <w:r w:rsidR="0041596A">
        <w:t>, which now</w:t>
      </w:r>
      <w:r w:rsidR="005F6DE2" w:rsidRPr="00C20A86">
        <w:t xml:space="preserve"> provides </w:t>
      </w:r>
      <w:r w:rsidR="0041596A">
        <w:t>a</w:t>
      </w:r>
      <w:r w:rsidR="005F6DE2" w:rsidRPr="00C20A86">
        <w:t xml:space="preserve"> legal foundation</w:t>
      </w:r>
      <w:r w:rsidR="0041596A">
        <w:t xml:space="preserve"> for the </w:t>
      </w:r>
      <w:r w:rsidR="00206C9D">
        <w:t>licensing and quota system for HCFCs</w:t>
      </w:r>
      <w:r w:rsidR="00602B43">
        <w:t xml:space="preserve"> and other ODSs</w:t>
      </w:r>
      <w:r w:rsidR="005F6DE2">
        <w:t>.</w:t>
      </w:r>
      <w:r w:rsidR="001A2823">
        <w:t xml:space="preserve"> </w:t>
      </w:r>
      <w:r w:rsidRPr="00C20A86">
        <w:t xml:space="preserve">A 2025 bilateral framework </w:t>
      </w:r>
      <w:r w:rsidR="00E83F1C">
        <w:t xml:space="preserve">agreement </w:t>
      </w:r>
      <w:r w:rsidRPr="00C20A86">
        <w:t>between the Ministr</w:t>
      </w:r>
      <w:r w:rsidR="00343B19">
        <w:t>y</w:t>
      </w:r>
      <w:r w:rsidRPr="00C20A86">
        <w:t xml:space="preserve"> of Environment and Forestry</w:t>
      </w:r>
      <w:r w:rsidR="0057469C">
        <w:t xml:space="preserve"> and</w:t>
      </w:r>
      <w:r w:rsidRPr="00C20A86">
        <w:t xml:space="preserve"> </w:t>
      </w:r>
      <w:r w:rsidR="0098517A">
        <w:t xml:space="preserve">the Ministry of </w:t>
      </w:r>
      <w:r w:rsidR="00343B19">
        <w:t xml:space="preserve">Trade and </w:t>
      </w:r>
      <w:r w:rsidRPr="00C20A86">
        <w:t>Industry established a joint</w:t>
      </w:r>
      <w:r w:rsidR="00E83F1C">
        <w:t xml:space="preserve">ly </w:t>
      </w:r>
      <w:r w:rsidR="00C73DBD">
        <w:t>managed</w:t>
      </w:r>
      <w:r w:rsidRPr="00C20A86">
        <w:t xml:space="preserve"> licensing system, with the NOU issuing</w:t>
      </w:r>
      <w:r w:rsidR="00444F83">
        <w:t xml:space="preserve"> and</w:t>
      </w:r>
      <w:r w:rsidR="00444F83" w:rsidRPr="00230C38">
        <w:t xml:space="preserve"> keeping records of </w:t>
      </w:r>
      <w:r w:rsidR="00444F83">
        <w:t>HCFC</w:t>
      </w:r>
      <w:r w:rsidRPr="00230C38">
        <w:t xml:space="preserve"> import </w:t>
      </w:r>
      <w:r w:rsidRPr="00C20A86">
        <w:t>permits</w:t>
      </w:r>
      <w:r w:rsidR="005810A3" w:rsidRPr="00EE5310">
        <w:rPr>
          <w:rFonts w:eastAsia="SimSun"/>
          <w:color w:val="000000"/>
          <w:lang w:eastAsia="zh-CN"/>
        </w:rPr>
        <w:t>, and</w:t>
      </w:r>
      <w:r w:rsidRPr="00C20A86">
        <w:t xml:space="preserve"> the Ministry of Trade</w:t>
      </w:r>
      <w:r w:rsidR="00C73DBD">
        <w:t xml:space="preserve"> and </w:t>
      </w:r>
      <w:r w:rsidR="00C73DBD" w:rsidRPr="00C20A86">
        <w:t>Industry</w:t>
      </w:r>
      <w:r w:rsidRPr="00C20A86">
        <w:t xml:space="preserve"> granting final licenses.</w:t>
      </w:r>
      <w:r w:rsidR="001F2E47">
        <w:t xml:space="preserve"> This institutional arrangement is designed to ensure cooperation </w:t>
      </w:r>
      <w:r w:rsidR="00602B43">
        <w:t>and coordinated enforcement of ODS control</w:t>
      </w:r>
      <w:r w:rsidR="00626C7D">
        <w:t>.</w:t>
      </w:r>
      <w:r w:rsidR="008B3EE8">
        <w:t xml:space="preserve"> </w:t>
      </w:r>
      <w:r w:rsidR="008B3EE8" w:rsidRPr="00EE5310">
        <w:rPr>
          <w:rFonts w:eastAsia="SimSun"/>
          <w:color w:val="000000"/>
          <w:lang w:eastAsia="zh-CN"/>
        </w:rPr>
        <w:t>Only registered importers may be granted a quota permit. Any controlled substances imported without a quota permit are confiscated by the Customs Department.</w:t>
      </w:r>
    </w:p>
    <w:p w14:paraId="305E3766" w14:textId="215BE637" w:rsidR="00E9063C" w:rsidRDefault="00690F86" w:rsidP="00F017AC">
      <w:pPr>
        <w:numPr>
          <w:ilvl w:val="0"/>
          <w:numId w:val="1"/>
        </w:numPr>
        <w:spacing w:after="240"/>
        <w:outlineLvl w:val="0"/>
      </w:pPr>
      <w:r>
        <w:t>Currently</w:t>
      </w:r>
      <w:r w:rsidR="000E2FA2">
        <w:t xml:space="preserve"> under i</w:t>
      </w:r>
      <w:r w:rsidR="000E2FA2" w:rsidRPr="00C20A86">
        <w:t>nter-ministerial review</w:t>
      </w:r>
      <w:r>
        <w:t>,</w:t>
      </w:r>
      <w:r w:rsidR="00C46BF6">
        <w:t xml:space="preserve"> </w:t>
      </w:r>
      <w:r w:rsidR="000356A9">
        <w:t xml:space="preserve">the </w:t>
      </w:r>
      <w:r w:rsidR="006545AD">
        <w:t>d</w:t>
      </w:r>
      <w:r w:rsidR="00C20A86" w:rsidRPr="00C20A86">
        <w:t xml:space="preserve">raft </w:t>
      </w:r>
      <w:r w:rsidR="00721F8F">
        <w:t>ODS Regulations</w:t>
      </w:r>
      <w:r w:rsidR="00C46BF6">
        <w:t>, 2025</w:t>
      </w:r>
      <w:r w:rsidR="00944245">
        <w:t>,</w:t>
      </w:r>
      <w:r w:rsidR="00604ACA">
        <w:t xml:space="preserve"> </w:t>
      </w:r>
      <w:r w:rsidR="00C20A86" w:rsidRPr="00C20A86">
        <w:t>propose</w:t>
      </w:r>
      <w:r w:rsidR="0029262C">
        <w:t xml:space="preserve"> additional</w:t>
      </w:r>
      <w:r w:rsidR="00C20A86" w:rsidRPr="00C20A86">
        <w:t xml:space="preserve"> key measures such as banning non</w:t>
      </w:r>
      <w:r w:rsidR="00036CB1">
        <w:noBreakHyphen/>
      </w:r>
      <w:r w:rsidR="00C20A86" w:rsidRPr="00C20A86">
        <w:t>refillable cylinders, mandating labelling and reporting, and restricting</w:t>
      </w:r>
      <w:r w:rsidR="00604ACA">
        <w:t xml:space="preserve"> the</w:t>
      </w:r>
      <w:r w:rsidR="00C20A86" w:rsidRPr="00C20A86">
        <w:t xml:space="preserve"> import of HCFC-based equipment</w:t>
      </w:r>
      <w:r w:rsidR="003E4BA9">
        <w:t xml:space="preserve">. </w:t>
      </w:r>
      <w:r w:rsidR="00C20A86" w:rsidRPr="00C20A86">
        <w:t>Annual reporting by HCFC importers has been introduced to improve monitoring and quota enforcement</w:t>
      </w:r>
      <w:r w:rsidR="0000784D">
        <w:t>.</w:t>
      </w:r>
      <w:r w:rsidR="00C20A86" w:rsidRPr="00C20A86">
        <w:t xml:space="preserve"> </w:t>
      </w:r>
      <w:r w:rsidR="00614CBB">
        <w:t>South Sudan has not yet ratified</w:t>
      </w:r>
      <w:r w:rsidR="00304EAE">
        <w:t xml:space="preserve"> the</w:t>
      </w:r>
      <w:r w:rsidR="00614CBB">
        <w:t xml:space="preserve"> </w:t>
      </w:r>
      <w:r w:rsidR="00C20A86" w:rsidRPr="00C20A86">
        <w:t xml:space="preserve">Kigali </w:t>
      </w:r>
      <w:r w:rsidR="00304EAE" w:rsidRPr="00C20A86">
        <w:t>Amendment</w:t>
      </w:r>
      <w:r w:rsidR="00304EAE">
        <w:t>;</w:t>
      </w:r>
      <w:r w:rsidR="0000784D">
        <w:t xml:space="preserve"> however</w:t>
      </w:r>
      <w:r w:rsidR="00304EAE">
        <w:t>,</w:t>
      </w:r>
      <w:r w:rsidR="0000784D">
        <w:t xml:space="preserve"> </w:t>
      </w:r>
      <w:r w:rsidR="0000784D" w:rsidRPr="00C20A86">
        <w:t xml:space="preserve">preparations are underway to extend the </w:t>
      </w:r>
      <w:r w:rsidR="000356A9">
        <w:t xml:space="preserve">licensing and quota </w:t>
      </w:r>
      <w:r w:rsidR="0000784D" w:rsidRPr="00C20A86">
        <w:t>system to HFCs and blends</w:t>
      </w:r>
      <w:r w:rsidR="0000784D">
        <w:t xml:space="preserve"> </w:t>
      </w:r>
      <w:r w:rsidR="00AC7218">
        <w:t>once the ratification is complete</w:t>
      </w:r>
      <w:r w:rsidR="00B87F38">
        <w:t>d</w:t>
      </w:r>
      <w:r w:rsidR="00AC7218">
        <w:t>.</w:t>
      </w:r>
      <w:r w:rsidR="007E424E">
        <w:t xml:space="preserve"> A national steering committee </w:t>
      </w:r>
      <w:r w:rsidR="00360F37">
        <w:t xml:space="preserve">(NSC) </w:t>
      </w:r>
      <w:r w:rsidR="007E424E">
        <w:t>has been established to guide national implementation efforts related to the Montreal Protocol.</w:t>
      </w:r>
      <w:r w:rsidR="000E2FA2">
        <w:t xml:space="preserve"> </w:t>
      </w:r>
    </w:p>
    <w:p w14:paraId="0FE43BF9" w14:textId="6D2E6FC1" w:rsidR="00C1290D" w:rsidRPr="00EE5310" w:rsidRDefault="00A64F47" w:rsidP="007452E1">
      <w:pPr>
        <w:keepNext/>
        <w:numPr>
          <w:ilvl w:val="0"/>
          <w:numId w:val="1"/>
        </w:numPr>
        <w:spacing w:after="240"/>
        <w:outlineLvl w:val="0"/>
        <w:rPr>
          <w:i/>
        </w:rPr>
      </w:pPr>
      <w:r>
        <w:t>As part of the</w:t>
      </w:r>
      <w:r w:rsidR="005A3623">
        <w:t xml:space="preserve"> implementation of the second tranche</w:t>
      </w:r>
      <w:r>
        <w:t>,</w:t>
      </w:r>
      <w:r w:rsidR="005A3623">
        <w:t xml:space="preserve"> </w:t>
      </w:r>
      <w:r w:rsidR="00B13CA5">
        <w:t xml:space="preserve">three </w:t>
      </w:r>
      <w:r w:rsidR="00720BAE">
        <w:t xml:space="preserve">stakeholder consultation </w:t>
      </w:r>
      <w:r w:rsidR="00B13CA5">
        <w:t>workshops</w:t>
      </w:r>
      <w:r>
        <w:t xml:space="preserve"> were</w:t>
      </w:r>
      <w:r w:rsidR="00720BAE">
        <w:t xml:space="preserve"> </w:t>
      </w:r>
      <w:r w:rsidR="006D1948">
        <w:t xml:space="preserve">held </w:t>
      </w:r>
      <w:r>
        <w:t xml:space="preserve">with </w:t>
      </w:r>
      <w:r w:rsidR="00B13CA5">
        <w:t xml:space="preserve">a total of </w:t>
      </w:r>
      <w:r w:rsidR="006D1948">
        <w:t xml:space="preserve">80 </w:t>
      </w:r>
      <w:r w:rsidR="00720BAE">
        <w:t xml:space="preserve">participants </w:t>
      </w:r>
      <w:r w:rsidR="00740E04">
        <w:t xml:space="preserve">(including 10 women) </w:t>
      </w:r>
      <w:r w:rsidR="00553C93">
        <w:t>to</w:t>
      </w:r>
      <w:r>
        <w:t xml:space="preserve"> raise</w:t>
      </w:r>
      <w:r w:rsidR="00553C93">
        <w:t xml:space="preserve"> awareness </w:t>
      </w:r>
      <w:r>
        <w:t xml:space="preserve">about </w:t>
      </w:r>
      <w:r w:rsidR="00553C93">
        <w:t xml:space="preserve">the new legislation and to obtain feedback on the draft </w:t>
      </w:r>
      <w:r w:rsidR="00721F8F">
        <w:t>ODS Regulations</w:t>
      </w:r>
      <w:r w:rsidR="00B9440A">
        <w:t>, 2025</w:t>
      </w:r>
      <w:r w:rsidR="00553C93">
        <w:t>.</w:t>
      </w:r>
      <w:r w:rsidR="005C5D41">
        <w:t xml:space="preserve"> </w:t>
      </w:r>
      <w:r w:rsidR="001F345F">
        <w:t xml:space="preserve">Two training workshops were held for a total of 100 customs and law </w:t>
      </w:r>
      <w:r w:rsidR="0019715A">
        <w:t>enforcement</w:t>
      </w:r>
      <w:r w:rsidR="001F345F">
        <w:t xml:space="preserve"> officers</w:t>
      </w:r>
      <w:r w:rsidR="00DE57C8">
        <w:t xml:space="preserve"> (including 10 women)</w:t>
      </w:r>
      <w:r w:rsidR="00924287">
        <w:t xml:space="preserve"> </w:t>
      </w:r>
      <w:r w:rsidR="00EF572C">
        <w:t>o</w:t>
      </w:r>
      <w:r w:rsidR="00EF572C" w:rsidRPr="00EF572C">
        <w:t>n ODS control, licensing enforcement, and detection of illegal imports</w:t>
      </w:r>
      <w:r w:rsidR="008A1EAC">
        <w:t>,</w:t>
      </w:r>
      <w:r w:rsidR="00D444A9">
        <w:t xml:space="preserve"> and preparations were underway for a third workshop. </w:t>
      </w:r>
      <w:r w:rsidR="008B1AC3">
        <w:t>Customized</w:t>
      </w:r>
      <w:r w:rsidR="000D164A">
        <w:t xml:space="preserve"> </w:t>
      </w:r>
      <w:r w:rsidR="008A1EAC">
        <w:t>H</w:t>
      </w:r>
      <w:r w:rsidR="000D164A">
        <w:t xml:space="preserve">armonized </w:t>
      </w:r>
      <w:r w:rsidR="008A1EAC">
        <w:t>S</w:t>
      </w:r>
      <w:r w:rsidR="00BB37AC">
        <w:t>ystem</w:t>
      </w:r>
      <w:r w:rsidR="000D164A">
        <w:t xml:space="preserve"> (HS) codes</w:t>
      </w:r>
      <w:r w:rsidR="00EB52D9">
        <w:t xml:space="preserve"> </w:t>
      </w:r>
      <w:r w:rsidR="008B1AC3" w:rsidRPr="008B1AC3">
        <w:t>were developed and integrated into the national customs database to reflect individual ODS substances and commonly imported blends</w:t>
      </w:r>
      <w:r w:rsidR="00C1290D">
        <w:t>,</w:t>
      </w:r>
      <w:r w:rsidR="00EB52D9">
        <w:t xml:space="preserve"> and two refrigerant identifiers were purchased </w:t>
      </w:r>
      <w:r w:rsidR="00C1290D" w:rsidRPr="00C1290D">
        <w:t xml:space="preserve">to support the detection of illegal ODS </w:t>
      </w:r>
      <w:r w:rsidR="00442F2B" w:rsidRPr="00C1290D">
        <w:t>imports,</w:t>
      </w:r>
      <w:r w:rsidR="00C1290D" w:rsidRPr="00C1290D">
        <w:t xml:space="preserve"> </w:t>
      </w:r>
      <w:r w:rsidR="00C1290D">
        <w:t>and their use was also covered during the</w:t>
      </w:r>
      <w:r w:rsidR="005E5157">
        <w:t xml:space="preserve"> </w:t>
      </w:r>
      <w:r w:rsidR="0028504A">
        <w:t xml:space="preserve">customs </w:t>
      </w:r>
      <w:r w:rsidR="00C1290D">
        <w:t xml:space="preserve">training sessions. </w:t>
      </w:r>
    </w:p>
    <w:p w14:paraId="1D2B3D19" w14:textId="41DD70C3" w:rsidR="00E9063C" w:rsidRPr="00C1290D" w:rsidRDefault="00E9063C" w:rsidP="00C1290D">
      <w:pPr>
        <w:keepNext/>
        <w:spacing w:after="240"/>
        <w:outlineLvl w:val="0"/>
        <w:rPr>
          <w:i/>
        </w:rPr>
      </w:pPr>
      <w:r w:rsidRPr="00C1290D">
        <w:rPr>
          <w:i/>
        </w:rPr>
        <w:t>Refrigeration servicing sector</w:t>
      </w:r>
    </w:p>
    <w:p w14:paraId="575AB104" w14:textId="575AA492" w:rsidR="0037789C" w:rsidRDefault="0088014C" w:rsidP="00EB1B22">
      <w:pPr>
        <w:pStyle w:val="Heading1"/>
      </w:pPr>
      <w:r>
        <w:t>T</w:t>
      </w:r>
      <w:r w:rsidR="00EB1B22">
        <w:t xml:space="preserve">hree </w:t>
      </w:r>
      <w:r>
        <w:t xml:space="preserve">training </w:t>
      </w:r>
      <w:r w:rsidR="00EB1B22">
        <w:t>workshops</w:t>
      </w:r>
      <w:r>
        <w:t xml:space="preserve"> were held</w:t>
      </w:r>
      <w:r w:rsidR="00EB1B22">
        <w:t xml:space="preserve"> for </w:t>
      </w:r>
      <w:r w:rsidR="00A033C6">
        <w:t>a total of 140 RAC technicians (</w:t>
      </w:r>
      <w:r w:rsidR="00FA44AE">
        <w:t>including 52</w:t>
      </w:r>
      <w:r w:rsidR="001C74E6">
        <w:t xml:space="preserve"> women)</w:t>
      </w:r>
      <w:r w:rsidR="00A033C6">
        <w:t xml:space="preserve"> </w:t>
      </w:r>
      <w:r w:rsidR="00EB1B22">
        <w:t>on</w:t>
      </w:r>
      <w:r w:rsidR="00C33F5F" w:rsidRPr="00C33F5F">
        <w:t xml:space="preserve"> good servicing practices, safe handling of flammable refrigerants, recovery and recycling, and ODS management</w:t>
      </w:r>
      <w:r w:rsidR="0009383C">
        <w:t>. N</w:t>
      </w:r>
      <w:r w:rsidR="00C33123">
        <w:t>eeds assessment</w:t>
      </w:r>
      <w:r w:rsidR="00CF2067">
        <w:t>s</w:t>
      </w:r>
      <w:r w:rsidR="0009383C">
        <w:t xml:space="preserve"> were carried out</w:t>
      </w:r>
      <w:r w:rsidR="00103AE8">
        <w:t>,</w:t>
      </w:r>
      <w:r w:rsidR="0009383C">
        <w:t xml:space="preserve"> and</w:t>
      </w:r>
      <w:r w:rsidR="00A52FB8">
        <w:t xml:space="preserve"> procurement</w:t>
      </w:r>
      <w:r w:rsidR="00CF2067">
        <w:t>s were</w:t>
      </w:r>
      <w:r w:rsidR="00A52FB8">
        <w:t xml:space="preserve"> initiated for </w:t>
      </w:r>
      <w:r w:rsidR="00C33123" w:rsidRPr="00C33123">
        <w:t>three vocational training centres</w:t>
      </w:r>
      <w:r w:rsidR="00601F43">
        <w:rPr>
          <w:rStyle w:val="FootnoteReference"/>
        </w:rPr>
        <w:footnoteReference w:id="3"/>
      </w:r>
      <w:r w:rsidR="00601F43">
        <w:t xml:space="preserve"> and </w:t>
      </w:r>
      <w:r w:rsidR="0064377D">
        <w:t>for service workshops</w:t>
      </w:r>
      <w:r w:rsidR="0009383C">
        <w:t>.</w:t>
      </w:r>
      <w:r w:rsidR="0064377D">
        <w:rPr>
          <w:rStyle w:val="FootnoteReference"/>
        </w:rPr>
        <w:footnoteReference w:id="4"/>
      </w:r>
    </w:p>
    <w:p w14:paraId="0ECFAE37" w14:textId="5A2FCF3E" w:rsidR="00E9063C" w:rsidRPr="00E9063C" w:rsidRDefault="00E9063C" w:rsidP="005D33CF">
      <w:pPr>
        <w:pStyle w:val="Heading1"/>
        <w:numPr>
          <w:ilvl w:val="0"/>
          <w:numId w:val="0"/>
        </w:numPr>
        <w:rPr>
          <w:i/>
        </w:rPr>
      </w:pPr>
      <w:r w:rsidRPr="00E9063C">
        <w:rPr>
          <w:i/>
        </w:rPr>
        <w:t>Project implementation and monitoring</w:t>
      </w:r>
    </w:p>
    <w:p w14:paraId="5DBD0864" w14:textId="24EFDF92" w:rsidR="00F13B5E" w:rsidRPr="00F13B5E" w:rsidRDefault="00E958C0" w:rsidP="0009383C">
      <w:pPr>
        <w:pStyle w:val="Heading1"/>
        <w:rPr>
          <w:i/>
        </w:rPr>
      </w:pPr>
      <w:r>
        <w:t>During the second tranche</w:t>
      </w:r>
      <w:r w:rsidR="00BC1469">
        <w:t>,</w:t>
      </w:r>
      <w:r>
        <w:t xml:space="preserve"> US $10,000 was disbursed </w:t>
      </w:r>
      <w:r w:rsidR="00B36122">
        <w:t xml:space="preserve">on project monitoring and implementation </w:t>
      </w:r>
      <w:r>
        <w:t>for</w:t>
      </w:r>
      <w:r w:rsidR="00B36122">
        <w:t xml:space="preserve"> which</w:t>
      </w:r>
      <w:r>
        <w:t xml:space="preserve"> a c</w:t>
      </w:r>
      <w:r w:rsidR="00F13B5E" w:rsidRPr="00703A8B">
        <w:t>onsultant</w:t>
      </w:r>
      <w:r>
        <w:t xml:space="preserve"> was engage</w:t>
      </w:r>
      <w:r w:rsidR="00B36122">
        <w:t>d</w:t>
      </w:r>
      <w:r w:rsidR="00413E1D">
        <w:t xml:space="preserve"> to assist in this work, </w:t>
      </w:r>
      <w:r w:rsidR="003A0B4E">
        <w:t>including by</w:t>
      </w:r>
      <w:r w:rsidR="00413E1D" w:rsidRPr="00413E1D">
        <w:t xml:space="preserve"> ensur</w:t>
      </w:r>
      <w:r w:rsidR="003A0B4E">
        <w:t>ing</w:t>
      </w:r>
      <w:r w:rsidR="00413E1D" w:rsidRPr="00413E1D">
        <w:t xml:space="preserve"> accurate data collection, </w:t>
      </w:r>
      <w:r w:rsidR="003A0B4E" w:rsidRPr="00703A8B">
        <w:t>identify</w:t>
      </w:r>
      <w:r w:rsidR="003A0B4E">
        <w:t>ing and mitigating</w:t>
      </w:r>
      <w:r w:rsidR="003A0B4E" w:rsidRPr="00703A8B">
        <w:t xml:space="preserve"> </w:t>
      </w:r>
      <w:r w:rsidR="003A0B4E">
        <w:t xml:space="preserve">challenges, </w:t>
      </w:r>
      <w:r w:rsidR="003A0B4E" w:rsidRPr="00703A8B">
        <w:t>performing field</w:t>
      </w:r>
      <w:r w:rsidR="00352C86">
        <w:t xml:space="preserve"> monitoring</w:t>
      </w:r>
      <w:r w:rsidR="003A0B4E" w:rsidRPr="00703A8B">
        <w:t xml:space="preserve"> visits at </w:t>
      </w:r>
      <w:r w:rsidR="00637699">
        <w:t xml:space="preserve">service </w:t>
      </w:r>
      <w:r w:rsidR="003A0B4E" w:rsidRPr="00703A8B">
        <w:t xml:space="preserve">workshops </w:t>
      </w:r>
      <w:r w:rsidR="00961338">
        <w:t xml:space="preserve">and </w:t>
      </w:r>
      <w:r w:rsidR="00742F9C">
        <w:t>c</w:t>
      </w:r>
      <w:r w:rsidR="00961338">
        <w:t>ustoms entry points</w:t>
      </w:r>
      <w:r w:rsidR="00A93909">
        <w:t xml:space="preserve">, </w:t>
      </w:r>
      <w:r w:rsidR="00BD4749">
        <w:t>and o</w:t>
      </w:r>
      <w:r w:rsidR="00EF7A5E">
        <w:t xml:space="preserve">rganising and participating in </w:t>
      </w:r>
      <w:r w:rsidR="00F41F97">
        <w:t>coordination meetings</w:t>
      </w:r>
      <w:r w:rsidR="00BD5DFA">
        <w:t>.</w:t>
      </w:r>
    </w:p>
    <w:p w14:paraId="5675491C" w14:textId="6EE90EBC" w:rsidR="00E9063C" w:rsidRPr="00E9063C" w:rsidRDefault="00E9063C" w:rsidP="00E9063C">
      <w:pPr>
        <w:keepNext/>
        <w:spacing w:after="240"/>
      </w:pPr>
      <w:r w:rsidRPr="00E9063C">
        <w:rPr>
          <w:u w:val="single"/>
        </w:rPr>
        <w:lastRenderedPageBreak/>
        <w:t>Level of fund disbursement</w:t>
      </w:r>
    </w:p>
    <w:p w14:paraId="6BE764E2" w14:textId="2FA1B36E" w:rsidR="00E9063C" w:rsidRPr="00E9063C" w:rsidRDefault="00E9063C" w:rsidP="00F017AC">
      <w:pPr>
        <w:numPr>
          <w:ilvl w:val="0"/>
          <w:numId w:val="1"/>
        </w:numPr>
        <w:spacing w:after="240"/>
        <w:outlineLvl w:val="0"/>
      </w:pPr>
      <w:r w:rsidRPr="00E9063C">
        <w:t xml:space="preserve">As of </w:t>
      </w:r>
      <w:r w:rsidR="00B42EC7">
        <w:t>August</w:t>
      </w:r>
      <w:r w:rsidRPr="00E9063C">
        <w:t xml:space="preserve"> 2025, of the US $</w:t>
      </w:r>
      <w:r w:rsidR="008B1E74">
        <w:t>1</w:t>
      </w:r>
      <w:r w:rsidR="00234685">
        <w:t>40</w:t>
      </w:r>
      <w:r w:rsidR="008B1E74">
        <w:t>,</w:t>
      </w:r>
      <w:r w:rsidR="00234685">
        <w:t>5</w:t>
      </w:r>
      <w:r w:rsidR="008B1E74">
        <w:t xml:space="preserve">00 </w:t>
      </w:r>
      <w:r w:rsidRPr="00E9063C">
        <w:t>approved so far, US $</w:t>
      </w:r>
      <w:r w:rsidR="00234685">
        <w:t>90,500</w:t>
      </w:r>
      <w:r w:rsidRPr="00E9063C">
        <w:t xml:space="preserve"> ha</w:t>
      </w:r>
      <w:r w:rsidR="00EF402B">
        <w:t>d</w:t>
      </w:r>
      <w:r w:rsidRPr="00E9063C">
        <w:t xml:space="preserve"> been disbursed </w:t>
      </w:r>
      <w:r w:rsidR="00EF402B">
        <w:t xml:space="preserve">by </w:t>
      </w:r>
      <w:r w:rsidR="00C95CF4" w:rsidRPr="00C95CF4">
        <w:t>UNEP</w:t>
      </w:r>
      <w:r w:rsidRPr="00E9063C">
        <w:t>, as shown in table 2. The balance of US $</w:t>
      </w:r>
      <w:r w:rsidR="00EF402B">
        <w:t>50,000</w:t>
      </w:r>
      <w:r w:rsidRPr="00E9063C">
        <w:t xml:space="preserve"> </w:t>
      </w:r>
      <w:r w:rsidR="00E34FFD">
        <w:t>is expected to be</w:t>
      </w:r>
      <w:r w:rsidR="00924287">
        <w:t xml:space="preserve"> </w:t>
      </w:r>
      <w:r w:rsidRPr="00E9063C">
        <w:t xml:space="preserve">disbursed in </w:t>
      </w:r>
      <w:r w:rsidR="00EF402B" w:rsidRPr="00301583">
        <w:t>2026 by UNDP</w:t>
      </w:r>
      <w:r w:rsidR="00EF402B" w:rsidRPr="00E34FFD">
        <w:t>.</w:t>
      </w:r>
    </w:p>
    <w:p w14:paraId="17D88F29" w14:textId="22D6769B" w:rsidR="00E9063C" w:rsidRPr="00E9063C" w:rsidRDefault="00E9063C" w:rsidP="00F017AC">
      <w:pPr>
        <w:keepNext/>
        <w:spacing w:before="240"/>
        <w:rPr>
          <w:b/>
        </w:rPr>
      </w:pPr>
      <w:r w:rsidRPr="00E9063C">
        <w:rPr>
          <w:b/>
        </w:rPr>
        <w:t xml:space="preserve">Table 2. Financial report of stage </w:t>
      </w:r>
      <w:r w:rsidR="00C95CF4" w:rsidRPr="00C95CF4">
        <w:rPr>
          <w:b/>
        </w:rPr>
        <w:t>I</w:t>
      </w:r>
      <w:r w:rsidRPr="00E9063C">
        <w:t xml:space="preserve"> </w:t>
      </w:r>
      <w:r w:rsidRPr="00E9063C">
        <w:rPr>
          <w:b/>
        </w:rPr>
        <w:t>of the HPMP for</w:t>
      </w:r>
      <w:r w:rsidR="00924287">
        <w:rPr>
          <w:b/>
        </w:rPr>
        <w:t xml:space="preserve"> </w:t>
      </w:r>
      <w:r w:rsidR="00DC7A33" w:rsidRPr="00DC7A33">
        <w:rPr>
          <w:b/>
        </w:rPr>
        <w:t>South Sudan</w:t>
      </w:r>
      <w:r w:rsidRPr="00E9063C">
        <w:rPr>
          <w:b/>
        </w:rPr>
        <w:t xml:space="preserve"> (US $)</w:t>
      </w:r>
    </w:p>
    <w:tbl>
      <w:tblPr>
        <w:tblStyle w:val="TableGrid"/>
        <w:tblW w:w="5000" w:type="pct"/>
        <w:tblLayout w:type="fixed"/>
        <w:tblLook w:val="04A0" w:firstRow="1" w:lastRow="0" w:firstColumn="1" w:lastColumn="0" w:noHBand="0" w:noVBand="1"/>
      </w:tblPr>
      <w:tblGrid>
        <w:gridCol w:w="1558"/>
        <w:gridCol w:w="1141"/>
        <w:gridCol w:w="1126"/>
        <w:gridCol w:w="1131"/>
        <w:gridCol w:w="1135"/>
        <w:gridCol w:w="1133"/>
        <w:gridCol w:w="1135"/>
        <w:gridCol w:w="991"/>
      </w:tblGrid>
      <w:tr w:rsidR="00E9063C" w:rsidRPr="00E9063C" w14:paraId="2C23D190" w14:textId="77777777" w:rsidTr="007452E1">
        <w:trPr>
          <w:tblHeader/>
        </w:trPr>
        <w:tc>
          <w:tcPr>
            <w:tcW w:w="833" w:type="pct"/>
            <w:vMerge w:val="restart"/>
            <w:vAlign w:val="center"/>
          </w:tcPr>
          <w:p w14:paraId="69F8D0EA" w14:textId="77777777" w:rsidR="00E9063C" w:rsidRPr="00E9063C" w:rsidRDefault="00E9063C" w:rsidP="00E9063C">
            <w:pPr>
              <w:keepNext/>
              <w:jc w:val="center"/>
              <w:rPr>
                <w:b/>
                <w:sz w:val="20"/>
                <w:szCs w:val="20"/>
              </w:rPr>
            </w:pPr>
            <w:r w:rsidRPr="00E9063C">
              <w:rPr>
                <w:b/>
                <w:sz w:val="20"/>
                <w:szCs w:val="20"/>
              </w:rPr>
              <w:t>Agency</w:t>
            </w:r>
          </w:p>
        </w:tc>
        <w:tc>
          <w:tcPr>
            <w:tcW w:w="1212" w:type="pct"/>
            <w:gridSpan w:val="2"/>
            <w:vAlign w:val="center"/>
          </w:tcPr>
          <w:p w14:paraId="0973839E" w14:textId="77777777" w:rsidR="00E9063C" w:rsidRPr="00E9063C" w:rsidRDefault="00E9063C" w:rsidP="00E9063C">
            <w:pPr>
              <w:keepNext/>
              <w:jc w:val="center"/>
              <w:rPr>
                <w:b/>
                <w:sz w:val="20"/>
                <w:szCs w:val="20"/>
              </w:rPr>
            </w:pPr>
            <w:r w:rsidRPr="00E9063C">
              <w:rPr>
                <w:b/>
                <w:sz w:val="20"/>
                <w:szCs w:val="20"/>
              </w:rPr>
              <w:t>First tranche</w:t>
            </w:r>
          </w:p>
        </w:tc>
        <w:tc>
          <w:tcPr>
            <w:tcW w:w="1212" w:type="pct"/>
            <w:gridSpan w:val="2"/>
            <w:vAlign w:val="center"/>
          </w:tcPr>
          <w:p w14:paraId="2F8CF960" w14:textId="77777777" w:rsidR="00E9063C" w:rsidRPr="00E9063C" w:rsidRDefault="00E9063C" w:rsidP="00E9063C">
            <w:pPr>
              <w:keepNext/>
              <w:jc w:val="center"/>
              <w:rPr>
                <w:b/>
                <w:sz w:val="20"/>
                <w:szCs w:val="20"/>
              </w:rPr>
            </w:pPr>
            <w:r w:rsidRPr="00E9063C">
              <w:rPr>
                <w:b/>
                <w:sz w:val="20"/>
                <w:szCs w:val="20"/>
              </w:rPr>
              <w:t>Second tranche</w:t>
            </w:r>
          </w:p>
        </w:tc>
        <w:tc>
          <w:tcPr>
            <w:tcW w:w="1743" w:type="pct"/>
            <w:gridSpan w:val="3"/>
            <w:vAlign w:val="center"/>
          </w:tcPr>
          <w:p w14:paraId="4E479B76" w14:textId="77777777" w:rsidR="00E9063C" w:rsidRPr="00E9063C" w:rsidRDefault="00E9063C" w:rsidP="00E9063C">
            <w:pPr>
              <w:keepNext/>
              <w:jc w:val="center"/>
              <w:rPr>
                <w:b/>
                <w:sz w:val="20"/>
                <w:szCs w:val="20"/>
              </w:rPr>
            </w:pPr>
            <w:r w:rsidRPr="00E9063C">
              <w:rPr>
                <w:b/>
                <w:sz w:val="20"/>
                <w:szCs w:val="20"/>
              </w:rPr>
              <w:t>Total</w:t>
            </w:r>
          </w:p>
        </w:tc>
      </w:tr>
      <w:tr w:rsidR="00E9063C" w:rsidRPr="00E9063C" w14:paraId="692AEFD5" w14:textId="77777777" w:rsidTr="007452E1">
        <w:trPr>
          <w:tblHeader/>
        </w:trPr>
        <w:tc>
          <w:tcPr>
            <w:tcW w:w="833" w:type="pct"/>
            <w:vMerge/>
            <w:vAlign w:val="center"/>
          </w:tcPr>
          <w:p w14:paraId="752B5707" w14:textId="77777777" w:rsidR="00E9063C" w:rsidRPr="00E9063C" w:rsidRDefault="00E9063C" w:rsidP="00E9063C">
            <w:pPr>
              <w:keepNext/>
              <w:jc w:val="center"/>
              <w:rPr>
                <w:b/>
                <w:sz w:val="20"/>
                <w:szCs w:val="20"/>
              </w:rPr>
            </w:pPr>
          </w:p>
        </w:tc>
        <w:tc>
          <w:tcPr>
            <w:tcW w:w="610" w:type="pct"/>
            <w:vAlign w:val="center"/>
          </w:tcPr>
          <w:p w14:paraId="1AB69FF5" w14:textId="77777777" w:rsidR="00E9063C" w:rsidRPr="00E9063C" w:rsidRDefault="00E9063C" w:rsidP="00E9063C">
            <w:pPr>
              <w:keepNext/>
              <w:jc w:val="center"/>
              <w:rPr>
                <w:b/>
                <w:sz w:val="20"/>
                <w:szCs w:val="20"/>
              </w:rPr>
            </w:pPr>
            <w:r w:rsidRPr="00E9063C">
              <w:rPr>
                <w:b/>
                <w:sz w:val="20"/>
                <w:szCs w:val="20"/>
              </w:rPr>
              <w:t>Approved</w:t>
            </w:r>
          </w:p>
        </w:tc>
        <w:tc>
          <w:tcPr>
            <w:tcW w:w="602" w:type="pct"/>
            <w:vAlign w:val="center"/>
          </w:tcPr>
          <w:p w14:paraId="6B232995" w14:textId="77777777" w:rsidR="00E9063C" w:rsidRPr="00E9063C" w:rsidRDefault="00E9063C" w:rsidP="00E9063C">
            <w:pPr>
              <w:keepNext/>
              <w:jc w:val="center"/>
              <w:rPr>
                <w:b/>
                <w:sz w:val="20"/>
                <w:szCs w:val="20"/>
              </w:rPr>
            </w:pPr>
            <w:r w:rsidRPr="00E9063C">
              <w:rPr>
                <w:b/>
                <w:sz w:val="20"/>
                <w:szCs w:val="20"/>
              </w:rPr>
              <w:t>Disbursed</w:t>
            </w:r>
          </w:p>
        </w:tc>
        <w:tc>
          <w:tcPr>
            <w:tcW w:w="605" w:type="pct"/>
            <w:vAlign w:val="center"/>
          </w:tcPr>
          <w:p w14:paraId="3EFF2015" w14:textId="77777777" w:rsidR="00E9063C" w:rsidRPr="00E9063C" w:rsidRDefault="00E9063C" w:rsidP="00E9063C">
            <w:pPr>
              <w:keepNext/>
              <w:jc w:val="center"/>
              <w:rPr>
                <w:b/>
                <w:sz w:val="20"/>
                <w:szCs w:val="20"/>
              </w:rPr>
            </w:pPr>
            <w:r w:rsidRPr="00E9063C">
              <w:rPr>
                <w:b/>
                <w:sz w:val="20"/>
                <w:szCs w:val="20"/>
              </w:rPr>
              <w:t>Approved</w:t>
            </w:r>
          </w:p>
        </w:tc>
        <w:tc>
          <w:tcPr>
            <w:tcW w:w="607" w:type="pct"/>
            <w:vAlign w:val="center"/>
          </w:tcPr>
          <w:p w14:paraId="5C7E8F48" w14:textId="77777777" w:rsidR="00E9063C" w:rsidRPr="00E9063C" w:rsidRDefault="00E9063C" w:rsidP="00E9063C">
            <w:pPr>
              <w:keepNext/>
              <w:jc w:val="center"/>
              <w:rPr>
                <w:b/>
                <w:sz w:val="20"/>
                <w:szCs w:val="20"/>
              </w:rPr>
            </w:pPr>
            <w:r w:rsidRPr="00E9063C">
              <w:rPr>
                <w:b/>
                <w:sz w:val="20"/>
                <w:szCs w:val="20"/>
              </w:rPr>
              <w:t>Disbursed</w:t>
            </w:r>
          </w:p>
        </w:tc>
        <w:tc>
          <w:tcPr>
            <w:tcW w:w="606" w:type="pct"/>
            <w:vAlign w:val="center"/>
          </w:tcPr>
          <w:p w14:paraId="7E4BAC32" w14:textId="77777777" w:rsidR="00E9063C" w:rsidRPr="00E9063C" w:rsidRDefault="00E9063C" w:rsidP="00E9063C">
            <w:pPr>
              <w:keepNext/>
              <w:jc w:val="center"/>
              <w:rPr>
                <w:b/>
                <w:sz w:val="20"/>
                <w:szCs w:val="20"/>
              </w:rPr>
            </w:pPr>
            <w:r w:rsidRPr="00E9063C">
              <w:rPr>
                <w:b/>
                <w:sz w:val="20"/>
                <w:szCs w:val="20"/>
              </w:rPr>
              <w:t>Approved</w:t>
            </w:r>
          </w:p>
        </w:tc>
        <w:tc>
          <w:tcPr>
            <w:tcW w:w="607" w:type="pct"/>
            <w:vAlign w:val="center"/>
          </w:tcPr>
          <w:p w14:paraId="381A01B6" w14:textId="77777777" w:rsidR="00E9063C" w:rsidRPr="00E9063C" w:rsidRDefault="00E9063C" w:rsidP="00E9063C">
            <w:pPr>
              <w:keepNext/>
              <w:jc w:val="center"/>
              <w:rPr>
                <w:b/>
                <w:sz w:val="20"/>
                <w:szCs w:val="20"/>
              </w:rPr>
            </w:pPr>
            <w:r w:rsidRPr="00E9063C">
              <w:rPr>
                <w:b/>
                <w:sz w:val="20"/>
                <w:szCs w:val="20"/>
              </w:rPr>
              <w:t>Disbursed</w:t>
            </w:r>
          </w:p>
        </w:tc>
        <w:tc>
          <w:tcPr>
            <w:tcW w:w="530" w:type="pct"/>
          </w:tcPr>
          <w:p w14:paraId="58C06D38" w14:textId="77777777" w:rsidR="00E9063C" w:rsidRPr="00E9063C" w:rsidRDefault="00E9063C" w:rsidP="00E9063C">
            <w:pPr>
              <w:keepNext/>
              <w:jc w:val="center"/>
              <w:rPr>
                <w:b/>
                <w:sz w:val="20"/>
                <w:szCs w:val="20"/>
              </w:rPr>
            </w:pPr>
            <w:r w:rsidRPr="00E9063C">
              <w:rPr>
                <w:b/>
                <w:sz w:val="20"/>
                <w:szCs w:val="20"/>
              </w:rPr>
              <w:t>Balance</w:t>
            </w:r>
          </w:p>
        </w:tc>
      </w:tr>
      <w:tr w:rsidR="00873B5D" w:rsidRPr="00E9063C" w14:paraId="0318EAD2" w14:textId="77777777" w:rsidTr="00873B5D">
        <w:tc>
          <w:tcPr>
            <w:tcW w:w="833" w:type="pct"/>
          </w:tcPr>
          <w:p w14:paraId="2F3FAD33" w14:textId="1A101102" w:rsidR="00873B5D" w:rsidRPr="00E9063C" w:rsidRDefault="00873B5D" w:rsidP="00873B5D">
            <w:pPr>
              <w:rPr>
                <w:sz w:val="20"/>
                <w:szCs w:val="20"/>
                <w:highlight w:val="cyan"/>
              </w:rPr>
            </w:pPr>
            <w:r w:rsidRPr="00C95CF4">
              <w:rPr>
                <w:sz w:val="20"/>
                <w:szCs w:val="20"/>
              </w:rPr>
              <w:t>UNEP</w:t>
            </w:r>
          </w:p>
        </w:tc>
        <w:tc>
          <w:tcPr>
            <w:tcW w:w="610" w:type="pct"/>
          </w:tcPr>
          <w:p w14:paraId="38E449CE" w14:textId="084DE887" w:rsidR="00873B5D" w:rsidRPr="00873B5D" w:rsidRDefault="00873B5D" w:rsidP="00873B5D">
            <w:pPr>
              <w:jc w:val="right"/>
              <w:rPr>
                <w:sz w:val="20"/>
                <w:szCs w:val="20"/>
                <w:highlight w:val="cyan"/>
              </w:rPr>
            </w:pPr>
            <w:r w:rsidRPr="00873B5D">
              <w:rPr>
                <w:sz w:val="20"/>
                <w:szCs w:val="20"/>
              </w:rPr>
              <w:t>20,000</w:t>
            </w:r>
          </w:p>
        </w:tc>
        <w:tc>
          <w:tcPr>
            <w:tcW w:w="602" w:type="pct"/>
          </w:tcPr>
          <w:p w14:paraId="28F03A3B" w14:textId="2FDE3805" w:rsidR="00873B5D" w:rsidRPr="00873B5D" w:rsidRDefault="00873B5D" w:rsidP="00873B5D">
            <w:pPr>
              <w:jc w:val="right"/>
              <w:rPr>
                <w:sz w:val="20"/>
                <w:szCs w:val="20"/>
                <w:highlight w:val="cyan"/>
              </w:rPr>
            </w:pPr>
            <w:r w:rsidRPr="00873B5D">
              <w:rPr>
                <w:sz w:val="20"/>
                <w:szCs w:val="20"/>
              </w:rPr>
              <w:t>20,000</w:t>
            </w:r>
          </w:p>
        </w:tc>
        <w:tc>
          <w:tcPr>
            <w:tcW w:w="605" w:type="pct"/>
          </w:tcPr>
          <w:p w14:paraId="22F6AD78" w14:textId="7B17DB66" w:rsidR="00873B5D" w:rsidRPr="00873B5D" w:rsidRDefault="00873B5D" w:rsidP="00873B5D">
            <w:pPr>
              <w:jc w:val="right"/>
              <w:rPr>
                <w:sz w:val="20"/>
                <w:szCs w:val="20"/>
                <w:highlight w:val="cyan"/>
              </w:rPr>
            </w:pPr>
            <w:r w:rsidRPr="00873B5D">
              <w:rPr>
                <w:sz w:val="20"/>
                <w:szCs w:val="20"/>
              </w:rPr>
              <w:t>70,500</w:t>
            </w:r>
          </w:p>
        </w:tc>
        <w:tc>
          <w:tcPr>
            <w:tcW w:w="607" w:type="pct"/>
          </w:tcPr>
          <w:p w14:paraId="6C69ABBC" w14:textId="5D48D21D" w:rsidR="00873B5D" w:rsidRPr="00873B5D" w:rsidRDefault="00873B5D" w:rsidP="00873B5D">
            <w:pPr>
              <w:jc w:val="right"/>
              <w:rPr>
                <w:sz w:val="20"/>
                <w:szCs w:val="20"/>
                <w:highlight w:val="cyan"/>
              </w:rPr>
            </w:pPr>
            <w:r w:rsidRPr="00873B5D">
              <w:rPr>
                <w:sz w:val="20"/>
                <w:szCs w:val="20"/>
              </w:rPr>
              <w:t>70,500</w:t>
            </w:r>
          </w:p>
        </w:tc>
        <w:tc>
          <w:tcPr>
            <w:tcW w:w="606" w:type="pct"/>
          </w:tcPr>
          <w:p w14:paraId="2CEE2EA7" w14:textId="4DB17854" w:rsidR="00873B5D" w:rsidRPr="00873B5D" w:rsidRDefault="00873B5D" w:rsidP="00873B5D">
            <w:pPr>
              <w:jc w:val="right"/>
              <w:rPr>
                <w:sz w:val="20"/>
                <w:szCs w:val="20"/>
                <w:highlight w:val="cyan"/>
              </w:rPr>
            </w:pPr>
            <w:r w:rsidRPr="00873B5D">
              <w:rPr>
                <w:sz w:val="20"/>
                <w:szCs w:val="20"/>
              </w:rPr>
              <w:t>90,500</w:t>
            </w:r>
          </w:p>
        </w:tc>
        <w:tc>
          <w:tcPr>
            <w:tcW w:w="607" w:type="pct"/>
          </w:tcPr>
          <w:p w14:paraId="4880911D" w14:textId="2C620788" w:rsidR="00873B5D" w:rsidRPr="00873B5D" w:rsidRDefault="00873B5D" w:rsidP="00873B5D">
            <w:pPr>
              <w:jc w:val="right"/>
              <w:rPr>
                <w:sz w:val="20"/>
                <w:szCs w:val="20"/>
              </w:rPr>
            </w:pPr>
            <w:r w:rsidRPr="00873B5D">
              <w:rPr>
                <w:sz w:val="20"/>
                <w:szCs w:val="20"/>
              </w:rPr>
              <w:t>90,500</w:t>
            </w:r>
          </w:p>
        </w:tc>
        <w:tc>
          <w:tcPr>
            <w:tcW w:w="530" w:type="pct"/>
          </w:tcPr>
          <w:p w14:paraId="074BD437" w14:textId="47C7BE27" w:rsidR="00873B5D" w:rsidRPr="00873B5D" w:rsidRDefault="00873B5D" w:rsidP="00873B5D">
            <w:pPr>
              <w:jc w:val="right"/>
              <w:rPr>
                <w:sz w:val="20"/>
                <w:szCs w:val="20"/>
              </w:rPr>
            </w:pPr>
            <w:r w:rsidRPr="00873B5D">
              <w:rPr>
                <w:sz w:val="20"/>
                <w:szCs w:val="20"/>
              </w:rPr>
              <w:t>0</w:t>
            </w:r>
          </w:p>
        </w:tc>
      </w:tr>
      <w:tr w:rsidR="00873B5D" w:rsidRPr="00E9063C" w14:paraId="322FED9F" w14:textId="77777777" w:rsidTr="00873B5D">
        <w:tc>
          <w:tcPr>
            <w:tcW w:w="833" w:type="pct"/>
          </w:tcPr>
          <w:p w14:paraId="6DF52D8A" w14:textId="0AB6FC80" w:rsidR="00873B5D" w:rsidRPr="00E9063C" w:rsidRDefault="00873B5D" w:rsidP="00873B5D">
            <w:pPr>
              <w:rPr>
                <w:sz w:val="20"/>
                <w:szCs w:val="20"/>
                <w:highlight w:val="cyan"/>
              </w:rPr>
            </w:pPr>
            <w:r w:rsidRPr="00C95CF4">
              <w:rPr>
                <w:sz w:val="20"/>
                <w:szCs w:val="20"/>
              </w:rPr>
              <w:t>UNDP</w:t>
            </w:r>
          </w:p>
        </w:tc>
        <w:tc>
          <w:tcPr>
            <w:tcW w:w="610" w:type="pct"/>
          </w:tcPr>
          <w:p w14:paraId="71E0EA43" w14:textId="54D6BE86" w:rsidR="00873B5D" w:rsidRPr="00873B5D" w:rsidRDefault="00873B5D" w:rsidP="00873B5D">
            <w:pPr>
              <w:jc w:val="right"/>
              <w:rPr>
                <w:sz w:val="20"/>
                <w:szCs w:val="20"/>
                <w:highlight w:val="cyan"/>
              </w:rPr>
            </w:pPr>
            <w:r w:rsidRPr="00873B5D">
              <w:rPr>
                <w:sz w:val="20"/>
                <w:szCs w:val="20"/>
              </w:rPr>
              <w:t>0</w:t>
            </w:r>
          </w:p>
        </w:tc>
        <w:tc>
          <w:tcPr>
            <w:tcW w:w="602" w:type="pct"/>
          </w:tcPr>
          <w:p w14:paraId="5C880918" w14:textId="4D580B26" w:rsidR="00873B5D" w:rsidRPr="00873B5D" w:rsidRDefault="00873B5D" w:rsidP="00873B5D">
            <w:pPr>
              <w:jc w:val="right"/>
              <w:rPr>
                <w:sz w:val="20"/>
                <w:szCs w:val="20"/>
                <w:highlight w:val="cyan"/>
              </w:rPr>
            </w:pPr>
            <w:r w:rsidRPr="00873B5D">
              <w:rPr>
                <w:sz w:val="20"/>
                <w:szCs w:val="20"/>
              </w:rPr>
              <w:t>0</w:t>
            </w:r>
          </w:p>
        </w:tc>
        <w:tc>
          <w:tcPr>
            <w:tcW w:w="605" w:type="pct"/>
          </w:tcPr>
          <w:p w14:paraId="69D1C831" w14:textId="45B07CEF" w:rsidR="00873B5D" w:rsidRPr="00873B5D" w:rsidRDefault="00873B5D" w:rsidP="00873B5D">
            <w:pPr>
              <w:jc w:val="right"/>
              <w:rPr>
                <w:sz w:val="20"/>
                <w:szCs w:val="20"/>
                <w:highlight w:val="cyan"/>
              </w:rPr>
            </w:pPr>
            <w:r w:rsidRPr="00873B5D">
              <w:rPr>
                <w:sz w:val="20"/>
                <w:szCs w:val="20"/>
              </w:rPr>
              <w:t>50,000</w:t>
            </w:r>
          </w:p>
        </w:tc>
        <w:tc>
          <w:tcPr>
            <w:tcW w:w="607" w:type="pct"/>
          </w:tcPr>
          <w:p w14:paraId="2FF9DDE9" w14:textId="1EB5A548" w:rsidR="00873B5D" w:rsidRPr="00873B5D" w:rsidRDefault="00873B5D" w:rsidP="00873B5D">
            <w:pPr>
              <w:jc w:val="right"/>
              <w:rPr>
                <w:sz w:val="20"/>
                <w:szCs w:val="20"/>
                <w:highlight w:val="cyan"/>
              </w:rPr>
            </w:pPr>
            <w:r w:rsidRPr="00873B5D">
              <w:rPr>
                <w:sz w:val="20"/>
                <w:szCs w:val="20"/>
              </w:rPr>
              <w:t>0</w:t>
            </w:r>
          </w:p>
        </w:tc>
        <w:tc>
          <w:tcPr>
            <w:tcW w:w="606" w:type="pct"/>
          </w:tcPr>
          <w:p w14:paraId="1FC312E1" w14:textId="3992876F" w:rsidR="00873B5D" w:rsidRPr="00873B5D" w:rsidRDefault="00873B5D" w:rsidP="00873B5D">
            <w:pPr>
              <w:jc w:val="right"/>
              <w:rPr>
                <w:sz w:val="20"/>
                <w:szCs w:val="20"/>
                <w:highlight w:val="cyan"/>
              </w:rPr>
            </w:pPr>
            <w:r w:rsidRPr="00873B5D">
              <w:rPr>
                <w:sz w:val="20"/>
                <w:szCs w:val="20"/>
              </w:rPr>
              <w:t>50,000</w:t>
            </w:r>
          </w:p>
        </w:tc>
        <w:tc>
          <w:tcPr>
            <w:tcW w:w="607" w:type="pct"/>
          </w:tcPr>
          <w:p w14:paraId="19B81669" w14:textId="456283B7" w:rsidR="00873B5D" w:rsidRPr="00873B5D" w:rsidRDefault="00873B5D" w:rsidP="00873B5D">
            <w:pPr>
              <w:jc w:val="right"/>
              <w:rPr>
                <w:sz w:val="20"/>
                <w:szCs w:val="20"/>
                <w:highlight w:val="cyan"/>
              </w:rPr>
            </w:pPr>
            <w:r w:rsidRPr="00873B5D">
              <w:rPr>
                <w:sz w:val="20"/>
                <w:szCs w:val="20"/>
              </w:rPr>
              <w:t>0</w:t>
            </w:r>
          </w:p>
        </w:tc>
        <w:tc>
          <w:tcPr>
            <w:tcW w:w="530" w:type="pct"/>
          </w:tcPr>
          <w:p w14:paraId="4640775C" w14:textId="6F63EDE0" w:rsidR="00873B5D" w:rsidRPr="00873B5D" w:rsidRDefault="00873B5D" w:rsidP="00873B5D">
            <w:pPr>
              <w:jc w:val="right"/>
              <w:rPr>
                <w:sz w:val="20"/>
                <w:szCs w:val="20"/>
                <w:highlight w:val="cyan"/>
              </w:rPr>
            </w:pPr>
            <w:r w:rsidRPr="00873B5D">
              <w:rPr>
                <w:sz w:val="20"/>
                <w:szCs w:val="20"/>
              </w:rPr>
              <w:t>50,000</w:t>
            </w:r>
          </w:p>
        </w:tc>
      </w:tr>
      <w:tr w:rsidR="00873B5D" w:rsidRPr="00E9063C" w14:paraId="403C3086" w14:textId="77777777" w:rsidTr="00873B5D">
        <w:tc>
          <w:tcPr>
            <w:tcW w:w="833" w:type="pct"/>
          </w:tcPr>
          <w:p w14:paraId="3944AD6C" w14:textId="77777777" w:rsidR="00873B5D" w:rsidRPr="00A91CA9" w:rsidRDefault="00873B5D" w:rsidP="00873B5D">
            <w:pPr>
              <w:rPr>
                <w:b/>
                <w:sz w:val="20"/>
                <w:szCs w:val="20"/>
              </w:rPr>
            </w:pPr>
            <w:r w:rsidRPr="00A91CA9">
              <w:rPr>
                <w:b/>
                <w:sz w:val="20"/>
                <w:szCs w:val="20"/>
              </w:rPr>
              <w:t>Total</w:t>
            </w:r>
          </w:p>
        </w:tc>
        <w:tc>
          <w:tcPr>
            <w:tcW w:w="610" w:type="pct"/>
          </w:tcPr>
          <w:p w14:paraId="1ABDE5AC" w14:textId="67A9A7E1" w:rsidR="00873B5D" w:rsidRPr="00873B5D" w:rsidRDefault="00873B5D" w:rsidP="00873B5D">
            <w:pPr>
              <w:jc w:val="right"/>
              <w:rPr>
                <w:b/>
                <w:bCs/>
                <w:sz w:val="20"/>
                <w:szCs w:val="20"/>
                <w:highlight w:val="cyan"/>
              </w:rPr>
            </w:pPr>
            <w:r w:rsidRPr="00873B5D">
              <w:rPr>
                <w:b/>
                <w:bCs/>
                <w:sz w:val="20"/>
                <w:szCs w:val="20"/>
              </w:rPr>
              <w:t>20,000</w:t>
            </w:r>
          </w:p>
        </w:tc>
        <w:tc>
          <w:tcPr>
            <w:tcW w:w="602" w:type="pct"/>
          </w:tcPr>
          <w:p w14:paraId="0220BE5F" w14:textId="729A462A" w:rsidR="00873B5D" w:rsidRPr="00873B5D" w:rsidRDefault="00873B5D" w:rsidP="00873B5D">
            <w:pPr>
              <w:jc w:val="right"/>
              <w:rPr>
                <w:b/>
                <w:bCs/>
                <w:sz w:val="20"/>
                <w:szCs w:val="20"/>
                <w:highlight w:val="cyan"/>
              </w:rPr>
            </w:pPr>
            <w:r w:rsidRPr="00873B5D">
              <w:rPr>
                <w:b/>
                <w:bCs/>
                <w:sz w:val="20"/>
                <w:szCs w:val="20"/>
              </w:rPr>
              <w:t>20,000</w:t>
            </w:r>
          </w:p>
        </w:tc>
        <w:tc>
          <w:tcPr>
            <w:tcW w:w="605" w:type="pct"/>
          </w:tcPr>
          <w:p w14:paraId="3D33EF8B" w14:textId="2382BAE3" w:rsidR="00873B5D" w:rsidRPr="00873B5D" w:rsidRDefault="00873B5D" w:rsidP="00873B5D">
            <w:pPr>
              <w:jc w:val="right"/>
              <w:rPr>
                <w:b/>
                <w:bCs/>
                <w:sz w:val="20"/>
                <w:szCs w:val="20"/>
                <w:highlight w:val="cyan"/>
              </w:rPr>
            </w:pPr>
            <w:r w:rsidRPr="00873B5D">
              <w:rPr>
                <w:b/>
                <w:bCs/>
                <w:sz w:val="20"/>
                <w:szCs w:val="20"/>
              </w:rPr>
              <w:t>120,500</w:t>
            </w:r>
          </w:p>
        </w:tc>
        <w:tc>
          <w:tcPr>
            <w:tcW w:w="607" w:type="pct"/>
          </w:tcPr>
          <w:p w14:paraId="0C7987B6" w14:textId="6948533B" w:rsidR="00873B5D" w:rsidRPr="00873B5D" w:rsidRDefault="00873B5D" w:rsidP="00873B5D">
            <w:pPr>
              <w:jc w:val="right"/>
              <w:rPr>
                <w:b/>
                <w:bCs/>
                <w:sz w:val="20"/>
                <w:szCs w:val="20"/>
                <w:highlight w:val="cyan"/>
              </w:rPr>
            </w:pPr>
            <w:r w:rsidRPr="00873B5D">
              <w:rPr>
                <w:b/>
                <w:bCs/>
                <w:sz w:val="20"/>
                <w:szCs w:val="20"/>
              </w:rPr>
              <w:t>70,500</w:t>
            </w:r>
          </w:p>
        </w:tc>
        <w:tc>
          <w:tcPr>
            <w:tcW w:w="606" w:type="pct"/>
          </w:tcPr>
          <w:p w14:paraId="2D57FDED" w14:textId="16ADE430" w:rsidR="00873B5D" w:rsidRPr="00873B5D" w:rsidRDefault="00873B5D" w:rsidP="00873B5D">
            <w:pPr>
              <w:jc w:val="right"/>
              <w:rPr>
                <w:b/>
                <w:bCs/>
                <w:sz w:val="20"/>
                <w:szCs w:val="20"/>
                <w:highlight w:val="cyan"/>
              </w:rPr>
            </w:pPr>
            <w:r w:rsidRPr="00873B5D">
              <w:rPr>
                <w:b/>
                <w:bCs/>
                <w:sz w:val="20"/>
                <w:szCs w:val="20"/>
              </w:rPr>
              <w:t>140,500</w:t>
            </w:r>
          </w:p>
        </w:tc>
        <w:tc>
          <w:tcPr>
            <w:tcW w:w="607" w:type="pct"/>
          </w:tcPr>
          <w:p w14:paraId="23B53867" w14:textId="2817D28A" w:rsidR="00873B5D" w:rsidRPr="00873B5D" w:rsidRDefault="00873B5D" w:rsidP="00873B5D">
            <w:pPr>
              <w:jc w:val="right"/>
              <w:rPr>
                <w:b/>
                <w:bCs/>
                <w:sz w:val="20"/>
                <w:szCs w:val="20"/>
                <w:highlight w:val="cyan"/>
              </w:rPr>
            </w:pPr>
            <w:r w:rsidRPr="00873B5D">
              <w:rPr>
                <w:b/>
                <w:bCs/>
                <w:sz w:val="20"/>
                <w:szCs w:val="20"/>
              </w:rPr>
              <w:t>90,500</w:t>
            </w:r>
          </w:p>
        </w:tc>
        <w:tc>
          <w:tcPr>
            <w:tcW w:w="530" w:type="pct"/>
          </w:tcPr>
          <w:p w14:paraId="7A418FF2" w14:textId="34F4CE74" w:rsidR="00873B5D" w:rsidRPr="00873B5D" w:rsidRDefault="00873B5D" w:rsidP="00873B5D">
            <w:pPr>
              <w:jc w:val="right"/>
              <w:rPr>
                <w:b/>
                <w:bCs/>
                <w:sz w:val="20"/>
                <w:szCs w:val="20"/>
                <w:highlight w:val="cyan"/>
              </w:rPr>
            </w:pPr>
            <w:r w:rsidRPr="00873B5D">
              <w:rPr>
                <w:b/>
                <w:bCs/>
                <w:sz w:val="20"/>
                <w:szCs w:val="20"/>
              </w:rPr>
              <w:t>50,000</w:t>
            </w:r>
          </w:p>
        </w:tc>
      </w:tr>
      <w:tr w:rsidR="00E9063C" w:rsidRPr="00E9063C" w14:paraId="4572DB61" w14:textId="77777777" w:rsidTr="007452E1">
        <w:tc>
          <w:tcPr>
            <w:tcW w:w="833" w:type="pct"/>
          </w:tcPr>
          <w:p w14:paraId="601E5706" w14:textId="77777777" w:rsidR="00E9063C" w:rsidRPr="00A91CA9" w:rsidRDefault="00E9063C" w:rsidP="00E9063C">
            <w:pPr>
              <w:jc w:val="left"/>
              <w:rPr>
                <w:b/>
                <w:sz w:val="20"/>
                <w:szCs w:val="20"/>
              </w:rPr>
            </w:pPr>
            <w:r w:rsidRPr="00A91CA9">
              <w:rPr>
                <w:b/>
                <w:sz w:val="20"/>
                <w:szCs w:val="20"/>
              </w:rPr>
              <w:t>Disbursement rate (%)</w:t>
            </w:r>
          </w:p>
        </w:tc>
        <w:tc>
          <w:tcPr>
            <w:tcW w:w="1212" w:type="pct"/>
            <w:gridSpan w:val="2"/>
            <w:vAlign w:val="center"/>
          </w:tcPr>
          <w:p w14:paraId="06FD72ED" w14:textId="12C0FD6D" w:rsidR="00E9063C" w:rsidRPr="00873B5D" w:rsidRDefault="00873B5D" w:rsidP="00E9063C">
            <w:pPr>
              <w:jc w:val="center"/>
              <w:rPr>
                <w:b/>
                <w:bCs/>
                <w:sz w:val="20"/>
                <w:szCs w:val="20"/>
              </w:rPr>
            </w:pPr>
            <w:r w:rsidRPr="00873B5D">
              <w:rPr>
                <w:b/>
                <w:bCs/>
                <w:sz w:val="20"/>
                <w:szCs w:val="20"/>
              </w:rPr>
              <w:t>100</w:t>
            </w:r>
          </w:p>
        </w:tc>
        <w:tc>
          <w:tcPr>
            <w:tcW w:w="1212" w:type="pct"/>
            <w:gridSpan w:val="2"/>
            <w:vAlign w:val="center"/>
          </w:tcPr>
          <w:p w14:paraId="442E973C" w14:textId="3BF3CC8E" w:rsidR="00E9063C" w:rsidRPr="00873B5D" w:rsidRDefault="00873B5D" w:rsidP="00E9063C">
            <w:pPr>
              <w:jc w:val="center"/>
              <w:rPr>
                <w:b/>
                <w:bCs/>
                <w:sz w:val="20"/>
                <w:szCs w:val="20"/>
              </w:rPr>
            </w:pPr>
            <w:r w:rsidRPr="00873B5D">
              <w:rPr>
                <w:b/>
                <w:bCs/>
                <w:sz w:val="20"/>
                <w:szCs w:val="20"/>
              </w:rPr>
              <w:t>59</w:t>
            </w:r>
          </w:p>
        </w:tc>
        <w:tc>
          <w:tcPr>
            <w:tcW w:w="1743" w:type="pct"/>
            <w:gridSpan w:val="3"/>
            <w:vAlign w:val="center"/>
          </w:tcPr>
          <w:p w14:paraId="4A6CA7EC" w14:textId="4D533A8B" w:rsidR="00E9063C" w:rsidRPr="00873B5D" w:rsidRDefault="00873B5D" w:rsidP="00E9063C">
            <w:pPr>
              <w:jc w:val="center"/>
              <w:rPr>
                <w:b/>
                <w:bCs/>
                <w:sz w:val="20"/>
                <w:szCs w:val="20"/>
              </w:rPr>
            </w:pPr>
            <w:r w:rsidRPr="00873B5D">
              <w:rPr>
                <w:b/>
                <w:bCs/>
                <w:sz w:val="20"/>
                <w:szCs w:val="20"/>
              </w:rPr>
              <w:t>64</w:t>
            </w:r>
          </w:p>
        </w:tc>
      </w:tr>
    </w:tbl>
    <w:p w14:paraId="36ACF729" w14:textId="131C4FD5" w:rsidR="00E9063C" w:rsidRDefault="00E9063C" w:rsidP="00E9063C">
      <w:pPr>
        <w:keepNext/>
        <w:spacing w:before="240" w:after="240"/>
        <w:rPr>
          <w:u w:val="single"/>
        </w:rPr>
      </w:pPr>
      <w:r w:rsidRPr="00E9063C">
        <w:rPr>
          <w:u w:val="single"/>
        </w:rPr>
        <w:t>Implementation plan for the</w:t>
      </w:r>
      <w:r w:rsidR="00660D00">
        <w:rPr>
          <w:u w:val="single"/>
        </w:rPr>
        <w:t xml:space="preserve"> t</w:t>
      </w:r>
      <w:r w:rsidR="000239C5">
        <w:rPr>
          <w:u w:val="single"/>
        </w:rPr>
        <w:t>hird and final</w:t>
      </w:r>
      <w:r w:rsidRPr="00E9063C">
        <w:rPr>
          <w:u w:val="single"/>
        </w:rPr>
        <w:t xml:space="preserve"> tranche of stage </w:t>
      </w:r>
      <w:r w:rsidR="00C95CF4" w:rsidRPr="00C95CF4">
        <w:rPr>
          <w:u w:val="single"/>
        </w:rPr>
        <w:t>I</w:t>
      </w:r>
      <w:r w:rsidRPr="00E9063C">
        <w:rPr>
          <w:u w:val="single"/>
        </w:rPr>
        <w:t xml:space="preserve"> of the HCFC phase</w:t>
      </w:r>
      <w:r w:rsidRPr="00E9063C">
        <w:rPr>
          <w:u w:val="single"/>
        </w:rPr>
        <w:noBreakHyphen/>
        <w:t>out management plan</w:t>
      </w:r>
    </w:p>
    <w:p w14:paraId="2492A2BC" w14:textId="79161834" w:rsidR="00E9063C" w:rsidRPr="00E9063C" w:rsidRDefault="00E9063C" w:rsidP="009C4C4C">
      <w:pPr>
        <w:numPr>
          <w:ilvl w:val="0"/>
          <w:numId w:val="1"/>
        </w:numPr>
        <w:spacing w:after="240"/>
        <w:outlineLvl w:val="0"/>
      </w:pPr>
      <w:bookmarkStart w:id="0" w:name="_Hlk126934425"/>
      <w:bookmarkStart w:id="1" w:name="_Hlk126663552"/>
      <w:r w:rsidRPr="00E9063C">
        <w:t>The following activities will be implemented betwee</w:t>
      </w:r>
      <w:r w:rsidRPr="00AE7357">
        <w:t xml:space="preserve">n </w:t>
      </w:r>
      <w:r w:rsidR="0081384C">
        <w:t xml:space="preserve">December </w:t>
      </w:r>
      <w:r w:rsidRPr="00AE7357">
        <w:t>202</w:t>
      </w:r>
      <w:r w:rsidR="0081384C">
        <w:t>5</w:t>
      </w:r>
      <w:r w:rsidR="00AE7357" w:rsidRPr="00AE7357">
        <w:t xml:space="preserve"> and 31 December</w:t>
      </w:r>
      <w:r w:rsidR="00AE7357">
        <w:t xml:space="preserve"> 2026</w:t>
      </w:r>
      <w:r w:rsidRPr="00E9063C">
        <w:t>:</w:t>
      </w:r>
    </w:p>
    <w:p w14:paraId="389F4FEA" w14:textId="3C39FEAD" w:rsidR="001A0BB0" w:rsidRPr="002A76E8" w:rsidRDefault="001A0BB0" w:rsidP="001A0BB0">
      <w:pPr>
        <w:pStyle w:val="Heading2"/>
      </w:pPr>
      <w:r w:rsidRPr="00703A8B">
        <w:t xml:space="preserve">Further training of customs and other law enforcement </w:t>
      </w:r>
      <w:r w:rsidR="0060507E">
        <w:t>officer</w:t>
      </w:r>
      <w:r w:rsidRPr="00703A8B">
        <w:t>s</w:t>
      </w:r>
      <w:r>
        <w:t>:</w:t>
      </w:r>
      <w:r w:rsidR="003B6F34">
        <w:t xml:space="preserve"> Deliver the final training workshop from the previous tranche for a total of 50 participants</w:t>
      </w:r>
      <w:r w:rsidR="00F1284F">
        <w:t>,</w:t>
      </w:r>
      <w:r w:rsidR="003B6F34">
        <w:t xml:space="preserve"> and o</w:t>
      </w:r>
      <w:r w:rsidR="00B12B27" w:rsidRPr="00B12B27">
        <w:t>rganize two</w:t>
      </w:r>
      <w:r w:rsidR="003B6F34">
        <w:t xml:space="preserve"> new</w:t>
      </w:r>
      <w:r w:rsidR="00B12B27" w:rsidRPr="00B12B27">
        <w:t xml:space="preserve"> training workshops for</w:t>
      </w:r>
      <w:r w:rsidR="003B6F34">
        <w:t xml:space="preserve"> a total</w:t>
      </w:r>
      <w:r w:rsidR="00B12B27" w:rsidRPr="00B12B27">
        <w:t xml:space="preserve"> </w:t>
      </w:r>
      <w:r w:rsidR="00F1284F">
        <w:t xml:space="preserve">of </w:t>
      </w:r>
      <w:r w:rsidR="00B12B27" w:rsidRPr="00B12B27">
        <w:t>80 customs</w:t>
      </w:r>
      <w:r w:rsidR="003B6F34">
        <w:t xml:space="preserve"> and </w:t>
      </w:r>
      <w:r w:rsidR="00B12B27" w:rsidRPr="00B12B27">
        <w:t>law enforcement</w:t>
      </w:r>
      <w:r w:rsidR="00CF66C4">
        <w:t xml:space="preserve"> </w:t>
      </w:r>
      <w:r w:rsidR="003B6F34">
        <w:t>officers</w:t>
      </w:r>
      <w:r w:rsidR="00B12B27" w:rsidRPr="00B12B27">
        <w:t>, focusing on the identification and control of HCFCs and HCFC-based equipment</w:t>
      </w:r>
      <w:r w:rsidR="00F1284F">
        <w:t>; p</w:t>
      </w:r>
      <w:r w:rsidR="003C179B">
        <w:t>articipation from women will be encourage</w:t>
      </w:r>
      <w:r w:rsidR="00617CB0">
        <w:t>d,</w:t>
      </w:r>
      <w:r w:rsidR="003C179B">
        <w:t xml:space="preserve"> with a target of 20 per cent </w:t>
      </w:r>
      <w:r w:rsidR="0008053E">
        <w:t>of participants</w:t>
      </w:r>
      <w:r w:rsidR="00CF66C4">
        <w:t xml:space="preserve"> </w:t>
      </w:r>
      <w:r w:rsidRPr="002A76E8">
        <w:t>(UNEP) (US $</w:t>
      </w:r>
      <w:r w:rsidR="00CF66C4">
        <w:t>1</w:t>
      </w:r>
      <w:r w:rsidRPr="002A76E8">
        <w:t>0,000);</w:t>
      </w:r>
    </w:p>
    <w:p w14:paraId="52C9869E" w14:textId="0AE5EA3C" w:rsidR="001A0BB0" w:rsidRPr="00C44042" w:rsidRDefault="001A0BB0" w:rsidP="001A0BB0">
      <w:pPr>
        <w:pStyle w:val="Heading2"/>
      </w:pPr>
      <w:r w:rsidRPr="00C44042">
        <w:t xml:space="preserve">Technical assistance and equipment – Programme for the establishment of </w:t>
      </w:r>
      <w:r w:rsidR="00C430C8">
        <w:t xml:space="preserve">three </w:t>
      </w:r>
      <w:r w:rsidR="006E47C9">
        <w:t xml:space="preserve">centres of excellence </w:t>
      </w:r>
      <w:r w:rsidR="006E47C9" w:rsidRPr="00EE5310">
        <w:t>by</w:t>
      </w:r>
      <w:r w:rsidR="00B91BCF" w:rsidRPr="00230C38">
        <w:rPr>
          <w:lang w:val="en-US"/>
        </w:rPr>
        <w:t xml:space="preserve"> </w:t>
      </w:r>
      <w:r w:rsidR="00A93B61" w:rsidRPr="00EE5310">
        <w:t xml:space="preserve">equipping </w:t>
      </w:r>
      <w:r w:rsidR="006E263F" w:rsidRPr="00EE5310">
        <w:t xml:space="preserve">vocational centres </w:t>
      </w:r>
      <w:r w:rsidR="00A93B61" w:rsidRPr="00EE5310">
        <w:t xml:space="preserve">with </w:t>
      </w:r>
      <w:r w:rsidRPr="00EE5310">
        <w:t>recovery</w:t>
      </w:r>
      <w:r w:rsidR="00A93B61" w:rsidRPr="00EE5310">
        <w:t xml:space="preserve"> and</w:t>
      </w:r>
      <w:r w:rsidRPr="00EE5310">
        <w:t xml:space="preserve"> recycling </w:t>
      </w:r>
      <w:r w:rsidR="00A93B61" w:rsidRPr="00EE5310">
        <w:t>equipment</w:t>
      </w:r>
      <w:r w:rsidR="00D07772">
        <w:t>,</w:t>
      </w:r>
      <w:r w:rsidR="00287A2C">
        <w:t xml:space="preserve"> </w:t>
      </w:r>
      <w:r w:rsidR="00287A2C" w:rsidRPr="00230C38">
        <w:t xml:space="preserve">upgrading workshop facilities, </w:t>
      </w:r>
      <w:r w:rsidR="00CB6FA2">
        <w:t xml:space="preserve">and </w:t>
      </w:r>
      <w:r w:rsidR="00287A2C" w:rsidRPr="00230C38">
        <w:t>integrating updated training modules</w:t>
      </w:r>
      <w:r w:rsidRPr="00EE5310">
        <w:t xml:space="preserve">: </w:t>
      </w:r>
      <w:r w:rsidR="000E37C0" w:rsidRPr="00EE5310">
        <w:t xml:space="preserve">Continue </w:t>
      </w:r>
      <w:r w:rsidR="000E37C0">
        <w:t>the p</w:t>
      </w:r>
      <w:r w:rsidRPr="00C44042">
        <w:t xml:space="preserve">rocurement of recovery and recycling tools </w:t>
      </w:r>
      <w:r w:rsidR="006E263F">
        <w:t xml:space="preserve">and equipment </w:t>
      </w:r>
      <w:r w:rsidRPr="00C44042">
        <w:t>for the three vocational centres</w:t>
      </w:r>
      <w:r w:rsidR="00DA6256">
        <w:t xml:space="preserve"> </w:t>
      </w:r>
      <w:r w:rsidR="000E37C0">
        <w:t xml:space="preserve">and </w:t>
      </w:r>
      <w:r w:rsidR="00393E91">
        <w:t xml:space="preserve">for </w:t>
      </w:r>
      <w:r w:rsidR="000E37C0">
        <w:t>the</w:t>
      </w:r>
      <w:r w:rsidRPr="00C44042">
        <w:t xml:space="preserve"> tools for </w:t>
      </w:r>
      <w:r w:rsidR="000E37C0">
        <w:t xml:space="preserve">50 service </w:t>
      </w:r>
      <w:r w:rsidRPr="00C44042">
        <w:t>workshops participating in the training programmes</w:t>
      </w:r>
      <w:r w:rsidR="00646DDF">
        <w:t xml:space="preserve">; </w:t>
      </w:r>
      <w:r w:rsidR="001A0897">
        <w:t xml:space="preserve">develop a </w:t>
      </w:r>
      <w:r w:rsidR="00646DDF" w:rsidRPr="00646DDF">
        <w:t>training curriculum on good servicing, recovery and recycling, leak prevention, and safe handling of alternatives</w:t>
      </w:r>
      <w:r w:rsidR="001A0897">
        <w:t>; carry</w:t>
      </w:r>
      <w:r w:rsidR="00CF6E1B">
        <w:t xml:space="preserve"> </w:t>
      </w:r>
      <w:r w:rsidR="001A0897">
        <w:t>out two</w:t>
      </w:r>
      <w:r w:rsidR="00C22404">
        <w:t xml:space="preserve"> training sessions </w:t>
      </w:r>
      <w:r w:rsidR="002E46FF">
        <w:t xml:space="preserve">for </w:t>
      </w:r>
      <w:r w:rsidR="00646DDF" w:rsidRPr="00646DDF">
        <w:t>25 participants each</w:t>
      </w:r>
      <w:r w:rsidR="007C11B6">
        <w:t>,</w:t>
      </w:r>
      <w:r w:rsidR="00646DDF" w:rsidRPr="00646DDF">
        <w:t xml:space="preserve"> </w:t>
      </w:r>
      <w:r w:rsidR="00845289">
        <w:t>and a</w:t>
      </w:r>
      <w:r w:rsidR="00924287">
        <w:t xml:space="preserve"> </w:t>
      </w:r>
      <w:r w:rsidR="00646DDF" w:rsidRPr="00646DDF">
        <w:t xml:space="preserve">train-the-trainer workshop for </w:t>
      </w:r>
      <w:r w:rsidR="00892AFF">
        <w:t>10</w:t>
      </w:r>
      <w:r w:rsidR="00646DDF" w:rsidRPr="00646DDF">
        <w:t xml:space="preserve"> accredited trainers to support sustained capacity buildin</w:t>
      </w:r>
      <w:r w:rsidR="00845289">
        <w:t>g (targeting 20 per cent</w:t>
      </w:r>
      <w:r w:rsidR="00924287">
        <w:t xml:space="preserve"> </w:t>
      </w:r>
      <w:r w:rsidR="00845289">
        <w:t>participation from women)</w:t>
      </w:r>
      <w:r w:rsidR="000F0D87">
        <w:t>; opera</w:t>
      </w:r>
      <w:r w:rsidR="00E8266A">
        <w:t>tionalize</w:t>
      </w:r>
      <w:r w:rsidR="000F0D87">
        <w:t xml:space="preserve"> </w:t>
      </w:r>
      <w:r w:rsidR="000F0D87" w:rsidRPr="000F0D87">
        <w:t xml:space="preserve">the </w:t>
      </w:r>
      <w:r w:rsidR="00E8266A">
        <w:t>r</w:t>
      </w:r>
      <w:r w:rsidR="000F0D87" w:rsidRPr="000F0D87">
        <w:t>ecovery</w:t>
      </w:r>
      <w:r w:rsidR="007C11B6">
        <w:t xml:space="preserve"> and</w:t>
      </w:r>
      <w:r w:rsidR="000F0D87" w:rsidRPr="000F0D87">
        <w:t xml:space="preserve"> </w:t>
      </w:r>
      <w:r w:rsidR="00E8266A">
        <w:t>r</w:t>
      </w:r>
      <w:r w:rsidR="000F0D87" w:rsidRPr="000F0D87">
        <w:t>ecycling</w:t>
      </w:r>
      <w:r w:rsidR="00E8266A">
        <w:t xml:space="preserve"> </w:t>
      </w:r>
      <w:r w:rsidR="001673FF">
        <w:t>c</w:t>
      </w:r>
      <w:r w:rsidR="000F0D87" w:rsidRPr="000F0D87">
        <w:t>entre</w:t>
      </w:r>
      <w:r w:rsidR="00E8266A">
        <w:t>s</w:t>
      </w:r>
      <w:r w:rsidR="000F0D87" w:rsidRPr="000F0D87">
        <w:t xml:space="preserve"> of </w:t>
      </w:r>
      <w:r w:rsidR="001673FF">
        <w:t>e</w:t>
      </w:r>
      <w:r w:rsidR="000F0D87" w:rsidRPr="000F0D87">
        <w:t>xcellence</w:t>
      </w:r>
      <w:r w:rsidR="00905F0D">
        <w:t>,</w:t>
      </w:r>
      <w:r w:rsidR="000F0D87" w:rsidRPr="000F0D87">
        <w:t xml:space="preserve"> </w:t>
      </w:r>
      <w:r w:rsidR="00E8266A">
        <w:t xml:space="preserve">with at </w:t>
      </w:r>
      <w:r w:rsidR="000F0D87" w:rsidRPr="000F0D87">
        <w:t>least fifteen recovery</w:t>
      </w:r>
      <w:r w:rsidR="00E8266A">
        <w:t xml:space="preserve"> and </w:t>
      </w:r>
      <w:r w:rsidR="000F0D87" w:rsidRPr="000F0D87">
        <w:t xml:space="preserve">recycling units, including one mobile unit, and fifty recovery cylinders </w:t>
      </w:r>
      <w:r w:rsidR="00905F0D">
        <w:t>to</w:t>
      </w:r>
      <w:r w:rsidR="000F0D87" w:rsidRPr="000F0D87">
        <w:t xml:space="preserve"> be deployed nationwid</w:t>
      </w:r>
      <w:r w:rsidR="00E8266A">
        <w:t>e (</w:t>
      </w:r>
      <w:r w:rsidRPr="00C44042">
        <w:t>UNDP) (US $</w:t>
      </w:r>
      <w:r w:rsidR="00300086">
        <w:t>4</w:t>
      </w:r>
      <w:r w:rsidRPr="00827D7D">
        <w:t>0,000</w:t>
      </w:r>
      <w:r w:rsidR="00300086">
        <w:t xml:space="preserve"> and US $50,000 from previous tranche</w:t>
      </w:r>
      <w:r w:rsidRPr="00C44042">
        <w:t>);</w:t>
      </w:r>
    </w:p>
    <w:p w14:paraId="183E4799" w14:textId="41EF0E9C" w:rsidR="001A0BB0" w:rsidRPr="00703A8B" w:rsidRDefault="001A0BB0" w:rsidP="002A3F10">
      <w:pPr>
        <w:pStyle w:val="Heading2"/>
      </w:pPr>
      <w:r w:rsidRPr="00703A8B">
        <w:t>Strengthening of the RAC association, technical institutions and additional training of refrigeration technicians</w:t>
      </w:r>
      <w:r>
        <w:t>:</w:t>
      </w:r>
      <w:r w:rsidRPr="00703A8B">
        <w:t xml:space="preserve"> </w:t>
      </w:r>
      <w:r w:rsidR="00E7038F" w:rsidRPr="00E7038F">
        <w:t>Organize two capacity</w:t>
      </w:r>
      <w:r w:rsidR="001E42F9">
        <w:t>-</w:t>
      </w:r>
      <w:r w:rsidR="00E7038F" w:rsidRPr="00E7038F">
        <w:t xml:space="preserve">building workshops for </w:t>
      </w:r>
      <w:r w:rsidR="00E7038F">
        <w:t xml:space="preserve">a total of </w:t>
      </w:r>
      <w:r w:rsidR="00C602C1">
        <w:t xml:space="preserve">80 </w:t>
      </w:r>
      <w:r w:rsidR="00E7038F" w:rsidRPr="00E7038F">
        <w:t xml:space="preserve">RAC technicians </w:t>
      </w:r>
      <w:r w:rsidR="00527D58">
        <w:t>(targeting 25 per cent</w:t>
      </w:r>
      <w:r w:rsidR="00924287">
        <w:t xml:space="preserve"> </w:t>
      </w:r>
      <w:r w:rsidR="00527D58">
        <w:t>participation from women)</w:t>
      </w:r>
      <w:r w:rsidR="0059697C">
        <w:t>,</w:t>
      </w:r>
      <w:r w:rsidR="00527D58">
        <w:t xml:space="preserve"> </w:t>
      </w:r>
      <w:r w:rsidR="00E7038F" w:rsidRPr="00E7038F">
        <w:t>focusing on good servicing practices, and the safe handling of hydrocarbon refrigerants</w:t>
      </w:r>
      <w:r w:rsidR="002A3F10">
        <w:t>;</w:t>
      </w:r>
      <w:r w:rsidR="00E7038F" w:rsidRPr="00E7038F">
        <w:t xml:space="preserve"> </w:t>
      </w:r>
      <w:r w:rsidR="005D7E98">
        <w:t>s</w:t>
      </w:r>
      <w:r w:rsidR="002E0B6F">
        <w:t xml:space="preserve">upport </w:t>
      </w:r>
      <w:r w:rsidRPr="00703A8B">
        <w:t xml:space="preserve">the RAC association by organizing one meeting on hydrocarbon and </w:t>
      </w:r>
      <w:r>
        <w:t>CO</w:t>
      </w:r>
      <w:r w:rsidRPr="00287F06">
        <w:rPr>
          <w:vertAlign w:val="subscript"/>
        </w:rPr>
        <w:t>2</w:t>
      </w:r>
      <w:r>
        <w:t> </w:t>
      </w:r>
      <w:r w:rsidRPr="00703A8B">
        <w:t xml:space="preserve">technologies and </w:t>
      </w:r>
      <w:r>
        <w:t>on</w:t>
      </w:r>
      <w:r w:rsidRPr="00703A8B">
        <w:t xml:space="preserve"> installation, operation, maintenance</w:t>
      </w:r>
      <w:r w:rsidR="001E42F9">
        <w:t>,</w:t>
      </w:r>
      <w:r w:rsidRPr="00703A8B">
        <w:t xml:space="preserve"> and disposal of equipment using flammable substances</w:t>
      </w:r>
      <w:r w:rsidR="00CE1758">
        <w:t xml:space="preserve"> </w:t>
      </w:r>
      <w:r w:rsidR="00CE1758" w:rsidRPr="00703A8B">
        <w:t>(UNEP</w:t>
      </w:r>
      <w:r w:rsidR="00CE1758" w:rsidRPr="00597491">
        <w:t>) (US $</w:t>
      </w:r>
      <w:r w:rsidR="00CE1758">
        <w:t>10</w:t>
      </w:r>
      <w:r w:rsidR="00CE1758" w:rsidRPr="00597491">
        <w:t>,</w:t>
      </w:r>
      <w:r w:rsidR="00CE1758">
        <w:t>0</w:t>
      </w:r>
      <w:r w:rsidR="00CE1758" w:rsidRPr="00597491">
        <w:t>00)</w:t>
      </w:r>
      <w:r w:rsidR="00CE1758">
        <w:t>;</w:t>
      </w:r>
      <w:r w:rsidRPr="00703A8B">
        <w:t xml:space="preserve"> and</w:t>
      </w:r>
    </w:p>
    <w:p w14:paraId="620E17D3" w14:textId="466B712C" w:rsidR="001A0BB0" w:rsidRDefault="001A0BB0" w:rsidP="001A0BB0">
      <w:pPr>
        <w:pStyle w:val="Heading2"/>
      </w:pPr>
      <w:r w:rsidRPr="00703A8B">
        <w:t>Project monitoring</w:t>
      </w:r>
      <w:r w:rsidR="001214F9">
        <w:t xml:space="preserve"> (UNEP) (US $9,500)</w:t>
      </w:r>
      <w:r>
        <w:t xml:space="preserve">: </w:t>
      </w:r>
      <w:r w:rsidR="001E42F9">
        <w:t xml:space="preserve"> </w:t>
      </w:r>
      <w:r w:rsidR="00CB6FA2">
        <w:t>E</w:t>
      </w:r>
      <w:r w:rsidR="00E16650">
        <w:t>ngag</w:t>
      </w:r>
      <w:r w:rsidR="001E42F9">
        <w:t>e</w:t>
      </w:r>
      <w:r w:rsidR="00E16650">
        <w:t xml:space="preserve"> a</w:t>
      </w:r>
      <w:r w:rsidRPr="00703A8B">
        <w:t xml:space="preserve"> consultant to assist in the monitoring and evaluation of</w:t>
      </w:r>
      <w:r w:rsidR="005576E7">
        <w:t xml:space="preserve"> </w:t>
      </w:r>
      <w:r w:rsidR="001E42F9">
        <w:t xml:space="preserve">the </w:t>
      </w:r>
      <w:r w:rsidR="005576E7">
        <w:t>project</w:t>
      </w:r>
      <w:r w:rsidRPr="00703A8B">
        <w:t xml:space="preserve"> implementation, </w:t>
      </w:r>
      <w:r w:rsidR="00901C3E">
        <w:t xml:space="preserve">coordinating with </w:t>
      </w:r>
      <w:r w:rsidR="0098043D">
        <w:t xml:space="preserve">authorities and stakeholders, </w:t>
      </w:r>
      <w:r w:rsidRPr="00703A8B">
        <w:t xml:space="preserve">identifying </w:t>
      </w:r>
      <w:r w:rsidR="00287F06">
        <w:t xml:space="preserve">and mitigating </w:t>
      </w:r>
      <w:r>
        <w:t>challenges</w:t>
      </w:r>
      <w:r w:rsidR="002C7894">
        <w:t>,</w:t>
      </w:r>
      <w:r w:rsidR="00B63BFA">
        <w:t xml:space="preserve"> and</w:t>
      </w:r>
      <w:r w:rsidRPr="00703A8B">
        <w:t xml:space="preserve"> performing field visits at </w:t>
      </w:r>
      <w:r w:rsidR="002C7894">
        <w:t xml:space="preserve">service </w:t>
      </w:r>
      <w:r w:rsidRPr="00703A8B">
        <w:t xml:space="preserve">workshops </w:t>
      </w:r>
      <w:r w:rsidR="00B63BFA">
        <w:t xml:space="preserve">and </w:t>
      </w:r>
      <w:r w:rsidRPr="00703A8B">
        <w:t>customs entry points</w:t>
      </w:r>
      <w:bookmarkEnd w:id="0"/>
      <w:bookmarkEnd w:id="1"/>
      <w:r w:rsidR="00CB6FA2">
        <w:t>.</w:t>
      </w:r>
      <w:r w:rsidR="000E0220">
        <w:t xml:space="preserve"> US $7,000 has been allocated for</w:t>
      </w:r>
      <w:r w:rsidR="001E42F9">
        <w:t xml:space="preserve"> the</w:t>
      </w:r>
      <w:r w:rsidR="000E0220">
        <w:t xml:space="preserve"> consultant and US $2,500 for </w:t>
      </w:r>
      <w:r w:rsidR="005576E7">
        <w:t>travel</w:t>
      </w:r>
      <w:r w:rsidR="00502FEA">
        <w:t>.</w:t>
      </w:r>
    </w:p>
    <w:p w14:paraId="4F7486DC" w14:textId="77777777" w:rsidR="004850EE" w:rsidRPr="004850EE" w:rsidRDefault="004850EE" w:rsidP="004D1ADC"/>
    <w:p w14:paraId="2819AADF" w14:textId="07BA69D6" w:rsidR="00415059" w:rsidRPr="004D1ADC" w:rsidRDefault="00965740" w:rsidP="004D1ADC">
      <w:pPr>
        <w:keepNext/>
        <w:spacing w:after="240"/>
        <w:outlineLvl w:val="0"/>
        <w:rPr>
          <w:u w:val="single"/>
        </w:rPr>
      </w:pPr>
      <w:r w:rsidRPr="004D1ADC">
        <w:rPr>
          <w:u w:val="single"/>
        </w:rPr>
        <w:lastRenderedPageBreak/>
        <w:t>Request for extensio</w:t>
      </w:r>
      <w:r>
        <w:rPr>
          <w:u w:val="single"/>
        </w:rPr>
        <w:t>n of implementation period for stage I of the HCFC phase-out management plan</w:t>
      </w:r>
    </w:p>
    <w:p w14:paraId="7749E19C" w14:textId="5D8390A3" w:rsidR="004850EE" w:rsidRDefault="004850EE" w:rsidP="004850EE">
      <w:pPr>
        <w:keepNext/>
        <w:numPr>
          <w:ilvl w:val="0"/>
          <w:numId w:val="1"/>
        </w:numPr>
        <w:spacing w:after="240"/>
        <w:outlineLvl w:val="0"/>
      </w:pPr>
      <w:r w:rsidRPr="00E679C7">
        <w:t xml:space="preserve">Due to the political instability in the country, the first tranche of the HPMP, approved in 2016, could only be implemented in 2022. According to the revised </w:t>
      </w:r>
      <w:r w:rsidR="00D8681D">
        <w:t>A</w:t>
      </w:r>
      <w:r>
        <w:t xml:space="preserve">greement approved at the </w:t>
      </w:r>
      <w:r w:rsidRPr="00E679C7">
        <w:t>91</w:t>
      </w:r>
      <w:r w:rsidRPr="003346AA">
        <w:rPr>
          <w:vertAlign w:val="superscript"/>
        </w:rPr>
        <w:t>st</w:t>
      </w:r>
      <w:r w:rsidRPr="00E679C7">
        <w:t xml:space="preserve"> meeting,</w:t>
      </w:r>
      <w:r w:rsidR="00520B87" w:rsidRPr="00520B87">
        <w:rPr>
          <w:vertAlign w:val="superscript"/>
        </w:rPr>
        <w:t xml:space="preserve"> </w:t>
      </w:r>
      <w:r w:rsidR="00520B87" w:rsidRPr="003346AA">
        <w:rPr>
          <w:vertAlign w:val="superscript"/>
        </w:rPr>
        <w:footnoteReference w:id="5"/>
      </w:r>
      <w:r w:rsidRPr="00E679C7">
        <w:t xml:space="preserve"> the third and final tranche</w:t>
      </w:r>
      <w:r>
        <w:t xml:space="preserve"> </w:t>
      </w:r>
      <w:r w:rsidRPr="00E679C7">
        <w:t xml:space="preserve">would </w:t>
      </w:r>
      <w:r w:rsidR="00D8681D">
        <w:t xml:space="preserve">have </w:t>
      </w:r>
      <w:r w:rsidRPr="00E679C7">
        <w:t>be</w:t>
      </w:r>
      <w:r w:rsidR="00D8681D">
        <w:t>en</w:t>
      </w:r>
      <w:r w:rsidRPr="00E679C7">
        <w:t xml:space="preserve"> submitted in 2024</w:t>
      </w:r>
      <w:r w:rsidR="00A3721A">
        <w:t xml:space="preserve"> and completed by 31 December 2025</w:t>
      </w:r>
      <w:r w:rsidRPr="00E679C7">
        <w:t xml:space="preserve">. </w:t>
      </w:r>
      <w:r w:rsidR="003111F3">
        <w:t>Considering that t</w:t>
      </w:r>
      <w:r w:rsidR="003111F3" w:rsidRPr="00D81814">
        <w:t>he third tranche is being requested at the present meeting</w:t>
      </w:r>
      <w:r w:rsidR="003111F3">
        <w:t>, t</w:t>
      </w:r>
      <w:r w:rsidR="003111F3" w:rsidRPr="00E9063C">
        <w:t>he Government of</w:t>
      </w:r>
      <w:r w:rsidR="003111F3" w:rsidRPr="00DC7A33">
        <w:t xml:space="preserve"> South Sudan</w:t>
      </w:r>
      <w:r w:rsidR="003111F3" w:rsidRPr="00E9063C">
        <w:t xml:space="preserve"> is requesting</w:t>
      </w:r>
      <w:r w:rsidR="003111F3">
        <w:t>, on an exceptional basis,</w:t>
      </w:r>
      <w:r w:rsidR="003111F3" w:rsidRPr="00E9063C">
        <w:t xml:space="preserve"> an </w:t>
      </w:r>
      <w:r w:rsidR="003111F3">
        <w:t xml:space="preserve">additional </w:t>
      </w:r>
      <w:r w:rsidR="003111F3" w:rsidRPr="00E9063C">
        <w:t xml:space="preserve">extension </w:t>
      </w:r>
      <w:r w:rsidR="00750593">
        <w:t>of</w:t>
      </w:r>
      <w:r w:rsidR="003111F3" w:rsidRPr="00E9063C">
        <w:t xml:space="preserve"> the date of completion of stage </w:t>
      </w:r>
      <w:r w:rsidR="003111F3">
        <w:t>I</w:t>
      </w:r>
      <w:r w:rsidR="003111F3" w:rsidRPr="00E9063C">
        <w:t xml:space="preserve"> </w:t>
      </w:r>
      <w:r w:rsidR="003111F3">
        <w:t xml:space="preserve">of the HPMP </w:t>
      </w:r>
      <w:r w:rsidR="003111F3" w:rsidRPr="00E9063C">
        <w:t xml:space="preserve">to </w:t>
      </w:r>
      <w:r w:rsidR="003111F3">
        <w:t xml:space="preserve">31 December 2026, </w:t>
      </w:r>
      <w:r w:rsidR="003111F3" w:rsidRPr="00301583">
        <w:t xml:space="preserve">to allow for the implementation of the third and </w:t>
      </w:r>
      <w:r w:rsidR="003111F3">
        <w:t>final</w:t>
      </w:r>
      <w:r w:rsidR="003111F3" w:rsidRPr="00301583">
        <w:t xml:space="preserve"> tranche</w:t>
      </w:r>
      <w:r w:rsidR="009F3D48">
        <w:t>.</w:t>
      </w:r>
    </w:p>
    <w:p w14:paraId="2846046E" w14:textId="0EF181D2" w:rsidR="00E9063C" w:rsidRPr="00E9063C" w:rsidRDefault="00E9063C" w:rsidP="001A0BB0">
      <w:pPr>
        <w:pStyle w:val="Heading2"/>
        <w:numPr>
          <w:ilvl w:val="0"/>
          <w:numId w:val="0"/>
        </w:numPr>
        <w:ind w:left="1440"/>
        <w:rPr>
          <w:b/>
        </w:rPr>
      </w:pPr>
      <w:r w:rsidRPr="00E9063C">
        <w:rPr>
          <w:b/>
        </w:rPr>
        <w:t>SECRETARIAT’S COMMENTS AND RECOMMENDATION</w:t>
      </w:r>
    </w:p>
    <w:p w14:paraId="2124BF76" w14:textId="77777777" w:rsidR="00E9063C" w:rsidRPr="00E9063C" w:rsidRDefault="00E9063C" w:rsidP="00E9063C">
      <w:pPr>
        <w:keepNext/>
        <w:keepLines/>
        <w:rPr>
          <w:b/>
        </w:rPr>
      </w:pPr>
      <w:r w:rsidRPr="00E9063C">
        <w:rPr>
          <w:b/>
        </w:rPr>
        <w:t>COMMENTS</w:t>
      </w:r>
    </w:p>
    <w:p w14:paraId="0584DF72" w14:textId="6EA7021A" w:rsidR="00C47AAE" w:rsidRPr="00230C38" w:rsidRDefault="00E9063C" w:rsidP="00E9063C">
      <w:pPr>
        <w:keepNext/>
        <w:keepLines/>
        <w:spacing w:before="240" w:after="240"/>
        <w:rPr>
          <w:u w:val="single"/>
        </w:rPr>
      </w:pPr>
      <w:r w:rsidRPr="00E9063C">
        <w:rPr>
          <w:u w:val="single"/>
        </w:rPr>
        <w:t xml:space="preserve">Progress report on the implementation of the </w:t>
      </w:r>
      <w:r w:rsidR="000F4770">
        <w:rPr>
          <w:u w:val="single"/>
        </w:rPr>
        <w:t xml:space="preserve">second </w:t>
      </w:r>
      <w:r w:rsidRPr="00E9063C">
        <w:rPr>
          <w:u w:val="single"/>
        </w:rPr>
        <w:t xml:space="preserve">tranche of stage </w:t>
      </w:r>
      <w:r w:rsidR="00C95CF4" w:rsidRPr="00C95CF4">
        <w:rPr>
          <w:u w:val="single"/>
        </w:rPr>
        <w:t>I</w:t>
      </w:r>
      <w:r w:rsidRPr="00E9063C">
        <w:rPr>
          <w:u w:val="single"/>
        </w:rPr>
        <w:t xml:space="preserve"> of the HCFC phase</w:t>
      </w:r>
      <w:r w:rsidRPr="00E9063C">
        <w:rPr>
          <w:u w:val="single"/>
        </w:rPr>
        <w:noBreakHyphen/>
        <w:t xml:space="preserve">out management </w:t>
      </w:r>
      <w:r w:rsidRPr="00D828CA">
        <w:rPr>
          <w:u w:val="single"/>
        </w:rPr>
        <w:t>plan</w:t>
      </w:r>
    </w:p>
    <w:p w14:paraId="41FA7124" w14:textId="77777777" w:rsidR="00E9063C" w:rsidRPr="00E9063C" w:rsidRDefault="00E9063C" w:rsidP="00E9063C">
      <w:pPr>
        <w:keepNext/>
        <w:keepLines/>
        <w:spacing w:before="240" w:after="240"/>
        <w:rPr>
          <w:i/>
        </w:rPr>
      </w:pPr>
      <w:r w:rsidRPr="00E9063C">
        <w:rPr>
          <w:i/>
        </w:rPr>
        <w:t>Legal framework</w:t>
      </w:r>
    </w:p>
    <w:p w14:paraId="3FD342B4" w14:textId="2E2B08DC" w:rsidR="00E9063C" w:rsidRPr="00EE5310" w:rsidRDefault="00E9063C" w:rsidP="007B2F7F">
      <w:pPr>
        <w:numPr>
          <w:ilvl w:val="0"/>
          <w:numId w:val="1"/>
        </w:numPr>
        <w:spacing w:after="240"/>
        <w:outlineLvl w:val="0"/>
      </w:pPr>
      <w:r w:rsidRPr="00EE5310">
        <w:t>The Government of</w:t>
      </w:r>
      <w:r w:rsidR="00DC7A33" w:rsidRPr="00EE5310">
        <w:t xml:space="preserve"> South Sudan</w:t>
      </w:r>
      <w:r w:rsidRPr="00EE5310">
        <w:t xml:space="preserve"> has issued HCFC import quotas for 2025</w:t>
      </w:r>
      <w:r w:rsidR="00B03A86" w:rsidRPr="00EE5310">
        <w:t xml:space="preserve"> </w:t>
      </w:r>
      <w:r w:rsidRPr="00EE5310">
        <w:t xml:space="preserve">at </w:t>
      </w:r>
      <w:r w:rsidR="00B66928" w:rsidRPr="00EE5310">
        <w:t>0.8</w:t>
      </w:r>
      <w:r w:rsidR="00A573D5">
        <w:t>3</w:t>
      </w:r>
      <w:r w:rsidR="00614722" w:rsidRPr="00EE5310">
        <w:t xml:space="preserve"> </w:t>
      </w:r>
      <w:r w:rsidRPr="00EE5310">
        <w:t>ODP tonnes</w:t>
      </w:r>
      <w:r w:rsidR="00A66695" w:rsidRPr="00EE5310">
        <w:t xml:space="preserve"> </w:t>
      </w:r>
      <w:r w:rsidR="00E3716A" w:rsidRPr="00EE5310">
        <w:t>(</w:t>
      </w:r>
      <w:r w:rsidR="00A66695" w:rsidRPr="00EE5310">
        <w:t>15.00 m</w:t>
      </w:r>
      <w:r w:rsidR="00E3716A" w:rsidRPr="00EE5310">
        <w:t>t</w:t>
      </w:r>
      <w:r w:rsidR="00A66695" w:rsidRPr="00EE5310">
        <w:t>)</w:t>
      </w:r>
      <w:r w:rsidRPr="00EE5310">
        <w:t>, which is</w:t>
      </w:r>
      <w:r w:rsidR="00E3716A" w:rsidRPr="00EE5310">
        <w:t xml:space="preserve"> </w:t>
      </w:r>
      <w:r w:rsidRPr="00EE5310">
        <w:t>lower than the Montreal Protocol control targets</w:t>
      </w:r>
      <w:r w:rsidR="009F3D48">
        <w:t xml:space="preserve"> and the targets </w:t>
      </w:r>
      <w:r w:rsidR="00107B34">
        <w:t xml:space="preserve">set in its Agreement with the </w:t>
      </w:r>
      <w:r w:rsidR="00900209">
        <w:t>Executive Committee</w:t>
      </w:r>
      <w:r w:rsidRPr="00EE5310">
        <w:t>.</w:t>
      </w:r>
    </w:p>
    <w:p w14:paraId="79A51111" w14:textId="306967AA" w:rsidR="0089678E" w:rsidRPr="00230C38" w:rsidRDefault="00F02A41" w:rsidP="00301583">
      <w:pPr>
        <w:pStyle w:val="Heading1"/>
      </w:pPr>
      <w:r w:rsidRPr="00EE5310">
        <w:t>Further to discussions on the need to ban the import of HCFC-based equipment</w:t>
      </w:r>
      <w:r w:rsidR="004626A2" w:rsidRPr="00EE5310">
        <w:t xml:space="preserve"> </w:t>
      </w:r>
      <w:r w:rsidR="00FD39A6" w:rsidRPr="00EE5310">
        <w:t xml:space="preserve">to allow </w:t>
      </w:r>
      <w:r w:rsidR="004626A2" w:rsidRPr="00230C38">
        <w:t xml:space="preserve">South Sudan to complete </w:t>
      </w:r>
      <w:r w:rsidR="00FD39A6" w:rsidRPr="00230C38">
        <w:t xml:space="preserve">the </w:t>
      </w:r>
      <w:r w:rsidR="004626A2" w:rsidRPr="00230C38">
        <w:t>phase-out of HCFCs by 2030</w:t>
      </w:r>
      <w:r w:rsidRPr="00EE5310">
        <w:t xml:space="preserve">, </w:t>
      </w:r>
      <w:r w:rsidR="00134396" w:rsidRPr="00EE5310">
        <w:t>UNEP explained that t</w:t>
      </w:r>
      <w:r w:rsidR="00CA2580" w:rsidRPr="00EE5310">
        <w:t xml:space="preserve">he draft </w:t>
      </w:r>
      <w:r w:rsidR="00721F8F">
        <w:t>ODS Regulations</w:t>
      </w:r>
      <w:r w:rsidR="00CA2580" w:rsidRPr="00EE5310">
        <w:t>, 2025, which propose key measures such as banning non-refillable cylinders, mandating labelling and reporting, and restricting the import of HCFC-based equipment</w:t>
      </w:r>
      <w:r w:rsidR="007929B3" w:rsidRPr="00EE5310">
        <w:t>,</w:t>
      </w:r>
      <w:r w:rsidR="00CA2580" w:rsidRPr="00EE5310">
        <w:t xml:space="preserve"> are currently under inter-ministerial review</w:t>
      </w:r>
      <w:r w:rsidR="00243A9A" w:rsidRPr="00EE5310">
        <w:t>.</w:t>
      </w:r>
      <w:r w:rsidR="00DB5DCF" w:rsidRPr="00EE5310">
        <w:t xml:space="preserve"> </w:t>
      </w:r>
      <w:r w:rsidR="0089678E" w:rsidRPr="00230C38">
        <w:rPr>
          <w:lang w:val="en-GB"/>
        </w:rPr>
        <w:t>T</w:t>
      </w:r>
      <w:r w:rsidR="0089678E" w:rsidRPr="00230C38">
        <w:t xml:space="preserve">he draft </w:t>
      </w:r>
      <w:r w:rsidR="00655BFB">
        <w:t>r</w:t>
      </w:r>
      <w:r w:rsidR="0089678E" w:rsidRPr="00EE5310">
        <w:t>egulations</w:t>
      </w:r>
      <w:r w:rsidR="00CE177F" w:rsidRPr="00230C38">
        <w:t xml:space="preserve"> </w:t>
      </w:r>
      <w:r w:rsidR="0089678E" w:rsidRPr="00230C38">
        <w:t xml:space="preserve">represent a critical step for South Sudan to meet its obligations under the Montreal Protocol. </w:t>
      </w:r>
      <w:r w:rsidR="0087611A">
        <w:t>Following</w:t>
      </w:r>
      <w:r w:rsidR="0087611A" w:rsidRPr="00230C38">
        <w:t xml:space="preserve"> the</w:t>
      </w:r>
      <w:r w:rsidR="007D72BD" w:rsidRPr="00230C38">
        <w:t xml:space="preserve"> </w:t>
      </w:r>
      <w:r w:rsidR="00AF74FB" w:rsidRPr="00230C38">
        <w:t xml:space="preserve">most recent </w:t>
      </w:r>
      <w:r w:rsidR="0089678E" w:rsidRPr="00230C38">
        <w:t>stakeholder consultation</w:t>
      </w:r>
      <w:r w:rsidR="00DB5DCF" w:rsidRPr="00230C38">
        <w:t xml:space="preserve">, held in </w:t>
      </w:r>
      <w:r w:rsidR="00202C6A" w:rsidRPr="00230C38">
        <w:t xml:space="preserve">the </w:t>
      </w:r>
      <w:r w:rsidR="008C12FC" w:rsidRPr="00230C38">
        <w:t>third quarter of</w:t>
      </w:r>
      <w:r w:rsidR="00202C6A" w:rsidRPr="00230C38">
        <w:t xml:space="preserve"> </w:t>
      </w:r>
      <w:r w:rsidR="0089678E" w:rsidRPr="00230C38">
        <w:t xml:space="preserve">2025, the draft </w:t>
      </w:r>
      <w:r w:rsidR="00623EBE" w:rsidRPr="00230C38">
        <w:t>r</w:t>
      </w:r>
      <w:r w:rsidR="0089678E" w:rsidRPr="00230C38">
        <w:t>egulations</w:t>
      </w:r>
      <w:r w:rsidR="00623EBE" w:rsidRPr="00230C38">
        <w:t xml:space="preserve"> were</w:t>
      </w:r>
      <w:r w:rsidR="0089678E" w:rsidRPr="00230C38">
        <w:t xml:space="preserve"> </w:t>
      </w:r>
      <w:r w:rsidR="007D72BD">
        <w:t xml:space="preserve">submitted </w:t>
      </w:r>
      <w:r w:rsidR="004360B6">
        <w:t>to</w:t>
      </w:r>
      <w:r w:rsidR="004360B6" w:rsidRPr="00230C38">
        <w:t xml:space="preserve"> </w:t>
      </w:r>
      <w:r w:rsidR="0089678E" w:rsidRPr="00230C38">
        <w:t>the Ministry of Environment and Forestry</w:t>
      </w:r>
      <w:r w:rsidR="004360B6">
        <w:t xml:space="preserve"> for</w:t>
      </w:r>
      <w:r w:rsidR="004360B6" w:rsidRPr="00EE5310">
        <w:t xml:space="preserve"> review</w:t>
      </w:r>
      <w:r w:rsidR="0089678E" w:rsidRPr="00EE5310">
        <w:t>,</w:t>
      </w:r>
      <w:r w:rsidR="007D72BD">
        <w:t xml:space="preserve"> and are</w:t>
      </w:r>
      <w:r w:rsidR="0089678E" w:rsidRPr="00230C38">
        <w:t xml:space="preserve"> pending final inter-ministerial clearance and legal vetting by the Ministry of Justice. The draft regulations are anticipated to proceed </w:t>
      </w:r>
      <w:r w:rsidR="003B53B7">
        <w:t>to</w:t>
      </w:r>
      <w:r w:rsidR="003B53B7" w:rsidRPr="00230C38">
        <w:t xml:space="preserve"> </w:t>
      </w:r>
      <w:r w:rsidR="0089678E" w:rsidRPr="00230C38">
        <w:t xml:space="preserve">Cabinet approval in the </w:t>
      </w:r>
      <w:r w:rsidR="00754332" w:rsidRPr="00230C38">
        <w:t xml:space="preserve">second </w:t>
      </w:r>
      <w:r w:rsidR="0089678E" w:rsidRPr="00230C38">
        <w:t xml:space="preserve">quarter of 2026, with official gazetting and enforcement likely to follow </w:t>
      </w:r>
      <w:r w:rsidR="009B5ECB" w:rsidRPr="00230C38">
        <w:t>soon after</w:t>
      </w:r>
      <w:r w:rsidR="0089678E" w:rsidRPr="00230C38">
        <w:t>, assuming no major political or administrative delays.</w:t>
      </w:r>
      <w:r w:rsidR="003F2C31" w:rsidRPr="00230C38">
        <w:t xml:space="preserve"> </w:t>
      </w:r>
      <w:r w:rsidR="0089678E" w:rsidRPr="00230C38">
        <w:t xml:space="preserve">Early adoption will </w:t>
      </w:r>
      <w:r w:rsidR="003F2C31" w:rsidRPr="00230C38">
        <w:t xml:space="preserve">also </w:t>
      </w:r>
      <w:r w:rsidR="0089678E" w:rsidRPr="00230C38">
        <w:t>safeguard against illegal trade, facilitate an orderly transition to low-GWP alternatives, and ensure</w:t>
      </w:r>
      <w:r w:rsidR="003B53B7" w:rsidRPr="00230C38">
        <w:t xml:space="preserve"> </w:t>
      </w:r>
      <w:r w:rsidR="003B53B7">
        <w:t>the</w:t>
      </w:r>
      <w:r w:rsidR="0089678E" w:rsidRPr="00EE5310">
        <w:t xml:space="preserve"> </w:t>
      </w:r>
      <w:r w:rsidR="0089678E" w:rsidRPr="00230C38">
        <w:t>full phase-out of HCFC</w:t>
      </w:r>
      <w:r w:rsidR="003F2C31" w:rsidRPr="00230C38">
        <w:t>s</w:t>
      </w:r>
      <w:r w:rsidR="0089678E" w:rsidRPr="00230C38">
        <w:t xml:space="preserve"> by 2030.</w:t>
      </w:r>
    </w:p>
    <w:p w14:paraId="65185470" w14:textId="057E65FB" w:rsidR="006E0445" w:rsidRPr="00230C38" w:rsidRDefault="00243A9A" w:rsidP="006E0445">
      <w:pPr>
        <w:pStyle w:val="Heading1"/>
        <w:rPr>
          <w:lang w:val="en-US"/>
        </w:rPr>
      </w:pPr>
      <w:r w:rsidRPr="00EE5310">
        <w:t xml:space="preserve">The Secretariat </w:t>
      </w:r>
      <w:r w:rsidR="007C2619" w:rsidRPr="00EE5310">
        <w:t>enquired about</w:t>
      </w:r>
      <w:r w:rsidRPr="00EE5310">
        <w:t xml:space="preserve"> the</w:t>
      </w:r>
      <w:r w:rsidR="001665A0" w:rsidRPr="00EE5310">
        <w:t xml:space="preserve"> activity </w:t>
      </w:r>
      <w:r w:rsidR="00746E2B" w:rsidRPr="00EE5310">
        <w:t xml:space="preserve">included in the plan </w:t>
      </w:r>
      <w:r w:rsidR="001665A0" w:rsidRPr="00EE5310">
        <w:t>for the second tranche</w:t>
      </w:r>
      <w:r w:rsidR="00275750" w:rsidRPr="00EE5310">
        <w:t xml:space="preserve"> for </w:t>
      </w:r>
      <w:r w:rsidR="00746E2B" w:rsidRPr="00EE5310">
        <w:t xml:space="preserve">meetings of national experts </w:t>
      </w:r>
      <w:r w:rsidR="00275750" w:rsidRPr="00EE5310">
        <w:t>to</w:t>
      </w:r>
      <w:r w:rsidR="00746E2B" w:rsidRPr="00EE5310">
        <w:t xml:space="preserve"> be organised for the development of a database</w:t>
      </w:r>
      <w:r w:rsidR="00275750" w:rsidRPr="00EE5310">
        <w:t>, as n</w:t>
      </w:r>
      <w:r w:rsidR="00746E2B" w:rsidRPr="00EE5310">
        <w:t>o such meeting</w:t>
      </w:r>
      <w:r w:rsidR="00275750" w:rsidRPr="00EE5310">
        <w:t>s had been reported.</w:t>
      </w:r>
      <w:r w:rsidR="00A558EC" w:rsidRPr="00EE5310">
        <w:t xml:space="preserve"> </w:t>
      </w:r>
      <w:r w:rsidR="00275750" w:rsidRPr="00230C38">
        <w:rPr>
          <w:lang w:val="en-US"/>
        </w:rPr>
        <w:t xml:space="preserve">UNEP </w:t>
      </w:r>
      <w:r w:rsidR="00001595" w:rsidRPr="00230C38">
        <w:rPr>
          <w:lang w:val="en-US"/>
        </w:rPr>
        <w:t xml:space="preserve">indicated that the meetings had not been </w:t>
      </w:r>
      <w:r w:rsidR="00721F8F" w:rsidRPr="00230C38">
        <w:t>convened</w:t>
      </w:r>
      <w:r w:rsidR="00746E2B" w:rsidRPr="00230C38">
        <w:t xml:space="preserve"> due to</w:t>
      </w:r>
      <w:r w:rsidR="00001595" w:rsidRPr="00230C38">
        <w:rPr>
          <w:lang w:val="en-US"/>
        </w:rPr>
        <w:t xml:space="preserve"> the need to wait for </w:t>
      </w:r>
      <w:r w:rsidR="00746E2B" w:rsidRPr="00230C38">
        <w:t>the establishment of the NSC, intended to guide and endorse the formation of the expert group</w:t>
      </w:r>
      <w:r w:rsidR="00655DEC" w:rsidRPr="00230C38">
        <w:rPr>
          <w:lang w:val="en-US"/>
        </w:rPr>
        <w:t>. T</w:t>
      </w:r>
      <w:r w:rsidR="00746E2B" w:rsidRPr="00230C38">
        <w:t xml:space="preserve">he limited availability of national data on ODS imports, consumption, and servicing enterprises </w:t>
      </w:r>
      <w:r w:rsidR="00655DEC" w:rsidRPr="00230C38">
        <w:rPr>
          <w:lang w:val="en-US"/>
        </w:rPr>
        <w:t xml:space="preserve">also </w:t>
      </w:r>
      <w:r w:rsidR="00746E2B" w:rsidRPr="00230C38">
        <w:t>made it premature to hold expert discussions before the foundational data collection phase was completed. The NOU therefore prioritized conducting initial surveys with customs authorities and major importers to establish a baseline dataset that would meaningfully inform expert deliberations.</w:t>
      </w:r>
      <w:r w:rsidR="00AA6ED2" w:rsidRPr="00230C38">
        <w:rPr>
          <w:lang w:val="en-US"/>
        </w:rPr>
        <w:t xml:space="preserve"> </w:t>
      </w:r>
      <w:r w:rsidR="0050723E">
        <w:rPr>
          <w:lang w:val="en-US"/>
        </w:rPr>
        <w:t xml:space="preserve">Since the </w:t>
      </w:r>
      <w:r w:rsidR="0050723E" w:rsidRPr="00EE5310">
        <w:t>establishment of the NSC</w:t>
      </w:r>
      <w:r w:rsidR="0050723E">
        <w:t>, t</w:t>
      </w:r>
      <w:r w:rsidR="00746E2B" w:rsidRPr="00EE5310">
        <w:t>he</w:t>
      </w:r>
      <w:r w:rsidR="00746E2B" w:rsidRPr="00230C38">
        <w:t xml:space="preserve"> NOU has</w:t>
      </w:r>
      <w:r w:rsidR="0050723E" w:rsidRPr="00230C38">
        <w:t xml:space="preserve"> </w:t>
      </w:r>
      <w:r w:rsidR="00746E2B" w:rsidRPr="00230C38">
        <w:t xml:space="preserve">finalized preparatory work for the expert </w:t>
      </w:r>
      <w:r w:rsidR="00A270D8" w:rsidRPr="00230C38">
        <w:rPr>
          <w:lang w:val="en-US"/>
        </w:rPr>
        <w:t>meeting</w:t>
      </w:r>
      <w:r w:rsidR="00746E2B" w:rsidRPr="00230C38">
        <w:t>s</w:t>
      </w:r>
      <w:r w:rsidR="00A558EC" w:rsidRPr="00230C38">
        <w:rPr>
          <w:lang w:val="en-US"/>
        </w:rPr>
        <w:t>, with t</w:t>
      </w:r>
      <w:r w:rsidR="00746E2B" w:rsidRPr="00230C38">
        <w:t>he first</w:t>
      </w:r>
      <w:r w:rsidR="00746E2B" w:rsidRPr="00EE5310">
        <w:t xml:space="preserve"> </w:t>
      </w:r>
      <w:r w:rsidR="0050723E">
        <w:t>one</w:t>
      </w:r>
      <w:r w:rsidR="0050723E" w:rsidRPr="00230C38">
        <w:t xml:space="preserve"> t</w:t>
      </w:r>
      <w:r w:rsidR="00746E2B" w:rsidRPr="00230C38">
        <w:t xml:space="preserve">entatively scheduled </w:t>
      </w:r>
      <w:r w:rsidR="00BA27D3" w:rsidRPr="00230C38">
        <w:t>for</w:t>
      </w:r>
      <w:r w:rsidR="0050723E" w:rsidRPr="00230C38">
        <w:t xml:space="preserve"> </w:t>
      </w:r>
      <w:r w:rsidR="00A270D8" w:rsidRPr="00230C38">
        <w:rPr>
          <w:lang w:val="en-US"/>
        </w:rPr>
        <w:t>the first quarter of</w:t>
      </w:r>
      <w:r w:rsidR="00746E2B" w:rsidRPr="00230C38">
        <w:t xml:space="preserve"> 2026, following the completion of data verification and system architecture design for the ODS database</w:t>
      </w:r>
      <w:r w:rsidR="008C5979" w:rsidRPr="00230C38">
        <w:rPr>
          <w:lang w:val="en-US"/>
        </w:rPr>
        <w:t>,</w:t>
      </w:r>
      <w:r w:rsidR="00EB4CE4" w:rsidRPr="00230C38">
        <w:rPr>
          <w:lang w:val="en-US"/>
        </w:rPr>
        <w:t xml:space="preserve"> </w:t>
      </w:r>
      <w:r w:rsidR="00EB4CE4">
        <w:rPr>
          <w:lang w:val="en-US"/>
        </w:rPr>
        <w:t>which is</w:t>
      </w:r>
      <w:r w:rsidR="008C5979" w:rsidRPr="00EE5310">
        <w:rPr>
          <w:lang w:val="en-US"/>
        </w:rPr>
        <w:t xml:space="preserve"> </w:t>
      </w:r>
      <w:r w:rsidR="008C5979" w:rsidRPr="00230C38">
        <w:rPr>
          <w:lang w:val="en-US"/>
        </w:rPr>
        <w:t xml:space="preserve">expected to </w:t>
      </w:r>
      <w:r w:rsidR="00746E2B" w:rsidRPr="00230C38">
        <w:t>support monitoring, reporting, and control of ODS imports and consumption.</w:t>
      </w:r>
    </w:p>
    <w:p w14:paraId="53C11E97" w14:textId="755E5DE5" w:rsidR="00CA2580" w:rsidRPr="00230C38" w:rsidRDefault="006678A8" w:rsidP="00301583">
      <w:pPr>
        <w:pStyle w:val="Heading1"/>
        <w:rPr>
          <w:lang w:val="en-US"/>
        </w:rPr>
      </w:pPr>
      <w:r w:rsidRPr="00EE5310">
        <w:t xml:space="preserve">The Secretariat requested further information on the results of the </w:t>
      </w:r>
      <w:r w:rsidR="00527C20" w:rsidRPr="00EE5310">
        <w:t>two training and awareness workshops organised for customs and enforcement officers</w:t>
      </w:r>
      <w:r w:rsidR="005319D3" w:rsidRPr="00EE5310">
        <w:t>,</w:t>
      </w:r>
      <w:r w:rsidR="00527C20" w:rsidRPr="00EE5310">
        <w:t xml:space="preserve"> with a total of 100 participants</w:t>
      </w:r>
      <w:r w:rsidR="00247D0E" w:rsidRPr="00EE5310">
        <w:t>. UNEP commented that</w:t>
      </w:r>
      <w:r w:rsidR="00F93FFC" w:rsidRPr="00EE5310">
        <w:t xml:space="preserve"> the</w:t>
      </w:r>
      <w:r w:rsidR="00ED5FF9" w:rsidRPr="00EE5310">
        <w:t xml:space="preserve"> workshops</w:t>
      </w:r>
      <w:r w:rsidR="00527C20" w:rsidRPr="00EE5310">
        <w:t xml:space="preserve"> </w:t>
      </w:r>
      <w:r w:rsidR="00D009AE">
        <w:t xml:space="preserve">had </w:t>
      </w:r>
      <w:r w:rsidR="00527C20" w:rsidRPr="00EE5310">
        <w:t xml:space="preserve">led to tangible enforcement improvements, including </w:t>
      </w:r>
      <w:r w:rsidR="00F6342E" w:rsidRPr="00EE5310">
        <w:t xml:space="preserve">the </w:t>
      </w:r>
      <w:r w:rsidR="00527C20" w:rsidRPr="00EE5310">
        <w:t xml:space="preserve">development of customized HS codes </w:t>
      </w:r>
      <w:r w:rsidR="00F93FFC" w:rsidRPr="00230C38">
        <w:t>for ODS and related equipment</w:t>
      </w:r>
      <w:r w:rsidRPr="00230C38">
        <w:rPr>
          <w:lang w:val="en-US"/>
        </w:rPr>
        <w:t>,</w:t>
      </w:r>
      <w:r w:rsidR="00527C20" w:rsidRPr="00230C38">
        <w:t xml:space="preserve"> </w:t>
      </w:r>
      <w:r w:rsidR="00650703">
        <w:t xml:space="preserve">and had </w:t>
      </w:r>
      <w:r w:rsidR="00527C20" w:rsidRPr="00EE5310">
        <w:t>strengthen</w:t>
      </w:r>
      <w:r w:rsidR="00650703">
        <w:t>ed</w:t>
      </w:r>
      <w:r w:rsidR="00527C20" w:rsidRPr="00EE5310">
        <w:t xml:space="preserve"> border control</w:t>
      </w:r>
      <w:r w:rsidR="006E0445" w:rsidRPr="00EE5310">
        <w:t>, reduce</w:t>
      </w:r>
      <w:r w:rsidR="00650703">
        <w:t>d the</w:t>
      </w:r>
      <w:r w:rsidR="006E0445" w:rsidRPr="00EE5310">
        <w:t xml:space="preserve"> </w:t>
      </w:r>
      <w:r w:rsidR="006E0445" w:rsidRPr="00EE5310">
        <w:lastRenderedPageBreak/>
        <w:t>risk</w:t>
      </w:r>
      <w:r w:rsidR="006E0445" w:rsidRPr="00230C38">
        <w:t xml:space="preserve"> of illegal ODS trade</w:t>
      </w:r>
      <w:r w:rsidR="006E0445" w:rsidRPr="00230C38">
        <w:rPr>
          <w:lang w:val="en-US"/>
        </w:rPr>
        <w:t>,</w:t>
      </w:r>
      <w:r w:rsidR="00527C20" w:rsidRPr="00230C38">
        <w:t xml:space="preserve"> </w:t>
      </w:r>
      <w:r w:rsidR="003D5888" w:rsidRPr="00230C38">
        <w:rPr>
          <w:lang w:val="en-US"/>
        </w:rPr>
        <w:t xml:space="preserve">and </w:t>
      </w:r>
      <w:r w:rsidR="00650703" w:rsidRPr="00EE5310">
        <w:t>genera</w:t>
      </w:r>
      <w:r w:rsidR="00650703">
        <w:t>ted</w:t>
      </w:r>
      <w:r w:rsidR="00527C20" w:rsidRPr="00230C38">
        <w:t xml:space="preserve"> accurate data for licensing</w:t>
      </w:r>
      <w:r w:rsidR="003D5888" w:rsidRPr="00230C38">
        <w:rPr>
          <w:lang w:val="en-US"/>
        </w:rPr>
        <w:t xml:space="preserve"> and</w:t>
      </w:r>
      <w:r w:rsidR="00527C20" w:rsidRPr="00230C38">
        <w:t xml:space="preserve"> quota management and national reporting.</w:t>
      </w:r>
      <w:r w:rsidR="00D84585" w:rsidRPr="00230C38">
        <w:rPr>
          <w:lang w:val="en-US"/>
        </w:rPr>
        <w:t xml:space="preserve"> </w:t>
      </w:r>
      <w:r w:rsidR="00527C20" w:rsidRPr="00230C38">
        <w:t>The customized HS coding system is now being integrated into the customs clearance platform, with full implementation expected by early 2026.</w:t>
      </w:r>
    </w:p>
    <w:p w14:paraId="29A3C640" w14:textId="77777777" w:rsidR="00E9063C" w:rsidRPr="00EE5310" w:rsidRDefault="00E9063C" w:rsidP="00E9063C">
      <w:pPr>
        <w:keepNext/>
        <w:widowControl w:val="0"/>
        <w:spacing w:after="240"/>
        <w:rPr>
          <w:i/>
        </w:rPr>
      </w:pPr>
      <w:r w:rsidRPr="00EE5310">
        <w:rPr>
          <w:i/>
        </w:rPr>
        <w:t>Refrigeration servicing sector</w:t>
      </w:r>
    </w:p>
    <w:p w14:paraId="5B3EBF2E" w14:textId="76AA8263" w:rsidR="00A25B0E" w:rsidRDefault="0058390D" w:rsidP="00A25B0E">
      <w:pPr>
        <w:pStyle w:val="Heading1"/>
      </w:pPr>
      <w:r>
        <w:t>T</w:t>
      </w:r>
      <w:r w:rsidR="00167940" w:rsidRPr="00EE5310">
        <w:t xml:space="preserve">he Secretariat </w:t>
      </w:r>
      <w:r>
        <w:t xml:space="preserve">noted </w:t>
      </w:r>
      <w:r w:rsidR="00167940" w:rsidRPr="00EE5310">
        <w:t xml:space="preserve">that </w:t>
      </w:r>
      <w:r w:rsidR="00FB05D5" w:rsidRPr="00EE5310">
        <w:t>t</w:t>
      </w:r>
      <w:r w:rsidR="005D2A0F" w:rsidRPr="00EE5310">
        <w:t>he plan for the second tranche included that the NOU would support the RAC association by organizing one meeting on hydrocarbon and CO</w:t>
      </w:r>
      <w:r w:rsidR="005D2A0F" w:rsidRPr="00EE5310">
        <w:rPr>
          <w:vertAlign w:val="subscript"/>
        </w:rPr>
        <w:t>2</w:t>
      </w:r>
      <w:r w:rsidR="005D2A0F" w:rsidRPr="00EE5310">
        <w:t xml:space="preserve"> technologies and on </w:t>
      </w:r>
      <w:r w:rsidR="00B11EDC">
        <w:t xml:space="preserve">the </w:t>
      </w:r>
      <w:r w:rsidR="005D2A0F" w:rsidRPr="00EE5310">
        <w:t>installation, operation, maintenance and disposal of equipment using flammable substances</w:t>
      </w:r>
      <w:r w:rsidR="00FB05D5" w:rsidRPr="00EE5310">
        <w:t xml:space="preserve">, which had not been reported in the submission. UNEP </w:t>
      </w:r>
      <w:r w:rsidR="00675A5D" w:rsidRPr="00EE5310">
        <w:t xml:space="preserve">explained that </w:t>
      </w:r>
      <w:r w:rsidR="005D2A0F" w:rsidRPr="00230C38">
        <w:t>align</w:t>
      </w:r>
      <w:r w:rsidR="00057CCF" w:rsidRPr="00230C38">
        <w:t>ment</w:t>
      </w:r>
      <w:r w:rsidR="0069670A" w:rsidRPr="00230C38">
        <w:t xml:space="preserve"> of</w:t>
      </w:r>
      <w:r w:rsidR="005D2A0F" w:rsidRPr="00230C38">
        <w:t xml:space="preserve"> the meeting content with updated national safety standards</w:t>
      </w:r>
      <w:r w:rsidR="0069670A" w:rsidRPr="00230C38">
        <w:t>,</w:t>
      </w:r>
      <w:r w:rsidR="005D2A0F" w:rsidRPr="00230C38">
        <w:t xml:space="preserve"> coordinat</w:t>
      </w:r>
      <w:r w:rsidR="0069670A" w:rsidRPr="00230C38">
        <w:t>ion</w:t>
      </w:r>
      <w:r w:rsidR="005D2A0F" w:rsidRPr="00230C38">
        <w:t xml:space="preserve"> with key stakeholders </w:t>
      </w:r>
      <w:r w:rsidR="0069670A" w:rsidRPr="00230C38">
        <w:t xml:space="preserve">and </w:t>
      </w:r>
      <w:r w:rsidR="00B11EDC">
        <w:t xml:space="preserve">the </w:t>
      </w:r>
      <w:r w:rsidR="0069670A" w:rsidRPr="00230C38">
        <w:t>identification</w:t>
      </w:r>
      <w:r w:rsidR="001F47D8" w:rsidRPr="00230C38">
        <w:t xml:space="preserve"> of</w:t>
      </w:r>
      <w:r w:rsidR="005D2A0F" w:rsidRPr="00230C38">
        <w:t xml:space="preserve"> technical resource persons </w:t>
      </w:r>
      <w:r w:rsidR="00353A9B" w:rsidRPr="00230C38">
        <w:t xml:space="preserve">had delayed </w:t>
      </w:r>
      <w:r w:rsidR="005D2A0F" w:rsidRPr="00230C38">
        <w:t>the preparatory arrangements</w:t>
      </w:r>
      <w:r w:rsidR="007B491A" w:rsidRPr="00230C38">
        <w:t>. T</w:t>
      </w:r>
      <w:r w:rsidR="005D2A0F" w:rsidRPr="00230C38">
        <w:t xml:space="preserve">he meeting </w:t>
      </w:r>
      <w:r w:rsidR="006D0884" w:rsidRPr="00230C38">
        <w:t>ha</w:t>
      </w:r>
      <w:r w:rsidR="005D2A0F" w:rsidRPr="00230C38">
        <w:t xml:space="preserve">s </w:t>
      </w:r>
      <w:r w:rsidR="006D0884" w:rsidRPr="00230C38">
        <w:t xml:space="preserve">been </w:t>
      </w:r>
      <w:r w:rsidR="005D2A0F" w:rsidRPr="00230C38">
        <w:t xml:space="preserve">scheduled to take place </w:t>
      </w:r>
      <w:r w:rsidR="00797DB9" w:rsidRPr="00230C38">
        <w:t xml:space="preserve">during the last </w:t>
      </w:r>
      <w:r w:rsidR="005D2A0F" w:rsidRPr="00230C38">
        <w:t xml:space="preserve">quarter </w:t>
      </w:r>
      <w:r w:rsidR="00797DB9" w:rsidRPr="00230C38">
        <w:t>of 2025.</w:t>
      </w:r>
    </w:p>
    <w:p w14:paraId="68A75174" w14:textId="0A7F31A4" w:rsidR="00A25B0E" w:rsidRPr="003F6B95" w:rsidRDefault="00A25B0E" w:rsidP="0087155A">
      <w:pPr>
        <w:pStyle w:val="Heading1"/>
      </w:pPr>
      <w:r w:rsidRPr="003F6B95">
        <w:t xml:space="preserve">Delay in the technical assistance and equipment component was due to additional time required for the needs assessment, which </w:t>
      </w:r>
      <w:r w:rsidR="00C931DB" w:rsidRPr="003F6B95">
        <w:t xml:space="preserve">has </w:t>
      </w:r>
      <w:r w:rsidRPr="003F6B95">
        <w:t xml:space="preserve">now </w:t>
      </w:r>
      <w:r w:rsidR="009A6E13" w:rsidRPr="003F6B95">
        <w:t xml:space="preserve">been </w:t>
      </w:r>
      <w:r w:rsidRPr="003F6B95">
        <w:t>completed. UNDP confirmed that the remaining activities of the component will be completed before end 2026.</w:t>
      </w:r>
    </w:p>
    <w:p w14:paraId="2D6494A5" w14:textId="77777777" w:rsidR="00E9063C" w:rsidRPr="00E9063C" w:rsidRDefault="00E9063C" w:rsidP="00E9063C">
      <w:pPr>
        <w:keepNext/>
        <w:spacing w:after="240"/>
        <w:rPr>
          <w:u w:val="single"/>
        </w:rPr>
      </w:pPr>
      <w:r w:rsidRPr="00E9063C">
        <w:rPr>
          <w:u w:val="single"/>
        </w:rPr>
        <w:t>Gender policy implementation</w:t>
      </w:r>
    </w:p>
    <w:p w14:paraId="61C451B5" w14:textId="522BC8C0" w:rsidR="005920DE" w:rsidRPr="00230C38" w:rsidRDefault="00B63392" w:rsidP="00301583">
      <w:pPr>
        <w:keepNext/>
        <w:keepLines/>
        <w:numPr>
          <w:ilvl w:val="0"/>
          <w:numId w:val="1"/>
        </w:numPr>
        <w:spacing w:after="240"/>
        <w:outlineLvl w:val="0"/>
      </w:pPr>
      <w:bookmarkStart w:id="2" w:name="_Hlk205808262"/>
      <w:r w:rsidRPr="00EE5310">
        <w:t xml:space="preserve">The </w:t>
      </w:r>
      <w:r w:rsidR="00EA41B3" w:rsidRPr="00EE5310">
        <w:t xml:space="preserve">measures undertaken to integrate the Multilateral Fund’s </w:t>
      </w:r>
      <w:r w:rsidR="004763ED" w:rsidRPr="00EE5310">
        <w:t>g</w:t>
      </w:r>
      <w:r w:rsidR="00EA41B3" w:rsidRPr="00EE5310">
        <w:t xml:space="preserve">ender </w:t>
      </w:r>
      <w:r w:rsidR="004763ED" w:rsidRPr="00EE5310">
        <w:t>p</w:t>
      </w:r>
      <w:r w:rsidR="00EA41B3" w:rsidRPr="00EE5310">
        <w:t xml:space="preserve">olicy into the implementation of </w:t>
      </w:r>
      <w:r w:rsidR="00A837CD" w:rsidRPr="00EE5310">
        <w:t>s</w:t>
      </w:r>
      <w:r w:rsidR="00EA41B3" w:rsidRPr="00EE5310">
        <w:t>tage I</w:t>
      </w:r>
      <w:r w:rsidR="004763ED" w:rsidRPr="00EE5310">
        <w:t xml:space="preserve"> of the HPMP</w:t>
      </w:r>
      <w:r w:rsidRPr="00EE5310">
        <w:t xml:space="preserve"> are producing positive results</w:t>
      </w:r>
      <w:r w:rsidR="003F07CA" w:rsidRPr="00EE5310">
        <w:t>.</w:t>
      </w:r>
      <w:r w:rsidR="00EA41B3" w:rsidRPr="00EE5310">
        <w:t xml:space="preserve"> </w:t>
      </w:r>
      <w:r w:rsidR="00307C87" w:rsidRPr="00EE5310">
        <w:t>The participation of women is being considered as part of project planning and implementation in line with the national policy.</w:t>
      </w:r>
      <w:bookmarkEnd w:id="2"/>
      <w:r w:rsidR="00924287" w:rsidRPr="00EE5310">
        <w:t xml:space="preserve"> </w:t>
      </w:r>
      <w:r w:rsidR="002244D3" w:rsidRPr="00EE5310">
        <w:t>T</w:t>
      </w:r>
      <w:r w:rsidR="005920DE" w:rsidRPr="00EE5310">
        <w:t>he high level of participation</w:t>
      </w:r>
      <w:r w:rsidR="00112DBA">
        <w:t xml:space="preserve"> </w:t>
      </w:r>
      <w:r w:rsidR="00A517A0">
        <w:t>by women</w:t>
      </w:r>
      <w:r w:rsidR="005920DE" w:rsidRPr="00EE5310">
        <w:t xml:space="preserve"> in the trainings for customs officers and </w:t>
      </w:r>
      <w:r w:rsidR="00817FC3" w:rsidRPr="00EE5310">
        <w:t>RAC</w:t>
      </w:r>
      <w:r w:rsidR="005920DE" w:rsidRPr="00EE5310">
        <w:t xml:space="preserve"> technicians</w:t>
      </w:r>
      <w:r w:rsidR="002244D3" w:rsidRPr="00EE5310">
        <w:t xml:space="preserve"> is</w:t>
      </w:r>
      <w:r w:rsidR="001B1F84">
        <w:t xml:space="preserve"> noteworthy</w:t>
      </w:r>
      <w:r w:rsidR="005920DE" w:rsidRPr="00EE5310">
        <w:t>.</w:t>
      </w:r>
      <w:r w:rsidR="00DA7456" w:rsidRPr="00EE5310">
        <w:t xml:space="preserve"> </w:t>
      </w:r>
      <w:r w:rsidR="005920DE" w:rsidRPr="00230C38">
        <w:t>The growing involvement of women in the RAC sector reflects a positive shift in national technical and vocational education trends</w:t>
      </w:r>
      <w:r w:rsidR="00DA7456" w:rsidRPr="00230C38">
        <w:t xml:space="preserve"> in the field</w:t>
      </w:r>
      <w:r w:rsidR="005920DE" w:rsidRPr="00230C38">
        <w:t xml:space="preserve">. Over the past few years, targeted efforts by the NOU and training institutions have encouraged women to pursue </w:t>
      </w:r>
      <w:r w:rsidR="00A707C9" w:rsidRPr="00230C38">
        <w:t>careers</w:t>
      </w:r>
      <w:r w:rsidR="005920DE" w:rsidRPr="00230C38">
        <w:t xml:space="preserve"> in</w:t>
      </w:r>
      <w:r w:rsidR="00A707C9" w:rsidRPr="00230C38">
        <w:t xml:space="preserve"> the</w:t>
      </w:r>
      <w:r w:rsidR="009F4292" w:rsidRPr="00230C38">
        <w:t xml:space="preserve"> RAC sector, thr</w:t>
      </w:r>
      <w:r w:rsidR="005920DE" w:rsidRPr="00230C38">
        <w:t>ough awareness</w:t>
      </w:r>
      <w:r w:rsidR="00A707C9" w:rsidRPr="00230C38">
        <w:t>-raising</w:t>
      </w:r>
      <w:r w:rsidR="005920DE" w:rsidRPr="00230C38">
        <w:t xml:space="preserve"> campaigns, and partnerships with technical schools. As a result, women are increasingly represented not only in service workshops but also in equipment maintenance, inspection, and policy coordination roles. The high participation rates observed in the recent trainings, </w:t>
      </w:r>
      <w:r w:rsidR="005920DE" w:rsidRPr="00EE5310">
        <w:t>illustrate</w:t>
      </w:r>
      <w:r w:rsidR="00117F2A">
        <w:t>s</w:t>
      </w:r>
      <w:r w:rsidR="005920DE" w:rsidRPr="00230C38">
        <w:t xml:space="preserve"> the success of these initiatives and the country’s commitment to </w:t>
      </w:r>
      <w:r w:rsidR="002D3104" w:rsidRPr="00230C38">
        <w:t xml:space="preserve">increase the </w:t>
      </w:r>
      <w:r w:rsidR="00DA3A48" w:rsidRPr="00230C38">
        <w:t xml:space="preserve">presence </w:t>
      </w:r>
      <w:r w:rsidR="00420584" w:rsidRPr="00230C38">
        <w:t xml:space="preserve">and empowerment </w:t>
      </w:r>
      <w:r w:rsidR="00DA3A48" w:rsidRPr="00230C38">
        <w:t xml:space="preserve">of women in the </w:t>
      </w:r>
      <w:r w:rsidR="00DA3A48" w:rsidRPr="00EE5310">
        <w:t>sector</w:t>
      </w:r>
      <w:r w:rsidR="00A54E4D">
        <w:t>’</w:t>
      </w:r>
      <w:r w:rsidR="00DA3A48" w:rsidRPr="00EE5310">
        <w:t>s</w:t>
      </w:r>
      <w:r w:rsidR="00DA3A48" w:rsidRPr="00230C38">
        <w:t xml:space="preserve"> workforce</w:t>
      </w:r>
      <w:r w:rsidR="005920DE" w:rsidRPr="00230C38">
        <w:t>.</w:t>
      </w:r>
    </w:p>
    <w:p w14:paraId="119A967D" w14:textId="77777777" w:rsidR="00E808D2" w:rsidRDefault="00E808D2" w:rsidP="00E808D2">
      <w:pPr>
        <w:keepNext/>
        <w:spacing w:after="240"/>
      </w:pPr>
      <w:r w:rsidRPr="00E9063C">
        <w:rPr>
          <w:u w:val="single"/>
        </w:rPr>
        <w:t>Updated Agreement</w:t>
      </w:r>
      <w:r w:rsidRPr="001562B2">
        <w:t xml:space="preserve"> </w:t>
      </w:r>
    </w:p>
    <w:p w14:paraId="112B439E" w14:textId="680310FA" w:rsidR="00A40B30" w:rsidRDefault="00E808D2" w:rsidP="00301583">
      <w:pPr>
        <w:pStyle w:val="Heading1"/>
        <w:rPr>
          <w:lang w:eastAsia="en-CA"/>
        </w:rPr>
      </w:pPr>
      <w:r w:rsidRPr="00E9063C">
        <w:rPr>
          <w:lang w:eastAsia="en-CA"/>
        </w:rPr>
        <w:t xml:space="preserve">In </w:t>
      </w:r>
      <w:r w:rsidRPr="00135350">
        <w:rPr>
          <w:lang w:eastAsia="en-CA"/>
        </w:rPr>
        <w:t xml:space="preserve">view of </w:t>
      </w:r>
      <w:r w:rsidR="00957136" w:rsidRPr="00230C38">
        <w:t>the requested extension</w:t>
      </w:r>
      <w:r w:rsidR="007F7FF7">
        <w:t xml:space="preserve"> of stage I of the HPMP</w:t>
      </w:r>
      <w:r w:rsidR="005321C9" w:rsidRPr="00230C38">
        <w:t xml:space="preserve">, </w:t>
      </w:r>
      <w:r w:rsidR="005321C9" w:rsidRPr="00135350">
        <w:rPr>
          <w:lang w:eastAsia="en-CA"/>
        </w:rPr>
        <w:t>as</w:t>
      </w:r>
      <w:r w:rsidR="005321C9" w:rsidRPr="00301583">
        <w:rPr>
          <w:lang w:eastAsia="en-CA"/>
        </w:rPr>
        <w:t xml:space="preserve"> explained in paragraph </w:t>
      </w:r>
      <w:r w:rsidR="00CB5B5D">
        <w:rPr>
          <w:lang w:eastAsia="en-CA"/>
        </w:rPr>
        <w:t>22</w:t>
      </w:r>
      <w:r w:rsidR="00CB5B5D" w:rsidRPr="00301583">
        <w:rPr>
          <w:lang w:eastAsia="en-CA"/>
        </w:rPr>
        <w:t xml:space="preserve"> </w:t>
      </w:r>
      <w:r w:rsidR="005321C9" w:rsidRPr="00301583">
        <w:rPr>
          <w:lang w:eastAsia="en-CA"/>
        </w:rPr>
        <w:t>below</w:t>
      </w:r>
      <w:r w:rsidR="005321C9" w:rsidRPr="00230C38">
        <w:t>,</w:t>
      </w:r>
      <w:r w:rsidR="00957136" w:rsidRPr="00230C38">
        <w:t xml:space="preserve"> </w:t>
      </w:r>
      <w:r w:rsidRPr="00230C38">
        <w:t>and the accordingly revised funding schedule</w:t>
      </w:r>
      <w:r w:rsidRPr="00135350">
        <w:rPr>
          <w:lang w:eastAsia="en-CA"/>
        </w:rPr>
        <w:t>, the Agreement between th</w:t>
      </w:r>
      <w:r w:rsidRPr="00E9063C">
        <w:rPr>
          <w:lang w:eastAsia="en-CA"/>
        </w:rPr>
        <w:t xml:space="preserve">e Government of </w:t>
      </w:r>
      <w:r w:rsidR="00957136">
        <w:rPr>
          <w:lang w:eastAsia="en-CA"/>
        </w:rPr>
        <w:t>South Sudan</w:t>
      </w:r>
      <w:r w:rsidRPr="00E9063C">
        <w:rPr>
          <w:lang w:eastAsia="en-CA"/>
        </w:rPr>
        <w:t xml:space="preserve"> and the Executive Committee has been updated. </w:t>
      </w:r>
      <w:r w:rsidR="00A40B30" w:rsidRPr="00A40B30">
        <w:rPr>
          <w:lang w:eastAsia="en-CA"/>
        </w:rPr>
        <w:t>Specifically, Appendix 2-A has been revised, and paragraph</w:t>
      </w:r>
      <w:r w:rsidR="00F72791">
        <w:rPr>
          <w:lang w:eastAsia="en-CA"/>
        </w:rPr>
        <w:t> </w:t>
      </w:r>
      <w:r w:rsidR="00A40B30" w:rsidRPr="00A40B30">
        <w:rPr>
          <w:lang w:eastAsia="en-CA"/>
        </w:rPr>
        <w:t>1</w:t>
      </w:r>
      <w:r w:rsidR="0060661B">
        <w:rPr>
          <w:lang w:eastAsia="en-CA"/>
        </w:rPr>
        <w:t>6 has been updated</w:t>
      </w:r>
      <w:r w:rsidR="00A40B30" w:rsidRPr="00A40B30">
        <w:rPr>
          <w:lang w:eastAsia="en-CA"/>
        </w:rPr>
        <w:t xml:space="preserve"> to indicate that the updated Agreement supersedes that reached at the 91</w:t>
      </w:r>
      <w:r w:rsidR="00A40B30" w:rsidRPr="0060661B">
        <w:rPr>
          <w:vertAlign w:val="superscript"/>
          <w:lang w:eastAsia="en-CA"/>
        </w:rPr>
        <w:t xml:space="preserve">st </w:t>
      </w:r>
      <w:r w:rsidR="00A40B30" w:rsidRPr="00A40B30">
        <w:rPr>
          <w:lang w:eastAsia="en-CA"/>
        </w:rPr>
        <w:t>meeting by decision 91/4</w:t>
      </w:r>
      <w:r w:rsidR="00A0250B">
        <w:rPr>
          <w:lang w:eastAsia="en-CA"/>
        </w:rPr>
        <w:t>1</w:t>
      </w:r>
      <w:r w:rsidR="00A40B30" w:rsidRPr="00A40B30">
        <w:rPr>
          <w:lang w:eastAsia="en-CA"/>
        </w:rPr>
        <w:t>, as contained in annex I to the present document. The updated Agreement will be appended to the final report of the 9</w:t>
      </w:r>
      <w:r w:rsidR="00A0250B">
        <w:rPr>
          <w:lang w:eastAsia="en-CA"/>
        </w:rPr>
        <w:t>7</w:t>
      </w:r>
      <w:r w:rsidR="00A40B30" w:rsidRPr="00A0250B">
        <w:rPr>
          <w:vertAlign w:val="superscript"/>
          <w:lang w:eastAsia="en-CA"/>
        </w:rPr>
        <w:t>th</w:t>
      </w:r>
      <w:r w:rsidR="00A40B30" w:rsidRPr="00A40B30">
        <w:rPr>
          <w:lang w:eastAsia="en-CA"/>
        </w:rPr>
        <w:t xml:space="preserve"> meeting.</w:t>
      </w:r>
    </w:p>
    <w:p w14:paraId="24364B99" w14:textId="60182E1A" w:rsidR="00E9063C" w:rsidRPr="00E9063C" w:rsidRDefault="00E9063C" w:rsidP="00E9063C">
      <w:pPr>
        <w:keepNext/>
        <w:spacing w:after="240"/>
      </w:pPr>
      <w:r w:rsidRPr="00E9063C">
        <w:rPr>
          <w:u w:val="single"/>
        </w:rPr>
        <w:t xml:space="preserve">Completion of stage </w:t>
      </w:r>
      <w:r w:rsidR="000F4770">
        <w:rPr>
          <w:u w:val="single"/>
        </w:rPr>
        <w:t>I</w:t>
      </w:r>
      <w:r w:rsidRPr="00E9063C">
        <w:rPr>
          <w:u w:val="single"/>
        </w:rPr>
        <w:t xml:space="preserve"> of the HCFC phase-out management plan</w:t>
      </w:r>
      <w:r w:rsidR="001562B2" w:rsidRPr="001562B2">
        <w:t xml:space="preserve"> </w:t>
      </w:r>
    </w:p>
    <w:p w14:paraId="0196F1A5" w14:textId="556878FE" w:rsidR="0087155A" w:rsidRPr="003F6B95" w:rsidRDefault="00F66C05" w:rsidP="0087155A">
      <w:pPr>
        <w:pStyle w:val="Heading1"/>
        <w:rPr>
          <w:lang w:eastAsia="en-CA"/>
        </w:rPr>
      </w:pPr>
      <w:r>
        <w:rPr>
          <w:lang w:eastAsia="en-CA"/>
        </w:rPr>
        <w:t xml:space="preserve">In reviewing the </w:t>
      </w:r>
      <w:r w:rsidR="00181359">
        <w:rPr>
          <w:lang w:eastAsia="en-CA"/>
        </w:rPr>
        <w:t xml:space="preserve">extension </w:t>
      </w:r>
      <w:r>
        <w:rPr>
          <w:lang w:eastAsia="en-CA"/>
        </w:rPr>
        <w:t>request</w:t>
      </w:r>
      <w:r w:rsidR="00BA31E6">
        <w:rPr>
          <w:lang w:eastAsia="en-CA"/>
        </w:rPr>
        <w:t xml:space="preserve">ed </w:t>
      </w:r>
      <w:r w:rsidR="00181359">
        <w:rPr>
          <w:lang w:eastAsia="en-CA"/>
        </w:rPr>
        <w:t xml:space="preserve">by </w:t>
      </w:r>
      <w:r w:rsidR="0082565F">
        <w:rPr>
          <w:lang w:eastAsia="en-CA"/>
        </w:rPr>
        <w:t>t</w:t>
      </w:r>
      <w:r w:rsidR="00E9063C" w:rsidRPr="00E9063C">
        <w:rPr>
          <w:lang w:eastAsia="en-CA"/>
        </w:rPr>
        <w:t>he Government of</w:t>
      </w:r>
      <w:r w:rsidR="00DC7A33" w:rsidRPr="00DC7A33">
        <w:rPr>
          <w:lang w:eastAsia="en-CA"/>
        </w:rPr>
        <w:t xml:space="preserve"> South Sudan</w:t>
      </w:r>
      <w:r w:rsidR="00181359">
        <w:rPr>
          <w:lang w:eastAsia="en-CA"/>
        </w:rPr>
        <w:t xml:space="preserve">, the Secretariat notes that </w:t>
      </w:r>
      <w:r w:rsidR="00442716">
        <w:rPr>
          <w:lang w:eastAsia="en-CA"/>
        </w:rPr>
        <w:t xml:space="preserve">it </w:t>
      </w:r>
      <w:r w:rsidR="00442716" w:rsidRPr="0087155A">
        <w:rPr>
          <w:lang w:eastAsia="en-CA"/>
        </w:rPr>
        <w:t>was</w:t>
      </w:r>
      <w:r w:rsidR="0082565F" w:rsidRPr="0087155A">
        <w:rPr>
          <w:lang w:eastAsia="en-CA"/>
        </w:rPr>
        <w:t xml:space="preserve"> made </w:t>
      </w:r>
      <w:r w:rsidR="00F7743E" w:rsidRPr="0087155A">
        <w:rPr>
          <w:lang w:eastAsia="en-CA"/>
        </w:rPr>
        <w:t>considering</w:t>
      </w:r>
      <w:r w:rsidR="006F6D48" w:rsidRPr="0087155A">
        <w:rPr>
          <w:lang w:eastAsia="en-CA"/>
        </w:rPr>
        <w:t xml:space="preserve"> </w:t>
      </w:r>
      <w:r w:rsidR="0082565F" w:rsidRPr="0087155A">
        <w:rPr>
          <w:lang w:eastAsia="en-CA"/>
        </w:rPr>
        <w:t xml:space="preserve">the exceptional challenges </w:t>
      </w:r>
      <w:r w:rsidR="00435972" w:rsidRPr="0087155A">
        <w:rPr>
          <w:lang w:eastAsia="en-CA"/>
        </w:rPr>
        <w:t xml:space="preserve">in the country </w:t>
      </w:r>
      <w:r w:rsidR="0082565F" w:rsidRPr="0087155A">
        <w:rPr>
          <w:lang w:eastAsia="en-CA"/>
        </w:rPr>
        <w:t>that have adversely impacted</w:t>
      </w:r>
      <w:r w:rsidR="00F7743E" w:rsidRPr="0087155A">
        <w:rPr>
          <w:lang w:eastAsia="en-CA"/>
        </w:rPr>
        <w:t xml:space="preserve"> </w:t>
      </w:r>
      <w:r w:rsidR="0082565F" w:rsidRPr="0087155A">
        <w:rPr>
          <w:lang w:eastAsia="en-CA"/>
        </w:rPr>
        <w:t xml:space="preserve">the timely implementation of project activities. </w:t>
      </w:r>
      <w:r w:rsidR="0082565F" w:rsidRPr="00301583">
        <w:rPr>
          <w:lang w:eastAsia="en-CA"/>
        </w:rPr>
        <w:t>The implementation of the second tranche faced significant setbacks due to recurrent political instability and security challenges, which severely constrained field operations, delayed capacity-building activities, and hindered access to key project sites and border entry points. Compounding these difficulties were delays in funding disbursements</w:t>
      </w:r>
      <w:r w:rsidR="002829EC">
        <w:rPr>
          <w:lang w:eastAsia="en-CA"/>
        </w:rPr>
        <w:t xml:space="preserve"> </w:t>
      </w:r>
      <w:r w:rsidR="006D2A18">
        <w:rPr>
          <w:lang w:eastAsia="en-CA"/>
        </w:rPr>
        <w:t>due to</w:t>
      </w:r>
      <w:r w:rsidR="002829EC" w:rsidRPr="00301583">
        <w:rPr>
          <w:lang w:eastAsia="en-CA"/>
        </w:rPr>
        <w:t xml:space="preserve"> disruptions in banking systems</w:t>
      </w:r>
      <w:r w:rsidR="00F7743E">
        <w:rPr>
          <w:lang w:eastAsia="en-CA"/>
        </w:rPr>
        <w:t>,</w:t>
      </w:r>
      <w:r w:rsidR="002829EC">
        <w:rPr>
          <w:lang w:eastAsia="en-CA"/>
        </w:rPr>
        <w:t xml:space="preserve"> and </w:t>
      </w:r>
      <w:r w:rsidR="0082565F" w:rsidRPr="00301583">
        <w:rPr>
          <w:lang w:eastAsia="en-CA"/>
        </w:rPr>
        <w:t xml:space="preserve">logistical impediments </w:t>
      </w:r>
      <w:r w:rsidR="002829EC">
        <w:rPr>
          <w:lang w:eastAsia="en-CA"/>
        </w:rPr>
        <w:t>such as</w:t>
      </w:r>
      <w:r w:rsidR="0082565F" w:rsidRPr="00301583">
        <w:rPr>
          <w:lang w:eastAsia="en-CA"/>
        </w:rPr>
        <w:t xml:space="preserve"> import restrictions and intermittent border closures,</w:t>
      </w:r>
      <w:r w:rsidR="006D2A18">
        <w:rPr>
          <w:lang w:eastAsia="en-CA"/>
        </w:rPr>
        <w:t xml:space="preserve"> which</w:t>
      </w:r>
      <w:r w:rsidR="0082565F" w:rsidRPr="00301583">
        <w:rPr>
          <w:lang w:eastAsia="en-CA"/>
        </w:rPr>
        <w:t xml:space="preserve"> adversely affected the timely procurement of equipment and materials, as well as the execution of technician training, customs strengthening, and related public awareness initiatives.</w:t>
      </w:r>
      <w:r w:rsidR="00C77F34">
        <w:rPr>
          <w:lang w:eastAsia="en-CA"/>
        </w:rPr>
        <w:t xml:space="preserve"> </w:t>
      </w:r>
      <w:r w:rsidR="002F3426">
        <w:rPr>
          <w:lang w:eastAsia="en-CA"/>
        </w:rPr>
        <w:t xml:space="preserve">The </w:t>
      </w:r>
      <w:r w:rsidR="00986526">
        <w:rPr>
          <w:lang w:eastAsia="en-CA"/>
        </w:rPr>
        <w:t>Secretariat considered that t</w:t>
      </w:r>
      <w:r w:rsidR="007A133E">
        <w:rPr>
          <w:lang w:eastAsia="en-CA"/>
        </w:rPr>
        <w:t xml:space="preserve">he requested extension </w:t>
      </w:r>
      <w:r w:rsidR="005862EC">
        <w:rPr>
          <w:lang w:eastAsia="en-CA"/>
        </w:rPr>
        <w:t xml:space="preserve">of the completion date for stage I of the HPMP to 31 December 2026 </w:t>
      </w:r>
      <w:r w:rsidR="007A133E">
        <w:rPr>
          <w:lang w:eastAsia="en-CA"/>
        </w:rPr>
        <w:t xml:space="preserve">will enable </w:t>
      </w:r>
      <w:r w:rsidR="007A133E">
        <w:rPr>
          <w:lang w:eastAsia="en-CA"/>
        </w:rPr>
        <w:lastRenderedPageBreak/>
        <w:t xml:space="preserve">the NOU to consolidate the progress achieved thus far, complete the training of refrigeration technicians and enforcement </w:t>
      </w:r>
      <w:r w:rsidR="001221FB">
        <w:rPr>
          <w:lang w:eastAsia="en-CA"/>
        </w:rPr>
        <w:t>officers</w:t>
      </w:r>
      <w:r w:rsidR="007A133E">
        <w:rPr>
          <w:lang w:eastAsia="en-CA"/>
        </w:rPr>
        <w:t xml:space="preserve">, further strengthen the licensing and quota system, and ensure the country is adequately prepared for a seamless transition to the implementation of </w:t>
      </w:r>
      <w:r w:rsidR="00F7743E">
        <w:rPr>
          <w:lang w:eastAsia="en-CA"/>
        </w:rPr>
        <w:t>s</w:t>
      </w:r>
      <w:r w:rsidR="007A133E">
        <w:rPr>
          <w:lang w:eastAsia="en-CA"/>
        </w:rPr>
        <w:t>tage II</w:t>
      </w:r>
      <w:r w:rsidR="00F7743E">
        <w:rPr>
          <w:lang w:eastAsia="en-CA"/>
        </w:rPr>
        <w:t xml:space="preserve"> of the HPMP</w:t>
      </w:r>
      <w:r w:rsidR="007A133E" w:rsidRPr="003F6B95">
        <w:rPr>
          <w:lang w:eastAsia="en-CA"/>
        </w:rPr>
        <w:t>.</w:t>
      </w:r>
      <w:r w:rsidR="00A25B0E" w:rsidRPr="003F6B95">
        <w:rPr>
          <w:lang w:eastAsia="en-CA"/>
        </w:rPr>
        <w:t xml:space="preserve"> UNEP </w:t>
      </w:r>
      <w:r w:rsidR="00023072" w:rsidRPr="003F6B95">
        <w:rPr>
          <w:lang w:eastAsia="en-CA"/>
        </w:rPr>
        <w:t xml:space="preserve">also </w:t>
      </w:r>
      <w:r w:rsidR="00A25B0E" w:rsidRPr="003F6B95">
        <w:rPr>
          <w:lang w:eastAsia="en-CA"/>
        </w:rPr>
        <w:t>confirmed that the country</w:t>
      </w:r>
      <w:r w:rsidR="00F028BF" w:rsidRPr="003F6B95">
        <w:rPr>
          <w:lang w:eastAsia="en-CA"/>
        </w:rPr>
        <w:t>’s</w:t>
      </w:r>
      <w:r w:rsidR="00A25B0E" w:rsidRPr="003F6B95">
        <w:rPr>
          <w:lang w:eastAsia="en-CA"/>
        </w:rPr>
        <w:t xml:space="preserve"> situation has now improved and that activities can be completed within the proposed timelines</w:t>
      </w:r>
      <w:r w:rsidR="002944FA" w:rsidRPr="003F6B95">
        <w:rPr>
          <w:lang w:eastAsia="en-CA"/>
        </w:rPr>
        <w:t>.</w:t>
      </w:r>
    </w:p>
    <w:p w14:paraId="3E9DBACE" w14:textId="0EF25441" w:rsidR="00E9063C" w:rsidRPr="00DC52B0" w:rsidRDefault="00E9063C" w:rsidP="002C7FC2">
      <w:pPr>
        <w:keepNext/>
        <w:spacing w:before="100" w:beforeAutospacing="1" w:after="100" w:afterAutospacing="1"/>
        <w:jc w:val="left"/>
        <w:rPr>
          <w:u w:val="single"/>
        </w:rPr>
      </w:pPr>
      <w:r w:rsidRPr="00DC52B0">
        <w:rPr>
          <w:u w:val="single"/>
        </w:rPr>
        <w:t>Sustainability of the HCFC phase-out and assessment of risks</w:t>
      </w:r>
      <w:r w:rsidR="00F7743E">
        <w:rPr>
          <w:u w:val="single"/>
        </w:rPr>
        <w:t xml:space="preserve"> </w:t>
      </w:r>
    </w:p>
    <w:p w14:paraId="59AF5C88" w14:textId="72AC0498" w:rsidR="00811086" w:rsidRPr="00E9063C" w:rsidRDefault="00F54ECB" w:rsidP="002C7FC2">
      <w:pPr>
        <w:numPr>
          <w:ilvl w:val="0"/>
          <w:numId w:val="1"/>
        </w:numPr>
        <w:spacing w:after="240"/>
        <w:outlineLvl w:val="0"/>
      </w:pPr>
      <w:r>
        <w:t>UNEP referred to</w:t>
      </w:r>
      <w:r w:rsidR="00811086" w:rsidRPr="00811086">
        <w:t xml:space="preserve"> </w:t>
      </w:r>
      <w:r>
        <w:t>t</w:t>
      </w:r>
      <w:r w:rsidRPr="00811086">
        <w:t>he</w:t>
      </w:r>
      <w:r w:rsidR="0083443F" w:rsidRPr="00811086">
        <w:t xml:space="preserve"> political instability</w:t>
      </w:r>
      <w:r w:rsidR="004F3405">
        <w:t xml:space="preserve"> in</w:t>
      </w:r>
      <w:r w:rsidR="0083443F" w:rsidRPr="00811086">
        <w:t xml:space="preserve"> the country</w:t>
      </w:r>
      <w:r w:rsidR="0083443F">
        <w:t xml:space="preserve"> as the </w:t>
      </w:r>
      <w:r>
        <w:t>main</w:t>
      </w:r>
      <w:r w:rsidRPr="00811086">
        <w:t xml:space="preserve"> identified risk </w:t>
      </w:r>
      <w:r w:rsidR="004F3405">
        <w:t>to</w:t>
      </w:r>
      <w:r w:rsidRPr="00811086">
        <w:t xml:space="preserve"> the </w:t>
      </w:r>
      <w:r>
        <w:t xml:space="preserve">timely completion of the stage and the </w:t>
      </w:r>
      <w:r w:rsidRPr="00811086">
        <w:t>sustainability of the HCFC phase-out</w:t>
      </w:r>
      <w:r w:rsidR="00CE4F8D">
        <w:t xml:space="preserve"> achievements</w:t>
      </w:r>
      <w:r w:rsidR="00F92FE3">
        <w:t xml:space="preserve"> and indicated that it</w:t>
      </w:r>
      <w:r w:rsidR="006677D5">
        <w:t xml:space="preserve"> </w:t>
      </w:r>
      <w:r w:rsidR="00811086" w:rsidRPr="00811086">
        <w:t>will</w:t>
      </w:r>
      <w:r w:rsidR="006677D5">
        <w:t xml:space="preserve"> continue</w:t>
      </w:r>
      <w:r w:rsidR="00811086" w:rsidRPr="00811086">
        <w:t xml:space="preserve"> monitor</w:t>
      </w:r>
      <w:r w:rsidR="006677D5">
        <w:t>ing</w:t>
      </w:r>
      <w:r w:rsidR="00811086" w:rsidRPr="00811086">
        <w:t xml:space="preserve"> the situation </w:t>
      </w:r>
      <w:r w:rsidR="006677D5">
        <w:t xml:space="preserve">carefully </w:t>
      </w:r>
      <w:r w:rsidR="00CE53DF">
        <w:t xml:space="preserve">and advise the </w:t>
      </w:r>
      <w:r w:rsidR="00811086" w:rsidRPr="00811086">
        <w:t xml:space="preserve">country </w:t>
      </w:r>
      <w:r w:rsidR="007E00C2">
        <w:t>regarding</w:t>
      </w:r>
      <w:r w:rsidR="00811086" w:rsidRPr="00811086">
        <w:t xml:space="preserve"> project implementation as necessary. UNEP is </w:t>
      </w:r>
      <w:r w:rsidR="00B944C6">
        <w:t>hopeful</w:t>
      </w:r>
      <w:r w:rsidR="00811086" w:rsidRPr="00811086">
        <w:t xml:space="preserve"> </w:t>
      </w:r>
      <w:r w:rsidR="00B64B27">
        <w:t>about</w:t>
      </w:r>
      <w:r w:rsidR="00811086" w:rsidRPr="00811086">
        <w:t xml:space="preserve"> the </w:t>
      </w:r>
      <w:r w:rsidR="000639D4">
        <w:t xml:space="preserve">current </w:t>
      </w:r>
      <w:r w:rsidR="00811086" w:rsidRPr="00811086">
        <w:t>momentum in the country</w:t>
      </w:r>
      <w:r w:rsidR="000639D4">
        <w:t xml:space="preserve">, </w:t>
      </w:r>
      <w:r w:rsidR="0087042D">
        <w:t>which</w:t>
      </w:r>
      <w:r w:rsidR="000639D4">
        <w:t xml:space="preserve"> w</w:t>
      </w:r>
      <w:r w:rsidR="0087042D">
        <w:t>ill</w:t>
      </w:r>
      <w:r w:rsidR="000639D4">
        <w:t xml:space="preserve"> facilitate the</w:t>
      </w:r>
      <w:r w:rsidR="00811086" w:rsidRPr="00811086">
        <w:t xml:space="preserve"> implementation of the remaining </w:t>
      </w:r>
      <w:r w:rsidR="000639D4">
        <w:t>activities</w:t>
      </w:r>
      <w:r w:rsidR="00811086" w:rsidRPr="00811086">
        <w:t xml:space="preserve"> of stage I, as </w:t>
      </w:r>
      <w:r w:rsidR="00244A2A">
        <w:t xml:space="preserve">the country now has </w:t>
      </w:r>
      <w:r w:rsidR="00811086" w:rsidRPr="00811086">
        <w:t>a stable NOU</w:t>
      </w:r>
      <w:r w:rsidR="004F35A2">
        <w:t>,</w:t>
      </w:r>
      <w:r w:rsidR="00360712">
        <w:t xml:space="preserve"> which</w:t>
      </w:r>
      <w:r w:rsidR="001D513D">
        <w:t xml:space="preserve"> has helped improve</w:t>
      </w:r>
      <w:r w:rsidR="00811086" w:rsidRPr="00811086">
        <w:t xml:space="preserve"> cooperation </w:t>
      </w:r>
      <w:r w:rsidR="001D513D">
        <w:t>with the</w:t>
      </w:r>
      <w:r w:rsidR="00811086" w:rsidRPr="00811086">
        <w:t xml:space="preserve"> customs authorities, a</w:t>
      </w:r>
      <w:r w:rsidR="00765A1E">
        <w:t>nd</w:t>
      </w:r>
      <w:r w:rsidR="00BD36FE">
        <w:t xml:space="preserve"> has established</w:t>
      </w:r>
      <w:r w:rsidR="00765A1E">
        <w:t xml:space="preserve"> the steering committee</w:t>
      </w:r>
      <w:r w:rsidR="00673E20">
        <w:t>,</w:t>
      </w:r>
      <w:r w:rsidR="00765A1E">
        <w:t xml:space="preserve"> </w:t>
      </w:r>
      <w:r w:rsidR="002415AD">
        <w:t>wh</w:t>
      </w:r>
      <w:r w:rsidR="00BD36FE">
        <w:t>ich</w:t>
      </w:r>
      <w:r w:rsidR="002415AD">
        <w:t xml:space="preserve"> acts as an adviser </w:t>
      </w:r>
      <w:r w:rsidR="00673E20">
        <w:t>to the Government on Montreal Protocol matters</w:t>
      </w:r>
      <w:r w:rsidR="00765A1E">
        <w:t xml:space="preserve">. </w:t>
      </w:r>
      <w:r w:rsidR="00811086" w:rsidRPr="00811086">
        <w:t xml:space="preserve">UNEP </w:t>
      </w:r>
      <w:r w:rsidR="00765A1E">
        <w:t>i</w:t>
      </w:r>
      <w:r w:rsidR="00811086" w:rsidRPr="00811086">
        <w:t>s support</w:t>
      </w:r>
      <w:r w:rsidR="00765A1E">
        <w:t>ing</w:t>
      </w:r>
      <w:r w:rsidR="00811086" w:rsidRPr="00811086">
        <w:t xml:space="preserve"> the country </w:t>
      </w:r>
      <w:r w:rsidR="00765A1E">
        <w:t xml:space="preserve">with the final stages </w:t>
      </w:r>
      <w:r w:rsidR="006749DD">
        <w:t xml:space="preserve">of the </w:t>
      </w:r>
      <w:r w:rsidR="00006491">
        <w:t>d</w:t>
      </w:r>
      <w:r w:rsidR="00811086" w:rsidRPr="00811086">
        <w:t>raft</w:t>
      </w:r>
      <w:r w:rsidR="00A13595">
        <w:t xml:space="preserve"> ODS R</w:t>
      </w:r>
      <w:r w:rsidR="006749DD">
        <w:t>egulations, 2025</w:t>
      </w:r>
      <w:r w:rsidR="006261D8">
        <w:t xml:space="preserve">, aiming </w:t>
      </w:r>
      <w:r w:rsidR="00A13595">
        <w:t xml:space="preserve">for </w:t>
      </w:r>
      <w:r w:rsidR="000E61A9">
        <w:t xml:space="preserve">its </w:t>
      </w:r>
      <w:r w:rsidR="006261D8">
        <w:t>adoption by June 2026</w:t>
      </w:r>
      <w:r w:rsidR="00811086" w:rsidRPr="00811086">
        <w:t>. The technical assistance and equipment being provided to</w:t>
      </w:r>
      <w:r w:rsidR="00CA17FA">
        <w:t xml:space="preserve"> establish</w:t>
      </w:r>
      <w:r w:rsidR="00811086" w:rsidRPr="00811086">
        <w:t xml:space="preserve"> the centres of excellence, aim </w:t>
      </w:r>
      <w:r w:rsidR="00CA17FA">
        <w:t xml:space="preserve">to </w:t>
      </w:r>
      <w:r w:rsidR="00811086" w:rsidRPr="00811086">
        <w:t>ensur</w:t>
      </w:r>
      <w:r w:rsidR="00CA17FA">
        <w:t>e</w:t>
      </w:r>
      <w:r w:rsidR="00811086" w:rsidRPr="00811086">
        <w:t xml:space="preserve"> the sustainability of the technician training</w:t>
      </w:r>
      <w:r w:rsidR="00683614">
        <w:t xml:space="preserve"> programme</w:t>
      </w:r>
      <w:r w:rsidR="000E38ED">
        <w:t xml:space="preserve">; and the continuous </w:t>
      </w:r>
      <w:r w:rsidR="000E38ED" w:rsidRPr="00811086">
        <w:t>training of customs officers</w:t>
      </w:r>
      <w:r w:rsidR="000D7A10">
        <w:t xml:space="preserve"> is</w:t>
      </w:r>
      <w:r w:rsidR="000E38ED" w:rsidRPr="00811086">
        <w:t xml:space="preserve"> </w:t>
      </w:r>
      <w:r w:rsidR="00D543FB">
        <w:t xml:space="preserve">enhancing </w:t>
      </w:r>
      <w:r w:rsidR="000D7A10" w:rsidRPr="00811086">
        <w:t xml:space="preserve">the implementation and enforcement of the </w:t>
      </w:r>
      <w:r w:rsidR="000D7A10">
        <w:t xml:space="preserve">licensing and quota </w:t>
      </w:r>
      <w:r w:rsidR="000D7A10" w:rsidRPr="00811086">
        <w:t>system,</w:t>
      </w:r>
      <w:r w:rsidR="000D7A10">
        <w:t xml:space="preserve"> and</w:t>
      </w:r>
      <w:r w:rsidR="000D7A10" w:rsidRPr="00811086">
        <w:t xml:space="preserve"> the collection of accurate data</w:t>
      </w:r>
      <w:r w:rsidR="00811086" w:rsidRPr="00811086">
        <w:t>.</w:t>
      </w:r>
    </w:p>
    <w:p w14:paraId="58C3E90E" w14:textId="77777777" w:rsidR="00E9063C" w:rsidRPr="00E9063C" w:rsidRDefault="00E9063C" w:rsidP="00E9063C">
      <w:pPr>
        <w:keepNext/>
        <w:spacing w:before="240" w:after="240"/>
        <w:rPr>
          <w:u w:val="single"/>
        </w:rPr>
      </w:pPr>
      <w:r w:rsidRPr="00E9063C">
        <w:rPr>
          <w:u w:val="single"/>
        </w:rPr>
        <w:t>Conclusion</w:t>
      </w:r>
    </w:p>
    <w:p w14:paraId="5ED2B816" w14:textId="4482891D" w:rsidR="00A84CC7" w:rsidRPr="00FC6A1D" w:rsidRDefault="003279B8" w:rsidP="004E4B21">
      <w:pPr>
        <w:numPr>
          <w:ilvl w:val="0"/>
          <w:numId w:val="1"/>
        </w:numPr>
        <w:spacing w:after="240"/>
        <w:outlineLvl w:val="0"/>
      </w:pPr>
      <w:r>
        <w:t xml:space="preserve">South Sudan now has </w:t>
      </w:r>
      <w:r w:rsidR="00045515">
        <w:t xml:space="preserve">not only </w:t>
      </w:r>
      <w:r>
        <w:t>an</w:t>
      </w:r>
      <w:r w:rsidR="00A84CC7" w:rsidRPr="00A84CC7">
        <w:t xml:space="preserve"> </w:t>
      </w:r>
      <w:r w:rsidR="00BF48F6">
        <w:t xml:space="preserve">operational </w:t>
      </w:r>
      <w:r w:rsidR="00A84CC7" w:rsidRPr="00A84CC7">
        <w:t xml:space="preserve">HCFC licensing and </w:t>
      </w:r>
      <w:r w:rsidR="00982884" w:rsidRPr="00A84CC7">
        <w:t>imports</w:t>
      </w:r>
      <w:r w:rsidR="00A84CC7" w:rsidRPr="00A84CC7">
        <w:t xml:space="preserve"> quota system </w:t>
      </w:r>
      <w:r w:rsidR="00CF5AB3">
        <w:t>but</w:t>
      </w:r>
      <w:r w:rsidR="00485184">
        <w:t>, a</w:t>
      </w:r>
      <w:r w:rsidR="00CF5AB3">
        <w:t>s recommended in the verification report presented at the 91</w:t>
      </w:r>
      <w:r w:rsidR="00CF5AB3" w:rsidRPr="004E4B21">
        <w:rPr>
          <w:vertAlign w:val="superscript"/>
        </w:rPr>
        <w:t xml:space="preserve">st </w:t>
      </w:r>
      <w:r w:rsidR="00CF5AB3">
        <w:t xml:space="preserve">meeting, the </w:t>
      </w:r>
      <w:r w:rsidR="00CF5AB3" w:rsidRPr="00C20A86">
        <w:t>Environmental Protection and Management Act, 2023</w:t>
      </w:r>
      <w:r w:rsidR="00CF5AB3">
        <w:t xml:space="preserve">, </w:t>
      </w:r>
      <w:r w:rsidR="00EE2D05">
        <w:t>has been enacted</w:t>
      </w:r>
      <w:r w:rsidR="007039BC">
        <w:t xml:space="preserve">, </w:t>
      </w:r>
      <w:r w:rsidR="00CF5AB3" w:rsidRPr="00C20A86">
        <w:t>provid</w:t>
      </w:r>
      <w:r w:rsidR="007039BC">
        <w:t>ing</w:t>
      </w:r>
      <w:r w:rsidR="00CF5AB3" w:rsidRPr="00C20A86">
        <w:t xml:space="preserve"> </w:t>
      </w:r>
      <w:r w:rsidR="008301FC">
        <w:t>the</w:t>
      </w:r>
      <w:r w:rsidR="00CF5AB3" w:rsidRPr="00C20A86">
        <w:t xml:space="preserve"> legal foundation</w:t>
      </w:r>
      <w:r w:rsidR="00CF5AB3">
        <w:t xml:space="preserve"> for the system.</w:t>
      </w:r>
      <w:r w:rsidR="00A84CC7" w:rsidRPr="00A84CC7">
        <w:t xml:space="preserve"> The Government of South Sudan and UNEP are </w:t>
      </w:r>
      <w:r w:rsidR="00273D1C">
        <w:t xml:space="preserve">working to ensure the adoption </w:t>
      </w:r>
      <w:r w:rsidR="000F6BA2">
        <w:t xml:space="preserve">of </w:t>
      </w:r>
      <w:r w:rsidR="00183777">
        <w:t>t</w:t>
      </w:r>
      <w:r w:rsidR="00B50950">
        <w:t>he d</w:t>
      </w:r>
      <w:r w:rsidR="00B50950" w:rsidRPr="00C20A86">
        <w:t xml:space="preserve">raft </w:t>
      </w:r>
      <w:r w:rsidR="00721F8F">
        <w:t>ODS Regulations</w:t>
      </w:r>
      <w:r w:rsidR="00B50950">
        <w:t xml:space="preserve">, 2025, </w:t>
      </w:r>
      <w:r w:rsidR="000F6BA2">
        <w:t xml:space="preserve"> by June</w:t>
      </w:r>
      <w:r w:rsidR="00E53FD8">
        <w:t> </w:t>
      </w:r>
      <w:r w:rsidR="000F6BA2">
        <w:t xml:space="preserve">2026, </w:t>
      </w:r>
      <w:r w:rsidR="00662B52">
        <w:t xml:space="preserve">which </w:t>
      </w:r>
      <w:r w:rsidR="000F6BA2">
        <w:t xml:space="preserve">will introduce </w:t>
      </w:r>
      <w:r w:rsidR="006C7880">
        <w:t xml:space="preserve">a </w:t>
      </w:r>
      <w:r w:rsidR="00B50950" w:rsidRPr="00C20A86">
        <w:t>ban</w:t>
      </w:r>
      <w:r w:rsidR="00CF0709">
        <w:t xml:space="preserve"> on</w:t>
      </w:r>
      <w:r w:rsidR="00B50950" w:rsidRPr="00C20A86">
        <w:t xml:space="preserve"> non-refillable cylinders, mandat</w:t>
      </w:r>
      <w:r w:rsidR="006C7880">
        <w:t>ory</w:t>
      </w:r>
      <w:r w:rsidR="00B50950" w:rsidRPr="00C20A86">
        <w:t xml:space="preserve"> labelling and reporting, and </w:t>
      </w:r>
      <w:r w:rsidR="006C7880">
        <w:t>a ban on</w:t>
      </w:r>
      <w:r w:rsidR="00B50950">
        <w:t xml:space="preserve"> the</w:t>
      </w:r>
      <w:r w:rsidR="00B50950" w:rsidRPr="00C20A86">
        <w:t xml:space="preserve"> import of HCFC-based equipment</w:t>
      </w:r>
      <w:r w:rsidR="00A84CC7" w:rsidRPr="00A84CC7">
        <w:t xml:space="preserve">. </w:t>
      </w:r>
      <w:r w:rsidR="00E20196">
        <w:t>UNEP disbursed t</w:t>
      </w:r>
      <w:r w:rsidR="00A84CC7" w:rsidRPr="00A84CC7">
        <w:t xml:space="preserve">he entire amount of the first </w:t>
      </w:r>
      <w:r w:rsidR="004965CF">
        <w:t>and second tranche</w:t>
      </w:r>
      <w:r w:rsidR="00CF0709">
        <w:t>s,</w:t>
      </w:r>
      <w:r w:rsidR="004965CF">
        <w:t xml:space="preserve"> and UNDP </w:t>
      </w:r>
      <w:r w:rsidR="00EC126A">
        <w:t>has</w:t>
      </w:r>
      <w:r w:rsidR="004965CF">
        <w:t xml:space="preserve"> initiated the procurements </w:t>
      </w:r>
      <w:r w:rsidR="00EC126A">
        <w:t>related to its project activities under the second tranche</w:t>
      </w:r>
      <w:r w:rsidR="00A84CC7" w:rsidRPr="00A84CC7">
        <w:t xml:space="preserve">. </w:t>
      </w:r>
      <w:r w:rsidR="00995998">
        <w:t>HCFC c</w:t>
      </w:r>
      <w:r w:rsidR="00A84CC7" w:rsidRPr="00A84CC7">
        <w:t>onsumption in</w:t>
      </w:r>
      <w:r w:rsidR="00995998" w:rsidRPr="00995998">
        <w:t xml:space="preserve"> </w:t>
      </w:r>
      <w:r w:rsidR="00995998">
        <w:t>2023 and 2024 was</w:t>
      </w:r>
      <w:r w:rsidR="009D58A3">
        <w:t xml:space="preserve"> </w:t>
      </w:r>
      <w:r w:rsidR="00995998">
        <w:t>13 per cent and 38 per cent lower than the maximum allowable consumption</w:t>
      </w:r>
      <w:r w:rsidR="00B11748">
        <w:t xml:space="preserve"> </w:t>
      </w:r>
      <w:r w:rsidR="00A84CC7" w:rsidRPr="00A84CC7">
        <w:t>in the Agreement with the Executive Committee for th</w:t>
      </w:r>
      <w:r w:rsidR="009D58A3">
        <w:t>os</w:t>
      </w:r>
      <w:r w:rsidR="00A84CC7" w:rsidRPr="00A84CC7">
        <w:t>e year</w:t>
      </w:r>
      <w:r w:rsidR="009D58A3">
        <w:t>s</w:t>
      </w:r>
      <w:r w:rsidR="00A84CC7" w:rsidRPr="00A84CC7">
        <w:t xml:space="preserve">, respectively. </w:t>
      </w:r>
      <w:r w:rsidR="00B11748">
        <w:t>Despite the progress made, s</w:t>
      </w:r>
      <w:r w:rsidR="00A84CC7" w:rsidRPr="00A84CC7">
        <w:t xml:space="preserve">tage I is in arrears </w:t>
      </w:r>
      <w:r w:rsidR="00A84CC7" w:rsidRPr="0095043C">
        <w:t xml:space="preserve">due to the </w:t>
      </w:r>
      <w:r w:rsidR="0095043C" w:rsidRPr="0095043C">
        <w:t>recurrent political instability and security challenges in the country</w:t>
      </w:r>
      <w:r w:rsidR="00A84CC7" w:rsidRPr="0095043C">
        <w:t>. It is expect</w:t>
      </w:r>
      <w:r w:rsidR="00A84CC7" w:rsidRPr="00A84CC7">
        <w:t xml:space="preserve">ed that with the </w:t>
      </w:r>
      <w:r w:rsidR="00EB2251">
        <w:t>activities to be implemented under the third tranche</w:t>
      </w:r>
      <w:r w:rsidR="00E16469">
        <w:t xml:space="preserve">, </w:t>
      </w:r>
      <w:r w:rsidR="00A84CC7" w:rsidRPr="00A84CC7">
        <w:t xml:space="preserve">the HPMP will </w:t>
      </w:r>
      <w:r w:rsidR="005D67BE">
        <w:t>g</w:t>
      </w:r>
      <w:r w:rsidR="00E16469">
        <w:t>et b</w:t>
      </w:r>
      <w:r w:rsidR="005D67BE">
        <w:t>ack on track</w:t>
      </w:r>
      <w:r w:rsidR="00E16469">
        <w:t xml:space="preserve">, </w:t>
      </w:r>
      <w:r w:rsidR="001031C6">
        <w:t>build</w:t>
      </w:r>
      <w:r w:rsidR="00E16469">
        <w:t>ing</w:t>
      </w:r>
      <w:r w:rsidR="001031C6">
        <w:t xml:space="preserve"> on the achievements accrued</w:t>
      </w:r>
      <w:r w:rsidR="00E16469">
        <w:t xml:space="preserve"> so far</w:t>
      </w:r>
      <w:r w:rsidR="00AA39FF">
        <w:t xml:space="preserve"> including </w:t>
      </w:r>
      <w:r w:rsidR="00B32EF7">
        <w:t>the significant involvem</w:t>
      </w:r>
      <w:r w:rsidR="00335FD5">
        <w:t>en</w:t>
      </w:r>
      <w:r w:rsidR="00B32EF7">
        <w:t xml:space="preserve">t of women in the </w:t>
      </w:r>
      <w:r w:rsidR="00D6471B">
        <w:t xml:space="preserve">HPMP </w:t>
      </w:r>
      <w:r w:rsidR="00B32EF7">
        <w:t>activities</w:t>
      </w:r>
      <w:r w:rsidR="00A84CC7" w:rsidRPr="00A84CC7">
        <w:t xml:space="preserve">. The </w:t>
      </w:r>
      <w:r w:rsidR="00335FD5">
        <w:t>implementation of</w:t>
      </w:r>
      <w:r w:rsidR="00A84CC7" w:rsidRPr="00A84CC7">
        <w:t xml:space="preserve"> UNDP’s activities with the </w:t>
      </w:r>
      <w:r w:rsidR="00CF762A" w:rsidRPr="00C44042">
        <w:t xml:space="preserve">establishment of </w:t>
      </w:r>
      <w:r w:rsidR="00CF762A">
        <w:t>centres of excellence</w:t>
      </w:r>
      <w:r w:rsidR="00A33F1B">
        <w:t xml:space="preserve">, </w:t>
      </w:r>
      <w:r w:rsidR="00CF762A">
        <w:t xml:space="preserve">equipping vocational centres </w:t>
      </w:r>
      <w:r w:rsidR="00317935">
        <w:t xml:space="preserve">and </w:t>
      </w:r>
      <w:r w:rsidR="00CF762A">
        <w:t xml:space="preserve">service </w:t>
      </w:r>
      <w:r w:rsidR="00CF762A" w:rsidRPr="00C44042">
        <w:t>workshops participating in the training programmes</w:t>
      </w:r>
      <w:r w:rsidR="00DF6244">
        <w:t xml:space="preserve"> with </w:t>
      </w:r>
      <w:r w:rsidR="00DF6244" w:rsidRPr="00C44042">
        <w:t>recovery</w:t>
      </w:r>
      <w:r w:rsidR="00DF6244">
        <w:t xml:space="preserve"> and</w:t>
      </w:r>
      <w:r w:rsidR="00DF6244" w:rsidRPr="00C44042">
        <w:t xml:space="preserve"> recycling </w:t>
      </w:r>
      <w:r w:rsidR="00DF6244">
        <w:t>equipment</w:t>
      </w:r>
      <w:r w:rsidR="001A7E27">
        <w:t>, and the</w:t>
      </w:r>
      <w:r w:rsidR="00CF762A">
        <w:t xml:space="preserve"> develop</w:t>
      </w:r>
      <w:r w:rsidR="001A7E27">
        <w:t>ment of</w:t>
      </w:r>
      <w:r w:rsidR="00CF762A">
        <w:t xml:space="preserve"> </w:t>
      </w:r>
      <w:r w:rsidR="004E4B21">
        <w:t>the necessary</w:t>
      </w:r>
      <w:r w:rsidR="00CF762A">
        <w:t xml:space="preserve"> </w:t>
      </w:r>
      <w:r w:rsidR="00CF762A" w:rsidRPr="00646DDF">
        <w:t>training curriculum</w:t>
      </w:r>
      <w:r w:rsidR="00DF6244">
        <w:t>,</w:t>
      </w:r>
      <w:r w:rsidR="00CF762A" w:rsidRPr="00646DDF">
        <w:t xml:space="preserve"> </w:t>
      </w:r>
      <w:r w:rsidR="00A84CC7" w:rsidRPr="00A84CC7">
        <w:t>will move the HPMP forward</w:t>
      </w:r>
      <w:r w:rsidR="004E4B21">
        <w:t xml:space="preserve"> and </w:t>
      </w:r>
      <w:r w:rsidR="004E4B21" w:rsidRPr="00A84CC7">
        <w:t xml:space="preserve">prepare the country for the </w:t>
      </w:r>
      <w:r w:rsidR="00C07E2E">
        <w:t xml:space="preserve">achievement and sustainability of </w:t>
      </w:r>
      <w:r w:rsidR="00DF6244">
        <w:t xml:space="preserve">the </w:t>
      </w:r>
      <w:r w:rsidR="00553392">
        <w:t>HCFC phase-out</w:t>
      </w:r>
      <w:r w:rsidR="00DF6244">
        <w:t xml:space="preserve"> </w:t>
      </w:r>
      <w:r w:rsidR="00A44972">
        <w:t>targets</w:t>
      </w:r>
      <w:r w:rsidR="00A84CC7" w:rsidRPr="00A84CC7">
        <w:t>.</w:t>
      </w:r>
      <w:r w:rsidR="00D6471B">
        <w:t xml:space="preserve"> </w:t>
      </w:r>
      <w:bookmarkStart w:id="3" w:name="_Hlk213094155"/>
      <w:r w:rsidR="00D6471B">
        <w:t xml:space="preserve">The extension of the </w:t>
      </w:r>
      <w:r w:rsidR="00376A54">
        <w:t xml:space="preserve">implementation period to 31 December 2026 will allow the country to complete the remaining activities. </w:t>
      </w:r>
      <w:bookmarkStart w:id="4" w:name="_Hlk213094063"/>
      <w:bookmarkEnd w:id="3"/>
      <w:r w:rsidR="00376A54">
        <w:t xml:space="preserve">Stage II of the HPMP is expected to be </w:t>
      </w:r>
      <w:r w:rsidR="00376A54" w:rsidRPr="00FC6A1D">
        <w:t xml:space="preserve">submitted </w:t>
      </w:r>
      <w:r w:rsidR="001B6BF2" w:rsidRPr="00FC6A1D">
        <w:t>at the last Executive Committee meeting in 202</w:t>
      </w:r>
      <w:r w:rsidR="000C3920" w:rsidRPr="00FC6A1D">
        <w:t>6</w:t>
      </w:r>
      <w:r w:rsidR="001B6BF2" w:rsidRPr="00FC6A1D">
        <w:t>.</w:t>
      </w:r>
    </w:p>
    <w:bookmarkEnd w:id="4"/>
    <w:p w14:paraId="53D42B98" w14:textId="77777777" w:rsidR="00E9063C" w:rsidRPr="00E9063C" w:rsidRDefault="00E9063C" w:rsidP="00E9063C">
      <w:pPr>
        <w:keepNext/>
        <w:spacing w:before="360" w:after="240"/>
        <w:rPr>
          <w:b/>
        </w:rPr>
      </w:pPr>
      <w:r w:rsidRPr="00E9063C">
        <w:rPr>
          <w:b/>
        </w:rPr>
        <w:t>RECOMMENDATION</w:t>
      </w:r>
    </w:p>
    <w:p w14:paraId="6E4E9F4F" w14:textId="758FA12D" w:rsidR="00E9063C" w:rsidRPr="00E9063C" w:rsidRDefault="00E9063C" w:rsidP="0069346A">
      <w:pPr>
        <w:keepNext/>
        <w:keepLines/>
        <w:numPr>
          <w:ilvl w:val="0"/>
          <w:numId w:val="1"/>
        </w:numPr>
        <w:spacing w:after="240"/>
        <w:outlineLvl w:val="0"/>
      </w:pPr>
      <w:bookmarkStart w:id="5" w:name="_Hlk122622077"/>
      <w:r w:rsidRPr="00E9063C">
        <w:t>The Executive Committee</w:t>
      </w:r>
      <w:r w:rsidR="0074094C">
        <w:t xml:space="preserve"> may wish to consider</w:t>
      </w:r>
      <w:r w:rsidRPr="00E9063C">
        <w:t>:</w:t>
      </w:r>
    </w:p>
    <w:p w14:paraId="2CB23B14" w14:textId="77777777" w:rsidR="00E957DF" w:rsidRDefault="00E9063C" w:rsidP="004A33EB">
      <w:pPr>
        <w:keepNext/>
        <w:keepLines/>
        <w:numPr>
          <w:ilvl w:val="1"/>
          <w:numId w:val="1"/>
        </w:numPr>
        <w:spacing w:after="240"/>
        <w:outlineLvl w:val="1"/>
      </w:pPr>
      <w:r w:rsidRPr="00E9063C">
        <w:t>Not</w:t>
      </w:r>
      <w:r w:rsidR="00A85FC8">
        <w:t>ing</w:t>
      </w:r>
      <w:r w:rsidR="00B53BFF">
        <w:t>:</w:t>
      </w:r>
    </w:p>
    <w:p w14:paraId="45EB3C38" w14:textId="1520CE63" w:rsidR="00E957DF" w:rsidRDefault="00B53BFF" w:rsidP="00230C38">
      <w:pPr>
        <w:pStyle w:val="Heading3"/>
      </w:pPr>
      <w:r>
        <w:t>T</w:t>
      </w:r>
      <w:r w:rsidR="00E9063C" w:rsidRPr="00E9063C">
        <w:t xml:space="preserve">he progress report on the implementation of the </w:t>
      </w:r>
      <w:r w:rsidR="00507F6E">
        <w:t>second</w:t>
      </w:r>
      <w:r w:rsidR="00E9063C" w:rsidRPr="00E9063C">
        <w:t xml:space="preserve"> tranche of stage </w:t>
      </w:r>
      <w:r w:rsidR="00C95CF4" w:rsidRPr="00C95CF4">
        <w:t>I</w:t>
      </w:r>
      <w:r w:rsidR="00E9063C" w:rsidRPr="00E9063C">
        <w:t xml:space="preserve"> of the HCFC phase-out management plan (HPMP) for</w:t>
      </w:r>
      <w:r w:rsidR="00DC7A33" w:rsidRPr="00DC7A33">
        <w:t xml:space="preserve"> South Sudan</w:t>
      </w:r>
      <w:r w:rsidR="00E9063C" w:rsidRPr="00E9063C">
        <w:t xml:space="preserve">; </w:t>
      </w:r>
    </w:p>
    <w:p w14:paraId="03E625EA" w14:textId="1CB96824" w:rsidR="00847771" w:rsidRPr="00E9063C" w:rsidRDefault="00847771" w:rsidP="003F6B95">
      <w:pPr>
        <w:pStyle w:val="Heading3"/>
        <w:widowControl/>
      </w:pPr>
      <w:r>
        <w:lastRenderedPageBreak/>
        <w:t xml:space="preserve">The commitment of the Government of South Sudan to </w:t>
      </w:r>
      <w:r w:rsidRPr="00C20A86">
        <w:t>ban non-refillable cylinders</w:t>
      </w:r>
      <w:r w:rsidR="00F87A9A">
        <w:t xml:space="preserve"> and</w:t>
      </w:r>
      <w:r>
        <w:t xml:space="preserve"> the</w:t>
      </w:r>
      <w:r w:rsidRPr="00C20A86">
        <w:t xml:space="preserve"> import of HCFC-based equipmen</w:t>
      </w:r>
      <w:r w:rsidR="0074094C">
        <w:t>t</w:t>
      </w:r>
      <w:r w:rsidR="00F87A9A">
        <w:t xml:space="preserve"> by June 2026;</w:t>
      </w:r>
      <w:r w:rsidR="00DE5B08">
        <w:t xml:space="preserve"> and</w:t>
      </w:r>
    </w:p>
    <w:p w14:paraId="0D8DC581" w14:textId="44F99412" w:rsidR="00E76CA5" w:rsidRPr="00E9063C" w:rsidRDefault="00E76CA5" w:rsidP="00301583">
      <w:pPr>
        <w:pStyle w:val="Heading3"/>
        <w:numPr>
          <w:ilvl w:val="2"/>
          <w:numId w:val="32"/>
        </w:numPr>
      </w:pPr>
      <w:r w:rsidRPr="00E9063C">
        <w:t xml:space="preserve">That the Fund Secretariat has updated the Agreement between the Government of </w:t>
      </w:r>
      <w:r w:rsidR="00FB20B7">
        <w:t>South Sudan</w:t>
      </w:r>
      <w:r w:rsidRPr="00E9063C">
        <w:t xml:space="preserve"> and the Executive Committee, as contained in annex </w:t>
      </w:r>
      <w:r w:rsidR="00E527E6">
        <w:t>I</w:t>
      </w:r>
      <w:r w:rsidRPr="00E9063C">
        <w:t xml:space="preserve"> to the present document, specifically:</w:t>
      </w:r>
      <w:r w:rsidR="004A33EB">
        <w:t xml:space="preserve"> </w:t>
      </w:r>
      <w:r w:rsidRPr="00E9063C">
        <w:t>Appendix 2-A</w:t>
      </w:r>
      <w:r w:rsidR="007A57DC">
        <w:t>, to reflect the extension of the duration of stage I</w:t>
      </w:r>
      <w:r w:rsidRPr="00E9063C">
        <w:t>; and paragraph </w:t>
      </w:r>
      <w:r w:rsidR="004A33EB">
        <w:t>16</w:t>
      </w:r>
      <w:r w:rsidRPr="00E9063C">
        <w:t xml:space="preserve"> that has been </w:t>
      </w:r>
      <w:r w:rsidR="004A33EB">
        <w:t xml:space="preserve">updated </w:t>
      </w:r>
      <w:r w:rsidRPr="00E9063C">
        <w:t xml:space="preserve">to indicate that the updated Agreement supersedes that reached at the </w:t>
      </w:r>
      <w:r w:rsidR="004A33EB">
        <w:t>91</w:t>
      </w:r>
      <w:r w:rsidR="004A33EB" w:rsidRPr="004A33EB">
        <w:rPr>
          <w:vertAlign w:val="superscript"/>
        </w:rPr>
        <w:t>st</w:t>
      </w:r>
      <w:r w:rsidR="004A33EB">
        <w:t xml:space="preserve"> </w:t>
      </w:r>
      <w:r w:rsidRPr="00E9063C">
        <w:t>meeting</w:t>
      </w:r>
      <w:r w:rsidR="00DD6384">
        <w:t xml:space="preserve"> (decision 91/41)</w:t>
      </w:r>
      <w:r w:rsidRPr="00E9063C">
        <w:t>;</w:t>
      </w:r>
    </w:p>
    <w:p w14:paraId="2F083B10" w14:textId="059EF995" w:rsidR="00C678EC" w:rsidRDefault="00C678EC" w:rsidP="00301583">
      <w:pPr>
        <w:pStyle w:val="Heading2"/>
      </w:pPr>
      <w:r w:rsidRPr="00E9063C">
        <w:t>Request</w:t>
      </w:r>
      <w:r>
        <w:t>ing</w:t>
      </w:r>
      <w:r w:rsidRPr="00E9063C">
        <w:t xml:space="preserve"> the Government of</w:t>
      </w:r>
      <w:r w:rsidRPr="00DC7A33">
        <w:t xml:space="preserve"> South Sudan</w:t>
      </w:r>
      <w:r w:rsidRPr="00E9063C">
        <w:t xml:space="preserve">, </w:t>
      </w:r>
      <w:r w:rsidRPr="00C95CF4">
        <w:t>UNEP</w:t>
      </w:r>
      <w:r w:rsidRPr="00E9063C">
        <w:t xml:space="preserve"> and </w:t>
      </w:r>
      <w:r w:rsidRPr="00C95CF4">
        <w:t>UNDP</w:t>
      </w:r>
      <w:r w:rsidRPr="00E9063C">
        <w:t xml:space="preserve"> to submit the project completion report to the </w:t>
      </w:r>
      <w:r>
        <w:t>first</w:t>
      </w:r>
      <w:r w:rsidRPr="00E9063C">
        <w:t xml:space="preserve"> meeting of the Executive Committee in 20</w:t>
      </w:r>
      <w:r>
        <w:t>27</w:t>
      </w:r>
      <w:r w:rsidR="00CC3B4D">
        <w:t>;</w:t>
      </w:r>
    </w:p>
    <w:p w14:paraId="11ABB309" w14:textId="52EBC79A" w:rsidR="00925824" w:rsidRDefault="005B3814" w:rsidP="00230C38">
      <w:pPr>
        <w:pStyle w:val="Heading2"/>
      </w:pPr>
      <w:r w:rsidRPr="00230C38">
        <w:t>Approv</w:t>
      </w:r>
      <w:r w:rsidR="008B0B89" w:rsidRPr="00230C38">
        <w:t>ing</w:t>
      </w:r>
      <w:r w:rsidR="00230F8A" w:rsidRPr="00230C38">
        <w:t xml:space="preserve">, </w:t>
      </w:r>
      <w:r w:rsidRPr="00230C38">
        <w:t>on an exceptional basis, given delays in implementing phase-out activities</w:t>
      </w:r>
      <w:r w:rsidR="00AD23F0" w:rsidRPr="00230C38">
        <w:t xml:space="preserve"> due to the special circumstances in the country</w:t>
      </w:r>
      <w:r w:rsidRPr="00230C38">
        <w:t xml:space="preserve">, and noting that no further extension of project implementation would be </w:t>
      </w:r>
      <w:r w:rsidR="00AD23F0" w:rsidRPr="00230C38">
        <w:t>app</w:t>
      </w:r>
      <w:r w:rsidRPr="00230C38">
        <w:t>r</w:t>
      </w:r>
      <w:r w:rsidR="00AD23F0" w:rsidRPr="00230C38">
        <w:t>ov</w:t>
      </w:r>
      <w:r w:rsidRPr="00230C38">
        <w:t xml:space="preserve">ed, </w:t>
      </w:r>
      <w:r w:rsidR="00A30861" w:rsidRPr="00230C38">
        <w:t>an</w:t>
      </w:r>
      <w:r w:rsidRPr="00230C38">
        <w:t xml:space="preserve"> extension of the date of completion of stage I of the HPMP for South Sudan to 31 December 202</w:t>
      </w:r>
      <w:r w:rsidR="00050FD8" w:rsidRPr="00230C38">
        <w:t>6</w:t>
      </w:r>
      <w:r w:rsidR="00CC3B4D">
        <w:t>;</w:t>
      </w:r>
      <w:r w:rsidR="00F028BF">
        <w:t xml:space="preserve"> and</w:t>
      </w:r>
    </w:p>
    <w:p w14:paraId="06FA6A3F" w14:textId="108B6BA6" w:rsidR="00A75AD0" w:rsidRPr="00E9063C" w:rsidRDefault="00A75AD0" w:rsidP="00A75AD0">
      <w:pPr>
        <w:numPr>
          <w:ilvl w:val="1"/>
          <w:numId w:val="1"/>
        </w:numPr>
        <w:spacing w:after="240"/>
        <w:outlineLvl w:val="1"/>
      </w:pPr>
      <w:r w:rsidRPr="00E9063C">
        <w:t xml:space="preserve">Approving the </w:t>
      </w:r>
      <w:r>
        <w:t xml:space="preserve">third and final </w:t>
      </w:r>
      <w:r w:rsidRPr="00E9063C">
        <w:t>tranche of stage </w:t>
      </w:r>
      <w:r>
        <w:t xml:space="preserve">I </w:t>
      </w:r>
      <w:r w:rsidRPr="00E9063C">
        <w:t>of the HPMP for</w:t>
      </w:r>
      <w:r>
        <w:t xml:space="preserve"> South Sudan</w:t>
      </w:r>
      <w:r w:rsidRPr="00E9063C">
        <w:t>, and the corresponding 202</w:t>
      </w:r>
      <w:r>
        <w:t>5</w:t>
      </w:r>
      <w:r w:rsidRPr="00E9063C">
        <w:noBreakHyphen/>
        <w:t>20</w:t>
      </w:r>
      <w:r>
        <w:t>26</w:t>
      </w:r>
      <w:r w:rsidRPr="00E9063C">
        <w:t xml:space="preserve"> tranche implementation plan, in the amount of </w:t>
      </w:r>
      <w:bookmarkStart w:id="6" w:name="_Hlk126861459"/>
      <w:r w:rsidRPr="00E9063C">
        <w:t>US $</w:t>
      </w:r>
      <w:r w:rsidR="00487CE8">
        <w:t>76,935</w:t>
      </w:r>
      <w:r w:rsidRPr="00E9063C">
        <w:t xml:space="preserve"> consisting of US $</w:t>
      </w:r>
      <w:r w:rsidR="00487CE8">
        <w:t>29,500</w:t>
      </w:r>
      <w:r w:rsidRPr="00E9063C">
        <w:t>, plus agency support costs of US $</w:t>
      </w:r>
      <w:r w:rsidR="00487CE8">
        <w:t>3,835</w:t>
      </w:r>
      <w:r w:rsidRPr="00E9063C">
        <w:t xml:space="preserve">, for </w:t>
      </w:r>
      <w:r w:rsidR="00487CE8">
        <w:t xml:space="preserve">UNEP </w:t>
      </w:r>
      <w:r w:rsidRPr="00E9063C">
        <w:t>and US $</w:t>
      </w:r>
      <w:r w:rsidR="00487CE8">
        <w:t>40,000</w:t>
      </w:r>
      <w:r w:rsidRPr="00E9063C">
        <w:t>, plus agency support costs of US $</w:t>
      </w:r>
      <w:r w:rsidR="000E7C4F">
        <w:t>3,600</w:t>
      </w:r>
      <w:r w:rsidRPr="00E9063C">
        <w:t xml:space="preserve">, for </w:t>
      </w:r>
      <w:r w:rsidR="000E7C4F">
        <w:t>UNDP</w:t>
      </w:r>
      <w:bookmarkEnd w:id="6"/>
      <w:r w:rsidR="000E7C4F">
        <w:t>.</w:t>
      </w:r>
    </w:p>
    <w:bookmarkEnd w:id="5"/>
    <w:p w14:paraId="6C8873FA" w14:textId="77777777" w:rsidR="000E7C4F" w:rsidRDefault="000E7C4F" w:rsidP="0088024B">
      <w:pPr>
        <w:spacing w:before="240" w:after="240"/>
        <w:sectPr w:rsidR="000E7C4F"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8F2422C" w14:textId="77777777" w:rsidR="00556BAB" w:rsidRPr="00F17C60" w:rsidRDefault="00556BAB" w:rsidP="00556BAB">
      <w:pPr>
        <w:jc w:val="center"/>
        <w:rPr>
          <w:rFonts w:eastAsia="SimSun"/>
          <w:b/>
        </w:rPr>
      </w:pPr>
      <w:r w:rsidRPr="00F17C60">
        <w:rPr>
          <w:rFonts w:eastAsia="SimSun"/>
          <w:b/>
        </w:rPr>
        <w:lastRenderedPageBreak/>
        <w:t>Annex I</w:t>
      </w:r>
    </w:p>
    <w:p w14:paraId="60E16C1F" w14:textId="77777777" w:rsidR="00556BAB" w:rsidRPr="00F17C60" w:rsidRDefault="00556BAB" w:rsidP="00556BAB">
      <w:pPr>
        <w:jc w:val="center"/>
        <w:rPr>
          <w:rFonts w:eastAsia="SimSun"/>
        </w:rPr>
      </w:pPr>
    </w:p>
    <w:p w14:paraId="0AB8DD74" w14:textId="2853F270" w:rsidR="005E2F85" w:rsidRPr="00791EE4" w:rsidRDefault="00556BAB" w:rsidP="005E2F85">
      <w:pPr>
        <w:jc w:val="center"/>
        <w:rPr>
          <w:b/>
        </w:rPr>
      </w:pPr>
      <w:r w:rsidRPr="00F17C60">
        <w:rPr>
          <w:rFonts w:eastAsia="SimSun"/>
          <w:b/>
        </w:rPr>
        <w:t xml:space="preserve">TEXT TO BE INCLUDED IN </w:t>
      </w:r>
      <w:r w:rsidR="005E2F85" w:rsidRPr="00791EE4">
        <w:rPr>
          <w:b/>
        </w:rPr>
        <w:t>UPDATED</w:t>
      </w:r>
      <w:r w:rsidR="005E2F85">
        <w:rPr>
          <w:b/>
        </w:rPr>
        <w:t xml:space="preserve"> </w:t>
      </w:r>
      <w:r w:rsidR="005E2F85" w:rsidRPr="00791EE4">
        <w:rPr>
          <w:b/>
        </w:rPr>
        <w:t>AGREEMENT BETWEEN THE GOVERNMENT OF SOUTH SUDAN AND THE EXECUTIVE COMMITTEE OF THE MULTILATERAL FUND FOR THE REDUCTION IN CONSUMPTION OF HYDROCHLOROFLUOROCARBONS</w:t>
      </w:r>
    </w:p>
    <w:p w14:paraId="1DF3A41B" w14:textId="711464E8" w:rsidR="00556BAB" w:rsidRPr="00995CD7" w:rsidRDefault="00556BAB" w:rsidP="005E2F85">
      <w:pPr>
        <w:jc w:val="center"/>
        <w:rPr>
          <w:b/>
        </w:rPr>
      </w:pPr>
    </w:p>
    <w:p w14:paraId="31229870" w14:textId="77777777" w:rsidR="00556BAB" w:rsidRPr="00F17C60" w:rsidRDefault="00556BAB" w:rsidP="00556BAB">
      <w:pPr>
        <w:jc w:val="center"/>
        <w:rPr>
          <w:rFonts w:eastAsia="SimSun"/>
        </w:rPr>
      </w:pPr>
      <w:r w:rsidRPr="00F17C60">
        <w:rPr>
          <w:rFonts w:eastAsia="SimSun"/>
        </w:rPr>
        <w:t xml:space="preserve">(Relevant changes are in bold font for ease of reference) </w:t>
      </w:r>
    </w:p>
    <w:p w14:paraId="0712677F" w14:textId="58CC936B" w:rsidR="007E18E3" w:rsidRPr="0087155A" w:rsidRDefault="007E18E3" w:rsidP="007E18E3">
      <w:pPr>
        <w:pStyle w:val="Heading1"/>
        <w:numPr>
          <w:ilvl w:val="0"/>
          <w:numId w:val="35"/>
        </w:numPr>
        <w:spacing w:before="240"/>
      </w:pPr>
      <w:r w:rsidRPr="0087155A">
        <w:t>This updated Agreement supersedes the Agreement reached between the Government of South Sudan and the Executive Committee at the</w:t>
      </w:r>
      <w:r w:rsidRPr="007E18E3">
        <w:rPr>
          <w:b/>
          <w:bCs/>
        </w:rPr>
        <w:t xml:space="preserve"> </w:t>
      </w:r>
      <w:r>
        <w:rPr>
          <w:b/>
          <w:bCs/>
        </w:rPr>
        <w:t>91</w:t>
      </w:r>
      <w:r w:rsidRPr="007E18E3">
        <w:rPr>
          <w:b/>
          <w:bCs/>
          <w:vertAlign w:val="superscript"/>
        </w:rPr>
        <w:t>st</w:t>
      </w:r>
      <w:r w:rsidRPr="0087155A">
        <w:t xml:space="preserve"> meeting of the Executive Committee.</w:t>
      </w:r>
    </w:p>
    <w:p w14:paraId="5E640078" w14:textId="77777777" w:rsidR="00556BAB" w:rsidRPr="00B375EA" w:rsidRDefault="00556BAB" w:rsidP="00556BAB">
      <w:pPr>
        <w:pStyle w:val="Heading1"/>
        <w:numPr>
          <w:ilvl w:val="0"/>
          <w:numId w:val="0"/>
        </w:numPr>
        <w:rPr>
          <w:b/>
        </w:rPr>
      </w:pPr>
      <w:r w:rsidRPr="00B375EA">
        <w:rPr>
          <w:b/>
        </w:rPr>
        <w:t>APPENDIX 2-A: THE TARGETS, AND FUNDING</w:t>
      </w:r>
    </w:p>
    <w:tbl>
      <w:tblPr>
        <w:tblW w:w="5000" w:type="pct"/>
        <w:tblLayout w:type="fixed"/>
        <w:tblCellMar>
          <w:left w:w="57" w:type="dxa"/>
          <w:right w:w="57" w:type="dxa"/>
        </w:tblCellMar>
        <w:tblLook w:val="04A0" w:firstRow="1" w:lastRow="0" w:firstColumn="1" w:lastColumn="0" w:noHBand="0" w:noVBand="1"/>
      </w:tblPr>
      <w:tblGrid>
        <w:gridCol w:w="561"/>
        <w:gridCol w:w="2635"/>
        <w:gridCol w:w="718"/>
        <w:gridCol w:w="636"/>
        <w:gridCol w:w="636"/>
        <w:gridCol w:w="795"/>
        <w:gridCol w:w="793"/>
        <w:gridCol w:w="804"/>
        <w:gridCol w:w="886"/>
        <w:gridCol w:w="886"/>
      </w:tblGrid>
      <w:tr w:rsidR="00842905" w:rsidRPr="00A4193A" w14:paraId="695A6C57" w14:textId="77777777" w:rsidTr="0054168F">
        <w:trPr>
          <w:trHeight w:val="300"/>
        </w:trPr>
        <w:tc>
          <w:tcPr>
            <w:tcW w:w="300" w:type="pct"/>
            <w:tcBorders>
              <w:top w:val="single" w:sz="4" w:space="0" w:color="auto"/>
              <w:left w:val="single" w:sz="4" w:space="0" w:color="auto"/>
              <w:bottom w:val="single" w:sz="4" w:space="0" w:color="auto"/>
              <w:right w:val="single" w:sz="4" w:space="0" w:color="auto"/>
            </w:tcBorders>
            <w:vAlign w:val="center"/>
            <w:hideMark/>
          </w:tcPr>
          <w:p w14:paraId="48FCD487"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Row</w:t>
            </w:r>
          </w:p>
        </w:tc>
        <w:tc>
          <w:tcPr>
            <w:tcW w:w="1409" w:type="pct"/>
            <w:tcBorders>
              <w:top w:val="single" w:sz="4" w:space="0" w:color="auto"/>
              <w:left w:val="nil"/>
              <w:bottom w:val="single" w:sz="4" w:space="0" w:color="auto"/>
              <w:right w:val="single" w:sz="4" w:space="0" w:color="auto"/>
            </w:tcBorders>
            <w:vAlign w:val="center"/>
            <w:hideMark/>
          </w:tcPr>
          <w:p w14:paraId="26721570"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Particulars</w:t>
            </w:r>
          </w:p>
        </w:tc>
        <w:tc>
          <w:tcPr>
            <w:tcW w:w="384" w:type="pct"/>
            <w:tcBorders>
              <w:top w:val="single" w:sz="4" w:space="0" w:color="auto"/>
              <w:left w:val="nil"/>
              <w:bottom w:val="single" w:sz="4" w:space="0" w:color="auto"/>
              <w:right w:val="single" w:sz="4" w:space="0" w:color="auto"/>
            </w:tcBorders>
            <w:vAlign w:val="center"/>
            <w:hideMark/>
          </w:tcPr>
          <w:p w14:paraId="01AD2DBA"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2016</w:t>
            </w:r>
          </w:p>
        </w:tc>
        <w:tc>
          <w:tcPr>
            <w:tcW w:w="340" w:type="pct"/>
            <w:tcBorders>
              <w:top w:val="single" w:sz="4" w:space="0" w:color="auto"/>
              <w:left w:val="nil"/>
              <w:bottom w:val="single" w:sz="4" w:space="0" w:color="auto"/>
              <w:right w:val="single" w:sz="4" w:space="0" w:color="auto"/>
            </w:tcBorders>
            <w:vAlign w:val="center"/>
            <w:hideMark/>
          </w:tcPr>
          <w:p w14:paraId="6BBFE959"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2017-2019</w:t>
            </w:r>
          </w:p>
        </w:tc>
        <w:tc>
          <w:tcPr>
            <w:tcW w:w="340" w:type="pct"/>
            <w:tcBorders>
              <w:top w:val="single" w:sz="4" w:space="0" w:color="auto"/>
              <w:left w:val="nil"/>
              <w:bottom w:val="single" w:sz="4" w:space="0" w:color="auto"/>
              <w:right w:val="single" w:sz="4" w:space="0" w:color="auto"/>
            </w:tcBorders>
            <w:vAlign w:val="center"/>
            <w:hideMark/>
          </w:tcPr>
          <w:p w14:paraId="3C67DEB1"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2020-2021</w:t>
            </w:r>
          </w:p>
        </w:tc>
        <w:tc>
          <w:tcPr>
            <w:tcW w:w="425" w:type="pct"/>
            <w:tcBorders>
              <w:top w:val="single" w:sz="4" w:space="0" w:color="auto"/>
              <w:left w:val="nil"/>
              <w:bottom w:val="single" w:sz="4" w:space="0" w:color="auto"/>
              <w:right w:val="single" w:sz="4" w:space="0" w:color="auto"/>
            </w:tcBorders>
            <w:vAlign w:val="center"/>
            <w:hideMark/>
          </w:tcPr>
          <w:p w14:paraId="77D6F14F"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2022</w:t>
            </w:r>
          </w:p>
        </w:tc>
        <w:tc>
          <w:tcPr>
            <w:tcW w:w="424" w:type="pct"/>
            <w:tcBorders>
              <w:top w:val="single" w:sz="4" w:space="0" w:color="auto"/>
              <w:left w:val="nil"/>
              <w:bottom w:val="single" w:sz="4" w:space="0" w:color="auto"/>
              <w:right w:val="single" w:sz="4" w:space="0" w:color="auto"/>
            </w:tcBorders>
            <w:vAlign w:val="center"/>
            <w:hideMark/>
          </w:tcPr>
          <w:p w14:paraId="0BF448B5"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2023</w:t>
            </w:r>
          </w:p>
        </w:tc>
        <w:tc>
          <w:tcPr>
            <w:tcW w:w="430" w:type="pct"/>
            <w:tcBorders>
              <w:top w:val="single" w:sz="4" w:space="0" w:color="auto"/>
              <w:left w:val="nil"/>
              <w:bottom w:val="single" w:sz="4" w:space="0" w:color="auto"/>
              <w:right w:val="single" w:sz="4" w:space="0" w:color="auto"/>
            </w:tcBorders>
            <w:vAlign w:val="center"/>
          </w:tcPr>
          <w:p w14:paraId="3595F589"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2024</w:t>
            </w:r>
          </w:p>
        </w:tc>
        <w:tc>
          <w:tcPr>
            <w:tcW w:w="474" w:type="pct"/>
            <w:tcBorders>
              <w:top w:val="single" w:sz="4" w:space="0" w:color="auto"/>
              <w:bottom w:val="single" w:sz="4" w:space="0" w:color="auto"/>
            </w:tcBorders>
            <w:vAlign w:val="center"/>
          </w:tcPr>
          <w:p w14:paraId="54F961EF"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2025</w:t>
            </w:r>
          </w:p>
        </w:tc>
        <w:tc>
          <w:tcPr>
            <w:tcW w:w="474" w:type="pct"/>
            <w:tcBorders>
              <w:top w:val="single" w:sz="4" w:space="0" w:color="auto"/>
              <w:left w:val="single" w:sz="4" w:space="0" w:color="auto"/>
              <w:bottom w:val="single" w:sz="4" w:space="0" w:color="auto"/>
              <w:right w:val="single" w:sz="4" w:space="0" w:color="auto"/>
            </w:tcBorders>
            <w:vAlign w:val="center"/>
            <w:hideMark/>
          </w:tcPr>
          <w:p w14:paraId="7E2EED81" w14:textId="77777777" w:rsidR="00842905" w:rsidRPr="003F6B95" w:rsidRDefault="00842905" w:rsidP="0054168F">
            <w:pPr>
              <w:jc w:val="center"/>
              <w:rPr>
                <w:b/>
                <w:bCs/>
                <w:color w:val="000000"/>
                <w:sz w:val="20"/>
                <w:szCs w:val="20"/>
                <w:lang w:eastAsia="zh-CN"/>
              </w:rPr>
            </w:pPr>
            <w:r w:rsidRPr="003F6B95">
              <w:rPr>
                <w:b/>
                <w:bCs/>
                <w:color w:val="000000"/>
                <w:sz w:val="20"/>
                <w:szCs w:val="20"/>
                <w:lang w:eastAsia="zh-CN"/>
              </w:rPr>
              <w:t>Total</w:t>
            </w:r>
          </w:p>
        </w:tc>
      </w:tr>
      <w:tr w:rsidR="00842905" w:rsidRPr="00A4193A" w14:paraId="4C028F40" w14:textId="77777777" w:rsidTr="0054168F">
        <w:trPr>
          <w:trHeight w:val="163"/>
        </w:trPr>
        <w:tc>
          <w:tcPr>
            <w:tcW w:w="300" w:type="pct"/>
            <w:tcBorders>
              <w:top w:val="nil"/>
              <w:left w:val="single" w:sz="4" w:space="0" w:color="auto"/>
              <w:bottom w:val="single" w:sz="4" w:space="0" w:color="auto"/>
              <w:right w:val="single" w:sz="4" w:space="0" w:color="auto"/>
            </w:tcBorders>
            <w:hideMark/>
          </w:tcPr>
          <w:p w14:paraId="4CFB36D2" w14:textId="77777777" w:rsidR="00842905" w:rsidRPr="003F6B95" w:rsidRDefault="00842905" w:rsidP="0054168F">
            <w:pPr>
              <w:jc w:val="left"/>
              <w:rPr>
                <w:color w:val="000000"/>
                <w:sz w:val="20"/>
                <w:szCs w:val="20"/>
                <w:lang w:eastAsia="zh-CN"/>
              </w:rPr>
            </w:pPr>
            <w:r w:rsidRPr="003F6B95">
              <w:rPr>
                <w:color w:val="000000"/>
                <w:sz w:val="20"/>
                <w:szCs w:val="20"/>
                <w:lang w:eastAsia="zh-CN"/>
              </w:rPr>
              <w:t>1.1</w:t>
            </w:r>
          </w:p>
        </w:tc>
        <w:tc>
          <w:tcPr>
            <w:tcW w:w="1409" w:type="pct"/>
            <w:tcBorders>
              <w:top w:val="nil"/>
              <w:left w:val="nil"/>
              <w:bottom w:val="single" w:sz="4" w:space="0" w:color="auto"/>
              <w:right w:val="single" w:sz="4" w:space="0" w:color="auto"/>
            </w:tcBorders>
            <w:hideMark/>
          </w:tcPr>
          <w:p w14:paraId="5C7301BC" w14:textId="77777777" w:rsidR="00842905" w:rsidRPr="003F6B95" w:rsidRDefault="00842905" w:rsidP="0054168F">
            <w:pPr>
              <w:jc w:val="left"/>
              <w:rPr>
                <w:color w:val="000000"/>
                <w:sz w:val="20"/>
                <w:szCs w:val="20"/>
                <w:lang w:eastAsia="zh-CN"/>
              </w:rPr>
            </w:pPr>
            <w:r w:rsidRPr="003F6B95">
              <w:rPr>
                <w:color w:val="000000"/>
                <w:sz w:val="20"/>
                <w:szCs w:val="20"/>
                <w:lang w:eastAsia="zh-CN"/>
              </w:rPr>
              <w:t>Montreal Protocol reduction schedule of Annex C, Group I substances (ODP tonnes) </w:t>
            </w:r>
          </w:p>
        </w:tc>
        <w:tc>
          <w:tcPr>
            <w:tcW w:w="384" w:type="pct"/>
            <w:tcBorders>
              <w:top w:val="nil"/>
              <w:left w:val="nil"/>
              <w:bottom w:val="single" w:sz="4" w:space="0" w:color="auto"/>
              <w:right w:val="single" w:sz="4" w:space="0" w:color="auto"/>
            </w:tcBorders>
            <w:hideMark/>
          </w:tcPr>
          <w:p w14:paraId="43167545" w14:textId="77777777" w:rsidR="00842905" w:rsidRPr="003F6B95" w:rsidRDefault="00842905" w:rsidP="0054168F">
            <w:pPr>
              <w:jc w:val="right"/>
              <w:rPr>
                <w:sz w:val="20"/>
                <w:szCs w:val="20"/>
              </w:rPr>
            </w:pPr>
            <w:r w:rsidRPr="003F6B95">
              <w:rPr>
                <w:color w:val="000000"/>
                <w:sz w:val="20"/>
                <w:szCs w:val="20"/>
                <w:lang w:eastAsia="zh-CN"/>
              </w:rPr>
              <w:t>3.69</w:t>
            </w:r>
          </w:p>
        </w:tc>
        <w:tc>
          <w:tcPr>
            <w:tcW w:w="340" w:type="pct"/>
            <w:tcBorders>
              <w:top w:val="nil"/>
              <w:left w:val="nil"/>
              <w:bottom w:val="single" w:sz="4" w:space="0" w:color="auto"/>
              <w:right w:val="single" w:sz="4" w:space="0" w:color="auto"/>
            </w:tcBorders>
          </w:tcPr>
          <w:p w14:paraId="4F9DA817" w14:textId="77777777" w:rsidR="00842905" w:rsidRPr="003F6B95" w:rsidRDefault="00842905" w:rsidP="0054168F">
            <w:pPr>
              <w:jc w:val="right"/>
              <w:rPr>
                <w:sz w:val="20"/>
                <w:szCs w:val="20"/>
              </w:rPr>
            </w:pPr>
            <w:r w:rsidRPr="003F6B95">
              <w:rPr>
                <w:color w:val="000000"/>
                <w:sz w:val="20"/>
                <w:szCs w:val="20"/>
                <w:lang w:eastAsia="zh-CN"/>
              </w:rPr>
              <w:t>3.69</w:t>
            </w:r>
          </w:p>
        </w:tc>
        <w:tc>
          <w:tcPr>
            <w:tcW w:w="340" w:type="pct"/>
            <w:tcBorders>
              <w:top w:val="nil"/>
              <w:left w:val="nil"/>
              <w:bottom w:val="single" w:sz="4" w:space="0" w:color="auto"/>
              <w:right w:val="single" w:sz="4" w:space="0" w:color="auto"/>
            </w:tcBorders>
          </w:tcPr>
          <w:p w14:paraId="6E4653E4" w14:textId="77777777" w:rsidR="00842905" w:rsidRPr="003F6B95" w:rsidRDefault="00842905" w:rsidP="0054168F">
            <w:pPr>
              <w:jc w:val="right"/>
              <w:rPr>
                <w:sz w:val="20"/>
                <w:szCs w:val="20"/>
              </w:rPr>
            </w:pPr>
            <w:r w:rsidRPr="003F6B95">
              <w:rPr>
                <w:sz w:val="20"/>
                <w:szCs w:val="20"/>
              </w:rPr>
              <w:t>2.67</w:t>
            </w:r>
          </w:p>
        </w:tc>
        <w:tc>
          <w:tcPr>
            <w:tcW w:w="425" w:type="pct"/>
            <w:tcBorders>
              <w:top w:val="nil"/>
              <w:left w:val="nil"/>
              <w:bottom w:val="single" w:sz="4" w:space="0" w:color="auto"/>
              <w:right w:val="single" w:sz="4" w:space="0" w:color="auto"/>
            </w:tcBorders>
          </w:tcPr>
          <w:p w14:paraId="1B0D545B" w14:textId="77777777" w:rsidR="00842905" w:rsidRPr="003F6B95" w:rsidRDefault="00842905" w:rsidP="0054168F">
            <w:pPr>
              <w:jc w:val="right"/>
              <w:rPr>
                <w:sz w:val="20"/>
                <w:szCs w:val="20"/>
              </w:rPr>
            </w:pPr>
            <w:r w:rsidRPr="003F6B95">
              <w:rPr>
                <w:sz w:val="20"/>
                <w:szCs w:val="20"/>
              </w:rPr>
              <w:t>2.67</w:t>
            </w:r>
          </w:p>
        </w:tc>
        <w:tc>
          <w:tcPr>
            <w:tcW w:w="424" w:type="pct"/>
            <w:tcBorders>
              <w:top w:val="nil"/>
              <w:left w:val="nil"/>
              <w:bottom w:val="single" w:sz="4" w:space="0" w:color="auto"/>
              <w:right w:val="single" w:sz="4" w:space="0" w:color="auto"/>
            </w:tcBorders>
            <w:hideMark/>
          </w:tcPr>
          <w:p w14:paraId="6969EAB7" w14:textId="77777777" w:rsidR="00842905" w:rsidRPr="003F6B95" w:rsidRDefault="00842905" w:rsidP="0054168F">
            <w:pPr>
              <w:jc w:val="right"/>
              <w:rPr>
                <w:color w:val="000000"/>
                <w:sz w:val="20"/>
                <w:szCs w:val="20"/>
                <w:lang w:eastAsia="zh-CN"/>
              </w:rPr>
            </w:pPr>
            <w:r w:rsidRPr="003F6B95">
              <w:rPr>
                <w:color w:val="000000"/>
                <w:sz w:val="20"/>
                <w:szCs w:val="20"/>
                <w:lang w:eastAsia="zh-CN"/>
              </w:rPr>
              <w:t>2.67</w:t>
            </w:r>
          </w:p>
        </w:tc>
        <w:tc>
          <w:tcPr>
            <w:tcW w:w="430" w:type="pct"/>
            <w:tcBorders>
              <w:top w:val="single" w:sz="4" w:space="0" w:color="auto"/>
              <w:left w:val="nil"/>
              <w:bottom w:val="single" w:sz="4" w:space="0" w:color="auto"/>
              <w:right w:val="single" w:sz="4" w:space="0" w:color="auto"/>
            </w:tcBorders>
          </w:tcPr>
          <w:p w14:paraId="1F5E6F82" w14:textId="77777777" w:rsidR="00842905" w:rsidRPr="003F6B95" w:rsidRDefault="00842905" w:rsidP="0054168F">
            <w:pPr>
              <w:jc w:val="right"/>
              <w:rPr>
                <w:color w:val="000000"/>
                <w:sz w:val="20"/>
                <w:szCs w:val="20"/>
                <w:lang w:eastAsia="zh-CN"/>
              </w:rPr>
            </w:pPr>
            <w:r w:rsidRPr="003F6B95">
              <w:rPr>
                <w:color w:val="000000"/>
                <w:sz w:val="20"/>
                <w:szCs w:val="20"/>
                <w:lang w:eastAsia="zh-CN"/>
              </w:rPr>
              <w:t>2.67</w:t>
            </w:r>
          </w:p>
        </w:tc>
        <w:tc>
          <w:tcPr>
            <w:tcW w:w="474" w:type="pct"/>
            <w:tcBorders>
              <w:top w:val="single" w:sz="4" w:space="0" w:color="auto"/>
              <w:bottom w:val="single" w:sz="4" w:space="0" w:color="auto"/>
            </w:tcBorders>
          </w:tcPr>
          <w:p w14:paraId="04E89FD4"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1.33</w:t>
            </w:r>
          </w:p>
        </w:tc>
        <w:tc>
          <w:tcPr>
            <w:tcW w:w="474" w:type="pct"/>
            <w:tcBorders>
              <w:top w:val="single" w:sz="4" w:space="0" w:color="auto"/>
              <w:left w:val="single" w:sz="4" w:space="0" w:color="auto"/>
              <w:bottom w:val="single" w:sz="4" w:space="0" w:color="auto"/>
              <w:right w:val="single" w:sz="4" w:space="0" w:color="auto"/>
            </w:tcBorders>
            <w:hideMark/>
          </w:tcPr>
          <w:p w14:paraId="6B483412" w14:textId="77777777" w:rsidR="00842905" w:rsidRPr="003F6B95" w:rsidRDefault="00842905" w:rsidP="0054168F">
            <w:pPr>
              <w:jc w:val="right"/>
              <w:rPr>
                <w:color w:val="000000"/>
                <w:sz w:val="20"/>
                <w:szCs w:val="20"/>
                <w:lang w:eastAsia="zh-CN"/>
              </w:rPr>
            </w:pPr>
            <w:r w:rsidRPr="003F6B95">
              <w:rPr>
                <w:color w:val="000000"/>
                <w:sz w:val="20"/>
                <w:szCs w:val="20"/>
                <w:lang w:eastAsia="zh-CN"/>
              </w:rPr>
              <w:t>n/a</w:t>
            </w:r>
          </w:p>
        </w:tc>
      </w:tr>
      <w:tr w:rsidR="00842905" w:rsidRPr="00A4193A" w14:paraId="7C7C92C2" w14:textId="77777777" w:rsidTr="0054168F">
        <w:trPr>
          <w:trHeight w:val="244"/>
        </w:trPr>
        <w:tc>
          <w:tcPr>
            <w:tcW w:w="300" w:type="pct"/>
            <w:tcBorders>
              <w:top w:val="nil"/>
              <w:left w:val="single" w:sz="4" w:space="0" w:color="auto"/>
              <w:bottom w:val="single" w:sz="4" w:space="0" w:color="auto"/>
              <w:right w:val="single" w:sz="4" w:space="0" w:color="auto"/>
            </w:tcBorders>
            <w:hideMark/>
          </w:tcPr>
          <w:p w14:paraId="193E55B5" w14:textId="77777777" w:rsidR="00842905" w:rsidRPr="003F6B95" w:rsidRDefault="00842905" w:rsidP="0054168F">
            <w:pPr>
              <w:jc w:val="left"/>
              <w:rPr>
                <w:color w:val="000000"/>
                <w:sz w:val="20"/>
                <w:szCs w:val="20"/>
                <w:lang w:eastAsia="zh-CN"/>
              </w:rPr>
            </w:pPr>
            <w:r w:rsidRPr="003F6B95">
              <w:rPr>
                <w:color w:val="000000"/>
                <w:sz w:val="20"/>
                <w:szCs w:val="20"/>
                <w:lang w:eastAsia="zh-CN"/>
              </w:rPr>
              <w:t>1.2</w:t>
            </w:r>
          </w:p>
        </w:tc>
        <w:tc>
          <w:tcPr>
            <w:tcW w:w="1409" w:type="pct"/>
            <w:tcBorders>
              <w:top w:val="nil"/>
              <w:left w:val="nil"/>
              <w:bottom w:val="single" w:sz="4" w:space="0" w:color="auto"/>
              <w:right w:val="single" w:sz="4" w:space="0" w:color="auto"/>
            </w:tcBorders>
            <w:hideMark/>
          </w:tcPr>
          <w:p w14:paraId="076AB0DD" w14:textId="77777777" w:rsidR="00842905" w:rsidRPr="003F6B95" w:rsidRDefault="00842905" w:rsidP="0054168F">
            <w:pPr>
              <w:jc w:val="left"/>
              <w:rPr>
                <w:color w:val="000000"/>
                <w:sz w:val="20"/>
                <w:szCs w:val="20"/>
                <w:lang w:eastAsia="zh-CN"/>
              </w:rPr>
            </w:pPr>
            <w:r w:rsidRPr="003F6B95">
              <w:rPr>
                <w:color w:val="000000"/>
                <w:sz w:val="20"/>
                <w:szCs w:val="20"/>
                <w:lang w:eastAsia="zh-CN"/>
              </w:rPr>
              <w:t>Maximum allowable total consumption of Annex C, Group I substances (ODP tonnes) </w:t>
            </w:r>
          </w:p>
        </w:tc>
        <w:tc>
          <w:tcPr>
            <w:tcW w:w="384" w:type="pct"/>
            <w:tcBorders>
              <w:top w:val="nil"/>
              <w:left w:val="nil"/>
              <w:bottom w:val="single" w:sz="4" w:space="0" w:color="auto"/>
              <w:right w:val="single" w:sz="4" w:space="0" w:color="auto"/>
            </w:tcBorders>
            <w:hideMark/>
          </w:tcPr>
          <w:p w14:paraId="230FB2ED" w14:textId="77777777" w:rsidR="00842905" w:rsidRPr="003F6B95" w:rsidRDefault="00842905" w:rsidP="0054168F">
            <w:pPr>
              <w:jc w:val="right"/>
              <w:rPr>
                <w:sz w:val="20"/>
                <w:szCs w:val="20"/>
              </w:rPr>
            </w:pPr>
            <w:r w:rsidRPr="003F6B95">
              <w:rPr>
                <w:color w:val="000000"/>
                <w:sz w:val="20"/>
                <w:szCs w:val="20"/>
                <w:lang w:eastAsia="zh-CN"/>
              </w:rPr>
              <w:t>1.48</w:t>
            </w:r>
          </w:p>
        </w:tc>
        <w:tc>
          <w:tcPr>
            <w:tcW w:w="340" w:type="pct"/>
            <w:tcBorders>
              <w:top w:val="nil"/>
              <w:left w:val="nil"/>
              <w:bottom w:val="single" w:sz="4" w:space="0" w:color="auto"/>
              <w:right w:val="single" w:sz="4" w:space="0" w:color="auto"/>
            </w:tcBorders>
            <w:hideMark/>
          </w:tcPr>
          <w:p w14:paraId="2C50011F" w14:textId="77777777" w:rsidR="00842905" w:rsidRPr="003F6B95" w:rsidRDefault="00842905" w:rsidP="0054168F">
            <w:pPr>
              <w:jc w:val="right"/>
              <w:rPr>
                <w:sz w:val="20"/>
                <w:szCs w:val="20"/>
              </w:rPr>
            </w:pPr>
            <w:r w:rsidRPr="003F6B95">
              <w:rPr>
                <w:color w:val="000000"/>
                <w:sz w:val="20"/>
                <w:szCs w:val="20"/>
                <w:lang w:eastAsia="zh-CN"/>
              </w:rPr>
              <w:t>1.48</w:t>
            </w:r>
          </w:p>
        </w:tc>
        <w:tc>
          <w:tcPr>
            <w:tcW w:w="340" w:type="pct"/>
            <w:tcBorders>
              <w:top w:val="nil"/>
              <w:left w:val="nil"/>
              <w:bottom w:val="single" w:sz="4" w:space="0" w:color="auto"/>
              <w:right w:val="single" w:sz="4" w:space="0" w:color="auto"/>
            </w:tcBorders>
            <w:hideMark/>
          </w:tcPr>
          <w:p w14:paraId="1447BFA2" w14:textId="77777777" w:rsidR="00842905" w:rsidRPr="003F6B95" w:rsidRDefault="00842905" w:rsidP="0054168F">
            <w:pPr>
              <w:jc w:val="right"/>
              <w:rPr>
                <w:sz w:val="20"/>
                <w:szCs w:val="20"/>
              </w:rPr>
            </w:pPr>
            <w:r w:rsidRPr="003F6B95">
              <w:rPr>
                <w:color w:val="000000"/>
                <w:sz w:val="20"/>
                <w:szCs w:val="20"/>
                <w:lang w:eastAsia="zh-CN"/>
              </w:rPr>
              <w:t>1.07</w:t>
            </w:r>
          </w:p>
        </w:tc>
        <w:tc>
          <w:tcPr>
            <w:tcW w:w="425" w:type="pct"/>
            <w:tcBorders>
              <w:top w:val="nil"/>
              <w:left w:val="nil"/>
              <w:bottom w:val="single" w:sz="4" w:space="0" w:color="auto"/>
              <w:right w:val="single" w:sz="4" w:space="0" w:color="auto"/>
            </w:tcBorders>
            <w:hideMark/>
          </w:tcPr>
          <w:p w14:paraId="1F8F5443" w14:textId="77777777" w:rsidR="00842905" w:rsidRPr="003F6B95" w:rsidRDefault="00842905" w:rsidP="0054168F">
            <w:pPr>
              <w:jc w:val="right"/>
              <w:rPr>
                <w:sz w:val="20"/>
                <w:szCs w:val="20"/>
              </w:rPr>
            </w:pPr>
            <w:r w:rsidRPr="003F6B95">
              <w:rPr>
                <w:color w:val="000000"/>
                <w:sz w:val="20"/>
                <w:szCs w:val="20"/>
                <w:lang w:eastAsia="zh-CN"/>
              </w:rPr>
              <w:t>1.07</w:t>
            </w:r>
          </w:p>
        </w:tc>
        <w:tc>
          <w:tcPr>
            <w:tcW w:w="424" w:type="pct"/>
            <w:tcBorders>
              <w:top w:val="nil"/>
              <w:left w:val="nil"/>
              <w:bottom w:val="single" w:sz="4" w:space="0" w:color="auto"/>
              <w:right w:val="single" w:sz="4" w:space="0" w:color="auto"/>
            </w:tcBorders>
            <w:hideMark/>
          </w:tcPr>
          <w:p w14:paraId="58A060D6" w14:textId="77777777" w:rsidR="00842905" w:rsidRPr="003F6B95" w:rsidRDefault="00842905" w:rsidP="0054168F">
            <w:pPr>
              <w:jc w:val="right"/>
              <w:rPr>
                <w:color w:val="000000"/>
                <w:sz w:val="20"/>
                <w:szCs w:val="20"/>
                <w:lang w:eastAsia="zh-CN"/>
              </w:rPr>
            </w:pPr>
            <w:r w:rsidRPr="003F6B95">
              <w:rPr>
                <w:color w:val="000000"/>
                <w:sz w:val="20"/>
                <w:szCs w:val="20"/>
                <w:lang w:eastAsia="zh-CN"/>
              </w:rPr>
              <w:t>1.07</w:t>
            </w:r>
          </w:p>
        </w:tc>
        <w:tc>
          <w:tcPr>
            <w:tcW w:w="430" w:type="pct"/>
            <w:tcBorders>
              <w:top w:val="single" w:sz="4" w:space="0" w:color="auto"/>
              <w:left w:val="nil"/>
              <w:bottom w:val="single" w:sz="4" w:space="0" w:color="auto"/>
              <w:right w:val="single" w:sz="4" w:space="0" w:color="auto"/>
            </w:tcBorders>
          </w:tcPr>
          <w:p w14:paraId="1BAFCB0F" w14:textId="77777777" w:rsidR="00842905" w:rsidRPr="003F6B95" w:rsidRDefault="00842905" w:rsidP="0054168F">
            <w:pPr>
              <w:jc w:val="right"/>
              <w:rPr>
                <w:color w:val="000000"/>
                <w:sz w:val="20"/>
                <w:szCs w:val="20"/>
                <w:lang w:eastAsia="zh-CN"/>
              </w:rPr>
            </w:pPr>
            <w:r w:rsidRPr="003F6B95">
              <w:rPr>
                <w:color w:val="000000"/>
                <w:sz w:val="20"/>
                <w:szCs w:val="20"/>
                <w:lang w:eastAsia="zh-CN"/>
              </w:rPr>
              <w:t>1.07</w:t>
            </w:r>
          </w:p>
        </w:tc>
        <w:tc>
          <w:tcPr>
            <w:tcW w:w="474" w:type="pct"/>
            <w:tcBorders>
              <w:top w:val="single" w:sz="4" w:space="0" w:color="auto"/>
              <w:bottom w:val="single" w:sz="4" w:space="0" w:color="auto"/>
            </w:tcBorders>
          </w:tcPr>
          <w:p w14:paraId="420DC5B5"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1.07</w:t>
            </w:r>
          </w:p>
          <w:p w14:paraId="256680A1" w14:textId="77777777" w:rsidR="00842905" w:rsidRPr="003F6B95" w:rsidRDefault="00842905" w:rsidP="0054168F">
            <w:pPr>
              <w:jc w:val="right"/>
              <w:rPr>
                <w:b/>
                <w:bCs/>
                <w:color w:val="000000"/>
                <w:sz w:val="20"/>
                <w:szCs w:val="20"/>
                <w:lang w:eastAsia="zh-CN"/>
              </w:rPr>
            </w:pPr>
          </w:p>
        </w:tc>
        <w:tc>
          <w:tcPr>
            <w:tcW w:w="474" w:type="pct"/>
            <w:tcBorders>
              <w:top w:val="single" w:sz="4" w:space="0" w:color="auto"/>
              <w:left w:val="single" w:sz="4" w:space="0" w:color="auto"/>
              <w:bottom w:val="single" w:sz="4" w:space="0" w:color="auto"/>
              <w:right w:val="single" w:sz="4" w:space="0" w:color="auto"/>
            </w:tcBorders>
            <w:hideMark/>
          </w:tcPr>
          <w:p w14:paraId="68616C17" w14:textId="77777777" w:rsidR="00842905" w:rsidRPr="003F6B95" w:rsidRDefault="00842905" w:rsidP="0054168F">
            <w:pPr>
              <w:jc w:val="right"/>
              <w:rPr>
                <w:color w:val="000000"/>
                <w:sz w:val="20"/>
                <w:szCs w:val="20"/>
                <w:lang w:eastAsia="zh-CN"/>
              </w:rPr>
            </w:pPr>
            <w:r w:rsidRPr="003F6B95">
              <w:rPr>
                <w:color w:val="000000"/>
                <w:sz w:val="20"/>
                <w:szCs w:val="20"/>
                <w:lang w:eastAsia="zh-CN"/>
              </w:rPr>
              <w:t>n/a</w:t>
            </w:r>
          </w:p>
        </w:tc>
      </w:tr>
      <w:tr w:rsidR="00842905" w:rsidRPr="00A4193A" w14:paraId="5A1CFF25" w14:textId="77777777" w:rsidTr="0054168F">
        <w:trPr>
          <w:trHeight w:val="53"/>
        </w:trPr>
        <w:tc>
          <w:tcPr>
            <w:tcW w:w="300" w:type="pct"/>
            <w:tcBorders>
              <w:top w:val="nil"/>
              <w:left w:val="single" w:sz="4" w:space="0" w:color="auto"/>
              <w:bottom w:val="single" w:sz="4" w:space="0" w:color="auto"/>
              <w:right w:val="single" w:sz="4" w:space="0" w:color="auto"/>
            </w:tcBorders>
            <w:hideMark/>
          </w:tcPr>
          <w:p w14:paraId="5217059A" w14:textId="77777777" w:rsidR="00842905" w:rsidRPr="003F6B95" w:rsidRDefault="00842905" w:rsidP="0054168F">
            <w:pPr>
              <w:jc w:val="left"/>
              <w:rPr>
                <w:color w:val="000000"/>
                <w:sz w:val="20"/>
                <w:szCs w:val="20"/>
                <w:lang w:eastAsia="zh-CN"/>
              </w:rPr>
            </w:pPr>
            <w:r w:rsidRPr="003F6B95">
              <w:rPr>
                <w:color w:val="000000"/>
                <w:sz w:val="20"/>
                <w:szCs w:val="20"/>
                <w:lang w:eastAsia="zh-CN"/>
              </w:rPr>
              <w:t>2.1</w:t>
            </w:r>
          </w:p>
        </w:tc>
        <w:tc>
          <w:tcPr>
            <w:tcW w:w="1409" w:type="pct"/>
            <w:tcBorders>
              <w:top w:val="nil"/>
              <w:left w:val="nil"/>
              <w:bottom w:val="single" w:sz="4" w:space="0" w:color="auto"/>
              <w:right w:val="single" w:sz="4" w:space="0" w:color="auto"/>
            </w:tcBorders>
            <w:hideMark/>
          </w:tcPr>
          <w:p w14:paraId="583EB8CA" w14:textId="77777777" w:rsidR="00842905" w:rsidRPr="003F6B95" w:rsidRDefault="00842905" w:rsidP="0054168F">
            <w:pPr>
              <w:jc w:val="left"/>
              <w:rPr>
                <w:color w:val="000000"/>
                <w:sz w:val="20"/>
                <w:szCs w:val="20"/>
                <w:lang w:eastAsia="zh-CN"/>
              </w:rPr>
            </w:pPr>
            <w:r w:rsidRPr="003F6B95">
              <w:rPr>
                <w:color w:val="000000"/>
                <w:sz w:val="20"/>
                <w:szCs w:val="20"/>
                <w:lang w:eastAsia="zh-CN"/>
              </w:rPr>
              <w:t>Lead IA (UNEP) agreed funding (US $)</w:t>
            </w:r>
          </w:p>
        </w:tc>
        <w:tc>
          <w:tcPr>
            <w:tcW w:w="384" w:type="pct"/>
            <w:tcBorders>
              <w:top w:val="nil"/>
              <w:left w:val="nil"/>
              <w:bottom w:val="single" w:sz="4" w:space="0" w:color="auto"/>
              <w:right w:val="single" w:sz="4" w:space="0" w:color="auto"/>
            </w:tcBorders>
          </w:tcPr>
          <w:p w14:paraId="79440109" w14:textId="77777777" w:rsidR="00842905" w:rsidRPr="003F6B95" w:rsidRDefault="00842905" w:rsidP="0054168F">
            <w:pPr>
              <w:jc w:val="right"/>
              <w:rPr>
                <w:color w:val="000000"/>
                <w:sz w:val="20"/>
                <w:szCs w:val="20"/>
                <w:lang w:eastAsia="zh-CN"/>
              </w:rPr>
            </w:pPr>
            <w:r w:rsidRPr="003F6B95">
              <w:rPr>
                <w:color w:val="000000"/>
                <w:sz w:val="20"/>
                <w:szCs w:val="20"/>
                <w:lang w:eastAsia="zh-CN"/>
              </w:rPr>
              <w:t>20,000</w:t>
            </w:r>
          </w:p>
        </w:tc>
        <w:tc>
          <w:tcPr>
            <w:tcW w:w="340" w:type="pct"/>
            <w:tcBorders>
              <w:top w:val="nil"/>
              <w:left w:val="nil"/>
              <w:bottom w:val="single" w:sz="4" w:space="0" w:color="auto"/>
              <w:right w:val="single" w:sz="4" w:space="0" w:color="auto"/>
            </w:tcBorders>
          </w:tcPr>
          <w:p w14:paraId="40E8A670"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3845ED61"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6DB08225" w14:textId="77777777" w:rsidR="00842905" w:rsidRPr="003F6B95" w:rsidRDefault="00842905" w:rsidP="0054168F">
            <w:pPr>
              <w:jc w:val="right"/>
              <w:rPr>
                <w:color w:val="000000"/>
                <w:sz w:val="20"/>
                <w:szCs w:val="20"/>
                <w:lang w:eastAsia="zh-CN"/>
              </w:rPr>
            </w:pPr>
            <w:r w:rsidRPr="003F6B95">
              <w:rPr>
                <w:color w:val="000000"/>
                <w:sz w:val="20"/>
                <w:szCs w:val="20"/>
                <w:lang w:eastAsia="zh-CN"/>
              </w:rPr>
              <w:t>70,500</w:t>
            </w:r>
          </w:p>
        </w:tc>
        <w:tc>
          <w:tcPr>
            <w:tcW w:w="424" w:type="pct"/>
            <w:tcBorders>
              <w:top w:val="nil"/>
              <w:left w:val="nil"/>
              <w:bottom w:val="single" w:sz="4" w:space="0" w:color="auto"/>
              <w:right w:val="single" w:sz="4" w:space="0" w:color="auto"/>
            </w:tcBorders>
          </w:tcPr>
          <w:p w14:paraId="277DB277"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1C343DCC"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1B33884A"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29,500</w:t>
            </w:r>
          </w:p>
        </w:tc>
        <w:tc>
          <w:tcPr>
            <w:tcW w:w="474" w:type="pct"/>
            <w:tcBorders>
              <w:top w:val="single" w:sz="4" w:space="0" w:color="auto"/>
              <w:left w:val="single" w:sz="4" w:space="0" w:color="auto"/>
              <w:bottom w:val="single" w:sz="4" w:space="0" w:color="auto"/>
              <w:right w:val="single" w:sz="4" w:space="0" w:color="auto"/>
            </w:tcBorders>
          </w:tcPr>
          <w:p w14:paraId="230035CF" w14:textId="77777777" w:rsidR="00842905" w:rsidRPr="003F6B95" w:rsidRDefault="00842905" w:rsidP="0054168F">
            <w:pPr>
              <w:jc w:val="right"/>
              <w:rPr>
                <w:color w:val="000000"/>
                <w:sz w:val="20"/>
                <w:szCs w:val="20"/>
                <w:lang w:eastAsia="zh-CN"/>
              </w:rPr>
            </w:pPr>
            <w:r w:rsidRPr="003F6B95">
              <w:rPr>
                <w:color w:val="000000"/>
                <w:sz w:val="20"/>
                <w:szCs w:val="20"/>
                <w:lang w:eastAsia="zh-CN"/>
              </w:rPr>
              <w:t>120,000</w:t>
            </w:r>
          </w:p>
        </w:tc>
      </w:tr>
      <w:tr w:rsidR="00842905" w:rsidRPr="00A4193A" w14:paraId="52F2A6CC" w14:textId="77777777" w:rsidTr="0054168F">
        <w:trPr>
          <w:trHeight w:val="91"/>
        </w:trPr>
        <w:tc>
          <w:tcPr>
            <w:tcW w:w="300" w:type="pct"/>
            <w:tcBorders>
              <w:top w:val="nil"/>
              <w:left w:val="single" w:sz="4" w:space="0" w:color="auto"/>
              <w:bottom w:val="single" w:sz="4" w:space="0" w:color="auto"/>
              <w:right w:val="single" w:sz="4" w:space="0" w:color="auto"/>
            </w:tcBorders>
            <w:hideMark/>
          </w:tcPr>
          <w:p w14:paraId="25750A15" w14:textId="77777777" w:rsidR="00842905" w:rsidRPr="003F6B95" w:rsidRDefault="00842905" w:rsidP="0054168F">
            <w:pPr>
              <w:jc w:val="left"/>
              <w:rPr>
                <w:color w:val="000000"/>
                <w:sz w:val="20"/>
                <w:szCs w:val="20"/>
                <w:lang w:eastAsia="zh-CN"/>
              </w:rPr>
            </w:pPr>
            <w:r w:rsidRPr="003F6B95">
              <w:rPr>
                <w:color w:val="000000"/>
                <w:sz w:val="20"/>
                <w:szCs w:val="20"/>
                <w:lang w:eastAsia="zh-CN"/>
              </w:rPr>
              <w:t>2.2</w:t>
            </w:r>
          </w:p>
        </w:tc>
        <w:tc>
          <w:tcPr>
            <w:tcW w:w="1409" w:type="pct"/>
            <w:tcBorders>
              <w:top w:val="nil"/>
              <w:left w:val="nil"/>
              <w:bottom w:val="single" w:sz="4" w:space="0" w:color="auto"/>
              <w:right w:val="single" w:sz="4" w:space="0" w:color="auto"/>
            </w:tcBorders>
            <w:hideMark/>
          </w:tcPr>
          <w:p w14:paraId="161080BA" w14:textId="77777777" w:rsidR="00842905" w:rsidRPr="003F6B95" w:rsidRDefault="00842905" w:rsidP="0054168F">
            <w:pPr>
              <w:jc w:val="left"/>
              <w:rPr>
                <w:color w:val="000000"/>
                <w:sz w:val="20"/>
                <w:szCs w:val="20"/>
                <w:lang w:eastAsia="zh-CN"/>
              </w:rPr>
            </w:pPr>
            <w:r w:rsidRPr="003F6B95">
              <w:rPr>
                <w:color w:val="000000"/>
                <w:sz w:val="20"/>
                <w:szCs w:val="20"/>
                <w:lang w:eastAsia="zh-CN"/>
              </w:rPr>
              <w:t>Support costs for Lead IA (US $)</w:t>
            </w:r>
          </w:p>
        </w:tc>
        <w:tc>
          <w:tcPr>
            <w:tcW w:w="384" w:type="pct"/>
            <w:tcBorders>
              <w:top w:val="nil"/>
              <w:left w:val="nil"/>
              <w:bottom w:val="single" w:sz="4" w:space="0" w:color="auto"/>
              <w:right w:val="single" w:sz="4" w:space="0" w:color="auto"/>
            </w:tcBorders>
          </w:tcPr>
          <w:p w14:paraId="122722C9" w14:textId="77777777" w:rsidR="00842905" w:rsidRPr="003F6B95" w:rsidRDefault="00842905" w:rsidP="0054168F">
            <w:pPr>
              <w:jc w:val="right"/>
              <w:rPr>
                <w:color w:val="000000"/>
                <w:sz w:val="20"/>
                <w:szCs w:val="20"/>
                <w:lang w:eastAsia="zh-CN"/>
              </w:rPr>
            </w:pPr>
            <w:r w:rsidRPr="003F6B95">
              <w:rPr>
                <w:color w:val="000000"/>
                <w:sz w:val="20"/>
                <w:szCs w:val="20"/>
                <w:lang w:eastAsia="zh-CN"/>
              </w:rPr>
              <w:t>2,600</w:t>
            </w:r>
          </w:p>
        </w:tc>
        <w:tc>
          <w:tcPr>
            <w:tcW w:w="340" w:type="pct"/>
            <w:tcBorders>
              <w:top w:val="nil"/>
              <w:left w:val="nil"/>
              <w:bottom w:val="single" w:sz="4" w:space="0" w:color="auto"/>
              <w:right w:val="single" w:sz="4" w:space="0" w:color="auto"/>
            </w:tcBorders>
          </w:tcPr>
          <w:p w14:paraId="026E29E0"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57493A55"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2F4FC56B" w14:textId="77777777" w:rsidR="00842905" w:rsidRPr="003F6B95" w:rsidRDefault="00842905" w:rsidP="0054168F">
            <w:pPr>
              <w:jc w:val="right"/>
              <w:rPr>
                <w:color w:val="000000"/>
                <w:sz w:val="20"/>
                <w:szCs w:val="20"/>
                <w:lang w:eastAsia="zh-CN"/>
              </w:rPr>
            </w:pPr>
            <w:r w:rsidRPr="003F6B95">
              <w:rPr>
                <w:color w:val="000000"/>
                <w:sz w:val="20"/>
                <w:szCs w:val="20"/>
                <w:lang w:eastAsia="zh-CN"/>
              </w:rPr>
              <w:t>9,165</w:t>
            </w:r>
          </w:p>
        </w:tc>
        <w:tc>
          <w:tcPr>
            <w:tcW w:w="424" w:type="pct"/>
            <w:tcBorders>
              <w:top w:val="nil"/>
              <w:left w:val="nil"/>
              <w:bottom w:val="single" w:sz="4" w:space="0" w:color="auto"/>
              <w:right w:val="single" w:sz="4" w:space="0" w:color="auto"/>
            </w:tcBorders>
          </w:tcPr>
          <w:p w14:paraId="225571FD"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4302C1C3"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5BD04149"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3,835</w:t>
            </w:r>
          </w:p>
        </w:tc>
        <w:tc>
          <w:tcPr>
            <w:tcW w:w="474" w:type="pct"/>
            <w:tcBorders>
              <w:top w:val="single" w:sz="4" w:space="0" w:color="auto"/>
              <w:left w:val="single" w:sz="4" w:space="0" w:color="auto"/>
              <w:bottom w:val="single" w:sz="4" w:space="0" w:color="auto"/>
              <w:right w:val="single" w:sz="4" w:space="0" w:color="auto"/>
            </w:tcBorders>
          </w:tcPr>
          <w:p w14:paraId="5F65797D" w14:textId="77777777" w:rsidR="00842905" w:rsidRPr="003F6B95" w:rsidRDefault="00842905" w:rsidP="0054168F">
            <w:pPr>
              <w:jc w:val="right"/>
              <w:rPr>
                <w:color w:val="000000"/>
                <w:sz w:val="20"/>
                <w:szCs w:val="20"/>
                <w:lang w:eastAsia="zh-CN"/>
              </w:rPr>
            </w:pPr>
            <w:r w:rsidRPr="003F6B95">
              <w:rPr>
                <w:color w:val="000000"/>
                <w:sz w:val="20"/>
                <w:szCs w:val="20"/>
                <w:lang w:eastAsia="zh-CN"/>
              </w:rPr>
              <w:t>15,600</w:t>
            </w:r>
          </w:p>
        </w:tc>
      </w:tr>
      <w:tr w:rsidR="00842905" w:rsidRPr="00A4193A" w14:paraId="2A68D4A2" w14:textId="77777777" w:rsidTr="0054168F">
        <w:trPr>
          <w:trHeight w:val="136"/>
        </w:trPr>
        <w:tc>
          <w:tcPr>
            <w:tcW w:w="300" w:type="pct"/>
            <w:tcBorders>
              <w:top w:val="nil"/>
              <w:left w:val="single" w:sz="4" w:space="0" w:color="auto"/>
              <w:bottom w:val="single" w:sz="4" w:space="0" w:color="auto"/>
              <w:right w:val="single" w:sz="4" w:space="0" w:color="auto"/>
            </w:tcBorders>
            <w:hideMark/>
          </w:tcPr>
          <w:p w14:paraId="41F5B9A6" w14:textId="77777777" w:rsidR="00842905" w:rsidRPr="003F6B95" w:rsidRDefault="00842905" w:rsidP="0054168F">
            <w:pPr>
              <w:jc w:val="left"/>
              <w:rPr>
                <w:color w:val="000000"/>
                <w:sz w:val="20"/>
                <w:szCs w:val="20"/>
                <w:lang w:eastAsia="zh-CN"/>
              </w:rPr>
            </w:pPr>
            <w:r w:rsidRPr="003F6B95">
              <w:rPr>
                <w:color w:val="000000"/>
                <w:sz w:val="20"/>
                <w:szCs w:val="20"/>
                <w:lang w:eastAsia="zh-CN"/>
              </w:rPr>
              <w:t>2.3</w:t>
            </w:r>
          </w:p>
        </w:tc>
        <w:tc>
          <w:tcPr>
            <w:tcW w:w="1409" w:type="pct"/>
            <w:tcBorders>
              <w:top w:val="nil"/>
              <w:left w:val="nil"/>
              <w:bottom w:val="single" w:sz="4" w:space="0" w:color="auto"/>
              <w:right w:val="single" w:sz="4" w:space="0" w:color="auto"/>
            </w:tcBorders>
            <w:hideMark/>
          </w:tcPr>
          <w:p w14:paraId="0ADFF178" w14:textId="77777777" w:rsidR="00842905" w:rsidRPr="003F6B95" w:rsidRDefault="00842905" w:rsidP="0054168F">
            <w:pPr>
              <w:jc w:val="left"/>
              <w:rPr>
                <w:color w:val="000000"/>
                <w:sz w:val="20"/>
                <w:szCs w:val="20"/>
                <w:lang w:eastAsia="zh-CN"/>
              </w:rPr>
            </w:pPr>
            <w:r w:rsidRPr="003F6B95">
              <w:rPr>
                <w:color w:val="000000"/>
                <w:sz w:val="20"/>
                <w:szCs w:val="20"/>
                <w:lang w:eastAsia="zh-CN"/>
              </w:rPr>
              <w:t>Cooperating IA (UNDP) agreed funding (US $)</w:t>
            </w:r>
          </w:p>
        </w:tc>
        <w:tc>
          <w:tcPr>
            <w:tcW w:w="384" w:type="pct"/>
            <w:tcBorders>
              <w:top w:val="nil"/>
              <w:left w:val="nil"/>
              <w:bottom w:val="single" w:sz="4" w:space="0" w:color="auto"/>
              <w:right w:val="single" w:sz="4" w:space="0" w:color="auto"/>
            </w:tcBorders>
          </w:tcPr>
          <w:p w14:paraId="4C3F4C1B"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33577489"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3D1E859C"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56F88358" w14:textId="77777777" w:rsidR="00842905" w:rsidRPr="003F6B95" w:rsidRDefault="00842905" w:rsidP="0054168F">
            <w:pPr>
              <w:jc w:val="right"/>
              <w:rPr>
                <w:color w:val="000000"/>
                <w:sz w:val="20"/>
                <w:szCs w:val="20"/>
                <w:lang w:eastAsia="zh-CN"/>
              </w:rPr>
            </w:pPr>
            <w:r w:rsidRPr="003F6B95">
              <w:rPr>
                <w:color w:val="000000"/>
                <w:sz w:val="20"/>
                <w:szCs w:val="20"/>
                <w:lang w:eastAsia="zh-CN"/>
              </w:rPr>
              <w:t>50,000</w:t>
            </w:r>
          </w:p>
        </w:tc>
        <w:tc>
          <w:tcPr>
            <w:tcW w:w="424" w:type="pct"/>
            <w:tcBorders>
              <w:top w:val="nil"/>
              <w:left w:val="nil"/>
              <w:bottom w:val="single" w:sz="4" w:space="0" w:color="auto"/>
              <w:right w:val="single" w:sz="4" w:space="0" w:color="auto"/>
            </w:tcBorders>
          </w:tcPr>
          <w:p w14:paraId="16D3A05C"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4FBBB7A5"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6F81270E"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40,000</w:t>
            </w:r>
          </w:p>
        </w:tc>
        <w:tc>
          <w:tcPr>
            <w:tcW w:w="474" w:type="pct"/>
            <w:tcBorders>
              <w:top w:val="single" w:sz="4" w:space="0" w:color="auto"/>
              <w:left w:val="single" w:sz="4" w:space="0" w:color="auto"/>
              <w:bottom w:val="single" w:sz="4" w:space="0" w:color="auto"/>
              <w:right w:val="single" w:sz="4" w:space="0" w:color="auto"/>
            </w:tcBorders>
          </w:tcPr>
          <w:p w14:paraId="48C4366D" w14:textId="77777777" w:rsidR="00842905" w:rsidRPr="003F6B95" w:rsidRDefault="00842905" w:rsidP="0054168F">
            <w:pPr>
              <w:jc w:val="right"/>
              <w:rPr>
                <w:color w:val="000000"/>
                <w:sz w:val="20"/>
                <w:szCs w:val="20"/>
                <w:lang w:eastAsia="zh-CN"/>
              </w:rPr>
            </w:pPr>
            <w:r w:rsidRPr="003F6B95">
              <w:rPr>
                <w:color w:val="000000"/>
                <w:sz w:val="20"/>
                <w:szCs w:val="20"/>
                <w:lang w:eastAsia="zh-CN"/>
              </w:rPr>
              <w:t>90,000</w:t>
            </w:r>
          </w:p>
        </w:tc>
      </w:tr>
      <w:tr w:rsidR="00842905" w:rsidRPr="00A4193A" w14:paraId="1445BCE4" w14:textId="77777777" w:rsidTr="0054168F">
        <w:trPr>
          <w:trHeight w:val="53"/>
        </w:trPr>
        <w:tc>
          <w:tcPr>
            <w:tcW w:w="300" w:type="pct"/>
            <w:tcBorders>
              <w:top w:val="nil"/>
              <w:left w:val="single" w:sz="4" w:space="0" w:color="auto"/>
              <w:bottom w:val="single" w:sz="4" w:space="0" w:color="auto"/>
              <w:right w:val="single" w:sz="4" w:space="0" w:color="auto"/>
            </w:tcBorders>
            <w:hideMark/>
          </w:tcPr>
          <w:p w14:paraId="12B206F2" w14:textId="77777777" w:rsidR="00842905" w:rsidRPr="003F6B95" w:rsidRDefault="00842905" w:rsidP="0054168F">
            <w:pPr>
              <w:jc w:val="left"/>
              <w:rPr>
                <w:color w:val="000000"/>
                <w:sz w:val="20"/>
                <w:szCs w:val="20"/>
                <w:lang w:eastAsia="zh-CN"/>
              </w:rPr>
            </w:pPr>
            <w:r w:rsidRPr="003F6B95">
              <w:rPr>
                <w:color w:val="000000"/>
                <w:sz w:val="20"/>
                <w:szCs w:val="20"/>
                <w:lang w:eastAsia="zh-CN"/>
              </w:rPr>
              <w:t>2.4</w:t>
            </w:r>
          </w:p>
        </w:tc>
        <w:tc>
          <w:tcPr>
            <w:tcW w:w="1409" w:type="pct"/>
            <w:tcBorders>
              <w:top w:val="nil"/>
              <w:left w:val="nil"/>
              <w:bottom w:val="single" w:sz="4" w:space="0" w:color="auto"/>
              <w:right w:val="single" w:sz="4" w:space="0" w:color="auto"/>
            </w:tcBorders>
            <w:hideMark/>
          </w:tcPr>
          <w:p w14:paraId="52C13F50" w14:textId="77777777" w:rsidR="00842905" w:rsidRPr="003F6B95" w:rsidRDefault="00842905" w:rsidP="0054168F">
            <w:pPr>
              <w:jc w:val="left"/>
              <w:rPr>
                <w:color w:val="000000"/>
                <w:sz w:val="20"/>
                <w:szCs w:val="20"/>
                <w:lang w:eastAsia="zh-CN"/>
              </w:rPr>
            </w:pPr>
            <w:r w:rsidRPr="003F6B95">
              <w:rPr>
                <w:color w:val="000000"/>
                <w:sz w:val="20"/>
                <w:szCs w:val="20"/>
                <w:lang w:eastAsia="zh-CN"/>
              </w:rPr>
              <w:t>Support costs for Cooperating IA (US $) </w:t>
            </w:r>
          </w:p>
        </w:tc>
        <w:tc>
          <w:tcPr>
            <w:tcW w:w="384" w:type="pct"/>
            <w:tcBorders>
              <w:top w:val="nil"/>
              <w:left w:val="nil"/>
              <w:bottom w:val="single" w:sz="4" w:space="0" w:color="auto"/>
              <w:right w:val="single" w:sz="4" w:space="0" w:color="auto"/>
            </w:tcBorders>
          </w:tcPr>
          <w:p w14:paraId="5AA6D240"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4CDCDA8F"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4FB97CB6"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19F22703" w14:textId="77777777" w:rsidR="00842905" w:rsidRPr="003F6B95" w:rsidRDefault="00842905" w:rsidP="0054168F">
            <w:pPr>
              <w:jc w:val="right"/>
              <w:rPr>
                <w:color w:val="000000"/>
                <w:sz w:val="20"/>
                <w:szCs w:val="20"/>
                <w:lang w:eastAsia="zh-CN"/>
              </w:rPr>
            </w:pPr>
            <w:r w:rsidRPr="003F6B95">
              <w:rPr>
                <w:color w:val="000000"/>
                <w:sz w:val="20"/>
                <w:szCs w:val="20"/>
                <w:lang w:eastAsia="zh-CN"/>
              </w:rPr>
              <w:t>4,500</w:t>
            </w:r>
          </w:p>
        </w:tc>
        <w:tc>
          <w:tcPr>
            <w:tcW w:w="424" w:type="pct"/>
            <w:tcBorders>
              <w:top w:val="nil"/>
              <w:left w:val="nil"/>
              <w:bottom w:val="single" w:sz="4" w:space="0" w:color="auto"/>
              <w:right w:val="single" w:sz="4" w:space="0" w:color="auto"/>
            </w:tcBorders>
          </w:tcPr>
          <w:p w14:paraId="79CF7035"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2610A475"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6781D213"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3,600</w:t>
            </w:r>
          </w:p>
        </w:tc>
        <w:tc>
          <w:tcPr>
            <w:tcW w:w="474" w:type="pct"/>
            <w:tcBorders>
              <w:top w:val="single" w:sz="4" w:space="0" w:color="auto"/>
              <w:left w:val="single" w:sz="4" w:space="0" w:color="auto"/>
              <w:bottom w:val="single" w:sz="4" w:space="0" w:color="auto"/>
              <w:right w:val="single" w:sz="4" w:space="0" w:color="auto"/>
            </w:tcBorders>
          </w:tcPr>
          <w:p w14:paraId="7A651E3B" w14:textId="77777777" w:rsidR="00842905" w:rsidRPr="003F6B95" w:rsidRDefault="00842905" w:rsidP="0054168F">
            <w:pPr>
              <w:jc w:val="right"/>
              <w:rPr>
                <w:color w:val="000000"/>
                <w:sz w:val="20"/>
                <w:szCs w:val="20"/>
                <w:lang w:eastAsia="zh-CN"/>
              </w:rPr>
            </w:pPr>
            <w:r w:rsidRPr="003F6B95">
              <w:rPr>
                <w:color w:val="000000"/>
                <w:sz w:val="20"/>
                <w:szCs w:val="20"/>
                <w:lang w:eastAsia="zh-CN"/>
              </w:rPr>
              <w:t>8,100</w:t>
            </w:r>
          </w:p>
        </w:tc>
      </w:tr>
      <w:tr w:rsidR="00842905" w:rsidRPr="00A4193A" w14:paraId="08D3510E" w14:textId="77777777" w:rsidTr="0054168F">
        <w:trPr>
          <w:trHeight w:val="53"/>
        </w:trPr>
        <w:tc>
          <w:tcPr>
            <w:tcW w:w="300" w:type="pct"/>
            <w:tcBorders>
              <w:top w:val="nil"/>
              <w:left w:val="single" w:sz="4" w:space="0" w:color="auto"/>
              <w:bottom w:val="single" w:sz="4" w:space="0" w:color="auto"/>
              <w:right w:val="single" w:sz="4" w:space="0" w:color="auto"/>
            </w:tcBorders>
            <w:hideMark/>
          </w:tcPr>
          <w:p w14:paraId="526C2941" w14:textId="77777777" w:rsidR="00842905" w:rsidRPr="003F6B95" w:rsidRDefault="00842905" w:rsidP="0054168F">
            <w:pPr>
              <w:jc w:val="left"/>
              <w:rPr>
                <w:color w:val="000000"/>
                <w:sz w:val="20"/>
                <w:szCs w:val="20"/>
                <w:lang w:eastAsia="zh-CN"/>
              </w:rPr>
            </w:pPr>
            <w:r w:rsidRPr="003F6B95">
              <w:rPr>
                <w:color w:val="000000"/>
                <w:sz w:val="20"/>
                <w:szCs w:val="20"/>
                <w:lang w:eastAsia="zh-CN"/>
              </w:rPr>
              <w:t>3.1</w:t>
            </w:r>
          </w:p>
        </w:tc>
        <w:tc>
          <w:tcPr>
            <w:tcW w:w="1409" w:type="pct"/>
            <w:tcBorders>
              <w:top w:val="nil"/>
              <w:left w:val="nil"/>
              <w:bottom w:val="single" w:sz="4" w:space="0" w:color="auto"/>
              <w:right w:val="single" w:sz="4" w:space="0" w:color="auto"/>
            </w:tcBorders>
            <w:hideMark/>
          </w:tcPr>
          <w:p w14:paraId="1A7785D2" w14:textId="77777777" w:rsidR="00842905" w:rsidRPr="003F6B95" w:rsidRDefault="00842905" w:rsidP="0054168F">
            <w:pPr>
              <w:jc w:val="left"/>
              <w:rPr>
                <w:color w:val="000000"/>
                <w:sz w:val="20"/>
                <w:szCs w:val="20"/>
                <w:lang w:eastAsia="zh-CN"/>
              </w:rPr>
            </w:pPr>
            <w:r w:rsidRPr="003F6B95">
              <w:rPr>
                <w:color w:val="000000"/>
                <w:sz w:val="20"/>
                <w:szCs w:val="20"/>
                <w:lang w:eastAsia="zh-CN"/>
              </w:rPr>
              <w:t>Total agreed funding (US $)</w:t>
            </w:r>
          </w:p>
        </w:tc>
        <w:tc>
          <w:tcPr>
            <w:tcW w:w="384" w:type="pct"/>
            <w:tcBorders>
              <w:top w:val="nil"/>
              <w:left w:val="nil"/>
              <w:bottom w:val="single" w:sz="4" w:space="0" w:color="auto"/>
              <w:right w:val="single" w:sz="4" w:space="0" w:color="auto"/>
            </w:tcBorders>
          </w:tcPr>
          <w:p w14:paraId="76558FA5" w14:textId="77777777" w:rsidR="00842905" w:rsidRPr="003F6B95" w:rsidRDefault="00842905" w:rsidP="0054168F">
            <w:pPr>
              <w:jc w:val="right"/>
              <w:rPr>
                <w:color w:val="000000"/>
                <w:sz w:val="20"/>
                <w:szCs w:val="20"/>
                <w:lang w:eastAsia="zh-CN"/>
              </w:rPr>
            </w:pPr>
            <w:r w:rsidRPr="003F6B95">
              <w:rPr>
                <w:color w:val="000000"/>
                <w:sz w:val="20"/>
                <w:szCs w:val="20"/>
                <w:lang w:eastAsia="zh-CN"/>
              </w:rPr>
              <w:t>20,000</w:t>
            </w:r>
          </w:p>
        </w:tc>
        <w:tc>
          <w:tcPr>
            <w:tcW w:w="340" w:type="pct"/>
            <w:tcBorders>
              <w:top w:val="nil"/>
              <w:left w:val="nil"/>
              <w:bottom w:val="single" w:sz="4" w:space="0" w:color="auto"/>
              <w:right w:val="single" w:sz="4" w:space="0" w:color="auto"/>
            </w:tcBorders>
          </w:tcPr>
          <w:p w14:paraId="4B749C49"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539C735C"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34027E45" w14:textId="77777777" w:rsidR="00842905" w:rsidRPr="003F6B95" w:rsidRDefault="00842905" w:rsidP="0054168F">
            <w:pPr>
              <w:jc w:val="right"/>
              <w:rPr>
                <w:color w:val="000000"/>
                <w:sz w:val="20"/>
                <w:szCs w:val="20"/>
                <w:lang w:eastAsia="zh-CN"/>
              </w:rPr>
            </w:pPr>
            <w:r w:rsidRPr="003F6B95">
              <w:rPr>
                <w:color w:val="000000"/>
                <w:sz w:val="20"/>
                <w:szCs w:val="20"/>
                <w:lang w:eastAsia="zh-CN"/>
              </w:rPr>
              <w:t>120,500</w:t>
            </w:r>
          </w:p>
        </w:tc>
        <w:tc>
          <w:tcPr>
            <w:tcW w:w="424" w:type="pct"/>
            <w:tcBorders>
              <w:top w:val="nil"/>
              <w:left w:val="nil"/>
              <w:bottom w:val="single" w:sz="4" w:space="0" w:color="auto"/>
              <w:right w:val="single" w:sz="4" w:space="0" w:color="auto"/>
            </w:tcBorders>
          </w:tcPr>
          <w:p w14:paraId="5EB2DB7B"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0E9AE34A"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670E4D0C"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69,500</w:t>
            </w:r>
          </w:p>
        </w:tc>
        <w:tc>
          <w:tcPr>
            <w:tcW w:w="474" w:type="pct"/>
            <w:tcBorders>
              <w:top w:val="single" w:sz="4" w:space="0" w:color="auto"/>
              <w:left w:val="single" w:sz="4" w:space="0" w:color="auto"/>
              <w:bottom w:val="single" w:sz="4" w:space="0" w:color="auto"/>
              <w:right w:val="single" w:sz="4" w:space="0" w:color="auto"/>
            </w:tcBorders>
          </w:tcPr>
          <w:p w14:paraId="2AAEA3EC" w14:textId="77777777" w:rsidR="00842905" w:rsidRPr="003F6B95" w:rsidRDefault="00842905" w:rsidP="0054168F">
            <w:pPr>
              <w:jc w:val="right"/>
              <w:rPr>
                <w:color w:val="000000"/>
                <w:sz w:val="20"/>
                <w:szCs w:val="20"/>
                <w:lang w:eastAsia="zh-CN"/>
              </w:rPr>
            </w:pPr>
            <w:r w:rsidRPr="003F6B95">
              <w:rPr>
                <w:color w:val="000000"/>
                <w:sz w:val="20"/>
                <w:szCs w:val="20"/>
                <w:lang w:eastAsia="zh-CN"/>
              </w:rPr>
              <w:t>210,000</w:t>
            </w:r>
          </w:p>
        </w:tc>
      </w:tr>
      <w:tr w:rsidR="00842905" w:rsidRPr="00A4193A" w14:paraId="64B8A036" w14:textId="77777777" w:rsidTr="0054168F">
        <w:trPr>
          <w:trHeight w:val="53"/>
        </w:trPr>
        <w:tc>
          <w:tcPr>
            <w:tcW w:w="300" w:type="pct"/>
            <w:tcBorders>
              <w:top w:val="nil"/>
              <w:left w:val="single" w:sz="4" w:space="0" w:color="auto"/>
              <w:bottom w:val="single" w:sz="4" w:space="0" w:color="auto"/>
              <w:right w:val="single" w:sz="4" w:space="0" w:color="auto"/>
            </w:tcBorders>
            <w:hideMark/>
          </w:tcPr>
          <w:p w14:paraId="2DD94208" w14:textId="77777777" w:rsidR="00842905" w:rsidRPr="003F6B95" w:rsidRDefault="00842905" w:rsidP="0054168F">
            <w:pPr>
              <w:jc w:val="left"/>
              <w:rPr>
                <w:color w:val="000000"/>
                <w:sz w:val="20"/>
                <w:szCs w:val="20"/>
                <w:lang w:eastAsia="zh-CN"/>
              </w:rPr>
            </w:pPr>
            <w:r w:rsidRPr="003F6B95">
              <w:rPr>
                <w:color w:val="000000"/>
                <w:sz w:val="20"/>
                <w:szCs w:val="20"/>
                <w:lang w:eastAsia="zh-CN"/>
              </w:rPr>
              <w:t>3.2</w:t>
            </w:r>
          </w:p>
        </w:tc>
        <w:tc>
          <w:tcPr>
            <w:tcW w:w="1409" w:type="pct"/>
            <w:tcBorders>
              <w:top w:val="nil"/>
              <w:left w:val="nil"/>
              <w:bottom w:val="single" w:sz="4" w:space="0" w:color="auto"/>
              <w:right w:val="single" w:sz="4" w:space="0" w:color="auto"/>
            </w:tcBorders>
            <w:hideMark/>
          </w:tcPr>
          <w:p w14:paraId="02C6EC60" w14:textId="77777777" w:rsidR="00842905" w:rsidRPr="003F6B95" w:rsidRDefault="00842905" w:rsidP="0054168F">
            <w:pPr>
              <w:jc w:val="left"/>
              <w:rPr>
                <w:color w:val="000000"/>
                <w:sz w:val="20"/>
                <w:szCs w:val="20"/>
                <w:lang w:eastAsia="zh-CN"/>
              </w:rPr>
            </w:pPr>
            <w:r w:rsidRPr="003F6B95">
              <w:rPr>
                <w:color w:val="000000"/>
                <w:sz w:val="20"/>
                <w:szCs w:val="20"/>
                <w:lang w:eastAsia="zh-CN"/>
              </w:rPr>
              <w:t>Total support costs (US $)</w:t>
            </w:r>
          </w:p>
        </w:tc>
        <w:tc>
          <w:tcPr>
            <w:tcW w:w="384" w:type="pct"/>
            <w:tcBorders>
              <w:top w:val="nil"/>
              <w:left w:val="nil"/>
              <w:bottom w:val="single" w:sz="4" w:space="0" w:color="auto"/>
              <w:right w:val="single" w:sz="4" w:space="0" w:color="auto"/>
            </w:tcBorders>
          </w:tcPr>
          <w:p w14:paraId="2466CC95" w14:textId="77777777" w:rsidR="00842905" w:rsidRPr="003F6B95" w:rsidRDefault="00842905" w:rsidP="0054168F">
            <w:pPr>
              <w:jc w:val="right"/>
              <w:rPr>
                <w:color w:val="000000"/>
                <w:sz w:val="20"/>
                <w:szCs w:val="20"/>
                <w:lang w:eastAsia="zh-CN"/>
              </w:rPr>
            </w:pPr>
            <w:r w:rsidRPr="003F6B95">
              <w:rPr>
                <w:color w:val="000000"/>
                <w:sz w:val="20"/>
                <w:szCs w:val="20"/>
                <w:lang w:eastAsia="zh-CN"/>
              </w:rPr>
              <w:t>2,600</w:t>
            </w:r>
          </w:p>
        </w:tc>
        <w:tc>
          <w:tcPr>
            <w:tcW w:w="340" w:type="pct"/>
            <w:tcBorders>
              <w:top w:val="nil"/>
              <w:left w:val="nil"/>
              <w:bottom w:val="single" w:sz="4" w:space="0" w:color="auto"/>
              <w:right w:val="single" w:sz="4" w:space="0" w:color="auto"/>
            </w:tcBorders>
          </w:tcPr>
          <w:p w14:paraId="16C34255"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5BD464F5"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7E32000A" w14:textId="77777777" w:rsidR="00842905" w:rsidRPr="003F6B95" w:rsidRDefault="00842905" w:rsidP="0054168F">
            <w:pPr>
              <w:jc w:val="right"/>
              <w:rPr>
                <w:color w:val="000000"/>
                <w:sz w:val="20"/>
                <w:szCs w:val="20"/>
                <w:lang w:eastAsia="zh-CN"/>
              </w:rPr>
            </w:pPr>
            <w:r w:rsidRPr="003F6B95">
              <w:rPr>
                <w:color w:val="000000"/>
                <w:sz w:val="20"/>
                <w:szCs w:val="20"/>
                <w:lang w:eastAsia="zh-CN"/>
              </w:rPr>
              <w:t>13,665</w:t>
            </w:r>
          </w:p>
        </w:tc>
        <w:tc>
          <w:tcPr>
            <w:tcW w:w="424" w:type="pct"/>
            <w:tcBorders>
              <w:top w:val="nil"/>
              <w:left w:val="nil"/>
              <w:bottom w:val="single" w:sz="4" w:space="0" w:color="auto"/>
              <w:right w:val="single" w:sz="4" w:space="0" w:color="auto"/>
            </w:tcBorders>
          </w:tcPr>
          <w:p w14:paraId="5F387532"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13F4D8DB"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33300D4B"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7,435</w:t>
            </w:r>
          </w:p>
        </w:tc>
        <w:tc>
          <w:tcPr>
            <w:tcW w:w="474" w:type="pct"/>
            <w:tcBorders>
              <w:top w:val="single" w:sz="4" w:space="0" w:color="auto"/>
              <w:left w:val="single" w:sz="4" w:space="0" w:color="auto"/>
              <w:bottom w:val="single" w:sz="4" w:space="0" w:color="auto"/>
              <w:right w:val="single" w:sz="4" w:space="0" w:color="auto"/>
            </w:tcBorders>
          </w:tcPr>
          <w:p w14:paraId="557AD7E0" w14:textId="77777777" w:rsidR="00842905" w:rsidRPr="003F6B95" w:rsidRDefault="00842905" w:rsidP="0054168F">
            <w:pPr>
              <w:jc w:val="right"/>
              <w:rPr>
                <w:color w:val="000000"/>
                <w:sz w:val="20"/>
                <w:szCs w:val="20"/>
                <w:lang w:eastAsia="zh-CN"/>
              </w:rPr>
            </w:pPr>
            <w:r w:rsidRPr="003F6B95">
              <w:rPr>
                <w:color w:val="000000"/>
                <w:sz w:val="20"/>
                <w:szCs w:val="20"/>
                <w:lang w:eastAsia="zh-CN"/>
              </w:rPr>
              <w:t>23,700</w:t>
            </w:r>
          </w:p>
        </w:tc>
      </w:tr>
      <w:tr w:rsidR="00842905" w:rsidRPr="00A4193A" w14:paraId="544AD764" w14:textId="77777777" w:rsidTr="0054168F">
        <w:trPr>
          <w:trHeight w:val="53"/>
        </w:trPr>
        <w:tc>
          <w:tcPr>
            <w:tcW w:w="300" w:type="pct"/>
            <w:tcBorders>
              <w:top w:val="nil"/>
              <w:left w:val="single" w:sz="4" w:space="0" w:color="auto"/>
              <w:bottom w:val="single" w:sz="4" w:space="0" w:color="auto"/>
              <w:right w:val="single" w:sz="4" w:space="0" w:color="auto"/>
            </w:tcBorders>
            <w:hideMark/>
          </w:tcPr>
          <w:p w14:paraId="19E730C7" w14:textId="77777777" w:rsidR="00842905" w:rsidRPr="003F6B95" w:rsidRDefault="00842905" w:rsidP="0054168F">
            <w:pPr>
              <w:jc w:val="left"/>
              <w:rPr>
                <w:color w:val="000000"/>
                <w:sz w:val="20"/>
                <w:szCs w:val="20"/>
                <w:lang w:eastAsia="zh-CN"/>
              </w:rPr>
            </w:pPr>
            <w:r w:rsidRPr="003F6B95">
              <w:rPr>
                <w:color w:val="000000"/>
                <w:sz w:val="20"/>
                <w:szCs w:val="20"/>
                <w:lang w:eastAsia="zh-CN"/>
              </w:rPr>
              <w:t>3.3</w:t>
            </w:r>
          </w:p>
        </w:tc>
        <w:tc>
          <w:tcPr>
            <w:tcW w:w="1409" w:type="pct"/>
            <w:tcBorders>
              <w:top w:val="nil"/>
              <w:left w:val="nil"/>
              <w:bottom w:val="single" w:sz="4" w:space="0" w:color="auto"/>
              <w:right w:val="single" w:sz="4" w:space="0" w:color="auto"/>
            </w:tcBorders>
            <w:hideMark/>
          </w:tcPr>
          <w:p w14:paraId="5547111E" w14:textId="77777777" w:rsidR="00842905" w:rsidRPr="003F6B95" w:rsidRDefault="00842905" w:rsidP="0054168F">
            <w:pPr>
              <w:jc w:val="left"/>
              <w:rPr>
                <w:color w:val="000000"/>
                <w:sz w:val="20"/>
                <w:szCs w:val="20"/>
                <w:lang w:eastAsia="zh-CN"/>
              </w:rPr>
            </w:pPr>
            <w:r w:rsidRPr="003F6B95">
              <w:rPr>
                <w:color w:val="000000"/>
                <w:sz w:val="20"/>
                <w:szCs w:val="20"/>
                <w:lang w:eastAsia="zh-CN"/>
              </w:rPr>
              <w:t>Total agreed costs (US $)</w:t>
            </w:r>
          </w:p>
        </w:tc>
        <w:tc>
          <w:tcPr>
            <w:tcW w:w="384" w:type="pct"/>
            <w:tcBorders>
              <w:top w:val="nil"/>
              <w:left w:val="nil"/>
              <w:bottom w:val="single" w:sz="4" w:space="0" w:color="auto"/>
              <w:right w:val="single" w:sz="4" w:space="0" w:color="auto"/>
            </w:tcBorders>
          </w:tcPr>
          <w:p w14:paraId="22688909" w14:textId="77777777" w:rsidR="00842905" w:rsidRPr="003F6B95" w:rsidRDefault="00842905" w:rsidP="0054168F">
            <w:pPr>
              <w:jc w:val="right"/>
              <w:rPr>
                <w:color w:val="000000"/>
                <w:sz w:val="20"/>
                <w:szCs w:val="20"/>
                <w:lang w:eastAsia="zh-CN"/>
              </w:rPr>
            </w:pPr>
            <w:r w:rsidRPr="003F6B95">
              <w:rPr>
                <w:color w:val="000000"/>
                <w:sz w:val="20"/>
                <w:szCs w:val="20"/>
                <w:lang w:eastAsia="zh-CN"/>
              </w:rPr>
              <w:t>22,600</w:t>
            </w:r>
          </w:p>
        </w:tc>
        <w:tc>
          <w:tcPr>
            <w:tcW w:w="340" w:type="pct"/>
            <w:tcBorders>
              <w:top w:val="nil"/>
              <w:left w:val="nil"/>
              <w:bottom w:val="single" w:sz="4" w:space="0" w:color="auto"/>
              <w:right w:val="single" w:sz="4" w:space="0" w:color="auto"/>
            </w:tcBorders>
          </w:tcPr>
          <w:p w14:paraId="1F5DEFA5"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340" w:type="pct"/>
            <w:tcBorders>
              <w:top w:val="nil"/>
              <w:left w:val="nil"/>
              <w:bottom w:val="single" w:sz="4" w:space="0" w:color="auto"/>
              <w:right w:val="single" w:sz="4" w:space="0" w:color="auto"/>
            </w:tcBorders>
          </w:tcPr>
          <w:p w14:paraId="71BF4A74"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25" w:type="pct"/>
            <w:tcBorders>
              <w:top w:val="nil"/>
              <w:left w:val="nil"/>
              <w:bottom w:val="single" w:sz="4" w:space="0" w:color="auto"/>
              <w:right w:val="single" w:sz="4" w:space="0" w:color="auto"/>
            </w:tcBorders>
          </w:tcPr>
          <w:p w14:paraId="52984936" w14:textId="77777777" w:rsidR="00842905" w:rsidRPr="003F6B95" w:rsidRDefault="00842905" w:rsidP="0054168F">
            <w:pPr>
              <w:jc w:val="right"/>
              <w:rPr>
                <w:color w:val="000000"/>
                <w:sz w:val="20"/>
                <w:szCs w:val="20"/>
                <w:lang w:eastAsia="zh-CN"/>
              </w:rPr>
            </w:pPr>
            <w:r w:rsidRPr="003F6B95">
              <w:rPr>
                <w:color w:val="000000"/>
                <w:sz w:val="20"/>
                <w:szCs w:val="20"/>
                <w:lang w:eastAsia="zh-CN"/>
              </w:rPr>
              <w:t>134,165</w:t>
            </w:r>
          </w:p>
        </w:tc>
        <w:tc>
          <w:tcPr>
            <w:tcW w:w="424" w:type="pct"/>
            <w:tcBorders>
              <w:top w:val="nil"/>
              <w:left w:val="nil"/>
              <w:bottom w:val="single" w:sz="4" w:space="0" w:color="auto"/>
              <w:right w:val="single" w:sz="4" w:space="0" w:color="auto"/>
            </w:tcBorders>
          </w:tcPr>
          <w:p w14:paraId="373D8D3C"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30" w:type="pct"/>
            <w:tcBorders>
              <w:top w:val="single" w:sz="4" w:space="0" w:color="auto"/>
              <w:left w:val="nil"/>
              <w:bottom w:val="single" w:sz="4" w:space="0" w:color="auto"/>
              <w:right w:val="single" w:sz="4" w:space="0" w:color="auto"/>
            </w:tcBorders>
          </w:tcPr>
          <w:p w14:paraId="4F6010DC" w14:textId="77777777" w:rsidR="00842905" w:rsidRPr="003F6B95" w:rsidRDefault="00842905" w:rsidP="0054168F">
            <w:pPr>
              <w:jc w:val="right"/>
              <w:rPr>
                <w:color w:val="000000"/>
                <w:sz w:val="20"/>
                <w:szCs w:val="20"/>
                <w:lang w:eastAsia="zh-CN"/>
              </w:rPr>
            </w:pPr>
            <w:r w:rsidRPr="003F6B95">
              <w:rPr>
                <w:color w:val="000000"/>
                <w:sz w:val="20"/>
                <w:szCs w:val="20"/>
                <w:lang w:eastAsia="zh-CN"/>
              </w:rPr>
              <w:t>0</w:t>
            </w:r>
          </w:p>
        </w:tc>
        <w:tc>
          <w:tcPr>
            <w:tcW w:w="474" w:type="pct"/>
            <w:tcBorders>
              <w:top w:val="single" w:sz="4" w:space="0" w:color="auto"/>
              <w:bottom w:val="single" w:sz="4" w:space="0" w:color="auto"/>
            </w:tcBorders>
          </w:tcPr>
          <w:p w14:paraId="3373AE80" w14:textId="77777777" w:rsidR="00842905" w:rsidRPr="003F6B95" w:rsidRDefault="00842905" w:rsidP="0054168F">
            <w:pPr>
              <w:jc w:val="right"/>
              <w:rPr>
                <w:b/>
                <w:bCs/>
                <w:color w:val="000000"/>
                <w:sz w:val="20"/>
                <w:szCs w:val="20"/>
                <w:lang w:eastAsia="zh-CN"/>
              </w:rPr>
            </w:pPr>
            <w:r w:rsidRPr="003F6B95">
              <w:rPr>
                <w:b/>
                <w:bCs/>
                <w:color w:val="000000"/>
                <w:sz w:val="20"/>
                <w:szCs w:val="20"/>
                <w:lang w:eastAsia="zh-CN"/>
              </w:rPr>
              <w:t>76,935</w:t>
            </w:r>
          </w:p>
        </w:tc>
        <w:tc>
          <w:tcPr>
            <w:tcW w:w="474" w:type="pct"/>
            <w:tcBorders>
              <w:top w:val="single" w:sz="4" w:space="0" w:color="auto"/>
              <w:left w:val="single" w:sz="4" w:space="0" w:color="auto"/>
              <w:bottom w:val="single" w:sz="4" w:space="0" w:color="auto"/>
              <w:right w:val="single" w:sz="4" w:space="0" w:color="auto"/>
            </w:tcBorders>
          </w:tcPr>
          <w:p w14:paraId="77FA3186" w14:textId="77777777" w:rsidR="00842905" w:rsidRPr="003F6B95" w:rsidRDefault="00842905" w:rsidP="0054168F">
            <w:pPr>
              <w:jc w:val="right"/>
              <w:rPr>
                <w:color w:val="000000"/>
                <w:sz w:val="20"/>
                <w:szCs w:val="20"/>
                <w:lang w:eastAsia="zh-CN"/>
              </w:rPr>
            </w:pPr>
            <w:r w:rsidRPr="003F6B95">
              <w:rPr>
                <w:color w:val="000000"/>
                <w:sz w:val="20"/>
                <w:szCs w:val="20"/>
                <w:lang w:eastAsia="zh-CN"/>
              </w:rPr>
              <w:t>233,700</w:t>
            </w:r>
          </w:p>
        </w:tc>
      </w:tr>
      <w:tr w:rsidR="00842905" w:rsidRPr="00A4193A" w14:paraId="52EF2ED3" w14:textId="77777777" w:rsidTr="0054168F">
        <w:trPr>
          <w:trHeight w:val="53"/>
        </w:trPr>
        <w:tc>
          <w:tcPr>
            <w:tcW w:w="300" w:type="pct"/>
            <w:tcBorders>
              <w:top w:val="nil"/>
              <w:left w:val="single" w:sz="4" w:space="0" w:color="auto"/>
              <w:bottom w:val="single" w:sz="4" w:space="0" w:color="auto"/>
              <w:right w:val="single" w:sz="4" w:space="0" w:color="auto"/>
            </w:tcBorders>
            <w:hideMark/>
          </w:tcPr>
          <w:p w14:paraId="5635FEF4" w14:textId="77777777" w:rsidR="00842905" w:rsidRPr="003F6B95" w:rsidRDefault="00842905" w:rsidP="0054168F">
            <w:pPr>
              <w:jc w:val="left"/>
              <w:rPr>
                <w:color w:val="000000"/>
                <w:sz w:val="20"/>
                <w:szCs w:val="20"/>
                <w:lang w:eastAsia="zh-CN"/>
              </w:rPr>
            </w:pPr>
            <w:r w:rsidRPr="003F6B95">
              <w:rPr>
                <w:color w:val="000000"/>
                <w:sz w:val="20"/>
                <w:szCs w:val="20"/>
                <w:lang w:eastAsia="zh-CN"/>
              </w:rPr>
              <w:t>4.1.1</w:t>
            </w:r>
          </w:p>
        </w:tc>
        <w:tc>
          <w:tcPr>
            <w:tcW w:w="4226" w:type="pct"/>
            <w:gridSpan w:val="8"/>
            <w:tcBorders>
              <w:top w:val="single" w:sz="4" w:space="0" w:color="auto"/>
              <w:left w:val="nil"/>
              <w:bottom w:val="single" w:sz="4" w:space="0" w:color="auto"/>
            </w:tcBorders>
            <w:hideMark/>
          </w:tcPr>
          <w:p w14:paraId="7082B87F" w14:textId="77777777" w:rsidR="00842905" w:rsidRPr="003F6B95" w:rsidRDefault="00842905" w:rsidP="0054168F">
            <w:pPr>
              <w:jc w:val="left"/>
              <w:rPr>
                <w:bCs/>
                <w:color w:val="000000"/>
                <w:sz w:val="20"/>
                <w:szCs w:val="20"/>
                <w:lang w:eastAsia="zh-CN"/>
              </w:rPr>
            </w:pPr>
            <w:r w:rsidRPr="003F6B95">
              <w:rPr>
                <w:color w:val="000000"/>
                <w:sz w:val="20"/>
                <w:szCs w:val="20"/>
                <w:lang w:eastAsia="zh-CN"/>
              </w:rPr>
              <w:t>Total phase-out of HCFC</w:t>
            </w:r>
            <w:r w:rsidRPr="003F6B95">
              <w:rPr>
                <w:color w:val="000000"/>
                <w:sz w:val="20"/>
                <w:szCs w:val="20"/>
                <w:lang w:eastAsia="zh-CN"/>
              </w:rPr>
              <w:noBreakHyphen/>
              <w:t>22 agreed to be achieved under this Agreement (ODP tonnes)</w:t>
            </w:r>
          </w:p>
        </w:tc>
        <w:tc>
          <w:tcPr>
            <w:tcW w:w="474" w:type="pct"/>
            <w:tcBorders>
              <w:top w:val="single" w:sz="4" w:space="0" w:color="auto"/>
              <w:left w:val="single" w:sz="4" w:space="0" w:color="auto"/>
              <w:bottom w:val="single" w:sz="4" w:space="0" w:color="auto"/>
              <w:right w:val="single" w:sz="4" w:space="0" w:color="auto"/>
            </w:tcBorders>
            <w:hideMark/>
          </w:tcPr>
          <w:p w14:paraId="61ECC284" w14:textId="77777777" w:rsidR="00842905" w:rsidRPr="003F6B95" w:rsidRDefault="00842905" w:rsidP="0054168F">
            <w:pPr>
              <w:jc w:val="right"/>
              <w:rPr>
                <w:bCs/>
                <w:color w:val="000000"/>
                <w:sz w:val="20"/>
                <w:szCs w:val="20"/>
                <w:lang w:eastAsia="zh-CN"/>
              </w:rPr>
            </w:pPr>
            <w:r w:rsidRPr="003F6B95">
              <w:rPr>
                <w:bCs/>
                <w:color w:val="000000"/>
                <w:sz w:val="20"/>
                <w:szCs w:val="20"/>
                <w:lang w:eastAsia="zh-CN"/>
              </w:rPr>
              <w:t>0.57</w:t>
            </w:r>
          </w:p>
        </w:tc>
      </w:tr>
      <w:tr w:rsidR="00842905" w:rsidRPr="00A4193A" w14:paraId="042E5C28" w14:textId="77777777" w:rsidTr="0054168F">
        <w:trPr>
          <w:trHeight w:val="53"/>
        </w:trPr>
        <w:tc>
          <w:tcPr>
            <w:tcW w:w="300" w:type="pct"/>
            <w:tcBorders>
              <w:top w:val="nil"/>
              <w:left w:val="single" w:sz="4" w:space="0" w:color="auto"/>
              <w:bottom w:val="single" w:sz="4" w:space="0" w:color="auto"/>
              <w:right w:val="single" w:sz="4" w:space="0" w:color="auto"/>
            </w:tcBorders>
          </w:tcPr>
          <w:p w14:paraId="3CE42B92" w14:textId="77777777" w:rsidR="00842905" w:rsidRPr="003F6B95" w:rsidRDefault="00842905" w:rsidP="0054168F">
            <w:pPr>
              <w:jc w:val="left"/>
              <w:rPr>
                <w:color w:val="000000"/>
                <w:sz w:val="20"/>
                <w:szCs w:val="20"/>
                <w:lang w:eastAsia="zh-CN"/>
              </w:rPr>
            </w:pPr>
            <w:r w:rsidRPr="003F6B95">
              <w:rPr>
                <w:color w:val="000000"/>
                <w:sz w:val="20"/>
                <w:szCs w:val="20"/>
                <w:lang w:eastAsia="zh-CN"/>
              </w:rPr>
              <w:t>4.1.2</w:t>
            </w:r>
          </w:p>
        </w:tc>
        <w:tc>
          <w:tcPr>
            <w:tcW w:w="4226" w:type="pct"/>
            <w:gridSpan w:val="8"/>
            <w:tcBorders>
              <w:top w:val="single" w:sz="4" w:space="0" w:color="auto"/>
              <w:left w:val="nil"/>
              <w:bottom w:val="single" w:sz="4" w:space="0" w:color="auto"/>
            </w:tcBorders>
          </w:tcPr>
          <w:p w14:paraId="18684E7E" w14:textId="77777777" w:rsidR="00842905" w:rsidRPr="003F6B95" w:rsidRDefault="00842905" w:rsidP="0054168F">
            <w:pPr>
              <w:jc w:val="left"/>
              <w:rPr>
                <w:bCs/>
                <w:color w:val="000000"/>
                <w:sz w:val="20"/>
                <w:szCs w:val="20"/>
                <w:lang w:eastAsia="zh-CN"/>
              </w:rPr>
            </w:pPr>
            <w:r w:rsidRPr="003F6B95">
              <w:rPr>
                <w:color w:val="000000"/>
                <w:sz w:val="20"/>
                <w:szCs w:val="20"/>
                <w:lang w:eastAsia="zh-CN"/>
              </w:rPr>
              <w:t>Phase-out of HCFC</w:t>
            </w:r>
            <w:r w:rsidRPr="003F6B95">
              <w:rPr>
                <w:color w:val="000000"/>
                <w:sz w:val="20"/>
                <w:szCs w:val="20"/>
                <w:lang w:eastAsia="zh-CN"/>
              </w:rPr>
              <w:noBreakHyphen/>
              <w:t>22 to be achieved in previously approved projects (ODP tonnes)</w:t>
            </w:r>
          </w:p>
        </w:tc>
        <w:tc>
          <w:tcPr>
            <w:tcW w:w="474" w:type="pct"/>
            <w:tcBorders>
              <w:top w:val="single" w:sz="4" w:space="0" w:color="auto"/>
              <w:left w:val="single" w:sz="4" w:space="0" w:color="auto"/>
              <w:bottom w:val="single" w:sz="4" w:space="0" w:color="auto"/>
              <w:right w:val="single" w:sz="4" w:space="0" w:color="auto"/>
            </w:tcBorders>
          </w:tcPr>
          <w:p w14:paraId="7497F211" w14:textId="77777777" w:rsidR="00842905" w:rsidRPr="003F6B95" w:rsidRDefault="00842905" w:rsidP="0054168F">
            <w:pPr>
              <w:jc w:val="right"/>
              <w:rPr>
                <w:bCs/>
                <w:color w:val="000000"/>
                <w:sz w:val="20"/>
                <w:szCs w:val="20"/>
                <w:lang w:eastAsia="zh-CN"/>
              </w:rPr>
            </w:pPr>
            <w:r w:rsidRPr="003F6B95">
              <w:rPr>
                <w:bCs/>
                <w:color w:val="000000"/>
                <w:sz w:val="20"/>
                <w:szCs w:val="20"/>
                <w:lang w:eastAsia="zh-CN"/>
              </w:rPr>
              <w:t>0.00</w:t>
            </w:r>
          </w:p>
        </w:tc>
      </w:tr>
      <w:tr w:rsidR="00842905" w:rsidRPr="00A4193A" w14:paraId="43E9E368" w14:textId="77777777" w:rsidTr="0054168F">
        <w:trPr>
          <w:trHeight w:val="53"/>
        </w:trPr>
        <w:tc>
          <w:tcPr>
            <w:tcW w:w="300" w:type="pct"/>
            <w:tcBorders>
              <w:top w:val="nil"/>
              <w:left w:val="single" w:sz="4" w:space="0" w:color="auto"/>
              <w:bottom w:val="single" w:sz="4" w:space="0" w:color="auto"/>
              <w:right w:val="single" w:sz="4" w:space="0" w:color="auto"/>
            </w:tcBorders>
          </w:tcPr>
          <w:p w14:paraId="01922641" w14:textId="77777777" w:rsidR="00842905" w:rsidRPr="003F6B95" w:rsidRDefault="00842905" w:rsidP="0054168F">
            <w:pPr>
              <w:jc w:val="left"/>
              <w:rPr>
                <w:color w:val="000000"/>
                <w:sz w:val="20"/>
                <w:szCs w:val="20"/>
                <w:lang w:eastAsia="zh-CN"/>
              </w:rPr>
            </w:pPr>
            <w:r w:rsidRPr="003F6B95">
              <w:rPr>
                <w:color w:val="000000"/>
                <w:sz w:val="20"/>
                <w:szCs w:val="20"/>
                <w:lang w:eastAsia="zh-CN"/>
              </w:rPr>
              <w:t>4.1.3</w:t>
            </w:r>
          </w:p>
        </w:tc>
        <w:tc>
          <w:tcPr>
            <w:tcW w:w="4226" w:type="pct"/>
            <w:gridSpan w:val="8"/>
            <w:tcBorders>
              <w:top w:val="single" w:sz="4" w:space="0" w:color="auto"/>
              <w:left w:val="nil"/>
              <w:bottom w:val="single" w:sz="4" w:space="0" w:color="auto"/>
            </w:tcBorders>
          </w:tcPr>
          <w:p w14:paraId="5ED2362C" w14:textId="77777777" w:rsidR="00842905" w:rsidRPr="003F6B95" w:rsidRDefault="00842905" w:rsidP="0054168F">
            <w:pPr>
              <w:jc w:val="left"/>
              <w:rPr>
                <w:bCs/>
                <w:color w:val="000000"/>
                <w:sz w:val="20"/>
                <w:szCs w:val="20"/>
                <w:lang w:eastAsia="zh-CN"/>
              </w:rPr>
            </w:pPr>
            <w:r w:rsidRPr="003F6B95">
              <w:rPr>
                <w:color w:val="000000"/>
                <w:sz w:val="20"/>
                <w:szCs w:val="20"/>
                <w:lang w:eastAsia="zh-CN"/>
              </w:rPr>
              <w:t>Remaining eligible consumption for HCFC-22 (ODP tonnes)</w:t>
            </w:r>
          </w:p>
        </w:tc>
        <w:tc>
          <w:tcPr>
            <w:tcW w:w="474" w:type="pct"/>
            <w:tcBorders>
              <w:top w:val="single" w:sz="4" w:space="0" w:color="auto"/>
              <w:left w:val="single" w:sz="4" w:space="0" w:color="auto"/>
              <w:bottom w:val="single" w:sz="4" w:space="0" w:color="auto"/>
              <w:right w:val="single" w:sz="4" w:space="0" w:color="auto"/>
            </w:tcBorders>
          </w:tcPr>
          <w:p w14:paraId="4175166B" w14:textId="77777777" w:rsidR="00842905" w:rsidRPr="003F6B95" w:rsidRDefault="00842905" w:rsidP="0054168F">
            <w:pPr>
              <w:jc w:val="right"/>
              <w:rPr>
                <w:bCs/>
                <w:color w:val="000000"/>
                <w:sz w:val="20"/>
                <w:szCs w:val="20"/>
                <w:lang w:eastAsia="zh-CN"/>
              </w:rPr>
            </w:pPr>
            <w:r w:rsidRPr="003F6B95">
              <w:rPr>
                <w:bCs/>
                <w:color w:val="000000"/>
                <w:sz w:val="20"/>
                <w:szCs w:val="20"/>
                <w:lang w:eastAsia="zh-CN"/>
              </w:rPr>
              <w:t>1.07</w:t>
            </w:r>
          </w:p>
        </w:tc>
      </w:tr>
    </w:tbl>
    <w:p w14:paraId="2C7A2445" w14:textId="77777777" w:rsidR="00556BAB" w:rsidRDefault="00556BAB" w:rsidP="00556BAB"/>
    <w:p w14:paraId="5B0CEFBD" w14:textId="6A758737" w:rsidR="00E9063C" w:rsidRPr="00E9063C" w:rsidRDefault="00E9063C" w:rsidP="0088024B">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E9063C" w14:paraId="03B17CED" w14:textId="77777777" w:rsidTr="007452E1">
        <w:tc>
          <w:tcPr>
            <w:tcW w:w="1871" w:type="dxa"/>
          </w:tcPr>
          <w:p w14:paraId="77980618" w14:textId="77777777" w:rsidR="00E9063C" w:rsidRPr="00E9063C" w:rsidRDefault="00E9063C" w:rsidP="00E9063C"/>
        </w:tc>
        <w:tc>
          <w:tcPr>
            <w:tcW w:w="1872" w:type="dxa"/>
          </w:tcPr>
          <w:p w14:paraId="1E2EB3F7" w14:textId="77777777" w:rsidR="00E9063C" w:rsidRPr="00E9063C" w:rsidRDefault="00E9063C" w:rsidP="00E9063C"/>
        </w:tc>
        <w:tc>
          <w:tcPr>
            <w:tcW w:w="1872" w:type="dxa"/>
            <w:tcBorders>
              <w:bottom w:val="single" w:sz="4" w:space="0" w:color="auto"/>
            </w:tcBorders>
          </w:tcPr>
          <w:p w14:paraId="00BADE48" w14:textId="77777777" w:rsidR="00E9063C" w:rsidRPr="00E9063C" w:rsidRDefault="00E9063C" w:rsidP="00E9063C"/>
        </w:tc>
        <w:tc>
          <w:tcPr>
            <w:tcW w:w="1872" w:type="dxa"/>
          </w:tcPr>
          <w:p w14:paraId="1BEE1194" w14:textId="77777777" w:rsidR="00E9063C" w:rsidRPr="00E9063C" w:rsidRDefault="00E9063C" w:rsidP="00E9063C"/>
        </w:tc>
        <w:tc>
          <w:tcPr>
            <w:tcW w:w="1873" w:type="dxa"/>
          </w:tcPr>
          <w:p w14:paraId="17250EB2" w14:textId="77777777" w:rsidR="00E9063C" w:rsidRPr="00E9063C" w:rsidRDefault="00E9063C" w:rsidP="00E9063C"/>
        </w:tc>
      </w:tr>
    </w:tbl>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3F6AEF">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03619" w14:textId="77777777" w:rsidR="004F5005" w:rsidRDefault="004F5005" w:rsidP="004A504B">
      <w:r>
        <w:separator/>
      </w:r>
    </w:p>
  </w:endnote>
  <w:endnote w:type="continuationSeparator" w:id="0">
    <w:p w14:paraId="6B0161C0" w14:textId="77777777" w:rsidR="004F5005" w:rsidRDefault="004F500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962702"/>
      <w:docPartObj>
        <w:docPartGallery w:val="Page Numbers (Bottom of Page)"/>
        <w:docPartUnique/>
      </w:docPartObj>
    </w:sdtPr>
    <w:sdtEndPr>
      <w:rPr>
        <w:noProof/>
      </w:rPr>
    </w:sdtEndPr>
    <w:sdtContent>
      <w:p w14:paraId="1D301AF4" w14:textId="2E9D5236" w:rsidR="00461153" w:rsidRDefault="004611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EEFE8" w14:textId="77777777" w:rsidR="00F74F3C" w:rsidRDefault="00F74F3C" w:rsidP="00230C38">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68DA1" w14:textId="77777777" w:rsidR="004F5005" w:rsidRDefault="004F5005" w:rsidP="004A504B">
      <w:r>
        <w:separator/>
      </w:r>
    </w:p>
  </w:footnote>
  <w:footnote w:type="continuationSeparator" w:id="0">
    <w:p w14:paraId="06D271B9" w14:textId="77777777" w:rsidR="004F5005" w:rsidRDefault="004F5005"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1523523F" w14:textId="1BCAA973" w:rsidR="00E9063C" w:rsidRPr="00FE3307" w:rsidRDefault="00E9063C" w:rsidP="00E9063C">
      <w:pPr>
        <w:pStyle w:val="FootnoteText"/>
      </w:pPr>
      <w:r w:rsidRPr="00FE3307">
        <w:rPr>
          <w:rStyle w:val="FootnoteReference"/>
        </w:rPr>
        <w:footnoteRef/>
      </w:r>
      <w:r w:rsidRPr="00FE3307">
        <w:t xml:space="preserve"> As per the letter of </w:t>
      </w:r>
      <w:r w:rsidR="000239C5">
        <w:t xml:space="preserve">8 August </w:t>
      </w:r>
      <w:r>
        <w:t>2025</w:t>
      </w:r>
      <w:r w:rsidRPr="00FE3307">
        <w:t xml:space="preserve"> from the Ministry of </w:t>
      </w:r>
      <w:r w:rsidR="000239C5">
        <w:t>Environment and Forestry</w:t>
      </w:r>
      <w:r w:rsidRPr="00FE3307">
        <w:t xml:space="preserve"> of </w:t>
      </w:r>
      <w:r w:rsidR="000239C5">
        <w:t>South Sudan</w:t>
      </w:r>
      <w:r w:rsidRPr="00F362D2">
        <w:t xml:space="preserve"> to the Secretariat</w:t>
      </w:r>
      <w:r w:rsidRPr="00FE3307">
        <w:t>.</w:t>
      </w:r>
    </w:p>
  </w:footnote>
  <w:footnote w:id="3">
    <w:p w14:paraId="10A07300" w14:textId="0A7994A5" w:rsidR="00601F43" w:rsidRDefault="00601F43">
      <w:pPr>
        <w:pStyle w:val="FootnoteText"/>
      </w:pPr>
      <w:r>
        <w:rPr>
          <w:rStyle w:val="FootnoteReference"/>
        </w:rPr>
        <w:footnoteRef/>
      </w:r>
      <w:r>
        <w:t xml:space="preserve"> Centres will</w:t>
      </w:r>
      <w:r w:rsidRPr="00C33123">
        <w:t xml:space="preserve"> be equipped with a standardized set of tools and equipment, including recovery machines, refrigerant recycling units, vacuum pumps, manifold gauge sets, leak detectors, cylinder weighing scales, refrigerant identifiers, recovery cylinders, and full servicing toolkits.</w:t>
      </w:r>
    </w:p>
  </w:footnote>
  <w:footnote w:id="4">
    <w:p w14:paraId="41DB9DA2" w14:textId="7C02BCF2" w:rsidR="0064377D" w:rsidRDefault="0064377D">
      <w:pPr>
        <w:pStyle w:val="FootnoteText"/>
      </w:pPr>
      <w:r>
        <w:rPr>
          <w:rStyle w:val="FootnoteReference"/>
        </w:rPr>
        <w:footnoteRef/>
      </w:r>
      <w:r>
        <w:t xml:space="preserve"> </w:t>
      </w:r>
      <w:r w:rsidR="001F5A9C">
        <w:t xml:space="preserve">At least 50 </w:t>
      </w:r>
      <w:r w:rsidR="007A7A1A">
        <w:t xml:space="preserve">workshops with </w:t>
      </w:r>
      <w:r w:rsidR="001F5A9C">
        <w:t>t</w:t>
      </w:r>
      <w:r>
        <w:t xml:space="preserve">echnicians who </w:t>
      </w:r>
      <w:r w:rsidR="00844EC4">
        <w:t>participate in the training will be equipped with</w:t>
      </w:r>
      <w:r w:rsidR="00301340" w:rsidRPr="00301340">
        <w:t xml:space="preserve"> recovery machines, vacuum pumps, manifold gauges, leak detectors, charging scales, servicing toolkits, and safety gear</w:t>
      </w:r>
      <w:r w:rsidR="00301340">
        <w:t>.</w:t>
      </w:r>
    </w:p>
  </w:footnote>
  <w:footnote w:id="5">
    <w:p w14:paraId="6DBA0308" w14:textId="77777777" w:rsidR="00520B87" w:rsidRPr="0053083B" w:rsidRDefault="00520B87" w:rsidP="00520B87">
      <w:pPr>
        <w:pStyle w:val="FootnoteText"/>
      </w:pPr>
      <w:r>
        <w:rPr>
          <w:rStyle w:val="FootnoteReference"/>
        </w:rPr>
        <w:footnoteRef/>
      </w:r>
      <w:r>
        <w:t xml:space="preserve"> </w:t>
      </w:r>
      <w:r w:rsidRPr="00164658">
        <w:t>Annex XVI</w:t>
      </w:r>
      <w:r>
        <w:t xml:space="preserve"> of </w:t>
      </w:r>
      <w:r w:rsidRPr="006A29A4">
        <w:t>UNEP/</w:t>
      </w:r>
      <w:proofErr w:type="spellStart"/>
      <w:r w:rsidRPr="006A29A4">
        <w:t>OzL.Pro</w:t>
      </w:r>
      <w:proofErr w:type="spellEnd"/>
      <w:r w:rsidRPr="006A29A4">
        <w:t>/ExCom/91/72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484B8D25" w:rsidR="00DC6A10" w:rsidRPr="0033525D" w:rsidRDefault="00DC7A33">
    <w:r>
      <w:fldChar w:fldCharType="begin"/>
    </w:r>
    <w:r>
      <w:instrText xml:space="preserve"> DOCPROPERTY "Document number"  \* MERGEFORMAT </w:instrText>
    </w:r>
    <w:r>
      <w:fldChar w:fldCharType="separate"/>
    </w:r>
    <w:r>
      <w:t>UNEP/</w:t>
    </w:r>
    <w:proofErr w:type="spellStart"/>
    <w:r>
      <w:t>OzL.Pro</w:t>
    </w:r>
    <w:proofErr w:type="spellEnd"/>
    <w:r>
      <w:t>/ExCom/97/78</w:t>
    </w:r>
    <w: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34CD93EE" w:rsidR="00DC6A10" w:rsidRPr="0033525D" w:rsidRDefault="00DC7A33" w:rsidP="00B2108C">
    <w:pPr>
      <w:jc w:val="right"/>
    </w:pPr>
    <w:r>
      <w:fldChar w:fldCharType="begin"/>
    </w:r>
    <w:r>
      <w:instrText xml:space="preserve"> DOCPROPERTY "Document number"  \* MERGEFORMAT </w:instrText>
    </w:r>
    <w:r>
      <w:fldChar w:fldCharType="separate"/>
    </w:r>
    <w:r>
      <w:t>UNEP/</w:t>
    </w:r>
    <w:proofErr w:type="spellStart"/>
    <w:r>
      <w:t>OzL.Pro</w:t>
    </w:r>
    <w:proofErr w:type="spellEnd"/>
    <w:r>
      <w:t>/ExCom/97/78</w:t>
    </w:r>
    <w: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2C0D7" w14:textId="77777777" w:rsidR="000E7C4F" w:rsidRPr="0033525D" w:rsidRDefault="000E7C4F" w:rsidP="000E7C4F">
    <w:pPr>
      <w:jc w:val="right"/>
    </w:pPr>
    <w:r>
      <w:fldChar w:fldCharType="begin"/>
    </w:r>
    <w:r>
      <w:instrText xml:space="preserve"> DOCPROPERTY "Document number"  \* MERGEFORMAT </w:instrText>
    </w:r>
    <w:r>
      <w:fldChar w:fldCharType="separate"/>
    </w:r>
    <w:r>
      <w:t>UNEP/</w:t>
    </w:r>
    <w:proofErr w:type="spellStart"/>
    <w:r>
      <w:t>OzL.Pro</w:t>
    </w:r>
    <w:proofErr w:type="spellEnd"/>
    <w:r>
      <w:t>/ExCom/97/78</w:t>
    </w:r>
    <w:r>
      <w:fldChar w:fldCharType="end"/>
    </w:r>
  </w:p>
  <w:p w14:paraId="23245EC6" w14:textId="39C53AE2" w:rsidR="000E7C4F" w:rsidRDefault="000E7C4F" w:rsidP="000E7C4F">
    <w:pPr>
      <w:pStyle w:val="Header"/>
      <w:jc w:val="right"/>
    </w:pPr>
    <w:r>
      <w:t xml:space="preserve">Annex I </w:t>
    </w:r>
  </w:p>
  <w:p w14:paraId="26426845" w14:textId="77777777" w:rsidR="000E7C4F" w:rsidRDefault="000E7C4F" w:rsidP="00230C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3B072DC"/>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0017A"/>
    <w:multiLevelType w:val="multilevel"/>
    <w:tmpl w:val="B804F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AF37D1B"/>
    <w:multiLevelType w:val="hybridMultilevel"/>
    <w:tmpl w:val="72A4713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15:restartNumberingAfterBreak="0">
    <w:nsid w:val="7C23114E"/>
    <w:multiLevelType w:val="hybridMultilevel"/>
    <w:tmpl w:val="9F865DAA"/>
    <w:lvl w:ilvl="0" w:tplc="0809000F">
      <w:start w:val="1"/>
      <w:numFmt w:val="decimal"/>
      <w:lvlText w:val="%1."/>
      <w:lvlJc w:val="left"/>
      <w:pPr>
        <w:ind w:left="360" w:hanging="360"/>
      </w:pPr>
      <w:rPr>
        <w:rFonts w:hint="default"/>
        <w:b w:val="0"/>
        <w:sz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1"/>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2069915763">
    <w:abstractNumId w:val="10"/>
  </w:num>
  <w:num w:numId="25" w16cid:durableId="850224843">
    <w:abstractNumId w:val="10"/>
  </w:num>
  <w:num w:numId="26" w16cid:durableId="1627193974">
    <w:abstractNumId w:val="10"/>
  </w:num>
  <w:num w:numId="27" w16cid:durableId="2141993385">
    <w:abstractNumId w:val="20"/>
  </w:num>
  <w:num w:numId="28" w16cid:durableId="1461150225">
    <w:abstractNumId w:val="11"/>
  </w:num>
  <w:num w:numId="29" w16cid:durableId="10360018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6826717">
    <w:abstractNumId w:val="10"/>
    <w:lvlOverride w:ilvl="0">
      <w:startOverride w:val="1"/>
    </w:lvlOverride>
    <w:lvlOverride w:ilvl="1">
      <w:startOverride w:val="1"/>
    </w:lvlOverride>
    <w:lvlOverride w:ilvl="2">
      <w:startOverride w:val="2"/>
    </w:lvlOverride>
  </w:num>
  <w:num w:numId="31" w16cid:durableId="977035197">
    <w:abstractNumId w:val="10"/>
    <w:lvlOverride w:ilvl="0">
      <w:startOverride w:val="1"/>
    </w:lvlOverride>
    <w:lvlOverride w:ilvl="1">
      <w:startOverride w:val="1"/>
    </w:lvlOverride>
    <w:lvlOverride w:ilvl="2">
      <w:startOverride w:val="2"/>
    </w:lvlOverride>
  </w:num>
  <w:num w:numId="32" w16cid:durableId="1779249523">
    <w:abstractNumId w:val="10"/>
    <w:lvlOverride w:ilvl="0">
      <w:startOverride w:val="1"/>
    </w:lvlOverride>
    <w:lvlOverride w:ilvl="1">
      <w:startOverride w:val="1"/>
    </w:lvlOverride>
    <w:lvlOverride w:ilvl="2">
      <w:startOverride w:val="3"/>
    </w:lvlOverride>
  </w:num>
  <w:num w:numId="33" w16cid:durableId="1564368341">
    <w:abstractNumId w:val="10"/>
  </w:num>
  <w:num w:numId="34" w16cid:durableId="432287192">
    <w:abstractNumId w:val="10"/>
  </w:num>
  <w:num w:numId="35" w16cid:durableId="41944784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42595734">
    <w:abstractNumId w:val="10"/>
  </w:num>
  <w:num w:numId="37" w16cid:durableId="509023858">
    <w:abstractNumId w:val="10"/>
  </w:num>
  <w:num w:numId="38" w16cid:durableId="47083311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595"/>
    <w:rsid w:val="0000434E"/>
    <w:rsid w:val="000044DE"/>
    <w:rsid w:val="00004B58"/>
    <w:rsid w:val="00006491"/>
    <w:rsid w:val="0000784D"/>
    <w:rsid w:val="00012CFA"/>
    <w:rsid w:val="0001571C"/>
    <w:rsid w:val="00020C0B"/>
    <w:rsid w:val="000211A9"/>
    <w:rsid w:val="00021238"/>
    <w:rsid w:val="00022071"/>
    <w:rsid w:val="00022B68"/>
    <w:rsid w:val="00023072"/>
    <w:rsid w:val="000239C5"/>
    <w:rsid w:val="00023A6E"/>
    <w:rsid w:val="0002417C"/>
    <w:rsid w:val="000279BE"/>
    <w:rsid w:val="00031260"/>
    <w:rsid w:val="000313D9"/>
    <w:rsid w:val="000356A9"/>
    <w:rsid w:val="0003681A"/>
    <w:rsid w:val="00036CB1"/>
    <w:rsid w:val="000372B7"/>
    <w:rsid w:val="00042521"/>
    <w:rsid w:val="000427DD"/>
    <w:rsid w:val="000443A5"/>
    <w:rsid w:val="000450FF"/>
    <w:rsid w:val="00045515"/>
    <w:rsid w:val="000507C7"/>
    <w:rsid w:val="00050F6E"/>
    <w:rsid w:val="00050FD8"/>
    <w:rsid w:val="00054386"/>
    <w:rsid w:val="00057CCF"/>
    <w:rsid w:val="00061EC2"/>
    <w:rsid w:val="000639D4"/>
    <w:rsid w:val="00064B69"/>
    <w:rsid w:val="00066CE8"/>
    <w:rsid w:val="00070873"/>
    <w:rsid w:val="00070CB5"/>
    <w:rsid w:val="00072A6B"/>
    <w:rsid w:val="000758C6"/>
    <w:rsid w:val="00076843"/>
    <w:rsid w:val="0008053E"/>
    <w:rsid w:val="00080ED0"/>
    <w:rsid w:val="00082ED4"/>
    <w:rsid w:val="00085B8F"/>
    <w:rsid w:val="00090481"/>
    <w:rsid w:val="0009174C"/>
    <w:rsid w:val="0009383C"/>
    <w:rsid w:val="00095A9D"/>
    <w:rsid w:val="0009733F"/>
    <w:rsid w:val="000A0928"/>
    <w:rsid w:val="000A3826"/>
    <w:rsid w:val="000A3A2E"/>
    <w:rsid w:val="000A596A"/>
    <w:rsid w:val="000A6C26"/>
    <w:rsid w:val="000A7869"/>
    <w:rsid w:val="000B36C8"/>
    <w:rsid w:val="000C260E"/>
    <w:rsid w:val="000C3920"/>
    <w:rsid w:val="000C6873"/>
    <w:rsid w:val="000C7DD8"/>
    <w:rsid w:val="000D164A"/>
    <w:rsid w:val="000D171B"/>
    <w:rsid w:val="000D2BF2"/>
    <w:rsid w:val="000D376D"/>
    <w:rsid w:val="000D52A4"/>
    <w:rsid w:val="000D7A10"/>
    <w:rsid w:val="000E0220"/>
    <w:rsid w:val="000E07BC"/>
    <w:rsid w:val="000E1E7C"/>
    <w:rsid w:val="000E2E21"/>
    <w:rsid w:val="000E2FA2"/>
    <w:rsid w:val="000E37C0"/>
    <w:rsid w:val="000E38ED"/>
    <w:rsid w:val="000E59D7"/>
    <w:rsid w:val="000E61A9"/>
    <w:rsid w:val="000E644B"/>
    <w:rsid w:val="000E6FCF"/>
    <w:rsid w:val="000E7C4F"/>
    <w:rsid w:val="000F0D87"/>
    <w:rsid w:val="000F1612"/>
    <w:rsid w:val="000F1CD4"/>
    <w:rsid w:val="000F4103"/>
    <w:rsid w:val="000F4770"/>
    <w:rsid w:val="000F6BA2"/>
    <w:rsid w:val="000F70A7"/>
    <w:rsid w:val="00101A31"/>
    <w:rsid w:val="001031C6"/>
    <w:rsid w:val="00103AE8"/>
    <w:rsid w:val="00107B34"/>
    <w:rsid w:val="00112DBA"/>
    <w:rsid w:val="00113CCA"/>
    <w:rsid w:val="0011518D"/>
    <w:rsid w:val="0011649B"/>
    <w:rsid w:val="00116A81"/>
    <w:rsid w:val="00117BF2"/>
    <w:rsid w:val="00117F2A"/>
    <w:rsid w:val="001214F9"/>
    <w:rsid w:val="001221FB"/>
    <w:rsid w:val="00122677"/>
    <w:rsid w:val="00122D86"/>
    <w:rsid w:val="00122F25"/>
    <w:rsid w:val="00125494"/>
    <w:rsid w:val="00131168"/>
    <w:rsid w:val="001340EF"/>
    <w:rsid w:val="00134396"/>
    <w:rsid w:val="00135350"/>
    <w:rsid w:val="00135980"/>
    <w:rsid w:val="00135E48"/>
    <w:rsid w:val="00136636"/>
    <w:rsid w:val="0013786F"/>
    <w:rsid w:val="00143C29"/>
    <w:rsid w:val="001471DC"/>
    <w:rsid w:val="001540D5"/>
    <w:rsid w:val="001562B2"/>
    <w:rsid w:val="00156329"/>
    <w:rsid w:val="001566FF"/>
    <w:rsid w:val="001569B5"/>
    <w:rsid w:val="00164658"/>
    <w:rsid w:val="00164719"/>
    <w:rsid w:val="00165FCF"/>
    <w:rsid w:val="001665A0"/>
    <w:rsid w:val="00166FC4"/>
    <w:rsid w:val="001673FF"/>
    <w:rsid w:val="001677AC"/>
    <w:rsid w:val="00167940"/>
    <w:rsid w:val="00176B46"/>
    <w:rsid w:val="001804EA"/>
    <w:rsid w:val="00181359"/>
    <w:rsid w:val="0018228B"/>
    <w:rsid w:val="00182DAE"/>
    <w:rsid w:val="00183777"/>
    <w:rsid w:val="00186741"/>
    <w:rsid w:val="00190217"/>
    <w:rsid w:val="00190A61"/>
    <w:rsid w:val="001955DB"/>
    <w:rsid w:val="0019576D"/>
    <w:rsid w:val="0019715A"/>
    <w:rsid w:val="00197179"/>
    <w:rsid w:val="001A0897"/>
    <w:rsid w:val="001A0BB0"/>
    <w:rsid w:val="001A1436"/>
    <w:rsid w:val="001A1BAD"/>
    <w:rsid w:val="001A2215"/>
    <w:rsid w:val="001A2823"/>
    <w:rsid w:val="001A3342"/>
    <w:rsid w:val="001A3AB7"/>
    <w:rsid w:val="001A3E3D"/>
    <w:rsid w:val="001A7049"/>
    <w:rsid w:val="001A7E27"/>
    <w:rsid w:val="001B1E40"/>
    <w:rsid w:val="001B1F84"/>
    <w:rsid w:val="001B23CD"/>
    <w:rsid w:val="001B6BF2"/>
    <w:rsid w:val="001C407B"/>
    <w:rsid w:val="001C6E25"/>
    <w:rsid w:val="001C74E6"/>
    <w:rsid w:val="001C764E"/>
    <w:rsid w:val="001D0596"/>
    <w:rsid w:val="001D2272"/>
    <w:rsid w:val="001D4DFB"/>
    <w:rsid w:val="001D513D"/>
    <w:rsid w:val="001E1052"/>
    <w:rsid w:val="001E21B1"/>
    <w:rsid w:val="001E2F93"/>
    <w:rsid w:val="001E42F9"/>
    <w:rsid w:val="001E4554"/>
    <w:rsid w:val="001E49E9"/>
    <w:rsid w:val="001E61E5"/>
    <w:rsid w:val="001F2159"/>
    <w:rsid w:val="001F2E47"/>
    <w:rsid w:val="001F345F"/>
    <w:rsid w:val="001F3B40"/>
    <w:rsid w:val="001F47D8"/>
    <w:rsid w:val="001F53FD"/>
    <w:rsid w:val="001F5A9C"/>
    <w:rsid w:val="00200D9C"/>
    <w:rsid w:val="00202C6A"/>
    <w:rsid w:val="00206ADB"/>
    <w:rsid w:val="00206C9D"/>
    <w:rsid w:val="00207A8E"/>
    <w:rsid w:val="00210B8B"/>
    <w:rsid w:val="00212B71"/>
    <w:rsid w:val="00213787"/>
    <w:rsid w:val="00214863"/>
    <w:rsid w:val="002156B4"/>
    <w:rsid w:val="002168EE"/>
    <w:rsid w:val="00217EDF"/>
    <w:rsid w:val="00221F7D"/>
    <w:rsid w:val="002244D3"/>
    <w:rsid w:val="00224FCD"/>
    <w:rsid w:val="0022506C"/>
    <w:rsid w:val="00230C38"/>
    <w:rsid w:val="00230F8A"/>
    <w:rsid w:val="00234685"/>
    <w:rsid w:val="00235732"/>
    <w:rsid w:val="00240868"/>
    <w:rsid w:val="002415AD"/>
    <w:rsid w:val="00243A9A"/>
    <w:rsid w:val="00244A2A"/>
    <w:rsid w:val="0024530C"/>
    <w:rsid w:val="00245F40"/>
    <w:rsid w:val="00247D0E"/>
    <w:rsid w:val="00247EAE"/>
    <w:rsid w:val="00250730"/>
    <w:rsid w:val="00253222"/>
    <w:rsid w:val="00253766"/>
    <w:rsid w:val="002554E4"/>
    <w:rsid w:val="00257C0B"/>
    <w:rsid w:val="00261C13"/>
    <w:rsid w:val="002622AF"/>
    <w:rsid w:val="00262847"/>
    <w:rsid w:val="002635B1"/>
    <w:rsid w:val="0026754E"/>
    <w:rsid w:val="002701B4"/>
    <w:rsid w:val="0027117A"/>
    <w:rsid w:val="00271CCC"/>
    <w:rsid w:val="00273D1C"/>
    <w:rsid w:val="00273DA7"/>
    <w:rsid w:val="00274F49"/>
    <w:rsid w:val="00275750"/>
    <w:rsid w:val="00275DC4"/>
    <w:rsid w:val="002778B0"/>
    <w:rsid w:val="00281BB2"/>
    <w:rsid w:val="0028245E"/>
    <w:rsid w:val="002829EC"/>
    <w:rsid w:val="0028504A"/>
    <w:rsid w:val="00285888"/>
    <w:rsid w:val="00286273"/>
    <w:rsid w:val="0028712C"/>
    <w:rsid w:val="00287A2C"/>
    <w:rsid w:val="00287F06"/>
    <w:rsid w:val="0029262C"/>
    <w:rsid w:val="002932F4"/>
    <w:rsid w:val="002944FA"/>
    <w:rsid w:val="00295AE2"/>
    <w:rsid w:val="00296C2F"/>
    <w:rsid w:val="002A03C3"/>
    <w:rsid w:val="002A28EC"/>
    <w:rsid w:val="002A3F10"/>
    <w:rsid w:val="002A7CB1"/>
    <w:rsid w:val="002B254E"/>
    <w:rsid w:val="002B2A38"/>
    <w:rsid w:val="002B3EBA"/>
    <w:rsid w:val="002B4CE8"/>
    <w:rsid w:val="002B72E9"/>
    <w:rsid w:val="002C0B49"/>
    <w:rsid w:val="002C32FC"/>
    <w:rsid w:val="002C4DF8"/>
    <w:rsid w:val="002C4E33"/>
    <w:rsid w:val="002C4E9D"/>
    <w:rsid w:val="002C7346"/>
    <w:rsid w:val="002C7894"/>
    <w:rsid w:val="002C7998"/>
    <w:rsid w:val="002C7FC2"/>
    <w:rsid w:val="002D0826"/>
    <w:rsid w:val="002D3104"/>
    <w:rsid w:val="002E0B6F"/>
    <w:rsid w:val="002E46FF"/>
    <w:rsid w:val="002E4890"/>
    <w:rsid w:val="002F008E"/>
    <w:rsid w:val="002F1E53"/>
    <w:rsid w:val="002F2CAA"/>
    <w:rsid w:val="002F2E2F"/>
    <w:rsid w:val="002F3426"/>
    <w:rsid w:val="002F5ED0"/>
    <w:rsid w:val="002F7294"/>
    <w:rsid w:val="002F7435"/>
    <w:rsid w:val="00300086"/>
    <w:rsid w:val="0030021E"/>
    <w:rsid w:val="0030052C"/>
    <w:rsid w:val="00301340"/>
    <w:rsid w:val="00301583"/>
    <w:rsid w:val="00301716"/>
    <w:rsid w:val="00304075"/>
    <w:rsid w:val="00304EAE"/>
    <w:rsid w:val="00305AED"/>
    <w:rsid w:val="00307BF6"/>
    <w:rsid w:val="00307C87"/>
    <w:rsid w:val="0031039D"/>
    <w:rsid w:val="0031044A"/>
    <w:rsid w:val="003111F3"/>
    <w:rsid w:val="00311E25"/>
    <w:rsid w:val="003175D4"/>
    <w:rsid w:val="00317935"/>
    <w:rsid w:val="00320E8D"/>
    <w:rsid w:val="00323420"/>
    <w:rsid w:val="00325469"/>
    <w:rsid w:val="00326FC2"/>
    <w:rsid w:val="003279B8"/>
    <w:rsid w:val="003306E1"/>
    <w:rsid w:val="00330A5F"/>
    <w:rsid w:val="003320E4"/>
    <w:rsid w:val="00332309"/>
    <w:rsid w:val="003332BE"/>
    <w:rsid w:val="003346AA"/>
    <w:rsid w:val="003351C3"/>
    <w:rsid w:val="0033525D"/>
    <w:rsid w:val="00335FD5"/>
    <w:rsid w:val="003365C6"/>
    <w:rsid w:val="003414F3"/>
    <w:rsid w:val="00343B19"/>
    <w:rsid w:val="003518B3"/>
    <w:rsid w:val="00352C86"/>
    <w:rsid w:val="003534BE"/>
    <w:rsid w:val="00353A9B"/>
    <w:rsid w:val="0035613E"/>
    <w:rsid w:val="00360036"/>
    <w:rsid w:val="00360712"/>
    <w:rsid w:val="00360F37"/>
    <w:rsid w:val="0036220D"/>
    <w:rsid w:val="00363EE9"/>
    <w:rsid w:val="0036611A"/>
    <w:rsid w:val="00366518"/>
    <w:rsid w:val="00371252"/>
    <w:rsid w:val="00374FAD"/>
    <w:rsid w:val="00375637"/>
    <w:rsid w:val="00376128"/>
    <w:rsid w:val="00376A54"/>
    <w:rsid w:val="0037742E"/>
    <w:rsid w:val="0037779B"/>
    <w:rsid w:val="0037789C"/>
    <w:rsid w:val="00377D56"/>
    <w:rsid w:val="0038245A"/>
    <w:rsid w:val="003840E6"/>
    <w:rsid w:val="00385CFC"/>
    <w:rsid w:val="00387EEA"/>
    <w:rsid w:val="0039337A"/>
    <w:rsid w:val="00393E91"/>
    <w:rsid w:val="00393F59"/>
    <w:rsid w:val="0039764E"/>
    <w:rsid w:val="00397852"/>
    <w:rsid w:val="003A0B4E"/>
    <w:rsid w:val="003A3189"/>
    <w:rsid w:val="003A3CA7"/>
    <w:rsid w:val="003B17B5"/>
    <w:rsid w:val="003B33BD"/>
    <w:rsid w:val="003B4DE9"/>
    <w:rsid w:val="003B53B7"/>
    <w:rsid w:val="003B569D"/>
    <w:rsid w:val="003B6F34"/>
    <w:rsid w:val="003C0DAA"/>
    <w:rsid w:val="003C152E"/>
    <w:rsid w:val="003C179B"/>
    <w:rsid w:val="003C2AFA"/>
    <w:rsid w:val="003C3287"/>
    <w:rsid w:val="003C3C0E"/>
    <w:rsid w:val="003C685C"/>
    <w:rsid w:val="003D32BE"/>
    <w:rsid w:val="003D4262"/>
    <w:rsid w:val="003D42A6"/>
    <w:rsid w:val="003D4F21"/>
    <w:rsid w:val="003D4FAC"/>
    <w:rsid w:val="003D500E"/>
    <w:rsid w:val="003D5888"/>
    <w:rsid w:val="003D60E6"/>
    <w:rsid w:val="003E1236"/>
    <w:rsid w:val="003E1885"/>
    <w:rsid w:val="003E256E"/>
    <w:rsid w:val="003E4BA9"/>
    <w:rsid w:val="003E7363"/>
    <w:rsid w:val="003E7906"/>
    <w:rsid w:val="003E7F54"/>
    <w:rsid w:val="003F000F"/>
    <w:rsid w:val="003F07CA"/>
    <w:rsid w:val="003F2C31"/>
    <w:rsid w:val="003F3400"/>
    <w:rsid w:val="003F3C50"/>
    <w:rsid w:val="003F4B43"/>
    <w:rsid w:val="003F6AEF"/>
    <w:rsid w:val="003F6B95"/>
    <w:rsid w:val="003F6D74"/>
    <w:rsid w:val="003F786A"/>
    <w:rsid w:val="004001E8"/>
    <w:rsid w:val="00404AB3"/>
    <w:rsid w:val="00406202"/>
    <w:rsid w:val="00406A6A"/>
    <w:rsid w:val="00406B22"/>
    <w:rsid w:val="00407147"/>
    <w:rsid w:val="004078FA"/>
    <w:rsid w:val="0041033A"/>
    <w:rsid w:val="004124FD"/>
    <w:rsid w:val="00413E1D"/>
    <w:rsid w:val="00415059"/>
    <w:rsid w:val="0041596A"/>
    <w:rsid w:val="004171FD"/>
    <w:rsid w:val="00420584"/>
    <w:rsid w:val="00422051"/>
    <w:rsid w:val="00422FBC"/>
    <w:rsid w:val="00427AF0"/>
    <w:rsid w:val="00431E08"/>
    <w:rsid w:val="004328A7"/>
    <w:rsid w:val="00434C74"/>
    <w:rsid w:val="00435972"/>
    <w:rsid w:val="004360B6"/>
    <w:rsid w:val="00442716"/>
    <w:rsid w:val="00442F2B"/>
    <w:rsid w:val="004434A5"/>
    <w:rsid w:val="0044376F"/>
    <w:rsid w:val="00444F83"/>
    <w:rsid w:val="00456EB4"/>
    <w:rsid w:val="00457827"/>
    <w:rsid w:val="00461153"/>
    <w:rsid w:val="00461259"/>
    <w:rsid w:val="004626A2"/>
    <w:rsid w:val="004644F3"/>
    <w:rsid w:val="0046462F"/>
    <w:rsid w:val="004718F3"/>
    <w:rsid w:val="004727C1"/>
    <w:rsid w:val="00475040"/>
    <w:rsid w:val="004755C5"/>
    <w:rsid w:val="004763ED"/>
    <w:rsid w:val="00480690"/>
    <w:rsid w:val="004842A7"/>
    <w:rsid w:val="004850EE"/>
    <w:rsid w:val="00485184"/>
    <w:rsid w:val="00487CE8"/>
    <w:rsid w:val="004902B8"/>
    <w:rsid w:val="00490C06"/>
    <w:rsid w:val="0049182F"/>
    <w:rsid w:val="00491EA7"/>
    <w:rsid w:val="00493D40"/>
    <w:rsid w:val="00493EE3"/>
    <w:rsid w:val="0049596F"/>
    <w:rsid w:val="00496290"/>
    <w:rsid w:val="004965CF"/>
    <w:rsid w:val="004967B6"/>
    <w:rsid w:val="004971B7"/>
    <w:rsid w:val="004A33EB"/>
    <w:rsid w:val="004A4280"/>
    <w:rsid w:val="004A504B"/>
    <w:rsid w:val="004A6911"/>
    <w:rsid w:val="004B3594"/>
    <w:rsid w:val="004B3652"/>
    <w:rsid w:val="004B4797"/>
    <w:rsid w:val="004B54E0"/>
    <w:rsid w:val="004B5994"/>
    <w:rsid w:val="004B7384"/>
    <w:rsid w:val="004C4269"/>
    <w:rsid w:val="004C787B"/>
    <w:rsid w:val="004D0152"/>
    <w:rsid w:val="004D1ADC"/>
    <w:rsid w:val="004D25D4"/>
    <w:rsid w:val="004D56B4"/>
    <w:rsid w:val="004D6236"/>
    <w:rsid w:val="004D639B"/>
    <w:rsid w:val="004D7F90"/>
    <w:rsid w:val="004E2C1A"/>
    <w:rsid w:val="004E4B21"/>
    <w:rsid w:val="004E4CB0"/>
    <w:rsid w:val="004E4DBB"/>
    <w:rsid w:val="004E4E41"/>
    <w:rsid w:val="004E73DB"/>
    <w:rsid w:val="004E7F9C"/>
    <w:rsid w:val="004F31E5"/>
    <w:rsid w:val="004F3405"/>
    <w:rsid w:val="004F3493"/>
    <w:rsid w:val="004F35A2"/>
    <w:rsid w:val="004F5005"/>
    <w:rsid w:val="004F5143"/>
    <w:rsid w:val="004F678B"/>
    <w:rsid w:val="005004B5"/>
    <w:rsid w:val="00501627"/>
    <w:rsid w:val="00502FEA"/>
    <w:rsid w:val="005053DE"/>
    <w:rsid w:val="005060F9"/>
    <w:rsid w:val="005061E3"/>
    <w:rsid w:val="0050723E"/>
    <w:rsid w:val="00507F6E"/>
    <w:rsid w:val="00511A69"/>
    <w:rsid w:val="00512B09"/>
    <w:rsid w:val="00512EF6"/>
    <w:rsid w:val="005135A5"/>
    <w:rsid w:val="005137CE"/>
    <w:rsid w:val="0051458E"/>
    <w:rsid w:val="00520B87"/>
    <w:rsid w:val="005216F4"/>
    <w:rsid w:val="005220ED"/>
    <w:rsid w:val="00522DD9"/>
    <w:rsid w:val="005259CE"/>
    <w:rsid w:val="00526E90"/>
    <w:rsid w:val="00527C20"/>
    <w:rsid w:val="00527D58"/>
    <w:rsid w:val="005300C0"/>
    <w:rsid w:val="0053083B"/>
    <w:rsid w:val="005319D3"/>
    <w:rsid w:val="005321C9"/>
    <w:rsid w:val="00533796"/>
    <w:rsid w:val="00537187"/>
    <w:rsid w:val="00537343"/>
    <w:rsid w:val="00537628"/>
    <w:rsid w:val="00537E96"/>
    <w:rsid w:val="00544DAB"/>
    <w:rsid w:val="005462C1"/>
    <w:rsid w:val="00547475"/>
    <w:rsid w:val="005516F3"/>
    <w:rsid w:val="00553392"/>
    <w:rsid w:val="00553C93"/>
    <w:rsid w:val="00555D75"/>
    <w:rsid w:val="005564E2"/>
    <w:rsid w:val="00556BAB"/>
    <w:rsid w:val="005576E7"/>
    <w:rsid w:val="00560DF0"/>
    <w:rsid w:val="00565B18"/>
    <w:rsid w:val="00565F73"/>
    <w:rsid w:val="005660FE"/>
    <w:rsid w:val="0056759C"/>
    <w:rsid w:val="00572B44"/>
    <w:rsid w:val="00573937"/>
    <w:rsid w:val="0057469C"/>
    <w:rsid w:val="005810A3"/>
    <w:rsid w:val="0058390D"/>
    <w:rsid w:val="00583B7D"/>
    <w:rsid w:val="005862EC"/>
    <w:rsid w:val="0059075C"/>
    <w:rsid w:val="00591FA5"/>
    <w:rsid w:val="005920DE"/>
    <w:rsid w:val="00592675"/>
    <w:rsid w:val="0059513E"/>
    <w:rsid w:val="0059697C"/>
    <w:rsid w:val="005A278C"/>
    <w:rsid w:val="005A299C"/>
    <w:rsid w:val="005A3623"/>
    <w:rsid w:val="005A6AA4"/>
    <w:rsid w:val="005A6D9F"/>
    <w:rsid w:val="005A7788"/>
    <w:rsid w:val="005B3814"/>
    <w:rsid w:val="005B4377"/>
    <w:rsid w:val="005B48FF"/>
    <w:rsid w:val="005B6C56"/>
    <w:rsid w:val="005B7A43"/>
    <w:rsid w:val="005B7BB7"/>
    <w:rsid w:val="005C1E32"/>
    <w:rsid w:val="005C2A34"/>
    <w:rsid w:val="005C49AC"/>
    <w:rsid w:val="005C5D41"/>
    <w:rsid w:val="005C670D"/>
    <w:rsid w:val="005D0287"/>
    <w:rsid w:val="005D105C"/>
    <w:rsid w:val="005D2A0F"/>
    <w:rsid w:val="005D33CF"/>
    <w:rsid w:val="005D363F"/>
    <w:rsid w:val="005D4794"/>
    <w:rsid w:val="005D67BE"/>
    <w:rsid w:val="005D7E98"/>
    <w:rsid w:val="005E00C9"/>
    <w:rsid w:val="005E06D4"/>
    <w:rsid w:val="005E1966"/>
    <w:rsid w:val="005E2F85"/>
    <w:rsid w:val="005E4B41"/>
    <w:rsid w:val="005E5157"/>
    <w:rsid w:val="005E72DC"/>
    <w:rsid w:val="005F594A"/>
    <w:rsid w:val="005F6D0D"/>
    <w:rsid w:val="005F6DE2"/>
    <w:rsid w:val="00600AA0"/>
    <w:rsid w:val="00601F43"/>
    <w:rsid w:val="00602691"/>
    <w:rsid w:val="00602B43"/>
    <w:rsid w:val="00604ACA"/>
    <w:rsid w:val="00604C15"/>
    <w:rsid w:val="0060507E"/>
    <w:rsid w:val="0060661B"/>
    <w:rsid w:val="00606A68"/>
    <w:rsid w:val="00607791"/>
    <w:rsid w:val="00614722"/>
    <w:rsid w:val="00614CBB"/>
    <w:rsid w:val="006158D5"/>
    <w:rsid w:val="00617CB0"/>
    <w:rsid w:val="006221AE"/>
    <w:rsid w:val="00623EBE"/>
    <w:rsid w:val="00625D83"/>
    <w:rsid w:val="006261D8"/>
    <w:rsid w:val="00626C7D"/>
    <w:rsid w:val="00627840"/>
    <w:rsid w:val="006308CB"/>
    <w:rsid w:val="00636707"/>
    <w:rsid w:val="00637699"/>
    <w:rsid w:val="00643064"/>
    <w:rsid w:val="0064377D"/>
    <w:rsid w:val="00644128"/>
    <w:rsid w:val="00644E5D"/>
    <w:rsid w:val="00646DDF"/>
    <w:rsid w:val="00650703"/>
    <w:rsid w:val="00651984"/>
    <w:rsid w:val="006540B1"/>
    <w:rsid w:val="006545AD"/>
    <w:rsid w:val="006547A9"/>
    <w:rsid w:val="00654E4D"/>
    <w:rsid w:val="00655BFB"/>
    <w:rsid w:val="00655DEC"/>
    <w:rsid w:val="00660D00"/>
    <w:rsid w:val="006623E7"/>
    <w:rsid w:val="00662B52"/>
    <w:rsid w:val="00662B80"/>
    <w:rsid w:val="00663496"/>
    <w:rsid w:val="0066768F"/>
    <w:rsid w:val="006677D5"/>
    <w:rsid w:val="006678A8"/>
    <w:rsid w:val="00670559"/>
    <w:rsid w:val="00670F6C"/>
    <w:rsid w:val="00673E20"/>
    <w:rsid w:val="0067429B"/>
    <w:rsid w:val="006749DD"/>
    <w:rsid w:val="00675A5D"/>
    <w:rsid w:val="00676E58"/>
    <w:rsid w:val="00677A2B"/>
    <w:rsid w:val="00677BF6"/>
    <w:rsid w:val="00680B61"/>
    <w:rsid w:val="00682B9C"/>
    <w:rsid w:val="00683614"/>
    <w:rsid w:val="006842C1"/>
    <w:rsid w:val="006852C7"/>
    <w:rsid w:val="006852CE"/>
    <w:rsid w:val="00686832"/>
    <w:rsid w:val="006909F5"/>
    <w:rsid w:val="00690F86"/>
    <w:rsid w:val="0069184A"/>
    <w:rsid w:val="00692D14"/>
    <w:rsid w:val="0069346A"/>
    <w:rsid w:val="0069440C"/>
    <w:rsid w:val="0069670A"/>
    <w:rsid w:val="006A29A4"/>
    <w:rsid w:val="006A4DBE"/>
    <w:rsid w:val="006A704E"/>
    <w:rsid w:val="006A7A3B"/>
    <w:rsid w:val="006A7FDC"/>
    <w:rsid w:val="006B2C55"/>
    <w:rsid w:val="006B631B"/>
    <w:rsid w:val="006B65C7"/>
    <w:rsid w:val="006C1727"/>
    <w:rsid w:val="006C32FD"/>
    <w:rsid w:val="006C39CE"/>
    <w:rsid w:val="006C7880"/>
    <w:rsid w:val="006D0884"/>
    <w:rsid w:val="006D0FCC"/>
    <w:rsid w:val="006D1948"/>
    <w:rsid w:val="006D21F5"/>
    <w:rsid w:val="006D2A18"/>
    <w:rsid w:val="006D3089"/>
    <w:rsid w:val="006D657C"/>
    <w:rsid w:val="006D7D29"/>
    <w:rsid w:val="006E0445"/>
    <w:rsid w:val="006E126D"/>
    <w:rsid w:val="006E1FC3"/>
    <w:rsid w:val="006E263F"/>
    <w:rsid w:val="006E4106"/>
    <w:rsid w:val="006E47C9"/>
    <w:rsid w:val="006E4B01"/>
    <w:rsid w:val="006E6C0C"/>
    <w:rsid w:val="006F6D48"/>
    <w:rsid w:val="007039BC"/>
    <w:rsid w:val="00703DE5"/>
    <w:rsid w:val="00704301"/>
    <w:rsid w:val="00704846"/>
    <w:rsid w:val="00704CE9"/>
    <w:rsid w:val="00704EAF"/>
    <w:rsid w:val="0070616B"/>
    <w:rsid w:val="00706295"/>
    <w:rsid w:val="00706C5E"/>
    <w:rsid w:val="00706FDA"/>
    <w:rsid w:val="007071FE"/>
    <w:rsid w:val="00711F9A"/>
    <w:rsid w:val="00713810"/>
    <w:rsid w:val="0071483E"/>
    <w:rsid w:val="007179C0"/>
    <w:rsid w:val="00720BAE"/>
    <w:rsid w:val="00721F8F"/>
    <w:rsid w:val="007223CD"/>
    <w:rsid w:val="007303A5"/>
    <w:rsid w:val="0073068F"/>
    <w:rsid w:val="00730B3E"/>
    <w:rsid w:val="00731F46"/>
    <w:rsid w:val="0073420B"/>
    <w:rsid w:val="00736367"/>
    <w:rsid w:val="0074094C"/>
    <w:rsid w:val="00740E04"/>
    <w:rsid w:val="00742F9C"/>
    <w:rsid w:val="007452E1"/>
    <w:rsid w:val="00745A37"/>
    <w:rsid w:val="00746E2B"/>
    <w:rsid w:val="00746F75"/>
    <w:rsid w:val="0074760E"/>
    <w:rsid w:val="00750593"/>
    <w:rsid w:val="00752484"/>
    <w:rsid w:val="00753FEE"/>
    <w:rsid w:val="00754332"/>
    <w:rsid w:val="007548C4"/>
    <w:rsid w:val="00754ABA"/>
    <w:rsid w:val="007567D8"/>
    <w:rsid w:val="007601B8"/>
    <w:rsid w:val="007617D0"/>
    <w:rsid w:val="00761C9E"/>
    <w:rsid w:val="007624A2"/>
    <w:rsid w:val="00765A1E"/>
    <w:rsid w:val="00773625"/>
    <w:rsid w:val="00782B0D"/>
    <w:rsid w:val="007857BA"/>
    <w:rsid w:val="00790BFC"/>
    <w:rsid w:val="007929B3"/>
    <w:rsid w:val="007929BF"/>
    <w:rsid w:val="00795BEA"/>
    <w:rsid w:val="0079781A"/>
    <w:rsid w:val="00797DB9"/>
    <w:rsid w:val="007A02C8"/>
    <w:rsid w:val="007A02FD"/>
    <w:rsid w:val="007A133E"/>
    <w:rsid w:val="007A1546"/>
    <w:rsid w:val="007A228C"/>
    <w:rsid w:val="007A368E"/>
    <w:rsid w:val="007A41DA"/>
    <w:rsid w:val="007A57DC"/>
    <w:rsid w:val="007A5868"/>
    <w:rsid w:val="007A7A1A"/>
    <w:rsid w:val="007B04CE"/>
    <w:rsid w:val="007B2497"/>
    <w:rsid w:val="007B2F7F"/>
    <w:rsid w:val="007B491A"/>
    <w:rsid w:val="007B6871"/>
    <w:rsid w:val="007B768C"/>
    <w:rsid w:val="007B7A2F"/>
    <w:rsid w:val="007C0937"/>
    <w:rsid w:val="007C11B6"/>
    <w:rsid w:val="007C2619"/>
    <w:rsid w:val="007C2B69"/>
    <w:rsid w:val="007C32EE"/>
    <w:rsid w:val="007C39D3"/>
    <w:rsid w:val="007C3D33"/>
    <w:rsid w:val="007C3E2A"/>
    <w:rsid w:val="007C56F8"/>
    <w:rsid w:val="007C7EC6"/>
    <w:rsid w:val="007D1731"/>
    <w:rsid w:val="007D294A"/>
    <w:rsid w:val="007D47D2"/>
    <w:rsid w:val="007D6EC0"/>
    <w:rsid w:val="007D72BD"/>
    <w:rsid w:val="007D76BA"/>
    <w:rsid w:val="007D7AB7"/>
    <w:rsid w:val="007D7E1D"/>
    <w:rsid w:val="007E00C2"/>
    <w:rsid w:val="007E18E3"/>
    <w:rsid w:val="007E3BDF"/>
    <w:rsid w:val="007E3DB7"/>
    <w:rsid w:val="007E424E"/>
    <w:rsid w:val="007E503C"/>
    <w:rsid w:val="007F0AE7"/>
    <w:rsid w:val="007F44AA"/>
    <w:rsid w:val="007F5ABD"/>
    <w:rsid w:val="007F7FF7"/>
    <w:rsid w:val="0080243F"/>
    <w:rsid w:val="0080345C"/>
    <w:rsid w:val="008048A6"/>
    <w:rsid w:val="0081057E"/>
    <w:rsid w:val="00811086"/>
    <w:rsid w:val="00811E12"/>
    <w:rsid w:val="0081384C"/>
    <w:rsid w:val="00813EB5"/>
    <w:rsid w:val="00814F79"/>
    <w:rsid w:val="008155AA"/>
    <w:rsid w:val="00817FC3"/>
    <w:rsid w:val="00823BFD"/>
    <w:rsid w:val="0082522F"/>
    <w:rsid w:val="0082565F"/>
    <w:rsid w:val="008301FC"/>
    <w:rsid w:val="00831979"/>
    <w:rsid w:val="008341C7"/>
    <w:rsid w:val="0083443F"/>
    <w:rsid w:val="00837551"/>
    <w:rsid w:val="0084256C"/>
    <w:rsid w:val="00842905"/>
    <w:rsid w:val="00844EC4"/>
    <w:rsid w:val="00845289"/>
    <w:rsid w:val="00847219"/>
    <w:rsid w:val="00847771"/>
    <w:rsid w:val="00847DD1"/>
    <w:rsid w:val="00851352"/>
    <w:rsid w:val="00856D3E"/>
    <w:rsid w:val="00857077"/>
    <w:rsid w:val="00862FA7"/>
    <w:rsid w:val="00863230"/>
    <w:rsid w:val="00863E48"/>
    <w:rsid w:val="00865BD0"/>
    <w:rsid w:val="0087042D"/>
    <w:rsid w:val="0087155A"/>
    <w:rsid w:val="008717D8"/>
    <w:rsid w:val="0087215C"/>
    <w:rsid w:val="008736A4"/>
    <w:rsid w:val="00873B5D"/>
    <w:rsid w:val="00875480"/>
    <w:rsid w:val="00875D25"/>
    <w:rsid w:val="0087611A"/>
    <w:rsid w:val="0088014C"/>
    <w:rsid w:val="0088024B"/>
    <w:rsid w:val="00880E35"/>
    <w:rsid w:val="00881C2F"/>
    <w:rsid w:val="00886C7B"/>
    <w:rsid w:val="008875FE"/>
    <w:rsid w:val="00887F8E"/>
    <w:rsid w:val="00892AFF"/>
    <w:rsid w:val="00892D66"/>
    <w:rsid w:val="00896234"/>
    <w:rsid w:val="0089678E"/>
    <w:rsid w:val="00897E43"/>
    <w:rsid w:val="008A0CA7"/>
    <w:rsid w:val="008A1EAC"/>
    <w:rsid w:val="008A4D6B"/>
    <w:rsid w:val="008A547D"/>
    <w:rsid w:val="008A7F43"/>
    <w:rsid w:val="008B0B89"/>
    <w:rsid w:val="008B0FF0"/>
    <w:rsid w:val="008B1AC3"/>
    <w:rsid w:val="008B1E74"/>
    <w:rsid w:val="008B3EE8"/>
    <w:rsid w:val="008B5A60"/>
    <w:rsid w:val="008C12FC"/>
    <w:rsid w:val="008C1738"/>
    <w:rsid w:val="008C222B"/>
    <w:rsid w:val="008C4960"/>
    <w:rsid w:val="008C5738"/>
    <w:rsid w:val="008C5979"/>
    <w:rsid w:val="008C7EAD"/>
    <w:rsid w:val="008D0CFE"/>
    <w:rsid w:val="008D56D1"/>
    <w:rsid w:val="008D6152"/>
    <w:rsid w:val="008E1FFA"/>
    <w:rsid w:val="008E3E5A"/>
    <w:rsid w:val="008E4905"/>
    <w:rsid w:val="008E4E2D"/>
    <w:rsid w:val="008E7BA9"/>
    <w:rsid w:val="008F0F81"/>
    <w:rsid w:val="008F167D"/>
    <w:rsid w:val="008F1BBA"/>
    <w:rsid w:val="008F27BF"/>
    <w:rsid w:val="008F2E64"/>
    <w:rsid w:val="008F41C0"/>
    <w:rsid w:val="00900209"/>
    <w:rsid w:val="00901023"/>
    <w:rsid w:val="00901A7B"/>
    <w:rsid w:val="00901C3E"/>
    <w:rsid w:val="00905F0D"/>
    <w:rsid w:val="009142EC"/>
    <w:rsid w:val="009145E4"/>
    <w:rsid w:val="0091465D"/>
    <w:rsid w:val="00914B68"/>
    <w:rsid w:val="009154C3"/>
    <w:rsid w:val="0092160C"/>
    <w:rsid w:val="00923540"/>
    <w:rsid w:val="00924287"/>
    <w:rsid w:val="00925824"/>
    <w:rsid w:val="00926767"/>
    <w:rsid w:val="009302AE"/>
    <w:rsid w:val="009355CF"/>
    <w:rsid w:val="009361D5"/>
    <w:rsid w:val="009367EC"/>
    <w:rsid w:val="00940773"/>
    <w:rsid w:val="00941B96"/>
    <w:rsid w:val="009428A4"/>
    <w:rsid w:val="00944245"/>
    <w:rsid w:val="00944899"/>
    <w:rsid w:val="0095043C"/>
    <w:rsid w:val="0095130D"/>
    <w:rsid w:val="00951DB3"/>
    <w:rsid w:val="00953F59"/>
    <w:rsid w:val="00957136"/>
    <w:rsid w:val="00961338"/>
    <w:rsid w:val="0096162E"/>
    <w:rsid w:val="009632A4"/>
    <w:rsid w:val="00965740"/>
    <w:rsid w:val="009659F4"/>
    <w:rsid w:val="0096608B"/>
    <w:rsid w:val="00970D60"/>
    <w:rsid w:val="0098043D"/>
    <w:rsid w:val="00981E8A"/>
    <w:rsid w:val="00982090"/>
    <w:rsid w:val="0098272C"/>
    <w:rsid w:val="00982884"/>
    <w:rsid w:val="00984323"/>
    <w:rsid w:val="0098517A"/>
    <w:rsid w:val="00985D09"/>
    <w:rsid w:val="00986526"/>
    <w:rsid w:val="009874D0"/>
    <w:rsid w:val="00990E4A"/>
    <w:rsid w:val="0099390E"/>
    <w:rsid w:val="00995998"/>
    <w:rsid w:val="009960E5"/>
    <w:rsid w:val="009A3705"/>
    <w:rsid w:val="009A4F78"/>
    <w:rsid w:val="009A6E13"/>
    <w:rsid w:val="009A7ADC"/>
    <w:rsid w:val="009B0D30"/>
    <w:rsid w:val="009B2D69"/>
    <w:rsid w:val="009B5ECB"/>
    <w:rsid w:val="009C1457"/>
    <w:rsid w:val="009C19B7"/>
    <w:rsid w:val="009C1FAD"/>
    <w:rsid w:val="009C4578"/>
    <w:rsid w:val="009C4C4C"/>
    <w:rsid w:val="009C5ABB"/>
    <w:rsid w:val="009C7B62"/>
    <w:rsid w:val="009D001D"/>
    <w:rsid w:val="009D19C8"/>
    <w:rsid w:val="009D58A3"/>
    <w:rsid w:val="009D5F8E"/>
    <w:rsid w:val="009D696B"/>
    <w:rsid w:val="009D7C51"/>
    <w:rsid w:val="009E0EB6"/>
    <w:rsid w:val="009E196C"/>
    <w:rsid w:val="009E2EB0"/>
    <w:rsid w:val="009E679C"/>
    <w:rsid w:val="009E6A0A"/>
    <w:rsid w:val="009F36BF"/>
    <w:rsid w:val="009F3D48"/>
    <w:rsid w:val="009F4292"/>
    <w:rsid w:val="009F4426"/>
    <w:rsid w:val="009F5C32"/>
    <w:rsid w:val="009F6940"/>
    <w:rsid w:val="00A0250B"/>
    <w:rsid w:val="00A033C6"/>
    <w:rsid w:val="00A06067"/>
    <w:rsid w:val="00A110D0"/>
    <w:rsid w:val="00A111B6"/>
    <w:rsid w:val="00A126DF"/>
    <w:rsid w:val="00A12C9B"/>
    <w:rsid w:val="00A13543"/>
    <w:rsid w:val="00A13595"/>
    <w:rsid w:val="00A15636"/>
    <w:rsid w:val="00A25B0E"/>
    <w:rsid w:val="00A2668B"/>
    <w:rsid w:val="00A26D27"/>
    <w:rsid w:val="00A270D8"/>
    <w:rsid w:val="00A30861"/>
    <w:rsid w:val="00A330F3"/>
    <w:rsid w:val="00A33F1B"/>
    <w:rsid w:val="00A3410F"/>
    <w:rsid w:val="00A35382"/>
    <w:rsid w:val="00A3721A"/>
    <w:rsid w:val="00A376EE"/>
    <w:rsid w:val="00A37A5B"/>
    <w:rsid w:val="00A40B30"/>
    <w:rsid w:val="00A41938"/>
    <w:rsid w:val="00A4193A"/>
    <w:rsid w:val="00A42A99"/>
    <w:rsid w:val="00A439B7"/>
    <w:rsid w:val="00A44972"/>
    <w:rsid w:val="00A5151A"/>
    <w:rsid w:val="00A517A0"/>
    <w:rsid w:val="00A51B52"/>
    <w:rsid w:val="00A52FAD"/>
    <w:rsid w:val="00A52FB8"/>
    <w:rsid w:val="00A54E4D"/>
    <w:rsid w:val="00A558EC"/>
    <w:rsid w:val="00A573D5"/>
    <w:rsid w:val="00A57920"/>
    <w:rsid w:val="00A57E0A"/>
    <w:rsid w:val="00A57F01"/>
    <w:rsid w:val="00A620E0"/>
    <w:rsid w:val="00A64302"/>
    <w:rsid w:val="00A64F47"/>
    <w:rsid w:val="00A66571"/>
    <w:rsid w:val="00A66695"/>
    <w:rsid w:val="00A707C9"/>
    <w:rsid w:val="00A70E90"/>
    <w:rsid w:val="00A71D5C"/>
    <w:rsid w:val="00A728C0"/>
    <w:rsid w:val="00A75582"/>
    <w:rsid w:val="00A759C5"/>
    <w:rsid w:val="00A75AD0"/>
    <w:rsid w:val="00A778F2"/>
    <w:rsid w:val="00A77919"/>
    <w:rsid w:val="00A77A16"/>
    <w:rsid w:val="00A80AD0"/>
    <w:rsid w:val="00A823F6"/>
    <w:rsid w:val="00A837CD"/>
    <w:rsid w:val="00A8459D"/>
    <w:rsid w:val="00A84CC7"/>
    <w:rsid w:val="00A85FC8"/>
    <w:rsid w:val="00A8719E"/>
    <w:rsid w:val="00A91CA9"/>
    <w:rsid w:val="00A93909"/>
    <w:rsid w:val="00A93B61"/>
    <w:rsid w:val="00AA0A89"/>
    <w:rsid w:val="00AA22D7"/>
    <w:rsid w:val="00AA39FF"/>
    <w:rsid w:val="00AA5368"/>
    <w:rsid w:val="00AA6429"/>
    <w:rsid w:val="00AA6ED2"/>
    <w:rsid w:val="00AB048B"/>
    <w:rsid w:val="00AB7AD7"/>
    <w:rsid w:val="00AC01AA"/>
    <w:rsid w:val="00AC020C"/>
    <w:rsid w:val="00AC3EE9"/>
    <w:rsid w:val="00AC4F72"/>
    <w:rsid w:val="00AC5041"/>
    <w:rsid w:val="00AC5DC3"/>
    <w:rsid w:val="00AC7218"/>
    <w:rsid w:val="00AD0A04"/>
    <w:rsid w:val="00AD23F0"/>
    <w:rsid w:val="00AD40D8"/>
    <w:rsid w:val="00AD69BB"/>
    <w:rsid w:val="00AE482E"/>
    <w:rsid w:val="00AE7357"/>
    <w:rsid w:val="00AE7BF5"/>
    <w:rsid w:val="00AF1B39"/>
    <w:rsid w:val="00AF741A"/>
    <w:rsid w:val="00AF74FB"/>
    <w:rsid w:val="00B01ADB"/>
    <w:rsid w:val="00B032EF"/>
    <w:rsid w:val="00B03A86"/>
    <w:rsid w:val="00B04161"/>
    <w:rsid w:val="00B05662"/>
    <w:rsid w:val="00B056F9"/>
    <w:rsid w:val="00B07934"/>
    <w:rsid w:val="00B11748"/>
    <w:rsid w:val="00B11E3D"/>
    <w:rsid w:val="00B11EDC"/>
    <w:rsid w:val="00B12B27"/>
    <w:rsid w:val="00B130DF"/>
    <w:rsid w:val="00B139F0"/>
    <w:rsid w:val="00B13CA5"/>
    <w:rsid w:val="00B14D2C"/>
    <w:rsid w:val="00B17E82"/>
    <w:rsid w:val="00B20DA5"/>
    <w:rsid w:val="00B2108C"/>
    <w:rsid w:val="00B32EF7"/>
    <w:rsid w:val="00B347A2"/>
    <w:rsid w:val="00B35FCB"/>
    <w:rsid w:val="00B36122"/>
    <w:rsid w:val="00B373D1"/>
    <w:rsid w:val="00B407A0"/>
    <w:rsid w:val="00B40A23"/>
    <w:rsid w:val="00B40A81"/>
    <w:rsid w:val="00B42EC7"/>
    <w:rsid w:val="00B44FA1"/>
    <w:rsid w:val="00B45298"/>
    <w:rsid w:val="00B4575A"/>
    <w:rsid w:val="00B501A1"/>
    <w:rsid w:val="00B50644"/>
    <w:rsid w:val="00B50950"/>
    <w:rsid w:val="00B51D38"/>
    <w:rsid w:val="00B53BFF"/>
    <w:rsid w:val="00B575BA"/>
    <w:rsid w:val="00B62111"/>
    <w:rsid w:val="00B63392"/>
    <w:rsid w:val="00B63BFA"/>
    <w:rsid w:val="00B646CA"/>
    <w:rsid w:val="00B648AB"/>
    <w:rsid w:val="00B64B27"/>
    <w:rsid w:val="00B657F7"/>
    <w:rsid w:val="00B66928"/>
    <w:rsid w:val="00B70246"/>
    <w:rsid w:val="00B7046D"/>
    <w:rsid w:val="00B71608"/>
    <w:rsid w:val="00B74393"/>
    <w:rsid w:val="00B75368"/>
    <w:rsid w:val="00B76429"/>
    <w:rsid w:val="00B76583"/>
    <w:rsid w:val="00B773D1"/>
    <w:rsid w:val="00B83459"/>
    <w:rsid w:val="00B840B2"/>
    <w:rsid w:val="00B86471"/>
    <w:rsid w:val="00B87F38"/>
    <w:rsid w:val="00B91966"/>
    <w:rsid w:val="00B91BCF"/>
    <w:rsid w:val="00B93402"/>
    <w:rsid w:val="00B9440A"/>
    <w:rsid w:val="00B944C6"/>
    <w:rsid w:val="00B956D4"/>
    <w:rsid w:val="00B9719B"/>
    <w:rsid w:val="00B97446"/>
    <w:rsid w:val="00BA27D3"/>
    <w:rsid w:val="00BA31E6"/>
    <w:rsid w:val="00BA7432"/>
    <w:rsid w:val="00BA76FC"/>
    <w:rsid w:val="00BA777A"/>
    <w:rsid w:val="00BB2764"/>
    <w:rsid w:val="00BB2D0F"/>
    <w:rsid w:val="00BB37AC"/>
    <w:rsid w:val="00BB4BC6"/>
    <w:rsid w:val="00BB5B1E"/>
    <w:rsid w:val="00BC1469"/>
    <w:rsid w:val="00BC1AA0"/>
    <w:rsid w:val="00BC2495"/>
    <w:rsid w:val="00BC2538"/>
    <w:rsid w:val="00BC314A"/>
    <w:rsid w:val="00BC3774"/>
    <w:rsid w:val="00BC687D"/>
    <w:rsid w:val="00BC7EB9"/>
    <w:rsid w:val="00BC7F85"/>
    <w:rsid w:val="00BD1DDF"/>
    <w:rsid w:val="00BD22CB"/>
    <w:rsid w:val="00BD2643"/>
    <w:rsid w:val="00BD36FE"/>
    <w:rsid w:val="00BD4749"/>
    <w:rsid w:val="00BD48D7"/>
    <w:rsid w:val="00BD56B1"/>
    <w:rsid w:val="00BD5DFA"/>
    <w:rsid w:val="00BD6558"/>
    <w:rsid w:val="00BE4119"/>
    <w:rsid w:val="00BF2959"/>
    <w:rsid w:val="00BF2AD7"/>
    <w:rsid w:val="00BF2D8A"/>
    <w:rsid w:val="00BF2F76"/>
    <w:rsid w:val="00BF3022"/>
    <w:rsid w:val="00BF3214"/>
    <w:rsid w:val="00BF3228"/>
    <w:rsid w:val="00BF48F6"/>
    <w:rsid w:val="00BF5573"/>
    <w:rsid w:val="00BF60E7"/>
    <w:rsid w:val="00BF648A"/>
    <w:rsid w:val="00BF65CA"/>
    <w:rsid w:val="00C0083A"/>
    <w:rsid w:val="00C00AF0"/>
    <w:rsid w:val="00C01133"/>
    <w:rsid w:val="00C0393D"/>
    <w:rsid w:val="00C06B30"/>
    <w:rsid w:val="00C07E2E"/>
    <w:rsid w:val="00C10989"/>
    <w:rsid w:val="00C1099C"/>
    <w:rsid w:val="00C10CEE"/>
    <w:rsid w:val="00C1290D"/>
    <w:rsid w:val="00C15867"/>
    <w:rsid w:val="00C20A86"/>
    <w:rsid w:val="00C20AC5"/>
    <w:rsid w:val="00C21F35"/>
    <w:rsid w:val="00C22398"/>
    <w:rsid w:val="00C22404"/>
    <w:rsid w:val="00C2296D"/>
    <w:rsid w:val="00C23155"/>
    <w:rsid w:val="00C23B1D"/>
    <w:rsid w:val="00C32057"/>
    <w:rsid w:val="00C33123"/>
    <w:rsid w:val="00C33F5F"/>
    <w:rsid w:val="00C34E84"/>
    <w:rsid w:val="00C3676F"/>
    <w:rsid w:val="00C37168"/>
    <w:rsid w:val="00C40C41"/>
    <w:rsid w:val="00C430C8"/>
    <w:rsid w:val="00C44E3B"/>
    <w:rsid w:val="00C45885"/>
    <w:rsid w:val="00C463AE"/>
    <w:rsid w:val="00C46BF6"/>
    <w:rsid w:val="00C47088"/>
    <w:rsid w:val="00C47AAE"/>
    <w:rsid w:val="00C47C95"/>
    <w:rsid w:val="00C50F22"/>
    <w:rsid w:val="00C53148"/>
    <w:rsid w:val="00C54A0E"/>
    <w:rsid w:val="00C57971"/>
    <w:rsid w:val="00C602C1"/>
    <w:rsid w:val="00C6133E"/>
    <w:rsid w:val="00C62E69"/>
    <w:rsid w:val="00C642D5"/>
    <w:rsid w:val="00C65156"/>
    <w:rsid w:val="00C65BD7"/>
    <w:rsid w:val="00C65C8A"/>
    <w:rsid w:val="00C678EC"/>
    <w:rsid w:val="00C70B23"/>
    <w:rsid w:val="00C72707"/>
    <w:rsid w:val="00C73DBD"/>
    <w:rsid w:val="00C76BA4"/>
    <w:rsid w:val="00C76EDE"/>
    <w:rsid w:val="00C76EE8"/>
    <w:rsid w:val="00C77F34"/>
    <w:rsid w:val="00C83A48"/>
    <w:rsid w:val="00C85563"/>
    <w:rsid w:val="00C85865"/>
    <w:rsid w:val="00C85E85"/>
    <w:rsid w:val="00C8720B"/>
    <w:rsid w:val="00C926C8"/>
    <w:rsid w:val="00C931DB"/>
    <w:rsid w:val="00C9342B"/>
    <w:rsid w:val="00C95CF4"/>
    <w:rsid w:val="00CA17FA"/>
    <w:rsid w:val="00CA2580"/>
    <w:rsid w:val="00CA2EAE"/>
    <w:rsid w:val="00CA3FE7"/>
    <w:rsid w:val="00CA4AC1"/>
    <w:rsid w:val="00CA59FB"/>
    <w:rsid w:val="00CA5C76"/>
    <w:rsid w:val="00CB0316"/>
    <w:rsid w:val="00CB0B11"/>
    <w:rsid w:val="00CB1178"/>
    <w:rsid w:val="00CB1C8D"/>
    <w:rsid w:val="00CB1DBA"/>
    <w:rsid w:val="00CB1F29"/>
    <w:rsid w:val="00CB2BC4"/>
    <w:rsid w:val="00CB426A"/>
    <w:rsid w:val="00CB5354"/>
    <w:rsid w:val="00CB5B5D"/>
    <w:rsid w:val="00CB6FA2"/>
    <w:rsid w:val="00CC2815"/>
    <w:rsid w:val="00CC3B4D"/>
    <w:rsid w:val="00CC3C9E"/>
    <w:rsid w:val="00CC62E3"/>
    <w:rsid w:val="00CC6A14"/>
    <w:rsid w:val="00CC70A3"/>
    <w:rsid w:val="00CD4442"/>
    <w:rsid w:val="00CD53C3"/>
    <w:rsid w:val="00CD574E"/>
    <w:rsid w:val="00CD7D17"/>
    <w:rsid w:val="00CE0866"/>
    <w:rsid w:val="00CE1758"/>
    <w:rsid w:val="00CE177F"/>
    <w:rsid w:val="00CE17A7"/>
    <w:rsid w:val="00CE20A9"/>
    <w:rsid w:val="00CE4C22"/>
    <w:rsid w:val="00CE4F8D"/>
    <w:rsid w:val="00CE53DF"/>
    <w:rsid w:val="00CE76E5"/>
    <w:rsid w:val="00CF0709"/>
    <w:rsid w:val="00CF2067"/>
    <w:rsid w:val="00CF41EC"/>
    <w:rsid w:val="00CF5AB3"/>
    <w:rsid w:val="00CF5D04"/>
    <w:rsid w:val="00CF64F3"/>
    <w:rsid w:val="00CF66C4"/>
    <w:rsid w:val="00CF6E1B"/>
    <w:rsid w:val="00CF762A"/>
    <w:rsid w:val="00D009AE"/>
    <w:rsid w:val="00D02F43"/>
    <w:rsid w:val="00D04DE4"/>
    <w:rsid w:val="00D063F1"/>
    <w:rsid w:val="00D06738"/>
    <w:rsid w:val="00D073C2"/>
    <w:rsid w:val="00D0772C"/>
    <w:rsid w:val="00D07772"/>
    <w:rsid w:val="00D10841"/>
    <w:rsid w:val="00D11735"/>
    <w:rsid w:val="00D14426"/>
    <w:rsid w:val="00D14F22"/>
    <w:rsid w:val="00D20F0F"/>
    <w:rsid w:val="00D25D68"/>
    <w:rsid w:val="00D26D68"/>
    <w:rsid w:val="00D354ED"/>
    <w:rsid w:val="00D35E72"/>
    <w:rsid w:val="00D37391"/>
    <w:rsid w:val="00D4093A"/>
    <w:rsid w:val="00D40A15"/>
    <w:rsid w:val="00D41BC2"/>
    <w:rsid w:val="00D444A9"/>
    <w:rsid w:val="00D468DA"/>
    <w:rsid w:val="00D4741C"/>
    <w:rsid w:val="00D474B8"/>
    <w:rsid w:val="00D50313"/>
    <w:rsid w:val="00D505AB"/>
    <w:rsid w:val="00D543FB"/>
    <w:rsid w:val="00D55C03"/>
    <w:rsid w:val="00D57918"/>
    <w:rsid w:val="00D579BC"/>
    <w:rsid w:val="00D6471B"/>
    <w:rsid w:val="00D70930"/>
    <w:rsid w:val="00D73DC6"/>
    <w:rsid w:val="00D74A61"/>
    <w:rsid w:val="00D74C1A"/>
    <w:rsid w:val="00D754C1"/>
    <w:rsid w:val="00D77393"/>
    <w:rsid w:val="00D77A35"/>
    <w:rsid w:val="00D8067C"/>
    <w:rsid w:val="00D80B7D"/>
    <w:rsid w:val="00D814A3"/>
    <w:rsid w:val="00D81B3E"/>
    <w:rsid w:val="00D828CA"/>
    <w:rsid w:val="00D829D2"/>
    <w:rsid w:val="00D84585"/>
    <w:rsid w:val="00D8681D"/>
    <w:rsid w:val="00D90C70"/>
    <w:rsid w:val="00D90E49"/>
    <w:rsid w:val="00D93AFE"/>
    <w:rsid w:val="00D96ADE"/>
    <w:rsid w:val="00D96C8E"/>
    <w:rsid w:val="00DA04CD"/>
    <w:rsid w:val="00DA0CE2"/>
    <w:rsid w:val="00DA2387"/>
    <w:rsid w:val="00DA31C6"/>
    <w:rsid w:val="00DA3689"/>
    <w:rsid w:val="00DA3987"/>
    <w:rsid w:val="00DA3A48"/>
    <w:rsid w:val="00DA6256"/>
    <w:rsid w:val="00DA7456"/>
    <w:rsid w:val="00DB1EE3"/>
    <w:rsid w:val="00DB4388"/>
    <w:rsid w:val="00DB4A51"/>
    <w:rsid w:val="00DB5DCF"/>
    <w:rsid w:val="00DC4521"/>
    <w:rsid w:val="00DC52B0"/>
    <w:rsid w:val="00DC6A10"/>
    <w:rsid w:val="00DC7A33"/>
    <w:rsid w:val="00DD3162"/>
    <w:rsid w:val="00DD320C"/>
    <w:rsid w:val="00DD4420"/>
    <w:rsid w:val="00DD5174"/>
    <w:rsid w:val="00DD607F"/>
    <w:rsid w:val="00DD6384"/>
    <w:rsid w:val="00DD787C"/>
    <w:rsid w:val="00DE00BF"/>
    <w:rsid w:val="00DE1240"/>
    <w:rsid w:val="00DE48F9"/>
    <w:rsid w:val="00DE50C3"/>
    <w:rsid w:val="00DE57C8"/>
    <w:rsid w:val="00DE5B08"/>
    <w:rsid w:val="00DE657E"/>
    <w:rsid w:val="00DF3ED5"/>
    <w:rsid w:val="00DF4704"/>
    <w:rsid w:val="00DF5323"/>
    <w:rsid w:val="00DF6244"/>
    <w:rsid w:val="00E01303"/>
    <w:rsid w:val="00E024AA"/>
    <w:rsid w:val="00E02729"/>
    <w:rsid w:val="00E04279"/>
    <w:rsid w:val="00E04CCA"/>
    <w:rsid w:val="00E141B1"/>
    <w:rsid w:val="00E15C77"/>
    <w:rsid w:val="00E16469"/>
    <w:rsid w:val="00E16650"/>
    <w:rsid w:val="00E1693E"/>
    <w:rsid w:val="00E20196"/>
    <w:rsid w:val="00E20790"/>
    <w:rsid w:val="00E2091A"/>
    <w:rsid w:val="00E24D1D"/>
    <w:rsid w:val="00E250F1"/>
    <w:rsid w:val="00E331FF"/>
    <w:rsid w:val="00E34FFD"/>
    <w:rsid w:val="00E3550D"/>
    <w:rsid w:val="00E3716A"/>
    <w:rsid w:val="00E37B83"/>
    <w:rsid w:val="00E44823"/>
    <w:rsid w:val="00E474D3"/>
    <w:rsid w:val="00E475CF"/>
    <w:rsid w:val="00E47798"/>
    <w:rsid w:val="00E5141D"/>
    <w:rsid w:val="00E527E6"/>
    <w:rsid w:val="00E52838"/>
    <w:rsid w:val="00E53FD8"/>
    <w:rsid w:val="00E556F4"/>
    <w:rsid w:val="00E614E0"/>
    <w:rsid w:val="00E65B73"/>
    <w:rsid w:val="00E667C7"/>
    <w:rsid w:val="00E679C7"/>
    <w:rsid w:val="00E7038F"/>
    <w:rsid w:val="00E72FDC"/>
    <w:rsid w:val="00E73F7F"/>
    <w:rsid w:val="00E744E3"/>
    <w:rsid w:val="00E753E8"/>
    <w:rsid w:val="00E76CA5"/>
    <w:rsid w:val="00E808D2"/>
    <w:rsid w:val="00E81908"/>
    <w:rsid w:val="00E8266A"/>
    <w:rsid w:val="00E83EE8"/>
    <w:rsid w:val="00E83F1C"/>
    <w:rsid w:val="00E85409"/>
    <w:rsid w:val="00E9063C"/>
    <w:rsid w:val="00E9078B"/>
    <w:rsid w:val="00E9339B"/>
    <w:rsid w:val="00E93722"/>
    <w:rsid w:val="00E957DF"/>
    <w:rsid w:val="00E958C0"/>
    <w:rsid w:val="00E95A01"/>
    <w:rsid w:val="00EA2424"/>
    <w:rsid w:val="00EA26B7"/>
    <w:rsid w:val="00EA41B3"/>
    <w:rsid w:val="00EA429F"/>
    <w:rsid w:val="00EA4F9E"/>
    <w:rsid w:val="00EA5552"/>
    <w:rsid w:val="00EA598B"/>
    <w:rsid w:val="00EA63CA"/>
    <w:rsid w:val="00EA6D3B"/>
    <w:rsid w:val="00EA73C1"/>
    <w:rsid w:val="00EB003B"/>
    <w:rsid w:val="00EB00AD"/>
    <w:rsid w:val="00EB0987"/>
    <w:rsid w:val="00EB136C"/>
    <w:rsid w:val="00EB1B22"/>
    <w:rsid w:val="00EB2251"/>
    <w:rsid w:val="00EB2FB0"/>
    <w:rsid w:val="00EB480E"/>
    <w:rsid w:val="00EB4CE4"/>
    <w:rsid w:val="00EB52D9"/>
    <w:rsid w:val="00EB5EC6"/>
    <w:rsid w:val="00EB7FC9"/>
    <w:rsid w:val="00EC126A"/>
    <w:rsid w:val="00ED102A"/>
    <w:rsid w:val="00ED27E8"/>
    <w:rsid w:val="00ED5FF9"/>
    <w:rsid w:val="00ED7137"/>
    <w:rsid w:val="00EE067E"/>
    <w:rsid w:val="00EE2D05"/>
    <w:rsid w:val="00EE2FA2"/>
    <w:rsid w:val="00EE5310"/>
    <w:rsid w:val="00EE6BCB"/>
    <w:rsid w:val="00EE7A6E"/>
    <w:rsid w:val="00EF06EA"/>
    <w:rsid w:val="00EF402B"/>
    <w:rsid w:val="00EF43D3"/>
    <w:rsid w:val="00EF554A"/>
    <w:rsid w:val="00EF572C"/>
    <w:rsid w:val="00EF7A5E"/>
    <w:rsid w:val="00F017AC"/>
    <w:rsid w:val="00F028BF"/>
    <w:rsid w:val="00F02A41"/>
    <w:rsid w:val="00F07604"/>
    <w:rsid w:val="00F10452"/>
    <w:rsid w:val="00F1284F"/>
    <w:rsid w:val="00F13B13"/>
    <w:rsid w:val="00F13B5E"/>
    <w:rsid w:val="00F13D7B"/>
    <w:rsid w:val="00F13E49"/>
    <w:rsid w:val="00F15084"/>
    <w:rsid w:val="00F21088"/>
    <w:rsid w:val="00F22C5B"/>
    <w:rsid w:val="00F22DC7"/>
    <w:rsid w:val="00F23609"/>
    <w:rsid w:val="00F24778"/>
    <w:rsid w:val="00F24C24"/>
    <w:rsid w:val="00F258A3"/>
    <w:rsid w:val="00F264DE"/>
    <w:rsid w:val="00F27648"/>
    <w:rsid w:val="00F326BF"/>
    <w:rsid w:val="00F327E7"/>
    <w:rsid w:val="00F338A1"/>
    <w:rsid w:val="00F35296"/>
    <w:rsid w:val="00F35746"/>
    <w:rsid w:val="00F41C0A"/>
    <w:rsid w:val="00F41F97"/>
    <w:rsid w:val="00F447C7"/>
    <w:rsid w:val="00F459B4"/>
    <w:rsid w:val="00F5211B"/>
    <w:rsid w:val="00F533C3"/>
    <w:rsid w:val="00F54ECB"/>
    <w:rsid w:val="00F5524D"/>
    <w:rsid w:val="00F554A9"/>
    <w:rsid w:val="00F6342E"/>
    <w:rsid w:val="00F64AFB"/>
    <w:rsid w:val="00F66C05"/>
    <w:rsid w:val="00F67667"/>
    <w:rsid w:val="00F678F7"/>
    <w:rsid w:val="00F716FD"/>
    <w:rsid w:val="00F72791"/>
    <w:rsid w:val="00F734A7"/>
    <w:rsid w:val="00F74F3C"/>
    <w:rsid w:val="00F7511A"/>
    <w:rsid w:val="00F75122"/>
    <w:rsid w:val="00F76522"/>
    <w:rsid w:val="00F7743E"/>
    <w:rsid w:val="00F77876"/>
    <w:rsid w:val="00F80355"/>
    <w:rsid w:val="00F82203"/>
    <w:rsid w:val="00F823B9"/>
    <w:rsid w:val="00F825BB"/>
    <w:rsid w:val="00F87A9A"/>
    <w:rsid w:val="00F87C43"/>
    <w:rsid w:val="00F87EF8"/>
    <w:rsid w:val="00F92FE3"/>
    <w:rsid w:val="00F93FFC"/>
    <w:rsid w:val="00F95CF7"/>
    <w:rsid w:val="00F960DE"/>
    <w:rsid w:val="00F962BB"/>
    <w:rsid w:val="00FA2856"/>
    <w:rsid w:val="00FA2896"/>
    <w:rsid w:val="00FA2EB1"/>
    <w:rsid w:val="00FA44AE"/>
    <w:rsid w:val="00FA4D31"/>
    <w:rsid w:val="00FA5722"/>
    <w:rsid w:val="00FA77EE"/>
    <w:rsid w:val="00FA7C46"/>
    <w:rsid w:val="00FB05D5"/>
    <w:rsid w:val="00FB0C81"/>
    <w:rsid w:val="00FB20B7"/>
    <w:rsid w:val="00FB45ED"/>
    <w:rsid w:val="00FB4CD2"/>
    <w:rsid w:val="00FB6A39"/>
    <w:rsid w:val="00FC2200"/>
    <w:rsid w:val="00FC2540"/>
    <w:rsid w:val="00FC2B76"/>
    <w:rsid w:val="00FC4459"/>
    <w:rsid w:val="00FC6A1D"/>
    <w:rsid w:val="00FC6EF7"/>
    <w:rsid w:val="00FD0DCF"/>
    <w:rsid w:val="00FD39A6"/>
    <w:rsid w:val="00FD4F5E"/>
    <w:rsid w:val="00FE194A"/>
    <w:rsid w:val="00FE4F7B"/>
    <w:rsid w:val="00FF0204"/>
    <w:rsid w:val="00FF3AED"/>
    <w:rsid w:val="00FF3B79"/>
    <w:rsid w:val="00FF4AFF"/>
    <w:rsid w:val="00FF7529"/>
    <w:rsid w:val="4B4DDF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BF40C791-8615-4629-90C2-AE3A90BAB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DE50C3"/>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746E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5752EF8D-0BFD-4431-8910-4FDC635A2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1</TotalTime>
  <Pages>11</Pages>
  <Words>4006</Words>
  <Characters>22838</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Project proposal: South Sudan</vt:lpstr>
    </vt:vector>
  </TitlesOfParts>
  <Company>UNMFS</Company>
  <LinksUpToDate>false</LinksUpToDate>
  <CharactersWithSpaces>26791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South Sudan</dc:title>
  <dc:subject/>
  <dc:creator>RSR, KM</dc:creator>
  <cp:keywords/>
  <cp:lastModifiedBy>MH</cp:lastModifiedBy>
  <cp:revision>3</cp:revision>
  <cp:lastPrinted>2001-05-26T19:40:00Z</cp:lastPrinted>
  <dcterms:created xsi:type="dcterms:W3CDTF">2025-11-04T15:09:00Z</dcterms:created>
  <dcterms:modified xsi:type="dcterms:W3CDTF">2025-11-04T15:13:00Z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UNEP/OzL.Pro/ExCom/97/78</vt:lpwstr>
  </property>
  <property fmtid="{D5CDD505-2E9C-101B-9397-08002B2CF9AE}" pid="3" name="Revision date">
    <vt:lpwstr>11/04/2025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2025-11-04T15:13:39Z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1a1028a4-6543-4c6e-9b42-acbcd52fbf32</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