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630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510"/>
        <w:gridCol w:w="1710"/>
      </w:tblGrid>
      <w:tr w:rsidR="007F0129" w14:paraId="3ED3F3C0" w14:textId="77777777" w:rsidTr="00FD40AA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400682EE" w14:textId="53C424F8" w:rsidR="007F0129" w:rsidRDefault="007F0129" w:rsidP="00B62A78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="00E13CE1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220" w:type="dxa"/>
            <w:gridSpan w:val="2"/>
            <w:tcBorders>
              <w:bottom w:val="single" w:sz="18" w:space="0" w:color="auto"/>
            </w:tcBorders>
          </w:tcPr>
          <w:p w14:paraId="54D9B3CF" w14:textId="5AF71FC0" w:rsidR="007F0129" w:rsidRDefault="007F0129" w:rsidP="00B62A78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</w:t>
            </w:r>
            <w:r w:rsidR="00E13CE1">
              <w:rPr>
                <w:b/>
                <w:bCs/>
                <w:sz w:val="48"/>
                <w:szCs w:val="48"/>
                <w:rtl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</w:rPr>
              <w:t>المتحدة</w:t>
            </w:r>
          </w:p>
        </w:tc>
      </w:tr>
      <w:tr w:rsidR="007F0129" w14:paraId="710EFAEA" w14:textId="77777777" w:rsidTr="00FD40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57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43AE7A3" w14:textId="10E3C931" w:rsidR="007F0129" w:rsidRDefault="007F0129" w:rsidP="00B62A78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7216" behindDoc="1" locked="0" layoutInCell="0" allowOverlap="1" wp14:anchorId="3EDF3267" wp14:editId="5AAAA7F9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en-US"/>
              </w:rPr>
              <w:t>Distr.</w:t>
            </w:r>
          </w:p>
          <w:p w14:paraId="42D53EB8" w14:textId="77777777" w:rsidR="007F0129" w:rsidRDefault="007F0129" w:rsidP="007F0129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09D3DEE8" w14:textId="77777777" w:rsidR="007F0129" w:rsidRDefault="007F0129" w:rsidP="007F0129">
            <w:pPr>
              <w:jc w:val="left"/>
              <w:rPr>
                <w:lang w:val="en-US"/>
              </w:rPr>
            </w:pPr>
          </w:p>
          <w:p w14:paraId="201B1764" w14:textId="04C7ECC5" w:rsidR="007F0129" w:rsidRDefault="0071491F" w:rsidP="00B62A78">
            <w:pPr>
              <w:rPr>
                <w:rFonts w:asciiTheme="majorBidi" w:hAnsiTheme="majorBidi" w:cstheme="majorBidi"/>
                <w:szCs w:val="24"/>
              </w:rPr>
            </w:pPr>
            <w:r>
              <w:fldChar w:fldCharType="begin"/>
            </w:r>
            <w:r w:rsidR="00E166A1">
              <w:instrText xml:space="preserve"> DOCPROPERTY "Document number"  \* MERGEFORMAT </w:instrText>
            </w:r>
            <w:r>
              <w:fldChar w:fldCharType="separate"/>
            </w:r>
            <w:r w:rsidR="008A7D7D">
              <w:t>UNEP/</w:t>
            </w:r>
            <w:proofErr w:type="spellStart"/>
            <w:r w:rsidR="008A7D7D">
              <w:t>OzL.Pro</w:t>
            </w:r>
            <w:proofErr w:type="spellEnd"/>
            <w:r w:rsidR="008A7D7D">
              <w:t>/ExCom/95/26</w:t>
            </w:r>
            <w:r>
              <w:fldChar w:fldCharType="end"/>
            </w:r>
          </w:p>
          <w:p w14:paraId="0B7B5DBD" w14:textId="6C46BDBF" w:rsidR="008A7D7D" w:rsidRPr="009B0D30" w:rsidRDefault="008A7D7D" w:rsidP="008A7D7D">
            <w:r w:rsidRPr="009B0D30">
              <w:fldChar w:fldCharType="begin"/>
            </w:r>
            <w:r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>
              <w:t>10</w:t>
            </w:r>
            <w:r w:rsidR="00E13CE1">
              <w:t xml:space="preserve"> </w:t>
            </w:r>
            <w:r>
              <w:t>November</w:t>
            </w:r>
            <w:r w:rsidR="00E13CE1">
              <w:t xml:space="preserve"> </w:t>
            </w:r>
            <w:r>
              <w:t>2024</w:t>
            </w:r>
            <w:r w:rsidRPr="009B0D30">
              <w:fldChar w:fldCharType="end"/>
            </w:r>
          </w:p>
          <w:p w14:paraId="067321EE" w14:textId="77777777" w:rsidR="00E74A53" w:rsidRDefault="00E74A53" w:rsidP="00E74A53">
            <w:pPr>
              <w:jc w:val="left"/>
              <w:rPr>
                <w:lang w:val="en-US"/>
              </w:rPr>
            </w:pPr>
          </w:p>
          <w:p w14:paraId="2C83BF28" w14:textId="2B661652" w:rsidR="007F0129" w:rsidRDefault="007F0129" w:rsidP="00E74A53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554925CA" w14:textId="63914166" w:rsidR="007F0129" w:rsidRDefault="007F0129" w:rsidP="007F0129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</w:t>
            </w:r>
            <w:r w:rsidR="00E13CE1">
              <w:rPr>
                <w:lang w:val="en-US"/>
              </w:rPr>
              <w:t xml:space="preserve"> </w:t>
            </w:r>
            <w:r>
              <w:rPr>
                <w:lang w:val="en-US"/>
              </w:rPr>
              <w:t>ENGLISH</w:t>
            </w:r>
          </w:p>
        </w:tc>
        <w:tc>
          <w:tcPr>
            <w:tcW w:w="3861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23BA26D" w14:textId="77777777" w:rsidR="007F0129" w:rsidRDefault="007F0129" w:rsidP="00B62A78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74D32CF3" w14:textId="0CC6EB7C" w:rsidR="007F0129" w:rsidRDefault="007F0129" w:rsidP="00B62A78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</w:t>
            </w:r>
            <w:r w:rsidR="00E13CE1">
              <w:rPr>
                <w:rFonts w:cs="Arabic Transparent"/>
                <w:bCs/>
                <w:sz w:val="52"/>
                <w:szCs w:val="52"/>
                <w:rtl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</w:rPr>
              <w:t>المتحدة</w:t>
            </w:r>
          </w:p>
          <w:p w14:paraId="64706222" w14:textId="77777777" w:rsidR="007F0129" w:rsidRDefault="007F0129" w:rsidP="00B62A78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467195EE" w14:textId="77777777" w:rsidR="007F0129" w:rsidRDefault="007F0129" w:rsidP="00B62A78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E91B4AA" w14:textId="77777777" w:rsidR="007F0129" w:rsidRDefault="007F0129" w:rsidP="00B62A78">
            <w:pPr>
              <w:rPr>
                <w:caps/>
                <w:lang w:val="en-US"/>
              </w:rPr>
            </w:pPr>
          </w:p>
          <w:p w14:paraId="06CC9223" w14:textId="0DAA0F88" w:rsidR="007F0129" w:rsidRDefault="00FD40AA" w:rsidP="00B62A78">
            <w:pPr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4384" behindDoc="0" locked="0" layoutInCell="0" allowOverlap="1" wp14:anchorId="6AF351EE" wp14:editId="3AB9E6BC">
                  <wp:simplePos x="0" y="0"/>
                  <wp:positionH relativeFrom="column">
                    <wp:posOffset>5020310</wp:posOffset>
                  </wp:positionH>
                  <wp:positionV relativeFrom="paragraph">
                    <wp:posOffset>648335</wp:posOffset>
                  </wp:positionV>
                  <wp:extent cx="587375" cy="542925"/>
                  <wp:effectExtent l="19050" t="0" r="3175" b="0"/>
                  <wp:wrapNone/>
                  <wp:docPr id="2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37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66BCD7AB" w14:textId="77777777" w:rsidR="007F0129" w:rsidRDefault="007F0129" w:rsidP="007F012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75AAB447" w14:textId="2A97F08D" w:rsidR="007F0129" w:rsidRPr="00E85737" w:rsidRDefault="007F0129" w:rsidP="007F0129">
      <w:pPr>
        <w:pStyle w:val="Caption"/>
        <w:ind w:right="180"/>
        <w:jc w:val="both"/>
        <w:rPr>
          <w:b/>
          <w:sz w:val="28"/>
          <w:szCs w:val="28"/>
          <w:rtl/>
          <w:lang w:val="en-CA" w:eastAsia="en-US"/>
        </w:rPr>
      </w:pPr>
      <w:r w:rsidRPr="00E85737">
        <w:rPr>
          <w:b/>
          <w:sz w:val="28"/>
          <w:szCs w:val="28"/>
          <w:rtl/>
          <w:lang w:val="en-CA" w:eastAsia="en-US"/>
        </w:rPr>
        <w:t>اللجنــة</w:t>
      </w:r>
      <w:r w:rsidR="00E13CE1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التنفيـذيــــة</w:t>
      </w:r>
      <w:r w:rsidR="00E13CE1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للصنــدوق</w:t>
      </w:r>
      <w:r w:rsidR="00E13CE1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المــتعــدد</w:t>
      </w:r>
      <w:r w:rsidR="00E13CE1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الأطـــراف</w:t>
      </w:r>
    </w:p>
    <w:p w14:paraId="30D2FCFB" w14:textId="0D4F52A9" w:rsidR="007F0129" w:rsidRPr="00E85737" w:rsidRDefault="007F0129" w:rsidP="007F0129">
      <w:pPr>
        <w:bidi/>
        <w:ind w:left="180" w:hanging="180"/>
        <w:jc w:val="lowKashida"/>
        <w:rPr>
          <w:b/>
          <w:bCs/>
          <w:sz w:val="28"/>
          <w:szCs w:val="28"/>
          <w:rtl/>
        </w:rPr>
      </w:pPr>
      <w:r w:rsidRPr="00E85737">
        <w:rPr>
          <w:b/>
          <w:bCs/>
          <w:sz w:val="28"/>
          <w:szCs w:val="28"/>
          <w:rtl/>
        </w:rPr>
        <w:t>لتنفيـــذ</w:t>
      </w:r>
      <w:r w:rsidR="00E13CE1">
        <w:rPr>
          <w:b/>
          <w:bCs/>
          <w:sz w:val="28"/>
          <w:szCs w:val="28"/>
          <w:rtl/>
        </w:rPr>
        <w:t xml:space="preserve"> </w:t>
      </w:r>
      <w:r w:rsidRPr="00E85737">
        <w:rPr>
          <w:b/>
          <w:bCs/>
          <w:sz w:val="28"/>
          <w:szCs w:val="28"/>
          <w:rtl/>
        </w:rPr>
        <w:t>بروتوكـول</w:t>
      </w:r>
      <w:r w:rsidR="00E13CE1">
        <w:rPr>
          <w:b/>
          <w:bCs/>
          <w:sz w:val="28"/>
          <w:szCs w:val="28"/>
          <w:rtl/>
        </w:rPr>
        <w:t xml:space="preserve"> </w:t>
      </w:r>
      <w:r w:rsidRPr="00E85737">
        <w:rPr>
          <w:b/>
          <w:bCs/>
          <w:sz w:val="28"/>
          <w:szCs w:val="28"/>
          <w:rtl/>
        </w:rPr>
        <w:t>مونتريــال</w:t>
      </w:r>
      <w:r w:rsidR="00E13CE1">
        <w:rPr>
          <w:b/>
          <w:bCs/>
          <w:sz w:val="28"/>
          <w:szCs w:val="28"/>
          <w:rtl/>
        </w:rPr>
        <w:t xml:space="preserve"> </w:t>
      </w:r>
    </w:p>
    <w:p w14:paraId="29400652" w14:textId="4470E7A0" w:rsidR="007F0129" w:rsidRPr="00D9322D" w:rsidRDefault="007F0129" w:rsidP="007F0129">
      <w:pPr>
        <w:bidi/>
        <w:jc w:val="left"/>
        <w:rPr>
          <w:sz w:val="28"/>
          <w:szCs w:val="28"/>
          <w:rtl/>
        </w:rPr>
      </w:pPr>
      <w:r w:rsidRPr="00D9322D">
        <w:rPr>
          <w:sz w:val="28"/>
          <w:szCs w:val="28"/>
          <w:rtl/>
        </w:rPr>
        <w:t>الاجتماع</w:t>
      </w:r>
      <w:r w:rsidR="00E13CE1">
        <w:rPr>
          <w:sz w:val="28"/>
          <w:szCs w:val="28"/>
          <w:rtl/>
        </w:rPr>
        <w:t xml:space="preserve"> </w:t>
      </w:r>
      <w:r w:rsidRPr="002E7770">
        <w:rPr>
          <w:sz w:val="28"/>
          <w:szCs w:val="28"/>
          <w:rtl/>
        </w:rPr>
        <w:t>الخامس</w:t>
      </w:r>
      <w:r w:rsidR="00E13CE1">
        <w:rPr>
          <w:sz w:val="28"/>
          <w:szCs w:val="28"/>
          <w:rtl/>
        </w:rPr>
        <w:t xml:space="preserve"> </w:t>
      </w:r>
      <w:r w:rsidRPr="002E7770">
        <w:rPr>
          <w:sz w:val="28"/>
          <w:szCs w:val="28"/>
          <w:rtl/>
        </w:rPr>
        <w:t>والتسعون</w:t>
      </w:r>
    </w:p>
    <w:p w14:paraId="183F492A" w14:textId="139E66A6" w:rsidR="007F0129" w:rsidRPr="00A477F7" w:rsidRDefault="007F0129" w:rsidP="007F0129">
      <w:pPr>
        <w:jc w:val="right"/>
        <w:rPr>
          <w:sz w:val="28"/>
          <w:szCs w:val="28"/>
        </w:rPr>
      </w:pPr>
      <w:r w:rsidRPr="00A477F7">
        <w:rPr>
          <w:sz w:val="28"/>
          <w:szCs w:val="28"/>
          <w:rtl/>
        </w:rPr>
        <w:t>مونتريال،</w:t>
      </w:r>
      <w:r w:rsidR="00E13CE1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4</w:t>
      </w:r>
      <w:r w:rsidR="00E13CE1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-</w:t>
      </w:r>
      <w:r w:rsidR="00E13CE1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8</w:t>
      </w:r>
      <w:r w:rsidR="00E13CE1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ديسمبر/</w:t>
      </w:r>
      <w:r w:rsidR="00E13CE1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كانون</w:t>
      </w:r>
      <w:r w:rsidR="00E13CE1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الاول</w:t>
      </w:r>
      <w:r w:rsidR="00E13CE1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2024</w:t>
      </w:r>
    </w:p>
    <w:p w14:paraId="4EE68DC6" w14:textId="33783B6E" w:rsidR="007F0129" w:rsidRDefault="007F0129" w:rsidP="00ED7DB3">
      <w:pPr>
        <w:bidi/>
        <w:jc w:val="left"/>
        <w:rPr>
          <w:rtl/>
          <w:lang w:val="en-US" w:bidi="ar-EG"/>
        </w:rPr>
      </w:pPr>
      <w:r w:rsidRPr="006106BD">
        <w:rPr>
          <w:sz w:val="28"/>
          <w:szCs w:val="28"/>
          <w:rtl/>
        </w:rPr>
        <w:t>البند</w:t>
      </w:r>
      <w:r w:rsidR="00E13CE1">
        <w:rPr>
          <w:sz w:val="28"/>
          <w:szCs w:val="28"/>
          <w:rtl/>
        </w:rPr>
        <w:t xml:space="preserve"> </w:t>
      </w:r>
      <w:r w:rsidR="00ED7DB3">
        <w:rPr>
          <w:rFonts w:hint="cs"/>
          <w:sz w:val="28"/>
          <w:szCs w:val="28"/>
          <w:rtl/>
        </w:rPr>
        <w:t>8(د)</w:t>
      </w:r>
      <w:r w:rsidR="00E13CE1">
        <w:rPr>
          <w:rFonts w:hint="cs"/>
          <w:sz w:val="28"/>
          <w:szCs w:val="28"/>
          <w:rtl/>
        </w:rPr>
        <w:t xml:space="preserve"> </w:t>
      </w:r>
      <w:r w:rsidR="00ED7DB3">
        <w:rPr>
          <w:rFonts w:hint="cs"/>
          <w:sz w:val="28"/>
          <w:szCs w:val="28"/>
          <w:rtl/>
        </w:rPr>
        <w:t>(1)</w:t>
      </w:r>
      <w:r w:rsidR="00E13CE1">
        <w:rPr>
          <w:sz w:val="28"/>
          <w:szCs w:val="28"/>
          <w:rtl/>
        </w:rPr>
        <w:t xml:space="preserve"> </w:t>
      </w:r>
      <w:r w:rsidRPr="006106BD">
        <w:rPr>
          <w:sz w:val="28"/>
          <w:szCs w:val="28"/>
          <w:rtl/>
        </w:rPr>
        <w:t>من</w:t>
      </w:r>
      <w:r w:rsidR="00E13CE1">
        <w:rPr>
          <w:sz w:val="28"/>
          <w:szCs w:val="28"/>
          <w:rtl/>
        </w:rPr>
        <w:t xml:space="preserve"> </w:t>
      </w:r>
      <w:r w:rsidRPr="006106BD">
        <w:rPr>
          <w:sz w:val="28"/>
          <w:szCs w:val="28"/>
          <w:rtl/>
        </w:rPr>
        <w:t>جدول</w:t>
      </w:r>
      <w:r w:rsidR="00E13CE1">
        <w:rPr>
          <w:sz w:val="28"/>
          <w:szCs w:val="28"/>
          <w:rtl/>
        </w:rPr>
        <w:t xml:space="preserve"> </w:t>
      </w:r>
      <w:r w:rsidRPr="006106BD">
        <w:rPr>
          <w:sz w:val="28"/>
          <w:szCs w:val="28"/>
          <w:rtl/>
        </w:rPr>
        <w:t>الأعمال</w:t>
      </w:r>
      <w:r w:rsidR="00E13CE1">
        <w:rPr>
          <w:sz w:val="28"/>
          <w:szCs w:val="28"/>
          <w:rtl/>
        </w:rPr>
        <w:t xml:space="preserve"> </w:t>
      </w:r>
      <w:r w:rsidRPr="006106BD">
        <w:rPr>
          <w:sz w:val="28"/>
          <w:szCs w:val="28"/>
          <w:rtl/>
        </w:rPr>
        <w:t>المؤقت</w:t>
      </w:r>
      <w:r w:rsidR="00E13CE1">
        <w:rPr>
          <w:rStyle w:val="FootnoteReference"/>
          <w:sz w:val="28"/>
          <w:szCs w:val="28"/>
          <w:rtl/>
        </w:rPr>
        <w:t xml:space="preserve"> </w:t>
      </w:r>
      <w:r w:rsidRPr="00550019">
        <w:rPr>
          <w:rStyle w:val="FootnoteReference"/>
          <w:lang w:val="fr-FR"/>
        </w:rPr>
        <w:footnoteReference w:id="1"/>
      </w:r>
    </w:p>
    <w:p w14:paraId="7DD9C3A3" w14:textId="77777777" w:rsidR="00295037" w:rsidRDefault="00295037" w:rsidP="00295037">
      <w:pPr>
        <w:bidi/>
        <w:spacing w:after="240"/>
        <w:jc w:val="left"/>
        <w:rPr>
          <w:rtl/>
          <w:lang w:val="en-US" w:bidi="ar-EG"/>
        </w:rPr>
      </w:pPr>
    </w:p>
    <w:p w14:paraId="263334D5" w14:textId="179DEDF2" w:rsidR="00295037" w:rsidRPr="00ED7DB3" w:rsidRDefault="00ED7DB3" w:rsidP="00ED7DB3">
      <w:pPr>
        <w:bidi/>
        <w:spacing w:after="240"/>
        <w:jc w:val="center"/>
        <w:rPr>
          <w:b/>
          <w:bCs/>
          <w:sz w:val="32"/>
          <w:szCs w:val="32"/>
          <w:rtl/>
          <w:lang w:val="en-US" w:bidi="ar-EG"/>
        </w:rPr>
      </w:pPr>
      <w:r w:rsidRPr="00ED7DB3">
        <w:rPr>
          <w:rFonts w:hint="cs"/>
          <w:b/>
          <w:bCs/>
          <w:sz w:val="32"/>
          <w:szCs w:val="32"/>
          <w:rtl/>
          <w:lang w:val="en-US" w:bidi="ar-EG"/>
        </w:rPr>
        <w:t>خطط</w:t>
      </w:r>
      <w:r w:rsidR="00E13CE1">
        <w:rPr>
          <w:rFonts w:hint="cs"/>
          <w:b/>
          <w:bCs/>
          <w:sz w:val="32"/>
          <w:szCs w:val="32"/>
          <w:rtl/>
          <w:lang w:val="en-US" w:bidi="ar-EG"/>
        </w:rPr>
        <w:t xml:space="preserve"> </w:t>
      </w:r>
      <w:r w:rsidRPr="00ED7DB3">
        <w:rPr>
          <w:rFonts w:hint="cs"/>
          <w:b/>
          <w:bCs/>
          <w:sz w:val="32"/>
          <w:szCs w:val="32"/>
          <w:rtl/>
          <w:lang w:val="en-US" w:bidi="ar-EG"/>
        </w:rPr>
        <w:t>أعمال</w:t>
      </w:r>
      <w:r w:rsidR="00E13CE1">
        <w:rPr>
          <w:rFonts w:hint="cs"/>
          <w:b/>
          <w:bCs/>
          <w:sz w:val="32"/>
          <w:szCs w:val="32"/>
          <w:rtl/>
          <w:lang w:val="en-US" w:bidi="ar-EG"/>
        </w:rPr>
        <w:t xml:space="preserve"> </w:t>
      </w:r>
      <w:r w:rsidRPr="00ED7DB3">
        <w:rPr>
          <w:rFonts w:hint="cs"/>
          <w:b/>
          <w:bCs/>
          <w:sz w:val="32"/>
          <w:szCs w:val="32"/>
          <w:rtl/>
          <w:lang w:val="en-US" w:bidi="ar-EG"/>
        </w:rPr>
        <w:t>الوكالات</w:t>
      </w:r>
      <w:r w:rsidR="00E13CE1">
        <w:rPr>
          <w:rFonts w:hint="cs"/>
          <w:b/>
          <w:bCs/>
          <w:sz w:val="32"/>
          <w:szCs w:val="32"/>
          <w:rtl/>
          <w:lang w:val="en-US" w:bidi="ar-EG"/>
        </w:rPr>
        <w:t xml:space="preserve"> </w:t>
      </w:r>
      <w:r w:rsidRPr="00ED7DB3">
        <w:rPr>
          <w:rFonts w:hint="cs"/>
          <w:b/>
          <w:bCs/>
          <w:sz w:val="32"/>
          <w:szCs w:val="32"/>
          <w:rtl/>
          <w:lang w:val="en-US" w:bidi="ar-EG"/>
        </w:rPr>
        <w:t>الثنائية</w:t>
      </w:r>
      <w:r w:rsidR="00E13CE1">
        <w:rPr>
          <w:rFonts w:hint="cs"/>
          <w:b/>
          <w:bCs/>
          <w:sz w:val="32"/>
          <w:szCs w:val="32"/>
          <w:rtl/>
          <w:lang w:val="en-US" w:bidi="ar-EG"/>
        </w:rPr>
        <w:t xml:space="preserve"> </w:t>
      </w:r>
      <w:r w:rsidRPr="00ED7DB3">
        <w:rPr>
          <w:rFonts w:hint="cs"/>
          <w:b/>
          <w:bCs/>
          <w:sz w:val="32"/>
          <w:szCs w:val="32"/>
          <w:rtl/>
          <w:lang w:val="en-US" w:bidi="ar-EG"/>
        </w:rPr>
        <w:t>للفترة</w:t>
      </w:r>
      <w:r w:rsidR="00E13CE1">
        <w:rPr>
          <w:rFonts w:hint="cs"/>
          <w:b/>
          <w:bCs/>
          <w:sz w:val="32"/>
          <w:szCs w:val="32"/>
          <w:rtl/>
          <w:lang w:val="en-US" w:bidi="ar-EG"/>
        </w:rPr>
        <w:t xml:space="preserve"> </w:t>
      </w:r>
      <w:r w:rsidRPr="00ED7DB3">
        <w:rPr>
          <w:rFonts w:hint="cs"/>
          <w:b/>
          <w:bCs/>
          <w:sz w:val="32"/>
          <w:szCs w:val="32"/>
          <w:rtl/>
          <w:lang w:val="en-US" w:bidi="ar-EG"/>
        </w:rPr>
        <w:t>2025-2037</w:t>
      </w:r>
    </w:p>
    <w:p w14:paraId="157EA985" w14:textId="77777777" w:rsidR="00ED7DB3" w:rsidRPr="00ED7DB3" w:rsidRDefault="00ED7DB3" w:rsidP="00ED7DB3">
      <w:pPr>
        <w:bidi/>
        <w:spacing w:after="240"/>
        <w:rPr>
          <w:b/>
          <w:bCs/>
          <w:sz w:val="28"/>
          <w:szCs w:val="28"/>
          <w:rtl/>
          <w:lang w:val="en-US" w:bidi="ar-EG"/>
        </w:rPr>
      </w:pPr>
      <w:r w:rsidRPr="00ED7DB3">
        <w:rPr>
          <w:rFonts w:hint="cs"/>
          <w:b/>
          <w:bCs/>
          <w:sz w:val="28"/>
          <w:szCs w:val="28"/>
          <w:rtl/>
          <w:lang w:val="en-US" w:bidi="ar-EG"/>
        </w:rPr>
        <w:t>مقدمة</w:t>
      </w:r>
    </w:p>
    <w:p w14:paraId="373A1A80" w14:textId="0437454E" w:rsidR="00ED7DB3" w:rsidRDefault="00ED7DB3" w:rsidP="00ED7DB3">
      <w:pPr>
        <w:pStyle w:val="ListParagraph"/>
        <w:numPr>
          <w:ilvl w:val="0"/>
          <w:numId w:val="23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أستراليا،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والجمهورية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التشيكية،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وفرنسا،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وألمانيا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والمملكة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المتحدة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لبريطانيا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العظمى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وأيرلندا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الشمالية</w:t>
      </w:r>
      <w:r>
        <w:rPr>
          <w:rStyle w:val="FootnoteReference"/>
          <w:sz w:val="26"/>
          <w:szCs w:val="26"/>
          <w:rtl/>
          <w:lang w:val="en-US" w:bidi="ar-EG"/>
        </w:rPr>
        <w:footnoteReference w:id="2"/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هم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الوكالات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الثنائية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الوحيدة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التي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قدمت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خطط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أعم</w:t>
      </w:r>
      <w:r w:rsidR="00153162">
        <w:rPr>
          <w:rFonts w:hint="cs"/>
          <w:sz w:val="26"/>
          <w:szCs w:val="26"/>
          <w:rtl/>
          <w:lang w:val="en-US" w:bidi="ar-EG"/>
        </w:rPr>
        <w:t>ا</w:t>
      </w:r>
      <w:r>
        <w:rPr>
          <w:rFonts w:hint="cs"/>
          <w:sz w:val="26"/>
          <w:szCs w:val="26"/>
          <w:rtl/>
          <w:lang w:val="en-US" w:bidi="ar-EG"/>
        </w:rPr>
        <w:t>لها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للفترة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2025-2027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إلى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الاجتماع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الخامس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والثمانين.</w:t>
      </w:r>
    </w:p>
    <w:p w14:paraId="4B176968" w14:textId="3D69E6C3" w:rsidR="00ED7DB3" w:rsidRDefault="00ED7DB3" w:rsidP="00ED7DB3">
      <w:pPr>
        <w:pStyle w:val="ListParagraph"/>
        <w:numPr>
          <w:ilvl w:val="0"/>
          <w:numId w:val="23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وتتألف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هذه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الوثيقة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الأقسام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التالية:</w:t>
      </w:r>
    </w:p>
    <w:p w14:paraId="5C338A81" w14:textId="07DD7966" w:rsidR="00ED7DB3" w:rsidRDefault="00ED7DB3" w:rsidP="00ED7DB3">
      <w:pPr>
        <w:pStyle w:val="ListParagraph"/>
        <w:bidi/>
        <w:spacing w:after="240"/>
        <w:ind w:left="1440" w:hanging="720"/>
        <w:contextualSpacing w:val="0"/>
        <w:rPr>
          <w:sz w:val="26"/>
          <w:szCs w:val="26"/>
          <w:rtl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أولا-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الأنشطة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المقررة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خلال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الفترة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2025-2027</w:t>
      </w:r>
    </w:p>
    <w:p w14:paraId="40555AE5" w14:textId="691B12E3" w:rsidR="00ED7DB3" w:rsidRDefault="00ED7DB3" w:rsidP="00ED7DB3">
      <w:pPr>
        <w:pStyle w:val="ListParagraph"/>
        <w:bidi/>
        <w:spacing w:after="240"/>
        <w:ind w:left="1440" w:hanging="720"/>
        <w:contextualSpacing w:val="0"/>
        <w:rPr>
          <w:sz w:val="26"/>
          <w:szCs w:val="26"/>
          <w:rtl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ثانيا-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تعليقات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الأمانة</w:t>
      </w:r>
    </w:p>
    <w:p w14:paraId="258CC97A" w14:textId="4D6AA13E" w:rsidR="00ED7DB3" w:rsidRDefault="00ED7DB3" w:rsidP="00ED7DB3">
      <w:pPr>
        <w:pStyle w:val="ListParagraph"/>
        <w:bidi/>
        <w:spacing w:after="240"/>
        <w:ind w:left="1440" w:hanging="720"/>
        <w:contextualSpacing w:val="0"/>
        <w:rPr>
          <w:sz w:val="26"/>
          <w:szCs w:val="26"/>
          <w:rtl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ثالثا-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التعديلات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المقترحة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الأمانة</w:t>
      </w:r>
    </w:p>
    <w:p w14:paraId="251A0F56" w14:textId="5C07BEF9" w:rsidR="00ED7DB3" w:rsidRDefault="00ED7DB3" w:rsidP="00ED7DB3">
      <w:pPr>
        <w:pStyle w:val="ListParagraph"/>
        <w:bidi/>
        <w:spacing w:after="240"/>
        <w:ind w:left="1440" w:hanging="72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رابعا-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التوصية</w:t>
      </w:r>
    </w:p>
    <w:p w14:paraId="73CB0AB0" w14:textId="058B414A" w:rsidR="00ED7DB3" w:rsidRPr="00ED7DB3" w:rsidRDefault="00ED7DB3" w:rsidP="00E166A1">
      <w:pPr>
        <w:pStyle w:val="ListParagraph"/>
        <w:bidi/>
        <w:spacing w:after="240"/>
        <w:ind w:left="0"/>
        <w:contextualSpacing w:val="0"/>
        <w:rPr>
          <w:b/>
          <w:bCs/>
          <w:sz w:val="28"/>
          <w:szCs w:val="28"/>
          <w:lang w:val="en-US" w:bidi="ar-EG"/>
        </w:rPr>
      </w:pPr>
      <w:r w:rsidRPr="00ED7DB3">
        <w:rPr>
          <w:rFonts w:hint="cs"/>
          <w:b/>
          <w:bCs/>
          <w:sz w:val="28"/>
          <w:szCs w:val="28"/>
          <w:rtl/>
          <w:lang w:val="en-US" w:bidi="ar-EG"/>
        </w:rPr>
        <w:t>أولا</w:t>
      </w:r>
      <w:r w:rsidR="0060367C">
        <w:rPr>
          <w:b/>
          <w:bCs/>
          <w:sz w:val="28"/>
          <w:szCs w:val="28"/>
          <w:lang w:val="en-US" w:bidi="ar-EG"/>
        </w:rPr>
        <w:t>.</w:t>
      </w:r>
      <w:r w:rsidR="00E13CE1">
        <w:rPr>
          <w:rFonts w:hint="cs"/>
          <w:b/>
          <w:bCs/>
          <w:sz w:val="28"/>
          <w:szCs w:val="28"/>
          <w:rtl/>
          <w:lang w:val="en-US" w:bidi="ar-EG"/>
        </w:rPr>
        <w:t xml:space="preserve"> </w:t>
      </w:r>
      <w:r w:rsidRPr="00ED7DB3">
        <w:rPr>
          <w:rFonts w:hint="cs"/>
          <w:b/>
          <w:bCs/>
          <w:sz w:val="28"/>
          <w:szCs w:val="28"/>
          <w:rtl/>
          <w:lang w:val="en-US" w:bidi="ar-EG"/>
        </w:rPr>
        <w:t>الأنشطة</w:t>
      </w:r>
      <w:r w:rsidR="00E13CE1">
        <w:rPr>
          <w:rFonts w:hint="cs"/>
          <w:b/>
          <w:bCs/>
          <w:sz w:val="28"/>
          <w:szCs w:val="28"/>
          <w:rtl/>
          <w:lang w:val="en-US" w:bidi="ar-EG"/>
        </w:rPr>
        <w:t xml:space="preserve"> </w:t>
      </w:r>
      <w:r w:rsidRPr="00ED7DB3">
        <w:rPr>
          <w:rFonts w:hint="cs"/>
          <w:b/>
          <w:bCs/>
          <w:sz w:val="28"/>
          <w:szCs w:val="28"/>
          <w:rtl/>
          <w:lang w:val="en-US" w:bidi="ar-EG"/>
        </w:rPr>
        <w:t>المقررة</w:t>
      </w:r>
      <w:r w:rsidR="00E13CE1">
        <w:rPr>
          <w:rFonts w:hint="cs"/>
          <w:b/>
          <w:bCs/>
          <w:sz w:val="28"/>
          <w:szCs w:val="28"/>
          <w:rtl/>
          <w:lang w:val="en-US" w:bidi="ar-EG"/>
        </w:rPr>
        <w:t xml:space="preserve"> </w:t>
      </w:r>
      <w:r w:rsidRPr="00ED7DB3">
        <w:rPr>
          <w:rFonts w:hint="cs"/>
          <w:b/>
          <w:bCs/>
          <w:sz w:val="28"/>
          <w:szCs w:val="28"/>
          <w:rtl/>
          <w:lang w:val="en-US" w:bidi="ar-EG"/>
        </w:rPr>
        <w:t>خلال</w:t>
      </w:r>
      <w:r w:rsidR="00E13CE1">
        <w:rPr>
          <w:rFonts w:hint="cs"/>
          <w:b/>
          <w:bCs/>
          <w:sz w:val="28"/>
          <w:szCs w:val="28"/>
          <w:rtl/>
          <w:lang w:val="en-US" w:bidi="ar-EG"/>
        </w:rPr>
        <w:t xml:space="preserve"> </w:t>
      </w:r>
      <w:r w:rsidRPr="00ED7DB3">
        <w:rPr>
          <w:rFonts w:hint="cs"/>
          <w:b/>
          <w:bCs/>
          <w:sz w:val="28"/>
          <w:szCs w:val="28"/>
          <w:rtl/>
          <w:lang w:val="en-US" w:bidi="ar-EG"/>
        </w:rPr>
        <w:t>الفترة</w:t>
      </w:r>
      <w:r w:rsidR="00E13CE1">
        <w:rPr>
          <w:rFonts w:hint="cs"/>
          <w:b/>
          <w:bCs/>
          <w:sz w:val="28"/>
          <w:szCs w:val="28"/>
          <w:rtl/>
          <w:lang w:val="en-US" w:bidi="ar-EG"/>
        </w:rPr>
        <w:t xml:space="preserve"> </w:t>
      </w:r>
      <w:r w:rsidRPr="00ED7DB3">
        <w:rPr>
          <w:rFonts w:hint="cs"/>
          <w:b/>
          <w:bCs/>
          <w:sz w:val="28"/>
          <w:szCs w:val="28"/>
          <w:rtl/>
          <w:lang w:val="en-US" w:bidi="ar-EG"/>
        </w:rPr>
        <w:t>2025-2027</w:t>
      </w:r>
    </w:p>
    <w:p w14:paraId="4F6607D5" w14:textId="6A140FED" w:rsidR="00ED7DB3" w:rsidRDefault="005F66AA" w:rsidP="00153162">
      <w:pPr>
        <w:pStyle w:val="ListParagraph"/>
        <w:numPr>
          <w:ilvl w:val="0"/>
          <w:numId w:val="23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تعتزم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الوكالات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الثنائية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Pr="00C53C36">
        <w:rPr>
          <w:rFonts w:asciiTheme="majorBidi" w:hAnsiTheme="majorBidi"/>
          <w:sz w:val="26"/>
          <w:szCs w:val="26"/>
          <w:rtl/>
          <w:lang w:bidi="ar-LB"/>
        </w:rPr>
        <w:t>القيام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53C36">
        <w:rPr>
          <w:rFonts w:asciiTheme="majorBidi" w:hAnsiTheme="majorBidi"/>
          <w:sz w:val="26"/>
          <w:szCs w:val="26"/>
          <w:rtl/>
          <w:lang w:bidi="ar-LB"/>
        </w:rPr>
        <w:t>بأنشطة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53C36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53C36">
        <w:rPr>
          <w:rFonts w:asciiTheme="majorBidi" w:hAnsiTheme="majorBidi"/>
          <w:sz w:val="26"/>
          <w:szCs w:val="26"/>
          <w:rtl/>
          <w:lang w:bidi="ar-LB"/>
        </w:rPr>
        <w:t>1</w:t>
      </w:r>
      <w:r w:rsidR="00153162">
        <w:rPr>
          <w:rFonts w:asciiTheme="majorBidi" w:hAnsiTheme="majorBidi" w:hint="cs"/>
          <w:sz w:val="26"/>
          <w:szCs w:val="26"/>
          <w:rtl/>
          <w:lang w:bidi="ar-LB"/>
        </w:rPr>
        <w:t>8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53C36">
        <w:rPr>
          <w:rFonts w:asciiTheme="majorBidi" w:hAnsiTheme="majorBidi"/>
          <w:sz w:val="26"/>
          <w:szCs w:val="26"/>
          <w:rtl/>
          <w:lang w:bidi="ar-LB"/>
        </w:rPr>
        <w:t>بلدا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53C36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53C36">
        <w:rPr>
          <w:rFonts w:asciiTheme="majorBidi" w:hAnsiTheme="majorBidi"/>
          <w:sz w:val="26"/>
          <w:szCs w:val="26"/>
          <w:rtl/>
          <w:lang w:bidi="ar-LB"/>
        </w:rPr>
        <w:t>البلدان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53C36">
        <w:rPr>
          <w:rFonts w:asciiTheme="majorBidi" w:hAnsiTheme="majorBidi"/>
          <w:sz w:val="26"/>
          <w:szCs w:val="26"/>
          <w:rtl/>
          <w:lang w:bidi="ar-LB"/>
        </w:rPr>
        <w:t>المدرجة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53C36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53C36">
        <w:rPr>
          <w:rFonts w:asciiTheme="majorBidi" w:hAnsiTheme="majorBidi"/>
          <w:sz w:val="26"/>
          <w:szCs w:val="26"/>
          <w:rtl/>
          <w:lang w:bidi="ar-LB"/>
        </w:rPr>
        <w:t>المادة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53C36">
        <w:rPr>
          <w:rFonts w:asciiTheme="majorBidi" w:hAnsiTheme="majorBidi"/>
          <w:sz w:val="26"/>
          <w:szCs w:val="26"/>
          <w:rtl/>
          <w:lang w:bidi="ar-LB"/>
        </w:rPr>
        <w:t>5،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53C36">
        <w:rPr>
          <w:rFonts w:asciiTheme="majorBidi" w:hAnsiTheme="majorBidi"/>
          <w:sz w:val="26"/>
          <w:szCs w:val="26"/>
          <w:rtl/>
          <w:lang w:bidi="ar-LB"/>
        </w:rPr>
        <w:t>وهي: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البرازيل،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وبوركينا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فاسو،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والصين،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وكولومبيا،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والهند،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وإندونيسيا،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وكينيا،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وليسوتو،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وليبيريا،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وموريشيوس،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والمكسيك،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وناميبيا،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وبابوا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غينيا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الجديدة،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ورواندا،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وسيشيل،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وسيراليون،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وتوغو،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وأوغندا؛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ونشاطين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إقليميين،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واحد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في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أوروبا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وآسيا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153162">
        <w:rPr>
          <w:rFonts w:hint="cs"/>
          <w:sz w:val="26"/>
          <w:szCs w:val="26"/>
          <w:rtl/>
          <w:lang w:val="en-US" w:bidi="ar-EG"/>
        </w:rPr>
        <w:t>الوسطى</w:t>
      </w:r>
      <w:r w:rsidR="00E724C8">
        <w:rPr>
          <w:rFonts w:hint="cs"/>
          <w:sz w:val="26"/>
          <w:szCs w:val="26"/>
          <w:rtl/>
          <w:lang w:val="en-US" w:bidi="ar-EG"/>
        </w:rPr>
        <w:t>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والآخر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للبلدان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الجزرية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في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المحيط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الهادئ،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بقيمة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إجمالية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قدرها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11,750,460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دولار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أمريكي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للفترة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2025-2027.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lastRenderedPageBreak/>
        <w:t>وسوف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يتم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الطلب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بمبلغ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إضافي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قدره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6,115,857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دولار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أمريكي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للفترة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153162">
        <w:rPr>
          <w:rFonts w:hint="cs"/>
          <w:sz w:val="26"/>
          <w:szCs w:val="26"/>
          <w:rtl/>
          <w:lang w:val="en-US" w:bidi="ar-EG"/>
        </w:rPr>
        <w:t>ما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بعد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عام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2027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على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النحو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المبين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في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الجدول</w:t>
      </w:r>
      <w:r w:rsidR="00E13CE1">
        <w:rPr>
          <w:rFonts w:hint="eastAsia"/>
          <w:sz w:val="26"/>
          <w:szCs w:val="26"/>
          <w:rtl/>
          <w:lang w:val="en-US" w:bidi="ar-EG"/>
        </w:rPr>
        <w:t xml:space="preserve"> </w:t>
      </w:r>
      <w:r w:rsidR="00E724C8">
        <w:rPr>
          <w:rFonts w:hint="cs"/>
          <w:sz w:val="26"/>
          <w:szCs w:val="26"/>
          <w:rtl/>
          <w:lang w:val="en-US" w:bidi="ar-EG"/>
        </w:rPr>
        <w:t>1.</w:t>
      </w:r>
      <w:r w:rsidR="00E724C8">
        <w:rPr>
          <w:rStyle w:val="FootnoteReference"/>
          <w:sz w:val="26"/>
          <w:szCs w:val="26"/>
          <w:lang w:val="en-US" w:bidi="ar-EG"/>
        </w:rPr>
        <w:footnoteReference w:id="3"/>
      </w:r>
    </w:p>
    <w:p w14:paraId="18476700" w14:textId="659791F4" w:rsidR="005F66AA" w:rsidRDefault="005F66AA" w:rsidP="00F10E81">
      <w:pPr>
        <w:pStyle w:val="ListParagraph"/>
        <w:bidi/>
        <w:ind w:left="-279"/>
        <w:contextualSpacing w:val="0"/>
        <w:rPr>
          <w:sz w:val="26"/>
          <w:szCs w:val="26"/>
          <w:rtl/>
          <w:lang w:val="en-US" w:bidi="ar-EG"/>
        </w:rPr>
      </w:pPr>
      <w:r w:rsidRPr="005F66AA">
        <w:rPr>
          <w:rFonts w:hint="cs"/>
          <w:b/>
          <w:bCs/>
          <w:sz w:val="26"/>
          <w:szCs w:val="26"/>
          <w:rtl/>
          <w:lang w:val="en-US" w:bidi="ar-EG"/>
        </w:rPr>
        <w:t>الجدول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5F66AA">
        <w:rPr>
          <w:rFonts w:hint="cs"/>
          <w:b/>
          <w:bCs/>
          <w:sz w:val="26"/>
          <w:szCs w:val="26"/>
          <w:rtl/>
          <w:lang w:val="en-US" w:bidi="ar-EG"/>
        </w:rPr>
        <w:t>1.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C53C36">
        <w:rPr>
          <w:rFonts w:asciiTheme="majorBidi" w:hAnsiTheme="majorBidi"/>
          <w:b/>
          <w:bCs/>
          <w:sz w:val="26"/>
          <w:szCs w:val="26"/>
          <w:rtl/>
          <w:lang w:bidi="ar-LB"/>
        </w:rPr>
        <w:t>تخصيص</w:t>
      </w:r>
      <w:r w:rsidR="00E13CE1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C53C36">
        <w:rPr>
          <w:rFonts w:asciiTheme="majorBidi" w:hAnsiTheme="majorBidi"/>
          <w:b/>
          <w:bCs/>
          <w:sz w:val="26"/>
          <w:szCs w:val="26"/>
          <w:rtl/>
          <w:lang w:bidi="ar-LB"/>
        </w:rPr>
        <w:t>الموارد</w:t>
      </w:r>
      <w:r w:rsidR="00E13CE1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C53C36">
        <w:rPr>
          <w:rFonts w:asciiTheme="majorBidi" w:hAnsiTheme="majorBidi"/>
          <w:b/>
          <w:bCs/>
          <w:sz w:val="26"/>
          <w:szCs w:val="26"/>
          <w:rtl/>
          <w:lang w:bidi="ar-LB"/>
        </w:rPr>
        <w:t>في</w:t>
      </w:r>
      <w:r w:rsidR="00E13CE1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C53C36">
        <w:rPr>
          <w:rFonts w:asciiTheme="majorBidi" w:hAnsiTheme="majorBidi"/>
          <w:b/>
          <w:bCs/>
          <w:sz w:val="26"/>
          <w:szCs w:val="26"/>
          <w:rtl/>
          <w:lang w:bidi="ar-LB"/>
        </w:rPr>
        <w:t>خطط</w:t>
      </w:r>
      <w:r w:rsidR="00E13CE1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C53C36">
        <w:rPr>
          <w:rFonts w:asciiTheme="majorBidi" w:hAnsiTheme="majorBidi"/>
          <w:b/>
          <w:bCs/>
          <w:sz w:val="26"/>
          <w:szCs w:val="26"/>
          <w:rtl/>
          <w:lang w:bidi="ar-LB"/>
        </w:rPr>
        <w:t>أعمال</w:t>
      </w:r>
      <w:r w:rsidR="00E13CE1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C53C36">
        <w:rPr>
          <w:rFonts w:asciiTheme="majorBidi" w:hAnsiTheme="majorBidi"/>
          <w:b/>
          <w:bCs/>
          <w:sz w:val="26"/>
          <w:szCs w:val="26"/>
          <w:rtl/>
          <w:lang w:bidi="ar-LB"/>
        </w:rPr>
        <w:t>الوكالات</w:t>
      </w:r>
      <w:r w:rsidR="00E13CE1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C53C36">
        <w:rPr>
          <w:rFonts w:asciiTheme="majorBidi" w:hAnsiTheme="majorBidi"/>
          <w:b/>
          <w:bCs/>
          <w:sz w:val="26"/>
          <w:szCs w:val="26"/>
          <w:rtl/>
          <w:lang w:bidi="ar-LB"/>
        </w:rPr>
        <w:t>الثنائية</w:t>
      </w:r>
      <w:r w:rsidR="00E13CE1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C53C36">
        <w:rPr>
          <w:rFonts w:asciiTheme="majorBidi" w:hAnsiTheme="majorBidi"/>
          <w:b/>
          <w:bCs/>
          <w:sz w:val="26"/>
          <w:szCs w:val="26"/>
          <w:rtl/>
          <w:lang w:bidi="ar-LB"/>
        </w:rPr>
        <w:t>للفترة</w:t>
      </w:r>
      <w:r w:rsidR="00E13CE1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C53C36">
        <w:rPr>
          <w:rFonts w:asciiTheme="majorBidi" w:hAnsiTheme="majorBidi"/>
          <w:b/>
          <w:bCs/>
          <w:sz w:val="26"/>
          <w:szCs w:val="26"/>
          <w:rtl/>
          <w:lang w:bidi="ar-LB"/>
        </w:rPr>
        <w:t>202</w:t>
      </w:r>
      <w:r>
        <w:rPr>
          <w:rFonts w:asciiTheme="majorBidi" w:hAnsiTheme="majorBidi" w:hint="cs"/>
          <w:b/>
          <w:bCs/>
          <w:sz w:val="26"/>
          <w:szCs w:val="26"/>
          <w:rtl/>
          <w:lang w:bidi="ar-LB"/>
        </w:rPr>
        <w:t>5</w:t>
      </w:r>
      <w:r w:rsidRPr="00C53C36">
        <w:rPr>
          <w:rFonts w:asciiTheme="majorBidi" w:hAnsiTheme="majorBidi"/>
          <w:b/>
          <w:bCs/>
          <w:sz w:val="26"/>
          <w:szCs w:val="26"/>
          <w:rtl/>
          <w:lang w:bidi="ar-LB"/>
        </w:rPr>
        <w:t>-202</w:t>
      </w:r>
      <w:r>
        <w:rPr>
          <w:rFonts w:asciiTheme="majorBidi" w:hAnsiTheme="majorBidi" w:hint="cs"/>
          <w:b/>
          <w:bCs/>
          <w:sz w:val="26"/>
          <w:szCs w:val="26"/>
          <w:rtl/>
          <w:lang w:bidi="ar-LB"/>
        </w:rPr>
        <w:t>7</w:t>
      </w:r>
      <w:r w:rsidR="00E13CE1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C53C36">
        <w:rPr>
          <w:rFonts w:asciiTheme="majorBidi" w:hAnsiTheme="majorBidi"/>
          <w:b/>
          <w:bCs/>
          <w:sz w:val="26"/>
          <w:szCs w:val="26"/>
          <w:rtl/>
          <w:lang w:bidi="ar-LB"/>
        </w:rPr>
        <w:t>(بالدولار</w:t>
      </w:r>
      <w:r w:rsidR="00E13CE1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C53C36">
        <w:rPr>
          <w:rFonts w:asciiTheme="majorBidi" w:hAnsiTheme="majorBidi"/>
          <w:b/>
          <w:bCs/>
          <w:sz w:val="26"/>
          <w:szCs w:val="26"/>
          <w:rtl/>
          <w:lang w:bidi="ar-LB"/>
        </w:rPr>
        <w:t>الأمريكي)</w:t>
      </w:r>
      <w:r w:rsidR="00E13CE1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C53C36">
        <w:rPr>
          <w:rFonts w:asciiTheme="majorBidi" w:hAnsiTheme="majorBidi"/>
          <w:b/>
          <w:bCs/>
          <w:sz w:val="26"/>
          <w:szCs w:val="26"/>
          <w:rtl/>
          <w:lang w:bidi="ar-LB"/>
        </w:rPr>
        <w:t>*</w:t>
      </w:r>
      <w:r w:rsidR="00E13CE1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C53C36">
        <w:rPr>
          <w:rFonts w:asciiTheme="majorBidi" w:hAnsiTheme="majorBidi"/>
          <w:b/>
          <w:bCs/>
          <w:sz w:val="26"/>
          <w:szCs w:val="26"/>
          <w:rtl/>
          <w:lang w:bidi="ar-LB"/>
        </w:rPr>
        <w:t>-</w:t>
      </w:r>
      <w:r w:rsidR="00E13CE1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C53C36">
        <w:rPr>
          <w:rFonts w:asciiTheme="majorBidi" w:hAnsiTheme="majorBidi"/>
          <w:b/>
          <w:bCs/>
          <w:sz w:val="26"/>
          <w:szCs w:val="26"/>
          <w:rtl/>
          <w:lang w:bidi="ar-LB"/>
        </w:rPr>
        <w:t>كما</w:t>
      </w:r>
      <w:r w:rsidR="00E13CE1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C53C36">
        <w:rPr>
          <w:rFonts w:asciiTheme="majorBidi" w:hAnsiTheme="majorBidi"/>
          <w:b/>
          <w:bCs/>
          <w:sz w:val="26"/>
          <w:szCs w:val="26"/>
          <w:rtl/>
          <w:lang w:bidi="ar-LB"/>
        </w:rPr>
        <w:t>تم</w:t>
      </w:r>
      <w:r w:rsidR="00E13CE1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C53C36">
        <w:rPr>
          <w:rFonts w:asciiTheme="majorBidi" w:hAnsiTheme="majorBidi"/>
          <w:b/>
          <w:bCs/>
          <w:sz w:val="26"/>
          <w:szCs w:val="26"/>
          <w:rtl/>
          <w:lang w:bidi="ar-LB"/>
        </w:rPr>
        <w:t>تقديمه</w:t>
      </w:r>
    </w:p>
    <w:tbl>
      <w:tblPr>
        <w:bidiVisual/>
        <w:tblW w:w="101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8"/>
        <w:gridCol w:w="992"/>
        <w:gridCol w:w="1134"/>
        <w:gridCol w:w="1134"/>
        <w:gridCol w:w="1134"/>
        <w:gridCol w:w="992"/>
      </w:tblGrid>
      <w:tr w:rsidR="005F66AA" w:rsidRPr="00371D46" w14:paraId="7845DA4D" w14:textId="77777777" w:rsidTr="00AC464A">
        <w:trPr>
          <w:trHeight w:val="128"/>
          <w:jc w:val="center"/>
        </w:trPr>
        <w:tc>
          <w:tcPr>
            <w:tcW w:w="4718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14:paraId="06471EB4" w14:textId="77777777" w:rsidR="005F66AA" w:rsidRPr="005F66AA" w:rsidRDefault="00AC464A" w:rsidP="005F66AA">
            <w:pPr>
              <w:bidi/>
              <w:jc w:val="left"/>
              <w:rPr>
                <w:b/>
                <w:bCs/>
                <w:sz w:val="20"/>
                <w:lang w:val="en-US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الوصف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57" w:type="dxa"/>
            </w:tcMar>
            <w:hideMark/>
          </w:tcPr>
          <w:p w14:paraId="71719F9A" w14:textId="77777777" w:rsidR="005F66AA" w:rsidRPr="00371D46" w:rsidRDefault="005F66AA" w:rsidP="005F66AA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 w:rsidRPr="00371D46">
              <w:rPr>
                <w:b/>
                <w:bCs/>
                <w:color w:val="000000"/>
                <w:sz w:val="20"/>
                <w:lang w:eastAsia="en-CA"/>
              </w:rPr>
              <w:t>2025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57" w:type="dxa"/>
            </w:tcMar>
            <w:hideMark/>
          </w:tcPr>
          <w:p w14:paraId="2F04CA56" w14:textId="77777777" w:rsidR="005F66AA" w:rsidRPr="00371D46" w:rsidRDefault="005F66AA" w:rsidP="005F66AA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 w:rsidRPr="00371D46">
              <w:rPr>
                <w:b/>
                <w:bCs/>
                <w:color w:val="000000"/>
                <w:sz w:val="20"/>
                <w:lang w:eastAsia="en-CA"/>
              </w:rPr>
              <w:t>2026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57" w:type="dxa"/>
            </w:tcMar>
            <w:hideMark/>
          </w:tcPr>
          <w:p w14:paraId="65D31497" w14:textId="77777777" w:rsidR="005F66AA" w:rsidRPr="00371D46" w:rsidRDefault="005F66AA" w:rsidP="005F66AA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 w:rsidRPr="00371D46">
              <w:rPr>
                <w:b/>
                <w:bCs/>
                <w:color w:val="000000"/>
                <w:sz w:val="20"/>
                <w:lang w:eastAsia="en-CA"/>
              </w:rPr>
              <w:t>2027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57" w:type="dxa"/>
            </w:tcMar>
            <w:hideMark/>
          </w:tcPr>
          <w:p w14:paraId="6DC9CC67" w14:textId="77777777" w:rsidR="005F66AA" w:rsidRDefault="005F66AA" w:rsidP="005F66AA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المجموع</w:t>
            </w:r>
          </w:p>
          <w:p w14:paraId="71B38CAB" w14:textId="77777777" w:rsidR="005F66AA" w:rsidRPr="00371D46" w:rsidRDefault="005F66AA" w:rsidP="005F66AA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(2025-2027)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57" w:type="dxa"/>
            </w:tcMar>
            <w:hideMark/>
          </w:tcPr>
          <w:p w14:paraId="102862B4" w14:textId="77777777" w:rsidR="005F66AA" w:rsidRDefault="005F66AA" w:rsidP="005F66AA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المجموع</w:t>
            </w:r>
          </w:p>
          <w:p w14:paraId="785F3A20" w14:textId="2DD65916" w:rsidR="005F66AA" w:rsidRPr="00371D46" w:rsidRDefault="005F66AA" w:rsidP="00787B09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بعد</w:t>
            </w:r>
            <w:r w:rsidR="00E13CE1"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2027</w:t>
            </w:r>
          </w:p>
        </w:tc>
      </w:tr>
      <w:tr w:rsidR="005F66AA" w:rsidRPr="00371D46" w14:paraId="3FB3CB8B" w14:textId="77777777" w:rsidTr="00AC464A">
        <w:trPr>
          <w:trHeight w:val="93"/>
          <w:jc w:val="center"/>
        </w:trPr>
        <w:tc>
          <w:tcPr>
            <w:tcW w:w="10104" w:type="dxa"/>
            <w:gridSpan w:val="6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2AD4C5C4" w14:textId="05D14498" w:rsidR="005F66AA" w:rsidRPr="00371D46" w:rsidRDefault="005F66AA" w:rsidP="005F66AA">
            <w:pPr>
              <w:bidi/>
              <w:jc w:val="left"/>
              <w:rPr>
                <w:b/>
                <w:bCs/>
                <w:sz w:val="20"/>
                <w:rtl/>
                <w:lang w:eastAsia="en-CA" w:bidi="ar-EG"/>
              </w:rPr>
            </w:pP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أنشطة</w:t>
            </w:r>
            <w:r w:rsidR="00E13CE1">
              <w:rPr>
                <w:rFonts w:hint="cs"/>
                <w:b/>
                <w:bCs/>
                <w:sz w:val="20"/>
                <w:rtl/>
                <w:lang w:eastAsia="en-CA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المواد</w:t>
            </w:r>
            <w:r w:rsidR="00E13CE1">
              <w:rPr>
                <w:rFonts w:hint="cs"/>
                <w:b/>
                <w:bCs/>
                <w:sz w:val="20"/>
                <w:rtl/>
                <w:lang w:eastAsia="en-CA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الهيدروكل</w:t>
            </w:r>
            <w:r w:rsidR="00E724C8">
              <w:rPr>
                <w:rFonts w:hint="cs"/>
                <w:b/>
                <w:bCs/>
                <w:sz w:val="20"/>
                <w:rtl/>
                <w:lang w:eastAsia="en-CA" w:bidi="ar-EG"/>
              </w:rPr>
              <w:t>و</w:t>
            </w: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روفلوروكربونية</w:t>
            </w:r>
          </w:p>
        </w:tc>
      </w:tr>
      <w:tr w:rsidR="005F66AA" w:rsidRPr="00371D46" w14:paraId="3B637F24" w14:textId="77777777" w:rsidTr="00AC464A">
        <w:trPr>
          <w:trHeight w:val="138"/>
          <w:jc w:val="center"/>
        </w:trPr>
        <w:tc>
          <w:tcPr>
            <w:tcW w:w="4718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6F945714" w14:textId="488A056F" w:rsidR="005F66AA" w:rsidRPr="005F66AA" w:rsidRDefault="005F66AA" w:rsidP="005F66AA">
            <w:pPr>
              <w:bidi/>
              <w:jc w:val="left"/>
              <w:rPr>
                <w:sz w:val="20"/>
                <w:lang w:eastAsia="en-CA"/>
              </w:rPr>
            </w:pPr>
            <w:r w:rsidRPr="005F66AA">
              <w:rPr>
                <w:rFonts w:hint="cs"/>
                <w:sz w:val="20"/>
                <w:rtl/>
                <w:lang w:eastAsia="en-CA"/>
              </w:rPr>
              <w:t>خطط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5F66AA">
              <w:rPr>
                <w:rFonts w:hint="cs"/>
                <w:sz w:val="20"/>
                <w:rtl/>
                <w:lang w:eastAsia="en-CA"/>
              </w:rPr>
              <w:t>إدارة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5F66AA">
              <w:rPr>
                <w:rFonts w:hint="cs"/>
                <w:sz w:val="20"/>
                <w:rtl/>
                <w:lang w:eastAsia="en-CA"/>
              </w:rPr>
              <w:t>إزالة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5F66AA">
              <w:rPr>
                <w:rFonts w:hint="cs"/>
                <w:sz w:val="20"/>
                <w:rtl/>
                <w:lang w:eastAsia="en-CA"/>
              </w:rPr>
              <w:t>المواد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5F66AA">
              <w:rPr>
                <w:rFonts w:hint="cs"/>
                <w:sz w:val="20"/>
                <w:rtl/>
                <w:lang w:eastAsia="en-CA"/>
              </w:rPr>
              <w:t>الهيدروكلوروفلوروكربونية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5F66AA">
              <w:rPr>
                <w:rFonts w:hint="cs"/>
                <w:sz w:val="20"/>
                <w:rtl/>
                <w:lang w:eastAsia="en-CA"/>
              </w:rPr>
              <w:t>الموافق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5F66AA">
              <w:rPr>
                <w:rFonts w:hint="cs"/>
                <w:sz w:val="20"/>
                <w:rtl/>
                <w:lang w:eastAsia="en-CA"/>
              </w:rPr>
              <w:t>عليها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28DD9453" w14:textId="77777777" w:rsidR="005F66AA" w:rsidRPr="00371D46" w:rsidRDefault="005F66AA" w:rsidP="005F66AA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1,516,585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579009F2" w14:textId="77777777" w:rsidR="005F66AA" w:rsidRPr="00371D46" w:rsidRDefault="005F66AA" w:rsidP="005F66AA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5,769,916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4BDA61EE" w14:textId="77777777" w:rsidR="005F66AA" w:rsidRPr="00371D46" w:rsidRDefault="005F66AA" w:rsidP="005F66AA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102,738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13EBB936" w14:textId="77777777" w:rsidR="005F66AA" w:rsidRPr="00371D46" w:rsidRDefault="005F66AA" w:rsidP="005F66AA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7,389,239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552D069C" w14:textId="77777777" w:rsidR="005F66AA" w:rsidRPr="00371D46" w:rsidRDefault="005F66AA" w:rsidP="005F66AA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6,115,857</w:t>
            </w:r>
          </w:p>
        </w:tc>
      </w:tr>
      <w:tr w:rsidR="005F66AA" w:rsidRPr="00371D46" w14:paraId="39435394" w14:textId="77777777" w:rsidTr="00AC464A">
        <w:trPr>
          <w:trHeight w:val="88"/>
          <w:jc w:val="center"/>
        </w:trPr>
        <w:tc>
          <w:tcPr>
            <w:tcW w:w="4718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73115434" w14:textId="55E76C59" w:rsidR="005F66AA" w:rsidRPr="00371D46" w:rsidRDefault="005F66AA" w:rsidP="005F66AA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المرحلة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الثالثة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من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5F66AA">
              <w:rPr>
                <w:rFonts w:hint="cs"/>
                <w:sz w:val="20"/>
                <w:rtl/>
                <w:lang w:eastAsia="en-CA"/>
              </w:rPr>
              <w:t>خطط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5F66AA">
              <w:rPr>
                <w:rFonts w:hint="cs"/>
                <w:sz w:val="20"/>
                <w:rtl/>
                <w:lang w:eastAsia="en-CA"/>
              </w:rPr>
              <w:t>إدارة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5F66AA">
              <w:rPr>
                <w:rFonts w:hint="cs"/>
                <w:sz w:val="20"/>
                <w:rtl/>
                <w:lang w:eastAsia="en-CA"/>
              </w:rPr>
              <w:t>إزالة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5F66AA">
              <w:rPr>
                <w:rFonts w:hint="cs"/>
                <w:sz w:val="20"/>
                <w:rtl/>
                <w:lang w:eastAsia="en-CA"/>
              </w:rPr>
              <w:t>المواد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5F66AA">
              <w:rPr>
                <w:rFonts w:hint="cs"/>
                <w:sz w:val="20"/>
                <w:rtl/>
                <w:lang w:eastAsia="en-CA"/>
              </w:rPr>
              <w:t>الهيدروكلوروفلوروكربونية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7AD83DB5" w14:textId="77777777" w:rsidR="005F66AA" w:rsidRPr="00371D46" w:rsidRDefault="005F66AA" w:rsidP="005F66AA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54C43B78" w14:textId="77777777" w:rsidR="005F66AA" w:rsidRPr="00371D46" w:rsidRDefault="005F66AA" w:rsidP="005F66AA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072A4808" w14:textId="77777777" w:rsidR="005F66AA" w:rsidRPr="00371D46" w:rsidRDefault="005F66AA" w:rsidP="005F66AA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1,410,621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7C1A21C9" w14:textId="77777777" w:rsidR="005F66AA" w:rsidRPr="00371D46" w:rsidRDefault="005F66AA" w:rsidP="005F66AA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1,410,621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118F15C8" w14:textId="77777777" w:rsidR="005F66AA" w:rsidRPr="00371D46" w:rsidRDefault="005F66AA" w:rsidP="005F66AA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</w:tr>
      <w:tr w:rsidR="005F66AA" w:rsidRPr="00371D46" w14:paraId="0B871696" w14:textId="77777777" w:rsidTr="00AC464A">
        <w:trPr>
          <w:trHeight w:val="135"/>
          <w:jc w:val="center"/>
        </w:trPr>
        <w:tc>
          <w:tcPr>
            <w:tcW w:w="4718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66EA17E6" w14:textId="772C4CB6" w:rsidR="005F66AA" w:rsidRPr="00371D46" w:rsidRDefault="005F66AA" w:rsidP="005F66AA">
            <w:pPr>
              <w:bidi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المجموع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الفرعي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لأنشطة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المواد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الهيدروكلوروفلوروكربونية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3DA3C92B" w14:textId="77777777" w:rsidR="005F66AA" w:rsidRPr="00371D46" w:rsidRDefault="005F66AA" w:rsidP="005F66AA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1,516,585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4F693EB4" w14:textId="77777777" w:rsidR="005F66AA" w:rsidRPr="00371D46" w:rsidRDefault="005F66AA" w:rsidP="005F66AA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5,769,916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13974F31" w14:textId="77777777" w:rsidR="005F66AA" w:rsidRPr="00371D46" w:rsidRDefault="005F66AA" w:rsidP="005F66AA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1,513,359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2EC5CF70" w14:textId="77777777" w:rsidR="005F66AA" w:rsidRPr="00371D46" w:rsidRDefault="005F66AA" w:rsidP="005F66AA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8,799,860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75B3BDD9" w14:textId="77777777" w:rsidR="005F66AA" w:rsidRPr="00371D46" w:rsidRDefault="005F66AA" w:rsidP="005F66AA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6,115,857</w:t>
            </w:r>
          </w:p>
        </w:tc>
      </w:tr>
      <w:tr w:rsidR="005F66AA" w:rsidRPr="00371D46" w14:paraId="61999EE7" w14:textId="77777777" w:rsidTr="00AC464A">
        <w:trPr>
          <w:trHeight w:val="58"/>
          <w:jc w:val="center"/>
        </w:trPr>
        <w:tc>
          <w:tcPr>
            <w:tcW w:w="10104" w:type="dxa"/>
            <w:gridSpan w:val="6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587A2992" w14:textId="3BB9AC92" w:rsidR="005F66AA" w:rsidRPr="00371D46" w:rsidRDefault="005F66AA" w:rsidP="005F66AA">
            <w:pPr>
              <w:bidi/>
              <w:jc w:val="left"/>
              <w:rPr>
                <w:b/>
                <w:bCs/>
                <w:sz w:val="20"/>
                <w:lang w:eastAsia="en-CA" w:bidi="ar-EG"/>
              </w:rPr>
            </w:pP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أنشطة</w:t>
            </w:r>
            <w:r w:rsidR="00E13CE1">
              <w:rPr>
                <w:rFonts w:hint="cs"/>
                <w:b/>
                <w:bCs/>
                <w:sz w:val="20"/>
                <w:rtl/>
                <w:lang w:eastAsia="en-CA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المواد</w:t>
            </w:r>
            <w:r w:rsidR="00E13CE1">
              <w:rPr>
                <w:rFonts w:hint="cs"/>
                <w:b/>
                <w:bCs/>
                <w:sz w:val="20"/>
                <w:rtl/>
                <w:lang w:eastAsia="en-CA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الهيدروفلوروكربونية</w:t>
            </w:r>
          </w:p>
        </w:tc>
      </w:tr>
      <w:tr w:rsidR="005F66AA" w:rsidRPr="00371D46" w14:paraId="70E14210" w14:textId="77777777" w:rsidTr="00AC464A">
        <w:trPr>
          <w:trHeight w:val="85"/>
          <w:jc w:val="center"/>
        </w:trPr>
        <w:tc>
          <w:tcPr>
            <w:tcW w:w="4718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5D71EE17" w14:textId="5A010B24" w:rsidR="005F66AA" w:rsidRPr="00371D46" w:rsidRDefault="005F66AA" w:rsidP="005F66AA">
            <w:pPr>
              <w:bidi/>
              <w:ind w:right="-108"/>
              <w:jc w:val="left"/>
              <w:rPr>
                <w:color w:val="000000"/>
                <w:sz w:val="20"/>
                <w:lang w:eastAsia="en-CA"/>
              </w:rPr>
            </w:pPr>
            <w:r>
              <w:rPr>
                <w:rFonts w:hint="cs"/>
                <w:color w:val="000000"/>
                <w:sz w:val="20"/>
                <w:rtl/>
                <w:lang w:eastAsia="en-CA"/>
              </w:rPr>
              <w:t>خطط</w:t>
            </w:r>
            <w:r w:rsidR="00E13CE1">
              <w:rPr>
                <w:rFonts w:hint="cs"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>تنفيذ</w:t>
            </w:r>
            <w:r w:rsidR="00E13CE1">
              <w:rPr>
                <w:rFonts w:hint="cs"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>تعديل</w:t>
            </w:r>
            <w:r w:rsidR="00E13CE1">
              <w:rPr>
                <w:rFonts w:hint="cs"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>كيغالي</w:t>
            </w:r>
            <w:r w:rsidR="00E13CE1">
              <w:rPr>
                <w:rFonts w:hint="cs"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>بشأن</w:t>
            </w:r>
            <w:r w:rsidR="00E13CE1">
              <w:rPr>
                <w:rFonts w:hint="cs"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>المواد</w:t>
            </w:r>
            <w:r w:rsidR="00E13CE1">
              <w:rPr>
                <w:rFonts w:hint="cs"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>الهيدروفلوروكربونية</w:t>
            </w:r>
            <w:r w:rsidR="00E13CE1">
              <w:rPr>
                <w:rFonts w:hint="cs"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>الموافق</w:t>
            </w:r>
            <w:r w:rsidR="00E13CE1">
              <w:rPr>
                <w:rFonts w:hint="cs"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>عليها</w:t>
            </w:r>
            <w:r w:rsidR="00E13CE1">
              <w:rPr>
                <w:rFonts w:hint="cs"/>
                <w:color w:val="000000"/>
                <w:sz w:val="20"/>
                <w:rtl/>
                <w:lang w:eastAsia="en-CA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76C7D0F4" w14:textId="77777777" w:rsidR="005F66AA" w:rsidRPr="00371D46" w:rsidRDefault="005F66AA" w:rsidP="005F66AA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6AA8105B" w14:textId="77777777" w:rsidR="005F66AA" w:rsidRPr="00371D46" w:rsidRDefault="005F66AA" w:rsidP="005F66AA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4C886CAB" w14:textId="77777777" w:rsidR="005F66AA" w:rsidRPr="00371D46" w:rsidRDefault="005F66AA" w:rsidP="005F66AA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328,712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28BDAE65" w14:textId="77777777" w:rsidR="005F66AA" w:rsidRPr="00371D46" w:rsidRDefault="005F66AA" w:rsidP="005F66AA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328,712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0FD81D1B" w14:textId="77777777" w:rsidR="005F66AA" w:rsidRPr="00371D46" w:rsidRDefault="005F66AA" w:rsidP="005F66AA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</w:tr>
      <w:tr w:rsidR="005F66AA" w:rsidRPr="00371D46" w14:paraId="57D13E93" w14:textId="77777777" w:rsidTr="00AC464A">
        <w:trPr>
          <w:trHeight w:val="117"/>
          <w:jc w:val="center"/>
        </w:trPr>
        <w:tc>
          <w:tcPr>
            <w:tcW w:w="4718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0CB054EE" w14:textId="5B30FB4B" w:rsidR="005F66AA" w:rsidRPr="00371D46" w:rsidRDefault="00AC464A" w:rsidP="005F66AA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إعداد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المشروع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sz w:val="20"/>
                <w:rtl/>
                <w:lang w:eastAsia="en-CA"/>
              </w:rPr>
              <w:t>–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المرحلة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الأولى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من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خطط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تنفيذ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تعديل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كيغالي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63B6DE57" w14:textId="77777777" w:rsidR="005F66AA" w:rsidRPr="00371D46" w:rsidRDefault="005F66AA" w:rsidP="005F66AA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797C8C10" w14:textId="77777777" w:rsidR="005F66AA" w:rsidRPr="00371D46" w:rsidRDefault="005F66AA" w:rsidP="005F66AA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3A16478F" w14:textId="77777777" w:rsidR="005F66AA" w:rsidRPr="00371D46" w:rsidRDefault="005F66AA" w:rsidP="005F66AA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100,000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03C41BA2" w14:textId="77777777" w:rsidR="005F66AA" w:rsidRPr="00371D46" w:rsidRDefault="005F66AA" w:rsidP="005F66AA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100,000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1564D1CC" w14:textId="77777777" w:rsidR="005F66AA" w:rsidRPr="00371D46" w:rsidRDefault="005F66AA" w:rsidP="005F66AA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</w:tr>
      <w:tr w:rsidR="005F66AA" w:rsidRPr="00371D46" w14:paraId="5781B169" w14:textId="77777777" w:rsidTr="00AC464A">
        <w:trPr>
          <w:trHeight w:val="58"/>
          <w:jc w:val="center"/>
        </w:trPr>
        <w:tc>
          <w:tcPr>
            <w:tcW w:w="4718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115A617A" w14:textId="227FA497" w:rsidR="005F66AA" w:rsidRPr="00371D46" w:rsidRDefault="00AC464A" w:rsidP="005F66AA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المرحلة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الأولى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من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خطط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تنفيذ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تعديل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كيغالي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535A3127" w14:textId="77777777" w:rsidR="005F66AA" w:rsidRPr="00371D46" w:rsidRDefault="005F66AA" w:rsidP="005F66AA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355,683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461C88F9" w14:textId="77777777" w:rsidR="005F66AA" w:rsidRPr="00371D46" w:rsidRDefault="005F66AA" w:rsidP="005F66AA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4FBF9033" w14:textId="77777777" w:rsidR="005F66AA" w:rsidRPr="00371D46" w:rsidRDefault="005F66AA" w:rsidP="005F66AA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480,905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030BC2E8" w14:textId="77777777" w:rsidR="005F66AA" w:rsidRPr="00371D46" w:rsidRDefault="005F66AA" w:rsidP="005F66AA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836,589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7540F19B" w14:textId="77777777" w:rsidR="005F66AA" w:rsidRPr="00371D46" w:rsidRDefault="005F66AA" w:rsidP="005F66AA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</w:tr>
      <w:tr w:rsidR="005F66AA" w:rsidRPr="00371D46" w14:paraId="668DE368" w14:textId="77777777" w:rsidTr="00AC464A">
        <w:trPr>
          <w:trHeight w:val="67"/>
          <w:jc w:val="center"/>
        </w:trPr>
        <w:tc>
          <w:tcPr>
            <w:tcW w:w="471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14:paraId="257FDB7E" w14:textId="671FEFA2" w:rsidR="005F66AA" w:rsidRPr="00371D46" w:rsidRDefault="00AC464A" w:rsidP="005F66AA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المواد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الهيدروفلوروكربونية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sz w:val="20"/>
                <w:rtl/>
                <w:lang w:eastAsia="en-CA"/>
              </w:rPr>
              <w:t>–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المساعدة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التقنية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35143C27" w14:textId="77777777" w:rsidR="005F66AA" w:rsidRPr="00371D46" w:rsidRDefault="005F66AA" w:rsidP="005F66AA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198,000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645473AA" w14:textId="77777777" w:rsidR="005F66AA" w:rsidRPr="00371D46" w:rsidRDefault="005F66AA" w:rsidP="005F66AA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16E63640" w14:textId="77777777" w:rsidR="005F66AA" w:rsidRPr="00371D46" w:rsidRDefault="005F66AA" w:rsidP="005F66AA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18BBE189" w14:textId="77777777" w:rsidR="005F66AA" w:rsidRPr="00371D46" w:rsidRDefault="005F66AA" w:rsidP="005F66AA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198,000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7AC805A7" w14:textId="77777777" w:rsidR="005F66AA" w:rsidRPr="00371D46" w:rsidRDefault="005F66AA" w:rsidP="005F66AA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</w:tr>
      <w:tr w:rsidR="005F66AA" w:rsidRPr="00371D46" w14:paraId="2EC04DCB" w14:textId="77777777" w:rsidTr="00AC464A">
        <w:trPr>
          <w:trHeight w:val="112"/>
          <w:jc w:val="center"/>
        </w:trPr>
        <w:tc>
          <w:tcPr>
            <w:tcW w:w="4718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6C5A03D7" w14:textId="3206CD01" w:rsidR="005F66AA" w:rsidRPr="00371D46" w:rsidRDefault="00AC464A" w:rsidP="005F66AA">
            <w:pPr>
              <w:bidi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المجموع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الفرعي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لأنشطة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المواد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الهيدروفلوروكربونية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545240FF" w14:textId="77777777" w:rsidR="005F66AA" w:rsidRPr="00371D46" w:rsidRDefault="005F66AA" w:rsidP="005F66AA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553,683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72945412" w14:textId="77777777" w:rsidR="005F66AA" w:rsidRPr="00371D46" w:rsidRDefault="005F66AA" w:rsidP="005F66AA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3F6A23C9" w14:textId="77777777" w:rsidR="005F66AA" w:rsidRPr="00371D46" w:rsidRDefault="005F66AA" w:rsidP="005F66AA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909,617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65EBA990" w14:textId="77777777" w:rsidR="005F66AA" w:rsidRPr="00371D46" w:rsidRDefault="005F66AA" w:rsidP="005F66AA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1,463,301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1CD4E776" w14:textId="77777777" w:rsidR="005F66AA" w:rsidRPr="00371D46" w:rsidRDefault="005F66AA" w:rsidP="005F66AA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0</w:t>
            </w:r>
          </w:p>
        </w:tc>
      </w:tr>
      <w:tr w:rsidR="005F66AA" w:rsidRPr="00371D46" w14:paraId="0639BA51" w14:textId="77777777" w:rsidTr="00AC464A">
        <w:trPr>
          <w:trHeight w:val="58"/>
          <w:jc w:val="center"/>
        </w:trPr>
        <w:tc>
          <w:tcPr>
            <w:tcW w:w="10104" w:type="dxa"/>
            <w:gridSpan w:val="6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227539DE" w14:textId="1D15EAB6" w:rsidR="005F66AA" w:rsidRPr="00371D46" w:rsidRDefault="00AC464A" w:rsidP="005F66AA">
            <w:pPr>
              <w:bidi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أنشطة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أخرى</w:t>
            </w:r>
          </w:p>
        </w:tc>
      </w:tr>
      <w:tr w:rsidR="005F66AA" w:rsidRPr="00371D46" w14:paraId="1ACDA49E" w14:textId="77777777" w:rsidTr="00AC464A">
        <w:trPr>
          <w:trHeight w:val="264"/>
          <w:jc w:val="center"/>
        </w:trPr>
        <w:tc>
          <w:tcPr>
            <w:tcW w:w="4718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6FAD5F88" w14:textId="4F956EE6" w:rsidR="005F66AA" w:rsidRDefault="00AC464A" w:rsidP="005F66AA">
            <w:pPr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مشروع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تجريبي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بشأن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كفاءة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استخدام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الطاقة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sz w:val="20"/>
                <w:rtl/>
                <w:lang w:eastAsia="en-CA"/>
              </w:rPr>
              <w:t>–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استثماري</w:t>
            </w:r>
          </w:p>
          <w:p w14:paraId="6936E7C1" w14:textId="64B01EC5" w:rsidR="00AC464A" w:rsidRPr="00371D46" w:rsidRDefault="00AC464A" w:rsidP="00AC464A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(المقرر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91/65)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7A65C0FC" w14:textId="77777777" w:rsidR="005F66AA" w:rsidRPr="00371D46" w:rsidRDefault="005F66AA" w:rsidP="005F66AA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1,283,900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2CA976A3" w14:textId="77777777" w:rsidR="005F66AA" w:rsidRPr="00371D46" w:rsidRDefault="005F66AA" w:rsidP="005F66AA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7C39250D" w14:textId="77777777" w:rsidR="005F66AA" w:rsidRPr="00371D46" w:rsidRDefault="005F66AA" w:rsidP="005F66AA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374F5BC2" w14:textId="77777777" w:rsidR="005F66AA" w:rsidRPr="00371D46" w:rsidRDefault="005F66AA" w:rsidP="005F66AA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1,283,900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7A7FFB03" w14:textId="77777777" w:rsidR="005F66AA" w:rsidRPr="00371D46" w:rsidRDefault="005F66AA" w:rsidP="005F66AA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</w:tr>
      <w:tr w:rsidR="005F66AA" w:rsidRPr="00371D46" w14:paraId="3773137C" w14:textId="77777777" w:rsidTr="00AC464A">
        <w:trPr>
          <w:trHeight w:val="58"/>
          <w:jc w:val="center"/>
        </w:trPr>
        <w:tc>
          <w:tcPr>
            <w:tcW w:w="4718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5E31050F" w14:textId="51A86C50" w:rsidR="005F66AA" w:rsidRPr="00371D46" w:rsidRDefault="00AC464A" w:rsidP="005F66AA">
            <w:pPr>
              <w:bidi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المجموع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الفرعي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للأنشطة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الأخرى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199BEB1D" w14:textId="77777777" w:rsidR="005F66AA" w:rsidRPr="00371D46" w:rsidRDefault="005F66AA" w:rsidP="005F66AA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1,283,900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0D978923" w14:textId="77777777" w:rsidR="005F66AA" w:rsidRPr="00371D46" w:rsidRDefault="005F66AA" w:rsidP="005F66AA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0974AFC7" w14:textId="77777777" w:rsidR="005F66AA" w:rsidRPr="00371D46" w:rsidRDefault="005F66AA" w:rsidP="005F66AA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5C881146" w14:textId="77777777" w:rsidR="005F66AA" w:rsidRPr="00371D46" w:rsidRDefault="005F66AA" w:rsidP="005F66AA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1,283,900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6B0B9C2B" w14:textId="77777777" w:rsidR="005F66AA" w:rsidRPr="00371D46" w:rsidRDefault="005F66AA" w:rsidP="005F66AA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0</w:t>
            </w:r>
          </w:p>
        </w:tc>
      </w:tr>
      <w:tr w:rsidR="005F66AA" w:rsidRPr="00371D46" w14:paraId="49B68980" w14:textId="77777777" w:rsidTr="00AC464A">
        <w:trPr>
          <w:trHeight w:val="58"/>
          <w:jc w:val="center"/>
        </w:trPr>
        <w:tc>
          <w:tcPr>
            <w:tcW w:w="10104" w:type="dxa"/>
            <w:gridSpan w:val="6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54BF4B3F" w14:textId="2CB570CC" w:rsidR="005F66AA" w:rsidRPr="00371D46" w:rsidRDefault="00AC464A" w:rsidP="005F66AA">
            <w:pPr>
              <w:bidi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الأنشطة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المعتادة</w:t>
            </w:r>
          </w:p>
        </w:tc>
      </w:tr>
      <w:tr w:rsidR="005F66AA" w:rsidRPr="00371D46" w14:paraId="0D7C87A3" w14:textId="77777777" w:rsidTr="00AC464A">
        <w:trPr>
          <w:trHeight w:val="105"/>
          <w:jc w:val="center"/>
        </w:trPr>
        <w:tc>
          <w:tcPr>
            <w:tcW w:w="4718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7AC5D6A0" w14:textId="082C5FE7" w:rsidR="005F66AA" w:rsidRPr="00371D46" w:rsidRDefault="00AC464A" w:rsidP="005F66AA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التعزيز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المؤسسي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12C7C43E" w14:textId="77777777" w:rsidR="005F66AA" w:rsidRPr="00371D46" w:rsidRDefault="005F66AA" w:rsidP="005F66AA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203,400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14C04BC7" w14:textId="77777777" w:rsidR="005F66AA" w:rsidRPr="00371D46" w:rsidRDefault="005F66AA" w:rsidP="005F66AA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3027CF2F" w14:textId="77777777" w:rsidR="005F66AA" w:rsidRPr="00371D46" w:rsidRDefault="005F66AA" w:rsidP="005F66AA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02441944" w14:textId="77777777" w:rsidR="005F66AA" w:rsidRPr="00371D46" w:rsidRDefault="005F66AA" w:rsidP="005F66AA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203,400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0989FB5B" w14:textId="77777777" w:rsidR="005F66AA" w:rsidRPr="00371D46" w:rsidRDefault="005F66AA" w:rsidP="005F66AA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</w:tr>
      <w:tr w:rsidR="005F66AA" w:rsidRPr="00371D46" w14:paraId="27A0E8F6" w14:textId="77777777" w:rsidTr="00AC464A">
        <w:trPr>
          <w:trHeight w:val="150"/>
          <w:jc w:val="center"/>
        </w:trPr>
        <w:tc>
          <w:tcPr>
            <w:tcW w:w="4718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7D6C3DCF" w14:textId="040007CD" w:rsidR="005F66AA" w:rsidRPr="00371D46" w:rsidRDefault="00AC464A" w:rsidP="005F66AA">
            <w:pPr>
              <w:bidi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المجموع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الفرعي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للأنشطة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المعتادة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3C8C3BB4" w14:textId="77777777" w:rsidR="005F66AA" w:rsidRPr="00371D46" w:rsidRDefault="005F66AA" w:rsidP="005F66AA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203,400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6ADB303F" w14:textId="77777777" w:rsidR="005F66AA" w:rsidRPr="00371D46" w:rsidRDefault="005F66AA" w:rsidP="005F66AA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75D6C224" w14:textId="77777777" w:rsidR="005F66AA" w:rsidRPr="00371D46" w:rsidRDefault="005F66AA" w:rsidP="005F66AA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4AE2D697" w14:textId="77777777" w:rsidR="005F66AA" w:rsidRPr="00371D46" w:rsidRDefault="005F66AA" w:rsidP="005F66AA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203,400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7B4F2DE7" w14:textId="77777777" w:rsidR="005F66AA" w:rsidRPr="00371D46" w:rsidRDefault="005F66AA" w:rsidP="005F66AA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0</w:t>
            </w:r>
          </w:p>
        </w:tc>
      </w:tr>
      <w:tr w:rsidR="005F66AA" w:rsidRPr="00371D46" w14:paraId="587DD9CA" w14:textId="77777777" w:rsidTr="00AC464A">
        <w:trPr>
          <w:trHeight w:val="58"/>
          <w:jc w:val="center"/>
        </w:trPr>
        <w:tc>
          <w:tcPr>
            <w:tcW w:w="4718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6315EA86" w14:textId="77777777" w:rsidR="005F66AA" w:rsidRPr="00371D46" w:rsidRDefault="00AC464A" w:rsidP="005F66AA">
            <w:pPr>
              <w:bidi/>
              <w:jc w:val="left"/>
              <w:rPr>
                <w:b/>
                <w:bCs/>
                <w:sz w:val="20"/>
                <w:rtl/>
                <w:lang w:eastAsia="en-CA" w:bidi="ar-EG"/>
              </w:rPr>
            </w:pP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المجموع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5AD3099E" w14:textId="77777777" w:rsidR="005F66AA" w:rsidRPr="00371D46" w:rsidRDefault="005F66AA" w:rsidP="005F66AA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3,557,568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6D24E4A9" w14:textId="77777777" w:rsidR="005F66AA" w:rsidRPr="00371D46" w:rsidRDefault="005F66AA" w:rsidP="005F66AA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5,769,916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3B6527AC" w14:textId="77777777" w:rsidR="005F66AA" w:rsidRPr="00371D46" w:rsidRDefault="005F66AA" w:rsidP="005F66AA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2,422,976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32AFCA20" w14:textId="77777777" w:rsidR="005F66AA" w:rsidRPr="00371D46" w:rsidRDefault="005F66AA" w:rsidP="005F66AA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11,750,460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85" w:type="dxa"/>
            </w:tcMar>
            <w:hideMark/>
          </w:tcPr>
          <w:p w14:paraId="1CEA02E5" w14:textId="77777777" w:rsidR="005F66AA" w:rsidRPr="00371D46" w:rsidRDefault="005F66AA" w:rsidP="005F66AA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6,115,857</w:t>
            </w:r>
          </w:p>
        </w:tc>
      </w:tr>
    </w:tbl>
    <w:p w14:paraId="6F1908F9" w14:textId="13005B61" w:rsidR="005F66AA" w:rsidRPr="005F66AA" w:rsidRDefault="00AC464A" w:rsidP="00F10E81">
      <w:pPr>
        <w:pStyle w:val="ListParagraph"/>
        <w:bidi/>
        <w:spacing w:before="20" w:after="240"/>
        <w:ind w:left="-421"/>
        <w:contextualSpacing w:val="0"/>
        <w:rPr>
          <w:sz w:val="22"/>
          <w:szCs w:val="22"/>
          <w:rtl/>
          <w:lang w:val="en-US" w:bidi="ar-EG"/>
        </w:rPr>
      </w:pPr>
      <w:r>
        <w:rPr>
          <w:rFonts w:hint="cs"/>
          <w:sz w:val="22"/>
          <w:szCs w:val="22"/>
          <w:rtl/>
          <w:lang w:val="en-US" w:bidi="ar-EG"/>
        </w:rPr>
        <w:t>*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بما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في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ذلك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تكاليف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دعم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الوكالة.</w:t>
      </w:r>
    </w:p>
    <w:p w14:paraId="2E7A3C8F" w14:textId="18D119FE" w:rsidR="00AC464A" w:rsidRPr="00AC464A" w:rsidRDefault="00AC464A" w:rsidP="00AC464A">
      <w:pPr>
        <w:pStyle w:val="ListParagraph"/>
        <w:bidi/>
        <w:spacing w:after="240"/>
        <w:ind w:left="0"/>
        <w:contextualSpacing w:val="0"/>
        <w:rPr>
          <w:b/>
          <w:bCs/>
          <w:sz w:val="28"/>
          <w:szCs w:val="28"/>
          <w:rtl/>
          <w:lang w:val="en-US" w:bidi="ar-EG"/>
        </w:rPr>
      </w:pPr>
      <w:r w:rsidRPr="00AC464A">
        <w:rPr>
          <w:rFonts w:hint="cs"/>
          <w:b/>
          <w:bCs/>
          <w:sz w:val="28"/>
          <w:szCs w:val="28"/>
          <w:rtl/>
          <w:lang w:val="en-US" w:bidi="ar-EG"/>
        </w:rPr>
        <w:t>ثانيا</w:t>
      </w:r>
      <w:r w:rsidR="0060367C">
        <w:rPr>
          <w:b/>
          <w:bCs/>
          <w:sz w:val="28"/>
          <w:szCs w:val="28"/>
          <w:lang w:val="en-US" w:bidi="ar-EG"/>
        </w:rPr>
        <w:t>.</w:t>
      </w:r>
      <w:r w:rsidR="00E13CE1">
        <w:rPr>
          <w:rFonts w:hint="cs"/>
          <w:b/>
          <w:bCs/>
          <w:sz w:val="28"/>
          <w:szCs w:val="28"/>
          <w:rtl/>
          <w:lang w:val="en-US" w:bidi="ar-EG"/>
        </w:rPr>
        <w:t xml:space="preserve"> </w:t>
      </w:r>
      <w:r w:rsidRPr="00AC464A">
        <w:rPr>
          <w:rFonts w:hint="cs"/>
          <w:b/>
          <w:bCs/>
          <w:sz w:val="28"/>
          <w:szCs w:val="28"/>
          <w:rtl/>
          <w:lang w:val="en-US" w:bidi="ar-EG"/>
        </w:rPr>
        <w:t>تعليقات</w:t>
      </w:r>
      <w:r w:rsidR="00E13CE1">
        <w:rPr>
          <w:rFonts w:hint="cs"/>
          <w:b/>
          <w:bCs/>
          <w:sz w:val="28"/>
          <w:szCs w:val="28"/>
          <w:rtl/>
          <w:lang w:val="en-US" w:bidi="ar-EG"/>
        </w:rPr>
        <w:t xml:space="preserve"> </w:t>
      </w:r>
      <w:r w:rsidRPr="00AC464A">
        <w:rPr>
          <w:rFonts w:hint="cs"/>
          <w:b/>
          <w:bCs/>
          <w:sz w:val="28"/>
          <w:szCs w:val="28"/>
          <w:rtl/>
          <w:lang w:val="en-US" w:bidi="ar-EG"/>
        </w:rPr>
        <w:t>الأمانة</w:t>
      </w:r>
    </w:p>
    <w:p w14:paraId="2271F66B" w14:textId="0B5B8AD3" w:rsidR="00AC464A" w:rsidRPr="00787B09" w:rsidRDefault="00AC464A" w:rsidP="00AC464A">
      <w:pPr>
        <w:bidi/>
        <w:spacing w:after="240"/>
        <w:rPr>
          <w:b/>
          <w:bCs/>
          <w:sz w:val="26"/>
          <w:szCs w:val="26"/>
          <w:lang w:val="en-US" w:bidi="ar-EG"/>
        </w:rPr>
      </w:pPr>
      <w:r w:rsidRPr="00787B09">
        <w:rPr>
          <w:rFonts w:hint="cs"/>
          <w:b/>
          <w:bCs/>
          <w:sz w:val="26"/>
          <w:szCs w:val="26"/>
          <w:rtl/>
          <w:lang w:val="en-US" w:bidi="ar-EG"/>
        </w:rPr>
        <w:t>2-1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787B09">
        <w:rPr>
          <w:rFonts w:hint="cs"/>
          <w:b/>
          <w:bCs/>
          <w:sz w:val="26"/>
          <w:szCs w:val="26"/>
          <w:rtl/>
          <w:lang w:val="en-US" w:bidi="ar-EG"/>
        </w:rPr>
        <w:t>أستراليا</w:t>
      </w:r>
    </w:p>
    <w:p w14:paraId="090730C1" w14:textId="5374E966" w:rsidR="00AC464A" w:rsidRDefault="00AC464A" w:rsidP="002806F4">
      <w:pPr>
        <w:pStyle w:val="ListParagraph"/>
        <w:numPr>
          <w:ilvl w:val="0"/>
          <w:numId w:val="23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ي</w:t>
      </w:r>
      <w:r w:rsidR="00787B09">
        <w:rPr>
          <w:rFonts w:hint="cs"/>
          <w:sz w:val="26"/>
          <w:szCs w:val="26"/>
          <w:rtl/>
          <w:lang w:val="en-US" w:bidi="ar-EG"/>
        </w:rPr>
        <w:t>عرض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2806F4">
        <w:rPr>
          <w:rFonts w:hint="cs"/>
          <w:sz w:val="26"/>
          <w:szCs w:val="26"/>
          <w:rtl/>
          <w:lang w:val="en-US" w:bidi="ar-EG"/>
        </w:rPr>
        <w:t>الجدول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2806F4">
        <w:rPr>
          <w:rFonts w:hint="cs"/>
          <w:sz w:val="26"/>
          <w:szCs w:val="26"/>
          <w:rtl/>
          <w:lang w:val="en-US" w:bidi="ar-EG"/>
        </w:rPr>
        <w:t>2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تخصيص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الموارد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خطة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أعمال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أستراليا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للف</w:t>
      </w:r>
      <w:r w:rsidR="002806F4">
        <w:rPr>
          <w:rFonts w:hint="cs"/>
          <w:sz w:val="26"/>
          <w:szCs w:val="26"/>
          <w:rtl/>
          <w:lang w:val="en-US" w:bidi="ar-EG"/>
        </w:rPr>
        <w:t>ترة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2806F4">
        <w:rPr>
          <w:rFonts w:hint="cs"/>
          <w:sz w:val="26"/>
          <w:szCs w:val="26"/>
          <w:rtl/>
          <w:lang w:val="en-US" w:bidi="ar-EG"/>
        </w:rPr>
        <w:t>2025-2027</w:t>
      </w:r>
      <w:r>
        <w:rPr>
          <w:rFonts w:hint="cs"/>
          <w:sz w:val="26"/>
          <w:szCs w:val="26"/>
          <w:rtl/>
          <w:lang w:val="en-US" w:bidi="ar-EG"/>
        </w:rPr>
        <w:t>.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وتبلغ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نسبة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عشرين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المئة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المساهمات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السنوية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تعهدت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بها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أستراليا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لعام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202</w:t>
      </w:r>
      <w:r w:rsidR="00F2788C">
        <w:rPr>
          <w:rFonts w:asciiTheme="majorBidi" w:hAnsiTheme="majorBidi" w:hint="cs"/>
          <w:sz w:val="26"/>
          <w:szCs w:val="26"/>
          <w:rtl/>
          <w:lang w:bidi="ar-LB"/>
        </w:rPr>
        <w:t>5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ما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يعادل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1,253,256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أمريكي.</w:t>
      </w:r>
    </w:p>
    <w:p w14:paraId="73E61355" w14:textId="1B63E720" w:rsidR="00AC464A" w:rsidRPr="00F2788C" w:rsidRDefault="00F2788C" w:rsidP="00F10E81">
      <w:pPr>
        <w:pStyle w:val="ListParagraph"/>
        <w:bidi/>
        <w:ind w:left="0" w:hanging="279"/>
        <w:contextualSpacing w:val="0"/>
        <w:rPr>
          <w:b/>
          <w:bCs/>
          <w:sz w:val="26"/>
          <w:szCs w:val="26"/>
          <w:rtl/>
          <w:lang w:val="en-US" w:bidi="ar-LB"/>
        </w:rPr>
      </w:pPr>
      <w:r w:rsidRPr="00F2788C">
        <w:rPr>
          <w:rFonts w:hint="cs"/>
          <w:b/>
          <w:bCs/>
          <w:sz w:val="26"/>
          <w:szCs w:val="26"/>
          <w:rtl/>
          <w:lang w:val="en-US" w:bidi="ar-EG"/>
        </w:rPr>
        <w:t>الجدول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F2788C">
        <w:rPr>
          <w:rFonts w:hint="cs"/>
          <w:b/>
          <w:bCs/>
          <w:sz w:val="26"/>
          <w:szCs w:val="26"/>
          <w:rtl/>
          <w:lang w:val="en-US" w:bidi="ar-EG"/>
        </w:rPr>
        <w:t>2.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F2788C">
        <w:rPr>
          <w:rFonts w:hint="cs"/>
          <w:b/>
          <w:bCs/>
          <w:sz w:val="26"/>
          <w:szCs w:val="26"/>
          <w:rtl/>
          <w:lang w:val="en-US" w:bidi="ar-EG"/>
        </w:rPr>
        <w:t>تخصيص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F2788C">
        <w:rPr>
          <w:rFonts w:hint="cs"/>
          <w:b/>
          <w:bCs/>
          <w:sz w:val="26"/>
          <w:szCs w:val="26"/>
          <w:rtl/>
          <w:lang w:val="en-US" w:bidi="ar-EG"/>
        </w:rPr>
        <w:t>الموارد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F2788C">
        <w:rPr>
          <w:rFonts w:hint="cs"/>
          <w:b/>
          <w:bCs/>
          <w:sz w:val="26"/>
          <w:szCs w:val="26"/>
          <w:rtl/>
          <w:lang w:val="en-US" w:bidi="ar-EG"/>
        </w:rPr>
        <w:t>لأستراليا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C53C36">
        <w:rPr>
          <w:rFonts w:asciiTheme="majorBidi" w:hAnsiTheme="majorBidi"/>
          <w:b/>
          <w:bCs/>
          <w:sz w:val="26"/>
          <w:szCs w:val="26"/>
          <w:rtl/>
          <w:lang w:bidi="ar-LB"/>
        </w:rPr>
        <w:t>(بالدولار</w:t>
      </w:r>
      <w:r w:rsidR="00E13CE1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C53C36">
        <w:rPr>
          <w:rFonts w:asciiTheme="majorBidi" w:hAnsiTheme="majorBidi"/>
          <w:b/>
          <w:bCs/>
          <w:sz w:val="26"/>
          <w:szCs w:val="26"/>
          <w:rtl/>
          <w:lang w:bidi="ar-LB"/>
        </w:rPr>
        <w:t>الأمريكي)</w:t>
      </w:r>
      <w:r>
        <w:rPr>
          <w:rFonts w:hint="cs"/>
          <w:b/>
          <w:bCs/>
          <w:sz w:val="26"/>
          <w:szCs w:val="26"/>
          <w:rtl/>
          <w:lang w:val="en-US" w:bidi="ar-EG"/>
        </w:rPr>
        <w:t>*</w:t>
      </w:r>
    </w:p>
    <w:tbl>
      <w:tblPr>
        <w:bidiVisual/>
        <w:tblW w:w="10062" w:type="dxa"/>
        <w:jc w:val="center"/>
        <w:tblLayout w:type="fixed"/>
        <w:tblLook w:val="04A0" w:firstRow="1" w:lastRow="0" w:firstColumn="1" w:lastColumn="0" w:noHBand="0" w:noVBand="1"/>
      </w:tblPr>
      <w:tblGrid>
        <w:gridCol w:w="3919"/>
        <w:gridCol w:w="1228"/>
        <w:gridCol w:w="1228"/>
        <w:gridCol w:w="1229"/>
        <w:gridCol w:w="1276"/>
        <w:gridCol w:w="1182"/>
      </w:tblGrid>
      <w:tr w:rsidR="00F2788C" w:rsidRPr="00371D46" w14:paraId="7A979774" w14:textId="77777777" w:rsidTr="00787B09">
        <w:trPr>
          <w:trHeight w:val="134"/>
          <w:tblHeader/>
          <w:jc w:val="center"/>
        </w:trPr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09F0F" w14:textId="77777777" w:rsidR="00F2788C" w:rsidRPr="005F66AA" w:rsidRDefault="00F2788C" w:rsidP="00B62A78">
            <w:pPr>
              <w:bidi/>
              <w:jc w:val="left"/>
              <w:rPr>
                <w:b/>
                <w:bCs/>
                <w:sz w:val="20"/>
                <w:lang w:val="en-US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الوصف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2F3F7" w14:textId="77777777" w:rsidR="00F2788C" w:rsidRPr="00371D46" w:rsidRDefault="00F2788C" w:rsidP="00B62A78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 w:rsidRPr="00371D46">
              <w:rPr>
                <w:b/>
                <w:bCs/>
                <w:color w:val="000000"/>
                <w:sz w:val="20"/>
                <w:lang w:eastAsia="en-CA"/>
              </w:rPr>
              <w:t>2025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62BB0" w14:textId="77777777" w:rsidR="00F2788C" w:rsidRPr="00371D46" w:rsidRDefault="00F2788C" w:rsidP="00B62A78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 w:rsidRPr="00371D46">
              <w:rPr>
                <w:b/>
                <w:bCs/>
                <w:color w:val="000000"/>
                <w:sz w:val="20"/>
                <w:lang w:eastAsia="en-CA"/>
              </w:rPr>
              <w:t>2026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6DA6E" w14:textId="77777777" w:rsidR="00F2788C" w:rsidRPr="00371D46" w:rsidRDefault="00F2788C" w:rsidP="00B62A78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 w:rsidRPr="00371D46">
              <w:rPr>
                <w:b/>
                <w:bCs/>
                <w:color w:val="000000"/>
                <w:sz w:val="20"/>
                <w:lang w:eastAsia="en-CA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6591F" w14:textId="77777777" w:rsidR="00F2788C" w:rsidRDefault="00F2788C" w:rsidP="00B62A78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المجموع</w:t>
            </w:r>
          </w:p>
          <w:p w14:paraId="6175C5B7" w14:textId="77777777" w:rsidR="00F2788C" w:rsidRPr="00371D46" w:rsidRDefault="00F2788C" w:rsidP="00B62A78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(2025-2027)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EDF72" w14:textId="77777777" w:rsidR="00F2788C" w:rsidRDefault="00F2788C" w:rsidP="00B62A78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المجموع</w:t>
            </w:r>
          </w:p>
          <w:p w14:paraId="673F1864" w14:textId="27E4BABA" w:rsidR="00F2788C" w:rsidRPr="00371D46" w:rsidRDefault="00F2788C" w:rsidP="00787B09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بعد</w:t>
            </w:r>
            <w:r w:rsidR="00E13CE1"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2027</w:t>
            </w:r>
          </w:p>
        </w:tc>
      </w:tr>
      <w:tr w:rsidR="00F2788C" w:rsidRPr="00371D46" w14:paraId="4DF9363A" w14:textId="77777777" w:rsidTr="00E724C8">
        <w:trPr>
          <w:trHeight w:val="84"/>
          <w:jc w:val="center"/>
        </w:trPr>
        <w:tc>
          <w:tcPr>
            <w:tcW w:w="100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9A4942" w14:textId="14E2B23E" w:rsidR="00F2788C" w:rsidRPr="00F2788C" w:rsidRDefault="00F2788C" w:rsidP="00F2788C">
            <w:pPr>
              <w:bidi/>
              <w:jc w:val="left"/>
              <w:rPr>
                <w:b/>
                <w:bCs/>
                <w:sz w:val="20"/>
                <w:lang w:val="en-US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أنشطة</w:t>
            </w:r>
            <w:r w:rsidR="00E13CE1">
              <w:rPr>
                <w:rFonts w:hint="cs"/>
                <w:b/>
                <w:bCs/>
                <w:sz w:val="20"/>
                <w:rtl/>
                <w:lang w:eastAsia="en-CA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المواد</w:t>
            </w:r>
            <w:r w:rsidR="00E13CE1">
              <w:rPr>
                <w:rFonts w:hint="cs"/>
                <w:b/>
                <w:bCs/>
                <w:sz w:val="20"/>
                <w:rtl/>
                <w:lang w:eastAsia="en-CA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الهيدروكل</w:t>
            </w:r>
            <w:r w:rsidR="00E724C8">
              <w:rPr>
                <w:rFonts w:hint="cs"/>
                <w:b/>
                <w:bCs/>
                <w:sz w:val="20"/>
                <w:rtl/>
                <w:lang w:eastAsia="en-CA" w:bidi="ar-EG"/>
              </w:rPr>
              <w:t>و</w:t>
            </w: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روفلوروكربونية</w:t>
            </w:r>
          </w:p>
        </w:tc>
      </w:tr>
      <w:tr w:rsidR="00F2788C" w:rsidRPr="00371D46" w14:paraId="50D883D7" w14:textId="77777777" w:rsidTr="00E724C8">
        <w:trPr>
          <w:trHeight w:val="136"/>
          <w:jc w:val="center"/>
        </w:trPr>
        <w:tc>
          <w:tcPr>
            <w:tcW w:w="3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A23352" w14:textId="038670FA" w:rsidR="00F2788C" w:rsidRPr="00371D46" w:rsidRDefault="00F2788C" w:rsidP="00F2788C">
            <w:pPr>
              <w:bidi/>
              <w:jc w:val="left"/>
              <w:rPr>
                <w:sz w:val="20"/>
                <w:lang w:eastAsia="en-CA"/>
              </w:rPr>
            </w:pPr>
            <w:r w:rsidRPr="005F66AA">
              <w:rPr>
                <w:rFonts w:hint="cs"/>
                <w:sz w:val="20"/>
                <w:rtl/>
                <w:lang w:eastAsia="en-CA"/>
              </w:rPr>
              <w:t>خطط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5F66AA">
              <w:rPr>
                <w:rFonts w:hint="cs"/>
                <w:sz w:val="20"/>
                <w:rtl/>
                <w:lang w:eastAsia="en-CA"/>
              </w:rPr>
              <w:t>إدارة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5F66AA">
              <w:rPr>
                <w:rFonts w:hint="cs"/>
                <w:sz w:val="20"/>
                <w:rtl/>
                <w:lang w:eastAsia="en-CA"/>
              </w:rPr>
              <w:t>إزالة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5F66AA">
              <w:rPr>
                <w:rFonts w:hint="cs"/>
                <w:sz w:val="20"/>
                <w:rtl/>
                <w:lang w:eastAsia="en-CA"/>
              </w:rPr>
              <w:t>المواد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5F66AA">
              <w:rPr>
                <w:rFonts w:hint="cs"/>
                <w:sz w:val="20"/>
                <w:rtl/>
                <w:lang w:eastAsia="en-CA"/>
              </w:rPr>
              <w:t>الهيدروكلوروفلوروكربونية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5F66AA">
              <w:rPr>
                <w:rFonts w:hint="cs"/>
                <w:sz w:val="20"/>
                <w:rtl/>
                <w:lang w:eastAsia="en-CA"/>
              </w:rPr>
              <w:t>الموافق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5F66AA">
              <w:rPr>
                <w:rFonts w:hint="cs"/>
                <w:sz w:val="20"/>
                <w:rtl/>
                <w:lang w:eastAsia="en-CA"/>
              </w:rPr>
              <w:t>عليها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97D258" w14:textId="77777777" w:rsidR="00F2788C" w:rsidRPr="00371D46" w:rsidRDefault="00F2788C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463,113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6D2FB1" w14:textId="77777777" w:rsidR="00F2788C" w:rsidRPr="00371D46" w:rsidRDefault="00F2788C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CB7C36" w14:textId="77777777" w:rsidR="00F2788C" w:rsidRPr="00371D46" w:rsidRDefault="00F2788C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68CE1B" w14:textId="77777777" w:rsidR="00F2788C" w:rsidRPr="00371D46" w:rsidRDefault="00F2788C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463,113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B794E9" w14:textId="77777777" w:rsidR="00F2788C" w:rsidRPr="00371D46" w:rsidRDefault="00F2788C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864,849</w:t>
            </w:r>
          </w:p>
        </w:tc>
      </w:tr>
      <w:tr w:rsidR="00F2788C" w:rsidRPr="00371D46" w14:paraId="0995E001" w14:textId="77777777" w:rsidTr="00E724C8">
        <w:trPr>
          <w:trHeight w:val="58"/>
          <w:jc w:val="center"/>
        </w:trPr>
        <w:tc>
          <w:tcPr>
            <w:tcW w:w="3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46A520" w14:textId="5E9C0479" w:rsidR="00F2788C" w:rsidRPr="00371D46" w:rsidRDefault="00F2788C" w:rsidP="00F2788C">
            <w:pPr>
              <w:bidi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المجموع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الفرعي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لأنشطة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المواد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الهيدرو</w:t>
            </w:r>
            <w:r w:rsidR="00E724C8">
              <w:rPr>
                <w:rFonts w:hint="cs"/>
                <w:b/>
                <w:bCs/>
                <w:sz w:val="20"/>
                <w:rtl/>
                <w:lang w:eastAsia="en-CA"/>
              </w:rPr>
              <w:t>كلورو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فلوروكربونية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39842F" w14:textId="77777777" w:rsidR="00F2788C" w:rsidRPr="00371D46" w:rsidRDefault="00F2788C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463,113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90C475" w14:textId="77777777" w:rsidR="00F2788C" w:rsidRPr="00371D46" w:rsidRDefault="00F2788C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CD9DFD" w14:textId="77777777" w:rsidR="00F2788C" w:rsidRPr="00371D46" w:rsidRDefault="00F2788C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32B272" w14:textId="77777777" w:rsidR="00F2788C" w:rsidRPr="00371D46" w:rsidRDefault="00F2788C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463,113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F4C0D1" w14:textId="77777777" w:rsidR="00F2788C" w:rsidRPr="00371D46" w:rsidRDefault="00F2788C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864,849</w:t>
            </w:r>
          </w:p>
        </w:tc>
      </w:tr>
      <w:tr w:rsidR="00F2788C" w:rsidRPr="00371D46" w14:paraId="25A76CEF" w14:textId="77777777" w:rsidTr="00E724C8">
        <w:trPr>
          <w:trHeight w:val="58"/>
          <w:jc w:val="center"/>
        </w:trPr>
        <w:tc>
          <w:tcPr>
            <w:tcW w:w="100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BF442E" w14:textId="328B52B3" w:rsidR="00F2788C" w:rsidRPr="00371D46" w:rsidRDefault="00E724C8" w:rsidP="000F5937">
            <w:pPr>
              <w:bidi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أنشطة</w:t>
            </w:r>
            <w:r w:rsidR="00E13CE1">
              <w:rPr>
                <w:rFonts w:hint="cs"/>
                <w:b/>
                <w:bCs/>
                <w:sz w:val="20"/>
                <w:rtl/>
                <w:lang w:eastAsia="en-CA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المواد</w:t>
            </w:r>
            <w:r w:rsidR="00E13CE1">
              <w:rPr>
                <w:rFonts w:hint="cs"/>
                <w:b/>
                <w:bCs/>
                <w:sz w:val="20"/>
                <w:rtl/>
                <w:lang w:eastAsia="en-CA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الهيدروفلوروكربونية</w:t>
            </w:r>
          </w:p>
        </w:tc>
      </w:tr>
      <w:tr w:rsidR="00F2788C" w:rsidRPr="00371D46" w14:paraId="6C8126D5" w14:textId="77777777" w:rsidTr="00E724C8">
        <w:trPr>
          <w:trHeight w:val="58"/>
          <w:jc w:val="center"/>
        </w:trPr>
        <w:tc>
          <w:tcPr>
            <w:tcW w:w="3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0AC699" w14:textId="3E696EDD" w:rsidR="00F2788C" w:rsidRPr="00371D46" w:rsidRDefault="00F2788C" w:rsidP="00F2788C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المرحلة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الأولى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من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خطط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تنفيذ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تعديل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كيغالي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7190C7" w14:textId="77777777" w:rsidR="00F2788C" w:rsidRPr="00371D46" w:rsidRDefault="00F2788C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CC2125" w14:textId="77777777" w:rsidR="00F2788C" w:rsidRPr="00371D46" w:rsidRDefault="00F2788C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207637" w14:textId="77777777" w:rsidR="00F2788C" w:rsidRPr="00371D46" w:rsidRDefault="00F2788C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105,090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63D381" w14:textId="77777777" w:rsidR="00F2788C" w:rsidRPr="00371D46" w:rsidRDefault="00F2788C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105,090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B5C632" w14:textId="77777777" w:rsidR="00F2788C" w:rsidRPr="00371D46" w:rsidRDefault="00F2788C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</w:tr>
      <w:tr w:rsidR="00F2788C" w:rsidRPr="00371D46" w14:paraId="65F8C05D" w14:textId="77777777" w:rsidTr="00E724C8">
        <w:trPr>
          <w:trHeight w:val="58"/>
          <w:jc w:val="center"/>
        </w:trPr>
        <w:tc>
          <w:tcPr>
            <w:tcW w:w="3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BB9BD6" w14:textId="3A292507" w:rsidR="00F2788C" w:rsidRPr="00371D46" w:rsidRDefault="00E724C8" w:rsidP="00E724C8">
            <w:pPr>
              <w:bidi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المجموع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الفرعي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لأنشطة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المواد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الهيدروفلوروكربونية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562E4C" w14:textId="77777777" w:rsidR="00F2788C" w:rsidRPr="00371D46" w:rsidRDefault="00F2788C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3ACD02" w14:textId="77777777" w:rsidR="00F2788C" w:rsidRPr="00371D46" w:rsidRDefault="00F2788C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D7B6CC" w14:textId="77777777" w:rsidR="00F2788C" w:rsidRPr="00371D46" w:rsidRDefault="00F2788C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105,090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8C6741" w14:textId="77777777" w:rsidR="00F2788C" w:rsidRPr="00371D46" w:rsidRDefault="00F2788C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105,090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621CD5" w14:textId="77777777" w:rsidR="00F2788C" w:rsidRPr="00371D46" w:rsidRDefault="00F2788C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0</w:t>
            </w:r>
          </w:p>
        </w:tc>
      </w:tr>
      <w:tr w:rsidR="00F2788C" w:rsidRPr="00371D46" w14:paraId="71DFD522" w14:textId="77777777" w:rsidTr="00E724C8">
        <w:trPr>
          <w:trHeight w:val="58"/>
          <w:jc w:val="center"/>
        </w:trPr>
        <w:tc>
          <w:tcPr>
            <w:tcW w:w="3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F89757" w14:textId="77777777" w:rsidR="00F2788C" w:rsidRPr="00371D46" w:rsidRDefault="00E724C8" w:rsidP="00E724C8">
            <w:pPr>
              <w:bidi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المجموع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D29921" w14:textId="77777777" w:rsidR="00F2788C" w:rsidRPr="00371D46" w:rsidRDefault="00F2788C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463,113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496D7D" w14:textId="77777777" w:rsidR="00F2788C" w:rsidRPr="00371D46" w:rsidRDefault="00F2788C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FA40D5" w14:textId="77777777" w:rsidR="00F2788C" w:rsidRPr="00371D46" w:rsidRDefault="00F2788C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105,090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95FED9" w14:textId="77777777" w:rsidR="00F2788C" w:rsidRPr="00371D46" w:rsidRDefault="00F2788C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568,203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5EB202" w14:textId="77777777" w:rsidR="00F2788C" w:rsidRPr="00371D46" w:rsidRDefault="00F2788C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864,849</w:t>
            </w:r>
          </w:p>
        </w:tc>
      </w:tr>
    </w:tbl>
    <w:p w14:paraId="33007476" w14:textId="1593B2AE" w:rsidR="00F2788C" w:rsidRPr="005F66AA" w:rsidRDefault="00F2788C" w:rsidP="00F10E81">
      <w:pPr>
        <w:pStyle w:val="ListParagraph"/>
        <w:bidi/>
        <w:spacing w:before="20" w:after="240"/>
        <w:ind w:left="-279"/>
        <w:contextualSpacing w:val="0"/>
        <w:rPr>
          <w:sz w:val="22"/>
          <w:szCs w:val="22"/>
          <w:rtl/>
          <w:lang w:val="en-US" w:bidi="ar-EG"/>
        </w:rPr>
      </w:pPr>
      <w:r>
        <w:rPr>
          <w:rFonts w:hint="cs"/>
          <w:sz w:val="22"/>
          <w:szCs w:val="22"/>
          <w:rtl/>
          <w:lang w:val="en-US" w:bidi="ar-EG"/>
        </w:rPr>
        <w:t>*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بما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في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ذلك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تكاليف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دعم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الوكالة.</w:t>
      </w:r>
    </w:p>
    <w:p w14:paraId="33809721" w14:textId="05E0700E" w:rsidR="00AC464A" w:rsidRDefault="00F2788C" w:rsidP="00153162">
      <w:pPr>
        <w:pStyle w:val="ListParagraph"/>
        <w:numPr>
          <w:ilvl w:val="0"/>
          <w:numId w:val="23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وت</w:t>
      </w:r>
      <w:r w:rsidR="00153162">
        <w:rPr>
          <w:rFonts w:hint="cs"/>
          <w:sz w:val="26"/>
          <w:szCs w:val="26"/>
          <w:rtl/>
          <w:lang w:val="en-US" w:bidi="ar-EG"/>
        </w:rPr>
        <w:t>ضمنت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خطة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أعمال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أستراليا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الأنشطة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التالية:</w:t>
      </w:r>
    </w:p>
    <w:p w14:paraId="673292AB" w14:textId="54598A7B" w:rsidR="00F2788C" w:rsidRDefault="00F2788C" w:rsidP="00F2788C">
      <w:pPr>
        <w:pStyle w:val="ListParagraph"/>
        <w:numPr>
          <w:ilvl w:val="0"/>
          <w:numId w:val="24"/>
        </w:numPr>
        <w:bidi/>
        <w:spacing w:after="240"/>
        <w:ind w:left="1440" w:hanging="72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lastRenderedPageBreak/>
        <w:t>المرحلة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الثالثة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خطة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إدارة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إزالة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المواد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الهيدروكلوروفلوروكربونية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الموافق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عليها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لبلد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واحد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بقيمة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1.33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مليون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دولار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أمريكي،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ومنها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463,113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دولارا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أمريكيا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للفترة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2025-2027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و864,849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دولارا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أمريكيا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للفترة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153162">
        <w:rPr>
          <w:rFonts w:hint="cs"/>
          <w:sz w:val="26"/>
          <w:szCs w:val="26"/>
          <w:rtl/>
          <w:lang w:val="en-US" w:bidi="ar-EG"/>
        </w:rPr>
        <w:t>ما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بعد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عام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2027؛</w:t>
      </w:r>
    </w:p>
    <w:p w14:paraId="1A31A77B" w14:textId="5D18990E" w:rsidR="00F2788C" w:rsidRDefault="00F2788C" w:rsidP="00F2788C">
      <w:pPr>
        <w:pStyle w:val="ListParagraph"/>
        <w:numPr>
          <w:ilvl w:val="0"/>
          <w:numId w:val="24"/>
        </w:numPr>
        <w:bidi/>
        <w:spacing w:after="240"/>
        <w:ind w:left="1440" w:hanging="72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مرحلة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أولى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إقليمية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لخطة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تنفيذ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تعديل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كيغالي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153162">
        <w:rPr>
          <w:rFonts w:hint="cs"/>
          <w:sz w:val="26"/>
          <w:szCs w:val="26"/>
          <w:rtl/>
          <w:lang w:val="en-US" w:bidi="ar-EG"/>
        </w:rPr>
        <w:t>لبلد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153162">
        <w:rPr>
          <w:rFonts w:hint="cs"/>
          <w:sz w:val="26"/>
          <w:szCs w:val="26"/>
          <w:rtl/>
          <w:lang w:val="en-US" w:bidi="ar-EG"/>
        </w:rPr>
        <w:t>من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153162">
        <w:rPr>
          <w:rFonts w:hint="cs"/>
          <w:sz w:val="26"/>
          <w:szCs w:val="26"/>
          <w:rtl/>
          <w:lang w:val="en-US" w:bidi="ar-EG"/>
        </w:rPr>
        <w:t>البلدان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153162">
        <w:rPr>
          <w:rFonts w:hint="cs"/>
          <w:sz w:val="26"/>
          <w:szCs w:val="26"/>
          <w:rtl/>
          <w:lang w:val="en-US" w:bidi="ar-EG"/>
        </w:rPr>
        <w:t>الجزرية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153162">
        <w:rPr>
          <w:rFonts w:hint="cs"/>
          <w:sz w:val="26"/>
          <w:szCs w:val="26"/>
          <w:rtl/>
          <w:lang w:val="en-US" w:bidi="ar-EG"/>
        </w:rPr>
        <w:t>في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153162">
        <w:rPr>
          <w:rFonts w:hint="cs"/>
          <w:sz w:val="26"/>
          <w:szCs w:val="26"/>
          <w:rtl/>
          <w:lang w:val="en-US" w:bidi="ar-EG"/>
        </w:rPr>
        <w:t>الميحط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153162">
        <w:rPr>
          <w:rFonts w:hint="cs"/>
          <w:sz w:val="26"/>
          <w:szCs w:val="26"/>
          <w:rtl/>
          <w:lang w:val="en-US" w:bidi="ar-EG"/>
        </w:rPr>
        <w:t>الهادئ</w:t>
      </w:r>
      <w:r>
        <w:rPr>
          <w:rFonts w:hint="cs"/>
          <w:sz w:val="26"/>
          <w:szCs w:val="26"/>
          <w:rtl/>
          <w:lang w:val="en-US" w:bidi="ar-EG"/>
        </w:rPr>
        <w:t>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بقيمة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105,090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دولارا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أمريكيا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2025-2027.</w:t>
      </w:r>
    </w:p>
    <w:p w14:paraId="7DF2C8BC" w14:textId="47815904" w:rsidR="00F2788C" w:rsidRPr="00787B09" w:rsidRDefault="00787B09" w:rsidP="00787B09">
      <w:pPr>
        <w:pStyle w:val="ListParagraph"/>
        <w:bidi/>
        <w:spacing w:after="240"/>
        <w:ind w:left="0"/>
        <w:contextualSpacing w:val="0"/>
        <w:rPr>
          <w:b/>
          <w:bCs/>
          <w:sz w:val="26"/>
          <w:szCs w:val="26"/>
          <w:rtl/>
          <w:lang w:val="en-US" w:bidi="ar-EG"/>
        </w:rPr>
      </w:pPr>
      <w:r w:rsidRPr="00787B09">
        <w:rPr>
          <w:rFonts w:hint="cs"/>
          <w:b/>
          <w:bCs/>
          <w:sz w:val="26"/>
          <w:szCs w:val="26"/>
          <w:rtl/>
          <w:lang w:val="en-US" w:bidi="ar-EG"/>
        </w:rPr>
        <w:t>2-2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787B09">
        <w:rPr>
          <w:rFonts w:hint="cs"/>
          <w:b/>
          <w:bCs/>
          <w:sz w:val="26"/>
          <w:szCs w:val="26"/>
          <w:rtl/>
          <w:lang w:val="en-US" w:bidi="ar-EG"/>
        </w:rPr>
        <w:t>الجمهورية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787B09">
        <w:rPr>
          <w:rFonts w:hint="cs"/>
          <w:b/>
          <w:bCs/>
          <w:sz w:val="26"/>
          <w:szCs w:val="26"/>
          <w:rtl/>
          <w:lang w:val="en-US" w:bidi="ar-EG"/>
        </w:rPr>
        <w:t>التشيكية</w:t>
      </w:r>
    </w:p>
    <w:p w14:paraId="660BD732" w14:textId="0113EEFA" w:rsidR="00787B09" w:rsidRDefault="00787B09" w:rsidP="002806F4">
      <w:pPr>
        <w:pStyle w:val="ListParagraph"/>
        <w:numPr>
          <w:ilvl w:val="0"/>
          <w:numId w:val="23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يعرض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2806F4">
        <w:rPr>
          <w:rFonts w:hint="cs"/>
          <w:sz w:val="26"/>
          <w:szCs w:val="26"/>
          <w:rtl/>
          <w:lang w:val="en-US" w:bidi="ar-EG"/>
        </w:rPr>
        <w:t>الجدول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2806F4">
        <w:rPr>
          <w:rFonts w:hint="cs"/>
          <w:sz w:val="26"/>
          <w:szCs w:val="26"/>
          <w:rtl/>
          <w:lang w:val="en-US" w:bidi="ar-EG"/>
        </w:rPr>
        <w:t>3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تخصيص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الموارد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خطة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أعمال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الجمهورية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التشيكية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للفترة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2025-2027.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وتبلغ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نسبة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عشرين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المئة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المساهمات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السنوية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تعهدت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بها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الجمهورية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التشيكية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لعام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202</w:t>
      </w:r>
      <w:r>
        <w:rPr>
          <w:rFonts w:asciiTheme="majorBidi" w:hAnsiTheme="majorBidi" w:hint="cs"/>
          <w:sz w:val="26"/>
          <w:szCs w:val="26"/>
          <w:rtl/>
          <w:lang w:bidi="ar-LB"/>
        </w:rPr>
        <w:t>5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ما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يعادل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201,851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دولار</w:t>
      </w:r>
      <w:r>
        <w:rPr>
          <w:rFonts w:asciiTheme="majorBidi" w:hAnsiTheme="majorBidi" w:hint="cs"/>
          <w:sz w:val="26"/>
          <w:szCs w:val="26"/>
          <w:rtl/>
          <w:lang w:bidi="ar-LB"/>
        </w:rPr>
        <w:t>ا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أمريكي</w:t>
      </w:r>
      <w:r>
        <w:rPr>
          <w:rFonts w:asciiTheme="majorBidi" w:hAnsiTheme="majorBidi" w:hint="cs"/>
          <w:sz w:val="26"/>
          <w:szCs w:val="26"/>
          <w:rtl/>
          <w:lang w:bidi="ar-LB"/>
        </w:rPr>
        <w:t>ا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.</w:t>
      </w:r>
    </w:p>
    <w:p w14:paraId="6F4B7F97" w14:textId="47A6BD0F" w:rsidR="00F2788C" w:rsidRDefault="00787B09" w:rsidP="00F10E81">
      <w:pPr>
        <w:pStyle w:val="ListParagraph"/>
        <w:bidi/>
        <w:ind w:left="0" w:hanging="138"/>
        <w:contextualSpacing w:val="0"/>
        <w:rPr>
          <w:sz w:val="26"/>
          <w:szCs w:val="26"/>
          <w:lang w:val="en-US" w:bidi="ar-LB"/>
        </w:rPr>
      </w:pPr>
      <w:r w:rsidRPr="00787B09">
        <w:rPr>
          <w:rFonts w:hint="cs"/>
          <w:b/>
          <w:bCs/>
          <w:sz w:val="26"/>
          <w:szCs w:val="26"/>
          <w:rtl/>
          <w:lang w:val="en-US" w:bidi="ar-EG"/>
        </w:rPr>
        <w:t>الجدول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787B09">
        <w:rPr>
          <w:rFonts w:hint="cs"/>
          <w:b/>
          <w:bCs/>
          <w:sz w:val="26"/>
          <w:szCs w:val="26"/>
          <w:rtl/>
          <w:lang w:val="en-US" w:bidi="ar-EG"/>
        </w:rPr>
        <w:t>3.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F2788C">
        <w:rPr>
          <w:rFonts w:hint="cs"/>
          <w:b/>
          <w:bCs/>
          <w:sz w:val="26"/>
          <w:szCs w:val="26"/>
          <w:rtl/>
          <w:lang w:val="en-US" w:bidi="ar-EG"/>
        </w:rPr>
        <w:t>تخصيص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F2788C">
        <w:rPr>
          <w:rFonts w:hint="cs"/>
          <w:b/>
          <w:bCs/>
          <w:sz w:val="26"/>
          <w:szCs w:val="26"/>
          <w:rtl/>
          <w:lang w:val="en-US" w:bidi="ar-EG"/>
        </w:rPr>
        <w:t>الموارد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>
        <w:rPr>
          <w:rFonts w:hint="cs"/>
          <w:b/>
          <w:bCs/>
          <w:sz w:val="26"/>
          <w:szCs w:val="26"/>
          <w:rtl/>
          <w:lang w:val="en-US" w:bidi="ar-EG"/>
        </w:rPr>
        <w:t>للجمهورية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>
        <w:rPr>
          <w:rFonts w:hint="cs"/>
          <w:b/>
          <w:bCs/>
          <w:sz w:val="26"/>
          <w:szCs w:val="26"/>
          <w:rtl/>
          <w:lang w:val="en-US" w:bidi="ar-EG"/>
        </w:rPr>
        <w:t>التشيكية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C53C36">
        <w:rPr>
          <w:rFonts w:asciiTheme="majorBidi" w:hAnsiTheme="majorBidi"/>
          <w:b/>
          <w:bCs/>
          <w:sz w:val="26"/>
          <w:szCs w:val="26"/>
          <w:rtl/>
          <w:lang w:bidi="ar-LB"/>
        </w:rPr>
        <w:t>(بالدولار</w:t>
      </w:r>
      <w:r w:rsidR="00E13CE1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C53C36">
        <w:rPr>
          <w:rFonts w:asciiTheme="majorBidi" w:hAnsiTheme="majorBidi"/>
          <w:b/>
          <w:bCs/>
          <w:sz w:val="26"/>
          <w:szCs w:val="26"/>
          <w:rtl/>
          <w:lang w:bidi="ar-LB"/>
        </w:rPr>
        <w:t>الأمريكي)</w:t>
      </w:r>
      <w:r>
        <w:rPr>
          <w:rFonts w:hint="cs"/>
          <w:b/>
          <w:bCs/>
          <w:sz w:val="26"/>
          <w:szCs w:val="26"/>
          <w:rtl/>
          <w:lang w:val="en-US" w:bidi="ar-EG"/>
        </w:rPr>
        <w:t>*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2806F4" w:rsidRPr="00C53C36">
        <w:rPr>
          <w:rFonts w:asciiTheme="majorBidi" w:hAnsiTheme="majorBidi"/>
          <w:b/>
          <w:bCs/>
          <w:sz w:val="26"/>
          <w:szCs w:val="26"/>
          <w:rtl/>
          <w:lang w:bidi="ar-LB"/>
        </w:rPr>
        <w:t>-</w:t>
      </w:r>
      <w:r w:rsidR="00E13CE1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="002806F4" w:rsidRPr="00C53C36">
        <w:rPr>
          <w:rFonts w:asciiTheme="majorBidi" w:hAnsiTheme="majorBidi"/>
          <w:b/>
          <w:bCs/>
          <w:sz w:val="26"/>
          <w:szCs w:val="26"/>
          <w:rtl/>
          <w:lang w:bidi="ar-LB"/>
        </w:rPr>
        <w:t>كما</w:t>
      </w:r>
      <w:r w:rsidR="00E13CE1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="002806F4" w:rsidRPr="00C53C36">
        <w:rPr>
          <w:rFonts w:asciiTheme="majorBidi" w:hAnsiTheme="majorBidi"/>
          <w:b/>
          <w:bCs/>
          <w:sz w:val="26"/>
          <w:szCs w:val="26"/>
          <w:rtl/>
          <w:lang w:bidi="ar-LB"/>
        </w:rPr>
        <w:t>تم</w:t>
      </w:r>
      <w:r w:rsidR="00E13CE1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="002806F4" w:rsidRPr="00C53C36">
        <w:rPr>
          <w:rFonts w:asciiTheme="majorBidi" w:hAnsiTheme="majorBidi"/>
          <w:b/>
          <w:bCs/>
          <w:sz w:val="26"/>
          <w:szCs w:val="26"/>
          <w:rtl/>
          <w:lang w:bidi="ar-LB"/>
        </w:rPr>
        <w:t>تقديمه</w:t>
      </w:r>
    </w:p>
    <w:tbl>
      <w:tblPr>
        <w:bidiVisual/>
        <w:tblW w:w="9718" w:type="dxa"/>
        <w:jc w:val="center"/>
        <w:tblLayout w:type="fixed"/>
        <w:tblLook w:val="04A0" w:firstRow="1" w:lastRow="0" w:firstColumn="1" w:lastColumn="0" w:noHBand="0" w:noVBand="1"/>
      </w:tblPr>
      <w:tblGrid>
        <w:gridCol w:w="3197"/>
        <w:gridCol w:w="1304"/>
        <w:gridCol w:w="1304"/>
        <w:gridCol w:w="1304"/>
        <w:gridCol w:w="1304"/>
        <w:gridCol w:w="1305"/>
      </w:tblGrid>
      <w:tr w:rsidR="00787B09" w:rsidRPr="00371D46" w14:paraId="6207753F" w14:textId="77777777" w:rsidTr="002806F4">
        <w:trPr>
          <w:jc w:val="center"/>
        </w:trPr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6AA94F" w14:textId="77777777" w:rsidR="00787B09" w:rsidRPr="005F66AA" w:rsidRDefault="00787B09" w:rsidP="00B62A78">
            <w:pPr>
              <w:bidi/>
              <w:jc w:val="left"/>
              <w:rPr>
                <w:b/>
                <w:bCs/>
                <w:sz w:val="20"/>
                <w:lang w:val="en-US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الوصف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E1371" w14:textId="77777777" w:rsidR="00787B09" w:rsidRPr="00371D46" w:rsidRDefault="00787B09" w:rsidP="00B62A78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 w:rsidRPr="00371D46">
              <w:rPr>
                <w:b/>
                <w:bCs/>
                <w:color w:val="000000"/>
                <w:sz w:val="20"/>
                <w:lang w:eastAsia="en-CA"/>
              </w:rPr>
              <w:t>2025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CA46C" w14:textId="77777777" w:rsidR="00787B09" w:rsidRPr="00371D46" w:rsidRDefault="00787B09" w:rsidP="00B62A78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 w:rsidRPr="00371D46">
              <w:rPr>
                <w:b/>
                <w:bCs/>
                <w:color w:val="000000"/>
                <w:sz w:val="20"/>
                <w:lang w:eastAsia="en-CA"/>
              </w:rPr>
              <w:t>2026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CC34A" w14:textId="77777777" w:rsidR="00787B09" w:rsidRPr="00371D46" w:rsidRDefault="00787B09" w:rsidP="00B62A78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 w:rsidRPr="00371D46">
              <w:rPr>
                <w:b/>
                <w:bCs/>
                <w:color w:val="000000"/>
                <w:sz w:val="20"/>
                <w:lang w:eastAsia="en-CA"/>
              </w:rPr>
              <w:t>2027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CB1B1" w14:textId="77777777" w:rsidR="00787B09" w:rsidRDefault="00787B09" w:rsidP="00B62A78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المجموع</w:t>
            </w:r>
          </w:p>
          <w:p w14:paraId="3609BBE7" w14:textId="77777777" w:rsidR="00787B09" w:rsidRPr="00371D46" w:rsidRDefault="00787B09" w:rsidP="00B62A78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(2025-2027)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A5646" w14:textId="77777777" w:rsidR="00787B09" w:rsidRDefault="00787B09" w:rsidP="00B62A78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المجموع</w:t>
            </w:r>
          </w:p>
          <w:p w14:paraId="264C8E9A" w14:textId="09C65931" w:rsidR="00787B09" w:rsidRPr="00371D46" w:rsidRDefault="00787B09" w:rsidP="00B62A78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بعد</w:t>
            </w:r>
            <w:r w:rsidR="00E13CE1"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2027</w:t>
            </w:r>
          </w:p>
        </w:tc>
      </w:tr>
      <w:tr w:rsidR="00787B09" w:rsidRPr="00371D46" w14:paraId="08A12BE8" w14:textId="77777777" w:rsidTr="002806F4">
        <w:trPr>
          <w:jc w:val="center"/>
        </w:trPr>
        <w:tc>
          <w:tcPr>
            <w:tcW w:w="97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9E0C8" w14:textId="27256EE3" w:rsidR="00787B09" w:rsidRPr="00787B09" w:rsidRDefault="00787B09" w:rsidP="00787B09">
            <w:pPr>
              <w:bidi/>
              <w:jc w:val="left"/>
              <w:rPr>
                <w:b/>
                <w:bCs/>
                <w:sz w:val="20"/>
                <w:rtl/>
                <w:lang w:val="en-US" w:eastAsia="en-CA" w:bidi="ar-EG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EG"/>
              </w:rPr>
              <w:t>أنشطة</w:t>
            </w:r>
            <w:r w:rsidR="00E13CE1">
              <w:rPr>
                <w:rFonts w:hint="cs"/>
                <w:b/>
                <w:bCs/>
                <w:sz w:val="20"/>
                <w:rtl/>
                <w:lang w:val="en-US" w:eastAsia="en-CA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 w:eastAsia="en-CA" w:bidi="ar-EG"/>
              </w:rPr>
              <w:t>المواد</w:t>
            </w:r>
            <w:r w:rsidR="00E13CE1">
              <w:rPr>
                <w:rFonts w:hint="cs"/>
                <w:b/>
                <w:bCs/>
                <w:sz w:val="20"/>
                <w:rtl/>
                <w:lang w:val="en-US" w:eastAsia="en-CA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 w:eastAsia="en-CA" w:bidi="ar-EG"/>
              </w:rPr>
              <w:t>الهيدروفلوروكربونية</w:t>
            </w:r>
          </w:p>
        </w:tc>
      </w:tr>
      <w:tr w:rsidR="00787B09" w:rsidRPr="00371D46" w14:paraId="16DB1198" w14:textId="77777777" w:rsidTr="002806F4">
        <w:trPr>
          <w:jc w:val="center"/>
        </w:trPr>
        <w:tc>
          <w:tcPr>
            <w:tcW w:w="3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E0F31" w14:textId="6368B307" w:rsidR="00787B09" w:rsidRPr="00371D46" w:rsidRDefault="002806F4" w:rsidP="00787B09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المواد</w:t>
            </w:r>
            <w:r w:rsidR="00E13CE1">
              <w:rPr>
                <w:rFonts w:hint="cs"/>
                <w:sz w:val="20"/>
                <w:rtl/>
              </w:rPr>
              <w:t xml:space="preserve"> </w:t>
            </w:r>
            <w:r w:rsidR="00787B09">
              <w:rPr>
                <w:rFonts w:hint="cs"/>
                <w:sz w:val="20"/>
                <w:rtl/>
              </w:rPr>
              <w:t>الهيدروفلوروكربون</w:t>
            </w:r>
            <w:r>
              <w:rPr>
                <w:rFonts w:hint="cs"/>
                <w:sz w:val="20"/>
                <w:rtl/>
              </w:rPr>
              <w:t>ية</w:t>
            </w:r>
            <w:r w:rsidR="00E13CE1">
              <w:rPr>
                <w:rFonts w:hint="cs"/>
                <w:sz w:val="20"/>
                <w:rtl/>
              </w:rPr>
              <w:t xml:space="preserve"> </w:t>
            </w:r>
            <w:r w:rsidR="00787B09">
              <w:rPr>
                <w:sz w:val="20"/>
                <w:rtl/>
              </w:rPr>
              <w:t>–</w:t>
            </w:r>
            <w:r w:rsidR="00E13CE1">
              <w:rPr>
                <w:rFonts w:hint="cs"/>
                <w:sz w:val="20"/>
                <w:rtl/>
              </w:rPr>
              <w:t xml:space="preserve"> </w:t>
            </w:r>
            <w:r w:rsidR="00787B09">
              <w:rPr>
                <w:rFonts w:hint="cs"/>
                <w:sz w:val="20"/>
                <w:rtl/>
              </w:rPr>
              <w:t>المساعدة</w:t>
            </w:r>
            <w:r w:rsidR="00E13CE1">
              <w:rPr>
                <w:rFonts w:hint="cs"/>
                <w:sz w:val="20"/>
                <w:rtl/>
              </w:rPr>
              <w:t xml:space="preserve"> </w:t>
            </w:r>
            <w:r w:rsidR="00787B09">
              <w:rPr>
                <w:rFonts w:hint="cs"/>
                <w:sz w:val="20"/>
                <w:rtl/>
              </w:rPr>
              <w:t>التقنية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98F35" w14:textId="77777777" w:rsidR="00787B09" w:rsidRPr="00371D46" w:rsidRDefault="00787B09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198,000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7DE3C" w14:textId="77777777" w:rsidR="00787B09" w:rsidRPr="00371D46" w:rsidRDefault="00787B09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598E9" w14:textId="77777777" w:rsidR="00787B09" w:rsidRPr="00371D46" w:rsidRDefault="00787B09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7F8CF" w14:textId="77777777" w:rsidR="00787B09" w:rsidRPr="00371D46" w:rsidRDefault="00787B09" w:rsidP="00B62A78">
            <w:pPr>
              <w:jc w:val="right"/>
              <w:rPr>
                <w:sz w:val="20"/>
                <w:lang w:eastAsia="en-CA"/>
              </w:rPr>
            </w:pPr>
            <w:bookmarkStart w:id="0" w:name="_Hlk180529378"/>
            <w:r w:rsidRPr="00371D46">
              <w:rPr>
                <w:sz w:val="20"/>
                <w:lang w:eastAsia="en-CA"/>
              </w:rPr>
              <w:t>198,000</w:t>
            </w:r>
            <w:bookmarkEnd w:id="0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71190F" w14:textId="77777777" w:rsidR="00787B09" w:rsidRPr="00371D46" w:rsidRDefault="00787B09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</w:tr>
      <w:tr w:rsidR="00787B09" w:rsidRPr="00371D46" w14:paraId="1D04A88A" w14:textId="77777777" w:rsidTr="002806F4">
        <w:trPr>
          <w:jc w:val="center"/>
        </w:trPr>
        <w:tc>
          <w:tcPr>
            <w:tcW w:w="3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EB016" w14:textId="77777777" w:rsidR="00787B09" w:rsidRPr="00371D46" w:rsidRDefault="00787B09" w:rsidP="00787B09">
            <w:pPr>
              <w:bidi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61ADB" w14:textId="77777777" w:rsidR="00787B09" w:rsidRPr="00371D46" w:rsidRDefault="00787B09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198,000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0F589" w14:textId="77777777" w:rsidR="00787B09" w:rsidRPr="00371D46" w:rsidRDefault="00787B09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86887" w14:textId="77777777" w:rsidR="00787B09" w:rsidRPr="00371D46" w:rsidRDefault="00787B09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EE220" w14:textId="77777777" w:rsidR="00787B09" w:rsidRPr="00371D46" w:rsidRDefault="00787B09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198,000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5D2CB" w14:textId="77777777" w:rsidR="00787B09" w:rsidRPr="00371D46" w:rsidRDefault="00787B09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0</w:t>
            </w:r>
          </w:p>
        </w:tc>
      </w:tr>
    </w:tbl>
    <w:p w14:paraId="56C27419" w14:textId="670EDBB5" w:rsidR="00F2788C" w:rsidRDefault="002806F4" w:rsidP="00F10E81">
      <w:pPr>
        <w:pStyle w:val="ListParagraph"/>
        <w:bidi/>
        <w:spacing w:after="240"/>
        <w:ind w:left="-138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2"/>
          <w:szCs w:val="22"/>
          <w:rtl/>
          <w:lang w:val="en-US" w:bidi="ar-EG"/>
        </w:rPr>
        <w:t>*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بما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في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ذلك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تكاليف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دعم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الوكالة.</w:t>
      </w:r>
    </w:p>
    <w:p w14:paraId="7CECC53C" w14:textId="7CF055FB" w:rsidR="0096688E" w:rsidRDefault="00664A49" w:rsidP="002F2282">
      <w:pPr>
        <w:pStyle w:val="ListParagraph"/>
        <w:numPr>
          <w:ilvl w:val="0"/>
          <w:numId w:val="23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و</w:t>
      </w:r>
      <w:r w:rsidR="0096688E">
        <w:rPr>
          <w:rFonts w:hint="cs"/>
          <w:sz w:val="26"/>
          <w:szCs w:val="26"/>
          <w:rtl/>
          <w:lang w:val="en-US" w:bidi="ar-EG"/>
        </w:rPr>
        <w:t>تضمنت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خطة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أعمال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الجمهورية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التشيكية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نشاطا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إقليميا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بقيمة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198,000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دولارا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أمريكيا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في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عام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2025،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لدعم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بلدان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أوروبا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وآسيا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الوسطى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(أل</w:t>
      </w:r>
      <w:r w:rsidR="00153162">
        <w:rPr>
          <w:rFonts w:hint="cs"/>
          <w:sz w:val="26"/>
          <w:szCs w:val="26"/>
          <w:rtl/>
          <w:lang w:val="en-US" w:bidi="ar-EG"/>
        </w:rPr>
        <w:t>ب</w:t>
      </w:r>
      <w:r w:rsidR="0096688E">
        <w:rPr>
          <w:rFonts w:hint="cs"/>
          <w:sz w:val="26"/>
          <w:szCs w:val="26"/>
          <w:rtl/>
          <w:lang w:val="en-US" w:bidi="ar-EG"/>
        </w:rPr>
        <w:t>انيا،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وأرمينيا،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ومقدونيا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الشمالية،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وجمهورية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مولدوفا،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وتركمانستان)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لتعزيز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الاستراتيجيات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الوطنية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بشأن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كفاءة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استخدام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الطاقة،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وإدارة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دورة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الحياة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والإنفاذ.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وتمثل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الهدف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من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هذا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المشروع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الإقليمي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في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تكميل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الأنشطة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المنفذة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بموجب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مشاريع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وطنية،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بما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في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ذلك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مشاريع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كفاءة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استخدام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الطاقة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ضمن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سياق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خطط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إدارة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إزالة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المواد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الهيدروكلوروفلوروكربونية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وخطط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تنفيذ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تعديل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كيغالي،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ومشاريع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إعداد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قوائم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الجرد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الوطنية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لبنوك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المواد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غير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المرغوبة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الخاضغة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6688E">
        <w:rPr>
          <w:rFonts w:hint="cs"/>
          <w:sz w:val="26"/>
          <w:szCs w:val="26"/>
          <w:rtl/>
          <w:lang w:val="en-US" w:bidi="ar-EG"/>
        </w:rPr>
        <w:t>للرقابة.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ولدى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العديد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من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البلدان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مشاريع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موافق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عليها،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بينما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تعد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بلدان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أخرى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هذه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المشاريع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في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الوقت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الحالي.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ويهدف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المشروع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المقترح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إلى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تجنب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2F2282">
        <w:rPr>
          <w:rFonts w:hint="cs"/>
          <w:sz w:val="26"/>
          <w:szCs w:val="26"/>
          <w:rtl/>
          <w:lang w:val="en-US" w:bidi="ar-EG"/>
        </w:rPr>
        <w:t>أية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إزدواجية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مع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الأنشطة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الوطنية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الموافق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عليها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ويركز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حصريا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على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الجوانب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الإقليمية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ذات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الصلة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بإعداد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معايير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2F2282">
        <w:rPr>
          <w:rFonts w:hint="cs"/>
          <w:sz w:val="26"/>
          <w:szCs w:val="26"/>
          <w:rtl/>
          <w:lang w:val="en-US" w:bidi="ar-EG"/>
        </w:rPr>
        <w:t>كفاءة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2F2282">
        <w:rPr>
          <w:rFonts w:hint="cs"/>
          <w:sz w:val="26"/>
          <w:szCs w:val="26"/>
          <w:rtl/>
          <w:lang w:val="en-US" w:bidi="ar-EG"/>
        </w:rPr>
        <w:t>استخدام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2F2282">
        <w:rPr>
          <w:rFonts w:hint="cs"/>
          <w:sz w:val="26"/>
          <w:szCs w:val="26"/>
          <w:rtl/>
          <w:lang w:val="en-US" w:bidi="ar-EG"/>
        </w:rPr>
        <w:t>الطاقة</w:t>
      </w:r>
      <w:r w:rsidR="009024BA">
        <w:rPr>
          <w:rFonts w:hint="cs"/>
          <w:sz w:val="26"/>
          <w:szCs w:val="26"/>
          <w:rtl/>
          <w:lang w:val="en-US" w:bidi="ar-EG"/>
        </w:rPr>
        <w:t>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والوسم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والمعايير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الدنيا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ل</w:t>
      </w:r>
      <w:r w:rsidR="002F2282">
        <w:rPr>
          <w:rFonts w:hint="cs"/>
          <w:sz w:val="26"/>
          <w:szCs w:val="26"/>
          <w:rtl/>
          <w:lang w:val="en-US" w:bidi="ar-EG"/>
        </w:rPr>
        <w:t>أداء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الطاقة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على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المستوى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الوطني،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فضلا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عن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الاستراتيجيات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الإقليمية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لاسترداد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وإعادة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استخدام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والتخلص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من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المواد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الخاضعة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للرقابة.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وسوف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يمنع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كل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بلد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من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جمع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معلومات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إقليمية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بمفردها،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مثل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أفضل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التقنيات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المتاحة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من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حيث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كفاءة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استخدام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الطاقة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(اللازمة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لوضع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المعايير،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والوسم،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والمعايير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الدنيا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ل</w:t>
      </w:r>
      <w:r w:rsidR="002F2282">
        <w:rPr>
          <w:rFonts w:hint="cs"/>
          <w:sz w:val="26"/>
          <w:szCs w:val="26"/>
          <w:rtl/>
          <w:lang w:val="en-US" w:bidi="ar-EG"/>
        </w:rPr>
        <w:t>أداء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9024BA">
        <w:rPr>
          <w:rFonts w:hint="cs"/>
          <w:sz w:val="26"/>
          <w:szCs w:val="26"/>
          <w:rtl/>
          <w:lang w:val="en-US" w:bidi="ar-EG"/>
        </w:rPr>
        <w:t>الطاقة</w:t>
      </w:r>
      <w:r w:rsidR="00794472">
        <w:rPr>
          <w:rFonts w:hint="cs"/>
          <w:sz w:val="26"/>
          <w:szCs w:val="26"/>
          <w:rtl/>
          <w:lang w:val="en-US" w:bidi="ar-EG"/>
        </w:rPr>
        <w:t>)،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والبلدان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التي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لديها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خطط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استرداد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وتدمير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قائمة،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بما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في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ذلك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التكاليف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والخدمات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المقدمة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(اللازمة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لسيناريوهات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خطة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العمل)،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والبلدان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التي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تسم</w:t>
      </w:r>
      <w:r w:rsidR="002F2282">
        <w:rPr>
          <w:rFonts w:hint="cs"/>
          <w:sz w:val="26"/>
          <w:szCs w:val="26"/>
          <w:rtl/>
          <w:lang w:val="en-US" w:bidi="ar-EG"/>
        </w:rPr>
        <w:t>ح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باستيراد/عبور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المواد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الخاضعة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للرقابة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(اللازمة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لسيناريوهات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خطة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العمل).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وبالتالي،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من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المتوقع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أن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يتجنب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المشروع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إزدواجية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العمل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ويخفض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التكاليف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الإجمالية.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وفي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الوقت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الحاضر،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لا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توجد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نافذة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تمويل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لمثل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مشاريع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2F2282">
        <w:rPr>
          <w:rFonts w:hint="cs"/>
          <w:sz w:val="26"/>
          <w:szCs w:val="26"/>
          <w:rtl/>
          <w:lang w:val="en-US" w:bidi="ar-EG"/>
        </w:rPr>
        <w:t>ا</w:t>
      </w:r>
      <w:r w:rsidR="00794472">
        <w:rPr>
          <w:rFonts w:hint="cs"/>
          <w:sz w:val="26"/>
          <w:szCs w:val="26"/>
          <w:rtl/>
          <w:lang w:val="en-US" w:bidi="ar-EG"/>
        </w:rPr>
        <w:t>لمساعدة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التقنية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2F2282">
        <w:rPr>
          <w:rFonts w:hint="cs"/>
          <w:sz w:val="26"/>
          <w:szCs w:val="26"/>
          <w:rtl/>
          <w:lang w:val="en-US" w:bidi="ar-EG"/>
        </w:rPr>
        <w:t>هذه</w:t>
      </w:r>
      <w:r w:rsidR="00794472">
        <w:rPr>
          <w:rFonts w:hint="cs"/>
          <w:sz w:val="26"/>
          <w:szCs w:val="26"/>
          <w:rtl/>
          <w:lang w:val="en-US" w:bidi="ar-EG"/>
        </w:rPr>
        <w:t>.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وتقدم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هذه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المسألة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في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خطة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العمل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المجمعة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للصندوق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المتعدد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الأطراف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للفترة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2025-2027.</w:t>
      </w:r>
      <w:r w:rsidR="00794472">
        <w:rPr>
          <w:rStyle w:val="FootnoteReference"/>
          <w:sz w:val="26"/>
          <w:szCs w:val="26"/>
          <w:rtl/>
          <w:lang w:val="en-US" w:bidi="ar-EG"/>
        </w:rPr>
        <w:footnoteReference w:id="4"/>
      </w:r>
    </w:p>
    <w:p w14:paraId="22578D0E" w14:textId="73C75C1F" w:rsidR="00F2788C" w:rsidRPr="002806F4" w:rsidRDefault="002806F4" w:rsidP="002806F4">
      <w:pPr>
        <w:pStyle w:val="ListParagraph"/>
        <w:bidi/>
        <w:spacing w:after="240"/>
        <w:ind w:left="0"/>
        <w:contextualSpacing w:val="0"/>
        <w:rPr>
          <w:b/>
          <w:bCs/>
          <w:sz w:val="26"/>
          <w:szCs w:val="26"/>
          <w:lang w:val="en-US" w:bidi="ar-EG"/>
        </w:rPr>
      </w:pPr>
      <w:r w:rsidRPr="002806F4">
        <w:rPr>
          <w:rFonts w:hint="cs"/>
          <w:b/>
          <w:bCs/>
          <w:sz w:val="26"/>
          <w:szCs w:val="26"/>
          <w:rtl/>
          <w:lang w:val="en-US" w:bidi="ar-EG"/>
        </w:rPr>
        <w:t>2-3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2806F4">
        <w:rPr>
          <w:rFonts w:hint="cs"/>
          <w:b/>
          <w:bCs/>
          <w:sz w:val="26"/>
          <w:szCs w:val="26"/>
          <w:rtl/>
          <w:lang w:val="en-US" w:bidi="ar-EG"/>
        </w:rPr>
        <w:t>فرنسا</w:t>
      </w:r>
    </w:p>
    <w:p w14:paraId="13CB081D" w14:textId="039579C0" w:rsidR="00F2788C" w:rsidRDefault="002806F4" w:rsidP="002806F4">
      <w:pPr>
        <w:pStyle w:val="ListParagraph"/>
        <w:numPr>
          <w:ilvl w:val="0"/>
          <w:numId w:val="23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يعرض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الجدول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4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تخصيص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الموارد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خطة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أعمال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فرنسا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للفترة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2025-2027.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وتبلغ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نسبة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عشرين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المئة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المساهمات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السنوية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تعهدت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بها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فرنسا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لعام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202</w:t>
      </w:r>
      <w:r>
        <w:rPr>
          <w:rFonts w:asciiTheme="majorBidi" w:hAnsiTheme="majorBidi" w:hint="cs"/>
          <w:sz w:val="26"/>
          <w:szCs w:val="26"/>
          <w:rtl/>
          <w:lang w:bidi="ar-LB"/>
        </w:rPr>
        <w:t>5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ما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يعادل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2,563,506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أمريكي.</w:t>
      </w:r>
    </w:p>
    <w:p w14:paraId="6F02F296" w14:textId="7B7A4DEA" w:rsidR="00F2788C" w:rsidRDefault="002806F4" w:rsidP="00F10E81">
      <w:pPr>
        <w:pStyle w:val="ListParagraph"/>
        <w:keepNext/>
        <w:bidi/>
        <w:ind w:left="0" w:hanging="279"/>
        <w:contextualSpacing w:val="0"/>
        <w:rPr>
          <w:sz w:val="26"/>
          <w:szCs w:val="26"/>
          <w:lang w:val="en-US" w:bidi="ar-LB"/>
        </w:rPr>
      </w:pPr>
      <w:r w:rsidRPr="002806F4">
        <w:rPr>
          <w:rFonts w:hint="cs"/>
          <w:b/>
          <w:bCs/>
          <w:sz w:val="26"/>
          <w:szCs w:val="26"/>
          <w:rtl/>
          <w:lang w:val="en-US" w:bidi="ar-EG"/>
        </w:rPr>
        <w:lastRenderedPageBreak/>
        <w:t>الجدول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2806F4">
        <w:rPr>
          <w:rFonts w:hint="cs"/>
          <w:b/>
          <w:bCs/>
          <w:sz w:val="26"/>
          <w:szCs w:val="26"/>
          <w:rtl/>
          <w:lang w:val="en-US" w:bidi="ar-EG"/>
        </w:rPr>
        <w:t>4.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2806F4">
        <w:rPr>
          <w:rFonts w:hint="cs"/>
          <w:b/>
          <w:bCs/>
          <w:sz w:val="26"/>
          <w:szCs w:val="26"/>
          <w:rtl/>
          <w:lang w:val="en-US" w:bidi="ar-EG"/>
        </w:rPr>
        <w:t>تخصيص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2806F4">
        <w:rPr>
          <w:rFonts w:hint="cs"/>
          <w:b/>
          <w:bCs/>
          <w:sz w:val="26"/>
          <w:szCs w:val="26"/>
          <w:rtl/>
          <w:lang w:val="en-US" w:bidi="ar-EG"/>
        </w:rPr>
        <w:t>الموارد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2806F4">
        <w:rPr>
          <w:rFonts w:hint="cs"/>
          <w:b/>
          <w:bCs/>
          <w:sz w:val="26"/>
          <w:szCs w:val="26"/>
          <w:rtl/>
          <w:lang w:val="en-US" w:bidi="ar-EG"/>
        </w:rPr>
        <w:t>لفرنسا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2806F4">
        <w:rPr>
          <w:rFonts w:hint="cs"/>
          <w:b/>
          <w:bCs/>
          <w:sz w:val="26"/>
          <w:szCs w:val="26"/>
          <w:rtl/>
          <w:lang w:val="en-US" w:bidi="ar-EG"/>
        </w:rPr>
        <w:t>(بالدولار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2806F4">
        <w:rPr>
          <w:rFonts w:hint="cs"/>
          <w:b/>
          <w:bCs/>
          <w:sz w:val="26"/>
          <w:szCs w:val="26"/>
          <w:rtl/>
          <w:lang w:val="en-US" w:bidi="ar-EG"/>
        </w:rPr>
        <w:t>الأمريكيا)*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2806F4">
        <w:rPr>
          <w:rFonts w:asciiTheme="majorBidi" w:hAnsiTheme="majorBidi"/>
          <w:b/>
          <w:bCs/>
          <w:sz w:val="26"/>
          <w:szCs w:val="26"/>
          <w:rtl/>
          <w:lang w:bidi="ar-LB"/>
        </w:rPr>
        <w:t>-</w:t>
      </w:r>
      <w:r w:rsidR="00E13CE1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C53C36">
        <w:rPr>
          <w:rFonts w:asciiTheme="majorBidi" w:hAnsiTheme="majorBidi"/>
          <w:b/>
          <w:bCs/>
          <w:sz w:val="26"/>
          <w:szCs w:val="26"/>
          <w:rtl/>
          <w:lang w:bidi="ar-LB"/>
        </w:rPr>
        <w:t>كما</w:t>
      </w:r>
      <w:r w:rsidR="00E13CE1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C53C36">
        <w:rPr>
          <w:rFonts w:asciiTheme="majorBidi" w:hAnsiTheme="majorBidi"/>
          <w:b/>
          <w:bCs/>
          <w:sz w:val="26"/>
          <w:szCs w:val="26"/>
          <w:rtl/>
          <w:lang w:bidi="ar-LB"/>
        </w:rPr>
        <w:t>تم</w:t>
      </w:r>
      <w:r w:rsidR="00E13CE1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C53C36">
        <w:rPr>
          <w:rFonts w:asciiTheme="majorBidi" w:hAnsiTheme="majorBidi"/>
          <w:b/>
          <w:bCs/>
          <w:sz w:val="26"/>
          <w:szCs w:val="26"/>
          <w:rtl/>
          <w:lang w:bidi="ar-LB"/>
        </w:rPr>
        <w:t>تقديمه</w:t>
      </w:r>
    </w:p>
    <w:tbl>
      <w:tblPr>
        <w:bidiVisual/>
        <w:tblW w:w="10010" w:type="dxa"/>
        <w:jc w:val="center"/>
        <w:tblLayout w:type="fixed"/>
        <w:tblLook w:val="04A0" w:firstRow="1" w:lastRow="0" w:firstColumn="1" w:lastColumn="0" w:noHBand="0" w:noVBand="1"/>
      </w:tblPr>
      <w:tblGrid>
        <w:gridCol w:w="3033"/>
        <w:gridCol w:w="1394"/>
        <w:gridCol w:w="1394"/>
        <w:gridCol w:w="1394"/>
        <w:gridCol w:w="1394"/>
        <w:gridCol w:w="1401"/>
      </w:tblGrid>
      <w:tr w:rsidR="002806F4" w:rsidRPr="00371D46" w14:paraId="6E9781C5" w14:textId="77777777" w:rsidTr="00794472">
        <w:trPr>
          <w:trHeight w:val="479"/>
          <w:tblHeader/>
          <w:jc w:val="center"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214B38" w14:textId="77777777" w:rsidR="002806F4" w:rsidRPr="005F66AA" w:rsidRDefault="002806F4" w:rsidP="00C04616">
            <w:pPr>
              <w:keepNext/>
              <w:bidi/>
              <w:jc w:val="left"/>
              <w:rPr>
                <w:b/>
                <w:bCs/>
                <w:sz w:val="20"/>
                <w:lang w:val="en-US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الوصف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F7E62" w14:textId="77777777" w:rsidR="002806F4" w:rsidRPr="00371D46" w:rsidRDefault="002806F4" w:rsidP="00C04616">
            <w:pPr>
              <w:keepNext/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 w:rsidRPr="00371D46">
              <w:rPr>
                <w:b/>
                <w:bCs/>
                <w:color w:val="000000"/>
                <w:sz w:val="20"/>
                <w:lang w:eastAsia="en-CA"/>
              </w:rPr>
              <w:t>2025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043AD" w14:textId="77777777" w:rsidR="002806F4" w:rsidRPr="00371D46" w:rsidRDefault="002806F4" w:rsidP="00C04616">
            <w:pPr>
              <w:keepNext/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 w:rsidRPr="00371D46">
              <w:rPr>
                <w:b/>
                <w:bCs/>
                <w:color w:val="000000"/>
                <w:sz w:val="20"/>
                <w:lang w:eastAsia="en-CA"/>
              </w:rPr>
              <w:t>2026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12807" w14:textId="77777777" w:rsidR="002806F4" w:rsidRPr="00371D46" w:rsidRDefault="002806F4" w:rsidP="00C04616">
            <w:pPr>
              <w:keepNext/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 w:rsidRPr="00371D46">
              <w:rPr>
                <w:b/>
                <w:bCs/>
                <w:color w:val="000000"/>
                <w:sz w:val="20"/>
                <w:lang w:eastAsia="en-CA"/>
              </w:rPr>
              <w:t>2027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968C4" w14:textId="77777777" w:rsidR="002806F4" w:rsidRDefault="002806F4" w:rsidP="00C04616">
            <w:pPr>
              <w:keepNext/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المجموع</w:t>
            </w:r>
          </w:p>
          <w:p w14:paraId="7704E0F8" w14:textId="77777777" w:rsidR="002806F4" w:rsidRPr="00371D46" w:rsidRDefault="002806F4" w:rsidP="00C04616">
            <w:pPr>
              <w:keepNext/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(2025-2027)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78C06" w14:textId="77777777" w:rsidR="002806F4" w:rsidRDefault="002806F4" w:rsidP="00C04616">
            <w:pPr>
              <w:keepNext/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المجموع</w:t>
            </w:r>
          </w:p>
          <w:p w14:paraId="1B037476" w14:textId="4B9511F5" w:rsidR="002806F4" w:rsidRPr="00371D46" w:rsidRDefault="002806F4" w:rsidP="00C04616">
            <w:pPr>
              <w:keepNext/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بعد</w:t>
            </w:r>
            <w:r w:rsidR="00E13CE1"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2027</w:t>
            </w:r>
          </w:p>
        </w:tc>
      </w:tr>
      <w:tr w:rsidR="002806F4" w:rsidRPr="00371D46" w14:paraId="35DCC4B7" w14:textId="77777777" w:rsidTr="002806F4">
        <w:trPr>
          <w:trHeight w:val="59"/>
          <w:jc w:val="center"/>
        </w:trPr>
        <w:tc>
          <w:tcPr>
            <w:tcW w:w="100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A5788" w14:textId="1D44EBF9" w:rsidR="002806F4" w:rsidRPr="00371D46" w:rsidRDefault="002806F4" w:rsidP="00C04616">
            <w:pPr>
              <w:keepNext/>
              <w:bidi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أنشطة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 w:rsidRPr="002806F4">
              <w:rPr>
                <w:rFonts w:hint="cs"/>
                <w:b/>
                <w:bCs/>
                <w:sz w:val="20"/>
                <w:rtl/>
                <w:lang w:eastAsia="en-CA"/>
              </w:rPr>
              <w:t>المواد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 w:rsidRPr="002806F4">
              <w:rPr>
                <w:rFonts w:hint="cs"/>
                <w:b/>
                <w:bCs/>
                <w:sz w:val="20"/>
                <w:rtl/>
                <w:lang w:eastAsia="en-CA"/>
              </w:rPr>
              <w:t>الهيدروكلوروفلوروكربونية</w:t>
            </w:r>
          </w:p>
        </w:tc>
      </w:tr>
      <w:tr w:rsidR="002806F4" w:rsidRPr="00371D46" w14:paraId="7D8AB307" w14:textId="77777777" w:rsidTr="002806F4">
        <w:trPr>
          <w:trHeight w:val="239"/>
          <w:jc w:val="center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35ED1" w14:textId="51C862EF" w:rsidR="002806F4" w:rsidRPr="00371D46" w:rsidRDefault="002806F4" w:rsidP="00C04616">
            <w:pPr>
              <w:keepNext/>
              <w:bidi/>
              <w:jc w:val="left"/>
              <w:rPr>
                <w:sz w:val="20"/>
                <w:lang w:eastAsia="en-CA"/>
              </w:rPr>
            </w:pPr>
            <w:r w:rsidRPr="005F66AA">
              <w:rPr>
                <w:rFonts w:hint="cs"/>
                <w:sz w:val="20"/>
                <w:rtl/>
                <w:lang w:eastAsia="en-CA"/>
              </w:rPr>
              <w:t>خطط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5F66AA">
              <w:rPr>
                <w:rFonts w:hint="cs"/>
                <w:sz w:val="20"/>
                <w:rtl/>
                <w:lang w:eastAsia="en-CA"/>
              </w:rPr>
              <w:t>إدارة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5F66AA">
              <w:rPr>
                <w:rFonts w:hint="cs"/>
                <w:sz w:val="20"/>
                <w:rtl/>
                <w:lang w:eastAsia="en-CA"/>
              </w:rPr>
              <w:t>إزالة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5F66AA">
              <w:rPr>
                <w:rFonts w:hint="cs"/>
                <w:sz w:val="20"/>
                <w:rtl/>
                <w:lang w:eastAsia="en-CA"/>
              </w:rPr>
              <w:t>المواد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5F66AA">
              <w:rPr>
                <w:rFonts w:hint="cs"/>
                <w:sz w:val="20"/>
                <w:rtl/>
                <w:lang w:eastAsia="en-CA"/>
              </w:rPr>
              <w:t>الهيدروكلوروفلوروكربونية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5F66AA">
              <w:rPr>
                <w:rFonts w:hint="cs"/>
                <w:sz w:val="20"/>
                <w:rtl/>
                <w:lang w:eastAsia="en-CA"/>
              </w:rPr>
              <w:t>الموافق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5F66AA">
              <w:rPr>
                <w:rFonts w:hint="cs"/>
                <w:sz w:val="20"/>
                <w:rtl/>
                <w:lang w:eastAsia="en-CA"/>
              </w:rPr>
              <w:t>عليها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97CEC" w14:textId="77777777" w:rsidR="002806F4" w:rsidRPr="00371D46" w:rsidRDefault="002806F4" w:rsidP="00C04616">
            <w:pPr>
              <w:keepNext/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671,075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A5375" w14:textId="77777777" w:rsidR="002806F4" w:rsidRPr="00371D46" w:rsidRDefault="002806F4" w:rsidP="00C04616">
            <w:pPr>
              <w:keepNext/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094BC" w14:textId="77777777" w:rsidR="002806F4" w:rsidRPr="00371D46" w:rsidRDefault="002806F4" w:rsidP="00C04616">
            <w:pPr>
              <w:keepNext/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6B30F" w14:textId="77777777" w:rsidR="002806F4" w:rsidRPr="00371D46" w:rsidRDefault="002806F4" w:rsidP="00C04616">
            <w:pPr>
              <w:keepNext/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671,075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01A38" w14:textId="77777777" w:rsidR="002806F4" w:rsidRPr="00371D46" w:rsidRDefault="002806F4" w:rsidP="00C04616">
            <w:pPr>
              <w:keepNext/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99,685</w:t>
            </w:r>
          </w:p>
        </w:tc>
      </w:tr>
      <w:tr w:rsidR="002806F4" w:rsidRPr="00371D46" w14:paraId="3582CD57" w14:textId="77777777" w:rsidTr="002806F4">
        <w:trPr>
          <w:trHeight w:val="239"/>
          <w:jc w:val="center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307D5" w14:textId="77777777" w:rsidR="002806F4" w:rsidRPr="00371D46" w:rsidRDefault="002806F4" w:rsidP="00C04616">
            <w:pPr>
              <w:keepNext/>
              <w:bidi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04CA0" w14:textId="77777777" w:rsidR="002806F4" w:rsidRPr="00371D46" w:rsidRDefault="002806F4" w:rsidP="00C04616">
            <w:pPr>
              <w:keepNext/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671,075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84C3A" w14:textId="77777777" w:rsidR="002806F4" w:rsidRPr="00371D46" w:rsidRDefault="002806F4" w:rsidP="00C04616">
            <w:pPr>
              <w:keepNext/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B10617" w14:textId="77777777" w:rsidR="002806F4" w:rsidRPr="00371D46" w:rsidRDefault="002806F4" w:rsidP="00C04616">
            <w:pPr>
              <w:keepNext/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382F6" w14:textId="77777777" w:rsidR="002806F4" w:rsidRPr="00371D46" w:rsidRDefault="002806F4" w:rsidP="00C04616">
            <w:pPr>
              <w:keepNext/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671,075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3F2B4" w14:textId="77777777" w:rsidR="002806F4" w:rsidRPr="00371D46" w:rsidRDefault="002806F4" w:rsidP="00C04616">
            <w:pPr>
              <w:keepNext/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99,685</w:t>
            </w:r>
          </w:p>
        </w:tc>
      </w:tr>
    </w:tbl>
    <w:p w14:paraId="760C564C" w14:textId="4AAAB2D3" w:rsidR="00F2788C" w:rsidRDefault="002806F4" w:rsidP="00F10E81">
      <w:pPr>
        <w:pStyle w:val="ListParagraph"/>
        <w:keepNext/>
        <w:bidi/>
        <w:spacing w:after="240"/>
        <w:ind w:left="-279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2"/>
          <w:szCs w:val="22"/>
          <w:rtl/>
          <w:lang w:val="en-US" w:bidi="ar-EG"/>
        </w:rPr>
        <w:t>*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بما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في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ذلك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تكاليف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دعم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الوكالة.</w:t>
      </w:r>
    </w:p>
    <w:p w14:paraId="52579DB1" w14:textId="2A82E900" w:rsidR="00F2788C" w:rsidRDefault="00AF6224" w:rsidP="00C04616">
      <w:pPr>
        <w:pStyle w:val="ListParagraph"/>
        <w:keepNext/>
        <w:numPr>
          <w:ilvl w:val="0"/>
          <w:numId w:val="23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وت</w:t>
      </w:r>
      <w:r w:rsidR="00794472">
        <w:rPr>
          <w:rFonts w:hint="cs"/>
          <w:sz w:val="26"/>
          <w:szCs w:val="26"/>
          <w:rtl/>
          <w:lang w:val="en-US" w:bidi="ar-EG"/>
        </w:rPr>
        <w:t>ضمن</w:t>
      </w:r>
      <w:r>
        <w:rPr>
          <w:rFonts w:hint="cs"/>
          <w:sz w:val="26"/>
          <w:szCs w:val="26"/>
          <w:rtl/>
          <w:lang w:val="en-US" w:bidi="ar-EG"/>
        </w:rPr>
        <w:t>ت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خطة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إعمال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فرنسا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المرحلة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الثالثة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الموافق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عليها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من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خطة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إدارة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إزالة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المواد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الهيدروكلوروفلوروكربونية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لبلد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واحد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بقيمة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770,760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دولارا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أمريكيا،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ومنها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671,075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دولارا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أمريكيا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للفترة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2025-2027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و99,685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دولارا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أمريكيا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للفترة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ما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بعد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عام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794472">
        <w:rPr>
          <w:rFonts w:hint="cs"/>
          <w:sz w:val="26"/>
          <w:szCs w:val="26"/>
          <w:rtl/>
          <w:lang w:val="en-US" w:bidi="ar-EG"/>
        </w:rPr>
        <w:t>2027.</w:t>
      </w:r>
    </w:p>
    <w:p w14:paraId="0649615A" w14:textId="330464FD" w:rsidR="00F2788C" w:rsidRPr="002806F4" w:rsidRDefault="002806F4" w:rsidP="002806F4">
      <w:pPr>
        <w:pStyle w:val="ListParagraph"/>
        <w:bidi/>
        <w:spacing w:after="240"/>
        <w:ind w:left="0"/>
        <w:contextualSpacing w:val="0"/>
        <w:rPr>
          <w:b/>
          <w:bCs/>
          <w:sz w:val="26"/>
          <w:szCs w:val="26"/>
          <w:lang w:val="en-US" w:bidi="ar-EG"/>
        </w:rPr>
      </w:pPr>
      <w:r w:rsidRPr="002806F4">
        <w:rPr>
          <w:rFonts w:hint="cs"/>
          <w:b/>
          <w:bCs/>
          <w:sz w:val="26"/>
          <w:szCs w:val="26"/>
          <w:rtl/>
          <w:lang w:val="en-US" w:bidi="ar-EG"/>
        </w:rPr>
        <w:t>2-4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2806F4">
        <w:rPr>
          <w:rFonts w:hint="cs"/>
          <w:b/>
          <w:bCs/>
          <w:sz w:val="26"/>
          <w:szCs w:val="26"/>
          <w:rtl/>
          <w:lang w:val="en-US" w:bidi="ar-EG"/>
        </w:rPr>
        <w:t>ألمانيا</w:t>
      </w:r>
    </w:p>
    <w:p w14:paraId="48286933" w14:textId="792D5076" w:rsidR="00563E71" w:rsidRDefault="000F5937" w:rsidP="000F5937">
      <w:pPr>
        <w:pStyle w:val="ListParagraph"/>
        <w:numPr>
          <w:ilvl w:val="0"/>
          <w:numId w:val="23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استعرضت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الأمانة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خطة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أعمال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ألمانيا،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وقدمت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تعليقات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</w:t>
      </w:r>
      <w:r w:rsidR="00AF6224">
        <w:rPr>
          <w:rFonts w:hint="cs"/>
          <w:sz w:val="26"/>
          <w:szCs w:val="26"/>
          <w:rtl/>
          <w:lang w:val="en-US" w:bidi="ar-EG"/>
        </w:rPr>
        <w:t>ى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AF6224">
        <w:rPr>
          <w:rFonts w:hint="cs"/>
          <w:sz w:val="26"/>
          <w:szCs w:val="26"/>
          <w:rtl/>
          <w:lang w:val="en-US" w:bidi="ar-EG"/>
        </w:rPr>
        <w:t>العديد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AF6224">
        <w:rPr>
          <w:rFonts w:hint="cs"/>
          <w:sz w:val="26"/>
          <w:szCs w:val="26"/>
          <w:rtl/>
          <w:lang w:val="en-US" w:bidi="ar-EG"/>
        </w:rPr>
        <w:t>من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AF6224">
        <w:rPr>
          <w:rFonts w:hint="cs"/>
          <w:sz w:val="26"/>
          <w:szCs w:val="26"/>
          <w:rtl/>
          <w:lang w:val="en-US" w:bidi="ar-EG"/>
        </w:rPr>
        <w:t>الأنشطة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AF6224">
        <w:rPr>
          <w:rFonts w:hint="cs"/>
          <w:sz w:val="26"/>
          <w:szCs w:val="26"/>
          <w:rtl/>
          <w:lang w:val="en-US" w:bidi="ar-EG"/>
        </w:rPr>
        <w:t>المقترحة،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AF6224">
        <w:rPr>
          <w:rFonts w:hint="cs"/>
          <w:sz w:val="26"/>
          <w:szCs w:val="26"/>
          <w:rtl/>
          <w:lang w:val="en-US" w:bidi="ar-EG"/>
        </w:rPr>
        <w:t>و</w:t>
      </w:r>
      <w:r>
        <w:rPr>
          <w:rFonts w:hint="cs"/>
          <w:sz w:val="26"/>
          <w:szCs w:val="26"/>
          <w:rtl/>
          <w:lang w:val="en-US" w:bidi="ar-EG"/>
        </w:rPr>
        <w:t>قامت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بتقييم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قيمة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الأنشطة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مقابل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مساهماتها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السنوية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التي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تعهدت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بها.</w:t>
      </w:r>
    </w:p>
    <w:p w14:paraId="5158A982" w14:textId="502BC2A9" w:rsidR="00F2788C" w:rsidRDefault="00563E71" w:rsidP="00563E71">
      <w:pPr>
        <w:pStyle w:val="ListParagraph"/>
        <w:numPr>
          <w:ilvl w:val="0"/>
          <w:numId w:val="23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 w:rsidRPr="00107450">
        <w:rPr>
          <w:rFonts w:asciiTheme="majorBidi" w:hAnsiTheme="majorBidi"/>
          <w:sz w:val="26"/>
          <w:szCs w:val="26"/>
          <w:rtl/>
          <w:lang w:bidi="ar-LB"/>
        </w:rPr>
        <w:t>ويرد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07450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07450">
        <w:rPr>
          <w:rFonts w:asciiTheme="majorBidi" w:hAnsiTheme="majorBidi"/>
          <w:sz w:val="26"/>
          <w:szCs w:val="26"/>
          <w:rtl/>
          <w:lang w:bidi="ar-LB"/>
        </w:rPr>
        <w:t>الجدول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5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07450">
        <w:rPr>
          <w:rFonts w:asciiTheme="majorBidi" w:hAnsiTheme="majorBidi"/>
          <w:sz w:val="26"/>
          <w:szCs w:val="26"/>
          <w:rtl/>
          <w:lang w:bidi="ar-LB"/>
        </w:rPr>
        <w:t>تخصيص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07450">
        <w:rPr>
          <w:rFonts w:asciiTheme="majorBidi" w:hAnsiTheme="majorBidi"/>
          <w:sz w:val="26"/>
          <w:szCs w:val="26"/>
          <w:rtl/>
          <w:lang w:bidi="ar-LB"/>
        </w:rPr>
        <w:t>الموارد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07450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07450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أعمال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07450">
        <w:rPr>
          <w:rFonts w:asciiTheme="majorBidi" w:hAnsiTheme="majorBidi"/>
          <w:sz w:val="26"/>
          <w:szCs w:val="26"/>
          <w:rtl/>
          <w:lang w:bidi="ar-LB"/>
        </w:rPr>
        <w:t>ألمانيا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07450">
        <w:rPr>
          <w:rFonts w:asciiTheme="majorBidi" w:hAnsiTheme="majorBidi"/>
          <w:sz w:val="26"/>
          <w:szCs w:val="26"/>
          <w:rtl/>
          <w:lang w:bidi="ar-LB"/>
        </w:rPr>
        <w:t>للفترة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07450">
        <w:rPr>
          <w:rFonts w:asciiTheme="majorBidi" w:hAnsiTheme="majorBidi"/>
          <w:sz w:val="26"/>
          <w:szCs w:val="26"/>
          <w:rtl/>
          <w:lang w:bidi="ar-LB"/>
        </w:rPr>
        <w:t>202</w:t>
      </w:r>
      <w:r>
        <w:rPr>
          <w:rFonts w:asciiTheme="majorBidi" w:hAnsiTheme="majorBidi" w:hint="cs"/>
          <w:sz w:val="26"/>
          <w:szCs w:val="26"/>
          <w:rtl/>
          <w:lang w:bidi="ar-LB"/>
        </w:rPr>
        <w:t>5</w:t>
      </w:r>
      <w:r w:rsidRPr="00107450">
        <w:rPr>
          <w:rFonts w:asciiTheme="majorBidi" w:hAnsiTheme="majorBidi"/>
          <w:sz w:val="26"/>
          <w:szCs w:val="26"/>
          <w:rtl/>
          <w:lang w:bidi="ar-LB"/>
        </w:rPr>
        <w:t>-202</w:t>
      </w:r>
      <w:r>
        <w:rPr>
          <w:rFonts w:asciiTheme="majorBidi" w:hAnsiTheme="majorBidi" w:hint="cs"/>
          <w:sz w:val="26"/>
          <w:szCs w:val="26"/>
          <w:rtl/>
          <w:lang w:bidi="ar-LB"/>
        </w:rPr>
        <w:t>7</w:t>
      </w:r>
      <w:r>
        <w:rPr>
          <w:rFonts w:hint="cs"/>
          <w:sz w:val="26"/>
          <w:szCs w:val="26"/>
          <w:rtl/>
          <w:lang w:val="en-US" w:bidi="ar-EG"/>
        </w:rPr>
        <w:t>.</w:t>
      </w:r>
    </w:p>
    <w:p w14:paraId="516BD437" w14:textId="49A80037" w:rsidR="00F2788C" w:rsidRDefault="000316AA" w:rsidP="00F10E81">
      <w:pPr>
        <w:pStyle w:val="ListParagraph"/>
        <w:bidi/>
        <w:ind w:left="-138" w:firstLine="142"/>
        <w:contextualSpacing w:val="0"/>
        <w:rPr>
          <w:sz w:val="26"/>
          <w:szCs w:val="26"/>
          <w:rtl/>
          <w:lang w:val="en-US" w:bidi="ar-LB"/>
        </w:rPr>
      </w:pPr>
      <w:r w:rsidRPr="000316AA">
        <w:rPr>
          <w:rFonts w:hint="cs"/>
          <w:b/>
          <w:bCs/>
          <w:sz w:val="26"/>
          <w:szCs w:val="26"/>
          <w:rtl/>
          <w:lang w:val="en-US" w:bidi="ar-EG"/>
        </w:rPr>
        <w:t>الجدول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0316AA">
        <w:rPr>
          <w:rFonts w:hint="cs"/>
          <w:b/>
          <w:bCs/>
          <w:sz w:val="26"/>
          <w:szCs w:val="26"/>
          <w:rtl/>
          <w:lang w:val="en-US" w:bidi="ar-EG"/>
        </w:rPr>
        <w:t>5.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2806F4">
        <w:rPr>
          <w:rFonts w:hint="cs"/>
          <w:b/>
          <w:bCs/>
          <w:sz w:val="26"/>
          <w:szCs w:val="26"/>
          <w:rtl/>
          <w:lang w:val="en-US" w:bidi="ar-EG"/>
        </w:rPr>
        <w:t>تخصيص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2806F4">
        <w:rPr>
          <w:rFonts w:hint="cs"/>
          <w:b/>
          <w:bCs/>
          <w:sz w:val="26"/>
          <w:szCs w:val="26"/>
          <w:rtl/>
          <w:lang w:val="en-US" w:bidi="ar-EG"/>
        </w:rPr>
        <w:t>الموارد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2806F4">
        <w:rPr>
          <w:rFonts w:hint="cs"/>
          <w:b/>
          <w:bCs/>
          <w:sz w:val="26"/>
          <w:szCs w:val="26"/>
          <w:rtl/>
          <w:lang w:val="en-US" w:bidi="ar-EG"/>
        </w:rPr>
        <w:t>ل</w:t>
      </w:r>
      <w:r>
        <w:rPr>
          <w:rFonts w:hint="cs"/>
          <w:b/>
          <w:bCs/>
          <w:sz w:val="26"/>
          <w:szCs w:val="26"/>
          <w:rtl/>
          <w:lang w:val="en-US" w:bidi="ar-EG"/>
        </w:rPr>
        <w:t>ألماني</w:t>
      </w:r>
      <w:r w:rsidRPr="002806F4">
        <w:rPr>
          <w:rFonts w:hint="cs"/>
          <w:b/>
          <w:bCs/>
          <w:sz w:val="26"/>
          <w:szCs w:val="26"/>
          <w:rtl/>
          <w:lang w:val="en-US" w:bidi="ar-EG"/>
        </w:rPr>
        <w:t>ا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2806F4">
        <w:rPr>
          <w:rFonts w:hint="cs"/>
          <w:b/>
          <w:bCs/>
          <w:sz w:val="26"/>
          <w:szCs w:val="26"/>
          <w:rtl/>
          <w:lang w:val="en-US" w:bidi="ar-EG"/>
        </w:rPr>
        <w:t>(بالدولار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2806F4">
        <w:rPr>
          <w:rFonts w:hint="cs"/>
          <w:b/>
          <w:bCs/>
          <w:sz w:val="26"/>
          <w:szCs w:val="26"/>
          <w:rtl/>
          <w:lang w:val="en-US" w:bidi="ar-EG"/>
        </w:rPr>
        <w:t>الأمريكيا)*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2806F4">
        <w:rPr>
          <w:rFonts w:asciiTheme="majorBidi" w:hAnsiTheme="majorBidi"/>
          <w:b/>
          <w:bCs/>
          <w:sz w:val="26"/>
          <w:szCs w:val="26"/>
          <w:rtl/>
          <w:lang w:bidi="ar-LB"/>
        </w:rPr>
        <w:t>-</w:t>
      </w:r>
      <w:r w:rsidR="00E13CE1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C53C36">
        <w:rPr>
          <w:rFonts w:asciiTheme="majorBidi" w:hAnsiTheme="majorBidi"/>
          <w:b/>
          <w:bCs/>
          <w:sz w:val="26"/>
          <w:szCs w:val="26"/>
          <w:rtl/>
          <w:lang w:bidi="ar-LB"/>
        </w:rPr>
        <w:t>كما</w:t>
      </w:r>
      <w:r w:rsidR="00E13CE1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C53C36">
        <w:rPr>
          <w:rFonts w:asciiTheme="majorBidi" w:hAnsiTheme="majorBidi"/>
          <w:b/>
          <w:bCs/>
          <w:sz w:val="26"/>
          <w:szCs w:val="26"/>
          <w:rtl/>
          <w:lang w:bidi="ar-LB"/>
        </w:rPr>
        <w:t>تم</w:t>
      </w:r>
      <w:r w:rsidR="00E13CE1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C53C36">
        <w:rPr>
          <w:rFonts w:asciiTheme="majorBidi" w:hAnsiTheme="majorBidi"/>
          <w:b/>
          <w:bCs/>
          <w:sz w:val="26"/>
          <w:szCs w:val="26"/>
          <w:rtl/>
          <w:lang w:bidi="ar-LB"/>
        </w:rPr>
        <w:t>تقديمه</w:t>
      </w:r>
    </w:p>
    <w:tbl>
      <w:tblPr>
        <w:bidiVisual/>
        <w:tblW w:w="9351" w:type="dxa"/>
        <w:tblLayout w:type="fixed"/>
        <w:tblLook w:val="04A0" w:firstRow="1" w:lastRow="0" w:firstColumn="1" w:lastColumn="0" w:noHBand="0" w:noVBand="1"/>
      </w:tblPr>
      <w:tblGrid>
        <w:gridCol w:w="3114"/>
        <w:gridCol w:w="1228"/>
        <w:gridCol w:w="1228"/>
        <w:gridCol w:w="1229"/>
        <w:gridCol w:w="1333"/>
        <w:gridCol w:w="1219"/>
      </w:tblGrid>
      <w:tr w:rsidR="000316AA" w:rsidRPr="00371D46" w14:paraId="1D5308E6" w14:textId="77777777" w:rsidTr="000F5937">
        <w:trPr>
          <w:trHeight w:val="111"/>
          <w:tblHeader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922B7" w14:textId="77777777" w:rsidR="000316AA" w:rsidRPr="005F66AA" w:rsidRDefault="000316AA" w:rsidP="00B62A78">
            <w:pPr>
              <w:bidi/>
              <w:jc w:val="left"/>
              <w:rPr>
                <w:b/>
                <w:bCs/>
                <w:sz w:val="20"/>
                <w:lang w:val="en-US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الوصف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58D10" w14:textId="77777777" w:rsidR="000316AA" w:rsidRPr="00371D46" w:rsidRDefault="000316AA" w:rsidP="00B62A78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 w:rsidRPr="00371D46">
              <w:rPr>
                <w:b/>
                <w:bCs/>
                <w:color w:val="000000"/>
                <w:sz w:val="20"/>
                <w:lang w:eastAsia="en-CA"/>
              </w:rPr>
              <w:t>2025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17CB3" w14:textId="77777777" w:rsidR="000316AA" w:rsidRPr="00371D46" w:rsidRDefault="000316AA" w:rsidP="00B62A78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 w:rsidRPr="00371D46">
              <w:rPr>
                <w:b/>
                <w:bCs/>
                <w:color w:val="000000"/>
                <w:sz w:val="20"/>
                <w:lang w:eastAsia="en-CA"/>
              </w:rPr>
              <w:t>2026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9A95B" w14:textId="77777777" w:rsidR="000316AA" w:rsidRPr="00371D46" w:rsidRDefault="000316AA" w:rsidP="00B62A78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 w:rsidRPr="00371D46">
              <w:rPr>
                <w:b/>
                <w:bCs/>
                <w:color w:val="000000"/>
                <w:sz w:val="20"/>
                <w:lang w:eastAsia="en-CA"/>
              </w:rPr>
              <w:t>2027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2E917" w14:textId="77777777" w:rsidR="000316AA" w:rsidRDefault="000316AA" w:rsidP="00B62A78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المجموع</w:t>
            </w:r>
          </w:p>
          <w:p w14:paraId="28A4F9D0" w14:textId="77777777" w:rsidR="000316AA" w:rsidRPr="00371D46" w:rsidRDefault="000316AA" w:rsidP="00B62A78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(2025-2027)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06DF6" w14:textId="77777777" w:rsidR="000316AA" w:rsidRDefault="000316AA" w:rsidP="00B62A78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المجموع</w:t>
            </w:r>
          </w:p>
          <w:p w14:paraId="7D57688E" w14:textId="6F83CC54" w:rsidR="000316AA" w:rsidRPr="00371D46" w:rsidRDefault="000316AA" w:rsidP="00B62A78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بعد</w:t>
            </w:r>
            <w:r w:rsidR="00E13CE1"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2027</w:t>
            </w:r>
          </w:p>
        </w:tc>
      </w:tr>
      <w:tr w:rsidR="000316AA" w:rsidRPr="00371D46" w14:paraId="471EE668" w14:textId="77777777" w:rsidTr="00B62A78">
        <w:trPr>
          <w:trHeight w:val="75"/>
        </w:trPr>
        <w:tc>
          <w:tcPr>
            <w:tcW w:w="93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891608" w14:textId="02C054C1" w:rsidR="000316AA" w:rsidRPr="000316AA" w:rsidRDefault="00672415" w:rsidP="000316AA">
            <w:pPr>
              <w:bidi/>
              <w:jc w:val="left"/>
              <w:rPr>
                <w:b/>
                <w:bCs/>
                <w:sz w:val="20"/>
                <w:rtl/>
                <w:lang w:val="en-US" w:eastAsia="en-CA" w:bidi="ar-EG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أنشطة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 w:rsidRPr="002806F4">
              <w:rPr>
                <w:rFonts w:hint="cs"/>
                <w:b/>
                <w:bCs/>
                <w:sz w:val="20"/>
                <w:rtl/>
                <w:lang w:eastAsia="en-CA"/>
              </w:rPr>
              <w:t>المواد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 w:rsidRPr="002806F4">
              <w:rPr>
                <w:rFonts w:hint="cs"/>
                <w:b/>
                <w:bCs/>
                <w:sz w:val="20"/>
                <w:rtl/>
                <w:lang w:eastAsia="en-CA"/>
              </w:rPr>
              <w:t>الهيدروكلوروفلوروكربونية</w:t>
            </w:r>
          </w:p>
        </w:tc>
      </w:tr>
      <w:tr w:rsidR="000316AA" w:rsidRPr="00371D46" w14:paraId="08E6B493" w14:textId="77777777" w:rsidTr="00B62A78">
        <w:trPr>
          <w:trHeight w:val="22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79F1C9" w14:textId="255CF5B9" w:rsidR="000316AA" w:rsidRPr="00371D46" w:rsidRDefault="000F5937" w:rsidP="000316AA">
            <w:pPr>
              <w:bidi/>
              <w:jc w:val="left"/>
              <w:rPr>
                <w:sz w:val="20"/>
                <w:lang w:eastAsia="en-CA"/>
              </w:rPr>
            </w:pPr>
            <w:r w:rsidRPr="005F66AA">
              <w:rPr>
                <w:rFonts w:hint="cs"/>
                <w:sz w:val="20"/>
                <w:rtl/>
                <w:lang w:eastAsia="en-CA"/>
              </w:rPr>
              <w:t>خطط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5F66AA">
              <w:rPr>
                <w:rFonts w:hint="cs"/>
                <w:sz w:val="20"/>
                <w:rtl/>
                <w:lang w:eastAsia="en-CA"/>
              </w:rPr>
              <w:t>إدارة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5F66AA">
              <w:rPr>
                <w:rFonts w:hint="cs"/>
                <w:sz w:val="20"/>
                <w:rtl/>
                <w:lang w:eastAsia="en-CA"/>
              </w:rPr>
              <w:t>إزالة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5F66AA">
              <w:rPr>
                <w:rFonts w:hint="cs"/>
                <w:sz w:val="20"/>
                <w:rtl/>
                <w:lang w:eastAsia="en-CA"/>
              </w:rPr>
              <w:t>المواد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5F66AA">
              <w:rPr>
                <w:rFonts w:hint="cs"/>
                <w:sz w:val="20"/>
                <w:rtl/>
                <w:lang w:eastAsia="en-CA"/>
              </w:rPr>
              <w:t>الهيدروكلوروفلوروكربونية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5F66AA">
              <w:rPr>
                <w:rFonts w:hint="cs"/>
                <w:sz w:val="20"/>
                <w:rtl/>
                <w:lang w:eastAsia="en-CA"/>
              </w:rPr>
              <w:t>الموافق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5F66AA">
              <w:rPr>
                <w:rFonts w:hint="cs"/>
                <w:sz w:val="20"/>
                <w:rtl/>
                <w:lang w:eastAsia="en-CA"/>
              </w:rPr>
              <w:t>عليها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3D62DD" w14:textId="77777777" w:rsidR="000316AA" w:rsidRPr="00371D46" w:rsidRDefault="000316AA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382,397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06B6FE" w14:textId="77777777" w:rsidR="000316AA" w:rsidRPr="00371D46" w:rsidRDefault="000316AA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5,769,916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A6E7BE" w14:textId="77777777" w:rsidR="000316AA" w:rsidRPr="00371D46" w:rsidRDefault="000316AA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102,738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154A14" w14:textId="77777777" w:rsidR="000316AA" w:rsidRPr="00371D46" w:rsidRDefault="000316AA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6,255,051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C7A3E0" w14:textId="77777777" w:rsidR="000316AA" w:rsidRPr="00371D46" w:rsidRDefault="000316AA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5,151,323</w:t>
            </w:r>
          </w:p>
        </w:tc>
      </w:tr>
      <w:tr w:rsidR="000316AA" w:rsidRPr="00371D46" w14:paraId="016AF33B" w14:textId="77777777" w:rsidTr="00B62A78">
        <w:trPr>
          <w:trHeight w:val="71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AA29F8" w14:textId="4E73F47C" w:rsidR="000316AA" w:rsidRPr="00371D46" w:rsidRDefault="000F5937" w:rsidP="000316AA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المرحلة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الثالثة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من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5F66AA">
              <w:rPr>
                <w:rFonts w:hint="cs"/>
                <w:sz w:val="20"/>
                <w:rtl/>
                <w:lang w:eastAsia="en-CA"/>
              </w:rPr>
              <w:t>خطط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5F66AA">
              <w:rPr>
                <w:rFonts w:hint="cs"/>
                <w:sz w:val="20"/>
                <w:rtl/>
                <w:lang w:eastAsia="en-CA"/>
              </w:rPr>
              <w:t>إدارة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5F66AA">
              <w:rPr>
                <w:rFonts w:hint="cs"/>
                <w:sz w:val="20"/>
                <w:rtl/>
                <w:lang w:eastAsia="en-CA"/>
              </w:rPr>
              <w:t>إزالة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5F66AA">
              <w:rPr>
                <w:rFonts w:hint="cs"/>
                <w:sz w:val="20"/>
                <w:rtl/>
                <w:lang w:eastAsia="en-CA"/>
              </w:rPr>
              <w:t>المواد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5F66AA">
              <w:rPr>
                <w:rFonts w:hint="cs"/>
                <w:sz w:val="20"/>
                <w:rtl/>
                <w:lang w:eastAsia="en-CA"/>
              </w:rPr>
              <w:t>الهيدروكلوروفلوروكربونية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18DC45" w14:textId="77777777" w:rsidR="000316AA" w:rsidRPr="00371D46" w:rsidRDefault="000316AA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C7205B" w14:textId="77777777" w:rsidR="000316AA" w:rsidRPr="00371D46" w:rsidRDefault="000316AA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30FC02" w14:textId="77777777" w:rsidR="000316AA" w:rsidRPr="00371D46" w:rsidRDefault="000316AA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1,410,621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408DFF" w14:textId="77777777" w:rsidR="000316AA" w:rsidRPr="00371D46" w:rsidRDefault="000316AA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1,410,621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947575" w14:textId="77777777" w:rsidR="000316AA" w:rsidRPr="00371D46" w:rsidRDefault="000316AA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</w:tr>
      <w:tr w:rsidR="000F5937" w:rsidRPr="00371D46" w14:paraId="643A9584" w14:textId="77777777" w:rsidTr="00B62A78">
        <w:trPr>
          <w:trHeight w:val="117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01DD38" w14:textId="6ED9F2B8" w:rsidR="000F5937" w:rsidRPr="00371D46" w:rsidRDefault="000F5937" w:rsidP="00B62A78">
            <w:pPr>
              <w:bidi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المجموع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الفرعي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لأنشطة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المواد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الهيدروكلوروفلوروكربونية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90B5CB" w14:textId="77777777" w:rsidR="000F5937" w:rsidRPr="00371D46" w:rsidRDefault="000F5937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382,397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9AE2EC" w14:textId="77777777" w:rsidR="000F5937" w:rsidRPr="00371D46" w:rsidRDefault="000F5937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5,769,916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0037BA" w14:textId="77777777" w:rsidR="000F5937" w:rsidRPr="00371D46" w:rsidRDefault="000F5937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1,513,359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6692B1" w14:textId="77777777" w:rsidR="000F5937" w:rsidRPr="00371D46" w:rsidRDefault="000F5937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7,665,672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166C03" w14:textId="77777777" w:rsidR="000F5937" w:rsidRPr="00371D46" w:rsidRDefault="000F5937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5,151,323</w:t>
            </w:r>
          </w:p>
        </w:tc>
      </w:tr>
      <w:tr w:rsidR="000F5937" w:rsidRPr="00371D46" w14:paraId="6CA9435F" w14:textId="77777777" w:rsidTr="00B62A78">
        <w:trPr>
          <w:trHeight w:val="58"/>
        </w:trPr>
        <w:tc>
          <w:tcPr>
            <w:tcW w:w="93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86CE68" w14:textId="1184F83C" w:rsidR="000F5937" w:rsidRPr="00371D46" w:rsidRDefault="000F5937" w:rsidP="00B62A78">
            <w:pPr>
              <w:bidi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أنشطة</w:t>
            </w:r>
            <w:r w:rsidR="00E13CE1">
              <w:rPr>
                <w:rFonts w:hint="cs"/>
                <w:b/>
                <w:bCs/>
                <w:sz w:val="20"/>
                <w:rtl/>
                <w:lang w:eastAsia="en-CA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المواد</w:t>
            </w:r>
            <w:r w:rsidR="00E13CE1">
              <w:rPr>
                <w:rFonts w:hint="cs"/>
                <w:b/>
                <w:bCs/>
                <w:sz w:val="20"/>
                <w:rtl/>
                <w:lang w:eastAsia="en-CA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الهيدروفلوروكربونية</w:t>
            </w:r>
          </w:p>
        </w:tc>
      </w:tr>
      <w:tr w:rsidR="000F5937" w:rsidRPr="00371D46" w14:paraId="7AF8B0D4" w14:textId="77777777" w:rsidTr="00B62A78">
        <w:trPr>
          <w:trHeight w:val="66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8A7A50" w14:textId="771A7684" w:rsidR="000F5937" w:rsidRPr="00371D46" w:rsidRDefault="000F5937" w:rsidP="00B62A78">
            <w:pPr>
              <w:bidi/>
              <w:ind w:right="-108"/>
              <w:jc w:val="left"/>
              <w:rPr>
                <w:color w:val="000000"/>
                <w:sz w:val="20"/>
                <w:lang w:eastAsia="en-CA"/>
              </w:rPr>
            </w:pPr>
            <w:r>
              <w:rPr>
                <w:rFonts w:hint="cs"/>
                <w:color w:val="000000"/>
                <w:sz w:val="20"/>
                <w:rtl/>
                <w:lang w:eastAsia="en-CA"/>
              </w:rPr>
              <w:t>خطط</w:t>
            </w:r>
            <w:r w:rsidR="00E13CE1">
              <w:rPr>
                <w:rFonts w:hint="cs"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>تنفيذ</w:t>
            </w:r>
            <w:r w:rsidR="00E13CE1">
              <w:rPr>
                <w:rFonts w:hint="cs"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>تعديل</w:t>
            </w:r>
            <w:r w:rsidR="00E13CE1">
              <w:rPr>
                <w:rFonts w:hint="cs"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>كيغالي</w:t>
            </w:r>
            <w:r w:rsidR="00E13CE1">
              <w:rPr>
                <w:rFonts w:hint="cs"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>بشأن</w:t>
            </w:r>
            <w:r w:rsidR="00E13CE1">
              <w:rPr>
                <w:rFonts w:hint="cs"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>المواد</w:t>
            </w:r>
            <w:r w:rsidR="00E13CE1">
              <w:rPr>
                <w:rFonts w:hint="cs"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>الهيدروفلوروكربونية</w:t>
            </w:r>
            <w:r w:rsidR="00E13CE1">
              <w:rPr>
                <w:rFonts w:hint="cs"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>الموافق</w:t>
            </w:r>
            <w:r w:rsidR="00E13CE1">
              <w:rPr>
                <w:rFonts w:hint="cs"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>عليها</w:t>
            </w:r>
            <w:r w:rsidR="00E13CE1">
              <w:rPr>
                <w:rFonts w:hint="cs"/>
                <w:color w:val="000000"/>
                <w:sz w:val="20"/>
                <w:rtl/>
                <w:lang w:eastAsia="en-CA"/>
              </w:rPr>
              <w:t xml:space="preserve"> 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8330FE" w14:textId="77777777" w:rsidR="000F5937" w:rsidRPr="00371D46" w:rsidRDefault="000F5937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FB69A0" w14:textId="77777777" w:rsidR="000F5937" w:rsidRPr="00371D46" w:rsidRDefault="000F5937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0FE170" w14:textId="77777777" w:rsidR="000F5937" w:rsidRPr="00371D46" w:rsidRDefault="000F5937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328,712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485602" w14:textId="77777777" w:rsidR="000F5937" w:rsidRPr="00371D46" w:rsidRDefault="000F5937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328,712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188024" w14:textId="77777777" w:rsidR="000F5937" w:rsidRPr="00371D46" w:rsidRDefault="000F5937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</w:tr>
      <w:tr w:rsidR="000F5937" w:rsidRPr="00371D46" w14:paraId="3D0BE3F4" w14:textId="77777777" w:rsidTr="00B62A78">
        <w:trPr>
          <w:trHeight w:val="113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A4A75B" w14:textId="10C1B4A7" w:rsidR="000F5937" w:rsidRPr="00371D46" w:rsidRDefault="000F5937" w:rsidP="00B62A78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المرحلة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الأولى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من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خطط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تنفيذ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تعديل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كيغالي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="00AF6224">
              <w:rPr>
                <w:rFonts w:hint="cs"/>
                <w:sz w:val="20"/>
                <w:rtl/>
                <w:lang w:eastAsia="en-CA"/>
              </w:rPr>
              <w:t>-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="00AF6224">
              <w:rPr>
                <w:rFonts w:hint="cs"/>
                <w:sz w:val="20"/>
                <w:rtl/>
                <w:lang w:eastAsia="en-CA"/>
              </w:rPr>
              <w:t>إعداد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="00AF6224">
              <w:rPr>
                <w:rFonts w:hint="cs"/>
                <w:sz w:val="20"/>
                <w:rtl/>
                <w:lang w:eastAsia="en-CA"/>
              </w:rPr>
              <w:t>المشروع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B52F18" w14:textId="77777777" w:rsidR="000F5937" w:rsidRPr="00371D46" w:rsidRDefault="000F5937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DC67D1" w14:textId="77777777" w:rsidR="000F5937" w:rsidRPr="00371D46" w:rsidRDefault="000F5937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8763F6" w14:textId="77777777" w:rsidR="000F5937" w:rsidRPr="00371D46" w:rsidRDefault="000F5937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100,000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12C68F" w14:textId="77777777" w:rsidR="000F5937" w:rsidRPr="00371D46" w:rsidRDefault="000F5937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100,000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582EE5" w14:textId="77777777" w:rsidR="000F5937" w:rsidRPr="00371D46" w:rsidRDefault="000F5937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</w:tr>
      <w:tr w:rsidR="000F5937" w:rsidRPr="00371D46" w14:paraId="41BE7310" w14:textId="77777777" w:rsidTr="00B62A78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34DC8A" w14:textId="56069915" w:rsidR="000F5937" w:rsidRPr="00371D46" w:rsidRDefault="000F5937" w:rsidP="00B62A78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المرحلة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الأولى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من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خطط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تنفيذ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تعديل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كيغالي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FD45E4" w14:textId="77777777" w:rsidR="000F5937" w:rsidRPr="00371D46" w:rsidRDefault="000F5937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355,683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F18AA" w14:textId="77777777" w:rsidR="000F5937" w:rsidRPr="00371D46" w:rsidRDefault="000F5937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120D9F" w14:textId="77777777" w:rsidR="000F5937" w:rsidRPr="00371D46" w:rsidRDefault="000F5937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375,815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A15AC4" w14:textId="77777777" w:rsidR="000F5937" w:rsidRPr="00371D46" w:rsidRDefault="000F5937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731,499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23C80D" w14:textId="77777777" w:rsidR="000F5937" w:rsidRPr="00371D46" w:rsidRDefault="000F5937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</w:tr>
      <w:tr w:rsidR="000F5937" w:rsidRPr="00371D46" w14:paraId="6D9514A5" w14:textId="77777777" w:rsidTr="00B62A78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510C92" w14:textId="5230FE13" w:rsidR="000F5937" w:rsidRPr="00371D46" w:rsidRDefault="000F5937" w:rsidP="000316AA">
            <w:pPr>
              <w:bidi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المجموع</w:t>
            </w:r>
            <w:r w:rsidR="00E13CE1">
              <w:rPr>
                <w:rFonts w:hint="cs"/>
                <w:b/>
                <w:bCs/>
                <w:sz w:val="20"/>
                <w:rtl/>
                <w:lang w:eastAsia="en-CA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الفرعي</w:t>
            </w:r>
            <w:r w:rsidR="00E13CE1">
              <w:rPr>
                <w:rFonts w:hint="cs"/>
                <w:b/>
                <w:bCs/>
                <w:sz w:val="20"/>
                <w:rtl/>
                <w:lang w:eastAsia="en-CA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لأنشطة</w:t>
            </w:r>
            <w:r w:rsidR="00E13CE1">
              <w:rPr>
                <w:rFonts w:hint="cs"/>
                <w:b/>
                <w:bCs/>
                <w:sz w:val="20"/>
                <w:rtl/>
                <w:lang w:eastAsia="en-CA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المواد</w:t>
            </w:r>
            <w:r w:rsidR="00E13CE1">
              <w:rPr>
                <w:rFonts w:hint="cs"/>
                <w:b/>
                <w:bCs/>
                <w:sz w:val="20"/>
                <w:rtl/>
                <w:lang w:eastAsia="en-CA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الهيدروفلوروكربونية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5C1C20" w14:textId="77777777" w:rsidR="000F5937" w:rsidRPr="00371D46" w:rsidRDefault="000F5937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355,683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AFBE5B" w14:textId="77777777" w:rsidR="000F5937" w:rsidRPr="00371D46" w:rsidRDefault="000F5937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2694E1" w14:textId="77777777" w:rsidR="000F5937" w:rsidRPr="00371D46" w:rsidRDefault="000F5937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804,527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2A6444" w14:textId="77777777" w:rsidR="000F5937" w:rsidRPr="00371D46" w:rsidRDefault="000F5937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1,160,211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554718" w14:textId="77777777" w:rsidR="000F5937" w:rsidRPr="00371D46" w:rsidRDefault="000F5937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0</w:t>
            </w:r>
          </w:p>
        </w:tc>
      </w:tr>
      <w:tr w:rsidR="000F5937" w:rsidRPr="00371D46" w14:paraId="14F79CDA" w14:textId="77777777" w:rsidTr="00B62A78">
        <w:trPr>
          <w:trHeight w:val="95"/>
        </w:trPr>
        <w:tc>
          <w:tcPr>
            <w:tcW w:w="93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45EF3D" w14:textId="7D7C7DB4" w:rsidR="000F5937" w:rsidRPr="00371D46" w:rsidRDefault="000F5937" w:rsidP="000316AA">
            <w:pPr>
              <w:bidi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أنشطة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أخرى</w:t>
            </w:r>
          </w:p>
        </w:tc>
      </w:tr>
      <w:tr w:rsidR="000F5937" w:rsidRPr="00371D46" w14:paraId="6B12B50A" w14:textId="77777777" w:rsidTr="00B62A7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4918AE" w14:textId="4CC4F300" w:rsidR="000F5937" w:rsidRDefault="000F5937" w:rsidP="000316AA">
            <w:pPr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مشروع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تجريبي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عن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كفاءة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استخدام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الطاقة</w:t>
            </w:r>
          </w:p>
          <w:p w14:paraId="6144C1F8" w14:textId="2EBA9D7A" w:rsidR="000F5937" w:rsidRPr="00371D46" w:rsidRDefault="000F5937" w:rsidP="000F5937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استثماري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(المقرر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91/65)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D2438D" w14:textId="77777777" w:rsidR="000F5937" w:rsidRPr="00371D46" w:rsidRDefault="000F5937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250,000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7646C0" w14:textId="77777777" w:rsidR="000F5937" w:rsidRPr="00371D46" w:rsidRDefault="000F5937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84F503" w14:textId="77777777" w:rsidR="000F5937" w:rsidRPr="00371D46" w:rsidRDefault="000F5937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B855F3" w14:textId="77777777" w:rsidR="000F5937" w:rsidRPr="00371D46" w:rsidRDefault="000F5937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250,000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C6074B" w14:textId="77777777" w:rsidR="000F5937" w:rsidRPr="00371D46" w:rsidRDefault="000F5937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</w:tr>
      <w:tr w:rsidR="000F5937" w:rsidRPr="00371D46" w14:paraId="5275B4EF" w14:textId="77777777" w:rsidTr="00B62A78">
        <w:trPr>
          <w:trHeight w:val="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B836F2" w14:textId="7C7F5E01" w:rsidR="000F5937" w:rsidRPr="00371D46" w:rsidRDefault="000F5937" w:rsidP="000316AA">
            <w:pPr>
              <w:bidi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المجموع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الفرعي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للأنشطة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الأخرى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20B490" w14:textId="77777777" w:rsidR="000F5937" w:rsidRPr="00371D46" w:rsidRDefault="000F5937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250,000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BBB933" w14:textId="77777777" w:rsidR="000F5937" w:rsidRPr="00371D46" w:rsidRDefault="000F5937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BCBEE8" w14:textId="77777777" w:rsidR="000F5937" w:rsidRPr="00371D46" w:rsidRDefault="000F5937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F4A65D" w14:textId="77777777" w:rsidR="000F5937" w:rsidRPr="00371D46" w:rsidRDefault="000F5937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250,000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9F470E" w14:textId="77777777" w:rsidR="000F5937" w:rsidRPr="00371D46" w:rsidRDefault="000F5937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0</w:t>
            </w:r>
          </w:p>
        </w:tc>
      </w:tr>
      <w:tr w:rsidR="000F5937" w:rsidRPr="00371D46" w14:paraId="25500214" w14:textId="77777777" w:rsidTr="00B62A78">
        <w:trPr>
          <w:trHeight w:val="58"/>
        </w:trPr>
        <w:tc>
          <w:tcPr>
            <w:tcW w:w="93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AB0E4B" w14:textId="4C111290" w:rsidR="000F5937" w:rsidRPr="00371D46" w:rsidRDefault="000F5937" w:rsidP="000316AA">
            <w:pPr>
              <w:bidi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الأنشطة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المعتادة</w:t>
            </w:r>
          </w:p>
        </w:tc>
      </w:tr>
      <w:tr w:rsidR="000F5937" w:rsidRPr="00371D46" w14:paraId="598E5A3D" w14:textId="77777777" w:rsidTr="00B62A78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6C80E7" w14:textId="5754426A" w:rsidR="000F5937" w:rsidRPr="00371D46" w:rsidRDefault="000F5937" w:rsidP="000316AA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التعزيز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المؤسسي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99C3E9" w14:textId="77777777" w:rsidR="000F5937" w:rsidRPr="00371D46" w:rsidRDefault="000F5937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203,400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FD78A3" w14:textId="77777777" w:rsidR="000F5937" w:rsidRPr="00371D46" w:rsidRDefault="000F5937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0A11DB" w14:textId="77777777" w:rsidR="000F5937" w:rsidRPr="00371D46" w:rsidRDefault="000F5937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5BD627" w14:textId="77777777" w:rsidR="000F5937" w:rsidRPr="00371D46" w:rsidRDefault="000F5937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203,400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33569B" w14:textId="77777777" w:rsidR="000F5937" w:rsidRPr="00371D46" w:rsidRDefault="000F5937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</w:tr>
      <w:tr w:rsidR="000F5937" w:rsidRPr="00371D46" w14:paraId="6CA8585F" w14:textId="77777777" w:rsidTr="00B62A78">
        <w:trPr>
          <w:trHeight w:val="87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28BF96" w14:textId="460EB5EB" w:rsidR="000F5937" w:rsidRPr="00371D46" w:rsidRDefault="000F5937" w:rsidP="000316AA">
            <w:pPr>
              <w:bidi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المجموع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الفرعي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للأنشطة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المعتادة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4AA6C6" w14:textId="77777777" w:rsidR="000F5937" w:rsidRPr="00371D46" w:rsidRDefault="000F5937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203,400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ECC622" w14:textId="77777777" w:rsidR="000F5937" w:rsidRPr="00371D46" w:rsidRDefault="000F5937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79D5C7" w14:textId="77777777" w:rsidR="000F5937" w:rsidRPr="00371D46" w:rsidRDefault="000F5937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0AFB73" w14:textId="77777777" w:rsidR="000F5937" w:rsidRPr="00371D46" w:rsidRDefault="000F5937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203,400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5D418C" w14:textId="77777777" w:rsidR="000F5937" w:rsidRPr="00371D46" w:rsidRDefault="000F5937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0</w:t>
            </w:r>
          </w:p>
        </w:tc>
      </w:tr>
      <w:tr w:rsidR="000F5937" w:rsidRPr="00371D46" w14:paraId="28A56E15" w14:textId="77777777" w:rsidTr="00B62A78">
        <w:trPr>
          <w:trHeight w:val="133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531D6A" w14:textId="77777777" w:rsidR="000F5937" w:rsidRPr="00371D46" w:rsidRDefault="000F5937" w:rsidP="000316AA">
            <w:pPr>
              <w:bidi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9C2A60" w14:textId="77777777" w:rsidR="000F5937" w:rsidRPr="00371D46" w:rsidRDefault="000F5937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1,191,480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126790" w14:textId="77777777" w:rsidR="000F5937" w:rsidRPr="00371D46" w:rsidRDefault="000F5937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5,769,916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1BCC1D" w14:textId="77777777" w:rsidR="000F5937" w:rsidRPr="00371D46" w:rsidRDefault="000F5937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2,317,886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725558" w14:textId="77777777" w:rsidR="000F5937" w:rsidRPr="00371D46" w:rsidRDefault="000F5937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9,279,282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40DE85" w14:textId="77777777" w:rsidR="000F5937" w:rsidRPr="00371D46" w:rsidRDefault="000F5937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5,151,323</w:t>
            </w:r>
          </w:p>
        </w:tc>
      </w:tr>
    </w:tbl>
    <w:p w14:paraId="6D7CE654" w14:textId="553F2464" w:rsidR="000316AA" w:rsidRDefault="000F5937" w:rsidP="000316AA">
      <w:pPr>
        <w:pStyle w:val="ListParagraph"/>
        <w:bidi/>
        <w:ind w:left="0"/>
        <w:contextualSpacing w:val="0"/>
        <w:rPr>
          <w:sz w:val="26"/>
          <w:szCs w:val="26"/>
          <w:rtl/>
          <w:lang w:val="en-US" w:bidi="ar-EG"/>
        </w:rPr>
      </w:pPr>
      <w:r>
        <w:rPr>
          <w:rFonts w:hint="cs"/>
          <w:sz w:val="22"/>
          <w:szCs w:val="22"/>
          <w:rtl/>
          <w:lang w:val="en-US" w:bidi="ar-EG"/>
        </w:rPr>
        <w:t>*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بما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في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ذلك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تكاليف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دعم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الوكالة.</w:t>
      </w:r>
    </w:p>
    <w:p w14:paraId="0723522F" w14:textId="20CF1BEC" w:rsidR="009C5695" w:rsidRDefault="00AF6224" w:rsidP="007D20E2">
      <w:pPr>
        <w:pStyle w:val="ListParagraph"/>
        <w:numPr>
          <w:ilvl w:val="0"/>
          <w:numId w:val="23"/>
        </w:numPr>
        <w:bidi/>
        <w:spacing w:before="240"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و</w:t>
      </w:r>
      <w:r w:rsidR="00563E71">
        <w:rPr>
          <w:rFonts w:hint="cs"/>
          <w:sz w:val="26"/>
          <w:szCs w:val="26"/>
          <w:rtl/>
          <w:lang w:val="en-US" w:bidi="ar-EG"/>
        </w:rPr>
        <w:t>تضمن</w:t>
      </w:r>
      <w:r>
        <w:rPr>
          <w:rFonts w:hint="cs"/>
          <w:sz w:val="26"/>
          <w:szCs w:val="26"/>
          <w:rtl/>
          <w:lang w:val="en-US" w:bidi="ar-EG"/>
        </w:rPr>
        <w:t>ت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563E71">
        <w:rPr>
          <w:rFonts w:hint="cs"/>
          <w:sz w:val="26"/>
          <w:szCs w:val="26"/>
          <w:rtl/>
          <w:lang w:val="en-US" w:bidi="ar-EG"/>
        </w:rPr>
        <w:t>خطة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563E71">
        <w:rPr>
          <w:rFonts w:hint="cs"/>
          <w:sz w:val="26"/>
          <w:szCs w:val="26"/>
          <w:rtl/>
          <w:lang w:val="en-US" w:bidi="ar-EG"/>
        </w:rPr>
        <w:t>أعمال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563E71">
        <w:rPr>
          <w:rFonts w:hint="cs"/>
          <w:sz w:val="26"/>
          <w:szCs w:val="26"/>
          <w:rtl/>
          <w:lang w:val="en-US" w:bidi="ar-EG"/>
        </w:rPr>
        <w:t>ألمانيا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563E71">
        <w:rPr>
          <w:rFonts w:hint="cs"/>
          <w:sz w:val="26"/>
          <w:szCs w:val="26"/>
          <w:rtl/>
          <w:lang w:val="en-US" w:bidi="ar-EG"/>
        </w:rPr>
        <w:t>الأنشطة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563E71">
        <w:rPr>
          <w:rFonts w:hint="cs"/>
          <w:sz w:val="26"/>
          <w:szCs w:val="26"/>
          <w:rtl/>
          <w:lang w:val="en-US" w:bidi="ar-EG"/>
        </w:rPr>
        <w:t>التالية:</w:t>
      </w:r>
    </w:p>
    <w:p w14:paraId="71147E0F" w14:textId="28DF8B9B" w:rsidR="00563E71" w:rsidRDefault="00563E71" w:rsidP="00563E71">
      <w:pPr>
        <w:pStyle w:val="ListParagraph"/>
        <w:numPr>
          <w:ilvl w:val="0"/>
          <w:numId w:val="27"/>
        </w:numPr>
        <w:bidi/>
        <w:spacing w:after="240"/>
        <w:ind w:left="1440" w:hanging="72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lastRenderedPageBreak/>
        <w:t>المراحل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الأولى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والثانية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والثالثة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خطط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إدارة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إزالة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المواد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الهيدروكلوروفلوروكربونية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بقيمة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11.41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مليون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دولار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أمريكي،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ومنها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6.26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مليون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دولار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أمريكي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AF6224">
        <w:rPr>
          <w:rFonts w:hint="cs"/>
          <w:sz w:val="26"/>
          <w:szCs w:val="26"/>
          <w:rtl/>
          <w:lang w:val="en-US" w:bidi="ar-EG"/>
        </w:rPr>
        <w:t>ل</w:t>
      </w:r>
      <w:r>
        <w:rPr>
          <w:rFonts w:hint="cs"/>
          <w:sz w:val="26"/>
          <w:szCs w:val="26"/>
          <w:rtl/>
          <w:lang w:val="en-US" w:bidi="ar-EG"/>
        </w:rPr>
        <w:t>لفترة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2025-2027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و5.15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مليون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دولار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أمريكي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للفترة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بعد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عام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2027؛</w:t>
      </w:r>
    </w:p>
    <w:p w14:paraId="3A34ED00" w14:textId="5EAC8D49" w:rsidR="00563E71" w:rsidRDefault="00563E71" w:rsidP="00AF6224">
      <w:pPr>
        <w:pStyle w:val="ListParagraph"/>
        <w:numPr>
          <w:ilvl w:val="0"/>
          <w:numId w:val="27"/>
        </w:numPr>
        <w:bidi/>
        <w:spacing w:after="240"/>
        <w:ind w:left="1440" w:hanging="72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المرحلة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الأولى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AF6224">
        <w:rPr>
          <w:rFonts w:hint="cs"/>
          <w:sz w:val="26"/>
          <w:szCs w:val="26"/>
          <w:rtl/>
          <w:lang w:val="en-US" w:bidi="ar-EG"/>
        </w:rPr>
        <w:t>الموافق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AF6224">
        <w:rPr>
          <w:rFonts w:hint="cs"/>
          <w:sz w:val="26"/>
          <w:szCs w:val="26"/>
          <w:rtl/>
          <w:lang w:val="en-US" w:bidi="ar-EG"/>
        </w:rPr>
        <w:t>عليها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خطة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تنفيذ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تعديل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كيغالي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بقيمة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328,712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دولارا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أمريكيا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للفترة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2025</w:t>
      </w:r>
      <w:r w:rsidR="00AF6224">
        <w:rPr>
          <w:rFonts w:hint="cs"/>
          <w:sz w:val="26"/>
          <w:szCs w:val="26"/>
          <w:rtl/>
          <w:lang w:val="en-US" w:bidi="ar-EG"/>
        </w:rPr>
        <w:t>-</w:t>
      </w:r>
      <w:r>
        <w:rPr>
          <w:rFonts w:hint="cs"/>
          <w:sz w:val="26"/>
          <w:szCs w:val="26"/>
          <w:rtl/>
          <w:lang w:val="en-US" w:bidi="ar-EG"/>
        </w:rPr>
        <w:t>2</w:t>
      </w:r>
      <w:r w:rsidR="00AF6224">
        <w:rPr>
          <w:rFonts w:hint="cs"/>
          <w:sz w:val="26"/>
          <w:szCs w:val="26"/>
          <w:rtl/>
          <w:lang w:val="en-US" w:bidi="ar-EG"/>
        </w:rPr>
        <w:t>0</w:t>
      </w:r>
      <w:r>
        <w:rPr>
          <w:rFonts w:hint="cs"/>
          <w:sz w:val="26"/>
          <w:szCs w:val="26"/>
          <w:rtl/>
          <w:lang w:val="en-US" w:bidi="ar-EG"/>
        </w:rPr>
        <w:t>27؛</w:t>
      </w:r>
    </w:p>
    <w:p w14:paraId="1B74F40A" w14:textId="462D50C7" w:rsidR="00563E71" w:rsidRDefault="00563E71" w:rsidP="00563E71">
      <w:pPr>
        <w:pStyle w:val="ListParagraph"/>
        <w:numPr>
          <w:ilvl w:val="0"/>
          <w:numId w:val="27"/>
        </w:numPr>
        <w:bidi/>
        <w:spacing w:after="240"/>
        <w:ind w:left="1440" w:hanging="72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المرحلة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الثالثة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خطط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إدارة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إزالة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المواد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الهيدروكلوروفلوروكربونية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Pr="00B70C18">
        <w:rPr>
          <w:rFonts w:asciiTheme="majorBidi" w:hAnsiTheme="majorBidi"/>
          <w:sz w:val="26"/>
          <w:szCs w:val="26"/>
          <w:rtl/>
          <w:lang w:bidi="ar-LB"/>
        </w:rPr>
        <w:t>لبلدين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70C18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70C18">
        <w:rPr>
          <w:rFonts w:asciiTheme="majorBidi" w:hAnsiTheme="majorBidi"/>
          <w:sz w:val="26"/>
          <w:szCs w:val="26"/>
          <w:rtl/>
          <w:lang w:bidi="ar-LB"/>
        </w:rPr>
        <w:t>البلدان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70C18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حجم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70C18">
        <w:rPr>
          <w:rFonts w:asciiTheme="majorBidi" w:hAnsiTheme="majorBidi"/>
          <w:sz w:val="26"/>
          <w:szCs w:val="26"/>
          <w:rtl/>
          <w:lang w:bidi="ar-LB"/>
        </w:rPr>
        <w:t>الاستهلاك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70C18">
        <w:rPr>
          <w:rFonts w:asciiTheme="majorBidi" w:hAnsiTheme="majorBidi"/>
          <w:sz w:val="26"/>
          <w:szCs w:val="26"/>
          <w:rtl/>
          <w:lang w:bidi="ar-LB"/>
        </w:rPr>
        <w:t>غير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70C18">
        <w:rPr>
          <w:rFonts w:asciiTheme="majorBidi" w:hAnsiTheme="majorBidi"/>
          <w:sz w:val="26"/>
          <w:szCs w:val="26"/>
          <w:rtl/>
          <w:lang w:bidi="ar-LB"/>
        </w:rPr>
        <w:t>المنخفض</w:t>
      </w:r>
      <w:r w:rsidR="00E13CE1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بقيمة</w:t>
      </w:r>
      <w:r w:rsidR="00E13CE1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1.41</w:t>
      </w:r>
      <w:r w:rsidR="00E13CE1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مليون</w:t>
      </w:r>
      <w:r w:rsidR="00E13CE1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دولار</w:t>
      </w:r>
      <w:r w:rsidR="00E13CE1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أمريكي</w:t>
      </w:r>
      <w:r w:rsidR="00E13CE1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للفترة</w:t>
      </w:r>
      <w:r w:rsidR="00E13CE1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2025-2027؛</w:t>
      </w:r>
    </w:p>
    <w:p w14:paraId="70C2F1B5" w14:textId="75DEB754" w:rsidR="00563E71" w:rsidRDefault="00563E71" w:rsidP="00563E71">
      <w:pPr>
        <w:pStyle w:val="ListParagraph"/>
        <w:numPr>
          <w:ilvl w:val="0"/>
          <w:numId w:val="27"/>
        </w:numPr>
        <w:bidi/>
        <w:spacing w:after="240"/>
        <w:ind w:left="1440" w:hanging="72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LB"/>
        </w:rPr>
        <w:t>إعداد</w:t>
      </w:r>
      <w:r w:rsidR="00E13CE1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المشروع</w:t>
      </w:r>
      <w:r w:rsidR="00E13CE1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للمرحلة</w:t>
      </w:r>
      <w:r w:rsidR="00E13CE1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الأولى</w:t>
      </w:r>
      <w:r w:rsidR="00E13CE1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من</w:t>
      </w:r>
      <w:r w:rsidR="00E13CE1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خطة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تنفيذ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تعديل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كيغالي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لبلد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واحد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بقيمة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100,000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دولارا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أمريكيا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الفترة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2025-2027؛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وقام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هذا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البلد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بالتصديق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تعديل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كيغالي؛</w:t>
      </w:r>
    </w:p>
    <w:p w14:paraId="01BF90F0" w14:textId="544EC748" w:rsidR="00563E71" w:rsidRDefault="00563E71" w:rsidP="00AF6224">
      <w:pPr>
        <w:pStyle w:val="ListParagraph"/>
        <w:numPr>
          <w:ilvl w:val="0"/>
          <w:numId w:val="27"/>
        </w:numPr>
        <w:bidi/>
        <w:spacing w:after="240"/>
        <w:ind w:left="1440" w:hanging="72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المرحلة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الأولى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من</w:t>
      </w:r>
      <w:r w:rsidR="00E13CE1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خطط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تنفيذ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تعديل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كيغالي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لثلاثة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بلدان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بقيمة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731</w:t>
      </w:r>
      <w:r w:rsidR="00AF6224">
        <w:rPr>
          <w:rFonts w:hint="cs"/>
          <w:sz w:val="26"/>
          <w:szCs w:val="26"/>
          <w:rtl/>
          <w:lang w:val="en-US" w:bidi="ar-EG"/>
        </w:rPr>
        <w:t>,</w:t>
      </w:r>
      <w:r>
        <w:rPr>
          <w:rFonts w:hint="cs"/>
          <w:sz w:val="26"/>
          <w:szCs w:val="26"/>
          <w:rtl/>
          <w:lang w:val="en-US" w:bidi="ar-EG"/>
        </w:rPr>
        <w:t>499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دولارا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أمريكيا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للفترة</w:t>
      </w:r>
      <w:r w:rsidR="00E13CE1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2025-2027؛</w:t>
      </w:r>
    </w:p>
    <w:p w14:paraId="2D27F51F" w14:textId="06542EA8" w:rsidR="00563E71" w:rsidRDefault="00563E71" w:rsidP="00AF6224">
      <w:pPr>
        <w:pStyle w:val="ListParagraph"/>
        <w:numPr>
          <w:ilvl w:val="0"/>
          <w:numId w:val="27"/>
        </w:numPr>
        <w:bidi/>
        <w:spacing w:after="240"/>
        <w:ind w:left="1440" w:hanging="72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مجموع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مدرج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تحت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نافذة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التمويل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وقدره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250,000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دولارا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أمريكيا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</w:t>
      </w:r>
      <w:r w:rsidR="00AF6224">
        <w:rPr>
          <w:rFonts w:hint="cs"/>
          <w:sz w:val="26"/>
          <w:szCs w:val="26"/>
          <w:rtl/>
          <w:lang w:val="en-US" w:bidi="ar-EG"/>
        </w:rPr>
        <w:t>إ</w:t>
      </w:r>
      <w:r>
        <w:rPr>
          <w:rFonts w:hint="cs"/>
          <w:sz w:val="26"/>
          <w:szCs w:val="26"/>
          <w:rtl/>
          <w:lang w:val="en-US" w:bidi="ar-EG"/>
        </w:rPr>
        <w:t>عداد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مشروع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تجريبي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بشأن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كفاءة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استخدام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الطاقة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(المقرر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91/65)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عام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2025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لبلد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واحد؛</w:t>
      </w:r>
    </w:p>
    <w:p w14:paraId="70F36700" w14:textId="789604BA" w:rsidR="00563E71" w:rsidRDefault="009A1F6B" w:rsidP="00563E71">
      <w:pPr>
        <w:pStyle w:val="ListParagraph"/>
        <w:numPr>
          <w:ilvl w:val="0"/>
          <w:numId w:val="27"/>
        </w:numPr>
        <w:bidi/>
        <w:spacing w:after="240"/>
        <w:ind w:left="1440" w:hanging="72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مجموع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قدره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203,400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دولارا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أمريكيا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لمشروع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تعزيز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مؤسسي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لبلد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واحد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لعام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2025.</w:t>
      </w:r>
    </w:p>
    <w:p w14:paraId="44C35972" w14:textId="4C0F4E3A" w:rsidR="009C5695" w:rsidRDefault="009A1F6B" w:rsidP="00AF6224">
      <w:pPr>
        <w:pStyle w:val="ListParagraph"/>
        <w:numPr>
          <w:ilvl w:val="0"/>
          <w:numId w:val="23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تبلغ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نسبة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عشرين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ب</w:t>
      </w:r>
      <w:r>
        <w:rPr>
          <w:rFonts w:asciiTheme="majorBidi" w:hAnsiTheme="majorBidi"/>
          <w:sz w:val="26"/>
          <w:szCs w:val="26"/>
          <w:rtl/>
          <w:lang w:bidi="ar-LB"/>
        </w:rPr>
        <w:t>الم</w:t>
      </w:r>
      <w:r>
        <w:rPr>
          <w:rFonts w:asciiTheme="majorBidi" w:hAnsiTheme="majorBidi" w:hint="cs"/>
          <w:sz w:val="26"/>
          <w:szCs w:val="26"/>
          <w:rtl/>
          <w:lang w:bidi="ar-LB"/>
        </w:rPr>
        <w:t>ا</w:t>
      </w:r>
      <w:r>
        <w:rPr>
          <w:rFonts w:asciiTheme="majorBidi" w:hAnsiTheme="majorBidi"/>
          <w:sz w:val="26"/>
          <w:szCs w:val="26"/>
          <w:rtl/>
          <w:lang w:bidi="ar-LB"/>
        </w:rPr>
        <w:t>ئة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المساهمة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السنوية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تعهدت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بها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ألمانيا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لعام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202</w:t>
      </w:r>
      <w:r>
        <w:rPr>
          <w:rFonts w:asciiTheme="majorBidi" w:hAnsiTheme="majorBidi" w:hint="cs"/>
          <w:sz w:val="26"/>
          <w:szCs w:val="26"/>
          <w:rtl/>
          <w:lang w:bidi="ar-LB"/>
        </w:rPr>
        <w:t>5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ما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يعادل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3,627,972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أمريكي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أو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10,883,917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أمريكي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لفترة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الثلاث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سنوات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2024-2026.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 w:hint="cs"/>
          <w:sz w:val="26"/>
          <w:szCs w:val="26"/>
          <w:rtl/>
          <w:lang w:bidi="ar-LB"/>
        </w:rPr>
        <w:t>مع</w:t>
      </w:r>
      <w:r w:rsidR="00E13CE1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الأخذ</w:t>
      </w:r>
      <w:r w:rsidR="00E13CE1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في</w:t>
      </w:r>
      <w:r w:rsidR="00E13CE1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الاعتبار</w:t>
      </w:r>
      <w:r w:rsidR="00E13CE1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الموافقات</w:t>
      </w:r>
      <w:r w:rsidR="00E13CE1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في</w:t>
      </w:r>
      <w:r w:rsidR="00E13CE1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الاجتماع</w:t>
      </w:r>
      <w:r w:rsidR="00E13CE1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الرابع</w:t>
      </w:r>
      <w:r w:rsidR="00E13CE1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والتسعين</w:t>
      </w:r>
      <w:r w:rsidR="00E13CE1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(6,870,648</w:t>
      </w:r>
      <w:r w:rsidR="00E13CE1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دولار</w:t>
      </w:r>
      <w:r w:rsidR="00E13CE1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أمريكي)،</w:t>
      </w:r>
      <w:r w:rsidR="00E13CE1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والتقديمات</w:t>
      </w:r>
      <w:r w:rsidR="00E13CE1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إلى</w:t>
      </w:r>
      <w:r w:rsidR="00E13CE1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الاجتماع</w:t>
      </w:r>
      <w:r w:rsidR="00E13CE1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الخامس</w:t>
      </w:r>
      <w:r w:rsidR="00E13CE1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والتسعين</w:t>
      </w:r>
      <w:r w:rsidR="00E13CE1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(4,129.48</w:t>
      </w:r>
      <w:r w:rsidR="00AF6224">
        <w:rPr>
          <w:rFonts w:asciiTheme="majorBidi" w:hAnsiTheme="majorBidi" w:hint="cs"/>
          <w:sz w:val="26"/>
          <w:szCs w:val="26"/>
          <w:rtl/>
          <w:lang w:bidi="ar-LB"/>
        </w:rPr>
        <w:t>3</w:t>
      </w:r>
      <w:r w:rsidR="00E13CE1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دولار</w:t>
      </w:r>
      <w:r w:rsidR="00E13CE1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أمريكي)</w:t>
      </w:r>
      <w:r w:rsidR="00E13CE1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والقيمة</w:t>
      </w:r>
      <w:r w:rsidR="00E13CE1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المدرجة</w:t>
      </w:r>
      <w:r w:rsidR="00E13CE1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في</w:t>
      </w:r>
      <w:r w:rsidR="00E13CE1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خطة</w:t>
      </w:r>
      <w:r w:rsidR="00E13CE1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="00AF6224">
        <w:rPr>
          <w:rFonts w:asciiTheme="majorBidi" w:hAnsiTheme="majorBidi" w:hint="cs"/>
          <w:sz w:val="26"/>
          <w:szCs w:val="26"/>
          <w:rtl/>
          <w:lang w:bidi="ar-LB"/>
        </w:rPr>
        <w:t>أ</w:t>
      </w:r>
      <w:r>
        <w:rPr>
          <w:rFonts w:asciiTheme="majorBidi" w:hAnsiTheme="majorBidi" w:hint="cs"/>
          <w:sz w:val="26"/>
          <w:szCs w:val="26"/>
          <w:rtl/>
          <w:lang w:bidi="ar-LB"/>
        </w:rPr>
        <w:t>عمال</w:t>
      </w:r>
      <w:r w:rsidR="00E13CE1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ألمانيا</w:t>
      </w:r>
      <w:r w:rsidR="00E13CE1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للسنتين</w:t>
      </w:r>
      <w:r w:rsidR="00E13CE1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2025</w:t>
      </w:r>
      <w:r w:rsidR="00E13CE1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و2026</w:t>
      </w:r>
      <w:r w:rsidR="00E13CE1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(</w:t>
      </w:r>
      <w:r w:rsidR="00AF6224">
        <w:rPr>
          <w:rFonts w:asciiTheme="majorBidi" w:hAnsiTheme="majorBidi" w:hint="cs"/>
          <w:sz w:val="26"/>
          <w:szCs w:val="26"/>
          <w:rtl/>
          <w:lang w:bidi="ar-LB"/>
        </w:rPr>
        <w:t>6,961,396</w:t>
      </w:r>
      <w:r w:rsidR="00E13CE1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دولار</w:t>
      </w:r>
      <w:r w:rsidR="00E13CE1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أمريكي)،</w:t>
      </w:r>
      <w:r w:rsidR="00E13CE1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تبلغ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القيمة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الإجمالية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لفترة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الثلاث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سنوات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2024-2026</w:t>
      </w:r>
      <w:r>
        <w:rPr>
          <w:rFonts w:asciiTheme="majorBidi" w:hAnsiTheme="majorBidi"/>
          <w:sz w:val="26"/>
          <w:szCs w:val="26"/>
          <w:rtl/>
          <w:lang w:bidi="ar-LB"/>
        </w:rPr>
        <w:t>،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ما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قيمته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17,961,527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أمريكي</w:t>
      </w:r>
      <w:r>
        <w:rPr>
          <w:rFonts w:asciiTheme="majorBidi" w:hAnsiTheme="majorBidi" w:hint="cs"/>
          <w:sz w:val="26"/>
          <w:szCs w:val="26"/>
          <w:rtl/>
          <w:lang w:bidi="ar-LB"/>
        </w:rPr>
        <w:t>.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وهو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ما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يزيد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بنسبة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20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</w:t>
      </w:r>
      <w:r>
        <w:rPr>
          <w:rFonts w:asciiTheme="majorBidi" w:hAnsiTheme="majorBidi" w:hint="cs"/>
          <w:sz w:val="26"/>
          <w:szCs w:val="26"/>
          <w:rtl/>
          <w:lang w:bidi="ar-LB"/>
        </w:rPr>
        <w:t>ا</w:t>
      </w:r>
      <w:r>
        <w:rPr>
          <w:rFonts w:asciiTheme="majorBidi" w:hAnsiTheme="majorBidi"/>
          <w:sz w:val="26"/>
          <w:szCs w:val="26"/>
          <w:rtl/>
          <w:lang w:bidi="ar-LB"/>
        </w:rPr>
        <w:t>ئة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عن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مساهمة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ألمانيا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تعهدت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بها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لفترة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الثلاث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سنوات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بمبلغ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7,077,610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أمريكي.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وسوف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تحتاج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ألمانيا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إما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إعادة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برمجة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أنشطتها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للسنوات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المقبلة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أو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تطلب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وكالات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ثنائية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أو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منفذة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أخرى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أنشطتها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بحيث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لا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يتجاوز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تعاونها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الثنائي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نسبة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الـ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20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</w:t>
      </w:r>
      <w:r>
        <w:rPr>
          <w:rFonts w:asciiTheme="majorBidi" w:hAnsiTheme="majorBidi" w:hint="cs"/>
          <w:sz w:val="26"/>
          <w:szCs w:val="26"/>
          <w:rtl/>
          <w:lang w:bidi="ar-LB"/>
        </w:rPr>
        <w:t>ا</w:t>
      </w:r>
      <w:r>
        <w:rPr>
          <w:rFonts w:asciiTheme="majorBidi" w:hAnsiTheme="majorBidi"/>
          <w:sz w:val="26"/>
          <w:szCs w:val="26"/>
          <w:rtl/>
          <w:lang w:bidi="ar-LB"/>
        </w:rPr>
        <w:t>ئة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المخصصة.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وقد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أُبلغت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حكومة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ألمانيا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بهذه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F671D">
        <w:rPr>
          <w:rFonts w:asciiTheme="majorBidi" w:hAnsiTheme="majorBidi"/>
          <w:sz w:val="26"/>
          <w:szCs w:val="26"/>
          <w:rtl/>
          <w:lang w:bidi="ar-LB"/>
        </w:rPr>
        <w:t>المسألة.</w:t>
      </w:r>
    </w:p>
    <w:p w14:paraId="154B3A5E" w14:textId="6CA9BD1F" w:rsidR="009C5695" w:rsidRDefault="009A1F6B" w:rsidP="009A1F6B">
      <w:pPr>
        <w:pStyle w:val="ListParagraph"/>
        <w:numPr>
          <w:ilvl w:val="0"/>
          <w:numId w:val="23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وقد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ترغب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اللجنة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التنفيذية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النظر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Pr="008A1272">
        <w:rPr>
          <w:rFonts w:asciiTheme="majorBidi" w:hAnsiTheme="majorBidi"/>
          <w:sz w:val="26"/>
          <w:szCs w:val="26"/>
          <w:rtl/>
          <w:lang w:bidi="ar-LB"/>
        </w:rPr>
        <w:t>مستوى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A1272">
        <w:rPr>
          <w:rFonts w:asciiTheme="majorBidi" w:hAnsiTheme="majorBidi"/>
          <w:sz w:val="26"/>
          <w:szCs w:val="26"/>
          <w:rtl/>
          <w:lang w:bidi="ar-LB"/>
        </w:rPr>
        <w:t>الأنشطة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A1272">
        <w:rPr>
          <w:rFonts w:asciiTheme="majorBidi" w:hAnsiTheme="majorBidi"/>
          <w:sz w:val="26"/>
          <w:szCs w:val="26"/>
          <w:rtl/>
          <w:lang w:bidi="ar-LB"/>
        </w:rPr>
        <w:t>الواردة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A1272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A1272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أعمال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A1272">
        <w:rPr>
          <w:rFonts w:asciiTheme="majorBidi" w:hAnsiTheme="majorBidi"/>
          <w:sz w:val="26"/>
          <w:szCs w:val="26"/>
          <w:rtl/>
          <w:lang w:bidi="ar-LB"/>
        </w:rPr>
        <w:t>ألمانيا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A1272">
        <w:rPr>
          <w:rFonts w:asciiTheme="majorBidi" w:hAnsiTheme="majorBidi"/>
          <w:sz w:val="26"/>
          <w:szCs w:val="26"/>
          <w:rtl/>
          <w:lang w:bidi="ar-LB"/>
        </w:rPr>
        <w:t>للفترة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A1272">
        <w:rPr>
          <w:rFonts w:asciiTheme="majorBidi" w:hAnsiTheme="majorBidi"/>
          <w:sz w:val="26"/>
          <w:szCs w:val="26"/>
          <w:rtl/>
          <w:lang w:bidi="ar-LB"/>
        </w:rPr>
        <w:t>202</w:t>
      </w:r>
      <w:r>
        <w:rPr>
          <w:rFonts w:asciiTheme="majorBidi" w:hAnsiTheme="majorBidi" w:hint="cs"/>
          <w:sz w:val="26"/>
          <w:szCs w:val="26"/>
          <w:rtl/>
          <w:lang w:bidi="ar-LB"/>
        </w:rPr>
        <w:t>5</w:t>
      </w:r>
      <w:r w:rsidRPr="008A1272">
        <w:rPr>
          <w:rFonts w:asciiTheme="majorBidi" w:hAnsiTheme="majorBidi"/>
          <w:sz w:val="26"/>
          <w:szCs w:val="26"/>
          <w:rtl/>
          <w:lang w:bidi="ar-LB"/>
        </w:rPr>
        <w:t>-202</w:t>
      </w:r>
      <w:r>
        <w:rPr>
          <w:rFonts w:asciiTheme="majorBidi" w:hAnsiTheme="majorBidi" w:hint="cs"/>
          <w:sz w:val="26"/>
          <w:szCs w:val="26"/>
          <w:rtl/>
          <w:lang w:bidi="ar-LB"/>
        </w:rPr>
        <w:t>7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A1272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A1272">
        <w:rPr>
          <w:rFonts w:asciiTheme="majorBidi" w:hAnsiTheme="majorBidi"/>
          <w:sz w:val="26"/>
          <w:szCs w:val="26"/>
          <w:rtl/>
          <w:lang w:bidi="ar-LB"/>
        </w:rPr>
        <w:t>ضوء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A1272">
        <w:rPr>
          <w:rFonts w:asciiTheme="majorBidi" w:hAnsiTheme="majorBidi"/>
          <w:sz w:val="26"/>
          <w:szCs w:val="26"/>
          <w:rtl/>
          <w:lang w:bidi="ar-LB"/>
        </w:rPr>
        <w:t>تخصيص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A1272">
        <w:rPr>
          <w:rFonts w:asciiTheme="majorBidi" w:hAnsiTheme="majorBidi"/>
          <w:sz w:val="26"/>
          <w:szCs w:val="26"/>
          <w:rtl/>
          <w:lang w:bidi="ar-LB"/>
        </w:rPr>
        <w:t>الأنشطة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A1272">
        <w:rPr>
          <w:rFonts w:asciiTheme="majorBidi" w:hAnsiTheme="majorBidi"/>
          <w:sz w:val="26"/>
          <w:szCs w:val="26"/>
          <w:rtl/>
          <w:lang w:bidi="ar-LB"/>
        </w:rPr>
        <w:t>الثنائية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A1272">
        <w:rPr>
          <w:rFonts w:asciiTheme="majorBidi" w:hAnsiTheme="majorBidi"/>
          <w:sz w:val="26"/>
          <w:szCs w:val="26"/>
          <w:rtl/>
          <w:lang w:bidi="ar-LB"/>
        </w:rPr>
        <w:t>لفترة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A1272">
        <w:rPr>
          <w:rFonts w:asciiTheme="majorBidi" w:hAnsiTheme="majorBidi"/>
          <w:sz w:val="26"/>
          <w:szCs w:val="26"/>
          <w:rtl/>
          <w:lang w:bidi="ar-LB"/>
        </w:rPr>
        <w:t>الثلاث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A1272">
        <w:rPr>
          <w:rFonts w:asciiTheme="majorBidi" w:hAnsiTheme="majorBidi"/>
          <w:sz w:val="26"/>
          <w:szCs w:val="26"/>
          <w:rtl/>
          <w:lang w:bidi="ar-LB"/>
        </w:rPr>
        <w:t>سنوات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A1272">
        <w:rPr>
          <w:rFonts w:asciiTheme="majorBidi" w:hAnsiTheme="majorBidi"/>
          <w:sz w:val="26"/>
          <w:szCs w:val="26"/>
          <w:rtl/>
          <w:lang w:bidi="ar-LB"/>
        </w:rPr>
        <w:t>2024-2026.</w:t>
      </w:r>
    </w:p>
    <w:p w14:paraId="020AD45C" w14:textId="11FD07A3" w:rsidR="009C5695" w:rsidRPr="00086682" w:rsidRDefault="00086682" w:rsidP="00086682">
      <w:pPr>
        <w:pStyle w:val="ListParagraph"/>
        <w:bidi/>
        <w:spacing w:after="240"/>
        <w:ind w:left="0"/>
        <w:contextualSpacing w:val="0"/>
        <w:rPr>
          <w:b/>
          <w:bCs/>
          <w:sz w:val="26"/>
          <w:szCs w:val="26"/>
          <w:lang w:val="en-US" w:bidi="ar-EG"/>
        </w:rPr>
      </w:pPr>
      <w:r w:rsidRPr="0060367C">
        <w:rPr>
          <w:rFonts w:hint="cs"/>
          <w:b/>
          <w:bCs/>
          <w:sz w:val="26"/>
          <w:szCs w:val="26"/>
          <w:rtl/>
          <w:lang w:val="en-US" w:bidi="ar-EG"/>
        </w:rPr>
        <w:t>2-</w:t>
      </w:r>
      <w:r w:rsidRPr="00086682">
        <w:rPr>
          <w:rFonts w:hint="cs"/>
          <w:b/>
          <w:bCs/>
          <w:sz w:val="26"/>
          <w:szCs w:val="26"/>
          <w:rtl/>
          <w:lang w:val="en-US" w:bidi="ar-EG"/>
        </w:rPr>
        <w:t>5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086682">
        <w:rPr>
          <w:rFonts w:hint="cs"/>
          <w:b/>
          <w:bCs/>
          <w:sz w:val="26"/>
          <w:szCs w:val="26"/>
          <w:rtl/>
          <w:lang w:val="en-US" w:bidi="ar-EG"/>
        </w:rPr>
        <w:t>المملكة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086682">
        <w:rPr>
          <w:rFonts w:hint="cs"/>
          <w:b/>
          <w:bCs/>
          <w:sz w:val="26"/>
          <w:szCs w:val="26"/>
          <w:rtl/>
          <w:lang w:val="en-US" w:bidi="ar-EG"/>
        </w:rPr>
        <w:t>المتحدة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086682">
        <w:rPr>
          <w:rFonts w:hint="cs"/>
          <w:b/>
          <w:bCs/>
          <w:sz w:val="26"/>
          <w:szCs w:val="26"/>
          <w:rtl/>
          <w:lang w:val="en-US" w:bidi="ar-EG"/>
        </w:rPr>
        <w:t>لبريطانيا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086682">
        <w:rPr>
          <w:rFonts w:hint="cs"/>
          <w:b/>
          <w:bCs/>
          <w:sz w:val="26"/>
          <w:szCs w:val="26"/>
          <w:rtl/>
          <w:lang w:val="en-US" w:bidi="ar-EG"/>
        </w:rPr>
        <w:t>العظمى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086682">
        <w:rPr>
          <w:rFonts w:hint="cs"/>
          <w:b/>
          <w:bCs/>
          <w:sz w:val="26"/>
          <w:szCs w:val="26"/>
          <w:rtl/>
          <w:lang w:val="en-US" w:bidi="ar-EG"/>
        </w:rPr>
        <w:t>وأيرلندا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086682">
        <w:rPr>
          <w:rFonts w:hint="cs"/>
          <w:b/>
          <w:bCs/>
          <w:sz w:val="26"/>
          <w:szCs w:val="26"/>
          <w:rtl/>
          <w:lang w:val="en-US" w:bidi="ar-EG"/>
        </w:rPr>
        <w:t>الشمالية</w:t>
      </w:r>
    </w:p>
    <w:p w14:paraId="74818757" w14:textId="082E3CCD" w:rsidR="009C5695" w:rsidRDefault="00794472" w:rsidP="00444224">
      <w:pPr>
        <w:pStyle w:val="ListParagraph"/>
        <w:numPr>
          <w:ilvl w:val="0"/>
          <w:numId w:val="23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يعرض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الجدول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6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تخصيص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الموارد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خطة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أعمال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444224">
        <w:rPr>
          <w:rFonts w:hint="cs"/>
          <w:sz w:val="26"/>
          <w:szCs w:val="26"/>
          <w:rtl/>
          <w:lang w:val="en-US" w:bidi="ar-EG"/>
        </w:rPr>
        <w:t>المملكة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444224">
        <w:rPr>
          <w:rFonts w:hint="cs"/>
          <w:sz w:val="26"/>
          <w:szCs w:val="26"/>
          <w:rtl/>
          <w:lang w:val="en-US" w:bidi="ar-EG"/>
        </w:rPr>
        <w:t>المتحدة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444224">
        <w:rPr>
          <w:rFonts w:hint="cs"/>
          <w:sz w:val="26"/>
          <w:szCs w:val="26"/>
          <w:rtl/>
          <w:lang w:val="en-US" w:bidi="ar-EG"/>
        </w:rPr>
        <w:t>لبريطانيا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444224">
        <w:rPr>
          <w:rFonts w:hint="cs"/>
          <w:sz w:val="26"/>
          <w:szCs w:val="26"/>
          <w:rtl/>
          <w:lang w:val="en-US" w:bidi="ar-EG"/>
        </w:rPr>
        <w:t>العظمى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444224">
        <w:rPr>
          <w:rFonts w:hint="cs"/>
          <w:sz w:val="26"/>
          <w:szCs w:val="26"/>
          <w:rtl/>
          <w:lang w:val="en-US" w:bidi="ar-EG"/>
        </w:rPr>
        <w:t>وأيرلندا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444224">
        <w:rPr>
          <w:rFonts w:hint="cs"/>
          <w:sz w:val="26"/>
          <w:szCs w:val="26"/>
          <w:rtl/>
          <w:lang w:val="en-US" w:bidi="ar-EG"/>
        </w:rPr>
        <w:t>الشمالية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للفترة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2025-2027.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وتبلغ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نسبة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عشرين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المئة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المساهمات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السنوية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تعهدت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بها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44224">
        <w:rPr>
          <w:rFonts w:hint="cs"/>
          <w:sz w:val="26"/>
          <w:szCs w:val="26"/>
          <w:rtl/>
          <w:lang w:val="en-US" w:bidi="ar-EG"/>
        </w:rPr>
        <w:t>المملكة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444224">
        <w:rPr>
          <w:rFonts w:hint="cs"/>
          <w:sz w:val="26"/>
          <w:szCs w:val="26"/>
          <w:rtl/>
          <w:lang w:val="en-US" w:bidi="ar-EG"/>
        </w:rPr>
        <w:t>المتحدة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444224">
        <w:rPr>
          <w:rFonts w:hint="cs"/>
          <w:sz w:val="26"/>
          <w:szCs w:val="26"/>
          <w:rtl/>
          <w:lang w:val="en-US" w:bidi="ar-EG"/>
        </w:rPr>
        <w:t>لبريطانيا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444224">
        <w:rPr>
          <w:rFonts w:hint="cs"/>
          <w:sz w:val="26"/>
          <w:szCs w:val="26"/>
          <w:rtl/>
          <w:lang w:val="en-US" w:bidi="ar-EG"/>
        </w:rPr>
        <w:t>العظمى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444224">
        <w:rPr>
          <w:rFonts w:hint="cs"/>
          <w:sz w:val="26"/>
          <w:szCs w:val="26"/>
          <w:rtl/>
          <w:lang w:val="en-US" w:bidi="ar-EG"/>
        </w:rPr>
        <w:t>وأيرلندا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444224">
        <w:rPr>
          <w:rFonts w:hint="cs"/>
          <w:sz w:val="26"/>
          <w:szCs w:val="26"/>
          <w:rtl/>
          <w:lang w:val="en-US" w:bidi="ar-EG"/>
        </w:rPr>
        <w:t>الشمالية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لعام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202</w:t>
      </w:r>
      <w:r>
        <w:rPr>
          <w:rFonts w:asciiTheme="majorBidi" w:hAnsiTheme="majorBidi" w:hint="cs"/>
          <w:sz w:val="26"/>
          <w:szCs w:val="26"/>
          <w:rtl/>
          <w:lang w:bidi="ar-LB"/>
        </w:rPr>
        <w:t>5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ما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يعادل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2,</w:t>
      </w:r>
      <w:r w:rsidR="00444224">
        <w:rPr>
          <w:rFonts w:asciiTheme="majorBidi" w:hAnsiTheme="majorBidi" w:hint="cs"/>
          <w:sz w:val="26"/>
          <w:szCs w:val="26"/>
          <w:rtl/>
          <w:lang w:bidi="ar-LB"/>
        </w:rPr>
        <w:t>597</w:t>
      </w:r>
      <w:r>
        <w:rPr>
          <w:rFonts w:asciiTheme="majorBidi" w:hAnsiTheme="majorBidi" w:hint="cs"/>
          <w:sz w:val="26"/>
          <w:szCs w:val="26"/>
          <w:rtl/>
          <w:lang w:bidi="ar-LB"/>
        </w:rPr>
        <w:t>,</w:t>
      </w:r>
      <w:r w:rsidR="00444224">
        <w:rPr>
          <w:rFonts w:asciiTheme="majorBidi" w:hAnsiTheme="majorBidi" w:hint="cs"/>
          <w:sz w:val="26"/>
          <w:szCs w:val="26"/>
          <w:rtl/>
          <w:lang w:bidi="ar-LB"/>
        </w:rPr>
        <w:t>346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C44335">
        <w:rPr>
          <w:rFonts w:asciiTheme="majorBidi" w:hAnsiTheme="majorBidi"/>
          <w:sz w:val="26"/>
          <w:szCs w:val="26"/>
          <w:rtl/>
          <w:lang w:bidi="ar-LB"/>
        </w:rPr>
        <w:t>أمريكي.</w:t>
      </w:r>
    </w:p>
    <w:p w14:paraId="2831FE1C" w14:textId="3384A040" w:rsidR="00794472" w:rsidRDefault="00794472" w:rsidP="00F10E81">
      <w:pPr>
        <w:pStyle w:val="ListParagraph"/>
        <w:bidi/>
        <w:ind w:left="0" w:firstLine="4"/>
        <w:contextualSpacing w:val="0"/>
        <w:rPr>
          <w:sz w:val="26"/>
          <w:szCs w:val="26"/>
          <w:rtl/>
          <w:lang w:val="en-US" w:bidi="ar-LB"/>
        </w:rPr>
      </w:pPr>
      <w:r w:rsidRPr="00794472">
        <w:rPr>
          <w:rFonts w:hint="cs"/>
          <w:b/>
          <w:bCs/>
          <w:sz w:val="26"/>
          <w:szCs w:val="26"/>
          <w:rtl/>
          <w:lang w:val="en-US" w:bidi="ar-LB"/>
        </w:rPr>
        <w:t>الجدول</w:t>
      </w:r>
      <w:r w:rsidR="00E13CE1">
        <w:rPr>
          <w:rFonts w:hint="cs"/>
          <w:b/>
          <w:bCs/>
          <w:sz w:val="26"/>
          <w:szCs w:val="26"/>
          <w:rtl/>
          <w:lang w:val="en-US" w:bidi="ar-LB"/>
        </w:rPr>
        <w:t xml:space="preserve"> </w:t>
      </w:r>
      <w:r w:rsidRPr="00794472">
        <w:rPr>
          <w:rFonts w:hint="cs"/>
          <w:b/>
          <w:bCs/>
          <w:sz w:val="26"/>
          <w:szCs w:val="26"/>
          <w:rtl/>
          <w:lang w:val="en-US" w:bidi="ar-LB"/>
        </w:rPr>
        <w:t>6.</w:t>
      </w:r>
      <w:r w:rsidR="00E13CE1">
        <w:rPr>
          <w:rFonts w:hint="cs"/>
          <w:b/>
          <w:bCs/>
          <w:sz w:val="26"/>
          <w:szCs w:val="26"/>
          <w:rtl/>
          <w:lang w:val="en-US" w:bidi="ar-LB"/>
        </w:rPr>
        <w:t xml:space="preserve"> </w:t>
      </w:r>
      <w:r w:rsidRPr="002806F4">
        <w:rPr>
          <w:rFonts w:hint="cs"/>
          <w:b/>
          <w:bCs/>
          <w:sz w:val="26"/>
          <w:szCs w:val="26"/>
          <w:rtl/>
          <w:lang w:val="en-US" w:bidi="ar-EG"/>
        </w:rPr>
        <w:t>تخصيص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2806F4">
        <w:rPr>
          <w:rFonts w:hint="cs"/>
          <w:b/>
          <w:bCs/>
          <w:sz w:val="26"/>
          <w:szCs w:val="26"/>
          <w:rtl/>
          <w:lang w:val="en-US" w:bidi="ar-EG"/>
        </w:rPr>
        <w:t>الموارد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>
        <w:rPr>
          <w:rFonts w:hint="cs"/>
          <w:b/>
          <w:bCs/>
          <w:sz w:val="26"/>
          <w:szCs w:val="26"/>
          <w:rtl/>
          <w:lang w:val="en-US" w:bidi="ar-EG"/>
        </w:rPr>
        <w:t>ل</w:t>
      </w:r>
      <w:r w:rsidRPr="00086682">
        <w:rPr>
          <w:rFonts w:hint="cs"/>
          <w:b/>
          <w:bCs/>
          <w:sz w:val="26"/>
          <w:szCs w:val="26"/>
          <w:rtl/>
          <w:lang w:val="en-US" w:bidi="ar-EG"/>
        </w:rPr>
        <w:t>لمملكة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086682">
        <w:rPr>
          <w:rFonts w:hint="cs"/>
          <w:b/>
          <w:bCs/>
          <w:sz w:val="26"/>
          <w:szCs w:val="26"/>
          <w:rtl/>
          <w:lang w:val="en-US" w:bidi="ar-EG"/>
        </w:rPr>
        <w:t>المتحدة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086682">
        <w:rPr>
          <w:rFonts w:hint="cs"/>
          <w:b/>
          <w:bCs/>
          <w:sz w:val="26"/>
          <w:szCs w:val="26"/>
          <w:rtl/>
          <w:lang w:val="en-US" w:bidi="ar-EG"/>
        </w:rPr>
        <w:t>لبريطانيا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086682">
        <w:rPr>
          <w:rFonts w:hint="cs"/>
          <w:b/>
          <w:bCs/>
          <w:sz w:val="26"/>
          <w:szCs w:val="26"/>
          <w:rtl/>
          <w:lang w:val="en-US" w:bidi="ar-EG"/>
        </w:rPr>
        <w:t>العظمى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086682">
        <w:rPr>
          <w:rFonts w:hint="cs"/>
          <w:b/>
          <w:bCs/>
          <w:sz w:val="26"/>
          <w:szCs w:val="26"/>
          <w:rtl/>
          <w:lang w:val="en-US" w:bidi="ar-EG"/>
        </w:rPr>
        <w:t>وأيرلندا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086682">
        <w:rPr>
          <w:rFonts w:hint="cs"/>
          <w:b/>
          <w:bCs/>
          <w:sz w:val="26"/>
          <w:szCs w:val="26"/>
          <w:rtl/>
          <w:lang w:val="en-US" w:bidi="ar-EG"/>
        </w:rPr>
        <w:t>الشمالية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2806F4">
        <w:rPr>
          <w:rFonts w:hint="cs"/>
          <w:b/>
          <w:bCs/>
          <w:sz w:val="26"/>
          <w:szCs w:val="26"/>
          <w:rtl/>
          <w:lang w:val="en-US" w:bidi="ar-EG"/>
        </w:rPr>
        <w:t>(بالدولار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2806F4">
        <w:rPr>
          <w:rFonts w:hint="cs"/>
          <w:b/>
          <w:bCs/>
          <w:sz w:val="26"/>
          <w:szCs w:val="26"/>
          <w:rtl/>
          <w:lang w:val="en-US" w:bidi="ar-EG"/>
        </w:rPr>
        <w:t>الأمريكيا)*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2806F4">
        <w:rPr>
          <w:rFonts w:asciiTheme="majorBidi" w:hAnsiTheme="majorBidi"/>
          <w:b/>
          <w:bCs/>
          <w:sz w:val="26"/>
          <w:szCs w:val="26"/>
          <w:rtl/>
          <w:lang w:bidi="ar-LB"/>
        </w:rPr>
        <w:t>-</w:t>
      </w:r>
      <w:r w:rsidR="00E13CE1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C53C36">
        <w:rPr>
          <w:rFonts w:asciiTheme="majorBidi" w:hAnsiTheme="majorBidi"/>
          <w:b/>
          <w:bCs/>
          <w:sz w:val="26"/>
          <w:szCs w:val="26"/>
          <w:rtl/>
          <w:lang w:bidi="ar-LB"/>
        </w:rPr>
        <w:t>كما</w:t>
      </w:r>
      <w:r w:rsidR="00E13CE1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C53C36">
        <w:rPr>
          <w:rFonts w:asciiTheme="majorBidi" w:hAnsiTheme="majorBidi"/>
          <w:b/>
          <w:bCs/>
          <w:sz w:val="26"/>
          <w:szCs w:val="26"/>
          <w:rtl/>
          <w:lang w:bidi="ar-LB"/>
        </w:rPr>
        <w:t>تم</w:t>
      </w:r>
      <w:r w:rsidR="00E13CE1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C53C36">
        <w:rPr>
          <w:rFonts w:asciiTheme="majorBidi" w:hAnsiTheme="majorBidi"/>
          <w:b/>
          <w:bCs/>
          <w:sz w:val="26"/>
          <w:szCs w:val="26"/>
          <w:rtl/>
          <w:lang w:bidi="ar-LB"/>
        </w:rPr>
        <w:t>تقديمه</w:t>
      </w:r>
    </w:p>
    <w:tbl>
      <w:tblPr>
        <w:bidiVisual/>
        <w:tblW w:w="9356" w:type="dxa"/>
        <w:jc w:val="center"/>
        <w:tblLayout w:type="fixed"/>
        <w:tblLook w:val="04A0" w:firstRow="1" w:lastRow="0" w:firstColumn="1" w:lastColumn="0" w:noHBand="0" w:noVBand="1"/>
      </w:tblPr>
      <w:tblGrid>
        <w:gridCol w:w="3119"/>
        <w:gridCol w:w="1335"/>
        <w:gridCol w:w="1216"/>
        <w:gridCol w:w="1157"/>
        <w:gridCol w:w="1335"/>
        <w:gridCol w:w="1194"/>
      </w:tblGrid>
      <w:tr w:rsidR="00794472" w:rsidRPr="00371D46" w14:paraId="49161E57" w14:textId="77777777" w:rsidTr="00B62A78">
        <w:trPr>
          <w:trHeight w:val="457"/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EE3923" w14:textId="77777777" w:rsidR="00794472" w:rsidRPr="005F66AA" w:rsidRDefault="00794472" w:rsidP="00B62A78">
            <w:pPr>
              <w:bidi/>
              <w:jc w:val="left"/>
              <w:rPr>
                <w:b/>
                <w:bCs/>
                <w:sz w:val="20"/>
                <w:lang w:val="en-US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الوصف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2B9B2" w14:textId="77777777" w:rsidR="00794472" w:rsidRPr="00371D46" w:rsidRDefault="00794472" w:rsidP="00B62A78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 w:rsidRPr="00371D46">
              <w:rPr>
                <w:b/>
                <w:bCs/>
                <w:color w:val="000000"/>
                <w:sz w:val="20"/>
                <w:lang w:eastAsia="en-CA"/>
              </w:rPr>
              <w:t>2025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AD487" w14:textId="77777777" w:rsidR="00794472" w:rsidRPr="00371D46" w:rsidRDefault="00794472" w:rsidP="00B62A78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 w:rsidRPr="00371D46">
              <w:rPr>
                <w:b/>
                <w:bCs/>
                <w:color w:val="000000"/>
                <w:sz w:val="20"/>
                <w:lang w:eastAsia="en-CA"/>
              </w:rPr>
              <w:t>2026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82A6B" w14:textId="77777777" w:rsidR="00794472" w:rsidRPr="00371D46" w:rsidRDefault="00794472" w:rsidP="00B62A78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 w:rsidRPr="00371D46">
              <w:rPr>
                <w:b/>
                <w:bCs/>
                <w:color w:val="000000"/>
                <w:sz w:val="20"/>
                <w:lang w:eastAsia="en-CA"/>
              </w:rPr>
              <w:t>2027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00983" w14:textId="77777777" w:rsidR="00794472" w:rsidRDefault="00794472" w:rsidP="00B62A78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المجموع</w:t>
            </w:r>
          </w:p>
          <w:p w14:paraId="68E9BABB" w14:textId="77777777" w:rsidR="00794472" w:rsidRPr="00371D46" w:rsidRDefault="00794472" w:rsidP="00B62A78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(2025-2027)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D9776" w14:textId="77777777" w:rsidR="00794472" w:rsidRDefault="00794472" w:rsidP="00B62A78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المجموع</w:t>
            </w:r>
          </w:p>
          <w:p w14:paraId="4398698D" w14:textId="0441D0E7" w:rsidR="00794472" w:rsidRPr="00371D46" w:rsidRDefault="00794472" w:rsidP="00B62A78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بعد</w:t>
            </w:r>
            <w:r w:rsidR="00E13CE1"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2027</w:t>
            </w:r>
          </w:p>
        </w:tc>
      </w:tr>
      <w:tr w:rsidR="00794472" w:rsidRPr="00371D46" w14:paraId="617C05F3" w14:textId="77777777" w:rsidTr="00B62A78">
        <w:trPr>
          <w:trHeight w:val="229"/>
          <w:jc w:val="center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96BA75" w14:textId="03D84932" w:rsidR="00794472" w:rsidRPr="00371D46" w:rsidRDefault="00794472" w:rsidP="00794472">
            <w:pPr>
              <w:bidi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أنشطة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المواد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الهيدروفلوروكربونية</w:t>
            </w:r>
          </w:p>
        </w:tc>
      </w:tr>
      <w:tr w:rsidR="00794472" w:rsidRPr="00371D46" w14:paraId="24DE2089" w14:textId="77777777" w:rsidTr="00B62A78">
        <w:trPr>
          <w:trHeight w:val="450"/>
          <w:jc w:val="center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FD2765" w14:textId="69F90795" w:rsidR="00794472" w:rsidRPr="00371D46" w:rsidRDefault="00794472" w:rsidP="00794472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مشروع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تجريبي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بشأن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كفاءة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استخدام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الطاقة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sz w:val="20"/>
                <w:rtl/>
                <w:lang w:eastAsia="en-CA"/>
              </w:rPr>
              <w:t>–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استثماري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(المقرر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91/65)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DD5204" w14:textId="77777777" w:rsidR="00794472" w:rsidRPr="00371D46" w:rsidRDefault="00794472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1,033,900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A034E6" w14:textId="77777777" w:rsidR="00794472" w:rsidRPr="00371D46" w:rsidRDefault="00794472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1A4667" w14:textId="77777777" w:rsidR="00794472" w:rsidRPr="00371D46" w:rsidRDefault="00794472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0BB827" w14:textId="77777777" w:rsidR="00794472" w:rsidRPr="00371D46" w:rsidRDefault="00794472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1,033,900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A4AF1A" w14:textId="77777777" w:rsidR="00794472" w:rsidRPr="00371D46" w:rsidRDefault="00794472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</w:tr>
      <w:tr w:rsidR="00794472" w:rsidRPr="00371D46" w14:paraId="2709C6D3" w14:textId="77777777" w:rsidTr="00B62A78">
        <w:trPr>
          <w:trHeight w:val="236"/>
          <w:jc w:val="center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92E210" w14:textId="77777777" w:rsidR="00794472" w:rsidRPr="00371D46" w:rsidRDefault="00794472" w:rsidP="00794472">
            <w:pPr>
              <w:bidi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F765CA" w14:textId="77777777" w:rsidR="00794472" w:rsidRPr="00371D46" w:rsidRDefault="00794472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1,033,900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08D876" w14:textId="77777777" w:rsidR="00794472" w:rsidRPr="00371D46" w:rsidRDefault="00794472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651E27" w14:textId="77777777" w:rsidR="00794472" w:rsidRPr="00371D46" w:rsidRDefault="00794472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429E99" w14:textId="77777777" w:rsidR="00794472" w:rsidRPr="00371D46" w:rsidRDefault="00794472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1,033,900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CB4B05" w14:textId="77777777" w:rsidR="00794472" w:rsidRPr="00371D46" w:rsidRDefault="00794472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0</w:t>
            </w:r>
          </w:p>
        </w:tc>
      </w:tr>
    </w:tbl>
    <w:p w14:paraId="3D1D557C" w14:textId="77F50BA4" w:rsidR="00794472" w:rsidRDefault="00B62A78" w:rsidP="00794472">
      <w:pPr>
        <w:pStyle w:val="ListParagraph"/>
        <w:bidi/>
        <w:ind w:left="0"/>
        <w:contextualSpacing w:val="0"/>
        <w:rPr>
          <w:sz w:val="26"/>
          <w:szCs w:val="26"/>
          <w:rtl/>
          <w:lang w:val="en-US" w:bidi="ar-EG"/>
        </w:rPr>
      </w:pPr>
      <w:r>
        <w:rPr>
          <w:rFonts w:hint="cs"/>
          <w:sz w:val="22"/>
          <w:szCs w:val="22"/>
          <w:rtl/>
          <w:lang w:val="en-US" w:bidi="ar-EG"/>
        </w:rPr>
        <w:lastRenderedPageBreak/>
        <w:t>*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بما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في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ذلك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تكاليف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دعم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الوكالة.</w:t>
      </w:r>
    </w:p>
    <w:p w14:paraId="2C2726A0" w14:textId="35BD7D05" w:rsidR="009C5695" w:rsidRDefault="00EB5496" w:rsidP="0060367C">
      <w:pPr>
        <w:pStyle w:val="ListParagraph"/>
        <w:numPr>
          <w:ilvl w:val="0"/>
          <w:numId w:val="23"/>
        </w:numPr>
        <w:bidi/>
        <w:spacing w:before="240"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وتضمنت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خطة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أعمال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المملكة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المتحدة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لبريطانيا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العظمى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وأيرلندا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الشمالية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أنشطة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بموجب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نافذة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التمويل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للمشروعات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التجريبية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بشأن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كفاءة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استخدام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الطاقة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(المقرر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91/65)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لعام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2025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لثلاثة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بلدان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بقيمة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1.03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مليون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دولار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أمريكي.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وتقترح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الأمانة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حذف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نشاط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لبلد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واحد،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تبلغ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قيمته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500,000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دولار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أمريكي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خطة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الأعمال،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إذ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أنه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تم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تقديمه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إلى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الاجتماع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الخامس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والتسعين.</w:t>
      </w:r>
    </w:p>
    <w:p w14:paraId="75018E08" w14:textId="0771A3DB" w:rsidR="009C5695" w:rsidRDefault="00B62A78" w:rsidP="009C5695">
      <w:pPr>
        <w:pStyle w:val="ListParagraph"/>
        <w:numPr>
          <w:ilvl w:val="0"/>
          <w:numId w:val="23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ويعرض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الجدول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7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نتائج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التعديلات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المقترحة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الأمانة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لخطة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أعمال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المملكة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المتحدة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لبريطانيا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العظمى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وأيرلندا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الشمالية.</w:t>
      </w:r>
    </w:p>
    <w:p w14:paraId="57B2B4CD" w14:textId="5545D514" w:rsidR="00B62A78" w:rsidRDefault="00B62A78" w:rsidP="00B62A78">
      <w:pPr>
        <w:pStyle w:val="ListParagraph"/>
        <w:bidi/>
        <w:ind w:left="0"/>
        <w:contextualSpacing w:val="0"/>
        <w:rPr>
          <w:sz w:val="26"/>
          <w:szCs w:val="26"/>
          <w:rtl/>
          <w:lang w:val="en-US" w:bidi="ar-LB"/>
        </w:rPr>
      </w:pPr>
      <w:r w:rsidRPr="00B62A78">
        <w:rPr>
          <w:rFonts w:hint="cs"/>
          <w:b/>
          <w:bCs/>
          <w:sz w:val="26"/>
          <w:szCs w:val="26"/>
          <w:rtl/>
          <w:lang w:val="en-US" w:bidi="ar-EG"/>
        </w:rPr>
        <w:t>الجدول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B62A78">
        <w:rPr>
          <w:rFonts w:hint="cs"/>
          <w:b/>
          <w:bCs/>
          <w:sz w:val="26"/>
          <w:szCs w:val="26"/>
          <w:rtl/>
          <w:lang w:val="en-US" w:bidi="ar-EG"/>
        </w:rPr>
        <w:t>7.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>
        <w:rPr>
          <w:rFonts w:hint="cs"/>
          <w:b/>
          <w:bCs/>
          <w:sz w:val="26"/>
          <w:szCs w:val="26"/>
          <w:rtl/>
          <w:lang w:val="en-US" w:bidi="ar-EG"/>
        </w:rPr>
        <w:t>ت</w:t>
      </w:r>
      <w:r w:rsidRPr="002806F4">
        <w:rPr>
          <w:rFonts w:hint="cs"/>
          <w:b/>
          <w:bCs/>
          <w:sz w:val="26"/>
          <w:szCs w:val="26"/>
          <w:rtl/>
          <w:lang w:val="en-US" w:bidi="ar-EG"/>
        </w:rPr>
        <w:t>خصيص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2806F4">
        <w:rPr>
          <w:rFonts w:hint="cs"/>
          <w:b/>
          <w:bCs/>
          <w:sz w:val="26"/>
          <w:szCs w:val="26"/>
          <w:rtl/>
          <w:lang w:val="en-US" w:bidi="ar-EG"/>
        </w:rPr>
        <w:t>الموارد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>
        <w:rPr>
          <w:rFonts w:hint="cs"/>
          <w:b/>
          <w:bCs/>
          <w:sz w:val="26"/>
          <w:szCs w:val="26"/>
          <w:rtl/>
          <w:lang w:val="en-US" w:bidi="ar-EG"/>
        </w:rPr>
        <w:t>ل</w:t>
      </w:r>
      <w:r w:rsidRPr="00086682">
        <w:rPr>
          <w:rFonts w:hint="cs"/>
          <w:b/>
          <w:bCs/>
          <w:sz w:val="26"/>
          <w:szCs w:val="26"/>
          <w:rtl/>
          <w:lang w:val="en-US" w:bidi="ar-EG"/>
        </w:rPr>
        <w:t>لمملكة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086682">
        <w:rPr>
          <w:rFonts w:hint="cs"/>
          <w:b/>
          <w:bCs/>
          <w:sz w:val="26"/>
          <w:szCs w:val="26"/>
          <w:rtl/>
          <w:lang w:val="en-US" w:bidi="ar-EG"/>
        </w:rPr>
        <w:t>المتحدة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086682">
        <w:rPr>
          <w:rFonts w:hint="cs"/>
          <w:b/>
          <w:bCs/>
          <w:sz w:val="26"/>
          <w:szCs w:val="26"/>
          <w:rtl/>
          <w:lang w:val="en-US" w:bidi="ar-EG"/>
        </w:rPr>
        <w:t>لبريطانيا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086682">
        <w:rPr>
          <w:rFonts w:hint="cs"/>
          <w:b/>
          <w:bCs/>
          <w:sz w:val="26"/>
          <w:szCs w:val="26"/>
          <w:rtl/>
          <w:lang w:val="en-US" w:bidi="ar-EG"/>
        </w:rPr>
        <w:t>العظمى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086682">
        <w:rPr>
          <w:rFonts w:hint="cs"/>
          <w:b/>
          <w:bCs/>
          <w:sz w:val="26"/>
          <w:szCs w:val="26"/>
          <w:rtl/>
          <w:lang w:val="en-US" w:bidi="ar-EG"/>
        </w:rPr>
        <w:t>وأيرلندا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086682">
        <w:rPr>
          <w:rFonts w:hint="cs"/>
          <w:b/>
          <w:bCs/>
          <w:sz w:val="26"/>
          <w:szCs w:val="26"/>
          <w:rtl/>
          <w:lang w:val="en-US" w:bidi="ar-EG"/>
        </w:rPr>
        <w:t>الشمالية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2806F4">
        <w:rPr>
          <w:rFonts w:hint="cs"/>
          <w:b/>
          <w:bCs/>
          <w:sz w:val="26"/>
          <w:szCs w:val="26"/>
          <w:rtl/>
          <w:lang w:val="en-US" w:bidi="ar-EG"/>
        </w:rPr>
        <w:t>(بالدولار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2806F4">
        <w:rPr>
          <w:rFonts w:hint="cs"/>
          <w:b/>
          <w:bCs/>
          <w:sz w:val="26"/>
          <w:szCs w:val="26"/>
          <w:rtl/>
          <w:lang w:val="en-US" w:bidi="ar-EG"/>
        </w:rPr>
        <w:t>الأمريكيا)*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2806F4">
        <w:rPr>
          <w:rFonts w:asciiTheme="majorBidi" w:hAnsiTheme="majorBidi"/>
          <w:b/>
          <w:bCs/>
          <w:sz w:val="26"/>
          <w:szCs w:val="26"/>
          <w:rtl/>
          <w:lang w:bidi="ar-LB"/>
        </w:rPr>
        <w:t>-</w:t>
      </w:r>
      <w:r w:rsidR="00E13CE1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C53C36">
        <w:rPr>
          <w:rFonts w:asciiTheme="majorBidi" w:hAnsiTheme="majorBidi"/>
          <w:b/>
          <w:bCs/>
          <w:sz w:val="26"/>
          <w:szCs w:val="26"/>
          <w:rtl/>
          <w:lang w:bidi="ar-LB"/>
        </w:rPr>
        <w:t>كما</w:t>
      </w:r>
      <w:r w:rsidR="00E13CE1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C53C36">
        <w:rPr>
          <w:rFonts w:asciiTheme="majorBidi" w:hAnsiTheme="majorBidi"/>
          <w:b/>
          <w:bCs/>
          <w:sz w:val="26"/>
          <w:szCs w:val="26"/>
          <w:rtl/>
          <w:lang w:bidi="ar-LB"/>
        </w:rPr>
        <w:t>تم</w:t>
      </w:r>
      <w:r w:rsidR="00E13CE1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C53C36">
        <w:rPr>
          <w:rFonts w:asciiTheme="majorBidi" w:hAnsiTheme="majorBidi"/>
          <w:b/>
          <w:bCs/>
          <w:sz w:val="26"/>
          <w:szCs w:val="26"/>
          <w:rtl/>
          <w:lang w:bidi="ar-LB"/>
        </w:rPr>
        <w:t>ت</w:t>
      </w:r>
      <w:r>
        <w:rPr>
          <w:rFonts w:asciiTheme="majorBidi" w:hAnsiTheme="majorBidi" w:hint="cs"/>
          <w:b/>
          <w:bCs/>
          <w:sz w:val="26"/>
          <w:szCs w:val="26"/>
          <w:rtl/>
          <w:lang w:bidi="ar-LB"/>
        </w:rPr>
        <w:t>عديل</w:t>
      </w:r>
      <w:r w:rsidRPr="00C53C36">
        <w:rPr>
          <w:rFonts w:asciiTheme="majorBidi" w:hAnsiTheme="majorBidi"/>
          <w:b/>
          <w:bCs/>
          <w:sz w:val="26"/>
          <w:szCs w:val="26"/>
          <w:rtl/>
          <w:lang w:bidi="ar-LB"/>
        </w:rPr>
        <w:t>ه</w:t>
      </w:r>
    </w:p>
    <w:tbl>
      <w:tblPr>
        <w:bidiVisual/>
        <w:tblW w:w="9356" w:type="dxa"/>
        <w:jc w:val="center"/>
        <w:tblLayout w:type="fixed"/>
        <w:tblLook w:val="04A0" w:firstRow="1" w:lastRow="0" w:firstColumn="1" w:lastColumn="0" w:noHBand="0" w:noVBand="1"/>
      </w:tblPr>
      <w:tblGrid>
        <w:gridCol w:w="3119"/>
        <w:gridCol w:w="1228"/>
        <w:gridCol w:w="1228"/>
        <w:gridCol w:w="1229"/>
        <w:gridCol w:w="1304"/>
        <w:gridCol w:w="1248"/>
      </w:tblGrid>
      <w:tr w:rsidR="00B62A78" w:rsidRPr="00371D46" w14:paraId="60CF8305" w14:textId="77777777" w:rsidTr="00B62A78">
        <w:trPr>
          <w:trHeight w:val="457"/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CF0BE3" w14:textId="77777777" w:rsidR="00B62A78" w:rsidRPr="005F66AA" w:rsidRDefault="00B62A78" w:rsidP="00B62A78">
            <w:pPr>
              <w:bidi/>
              <w:jc w:val="left"/>
              <w:rPr>
                <w:b/>
                <w:bCs/>
                <w:sz w:val="20"/>
                <w:rtl/>
                <w:lang w:val="en-US" w:eastAsia="en-CA" w:bidi="ar-EG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الوصف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8077E" w14:textId="77777777" w:rsidR="00B62A78" w:rsidRPr="00EB5496" w:rsidRDefault="00B62A78" w:rsidP="00B62A78">
            <w:pPr>
              <w:bidi/>
              <w:jc w:val="center"/>
              <w:rPr>
                <w:b/>
                <w:bCs/>
                <w:color w:val="000000"/>
                <w:sz w:val="20"/>
                <w:lang w:val="en-US" w:eastAsia="en-CA"/>
              </w:rPr>
            </w:pPr>
            <w:r w:rsidRPr="00371D46">
              <w:rPr>
                <w:b/>
                <w:bCs/>
                <w:color w:val="000000"/>
                <w:sz w:val="20"/>
                <w:lang w:eastAsia="en-CA"/>
              </w:rPr>
              <w:t>2025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42259" w14:textId="77777777" w:rsidR="00B62A78" w:rsidRPr="00371D46" w:rsidRDefault="00B62A78" w:rsidP="00B62A78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 w:rsidRPr="00371D46">
              <w:rPr>
                <w:b/>
                <w:bCs/>
                <w:color w:val="000000"/>
                <w:sz w:val="20"/>
                <w:lang w:eastAsia="en-CA"/>
              </w:rPr>
              <w:t>2026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6854C" w14:textId="77777777" w:rsidR="00B62A78" w:rsidRPr="00371D46" w:rsidRDefault="00B62A78" w:rsidP="00B62A78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 w:rsidRPr="00371D46">
              <w:rPr>
                <w:b/>
                <w:bCs/>
                <w:color w:val="000000"/>
                <w:sz w:val="20"/>
                <w:lang w:eastAsia="en-CA"/>
              </w:rPr>
              <w:t>2027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4B410" w14:textId="77777777" w:rsidR="00B62A78" w:rsidRDefault="00B62A78" w:rsidP="00B62A78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المجموع</w:t>
            </w:r>
          </w:p>
          <w:p w14:paraId="06DCA29B" w14:textId="77777777" w:rsidR="00B62A78" w:rsidRPr="00371D46" w:rsidRDefault="00B62A78" w:rsidP="00B62A78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(2025-2027)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6D126" w14:textId="77777777" w:rsidR="00B62A78" w:rsidRDefault="00B62A78" w:rsidP="00B62A78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المجموع</w:t>
            </w:r>
          </w:p>
          <w:p w14:paraId="72A28B86" w14:textId="3B11C1F5" w:rsidR="00B62A78" w:rsidRPr="00371D46" w:rsidRDefault="00B62A78" w:rsidP="00B62A78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بعد</w:t>
            </w:r>
            <w:r w:rsidR="00E13CE1"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2027</w:t>
            </w:r>
          </w:p>
        </w:tc>
      </w:tr>
      <w:tr w:rsidR="00B62A78" w:rsidRPr="00371D46" w14:paraId="6CBE31A9" w14:textId="77777777" w:rsidTr="00B62A78">
        <w:trPr>
          <w:trHeight w:val="229"/>
          <w:jc w:val="center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E25406" w14:textId="46E83379" w:rsidR="00B62A78" w:rsidRPr="00371D46" w:rsidRDefault="00B62A78" w:rsidP="00B62A78">
            <w:pPr>
              <w:bidi/>
              <w:jc w:val="left"/>
              <w:rPr>
                <w:b/>
                <w:bCs/>
                <w:sz w:val="20"/>
                <w:rtl/>
                <w:lang w:eastAsia="en-CA" w:bidi="ar-EG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أنشطة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المواد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الهيدروفلوروكربونية</w:t>
            </w:r>
          </w:p>
        </w:tc>
      </w:tr>
      <w:tr w:rsidR="00B62A78" w:rsidRPr="00371D46" w14:paraId="3E6F11A3" w14:textId="77777777" w:rsidTr="00B62A78">
        <w:trPr>
          <w:trHeight w:val="450"/>
          <w:jc w:val="center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84052C" w14:textId="4016C876" w:rsidR="00B62A78" w:rsidRPr="00371D46" w:rsidRDefault="00B62A78" w:rsidP="00B62A78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مشروع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تجريبي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بشأن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كفاءة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استخدام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الطاقة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sz w:val="20"/>
                <w:rtl/>
                <w:lang w:eastAsia="en-CA"/>
              </w:rPr>
              <w:t>–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استثماري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(المقرر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91/65)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C74EA9" w14:textId="77777777" w:rsidR="00B62A78" w:rsidRPr="00EB5496" w:rsidRDefault="00B62A78" w:rsidP="00B62A78">
            <w:pPr>
              <w:jc w:val="right"/>
              <w:rPr>
                <w:sz w:val="20"/>
                <w:lang w:val="en-US" w:eastAsia="en-CA"/>
              </w:rPr>
            </w:pPr>
            <w:r w:rsidRPr="00371D46">
              <w:rPr>
                <w:sz w:val="20"/>
                <w:lang w:eastAsia="en-CA"/>
              </w:rPr>
              <w:t>533,900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2195E4" w14:textId="77777777" w:rsidR="00B62A78" w:rsidRPr="00371D46" w:rsidRDefault="00B62A78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802645" w14:textId="77777777" w:rsidR="00B62A78" w:rsidRPr="00371D46" w:rsidRDefault="00B62A78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48E1C1" w14:textId="77777777" w:rsidR="00B62A78" w:rsidRPr="00371D46" w:rsidRDefault="00B62A78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533,900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09AE42" w14:textId="77777777" w:rsidR="00B62A78" w:rsidRPr="00371D46" w:rsidRDefault="00B62A78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</w:tr>
      <w:tr w:rsidR="00B62A78" w:rsidRPr="00371D46" w14:paraId="453B441A" w14:textId="77777777" w:rsidTr="00B62A78">
        <w:trPr>
          <w:trHeight w:val="236"/>
          <w:jc w:val="center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047733" w14:textId="77777777" w:rsidR="00B62A78" w:rsidRPr="00371D46" w:rsidRDefault="00B62A78" w:rsidP="00B62A78">
            <w:pPr>
              <w:bidi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5DC954" w14:textId="77777777" w:rsidR="00B62A78" w:rsidRPr="00371D46" w:rsidRDefault="00B62A78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533,900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016147" w14:textId="77777777" w:rsidR="00B62A78" w:rsidRPr="00371D46" w:rsidRDefault="00B62A78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FD9865" w14:textId="77777777" w:rsidR="00B62A78" w:rsidRPr="00371D46" w:rsidRDefault="00B62A78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CC05A1" w14:textId="77777777" w:rsidR="00B62A78" w:rsidRPr="00371D46" w:rsidRDefault="00B62A78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533,900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00A809" w14:textId="77777777" w:rsidR="00B62A78" w:rsidRPr="00371D46" w:rsidRDefault="00B62A78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0</w:t>
            </w:r>
          </w:p>
        </w:tc>
      </w:tr>
    </w:tbl>
    <w:p w14:paraId="0DB06354" w14:textId="05EB9938" w:rsidR="00B62A78" w:rsidRDefault="00EB5496" w:rsidP="00B62A78">
      <w:pPr>
        <w:pStyle w:val="ListParagraph"/>
        <w:bidi/>
        <w:ind w:left="0"/>
        <w:contextualSpacing w:val="0"/>
        <w:rPr>
          <w:sz w:val="26"/>
          <w:szCs w:val="26"/>
          <w:rtl/>
          <w:lang w:val="en-US" w:bidi="ar-EG"/>
        </w:rPr>
      </w:pPr>
      <w:r>
        <w:rPr>
          <w:rFonts w:hint="cs"/>
          <w:sz w:val="22"/>
          <w:szCs w:val="22"/>
          <w:rtl/>
          <w:lang w:val="en-US" w:bidi="ar-EG"/>
        </w:rPr>
        <w:t>*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بما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في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ذلك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تكاليف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دعم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الوكالة.</w:t>
      </w:r>
    </w:p>
    <w:p w14:paraId="0A5CDB7C" w14:textId="144A6320" w:rsidR="009C5695" w:rsidRPr="00086682" w:rsidRDefault="00086682" w:rsidP="0060367C">
      <w:pPr>
        <w:pStyle w:val="ListParagraph"/>
        <w:bidi/>
        <w:spacing w:before="240" w:after="240"/>
        <w:ind w:left="0"/>
        <w:contextualSpacing w:val="0"/>
        <w:rPr>
          <w:b/>
          <w:bCs/>
          <w:sz w:val="28"/>
          <w:szCs w:val="28"/>
          <w:lang w:val="en-US" w:bidi="ar-EG"/>
        </w:rPr>
      </w:pPr>
      <w:r w:rsidRPr="00086682">
        <w:rPr>
          <w:rFonts w:hint="cs"/>
          <w:b/>
          <w:bCs/>
          <w:sz w:val="28"/>
          <w:szCs w:val="28"/>
          <w:rtl/>
          <w:lang w:val="en-US" w:bidi="ar-EG"/>
        </w:rPr>
        <w:t>ثالثا</w:t>
      </w:r>
      <w:r w:rsidR="00621891">
        <w:rPr>
          <w:b/>
          <w:bCs/>
          <w:sz w:val="28"/>
          <w:szCs w:val="28"/>
          <w:lang w:val="en-US" w:bidi="ar-EG"/>
        </w:rPr>
        <w:t>.</w:t>
      </w:r>
      <w:r w:rsidR="00E13CE1">
        <w:rPr>
          <w:rFonts w:hint="cs"/>
          <w:b/>
          <w:bCs/>
          <w:sz w:val="28"/>
          <w:szCs w:val="28"/>
          <w:rtl/>
          <w:lang w:val="en-US" w:bidi="ar-EG"/>
        </w:rPr>
        <w:t xml:space="preserve"> </w:t>
      </w:r>
      <w:r w:rsidRPr="00086682">
        <w:rPr>
          <w:rFonts w:hint="cs"/>
          <w:b/>
          <w:bCs/>
          <w:sz w:val="28"/>
          <w:szCs w:val="28"/>
          <w:rtl/>
          <w:lang w:val="en-US" w:bidi="ar-EG"/>
        </w:rPr>
        <w:t>التعديلات</w:t>
      </w:r>
      <w:r w:rsidR="00E13CE1">
        <w:rPr>
          <w:rFonts w:hint="cs"/>
          <w:b/>
          <w:bCs/>
          <w:sz w:val="28"/>
          <w:szCs w:val="28"/>
          <w:rtl/>
          <w:lang w:val="en-US" w:bidi="ar-EG"/>
        </w:rPr>
        <w:t xml:space="preserve"> </w:t>
      </w:r>
      <w:r w:rsidRPr="00086682">
        <w:rPr>
          <w:rFonts w:hint="cs"/>
          <w:b/>
          <w:bCs/>
          <w:sz w:val="28"/>
          <w:szCs w:val="28"/>
          <w:rtl/>
          <w:lang w:val="en-US" w:bidi="ar-EG"/>
        </w:rPr>
        <w:t>المقترحة</w:t>
      </w:r>
      <w:r w:rsidR="00E13CE1">
        <w:rPr>
          <w:rFonts w:hint="cs"/>
          <w:b/>
          <w:bCs/>
          <w:sz w:val="28"/>
          <w:szCs w:val="28"/>
          <w:rtl/>
          <w:lang w:val="en-US" w:bidi="ar-EG"/>
        </w:rPr>
        <w:t xml:space="preserve"> </w:t>
      </w:r>
      <w:r w:rsidRPr="00086682">
        <w:rPr>
          <w:rFonts w:hint="cs"/>
          <w:b/>
          <w:bCs/>
          <w:sz w:val="28"/>
          <w:szCs w:val="28"/>
          <w:rtl/>
          <w:lang w:val="en-US" w:bidi="ar-EG"/>
        </w:rPr>
        <w:t>من</w:t>
      </w:r>
      <w:r w:rsidR="00E13CE1">
        <w:rPr>
          <w:rFonts w:hint="cs"/>
          <w:b/>
          <w:bCs/>
          <w:sz w:val="28"/>
          <w:szCs w:val="28"/>
          <w:rtl/>
          <w:lang w:val="en-US" w:bidi="ar-EG"/>
        </w:rPr>
        <w:t xml:space="preserve"> </w:t>
      </w:r>
      <w:r w:rsidRPr="00086682">
        <w:rPr>
          <w:rFonts w:hint="cs"/>
          <w:b/>
          <w:bCs/>
          <w:sz w:val="28"/>
          <w:szCs w:val="28"/>
          <w:rtl/>
          <w:lang w:val="en-US" w:bidi="ar-EG"/>
        </w:rPr>
        <w:t>الأمانة</w:t>
      </w:r>
    </w:p>
    <w:p w14:paraId="275CC8D7" w14:textId="1A037335" w:rsidR="009C5695" w:rsidRDefault="00EB5496" w:rsidP="009C5695">
      <w:pPr>
        <w:pStyle w:val="ListParagraph"/>
        <w:numPr>
          <w:ilvl w:val="0"/>
          <w:numId w:val="23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استندت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التعديلات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خطة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الأعمال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الثنائية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إلى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المقررات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ذات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الصلة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للجنة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التنفيذية.</w:t>
      </w:r>
    </w:p>
    <w:p w14:paraId="2D919AB3" w14:textId="6756C4B7" w:rsidR="009C5695" w:rsidRDefault="00EB5496" w:rsidP="00444224">
      <w:pPr>
        <w:pStyle w:val="ListParagraph"/>
        <w:numPr>
          <w:ilvl w:val="0"/>
          <w:numId w:val="23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وبعد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إجراء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التعديلات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المقترحة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أعلاه،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 w:rsidR="003C52FA" w:rsidRPr="005F0EFE">
        <w:rPr>
          <w:rFonts w:asciiTheme="majorBidi" w:hAnsiTheme="majorBidi"/>
          <w:sz w:val="26"/>
          <w:szCs w:val="26"/>
          <w:rtl/>
          <w:lang w:bidi="ar-LB"/>
        </w:rPr>
        <w:t>تبلغ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52FA" w:rsidRPr="005F0EFE">
        <w:rPr>
          <w:rFonts w:asciiTheme="majorBidi" w:hAnsiTheme="majorBidi"/>
          <w:sz w:val="26"/>
          <w:szCs w:val="26"/>
          <w:rtl/>
          <w:lang w:bidi="ar-LB"/>
        </w:rPr>
        <w:t>القيمة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52FA" w:rsidRPr="005F0EFE">
        <w:rPr>
          <w:rFonts w:asciiTheme="majorBidi" w:hAnsiTheme="majorBidi"/>
          <w:sz w:val="26"/>
          <w:szCs w:val="26"/>
          <w:rtl/>
          <w:lang w:bidi="ar-LB"/>
        </w:rPr>
        <w:t>الإجمالية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52FA" w:rsidRPr="005F0EFE">
        <w:rPr>
          <w:rFonts w:asciiTheme="majorBidi" w:hAnsiTheme="majorBidi"/>
          <w:sz w:val="26"/>
          <w:szCs w:val="26"/>
          <w:rtl/>
          <w:lang w:bidi="ar-LB"/>
        </w:rPr>
        <w:t>لخطط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52FA">
        <w:rPr>
          <w:rFonts w:asciiTheme="majorBidi" w:hAnsiTheme="majorBidi"/>
          <w:sz w:val="26"/>
          <w:szCs w:val="26"/>
          <w:rtl/>
          <w:lang w:bidi="ar-LB"/>
        </w:rPr>
        <w:t>أعمال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52FA" w:rsidRPr="005F0EFE">
        <w:rPr>
          <w:rFonts w:asciiTheme="majorBidi" w:hAnsiTheme="majorBidi"/>
          <w:sz w:val="26"/>
          <w:szCs w:val="26"/>
          <w:rtl/>
          <w:lang w:bidi="ar-LB"/>
        </w:rPr>
        <w:t>الوكالات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52FA" w:rsidRPr="005F0EFE">
        <w:rPr>
          <w:rFonts w:asciiTheme="majorBidi" w:hAnsiTheme="majorBidi"/>
          <w:sz w:val="26"/>
          <w:szCs w:val="26"/>
          <w:rtl/>
          <w:lang w:bidi="ar-LB"/>
        </w:rPr>
        <w:t>الثنائية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52FA" w:rsidRPr="005F0EFE">
        <w:rPr>
          <w:rFonts w:asciiTheme="majorBidi" w:hAnsiTheme="majorBidi"/>
          <w:sz w:val="26"/>
          <w:szCs w:val="26"/>
          <w:rtl/>
          <w:lang w:bidi="ar-LB"/>
        </w:rPr>
        <w:t>للفترة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52FA" w:rsidRPr="005F0EFE">
        <w:rPr>
          <w:rFonts w:asciiTheme="majorBidi" w:hAnsiTheme="majorBidi"/>
          <w:sz w:val="26"/>
          <w:szCs w:val="26"/>
          <w:rtl/>
          <w:lang w:bidi="ar-LB"/>
        </w:rPr>
        <w:t>202</w:t>
      </w:r>
      <w:r w:rsidR="003C52FA">
        <w:rPr>
          <w:rFonts w:asciiTheme="majorBidi" w:hAnsiTheme="majorBidi" w:hint="cs"/>
          <w:sz w:val="26"/>
          <w:szCs w:val="26"/>
          <w:rtl/>
          <w:lang w:bidi="ar-LB"/>
        </w:rPr>
        <w:t>5</w:t>
      </w:r>
      <w:r w:rsidR="003C52FA" w:rsidRPr="005F0EFE">
        <w:rPr>
          <w:rFonts w:asciiTheme="majorBidi" w:hAnsiTheme="majorBidi"/>
          <w:sz w:val="26"/>
          <w:szCs w:val="26"/>
          <w:rtl/>
          <w:lang w:bidi="ar-LB"/>
        </w:rPr>
        <w:t>-202</w:t>
      </w:r>
      <w:r w:rsidR="003C52FA">
        <w:rPr>
          <w:rFonts w:asciiTheme="majorBidi" w:hAnsiTheme="majorBidi" w:hint="cs"/>
          <w:sz w:val="26"/>
          <w:szCs w:val="26"/>
          <w:rtl/>
          <w:lang w:bidi="ar-LB"/>
        </w:rPr>
        <w:t>7</w:t>
      </w:r>
      <w:r w:rsidR="003C52FA">
        <w:rPr>
          <w:rFonts w:asciiTheme="majorBidi" w:hAnsiTheme="majorBidi"/>
          <w:sz w:val="26"/>
          <w:szCs w:val="26"/>
          <w:rtl/>
          <w:lang w:bidi="ar-LB"/>
        </w:rPr>
        <w:t>،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52FA" w:rsidRPr="005F0EFE">
        <w:rPr>
          <w:rFonts w:asciiTheme="majorBidi" w:hAnsiTheme="majorBidi"/>
          <w:sz w:val="26"/>
          <w:szCs w:val="26"/>
          <w:rtl/>
          <w:lang w:bidi="ar-LB"/>
        </w:rPr>
        <w:t>1</w:t>
      </w:r>
      <w:r w:rsidR="003C52FA">
        <w:rPr>
          <w:rFonts w:asciiTheme="majorBidi" w:hAnsiTheme="majorBidi" w:hint="cs"/>
          <w:sz w:val="26"/>
          <w:szCs w:val="26"/>
          <w:rtl/>
          <w:lang w:bidi="ar-LB"/>
        </w:rPr>
        <w:t>1</w:t>
      </w:r>
      <w:r w:rsidR="003C52FA" w:rsidRPr="005F0EFE">
        <w:rPr>
          <w:rFonts w:asciiTheme="majorBidi" w:hAnsiTheme="majorBidi"/>
          <w:sz w:val="26"/>
          <w:szCs w:val="26"/>
          <w:rtl/>
          <w:lang w:bidi="ar-LB"/>
        </w:rPr>
        <w:t>,</w:t>
      </w:r>
      <w:r w:rsidR="003C52FA">
        <w:rPr>
          <w:rFonts w:asciiTheme="majorBidi" w:hAnsiTheme="majorBidi" w:hint="cs"/>
          <w:sz w:val="26"/>
          <w:szCs w:val="26"/>
          <w:rtl/>
          <w:lang w:bidi="ar-LB"/>
        </w:rPr>
        <w:t>052</w:t>
      </w:r>
      <w:r w:rsidR="003C52FA" w:rsidRPr="005F0EFE">
        <w:rPr>
          <w:rFonts w:asciiTheme="majorBidi" w:hAnsiTheme="majorBidi"/>
          <w:sz w:val="26"/>
          <w:szCs w:val="26"/>
          <w:rtl/>
          <w:lang w:bidi="ar-LB"/>
        </w:rPr>
        <w:t>,</w:t>
      </w:r>
      <w:r w:rsidR="003C52FA">
        <w:rPr>
          <w:rFonts w:asciiTheme="majorBidi" w:hAnsiTheme="majorBidi" w:hint="cs"/>
          <w:sz w:val="26"/>
          <w:szCs w:val="26"/>
          <w:rtl/>
          <w:lang w:bidi="ar-LB"/>
        </w:rPr>
        <w:t>460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52FA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52FA">
        <w:rPr>
          <w:rFonts w:asciiTheme="majorBidi" w:hAnsiTheme="majorBidi"/>
          <w:sz w:val="26"/>
          <w:szCs w:val="26"/>
          <w:rtl/>
          <w:lang w:bidi="ar-LB"/>
        </w:rPr>
        <w:t>أمريكي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52FA" w:rsidRPr="005F0EFE">
        <w:rPr>
          <w:rFonts w:asciiTheme="majorBidi" w:hAnsiTheme="majorBidi"/>
          <w:sz w:val="26"/>
          <w:szCs w:val="26"/>
          <w:rtl/>
          <w:lang w:bidi="ar-LB"/>
        </w:rPr>
        <w:t>وسيتم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52FA" w:rsidRPr="005F0EFE">
        <w:rPr>
          <w:rFonts w:asciiTheme="majorBidi" w:hAnsiTheme="majorBidi"/>
          <w:sz w:val="26"/>
          <w:szCs w:val="26"/>
          <w:rtl/>
          <w:lang w:bidi="ar-LB"/>
        </w:rPr>
        <w:t>طلب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52FA">
        <w:rPr>
          <w:rFonts w:asciiTheme="majorBidi" w:hAnsiTheme="majorBidi"/>
          <w:sz w:val="26"/>
          <w:szCs w:val="26"/>
          <w:rtl/>
          <w:lang w:bidi="ar-LB"/>
        </w:rPr>
        <w:t>مبلغ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52FA">
        <w:rPr>
          <w:rFonts w:asciiTheme="majorBidi" w:hAnsiTheme="majorBidi" w:hint="cs"/>
          <w:sz w:val="26"/>
          <w:szCs w:val="26"/>
          <w:rtl/>
          <w:lang w:bidi="ar-LB"/>
        </w:rPr>
        <w:t>6</w:t>
      </w:r>
      <w:r w:rsidR="003C52FA" w:rsidRPr="005F0EFE">
        <w:rPr>
          <w:rFonts w:asciiTheme="majorBidi" w:hAnsiTheme="majorBidi"/>
          <w:sz w:val="26"/>
          <w:szCs w:val="26"/>
          <w:rtl/>
          <w:lang w:bidi="ar-LB"/>
        </w:rPr>
        <w:t>,</w:t>
      </w:r>
      <w:r w:rsidR="003C52FA">
        <w:rPr>
          <w:rFonts w:asciiTheme="majorBidi" w:hAnsiTheme="majorBidi" w:hint="cs"/>
          <w:sz w:val="26"/>
          <w:szCs w:val="26"/>
          <w:rtl/>
          <w:lang w:bidi="ar-LB"/>
        </w:rPr>
        <w:t>115</w:t>
      </w:r>
      <w:r w:rsidR="003C52FA" w:rsidRPr="005F0EFE">
        <w:rPr>
          <w:rFonts w:asciiTheme="majorBidi" w:hAnsiTheme="majorBidi"/>
          <w:sz w:val="26"/>
          <w:szCs w:val="26"/>
          <w:rtl/>
          <w:lang w:bidi="ar-LB"/>
        </w:rPr>
        <w:t>,</w:t>
      </w:r>
      <w:r w:rsidR="003C52FA">
        <w:rPr>
          <w:rFonts w:asciiTheme="majorBidi" w:hAnsiTheme="majorBidi" w:hint="cs"/>
          <w:sz w:val="26"/>
          <w:szCs w:val="26"/>
          <w:rtl/>
          <w:lang w:bidi="ar-LB"/>
        </w:rPr>
        <w:t>857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52FA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52FA">
        <w:rPr>
          <w:rFonts w:asciiTheme="majorBidi" w:hAnsiTheme="majorBidi"/>
          <w:sz w:val="26"/>
          <w:szCs w:val="26"/>
          <w:rtl/>
          <w:lang w:bidi="ar-LB"/>
        </w:rPr>
        <w:t>أمريكي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52FA" w:rsidRPr="005F0EFE">
        <w:rPr>
          <w:rFonts w:asciiTheme="majorBidi" w:hAnsiTheme="majorBidi"/>
          <w:sz w:val="26"/>
          <w:szCs w:val="26"/>
          <w:rtl/>
          <w:lang w:bidi="ar-LB"/>
        </w:rPr>
        <w:t>للفترة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52FA">
        <w:rPr>
          <w:rFonts w:asciiTheme="majorBidi" w:hAnsiTheme="majorBidi"/>
          <w:sz w:val="26"/>
          <w:szCs w:val="26"/>
          <w:rtl/>
          <w:lang w:bidi="ar-LB"/>
        </w:rPr>
        <w:t>ما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52FA" w:rsidRPr="005F0EFE">
        <w:rPr>
          <w:rFonts w:asciiTheme="majorBidi" w:hAnsiTheme="majorBidi"/>
          <w:sz w:val="26"/>
          <w:szCs w:val="26"/>
          <w:rtl/>
          <w:lang w:bidi="ar-LB"/>
        </w:rPr>
        <w:t>بعد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52FA" w:rsidRPr="005F0EFE">
        <w:rPr>
          <w:rFonts w:asciiTheme="majorBidi" w:hAnsiTheme="majorBidi"/>
          <w:sz w:val="26"/>
          <w:szCs w:val="26"/>
          <w:rtl/>
          <w:lang w:bidi="ar-LB"/>
        </w:rPr>
        <w:t>عام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52FA" w:rsidRPr="005F0EFE">
        <w:rPr>
          <w:rFonts w:asciiTheme="majorBidi" w:hAnsiTheme="majorBidi"/>
          <w:sz w:val="26"/>
          <w:szCs w:val="26"/>
          <w:rtl/>
          <w:lang w:bidi="ar-LB"/>
        </w:rPr>
        <w:t>202</w:t>
      </w:r>
      <w:r w:rsidR="003C52FA">
        <w:rPr>
          <w:rFonts w:asciiTheme="majorBidi" w:hAnsiTheme="majorBidi" w:hint="cs"/>
          <w:sz w:val="26"/>
          <w:szCs w:val="26"/>
          <w:rtl/>
          <w:lang w:bidi="ar-LB"/>
        </w:rPr>
        <w:t>7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52FA" w:rsidRPr="005F0EFE">
        <w:rPr>
          <w:rFonts w:asciiTheme="majorBidi" w:hAnsiTheme="majorBidi"/>
          <w:sz w:val="26"/>
          <w:szCs w:val="26"/>
          <w:rtl/>
          <w:lang w:bidi="ar-LB"/>
        </w:rPr>
        <w:t>كما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52FA" w:rsidRPr="005F0EFE">
        <w:rPr>
          <w:rFonts w:asciiTheme="majorBidi" w:hAnsiTheme="majorBidi"/>
          <w:sz w:val="26"/>
          <w:szCs w:val="26"/>
          <w:rtl/>
          <w:lang w:bidi="ar-LB"/>
        </w:rPr>
        <w:t>هو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52FA" w:rsidRPr="005F0EFE">
        <w:rPr>
          <w:rFonts w:asciiTheme="majorBidi" w:hAnsiTheme="majorBidi"/>
          <w:sz w:val="26"/>
          <w:szCs w:val="26"/>
          <w:rtl/>
          <w:lang w:bidi="ar-LB"/>
        </w:rPr>
        <w:t>موضح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52FA" w:rsidRPr="005F0EFE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52FA" w:rsidRPr="005F0EFE">
        <w:rPr>
          <w:rFonts w:asciiTheme="majorBidi" w:hAnsiTheme="majorBidi"/>
          <w:sz w:val="26"/>
          <w:szCs w:val="26"/>
          <w:rtl/>
          <w:lang w:bidi="ar-LB"/>
        </w:rPr>
        <w:t>الجدول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52FA">
        <w:rPr>
          <w:rFonts w:asciiTheme="majorBidi" w:hAnsiTheme="majorBidi" w:hint="cs"/>
          <w:sz w:val="26"/>
          <w:szCs w:val="26"/>
          <w:rtl/>
          <w:lang w:bidi="ar-LB"/>
        </w:rPr>
        <w:t>8</w:t>
      </w:r>
      <w:r w:rsidR="003C52FA" w:rsidRPr="005F0EFE">
        <w:rPr>
          <w:rFonts w:asciiTheme="majorBidi" w:hAnsiTheme="majorBidi"/>
          <w:sz w:val="26"/>
          <w:szCs w:val="26"/>
          <w:rtl/>
          <w:lang w:bidi="ar-LB"/>
        </w:rPr>
        <w:t>.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52FA" w:rsidRPr="005F0EFE">
        <w:rPr>
          <w:rFonts w:asciiTheme="majorBidi" w:hAnsiTheme="majorBidi"/>
          <w:sz w:val="26"/>
          <w:szCs w:val="26"/>
          <w:rtl/>
          <w:lang w:bidi="ar-LB"/>
        </w:rPr>
        <w:t>وقد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52FA" w:rsidRPr="005F0EFE">
        <w:rPr>
          <w:rFonts w:asciiTheme="majorBidi" w:hAnsiTheme="majorBidi"/>
          <w:sz w:val="26"/>
          <w:szCs w:val="26"/>
          <w:rtl/>
          <w:lang w:bidi="ar-LB"/>
        </w:rPr>
        <w:t>تم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52FA" w:rsidRPr="005F0EFE">
        <w:rPr>
          <w:rFonts w:asciiTheme="majorBidi" w:hAnsiTheme="majorBidi"/>
          <w:sz w:val="26"/>
          <w:szCs w:val="26"/>
          <w:rtl/>
          <w:lang w:bidi="ar-LB"/>
        </w:rPr>
        <w:t>إدخال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52FA" w:rsidRPr="005F0EFE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52FA" w:rsidRPr="005F0EFE">
        <w:rPr>
          <w:rFonts w:asciiTheme="majorBidi" w:hAnsiTheme="majorBidi"/>
          <w:sz w:val="26"/>
          <w:szCs w:val="26"/>
          <w:rtl/>
          <w:lang w:bidi="ar-LB"/>
        </w:rPr>
        <w:t>التعديلات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52FA" w:rsidRPr="005F0EFE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52FA" w:rsidRPr="005F0EFE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52FA">
        <w:rPr>
          <w:rFonts w:asciiTheme="majorBidi" w:hAnsiTheme="majorBidi"/>
          <w:sz w:val="26"/>
          <w:szCs w:val="26"/>
          <w:rtl/>
          <w:lang w:bidi="ar-LB"/>
        </w:rPr>
        <w:t>الأعمال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52FA" w:rsidRPr="005F0EFE">
        <w:rPr>
          <w:rFonts w:asciiTheme="majorBidi" w:hAnsiTheme="majorBidi"/>
          <w:sz w:val="26"/>
          <w:szCs w:val="26"/>
          <w:rtl/>
          <w:lang w:bidi="ar-LB"/>
        </w:rPr>
        <w:t>الم</w:t>
      </w:r>
      <w:r w:rsidR="00444224">
        <w:rPr>
          <w:rFonts w:asciiTheme="majorBidi" w:hAnsiTheme="majorBidi" w:hint="cs"/>
          <w:sz w:val="26"/>
          <w:szCs w:val="26"/>
          <w:rtl/>
          <w:lang w:bidi="ar-LB"/>
        </w:rPr>
        <w:t>جمع</w:t>
      </w:r>
      <w:r w:rsidR="003C52FA" w:rsidRPr="005F0EFE">
        <w:rPr>
          <w:rFonts w:asciiTheme="majorBidi" w:hAnsiTheme="majorBidi"/>
          <w:sz w:val="26"/>
          <w:szCs w:val="26"/>
          <w:rtl/>
          <w:lang w:bidi="ar-LB"/>
        </w:rPr>
        <w:t>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52FA" w:rsidRPr="005F0EFE">
        <w:rPr>
          <w:rFonts w:asciiTheme="majorBidi" w:hAnsiTheme="majorBidi"/>
          <w:sz w:val="26"/>
          <w:szCs w:val="26"/>
          <w:rtl/>
          <w:lang w:bidi="ar-LB"/>
        </w:rPr>
        <w:t>للصندوق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52FA" w:rsidRPr="005F0EFE">
        <w:rPr>
          <w:rFonts w:asciiTheme="majorBidi" w:hAnsiTheme="majorBidi"/>
          <w:sz w:val="26"/>
          <w:szCs w:val="26"/>
          <w:rtl/>
          <w:lang w:bidi="ar-LB"/>
        </w:rPr>
        <w:t>المتعدد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52FA" w:rsidRPr="005F0EFE">
        <w:rPr>
          <w:rFonts w:asciiTheme="majorBidi" w:hAnsiTheme="majorBidi"/>
          <w:sz w:val="26"/>
          <w:szCs w:val="26"/>
          <w:rtl/>
          <w:lang w:bidi="ar-LB"/>
        </w:rPr>
        <w:t>الأطراف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52FA" w:rsidRPr="005F0EFE">
        <w:rPr>
          <w:rFonts w:asciiTheme="majorBidi" w:hAnsiTheme="majorBidi"/>
          <w:sz w:val="26"/>
          <w:szCs w:val="26"/>
          <w:rtl/>
          <w:lang w:bidi="ar-LB"/>
        </w:rPr>
        <w:t>للفترة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C52FA" w:rsidRPr="005F0EFE">
        <w:rPr>
          <w:rFonts w:asciiTheme="majorBidi" w:hAnsiTheme="majorBidi"/>
          <w:sz w:val="26"/>
          <w:szCs w:val="26"/>
          <w:rtl/>
          <w:lang w:bidi="ar-LB"/>
        </w:rPr>
        <w:t>202</w:t>
      </w:r>
      <w:r w:rsidR="003C52FA">
        <w:rPr>
          <w:rFonts w:asciiTheme="majorBidi" w:hAnsiTheme="majorBidi" w:hint="cs"/>
          <w:sz w:val="26"/>
          <w:szCs w:val="26"/>
          <w:rtl/>
          <w:lang w:bidi="ar-LB"/>
        </w:rPr>
        <w:t>5</w:t>
      </w:r>
      <w:r w:rsidR="003C52FA" w:rsidRPr="005F0EFE">
        <w:rPr>
          <w:rFonts w:asciiTheme="majorBidi" w:hAnsiTheme="majorBidi"/>
          <w:sz w:val="26"/>
          <w:szCs w:val="26"/>
          <w:rtl/>
          <w:lang w:bidi="ar-LB"/>
        </w:rPr>
        <w:t>-202</w:t>
      </w:r>
      <w:r w:rsidR="003C52FA">
        <w:rPr>
          <w:rFonts w:asciiTheme="majorBidi" w:hAnsiTheme="majorBidi" w:hint="cs"/>
          <w:sz w:val="26"/>
          <w:szCs w:val="26"/>
          <w:rtl/>
          <w:lang w:bidi="ar-LB"/>
        </w:rPr>
        <w:t>7</w:t>
      </w:r>
      <w:r w:rsidR="003C52FA" w:rsidRPr="005F0EFE">
        <w:rPr>
          <w:rFonts w:asciiTheme="majorBidi" w:hAnsiTheme="majorBidi"/>
          <w:sz w:val="26"/>
          <w:szCs w:val="26"/>
          <w:rtl/>
          <w:lang w:bidi="ar-LB"/>
        </w:rPr>
        <w:t>.</w:t>
      </w:r>
      <w:r w:rsidR="003C52FA">
        <w:rPr>
          <w:rStyle w:val="FootnoteReference"/>
          <w:rFonts w:asciiTheme="majorBidi" w:hAnsiTheme="majorBidi"/>
          <w:sz w:val="26"/>
          <w:szCs w:val="26"/>
          <w:rtl/>
          <w:lang w:bidi="ar-LB"/>
        </w:rPr>
        <w:footnoteReference w:id="5"/>
      </w:r>
    </w:p>
    <w:p w14:paraId="45E8A084" w14:textId="47BB6F62" w:rsidR="009C5695" w:rsidRDefault="00086682" w:rsidP="0060367C">
      <w:pPr>
        <w:pStyle w:val="ListParagraph"/>
        <w:bidi/>
        <w:ind w:left="-138"/>
        <w:contextualSpacing w:val="0"/>
        <w:rPr>
          <w:sz w:val="26"/>
          <w:szCs w:val="26"/>
          <w:lang w:val="en-US" w:bidi="ar-LB"/>
        </w:rPr>
      </w:pPr>
      <w:r w:rsidRPr="00086682">
        <w:rPr>
          <w:rFonts w:hint="cs"/>
          <w:b/>
          <w:bCs/>
          <w:sz w:val="26"/>
          <w:szCs w:val="26"/>
          <w:rtl/>
          <w:lang w:val="en-US" w:bidi="ar-EG"/>
        </w:rPr>
        <w:t>الجدول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086682">
        <w:rPr>
          <w:rFonts w:hint="cs"/>
          <w:b/>
          <w:bCs/>
          <w:sz w:val="26"/>
          <w:szCs w:val="26"/>
          <w:rtl/>
          <w:lang w:val="en-US" w:bidi="ar-EG"/>
        </w:rPr>
        <w:t>8.</w:t>
      </w:r>
      <w:r w:rsidR="00E13CE1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086682">
        <w:rPr>
          <w:rFonts w:asciiTheme="majorBidi" w:hAnsiTheme="majorBidi"/>
          <w:b/>
          <w:bCs/>
          <w:sz w:val="26"/>
          <w:szCs w:val="26"/>
          <w:rtl/>
          <w:lang w:bidi="ar-LB"/>
        </w:rPr>
        <w:t>ت</w:t>
      </w:r>
      <w:r w:rsidRPr="005F0EFE">
        <w:rPr>
          <w:rFonts w:asciiTheme="majorBidi" w:hAnsiTheme="majorBidi"/>
          <w:b/>
          <w:bCs/>
          <w:sz w:val="26"/>
          <w:szCs w:val="26"/>
          <w:rtl/>
          <w:lang w:bidi="ar-LB"/>
        </w:rPr>
        <w:t>خصيص</w:t>
      </w:r>
      <w:r w:rsidR="00E13CE1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5F0EFE">
        <w:rPr>
          <w:rFonts w:asciiTheme="majorBidi" w:hAnsiTheme="majorBidi"/>
          <w:b/>
          <w:bCs/>
          <w:sz w:val="26"/>
          <w:szCs w:val="26"/>
          <w:rtl/>
          <w:lang w:bidi="ar-LB"/>
        </w:rPr>
        <w:t>الموارد</w:t>
      </w:r>
      <w:r w:rsidR="00E13CE1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5F0EFE">
        <w:rPr>
          <w:rFonts w:asciiTheme="majorBidi" w:hAnsiTheme="majorBidi"/>
          <w:b/>
          <w:bCs/>
          <w:sz w:val="26"/>
          <w:szCs w:val="26"/>
          <w:rtl/>
          <w:lang w:bidi="ar-LB"/>
        </w:rPr>
        <w:t>في</w:t>
      </w:r>
      <w:r w:rsidR="00E13CE1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5F0EFE">
        <w:rPr>
          <w:rFonts w:asciiTheme="majorBidi" w:hAnsiTheme="majorBidi"/>
          <w:b/>
          <w:bCs/>
          <w:sz w:val="26"/>
          <w:szCs w:val="26"/>
          <w:rtl/>
          <w:lang w:bidi="ar-LB"/>
        </w:rPr>
        <w:t>خطط</w:t>
      </w:r>
      <w:r w:rsidR="00E13CE1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b/>
          <w:bCs/>
          <w:sz w:val="26"/>
          <w:szCs w:val="26"/>
          <w:rtl/>
          <w:lang w:bidi="ar-LB"/>
        </w:rPr>
        <w:t>الأعمال</w:t>
      </w:r>
      <w:r w:rsidR="00E13CE1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5F0EFE">
        <w:rPr>
          <w:rFonts w:asciiTheme="majorBidi" w:hAnsiTheme="majorBidi"/>
          <w:b/>
          <w:bCs/>
          <w:sz w:val="26"/>
          <w:szCs w:val="26"/>
          <w:rtl/>
          <w:lang w:bidi="ar-LB"/>
        </w:rPr>
        <w:t>المعدلة</w:t>
      </w:r>
      <w:r w:rsidR="00E13CE1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5F0EFE">
        <w:rPr>
          <w:rFonts w:asciiTheme="majorBidi" w:hAnsiTheme="majorBidi"/>
          <w:b/>
          <w:bCs/>
          <w:sz w:val="26"/>
          <w:szCs w:val="26"/>
          <w:rtl/>
          <w:lang w:bidi="ar-LB"/>
        </w:rPr>
        <w:t>للوكالات</w:t>
      </w:r>
      <w:r w:rsidR="00E13CE1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5F0EFE">
        <w:rPr>
          <w:rFonts w:asciiTheme="majorBidi" w:hAnsiTheme="majorBidi"/>
          <w:b/>
          <w:bCs/>
          <w:sz w:val="26"/>
          <w:szCs w:val="26"/>
          <w:rtl/>
          <w:lang w:bidi="ar-LB"/>
        </w:rPr>
        <w:t>الثنائية</w:t>
      </w:r>
      <w:r w:rsidR="00E13CE1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5F0EFE">
        <w:rPr>
          <w:rFonts w:asciiTheme="majorBidi" w:hAnsiTheme="majorBidi"/>
          <w:b/>
          <w:bCs/>
          <w:sz w:val="26"/>
          <w:szCs w:val="26"/>
          <w:rtl/>
          <w:lang w:bidi="ar-LB"/>
        </w:rPr>
        <w:t>للفترة</w:t>
      </w:r>
      <w:r w:rsidR="00E13CE1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5F0EFE">
        <w:rPr>
          <w:rFonts w:asciiTheme="majorBidi" w:hAnsiTheme="majorBidi"/>
          <w:b/>
          <w:bCs/>
          <w:sz w:val="26"/>
          <w:szCs w:val="26"/>
          <w:rtl/>
          <w:lang w:bidi="ar-LB"/>
        </w:rPr>
        <w:t>202</w:t>
      </w:r>
      <w:r w:rsidR="00444224">
        <w:rPr>
          <w:rFonts w:asciiTheme="majorBidi" w:hAnsiTheme="majorBidi" w:hint="cs"/>
          <w:b/>
          <w:bCs/>
          <w:sz w:val="26"/>
          <w:szCs w:val="26"/>
          <w:rtl/>
          <w:lang w:bidi="ar-LB"/>
        </w:rPr>
        <w:t>5</w:t>
      </w:r>
      <w:r w:rsidRPr="005F0EFE">
        <w:rPr>
          <w:rFonts w:asciiTheme="majorBidi" w:hAnsiTheme="majorBidi"/>
          <w:b/>
          <w:bCs/>
          <w:sz w:val="26"/>
          <w:szCs w:val="26"/>
          <w:rtl/>
          <w:lang w:bidi="ar-LB"/>
        </w:rPr>
        <w:t>-202</w:t>
      </w:r>
      <w:r w:rsidR="00444224">
        <w:rPr>
          <w:rFonts w:asciiTheme="majorBidi" w:hAnsiTheme="majorBidi" w:hint="cs"/>
          <w:b/>
          <w:bCs/>
          <w:sz w:val="26"/>
          <w:szCs w:val="26"/>
          <w:rtl/>
          <w:lang w:bidi="ar-LB"/>
        </w:rPr>
        <w:t>7</w:t>
      </w:r>
      <w:r w:rsidR="00E13CE1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5F0EFE">
        <w:rPr>
          <w:rFonts w:asciiTheme="majorBidi" w:hAnsiTheme="majorBidi"/>
          <w:b/>
          <w:bCs/>
          <w:sz w:val="26"/>
          <w:szCs w:val="26"/>
          <w:rtl/>
          <w:lang w:bidi="ar-LB"/>
        </w:rPr>
        <w:t>(بالدولار</w:t>
      </w:r>
      <w:r w:rsidR="00E13CE1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5F0EFE">
        <w:rPr>
          <w:rFonts w:asciiTheme="majorBidi" w:hAnsiTheme="majorBidi"/>
          <w:b/>
          <w:bCs/>
          <w:sz w:val="26"/>
          <w:szCs w:val="26"/>
          <w:rtl/>
          <w:lang w:bidi="ar-LB"/>
        </w:rPr>
        <w:t>الأمريكي)*</w:t>
      </w:r>
    </w:p>
    <w:tbl>
      <w:tblPr>
        <w:bidiVisual/>
        <w:tblW w:w="97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19"/>
        <w:gridCol w:w="1202"/>
        <w:gridCol w:w="1203"/>
        <w:gridCol w:w="1063"/>
        <w:gridCol w:w="1342"/>
        <w:gridCol w:w="1203"/>
      </w:tblGrid>
      <w:tr w:rsidR="00B62A78" w:rsidRPr="00371D46" w14:paraId="5A3BB36C" w14:textId="77777777" w:rsidTr="00EB5496">
        <w:trPr>
          <w:trHeight w:val="264"/>
          <w:tblHeader/>
          <w:jc w:val="center"/>
        </w:trPr>
        <w:tc>
          <w:tcPr>
            <w:tcW w:w="3719" w:type="dxa"/>
            <w:shd w:val="clear" w:color="auto" w:fill="auto"/>
            <w:hideMark/>
          </w:tcPr>
          <w:p w14:paraId="0862B97B" w14:textId="77777777" w:rsidR="00B62A78" w:rsidRPr="005F66AA" w:rsidRDefault="00B62A78" w:rsidP="00B62A78">
            <w:pPr>
              <w:bidi/>
              <w:jc w:val="left"/>
              <w:rPr>
                <w:b/>
                <w:bCs/>
                <w:sz w:val="20"/>
                <w:rtl/>
                <w:lang w:val="en-US" w:eastAsia="en-CA" w:bidi="ar-EG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الوصف</w:t>
            </w:r>
          </w:p>
        </w:tc>
        <w:tc>
          <w:tcPr>
            <w:tcW w:w="1202" w:type="dxa"/>
            <w:shd w:val="clear" w:color="auto" w:fill="auto"/>
            <w:hideMark/>
          </w:tcPr>
          <w:p w14:paraId="4E7248C6" w14:textId="77777777" w:rsidR="00B62A78" w:rsidRPr="00371D46" w:rsidRDefault="00B62A78" w:rsidP="00B62A78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 w:rsidRPr="00371D46">
              <w:rPr>
                <w:b/>
                <w:bCs/>
                <w:color w:val="000000"/>
                <w:sz w:val="20"/>
                <w:lang w:eastAsia="en-CA"/>
              </w:rPr>
              <w:t>2025</w:t>
            </w:r>
          </w:p>
        </w:tc>
        <w:tc>
          <w:tcPr>
            <w:tcW w:w="1203" w:type="dxa"/>
            <w:shd w:val="clear" w:color="auto" w:fill="auto"/>
            <w:hideMark/>
          </w:tcPr>
          <w:p w14:paraId="115EAA66" w14:textId="77777777" w:rsidR="00B62A78" w:rsidRPr="00371D46" w:rsidRDefault="00B62A78" w:rsidP="00B62A78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 w:rsidRPr="00371D46">
              <w:rPr>
                <w:b/>
                <w:bCs/>
                <w:color w:val="000000"/>
                <w:sz w:val="20"/>
                <w:lang w:eastAsia="en-CA"/>
              </w:rPr>
              <w:t>2026</w:t>
            </w:r>
          </w:p>
        </w:tc>
        <w:tc>
          <w:tcPr>
            <w:tcW w:w="1063" w:type="dxa"/>
            <w:shd w:val="clear" w:color="auto" w:fill="auto"/>
            <w:hideMark/>
          </w:tcPr>
          <w:p w14:paraId="77BBD60E" w14:textId="77777777" w:rsidR="00B62A78" w:rsidRPr="00371D46" w:rsidRDefault="00B62A78" w:rsidP="00B62A78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 w:rsidRPr="00371D46">
              <w:rPr>
                <w:b/>
                <w:bCs/>
                <w:color w:val="000000"/>
                <w:sz w:val="20"/>
                <w:lang w:eastAsia="en-CA"/>
              </w:rPr>
              <w:t>2027</w:t>
            </w:r>
          </w:p>
        </w:tc>
        <w:tc>
          <w:tcPr>
            <w:tcW w:w="1342" w:type="dxa"/>
            <w:shd w:val="clear" w:color="auto" w:fill="auto"/>
            <w:hideMark/>
          </w:tcPr>
          <w:p w14:paraId="7C0FD077" w14:textId="77777777" w:rsidR="00B62A78" w:rsidRDefault="00B62A78" w:rsidP="00B62A78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المجموع</w:t>
            </w:r>
          </w:p>
          <w:p w14:paraId="05BD6F54" w14:textId="77777777" w:rsidR="00B62A78" w:rsidRPr="00371D46" w:rsidRDefault="00B62A78" w:rsidP="00B62A78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(2025-2027)</w:t>
            </w:r>
          </w:p>
        </w:tc>
        <w:tc>
          <w:tcPr>
            <w:tcW w:w="1203" w:type="dxa"/>
            <w:shd w:val="clear" w:color="auto" w:fill="auto"/>
            <w:hideMark/>
          </w:tcPr>
          <w:p w14:paraId="4F649400" w14:textId="77777777" w:rsidR="00B62A78" w:rsidRDefault="00B62A78" w:rsidP="00B62A78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المجموع</w:t>
            </w:r>
          </w:p>
          <w:p w14:paraId="608E9D76" w14:textId="0C3607E2" w:rsidR="00B62A78" w:rsidRPr="00371D46" w:rsidRDefault="00B62A78" w:rsidP="00B62A78">
            <w:pPr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بعد</w:t>
            </w:r>
            <w:r w:rsidR="00E13CE1"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2027</w:t>
            </w:r>
          </w:p>
        </w:tc>
      </w:tr>
      <w:tr w:rsidR="00B62A78" w:rsidRPr="00371D46" w14:paraId="3FFDB7C9" w14:textId="77777777" w:rsidTr="00EB5496">
        <w:trPr>
          <w:trHeight w:val="139"/>
          <w:jc w:val="center"/>
        </w:trPr>
        <w:tc>
          <w:tcPr>
            <w:tcW w:w="9732" w:type="dxa"/>
            <w:gridSpan w:val="6"/>
            <w:shd w:val="clear" w:color="auto" w:fill="auto"/>
            <w:noWrap/>
            <w:hideMark/>
          </w:tcPr>
          <w:p w14:paraId="3F5F243B" w14:textId="5D322344" w:rsidR="00B62A78" w:rsidRPr="00371D46" w:rsidRDefault="00B62A78" w:rsidP="00B62A78">
            <w:pPr>
              <w:bidi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أنشطة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المواد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الهيدروكلوروفلوروكربونية</w:t>
            </w:r>
          </w:p>
        </w:tc>
      </w:tr>
      <w:tr w:rsidR="00B62A78" w:rsidRPr="00371D46" w14:paraId="7B9C6010" w14:textId="77777777" w:rsidTr="00EB5496">
        <w:trPr>
          <w:trHeight w:val="153"/>
          <w:jc w:val="center"/>
        </w:trPr>
        <w:tc>
          <w:tcPr>
            <w:tcW w:w="3719" w:type="dxa"/>
            <w:shd w:val="clear" w:color="auto" w:fill="auto"/>
            <w:noWrap/>
            <w:hideMark/>
          </w:tcPr>
          <w:p w14:paraId="03807762" w14:textId="59B41505" w:rsidR="00B62A78" w:rsidRPr="00371D46" w:rsidRDefault="00EB5496" w:rsidP="00EB5496">
            <w:pPr>
              <w:bidi/>
              <w:jc w:val="left"/>
              <w:rPr>
                <w:sz w:val="20"/>
                <w:lang w:eastAsia="en-CA" w:bidi="ar-EG"/>
              </w:rPr>
            </w:pP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خطط</w:t>
            </w:r>
            <w:r w:rsidR="00E13CE1">
              <w:rPr>
                <w:rFonts w:hint="cs"/>
                <w:b/>
                <w:bCs/>
                <w:sz w:val="20"/>
                <w:rtl/>
                <w:lang w:eastAsia="en-CA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إدارة</w:t>
            </w:r>
            <w:r w:rsidR="00E13CE1">
              <w:rPr>
                <w:rFonts w:hint="cs"/>
                <w:b/>
                <w:bCs/>
                <w:sz w:val="20"/>
                <w:rtl/>
                <w:lang w:eastAsia="en-CA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إزالة</w:t>
            </w:r>
            <w:r w:rsidR="00E13CE1">
              <w:rPr>
                <w:rFonts w:hint="cs"/>
                <w:b/>
                <w:bCs/>
                <w:sz w:val="20"/>
                <w:rtl/>
                <w:lang w:eastAsia="en-CA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المواد</w:t>
            </w:r>
            <w:r w:rsidR="00E13CE1">
              <w:rPr>
                <w:rFonts w:hint="cs"/>
                <w:b/>
                <w:bCs/>
                <w:sz w:val="20"/>
                <w:rtl/>
                <w:lang w:eastAsia="en-CA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الهيدروفلوروكربونية</w:t>
            </w:r>
            <w:r w:rsidR="00E13CE1">
              <w:rPr>
                <w:rFonts w:hint="cs"/>
                <w:b/>
                <w:bCs/>
                <w:sz w:val="20"/>
                <w:rtl/>
                <w:lang w:eastAsia="en-CA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الموافق</w:t>
            </w:r>
            <w:r w:rsidR="00E13CE1">
              <w:rPr>
                <w:rFonts w:hint="cs"/>
                <w:b/>
                <w:bCs/>
                <w:sz w:val="20"/>
                <w:rtl/>
                <w:lang w:eastAsia="en-CA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عليها</w:t>
            </w:r>
          </w:p>
        </w:tc>
        <w:tc>
          <w:tcPr>
            <w:tcW w:w="1202" w:type="dxa"/>
            <w:shd w:val="clear" w:color="auto" w:fill="auto"/>
            <w:noWrap/>
            <w:hideMark/>
          </w:tcPr>
          <w:p w14:paraId="7270AA83" w14:textId="77777777" w:rsidR="00B62A78" w:rsidRPr="00371D46" w:rsidRDefault="00B62A78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1,516,585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674A6178" w14:textId="77777777" w:rsidR="00B62A78" w:rsidRPr="00371D46" w:rsidRDefault="00B62A78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5,769,916</w:t>
            </w:r>
          </w:p>
        </w:tc>
        <w:tc>
          <w:tcPr>
            <w:tcW w:w="1063" w:type="dxa"/>
            <w:shd w:val="clear" w:color="auto" w:fill="auto"/>
            <w:noWrap/>
            <w:hideMark/>
          </w:tcPr>
          <w:p w14:paraId="2B8A186E" w14:textId="77777777" w:rsidR="00B62A78" w:rsidRPr="00371D46" w:rsidRDefault="00B62A78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102,738</w:t>
            </w:r>
          </w:p>
        </w:tc>
        <w:tc>
          <w:tcPr>
            <w:tcW w:w="1342" w:type="dxa"/>
            <w:shd w:val="clear" w:color="auto" w:fill="auto"/>
            <w:noWrap/>
            <w:hideMark/>
          </w:tcPr>
          <w:p w14:paraId="6BD7F3A6" w14:textId="77777777" w:rsidR="00B62A78" w:rsidRPr="00371D46" w:rsidRDefault="00B62A78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7,389,239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56AB1047" w14:textId="77777777" w:rsidR="00B62A78" w:rsidRPr="00371D46" w:rsidRDefault="00B62A78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6,115,857</w:t>
            </w:r>
          </w:p>
        </w:tc>
      </w:tr>
      <w:tr w:rsidR="00B62A78" w:rsidRPr="00371D46" w14:paraId="1DC7CBC9" w14:textId="77777777" w:rsidTr="00EB5496">
        <w:trPr>
          <w:trHeight w:val="58"/>
          <w:jc w:val="center"/>
        </w:trPr>
        <w:tc>
          <w:tcPr>
            <w:tcW w:w="3719" w:type="dxa"/>
            <w:shd w:val="clear" w:color="auto" w:fill="auto"/>
            <w:noWrap/>
            <w:hideMark/>
          </w:tcPr>
          <w:p w14:paraId="391E31B6" w14:textId="0296D966" w:rsidR="00B62A78" w:rsidRPr="00EB5496" w:rsidRDefault="00EB5496" w:rsidP="00EB5496">
            <w:pPr>
              <w:bidi/>
              <w:jc w:val="left"/>
              <w:rPr>
                <w:sz w:val="20"/>
                <w:rtl/>
                <w:lang w:val="en-US" w:eastAsia="en-CA" w:bidi="ar-EG"/>
              </w:rPr>
            </w:pP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المرحلة</w:t>
            </w:r>
            <w:r w:rsidR="00E13CE1">
              <w:rPr>
                <w:rFonts w:hint="cs"/>
                <w:b/>
                <w:bCs/>
                <w:sz w:val="20"/>
                <w:rtl/>
                <w:lang w:eastAsia="en-CA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الثالثة</w:t>
            </w:r>
            <w:r w:rsidR="00E13CE1">
              <w:rPr>
                <w:rFonts w:hint="cs"/>
                <w:b/>
                <w:bCs/>
                <w:sz w:val="20"/>
                <w:rtl/>
                <w:lang w:eastAsia="en-CA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من</w:t>
            </w:r>
            <w:r w:rsidR="00E13CE1">
              <w:rPr>
                <w:rFonts w:hint="cs"/>
                <w:b/>
                <w:bCs/>
                <w:sz w:val="20"/>
                <w:rtl/>
                <w:lang w:eastAsia="en-CA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خطة</w:t>
            </w:r>
            <w:r w:rsidR="00E13CE1">
              <w:rPr>
                <w:rFonts w:hint="cs"/>
                <w:b/>
                <w:bCs/>
                <w:sz w:val="20"/>
                <w:rtl/>
                <w:lang w:eastAsia="en-CA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إدارة</w:t>
            </w:r>
            <w:r w:rsidR="00E13CE1">
              <w:rPr>
                <w:rFonts w:hint="cs"/>
                <w:b/>
                <w:bCs/>
                <w:sz w:val="20"/>
                <w:rtl/>
                <w:lang w:eastAsia="en-CA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إزالة</w:t>
            </w:r>
            <w:r w:rsidR="00E13CE1">
              <w:rPr>
                <w:rFonts w:hint="cs"/>
                <w:b/>
                <w:bCs/>
                <w:sz w:val="20"/>
                <w:rtl/>
                <w:lang w:eastAsia="en-CA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المواد</w:t>
            </w:r>
            <w:r w:rsidR="00E13CE1">
              <w:rPr>
                <w:rFonts w:hint="cs"/>
                <w:b/>
                <w:bCs/>
                <w:sz w:val="20"/>
                <w:rtl/>
                <w:lang w:eastAsia="en-CA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الهيدروفلوروكربونية</w:t>
            </w:r>
          </w:p>
        </w:tc>
        <w:tc>
          <w:tcPr>
            <w:tcW w:w="1202" w:type="dxa"/>
            <w:shd w:val="clear" w:color="auto" w:fill="auto"/>
            <w:noWrap/>
            <w:hideMark/>
          </w:tcPr>
          <w:p w14:paraId="5665DC2C" w14:textId="77777777" w:rsidR="00B62A78" w:rsidRPr="00371D46" w:rsidRDefault="00B62A78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1CBC61A6" w14:textId="77777777" w:rsidR="00B62A78" w:rsidRPr="00371D46" w:rsidRDefault="00B62A78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063" w:type="dxa"/>
            <w:shd w:val="clear" w:color="auto" w:fill="auto"/>
            <w:noWrap/>
            <w:hideMark/>
          </w:tcPr>
          <w:p w14:paraId="01FAD2BC" w14:textId="77777777" w:rsidR="00B62A78" w:rsidRPr="00371D46" w:rsidRDefault="00B62A78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1,410,621</w:t>
            </w:r>
          </w:p>
        </w:tc>
        <w:tc>
          <w:tcPr>
            <w:tcW w:w="1342" w:type="dxa"/>
            <w:shd w:val="clear" w:color="auto" w:fill="auto"/>
            <w:noWrap/>
            <w:hideMark/>
          </w:tcPr>
          <w:p w14:paraId="0E7316F8" w14:textId="77777777" w:rsidR="00B62A78" w:rsidRPr="00371D46" w:rsidRDefault="00B62A78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1,410,621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7044E310" w14:textId="77777777" w:rsidR="00B62A78" w:rsidRPr="00371D46" w:rsidRDefault="00B62A78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</w:tr>
      <w:tr w:rsidR="00B62A78" w:rsidRPr="00371D46" w14:paraId="298BCE86" w14:textId="77777777" w:rsidTr="00EB5496">
        <w:trPr>
          <w:trHeight w:val="58"/>
          <w:jc w:val="center"/>
        </w:trPr>
        <w:tc>
          <w:tcPr>
            <w:tcW w:w="3719" w:type="dxa"/>
            <w:shd w:val="clear" w:color="auto" w:fill="auto"/>
            <w:noWrap/>
            <w:hideMark/>
          </w:tcPr>
          <w:p w14:paraId="14E191F3" w14:textId="0BDB38D8" w:rsidR="00B62A78" w:rsidRPr="00371D46" w:rsidRDefault="00EB5496" w:rsidP="00EB5496">
            <w:pPr>
              <w:bidi/>
              <w:jc w:val="left"/>
              <w:rPr>
                <w:b/>
                <w:bCs/>
                <w:sz w:val="20"/>
                <w:lang w:eastAsia="en-CA" w:bidi="ar-EG"/>
              </w:rPr>
            </w:pP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المجموع</w:t>
            </w:r>
            <w:r w:rsidR="00E13CE1">
              <w:rPr>
                <w:rFonts w:hint="cs"/>
                <w:b/>
                <w:bCs/>
                <w:sz w:val="20"/>
                <w:rtl/>
                <w:lang w:eastAsia="en-CA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الفرعي</w:t>
            </w:r>
            <w:r w:rsidR="00E13CE1">
              <w:rPr>
                <w:rFonts w:hint="cs"/>
                <w:b/>
                <w:bCs/>
                <w:sz w:val="20"/>
                <w:rtl/>
                <w:lang w:eastAsia="en-CA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لأنشطة</w:t>
            </w:r>
            <w:r w:rsidR="00E13CE1">
              <w:rPr>
                <w:rFonts w:hint="cs"/>
                <w:b/>
                <w:bCs/>
                <w:sz w:val="20"/>
                <w:rtl/>
                <w:lang w:eastAsia="en-CA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المواد</w:t>
            </w:r>
            <w:r w:rsidR="00E13CE1">
              <w:rPr>
                <w:rFonts w:hint="cs"/>
                <w:b/>
                <w:bCs/>
                <w:sz w:val="20"/>
                <w:rtl/>
                <w:lang w:eastAsia="en-CA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الهيدروفلوروكربونية</w:t>
            </w:r>
          </w:p>
        </w:tc>
        <w:tc>
          <w:tcPr>
            <w:tcW w:w="1202" w:type="dxa"/>
            <w:shd w:val="clear" w:color="auto" w:fill="auto"/>
            <w:noWrap/>
            <w:hideMark/>
          </w:tcPr>
          <w:p w14:paraId="2CA8C609" w14:textId="77777777" w:rsidR="00B62A78" w:rsidRPr="00371D46" w:rsidRDefault="00B62A78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1,516,585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61C207EE" w14:textId="77777777" w:rsidR="00B62A78" w:rsidRPr="00371D46" w:rsidRDefault="00B62A78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5,769,916</w:t>
            </w:r>
          </w:p>
        </w:tc>
        <w:tc>
          <w:tcPr>
            <w:tcW w:w="1063" w:type="dxa"/>
            <w:shd w:val="clear" w:color="auto" w:fill="auto"/>
            <w:noWrap/>
            <w:hideMark/>
          </w:tcPr>
          <w:p w14:paraId="6BB72C4B" w14:textId="77777777" w:rsidR="00B62A78" w:rsidRPr="00371D46" w:rsidRDefault="00B62A78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1,513,359</w:t>
            </w:r>
          </w:p>
        </w:tc>
        <w:tc>
          <w:tcPr>
            <w:tcW w:w="1342" w:type="dxa"/>
            <w:shd w:val="clear" w:color="auto" w:fill="auto"/>
            <w:noWrap/>
            <w:hideMark/>
          </w:tcPr>
          <w:p w14:paraId="6D2B3C98" w14:textId="77777777" w:rsidR="00B62A78" w:rsidRPr="00371D46" w:rsidRDefault="00B62A78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8,799,860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2EC07D18" w14:textId="77777777" w:rsidR="00B62A78" w:rsidRPr="00371D46" w:rsidRDefault="00B62A78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6,115,857</w:t>
            </w:r>
          </w:p>
        </w:tc>
      </w:tr>
      <w:tr w:rsidR="00B62A78" w:rsidRPr="00371D46" w14:paraId="5C918A2D" w14:textId="77777777" w:rsidTr="00EB5496">
        <w:trPr>
          <w:trHeight w:val="85"/>
          <w:jc w:val="center"/>
        </w:trPr>
        <w:tc>
          <w:tcPr>
            <w:tcW w:w="9732" w:type="dxa"/>
            <w:gridSpan w:val="6"/>
            <w:shd w:val="clear" w:color="auto" w:fill="auto"/>
            <w:noWrap/>
            <w:hideMark/>
          </w:tcPr>
          <w:p w14:paraId="737EA51F" w14:textId="197BC58D" w:rsidR="00B62A78" w:rsidRPr="00371D46" w:rsidRDefault="00B62A78" w:rsidP="00B62A78">
            <w:pPr>
              <w:bidi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أنشطة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المواد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الهيدروفلوروكربونية</w:t>
            </w:r>
          </w:p>
        </w:tc>
      </w:tr>
      <w:tr w:rsidR="00EB5496" w:rsidRPr="00371D46" w14:paraId="12268724" w14:textId="77777777" w:rsidTr="00EB5496">
        <w:trPr>
          <w:trHeight w:val="58"/>
          <w:jc w:val="center"/>
        </w:trPr>
        <w:tc>
          <w:tcPr>
            <w:tcW w:w="3719" w:type="dxa"/>
            <w:shd w:val="clear" w:color="auto" w:fill="auto"/>
            <w:noWrap/>
            <w:hideMark/>
          </w:tcPr>
          <w:p w14:paraId="566EBA30" w14:textId="08FBEDDA" w:rsidR="00EB5496" w:rsidRPr="00371D46" w:rsidRDefault="00EB5496" w:rsidP="002821C3">
            <w:pPr>
              <w:bidi/>
              <w:ind w:right="-108"/>
              <w:jc w:val="left"/>
              <w:rPr>
                <w:color w:val="000000"/>
                <w:sz w:val="20"/>
                <w:lang w:eastAsia="en-CA"/>
              </w:rPr>
            </w:pPr>
            <w:r>
              <w:rPr>
                <w:rFonts w:hint="cs"/>
                <w:color w:val="000000"/>
                <w:sz w:val="20"/>
                <w:rtl/>
                <w:lang w:eastAsia="en-CA"/>
              </w:rPr>
              <w:t>خطط</w:t>
            </w:r>
            <w:r w:rsidR="00E13CE1">
              <w:rPr>
                <w:rFonts w:hint="cs"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>تنفيذ</w:t>
            </w:r>
            <w:r w:rsidR="00E13CE1">
              <w:rPr>
                <w:rFonts w:hint="cs"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>تعديل</w:t>
            </w:r>
            <w:r w:rsidR="00E13CE1">
              <w:rPr>
                <w:rFonts w:hint="cs"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>كيغالي</w:t>
            </w:r>
            <w:r w:rsidR="00E13CE1">
              <w:rPr>
                <w:rFonts w:hint="cs"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>بشأن</w:t>
            </w:r>
            <w:r w:rsidR="00E13CE1">
              <w:rPr>
                <w:rFonts w:hint="cs"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>المواد</w:t>
            </w:r>
            <w:r w:rsidR="00E13CE1">
              <w:rPr>
                <w:rFonts w:hint="cs"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>الهيدروفلوروكربونية</w:t>
            </w:r>
            <w:r w:rsidR="00E13CE1">
              <w:rPr>
                <w:rFonts w:hint="cs"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>الموافق</w:t>
            </w:r>
            <w:r w:rsidR="00E13CE1">
              <w:rPr>
                <w:rFonts w:hint="cs"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>عليها</w:t>
            </w:r>
            <w:r w:rsidR="00E13CE1">
              <w:rPr>
                <w:rFonts w:hint="cs"/>
                <w:color w:val="000000"/>
                <w:sz w:val="20"/>
                <w:rtl/>
                <w:lang w:eastAsia="en-CA"/>
              </w:rPr>
              <w:t xml:space="preserve"> </w:t>
            </w:r>
          </w:p>
        </w:tc>
        <w:tc>
          <w:tcPr>
            <w:tcW w:w="1202" w:type="dxa"/>
            <w:shd w:val="clear" w:color="auto" w:fill="auto"/>
            <w:noWrap/>
            <w:hideMark/>
          </w:tcPr>
          <w:p w14:paraId="70E9951B" w14:textId="77777777" w:rsidR="00EB5496" w:rsidRPr="00371D46" w:rsidRDefault="00EB5496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4C0A2C90" w14:textId="77777777" w:rsidR="00EB5496" w:rsidRPr="00371D46" w:rsidRDefault="00EB5496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063" w:type="dxa"/>
            <w:shd w:val="clear" w:color="auto" w:fill="auto"/>
            <w:noWrap/>
            <w:hideMark/>
          </w:tcPr>
          <w:p w14:paraId="3D5C5E9D" w14:textId="77777777" w:rsidR="00EB5496" w:rsidRPr="00371D46" w:rsidRDefault="00EB5496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328,712</w:t>
            </w:r>
          </w:p>
        </w:tc>
        <w:tc>
          <w:tcPr>
            <w:tcW w:w="1342" w:type="dxa"/>
            <w:shd w:val="clear" w:color="auto" w:fill="auto"/>
            <w:noWrap/>
            <w:hideMark/>
          </w:tcPr>
          <w:p w14:paraId="1BA67FC2" w14:textId="77777777" w:rsidR="00EB5496" w:rsidRPr="00371D46" w:rsidRDefault="00EB5496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328,712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5D7FFD55" w14:textId="77777777" w:rsidR="00EB5496" w:rsidRPr="00371D46" w:rsidRDefault="00EB5496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</w:tr>
      <w:tr w:rsidR="00EB5496" w:rsidRPr="00371D46" w14:paraId="701F22D1" w14:textId="77777777" w:rsidTr="00EB5496">
        <w:trPr>
          <w:trHeight w:val="58"/>
          <w:jc w:val="center"/>
        </w:trPr>
        <w:tc>
          <w:tcPr>
            <w:tcW w:w="3719" w:type="dxa"/>
            <w:shd w:val="clear" w:color="auto" w:fill="auto"/>
            <w:noWrap/>
            <w:hideMark/>
          </w:tcPr>
          <w:p w14:paraId="6B1B1AB6" w14:textId="7341470E" w:rsidR="00EB5496" w:rsidRPr="00371D46" w:rsidRDefault="00EB5496" w:rsidP="002821C3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المرحلة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الأولى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من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خطط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تنفيذ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تعديل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كيغالي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="00444224">
              <w:rPr>
                <w:sz w:val="20"/>
                <w:rtl/>
                <w:lang w:eastAsia="en-CA"/>
              </w:rPr>
              <w:t>–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="00444224">
              <w:rPr>
                <w:rFonts w:hint="cs"/>
                <w:sz w:val="20"/>
                <w:rtl/>
                <w:lang w:eastAsia="en-CA"/>
              </w:rPr>
              <w:t>إعداد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="00444224">
              <w:rPr>
                <w:rFonts w:hint="cs"/>
                <w:sz w:val="20"/>
                <w:rtl/>
                <w:lang w:eastAsia="en-CA"/>
              </w:rPr>
              <w:t>المشروع</w:t>
            </w:r>
          </w:p>
        </w:tc>
        <w:tc>
          <w:tcPr>
            <w:tcW w:w="1202" w:type="dxa"/>
            <w:shd w:val="clear" w:color="auto" w:fill="auto"/>
            <w:noWrap/>
            <w:hideMark/>
          </w:tcPr>
          <w:p w14:paraId="09DC9F86" w14:textId="77777777" w:rsidR="00EB5496" w:rsidRPr="00371D46" w:rsidRDefault="00EB5496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6FE07E44" w14:textId="77777777" w:rsidR="00EB5496" w:rsidRPr="00371D46" w:rsidRDefault="00EB5496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063" w:type="dxa"/>
            <w:shd w:val="clear" w:color="auto" w:fill="auto"/>
            <w:noWrap/>
            <w:hideMark/>
          </w:tcPr>
          <w:p w14:paraId="1258E573" w14:textId="77777777" w:rsidR="00EB5496" w:rsidRPr="00371D46" w:rsidRDefault="00EB5496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100,000</w:t>
            </w:r>
          </w:p>
        </w:tc>
        <w:tc>
          <w:tcPr>
            <w:tcW w:w="1342" w:type="dxa"/>
            <w:shd w:val="clear" w:color="auto" w:fill="auto"/>
            <w:noWrap/>
            <w:hideMark/>
          </w:tcPr>
          <w:p w14:paraId="7767323C" w14:textId="77777777" w:rsidR="00EB5496" w:rsidRPr="00371D46" w:rsidRDefault="00EB5496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100,000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4CFF103F" w14:textId="77777777" w:rsidR="00EB5496" w:rsidRPr="00371D46" w:rsidRDefault="00EB5496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</w:tr>
      <w:tr w:rsidR="00EB5496" w:rsidRPr="00371D46" w14:paraId="005CAF82" w14:textId="77777777" w:rsidTr="00EB5496">
        <w:trPr>
          <w:trHeight w:val="66"/>
          <w:jc w:val="center"/>
        </w:trPr>
        <w:tc>
          <w:tcPr>
            <w:tcW w:w="3719" w:type="dxa"/>
            <w:shd w:val="clear" w:color="auto" w:fill="auto"/>
            <w:noWrap/>
            <w:hideMark/>
          </w:tcPr>
          <w:p w14:paraId="75879546" w14:textId="1EE43ED1" w:rsidR="00EB5496" w:rsidRPr="00371D46" w:rsidRDefault="00EB5496" w:rsidP="002821C3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المرحلة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الأولى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من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خطط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تنفيذ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تعديل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كيغالي</w:t>
            </w:r>
          </w:p>
        </w:tc>
        <w:tc>
          <w:tcPr>
            <w:tcW w:w="1202" w:type="dxa"/>
            <w:shd w:val="clear" w:color="auto" w:fill="auto"/>
            <w:noWrap/>
            <w:hideMark/>
          </w:tcPr>
          <w:p w14:paraId="6D768740" w14:textId="77777777" w:rsidR="00EB5496" w:rsidRPr="00371D46" w:rsidRDefault="00EB5496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355,683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772FA6F2" w14:textId="77777777" w:rsidR="00EB5496" w:rsidRPr="00371D46" w:rsidRDefault="00EB5496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063" w:type="dxa"/>
            <w:shd w:val="clear" w:color="auto" w:fill="auto"/>
            <w:noWrap/>
            <w:hideMark/>
          </w:tcPr>
          <w:p w14:paraId="7A248620" w14:textId="77777777" w:rsidR="00EB5496" w:rsidRPr="00371D46" w:rsidRDefault="00EB5496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480,905</w:t>
            </w:r>
          </w:p>
        </w:tc>
        <w:tc>
          <w:tcPr>
            <w:tcW w:w="1342" w:type="dxa"/>
            <w:shd w:val="clear" w:color="auto" w:fill="auto"/>
            <w:noWrap/>
            <w:hideMark/>
          </w:tcPr>
          <w:p w14:paraId="663A6F56" w14:textId="77777777" w:rsidR="00EB5496" w:rsidRPr="00371D46" w:rsidRDefault="00EB5496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836,589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6ACE1DDE" w14:textId="77777777" w:rsidR="00EB5496" w:rsidRPr="00371D46" w:rsidRDefault="00EB5496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</w:tr>
      <w:tr w:rsidR="00B62A78" w:rsidRPr="00371D46" w14:paraId="0B11CB97" w14:textId="77777777" w:rsidTr="00EB5496">
        <w:trPr>
          <w:trHeight w:val="113"/>
          <w:jc w:val="center"/>
        </w:trPr>
        <w:tc>
          <w:tcPr>
            <w:tcW w:w="3719" w:type="dxa"/>
            <w:shd w:val="clear" w:color="auto" w:fill="auto"/>
            <w:noWrap/>
            <w:vAlign w:val="bottom"/>
            <w:hideMark/>
          </w:tcPr>
          <w:p w14:paraId="7EC5CA64" w14:textId="034F3190" w:rsidR="00B62A78" w:rsidRPr="00371D46" w:rsidRDefault="00EB5496" w:rsidP="00EB5496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المواد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الهيدروفلوروكربونية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sz w:val="20"/>
                <w:rtl/>
                <w:lang w:eastAsia="en-CA"/>
              </w:rPr>
              <w:t>–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المساعدة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التقنية</w:t>
            </w:r>
          </w:p>
        </w:tc>
        <w:tc>
          <w:tcPr>
            <w:tcW w:w="1202" w:type="dxa"/>
            <w:shd w:val="clear" w:color="auto" w:fill="auto"/>
            <w:noWrap/>
            <w:hideMark/>
          </w:tcPr>
          <w:p w14:paraId="04F25911" w14:textId="77777777" w:rsidR="00B62A78" w:rsidRPr="00B62A78" w:rsidRDefault="00B62A78" w:rsidP="00B62A78">
            <w:pPr>
              <w:jc w:val="right"/>
              <w:rPr>
                <w:sz w:val="20"/>
                <w:lang w:val="en-US"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604F90E7" w14:textId="77777777" w:rsidR="00B62A78" w:rsidRPr="00371D46" w:rsidRDefault="00B62A78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063" w:type="dxa"/>
            <w:shd w:val="clear" w:color="auto" w:fill="auto"/>
            <w:noWrap/>
            <w:hideMark/>
          </w:tcPr>
          <w:p w14:paraId="6776E2CE" w14:textId="77777777" w:rsidR="00B62A78" w:rsidRPr="00371D46" w:rsidRDefault="00B62A78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342" w:type="dxa"/>
            <w:shd w:val="clear" w:color="auto" w:fill="auto"/>
            <w:noWrap/>
            <w:hideMark/>
          </w:tcPr>
          <w:p w14:paraId="56E7E076" w14:textId="77777777" w:rsidR="00B62A78" w:rsidRPr="00371D46" w:rsidRDefault="00B62A78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189AF0BA" w14:textId="77777777" w:rsidR="00B62A78" w:rsidRPr="00371D46" w:rsidRDefault="00B62A78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</w:tr>
      <w:tr w:rsidR="00B62A78" w:rsidRPr="00371D46" w14:paraId="04A62BE6" w14:textId="77777777" w:rsidTr="00EB5496">
        <w:trPr>
          <w:trHeight w:val="58"/>
          <w:jc w:val="center"/>
        </w:trPr>
        <w:tc>
          <w:tcPr>
            <w:tcW w:w="3719" w:type="dxa"/>
            <w:shd w:val="clear" w:color="auto" w:fill="auto"/>
            <w:noWrap/>
            <w:hideMark/>
          </w:tcPr>
          <w:p w14:paraId="44BC264A" w14:textId="52AEF618" w:rsidR="00B62A78" w:rsidRPr="00371D46" w:rsidRDefault="00B62A78" w:rsidP="00B62A78">
            <w:pPr>
              <w:bidi/>
              <w:jc w:val="left"/>
              <w:rPr>
                <w:b/>
                <w:bCs/>
                <w:sz w:val="20"/>
                <w:rtl/>
                <w:lang w:eastAsia="en-CA" w:bidi="ar-EG"/>
              </w:rPr>
            </w:pP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المجموع</w:t>
            </w:r>
            <w:r w:rsidR="00E13CE1">
              <w:rPr>
                <w:rFonts w:hint="cs"/>
                <w:b/>
                <w:bCs/>
                <w:sz w:val="20"/>
                <w:rtl/>
                <w:lang w:eastAsia="en-CA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الفرعي</w:t>
            </w:r>
            <w:r w:rsidR="00E13CE1">
              <w:rPr>
                <w:rFonts w:hint="cs"/>
                <w:b/>
                <w:bCs/>
                <w:sz w:val="20"/>
                <w:rtl/>
                <w:lang w:eastAsia="en-CA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لأنشطة</w:t>
            </w:r>
            <w:r w:rsidR="00E13CE1">
              <w:rPr>
                <w:rFonts w:hint="cs"/>
                <w:b/>
                <w:bCs/>
                <w:sz w:val="20"/>
                <w:rtl/>
                <w:lang w:eastAsia="en-CA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المواد</w:t>
            </w:r>
            <w:r w:rsidR="00E13CE1">
              <w:rPr>
                <w:rFonts w:hint="cs"/>
                <w:b/>
                <w:bCs/>
                <w:sz w:val="20"/>
                <w:rtl/>
                <w:lang w:eastAsia="en-CA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 w:bidi="ar-EG"/>
              </w:rPr>
              <w:t>الهيدروفلوروكربونية</w:t>
            </w:r>
          </w:p>
        </w:tc>
        <w:tc>
          <w:tcPr>
            <w:tcW w:w="1202" w:type="dxa"/>
            <w:shd w:val="clear" w:color="auto" w:fill="auto"/>
            <w:noWrap/>
            <w:hideMark/>
          </w:tcPr>
          <w:p w14:paraId="0115B4D6" w14:textId="77777777" w:rsidR="00B62A78" w:rsidRPr="00371D46" w:rsidRDefault="00B62A78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355,683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38C721F3" w14:textId="77777777" w:rsidR="00B62A78" w:rsidRPr="00371D46" w:rsidRDefault="00B62A78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0</w:t>
            </w:r>
          </w:p>
        </w:tc>
        <w:tc>
          <w:tcPr>
            <w:tcW w:w="1063" w:type="dxa"/>
            <w:shd w:val="clear" w:color="auto" w:fill="auto"/>
            <w:noWrap/>
            <w:hideMark/>
          </w:tcPr>
          <w:p w14:paraId="4A6E4790" w14:textId="77777777" w:rsidR="00B62A78" w:rsidRPr="00371D46" w:rsidRDefault="00B62A78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909,617</w:t>
            </w:r>
          </w:p>
        </w:tc>
        <w:tc>
          <w:tcPr>
            <w:tcW w:w="1342" w:type="dxa"/>
            <w:shd w:val="clear" w:color="auto" w:fill="auto"/>
            <w:noWrap/>
            <w:hideMark/>
          </w:tcPr>
          <w:p w14:paraId="03BC2DEB" w14:textId="77777777" w:rsidR="00B62A78" w:rsidRPr="00371D46" w:rsidRDefault="00B62A78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1,265,301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653A323D" w14:textId="77777777" w:rsidR="00B62A78" w:rsidRPr="00371D46" w:rsidRDefault="00B62A78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0</w:t>
            </w:r>
          </w:p>
        </w:tc>
      </w:tr>
      <w:tr w:rsidR="00B62A78" w:rsidRPr="00371D46" w14:paraId="661F7730" w14:textId="77777777" w:rsidTr="00EB5496">
        <w:trPr>
          <w:trHeight w:val="58"/>
          <w:jc w:val="center"/>
        </w:trPr>
        <w:tc>
          <w:tcPr>
            <w:tcW w:w="9732" w:type="dxa"/>
            <w:gridSpan w:val="6"/>
            <w:shd w:val="clear" w:color="auto" w:fill="auto"/>
            <w:noWrap/>
            <w:hideMark/>
          </w:tcPr>
          <w:p w14:paraId="75EED2F2" w14:textId="01191A3B" w:rsidR="00B62A78" w:rsidRPr="00371D46" w:rsidRDefault="00EB5496" w:rsidP="00EB5496">
            <w:pPr>
              <w:bidi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أنشطة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أخرى</w:t>
            </w:r>
          </w:p>
        </w:tc>
      </w:tr>
      <w:tr w:rsidR="00B62A78" w:rsidRPr="00371D46" w14:paraId="16BD056D" w14:textId="77777777" w:rsidTr="00EB5496">
        <w:trPr>
          <w:trHeight w:val="264"/>
          <w:jc w:val="center"/>
        </w:trPr>
        <w:tc>
          <w:tcPr>
            <w:tcW w:w="3719" w:type="dxa"/>
            <w:shd w:val="clear" w:color="auto" w:fill="auto"/>
            <w:noWrap/>
            <w:hideMark/>
          </w:tcPr>
          <w:p w14:paraId="602C4E38" w14:textId="73859E39" w:rsidR="00B62A78" w:rsidRPr="00371D46" w:rsidRDefault="00EB5496" w:rsidP="00EB5496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مشروع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تجريبي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بشأن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كفاءة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استخدام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الطاقة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sz w:val="20"/>
                <w:rtl/>
                <w:lang w:eastAsia="en-CA"/>
              </w:rPr>
              <w:t>–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استثماري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(المقرر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91/65)</w:t>
            </w:r>
          </w:p>
        </w:tc>
        <w:tc>
          <w:tcPr>
            <w:tcW w:w="1202" w:type="dxa"/>
            <w:shd w:val="clear" w:color="auto" w:fill="auto"/>
            <w:noWrap/>
            <w:hideMark/>
          </w:tcPr>
          <w:p w14:paraId="1EC195C2" w14:textId="77777777" w:rsidR="00B62A78" w:rsidRPr="00371D46" w:rsidRDefault="00B62A78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</w:rPr>
              <w:t>783,900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039AFE09" w14:textId="77777777" w:rsidR="00B62A78" w:rsidRPr="00371D46" w:rsidRDefault="00B62A78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063" w:type="dxa"/>
            <w:shd w:val="clear" w:color="auto" w:fill="auto"/>
            <w:noWrap/>
            <w:hideMark/>
          </w:tcPr>
          <w:p w14:paraId="6C10487A" w14:textId="77777777" w:rsidR="00B62A78" w:rsidRPr="00371D46" w:rsidRDefault="00B62A78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342" w:type="dxa"/>
            <w:shd w:val="clear" w:color="auto" w:fill="auto"/>
            <w:noWrap/>
            <w:hideMark/>
          </w:tcPr>
          <w:p w14:paraId="47B96CC7" w14:textId="77777777" w:rsidR="00B62A78" w:rsidRPr="00371D46" w:rsidRDefault="00B62A78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</w:rPr>
              <w:t>783,900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2F8EDCE5" w14:textId="77777777" w:rsidR="00B62A78" w:rsidRPr="00371D46" w:rsidRDefault="00B62A78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</w:tr>
      <w:tr w:rsidR="00B62A78" w:rsidRPr="00371D46" w14:paraId="036C7AE0" w14:textId="77777777" w:rsidTr="00EB5496">
        <w:trPr>
          <w:trHeight w:val="59"/>
          <w:jc w:val="center"/>
        </w:trPr>
        <w:tc>
          <w:tcPr>
            <w:tcW w:w="3719" w:type="dxa"/>
            <w:shd w:val="clear" w:color="auto" w:fill="auto"/>
            <w:noWrap/>
            <w:hideMark/>
          </w:tcPr>
          <w:p w14:paraId="6C85DDF8" w14:textId="0E257EBB" w:rsidR="00B62A78" w:rsidRPr="00EB5496" w:rsidRDefault="00EB5496" w:rsidP="00EB5496">
            <w:pPr>
              <w:bidi/>
              <w:jc w:val="left"/>
              <w:rPr>
                <w:b/>
                <w:bCs/>
                <w:sz w:val="20"/>
                <w:lang w:val="en-US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المجموع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الفرعي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للأنشطة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الأخرى</w:t>
            </w:r>
          </w:p>
        </w:tc>
        <w:tc>
          <w:tcPr>
            <w:tcW w:w="1202" w:type="dxa"/>
            <w:shd w:val="clear" w:color="auto" w:fill="auto"/>
            <w:noWrap/>
            <w:hideMark/>
          </w:tcPr>
          <w:p w14:paraId="66A155D9" w14:textId="77777777" w:rsidR="00B62A78" w:rsidRPr="00371D46" w:rsidRDefault="00B62A78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</w:rPr>
              <w:t>783,900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56674F41" w14:textId="77777777" w:rsidR="00B62A78" w:rsidRPr="00371D46" w:rsidRDefault="00B62A78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0</w:t>
            </w:r>
          </w:p>
        </w:tc>
        <w:tc>
          <w:tcPr>
            <w:tcW w:w="1063" w:type="dxa"/>
            <w:shd w:val="clear" w:color="auto" w:fill="auto"/>
            <w:noWrap/>
            <w:hideMark/>
          </w:tcPr>
          <w:p w14:paraId="54586041" w14:textId="77777777" w:rsidR="00B62A78" w:rsidRPr="00371D46" w:rsidRDefault="00B62A78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0</w:t>
            </w:r>
          </w:p>
        </w:tc>
        <w:tc>
          <w:tcPr>
            <w:tcW w:w="1342" w:type="dxa"/>
            <w:shd w:val="clear" w:color="auto" w:fill="auto"/>
            <w:noWrap/>
            <w:hideMark/>
          </w:tcPr>
          <w:p w14:paraId="5D71902D" w14:textId="77777777" w:rsidR="00B62A78" w:rsidRPr="00371D46" w:rsidRDefault="00B62A78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</w:rPr>
              <w:t>783,900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68B50422" w14:textId="77777777" w:rsidR="00B62A78" w:rsidRPr="00371D46" w:rsidRDefault="00B62A78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0</w:t>
            </w:r>
          </w:p>
        </w:tc>
      </w:tr>
      <w:tr w:rsidR="00B62A78" w:rsidRPr="00371D46" w14:paraId="24DC202C" w14:textId="77777777" w:rsidTr="00EB5496">
        <w:trPr>
          <w:trHeight w:val="58"/>
          <w:jc w:val="center"/>
        </w:trPr>
        <w:tc>
          <w:tcPr>
            <w:tcW w:w="9732" w:type="dxa"/>
            <w:gridSpan w:val="6"/>
            <w:shd w:val="clear" w:color="auto" w:fill="auto"/>
            <w:noWrap/>
            <w:hideMark/>
          </w:tcPr>
          <w:p w14:paraId="73B293C7" w14:textId="52D32E49" w:rsidR="00B62A78" w:rsidRPr="00371D46" w:rsidRDefault="00EB5496" w:rsidP="00EB5496">
            <w:pPr>
              <w:bidi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lastRenderedPageBreak/>
              <w:t>الأنشطة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المعتادة</w:t>
            </w:r>
          </w:p>
        </w:tc>
      </w:tr>
      <w:tr w:rsidR="00B62A78" w:rsidRPr="00371D46" w14:paraId="4CA465EA" w14:textId="77777777" w:rsidTr="00EB5496">
        <w:trPr>
          <w:trHeight w:val="58"/>
          <w:jc w:val="center"/>
        </w:trPr>
        <w:tc>
          <w:tcPr>
            <w:tcW w:w="3719" w:type="dxa"/>
            <w:shd w:val="clear" w:color="auto" w:fill="auto"/>
            <w:noWrap/>
            <w:hideMark/>
          </w:tcPr>
          <w:p w14:paraId="2BCAFA99" w14:textId="3F4366CA" w:rsidR="00B62A78" w:rsidRPr="00371D46" w:rsidRDefault="00EB5496" w:rsidP="00EB5496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التعزيز</w:t>
            </w:r>
            <w:r w:rsidR="00E13CE1">
              <w:rPr>
                <w:rFonts w:hint="cs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rtl/>
                <w:lang w:eastAsia="en-CA"/>
              </w:rPr>
              <w:t>المؤسسي</w:t>
            </w:r>
          </w:p>
        </w:tc>
        <w:tc>
          <w:tcPr>
            <w:tcW w:w="1202" w:type="dxa"/>
            <w:shd w:val="clear" w:color="auto" w:fill="auto"/>
            <w:noWrap/>
            <w:hideMark/>
          </w:tcPr>
          <w:p w14:paraId="24FC856B" w14:textId="77777777" w:rsidR="00B62A78" w:rsidRPr="00371D46" w:rsidRDefault="00B62A78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203,400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06971871" w14:textId="77777777" w:rsidR="00B62A78" w:rsidRPr="00371D46" w:rsidRDefault="00B62A78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063" w:type="dxa"/>
            <w:shd w:val="clear" w:color="auto" w:fill="auto"/>
            <w:noWrap/>
            <w:hideMark/>
          </w:tcPr>
          <w:p w14:paraId="6D914DDC" w14:textId="77777777" w:rsidR="00B62A78" w:rsidRPr="00371D46" w:rsidRDefault="00B62A78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  <w:tc>
          <w:tcPr>
            <w:tcW w:w="1342" w:type="dxa"/>
            <w:shd w:val="clear" w:color="auto" w:fill="auto"/>
            <w:noWrap/>
            <w:hideMark/>
          </w:tcPr>
          <w:p w14:paraId="7A64F491" w14:textId="77777777" w:rsidR="00B62A78" w:rsidRPr="00371D46" w:rsidRDefault="00B62A78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203,400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0E07646D" w14:textId="77777777" w:rsidR="00B62A78" w:rsidRPr="00371D46" w:rsidRDefault="00B62A78" w:rsidP="00B62A78">
            <w:pPr>
              <w:jc w:val="right"/>
              <w:rPr>
                <w:sz w:val="20"/>
                <w:lang w:eastAsia="en-CA"/>
              </w:rPr>
            </w:pPr>
            <w:r w:rsidRPr="00371D46">
              <w:rPr>
                <w:sz w:val="20"/>
                <w:lang w:eastAsia="en-CA"/>
              </w:rPr>
              <w:t>0</w:t>
            </w:r>
          </w:p>
        </w:tc>
      </w:tr>
      <w:tr w:rsidR="00B62A78" w:rsidRPr="00371D46" w14:paraId="3EADCCF9" w14:textId="77777777" w:rsidTr="00EB5496">
        <w:trPr>
          <w:trHeight w:val="58"/>
          <w:jc w:val="center"/>
        </w:trPr>
        <w:tc>
          <w:tcPr>
            <w:tcW w:w="3719" w:type="dxa"/>
            <w:shd w:val="clear" w:color="auto" w:fill="auto"/>
            <w:noWrap/>
            <w:hideMark/>
          </w:tcPr>
          <w:p w14:paraId="59E6A450" w14:textId="20933CE3" w:rsidR="00B62A78" w:rsidRPr="00371D46" w:rsidRDefault="00EB5496" w:rsidP="00EB5496">
            <w:pPr>
              <w:bidi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المجموع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الفرعي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للأنشطة</w:t>
            </w:r>
            <w:r w:rsidR="00E13CE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المعتادة</w:t>
            </w:r>
          </w:p>
        </w:tc>
        <w:tc>
          <w:tcPr>
            <w:tcW w:w="1202" w:type="dxa"/>
            <w:shd w:val="clear" w:color="auto" w:fill="auto"/>
            <w:noWrap/>
            <w:hideMark/>
          </w:tcPr>
          <w:p w14:paraId="003A76E5" w14:textId="77777777" w:rsidR="00B62A78" w:rsidRPr="00371D46" w:rsidRDefault="00B62A78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203,400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5DEFDCE5" w14:textId="77777777" w:rsidR="00B62A78" w:rsidRPr="00371D46" w:rsidRDefault="00B62A78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0</w:t>
            </w:r>
          </w:p>
        </w:tc>
        <w:tc>
          <w:tcPr>
            <w:tcW w:w="1063" w:type="dxa"/>
            <w:shd w:val="clear" w:color="auto" w:fill="auto"/>
            <w:noWrap/>
            <w:hideMark/>
          </w:tcPr>
          <w:p w14:paraId="55FA35C0" w14:textId="77777777" w:rsidR="00B62A78" w:rsidRPr="00371D46" w:rsidRDefault="00B62A78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0</w:t>
            </w:r>
          </w:p>
        </w:tc>
        <w:tc>
          <w:tcPr>
            <w:tcW w:w="1342" w:type="dxa"/>
            <w:shd w:val="clear" w:color="auto" w:fill="auto"/>
            <w:noWrap/>
            <w:hideMark/>
          </w:tcPr>
          <w:p w14:paraId="7AECF8F0" w14:textId="77777777" w:rsidR="00B62A78" w:rsidRPr="00371D46" w:rsidRDefault="00B62A78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203,400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7017087E" w14:textId="77777777" w:rsidR="00B62A78" w:rsidRPr="00371D46" w:rsidRDefault="00B62A78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0</w:t>
            </w:r>
          </w:p>
        </w:tc>
      </w:tr>
      <w:tr w:rsidR="00B62A78" w:rsidRPr="00371D46" w14:paraId="5C1089DD" w14:textId="77777777" w:rsidTr="00EB5496">
        <w:trPr>
          <w:trHeight w:val="58"/>
          <w:jc w:val="center"/>
        </w:trPr>
        <w:tc>
          <w:tcPr>
            <w:tcW w:w="3719" w:type="dxa"/>
            <w:shd w:val="clear" w:color="auto" w:fill="auto"/>
            <w:noWrap/>
            <w:hideMark/>
          </w:tcPr>
          <w:p w14:paraId="2C9D4865" w14:textId="77777777" w:rsidR="00B62A78" w:rsidRPr="00371D46" w:rsidRDefault="00EB5496" w:rsidP="00EB5496">
            <w:pPr>
              <w:bidi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1202" w:type="dxa"/>
            <w:shd w:val="clear" w:color="auto" w:fill="auto"/>
            <w:noWrap/>
            <w:hideMark/>
          </w:tcPr>
          <w:p w14:paraId="28EF1FA9" w14:textId="77777777" w:rsidR="00B62A78" w:rsidRPr="00371D46" w:rsidRDefault="00B62A78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2,859,568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789E6F7B" w14:textId="77777777" w:rsidR="00B62A78" w:rsidRPr="00371D46" w:rsidRDefault="00B62A78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5,769,916</w:t>
            </w:r>
          </w:p>
        </w:tc>
        <w:tc>
          <w:tcPr>
            <w:tcW w:w="1063" w:type="dxa"/>
            <w:shd w:val="clear" w:color="auto" w:fill="auto"/>
            <w:noWrap/>
            <w:hideMark/>
          </w:tcPr>
          <w:p w14:paraId="7127C0C2" w14:textId="77777777" w:rsidR="00B62A78" w:rsidRPr="00371D46" w:rsidRDefault="00B62A78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2,422,976</w:t>
            </w:r>
          </w:p>
        </w:tc>
        <w:tc>
          <w:tcPr>
            <w:tcW w:w="1342" w:type="dxa"/>
            <w:shd w:val="clear" w:color="auto" w:fill="auto"/>
            <w:noWrap/>
            <w:hideMark/>
          </w:tcPr>
          <w:p w14:paraId="1D1AD514" w14:textId="77777777" w:rsidR="00B62A78" w:rsidRPr="00371D46" w:rsidRDefault="00B62A78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11,052,460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296D2AD2" w14:textId="77777777" w:rsidR="00B62A78" w:rsidRPr="00371D46" w:rsidRDefault="00B62A78" w:rsidP="00B62A78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371D46">
              <w:rPr>
                <w:b/>
                <w:bCs/>
                <w:sz w:val="20"/>
                <w:lang w:eastAsia="en-CA"/>
              </w:rPr>
              <w:t>6,115,857</w:t>
            </w:r>
          </w:p>
        </w:tc>
      </w:tr>
    </w:tbl>
    <w:p w14:paraId="0185B962" w14:textId="5CAA6DC9" w:rsidR="00086682" w:rsidRDefault="00EB5496" w:rsidP="007D20E2">
      <w:pPr>
        <w:pStyle w:val="ListParagraph"/>
        <w:bidi/>
        <w:spacing w:after="240"/>
        <w:ind w:left="-138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2"/>
          <w:szCs w:val="22"/>
          <w:rtl/>
          <w:lang w:val="en-US" w:bidi="ar-EG"/>
        </w:rPr>
        <w:t>*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بما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في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ذلك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تكاليف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دعم</w:t>
      </w:r>
      <w:r w:rsidR="00E13CE1">
        <w:rPr>
          <w:rFonts w:hint="cs"/>
          <w:sz w:val="22"/>
          <w:szCs w:val="22"/>
          <w:rtl/>
          <w:lang w:val="en-US" w:bidi="ar-EG"/>
        </w:rPr>
        <w:t xml:space="preserve"> </w:t>
      </w:r>
      <w:r>
        <w:rPr>
          <w:rFonts w:hint="cs"/>
          <w:sz w:val="22"/>
          <w:szCs w:val="22"/>
          <w:rtl/>
          <w:lang w:val="en-US" w:bidi="ar-EG"/>
        </w:rPr>
        <w:t>الوكالة.</w:t>
      </w:r>
    </w:p>
    <w:p w14:paraId="02258CC4" w14:textId="45B6AA7E" w:rsidR="00086682" w:rsidRPr="003D7E7A" w:rsidRDefault="003D7E7A" w:rsidP="00C04616">
      <w:pPr>
        <w:pStyle w:val="ListParagraph"/>
        <w:bidi/>
        <w:spacing w:after="240"/>
        <w:ind w:left="0"/>
        <w:contextualSpacing w:val="0"/>
        <w:rPr>
          <w:b/>
          <w:bCs/>
          <w:sz w:val="28"/>
          <w:szCs w:val="28"/>
          <w:lang w:val="en-US" w:bidi="ar-EG"/>
        </w:rPr>
      </w:pPr>
      <w:r w:rsidRPr="003D7E7A">
        <w:rPr>
          <w:rFonts w:hint="cs"/>
          <w:b/>
          <w:bCs/>
          <w:sz w:val="28"/>
          <w:szCs w:val="28"/>
          <w:rtl/>
          <w:lang w:val="en-US" w:bidi="ar-EG"/>
        </w:rPr>
        <w:t>رابعا</w:t>
      </w:r>
      <w:r w:rsidR="00621891">
        <w:rPr>
          <w:b/>
          <w:bCs/>
          <w:sz w:val="28"/>
          <w:szCs w:val="28"/>
          <w:lang w:val="en-US" w:bidi="ar-EG"/>
        </w:rPr>
        <w:t>.</w:t>
      </w:r>
      <w:r w:rsidR="00E13CE1">
        <w:rPr>
          <w:rFonts w:hint="cs"/>
          <w:b/>
          <w:bCs/>
          <w:sz w:val="28"/>
          <w:szCs w:val="28"/>
          <w:rtl/>
          <w:lang w:val="en-US" w:bidi="ar-EG"/>
        </w:rPr>
        <w:t xml:space="preserve"> </w:t>
      </w:r>
      <w:r w:rsidRPr="003D7E7A">
        <w:rPr>
          <w:rFonts w:hint="cs"/>
          <w:b/>
          <w:bCs/>
          <w:sz w:val="28"/>
          <w:szCs w:val="28"/>
          <w:rtl/>
          <w:lang w:val="en-US" w:bidi="ar-EG"/>
        </w:rPr>
        <w:t>التوصية</w:t>
      </w:r>
    </w:p>
    <w:p w14:paraId="7595FC77" w14:textId="3E913885" w:rsidR="00E166A1" w:rsidRDefault="003D7E7A" w:rsidP="00086682">
      <w:pPr>
        <w:pStyle w:val="ListParagraph"/>
        <w:numPr>
          <w:ilvl w:val="0"/>
          <w:numId w:val="23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قد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ترغب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اللجنة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التنفيذية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الإحاطة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علما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بما</w:t>
      </w:r>
      <w:r w:rsidR="00E13CE1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يلي:</w:t>
      </w:r>
    </w:p>
    <w:p w14:paraId="16034E97" w14:textId="7F0CB0FF" w:rsidR="003D7E7A" w:rsidRPr="003D7E7A" w:rsidRDefault="003D7E7A" w:rsidP="003D7E7A">
      <w:pPr>
        <w:pStyle w:val="ListParagraph"/>
        <w:numPr>
          <w:ilvl w:val="0"/>
          <w:numId w:val="25"/>
        </w:numPr>
        <w:bidi/>
        <w:spacing w:after="240"/>
        <w:ind w:left="1440" w:hanging="720"/>
        <w:contextualSpacing w:val="0"/>
        <w:rPr>
          <w:sz w:val="26"/>
          <w:szCs w:val="26"/>
          <w:lang w:val="en-US" w:bidi="ar-EG"/>
        </w:rPr>
      </w:pPr>
      <w:r w:rsidRPr="003D7E7A">
        <w:rPr>
          <w:rFonts w:asciiTheme="majorBidi" w:hAnsiTheme="majorBidi"/>
          <w:sz w:val="26"/>
          <w:szCs w:val="26"/>
          <w:rtl/>
          <w:lang w:bidi="ar-LB"/>
        </w:rPr>
        <w:t>خطط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ال</w:t>
      </w:r>
      <w:r w:rsidRPr="003D7E7A">
        <w:rPr>
          <w:rFonts w:asciiTheme="majorBidi" w:hAnsiTheme="majorBidi"/>
          <w:sz w:val="26"/>
          <w:szCs w:val="26"/>
          <w:rtl/>
          <w:lang w:bidi="ar-LB"/>
        </w:rPr>
        <w:t>أعمال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D7E7A">
        <w:rPr>
          <w:rFonts w:asciiTheme="majorBidi" w:hAnsiTheme="majorBidi"/>
          <w:sz w:val="26"/>
          <w:szCs w:val="26"/>
          <w:rtl/>
          <w:lang w:bidi="ar-LB"/>
        </w:rPr>
        <w:t>للفترة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D7E7A">
        <w:rPr>
          <w:rFonts w:asciiTheme="majorBidi" w:hAnsiTheme="majorBidi"/>
          <w:sz w:val="26"/>
          <w:szCs w:val="26"/>
          <w:rtl/>
          <w:lang w:bidi="ar-LB"/>
        </w:rPr>
        <w:t>202</w:t>
      </w:r>
      <w:r>
        <w:rPr>
          <w:rFonts w:asciiTheme="majorBidi" w:hAnsiTheme="majorBidi" w:hint="cs"/>
          <w:sz w:val="26"/>
          <w:szCs w:val="26"/>
          <w:rtl/>
          <w:lang w:bidi="ar-LB"/>
        </w:rPr>
        <w:t>5</w:t>
      </w:r>
      <w:r w:rsidRPr="003D7E7A">
        <w:rPr>
          <w:rFonts w:asciiTheme="majorBidi" w:hAnsiTheme="majorBidi"/>
          <w:sz w:val="26"/>
          <w:szCs w:val="26"/>
          <w:rtl/>
          <w:lang w:bidi="ar-LB"/>
        </w:rPr>
        <w:t>-202</w:t>
      </w:r>
      <w:r>
        <w:rPr>
          <w:rFonts w:asciiTheme="majorBidi" w:hAnsiTheme="majorBidi" w:hint="cs"/>
          <w:sz w:val="26"/>
          <w:szCs w:val="26"/>
          <w:rtl/>
          <w:lang w:bidi="ar-LB"/>
        </w:rPr>
        <w:t>7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D7E7A">
        <w:rPr>
          <w:rFonts w:asciiTheme="majorBidi" w:hAnsiTheme="majorBidi"/>
          <w:sz w:val="26"/>
          <w:szCs w:val="26"/>
          <w:rtl/>
          <w:lang w:bidi="ar-LB"/>
        </w:rPr>
        <w:t>المقدمة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D7E7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D7E7A">
        <w:rPr>
          <w:rFonts w:asciiTheme="majorBidi" w:hAnsiTheme="majorBidi"/>
          <w:sz w:val="26"/>
          <w:szCs w:val="26"/>
          <w:rtl/>
          <w:lang w:bidi="ar-LB"/>
        </w:rPr>
        <w:t>قِبل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D7E7A">
        <w:rPr>
          <w:rFonts w:asciiTheme="majorBidi" w:hAnsiTheme="majorBidi"/>
          <w:sz w:val="26"/>
          <w:szCs w:val="26"/>
          <w:rtl/>
          <w:lang w:bidi="ar-LB"/>
        </w:rPr>
        <w:t>حكوم</w:t>
      </w:r>
      <w:r>
        <w:rPr>
          <w:rFonts w:asciiTheme="majorBidi" w:hAnsiTheme="majorBidi" w:hint="cs"/>
          <w:sz w:val="26"/>
          <w:szCs w:val="26"/>
          <w:rtl/>
          <w:lang w:bidi="ar-LB"/>
        </w:rPr>
        <w:t>ات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أستراليا،</w:t>
      </w:r>
      <w:r w:rsidR="00E13CE1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والجمهورية</w:t>
      </w:r>
      <w:r w:rsidR="00E13CE1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التشيكية،</w:t>
      </w:r>
      <w:r w:rsidR="00E13CE1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وفرنسا،</w:t>
      </w:r>
      <w:r w:rsidR="00E13CE1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وألمانيا</w:t>
      </w:r>
      <w:r w:rsidR="00E13CE1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والمملكة</w:t>
      </w:r>
      <w:r w:rsidR="00E13CE1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المتحدة</w:t>
      </w:r>
      <w:r w:rsidR="00E13CE1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لبريطانيا</w:t>
      </w:r>
      <w:r w:rsidR="00E13CE1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العظمى</w:t>
      </w:r>
      <w:r w:rsidR="00E13CE1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وأيرلندا</w:t>
      </w:r>
      <w:r w:rsidR="00E13CE1">
        <w:rPr>
          <w:rFonts w:asciiTheme="majorBidi" w:hAnsiTheme="majorBidi" w:hint="cs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LB"/>
        </w:rPr>
        <w:t>الشمالية</w:t>
      </w:r>
      <w:r w:rsidRPr="003D7E7A">
        <w:rPr>
          <w:rFonts w:asciiTheme="majorBidi" w:hAnsiTheme="majorBidi"/>
          <w:sz w:val="26"/>
          <w:szCs w:val="26"/>
          <w:rtl/>
          <w:lang w:bidi="ar-LB"/>
        </w:rPr>
        <w:t>،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D7E7A">
        <w:rPr>
          <w:rFonts w:asciiTheme="majorBidi" w:hAnsiTheme="majorBidi"/>
          <w:sz w:val="26"/>
          <w:szCs w:val="26"/>
          <w:rtl/>
          <w:lang w:bidi="ar-LB"/>
        </w:rPr>
        <w:t>والواردة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D7E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D7E7A">
        <w:rPr>
          <w:rFonts w:asciiTheme="majorBidi" w:hAnsiTheme="majorBidi"/>
          <w:sz w:val="26"/>
          <w:szCs w:val="26"/>
          <w:rtl/>
          <w:lang w:bidi="ar-LB"/>
        </w:rPr>
        <w:t>الوثيقة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D7E7A">
        <w:rPr>
          <w:sz w:val="26"/>
          <w:szCs w:val="26"/>
          <w:lang w:bidi="ar-LB"/>
        </w:rPr>
        <w:t>UNEP/</w:t>
      </w:r>
      <w:proofErr w:type="spellStart"/>
      <w:r w:rsidRPr="003D7E7A">
        <w:rPr>
          <w:sz w:val="26"/>
          <w:szCs w:val="26"/>
          <w:lang w:bidi="ar-LB"/>
        </w:rPr>
        <w:t>OzL.Pro</w:t>
      </w:r>
      <w:proofErr w:type="spellEnd"/>
      <w:r w:rsidRPr="003D7E7A">
        <w:rPr>
          <w:sz w:val="26"/>
          <w:szCs w:val="26"/>
          <w:lang w:bidi="ar-LB"/>
        </w:rPr>
        <w:t>/ExCom/95/26</w:t>
      </w:r>
      <w:r w:rsidRPr="003D7E7A">
        <w:rPr>
          <w:rFonts w:asciiTheme="majorBidi" w:hAnsiTheme="majorBidi"/>
          <w:sz w:val="26"/>
          <w:szCs w:val="26"/>
          <w:rtl/>
          <w:lang w:bidi="ar-LB"/>
        </w:rPr>
        <w:t>؛</w:t>
      </w:r>
    </w:p>
    <w:p w14:paraId="17EAAAA2" w14:textId="7DDE8151" w:rsidR="003D7E7A" w:rsidRPr="00A85C50" w:rsidRDefault="003D7E7A" w:rsidP="003D7E7A">
      <w:pPr>
        <w:pStyle w:val="0Heading0"/>
        <w:numPr>
          <w:ilvl w:val="0"/>
          <w:numId w:val="25"/>
        </w:numPr>
        <w:bidi/>
        <w:spacing w:before="120" w:after="120" w:line="360" w:lineRule="exact"/>
        <w:ind w:left="1440" w:hanging="720"/>
        <w:jc w:val="both"/>
        <w:rPr>
          <w:rFonts w:asciiTheme="majorBidi" w:hAnsiTheme="majorBidi"/>
          <w:sz w:val="26"/>
          <w:szCs w:val="26"/>
          <w:rtl/>
          <w:lang w:bidi="ar-LB"/>
        </w:rPr>
      </w:pPr>
      <w:r w:rsidRPr="00A85C50">
        <w:rPr>
          <w:rFonts w:asciiTheme="majorBidi" w:hAnsiTheme="majorBidi"/>
          <w:sz w:val="26"/>
          <w:szCs w:val="26"/>
          <w:rtl/>
          <w:lang w:bidi="ar-LB"/>
        </w:rPr>
        <w:t>أنه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85C50">
        <w:rPr>
          <w:rFonts w:asciiTheme="majorBidi" w:hAnsiTheme="majorBidi"/>
          <w:sz w:val="26"/>
          <w:szCs w:val="26"/>
          <w:rtl/>
          <w:lang w:bidi="ar-LB"/>
        </w:rPr>
        <w:t>ينبغي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85C50">
        <w:rPr>
          <w:rFonts w:asciiTheme="majorBidi" w:hAnsiTheme="majorBidi"/>
          <w:sz w:val="26"/>
          <w:szCs w:val="26"/>
          <w:rtl/>
          <w:lang w:bidi="ar-LB"/>
        </w:rPr>
        <w:t>النظر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85C50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85C50">
        <w:rPr>
          <w:rFonts w:asciiTheme="majorBidi" w:hAnsiTheme="majorBidi"/>
          <w:sz w:val="26"/>
          <w:szCs w:val="26"/>
          <w:rtl/>
          <w:lang w:bidi="ar-LB"/>
        </w:rPr>
        <w:t>مستوى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85C50">
        <w:rPr>
          <w:rFonts w:asciiTheme="majorBidi" w:hAnsiTheme="majorBidi"/>
          <w:sz w:val="26"/>
          <w:szCs w:val="26"/>
          <w:rtl/>
          <w:lang w:bidi="ar-LB"/>
        </w:rPr>
        <w:t>الأنشطة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85C50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85C50">
        <w:rPr>
          <w:rFonts w:asciiTheme="majorBidi" w:hAnsiTheme="majorBidi"/>
          <w:sz w:val="26"/>
          <w:szCs w:val="26"/>
          <w:rtl/>
          <w:lang w:bidi="ar-LB"/>
        </w:rPr>
        <w:t>خط</w:t>
      </w:r>
      <w:r>
        <w:rPr>
          <w:rFonts w:asciiTheme="majorBidi" w:hAnsiTheme="majorBidi" w:hint="cs"/>
          <w:sz w:val="26"/>
          <w:szCs w:val="26"/>
          <w:rtl/>
          <w:lang w:bidi="ar-LB"/>
        </w:rPr>
        <w:t>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85C50">
        <w:rPr>
          <w:rFonts w:asciiTheme="majorBidi" w:hAnsiTheme="majorBidi"/>
          <w:sz w:val="26"/>
          <w:szCs w:val="26"/>
          <w:rtl/>
          <w:lang w:bidi="ar-LB"/>
        </w:rPr>
        <w:t>الأعمال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لألمانيا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85C50">
        <w:rPr>
          <w:rFonts w:asciiTheme="majorBidi" w:hAnsiTheme="majorBidi"/>
          <w:sz w:val="26"/>
          <w:szCs w:val="26"/>
          <w:rtl/>
          <w:lang w:bidi="ar-LB"/>
        </w:rPr>
        <w:t>للفترة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85C50">
        <w:rPr>
          <w:rFonts w:asciiTheme="majorBidi" w:hAnsiTheme="majorBidi"/>
          <w:sz w:val="26"/>
          <w:szCs w:val="26"/>
          <w:rtl/>
          <w:lang w:bidi="ar-LB"/>
        </w:rPr>
        <w:t>202</w:t>
      </w:r>
      <w:r>
        <w:rPr>
          <w:rFonts w:asciiTheme="majorBidi" w:hAnsiTheme="majorBidi" w:hint="cs"/>
          <w:sz w:val="26"/>
          <w:szCs w:val="26"/>
          <w:rtl/>
          <w:lang w:bidi="ar-LB"/>
        </w:rPr>
        <w:t>5</w:t>
      </w:r>
      <w:r w:rsidRPr="00A85C50">
        <w:rPr>
          <w:rFonts w:asciiTheme="majorBidi" w:hAnsiTheme="majorBidi"/>
          <w:sz w:val="26"/>
          <w:szCs w:val="26"/>
          <w:rtl/>
          <w:lang w:bidi="ar-LB"/>
        </w:rPr>
        <w:t>-202</w:t>
      </w:r>
      <w:r>
        <w:rPr>
          <w:rFonts w:asciiTheme="majorBidi" w:hAnsiTheme="majorBidi" w:hint="cs"/>
          <w:sz w:val="26"/>
          <w:szCs w:val="26"/>
          <w:rtl/>
          <w:lang w:bidi="ar-LB"/>
        </w:rPr>
        <w:t>7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85C50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85C50">
        <w:rPr>
          <w:rFonts w:asciiTheme="majorBidi" w:hAnsiTheme="majorBidi"/>
          <w:sz w:val="26"/>
          <w:szCs w:val="26"/>
          <w:rtl/>
          <w:lang w:bidi="ar-LB"/>
        </w:rPr>
        <w:t>ضوء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85C50">
        <w:rPr>
          <w:rFonts w:asciiTheme="majorBidi" w:hAnsiTheme="majorBidi"/>
          <w:sz w:val="26"/>
          <w:szCs w:val="26"/>
          <w:rtl/>
          <w:lang w:bidi="ar-LB"/>
        </w:rPr>
        <w:t>تخصيص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85C50">
        <w:rPr>
          <w:rFonts w:asciiTheme="majorBidi" w:hAnsiTheme="majorBidi"/>
          <w:sz w:val="26"/>
          <w:szCs w:val="26"/>
          <w:rtl/>
          <w:lang w:bidi="ar-LB"/>
        </w:rPr>
        <w:t>الأنشطة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85C50">
        <w:rPr>
          <w:rFonts w:asciiTheme="majorBidi" w:hAnsiTheme="majorBidi"/>
          <w:sz w:val="26"/>
          <w:szCs w:val="26"/>
          <w:rtl/>
          <w:lang w:bidi="ar-LB"/>
        </w:rPr>
        <w:t>الثنائية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85C50">
        <w:rPr>
          <w:rFonts w:asciiTheme="majorBidi" w:hAnsiTheme="majorBidi"/>
          <w:sz w:val="26"/>
          <w:szCs w:val="26"/>
          <w:rtl/>
          <w:lang w:bidi="ar-LB"/>
        </w:rPr>
        <w:t>لفترة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85C50">
        <w:rPr>
          <w:rFonts w:asciiTheme="majorBidi" w:hAnsiTheme="majorBidi"/>
          <w:sz w:val="26"/>
          <w:szCs w:val="26"/>
          <w:rtl/>
          <w:lang w:bidi="ar-LB"/>
        </w:rPr>
        <w:t>الثلاث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85C50">
        <w:rPr>
          <w:rFonts w:asciiTheme="majorBidi" w:hAnsiTheme="majorBidi"/>
          <w:sz w:val="26"/>
          <w:szCs w:val="26"/>
          <w:rtl/>
          <w:lang w:bidi="ar-LB"/>
        </w:rPr>
        <w:t>سنوات</w:t>
      </w:r>
      <w:r w:rsidR="00E13C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85C50">
        <w:rPr>
          <w:rFonts w:asciiTheme="majorBidi" w:hAnsiTheme="majorBidi"/>
          <w:sz w:val="26"/>
          <w:szCs w:val="26"/>
          <w:rtl/>
          <w:lang w:bidi="ar-LB"/>
        </w:rPr>
        <w:t>2024-2026.</w:t>
      </w:r>
    </w:p>
    <w:p w14:paraId="20A0D009" w14:textId="77777777" w:rsidR="007E5D09" w:rsidRPr="00F2788C" w:rsidRDefault="007E5D09">
      <w:pPr>
        <w:rPr>
          <w:lang w:val="en-US"/>
        </w:rPr>
      </w:pPr>
    </w:p>
    <w:p w14:paraId="5459B22D" w14:textId="77777777" w:rsidR="007E5D09" w:rsidRDefault="007E5D09">
      <w:pPr>
        <w:rPr>
          <w:rtl/>
          <w:lang w:val="en-CA"/>
        </w:rPr>
      </w:pPr>
    </w:p>
    <w:p w14:paraId="10153813" w14:textId="77777777" w:rsidR="007E5D09" w:rsidRDefault="007E5D09">
      <w:pPr>
        <w:rPr>
          <w:rtl/>
          <w:lang w:val="en-CA"/>
        </w:rPr>
      </w:pPr>
    </w:p>
    <w:p w14:paraId="1914EE92" w14:textId="77777777" w:rsidR="007E5D09" w:rsidRDefault="007E5D09">
      <w:pPr>
        <w:rPr>
          <w:rtl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7E5D09" w14:paraId="6DD73AB9" w14:textId="77777777">
        <w:tc>
          <w:tcPr>
            <w:tcW w:w="1915" w:type="dxa"/>
          </w:tcPr>
          <w:p w14:paraId="53111D52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</w:tcPr>
          <w:p w14:paraId="529EBB2A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2E7F1513" w14:textId="77777777"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14:paraId="5C583312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6" w:type="dxa"/>
          </w:tcPr>
          <w:p w14:paraId="3EAC2A15" w14:textId="77777777" w:rsidR="007E5D09" w:rsidRDefault="007E5D09">
            <w:pPr>
              <w:rPr>
                <w:lang w:val="en-CA"/>
              </w:rPr>
            </w:pPr>
          </w:p>
        </w:tc>
      </w:tr>
    </w:tbl>
    <w:p w14:paraId="74F4B5E7" w14:textId="77777777" w:rsidR="007E5D09" w:rsidRDefault="007E5D09">
      <w:pPr>
        <w:rPr>
          <w:rtl/>
          <w:lang w:val="en-CA"/>
        </w:rPr>
      </w:pPr>
    </w:p>
    <w:sectPr w:rsidR="007E5D09" w:rsidSect="00E724C8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909B1C" w14:textId="77777777" w:rsidR="002D7C43" w:rsidRDefault="002D7C43">
      <w:r>
        <w:separator/>
      </w:r>
    </w:p>
  </w:endnote>
  <w:endnote w:type="continuationSeparator" w:id="0">
    <w:p w14:paraId="7E9A8CC6" w14:textId="77777777" w:rsidR="002D7C43" w:rsidRDefault="002D7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Simplified Arabic"/>
    <w:charset w:val="B2"/>
    <w:family w:val="roman"/>
    <w:pitch w:val="variable"/>
    <w:sig w:usb0="00002003" w:usb1="80000000" w:usb2="00000008" w:usb3="00000000" w:csb0="00000041" w:csb1="00000000"/>
  </w:font>
  <w:font w:name="Akhbar MT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A82298" w14:textId="77777777" w:rsidR="00B62A78" w:rsidRDefault="0026455F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5A2A48" w14:textId="77777777" w:rsidR="00B62A78" w:rsidRDefault="0026455F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D3B8CB" w14:textId="195E66AC" w:rsidR="00B62A78" w:rsidRDefault="00B62A78" w:rsidP="00E166A1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</w:t>
    </w:r>
    <w:r w:rsidR="00E13CE1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E13CE1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E13CE1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E13CE1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E13CE1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E13CE1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E13CE1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E13CE1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E13CE1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E13CE1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E13CE1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E13CE1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E13CE1">
      <w:rPr>
        <w:rFonts w:cs="Arabic Transparent"/>
        <w:rtl/>
      </w:rPr>
      <w:t xml:space="preserve"> </w:t>
    </w:r>
  </w:p>
  <w:p w14:paraId="21650CA8" w14:textId="52C75640" w:rsidR="00B62A78" w:rsidRDefault="00B62A78" w:rsidP="00E166A1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  <w:lang w:bidi="ar-EG"/>
      </w:rPr>
    </w:pPr>
    <w:r>
      <w:rPr>
        <w:rFonts w:cs="Arabic Transparent" w:hint="cs"/>
        <w:rtl/>
      </w:rPr>
      <w:t>قد</w:t>
    </w:r>
    <w:r w:rsidR="00E13CE1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E13CE1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E13CE1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E13CE1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E13CE1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E13CE1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E13CE1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E13CE1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E13CE1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E13CE1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  <w:r w:rsidR="00E13CE1">
      <w:rPr>
        <w:rFonts w:cs="Arabic Transparent"/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7D42F4" w14:textId="77777777" w:rsidR="002D7C43" w:rsidRDefault="002D7C43" w:rsidP="00295037">
      <w:pPr>
        <w:bidi/>
      </w:pPr>
      <w:r>
        <w:separator/>
      </w:r>
    </w:p>
  </w:footnote>
  <w:footnote w:type="continuationSeparator" w:id="0">
    <w:p w14:paraId="70D3097D" w14:textId="77777777" w:rsidR="002D7C43" w:rsidRDefault="002D7C43">
      <w:r>
        <w:continuationSeparator/>
      </w:r>
    </w:p>
  </w:footnote>
  <w:footnote w:id="1">
    <w:p w14:paraId="639679CE" w14:textId="7D914CF2" w:rsidR="00B62A78" w:rsidRPr="00E724C8" w:rsidRDefault="00E13CE1" w:rsidP="00E724C8">
      <w:pPr>
        <w:pStyle w:val="FootnoteText"/>
        <w:bidi/>
        <w:ind w:right="100"/>
        <w:jc w:val="left"/>
        <w:rPr>
          <w:rtl/>
          <w:lang w:val="en-US" w:bidi="ar-EG"/>
        </w:rPr>
      </w:pPr>
      <w:r>
        <w:rPr>
          <w:rtl/>
          <w:lang w:val="fr-CH"/>
        </w:rPr>
        <w:t xml:space="preserve"> </w:t>
      </w:r>
      <w:r w:rsidR="00B62A78">
        <w:t>UNEP/</w:t>
      </w:r>
      <w:proofErr w:type="spellStart"/>
      <w:r w:rsidR="00B62A78">
        <w:t>OzL.Pro</w:t>
      </w:r>
      <w:proofErr w:type="spellEnd"/>
      <w:r w:rsidR="00B62A78">
        <w:t>/ExCom/95/1</w:t>
      </w:r>
      <w:r>
        <w:t xml:space="preserve"> </w:t>
      </w:r>
      <w:r w:rsidR="00B62A78" w:rsidRPr="001A24C6">
        <w:rPr>
          <w:rStyle w:val="FootnoteReference"/>
        </w:rPr>
        <w:footnoteRef/>
      </w:r>
    </w:p>
  </w:footnote>
  <w:footnote w:id="2">
    <w:p w14:paraId="1ECBB3AC" w14:textId="6E492229" w:rsidR="00B62A78" w:rsidRDefault="00B62A78" w:rsidP="00ED7DB3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قد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يعتبر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التعاون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الثنائي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مساهمة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إلى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الصندوق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المتعدد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الأطراف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حتى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قيمة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20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في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المائة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من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التعهد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السنوي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للبلد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إلى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الصندوق.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وقررت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اللجنة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التنفيذية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أن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تسمح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بالمرونة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في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السنة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التي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ستصرف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أموال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للمشاريع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الثنائية،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شريطة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أن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تقدم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الوكالات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الثنائية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خطط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أعمالها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في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الوقت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المناسب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في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بداية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السنة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للنظر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فيها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خلال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المناقشات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بشأن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خطط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الأعمال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في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أول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اجتماع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للجنة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في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السنة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(المقرر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25/13(أ)).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ولم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يقدم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التعاون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الثنائي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من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أطراف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من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غير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أطراف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المادة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5،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مثل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كندا،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وفنلندا،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وإسرائيل،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وإيطاليا،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وبولندا،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والبرتغال،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والاتحاد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الروسي،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وإسبانيا،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والسويد،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وسويسرا،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والولايات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المتحدة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الأمريكية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خطط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الأعمال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الثنائية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وبمكن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أن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تزيد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القيمة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الإجمالية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للأنشطة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الثنائية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في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حالة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مثل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هذه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التقديمات.</w:t>
      </w:r>
    </w:p>
  </w:footnote>
  <w:footnote w:id="3">
    <w:p w14:paraId="07B88D2D" w14:textId="44762205" w:rsidR="00B62A78" w:rsidRDefault="00B62A78" w:rsidP="00787B09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جميع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الأنشطة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بعد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عام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2027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هي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للمرحلة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الأولى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الموافق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عليها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لخطة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إدارة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إزالة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المواد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الهيدروكلوروفلوروكربونية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لموريشيوس؛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وللمرحلة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الثانية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الموافق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عليها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من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خطط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إدارة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إزالة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المواد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الهيدروكلوروفلوروكربونية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لكينيا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وليسوتو؛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والمرحلة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الثالثة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الموافق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عليها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من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خطط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إدارة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إزالة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المواد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الهيدروكلوروفلوروكربونية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للبرازيل،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والهند</w:t>
      </w:r>
      <w:r w:rsidR="00E13CE1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وإندونيسيا.</w:t>
      </w:r>
    </w:p>
  </w:footnote>
  <w:footnote w:id="4">
    <w:p w14:paraId="4E0CB9F5" w14:textId="47657FB3" w:rsidR="00B62A78" w:rsidRDefault="00B62A78" w:rsidP="00794472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E13CE1">
        <w:rPr>
          <w:rFonts w:hint="cs"/>
          <w:lang w:bidi="ar-EG"/>
        </w:rPr>
        <w:t xml:space="preserve"> </w:t>
      </w:r>
      <w:r>
        <w:t>UNEP/</w:t>
      </w:r>
      <w:proofErr w:type="spellStart"/>
      <w:r>
        <w:t>OzL.Pro</w:t>
      </w:r>
      <w:proofErr w:type="spellEnd"/>
      <w:r>
        <w:t>/ExCom/95/25</w:t>
      </w:r>
    </w:p>
  </w:footnote>
  <w:footnote w:id="5">
    <w:p w14:paraId="5946D833" w14:textId="18295C22" w:rsidR="003C52FA" w:rsidRDefault="003C52FA" w:rsidP="003C52FA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 w:rsidR="00E13CE1">
        <w:t xml:space="preserve"> </w:t>
      </w:r>
      <w:r w:rsidRPr="002B4673">
        <w:rPr>
          <w:lang w:val="en-CA"/>
        </w:rPr>
        <w:t>UNEP/</w:t>
      </w:r>
      <w:proofErr w:type="spellStart"/>
      <w:r w:rsidRPr="002B4673">
        <w:rPr>
          <w:lang w:val="en-CA"/>
        </w:rPr>
        <w:t>OzL.Pro</w:t>
      </w:r>
      <w:proofErr w:type="spellEnd"/>
      <w:r w:rsidRPr="002B4673">
        <w:rPr>
          <w:lang w:val="en-CA"/>
        </w:rPr>
        <w:t>/ExCom/</w:t>
      </w:r>
      <w:r>
        <w:rPr>
          <w:lang w:val="en-CA"/>
        </w:rPr>
        <w:t>95</w:t>
      </w:r>
      <w:r w:rsidRPr="002B4673">
        <w:rPr>
          <w:lang w:val="en-CA"/>
        </w:rPr>
        <w:t>/25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8003F8" w14:textId="57DA548A" w:rsidR="00B62A78" w:rsidRDefault="00F10E81" w:rsidP="00E724C8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/ExCom/95/26</w:t>
    </w:r>
    <w:r>
      <w:fldChar w:fldCharType="end"/>
    </w:r>
  </w:p>
  <w:p w14:paraId="6C24E5A8" w14:textId="77777777" w:rsidR="00B62A78" w:rsidRDefault="00B62A78"/>
  <w:p w14:paraId="5E8B5072" w14:textId="77777777" w:rsidR="00B62A78" w:rsidRPr="00E166A1" w:rsidRDefault="00B62A78">
    <w:pPr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FE99F9" w14:textId="2B1F0628" w:rsidR="00B62A78" w:rsidRDefault="00F10E81" w:rsidP="00F10E81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/ExCom/95/26</w:t>
    </w:r>
    <w:r>
      <w:fldChar w:fldCharType="end"/>
    </w:r>
  </w:p>
  <w:p w14:paraId="1B65B75B" w14:textId="77777777" w:rsidR="00B62A78" w:rsidRDefault="00B62A78"/>
  <w:p w14:paraId="2837E5FE" w14:textId="77777777" w:rsidR="00B62A78" w:rsidRDefault="00B62A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0934565"/>
    <w:multiLevelType w:val="hybridMultilevel"/>
    <w:tmpl w:val="C10EC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C3361A"/>
    <w:multiLevelType w:val="hybridMultilevel"/>
    <w:tmpl w:val="435454E0"/>
    <w:lvl w:ilvl="0" w:tplc="C3D45034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7" w15:restartNumberingAfterBreak="0">
    <w:nsid w:val="32CF7E77"/>
    <w:multiLevelType w:val="hybridMultilevel"/>
    <w:tmpl w:val="25F0E5EA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493C79"/>
    <w:multiLevelType w:val="hybridMultilevel"/>
    <w:tmpl w:val="C4AA42FC"/>
    <w:lvl w:ilvl="0" w:tplc="02444AF4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1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22" w15:restartNumberingAfterBreak="0">
    <w:nsid w:val="7E817C42"/>
    <w:multiLevelType w:val="hybridMultilevel"/>
    <w:tmpl w:val="BA783906"/>
    <w:lvl w:ilvl="0" w:tplc="E53A84D6">
      <w:start w:val="1"/>
      <w:numFmt w:val="arabicAbjad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1031335">
    <w:abstractNumId w:val="10"/>
  </w:num>
  <w:num w:numId="2" w16cid:durableId="259457954">
    <w:abstractNumId w:val="10"/>
  </w:num>
  <w:num w:numId="3" w16cid:durableId="425424395">
    <w:abstractNumId w:val="10"/>
  </w:num>
  <w:num w:numId="4" w16cid:durableId="1665008540">
    <w:abstractNumId w:val="10"/>
  </w:num>
  <w:num w:numId="5" w16cid:durableId="1842893193">
    <w:abstractNumId w:val="10"/>
  </w:num>
  <w:num w:numId="6" w16cid:durableId="702941367">
    <w:abstractNumId w:val="9"/>
  </w:num>
  <w:num w:numId="7" w16cid:durableId="1106846055">
    <w:abstractNumId w:val="7"/>
  </w:num>
  <w:num w:numId="8" w16cid:durableId="1794057609">
    <w:abstractNumId w:val="6"/>
  </w:num>
  <w:num w:numId="9" w16cid:durableId="2012947526">
    <w:abstractNumId w:val="5"/>
  </w:num>
  <w:num w:numId="10" w16cid:durableId="1806198277">
    <w:abstractNumId w:val="4"/>
  </w:num>
  <w:num w:numId="11" w16cid:durableId="1264609728">
    <w:abstractNumId w:val="8"/>
  </w:num>
  <w:num w:numId="12" w16cid:durableId="1992639190">
    <w:abstractNumId w:val="3"/>
  </w:num>
  <w:num w:numId="13" w16cid:durableId="105933564">
    <w:abstractNumId w:val="2"/>
  </w:num>
  <w:num w:numId="14" w16cid:durableId="596912364">
    <w:abstractNumId w:val="1"/>
  </w:num>
  <w:num w:numId="15" w16cid:durableId="791942632">
    <w:abstractNumId w:val="0"/>
  </w:num>
  <w:num w:numId="16" w16cid:durableId="1393195596">
    <w:abstractNumId w:val="14"/>
  </w:num>
  <w:num w:numId="17" w16cid:durableId="425617230">
    <w:abstractNumId w:val="19"/>
  </w:num>
  <w:num w:numId="18" w16cid:durableId="2043169824">
    <w:abstractNumId w:val="20"/>
  </w:num>
  <w:num w:numId="19" w16cid:durableId="1741437351">
    <w:abstractNumId w:val="21"/>
  </w:num>
  <w:num w:numId="20" w16cid:durableId="1759250393">
    <w:abstractNumId w:val="16"/>
  </w:num>
  <w:num w:numId="21" w16cid:durableId="683019564">
    <w:abstractNumId w:val="13"/>
  </w:num>
  <w:num w:numId="22" w16cid:durableId="623275747">
    <w:abstractNumId w:val="15"/>
  </w:num>
  <w:num w:numId="23" w16cid:durableId="13193043">
    <w:abstractNumId w:val="11"/>
  </w:num>
  <w:num w:numId="24" w16cid:durableId="419454425">
    <w:abstractNumId w:val="12"/>
  </w:num>
  <w:num w:numId="25" w16cid:durableId="935358976">
    <w:abstractNumId w:val="18"/>
  </w:num>
  <w:num w:numId="26" w16cid:durableId="455291441">
    <w:abstractNumId w:val="22"/>
  </w:num>
  <w:num w:numId="27" w16cid:durableId="982193087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05A9"/>
    <w:rsid w:val="00013372"/>
    <w:rsid w:val="00017133"/>
    <w:rsid w:val="000316AA"/>
    <w:rsid w:val="0003197D"/>
    <w:rsid w:val="0004254A"/>
    <w:rsid w:val="00083202"/>
    <w:rsid w:val="000861FE"/>
    <w:rsid w:val="00086682"/>
    <w:rsid w:val="000942C0"/>
    <w:rsid w:val="000C2FE8"/>
    <w:rsid w:val="000E0770"/>
    <w:rsid w:val="000F5937"/>
    <w:rsid w:val="001279D0"/>
    <w:rsid w:val="00153162"/>
    <w:rsid w:val="00170997"/>
    <w:rsid w:val="001A1ADD"/>
    <w:rsid w:val="001D2B45"/>
    <w:rsid w:val="0022104F"/>
    <w:rsid w:val="0026455F"/>
    <w:rsid w:val="002806F4"/>
    <w:rsid w:val="00295037"/>
    <w:rsid w:val="002B535E"/>
    <w:rsid w:val="002C05A9"/>
    <w:rsid w:val="002D7C43"/>
    <w:rsid w:val="002E6A6F"/>
    <w:rsid w:val="002E7EF7"/>
    <w:rsid w:val="002F2282"/>
    <w:rsid w:val="002F505F"/>
    <w:rsid w:val="0032579D"/>
    <w:rsid w:val="0035441C"/>
    <w:rsid w:val="00375A62"/>
    <w:rsid w:val="00393115"/>
    <w:rsid w:val="003C2491"/>
    <w:rsid w:val="003C2739"/>
    <w:rsid w:val="003C52FA"/>
    <w:rsid w:val="003D7E7A"/>
    <w:rsid w:val="003F2852"/>
    <w:rsid w:val="00416AD7"/>
    <w:rsid w:val="00444224"/>
    <w:rsid w:val="004C5B74"/>
    <w:rsid w:val="0053096E"/>
    <w:rsid w:val="00546241"/>
    <w:rsid w:val="00563E71"/>
    <w:rsid w:val="00584ED8"/>
    <w:rsid w:val="005B65DF"/>
    <w:rsid w:val="005C7D4A"/>
    <w:rsid w:val="005F66AA"/>
    <w:rsid w:val="0060367C"/>
    <w:rsid w:val="00621891"/>
    <w:rsid w:val="00624AEF"/>
    <w:rsid w:val="00662A73"/>
    <w:rsid w:val="00664A49"/>
    <w:rsid w:val="00672415"/>
    <w:rsid w:val="006759DA"/>
    <w:rsid w:val="006F2A2C"/>
    <w:rsid w:val="00702662"/>
    <w:rsid w:val="0071491F"/>
    <w:rsid w:val="00786775"/>
    <w:rsid w:val="00787B09"/>
    <w:rsid w:val="00791A1A"/>
    <w:rsid w:val="00794472"/>
    <w:rsid w:val="007C6EF9"/>
    <w:rsid w:val="007D141D"/>
    <w:rsid w:val="007D20E2"/>
    <w:rsid w:val="007D567C"/>
    <w:rsid w:val="007E20B0"/>
    <w:rsid w:val="007E5D09"/>
    <w:rsid w:val="007F0129"/>
    <w:rsid w:val="0084173D"/>
    <w:rsid w:val="00885865"/>
    <w:rsid w:val="008A7D7D"/>
    <w:rsid w:val="008E2901"/>
    <w:rsid w:val="008E3DF3"/>
    <w:rsid w:val="009024BA"/>
    <w:rsid w:val="0090339C"/>
    <w:rsid w:val="00920424"/>
    <w:rsid w:val="00926F40"/>
    <w:rsid w:val="0096688E"/>
    <w:rsid w:val="00971762"/>
    <w:rsid w:val="00983FD1"/>
    <w:rsid w:val="009A1F6B"/>
    <w:rsid w:val="009A5140"/>
    <w:rsid w:val="009B3688"/>
    <w:rsid w:val="009C46B2"/>
    <w:rsid w:val="009C5695"/>
    <w:rsid w:val="00A150EC"/>
    <w:rsid w:val="00A44778"/>
    <w:rsid w:val="00A755B6"/>
    <w:rsid w:val="00A907AD"/>
    <w:rsid w:val="00AB4886"/>
    <w:rsid w:val="00AC464A"/>
    <w:rsid w:val="00AE7157"/>
    <w:rsid w:val="00AF6224"/>
    <w:rsid w:val="00B11DB6"/>
    <w:rsid w:val="00B40E87"/>
    <w:rsid w:val="00B62A78"/>
    <w:rsid w:val="00B81E83"/>
    <w:rsid w:val="00BB1C42"/>
    <w:rsid w:val="00BE4CD8"/>
    <w:rsid w:val="00C0337B"/>
    <w:rsid w:val="00C04616"/>
    <w:rsid w:val="00C27B58"/>
    <w:rsid w:val="00C55EF2"/>
    <w:rsid w:val="00C7391D"/>
    <w:rsid w:val="00C83E39"/>
    <w:rsid w:val="00D006A9"/>
    <w:rsid w:val="00D45C4D"/>
    <w:rsid w:val="00D6339B"/>
    <w:rsid w:val="00E1360E"/>
    <w:rsid w:val="00E13CE1"/>
    <w:rsid w:val="00E166A1"/>
    <w:rsid w:val="00E27B62"/>
    <w:rsid w:val="00E724C8"/>
    <w:rsid w:val="00E73D2B"/>
    <w:rsid w:val="00E74A53"/>
    <w:rsid w:val="00E85F1A"/>
    <w:rsid w:val="00E86EBE"/>
    <w:rsid w:val="00EB3A09"/>
    <w:rsid w:val="00EB5496"/>
    <w:rsid w:val="00EC108E"/>
    <w:rsid w:val="00ED7DB3"/>
    <w:rsid w:val="00EE0719"/>
    <w:rsid w:val="00EF566C"/>
    <w:rsid w:val="00F10E81"/>
    <w:rsid w:val="00F2788C"/>
    <w:rsid w:val="00FD40AA"/>
    <w:rsid w:val="00FE2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309A7F"/>
  <w15:docId w15:val="{889B9BC2-4EDB-4B09-90EE-7DCE5BA37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F1A"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E85F1A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rsid w:val="00E85F1A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rsid w:val="00E85F1A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rsid w:val="00E85F1A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E85F1A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E85F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E85F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E85F1A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E85F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E85F1A"/>
    <w:pPr>
      <w:numPr>
        <w:numId w:val="16"/>
      </w:numPr>
    </w:pPr>
  </w:style>
  <w:style w:type="paragraph" w:styleId="Header">
    <w:name w:val="header"/>
    <w:basedOn w:val="Normal"/>
    <w:rsid w:val="00E85F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E85F1A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E85F1A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E85F1A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E85F1A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E85F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E85F1A"/>
    <w:pPr>
      <w:numPr>
        <w:numId w:val="17"/>
      </w:numPr>
    </w:pPr>
  </w:style>
  <w:style w:type="numbering" w:styleId="ArticleSection">
    <w:name w:val="Outline List 3"/>
    <w:basedOn w:val="NoList"/>
    <w:semiHidden/>
    <w:rsid w:val="00E85F1A"/>
    <w:pPr>
      <w:numPr>
        <w:numId w:val="18"/>
      </w:numPr>
    </w:pPr>
  </w:style>
  <w:style w:type="paragraph" w:styleId="BlockText">
    <w:name w:val="Block Text"/>
    <w:basedOn w:val="Normal"/>
    <w:semiHidden/>
    <w:rsid w:val="00E85F1A"/>
    <w:pPr>
      <w:spacing w:after="120"/>
      <w:ind w:left="1440" w:right="1440"/>
    </w:pPr>
  </w:style>
  <w:style w:type="paragraph" w:styleId="BodyText3">
    <w:name w:val="Body Text 3"/>
    <w:basedOn w:val="Normal"/>
    <w:semiHidden/>
    <w:rsid w:val="00E85F1A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E85F1A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E85F1A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E85F1A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E85F1A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E85F1A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E85F1A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E85F1A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E85F1A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E85F1A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E85F1A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E85F1A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E85F1A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E85F1A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E85F1A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E85F1A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E85F1A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E85F1A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E85F1A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rsid w:val="00E85F1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E85F1A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E85F1A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E85F1A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E85F1A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E85F1A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E85F1A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E85F1A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E85F1A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E85F1A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E85F1A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E85F1A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E85F1A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E85F1A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E85F1A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E85F1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E85F1A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E85F1A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E85F1A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E85F1A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E85F1A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E85F1A"/>
    <w:rPr>
      <w:sz w:val="16"/>
      <w:szCs w:val="16"/>
    </w:rPr>
  </w:style>
  <w:style w:type="paragraph" w:styleId="Subtitle">
    <w:name w:val="Subtitle"/>
    <w:basedOn w:val="Normal"/>
    <w:qFormat/>
    <w:rsid w:val="00E85F1A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E85F1A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E85F1A"/>
  </w:style>
  <w:style w:type="character" w:styleId="PlaceholderText">
    <w:name w:val="Placeholder Text"/>
    <w:basedOn w:val="DefaultParagraphFont"/>
    <w:uiPriority w:val="99"/>
    <w:semiHidden/>
    <w:rsid w:val="00E85F1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5F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F1A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5F1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5F1A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5F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5F1A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E85F1A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rsid w:val="00E85F1A"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  <w:rsid w:val="00E85F1A"/>
  </w:style>
  <w:style w:type="character" w:customStyle="1" w:styleId="FooterChar">
    <w:name w:val="Footer Char"/>
    <w:basedOn w:val="DefaultParagraphFont"/>
    <w:link w:val="Footer"/>
    <w:uiPriority w:val="99"/>
    <w:rsid w:val="00E85F1A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basedOn w:val="Normal"/>
    <w:uiPriority w:val="34"/>
    <w:qFormat/>
    <w:rsid w:val="00ED7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Favorites\Documents\Desktop\A95-General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C4D1E4-B623-4BE7-85BB-877F27C6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4.xml><?xml version="1.0" encoding="utf-8"?>
<ds:datastoreItem xmlns:ds="http://schemas.openxmlformats.org/officeDocument/2006/customXml" ds:itemID="{D7293A99-7ECD-49EB-BB3D-AF671F365BB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A95-General template</Template>
  <TotalTime>376</TotalTime>
  <Pages>7</Pages>
  <Words>2054</Words>
  <Characters>11708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13735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Maha Labib</dc:creator>
  <cp:lastModifiedBy>Angela Xue He Yan</cp:lastModifiedBy>
  <cp:revision>18</cp:revision>
  <cp:lastPrinted>2001-05-26T16:40:00Z</cp:lastPrinted>
  <dcterms:created xsi:type="dcterms:W3CDTF">2024-11-11T01:37:00Z</dcterms:created>
  <dcterms:modified xsi:type="dcterms:W3CDTF">2024-11-12T19:18:00Z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UNEP/OzL.Pro/ExCom/95/26</vt:lpwstr>
  </property>
  <property fmtid="{D5CDD505-2E9C-101B-9397-08002B2CF9AE}" pid="3" name="Revision date">
    <vt:lpwstr>10 November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