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8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87"/>
        <w:gridCol w:w="4373"/>
        <w:gridCol w:w="3826"/>
      </w:tblGrid>
      <w:tr w:rsidR="00C82012" w:rsidRPr="003D0B91" w14:paraId="0E51083F" w14:textId="77777777" w:rsidTr="001E0D2E">
        <w:trPr>
          <w:trHeight w:val="592"/>
        </w:trPr>
        <w:tc>
          <w:tcPr>
            <w:tcW w:w="1887" w:type="dxa"/>
            <w:tcBorders>
              <w:bottom w:val="single" w:sz="18" w:space="0" w:color="auto"/>
            </w:tcBorders>
          </w:tcPr>
          <w:p w14:paraId="607F57C9" w14:textId="3BA3A7C9" w:rsidR="00C82012" w:rsidRPr="003D0B91" w:rsidRDefault="00C82012" w:rsidP="003E1E29">
            <w:pPr>
              <w:jc w:val="left"/>
              <w:rPr>
                <w:rFonts w:asciiTheme="minorBidi" w:hAnsiTheme="minorBidi" w:cstheme="minorBidi"/>
                <w:sz w:val="52"/>
                <w:szCs w:val="52"/>
              </w:rPr>
            </w:pPr>
            <w:r w:rsidRPr="003D0B91">
              <w:rPr>
                <w:rFonts w:ascii="Univers" w:hAnsi="Univers"/>
                <w:b/>
                <w:sz w:val="28"/>
                <w:szCs w:val="28"/>
              </w:rPr>
              <w:t>NACIONES</w:t>
            </w:r>
            <w:r w:rsidR="002372EB">
              <w:rPr>
                <w:rFonts w:ascii="Univers" w:hAnsi="Univers"/>
                <w:b/>
                <w:sz w:val="28"/>
                <w:szCs w:val="28"/>
              </w:rPr>
              <w:t xml:space="preserve"> </w:t>
            </w:r>
            <w:r w:rsidRPr="003D0B91">
              <w:rPr>
                <w:rFonts w:ascii="Univers" w:hAnsi="Univers"/>
                <w:b/>
                <w:sz w:val="28"/>
                <w:szCs w:val="28"/>
              </w:rPr>
              <w:br/>
              <w:t>UNIDAS</w:t>
            </w:r>
          </w:p>
        </w:tc>
        <w:tc>
          <w:tcPr>
            <w:tcW w:w="8199" w:type="dxa"/>
            <w:gridSpan w:val="2"/>
            <w:tcBorders>
              <w:bottom w:val="single" w:sz="18" w:space="0" w:color="auto"/>
            </w:tcBorders>
          </w:tcPr>
          <w:p w14:paraId="1057AB3D" w14:textId="77777777" w:rsidR="00C82012" w:rsidRPr="003D0B91" w:rsidRDefault="00C82012" w:rsidP="00B11925">
            <w:pPr>
              <w:jc w:val="right"/>
              <w:rPr>
                <w:rFonts w:asciiTheme="minorBidi" w:hAnsiTheme="minorBidi" w:cstheme="minorBidi"/>
                <w:sz w:val="72"/>
                <w:szCs w:val="72"/>
              </w:rPr>
            </w:pPr>
            <w:r w:rsidRPr="003D0B91">
              <w:rPr>
                <w:rFonts w:ascii="Univers" w:hAnsi="Univers"/>
                <w:b/>
                <w:sz w:val="72"/>
                <w:szCs w:val="72"/>
              </w:rPr>
              <w:t>EP</w:t>
            </w:r>
          </w:p>
        </w:tc>
      </w:tr>
      <w:tr w:rsidR="00C82012" w:rsidRPr="003D0B91" w14:paraId="498338F2" w14:textId="77777777" w:rsidTr="001E0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88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B61E7E" w14:textId="77777777" w:rsidR="00C82012" w:rsidRPr="003D0B91" w:rsidRDefault="00C82012" w:rsidP="00B119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3D0B91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97FD1FE" wp14:editId="2C215DE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33655</wp:posOffset>
                      </wp:positionV>
                      <wp:extent cx="822325" cy="1535799"/>
                      <wp:effectExtent l="0" t="0" r="0" b="762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35799"/>
                                <a:chOff x="0" y="0"/>
                                <a:chExt cx="822325" cy="15357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574" y="768351"/>
                                  <a:ext cx="758825" cy="7674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5C527B" id="Group 4" o:spid="_x0000_s1026" style="position:absolute;margin-left:-.15pt;margin-top:2.65pt;width:64.75pt;height:120.95pt;z-index:251659264;mso-width-relative:margin;mso-height-relative:margin" coordsize="8223,15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ApdUMYcCAACwBwAADgAAAAAAAAAAAAAAAAA6AgAAZHJzL2Uyb0RvYy54bWxQSwECLQAKAAAAAAAA&#10;ACEAfhWsvxIGAAASBgAAFAAAAAAAAAAAAAAAAADtBAAAZHJzL21lZGlhL2ltYWdlMS5wbmdQSwEC&#10;LQAKAAAAAAAAACEA4IndHG0JAABtCQAAFAAAAAAAAAAAAAAAAAAxCwAAZHJzL21lZGlhL2ltYWdl&#10;Mi5wbmdQSwECLQAUAAYACAAAACEAT3Lz8d4AAAAHAQAADwAAAAAAAAAAAAAAAADQ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285;top:7683;width:7588;height:7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6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7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C7CB72" w14:textId="77777777" w:rsidR="00004436" w:rsidRDefault="00004436" w:rsidP="00B119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51D8046F" w14:textId="1E0F9B5C" w:rsidR="00C82012" w:rsidRPr="003D0B91" w:rsidRDefault="00C82012" w:rsidP="00B119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3D0B91">
              <w:rPr>
                <w:rFonts w:ascii="Univers" w:hAnsi="Univers"/>
                <w:b/>
                <w:sz w:val="32"/>
              </w:rPr>
              <w:t>Programa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de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las</w:t>
            </w:r>
          </w:p>
          <w:p w14:paraId="672EF27C" w14:textId="2F0DF29F" w:rsidR="00C82012" w:rsidRPr="003D0B91" w:rsidRDefault="00C82012" w:rsidP="00B119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3D0B91">
              <w:rPr>
                <w:rFonts w:ascii="Univers" w:hAnsi="Univers"/>
                <w:b/>
                <w:sz w:val="32"/>
              </w:rPr>
              <w:t>Naciones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Unidas</w:t>
            </w:r>
          </w:p>
          <w:p w14:paraId="0F1968ED" w14:textId="363A9AC6" w:rsidR="00C82012" w:rsidRPr="003D0B91" w:rsidRDefault="00C82012" w:rsidP="00B1192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</w:rPr>
            </w:pPr>
            <w:r w:rsidRPr="003D0B91">
              <w:rPr>
                <w:rFonts w:ascii="Univers" w:hAnsi="Univers"/>
                <w:b/>
                <w:sz w:val="32"/>
              </w:rPr>
              <w:t>para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el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Medio</w:t>
            </w:r>
            <w:r w:rsidR="002372EB">
              <w:rPr>
                <w:rFonts w:ascii="Univers" w:hAnsi="Univers"/>
                <w:b/>
                <w:sz w:val="32"/>
              </w:rPr>
              <w:t xml:space="preserve"> </w:t>
            </w:r>
            <w:r w:rsidRPr="003D0B91">
              <w:rPr>
                <w:rFonts w:ascii="Univers" w:hAnsi="Univers"/>
                <w:b/>
                <w:sz w:val="32"/>
              </w:rPr>
              <w:t>Ambiente</w:t>
            </w:r>
          </w:p>
          <w:p w14:paraId="5CDAF276" w14:textId="77777777" w:rsidR="00C82012" w:rsidRPr="003D0B91" w:rsidRDefault="00C82012" w:rsidP="00B11925">
            <w:pPr>
              <w:spacing w:before="720"/>
              <w:ind w:left="158"/>
            </w:pPr>
          </w:p>
        </w:tc>
        <w:tc>
          <w:tcPr>
            <w:tcW w:w="382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EEE102" w14:textId="77777777" w:rsidR="00004436" w:rsidRDefault="00004436" w:rsidP="00B11925"/>
          <w:p w14:paraId="07DFE124" w14:textId="171D0FAB" w:rsidR="00831630" w:rsidRPr="003D0B91" w:rsidRDefault="00831630" w:rsidP="00B11925">
            <w:proofErr w:type="spellStart"/>
            <w:r w:rsidRPr="003D0B91">
              <w:t>Distr</w:t>
            </w:r>
            <w:proofErr w:type="spellEnd"/>
            <w:r w:rsidRPr="003D0B91">
              <w:t>.</w:t>
            </w:r>
          </w:p>
          <w:p w14:paraId="59DA55A4" w14:textId="77777777" w:rsidR="00C82012" w:rsidRPr="003D0B91" w:rsidRDefault="00831630" w:rsidP="00B11925">
            <w:r w:rsidRPr="003D0B91">
              <w:t>GENERAL</w:t>
            </w:r>
          </w:p>
          <w:p w14:paraId="316F005A" w14:textId="77777777" w:rsidR="004A4C7A" w:rsidRPr="003D0B91" w:rsidRDefault="004A4C7A" w:rsidP="00B11925"/>
          <w:p w14:paraId="32CCC778" w14:textId="35A3C722" w:rsidR="00C82012" w:rsidRPr="003D0B91" w:rsidRDefault="006C7B7B" w:rsidP="00B1192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E0D2E">
              <w:t>UNEP/</w:t>
            </w:r>
            <w:proofErr w:type="spellStart"/>
            <w:r w:rsidR="001E0D2E">
              <w:t>OzL.Pro</w:t>
            </w:r>
            <w:proofErr w:type="spellEnd"/>
            <w:r w:rsidR="001E0D2E">
              <w:t>/</w:t>
            </w:r>
            <w:proofErr w:type="spellStart"/>
            <w:r w:rsidR="001E0D2E">
              <w:t>ExCom</w:t>
            </w:r>
            <w:proofErr w:type="spellEnd"/>
            <w:r w:rsidR="001E0D2E">
              <w:t>/94/1/Add.1</w:t>
            </w:r>
            <w:r>
              <w:fldChar w:fldCharType="end"/>
            </w:r>
          </w:p>
          <w:p w14:paraId="750D1291" w14:textId="7D46609E" w:rsidR="00C82012" w:rsidRPr="003D0B91" w:rsidRDefault="00C82012" w:rsidP="00B11925">
            <w:r w:rsidRPr="003D0B91">
              <w:fldChar w:fldCharType="begin"/>
            </w:r>
            <w:r w:rsidRPr="003D0B91">
              <w:instrText xml:space="preserve"> DOCPROPERTY "Revision date" \@ "d MMMM YYYY"  \* MERGEFORMAT </w:instrText>
            </w:r>
            <w:r w:rsidRPr="003D0B91">
              <w:fldChar w:fldCharType="separate"/>
            </w:r>
            <w:r w:rsidRPr="003D0B91">
              <w:t>13</w:t>
            </w:r>
            <w:r w:rsidR="002372EB">
              <w:t xml:space="preserve"> </w:t>
            </w:r>
            <w:r w:rsidR="00561A6F" w:rsidRPr="003D0B91">
              <w:t>de</w:t>
            </w:r>
            <w:r w:rsidR="002372EB">
              <w:t xml:space="preserve"> </w:t>
            </w:r>
            <w:r w:rsidRPr="003D0B91">
              <w:t>mayo</w:t>
            </w:r>
            <w:r w:rsidR="002372EB">
              <w:t xml:space="preserve"> </w:t>
            </w:r>
            <w:r w:rsidR="00561A6F" w:rsidRPr="003D0B91">
              <w:t>de</w:t>
            </w:r>
            <w:r w:rsidR="002372EB">
              <w:t xml:space="preserve"> </w:t>
            </w:r>
            <w:r w:rsidRPr="003D0B91">
              <w:t>2024</w:t>
            </w:r>
            <w:r w:rsidRPr="003D0B91">
              <w:fldChar w:fldCharType="end"/>
            </w:r>
          </w:p>
          <w:p w14:paraId="118E4BED" w14:textId="77777777" w:rsidR="00C82012" w:rsidRPr="003D0B91" w:rsidRDefault="00C82012" w:rsidP="00B11925">
            <w:pPr>
              <w:rPr>
                <w:caps/>
              </w:rPr>
            </w:pPr>
          </w:p>
          <w:p w14:paraId="1B037155" w14:textId="77777777" w:rsidR="00C82012" w:rsidRPr="003D0B91" w:rsidRDefault="00C82012" w:rsidP="00B11925">
            <w:r w:rsidRPr="003D0B91">
              <w:t>ESPAÑOL</w:t>
            </w:r>
          </w:p>
          <w:p w14:paraId="6E1F8020" w14:textId="56D96636" w:rsidR="00C82012" w:rsidRPr="003D0B91" w:rsidRDefault="00C82012" w:rsidP="00B11925">
            <w:r w:rsidRPr="003D0B91">
              <w:t>ORIGINAL:</w:t>
            </w:r>
            <w:r w:rsidR="002372EB">
              <w:t xml:space="preserve"> </w:t>
            </w:r>
            <w:r w:rsidRPr="003D0B91">
              <w:t>INGLÉS</w:t>
            </w:r>
          </w:p>
        </w:tc>
      </w:tr>
    </w:tbl>
    <w:p w14:paraId="26C53DC1" w14:textId="44A2CC6C" w:rsidR="00C82012" w:rsidRPr="003D0B91" w:rsidRDefault="00C82012" w:rsidP="00C82012">
      <w:pPr>
        <w:jc w:val="left"/>
      </w:pPr>
      <w:r w:rsidRPr="003D0B91">
        <w:t>COMITÉ</w:t>
      </w:r>
      <w:r w:rsidR="002372EB">
        <w:t xml:space="preserve"> </w:t>
      </w:r>
      <w:r w:rsidRPr="003D0B91">
        <w:t>EJECUTIVO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FONDO</w:t>
      </w:r>
      <w:r w:rsidR="002372EB">
        <w:t xml:space="preserve"> </w:t>
      </w:r>
      <w:r w:rsidRPr="003D0B91">
        <w:t>MULTILATERAL</w:t>
      </w:r>
      <w:r w:rsidRPr="003D0B91">
        <w:br/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APLICACIÓN</w:t>
      </w:r>
      <w:r w:rsidR="002372EB">
        <w:t xml:space="preserve"> </w:t>
      </w:r>
      <w:r w:rsidRPr="003D0B91">
        <w:t>DEL</w:t>
      </w:r>
      <w:r w:rsidRPr="003D0B91">
        <w:br/>
      </w:r>
      <w:r w:rsidR="002372EB">
        <w:t xml:space="preserve"> </w:t>
      </w:r>
      <w:r w:rsidRPr="003D0B91">
        <w:t>PROTOCOLO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MONTREAL</w:t>
      </w:r>
      <w:r w:rsidR="002372EB">
        <w:t xml:space="preserve"> </w:t>
      </w:r>
      <w:r w:rsidRPr="003D0B91">
        <w:br/>
        <w:t>Nonagésima</w:t>
      </w:r>
      <w:r w:rsidR="002372EB">
        <w:t xml:space="preserve"> </w:t>
      </w:r>
      <w:r w:rsidRPr="003D0B91">
        <w:t>cuarta</w:t>
      </w:r>
      <w:r w:rsidR="002372EB">
        <w:t xml:space="preserve"> </w:t>
      </w:r>
      <w:r w:rsidRPr="003D0B91">
        <w:t>reunión</w:t>
      </w:r>
    </w:p>
    <w:p w14:paraId="10F62C3B" w14:textId="510C3B48" w:rsidR="00CA59FB" w:rsidRPr="003D0B91" w:rsidRDefault="00C82012" w:rsidP="00CA59FB">
      <w:pPr>
        <w:jc w:val="left"/>
      </w:pPr>
      <w:r w:rsidRPr="003D0B91">
        <w:t>Montreal,</w:t>
      </w:r>
      <w:r w:rsidR="002372EB">
        <w:t xml:space="preserve"> </w:t>
      </w:r>
      <w:r w:rsidRPr="003D0B91">
        <w:t>27</w:t>
      </w:r>
      <w:r w:rsidR="002372EB">
        <w:t xml:space="preserve"> - </w:t>
      </w:r>
      <w:r w:rsidRPr="003D0B91">
        <w:t>31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mayo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2024</w:t>
      </w:r>
    </w:p>
    <w:p w14:paraId="09F296EC" w14:textId="77777777" w:rsidR="00C15867" w:rsidRPr="003D0B91" w:rsidRDefault="00C15867" w:rsidP="00CA59FB">
      <w:pPr>
        <w:jc w:val="left"/>
      </w:pPr>
    </w:p>
    <w:p w14:paraId="6000F0D8" w14:textId="77777777" w:rsidR="0002792A" w:rsidRPr="003D0B91" w:rsidRDefault="0002792A" w:rsidP="00CA59FB">
      <w:pPr>
        <w:jc w:val="left"/>
      </w:pPr>
    </w:p>
    <w:p w14:paraId="55989EFA" w14:textId="165AA52C" w:rsidR="00185512" w:rsidRDefault="001E0D2E" w:rsidP="00185512">
      <w:pPr>
        <w:jc w:val="center"/>
        <w:outlineLvl w:val="0"/>
        <w:rPr>
          <w:b/>
        </w:rPr>
      </w:pPr>
      <w:r w:rsidRPr="003D0B91">
        <w:rPr>
          <w:b/>
        </w:rPr>
        <w:t>Orden</w:t>
      </w:r>
      <w:r w:rsidR="002372EB">
        <w:rPr>
          <w:b/>
        </w:rPr>
        <w:t xml:space="preserve"> </w:t>
      </w:r>
      <w:r w:rsidRPr="003D0B91">
        <w:rPr>
          <w:b/>
        </w:rPr>
        <w:t>del</w:t>
      </w:r>
      <w:r w:rsidR="002372EB">
        <w:rPr>
          <w:b/>
        </w:rPr>
        <w:t xml:space="preserve"> </w:t>
      </w:r>
      <w:r w:rsidRPr="003D0B91">
        <w:rPr>
          <w:b/>
        </w:rPr>
        <w:t>día</w:t>
      </w:r>
      <w:r w:rsidR="002372EB">
        <w:rPr>
          <w:b/>
        </w:rPr>
        <w:t xml:space="preserve"> </w:t>
      </w:r>
      <w:r w:rsidRPr="003D0B91">
        <w:rPr>
          <w:b/>
        </w:rPr>
        <w:t>provisional</w:t>
      </w:r>
      <w:r w:rsidR="002372EB">
        <w:rPr>
          <w:b/>
        </w:rPr>
        <w:t xml:space="preserve"> </w:t>
      </w:r>
      <w:r w:rsidRPr="003D0B91">
        <w:rPr>
          <w:b/>
        </w:rPr>
        <w:t>anotado</w:t>
      </w:r>
    </w:p>
    <w:p w14:paraId="6E5BB244" w14:textId="77777777" w:rsidR="001E0D2E" w:rsidRPr="003D0B91" w:rsidRDefault="001E0D2E" w:rsidP="001E0D2E">
      <w:pPr>
        <w:jc w:val="center"/>
        <w:outlineLvl w:val="0"/>
        <w:rPr>
          <w:b/>
          <w:caps/>
        </w:rPr>
      </w:pPr>
      <w:r w:rsidRPr="003D0B91">
        <w:rPr>
          <w:b/>
        </w:rPr>
        <w:t>ORDEN</w:t>
      </w:r>
      <w:r>
        <w:rPr>
          <w:b/>
        </w:rPr>
        <w:t xml:space="preserve"> </w:t>
      </w:r>
      <w:r w:rsidRPr="003D0B91">
        <w:rPr>
          <w:b/>
        </w:rPr>
        <w:t>DEL</w:t>
      </w:r>
      <w:r>
        <w:rPr>
          <w:b/>
        </w:rPr>
        <w:t xml:space="preserve"> </w:t>
      </w:r>
      <w:r w:rsidRPr="003D0B91">
        <w:rPr>
          <w:b/>
        </w:rPr>
        <w:t>DÍA</w:t>
      </w:r>
      <w:r>
        <w:rPr>
          <w:b/>
        </w:rPr>
        <w:t xml:space="preserve"> </w:t>
      </w:r>
      <w:r w:rsidRPr="003D0B91">
        <w:rPr>
          <w:b/>
        </w:rPr>
        <w:t>PROVISIONAL</w:t>
      </w:r>
      <w:r>
        <w:rPr>
          <w:b/>
        </w:rPr>
        <w:t xml:space="preserve"> </w:t>
      </w:r>
      <w:r w:rsidRPr="003D0B91">
        <w:rPr>
          <w:b/>
        </w:rPr>
        <w:t>ANOTADO</w:t>
      </w:r>
    </w:p>
    <w:p w14:paraId="774A0982" w14:textId="77777777" w:rsidR="001E0D2E" w:rsidRPr="003D0B91" w:rsidRDefault="001E0D2E" w:rsidP="00185512">
      <w:pPr>
        <w:jc w:val="center"/>
        <w:outlineLvl w:val="0"/>
        <w:rPr>
          <w:b/>
          <w:caps/>
        </w:rPr>
      </w:pPr>
    </w:p>
    <w:p w14:paraId="5B17BE73" w14:textId="77777777" w:rsidR="00185512" w:rsidRPr="003D0B91" w:rsidRDefault="00185512" w:rsidP="00185512">
      <w:pPr>
        <w:jc w:val="center"/>
        <w:outlineLvl w:val="0"/>
        <w:rPr>
          <w:bCs/>
          <w:caps/>
        </w:rPr>
      </w:pPr>
    </w:p>
    <w:p w14:paraId="38F2359E" w14:textId="77777777" w:rsidR="00185512" w:rsidRPr="003D0B91" w:rsidRDefault="00185512" w:rsidP="00185512">
      <w:pPr>
        <w:jc w:val="left"/>
        <w:outlineLvl w:val="0"/>
        <w:rPr>
          <w:bCs/>
          <w:caps/>
        </w:rPr>
      </w:pPr>
    </w:p>
    <w:p w14:paraId="3EFFC132" w14:textId="36391192" w:rsidR="00185512" w:rsidRPr="003D0B91" w:rsidRDefault="001C70A6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Apertura</w:t>
      </w:r>
      <w:r w:rsidR="002372EB">
        <w:rPr>
          <w:b/>
          <w:bCs/>
        </w:rPr>
        <w:t xml:space="preserve"> </w:t>
      </w:r>
      <w:r w:rsidR="00D51EC1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D51EC1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675506">
        <w:rPr>
          <w:b/>
          <w:bCs/>
        </w:rPr>
        <w:t>r</w:t>
      </w:r>
      <w:r w:rsidR="00D51EC1" w:rsidRPr="003D0B91">
        <w:rPr>
          <w:b/>
          <w:bCs/>
        </w:rPr>
        <w:t>eunión</w:t>
      </w:r>
    </w:p>
    <w:p w14:paraId="74A369FC" w14:textId="47333C20" w:rsidR="00185512" w:rsidRPr="003D0B91" w:rsidRDefault="001C70A6" w:rsidP="00185512">
      <w:pPr>
        <w:spacing w:after="240"/>
        <w:ind w:left="720"/>
        <w:outlineLvl w:val="0"/>
      </w:pPr>
      <w:r w:rsidRPr="003D0B91">
        <w:t>Palabras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apertura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6A4482" w:rsidRPr="003D0B91">
        <w:t>la</w:t>
      </w:r>
      <w:r w:rsidR="002372EB">
        <w:t xml:space="preserve"> </w:t>
      </w:r>
      <w:r w:rsidR="006A4482" w:rsidRPr="003D0B91">
        <w:t>Sra.</w:t>
      </w:r>
      <w:r w:rsidR="002372EB">
        <w:t xml:space="preserve"> </w:t>
      </w:r>
      <w:r w:rsidR="000B2532">
        <w:t>María</w:t>
      </w:r>
      <w:r w:rsidR="002372EB">
        <w:t xml:space="preserve"> </w:t>
      </w:r>
      <w:r w:rsidR="009E596E" w:rsidRPr="003D0B91">
        <w:t>Antonella</w:t>
      </w:r>
      <w:r w:rsidR="002372EB">
        <w:t xml:space="preserve"> </w:t>
      </w:r>
      <w:r w:rsidR="009E596E" w:rsidRPr="003D0B91">
        <w:t>Parodi</w:t>
      </w:r>
      <w:r w:rsidR="002372EB">
        <w:t xml:space="preserve"> </w:t>
      </w:r>
      <w:r w:rsidR="00185512" w:rsidRPr="003D0B91">
        <w:t>(</w:t>
      </w:r>
      <w:r w:rsidR="009E596E" w:rsidRPr="003D0B91">
        <w:t>Argentin</w:t>
      </w:r>
      <w:r w:rsidR="00185512" w:rsidRPr="003D0B91">
        <w:t>a),</w:t>
      </w:r>
      <w:r w:rsidR="002372EB">
        <w:t xml:space="preserve"> </w:t>
      </w:r>
      <w:proofErr w:type="gramStart"/>
      <w:r w:rsidRPr="003D0B91">
        <w:t>Presidenta</w:t>
      </w:r>
      <w:proofErr w:type="gramEnd"/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Comité</w:t>
      </w:r>
      <w:r w:rsidR="002372EB">
        <w:t xml:space="preserve"> </w:t>
      </w:r>
      <w:r w:rsidRPr="003D0B91">
        <w:t>Ejecutivo</w:t>
      </w:r>
      <w:r w:rsidR="00185512" w:rsidRPr="003D0B91">
        <w:t>.</w:t>
      </w:r>
    </w:p>
    <w:p w14:paraId="3C25EC0C" w14:textId="0C218433" w:rsidR="00185512" w:rsidRPr="003D0B91" w:rsidRDefault="00F97DD9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Materias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organizativas</w:t>
      </w:r>
    </w:p>
    <w:p w14:paraId="15DD59CF" w14:textId="7B85E618" w:rsidR="00185512" w:rsidRPr="003D0B91" w:rsidRDefault="006F3D77" w:rsidP="00185512">
      <w:pPr>
        <w:widowControl w:val="0"/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a)</w:t>
      </w:r>
      <w:r w:rsidR="00185512" w:rsidRPr="003D0B91">
        <w:rPr>
          <w:b/>
          <w:bCs/>
        </w:rPr>
        <w:tab/>
      </w:r>
      <w:r w:rsidR="001C70A6" w:rsidRPr="003D0B91">
        <w:rPr>
          <w:b/>
          <w:bCs/>
        </w:rPr>
        <w:t>Aprobación</w:t>
      </w:r>
      <w:r w:rsidR="002372EB">
        <w:rPr>
          <w:b/>
          <w:bCs/>
        </w:rPr>
        <w:t xml:space="preserve"> </w:t>
      </w:r>
      <w:r w:rsidR="00237829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D51EC1" w:rsidRPr="003D0B91">
        <w:rPr>
          <w:b/>
          <w:bCs/>
        </w:rPr>
        <w:t>orden</w:t>
      </w:r>
      <w:r w:rsidR="002372EB">
        <w:rPr>
          <w:b/>
          <w:bCs/>
        </w:rPr>
        <w:t xml:space="preserve"> </w:t>
      </w:r>
      <w:r w:rsidR="00D51EC1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D51EC1" w:rsidRPr="003D0B91">
        <w:rPr>
          <w:b/>
          <w:bCs/>
        </w:rPr>
        <w:t>día</w:t>
      </w:r>
    </w:p>
    <w:p w14:paraId="67CB1EAE" w14:textId="19D22AE7" w:rsidR="00185512" w:rsidRPr="003D0B91" w:rsidRDefault="00F97DD9" w:rsidP="00185512">
      <w:pPr>
        <w:widowControl w:val="0"/>
        <w:spacing w:after="240"/>
        <w:ind w:left="720"/>
        <w:outlineLvl w:val="1"/>
      </w:pPr>
      <w:r w:rsidRPr="003D0B91">
        <w:t>El</w:t>
      </w:r>
      <w:r w:rsidR="002372EB">
        <w:t xml:space="preserve"> </w:t>
      </w:r>
      <w:r w:rsidRPr="003D0B91">
        <w:t>orden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día</w:t>
      </w:r>
      <w:r w:rsidR="002372EB">
        <w:t xml:space="preserve"> </w:t>
      </w:r>
      <w:r w:rsidRPr="003D0B91">
        <w:t>provisional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</w:t>
      </w:r>
      <w:r w:rsidR="00B723F9" w:rsidRPr="003D0B91">
        <w:t>4º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.Pro/ExCom/94/1</w:t>
      </w:r>
      <w:r w:rsidRPr="003D0B91">
        <w:t>.</w:t>
      </w:r>
    </w:p>
    <w:p w14:paraId="7664FA29" w14:textId="10623258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1ADDE7E4" w14:textId="6D1BB32D" w:rsidR="00185512" w:rsidRPr="003D0B91" w:rsidRDefault="00635357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2372EB">
        <w:t xml:space="preserve"> </w:t>
      </w:r>
      <w:r w:rsidRPr="003D0B91">
        <w:t>aprobar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orden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día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base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versión</w:t>
      </w:r>
      <w:r w:rsidR="002372EB">
        <w:t xml:space="preserve"> </w:t>
      </w:r>
      <w:r w:rsidRPr="003D0B91">
        <w:t>provisional</w:t>
      </w:r>
      <w:r w:rsidR="002372EB">
        <w:t xml:space="preserve"> </w:t>
      </w:r>
      <w:r w:rsidRPr="003D0B91">
        <w:t>recogida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Pr="003D0B91">
        <w:t>.Pro/ExCom/94/1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modificada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palabra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pleno,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ser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caso.</w:t>
      </w:r>
    </w:p>
    <w:p w14:paraId="4E15C602" w14:textId="708E419A" w:rsidR="00185512" w:rsidRPr="003D0B91" w:rsidRDefault="006F3D77" w:rsidP="00185512">
      <w:pPr>
        <w:widowControl w:val="0"/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b)</w:t>
      </w:r>
      <w:r w:rsidR="00185512" w:rsidRPr="003D0B91">
        <w:rPr>
          <w:b/>
          <w:bCs/>
        </w:rPr>
        <w:tab/>
      </w:r>
      <w:r w:rsidR="00A30025" w:rsidRPr="003D0B91">
        <w:rPr>
          <w:b/>
          <w:bCs/>
        </w:rPr>
        <w:t>Organización</w:t>
      </w:r>
      <w:r w:rsidR="002372EB">
        <w:rPr>
          <w:b/>
          <w:bCs/>
        </w:rPr>
        <w:t xml:space="preserve"> </w:t>
      </w:r>
      <w:r w:rsidR="00A30025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A30025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A30025" w:rsidRPr="003D0B91">
        <w:rPr>
          <w:b/>
          <w:bCs/>
        </w:rPr>
        <w:t>trabajos</w:t>
      </w:r>
    </w:p>
    <w:p w14:paraId="345A0CB3" w14:textId="49020E68" w:rsidR="00185512" w:rsidRPr="003D0B91" w:rsidRDefault="00DE5870" w:rsidP="00185512">
      <w:pPr>
        <w:widowControl w:val="0"/>
        <w:spacing w:after="240"/>
        <w:ind w:left="720"/>
        <w:outlineLvl w:val="1"/>
      </w:pPr>
      <w:r w:rsidRPr="003D0B91">
        <w:t>La</w:t>
      </w:r>
      <w:r w:rsidR="002372EB">
        <w:t xml:space="preserve"> </w:t>
      </w:r>
      <w:proofErr w:type="gramStart"/>
      <w:r w:rsidRPr="003D0B91">
        <w:t>Presidenta</w:t>
      </w:r>
      <w:proofErr w:type="gramEnd"/>
      <w:r w:rsidR="002372EB">
        <w:t xml:space="preserve"> </w:t>
      </w:r>
      <w:r w:rsidRPr="003D0B91">
        <w:t>propondrá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pleno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organización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trabajos.</w:t>
      </w:r>
    </w:p>
    <w:p w14:paraId="7DA5FDEC" w14:textId="3CA935C6" w:rsidR="00185512" w:rsidRPr="003D0B91" w:rsidRDefault="00062C26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Actividades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Secretaría</w:t>
      </w:r>
    </w:p>
    <w:p w14:paraId="640B5133" w14:textId="498AEAD1" w:rsidR="00185512" w:rsidRPr="003D0B91" w:rsidRDefault="00AB18B3" w:rsidP="00185512">
      <w:pPr>
        <w:spacing w:after="240"/>
        <w:ind w:left="720"/>
        <w:outlineLvl w:val="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.Pro/ExCom/94/2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realizadas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</w:t>
      </w:r>
      <w:r w:rsidR="002372EB">
        <w:t xml:space="preserve"> </w:t>
      </w:r>
      <w:r w:rsidRPr="003D0B91">
        <w:t>con</w:t>
      </w:r>
      <w:r w:rsidR="002372EB">
        <w:t xml:space="preserve"> </w:t>
      </w:r>
      <w:r w:rsidRPr="003D0B91">
        <w:t>posterioridad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93ª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Comité</w:t>
      </w:r>
      <w:r w:rsidR="002372EB">
        <w:t xml:space="preserve"> </w:t>
      </w:r>
      <w:r w:rsidRPr="003D0B91">
        <w:t>Ejecutivo.</w:t>
      </w:r>
    </w:p>
    <w:p w14:paraId="21370525" w14:textId="2B1E573A" w:rsidR="00185512" w:rsidRPr="003D0B91" w:rsidRDefault="00597F4A" w:rsidP="007779CB">
      <w:pPr>
        <w:spacing w:after="240"/>
        <w:ind w:left="720"/>
        <w:outlineLvl w:val="0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15780A12" w14:textId="4C22291F" w:rsidR="00185512" w:rsidRPr="003D0B91" w:rsidRDefault="00062C26" w:rsidP="00D90171">
      <w:pPr>
        <w:keepNext/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lastRenderedPageBreak/>
        <w:t>Asuntos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financieros</w:t>
      </w:r>
    </w:p>
    <w:p w14:paraId="39270A30" w14:textId="1DD101C1" w:rsidR="00185512" w:rsidRPr="003D0B91" w:rsidRDefault="006F3D77" w:rsidP="001952C9">
      <w:pPr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a)</w:t>
      </w:r>
      <w:r w:rsidR="00185512" w:rsidRPr="003D0B91">
        <w:rPr>
          <w:b/>
          <w:bCs/>
        </w:rPr>
        <w:tab/>
      </w:r>
      <w:r w:rsidR="00007C9A" w:rsidRPr="003D0B91">
        <w:rPr>
          <w:b/>
          <w:bCs/>
        </w:rPr>
        <w:t>S</w:t>
      </w:r>
      <w:r w:rsidR="0070792C" w:rsidRPr="003D0B91">
        <w:rPr>
          <w:b/>
          <w:bCs/>
        </w:rPr>
        <w:t>ituación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las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contribuciones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y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70792C" w:rsidRPr="003D0B91">
        <w:rPr>
          <w:b/>
          <w:bCs/>
        </w:rPr>
        <w:t>desembolsos</w:t>
      </w:r>
    </w:p>
    <w:p w14:paraId="29BEAF60" w14:textId="0DA99740" w:rsidR="00185512" w:rsidRPr="003D0B91" w:rsidRDefault="0070792C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bookmarkStart w:id="0" w:name="_Hlk105331229"/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.Pro/ExCom/94/3</w:t>
      </w:r>
      <w:r w:rsidR="002372EB">
        <w:rPr>
          <w:color w:val="000000" w:themeColor="text1"/>
        </w:rPr>
        <w:t xml:space="preserve"> </w:t>
      </w:r>
      <w:bookmarkEnd w:id="0"/>
      <w:r w:rsidRPr="003D0B91">
        <w:rPr>
          <w:color w:val="000000" w:themeColor="text1"/>
        </w:rPr>
        <w:t>informa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estado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situación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Fondo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al</w:t>
      </w:r>
      <w:r w:rsidR="002372EB">
        <w:t xml:space="preserve"> </w:t>
      </w:r>
      <w:r w:rsidR="009E596E" w:rsidRPr="003D0B91">
        <w:t>25</w:t>
      </w:r>
      <w:r w:rsidR="001E0D2E">
        <w:t> </w:t>
      </w:r>
      <w:r w:rsidR="003E1E29" w:rsidRPr="003D0B91">
        <w:t>de</w:t>
      </w:r>
      <w:r w:rsidR="001E0D2E">
        <w:t> </w:t>
      </w:r>
      <w:r w:rsidR="003E1E29" w:rsidRPr="003D0B91">
        <w:t>abril</w:t>
      </w:r>
      <w:r w:rsidR="002372EB">
        <w:t xml:space="preserve"> </w:t>
      </w:r>
      <w:r w:rsidR="003E1E29" w:rsidRPr="003D0B91">
        <w:t>de</w:t>
      </w:r>
      <w:r w:rsidR="002372EB">
        <w:t xml:space="preserve"> </w:t>
      </w:r>
      <w:r w:rsidR="009E596E" w:rsidRPr="003D0B91">
        <w:t>2024</w:t>
      </w:r>
      <w:r w:rsidR="00F6685E" w:rsidRPr="003D0B91">
        <w:t>.</w:t>
      </w:r>
      <w:r w:rsidR="002372EB">
        <w:t xml:space="preserve"> </w:t>
      </w:r>
      <w:r w:rsidR="008162AF" w:rsidRPr="003D0B91">
        <w:t>Tras</w:t>
      </w:r>
      <w:r w:rsidR="002372EB">
        <w:t xml:space="preserve"> </w:t>
      </w:r>
      <w:r w:rsidR="008162AF" w:rsidRPr="003D0B91">
        <w:t>descontar</w:t>
      </w:r>
      <w:r w:rsidR="002372EB">
        <w:t xml:space="preserve"> </w:t>
      </w:r>
      <w:r w:rsidR="008162AF" w:rsidRPr="003D0B91">
        <w:t>la</w:t>
      </w:r>
      <w:r w:rsidR="002372EB">
        <w:t xml:space="preserve"> </w:t>
      </w:r>
      <w:r w:rsidR="008162AF" w:rsidRPr="003D0B91">
        <w:t>totalidad</w:t>
      </w:r>
      <w:r w:rsidR="002372EB">
        <w:t xml:space="preserve"> </w:t>
      </w:r>
      <w:r w:rsidR="008162AF" w:rsidRPr="003D0B91">
        <w:t>de</w:t>
      </w:r>
      <w:r w:rsidR="002372EB">
        <w:t xml:space="preserve"> </w:t>
      </w:r>
      <w:r w:rsidR="008162AF" w:rsidRPr="003D0B91">
        <w:t>los</w:t>
      </w:r>
      <w:r w:rsidR="002372EB">
        <w:t xml:space="preserve"> </w:t>
      </w:r>
      <w:r w:rsidR="008162AF" w:rsidRPr="003D0B91">
        <w:t>fondos</w:t>
      </w:r>
      <w:r w:rsidR="002372EB">
        <w:t xml:space="preserve"> </w:t>
      </w:r>
      <w:r w:rsidR="008162AF" w:rsidRPr="003D0B91">
        <w:t>aprobados</w:t>
      </w:r>
      <w:r w:rsidR="002372EB">
        <w:t xml:space="preserve"> </w:t>
      </w:r>
      <w:r w:rsidR="008162AF" w:rsidRPr="003D0B91">
        <w:t>por</w:t>
      </w:r>
      <w:r w:rsidR="002372EB">
        <w:t xml:space="preserve"> </w:t>
      </w:r>
      <w:r w:rsidR="008162AF" w:rsidRPr="003D0B91">
        <w:t>el</w:t>
      </w:r>
      <w:r w:rsidR="002372EB">
        <w:t xml:space="preserve"> </w:t>
      </w:r>
      <w:r w:rsidR="008162AF" w:rsidRPr="003D0B91">
        <w:t>Comité</w:t>
      </w:r>
      <w:r w:rsidR="002372EB">
        <w:t xml:space="preserve"> </w:t>
      </w:r>
      <w:r w:rsidR="008162AF" w:rsidRPr="003D0B91">
        <w:t>Ejecutivo</w:t>
      </w:r>
      <w:r w:rsidR="002372EB">
        <w:t xml:space="preserve"> </w:t>
      </w:r>
      <w:r w:rsidR="008162AF" w:rsidRPr="003D0B91">
        <w:t>hasta</w:t>
      </w:r>
      <w:r w:rsidR="002372EB">
        <w:t xml:space="preserve"> </w:t>
      </w:r>
      <w:r w:rsidR="008162AF" w:rsidRPr="003D0B91">
        <w:t>la</w:t>
      </w:r>
      <w:r w:rsidR="002372EB">
        <w:t xml:space="preserve"> </w:t>
      </w:r>
      <w:r w:rsidR="008162AF" w:rsidRPr="003D0B91">
        <w:t>93ª</w:t>
      </w:r>
      <w:r w:rsidR="002372EB">
        <w:t xml:space="preserve"> </w:t>
      </w:r>
      <w:r w:rsidR="008162AF" w:rsidRPr="003D0B91">
        <w:t>reunión,</w:t>
      </w:r>
      <w:r w:rsidR="002372EB">
        <w:t xml:space="preserve"> </w:t>
      </w:r>
      <w:r w:rsidR="008162AF" w:rsidRPr="003D0B91">
        <w:t>inclusive,</w:t>
      </w:r>
      <w:r w:rsidR="002372EB">
        <w:t xml:space="preserve"> </w:t>
      </w:r>
      <w:r w:rsidR="008162AF" w:rsidRPr="003D0B91">
        <w:t>el</w:t>
      </w:r>
      <w:r w:rsidR="002372EB">
        <w:t xml:space="preserve"> </w:t>
      </w:r>
      <w:r w:rsidR="008162AF" w:rsidRPr="003D0B91">
        <w:t>saldo</w:t>
      </w:r>
      <w:r w:rsidR="002372EB">
        <w:t xml:space="preserve"> </w:t>
      </w:r>
      <w:r w:rsidR="008162AF" w:rsidRPr="003D0B91">
        <w:t>asciende</w:t>
      </w:r>
      <w:r w:rsidR="002372EB">
        <w:t xml:space="preserve"> </w:t>
      </w:r>
      <w:r w:rsidR="008162AF" w:rsidRPr="003D0B91">
        <w:t>a</w:t>
      </w:r>
      <w:r w:rsidR="002372EB">
        <w:t xml:space="preserve"> </w:t>
      </w:r>
      <w:r w:rsidR="008162AF" w:rsidRPr="003D0B91">
        <w:t>la</w:t>
      </w:r>
      <w:r w:rsidR="002372EB">
        <w:t xml:space="preserve"> </w:t>
      </w:r>
      <w:r w:rsidR="008162AF" w:rsidRPr="003D0B91">
        <w:t>suma</w:t>
      </w:r>
      <w:r w:rsidR="002372EB">
        <w:t xml:space="preserve"> </w:t>
      </w:r>
      <w:r w:rsidR="008162AF" w:rsidRPr="003D0B91">
        <w:t>en</w:t>
      </w:r>
      <w:r w:rsidR="002372EB">
        <w:t xml:space="preserve"> </w:t>
      </w:r>
      <w:r w:rsidR="008162AF" w:rsidRPr="003D0B91">
        <w:t>efectivo</w:t>
      </w:r>
      <w:r w:rsidR="002372EB">
        <w:t xml:space="preserve"> </w:t>
      </w:r>
      <w:r w:rsidR="008162AF" w:rsidRPr="003D0B91">
        <w:t>de</w:t>
      </w:r>
      <w:r w:rsidR="002372EB">
        <w:t xml:space="preserve"> </w:t>
      </w:r>
      <w:r w:rsidR="009E596E" w:rsidRPr="003D0B91">
        <w:t>54</w:t>
      </w:r>
      <w:r w:rsidR="003E1E29" w:rsidRPr="003D0B91">
        <w:t>1.</w:t>
      </w:r>
      <w:r w:rsidR="009E596E" w:rsidRPr="003D0B91">
        <w:t>32</w:t>
      </w:r>
      <w:r w:rsidR="007209B4" w:rsidRPr="003D0B91">
        <w:t>7.</w:t>
      </w:r>
      <w:r w:rsidR="009E596E" w:rsidRPr="003D0B91">
        <w:t>510</w:t>
      </w:r>
      <w:r w:rsidR="002372EB">
        <w:t xml:space="preserve"> </w:t>
      </w:r>
      <w:r w:rsidR="008162AF" w:rsidRPr="003D0B91">
        <w:t>$EUA.</w:t>
      </w:r>
    </w:p>
    <w:p w14:paraId="135ACAD9" w14:textId="225C9581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1D249990" w14:textId="05862C6B" w:rsidR="00185512" w:rsidRPr="00250D2F" w:rsidRDefault="00F022A4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63663B06" w14:textId="77B97C40" w:rsidR="003B045C" w:rsidRPr="003D0B91" w:rsidRDefault="00D75B57" w:rsidP="004865B6">
      <w:pPr>
        <w:pStyle w:val="Heading2"/>
        <w:numPr>
          <w:ilvl w:val="1"/>
          <w:numId w:val="2"/>
        </w:numPr>
        <w:ind w:left="2127" w:hanging="709"/>
        <w:rPr>
          <w:lang w:bidi="hi-IN"/>
        </w:rPr>
      </w:pPr>
      <w:r w:rsidRPr="003D0B91">
        <w:rPr>
          <w:lang w:bidi="hi-IN"/>
        </w:rPr>
        <w:t>Tomar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nota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informe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Tesorería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sobre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el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estado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situación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las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contribuciones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y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desembolsos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que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recoge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el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Anexo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I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presente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documento</w:t>
      </w:r>
      <w:r w:rsidR="003B045C" w:rsidRPr="003D0B91">
        <w:rPr>
          <w:lang w:bidi="hi-IN"/>
        </w:rPr>
        <w:t>;</w:t>
      </w:r>
    </w:p>
    <w:p w14:paraId="63F33948" w14:textId="696BB48C" w:rsidR="003B045C" w:rsidRPr="003D0B91" w:rsidRDefault="00170428" w:rsidP="004865B6">
      <w:pPr>
        <w:pStyle w:val="Heading2"/>
        <w:numPr>
          <w:ilvl w:val="1"/>
          <w:numId w:val="2"/>
        </w:numPr>
        <w:ind w:left="2127" w:hanging="709"/>
        <w:rPr>
          <w:lang w:bidi="hi-IN"/>
        </w:rPr>
      </w:pPr>
      <w:r w:rsidRPr="003D0B91">
        <w:rPr>
          <w:lang w:bidi="hi-IN"/>
        </w:rPr>
        <w:t>Solicitar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la</w:t>
      </w:r>
      <w:r w:rsidR="002372EB">
        <w:rPr>
          <w:lang w:bidi="hi-IN"/>
        </w:rPr>
        <w:t xml:space="preserve"> </w:t>
      </w:r>
      <w:proofErr w:type="gramStart"/>
      <w:r w:rsidR="00435CDE" w:rsidRPr="003D0B91">
        <w:rPr>
          <w:lang w:bidi="hi-IN"/>
        </w:rPr>
        <w:t>Director</w:t>
      </w:r>
      <w:r w:rsidRPr="003D0B91">
        <w:rPr>
          <w:lang w:bidi="hi-IN"/>
        </w:rPr>
        <w:t>a</w:t>
      </w:r>
      <w:proofErr w:type="gramEnd"/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y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a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la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Tesorería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permanecer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en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consulta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con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las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Partes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que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han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mantenido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compromisos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pendientes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durante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un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trienio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o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más</w:t>
      </w:r>
      <w:r w:rsidR="00A51488">
        <w:rPr>
          <w:lang w:bidi="hi-IN"/>
        </w:rPr>
        <w:t>,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e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informar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al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respecto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en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la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95ª</w:t>
      </w:r>
      <w:r w:rsidR="002372EB">
        <w:rPr>
          <w:lang w:bidi="hi-IN"/>
        </w:rPr>
        <w:t xml:space="preserve"> </w:t>
      </w:r>
      <w:r w:rsidR="00435CDE" w:rsidRPr="003D0B91">
        <w:rPr>
          <w:lang w:bidi="hi-IN"/>
        </w:rPr>
        <w:t>reunión.</w:t>
      </w:r>
    </w:p>
    <w:p w14:paraId="70167205" w14:textId="5BA1792D" w:rsidR="003B045C" w:rsidRPr="003D0B91" w:rsidRDefault="009A012B" w:rsidP="004865B6">
      <w:pPr>
        <w:pStyle w:val="Heading2"/>
        <w:numPr>
          <w:ilvl w:val="1"/>
          <w:numId w:val="2"/>
        </w:numPr>
        <w:ind w:left="2127" w:hanging="709"/>
        <w:rPr>
          <w:lang w:bidi="hi-IN"/>
        </w:rPr>
      </w:pPr>
      <w:r w:rsidRPr="003D0B91">
        <w:rPr>
          <w:lang w:bidi="hi-IN"/>
        </w:rPr>
        <w:t>Instar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todas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las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Partes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pagar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sus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contribuciones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Fondo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Multilateral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de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forma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íntegra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y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al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más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corto</w:t>
      </w:r>
      <w:r w:rsidR="002372EB">
        <w:rPr>
          <w:lang w:bidi="hi-IN"/>
        </w:rPr>
        <w:t xml:space="preserve"> </w:t>
      </w:r>
      <w:r w:rsidRPr="003D0B91">
        <w:rPr>
          <w:lang w:bidi="hi-IN"/>
        </w:rPr>
        <w:t>plazo</w:t>
      </w:r>
      <w:r w:rsidR="00A55B84" w:rsidRPr="003D0B91">
        <w:rPr>
          <w:lang w:bidi="hi-IN"/>
        </w:rPr>
        <w:t>.</w:t>
      </w:r>
    </w:p>
    <w:p w14:paraId="56443713" w14:textId="25E21C96" w:rsidR="00185512" w:rsidRPr="003D0B91" w:rsidRDefault="006F3D77" w:rsidP="00185512">
      <w:pPr>
        <w:widowControl w:val="0"/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b)</w:t>
      </w:r>
      <w:r w:rsidR="00185512" w:rsidRPr="003D0B91">
        <w:rPr>
          <w:b/>
          <w:bCs/>
        </w:rPr>
        <w:tab/>
      </w:r>
      <w:r w:rsidR="00062C26"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saldos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y</w:t>
      </w:r>
      <w:r w:rsidR="002372EB">
        <w:rPr>
          <w:b/>
          <w:bCs/>
        </w:rPr>
        <w:t xml:space="preserve"> </w:t>
      </w:r>
      <w:r w:rsidR="007E6E44" w:rsidRPr="003D0B91">
        <w:rPr>
          <w:b/>
          <w:bCs/>
        </w:rPr>
        <w:t>disponibilidad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AE141E" w:rsidRPr="003D0B91">
        <w:rPr>
          <w:b/>
          <w:bCs/>
        </w:rPr>
        <w:t>recursos</w:t>
      </w:r>
    </w:p>
    <w:p w14:paraId="1201C86B" w14:textId="5E45B266" w:rsidR="00185512" w:rsidRPr="003D0B91" w:rsidRDefault="007A5C2D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</w:t>
      </w:r>
      <w:r w:rsidRPr="003D0B91">
        <w:rPr>
          <w:color w:val="000000" w:themeColor="text1"/>
          <w:szCs w:val="24"/>
          <w:u w:val="single"/>
        </w:rPr>
        <w:t>4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resumen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fondos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reintegran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organismos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bilaterales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ejecución.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Incluye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antecedentes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todos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mantienen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saldos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su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poder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transcurridos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más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12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meses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su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término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saldos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reintegrar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concepto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terminados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decisión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Comité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Ejecutivo.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indica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monto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disponible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aprobaciones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durante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9</w:t>
      </w:r>
      <w:r w:rsidR="00B723F9" w:rsidRPr="003D0B91">
        <w:rPr>
          <w:color w:val="000000" w:themeColor="text1"/>
        </w:rPr>
        <w:t>4º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reunión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asciende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542.690.104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$EUA,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suma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compuesta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saldo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Fondo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más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total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reintegros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realizan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organismos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bilaterales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ejecución.</w:t>
      </w:r>
    </w:p>
    <w:p w14:paraId="697275A7" w14:textId="1C174545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67187E21" w14:textId="7232B565" w:rsidR="00185512" w:rsidRPr="00250D2F" w:rsidRDefault="003D608E" w:rsidP="00185512">
      <w:pPr>
        <w:keepNext/>
        <w:keepLines/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31AB987F" w14:textId="1FCC6D2C" w:rsidR="00185512" w:rsidRPr="003D0B91" w:rsidRDefault="0031610C" w:rsidP="0020496A">
      <w:pPr>
        <w:keepNext/>
        <w:keepLines/>
        <w:widowControl w:val="0"/>
        <w:numPr>
          <w:ilvl w:val="1"/>
          <w:numId w:val="14"/>
        </w:numPr>
        <w:tabs>
          <w:tab w:val="num" w:pos="-796"/>
          <w:tab w:val="num" w:pos="90"/>
          <w:tab w:val="num" w:pos="709"/>
        </w:tabs>
        <w:spacing w:after="240"/>
        <w:outlineLvl w:val="1"/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de:</w:t>
      </w:r>
    </w:p>
    <w:p w14:paraId="46ACE495" w14:textId="24A5BD6F" w:rsidR="000404B2" w:rsidRPr="003D0B91" w:rsidRDefault="003211B5" w:rsidP="00784322">
      <w:pPr>
        <w:widowControl w:val="0"/>
        <w:numPr>
          <w:ilvl w:val="0"/>
          <w:numId w:val="34"/>
        </w:numPr>
        <w:spacing w:after="240"/>
        <w:ind w:left="2127" w:hanging="709"/>
        <w:outlineLvl w:val="2"/>
      </w:pPr>
      <w:r w:rsidRPr="003D0B91">
        <w:t>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saldos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disponibilidad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recursos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Pr="003D0B91">
        <w:t>.Pro/ExCom/94/4;</w:t>
      </w:r>
    </w:p>
    <w:p w14:paraId="71CA0C3B" w14:textId="08ADAB13" w:rsidR="000404B2" w:rsidRPr="003D0B91" w:rsidRDefault="00613C8B" w:rsidP="00784322">
      <w:pPr>
        <w:widowControl w:val="0"/>
        <w:numPr>
          <w:ilvl w:val="0"/>
          <w:numId w:val="34"/>
        </w:numPr>
        <w:spacing w:after="240"/>
        <w:ind w:left="2127" w:hanging="709"/>
        <w:outlineLvl w:val="2"/>
      </w:pPr>
      <w:r w:rsidRPr="003D0B91">
        <w:t>Que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nivel</w:t>
      </w:r>
      <w:r w:rsidR="002372EB">
        <w:t xml:space="preserve"> </w:t>
      </w:r>
      <w:r w:rsidRPr="003D0B91">
        <w:t>neto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fondos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reintegran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94ª</w:t>
      </w:r>
      <w:r w:rsidR="001E0D2E">
        <w:t> </w:t>
      </w:r>
      <w:r w:rsidRPr="003D0B91">
        <w:t>reunión</w:t>
      </w:r>
      <w:r w:rsidR="002372EB">
        <w:t xml:space="preserve"> </w:t>
      </w:r>
      <w:r w:rsidRPr="003D0B91">
        <w:t>asciende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total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0404B2" w:rsidRPr="003D0B91">
        <w:t>1</w:t>
      </w:r>
      <w:r w:rsidR="0078525D">
        <w:t>.</w:t>
      </w:r>
      <w:r w:rsidR="000404B2" w:rsidRPr="003D0B91">
        <w:t>362</w:t>
      </w:r>
      <w:r w:rsidR="0078525D">
        <w:t>.</w:t>
      </w:r>
      <w:r w:rsidR="000404B2" w:rsidRPr="003D0B91">
        <w:t>594</w:t>
      </w:r>
      <w:r w:rsidR="002372EB">
        <w:t xml:space="preserve"> </w:t>
      </w:r>
      <w:r w:rsidR="00504F1E" w:rsidRPr="003D0B91">
        <w:t>$EUA,</w:t>
      </w:r>
      <w:r w:rsidR="002372EB">
        <w:t xml:space="preserve"> </w:t>
      </w:r>
      <w:r w:rsidR="00504F1E" w:rsidRPr="003D0B91">
        <w:t>cifra</w:t>
      </w:r>
      <w:r w:rsidR="002372EB">
        <w:t xml:space="preserve"> </w:t>
      </w:r>
      <w:r w:rsidR="00504F1E" w:rsidRPr="003D0B91">
        <w:t>consistente</w:t>
      </w:r>
      <w:r w:rsidR="002372EB">
        <w:t xml:space="preserve"> </w:t>
      </w:r>
      <w:r w:rsidR="00504F1E" w:rsidRPr="003D0B91">
        <w:t>en</w:t>
      </w:r>
      <w:r w:rsidR="002372EB">
        <w:t xml:space="preserve"> </w:t>
      </w:r>
      <w:r w:rsidR="000404B2" w:rsidRPr="003D0B91">
        <w:t>239</w:t>
      </w:r>
      <w:r w:rsidR="0078525D">
        <w:t>.</w:t>
      </w:r>
      <w:r w:rsidR="000404B2" w:rsidRPr="003D0B91">
        <w:t>606</w:t>
      </w:r>
      <w:r w:rsidR="001E0D2E">
        <w:t> </w:t>
      </w:r>
      <w:r w:rsidR="001516EE" w:rsidRPr="003D0B91">
        <w:t>$EUA</w:t>
      </w:r>
      <w:r w:rsidR="002372EB">
        <w:t xml:space="preserve"> </w:t>
      </w:r>
      <w:r w:rsidR="001516EE" w:rsidRPr="003D0B91">
        <w:t>más</w:t>
      </w:r>
      <w:r w:rsidR="002372EB">
        <w:t xml:space="preserve"> </w:t>
      </w:r>
      <w:r w:rsidR="001516EE" w:rsidRPr="003D0B91">
        <w:t>gastos</w:t>
      </w:r>
      <w:r w:rsidR="002372EB">
        <w:t xml:space="preserve"> </w:t>
      </w:r>
      <w:r w:rsidR="001516EE" w:rsidRPr="003D0B91">
        <w:t>de</w:t>
      </w:r>
      <w:r w:rsidR="002372EB">
        <w:t xml:space="preserve"> </w:t>
      </w:r>
      <w:r w:rsidR="001516EE" w:rsidRPr="003D0B91">
        <w:t>apoyo</w:t>
      </w:r>
      <w:r w:rsidR="002372EB">
        <w:t xml:space="preserve"> </w:t>
      </w:r>
      <w:r w:rsidR="001516EE" w:rsidRPr="003D0B91">
        <w:t>de</w:t>
      </w:r>
      <w:r w:rsidR="002372EB">
        <w:t xml:space="preserve"> </w:t>
      </w:r>
      <w:r w:rsidR="000404B2" w:rsidRPr="003D0B91">
        <w:t>17</w:t>
      </w:r>
      <w:r w:rsidR="0078525D">
        <w:t>.</w:t>
      </w:r>
      <w:r w:rsidR="000404B2" w:rsidRPr="003D0B91">
        <w:t>619</w:t>
      </w:r>
      <w:r w:rsidR="00E608E9" w:rsidRPr="00E608E9">
        <w:t xml:space="preserve"> $EUA</w:t>
      </w:r>
      <w:r w:rsidR="002372EB">
        <w:t xml:space="preserve"> </w:t>
      </w:r>
      <w:r w:rsidR="00AF05A1" w:rsidRPr="003D0B91">
        <w:t>que</w:t>
      </w:r>
      <w:r w:rsidR="002372EB">
        <w:t xml:space="preserve"> </w:t>
      </w:r>
      <w:r w:rsidR="00AF05A1" w:rsidRPr="003D0B91">
        <w:t>reintegra</w:t>
      </w:r>
      <w:r w:rsidR="002372EB">
        <w:t xml:space="preserve"> </w:t>
      </w:r>
      <w:r w:rsidR="00AF05A1" w:rsidRPr="003D0B91">
        <w:t>el</w:t>
      </w:r>
      <w:r w:rsidR="002372EB">
        <w:t xml:space="preserve"> </w:t>
      </w:r>
      <w:r w:rsidR="00AF05A1" w:rsidRPr="003D0B91">
        <w:t>PNUD</w:t>
      </w:r>
      <w:r w:rsidR="0047642E" w:rsidRPr="003D0B91">
        <w:t>;</w:t>
      </w:r>
      <w:r w:rsidR="002372EB">
        <w:t xml:space="preserve"> </w:t>
      </w:r>
      <w:r w:rsidR="009B20C5" w:rsidRPr="003D0B91">
        <w:t>469</w:t>
      </w:r>
      <w:r w:rsidR="0078525D">
        <w:t>.</w:t>
      </w:r>
      <w:r w:rsidR="009B20C5" w:rsidRPr="003D0B91">
        <w:t>599</w:t>
      </w:r>
      <w:r w:rsidR="000913D3" w:rsidRPr="000913D3">
        <w:t xml:space="preserve"> $EUA</w:t>
      </w:r>
      <w:r w:rsidR="002372EB">
        <w:t xml:space="preserve"> </w:t>
      </w:r>
      <w:r w:rsidR="009B20C5" w:rsidRPr="003D0B91">
        <w:t>más</w:t>
      </w:r>
      <w:r w:rsidR="002372EB">
        <w:t xml:space="preserve"> </w:t>
      </w:r>
      <w:r w:rsidR="009B20C5" w:rsidRPr="003D0B91">
        <w:t>gastos</w:t>
      </w:r>
      <w:r w:rsidR="002372EB">
        <w:t xml:space="preserve"> </w:t>
      </w:r>
      <w:r w:rsidR="009B20C5" w:rsidRPr="003D0B91">
        <w:t>de</w:t>
      </w:r>
      <w:r w:rsidR="002372EB">
        <w:t xml:space="preserve"> </w:t>
      </w:r>
      <w:r w:rsidR="009B20C5" w:rsidRPr="003D0B91">
        <w:t>apoyo</w:t>
      </w:r>
      <w:r w:rsidR="002372EB">
        <w:t xml:space="preserve"> </w:t>
      </w:r>
      <w:r w:rsidR="009B20C5" w:rsidRPr="003D0B91">
        <w:t>de</w:t>
      </w:r>
      <w:r w:rsidR="002372EB">
        <w:t xml:space="preserve"> </w:t>
      </w:r>
      <w:r w:rsidR="000404B2" w:rsidRPr="003D0B91">
        <w:t>44</w:t>
      </w:r>
      <w:r w:rsidR="0078525D">
        <w:t>.</w:t>
      </w:r>
      <w:r w:rsidR="000404B2" w:rsidRPr="003D0B91">
        <w:t>402</w:t>
      </w:r>
      <w:r w:rsidR="004A11EE" w:rsidRPr="004A11EE">
        <w:t xml:space="preserve"> $EUA</w:t>
      </w:r>
      <w:r w:rsidR="002372EB">
        <w:t xml:space="preserve"> </w:t>
      </w:r>
      <w:r w:rsidR="00FA2795" w:rsidRPr="003D0B91">
        <w:t>que</w:t>
      </w:r>
      <w:r w:rsidR="002372EB">
        <w:t xml:space="preserve"> </w:t>
      </w:r>
      <w:r w:rsidR="00FA2795" w:rsidRPr="003D0B91">
        <w:t>reintegra</w:t>
      </w:r>
      <w:r w:rsidR="002372EB">
        <w:t xml:space="preserve"> </w:t>
      </w:r>
      <w:r w:rsidR="00FA2795" w:rsidRPr="003D0B91">
        <w:t>el</w:t>
      </w:r>
      <w:r w:rsidR="002372EB">
        <w:t xml:space="preserve"> </w:t>
      </w:r>
      <w:r w:rsidR="00FA2795" w:rsidRPr="003D0B91">
        <w:t>PNUMA</w:t>
      </w:r>
      <w:r w:rsidR="00070877" w:rsidRPr="003D0B91">
        <w:t>,</w:t>
      </w:r>
      <w:r w:rsidR="002372EB">
        <w:t xml:space="preserve"> </w:t>
      </w:r>
      <w:r w:rsidR="00070877" w:rsidRPr="003D0B91">
        <w:t>y</w:t>
      </w:r>
      <w:r w:rsidR="002372EB">
        <w:t xml:space="preserve"> </w:t>
      </w:r>
      <w:r w:rsidR="000404B2" w:rsidRPr="003D0B91">
        <w:t>551</w:t>
      </w:r>
      <w:r w:rsidR="0078525D">
        <w:t>.</w:t>
      </w:r>
      <w:r w:rsidR="000404B2" w:rsidRPr="003D0B91">
        <w:t>985</w:t>
      </w:r>
      <w:r w:rsidR="002372EB">
        <w:t xml:space="preserve"> </w:t>
      </w:r>
      <w:r w:rsidR="000D19BF" w:rsidRPr="003D0B91">
        <w:t>$EUA</w:t>
      </w:r>
      <w:r w:rsidR="002372EB">
        <w:t xml:space="preserve"> </w:t>
      </w:r>
      <w:r w:rsidR="00070877" w:rsidRPr="003D0B91">
        <w:t>más</w:t>
      </w:r>
      <w:r w:rsidR="002372EB">
        <w:t xml:space="preserve"> </w:t>
      </w:r>
      <w:r w:rsidR="00070877" w:rsidRPr="003D0B91">
        <w:t>gastos</w:t>
      </w:r>
      <w:r w:rsidR="002372EB">
        <w:t xml:space="preserve"> </w:t>
      </w:r>
      <w:r w:rsidR="00070877" w:rsidRPr="003D0B91">
        <w:t>de</w:t>
      </w:r>
      <w:r w:rsidR="002372EB">
        <w:t xml:space="preserve"> </w:t>
      </w:r>
      <w:r w:rsidR="00070877" w:rsidRPr="003D0B91">
        <w:t>apoyo</w:t>
      </w:r>
      <w:r w:rsidR="002372EB">
        <w:t xml:space="preserve"> </w:t>
      </w:r>
      <w:r w:rsidR="00070877" w:rsidRPr="003D0B91">
        <w:t>de</w:t>
      </w:r>
      <w:r w:rsidR="002372EB">
        <w:t xml:space="preserve"> </w:t>
      </w:r>
      <w:r w:rsidR="000404B2" w:rsidRPr="003D0B91">
        <w:t>39</w:t>
      </w:r>
      <w:r w:rsidR="0078525D">
        <w:t>.</w:t>
      </w:r>
      <w:r w:rsidR="000404B2" w:rsidRPr="003D0B91">
        <w:t>383</w:t>
      </w:r>
      <w:r w:rsidR="002372EB">
        <w:t xml:space="preserve"> </w:t>
      </w:r>
      <w:r w:rsidR="00083884" w:rsidRPr="00083884">
        <w:t>$EUA</w:t>
      </w:r>
      <w:r w:rsidR="002372EB">
        <w:t xml:space="preserve"> </w:t>
      </w:r>
      <w:r w:rsidR="000A43C6" w:rsidRPr="003D0B91">
        <w:t>que</w:t>
      </w:r>
      <w:r w:rsidR="002372EB">
        <w:t xml:space="preserve"> </w:t>
      </w:r>
      <w:r w:rsidR="000A43C6" w:rsidRPr="003D0B91">
        <w:t>reintegra</w:t>
      </w:r>
      <w:r w:rsidR="002372EB">
        <w:t xml:space="preserve"> </w:t>
      </w:r>
      <w:r w:rsidR="000A43C6" w:rsidRPr="003D0B91">
        <w:t>la</w:t>
      </w:r>
      <w:r w:rsidR="002372EB">
        <w:t xml:space="preserve"> </w:t>
      </w:r>
      <w:r w:rsidR="000A43C6" w:rsidRPr="003D0B91">
        <w:t>ONUDI</w:t>
      </w:r>
      <w:r w:rsidR="000404B2" w:rsidRPr="003D0B91">
        <w:t>;</w:t>
      </w:r>
    </w:p>
    <w:p w14:paraId="6F44270C" w14:textId="5CCC5B32" w:rsidR="000404B2" w:rsidRPr="003D0B91" w:rsidRDefault="00DF414D" w:rsidP="00784322">
      <w:pPr>
        <w:widowControl w:val="0"/>
        <w:numPr>
          <w:ilvl w:val="0"/>
          <w:numId w:val="34"/>
        </w:numPr>
        <w:spacing w:after="240"/>
        <w:ind w:left="2127" w:hanging="709"/>
        <w:outlineLvl w:val="2"/>
      </w:pPr>
      <w:r w:rsidRPr="003D0B91">
        <w:t>Que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PNUD</w:t>
      </w:r>
      <w:r w:rsidR="002372EB">
        <w:t xml:space="preserve"> </w:t>
      </w:r>
      <w:r w:rsidRPr="003D0B91">
        <w:t>mantenía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su</w:t>
      </w:r>
      <w:r w:rsidR="002372EB">
        <w:t xml:space="preserve"> </w:t>
      </w:r>
      <w:r w:rsidRPr="003D0B91">
        <w:t>haber</w:t>
      </w:r>
      <w:r w:rsidR="002372EB">
        <w:t xml:space="preserve"> </w:t>
      </w:r>
      <w:r w:rsidRPr="003D0B91">
        <w:t>saldos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A46A20" w:rsidRPr="003D0B91">
        <w:t>71</w:t>
      </w:r>
      <w:r w:rsidR="0078525D">
        <w:t>.</w:t>
      </w:r>
      <w:r w:rsidR="00A46A20" w:rsidRPr="003D0B91">
        <w:t>695</w:t>
      </w:r>
      <w:r w:rsidR="002372EB">
        <w:t xml:space="preserve"> </w:t>
      </w:r>
      <w:r w:rsidR="00A46A20" w:rsidRPr="003D0B91">
        <w:t>$EUA</w:t>
      </w:r>
      <w:r w:rsidR="00862D3D" w:rsidRPr="003D0B91">
        <w:t>,</w:t>
      </w:r>
      <w:r w:rsidR="002372EB">
        <w:t xml:space="preserve"> </w:t>
      </w:r>
      <w:r w:rsidR="00862D3D" w:rsidRPr="003D0B91">
        <w:t>incluyendo</w:t>
      </w:r>
      <w:r w:rsidR="002372EB">
        <w:t xml:space="preserve"> </w:t>
      </w:r>
      <w:r w:rsidR="00862D3D" w:rsidRPr="003D0B91">
        <w:t>gastos</w:t>
      </w:r>
      <w:r w:rsidR="002372EB">
        <w:t xml:space="preserve"> </w:t>
      </w:r>
      <w:r w:rsidR="00862D3D" w:rsidRPr="003D0B91">
        <w:t>de</w:t>
      </w:r>
      <w:r w:rsidR="002372EB">
        <w:t xml:space="preserve"> </w:t>
      </w:r>
      <w:r w:rsidR="00862D3D" w:rsidRPr="003D0B91">
        <w:t>apoyo,</w:t>
      </w:r>
      <w:r w:rsidR="002372EB">
        <w:t xml:space="preserve"> </w:t>
      </w:r>
      <w:r w:rsidR="00862D3D" w:rsidRPr="003D0B91">
        <w:t>por</w:t>
      </w:r>
      <w:r w:rsidR="002372EB">
        <w:t xml:space="preserve"> </w:t>
      </w:r>
      <w:r w:rsidR="00862D3D" w:rsidRPr="003D0B91">
        <w:t>concepto</w:t>
      </w:r>
      <w:r w:rsidR="002372EB">
        <w:t xml:space="preserve"> </w:t>
      </w:r>
      <w:r w:rsidR="00862D3D" w:rsidRPr="003D0B91">
        <w:t>de</w:t>
      </w:r>
      <w:r w:rsidR="002372EB">
        <w:t xml:space="preserve"> </w:t>
      </w:r>
      <w:r w:rsidR="00007742">
        <w:t>siete</w:t>
      </w:r>
      <w:r w:rsidR="002372EB">
        <w:t xml:space="preserve"> </w:t>
      </w:r>
      <w:r w:rsidR="00862D3D" w:rsidRPr="003D0B91">
        <w:t>proyectos</w:t>
      </w:r>
      <w:r w:rsidR="002372EB">
        <w:t xml:space="preserve"> </w:t>
      </w:r>
      <w:r w:rsidR="00862D3D" w:rsidRPr="003D0B91">
        <w:t>terminados</w:t>
      </w:r>
      <w:r w:rsidR="002372EB">
        <w:t xml:space="preserve"> </w:t>
      </w:r>
      <w:r w:rsidR="00862D3D" w:rsidRPr="003D0B91">
        <w:t>hace</w:t>
      </w:r>
      <w:r w:rsidR="002372EB">
        <w:t xml:space="preserve"> </w:t>
      </w:r>
      <w:r w:rsidR="00862D3D" w:rsidRPr="003D0B91">
        <w:t>más</w:t>
      </w:r>
      <w:r w:rsidR="002372EB">
        <w:t xml:space="preserve"> </w:t>
      </w:r>
      <w:r w:rsidR="00862D3D" w:rsidRPr="003D0B91">
        <w:t>de</w:t>
      </w:r>
      <w:r w:rsidR="002372EB">
        <w:t xml:space="preserve"> </w:t>
      </w:r>
      <w:r w:rsidR="00007742">
        <w:t>dos</w:t>
      </w:r>
      <w:r w:rsidR="002372EB">
        <w:t xml:space="preserve"> </w:t>
      </w:r>
      <w:r w:rsidR="00862D3D" w:rsidRPr="003D0B91">
        <w:t>años</w:t>
      </w:r>
      <w:r w:rsidR="002372EB">
        <w:t xml:space="preserve"> </w:t>
      </w:r>
      <w:r w:rsidR="000404B2" w:rsidRPr="003D0B91">
        <w:t>y;</w:t>
      </w:r>
    </w:p>
    <w:p w14:paraId="249ADBB1" w14:textId="2200B943" w:rsidR="000404B2" w:rsidRPr="003D0B91" w:rsidRDefault="00087A94" w:rsidP="00784322">
      <w:pPr>
        <w:widowControl w:val="0"/>
        <w:numPr>
          <w:ilvl w:val="0"/>
          <w:numId w:val="34"/>
        </w:numPr>
        <w:spacing w:after="240"/>
        <w:ind w:left="2160" w:hanging="720"/>
        <w:outlineLvl w:val="2"/>
      </w:pPr>
      <w:r w:rsidRPr="003D0B91">
        <w:t>Que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ONUDI</w:t>
      </w:r>
      <w:r w:rsidR="002372EB">
        <w:t xml:space="preserve"> </w:t>
      </w:r>
      <w:r w:rsidRPr="003D0B91">
        <w:t>mantenía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su</w:t>
      </w:r>
      <w:r w:rsidR="002372EB">
        <w:t xml:space="preserve"> </w:t>
      </w:r>
      <w:r w:rsidRPr="003D0B91">
        <w:t>haber</w:t>
      </w:r>
      <w:r w:rsidR="002372EB">
        <w:t xml:space="preserve"> </w:t>
      </w:r>
      <w:r w:rsidRPr="003D0B91">
        <w:t>saldos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0404B2" w:rsidRPr="003D0B91">
        <w:t>72</w:t>
      </w:r>
      <w:r w:rsidR="0078525D">
        <w:t>.</w:t>
      </w:r>
      <w:r w:rsidR="000404B2" w:rsidRPr="003D0B91">
        <w:t>926</w:t>
      </w:r>
      <w:r w:rsidR="002372EB">
        <w:t xml:space="preserve"> </w:t>
      </w:r>
      <w:r w:rsidR="004335E7" w:rsidRPr="003D0B91">
        <w:t>$EUA,</w:t>
      </w:r>
      <w:r w:rsidR="002372EB">
        <w:t xml:space="preserve"> </w:t>
      </w:r>
      <w:r w:rsidR="004335E7" w:rsidRPr="003D0B91">
        <w:t>incluyendo</w:t>
      </w:r>
      <w:r w:rsidR="002372EB">
        <w:t xml:space="preserve"> </w:t>
      </w:r>
      <w:r w:rsidR="004335E7" w:rsidRPr="003D0B91">
        <w:t>gastos</w:t>
      </w:r>
      <w:r w:rsidR="002372EB">
        <w:t xml:space="preserve"> </w:t>
      </w:r>
      <w:r w:rsidR="004335E7" w:rsidRPr="003D0B91">
        <w:t>de</w:t>
      </w:r>
      <w:r w:rsidR="002372EB">
        <w:t xml:space="preserve"> </w:t>
      </w:r>
      <w:r w:rsidR="004335E7" w:rsidRPr="003D0B91">
        <w:t>apoyo,</w:t>
      </w:r>
      <w:r w:rsidR="002372EB">
        <w:t xml:space="preserve"> </w:t>
      </w:r>
      <w:r w:rsidR="004335E7" w:rsidRPr="003D0B91">
        <w:t>por</w:t>
      </w:r>
      <w:r w:rsidR="002372EB">
        <w:t xml:space="preserve"> </w:t>
      </w:r>
      <w:r w:rsidR="004335E7" w:rsidRPr="003D0B91">
        <w:t>concepto</w:t>
      </w:r>
      <w:r w:rsidR="002372EB">
        <w:t xml:space="preserve"> </w:t>
      </w:r>
      <w:r w:rsidR="004335E7" w:rsidRPr="003D0B91">
        <w:t>de</w:t>
      </w:r>
      <w:r w:rsidR="002372EB">
        <w:t xml:space="preserve"> </w:t>
      </w:r>
      <w:r w:rsidR="004335E7" w:rsidRPr="003D0B91">
        <w:t>cinco</w:t>
      </w:r>
      <w:r w:rsidR="002372EB">
        <w:t xml:space="preserve"> </w:t>
      </w:r>
      <w:r w:rsidR="004335E7" w:rsidRPr="003D0B91">
        <w:t>proyectos</w:t>
      </w:r>
      <w:r w:rsidR="002372EB">
        <w:t xml:space="preserve"> </w:t>
      </w:r>
      <w:r w:rsidR="004335E7" w:rsidRPr="003D0B91">
        <w:t>terminados</w:t>
      </w:r>
      <w:r w:rsidR="002372EB">
        <w:t xml:space="preserve"> </w:t>
      </w:r>
      <w:r w:rsidR="00845C32" w:rsidRPr="003D0B91">
        <w:t>hace</w:t>
      </w:r>
      <w:r w:rsidR="002372EB">
        <w:t xml:space="preserve"> </w:t>
      </w:r>
      <w:r w:rsidR="00845C32" w:rsidRPr="003D0B91">
        <w:t>más</w:t>
      </w:r>
      <w:r w:rsidR="002372EB">
        <w:t xml:space="preserve"> </w:t>
      </w:r>
      <w:r w:rsidR="00845C32" w:rsidRPr="003D0B91">
        <w:t>de</w:t>
      </w:r>
      <w:r w:rsidR="002372EB">
        <w:t xml:space="preserve"> </w:t>
      </w:r>
      <w:r w:rsidR="00845C32" w:rsidRPr="003D0B91">
        <w:t>dos</w:t>
      </w:r>
      <w:r w:rsidR="002372EB">
        <w:t xml:space="preserve"> </w:t>
      </w:r>
      <w:r w:rsidR="00845C32" w:rsidRPr="003D0B91">
        <w:t>años</w:t>
      </w:r>
      <w:r w:rsidR="00BE2A36">
        <w:t>;</w:t>
      </w:r>
      <w:r w:rsidR="002372EB">
        <w:t xml:space="preserve"> </w:t>
      </w:r>
      <w:r w:rsidR="00010375" w:rsidRPr="003D0B91">
        <w:t>de</w:t>
      </w:r>
      <w:r w:rsidR="002372EB">
        <w:t xml:space="preserve"> </w:t>
      </w:r>
      <w:r w:rsidR="000404B2" w:rsidRPr="003D0B91">
        <w:t>823</w:t>
      </w:r>
      <w:r w:rsidR="0078525D">
        <w:t>.</w:t>
      </w:r>
      <w:r w:rsidR="000404B2" w:rsidRPr="003D0B91">
        <w:t>615</w:t>
      </w:r>
      <w:r w:rsidR="002372EB">
        <w:t xml:space="preserve"> </w:t>
      </w:r>
      <w:r w:rsidR="00031F02" w:rsidRPr="003D0B91">
        <w:t>$EUA</w:t>
      </w:r>
      <w:r w:rsidR="000404B2" w:rsidRPr="003D0B91">
        <w:t>,</w:t>
      </w:r>
      <w:r w:rsidR="002372EB">
        <w:t xml:space="preserve"> </w:t>
      </w:r>
      <w:r w:rsidR="00B2111E" w:rsidRPr="003D0B91">
        <w:rPr>
          <w:color w:val="000000"/>
        </w:rPr>
        <w:t>incluyendo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gastos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apoyo</w:t>
      </w:r>
      <w:r w:rsidR="000404B2" w:rsidRPr="003D0B91">
        <w:rPr>
          <w:color w:val="000000"/>
        </w:rPr>
        <w:t>,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por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concepto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tres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proyectos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terminados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por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decisión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del</w:t>
      </w:r>
      <w:r w:rsidR="002372EB">
        <w:rPr>
          <w:color w:val="000000"/>
        </w:rPr>
        <w:t xml:space="preserve"> </w:t>
      </w:r>
      <w:r w:rsidR="00F3384B">
        <w:rPr>
          <w:color w:val="000000"/>
        </w:rPr>
        <w:t>Comité Ejecutivo;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y</w:t>
      </w:r>
      <w:r w:rsidR="002372EB">
        <w:rPr>
          <w:color w:val="000000"/>
        </w:rPr>
        <w:t xml:space="preserve"> </w:t>
      </w:r>
      <w:r w:rsidR="00694C40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0404B2" w:rsidRPr="003D0B91">
        <w:rPr>
          <w:color w:val="000000"/>
        </w:rPr>
        <w:t>116</w:t>
      </w:r>
      <w:r w:rsidR="0078525D">
        <w:rPr>
          <w:color w:val="000000"/>
        </w:rPr>
        <w:t>.</w:t>
      </w:r>
      <w:r w:rsidR="000404B2" w:rsidRPr="003D0B91">
        <w:rPr>
          <w:color w:val="000000"/>
        </w:rPr>
        <w:t>758</w:t>
      </w:r>
      <w:r w:rsidR="002372EB">
        <w:rPr>
          <w:color w:val="000000"/>
        </w:rPr>
        <w:t xml:space="preserve"> </w:t>
      </w:r>
      <w:r w:rsidR="0053006B" w:rsidRPr="003D0B91">
        <w:rPr>
          <w:color w:val="000000"/>
        </w:rPr>
        <w:t>$EUA,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incluyendo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lastRenderedPageBreak/>
        <w:t>gastos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B2111E" w:rsidRPr="003D0B91">
        <w:rPr>
          <w:color w:val="000000"/>
        </w:rPr>
        <w:t>apoyo</w:t>
      </w:r>
      <w:r w:rsidR="000404B2" w:rsidRPr="003D0B91">
        <w:rPr>
          <w:color w:val="000000"/>
        </w:rPr>
        <w:t>,</w:t>
      </w:r>
      <w:r w:rsidR="002372EB">
        <w:rPr>
          <w:color w:val="000000"/>
        </w:rPr>
        <w:t xml:space="preserve"> </w:t>
      </w:r>
      <w:r w:rsidR="00633C9A" w:rsidRPr="003D0B91">
        <w:rPr>
          <w:color w:val="000000"/>
        </w:rPr>
        <w:t>por</w:t>
      </w:r>
      <w:r w:rsidR="002372EB">
        <w:rPr>
          <w:color w:val="000000"/>
        </w:rPr>
        <w:t xml:space="preserve"> </w:t>
      </w:r>
      <w:r w:rsidR="00633C9A" w:rsidRPr="003D0B91">
        <w:rPr>
          <w:color w:val="000000"/>
        </w:rPr>
        <w:t>concepto</w:t>
      </w:r>
      <w:r w:rsidR="002372EB">
        <w:rPr>
          <w:color w:val="000000"/>
        </w:rPr>
        <w:t xml:space="preserve"> </w:t>
      </w:r>
      <w:r w:rsidR="00633C9A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633C9A" w:rsidRPr="003D0B91">
        <w:rPr>
          <w:color w:val="000000"/>
        </w:rPr>
        <w:t>cuatro</w:t>
      </w:r>
      <w:r w:rsidR="002372EB">
        <w:rPr>
          <w:color w:val="000000"/>
        </w:rPr>
        <w:t xml:space="preserve"> </w:t>
      </w:r>
      <w:r w:rsidR="00176756" w:rsidRPr="003D0B91">
        <w:rPr>
          <w:color w:val="000000"/>
        </w:rPr>
        <w:t>proyectos</w:t>
      </w:r>
      <w:r w:rsidR="002372EB">
        <w:rPr>
          <w:color w:val="000000"/>
        </w:rPr>
        <w:t xml:space="preserve"> </w:t>
      </w:r>
      <w:r w:rsidR="00176756" w:rsidRPr="003D0B91">
        <w:rPr>
          <w:color w:val="000000"/>
        </w:rPr>
        <w:t>terminados</w:t>
      </w:r>
      <w:r w:rsidR="002372EB">
        <w:rPr>
          <w:color w:val="000000"/>
        </w:rPr>
        <w:t xml:space="preserve"> </w:t>
      </w:r>
      <w:r w:rsidR="000236BA">
        <w:rPr>
          <w:color w:val="000000"/>
        </w:rPr>
        <w:t>financiados</w:t>
      </w:r>
      <w:r w:rsidR="002372EB">
        <w:rPr>
          <w:color w:val="000000"/>
        </w:rPr>
        <w:t xml:space="preserve"> </w:t>
      </w:r>
      <w:r w:rsidR="00393155" w:rsidRPr="003D0B91">
        <w:rPr>
          <w:color w:val="000000"/>
        </w:rPr>
        <w:t>con</w:t>
      </w:r>
      <w:r w:rsidR="002372EB">
        <w:rPr>
          <w:color w:val="000000"/>
        </w:rPr>
        <w:t xml:space="preserve"> </w:t>
      </w:r>
      <w:r w:rsidR="00393155" w:rsidRPr="003D0B91">
        <w:rPr>
          <w:color w:val="000000"/>
        </w:rPr>
        <w:t>las</w:t>
      </w:r>
      <w:r w:rsidR="002372EB">
        <w:rPr>
          <w:color w:val="000000"/>
        </w:rPr>
        <w:t xml:space="preserve"> </w:t>
      </w:r>
      <w:r w:rsidR="009B2537" w:rsidRPr="003D0B91">
        <w:rPr>
          <w:color w:val="000000"/>
        </w:rPr>
        <w:t>contribuciones</w:t>
      </w:r>
      <w:r w:rsidR="002372EB">
        <w:rPr>
          <w:color w:val="000000"/>
        </w:rPr>
        <w:t xml:space="preserve"> </w:t>
      </w:r>
      <w:r w:rsidR="0015512E" w:rsidRPr="003D0B91">
        <w:rPr>
          <w:color w:val="000000"/>
        </w:rPr>
        <w:t>voluntarias</w:t>
      </w:r>
      <w:r w:rsidR="002372EB">
        <w:rPr>
          <w:color w:val="000000"/>
        </w:rPr>
        <w:t xml:space="preserve"> </w:t>
      </w:r>
      <w:r w:rsidR="0015512E" w:rsidRPr="003D0B91">
        <w:rPr>
          <w:color w:val="000000"/>
        </w:rPr>
        <w:t>adicionales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efectuadas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por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un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grupo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países</w:t>
      </w:r>
      <w:r w:rsidR="002372EB">
        <w:rPr>
          <w:color w:val="000000"/>
        </w:rPr>
        <w:t xml:space="preserve"> </w:t>
      </w:r>
      <w:r w:rsidR="001317AB" w:rsidRPr="003D0B91">
        <w:rPr>
          <w:color w:val="000000"/>
        </w:rPr>
        <w:t>donantes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para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dar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apoyo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inmediato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a</w:t>
      </w:r>
      <w:r w:rsidR="002372EB">
        <w:rPr>
          <w:color w:val="000000"/>
        </w:rPr>
        <w:t xml:space="preserve"> </w:t>
      </w:r>
      <w:r w:rsidR="00336C89" w:rsidRPr="003D0B91">
        <w:rPr>
          <w:color w:val="000000"/>
        </w:rPr>
        <w:t>la</w:t>
      </w:r>
      <w:r w:rsidR="002372EB">
        <w:rPr>
          <w:color w:val="000000"/>
        </w:rPr>
        <w:t xml:space="preserve"> </w:t>
      </w:r>
      <w:r w:rsidR="00463FF9" w:rsidRPr="003D0B91">
        <w:rPr>
          <w:color w:val="000000"/>
        </w:rPr>
        <w:t>reducción</w:t>
      </w:r>
      <w:r w:rsidR="002372EB">
        <w:rPr>
          <w:color w:val="000000"/>
        </w:rPr>
        <w:t xml:space="preserve"> </w:t>
      </w:r>
      <w:r w:rsidR="00463FF9" w:rsidRPr="003D0B91">
        <w:rPr>
          <w:color w:val="000000"/>
        </w:rPr>
        <w:t>de</w:t>
      </w:r>
      <w:r w:rsidR="002372EB">
        <w:rPr>
          <w:color w:val="000000"/>
        </w:rPr>
        <w:t xml:space="preserve"> </w:t>
      </w:r>
      <w:r w:rsidR="00463FF9" w:rsidRPr="003D0B91">
        <w:rPr>
          <w:color w:val="000000"/>
        </w:rPr>
        <w:t>los</w:t>
      </w:r>
      <w:r w:rsidR="002372EB">
        <w:rPr>
          <w:color w:val="000000"/>
        </w:rPr>
        <w:t xml:space="preserve"> </w:t>
      </w:r>
      <w:r w:rsidR="00463FF9" w:rsidRPr="003D0B91">
        <w:rPr>
          <w:color w:val="000000"/>
        </w:rPr>
        <w:t>HFC</w:t>
      </w:r>
      <w:r w:rsidR="000404B2" w:rsidRPr="003D0B91">
        <w:rPr>
          <w:color w:val="000000"/>
        </w:rPr>
        <w:t>;</w:t>
      </w:r>
    </w:p>
    <w:p w14:paraId="5576AE1A" w14:textId="02C14959" w:rsidR="00185512" w:rsidRPr="003D0B91" w:rsidRDefault="009B518C" w:rsidP="0020496A">
      <w:pPr>
        <w:widowControl w:val="0"/>
        <w:numPr>
          <w:ilvl w:val="1"/>
          <w:numId w:val="2"/>
        </w:numPr>
        <w:spacing w:after="240"/>
        <w:outlineLvl w:val="1"/>
      </w:pPr>
      <w:r w:rsidRPr="003D0B91">
        <w:t>Solicitar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PNUD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ONUDI</w:t>
      </w:r>
      <w:r w:rsidR="00185512" w:rsidRPr="003D0B91">
        <w:t>:</w:t>
      </w:r>
    </w:p>
    <w:p w14:paraId="052906B6" w14:textId="400BA2BD" w:rsidR="00324125" w:rsidRPr="003D0B91" w:rsidRDefault="00FD2BE6" w:rsidP="00CA14E7">
      <w:pPr>
        <w:pStyle w:val="Heading3"/>
      </w:pPr>
      <w:r w:rsidRPr="003D0B91">
        <w:t>P</w:t>
      </w:r>
      <w:r w:rsidR="00324125" w:rsidRPr="003D0B91">
        <w:t>roceder</w:t>
      </w:r>
      <w:r w:rsidR="002372EB">
        <w:t xml:space="preserve"> </w:t>
      </w:r>
      <w:r w:rsidR="00324125" w:rsidRPr="003D0B91">
        <w:t>al</w:t>
      </w:r>
      <w:r w:rsidR="002372EB">
        <w:t xml:space="preserve"> </w:t>
      </w:r>
      <w:r w:rsidR="00324125" w:rsidRPr="003D0B91">
        <w:t>desembolso</w:t>
      </w:r>
      <w:r w:rsidR="002372EB">
        <w:t xml:space="preserve"> </w:t>
      </w:r>
      <w:r w:rsidR="00324125" w:rsidRPr="003D0B91">
        <w:t>o</w:t>
      </w:r>
      <w:r w:rsidR="002372EB">
        <w:t xml:space="preserve"> </w:t>
      </w:r>
      <w:r w:rsidR="00324125" w:rsidRPr="003D0B91">
        <w:t>cancelación</w:t>
      </w:r>
      <w:r w:rsidR="002372EB">
        <w:t xml:space="preserve"> </w:t>
      </w:r>
      <w:r w:rsidR="00324125" w:rsidRPr="003D0B91">
        <w:t>de</w:t>
      </w:r>
      <w:r w:rsidR="002372EB">
        <w:t xml:space="preserve"> </w:t>
      </w:r>
      <w:r w:rsidR="00324125" w:rsidRPr="003D0B91">
        <w:t>los</w:t>
      </w:r>
      <w:r w:rsidR="002372EB">
        <w:t xml:space="preserve"> </w:t>
      </w:r>
      <w:r w:rsidR="00324125" w:rsidRPr="003D0B91">
        <w:t>fondos</w:t>
      </w:r>
      <w:r w:rsidR="002372EB">
        <w:t xml:space="preserve"> </w:t>
      </w:r>
      <w:r w:rsidR="00324125" w:rsidRPr="003D0B91">
        <w:t>comprometidos</w:t>
      </w:r>
      <w:r w:rsidR="002372EB">
        <w:t xml:space="preserve"> </w:t>
      </w:r>
      <w:r w:rsidR="00324125" w:rsidRPr="003D0B91">
        <w:t>y</w:t>
      </w:r>
      <w:r w:rsidR="002372EB">
        <w:t xml:space="preserve"> </w:t>
      </w:r>
      <w:r w:rsidR="00324125" w:rsidRPr="003D0B91">
        <w:t>no</w:t>
      </w:r>
      <w:r w:rsidR="002372EB">
        <w:t xml:space="preserve"> </w:t>
      </w:r>
      <w:r w:rsidR="00AF20E4">
        <w:t>comprometidos</w:t>
      </w:r>
      <w:r w:rsidR="002372EB">
        <w:t xml:space="preserve"> </w:t>
      </w:r>
      <w:r w:rsidR="00AF20E4">
        <w:t>que</w:t>
      </w:r>
      <w:r w:rsidR="002372EB">
        <w:t xml:space="preserve"> </w:t>
      </w:r>
      <w:r w:rsidR="00AF20E4">
        <w:t>no</w:t>
      </w:r>
      <w:r w:rsidR="002372EB">
        <w:t xml:space="preserve"> </w:t>
      </w:r>
      <w:r w:rsidR="00AF20E4">
        <w:t>se</w:t>
      </w:r>
      <w:r w:rsidR="002372EB">
        <w:t xml:space="preserve"> </w:t>
      </w:r>
      <w:r w:rsidR="00AF20E4">
        <w:t>precisaro</w:t>
      </w:r>
      <w:r w:rsidR="00324125" w:rsidRPr="003D0B91">
        <w:t>n</w:t>
      </w:r>
      <w:r w:rsidR="002372EB">
        <w:t xml:space="preserve"> </w:t>
      </w:r>
      <w:r w:rsidR="00324125" w:rsidRPr="003D0B91">
        <w:t>para</w:t>
      </w:r>
      <w:r w:rsidR="002372EB">
        <w:t xml:space="preserve"> </w:t>
      </w:r>
      <w:r w:rsidR="00324125" w:rsidRPr="003D0B91">
        <w:t>proyectos</w:t>
      </w:r>
      <w:r w:rsidR="002372EB">
        <w:t xml:space="preserve"> </w:t>
      </w:r>
      <w:r w:rsidR="00324125" w:rsidRPr="003D0B91">
        <w:t>terminados</w:t>
      </w:r>
      <w:r w:rsidR="00843133">
        <w:t>,</w:t>
      </w:r>
      <w:r w:rsidR="002372EB">
        <w:t xml:space="preserve"> </w:t>
      </w:r>
      <w:r w:rsidR="00324125" w:rsidRPr="003D0B91">
        <w:t>y</w:t>
      </w:r>
      <w:r w:rsidR="002372EB">
        <w:t xml:space="preserve"> </w:t>
      </w:r>
      <w:r w:rsidR="00324125" w:rsidRPr="003D0B91">
        <w:t>reintegra</w:t>
      </w:r>
      <w:r w:rsidR="00F324A4" w:rsidRPr="003D0B91">
        <w:t>r</w:t>
      </w:r>
      <w:r w:rsidR="002372EB">
        <w:t xml:space="preserve"> </w:t>
      </w:r>
      <w:r w:rsidR="00F324A4" w:rsidRPr="003D0B91">
        <w:t>los</w:t>
      </w:r>
      <w:r w:rsidR="002372EB">
        <w:t xml:space="preserve"> </w:t>
      </w:r>
      <w:r w:rsidR="00F324A4" w:rsidRPr="003D0B91">
        <w:t>saldos</w:t>
      </w:r>
      <w:r w:rsidR="002372EB">
        <w:t xml:space="preserve"> </w:t>
      </w:r>
      <w:r w:rsidR="00F324A4" w:rsidRPr="003D0B91">
        <w:t>respectivos</w:t>
      </w:r>
      <w:r w:rsidR="002372EB">
        <w:t xml:space="preserve"> </w:t>
      </w:r>
      <w:r w:rsidR="00F324A4" w:rsidRPr="003D0B91">
        <w:t>a</w:t>
      </w:r>
      <w:r w:rsidR="002372EB">
        <w:t xml:space="preserve"> </w:t>
      </w:r>
      <w:r w:rsidR="00F324A4" w:rsidRPr="003D0B91">
        <w:t>la</w:t>
      </w:r>
      <w:r w:rsidR="002372EB">
        <w:t xml:space="preserve"> </w:t>
      </w:r>
      <w:r w:rsidR="00F324A4" w:rsidRPr="003D0B91">
        <w:t>95</w:t>
      </w:r>
      <w:r w:rsidR="00324125" w:rsidRPr="003D0B91">
        <w:t>ª</w:t>
      </w:r>
      <w:r w:rsidR="002372EB">
        <w:t xml:space="preserve"> </w:t>
      </w:r>
      <w:r w:rsidR="00324125" w:rsidRPr="003D0B91">
        <w:t>reunión</w:t>
      </w:r>
      <w:r w:rsidR="00F324A4" w:rsidRPr="003D0B91">
        <w:t>;</w:t>
      </w:r>
    </w:p>
    <w:p w14:paraId="0A4286B5" w14:textId="5D2322E3" w:rsidR="0060526E" w:rsidRPr="003D0B91" w:rsidRDefault="00FB6917" w:rsidP="00CA14E7">
      <w:pPr>
        <w:pStyle w:val="Heading3"/>
      </w:pPr>
      <w:r w:rsidRPr="003D0B91">
        <w:t>Proceder</w:t>
      </w:r>
      <w:r w:rsidR="002372EB">
        <w:t xml:space="preserve"> </w:t>
      </w:r>
      <w:r w:rsidR="0060526E" w:rsidRPr="003D0B91">
        <w:t>al</w:t>
      </w:r>
      <w:r w:rsidR="002372EB">
        <w:t xml:space="preserve"> </w:t>
      </w:r>
      <w:r w:rsidR="0060526E" w:rsidRPr="003D0B91">
        <w:t>desembolso</w:t>
      </w:r>
      <w:r w:rsidR="002372EB">
        <w:t xml:space="preserve"> </w:t>
      </w:r>
      <w:r w:rsidR="0060526E" w:rsidRPr="003D0B91">
        <w:t>o</w:t>
      </w:r>
      <w:r w:rsidR="002372EB">
        <w:t xml:space="preserve"> </w:t>
      </w:r>
      <w:r w:rsidR="0060526E" w:rsidRPr="003D0B91">
        <w:t>cancelación</w:t>
      </w:r>
      <w:r w:rsidR="002372EB">
        <w:t xml:space="preserve"> </w:t>
      </w:r>
      <w:r w:rsidR="0060526E" w:rsidRPr="003D0B91">
        <w:t>de</w:t>
      </w:r>
      <w:r w:rsidR="002372EB">
        <w:t xml:space="preserve"> </w:t>
      </w:r>
      <w:r w:rsidR="0060526E" w:rsidRPr="003D0B91">
        <w:t>sus</w:t>
      </w:r>
      <w:r w:rsidR="002372EB">
        <w:t xml:space="preserve"> </w:t>
      </w:r>
      <w:r w:rsidR="0060526E" w:rsidRPr="003D0B91">
        <w:t>compromisos</w:t>
      </w:r>
      <w:r w:rsidR="002372EB">
        <w:t xml:space="preserve"> </w:t>
      </w:r>
      <w:r w:rsidR="0060526E" w:rsidRPr="003D0B91">
        <w:t>respecto</w:t>
      </w:r>
      <w:r w:rsidR="002372EB">
        <w:t xml:space="preserve"> </w:t>
      </w:r>
      <w:r w:rsidR="0060526E" w:rsidRPr="003D0B91">
        <w:t>de</w:t>
      </w:r>
      <w:r w:rsidR="002372EB">
        <w:t xml:space="preserve"> </w:t>
      </w:r>
      <w:r w:rsidR="0060526E" w:rsidRPr="003D0B91">
        <w:t>proyectos</w:t>
      </w:r>
      <w:r w:rsidR="002372EB">
        <w:t xml:space="preserve"> </w:t>
      </w:r>
      <w:r w:rsidR="0060526E" w:rsidRPr="003D0B91">
        <w:t>terminados</w:t>
      </w:r>
      <w:r w:rsidR="002372EB">
        <w:t xml:space="preserve"> </w:t>
      </w:r>
      <w:r w:rsidR="0060526E" w:rsidRPr="003D0B91">
        <w:t>hace</w:t>
      </w:r>
      <w:r w:rsidR="002372EB">
        <w:t xml:space="preserve"> </w:t>
      </w:r>
      <w:r w:rsidR="0060526E" w:rsidRPr="003D0B91">
        <w:t>más</w:t>
      </w:r>
      <w:r w:rsidR="002372EB">
        <w:t xml:space="preserve"> </w:t>
      </w:r>
      <w:r w:rsidR="0060526E" w:rsidRPr="003D0B91">
        <w:t>de</w:t>
      </w:r>
      <w:r w:rsidR="002372EB">
        <w:t xml:space="preserve"> </w:t>
      </w:r>
      <w:r w:rsidR="0060526E" w:rsidRPr="003D0B91">
        <w:t>dos</w:t>
      </w:r>
      <w:r w:rsidR="002372EB">
        <w:t xml:space="preserve"> </w:t>
      </w:r>
      <w:r w:rsidR="0060526E" w:rsidRPr="003D0B91">
        <w:t>años</w:t>
      </w:r>
      <w:r w:rsidR="002372EB">
        <w:t xml:space="preserve"> </w:t>
      </w:r>
      <w:r w:rsidR="0060526E" w:rsidRPr="003D0B91">
        <w:t>y</w:t>
      </w:r>
      <w:r w:rsidR="002372EB">
        <w:t xml:space="preserve"> </w:t>
      </w:r>
      <w:r w:rsidR="0060526E" w:rsidRPr="003D0B91">
        <w:t>reintegra</w:t>
      </w:r>
      <w:r w:rsidR="00766808" w:rsidRPr="003D0B91">
        <w:t>r</w:t>
      </w:r>
      <w:r w:rsidR="002372EB">
        <w:t xml:space="preserve"> </w:t>
      </w:r>
      <w:r w:rsidR="00766808" w:rsidRPr="003D0B91">
        <w:t>los</w:t>
      </w:r>
      <w:r w:rsidR="002372EB">
        <w:t xml:space="preserve"> </w:t>
      </w:r>
      <w:r w:rsidR="00766808" w:rsidRPr="003D0B91">
        <w:t>saldos</w:t>
      </w:r>
      <w:r w:rsidR="002372EB">
        <w:t xml:space="preserve"> </w:t>
      </w:r>
      <w:r w:rsidR="00766808" w:rsidRPr="003D0B91">
        <w:t>respectivos</w:t>
      </w:r>
      <w:r w:rsidR="002372EB">
        <w:t xml:space="preserve"> </w:t>
      </w:r>
      <w:r w:rsidR="00766808" w:rsidRPr="003D0B91">
        <w:t>a</w:t>
      </w:r>
      <w:r w:rsidR="002372EB">
        <w:t xml:space="preserve"> </w:t>
      </w:r>
      <w:r w:rsidR="00766808" w:rsidRPr="003D0B91">
        <w:t>la</w:t>
      </w:r>
      <w:r w:rsidR="002372EB">
        <w:t xml:space="preserve"> </w:t>
      </w:r>
      <w:r w:rsidR="00766808" w:rsidRPr="003D0B91">
        <w:t>95</w:t>
      </w:r>
      <w:r w:rsidR="0060526E" w:rsidRPr="003D0B91">
        <w:t>ª</w:t>
      </w:r>
      <w:r w:rsidR="001E0D2E">
        <w:t> </w:t>
      </w:r>
      <w:r w:rsidR="0060526E" w:rsidRPr="003D0B91">
        <w:t>reunión</w:t>
      </w:r>
      <w:r w:rsidR="009F0F38" w:rsidRPr="003D0B91">
        <w:t>;</w:t>
      </w:r>
      <w:r w:rsidR="002372EB">
        <w:t xml:space="preserve"> </w:t>
      </w:r>
      <w:r w:rsidR="009F0F38" w:rsidRPr="003D0B91">
        <w:t>y</w:t>
      </w:r>
    </w:p>
    <w:p w14:paraId="2C53FB6F" w14:textId="0387A78F" w:rsidR="00916065" w:rsidRPr="003D0B91" w:rsidRDefault="003F69F5" w:rsidP="0020496A">
      <w:pPr>
        <w:pStyle w:val="Heading2"/>
        <w:numPr>
          <w:ilvl w:val="1"/>
          <w:numId w:val="8"/>
        </w:numPr>
      </w:pPr>
      <w:r w:rsidRPr="003D0B91">
        <w:t>Solicitar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ONUDI</w:t>
      </w:r>
      <w:r w:rsidR="002372EB">
        <w:t xml:space="preserve"> </w:t>
      </w:r>
      <w:r w:rsidR="00BA2143" w:rsidRPr="003D0B91">
        <w:t>proceder</w:t>
      </w:r>
      <w:r w:rsidR="002372EB">
        <w:t xml:space="preserve"> </w:t>
      </w:r>
      <w:r w:rsidR="00BA2143" w:rsidRPr="003D0B91">
        <w:t>además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desembolso</w:t>
      </w:r>
      <w:r w:rsidR="002372EB">
        <w:t xml:space="preserve"> </w:t>
      </w:r>
      <w:r w:rsidRPr="003D0B91">
        <w:t>o</w:t>
      </w:r>
      <w:r w:rsidR="002372EB">
        <w:t xml:space="preserve"> </w:t>
      </w:r>
      <w:r w:rsidRPr="003D0B91">
        <w:t>reintegro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95ª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saldo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="00AF10B6" w:rsidRPr="003D0B91">
        <w:t>terminados</w:t>
      </w:r>
      <w:r w:rsidR="002372EB">
        <w:t xml:space="preserve"> </w:t>
      </w:r>
      <w:r w:rsidR="00AF10B6" w:rsidRPr="003D0B91">
        <w:t>por</w:t>
      </w:r>
      <w:r w:rsidR="002372EB">
        <w:t xml:space="preserve"> </w:t>
      </w:r>
      <w:r w:rsidR="00AF10B6" w:rsidRPr="003D0B91">
        <w:t>decisión</w:t>
      </w:r>
      <w:r w:rsidR="002372EB">
        <w:t xml:space="preserve"> </w:t>
      </w:r>
      <w:r w:rsidR="00AF10B6" w:rsidRPr="003D0B91">
        <w:t>del</w:t>
      </w:r>
      <w:r w:rsidR="002372EB">
        <w:t xml:space="preserve"> </w:t>
      </w:r>
      <w:r w:rsidR="00AF10B6" w:rsidRPr="003D0B91">
        <w:t>Comité</w:t>
      </w:r>
      <w:r w:rsidR="002372EB">
        <w:t xml:space="preserve"> </w:t>
      </w:r>
      <w:r w:rsidR="00AF10B6" w:rsidRPr="003D0B91">
        <w:t>Ejecutivo</w:t>
      </w:r>
      <w:r w:rsidR="002372EB">
        <w:t xml:space="preserve"> </w:t>
      </w:r>
      <w:r w:rsidR="00311003" w:rsidRPr="003D0B91">
        <w:t>y</w:t>
      </w:r>
      <w:r w:rsidR="002372EB">
        <w:t xml:space="preserve"> </w:t>
      </w:r>
      <w:r w:rsidR="00311003" w:rsidRPr="003D0B91">
        <w:t>de</w:t>
      </w:r>
      <w:r w:rsidR="002372EB">
        <w:t xml:space="preserve"> </w:t>
      </w:r>
      <w:r w:rsidR="00311003" w:rsidRPr="003D0B91">
        <w:t>proyectos</w:t>
      </w:r>
      <w:r w:rsidR="002372EB">
        <w:t xml:space="preserve"> </w:t>
      </w:r>
      <w:r w:rsidR="00311003" w:rsidRPr="003D0B91">
        <w:t>terminados</w:t>
      </w:r>
      <w:r w:rsidR="002372EB">
        <w:t xml:space="preserve"> </w:t>
      </w:r>
      <w:r w:rsidR="00C65547" w:rsidRPr="00C65547">
        <w:t>financiados</w:t>
      </w:r>
      <w:r w:rsidR="002372EB">
        <w:t xml:space="preserve"> </w:t>
      </w:r>
      <w:r w:rsidR="00311003" w:rsidRPr="003D0B91">
        <w:t>con</w:t>
      </w:r>
      <w:r w:rsidR="002372EB">
        <w:t xml:space="preserve"> </w:t>
      </w:r>
      <w:r w:rsidR="00FA43E4" w:rsidRPr="003D0B91">
        <w:t>contribuciones</w:t>
      </w:r>
      <w:r w:rsidR="002372EB">
        <w:t xml:space="preserve"> </w:t>
      </w:r>
      <w:r w:rsidR="00FA43E4" w:rsidRPr="003D0B91">
        <w:t>voluntarias</w:t>
      </w:r>
      <w:r w:rsidR="002372EB">
        <w:t xml:space="preserve"> </w:t>
      </w:r>
      <w:r w:rsidR="00FA43E4" w:rsidRPr="003D0B91">
        <w:t>adicionales</w:t>
      </w:r>
      <w:r w:rsidR="00916065" w:rsidRPr="003D0B91">
        <w:t>.</w:t>
      </w:r>
    </w:p>
    <w:p w14:paraId="196CABF8" w14:textId="432BE3B5" w:rsidR="00185512" w:rsidRPr="003D0B91" w:rsidRDefault="004E4B07" w:rsidP="0020496A">
      <w:pPr>
        <w:pStyle w:val="Heading1"/>
        <w:numPr>
          <w:ilvl w:val="0"/>
          <w:numId w:val="19"/>
        </w:numPr>
        <w:rPr>
          <w:b/>
          <w:bCs/>
        </w:rPr>
      </w:pPr>
      <w:r w:rsidRPr="003D0B91">
        <w:rPr>
          <w:b/>
          <w:bCs/>
        </w:rPr>
        <w:t>Datos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programas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país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y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perspectivas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cumplimiento</w:t>
      </w:r>
    </w:p>
    <w:p w14:paraId="790E149E" w14:textId="2B63816C" w:rsidR="00185512" w:rsidRPr="003D0B91" w:rsidRDefault="00597F4A" w:rsidP="00185512">
      <w:pPr>
        <w:spacing w:after="240"/>
        <w:ind w:left="720"/>
        <w:outlineLvl w:val="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.Pro/ExCom/94/5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informa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estado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situación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perspectivas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cumplimiento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países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artículo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5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(Parte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I);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países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artículo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5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sujetos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decisión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Partes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cuanto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cumplimiento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(Parte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II);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análisis</w:t>
      </w:r>
      <w:r w:rsidR="002372EB">
        <w:rPr>
          <w:color w:val="000000" w:themeColor="text1"/>
        </w:rPr>
        <w:t xml:space="preserve"> </w:t>
      </w:r>
      <w:r w:rsidRPr="003D0B91">
        <w:rPr>
          <w:bCs/>
        </w:rPr>
        <w:t>de</w:t>
      </w:r>
      <w:r w:rsidR="002372EB">
        <w:rPr>
          <w:bCs/>
        </w:rPr>
        <w:t xml:space="preserve"> </w:t>
      </w:r>
      <w:r w:rsidRPr="003D0B91">
        <w:rPr>
          <w:bCs/>
        </w:rPr>
        <w:t>los</w:t>
      </w:r>
      <w:r w:rsidR="002372EB">
        <w:rPr>
          <w:bCs/>
        </w:rPr>
        <w:t xml:space="preserve"> </w:t>
      </w:r>
      <w:r w:rsidRPr="003D0B91">
        <w:rPr>
          <w:bCs/>
        </w:rPr>
        <w:t>informes</w:t>
      </w:r>
      <w:r w:rsidR="002372EB">
        <w:rPr>
          <w:bCs/>
        </w:rPr>
        <w:t xml:space="preserve"> </w:t>
      </w:r>
      <w:r w:rsidRPr="003D0B91">
        <w:rPr>
          <w:bCs/>
        </w:rPr>
        <w:t>de</w:t>
      </w:r>
      <w:r w:rsidR="002372EB">
        <w:rPr>
          <w:bCs/>
        </w:rPr>
        <w:t xml:space="preserve"> </w:t>
      </w:r>
      <w:r w:rsidRPr="003D0B91">
        <w:rPr>
          <w:bCs/>
        </w:rPr>
        <w:t>ejecución</w:t>
      </w:r>
      <w:r w:rsidR="002372EB">
        <w:rPr>
          <w:bCs/>
        </w:rPr>
        <w:t xml:space="preserve"> </w:t>
      </w:r>
      <w:r w:rsidRPr="003D0B91">
        <w:rPr>
          <w:bCs/>
        </w:rPr>
        <w:t>de</w:t>
      </w:r>
      <w:r w:rsidR="002372EB">
        <w:rPr>
          <w:bCs/>
        </w:rPr>
        <w:t xml:space="preserve"> </w:t>
      </w:r>
      <w:r w:rsidRPr="003D0B91">
        <w:rPr>
          <w:bCs/>
        </w:rPr>
        <w:t>los</w:t>
      </w:r>
      <w:r w:rsidR="002372EB">
        <w:rPr>
          <w:bCs/>
        </w:rPr>
        <w:t xml:space="preserve"> </w:t>
      </w:r>
      <w:r w:rsidRPr="003D0B91">
        <w:rPr>
          <w:bCs/>
        </w:rPr>
        <w:t>programas</w:t>
      </w:r>
      <w:r w:rsidR="002372EB">
        <w:rPr>
          <w:bCs/>
        </w:rPr>
        <w:t xml:space="preserve"> </w:t>
      </w:r>
      <w:r w:rsidRPr="003D0B91">
        <w:rPr>
          <w:bCs/>
        </w:rPr>
        <w:t>país</w:t>
      </w:r>
      <w:r w:rsidR="002372EB">
        <w:rPr>
          <w:bCs/>
        </w:rPr>
        <w:t xml:space="preserve"> </w:t>
      </w:r>
      <w:r w:rsidRPr="003D0B91">
        <w:rPr>
          <w:bCs/>
        </w:rPr>
        <w:t>sobre</w:t>
      </w:r>
      <w:r w:rsidR="002372EB">
        <w:rPr>
          <w:bCs/>
        </w:rPr>
        <w:t xml:space="preserve"> </w:t>
      </w:r>
      <w:r w:rsidRPr="003D0B91">
        <w:rPr>
          <w:bCs/>
        </w:rPr>
        <w:t>HCFC</w:t>
      </w:r>
      <w:r w:rsidR="002372EB">
        <w:rPr>
          <w:bCs/>
        </w:rPr>
        <w:t xml:space="preserve"> </w:t>
      </w:r>
      <w:r w:rsidRPr="003D0B91">
        <w:rPr>
          <w:bCs/>
        </w:rPr>
        <w:t>y</w:t>
      </w:r>
      <w:r w:rsidR="002372EB">
        <w:rPr>
          <w:bCs/>
        </w:rPr>
        <w:t xml:space="preserve"> </w:t>
      </w:r>
      <w:r w:rsidRPr="003D0B91">
        <w:rPr>
          <w:bCs/>
        </w:rPr>
        <w:t>HFC</w:t>
      </w:r>
      <w:r w:rsidR="002372EB">
        <w:rPr>
          <w:bCs/>
        </w:rPr>
        <w:t xml:space="preserve"> </w:t>
      </w:r>
      <w:r w:rsidRPr="003D0B91">
        <w:rPr>
          <w:bCs/>
          <w:color w:val="000000" w:themeColor="text1"/>
          <w:szCs w:val="28"/>
        </w:rPr>
        <w:t>(Parte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III),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asuntos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relativos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a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los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informes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de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ejecución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de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los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programas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país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(Parte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IV)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y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una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recomendación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(Parte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V).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Los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anexos,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por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su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parte,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muestran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el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consumo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de</w:t>
      </w:r>
      <w:r w:rsidR="002372EB">
        <w:rPr>
          <w:bCs/>
          <w:color w:val="000000" w:themeColor="text1"/>
          <w:szCs w:val="28"/>
        </w:rPr>
        <w:t xml:space="preserve"> </w:t>
      </w:r>
      <w:r w:rsidRPr="003D0B91">
        <w:rPr>
          <w:bCs/>
          <w:color w:val="000000" w:themeColor="text1"/>
          <w:szCs w:val="28"/>
        </w:rPr>
        <w:t>metilbromuro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fines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cuarentena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preembarque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(Anexo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I),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análisis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consumo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HCFC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países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artículo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5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(Anexo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II)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datos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HFC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(medidos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</w:t>
      </w:r>
      <w:r w:rsidRPr="003D0B91">
        <w:rPr>
          <w:color w:val="000000" w:themeColor="text1"/>
          <w:vertAlign w:val="subscript"/>
        </w:rPr>
        <w:t>2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equivalente)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(Anexo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III).</w:t>
      </w:r>
    </w:p>
    <w:p w14:paraId="2C39F533" w14:textId="21B334FB" w:rsidR="00185512" w:rsidRPr="003D0B91" w:rsidRDefault="00597F4A" w:rsidP="00185512">
      <w:pPr>
        <w:spacing w:after="240"/>
        <w:ind w:left="720"/>
        <w:outlineLvl w:val="0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54EA147C" w14:textId="46ED0E0A" w:rsidR="00EE37CF" w:rsidRDefault="003D608E" w:rsidP="00185512">
      <w:pPr>
        <w:keepNext/>
        <w:spacing w:after="240"/>
        <w:ind w:left="720"/>
        <w:outlineLvl w:val="0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22BBDB67" w14:textId="3F73E604" w:rsidR="004A126D" w:rsidRPr="003D0B91" w:rsidRDefault="000920E4" w:rsidP="0020496A">
      <w:pPr>
        <w:pStyle w:val="Heading2"/>
        <w:widowControl/>
        <w:numPr>
          <w:ilvl w:val="1"/>
          <w:numId w:val="8"/>
        </w:numPr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datos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programas</w:t>
      </w:r>
      <w:r w:rsidR="002372EB">
        <w:t xml:space="preserve"> </w:t>
      </w:r>
      <w:r w:rsidRPr="003D0B91">
        <w:t>país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perspectivas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cumplimiento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Pr="003D0B91">
        <w:t>.Pro/ExCom/94/5</w:t>
      </w:r>
      <w:r w:rsidR="002372EB">
        <w:t xml:space="preserve"> </w:t>
      </w:r>
      <w:r w:rsidR="0003643B">
        <w:t>y</w:t>
      </w:r>
      <w:r w:rsidR="002372EB">
        <w:t xml:space="preserve"> </w:t>
      </w:r>
      <w:r w:rsidR="0003643B">
        <w:t>de</w:t>
      </w:r>
      <w:r w:rsidR="002372EB">
        <w:t xml:space="preserve"> </w:t>
      </w:r>
      <w:r w:rsidR="0003643B">
        <w:t>que,</w:t>
      </w:r>
      <w:r w:rsidR="002372EB">
        <w:t xml:space="preserve"> </w:t>
      </w:r>
      <w:r w:rsidR="0003643B">
        <w:t>al</w:t>
      </w:r>
      <w:r w:rsidR="002372EB">
        <w:t xml:space="preserve"> </w:t>
      </w:r>
      <w:r w:rsidR="0003643B">
        <w:t>16</w:t>
      </w:r>
      <w:r w:rsidR="002372EB">
        <w:t xml:space="preserve"> </w:t>
      </w:r>
      <w:r w:rsidR="0003643B">
        <w:t>de</w:t>
      </w:r>
      <w:r w:rsidR="002372EB">
        <w:t xml:space="preserve"> </w:t>
      </w:r>
      <w:r w:rsidR="0003643B">
        <w:t>abril</w:t>
      </w:r>
      <w:r w:rsidR="002372EB">
        <w:t xml:space="preserve"> </w:t>
      </w:r>
      <w:r w:rsidR="0003643B">
        <w:t>de</w:t>
      </w:r>
      <w:r w:rsidR="002372EB">
        <w:t xml:space="preserve"> </w:t>
      </w:r>
      <w:r w:rsidR="0003643B">
        <w:t>2024</w:t>
      </w:r>
      <w:r w:rsidRPr="003D0B91">
        <w:t>,</w:t>
      </w:r>
      <w:r w:rsidR="002372EB">
        <w:t xml:space="preserve"> </w:t>
      </w:r>
      <w:r w:rsidRPr="003D0B91">
        <w:t>habían</w:t>
      </w:r>
      <w:r w:rsidR="002372EB">
        <w:t xml:space="preserve"> </w:t>
      </w:r>
      <w:r w:rsidRPr="003D0B91">
        <w:t>presentado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="00B579D1">
        <w:t>país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año</w:t>
      </w:r>
      <w:r w:rsidR="002372EB">
        <w:t xml:space="preserve"> </w:t>
      </w:r>
      <w:r w:rsidRPr="003D0B91">
        <w:t>2023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total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21</w:t>
      </w:r>
      <w:r w:rsidR="002372EB">
        <w:t xml:space="preserve"> </w:t>
      </w:r>
      <w:r w:rsidRPr="003D0B91">
        <w:t>países,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otros</w:t>
      </w:r>
      <w:r w:rsidR="002372EB">
        <w:t xml:space="preserve"> </w:t>
      </w:r>
      <w:r w:rsidRPr="003D0B91">
        <w:t>21</w:t>
      </w:r>
      <w:r w:rsidR="002372EB">
        <w:t xml:space="preserve"> </w:t>
      </w:r>
      <w:r w:rsidRPr="003D0B91">
        <w:t>los</w:t>
      </w:r>
      <w:r w:rsidR="002372EB">
        <w:t xml:space="preserve"> </w:t>
      </w:r>
      <w:r w:rsidR="00127FB8">
        <w:t>presentaron</w:t>
      </w:r>
      <w:r w:rsidR="002372EB">
        <w:t xml:space="preserve"> </w:t>
      </w:r>
      <w:r w:rsidR="00127FB8">
        <w:t>después</w:t>
      </w:r>
      <w:r w:rsidR="002372EB">
        <w:t xml:space="preserve"> </w:t>
      </w:r>
      <w:r w:rsidR="00127FB8">
        <w:t>del</w:t>
      </w:r>
      <w:r w:rsidR="002372EB">
        <w:t xml:space="preserve"> </w:t>
      </w:r>
      <w:r w:rsidR="00127FB8">
        <w:t>16</w:t>
      </w:r>
      <w:r w:rsidR="002372EB">
        <w:t xml:space="preserve"> </w:t>
      </w:r>
      <w:r w:rsidR="00127FB8">
        <w:t>de</w:t>
      </w:r>
      <w:r w:rsidR="002372EB">
        <w:t xml:space="preserve"> </w:t>
      </w:r>
      <w:r w:rsidR="00127FB8">
        <w:t>abril</w:t>
      </w:r>
      <w:r w:rsidR="002372EB">
        <w:t xml:space="preserve"> </w:t>
      </w:r>
      <w:r w:rsidR="00127FB8">
        <w:t>de</w:t>
      </w:r>
      <w:r w:rsidR="002372EB">
        <w:t xml:space="preserve"> </w:t>
      </w:r>
      <w:r w:rsidR="00127FB8">
        <w:t>2024</w:t>
      </w:r>
      <w:r w:rsidRPr="003D0B91">
        <w:t>,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restaban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hacerlo</w:t>
      </w:r>
      <w:r w:rsidR="002372EB">
        <w:t xml:space="preserve"> </w:t>
      </w:r>
      <w:r w:rsidRPr="003D0B91">
        <w:t>otros</w:t>
      </w:r>
      <w:r w:rsidR="002372EB">
        <w:t xml:space="preserve"> </w:t>
      </w:r>
      <w:r w:rsidRPr="003D0B91">
        <w:t>102;</w:t>
      </w:r>
    </w:p>
    <w:p w14:paraId="2574F34B" w14:textId="6921A295" w:rsidR="00177D25" w:rsidRPr="003D0B91" w:rsidRDefault="00C96C25" w:rsidP="0020496A">
      <w:pPr>
        <w:pStyle w:val="Heading2"/>
        <w:numPr>
          <w:ilvl w:val="1"/>
          <w:numId w:val="8"/>
        </w:numPr>
      </w:pPr>
      <w:r w:rsidRPr="003D0B91">
        <w:t>Solicitar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</w:t>
      </w:r>
      <w:r w:rsidR="002372EB">
        <w:t xml:space="preserve"> </w:t>
      </w:r>
      <w:r w:rsidRPr="003D0B91">
        <w:t>despachar</w:t>
      </w:r>
      <w:r w:rsidR="002372EB">
        <w:t xml:space="preserve"> </w:t>
      </w:r>
      <w:r w:rsidRPr="003D0B91">
        <w:t>sendas</w:t>
      </w:r>
      <w:r w:rsidR="002372EB">
        <w:t xml:space="preserve"> </w:t>
      </w:r>
      <w:r w:rsidRPr="003D0B91">
        <w:t>notas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Gobiernos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177D25" w:rsidRPr="003D0B91">
        <w:t>[</w:t>
      </w:r>
      <w:r w:rsidRPr="003D0B91">
        <w:t>la</w:t>
      </w:r>
      <w:r w:rsidR="002372EB">
        <w:t xml:space="preserve"> </w:t>
      </w:r>
      <w:r w:rsidRPr="003D0B91">
        <w:t>República</w:t>
      </w:r>
      <w:r w:rsidR="002372EB">
        <w:t xml:space="preserve"> </w:t>
      </w:r>
      <w:r w:rsidRPr="003D0B91">
        <w:t>Popular</w:t>
      </w:r>
      <w:r w:rsidR="002372EB">
        <w:t xml:space="preserve"> </w:t>
      </w:r>
      <w:r w:rsidRPr="003D0B91">
        <w:t>Democrática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Corea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Guinea</w:t>
      </w:r>
      <w:r w:rsidR="002372EB">
        <w:t xml:space="preserve"> </w:t>
      </w:r>
      <w:r w:rsidRPr="003D0B91">
        <w:t>Ec</w:t>
      </w:r>
      <w:r w:rsidR="00177D25" w:rsidRPr="003D0B91">
        <w:t>uatorial]</w:t>
      </w:r>
      <w:r w:rsidR="002372EB">
        <w:t xml:space="preserve"> </w:t>
      </w:r>
      <w:r w:rsidR="002A20C8" w:rsidRPr="003D0B91">
        <w:t>sobre</w:t>
      </w:r>
      <w:r w:rsidR="002372EB">
        <w:t xml:space="preserve"> </w:t>
      </w:r>
      <w:r w:rsidR="002A20C8" w:rsidRPr="003D0B91">
        <w:t>los</w:t>
      </w:r>
      <w:r w:rsidR="002372EB">
        <w:t xml:space="preserve"> </w:t>
      </w:r>
      <w:r w:rsidR="002A20C8" w:rsidRPr="003D0B91">
        <w:t>informes</w:t>
      </w:r>
      <w:r w:rsidR="002372EB">
        <w:t xml:space="preserve"> </w:t>
      </w:r>
      <w:r w:rsidR="002A20C8" w:rsidRPr="003D0B91">
        <w:t>del</w:t>
      </w:r>
      <w:r w:rsidR="002372EB">
        <w:t xml:space="preserve"> </w:t>
      </w:r>
      <w:r w:rsidR="002A20C8" w:rsidRPr="003D0B91">
        <w:t>programa</w:t>
      </w:r>
      <w:r w:rsidR="002372EB">
        <w:t xml:space="preserve"> </w:t>
      </w:r>
      <w:r w:rsidR="002A20C8" w:rsidRPr="003D0B91">
        <w:t>país</w:t>
      </w:r>
      <w:r w:rsidR="002372EB">
        <w:t xml:space="preserve"> </w:t>
      </w:r>
      <w:r w:rsidR="002A20C8" w:rsidRPr="003D0B91">
        <w:t>2022</w:t>
      </w:r>
      <w:r w:rsidR="002372EB">
        <w:t xml:space="preserve"> </w:t>
      </w:r>
      <w:r w:rsidR="002A20C8" w:rsidRPr="003D0B91">
        <w:t>pendientes</w:t>
      </w:r>
      <w:r w:rsidR="00177D25" w:rsidRPr="003D0B91">
        <w:t>,</w:t>
      </w:r>
      <w:r w:rsidR="002372EB">
        <w:t xml:space="preserve"> </w:t>
      </w:r>
      <w:r w:rsidR="002A20C8" w:rsidRPr="003D0B91">
        <w:t>instándolos</w:t>
      </w:r>
      <w:r w:rsidR="002372EB">
        <w:t xml:space="preserve"> </w:t>
      </w:r>
      <w:r w:rsidR="002A20C8" w:rsidRPr="003D0B91">
        <w:t>a</w:t>
      </w:r>
      <w:r w:rsidR="002372EB">
        <w:t xml:space="preserve"> </w:t>
      </w:r>
      <w:r w:rsidR="001E015A" w:rsidRPr="003D0B91">
        <w:t>presentarlos</w:t>
      </w:r>
      <w:r w:rsidR="002372EB">
        <w:t xml:space="preserve"> </w:t>
      </w:r>
      <w:r w:rsidR="000E63F3" w:rsidRPr="003D0B91">
        <w:t>al</w:t>
      </w:r>
      <w:r w:rsidR="002372EB">
        <w:t xml:space="preserve"> </w:t>
      </w:r>
      <w:r w:rsidR="000E63F3" w:rsidRPr="003D0B91">
        <w:t>más</w:t>
      </w:r>
      <w:r w:rsidR="002372EB">
        <w:t xml:space="preserve"> </w:t>
      </w:r>
      <w:r w:rsidR="000E63F3" w:rsidRPr="003D0B91">
        <w:t>breve</w:t>
      </w:r>
      <w:r w:rsidR="002372EB">
        <w:t xml:space="preserve"> </w:t>
      </w:r>
      <w:r w:rsidR="000E63F3" w:rsidRPr="003D0B91">
        <w:t>plazo</w:t>
      </w:r>
      <w:r w:rsidR="002372EB">
        <w:t xml:space="preserve"> </w:t>
      </w:r>
      <w:r w:rsidR="000E63F3" w:rsidRPr="003D0B91">
        <w:t>posible</w:t>
      </w:r>
      <w:r w:rsidR="00177D25" w:rsidRPr="003D0B91">
        <w:t>.</w:t>
      </w:r>
    </w:p>
    <w:p w14:paraId="6969150D" w14:textId="77777777" w:rsidR="007E6E44" w:rsidRPr="003D0B91" w:rsidRDefault="00237829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Evaluación</w:t>
      </w:r>
    </w:p>
    <w:p w14:paraId="235A697F" w14:textId="79E4E714" w:rsidR="00185512" w:rsidRPr="003D0B91" w:rsidRDefault="006F3D77" w:rsidP="00AF301B">
      <w:pPr>
        <w:widowControl w:val="0"/>
        <w:spacing w:after="240"/>
        <w:ind w:left="720"/>
        <w:outlineLvl w:val="1"/>
        <w:rPr>
          <w:b/>
          <w:bCs/>
        </w:rPr>
      </w:pPr>
      <w:r w:rsidRPr="003D0B91">
        <w:rPr>
          <w:b/>
          <w:bCs/>
        </w:rPr>
        <w:t>a)</w:t>
      </w:r>
      <w:r w:rsidR="00185512" w:rsidRPr="003D0B91">
        <w:rPr>
          <w:b/>
          <w:bCs/>
        </w:rPr>
        <w:tab/>
      </w:r>
      <w:r w:rsidR="00370058" w:rsidRPr="003D0B91">
        <w:rPr>
          <w:b/>
          <w:bCs/>
        </w:rPr>
        <w:t>Actualización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marcha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estudio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teórico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evaluación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Programa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Asistencia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al</w:t>
      </w:r>
      <w:r w:rsidR="002372EB">
        <w:rPr>
          <w:b/>
          <w:bCs/>
        </w:rPr>
        <w:t xml:space="preserve"> </w:t>
      </w:r>
      <w:r w:rsidR="00370058" w:rsidRPr="003D0B91">
        <w:rPr>
          <w:b/>
          <w:bCs/>
        </w:rPr>
        <w:t>Cumplimiento</w:t>
      </w:r>
    </w:p>
    <w:p w14:paraId="5E8DF97D" w14:textId="51E2CFE9" w:rsidR="00185512" w:rsidRPr="003D0B91" w:rsidRDefault="0058456D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una</w:t>
      </w:r>
      <w:r w:rsidR="002372EB">
        <w:t xml:space="preserve"> </w:t>
      </w:r>
      <w:r w:rsidRPr="003D0B91">
        <w:t>actualización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avances</w:t>
      </w:r>
      <w:r w:rsidR="002372EB">
        <w:t xml:space="preserve"> </w:t>
      </w:r>
      <w:r w:rsidR="00D42861" w:rsidRPr="003D0B91">
        <w:t>realizados</w:t>
      </w:r>
      <w:r w:rsidR="002372EB">
        <w:t xml:space="preserve"> </w:t>
      </w:r>
      <w:r w:rsidRPr="003D0B91">
        <w:t>desde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aprobación</w:t>
      </w:r>
      <w:r w:rsidR="002372EB">
        <w:t xml:space="preserve"> </w:t>
      </w:r>
      <w:r w:rsidR="00703AA9" w:rsidRPr="003D0B91">
        <w:t>en</w:t>
      </w:r>
      <w:r w:rsidR="002372EB">
        <w:t xml:space="preserve"> </w:t>
      </w:r>
      <w:r w:rsidR="00703AA9" w:rsidRPr="003D0B91">
        <w:t>la</w:t>
      </w:r>
      <w:r w:rsidR="002372EB">
        <w:t xml:space="preserve"> </w:t>
      </w:r>
      <w:r w:rsidR="00703AA9" w:rsidRPr="003D0B91">
        <w:t>93ª</w:t>
      </w:r>
      <w:r w:rsidR="002372EB">
        <w:t xml:space="preserve"> </w:t>
      </w:r>
      <w:r w:rsidR="00703AA9" w:rsidRPr="003D0B91">
        <w:t>reunión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términos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referencia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evaluación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Programa</w:t>
      </w:r>
      <w:r w:rsidR="002372EB">
        <w:t xml:space="preserve"> </w:t>
      </w:r>
      <w:r w:rsidR="00703AA9" w:rsidRPr="003D0B91">
        <w:t>de</w:t>
      </w:r>
      <w:r w:rsidR="002372EB">
        <w:t xml:space="preserve"> </w:t>
      </w:r>
      <w:r w:rsidR="00703AA9" w:rsidRPr="003D0B91">
        <w:t>Asistencia</w:t>
      </w:r>
      <w:r w:rsidR="002372EB">
        <w:t xml:space="preserve"> </w:t>
      </w:r>
      <w:r w:rsidR="00703AA9" w:rsidRPr="003D0B91">
        <w:t>al</w:t>
      </w:r>
      <w:r w:rsidR="002372EB">
        <w:t xml:space="preserve"> </w:t>
      </w:r>
      <w:r w:rsidR="00703AA9" w:rsidRPr="003D0B91">
        <w:t>Cumplimiento</w:t>
      </w:r>
      <w:r w:rsidRPr="003D0B91">
        <w:t>.</w:t>
      </w:r>
    </w:p>
    <w:p w14:paraId="07A90DC6" w14:textId="2E2F9F5F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7B8224D7" w14:textId="78FCA491" w:rsidR="00185512" w:rsidRPr="003D0B91" w:rsidRDefault="009343B0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2372EB">
        <w:t xml:space="preserve"> </w:t>
      </w:r>
      <w:r w:rsidRPr="00E30287">
        <w:t>tomar</w:t>
      </w:r>
      <w:r w:rsidR="002372EB">
        <w:t xml:space="preserve"> </w:t>
      </w:r>
      <w:r w:rsidRPr="00E30287">
        <w:t>nota</w:t>
      </w:r>
      <w:r w:rsidR="002372EB">
        <w:t xml:space="preserve"> </w:t>
      </w:r>
      <w:r w:rsidR="0077388E" w:rsidRPr="003D0B91">
        <w:t>de</w:t>
      </w:r>
      <w:r w:rsidR="002372EB">
        <w:t xml:space="preserve"> </w:t>
      </w:r>
      <w:r w:rsidR="0077388E" w:rsidRPr="003D0B91">
        <w:t>la</w:t>
      </w:r>
      <w:r w:rsidR="002372EB">
        <w:t xml:space="preserve"> </w:t>
      </w:r>
      <w:r w:rsidR="0077388E" w:rsidRPr="003D0B91">
        <w:t>actualización</w:t>
      </w:r>
      <w:r w:rsidR="002372EB">
        <w:t xml:space="preserve"> </w:t>
      </w:r>
      <w:r w:rsidR="0077388E" w:rsidRPr="003D0B91">
        <w:t>sobre</w:t>
      </w:r>
      <w:r w:rsidR="002372EB">
        <w:t xml:space="preserve"> </w:t>
      </w:r>
      <w:r w:rsidR="0077388E" w:rsidRPr="003D0B91">
        <w:t>la</w:t>
      </w:r>
      <w:r w:rsidR="002372EB">
        <w:t xml:space="preserve"> </w:t>
      </w:r>
      <w:r w:rsidR="0077388E" w:rsidRPr="003D0B91">
        <w:t>marcha</w:t>
      </w:r>
      <w:r w:rsidR="002372EB">
        <w:t xml:space="preserve"> </w:t>
      </w:r>
      <w:r w:rsidR="0077388E" w:rsidRPr="003D0B91">
        <w:t>del</w:t>
      </w:r>
      <w:r w:rsidR="002372EB">
        <w:t xml:space="preserve"> </w:t>
      </w:r>
      <w:r w:rsidR="0077388E" w:rsidRPr="003D0B91">
        <w:lastRenderedPageBreak/>
        <w:t>estudio</w:t>
      </w:r>
      <w:r w:rsidR="002372EB">
        <w:t xml:space="preserve"> </w:t>
      </w:r>
      <w:r w:rsidR="0077388E" w:rsidRPr="003D0B91">
        <w:t>teórico</w:t>
      </w:r>
      <w:r w:rsidR="002372EB">
        <w:t xml:space="preserve"> </w:t>
      </w:r>
      <w:r w:rsidR="0077388E" w:rsidRPr="003D0B91">
        <w:t>para</w:t>
      </w:r>
      <w:r w:rsidR="002372EB">
        <w:t xml:space="preserve"> </w:t>
      </w:r>
      <w:r w:rsidR="0077388E" w:rsidRPr="003D0B91">
        <w:t>la</w:t>
      </w:r>
      <w:r w:rsidR="002372EB">
        <w:t xml:space="preserve"> </w:t>
      </w:r>
      <w:r w:rsidR="0077388E" w:rsidRPr="003D0B91">
        <w:t>evaluación</w:t>
      </w:r>
      <w:r w:rsidR="002372EB">
        <w:t xml:space="preserve"> </w:t>
      </w:r>
      <w:r w:rsidR="0077388E" w:rsidRPr="003D0B91">
        <w:t>del</w:t>
      </w:r>
      <w:r w:rsidR="002372EB">
        <w:t xml:space="preserve"> </w:t>
      </w:r>
      <w:r w:rsidR="0077388E" w:rsidRPr="003D0B91">
        <w:t>Programa</w:t>
      </w:r>
      <w:r w:rsidR="002372EB">
        <w:t xml:space="preserve"> </w:t>
      </w:r>
      <w:r w:rsidR="0077388E" w:rsidRPr="003D0B91">
        <w:t>de</w:t>
      </w:r>
      <w:r w:rsidR="002372EB">
        <w:t xml:space="preserve"> </w:t>
      </w:r>
      <w:r w:rsidR="0077388E" w:rsidRPr="003D0B91">
        <w:t>Asistencia</w:t>
      </w:r>
      <w:r w:rsidR="002372EB">
        <w:t xml:space="preserve"> </w:t>
      </w:r>
      <w:r w:rsidR="0077388E" w:rsidRPr="003D0B91">
        <w:t>al</w:t>
      </w:r>
      <w:r w:rsidR="002372EB">
        <w:t xml:space="preserve"> </w:t>
      </w:r>
      <w:r w:rsidR="0077388E" w:rsidRPr="003D0B91">
        <w:t>Cumplimiento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="004A68F2" w:rsidRPr="003D0B91">
        <w:t>.Pro/ExCom/94/6.</w:t>
      </w:r>
    </w:p>
    <w:p w14:paraId="43E6B61B" w14:textId="1C541D5A" w:rsidR="00185512" w:rsidRPr="003D0B91" w:rsidRDefault="006F3D77" w:rsidP="00796B4C">
      <w:pPr>
        <w:widowControl w:val="0"/>
        <w:spacing w:after="240"/>
        <w:ind w:left="709" w:firstLine="11"/>
        <w:outlineLvl w:val="1"/>
        <w:rPr>
          <w:b/>
          <w:bCs/>
        </w:rPr>
      </w:pPr>
      <w:r w:rsidRPr="003D0B91">
        <w:rPr>
          <w:b/>
          <w:bCs/>
        </w:rPr>
        <w:t>b)</w:t>
      </w:r>
      <w:r w:rsidR="00185512" w:rsidRPr="003D0B91">
        <w:tab/>
      </w:r>
      <w:r w:rsidR="00663272"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evaluación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externa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función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evaluación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Fondo</w:t>
      </w:r>
      <w:r w:rsidR="002372EB">
        <w:rPr>
          <w:b/>
          <w:bCs/>
        </w:rPr>
        <w:t xml:space="preserve"> </w:t>
      </w:r>
      <w:r w:rsidR="00663272" w:rsidRPr="003D0B91">
        <w:rPr>
          <w:b/>
          <w:bCs/>
        </w:rPr>
        <w:t>Multilateral</w:t>
      </w:r>
    </w:p>
    <w:p w14:paraId="6333CD2B" w14:textId="4C5DE8B7" w:rsidR="00185512" w:rsidRPr="003D0B91" w:rsidRDefault="00557B80" w:rsidP="00185512">
      <w:pPr>
        <w:widowControl w:val="0"/>
        <w:spacing w:after="240"/>
        <w:ind w:left="720"/>
        <w:outlineLvl w:val="1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.Pro/ExCom/94/7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primera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informe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evaluación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externa,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actualización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avances</w:t>
      </w:r>
      <w:r w:rsidR="002372EB">
        <w:rPr>
          <w:color w:val="000000" w:themeColor="text1"/>
        </w:rPr>
        <w:t xml:space="preserve"> </w:t>
      </w:r>
      <w:r w:rsidR="0082193E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FC1DA0"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FC1DA0" w:rsidRPr="003D0B91">
        <w:rPr>
          <w:color w:val="000000" w:themeColor="text1"/>
        </w:rPr>
        <w:t>evaluación</w:t>
      </w:r>
      <w:r w:rsidR="002372EB">
        <w:rPr>
          <w:color w:val="000000" w:themeColor="text1"/>
        </w:rPr>
        <w:t xml:space="preserve"> </w:t>
      </w:r>
      <w:r w:rsidR="00FC1DA0"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FC1DA0" w:rsidRPr="003D0B91">
        <w:rPr>
          <w:color w:val="000000" w:themeColor="text1"/>
        </w:rPr>
        <w:t>antecedentes</w:t>
      </w:r>
      <w:r w:rsidR="002372EB">
        <w:rPr>
          <w:color w:val="000000" w:themeColor="text1"/>
        </w:rPr>
        <w:t xml:space="preserve"> </w:t>
      </w:r>
      <w:r w:rsidR="00FC1DA0" w:rsidRPr="003D0B91">
        <w:rPr>
          <w:color w:val="000000" w:themeColor="text1"/>
        </w:rPr>
        <w:t>objetivos</w:t>
      </w:r>
      <w:r w:rsidR="002372EB">
        <w:rPr>
          <w:color w:val="000000" w:themeColor="text1"/>
        </w:rPr>
        <w:t xml:space="preserve"> </w:t>
      </w:r>
      <w:r w:rsidR="003C3865" w:rsidRPr="003D0B91">
        <w:rPr>
          <w:color w:val="000000" w:themeColor="text1"/>
        </w:rPr>
        <w:t>elaborados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unidad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evaluación</w:t>
      </w:r>
      <w:r w:rsidR="002372EB">
        <w:rPr>
          <w:color w:val="000000" w:themeColor="text1"/>
        </w:rPr>
        <w:t xml:space="preserve"> </w:t>
      </w:r>
      <w:r w:rsidR="00003065"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="00003065" w:rsidRPr="003D0B91">
        <w:rPr>
          <w:color w:val="000000" w:themeColor="text1"/>
        </w:rPr>
        <w:t>apoyo</w:t>
      </w:r>
      <w:r w:rsidR="002372EB">
        <w:rPr>
          <w:color w:val="000000" w:themeColor="text1"/>
        </w:rPr>
        <w:t xml:space="preserve"> </w:t>
      </w:r>
      <w:r w:rsidR="00476F9F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281979">
        <w:rPr>
          <w:color w:val="000000" w:themeColor="text1"/>
        </w:rPr>
        <w:t>proceso</w:t>
      </w:r>
      <w:r w:rsidRPr="003D0B91">
        <w:rPr>
          <w:color w:val="000000" w:themeColor="text1"/>
        </w:rPr>
        <w:t>.</w:t>
      </w:r>
    </w:p>
    <w:p w14:paraId="255418E8" w14:textId="37A7D39E" w:rsidR="007E6E44" w:rsidRPr="003D0B91" w:rsidRDefault="005F5B9B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5552E6B4" w14:textId="071D7F14" w:rsidR="00185512" w:rsidRPr="003D0B91" w:rsidRDefault="00D51EC1" w:rsidP="00784322">
      <w:pPr>
        <w:pStyle w:val="ListParagraph"/>
        <w:widowControl w:val="0"/>
        <w:numPr>
          <w:ilvl w:val="0"/>
          <w:numId w:val="32"/>
        </w:numPr>
        <w:spacing w:after="240"/>
        <w:outlineLvl w:val="1"/>
        <w:rPr>
          <w:lang w:val="es-ES_tradnl"/>
        </w:rPr>
      </w:pPr>
      <w:r w:rsidRPr="003D0B91">
        <w:rPr>
          <w:lang w:val="es-ES_tradnl"/>
        </w:rPr>
        <w:t>C</w:t>
      </w:r>
      <w:r w:rsidR="00620B2F" w:rsidRPr="003D0B91">
        <w:rPr>
          <w:lang w:val="es-ES_tradnl"/>
        </w:rPr>
        <w:t>ronograma</w:t>
      </w:r>
      <w:r w:rsidR="002372EB">
        <w:rPr>
          <w:lang w:val="es-ES_tradnl"/>
        </w:rPr>
        <w:t xml:space="preserve"> </w:t>
      </w:r>
      <w:r w:rsidR="00620B2F" w:rsidRPr="003D0B91">
        <w:rPr>
          <w:lang w:val="es-ES_tradnl"/>
        </w:rPr>
        <w:t>de</w:t>
      </w:r>
      <w:r w:rsidR="002372EB">
        <w:rPr>
          <w:lang w:val="es-ES_tradnl"/>
        </w:rPr>
        <w:t xml:space="preserve"> </w:t>
      </w:r>
      <w:r w:rsidR="00620B2F" w:rsidRPr="003D0B91">
        <w:rPr>
          <w:lang w:val="es-ES_tradnl"/>
        </w:rPr>
        <w:t>presentación</w:t>
      </w:r>
      <w:r w:rsidR="002372EB">
        <w:rPr>
          <w:lang w:val="es-ES_tradnl"/>
        </w:rPr>
        <w:t xml:space="preserve"> </w:t>
      </w:r>
      <w:r w:rsidR="00237829" w:rsidRPr="003D0B91">
        <w:rPr>
          <w:lang w:val="es-ES_tradnl"/>
        </w:rPr>
        <w:t>del</w:t>
      </w:r>
      <w:r w:rsidR="002372EB">
        <w:rPr>
          <w:lang w:val="es-ES_tradnl"/>
        </w:rPr>
        <w:t xml:space="preserve"> </w:t>
      </w:r>
      <w:r w:rsidR="00786F09" w:rsidRPr="003D0B91">
        <w:rPr>
          <w:lang w:val="es-ES_tradnl"/>
        </w:rPr>
        <w:t>informe</w:t>
      </w:r>
      <w:r w:rsidR="002372EB">
        <w:rPr>
          <w:lang w:val="es-ES_tradnl"/>
        </w:rPr>
        <w:t xml:space="preserve"> </w:t>
      </w:r>
      <w:r w:rsidR="00786F09" w:rsidRPr="003D0B91">
        <w:rPr>
          <w:lang w:val="es-ES_tradnl"/>
        </w:rPr>
        <w:t>final</w:t>
      </w:r>
    </w:p>
    <w:p w14:paraId="08AD1407" w14:textId="6B12FEC5" w:rsidR="00AE25AF" w:rsidRPr="00250D2F" w:rsidRDefault="003D608E" w:rsidP="00AE25AF">
      <w:pPr>
        <w:keepNext/>
        <w:spacing w:after="240"/>
        <w:ind w:left="720"/>
        <w:outlineLvl w:val="0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409795FD" w14:textId="32AFC32D" w:rsidR="00EB13AA" w:rsidRPr="003D0B91" w:rsidRDefault="00D57BD1" w:rsidP="0020496A">
      <w:pPr>
        <w:widowControl w:val="0"/>
        <w:numPr>
          <w:ilvl w:val="1"/>
          <w:numId w:val="8"/>
        </w:numPr>
        <w:spacing w:after="240"/>
        <w:outlineLvl w:val="1"/>
        <w:rPr>
          <w:rFonts w:eastAsia="Calibri"/>
        </w:rPr>
      </w:pPr>
      <w:r w:rsidRPr="003D0B91">
        <w:rPr>
          <w:rFonts w:eastAsia="Calibri"/>
        </w:rPr>
        <w:t>Tomar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nota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sobre</w:t>
      </w:r>
      <w:r w:rsidR="002372EB">
        <w:t xml:space="preserve"> </w:t>
      </w:r>
      <w:r w:rsidR="005E18AA" w:rsidRPr="003D0B91">
        <w:t>la</w:t>
      </w:r>
      <w:r w:rsidR="002372EB">
        <w:t xml:space="preserve"> </w:t>
      </w:r>
      <w:r w:rsidR="005E18AA" w:rsidRPr="003D0B91">
        <w:t>evaluación</w:t>
      </w:r>
      <w:r w:rsidR="002372EB">
        <w:t xml:space="preserve"> </w:t>
      </w:r>
      <w:r w:rsidR="005E18AA" w:rsidRPr="003D0B91">
        <w:t>externa</w:t>
      </w:r>
      <w:r w:rsidR="002372EB">
        <w:t xml:space="preserve"> </w:t>
      </w:r>
      <w:r w:rsidR="005E18AA" w:rsidRPr="003D0B91">
        <w:t>de</w:t>
      </w:r>
      <w:r w:rsidR="002372EB">
        <w:t xml:space="preserve"> </w:t>
      </w:r>
      <w:r w:rsidR="005E18AA" w:rsidRPr="003D0B91">
        <w:t>la</w:t>
      </w:r>
      <w:r w:rsidR="002372EB">
        <w:t xml:space="preserve"> </w:t>
      </w:r>
      <w:r w:rsidR="005E18AA" w:rsidRPr="003D0B91">
        <w:t>función</w:t>
      </w:r>
      <w:r w:rsidR="002372EB">
        <w:t xml:space="preserve"> </w:t>
      </w:r>
      <w:r w:rsidR="00AD229C">
        <w:t>evaluativa</w:t>
      </w:r>
      <w:r w:rsidR="002372EB">
        <w:t xml:space="preserve"> </w:t>
      </w:r>
      <w:r w:rsidR="005E18AA" w:rsidRPr="003D0B91">
        <w:t>del</w:t>
      </w:r>
      <w:r w:rsidR="002372EB">
        <w:t xml:space="preserve"> </w:t>
      </w:r>
      <w:r w:rsidR="005E18AA" w:rsidRPr="003D0B91">
        <w:t>Fondo</w:t>
      </w:r>
      <w:r w:rsidR="002372EB">
        <w:t xml:space="preserve"> </w:t>
      </w:r>
      <w:r w:rsidR="005E18AA" w:rsidRPr="003D0B91">
        <w:t>Multilateral</w:t>
      </w:r>
      <w:r w:rsidR="002372EB">
        <w:t xml:space="preserve"> </w:t>
      </w:r>
      <w:r w:rsidR="00EB13AA" w:rsidRPr="003D0B91">
        <w:t>(</w:t>
      </w:r>
      <w:r w:rsidR="005E18AA" w:rsidRPr="003D0B91">
        <w:t>Parte</w:t>
      </w:r>
      <w:r w:rsidR="002372EB">
        <w:t xml:space="preserve"> </w:t>
      </w:r>
      <w:r w:rsidR="00EB13AA" w:rsidRPr="003D0B91">
        <w:t>I)</w:t>
      </w:r>
      <w:r w:rsidR="002372EB">
        <w:t xml:space="preserve"> </w:t>
      </w:r>
      <w:r w:rsidR="00971FE5" w:rsidRPr="003D0B91">
        <w:t>que</w:t>
      </w:r>
      <w:r w:rsidR="002372EB">
        <w:t xml:space="preserve"> </w:t>
      </w:r>
      <w:r w:rsidR="00971FE5" w:rsidRPr="003D0B91">
        <w:t>recoge</w:t>
      </w:r>
      <w:r w:rsidR="002372EB">
        <w:t xml:space="preserve"> </w:t>
      </w:r>
      <w:r w:rsidR="00971FE5" w:rsidRPr="003D0B91">
        <w:t>el</w:t>
      </w:r>
      <w:r w:rsidR="002372EB">
        <w:t xml:space="preserve"> </w:t>
      </w:r>
      <w:r w:rsidR="00971FE5" w:rsidRPr="003D0B91">
        <w:t>documento</w:t>
      </w:r>
      <w:r w:rsidR="002372EB">
        <w:t xml:space="preserve"> </w:t>
      </w:r>
      <w:r w:rsidR="004D7916" w:rsidRPr="003D0B91">
        <w:rPr>
          <w:rFonts w:eastAsia="Calibri"/>
        </w:rPr>
        <w:t>UNEP/OzL</w:t>
      </w:r>
      <w:r w:rsidR="00EB13AA" w:rsidRPr="003D0B91">
        <w:rPr>
          <w:rFonts w:eastAsia="Calibri"/>
        </w:rPr>
        <w:t>.Pro/ExCom/94/7;</w:t>
      </w:r>
      <w:r w:rsidR="002372EB">
        <w:rPr>
          <w:rFonts w:eastAsia="Calibri"/>
        </w:rPr>
        <w:t xml:space="preserve"> </w:t>
      </w:r>
      <w:r w:rsidR="00971FE5" w:rsidRPr="003D0B91">
        <w:rPr>
          <w:rFonts w:eastAsia="Calibri"/>
        </w:rPr>
        <w:t>y</w:t>
      </w:r>
    </w:p>
    <w:p w14:paraId="1261D012" w14:textId="371571F1" w:rsidR="00EB13AA" w:rsidRPr="003D0B91" w:rsidRDefault="00E76B9A" w:rsidP="0020496A">
      <w:pPr>
        <w:widowControl w:val="0"/>
        <w:numPr>
          <w:ilvl w:val="1"/>
          <w:numId w:val="8"/>
        </w:numPr>
        <w:spacing w:after="240"/>
        <w:outlineLvl w:val="1"/>
        <w:rPr>
          <w:rFonts w:eastAsia="Calibri"/>
        </w:rPr>
      </w:pPr>
      <w:r w:rsidRPr="003D0B91">
        <w:rPr>
          <w:rFonts w:eastAsia="Calibri"/>
        </w:rPr>
        <w:t>Solicitar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Oficial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Superior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Supervisión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BC4619" w:rsidRPr="003D0B91">
        <w:rPr>
          <w:rFonts w:eastAsia="Calibri"/>
        </w:rPr>
        <w:t>Evaluación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presentar</w:t>
      </w:r>
      <w:r w:rsidR="002372EB">
        <w:rPr>
          <w:rFonts w:eastAsia="Calibri"/>
        </w:rPr>
        <w:t xml:space="preserve"> </w:t>
      </w:r>
      <w:r w:rsidR="00A3522D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1A3910" w:rsidRPr="001A3910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1A3910" w:rsidRPr="001A3910">
        <w:rPr>
          <w:rFonts w:eastAsia="Calibri"/>
        </w:rPr>
        <w:t>95ª</w:t>
      </w:r>
      <w:r w:rsidR="002372EB">
        <w:rPr>
          <w:rFonts w:eastAsia="Calibri"/>
        </w:rPr>
        <w:t xml:space="preserve"> </w:t>
      </w:r>
      <w:r w:rsidR="001A3910" w:rsidRPr="001A3910">
        <w:rPr>
          <w:rFonts w:eastAsia="Calibri"/>
        </w:rPr>
        <w:t>reunión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final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evaluación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externa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función</w:t>
      </w:r>
      <w:r w:rsidR="002372EB">
        <w:rPr>
          <w:rFonts w:eastAsia="Calibri"/>
        </w:rPr>
        <w:t xml:space="preserve"> </w:t>
      </w:r>
      <w:r w:rsidR="00AA57BB">
        <w:rPr>
          <w:rFonts w:eastAsia="Calibri"/>
        </w:rPr>
        <w:t>evaluativa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Fondo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Multilateral</w:t>
      </w:r>
      <w:r w:rsidR="00EB13AA" w:rsidRPr="003D0B91">
        <w:rPr>
          <w:rFonts w:eastAsia="Calibri"/>
        </w:rPr>
        <w:t>.</w:t>
      </w:r>
    </w:p>
    <w:p w14:paraId="44D2A4AA" w14:textId="589460C1" w:rsidR="00185512" w:rsidRPr="003D0B91" w:rsidRDefault="006F3D77" w:rsidP="00185512">
      <w:pPr>
        <w:widowControl w:val="0"/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c)</w:t>
      </w:r>
      <w:r w:rsidR="00185512" w:rsidRPr="003D0B91">
        <w:rPr>
          <w:b/>
          <w:bCs/>
        </w:rPr>
        <w:tab/>
      </w:r>
      <w:r w:rsidR="0025040D"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examen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terminación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25040D" w:rsidRPr="003D0B91">
        <w:rPr>
          <w:b/>
          <w:bCs/>
        </w:rPr>
        <w:t>proyectos</w:t>
      </w:r>
    </w:p>
    <w:p w14:paraId="6003EE7E" w14:textId="56E88A7C" w:rsidR="00185512" w:rsidRPr="003D0B91" w:rsidRDefault="0012236B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.Pro/ExCom/94/8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resultados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examen</w:t>
      </w:r>
      <w:r w:rsidR="002372EB">
        <w:t xml:space="preserve"> </w:t>
      </w:r>
      <w:r w:rsidRPr="003D0B91">
        <w:t>destinado</w:t>
      </w:r>
      <w:r w:rsidR="002372EB">
        <w:t xml:space="preserve"> </w:t>
      </w:r>
      <w:r w:rsidRPr="003D0B91">
        <w:t>a</w:t>
      </w:r>
      <w:r w:rsidR="002372EB">
        <w:t xml:space="preserve"> </w:t>
      </w:r>
      <w:r w:rsidR="004139E8" w:rsidRPr="003D0B91">
        <w:t>optimizar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procesos,</w:t>
      </w:r>
      <w:r w:rsidR="002372EB">
        <w:t xml:space="preserve"> </w:t>
      </w:r>
      <w:r w:rsidRPr="003D0B91">
        <w:t>formatos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herramientas</w:t>
      </w:r>
      <w:r w:rsidR="002372EB">
        <w:t xml:space="preserve"> </w:t>
      </w:r>
      <w:r w:rsidR="004B28C8" w:rsidRPr="003D0B91">
        <w:t>relativas</w:t>
      </w:r>
      <w:r w:rsidR="002372EB">
        <w:t xml:space="preserve"> </w:t>
      </w:r>
      <w:r w:rsidR="004B28C8" w:rsidRPr="003D0B91">
        <w:t>a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proyectos.</w:t>
      </w:r>
    </w:p>
    <w:p w14:paraId="669123E5" w14:textId="5DD66F6B" w:rsidR="00205A5D" w:rsidRPr="003D0B91" w:rsidRDefault="005F5B9B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11E1355D" w14:textId="6CCE4DBF" w:rsidR="00185512" w:rsidRPr="003D0B91" w:rsidRDefault="00ED2083" w:rsidP="00784322">
      <w:pPr>
        <w:pStyle w:val="ListParagraph"/>
        <w:widowControl w:val="0"/>
        <w:numPr>
          <w:ilvl w:val="0"/>
          <w:numId w:val="32"/>
        </w:numPr>
        <w:spacing w:after="240"/>
        <w:outlineLvl w:val="1"/>
        <w:rPr>
          <w:lang w:val="es-ES_tradnl"/>
        </w:rPr>
      </w:pPr>
      <w:r w:rsidRPr="003D0B91">
        <w:rPr>
          <w:lang w:val="es-ES_tradnl"/>
        </w:rPr>
        <w:t>Formato</w:t>
      </w:r>
      <w:r w:rsidR="002372EB">
        <w:rPr>
          <w:lang w:val="es-ES_tradnl"/>
        </w:rPr>
        <w:t xml:space="preserve"> </w:t>
      </w:r>
      <w:r w:rsidRPr="003D0B91">
        <w:rPr>
          <w:lang w:val="es-ES_tradnl"/>
        </w:rPr>
        <w:t>u</w:t>
      </w:r>
      <w:r w:rsidR="000A2FE1" w:rsidRPr="003D0B91">
        <w:rPr>
          <w:lang w:val="es-ES_tradnl"/>
        </w:rPr>
        <w:t>niversal</w:t>
      </w:r>
      <w:r w:rsidR="002372EB">
        <w:rPr>
          <w:lang w:val="es-ES_tradnl"/>
        </w:rPr>
        <w:t xml:space="preserve"> </w:t>
      </w:r>
      <w:r w:rsidRPr="003D0B91">
        <w:rPr>
          <w:lang w:val="es-ES_tradnl"/>
        </w:rPr>
        <w:t>de</w:t>
      </w:r>
      <w:r w:rsidR="002372EB">
        <w:rPr>
          <w:lang w:val="es-ES_tradnl"/>
        </w:rPr>
        <w:t xml:space="preserve"> </w:t>
      </w:r>
      <w:r w:rsidR="004D7446" w:rsidRPr="003D0B91">
        <w:rPr>
          <w:lang w:val="es-ES_tradnl"/>
        </w:rPr>
        <w:t>informe</w:t>
      </w:r>
      <w:r w:rsidR="002372EB">
        <w:rPr>
          <w:lang w:val="es-ES_tradnl"/>
        </w:rPr>
        <w:t xml:space="preserve"> </w:t>
      </w:r>
      <w:r w:rsidRPr="003D0B91">
        <w:rPr>
          <w:lang w:val="es-ES_tradnl"/>
        </w:rPr>
        <w:t>de</w:t>
      </w:r>
      <w:r w:rsidR="002372EB">
        <w:rPr>
          <w:lang w:val="es-ES_tradnl"/>
        </w:rPr>
        <w:t xml:space="preserve"> </w:t>
      </w:r>
      <w:r w:rsidR="00295B88" w:rsidRPr="003D0B91">
        <w:rPr>
          <w:lang w:val="es-ES_tradnl"/>
        </w:rPr>
        <w:t>término</w:t>
      </w:r>
      <w:r w:rsidR="002372EB">
        <w:rPr>
          <w:lang w:val="es-ES_tradnl"/>
        </w:rPr>
        <w:t xml:space="preserve"> </w:t>
      </w:r>
      <w:r w:rsidRPr="003D0B91">
        <w:rPr>
          <w:lang w:val="es-ES_tradnl"/>
        </w:rPr>
        <w:t>de</w:t>
      </w:r>
      <w:r w:rsidR="002372EB">
        <w:rPr>
          <w:lang w:val="es-ES_tradnl"/>
        </w:rPr>
        <w:t xml:space="preserve"> </w:t>
      </w:r>
      <w:r w:rsidRPr="003D0B91">
        <w:rPr>
          <w:lang w:val="es-ES_tradnl"/>
        </w:rPr>
        <w:t>proyectos</w:t>
      </w:r>
    </w:p>
    <w:p w14:paraId="083F103E" w14:textId="10ACC8D0" w:rsidR="00DA3601" w:rsidRPr="00250D2F" w:rsidRDefault="003D608E" w:rsidP="00185512">
      <w:pPr>
        <w:widowControl w:val="0"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197FC185" w14:textId="0739B6BC" w:rsidR="009D29AE" w:rsidRPr="003D0B91" w:rsidRDefault="009D29AE" w:rsidP="00784322">
      <w:pPr>
        <w:pStyle w:val="Heading2"/>
        <w:numPr>
          <w:ilvl w:val="1"/>
          <w:numId w:val="37"/>
        </w:numPr>
        <w:rPr>
          <w:rFonts w:eastAsia="Calibri"/>
        </w:rPr>
      </w:pPr>
      <w:r w:rsidRPr="003D0B91">
        <w:rPr>
          <w:rFonts w:eastAsia="Calibri"/>
        </w:rPr>
        <w:t>Tomar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nota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sobre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examen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finalización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1F4A31" w:rsidRPr="003D0B91">
        <w:rPr>
          <w:rFonts w:eastAsia="Calibri"/>
        </w:rPr>
        <w:t>proyectos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que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figura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documento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UNEP/OzL.Pro/ExCom/94/8;</w:t>
      </w:r>
    </w:p>
    <w:p w14:paraId="552FB9C5" w14:textId="2C168A7B" w:rsidR="009D29AE" w:rsidRPr="003D0B91" w:rsidRDefault="009D29AE" w:rsidP="00784322">
      <w:pPr>
        <w:pStyle w:val="Heading2"/>
        <w:widowControl/>
        <w:numPr>
          <w:ilvl w:val="1"/>
          <w:numId w:val="36"/>
        </w:numPr>
        <w:rPr>
          <w:rFonts w:eastAsia="Calibri"/>
        </w:rPr>
      </w:pPr>
      <w:r w:rsidRPr="003D0B91">
        <w:rPr>
          <w:rFonts w:eastAsia="Calibri"/>
        </w:rPr>
        <w:t>Aprobar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formato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universal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6036E3">
        <w:rPr>
          <w:rFonts w:eastAsia="Calibri"/>
        </w:rPr>
        <w:t>informes de finalización de proyectos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que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figura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Anexo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III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documento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UNEP/OzL.Pro/ExCom/94/8,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para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ser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utilizado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por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los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organismos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bilaterales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ejecución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una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vez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que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sistema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gestión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conocimiento</w:t>
      </w:r>
      <w:r w:rsidR="002372EB">
        <w:rPr>
          <w:rFonts w:eastAsia="Calibri"/>
        </w:rPr>
        <w:t xml:space="preserve"> </w:t>
      </w:r>
      <w:r w:rsidR="0016327F" w:rsidRPr="0016327F">
        <w:rPr>
          <w:rFonts w:eastAsia="Calibri"/>
        </w:rPr>
        <w:t>alcance</w:t>
      </w:r>
      <w:r w:rsidR="002372EB">
        <w:rPr>
          <w:rFonts w:eastAsia="Calibri"/>
        </w:rPr>
        <w:t xml:space="preserve"> </w:t>
      </w:r>
      <w:r w:rsidR="00CA410D" w:rsidRPr="00CA410D">
        <w:rPr>
          <w:rFonts w:eastAsia="Calibri"/>
        </w:rPr>
        <w:t>a finales de 2025</w:t>
      </w:r>
      <w:r w:rsidR="00CA410D">
        <w:rPr>
          <w:rFonts w:eastAsia="Calibri"/>
        </w:rPr>
        <w:t xml:space="preserve"> </w:t>
      </w:r>
      <w:r w:rsidR="00362D8E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362D8E" w:rsidRPr="003D0B91">
        <w:rPr>
          <w:rFonts w:eastAsia="Calibri"/>
        </w:rPr>
        <w:t>funcionalidad</w:t>
      </w:r>
      <w:r w:rsidR="002372EB">
        <w:rPr>
          <w:rFonts w:eastAsia="Calibri"/>
        </w:rPr>
        <w:t xml:space="preserve"> </w:t>
      </w:r>
      <w:r w:rsidR="00362D8E" w:rsidRPr="003D0B91">
        <w:rPr>
          <w:rFonts w:eastAsia="Calibri"/>
        </w:rPr>
        <w:t>necesaria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para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presentación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línea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520056" w:rsidRPr="003D0B91">
        <w:rPr>
          <w:rFonts w:eastAsia="Calibri"/>
        </w:rPr>
        <w:t>dichos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informes;</w:t>
      </w:r>
    </w:p>
    <w:p w14:paraId="22F6AC16" w14:textId="4B373DA7" w:rsidR="009D29AE" w:rsidRPr="003D0B91" w:rsidRDefault="008B3618" w:rsidP="00784322">
      <w:pPr>
        <w:pStyle w:val="Heading2"/>
        <w:numPr>
          <w:ilvl w:val="1"/>
          <w:numId w:val="36"/>
        </w:numPr>
        <w:rPr>
          <w:rFonts w:eastAsia="Calibri"/>
        </w:rPr>
      </w:pPr>
      <w:r w:rsidRPr="003D0B91">
        <w:rPr>
          <w:rFonts w:eastAsia="Calibri"/>
        </w:rPr>
        <w:t>Solicitar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Oficial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Superior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Supervisión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Evaluación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AC6B2E"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Secretaría:</w:t>
      </w:r>
    </w:p>
    <w:p w14:paraId="6C348295" w14:textId="009BAE4C" w:rsidR="009D29AE" w:rsidRPr="00784322" w:rsidRDefault="002B2EA8" w:rsidP="00784322">
      <w:pPr>
        <w:pStyle w:val="Heading3"/>
        <w:numPr>
          <w:ilvl w:val="2"/>
          <w:numId w:val="39"/>
        </w:numPr>
        <w:rPr>
          <w:rFonts w:eastAsia="Calibri"/>
        </w:rPr>
      </w:pPr>
      <w:r w:rsidRPr="00784322">
        <w:rPr>
          <w:rFonts w:eastAsia="Calibri"/>
        </w:rPr>
        <w:t>Coordinar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medidas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necesarias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para</w:t>
      </w:r>
      <w:r w:rsidR="002372EB">
        <w:rPr>
          <w:rFonts w:eastAsia="Calibri"/>
        </w:rPr>
        <w:t xml:space="preserve"> </w:t>
      </w:r>
      <w:r w:rsidR="002C3856">
        <w:rPr>
          <w:rFonts w:eastAsia="Calibri"/>
        </w:rPr>
        <w:t>integrar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formato</w:t>
      </w:r>
      <w:r w:rsidR="002372EB">
        <w:rPr>
          <w:rFonts w:eastAsia="Calibri"/>
        </w:rPr>
        <w:t xml:space="preserve"> </w:t>
      </w:r>
      <w:r w:rsidR="00125D68">
        <w:rPr>
          <w:rFonts w:eastAsia="Calibri"/>
        </w:rPr>
        <w:t>universal</w:t>
      </w:r>
      <w:r w:rsidR="002372EB">
        <w:rPr>
          <w:rFonts w:eastAsia="Calibri"/>
        </w:rPr>
        <w:t xml:space="preserve"> </w:t>
      </w:r>
      <w:r w:rsidR="00463F8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6036E3">
        <w:rPr>
          <w:rFonts w:eastAsia="Calibri"/>
        </w:rPr>
        <w:t>informes de finalización de proyectos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024D4A">
        <w:rPr>
          <w:rFonts w:eastAsia="Calibri"/>
        </w:rPr>
        <w:t>su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presentación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al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sistema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gestión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conocimiento,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fase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3</w:t>
      </w:r>
      <w:r w:rsidR="002372EB">
        <w:rPr>
          <w:rFonts w:eastAsia="Calibri"/>
        </w:rPr>
        <w:t xml:space="preserve"> </w:t>
      </w:r>
      <w:r w:rsidR="00A354E5"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desarrollo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dicho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sistema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según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previsto,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garantizando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una</w:t>
      </w:r>
      <w:r w:rsidR="002372EB">
        <w:rPr>
          <w:rFonts w:eastAsia="Calibri"/>
        </w:rPr>
        <w:t xml:space="preserve"> </w:t>
      </w:r>
      <w:r w:rsidR="00BA523B" w:rsidRPr="00784322">
        <w:rPr>
          <w:rFonts w:eastAsia="Calibri"/>
        </w:rPr>
        <w:t>adecuada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alineación</w:t>
      </w:r>
      <w:r w:rsidR="002372EB">
        <w:rPr>
          <w:rFonts w:eastAsia="Calibri"/>
        </w:rPr>
        <w:t xml:space="preserve"> </w:t>
      </w:r>
      <w:r w:rsidR="00CF62CB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3077CD">
        <w:rPr>
          <w:rFonts w:eastAsia="Calibri"/>
        </w:rPr>
        <w:t>los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informe</w:t>
      </w:r>
      <w:r w:rsidR="003077CD">
        <w:rPr>
          <w:rFonts w:eastAsia="Calibri"/>
        </w:rPr>
        <w:t>s</w:t>
      </w:r>
      <w:r w:rsidR="002372EB">
        <w:rPr>
          <w:rFonts w:eastAsia="Calibri"/>
        </w:rPr>
        <w:t xml:space="preserve"> </w:t>
      </w:r>
      <w:r w:rsidR="00CF62CB">
        <w:rPr>
          <w:rFonts w:eastAsia="Calibri"/>
        </w:rPr>
        <w:t>a</w:t>
      </w:r>
      <w:r w:rsidRPr="00784322">
        <w:rPr>
          <w:rFonts w:eastAsia="Calibri"/>
        </w:rPr>
        <w:t>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marco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presentación</w:t>
      </w:r>
      <w:r w:rsidR="002372EB">
        <w:rPr>
          <w:rFonts w:eastAsia="Calibri"/>
        </w:rPr>
        <w:t xml:space="preserve"> </w:t>
      </w:r>
      <w:r w:rsidR="000369A2">
        <w:rPr>
          <w:rFonts w:eastAsia="Calibri"/>
        </w:rPr>
        <w:t>durante</w:t>
      </w:r>
      <w:r w:rsidR="002372EB">
        <w:rPr>
          <w:rFonts w:eastAsia="Calibri"/>
        </w:rPr>
        <w:t xml:space="preserve"> </w:t>
      </w:r>
      <w:r w:rsidR="00D51DE4">
        <w:rPr>
          <w:rFonts w:eastAsia="Calibri"/>
        </w:rPr>
        <w:t>cada</w:t>
      </w:r>
      <w:r w:rsidR="002372EB">
        <w:rPr>
          <w:rFonts w:eastAsia="Calibri"/>
        </w:rPr>
        <w:t xml:space="preserve"> </w:t>
      </w:r>
      <w:r w:rsidR="00D51DE4">
        <w:rPr>
          <w:rFonts w:eastAsia="Calibri"/>
        </w:rPr>
        <w:t>hito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ciclo</w:t>
      </w:r>
      <w:r w:rsidR="002372EB">
        <w:rPr>
          <w:rFonts w:eastAsia="Calibri"/>
        </w:rPr>
        <w:t xml:space="preserve"> </w:t>
      </w:r>
      <w:r w:rsidR="00C341E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proyecto</w:t>
      </w:r>
      <w:r w:rsidR="00C341E2">
        <w:rPr>
          <w:rFonts w:eastAsia="Calibri"/>
        </w:rPr>
        <w:t>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1D48FF">
        <w:rPr>
          <w:rFonts w:eastAsia="Calibri"/>
        </w:rPr>
        <w:t>tener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cuenta,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cuando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proceda,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las</w:t>
      </w:r>
      <w:r w:rsidR="002372EB">
        <w:rPr>
          <w:rFonts w:eastAsia="Calibri"/>
        </w:rPr>
        <w:t xml:space="preserve"> </w:t>
      </w:r>
      <w:r w:rsidR="008069D0" w:rsidRPr="00784322">
        <w:rPr>
          <w:rFonts w:eastAsia="Calibri"/>
        </w:rPr>
        <w:t>conversaciones</w:t>
      </w:r>
      <w:r w:rsidR="002372EB">
        <w:rPr>
          <w:rFonts w:eastAsia="Calibri"/>
        </w:rPr>
        <w:t xml:space="preserve"> </w:t>
      </w:r>
      <w:r w:rsidR="008069D0" w:rsidRPr="00784322">
        <w:rPr>
          <w:rFonts w:eastAsia="Calibri"/>
        </w:rPr>
        <w:t>sos</w:t>
      </w:r>
      <w:r w:rsidRPr="00784322">
        <w:rPr>
          <w:rFonts w:eastAsia="Calibri"/>
        </w:rPr>
        <w:t>tenidas</w:t>
      </w:r>
      <w:r w:rsidR="002372EB">
        <w:rPr>
          <w:rFonts w:eastAsia="Calibri"/>
        </w:rPr>
        <w:t xml:space="preserve"> </w:t>
      </w:r>
      <w:r w:rsidR="008069D0" w:rsidRPr="00784322">
        <w:rPr>
          <w:rFonts w:eastAsia="Calibri"/>
        </w:rPr>
        <w:t>durante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95ª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reunión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raíz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decisión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93/1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sobre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documento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relativo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diagramación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los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requisitos</w:t>
      </w:r>
      <w:r w:rsidR="002372EB">
        <w:rPr>
          <w:rFonts w:eastAsia="Calibri"/>
        </w:rPr>
        <w:t xml:space="preserve"> </w:t>
      </w:r>
      <w:r w:rsidRPr="00784322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F77DFB">
        <w:rPr>
          <w:rFonts w:eastAsia="Calibri"/>
        </w:rPr>
        <w:t>optimización</w:t>
      </w:r>
      <w:r w:rsidR="002372EB">
        <w:rPr>
          <w:rFonts w:eastAsia="Calibri"/>
        </w:rPr>
        <w:t xml:space="preserve"> </w:t>
      </w:r>
      <w:r w:rsidR="00E77B37" w:rsidRPr="00E77B37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E77B37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E77B37" w:rsidRPr="00E77B37">
        <w:rPr>
          <w:rFonts w:eastAsia="Calibri"/>
        </w:rPr>
        <w:t>presentación</w:t>
      </w:r>
      <w:r w:rsidR="002372EB">
        <w:rPr>
          <w:rFonts w:eastAsia="Calibri"/>
        </w:rPr>
        <w:t xml:space="preserve"> </w:t>
      </w:r>
      <w:r w:rsidR="009A3419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A3419">
        <w:rPr>
          <w:rFonts w:eastAsia="Calibri"/>
        </w:rPr>
        <w:t>todo</w:t>
      </w:r>
      <w:r w:rsidR="002372EB">
        <w:rPr>
          <w:rFonts w:eastAsia="Calibri"/>
        </w:rPr>
        <w:t xml:space="preserve"> </w:t>
      </w:r>
      <w:r w:rsidR="009A3419">
        <w:rPr>
          <w:rFonts w:eastAsia="Calibri"/>
        </w:rPr>
        <w:t>tipo</w:t>
      </w:r>
      <w:r w:rsidR="002372EB">
        <w:rPr>
          <w:rFonts w:eastAsia="Calibri"/>
        </w:rPr>
        <w:t xml:space="preserve"> </w:t>
      </w:r>
      <w:r w:rsidR="009A3419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A3419">
        <w:rPr>
          <w:rFonts w:eastAsia="Calibri"/>
        </w:rPr>
        <w:t>informes</w:t>
      </w:r>
      <w:r w:rsidRPr="00784322">
        <w:rPr>
          <w:rFonts w:eastAsia="Calibri"/>
        </w:rPr>
        <w:t>;</w:t>
      </w:r>
    </w:p>
    <w:p w14:paraId="35828FFB" w14:textId="3799F9B6" w:rsidR="009D29AE" w:rsidRPr="003D0B91" w:rsidRDefault="009D29AE" w:rsidP="009D29AE">
      <w:pPr>
        <w:pStyle w:val="Heading3"/>
        <w:rPr>
          <w:rFonts w:eastAsia="Calibri"/>
        </w:rPr>
      </w:pPr>
      <w:r w:rsidRPr="003D0B91">
        <w:rPr>
          <w:rFonts w:eastAsia="Calibri"/>
        </w:rPr>
        <w:t>Poner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marcha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presentación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línea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informes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finalización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lastRenderedPageBreak/>
        <w:t>proyecto</w:t>
      </w:r>
      <w:r w:rsidR="009B6F73" w:rsidRPr="003D0B91">
        <w:rPr>
          <w:rFonts w:eastAsia="Calibri"/>
        </w:rPr>
        <w:t>s</w:t>
      </w:r>
      <w:r w:rsidR="002372EB">
        <w:rPr>
          <w:rFonts w:eastAsia="Calibri"/>
        </w:rPr>
        <w:t xml:space="preserve"> </w:t>
      </w:r>
      <w:r w:rsidR="006D5EF4" w:rsidRPr="003D0B91">
        <w:rPr>
          <w:rFonts w:eastAsia="Calibri"/>
        </w:rPr>
        <w:t>una</w:t>
      </w:r>
      <w:r w:rsidR="002372EB">
        <w:rPr>
          <w:rFonts w:eastAsia="Calibri"/>
        </w:rPr>
        <w:t xml:space="preserve"> </w:t>
      </w:r>
      <w:r w:rsidR="006D5EF4" w:rsidRPr="003D0B91">
        <w:rPr>
          <w:rFonts w:eastAsia="Calibri"/>
        </w:rPr>
        <w:t>vez</w:t>
      </w:r>
      <w:r w:rsidR="002372EB">
        <w:rPr>
          <w:rFonts w:eastAsia="Calibri"/>
        </w:rPr>
        <w:t xml:space="preserve"> </w:t>
      </w:r>
      <w:r w:rsidR="00CA2D9C" w:rsidRPr="003D0B91">
        <w:rPr>
          <w:rFonts w:eastAsia="Calibri"/>
        </w:rPr>
        <w:t>realizada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migración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F06B36">
        <w:rPr>
          <w:rFonts w:eastAsia="Calibri"/>
        </w:rPr>
        <w:t>datos</w:t>
      </w:r>
      <w:r w:rsidR="002372EB">
        <w:rPr>
          <w:rFonts w:eastAsia="Calibri"/>
        </w:rPr>
        <w:t xml:space="preserve"> </w:t>
      </w:r>
      <w:r w:rsidR="00BE40E7" w:rsidRPr="003D0B91">
        <w:rPr>
          <w:rFonts w:eastAsia="Calibri"/>
        </w:rPr>
        <w:t>hacia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fines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2025;</w:t>
      </w:r>
      <w:r w:rsidR="002372EB">
        <w:rPr>
          <w:rFonts w:eastAsia="Calibri"/>
        </w:rPr>
        <w:t xml:space="preserve"> </w:t>
      </w:r>
      <w:r w:rsidRPr="003D0B91">
        <w:rPr>
          <w:rFonts w:eastAsia="Calibri"/>
        </w:rPr>
        <w:t>y</w:t>
      </w:r>
    </w:p>
    <w:p w14:paraId="144A95AD" w14:textId="7194C92C" w:rsidR="003C4088" w:rsidRPr="003D0B91" w:rsidRDefault="0037022F" w:rsidP="00784322">
      <w:pPr>
        <w:pStyle w:val="Heading2"/>
        <w:numPr>
          <w:ilvl w:val="1"/>
          <w:numId w:val="36"/>
        </w:numPr>
        <w:rPr>
          <w:rFonts w:eastAsia="Calibri"/>
        </w:rPr>
      </w:pPr>
      <w:r w:rsidRPr="003D0B91">
        <w:rPr>
          <w:rFonts w:eastAsia="Calibri"/>
        </w:rPr>
        <w:t>Solicitar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Oficial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Superior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Supervisión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Evaluación</w:t>
      </w:r>
      <w:r w:rsidR="002372EB">
        <w:rPr>
          <w:rFonts w:eastAsia="Calibri"/>
        </w:rPr>
        <w:t xml:space="preserve"> </w:t>
      </w:r>
      <w:r w:rsidR="003D17D8" w:rsidRPr="003D0B91">
        <w:rPr>
          <w:rFonts w:eastAsia="Calibri"/>
        </w:rPr>
        <w:t>informar</w:t>
      </w:r>
      <w:r w:rsidR="002372EB">
        <w:rPr>
          <w:rFonts w:eastAsia="Calibri"/>
        </w:rPr>
        <w:t xml:space="preserve"> </w:t>
      </w:r>
      <w:r w:rsidR="00A02387"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A02387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A02387" w:rsidRPr="003D0B91">
        <w:rPr>
          <w:rFonts w:eastAsia="Calibri"/>
        </w:rPr>
        <w:t>97ª</w:t>
      </w:r>
      <w:r w:rsidR="002372EB">
        <w:rPr>
          <w:rFonts w:eastAsia="Calibri"/>
        </w:rPr>
        <w:t xml:space="preserve"> </w:t>
      </w:r>
      <w:r w:rsidR="00A02387" w:rsidRPr="003D0B91">
        <w:rPr>
          <w:rFonts w:eastAsia="Calibri"/>
        </w:rPr>
        <w:t>reunión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sobre</w:t>
      </w:r>
      <w:r w:rsidR="002372EB">
        <w:rPr>
          <w:rFonts w:eastAsia="Calibri"/>
        </w:rPr>
        <w:t xml:space="preserve"> </w:t>
      </w:r>
      <w:r w:rsidR="006476EC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6476EC" w:rsidRPr="003D0B91">
        <w:rPr>
          <w:rFonts w:eastAsia="Calibri"/>
        </w:rPr>
        <w:t>marcha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la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reforma</w:t>
      </w:r>
      <w:r w:rsidR="002372EB">
        <w:rPr>
          <w:rFonts w:eastAsia="Calibri"/>
        </w:rPr>
        <w:t xml:space="preserve"> </w:t>
      </w:r>
      <w:r w:rsidR="00B045BA" w:rsidRPr="003D0B91">
        <w:rPr>
          <w:rFonts w:eastAsia="Calibri"/>
        </w:rPr>
        <w:t>a</w:t>
      </w:r>
      <w:r w:rsidR="002372EB">
        <w:rPr>
          <w:rFonts w:eastAsia="Calibri"/>
        </w:rPr>
        <w:t xml:space="preserve"> </w:t>
      </w:r>
      <w:r w:rsidR="00B35FAB" w:rsidRPr="003D0B91">
        <w:rPr>
          <w:rFonts w:eastAsia="Calibri"/>
        </w:rPr>
        <w:t>los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informe</w:t>
      </w:r>
      <w:r w:rsidR="00B35FAB" w:rsidRPr="003D0B91">
        <w:rPr>
          <w:rFonts w:eastAsia="Calibri"/>
        </w:rPr>
        <w:t>s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finalización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proyecto</w:t>
      </w:r>
      <w:r w:rsidR="00B35FAB" w:rsidRPr="003D0B91">
        <w:rPr>
          <w:rFonts w:eastAsia="Calibri"/>
        </w:rPr>
        <w:t>s</w:t>
      </w:r>
      <w:r w:rsidR="002372EB">
        <w:rPr>
          <w:rFonts w:eastAsia="Calibri"/>
        </w:rPr>
        <w:t xml:space="preserve"> </w:t>
      </w:r>
      <w:r w:rsidR="00D04E9B"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="00D04E9B"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="00D04E9B" w:rsidRPr="003D0B91">
        <w:rPr>
          <w:rFonts w:eastAsia="Calibri"/>
        </w:rPr>
        <w:t>marco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del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informe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anual</w:t>
      </w:r>
      <w:r w:rsidR="002372EB">
        <w:rPr>
          <w:rFonts w:eastAsia="Calibri"/>
        </w:rPr>
        <w:t xml:space="preserve"> </w:t>
      </w:r>
      <w:r w:rsidR="00764DB1" w:rsidRPr="003D0B91">
        <w:rPr>
          <w:rFonts w:eastAsia="Calibri"/>
        </w:rPr>
        <w:t>contemplado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en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el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documento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sobre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programa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trabajo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presupuesto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anual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de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supervisión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y</w:t>
      </w:r>
      <w:r w:rsidR="002372EB">
        <w:rPr>
          <w:rFonts w:eastAsia="Calibri"/>
        </w:rPr>
        <w:t xml:space="preserve"> </w:t>
      </w:r>
      <w:r w:rsidR="009D29AE" w:rsidRPr="003D0B91">
        <w:rPr>
          <w:rFonts w:eastAsia="Calibri"/>
        </w:rPr>
        <w:t>evaluación.</w:t>
      </w:r>
    </w:p>
    <w:p w14:paraId="6BF5B62E" w14:textId="39416B81" w:rsidR="00185512" w:rsidRPr="003D0B91" w:rsidRDefault="00AD46BE" w:rsidP="0020496A">
      <w:pPr>
        <w:keepNext/>
        <w:numPr>
          <w:ilvl w:val="0"/>
          <w:numId w:val="2"/>
        </w:numPr>
        <w:spacing w:after="240"/>
        <w:outlineLvl w:val="0"/>
        <w:rPr>
          <w:b/>
        </w:rPr>
      </w:pPr>
      <w:r w:rsidRPr="003D0B91">
        <w:rPr>
          <w:b/>
        </w:rPr>
        <w:t>Ejecución</w:t>
      </w:r>
      <w:r w:rsidR="002372EB">
        <w:rPr>
          <w:b/>
        </w:rPr>
        <w:t xml:space="preserve"> </w:t>
      </w:r>
      <w:r w:rsidRPr="003D0B91">
        <w:rPr>
          <w:b/>
        </w:rPr>
        <w:t>de</w:t>
      </w:r>
      <w:r w:rsidR="002372EB">
        <w:rPr>
          <w:b/>
        </w:rPr>
        <w:t xml:space="preserve"> </w:t>
      </w:r>
      <w:r w:rsidRPr="003D0B91">
        <w:rPr>
          <w:b/>
        </w:rPr>
        <w:t>programas</w:t>
      </w:r>
    </w:p>
    <w:p w14:paraId="593A78D0" w14:textId="3B80D56C" w:rsidR="007E6E44" w:rsidRPr="003D0B91" w:rsidRDefault="00FC3D37" w:rsidP="00784322">
      <w:pPr>
        <w:pStyle w:val="Heading2"/>
        <w:numPr>
          <w:ilvl w:val="0"/>
          <w:numId w:val="33"/>
        </w:numPr>
        <w:rPr>
          <w:b/>
          <w:bCs/>
        </w:rPr>
      </w:pPr>
      <w:r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situación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proyectos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requisitos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específicos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presentación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sin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cuestiones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pendientes</w:t>
      </w:r>
    </w:p>
    <w:p w14:paraId="2523CFA1" w14:textId="730EACFD" w:rsidR="00185512" w:rsidRPr="003D0B91" w:rsidRDefault="00824C0A" w:rsidP="00185512">
      <w:pPr>
        <w:spacing w:after="240"/>
        <w:ind w:left="709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.Pro/ExCom/94/9</w:t>
      </w:r>
      <w:r w:rsidR="002372EB">
        <w:rPr>
          <w:color w:val="000000" w:themeColor="text1"/>
        </w:rPr>
        <w:t xml:space="preserve"> </w:t>
      </w:r>
      <w:r w:rsidR="003C4823" w:rsidRPr="003D0B91">
        <w:rPr>
          <w:color w:val="000000" w:themeColor="text1"/>
        </w:rPr>
        <w:t>dice</w:t>
      </w:r>
      <w:r w:rsidR="002372EB">
        <w:rPr>
          <w:color w:val="000000" w:themeColor="text1"/>
        </w:rPr>
        <w:t xml:space="preserve"> </w:t>
      </w:r>
      <w:r w:rsidR="003C4823" w:rsidRPr="003D0B91">
        <w:rPr>
          <w:color w:val="000000" w:themeColor="text1"/>
        </w:rPr>
        <w:t>relación</w:t>
      </w:r>
      <w:r w:rsidR="002372EB">
        <w:rPr>
          <w:color w:val="000000" w:themeColor="text1"/>
        </w:rPr>
        <w:t xml:space="preserve"> </w:t>
      </w:r>
      <w:r w:rsidR="003C4823"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i)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demoras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solicitaron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infor</w:t>
      </w:r>
      <w:r w:rsidR="00E64A3D" w:rsidRPr="003D0B91">
        <w:rPr>
          <w:color w:val="000000" w:themeColor="text1"/>
        </w:rPr>
        <w:t>mes</w:t>
      </w:r>
      <w:r w:rsidR="002372EB">
        <w:rPr>
          <w:color w:val="000000" w:themeColor="text1"/>
        </w:rPr>
        <w:t xml:space="preserve"> </w:t>
      </w:r>
      <w:r w:rsidR="00E64A3D" w:rsidRPr="003D0B91">
        <w:rPr>
          <w:color w:val="000000" w:themeColor="text1"/>
        </w:rPr>
        <w:t>especiales</w:t>
      </w:r>
      <w:r w:rsidR="002372EB">
        <w:rPr>
          <w:color w:val="000000" w:themeColor="text1"/>
        </w:rPr>
        <w:t xml:space="preserve"> </w:t>
      </w:r>
      <w:r w:rsidR="00E64A3D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E64A3D" w:rsidRPr="003D0B91">
        <w:rPr>
          <w:color w:val="000000" w:themeColor="text1"/>
        </w:rPr>
        <w:t>situación,</w:t>
      </w:r>
      <w:r w:rsidR="002372EB">
        <w:rPr>
          <w:color w:val="000000" w:themeColor="text1"/>
        </w:rPr>
        <w:t xml:space="preserve"> </w:t>
      </w:r>
      <w:r w:rsidR="00E64A3D"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ii)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requisitos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específi</w:t>
      </w:r>
      <w:r w:rsidR="00426CA8">
        <w:rPr>
          <w:color w:val="000000" w:themeColor="text1"/>
        </w:rPr>
        <w:t>cos</w:t>
      </w:r>
      <w:r w:rsidR="002372EB">
        <w:rPr>
          <w:color w:val="000000" w:themeColor="text1"/>
        </w:rPr>
        <w:t xml:space="preserve"> </w:t>
      </w:r>
      <w:r w:rsidR="00426CA8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426CA8">
        <w:rPr>
          <w:color w:val="000000" w:themeColor="text1"/>
        </w:rPr>
        <w:t>presentación</w:t>
      </w:r>
      <w:r w:rsidR="002372EB">
        <w:rPr>
          <w:color w:val="000000" w:themeColor="text1"/>
        </w:rPr>
        <w:t xml:space="preserve"> </w:t>
      </w:r>
      <w:r w:rsidR="00426CA8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426CA8">
        <w:rPr>
          <w:color w:val="000000" w:themeColor="text1"/>
        </w:rPr>
        <w:t>informes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9</w:t>
      </w:r>
      <w:r w:rsidR="00B723F9" w:rsidRPr="003D0B91">
        <w:rPr>
          <w:color w:val="000000" w:themeColor="text1"/>
        </w:rPr>
        <w:t>4º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reunión.</w:t>
      </w:r>
      <w:r w:rsidR="002372EB">
        <w:rPr>
          <w:color w:val="000000" w:themeColor="text1"/>
        </w:rPr>
        <w:t xml:space="preserve"> </w:t>
      </w:r>
      <w:r w:rsidR="005F2248" w:rsidRPr="003D0B91">
        <w:rPr>
          <w:color w:val="000000" w:themeColor="text1"/>
        </w:rPr>
        <w:t>T</w:t>
      </w:r>
      <w:r w:rsidRPr="003D0B91">
        <w:rPr>
          <w:color w:val="000000" w:themeColor="text1"/>
        </w:rPr>
        <w:t>ras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examen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426CA8">
        <w:rPr>
          <w:color w:val="000000" w:themeColor="text1"/>
        </w:rPr>
        <w:t>Secretaría,</w:t>
      </w:r>
      <w:r w:rsidR="002372EB">
        <w:t xml:space="preserve"> </w:t>
      </w:r>
      <w:r w:rsidR="005F2248"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="005F2248" w:rsidRPr="003D0B91">
        <w:rPr>
          <w:color w:val="000000" w:themeColor="text1"/>
        </w:rPr>
        <w:t>informes</w:t>
      </w:r>
      <w:r w:rsidR="002372EB">
        <w:rPr>
          <w:color w:val="000000" w:themeColor="text1"/>
        </w:rPr>
        <w:t xml:space="preserve"> </w:t>
      </w:r>
      <w:r w:rsidR="005F2248"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="005F2248" w:rsidRPr="003D0B91">
        <w:rPr>
          <w:color w:val="000000" w:themeColor="text1"/>
        </w:rPr>
        <w:t>estos</w:t>
      </w:r>
      <w:r w:rsidR="002372EB">
        <w:rPr>
          <w:color w:val="000000" w:themeColor="text1"/>
        </w:rPr>
        <w:t xml:space="preserve"> </w:t>
      </w:r>
      <w:r w:rsidR="005F2248"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tienen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temas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pendientes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tanto,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requieren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Comité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Ejecutivo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considere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individualmente.</w:t>
      </w:r>
    </w:p>
    <w:p w14:paraId="2D2D76C2" w14:textId="0A38482C" w:rsidR="0087494E" w:rsidRPr="003D0B91" w:rsidRDefault="00244B71" w:rsidP="00DD6DE9">
      <w:pPr>
        <w:pStyle w:val="ListParagraph"/>
        <w:keepNext/>
        <w:keepLines/>
        <w:numPr>
          <w:ilvl w:val="0"/>
          <w:numId w:val="1"/>
        </w:numPr>
        <w:ind w:left="1418" w:hanging="698"/>
        <w:rPr>
          <w:b/>
          <w:bCs/>
          <w:lang w:val="es-ES_tradnl"/>
        </w:rPr>
      </w:pPr>
      <w:r w:rsidRPr="003D0B91">
        <w:rPr>
          <w:b/>
          <w:bCs/>
          <w:lang w:val="es-ES_tradnl"/>
        </w:rPr>
        <w:t>Proyectos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con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demoras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en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la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ejecución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y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proyectos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para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los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que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se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solicitaron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informes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especiales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de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situación</w:t>
      </w:r>
    </w:p>
    <w:p w14:paraId="4B1D6B2D" w14:textId="66315C6F" w:rsidR="00E116E4" w:rsidRPr="003D0B91" w:rsidRDefault="00E116E4" w:rsidP="00E116E4">
      <w:pPr>
        <w:keepNext/>
        <w:keepLines/>
        <w:ind w:left="1440"/>
        <w:contextualSpacing/>
        <w:rPr>
          <w:b/>
          <w:bCs/>
        </w:rPr>
      </w:pPr>
    </w:p>
    <w:p w14:paraId="4EF14C99" w14:textId="5D2FB361" w:rsidR="00E116E4" w:rsidRPr="003D0B91" w:rsidRDefault="00597F4A" w:rsidP="00E116E4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="00093AA0" w:rsidRPr="00093AA0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1A14764E" w14:textId="769F4CC9" w:rsidR="00E116E4" w:rsidRPr="00250D2F" w:rsidRDefault="003D608E" w:rsidP="00E116E4">
      <w:pPr>
        <w:keepNext/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093AA0" w:rsidRPr="00093AA0">
        <w:rPr>
          <w:color w:val="000000" w:themeColor="text1"/>
        </w:rPr>
        <w:t>:</w:t>
      </w:r>
    </w:p>
    <w:p w14:paraId="1E0B5752" w14:textId="522A143D" w:rsidR="00E116E4" w:rsidRPr="003D0B91" w:rsidRDefault="0031610C" w:rsidP="0020496A">
      <w:pPr>
        <w:widowControl w:val="0"/>
        <w:numPr>
          <w:ilvl w:val="1"/>
          <w:numId w:val="17"/>
        </w:numPr>
        <w:spacing w:after="240"/>
        <w:outlineLvl w:val="1"/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de:</w:t>
      </w:r>
    </w:p>
    <w:p w14:paraId="07C6684A" w14:textId="16A9C38A" w:rsidR="00EE37CF" w:rsidRDefault="003504F9" w:rsidP="003504F9">
      <w:pPr>
        <w:pStyle w:val="Heading3"/>
        <w:numPr>
          <w:ilvl w:val="2"/>
          <w:numId w:val="2"/>
        </w:numPr>
      </w:pP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situación</w:t>
      </w:r>
      <w:r w:rsidR="002372EB">
        <w:t xml:space="preserve"> </w:t>
      </w:r>
      <w:r w:rsidRPr="003D0B91">
        <w:t>presentados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bilaterales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3D1FA9">
        <w:t>ejecución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figuran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UNEP/OzL.Pro/ExCom/94/9;</w:t>
      </w:r>
    </w:p>
    <w:p w14:paraId="4C97BCCE" w14:textId="6AE9966F" w:rsidR="00700483" w:rsidRPr="003D0B91" w:rsidRDefault="003504F9" w:rsidP="003504F9">
      <w:pPr>
        <w:pStyle w:val="Heading3"/>
        <w:numPr>
          <w:ilvl w:val="2"/>
          <w:numId w:val="2"/>
        </w:numPr>
      </w:pPr>
      <w:r w:rsidRPr="003D0B91">
        <w:t>Que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</w:t>
      </w:r>
      <w:r w:rsidR="00EB4A18">
        <w:t>rales</w:t>
      </w:r>
      <w:r w:rsidR="002372EB">
        <w:t xml:space="preserve"> </w:t>
      </w:r>
      <w:r w:rsidR="00EB4A18">
        <w:t>y</w:t>
      </w:r>
      <w:r w:rsidR="002372EB">
        <w:t xml:space="preserve"> </w:t>
      </w:r>
      <w:r w:rsidR="00EB4A18">
        <w:t>de</w:t>
      </w:r>
      <w:r w:rsidR="002372EB">
        <w:t xml:space="preserve"> </w:t>
      </w:r>
      <w:r w:rsidR="00EB4A18">
        <w:t>ejecución</w:t>
      </w:r>
      <w:r w:rsidR="002372EB">
        <w:t xml:space="preserve"> </w:t>
      </w:r>
      <w:r w:rsidR="00EB4A18">
        <w:t>informarán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Comité</w:t>
      </w:r>
      <w:r w:rsidR="002372EB">
        <w:t xml:space="preserve"> </w:t>
      </w:r>
      <w:r w:rsidRPr="003D0B91">
        <w:t>Ejecutivo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95ª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29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con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ejecución,</w:t>
      </w:r>
      <w:r w:rsidR="002372EB">
        <w:t xml:space="preserve"> </w:t>
      </w:r>
      <w:r w:rsidRPr="003D0B91">
        <w:t>como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indica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los</w:t>
      </w:r>
      <w:r w:rsidR="002372EB">
        <w:t xml:space="preserve"> </w:t>
      </w:r>
      <w:r w:rsidR="008A5615" w:rsidRPr="003D0B91">
        <w:t>Anexos</w:t>
      </w:r>
      <w:r w:rsidR="002372EB">
        <w:t xml:space="preserve"> </w:t>
      </w:r>
      <w:r w:rsidRPr="003D0B91">
        <w:t>I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II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presente</w:t>
      </w:r>
      <w:r w:rsidR="002372EB">
        <w:t xml:space="preserve"> </w:t>
      </w:r>
      <w:r w:rsidRPr="003D0B91">
        <w:t>documento,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siete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recomendados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situación</w:t>
      </w:r>
      <w:r w:rsidR="002372EB">
        <w:t xml:space="preserve"> </w:t>
      </w:r>
      <w:r w:rsidRPr="003D0B91">
        <w:t>adicionales,</w:t>
      </w:r>
      <w:r w:rsidR="002372EB">
        <w:t xml:space="preserve"> </w:t>
      </w:r>
      <w:r w:rsidRPr="003D0B91">
        <w:t>como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indica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="008A5615" w:rsidRPr="003D0B91">
        <w:t>Anexo</w:t>
      </w:r>
      <w:r w:rsidR="002372EB">
        <w:t xml:space="preserve"> </w:t>
      </w:r>
      <w:r w:rsidRPr="003D0B91">
        <w:t>III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presente</w:t>
      </w:r>
      <w:r w:rsidR="002372EB">
        <w:t xml:space="preserve"> </w:t>
      </w:r>
      <w:r w:rsidRPr="003D0B91">
        <w:t>documento,</w:t>
      </w:r>
      <w:r w:rsidR="002372EB">
        <w:t xml:space="preserve"> </w:t>
      </w:r>
      <w:r w:rsidRPr="003D0B91">
        <w:t>como</w:t>
      </w:r>
      <w:r w:rsidR="002372EB">
        <w:t xml:space="preserve"> </w:t>
      </w:r>
      <w:r w:rsidRPr="003D0B91">
        <w:t>parte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marcha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anuales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financieras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2023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bilaterales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ejecución;</w:t>
      </w:r>
      <w:r w:rsidR="002372EB">
        <w:t xml:space="preserve"> </w:t>
      </w:r>
      <w:r w:rsidRPr="003D0B91">
        <w:t>y</w:t>
      </w:r>
    </w:p>
    <w:p w14:paraId="4937F7DB" w14:textId="62673DC4" w:rsidR="00911B73" w:rsidRPr="003D0B91" w:rsidRDefault="003504F9" w:rsidP="009343B0">
      <w:pPr>
        <w:pStyle w:val="Heading2"/>
        <w:keepLines/>
        <w:numPr>
          <w:ilvl w:val="1"/>
          <w:numId w:val="2"/>
        </w:numPr>
        <w:contextualSpacing/>
      </w:pPr>
      <w:r w:rsidRPr="003D0B91">
        <w:t>Aprobar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recomendaciones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curso</w:t>
      </w:r>
      <w:r w:rsidR="002372EB">
        <w:t xml:space="preserve"> </w:t>
      </w:r>
      <w:r w:rsidRPr="003D0B91">
        <w:t>con</w:t>
      </w:r>
      <w:r w:rsidR="002372EB">
        <w:t xml:space="preserve"> </w:t>
      </w:r>
      <w:r w:rsidRPr="003D0B91">
        <w:t>cuestiones</w:t>
      </w:r>
      <w:r w:rsidR="002372EB">
        <w:t xml:space="preserve"> </w:t>
      </w:r>
      <w:r w:rsidRPr="003D0B91">
        <w:t>específicas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figuran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última</w:t>
      </w:r>
      <w:r w:rsidR="002372EB">
        <w:t xml:space="preserve"> </w:t>
      </w:r>
      <w:r w:rsidRPr="003D0B91">
        <w:t>columna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tabla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="0088206B">
        <w:t>Anexo</w:t>
      </w:r>
      <w:r w:rsidR="002372EB">
        <w:t xml:space="preserve"> </w:t>
      </w:r>
      <w:r w:rsidRPr="003D0B91">
        <w:t>III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presente</w:t>
      </w:r>
      <w:r w:rsidR="002372EB">
        <w:t xml:space="preserve"> </w:t>
      </w:r>
      <w:r w:rsidRPr="003D0B91">
        <w:t>documento.</w:t>
      </w:r>
    </w:p>
    <w:p w14:paraId="460CB57B" w14:textId="1F41B797" w:rsidR="2D60C0E0" w:rsidRPr="003D0B91" w:rsidRDefault="00F6685E" w:rsidP="009343B0">
      <w:pPr>
        <w:pStyle w:val="ListParagraph"/>
        <w:keepLines/>
        <w:numPr>
          <w:ilvl w:val="0"/>
          <w:numId w:val="1"/>
        </w:numPr>
        <w:ind w:left="1440" w:hanging="731"/>
        <w:rPr>
          <w:b/>
          <w:bCs/>
          <w:lang w:val="es-ES_tradnl"/>
        </w:rPr>
      </w:pPr>
      <w:r w:rsidRPr="003D0B91">
        <w:rPr>
          <w:b/>
          <w:bCs/>
          <w:lang w:val="es-ES_tradnl"/>
        </w:rPr>
        <w:t>Proyectos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con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requisitos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específicos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de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presentación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de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informes</w:t>
      </w:r>
      <w:r w:rsidR="002372EB">
        <w:rPr>
          <w:b/>
          <w:bCs/>
          <w:lang w:val="es-ES_tradnl"/>
        </w:rPr>
        <w:t xml:space="preserve"> </w:t>
      </w:r>
      <w:r w:rsidRPr="003D0B91">
        <w:rPr>
          <w:b/>
          <w:bCs/>
          <w:lang w:val="es-ES_tradnl"/>
        </w:rPr>
        <w:t>sin</w:t>
      </w:r>
      <w:r w:rsidR="002372EB">
        <w:rPr>
          <w:b/>
          <w:bCs/>
          <w:lang w:val="es-ES_tradnl"/>
        </w:rPr>
        <w:t xml:space="preserve"> </w:t>
      </w:r>
      <w:r w:rsidR="00051C25" w:rsidRPr="003D0B91">
        <w:rPr>
          <w:b/>
          <w:bCs/>
          <w:lang w:val="es-ES_tradnl"/>
        </w:rPr>
        <w:t>cuestiones</w:t>
      </w:r>
      <w:r w:rsidR="002372EB">
        <w:rPr>
          <w:b/>
          <w:bCs/>
          <w:lang w:val="es-ES_tradnl"/>
        </w:rPr>
        <w:t xml:space="preserve"> </w:t>
      </w:r>
      <w:r w:rsidR="00255C1A" w:rsidRPr="003D0B91">
        <w:rPr>
          <w:b/>
          <w:bCs/>
          <w:lang w:val="es-ES_tradnl"/>
        </w:rPr>
        <w:t>pendientes</w:t>
      </w:r>
    </w:p>
    <w:p w14:paraId="05BDD75B" w14:textId="64F3B4ED" w:rsidR="3E4B86AC" w:rsidRPr="003D0B91" w:rsidRDefault="3E4B86AC" w:rsidP="009343B0">
      <w:pPr>
        <w:keepLines/>
        <w:contextualSpacing/>
        <w:rPr>
          <w:b/>
          <w:bCs/>
        </w:rPr>
      </w:pPr>
    </w:p>
    <w:p w14:paraId="69E11CC4" w14:textId="297CD792" w:rsidR="00185512" w:rsidRPr="003D0B91" w:rsidRDefault="00237829" w:rsidP="009343B0">
      <w:pPr>
        <w:keepLines/>
        <w:numPr>
          <w:ilvl w:val="0"/>
          <w:numId w:val="10"/>
        </w:numPr>
        <w:ind w:left="1440" w:hanging="720"/>
        <w:contextualSpacing/>
        <w:rPr>
          <w:b/>
        </w:rPr>
      </w:pPr>
      <w:r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plan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gestión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eliminación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8E0CA1" w:rsidRPr="003D0B91">
        <w:rPr>
          <w:b/>
          <w:bCs/>
        </w:rPr>
        <w:t>HCFC</w:t>
      </w:r>
    </w:p>
    <w:p w14:paraId="7C197DC4" w14:textId="77777777" w:rsidR="00185512" w:rsidRPr="003D0B91" w:rsidRDefault="00185512" w:rsidP="009343B0">
      <w:pPr>
        <w:keepLines/>
        <w:ind w:left="720"/>
        <w:contextualSpacing/>
        <w:rPr>
          <w:b/>
          <w:bCs/>
          <w:iCs/>
        </w:rPr>
      </w:pPr>
    </w:p>
    <w:p w14:paraId="78FABDFD" w14:textId="4E8059CE" w:rsidR="00185512" w:rsidRPr="003D0B91" w:rsidRDefault="00185512" w:rsidP="009343B0">
      <w:pPr>
        <w:keepLines/>
        <w:spacing w:after="240"/>
        <w:ind w:left="709"/>
        <w:rPr>
          <w:i/>
        </w:rPr>
      </w:pPr>
      <w:r w:rsidRPr="003D0B91">
        <w:rPr>
          <w:i/>
          <w:iCs/>
          <w:u w:val="single"/>
        </w:rPr>
        <w:t>Argentina</w:t>
      </w:r>
      <w:r w:rsidR="00093AA0" w:rsidRPr="00093AA0">
        <w:rPr>
          <w:i/>
          <w:iCs/>
        </w:rPr>
        <w:t>: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Plan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gestión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para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eliminación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HCFC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(etapa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II,</w:t>
      </w:r>
      <w:r w:rsidR="002372EB">
        <w:rPr>
          <w:i/>
          <w:iCs/>
          <w:u w:val="single"/>
        </w:rPr>
        <w:t xml:space="preserve"> </w:t>
      </w:r>
      <w:r w:rsidR="007E6E44" w:rsidRPr="003D0B91">
        <w:rPr>
          <w:i/>
          <w:iCs/>
          <w:u w:val="single"/>
        </w:rPr>
        <w:t>disponibilidad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120C3F" w:rsidRPr="003D0B91">
        <w:rPr>
          <w:i/>
          <w:iCs/>
          <w:u w:val="single"/>
        </w:rPr>
        <w:t>alternativas</w:t>
      </w:r>
      <w:r w:rsidR="002372EB">
        <w:rPr>
          <w:i/>
          <w:iCs/>
          <w:u w:val="single"/>
        </w:rPr>
        <w:t xml:space="preserve"> </w:t>
      </w:r>
      <w:r w:rsidR="00120C3F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120C3F" w:rsidRPr="003D0B91">
        <w:rPr>
          <w:i/>
          <w:iCs/>
          <w:u w:val="single"/>
        </w:rPr>
        <w:t>bajo</w:t>
      </w:r>
      <w:r w:rsidR="002372EB">
        <w:rPr>
          <w:i/>
          <w:iCs/>
          <w:u w:val="single"/>
        </w:rPr>
        <w:t xml:space="preserve"> </w:t>
      </w:r>
      <w:r w:rsidR="00120C3F" w:rsidRPr="003D0B91">
        <w:rPr>
          <w:i/>
          <w:iCs/>
          <w:u w:val="single"/>
        </w:rPr>
        <w:t>PCA</w:t>
      </w:r>
      <w:r w:rsidR="002372EB">
        <w:rPr>
          <w:i/>
          <w:iCs/>
          <w:u w:val="single"/>
        </w:rPr>
        <w:t xml:space="preserve"> </w:t>
      </w:r>
      <w:r w:rsidR="00AE141E" w:rsidRPr="003D0B91">
        <w:rPr>
          <w:i/>
          <w:iCs/>
          <w:u w:val="single"/>
        </w:rPr>
        <w:t>a</w:t>
      </w:r>
      <w:r w:rsidR="002372EB">
        <w:rPr>
          <w:i/>
          <w:iCs/>
          <w:u w:val="single"/>
        </w:rPr>
        <w:t xml:space="preserve"> </w:t>
      </w:r>
      <w:r w:rsidR="00AE141E" w:rsidRPr="003D0B91">
        <w:rPr>
          <w:i/>
          <w:iCs/>
          <w:u w:val="single"/>
        </w:rPr>
        <w:t>los</w:t>
      </w:r>
      <w:r w:rsidR="002372EB">
        <w:rPr>
          <w:i/>
          <w:iCs/>
          <w:u w:val="single"/>
        </w:rPr>
        <w:t xml:space="preserve"> </w:t>
      </w:r>
      <w:r w:rsidR="00AE141E" w:rsidRPr="003D0B91">
        <w:rPr>
          <w:i/>
          <w:iCs/>
          <w:u w:val="single"/>
        </w:rPr>
        <w:t>HCFC</w:t>
      </w:r>
      <w:r w:rsidR="002372EB">
        <w:rPr>
          <w:i/>
          <w:iCs/>
          <w:u w:val="single"/>
        </w:rPr>
        <w:t>-</w:t>
      </w:r>
      <w:r w:rsidRPr="003D0B91">
        <w:rPr>
          <w:i/>
          <w:iCs/>
          <w:u w:val="single"/>
        </w:rPr>
        <w:t>141b</w:t>
      </w:r>
      <w:r w:rsidR="002372EB">
        <w:rPr>
          <w:i/>
          <w:iCs/>
          <w:u w:val="single"/>
        </w:rPr>
        <w:t xml:space="preserve"> </w:t>
      </w:r>
      <w:r w:rsidR="007209B4" w:rsidRPr="003D0B91">
        <w:rPr>
          <w:i/>
          <w:iCs/>
          <w:u w:val="single"/>
        </w:rPr>
        <w:t>en</w:t>
      </w:r>
      <w:r w:rsidR="002372EB">
        <w:rPr>
          <w:i/>
          <w:iCs/>
          <w:u w:val="single"/>
        </w:rPr>
        <w:t xml:space="preserve"> </w:t>
      </w:r>
      <w:r w:rsidR="007209B4" w:rsidRPr="003D0B91">
        <w:rPr>
          <w:i/>
          <w:iCs/>
          <w:u w:val="single"/>
        </w:rPr>
        <w:t>el</w:t>
      </w:r>
      <w:r w:rsidR="002372EB">
        <w:rPr>
          <w:i/>
          <w:iCs/>
          <w:u w:val="single"/>
        </w:rPr>
        <w:t xml:space="preserve"> </w:t>
      </w:r>
      <w:r w:rsidR="007209B4" w:rsidRPr="003D0B91">
        <w:rPr>
          <w:i/>
          <w:iCs/>
          <w:u w:val="single"/>
        </w:rPr>
        <w:t>sector</w:t>
      </w:r>
      <w:r w:rsidR="002372EB">
        <w:rPr>
          <w:i/>
          <w:iCs/>
          <w:u w:val="single"/>
        </w:rPr>
        <w:t xml:space="preserve"> </w:t>
      </w:r>
      <w:r w:rsidR="007209B4" w:rsidRPr="003D0B91">
        <w:rPr>
          <w:i/>
          <w:iCs/>
          <w:u w:val="single"/>
        </w:rPr>
        <w:t>espuma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y</w:t>
      </w:r>
      <w:r w:rsidR="002372EB">
        <w:rPr>
          <w:i/>
          <w:iCs/>
          <w:u w:val="single"/>
        </w:rPr>
        <w:t xml:space="preserve"> </w:t>
      </w:r>
      <w:r w:rsidR="003941CE" w:rsidRPr="003D0B91">
        <w:rPr>
          <w:i/>
          <w:iCs/>
          <w:u w:val="single"/>
        </w:rPr>
        <w:t>uso</w:t>
      </w:r>
      <w:r w:rsidR="002372EB">
        <w:rPr>
          <w:i/>
          <w:iCs/>
          <w:u w:val="single"/>
        </w:rPr>
        <w:t xml:space="preserve"> </w:t>
      </w:r>
      <w:r w:rsidR="0084223B" w:rsidRPr="0084223B">
        <w:rPr>
          <w:i/>
          <w:iCs/>
          <w:u w:val="single"/>
        </w:rPr>
        <w:t xml:space="preserve">transitorio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B7458F" w:rsidRPr="003D0B91">
        <w:rPr>
          <w:i/>
          <w:iCs/>
          <w:u w:val="single"/>
        </w:rPr>
        <w:t>alternativas</w:t>
      </w:r>
      <w:r w:rsidR="002372EB">
        <w:rPr>
          <w:i/>
          <w:iCs/>
          <w:u w:val="single"/>
        </w:rPr>
        <w:t xml:space="preserve"> </w:t>
      </w:r>
      <w:r w:rsidR="00B7458F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B7458F" w:rsidRPr="003D0B91">
        <w:rPr>
          <w:i/>
          <w:iCs/>
          <w:u w:val="single"/>
        </w:rPr>
        <w:t>alto</w:t>
      </w:r>
      <w:r w:rsidR="002372EB">
        <w:rPr>
          <w:i/>
          <w:iCs/>
          <w:u w:val="single"/>
        </w:rPr>
        <w:t xml:space="preserve"> </w:t>
      </w:r>
      <w:r w:rsidR="00B7458F" w:rsidRPr="003D0B91">
        <w:rPr>
          <w:i/>
          <w:iCs/>
          <w:u w:val="single"/>
        </w:rPr>
        <w:t>PCA</w:t>
      </w:r>
      <w:r w:rsidR="000E2691" w:rsidRPr="000E2691">
        <w:rPr>
          <w:i/>
          <w:iCs/>
        </w:rPr>
        <w:t>)</w:t>
      </w:r>
      <w:r w:rsidR="002372EB">
        <w:rPr>
          <w:i/>
          <w:iCs/>
        </w:rPr>
        <w:t xml:space="preserve"> </w:t>
      </w:r>
      <w:r w:rsidR="004D7446" w:rsidRPr="003D0B91">
        <w:rPr>
          <w:i/>
          <w:iCs/>
        </w:rPr>
        <w:t>(ONUDI</w:t>
      </w:r>
      <w:r w:rsidR="002372EB">
        <w:rPr>
          <w:i/>
          <w:iCs/>
        </w:rPr>
        <w:t xml:space="preserve"> </w:t>
      </w:r>
      <w:r w:rsidR="009C708E" w:rsidRPr="003D0B91">
        <w:rPr>
          <w:i/>
          <w:iCs/>
        </w:rPr>
        <w:t>y</w:t>
      </w:r>
      <w:r w:rsidR="002372EB">
        <w:rPr>
          <w:i/>
          <w:iCs/>
        </w:rPr>
        <w:t xml:space="preserve"> </w:t>
      </w:r>
      <w:r w:rsidR="009C708E" w:rsidRPr="003D0B91">
        <w:rPr>
          <w:i/>
          <w:iCs/>
        </w:rPr>
        <w:t>Gobierno</w:t>
      </w:r>
      <w:r w:rsidR="002372EB">
        <w:rPr>
          <w:i/>
          <w:iCs/>
        </w:rPr>
        <w:t xml:space="preserve"> </w:t>
      </w:r>
      <w:r w:rsidR="003E1E29" w:rsidRPr="003D0B91">
        <w:rPr>
          <w:i/>
          <w:iCs/>
        </w:rPr>
        <w:t>de</w:t>
      </w:r>
      <w:r w:rsidR="002372EB">
        <w:rPr>
          <w:i/>
          <w:iCs/>
        </w:rPr>
        <w:t xml:space="preserve"> </w:t>
      </w:r>
      <w:r w:rsidR="00696ADB" w:rsidRPr="003D0B91">
        <w:rPr>
          <w:i/>
          <w:iCs/>
        </w:rPr>
        <w:t>Italia</w:t>
      </w:r>
      <w:r w:rsidRPr="003D0B91">
        <w:rPr>
          <w:i/>
          <w:iCs/>
        </w:rPr>
        <w:t>)</w:t>
      </w:r>
      <w:r w:rsidR="002372EB">
        <w:rPr>
          <w:i/>
        </w:rPr>
        <w:t xml:space="preserve"> </w:t>
      </w:r>
      <w:r w:rsidRPr="003D0B91">
        <w:rPr>
          <w:i/>
        </w:rPr>
        <w:t>(</w:t>
      </w:r>
      <w:r w:rsidR="00E97DBE" w:rsidRPr="003D0B91">
        <w:rPr>
          <w:i/>
        </w:rPr>
        <w:t>párrafo</w:t>
      </w:r>
      <w:r w:rsidRPr="003D0B91">
        <w:rPr>
          <w:i/>
        </w:rPr>
        <w:t>s</w:t>
      </w:r>
      <w:r w:rsidR="002372EB">
        <w:rPr>
          <w:i/>
        </w:rPr>
        <w:t xml:space="preserve"> </w:t>
      </w:r>
      <w:r w:rsidR="00931F52" w:rsidRPr="003D0B91">
        <w:rPr>
          <w:i/>
        </w:rPr>
        <w:t>5</w:t>
      </w:r>
      <w:r w:rsidR="002372EB">
        <w:rPr>
          <w:i/>
        </w:rPr>
        <w:t>-</w:t>
      </w:r>
      <w:r w:rsidR="00931F52" w:rsidRPr="003D0B91">
        <w:rPr>
          <w:i/>
        </w:rPr>
        <w:t>14</w:t>
      </w:r>
      <w:r w:rsidRPr="003D0B91">
        <w:rPr>
          <w:i/>
        </w:rPr>
        <w:t>)</w:t>
      </w:r>
    </w:p>
    <w:p w14:paraId="4657816E" w14:textId="2DA843D9" w:rsidR="00185512" w:rsidRPr="003D0B91" w:rsidRDefault="00597F4A" w:rsidP="009343B0">
      <w:pPr>
        <w:keepLines/>
        <w:spacing w:after="240"/>
        <w:ind w:left="709"/>
        <w:rPr>
          <w:color w:val="000000" w:themeColor="text1"/>
        </w:rPr>
      </w:pPr>
      <w:bookmarkStart w:id="1" w:name="_Hlk134004882"/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260D2FCE" w14:textId="4600F2EC" w:rsidR="00185512" w:rsidRPr="00250D2F" w:rsidRDefault="003D608E" w:rsidP="001E0D2E">
      <w:pPr>
        <w:keepNext/>
        <w:keepLines/>
        <w:widowControl w:val="0"/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lastRenderedPageBreak/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093AA0" w:rsidRPr="00093AA0">
        <w:rPr>
          <w:color w:val="000000" w:themeColor="text1"/>
        </w:rPr>
        <w:t>:</w:t>
      </w:r>
    </w:p>
    <w:bookmarkEnd w:id="1"/>
    <w:p w14:paraId="021383A0" w14:textId="33C1047E" w:rsidR="005747F7" w:rsidRPr="003D0B91" w:rsidRDefault="00FF24E3" w:rsidP="001E0D2E">
      <w:pPr>
        <w:pStyle w:val="Heading2"/>
        <w:keepNext/>
        <w:keepLines/>
        <w:numPr>
          <w:ilvl w:val="1"/>
          <w:numId w:val="21"/>
        </w:numPr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="00C153F8">
        <w:t>la</w:t>
      </w:r>
      <w:r w:rsidR="002372EB">
        <w:t xml:space="preserve"> </w:t>
      </w:r>
      <w:r w:rsidRPr="003D0B91">
        <w:t>disponibilidad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alternativas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bajo</w:t>
      </w:r>
      <w:r w:rsidR="002372EB">
        <w:t xml:space="preserve"> </w:t>
      </w:r>
      <w:r w:rsidRPr="003D0B91">
        <w:t>PCA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HCFC</w:t>
      </w:r>
      <w:r w:rsidR="001E0D2E">
        <w:noBreakHyphen/>
      </w:r>
      <w:r w:rsidRPr="003D0B91">
        <w:t>141b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sector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espumas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uso</w:t>
      </w:r>
      <w:r w:rsidR="002372EB">
        <w:t xml:space="preserve"> </w:t>
      </w:r>
      <w:r w:rsidRPr="003D0B91">
        <w:t>transitorio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alternativas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alto</w:t>
      </w:r>
      <w:r w:rsidR="002372EB">
        <w:t xml:space="preserve"> </w:t>
      </w:r>
      <w:r w:rsidRPr="003D0B91">
        <w:t>PCA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contexto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et</w:t>
      </w:r>
      <w:r w:rsidR="00994053">
        <w:t>apa</w:t>
      </w:r>
      <w:r w:rsidR="002372EB">
        <w:t xml:space="preserve"> </w:t>
      </w:r>
      <w:r w:rsidR="00994053">
        <w:t>II</w:t>
      </w:r>
      <w:r w:rsidR="002372EB">
        <w:t xml:space="preserve"> </w:t>
      </w:r>
      <w:r w:rsidR="00994053">
        <w:t>del</w:t>
      </w:r>
      <w:r w:rsidR="002372EB">
        <w:t xml:space="preserve"> </w:t>
      </w:r>
      <w:r w:rsidR="00994053">
        <w:t>PGEH</w:t>
      </w:r>
      <w:r w:rsidR="002372EB">
        <w:t xml:space="preserve"> </w:t>
      </w:r>
      <w:r w:rsidR="00994053">
        <w:t>para</w:t>
      </w:r>
      <w:r w:rsidR="002372EB">
        <w:t xml:space="preserve"> </w:t>
      </w:r>
      <w:r w:rsidR="00994053">
        <w:t>Argentina</w:t>
      </w:r>
      <w:r w:rsidR="002372EB">
        <w:t xml:space="preserve"> </w:t>
      </w:r>
      <w:r w:rsidR="00994053">
        <w:t>que</w:t>
      </w:r>
      <w:r w:rsidR="002372EB">
        <w:t xml:space="preserve"> </w:t>
      </w:r>
      <w:r w:rsidR="00994053">
        <w:t>presenta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ONUDI</w:t>
      </w:r>
      <w:r w:rsidR="002372EB">
        <w:t xml:space="preserve"> </w:t>
      </w:r>
      <w:r w:rsidRPr="003D0B91">
        <w:t>y</w:t>
      </w:r>
      <w:r w:rsidR="002372EB">
        <w:t xml:space="preserve"> </w:t>
      </w:r>
      <w:r w:rsidR="00994053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UNEP/OzL.Pro/ExCom/94/9;</w:t>
      </w:r>
      <w:r w:rsidR="002372EB">
        <w:t xml:space="preserve"> </w:t>
      </w:r>
      <w:r w:rsidRPr="003D0B91">
        <w:t>y</w:t>
      </w:r>
    </w:p>
    <w:p w14:paraId="41AD34F1" w14:textId="1D3C4FCB" w:rsidR="005747F7" w:rsidRPr="003D0B91" w:rsidRDefault="001A04A1" w:rsidP="009343B0">
      <w:pPr>
        <w:pStyle w:val="Heading2"/>
        <w:widowControl/>
        <w:numPr>
          <w:ilvl w:val="1"/>
          <w:numId w:val="2"/>
        </w:numPr>
      </w:pPr>
      <w:r w:rsidRPr="003D0B91">
        <w:t>Solicitar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Gobierno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Argentina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ONUDI</w:t>
      </w:r>
      <w:r w:rsidR="002372EB">
        <w:t xml:space="preserve"> </w:t>
      </w:r>
      <w:r w:rsidRPr="003D0B91">
        <w:t>que,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</w:t>
      </w:r>
      <w:r w:rsidR="00750947">
        <w:t>nformidad</w:t>
      </w:r>
      <w:r w:rsidR="002372EB">
        <w:t xml:space="preserve"> </w:t>
      </w:r>
      <w:r w:rsidR="00750947">
        <w:t>con</w:t>
      </w:r>
      <w:r w:rsidR="002372EB">
        <w:t xml:space="preserve"> </w:t>
      </w:r>
      <w:r w:rsidR="00750947">
        <w:t>la</w:t>
      </w:r>
      <w:r w:rsidR="002372EB">
        <w:t xml:space="preserve"> </w:t>
      </w:r>
      <w:r w:rsidR="00750947">
        <w:t>decisión</w:t>
      </w:r>
      <w:r w:rsidR="002372EB">
        <w:t xml:space="preserve"> </w:t>
      </w:r>
      <w:r w:rsidR="00750947">
        <w:t>92/31</w:t>
      </w:r>
      <w:r w:rsidR="002372EB">
        <w:t xml:space="preserve"> </w:t>
      </w:r>
      <w:r w:rsidR="00750947">
        <w:t>c)</w:t>
      </w:r>
      <w:r w:rsidR="002372EB">
        <w:t xml:space="preserve"> </w:t>
      </w:r>
      <w:r w:rsidRPr="003D0B91">
        <w:t>ii),</w:t>
      </w:r>
      <w:r w:rsidR="002372EB">
        <w:t xml:space="preserve"> </w:t>
      </w:r>
      <w:r w:rsidRPr="003D0B91">
        <w:t>proporcionen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95ª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="00202AC2" w:rsidRPr="00202AC2">
        <w:t>información</w:t>
      </w:r>
      <w:r w:rsidR="002372EB">
        <w:t xml:space="preserve"> </w:t>
      </w:r>
      <w:r w:rsidR="00202AC2" w:rsidRPr="00202AC2">
        <w:t>actualizada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disponibilidad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mercado</w:t>
      </w:r>
      <w:r w:rsidR="002372EB">
        <w:t xml:space="preserve"> </w:t>
      </w:r>
      <w:r w:rsidR="00FD5C66">
        <w:t>nacional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alternativas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bajo</w:t>
      </w:r>
      <w:r w:rsidR="002372EB">
        <w:t xml:space="preserve"> </w:t>
      </w:r>
      <w:r w:rsidRPr="003D0B91">
        <w:t>PCA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HCFC</w:t>
      </w:r>
      <w:r w:rsidR="002372EB">
        <w:t>-</w:t>
      </w:r>
      <w:r w:rsidRPr="003D0B91">
        <w:t>141b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sector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espumas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uso</w:t>
      </w:r>
      <w:r w:rsidR="002372EB">
        <w:t xml:space="preserve"> </w:t>
      </w:r>
      <w:r w:rsidRPr="003D0B91">
        <w:t>transitorio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alternativas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alto</w:t>
      </w:r>
      <w:r w:rsidR="002372EB">
        <w:t xml:space="preserve"> </w:t>
      </w:r>
      <w:r w:rsidRPr="003D0B91">
        <w:t>PCA.</w:t>
      </w:r>
    </w:p>
    <w:p w14:paraId="5FDCFAFC" w14:textId="58DA515C" w:rsidR="00185512" w:rsidRPr="003D0B91" w:rsidRDefault="00185512" w:rsidP="00185512">
      <w:pPr>
        <w:spacing w:after="240"/>
        <w:ind w:left="709"/>
        <w:rPr>
          <w:i/>
          <w:iCs/>
        </w:rPr>
      </w:pPr>
      <w:r w:rsidRPr="003D0B91">
        <w:rPr>
          <w:i/>
          <w:iCs/>
          <w:u w:val="single"/>
        </w:rPr>
        <w:t>C</w:t>
      </w:r>
      <w:r w:rsidR="005444A7" w:rsidRPr="003D0B91">
        <w:rPr>
          <w:i/>
          <w:iCs/>
          <w:u w:val="single"/>
        </w:rPr>
        <w:t>hil</w:t>
      </w:r>
      <w:r w:rsidRPr="003D0B91">
        <w:rPr>
          <w:i/>
          <w:iCs/>
          <w:u w:val="single"/>
        </w:rPr>
        <w:t>e</w:t>
      </w:r>
      <w:r w:rsidR="00093AA0" w:rsidRPr="00093AA0">
        <w:rPr>
          <w:i/>
          <w:iCs/>
        </w:rPr>
        <w:t>: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Plan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gestión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para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eliminación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HCFC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(etapa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II,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informe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final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sobre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marcha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programa</w:t>
      </w:r>
      <w:r w:rsidR="002372EB">
        <w:rPr>
          <w:i/>
          <w:iCs/>
          <w:u w:val="single"/>
        </w:rPr>
        <w:t xml:space="preserve"> </w:t>
      </w:r>
      <w:r w:rsidR="00696ADB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696ADB" w:rsidRPr="003D0B91">
        <w:rPr>
          <w:i/>
          <w:iCs/>
          <w:u w:val="single"/>
        </w:rPr>
        <w:t>trabajo</w:t>
      </w:r>
      <w:r w:rsidR="002372EB">
        <w:rPr>
          <w:i/>
          <w:iCs/>
          <w:u w:val="single"/>
        </w:rPr>
        <w:t xml:space="preserve"> </w:t>
      </w:r>
      <w:r w:rsidR="00C42CA9"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="00826514" w:rsidRPr="003D0B91">
        <w:rPr>
          <w:i/>
          <w:iCs/>
          <w:u w:val="single"/>
        </w:rPr>
        <w:t>último</w:t>
      </w:r>
      <w:r w:rsidR="002372EB">
        <w:rPr>
          <w:i/>
          <w:iCs/>
          <w:u w:val="single"/>
        </w:rPr>
        <w:t xml:space="preserve"> </w:t>
      </w:r>
      <w:r w:rsidR="00826514" w:rsidRPr="003D0B91">
        <w:rPr>
          <w:i/>
          <w:iCs/>
          <w:u w:val="single"/>
        </w:rPr>
        <w:t>tramo</w:t>
      </w:r>
      <w:r w:rsidR="00D5504C" w:rsidRPr="004E3C89">
        <w:rPr>
          <w:i/>
          <w:iCs/>
        </w:rPr>
        <w:t>)</w:t>
      </w:r>
      <w:r w:rsidR="002372EB">
        <w:rPr>
          <w:i/>
          <w:iCs/>
        </w:rPr>
        <w:t xml:space="preserve"> </w:t>
      </w:r>
      <w:r w:rsidR="00C42CA9" w:rsidRPr="004E3C89">
        <w:rPr>
          <w:i/>
          <w:iCs/>
        </w:rPr>
        <w:t>(</w:t>
      </w:r>
      <w:r w:rsidR="00C42CA9" w:rsidRPr="003D0B91">
        <w:rPr>
          <w:i/>
          <w:iCs/>
        </w:rPr>
        <w:t>PNU</w:t>
      </w:r>
      <w:bookmarkStart w:id="2" w:name="_Int_I2bxxNkL"/>
      <w:r w:rsidR="003E1E29" w:rsidRPr="003D0B91">
        <w:rPr>
          <w:i/>
          <w:iCs/>
        </w:rPr>
        <w:t>D</w:t>
      </w:r>
      <w:r w:rsidR="00D5504C" w:rsidRPr="003D0B91">
        <w:rPr>
          <w:i/>
          <w:iCs/>
        </w:rPr>
        <w:t>,</w:t>
      </w:r>
      <w:r w:rsidR="002372EB">
        <w:rPr>
          <w:i/>
          <w:iCs/>
        </w:rPr>
        <w:t xml:space="preserve"> </w:t>
      </w:r>
      <w:r w:rsidR="00C42CA9" w:rsidRPr="003D0B91">
        <w:rPr>
          <w:i/>
          <w:iCs/>
        </w:rPr>
        <w:t>PNU</w:t>
      </w:r>
      <w:r w:rsidR="003E1E29" w:rsidRPr="003D0B91">
        <w:rPr>
          <w:i/>
          <w:iCs/>
        </w:rPr>
        <w:t>MA</w:t>
      </w:r>
      <w:bookmarkEnd w:id="2"/>
      <w:r w:rsidR="002372EB">
        <w:rPr>
          <w:i/>
          <w:iCs/>
        </w:rPr>
        <w:t xml:space="preserve"> </w:t>
      </w:r>
      <w:r w:rsidR="003E1E29" w:rsidRPr="003D0B91">
        <w:rPr>
          <w:i/>
          <w:iCs/>
        </w:rPr>
        <w:t>y</w:t>
      </w:r>
      <w:r w:rsidR="002372EB">
        <w:rPr>
          <w:i/>
          <w:iCs/>
        </w:rPr>
        <w:t xml:space="preserve"> </w:t>
      </w:r>
      <w:r w:rsidR="00C42CA9" w:rsidRPr="003D0B91">
        <w:rPr>
          <w:i/>
          <w:iCs/>
        </w:rPr>
        <w:t>ONUDI</w:t>
      </w:r>
      <w:r w:rsidRPr="003D0B91">
        <w:rPr>
          <w:i/>
          <w:iCs/>
        </w:rPr>
        <w:t>)</w:t>
      </w:r>
      <w:r w:rsidR="002372EB">
        <w:rPr>
          <w:i/>
          <w:iCs/>
        </w:rPr>
        <w:t xml:space="preserve"> </w:t>
      </w:r>
      <w:r w:rsidRPr="003D0B91">
        <w:rPr>
          <w:i/>
          <w:iCs/>
        </w:rPr>
        <w:t>(</w:t>
      </w:r>
      <w:r w:rsidR="00E97DBE" w:rsidRPr="003D0B91">
        <w:rPr>
          <w:i/>
          <w:iCs/>
        </w:rPr>
        <w:t>párrafo</w:t>
      </w:r>
      <w:r w:rsidRPr="003D0B91">
        <w:rPr>
          <w:i/>
          <w:iCs/>
        </w:rPr>
        <w:t>s</w:t>
      </w:r>
      <w:r w:rsidR="002372EB">
        <w:rPr>
          <w:i/>
          <w:iCs/>
        </w:rPr>
        <w:t xml:space="preserve"> </w:t>
      </w:r>
      <w:r w:rsidR="00D5504C" w:rsidRPr="003D0B91">
        <w:rPr>
          <w:i/>
          <w:iCs/>
        </w:rPr>
        <w:t>15</w:t>
      </w:r>
      <w:r w:rsidR="002372EB">
        <w:rPr>
          <w:i/>
          <w:iCs/>
        </w:rPr>
        <w:t>-</w:t>
      </w:r>
      <w:r w:rsidR="00D5504C" w:rsidRPr="003D0B91">
        <w:rPr>
          <w:i/>
          <w:iCs/>
        </w:rPr>
        <w:t>25</w:t>
      </w:r>
      <w:r w:rsidRPr="003D0B91">
        <w:rPr>
          <w:i/>
          <w:iCs/>
        </w:rPr>
        <w:t>)</w:t>
      </w:r>
    </w:p>
    <w:p w14:paraId="3B958EDB" w14:textId="66F090BC" w:rsidR="00185512" w:rsidRPr="003D0B91" w:rsidRDefault="00597F4A" w:rsidP="00185512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73964451" w14:textId="79ABACBD" w:rsidR="00185512" w:rsidRPr="00250D2F" w:rsidRDefault="0024700B" w:rsidP="00185512">
      <w:pPr>
        <w:keepNext/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Pr="00894E84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Pr="00894E84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Pr="00894E84">
        <w:rPr>
          <w:color w:val="000000" w:themeColor="text1"/>
        </w:rPr>
        <w:t>de</w:t>
      </w:r>
      <w:r w:rsidR="0031610C" w:rsidRPr="00894E84">
        <w:rPr>
          <w:color w:val="000000" w:themeColor="text1"/>
        </w:rPr>
        <w:t>:</w:t>
      </w:r>
    </w:p>
    <w:p w14:paraId="592C5579" w14:textId="142DBB39" w:rsidR="008F5A78" w:rsidRPr="003D0B91" w:rsidRDefault="00F930A6" w:rsidP="00784322">
      <w:pPr>
        <w:pStyle w:val="Heading2"/>
        <w:numPr>
          <w:ilvl w:val="1"/>
          <w:numId w:val="22"/>
        </w:numPr>
      </w:pPr>
      <w:r w:rsidRPr="003D0B91">
        <w:t>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final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marcha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tercer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último</w:t>
      </w:r>
      <w:r w:rsidR="002372EB">
        <w:t xml:space="preserve"> </w:t>
      </w:r>
      <w:r w:rsidRPr="003D0B91">
        <w:t>tramo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F663CE">
        <w:t>la</w:t>
      </w:r>
      <w:r w:rsidR="002372EB">
        <w:t xml:space="preserve"> </w:t>
      </w:r>
      <w:r w:rsidR="00F663CE">
        <w:t>etapa</w:t>
      </w:r>
      <w:r w:rsidR="002372EB">
        <w:t xml:space="preserve"> </w:t>
      </w:r>
      <w:r w:rsidR="00F663CE">
        <w:t>II</w:t>
      </w:r>
      <w:r w:rsidR="002372EB">
        <w:t xml:space="preserve"> </w:t>
      </w:r>
      <w:r w:rsidR="00F663CE">
        <w:t>del</w:t>
      </w:r>
      <w:r w:rsidR="002372EB">
        <w:t xml:space="preserve"> </w:t>
      </w:r>
      <w:r w:rsidR="00F663CE">
        <w:t>PGEH</w:t>
      </w:r>
      <w:r w:rsidR="002372EB">
        <w:t xml:space="preserve"> </w:t>
      </w:r>
      <w:r w:rsidR="00F663CE">
        <w:t>para</w:t>
      </w:r>
      <w:r w:rsidR="002372EB">
        <w:t xml:space="preserve"> </w:t>
      </w:r>
      <w:r w:rsidR="00F663CE">
        <w:t>Chile</w:t>
      </w:r>
      <w:r w:rsidR="002372EB">
        <w:t xml:space="preserve"> </w:t>
      </w:r>
      <w:r w:rsidR="00F663CE">
        <w:t>que</w:t>
      </w:r>
      <w:r w:rsidR="002372EB">
        <w:t xml:space="preserve"> </w:t>
      </w:r>
      <w:r w:rsidR="00F663CE">
        <w:t>presenta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PNUD</w:t>
      </w:r>
      <w:r w:rsidR="002372EB">
        <w:t xml:space="preserve"> </w:t>
      </w:r>
      <w:r w:rsidRPr="003D0B91">
        <w:t>y</w:t>
      </w:r>
      <w:r w:rsidR="002372EB">
        <w:t xml:space="preserve"> </w:t>
      </w:r>
      <w:r w:rsidR="00F663CE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UNEP/OzL.Pro/ExCom/94/9;</w:t>
      </w:r>
    </w:p>
    <w:p w14:paraId="14D7E411" w14:textId="361C3D55" w:rsidR="008F5A78" w:rsidRPr="003D0B91" w:rsidRDefault="008A2E8A" w:rsidP="0020496A">
      <w:pPr>
        <w:pStyle w:val="Heading2"/>
        <w:numPr>
          <w:ilvl w:val="1"/>
          <w:numId w:val="3"/>
        </w:numPr>
      </w:pPr>
      <w:r w:rsidRPr="003D0B91">
        <w:t>Que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empresa</w:t>
      </w:r>
      <w:r w:rsidR="002372EB">
        <w:t xml:space="preserve"> </w:t>
      </w:r>
      <w:r w:rsidRPr="003D0B91">
        <w:t>Multipanel</w:t>
      </w:r>
      <w:r w:rsidR="002372EB">
        <w:t xml:space="preserve"> </w:t>
      </w:r>
      <w:r w:rsidR="00721DA2">
        <w:t>optó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no</w:t>
      </w:r>
      <w:r w:rsidR="002372EB">
        <w:t xml:space="preserve"> </w:t>
      </w:r>
      <w:r w:rsidRPr="003D0B91">
        <w:t>participar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conversión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espumas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poliuretano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etapa</w:t>
      </w:r>
      <w:r w:rsidR="002372EB">
        <w:t xml:space="preserve"> </w:t>
      </w:r>
      <w:r w:rsidRPr="003D0B91">
        <w:t>II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PGEH;</w:t>
      </w:r>
      <w:r w:rsidR="002372EB">
        <w:t xml:space="preserve"> </w:t>
      </w:r>
      <w:r w:rsidRPr="003D0B91">
        <w:t>y</w:t>
      </w:r>
    </w:p>
    <w:p w14:paraId="3955233D" w14:textId="272EE7E3" w:rsidR="008F5A78" w:rsidRPr="003D0B91" w:rsidRDefault="00D51749" w:rsidP="0020496A">
      <w:pPr>
        <w:pStyle w:val="Heading2"/>
        <w:numPr>
          <w:ilvl w:val="1"/>
          <w:numId w:val="3"/>
        </w:numPr>
      </w:pPr>
      <w:r w:rsidRPr="003D0B91">
        <w:t>Que</w:t>
      </w:r>
      <w:r w:rsidR="002372EB">
        <w:t xml:space="preserve"> </w:t>
      </w:r>
      <w:r w:rsidR="004513C2">
        <w:t>un</w:t>
      </w:r>
      <w:r w:rsidR="002372EB">
        <w:t xml:space="preserve"> </w:t>
      </w:r>
      <w:r w:rsidR="004513C2">
        <w:t>saldo</w:t>
      </w:r>
      <w:r w:rsidR="002372EB">
        <w:t xml:space="preserve"> </w:t>
      </w:r>
      <w:r w:rsidR="00F338F7">
        <w:t>no</w:t>
      </w:r>
      <w:r w:rsidR="002372EB">
        <w:t xml:space="preserve"> </w:t>
      </w:r>
      <w:r w:rsidR="00F338F7">
        <w:t>utilizado</w:t>
      </w:r>
      <w:r w:rsidR="002372EB">
        <w:t xml:space="preserve"> </w:t>
      </w:r>
      <w:r w:rsidR="003F2857" w:rsidRPr="003D0B91">
        <w:t>de</w:t>
      </w:r>
      <w:r w:rsidR="002372EB">
        <w:t xml:space="preserve"> </w:t>
      </w:r>
      <w:r w:rsidR="003F2857" w:rsidRPr="003D0B91">
        <w:t>128.</w:t>
      </w:r>
      <w:r w:rsidRPr="003D0B91">
        <w:t>961</w:t>
      </w:r>
      <w:r w:rsidR="002372EB">
        <w:t xml:space="preserve"> </w:t>
      </w:r>
      <w:r w:rsidRPr="003D0B91">
        <w:t>$EUA,</w:t>
      </w:r>
      <w:r w:rsidR="002372EB">
        <w:t xml:space="preserve"> </w:t>
      </w:r>
      <w:r w:rsidRPr="003D0B91">
        <w:t>más</w:t>
      </w:r>
      <w:r w:rsidR="002372EB">
        <w:t xml:space="preserve"> </w:t>
      </w:r>
      <w:r w:rsidRPr="003D0B91">
        <w:t>gastos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apoyo</w:t>
      </w:r>
      <w:r w:rsidR="002372EB">
        <w:t xml:space="preserve"> </w:t>
      </w:r>
      <w:r w:rsidR="003F2857" w:rsidRPr="003D0B91">
        <w:t>de</w:t>
      </w:r>
      <w:r w:rsidR="002372EB">
        <w:t xml:space="preserve"> </w:t>
      </w:r>
      <w:r w:rsidR="003F2857" w:rsidRPr="003D0B91">
        <w:t>9.</w:t>
      </w:r>
      <w:r w:rsidRPr="003D0B91">
        <w:t>027</w:t>
      </w:r>
      <w:r w:rsidR="002372EB">
        <w:t xml:space="preserve"> </w:t>
      </w:r>
      <w:r w:rsidRPr="003D0B91">
        <w:t>$EUA,</w:t>
      </w:r>
      <w:r w:rsidR="002372EB">
        <w:t xml:space="preserve"> </w:t>
      </w:r>
      <w:r w:rsidRPr="003D0B91">
        <w:t>incluyendo</w:t>
      </w:r>
      <w:r w:rsidR="002372EB">
        <w:t xml:space="preserve"> </w:t>
      </w:r>
      <w:r w:rsidR="00FF43FE" w:rsidRPr="00FF43FE">
        <w:t xml:space="preserve">gastos </w:t>
      </w:r>
      <w:r w:rsidR="00B12230" w:rsidRPr="00B12230">
        <w:t>de</w:t>
      </w:r>
      <w:r w:rsidR="002372EB">
        <w:t xml:space="preserve"> </w:t>
      </w:r>
      <w:r w:rsidR="00B12230" w:rsidRPr="00B12230">
        <w:t>supervisión</w:t>
      </w:r>
      <w:r w:rsidR="002372EB">
        <w:t xml:space="preserve"> </w:t>
      </w:r>
      <w:r w:rsidR="00B12230">
        <w:t>y</w:t>
      </w:r>
      <w:r w:rsidR="002372EB">
        <w:t xml:space="preserve"> </w:t>
      </w:r>
      <w:r w:rsidR="00B12230">
        <w:t>los</w:t>
      </w:r>
      <w:r w:rsidR="002372EB">
        <w:t xml:space="preserve"> </w:t>
      </w:r>
      <w:r w:rsidR="00B12230">
        <w:t>relativos</w:t>
      </w:r>
      <w:r w:rsidR="002372EB">
        <w:t xml:space="preserve"> </w:t>
      </w:r>
      <w:r w:rsidR="00DF3E57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empresa</w:t>
      </w:r>
      <w:r w:rsidR="002372EB">
        <w:t xml:space="preserve"> </w:t>
      </w:r>
      <w:r w:rsidRPr="003D0B91">
        <w:t>menc</w:t>
      </w:r>
      <w:r w:rsidR="00B12230">
        <w:t>ionada</w:t>
      </w:r>
      <w:r w:rsidR="002372EB">
        <w:t xml:space="preserve"> </w:t>
      </w:r>
      <w:r w:rsidR="00B12230">
        <w:t>en</w:t>
      </w:r>
      <w:r w:rsidR="002372EB">
        <w:t xml:space="preserve"> </w:t>
      </w:r>
      <w:r w:rsidR="00B12230">
        <w:t>el</w:t>
      </w:r>
      <w:r w:rsidR="002372EB">
        <w:t xml:space="preserve"> </w:t>
      </w:r>
      <w:r w:rsidR="00B12230">
        <w:t>subpárrafo</w:t>
      </w:r>
      <w:r w:rsidR="002372EB">
        <w:t xml:space="preserve"> </w:t>
      </w:r>
      <w:r w:rsidR="00B12230">
        <w:t>b)</w:t>
      </w:r>
      <w:r w:rsidR="002372EB">
        <w:t xml:space="preserve"> </w:t>
      </w:r>
      <w:r w:rsidR="00B12230">
        <w:t>ii)</w:t>
      </w:r>
      <w:r w:rsidRPr="003D0B91">
        <w:t>,</w:t>
      </w:r>
      <w:r w:rsidR="002372EB">
        <w:t xml:space="preserve"> </w:t>
      </w:r>
      <w:r w:rsidR="00D652C9">
        <w:t>fue</w:t>
      </w:r>
      <w:r w:rsidR="002372EB">
        <w:t xml:space="preserve"> </w:t>
      </w:r>
      <w:r w:rsidR="00D652C9">
        <w:t>reintegrado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Fondo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PNUD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presente</w:t>
      </w:r>
      <w:r w:rsidR="002372EB">
        <w:t xml:space="preserve"> </w:t>
      </w:r>
      <w:r w:rsidRPr="003D0B91">
        <w:t>reunión.</w:t>
      </w:r>
    </w:p>
    <w:p w14:paraId="2AE94A5F" w14:textId="4BEFA0B0" w:rsidR="00185512" w:rsidRPr="003D0B91" w:rsidRDefault="00AC3690" w:rsidP="00185512">
      <w:pPr>
        <w:spacing w:after="240"/>
        <w:ind w:left="709"/>
      </w:pPr>
      <w:r w:rsidRPr="003D0B91">
        <w:rPr>
          <w:i/>
          <w:iCs/>
          <w:u w:val="single"/>
        </w:rPr>
        <w:t>Jordania</w:t>
      </w:r>
      <w:r w:rsidR="00093AA0" w:rsidRPr="00093AA0">
        <w:rPr>
          <w:i/>
          <w:iCs/>
        </w:rPr>
        <w:t>: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Plan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gestión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para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eliminación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HCFC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(etapa</w:t>
      </w:r>
      <w:r w:rsidR="002372EB">
        <w:rPr>
          <w:i/>
          <w:iCs/>
          <w:u w:val="single"/>
        </w:rPr>
        <w:t xml:space="preserve"> </w:t>
      </w:r>
      <w:r w:rsidR="004A148B" w:rsidRPr="003D0B91">
        <w:rPr>
          <w:i/>
          <w:iCs/>
          <w:u w:val="single"/>
        </w:rPr>
        <w:t>II,</w:t>
      </w:r>
      <w:r w:rsidR="002372EB">
        <w:rPr>
          <w:i/>
          <w:iCs/>
          <w:u w:val="single"/>
        </w:rPr>
        <w:t xml:space="preserve"> </w:t>
      </w:r>
      <w:r w:rsidR="003E1E29" w:rsidRPr="003D0B91">
        <w:rPr>
          <w:i/>
          <w:iCs/>
          <w:u w:val="single"/>
        </w:rPr>
        <w:t>informe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sobre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marcha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programa</w:t>
      </w:r>
      <w:r w:rsidR="002372EB">
        <w:rPr>
          <w:i/>
          <w:iCs/>
          <w:u w:val="single"/>
        </w:rPr>
        <w:t xml:space="preserve"> </w:t>
      </w:r>
      <w:r w:rsidR="00696ADB" w:rsidRPr="003D0B91">
        <w:rPr>
          <w:i/>
          <w:iCs/>
          <w:u w:val="single"/>
        </w:rPr>
        <w:t>de</w:t>
      </w:r>
      <w:r w:rsidR="002372EB">
        <w:rPr>
          <w:i/>
          <w:iCs/>
          <w:u w:val="single"/>
        </w:rPr>
        <w:t xml:space="preserve"> </w:t>
      </w:r>
      <w:r w:rsidR="00696ADB" w:rsidRPr="003D0B91">
        <w:rPr>
          <w:i/>
          <w:iCs/>
          <w:u w:val="single"/>
        </w:rPr>
        <w:t>trabajo</w:t>
      </w:r>
      <w:r w:rsidR="002372EB">
        <w:rPr>
          <w:i/>
          <w:iCs/>
          <w:u w:val="single"/>
        </w:rPr>
        <w:t xml:space="preserve"> </w:t>
      </w:r>
      <w:r w:rsidR="007C031B"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="00826514" w:rsidRPr="003D0B91">
        <w:rPr>
          <w:i/>
          <w:iCs/>
          <w:u w:val="single"/>
        </w:rPr>
        <w:t>último</w:t>
      </w:r>
      <w:r w:rsidR="002372EB">
        <w:rPr>
          <w:i/>
          <w:iCs/>
          <w:u w:val="single"/>
        </w:rPr>
        <w:t xml:space="preserve"> </w:t>
      </w:r>
      <w:r w:rsidR="00826514" w:rsidRPr="003D0B91">
        <w:rPr>
          <w:i/>
          <w:iCs/>
          <w:u w:val="single"/>
        </w:rPr>
        <w:t>tramo</w:t>
      </w:r>
      <w:r w:rsidR="0001719A" w:rsidRPr="00100DDD">
        <w:rPr>
          <w:i/>
          <w:iCs/>
        </w:rPr>
        <w:t>)</w:t>
      </w:r>
      <w:r w:rsidR="002372EB">
        <w:rPr>
          <w:i/>
          <w:iCs/>
        </w:rPr>
        <w:t xml:space="preserve"> </w:t>
      </w:r>
      <w:r w:rsidR="00185512" w:rsidRPr="003D0B91">
        <w:rPr>
          <w:i/>
          <w:iCs/>
        </w:rPr>
        <w:t>(</w:t>
      </w:r>
      <w:r w:rsidR="007209B4" w:rsidRPr="003D0B91">
        <w:rPr>
          <w:i/>
          <w:iCs/>
        </w:rPr>
        <w:t>Banco</w:t>
      </w:r>
      <w:r w:rsidR="002372EB">
        <w:rPr>
          <w:i/>
          <w:iCs/>
        </w:rPr>
        <w:t xml:space="preserve"> </w:t>
      </w:r>
      <w:r w:rsidR="007209B4" w:rsidRPr="003D0B91">
        <w:rPr>
          <w:i/>
          <w:iCs/>
        </w:rPr>
        <w:t>Mundial</w:t>
      </w:r>
      <w:r w:rsidR="002372EB">
        <w:rPr>
          <w:i/>
          <w:iCs/>
        </w:rPr>
        <w:t xml:space="preserve"> </w:t>
      </w:r>
      <w:r w:rsidR="003E1E29" w:rsidRPr="003D0B91">
        <w:rPr>
          <w:i/>
          <w:iCs/>
        </w:rPr>
        <w:t>y</w:t>
      </w:r>
      <w:r w:rsidR="002372EB">
        <w:rPr>
          <w:i/>
          <w:iCs/>
        </w:rPr>
        <w:t xml:space="preserve"> </w:t>
      </w:r>
      <w:r w:rsidR="00C42CA9" w:rsidRPr="003D0B91">
        <w:rPr>
          <w:i/>
          <w:iCs/>
        </w:rPr>
        <w:t>ONUDI</w:t>
      </w:r>
      <w:r w:rsidR="00185512" w:rsidRPr="003D0B91">
        <w:rPr>
          <w:i/>
          <w:iCs/>
        </w:rPr>
        <w:t>)</w:t>
      </w:r>
      <w:r w:rsidR="002372EB">
        <w:rPr>
          <w:i/>
          <w:iCs/>
        </w:rPr>
        <w:t xml:space="preserve"> </w:t>
      </w:r>
      <w:r w:rsidR="00185512" w:rsidRPr="003D0B91">
        <w:rPr>
          <w:i/>
          <w:iCs/>
        </w:rPr>
        <w:t>(</w:t>
      </w:r>
      <w:r w:rsidR="00E97DBE" w:rsidRPr="003D0B91">
        <w:rPr>
          <w:i/>
          <w:iCs/>
        </w:rPr>
        <w:t>párrafo</w:t>
      </w:r>
      <w:r w:rsidR="00185512" w:rsidRPr="003D0B91">
        <w:rPr>
          <w:i/>
          <w:iCs/>
        </w:rPr>
        <w:t>s</w:t>
      </w:r>
      <w:r w:rsidR="002372EB">
        <w:rPr>
          <w:i/>
          <w:iCs/>
        </w:rPr>
        <w:t xml:space="preserve"> </w:t>
      </w:r>
      <w:r w:rsidR="00E36895" w:rsidRPr="003D0B91">
        <w:rPr>
          <w:i/>
          <w:iCs/>
        </w:rPr>
        <w:t>26</w:t>
      </w:r>
      <w:r w:rsidR="002372EB">
        <w:rPr>
          <w:i/>
          <w:iCs/>
        </w:rPr>
        <w:t>-</w:t>
      </w:r>
      <w:r w:rsidR="0001719A" w:rsidRPr="003D0B91">
        <w:rPr>
          <w:i/>
          <w:iCs/>
        </w:rPr>
        <w:t>38</w:t>
      </w:r>
      <w:r w:rsidR="00185512" w:rsidRPr="003D0B91">
        <w:rPr>
          <w:i/>
          <w:iCs/>
        </w:rPr>
        <w:t>)</w:t>
      </w:r>
    </w:p>
    <w:p w14:paraId="52D6F640" w14:textId="1A96F774" w:rsidR="00185512" w:rsidRPr="003D0B91" w:rsidRDefault="00597F4A" w:rsidP="00185512">
      <w:pPr>
        <w:widowControl w:val="0"/>
        <w:spacing w:after="240"/>
        <w:ind w:left="706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006BAD94" w14:textId="3E3F8B62" w:rsidR="0065043E" w:rsidRPr="003D0B91" w:rsidRDefault="0022545C" w:rsidP="00185512">
      <w:pPr>
        <w:widowControl w:val="0"/>
        <w:spacing w:after="240"/>
        <w:ind w:left="706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="00C739A7" w:rsidRPr="003D0B91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="00C739A7" w:rsidRPr="003D0B91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="00C739A7" w:rsidRPr="003D0B91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="0065043E" w:rsidRPr="003D0B91">
        <w:t>del</w:t>
      </w:r>
      <w:r w:rsidR="002372EB">
        <w:t xml:space="preserve"> </w:t>
      </w:r>
      <w:r w:rsidR="0065043E" w:rsidRPr="003D0B91">
        <w:t>informe</w:t>
      </w:r>
      <w:r w:rsidR="002372EB">
        <w:t xml:space="preserve"> </w:t>
      </w:r>
      <w:r w:rsidR="0065043E" w:rsidRPr="003D0B91">
        <w:t>sobre</w:t>
      </w:r>
      <w:r w:rsidR="002372EB">
        <w:t xml:space="preserve"> </w:t>
      </w:r>
      <w:r w:rsidR="0065043E" w:rsidRPr="003D0B91">
        <w:t>la</w:t>
      </w:r>
      <w:r w:rsidR="002372EB">
        <w:t xml:space="preserve"> </w:t>
      </w:r>
      <w:r w:rsidR="0065043E" w:rsidRPr="003D0B91">
        <w:t>marcha</w:t>
      </w:r>
      <w:r w:rsidR="002372EB">
        <w:t xml:space="preserve"> </w:t>
      </w:r>
      <w:r w:rsidR="0065043E" w:rsidRPr="003D0B91">
        <w:t>del</w:t>
      </w:r>
      <w:r w:rsidR="002372EB">
        <w:t xml:space="preserve"> </w:t>
      </w:r>
      <w:r w:rsidR="0065043E" w:rsidRPr="003D0B91">
        <w:t>pr</w:t>
      </w:r>
      <w:r w:rsidR="002475EB" w:rsidRPr="003D0B91">
        <w:t>ograma</w:t>
      </w:r>
      <w:r w:rsidR="002372EB">
        <w:t xml:space="preserve"> </w:t>
      </w:r>
      <w:r w:rsidR="002475EB" w:rsidRPr="003D0B91">
        <w:t>de</w:t>
      </w:r>
      <w:r w:rsidR="002372EB">
        <w:t xml:space="preserve"> </w:t>
      </w:r>
      <w:r w:rsidR="002475EB" w:rsidRPr="003D0B91">
        <w:t>trabajo</w:t>
      </w:r>
      <w:r w:rsidR="002372EB">
        <w:t xml:space="preserve"> </w:t>
      </w:r>
      <w:r w:rsidR="002475EB" w:rsidRPr="003D0B91">
        <w:t>asociado</w:t>
      </w:r>
      <w:r w:rsidR="002372EB">
        <w:t xml:space="preserve"> </w:t>
      </w:r>
      <w:r w:rsidR="002475EB" w:rsidRPr="003D0B91">
        <w:t>a</w:t>
      </w:r>
      <w:r w:rsidR="0065043E" w:rsidRPr="003D0B91">
        <w:t>l</w:t>
      </w:r>
      <w:r w:rsidR="002372EB">
        <w:t xml:space="preserve"> </w:t>
      </w:r>
      <w:r w:rsidR="0065043E" w:rsidRPr="003D0B91">
        <w:t>tercer</w:t>
      </w:r>
      <w:r w:rsidR="002372EB">
        <w:t xml:space="preserve"> </w:t>
      </w:r>
      <w:r w:rsidR="0065043E" w:rsidRPr="003D0B91">
        <w:t>y</w:t>
      </w:r>
      <w:r w:rsidR="002372EB">
        <w:t xml:space="preserve"> </w:t>
      </w:r>
      <w:r w:rsidR="0065043E" w:rsidRPr="003D0B91">
        <w:t>último</w:t>
      </w:r>
      <w:r w:rsidR="002372EB">
        <w:t xml:space="preserve"> </w:t>
      </w:r>
      <w:r w:rsidR="0065043E" w:rsidRPr="003D0B91">
        <w:t>tramo</w:t>
      </w:r>
      <w:r w:rsidR="002372EB">
        <w:t xml:space="preserve"> </w:t>
      </w:r>
      <w:r w:rsidR="0065043E" w:rsidRPr="003D0B91">
        <w:t>de</w:t>
      </w:r>
      <w:r w:rsidR="002372EB">
        <w:t xml:space="preserve"> </w:t>
      </w:r>
      <w:r w:rsidR="0065043E" w:rsidRPr="003D0B91">
        <w:t>la</w:t>
      </w:r>
      <w:r w:rsidR="002372EB">
        <w:t xml:space="preserve"> </w:t>
      </w:r>
      <w:r w:rsidR="0065043E" w:rsidRPr="003D0B91">
        <w:t>etapa</w:t>
      </w:r>
      <w:r w:rsidR="002372EB">
        <w:t xml:space="preserve"> </w:t>
      </w:r>
      <w:r w:rsidR="0065043E" w:rsidRPr="003D0B91">
        <w:t>II</w:t>
      </w:r>
      <w:r w:rsidR="002372EB">
        <w:t xml:space="preserve"> </w:t>
      </w:r>
      <w:r w:rsidR="0065043E" w:rsidRPr="003D0B91">
        <w:t>del</w:t>
      </w:r>
      <w:r w:rsidR="002372EB">
        <w:t xml:space="preserve"> </w:t>
      </w:r>
      <w:r w:rsidR="0065043E" w:rsidRPr="003D0B91">
        <w:t>PGEH</w:t>
      </w:r>
      <w:r w:rsidR="002372EB">
        <w:t xml:space="preserve"> </w:t>
      </w:r>
      <w:r w:rsidR="0065043E" w:rsidRPr="003D0B91">
        <w:t>para</w:t>
      </w:r>
      <w:r w:rsidR="002372EB">
        <w:t xml:space="preserve"> </w:t>
      </w:r>
      <w:r w:rsidR="002E76BE">
        <w:t>Jordania</w:t>
      </w:r>
      <w:r w:rsidR="002372EB">
        <w:t xml:space="preserve"> </w:t>
      </w:r>
      <w:r w:rsidR="003D0B91" w:rsidRPr="003D0B91">
        <w:t>que</w:t>
      </w:r>
      <w:r w:rsidR="002372EB">
        <w:t xml:space="preserve"> </w:t>
      </w:r>
      <w:r w:rsidR="006D242C">
        <w:t>presenta</w:t>
      </w:r>
      <w:r w:rsidR="002372EB">
        <w:t xml:space="preserve"> </w:t>
      </w:r>
      <w:r w:rsidR="0065043E" w:rsidRPr="003D0B91">
        <w:t>el</w:t>
      </w:r>
      <w:r w:rsidR="002372EB">
        <w:t xml:space="preserve"> </w:t>
      </w:r>
      <w:r w:rsidR="0065043E" w:rsidRPr="003D0B91">
        <w:t>Banco</w:t>
      </w:r>
      <w:r w:rsidR="002372EB">
        <w:t xml:space="preserve"> </w:t>
      </w:r>
      <w:r w:rsidR="0065043E" w:rsidRPr="003D0B91">
        <w:t>Mundial</w:t>
      </w:r>
      <w:r w:rsidR="002372EB">
        <w:t xml:space="preserve"> </w:t>
      </w:r>
      <w:r w:rsidR="0065043E" w:rsidRPr="003D0B91">
        <w:t>y</w:t>
      </w:r>
      <w:r w:rsidR="002372EB">
        <w:t xml:space="preserve"> </w:t>
      </w:r>
      <w:r w:rsidR="000E4345">
        <w:t>recoge</w:t>
      </w:r>
      <w:r w:rsidR="002372EB">
        <w:t xml:space="preserve"> </w:t>
      </w:r>
      <w:r w:rsidR="0065043E" w:rsidRPr="003D0B91">
        <w:t>el</w:t>
      </w:r>
      <w:r w:rsidR="002372EB">
        <w:t xml:space="preserve"> </w:t>
      </w:r>
      <w:r w:rsidR="0065043E" w:rsidRPr="003D0B91">
        <w:t>documento</w:t>
      </w:r>
      <w:r w:rsidR="002372EB">
        <w:t xml:space="preserve"> </w:t>
      </w:r>
      <w:r w:rsidR="0065043E" w:rsidRPr="003D0B91">
        <w:t>UNEP/OzL.Pro/ExCom/94/9.</w:t>
      </w:r>
    </w:p>
    <w:p w14:paraId="136A689A" w14:textId="0C8B11DC" w:rsidR="00185512" w:rsidRPr="003D0B91" w:rsidRDefault="00096D73" w:rsidP="00C571A3">
      <w:pPr>
        <w:widowControl w:val="0"/>
        <w:spacing w:after="240"/>
        <w:ind w:left="706"/>
        <w:rPr>
          <w:iCs/>
        </w:rPr>
      </w:pPr>
      <w:r w:rsidRPr="003D0B91">
        <w:rPr>
          <w:i/>
          <w:u w:val="single"/>
        </w:rPr>
        <w:t>Kenya</w:t>
      </w:r>
      <w:r w:rsidR="002372EB">
        <w:rPr>
          <w:i/>
          <w:u w:val="single"/>
        </w:rPr>
        <w:t xml:space="preserve"> - </w:t>
      </w:r>
      <w:r w:rsidR="003E1E29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II,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cambio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tecnología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en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un</w:t>
      </w:r>
      <w:r w:rsidR="002372EB">
        <w:rPr>
          <w:i/>
          <w:u w:val="single"/>
        </w:rPr>
        <w:t xml:space="preserve"> </w:t>
      </w:r>
      <w:r w:rsidR="00850BD0" w:rsidRPr="003D0B91">
        <w:rPr>
          <w:i/>
          <w:u w:val="single"/>
        </w:rPr>
        <w:t>supermercado</w:t>
      </w:r>
      <w:r w:rsidR="002372EB">
        <w:rPr>
          <w:i/>
          <w:u w:val="single"/>
        </w:rPr>
        <w:t xml:space="preserve"> </w:t>
      </w:r>
      <w:r w:rsidR="00CC47E1" w:rsidRPr="003D0B91">
        <w:rPr>
          <w:i/>
          <w:u w:val="single"/>
        </w:rPr>
        <w:t>(Quickmart</w:t>
      </w:r>
      <w:r w:rsidR="000E2691" w:rsidRPr="000E2691">
        <w:rPr>
          <w:i/>
        </w:rPr>
        <w:t>))</w:t>
      </w:r>
      <w:r w:rsidR="002372EB">
        <w:rPr>
          <w:i/>
        </w:rPr>
        <w:t xml:space="preserve"> </w:t>
      </w:r>
      <w:r w:rsidR="00185512" w:rsidRPr="003D0B91">
        <w:rPr>
          <w:i/>
        </w:rPr>
        <w:t>(</w:t>
      </w:r>
      <w:r w:rsidR="00237829" w:rsidRPr="003D0B91">
        <w:rPr>
          <w:i/>
        </w:rPr>
        <w:t>Gobierno</w:t>
      </w:r>
      <w:r w:rsidR="002372EB">
        <w:rPr>
          <w:i/>
        </w:rPr>
        <w:t xml:space="preserve"> </w:t>
      </w:r>
      <w:r w:rsidR="003E1E29" w:rsidRPr="003D0B91">
        <w:rPr>
          <w:i/>
        </w:rPr>
        <w:t>de</w:t>
      </w:r>
      <w:r w:rsidR="002372EB">
        <w:rPr>
          <w:i/>
        </w:rPr>
        <w:t xml:space="preserve"> </w:t>
      </w:r>
      <w:r w:rsidR="007E6E44" w:rsidRPr="003D0B91">
        <w:rPr>
          <w:i/>
        </w:rPr>
        <w:t>Francia</w:t>
      </w:r>
      <w:r w:rsidR="00185512" w:rsidRPr="003D0B91">
        <w:rPr>
          <w:i/>
        </w:rPr>
        <w:t>)</w:t>
      </w:r>
      <w:r w:rsidR="002372EB">
        <w:rPr>
          <w:i/>
        </w:rPr>
        <w:t xml:space="preserve"> </w:t>
      </w:r>
      <w:r w:rsidR="00185512" w:rsidRPr="003D0B91">
        <w:rPr>
          <w:i/>
        </w:rPr>
        <w:t>(</w:t>
      </w:r>
      <w:r w:rsidR="00E97DBE" w:rsidRPr="003D0B91">
        <w:rPr>
          <w:i/>
        </w:rPr>
        <w:t>párrafo</w:t>
      </w:r>
      <w:r w:rsidR="00185512" w:rsidRPr="003D0B91">
        <w:rPr>
          <w:i/>
        </w:rPr>
        <w:t>s</w:t>
      </w:r>
      <w:r w:rsidR="002372EB">
        <w:rPr>
          <w:i/>
        </w:rPr>
        <w:t xml:space="preserve"> </w:t>
      </w:r>
      <w:r w:rsidR="00CC47E1" w:rsidRPr="003D0B91">
        <w:rPr>
          <w:i/>
        </w:rPr>
        <w:t>39</w:t>
      </w:r>
      <w:r w:rsidR="002372EB">
        <w:rPr>
          <w:i/>
        </w:rPr>
        <w:t>-</w:t>
      </w:r>
      <w:r w:rsidR="00CC47E1" w:rsidRPr="003D0B91">
        <w:rPr>
          <w:i/>
        </w:rPr>
        <w:t>48</w:t>
      </w:r>
      <w:r w:rsidR="00185512" w:rsidRPr="003D0B91">
        <w:rPr>
          <w:i/>
        </w:rPr>
        <w:t>)</w:t>
      </w:r>
    </w:p>
    <w:p w14:paraId="743B9FAD" w14:textId="2F3CB64F" w:rsidR="00185512" w:rsidRPr="003D0B91" w:rsidRDefault="00597F4A" w:rsidP="00185512">
      <w:pPr>
        <w:widowControl w:val="0"/>
        <w:spacing w:after="240"/>
        <w:ind w:left="706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2E69B7D8" w14:textId="3327D8D6" w:rsidR="00185512" w:rsidRPr="00250D2F" w:rsidRDefault="003D608E" w:rsidP="0057186E">
      <w:pPr>
        <w:widowControl w:val="0"/>
        <w:spacing w:after="240"/>
        <w:ind w:left="706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093AA0" w:rsidRPr="00093AA0">
        <w:rPr>
          <w:color w:val="000000" w:themeColor="text1"/>
        </w:rPr>
        <w:t>:</w:t>
      </w:r>
    </w:p>
    <w:p w14:paraId="1ABA022D" w14:textId="712EFEBC" w:rsidR="008D060F" w:rsidRPr="007A45E5" w:rsidRDefault="00CE2D83" w:rsidP="00784322">
      <w:pPr>
        <w:pStyle w:val="Heading2"/>
        <w:numPr>
          <w:ilvl w:val="1"/>
          <w:numId w:val="23"/>
        </w:numPr>
      </w:pPr>
      <w:r w:rsidRPr="007A45E5">
        <w:t>Tomar</w:t>
      </w:r>
      <w:r w:rsidR="002372EB">
        <w:t xml:space="preserve"> </w:t>
      </w:r>
      <w:r w:rsidRPr="007A45E5">
        <w:t>nota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la</w:t>
      </w:r>
      <w:r w:rsidR="002372EB">
        <w:t xml:space="preserve"> </w:t>
      </w:r>
      <w:r w:rsidRPr="007A45E5">
        <w:t>solicitud</w:t>
      </w:r>
      <w:r w:rsidR="002372EB">
        <w:t xml:space="preserve"> </w:t>
      </w:r>
      <w:r w:rsidRPr="007A45E5">
        <w:t>presentada</w:t>
      </w:r>
      <w:r w:rsidR="002372EB">
        <w:t xml:space="preserve"> </w:t>
      </w:r>
      <w:r w:rsidRPr="007A45E5">
        <w:t>por</w:t>
      </w:r>
      <w:r w:rsidR="002372EB">
        <w:t xml:space="preserve"> </w:t>
      </w:r>
      <w:r w:rsidRPr="007A45E5">
        <w:t>el</w:t>
      </w:r>
      <w:r w:rsidR="002372EB">
        <w:t xml:space="preserve"> </w:t>
      </w:r>
      <w:r w:rsidRPr="007A45E5">
        <w:t>Gobierno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Francia,</w:t>
      </w:r>
      <w:r w:rsidR="002372EB">
        <w:t xml:space="preserve"> </w:t>
      </w:r>
      <w:r w:rsidRPr="007A45E5">
        <w:t>en</w:t>
      </w:r>
      <w:r w:rsidR="002372EB">
        <w:t xml:space="preserve"> </w:t>
      </w:r>
      <w:r w:rsidRPr="007A45E5">
        <w:t>nombre</w:t>
      </w:r>
      <w:r w:rsidR="002372EB">
        <w:t xml:space="preserve"> </w:t>
      </w:r>
      <w:r w:rsidRPr="007A45E5">
        <w:t>del</w:t>
      </w:r>
      <w:r w:rsidR="002372EB">
        <w:t xml:space="preserve"> </w:t>
      </w:r>
      <w:r w:rsidRPr="007A45E5">
        <w:t>Gobierno</w:t>
      </w:r>
      <w:r w:rsidR="002372EB">
        <w:t xml:space="preserve"> </w:t>
      </w:r>
      <w:r w:rsidRPr="007A45E5">
        <w:t>de</w:t>
      </w:r>
      <w:r w:rsidR="002372EB">
        <w:t xml:space="preserve"> </w:t>
      </w:r>
      <w:r w:rsidR="00150A94">
        <w:t>Kenya</w:t>
      </w:r>
      <w:r w:rsidRPr="007A45E5">
        <w:t>,</w:t>
      </w:r>
      <w:r w:rsidR="002372EB">
        <w:t xml:space="preserve"> </w:t>
      </w:r>
      <w:r w:rsidRPr="007A45E5">
        <w:t>para</w:t>
      </w:r>
      <w:r w:rsidR="002372EB">
        <w:t xml:space="preserve"> </w:t>
      </w:r>
      <w:r w:rsidRPr="007A45E5">
        <w:t>un</w:t>
      </w:r>
      <w:r w:rsidR="002372EB">
        <w:t xml:space="preserve"> </w:t>
      </w:r>
      <w:r w:rsidRPr="007A45E5">
        <w:t>cambio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tecnología</w:t>
      </w:r>
      <w:r w:rsidR="002372EB">
        <w:t xml:space="preserve"> </w:t>
      </w:r>
      <w:r w:rsidRPr="007A45E5">
        <w:t>en</w:t>
      </w:r>
      <w:r w:rsidR="002372EB">
        <w:t xml:space="preserve"> </w:t>
      </w:r>
      <w:r w:rsidRPr="007A45E5">
        <w:t>la</w:t>
      </w:r>
      <w:r w:rsidR="002372EB">
        <w:t xml:space="preserve"> </w:t>
      </w:r>
      <w:r w:rsidRPr="007A45E5">
        <w:t>conversión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un</w:t>
      </w:r>
      <w:r w:rsidR="002372EB">
        <w:t xml:space="preserve"> </w:t>
      </w:r>
      <w:r w:rsidRPr="007A45E5">
        <w:t>supermercado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la</w:t>
      </w:r>
      <w:r w:rsidR="002372EB">
        <w:t xml:space="preserve"> </w:t>
      </w:r>
      <w:r w:rsidRPr="007A45E5">
        <w:t>cadena</w:t>
      </w:r>
      <w:r w:rsidR="002372EB">
        <w:t xml:space="preserve"> </w:t>
      </w:r>
      <w:r w:rsidRPr="007A45E5">
        <w:t>Quickmart,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HCFC</w:t>
      </w:r>
      <w:r w:rsidR="002372EB">
        <w:t>-</w:t>
      </w:r>
      <w:r w:rsidRPr="007A45E5">
        <w:t>22</w:t>
      </w:r>
      <w:r w:rsidR="002372EB">
        <w:t xml:space="preserve"> </w:t>
      </w:r>
      <w:r w:rsidRPr="007A45E5">
        <w:t>a</w:t>
      </w:r>
      <w:r w:rsidR="002372EB">
        <w:t xml:space="preserve"> </w:t>
      </w:r>
      <w:r w:rsidRPr="007A45E5">
        <w:t>R</w:t>
      </w:r>
      <w:r w:rsidR="002372EB">
        <w:t>-</w:t>
      </w:r>
      <w:r w:rsidRPr="007A45E5">
        <w:t>290</w:t>
      </w:r>
      <w:r w:rsidR="002372EB">
        <w:t xml:space="preserve"> </w:t>
      </w:r>
      <w:r w:rsidRPr="007A45E5">
        <w:t>en</w:t>
      </w:r>
      <w:r w:rsidR="002372EB">
        <w:t xml:space="preserve"> </w:t>
      </w:r>
      <w:r w:rsidRPr="007A45E5">
        <w:t>lugar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tecnología</w:t>
      </w:r>
      <w:r w:rsidR="002372EB">
        <w:t xml:space="preserve"> </w:t>
      </w:r>
      <w:r w:rsidR="00382833" w:rsidRPr="007A45E5">
        <w:t>a</w:t>
      </w:r>
      <w:r w:rsidR="002372EB">
        <w:t xml:space="preserve"> </w:t>
      </w:r>
      <w:r w:rsidR="00382833" w:rsidRPr="007A45E5">
        <w:t>base</w:t>
      </w:r>
      <w:r w:rsidR="002372EB">
        <w:t xml:space="preserve"> </w:t>
      </w:r>
      <w:r w:rsidR="00382833" w:rsidRPr="007A45E5">
        <w:t>de</w:t>
      </w:r>
      <w:r w:rsidR="002372EB">
        <w:t xml:space="preserve"> </w:t>
      </w:r>
      <w:r w:rsidR="00382833" w:rsidRPr="007A45E5">
        <w:rPr>
          <w:rFonts w:eastAsia="MS Mincho"/>
        </w:rPr>
        <w:t>CO</w:t>
      </w:r>
      <w:r w:rsidR="00382833" w:rsidRPr="007A45E5">
        <w:rPr>
          <w:rFonts w:eastAsia="MS Mincho"/>
          <w:vertAlign w:val="subscript"/>
        </w:rPr>
        <w:t>2</w:t>
      </w:r>
      <w:r w:rsidR="009D5944" w:rsidRPr="009D5944">
        <w:rPr>
          <w:rFonts w:eastAsia="MS Mincho"/>
        </w:rPr>
        <w:t>,</w:t>
      </w:r>
      <w:r w:rsidR="002372EB">
        <w:t xml:space="preserve"> </w:t>
      </w:r>
      <w:r w:rsidRPr="007A45E5">
        <w:t>en</w:t>
      </w:r>
      <w:r w:rsidR="002372EB">
        <w:t xml:space="preserve"> </w:t>
      </w:r>
      <w:r w:rsidRPr="007A45E5">
        <w:t>virtud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la</w:t>
      </w:r>
      <w:r w:rsidR="002372EB">
        <w:t xml:space="preserve"> </w:t>
      </w:r>
      <w:r w:rsidRPr="007A45E5">
        <w:t>etapa</w:t>
      </w:r>
      <w:r w:rsidR="002372EB">
        <w:t xml:space="preserve"> </w:t>
      </w:r>
      <w:r w:rsidRPr="007A45E5">
        <w:t>II</w:t>
      </w:r>
      <w:r w:rsidR="002372EB">
        <w:t xml:space="preserve"> </w:t>
      </w:r>
      <w:r w:rsidRPr="007A45E5">
        <w:t>del</w:t>
      </w:r>
      <w:r w:rsidR="002372EB">
        <w:t xml:space="preserve"> </w:t>
      </w:r>
      <w:r w:rsidRPr="007A45E5">
        <w:t>PGEH</w:t>
      </w:r>
      <w:r w:rsidR="002372EB">
        <w:t xml:space="preserve"> </w:t>
      </w:r>
      <w:r w:rsidRPr="007A45E5">
        <w:t>para</w:t>
      </w:r>
      <w:r w:rsidR="002372EB">
        <w:t xml:space="preserve"> </w:t>
      </w:r>
      <w:r w:rsidR="000743A9" w:rsidRPr="000743A9">
        <w:t>Kenya</w:t>
      </w:r>
      <w:r w:rsidRPr="007A45E5">
        <w:t>,</w:t>
      </w:r>
      <w:r w:rsidR="002372EB">
        <w:t xml:space="preserve"> </w:t>
      </w:r>
      <w:r w:rsidR="001F4A31" w:rsidRPr="007A45E5">
        <w:t>según</w:t>
      </w:r>
      <w:r w:rsidR="002372EB">
        <w:t xml:space="preserve"> </w:t>
      </w:r>
      <w:r w:rsidRPr="007A45E5">
        <w:t>figura</w:t>
      </w:r>
      <w:r w:rsidR="002372EB">
        <w:t xml:space="preserve"> </w:t>
      </w:r>
      <w:r w:rsidRPr="007A45E5">
        <w:t>en</w:t>
      </w:r>
      <w:r w:rsidR="002372EB">
        <w:t xml:space="preserve"> </w:t>
      </w:r>
      <w:r w:rsidRPr="007A45E5">
        <w:t>el</w:t>
      </w:r>
      <w:r w:rsidR="002372EB">
        <w:t xml:space="preserve"> </w:t>
      </w:r>
      <w:r w:rsidRPr="007A45E5">
        <w:t>documento</w:t>
      </w:r>
      <w:r w:rsidR="002372EB">
        <w:t xml:space="preserve"> </w:t>
      </w:r>
      <w:r w:rsidRPr="007A45E5">
        <w:t>UNEP/OzL.Pro/ExCom/94/9;</w:t>
      </w:r>
      <w:r w:rsidR="002372EB">
        <w:t xml:space="preserve"> </w:t>
      </w:r>
      <w:r w:rsidRPr="007A45E5">
        <w:t>y</w:t>
      </w:r>
    </w:p>
    <w:p w14:paraId="460035C8" w14:textId="5BE7FCFB" w:rsidR="0057186E" w:rsidRPr="007A45E5" w:rsidRDefault="006A3DD4" w:rsidP="0020496A">
      <w:pPr>
        <w:pStyle w:val="Heading2"/>
        <w:widowControl/>
        <w:numPr>
          <w:ilvl w:val="1"/>
          <w:numId w:val="3"/>
        </w:numPr>
      </w:pPr>
      <w:r w:rsidRPr="007A45E5">
        <w:t>Aprobar</w:t>
      </w:r>
      <w:r w:rsidR="002372EB">
        <w:t xml:space="preserve"> </w:t>
      </w:r>
      <w:r w:rsidRPr="007A45E5">
        <w:t>el</w:t>
      </w:r>
      <w:r w:rsidR="002372EB">
        <w:t xml:space="preserve"> </w:t>
      </w:r>
      <w:r w:rsidRPr="007A45E5">
        <w:t>cambio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tecnol</w:t>
      </w:r>
      <w:r w:rsidR="00E84C54">
        <w:t>ogía</w:t>
      </w:r>
      <w:r w:rsidR="002372EB">
        <w:t xml:space="preserve"> </w:t>
      </w:r>
      <w:r w:rsidR="00E84C54">
        <w:t>mencionado</w:t>
      </w:r>
      <w:r w:rsidR="002372EB">
        <w:t xml:space="preserve"> </w:t>
      </w:r>
      <w:r w:rsidR="00E84C54">
        <w:t>en</w:t>
      </w:r>
      <w:r w:rsidR="002372EB">
        <w:t xml:space="preserve"> </w:t>
      </w:r>
      <w:r w:rsidR="00E84C54">
        <w:t>el</w:t>
      </w:r>
      <w:r w:rsidR="002372EB">
        <w:t xml:space="preserve"> </w:t>
      </w:r>
      <w:r w:rsidR="00E84C54">
        <w:t>apartado</w:t>
      </w:r>
      <w:r w:rsidR="002372EB">
        <w:t xml:space="preserve"> </w:t>
      </w:r>
      <w:r w:rsidRPr="007A45E5">
        <w:t>a)</w:t>
      </w:r>
      <w:r w:rsidR="002372EB">
        <w:t xml:space="preserve"> </w:t>
      </w:r>
      <w:r w:rsidRPr="007A45E5">
        <w:t>anterior,</w:t>
      </w:r>
      <w:r w:rsidR="002372EB">
        <w:t xml:space="preserve"> </w:t>
      </w:r>
      <w:r w:rsidR="00FE2726" w:rsidRPr="007A45E5">
        <w:t>en</w:t>
      </w:r>
      <w:r w:rsidR="002372EB">
        <w:t xml:space="preserve"> </w:t>
      </w:r>
      <w:r w:rsidR="00FE2726" w:rsidRPr="007A45E5">
        <w:t>el</w:t>
      </w:r>
      <w:r w:rsidR="002372EB">
        <w:t xml:space="preserve"> </w:t>
      </w:r>
      <w:r w:rsidR="00FE2726" w:rsidRPr="007A45E5">
        <w:t>entendido</w:t>
      </w:r>
      <w:r w:rsidR="002372EB">
        <w:t xml:space="preserve"> </w:t>
      </w:r>
      <w:r w:rsidR="00FE2726" w:rsidRPr="007A45E5">
        <w:t>de</w:t>
      </w:r>
      <w:r w:rsidR="002372EB">
        <w:t xml:space="preserve"> </w:t>
      </w:r>
      <w:r w:rsidRPr="007A45E5">
        <w:t>que</w:t>
      </w:r>
      <w:r w:rsidR="002372EB">
        <w:t xml:space="preserve"> </w:t>
      </w:r>
      <w:r w:rsidRPr="007A45E5">
        <w:t>cualquier</w:t>
      </w:r>
      <w:r w:rsidR="002372EB">
        <w:t xml:space="preserve"> </w:t>
      </w:r>
      <w:r w:rsidRPr="007A45E5">
        <w:t>costo</w:t>
      </w:r>
      <w:r w:rsidR="002372EB">
        <w:t xml:space="preserve"> </w:t>
      </w:r>
      <w:r w:rsidRPr="007A45E5">
        <w:t>adicional</w:t>
      </w:r>
      <w:r w:rsidR="002372EB">
        <w:t xml:space="preserve"> </w:t>
      </w:r>
      <w:r w:rsidRPr="007A45E5">
        <w:t>de</w:t>
      </w:r>
      <w:r w:rsidR="002372EB">
        <w:t xml:space="preserve"> </w:t>
      </w:r>
      <w:r w:rsidRPr="007A45E5">
        <w:t>la</w:t>
      </w:r>
      <w:r w:rsidR="002372EB">
        <w:t xml:space="preserve"> </w:t>
      </w:r>
      <w:r w:rsidRPr="007A45E5">
        <w:t>conversión</w:t>
      </w:r>
      <w:r w:rsidR="002372EB">
        <w:t xml:space="preserve"> </w:t>
      </w:r>
      <w:r w:rsidR="007A45E5">
        <w:t>será</w:t>
      </w:r>
      <w:r w:rsidR="002372EB">
        <w:t xml:space="preserve"> </w:t>
      </w:r>
      <w:r w:rsidR="00382444" w:rsidRPr="007A45E5">
        <w:t>de</w:t>
      </w:r>
      <w:r w:rsidR="002372EB">
        <w:t xml:space="preserve"> </w:t>
      </w:r>
      <w:r w:rsidR="00382444" w:rsidRPr="007A45E5">
        <w:t>cargo</w:t>
      </w:r>
      <w:r w:rsidR="002372EB">
        <w:t xml:space="preserve"> </w:t>
      </w:r>
      <w:r w:rsidR="00382444" w:rsidRPr="007A45E5">
        <w:t>del</w:t>
      </w:r>
      <w:r w:rsidR="002372EB">
        <w:t xml:space="preserve"> </w:t>
      </w:r>
      <w:r w:rsidRPr="007A45E5">
        <w:t>supermercado</w:t>
      </w:r>
      <w:r w:rsidR="002372EB">
        <w:t xml:space="preserve"> </w:t>
      </w:r>
      <w:r w:rsidRPr="007A45E5">
        <w:t>beneficiario.</w:t>
      </w:r>
    </w:p>
    <w:p w14:paraId="28BEA705" w14:textId="6167C4B0" w:rsidR="00185512" w:rsidRPr="003D0B91" w:rsidRDefault="006527E7" w:rsidP="003328EB">
      <w:pPr>
        <w:keepNext/>
        <w:keepLines/>
        <w:widowControl w:val="0"/>
        <w:spacing w:after="240"/>
        <w:ind w:left="706"/>
        <w:rPr>
          <w:iCs/>
          <w:u w:val="single"/>
        </w:rPr>
      </w:pPr>
      <w:r w:rsidRPr="003D0B91">
        <w:rPr>
          <w:i/>
          <w:u w:val="single"/>
        </w:rPr>
        <w:lastRenderedPageBreak/>
        <w:t>Pakistán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II,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marcha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de</w:t>
      </w:r>
      <w:r w:rsidR="003E1E29" w:rsidRPr="003D0B91">
        <w:rPr>
          <w:i/>
          <w:u w:val="single"/>
        </w:rPr>
        <w:t>l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tercer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y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cuarto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tramos</w:t>
      </w:r>
      <w:r w:rsidR="000E2691" w:rsidRPr="000E2691">
        <w:rPr>
          <w:i/>
        </w:rPr>
        <w:t>)</w:t>
      </w:r>
      <w:r w:rsidR="002372EB">
        <w:rPr>
          <w:i/>
        </w:rPr>
        <w:t xml:space="preserve"> </w:t>
      </w:r>
      <w:r w:rsidR="004D7446" w:rsidRPr="003D0B91">
        <w:rPr>
          <w:i/>
        </w:rPr>
        <w:t>(ONUDI</w:t>
      </w:r>
      <w:r w:rsidR="002372EB">
        <w:rPr>
          <w:i/>
        </w:rPr>
        <w:t xml:space="preserve"> </w:t>
      </w:r>
      <w:r w:rsidR="003E1E29" w:rsidRPr="003D0B91">
        <w:rPr>
          <w:i/>
        </w:rPr>
        <w:t>y</w:t>
      </w:r>
      <w:r w:rsidR="002372EB">
        <w:rPr>
          <w:i/>
        </w:rPr>
        <w:t xml:space="preserve"> </w:t>
      </w:r>
      <w:r w:rsidR="00C42CA9" w:rsidRPr="003D0B91">
        <w:rPr>
          <w:i/>
        </w:rPr>
        <w:t>PNU</w:t>
      </w:r>
      <w:r w:rsidR="003E1E29" w:rsidRPr="003D0B91">
        <w:rPr>
          <w:i/>
        </w:rPr>
        <w:t>MA</w:t>
      </w:r>
      <w:r w:rsidR="00185512" w:rsidRPr="003D0B91">
        <w:rPr>
          <w:i/>
        </w:rPr>
        <w:t>)</w:t>
      </w:r>
      <w:r w:rsidR="002372EB">
        <w:rPr>
          <w:i/>
        </w:rPr>
        <w:t xml:space="preserve"> </w:t>
      </w:r>
      <w:r w:rsidR="00185512" w:rsidRPr="003D0B91">
        <w:rPr>
          <w:i/>
        </w:rPr>
        <w:t>(</w:t>
      </w:r>
      <w:r w:rsidR="00E97DBE" w:rsidRPr="003D0B91">
        <w:rPr>
          <w:i/>
        </w:rPr>
        <w:t>párrafo</w:t>
      </w:r>
      <w:r w:rsidR="00185512" w:rsidRPr="003D0B91">
        <w:rPr>
          <w:i/>
        </w:rPr>
        <w:t>s</w:t>
      </w:r>
      <w:r w:rsidR="002372EB">
        <w:rPr>
          <w:i/>
        </w:rPr>
        <w:t xml:space="preserve"> </w:t>
      </w:r>
      <w:r w:rsidR="007023F1" w:rsidRPr="003D0B91">
        <w:rPr>
          <w:i/>
        </w:rPr>
        <w:t>49</w:t>
      </w:r>
      <w:r w:rsidR="002372EB">
        <w:rPr>
          <w:i/>
        </w:rPr>
        <w:t>-</w:t>
      </w:r>
      <w:r w:rsidR="000274B5" w:rsidRPr="003D0B91">
        <w:rPr>
          <w:i/>
        </w:rPr>
        <w:t>61</w:t>
      </w:r>
      <w:r w:rsidR="00185512" w:rsidRPr="003D0B91">
        <w:rPr>
          <w:i/>
        </w:rPr>
        <w:t>)</w:t>
      </w:r>
    </w:p>
    <w:p w14:paraId="351A4495" w14:textId="69FCE3C8" w:rsidR="00185512" w:rsidRPr="003D0B91" w:rsidRDefault="00597F4A" w:rsidP="00185512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4BC5D2D5" w14:textId="5AC5956A" w:rsidR="00185512" w:rsidRPr="003D1EC9" w:rsidRDefault="0022545C" w:rsidP="00185512">
      <w:pPr>
        <w:widowControl w:val="0"/>
        <w:spacing w:after="240"/>
        <w:ind w:left="706"/>
        <w:rPr>
          <w:color w:val="000000" w:themeColor="text1"/>
        </w:rPr>
      </w:pPr>
      <w:r w:rsidRPr="003D1EC9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1EC9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1EC9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1EC9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1EC9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="00C739A7" w:rsidRPr="003D1EC9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="00C739A7" w:rsidRPr="003D1EC9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="00C739A7" w:rsidRPr="003D1EC9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="00C739A7" w:rsidRPr="003D1EC9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444640" w:rsidRPr="003D1EC9">
        <w:t>la</w:t>
      </w:r>
      <w:r w:rsidR="002372EB">
        <w:t xml:space="preserve"> </w:t>
      </w:r>
      <w:r w:rsidR="001F4A31" w:rsidRPr="003D1EC9">
        <w:t>actualización</w:t>
      </w:r>
      <w:r w:rsidR="002372EB">
        <w:t xml:space="preserve"> </w:t>
      </w:r>
      <w:r w:rsidR="00444640" w:rsidRPr="003D1EC9">
        <w:t>sobre</w:t>
      </w:r>
      <w:r w:rsidR="002372EB">
        <w:t xml:space="preserve"> </w:t>
      </w:r>
      <w:r w:rsidR="00544643" w:rsidRPr="003D1EC9">
        <w:t>el</w:t>
      </w:r>
      <w:r w:rsidR="002372EB">
        <w:t xml:space="preserve"> </w:t>
      </w:r>
      <w:r w:rsidR="00544643" w:rsidRPr="003D1EC9">
        <w:t>avance</w:t>
      </w:r>
      <w:r w:rsidR="002372EB">
        <w:t xml:space="preserve"> </w:t>
      </w:r>
      <w:r w:rsidR="00444640" w:rsidRPr="003D1EC9">
        <w:t>de</w:t>
      </w:r>
      <w:r w:rsidR="00544643" w:rsidRPr="003D1EC9">
        <w:t>l</w:t>
      </w:r>
      <w:r w:rsidR="002372EB">
        <w:t xml:space="preserve"> </w:t>
      </w:r>
      <w:r w:rsidR="00544643" w:rsidRPr="003D1EC9">
        <w:t>tercer</w:t>
      </w:r>
      <w:r w:rsidR="002372EB">
        <w:t xml:space="preserve"> </w:t>
      </w:r>
      <w:r w:rsidR="00544643" w:rsidRPr="003D1EC9">
        <w:t>y</w:t>
      </w:r>
      <w:r w:rsidR="002372EB">
        <w:t xml:space="preserve"> </w:t>
      </w:r>
      <w:r w:rsidR="00544643" w:rsidRPr="003D1EC9">
        <w:t>cuarto</w:t>
      </w:r>
      <w:r w:rsidR="002372EB">
        <w:t xml:space="preserve"> </w:t>
      </w:r>
      <w:r w:rsidR="00444640" w:rsidRPr="003D1EC9">
        <w:t>tramos</w:t>
      </w:r>
      <w:r w:rsidR="002372EB">
        <w:t xml:space="preserve"> </w:t>
      </w:r>
      <w:r w:rsidR="00444640" w:rsidRPr="003D1EC9">
        <w:t>de</w:t>
      </w:r>
      <w:r w:rsidR="002372EB">
        <w:t xml:space="preserve"> </w:t>
      </w:r>
      <w:r w:rsidR="00444640" w:rsidRPr="003D1EC9">
        <w:t>la</w:t>
      </w:r>
      <w:r w:rsidR="002372EB">
        <w:t xml:space="preserve"> </w:t>
      </w:r>
      <w:r w:rsidR="00444640" w:rsidRPr="003D1EC9">
        <w:t>e</w:t>
      </w:r>
      <w:r w:rsidR="005F4800" w:rsidRPr="003D1EC9">
        <w:t>tapa</w:t>
      </w:r>
      <w:r w:rsidR="002372EB">
        <w:t xml:space="preserve"> </w:t>
      </w:r>
      <w:r w:rsidR="005F4800" w:rsidRPr="003D1EC9">
        <w:t>II</w:t>
      </w:r>
      <w:r w:rsidR="002372EB">
        <w:t xml:space="preserve"> </w:t>
      </w:r>
      <w:r w:rsidR="005F4800" w:rsidRPr="003D1EC9">
        <w:t>del</w:t>
      </w:r>
      <w:r w:rsidR="002372EB">
        <w:t xml:space="preserve"> </w:t>
      </w:r>
      <w:r w:rsidR="005F4800" w:rsidRPr="003D1EC9">
        <w:t>PGEH</w:t>
      </w:r>
      <w:r w:rsidR="002372EB">
        <w:t xml:space="preserve"> </w:t>
      </w:r>
      <w:r w:rsidR="005F4800" w:rsidRPr="003D1EC9">
        <w:t>para</w:t>
      </w:r>
      <w:r w:rsidR="002372EB">
        <w:t xml:space="preserve"> </w:t>
      </w:r>
      <w:r w:rsidR="00B865BA">
        <w:t>Pakistán</w:t>
      </w:r>
      <w:r w:rsidR="002372EB">
        <w:t xml:space="preserve"> </w:t>
      </w:r>
      <w:r w:rsidR="005F4800" w:rsidRPr="003D1EC9">
        <w:t>que</w:t>
      </w:r>
      <w:r w:rsidR="002372EB">
        <w:t xml:space="preserve"> </w:t>
      </w:r>
      <w:r w:rsidR="005F4800" w:rsidRPr="003D1EC9">
        <w:t>presenta</w:t>
      </w:r>
      <w:r w:rsidR="002372EB">
        <w:t xml:space="preserve"> </w:t>
      </w:r>
      <w:r w:rsidR="005F4800" w:rsidRPr="003D1EC9">
        <w:t>la</w:t>
      </w:r>
      <w:r w:rsidR="002372EB">
        <w:t xml:space="preserve"> </w:t>
      </w:r>
      <w:r w:rsidR="005F4800" w:rsidRPr="003D1EC9">
        <w:t>ONUDI</w:t>
      </w:r>
      <w:r w:rsidR="002372EB">
        <w:t xml:space="preserve"> </w:t>
      </w:r>
      <w:r w:rsidR="005F4800" w:rsidRPr="003D1EC9">
        <w:t>y</w:t>
      </w:r>
      <w:r w:rsidR="002372EB">
        <w:t xml:space="preserve"> </w:t>
      </w:r>
      <w:r w:rsidR="005F4800" w:rsidRPr="003D1EC9">
        <w:t>recoge</w:t>
      </w:r>
      <w:r w:rsidR="002372EB">
        <w:t xml:space="preserve"> </w:t>
      </w:r>
      <w:r w:rsidR="00444640" w:rsidRPr="003D1EC9">
        <w:t>el</w:t>
      </w:r>
      <w:r w:rsidR="002372EB">
        <w:t xml:space="preserve"> </w:t>
      </w:r>
      <w:r w:rsidR="00444640" w:rsidRPr="003D1EC9">
        <w:t>documento</w:t>
      </w:r>
      <w:r w:rsidR="002372EB">
        <w:t xml:space="preserve"> </w:t>
      </w:r>
      <w:r w:rsidR="00444640" w:rsidRPr="003D1EC9">
        <w:t>UNEP/OzL.Pro/ExCom/94/9.</w:t>
      </w:r>
    </w:p>
    <w:p w14:paraId="730009E6" w14:textId="20297925" w:rsidR="001569ED" w:rsidRPr="003D0B91" w:rsidRDefault="00E5260C" w:rsidP="001569ED">
      <w:pPr>
        <w:widowControl w:val="0"/>
        <w:spacing w:after="240"/>
        <w:ind w:left="706"/>
        <w:rPr>
          <w:iCs/>
          <w:u w:val="single"/>
        </w:rPr>
      </w:pPr>
      <w:r w:rsidRPr="003D0B91">
        <w:rPr>
          <w:i/>
          <w:u w:val="single"/>
        </w:rPr>
        <w:t>Pakistán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III,</w:t>
      </w:r>
      <w:r w:rsidR="002372EB">
        <w:rPr>
          <w:i/>
          <w:u w:val="single"/>
        </w:rPr>
        <w:t xml:space="preserve"> </w:t>
      </w:r>
      <w:r w:rsidR="00920C2A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920C2A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F24662" w:rsidRPr="003D0B91">
        <w:rPr>
          <w:i/>
          <w:u w:val="single"/>
        </w:rPr>
        <w:t>el</w:t>
      </w:r>
      <w:r w:rsidR="002372EB">
        <w:rPr>
          <w:i/>
          <w:u w:val="single"/>
        </w:rPr>
        <w:t xml:space="preserve"> </w:t>
      </w:r>
      <w:r w:rsidR="00F24662" w:rsidRPr="003D0B91">
        <w:rPr>
          <w:i/>
          <w:u w:val="single"/>
        </w:rPr>
        <w:t>estado</w:t>
      </w:r>
      <w:r w:rsidR="002372EB">
        <w:rPr>
          <w:i/>
          <w:u w:val="single"/>
        </w:rPr>
        <w:t xml:space="preserve"> </w:t>
      </w:r>
      <w:r w:rsidR="00F24662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F24662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F24662" w:rsidRPr="003D0B91">
        <w:rPr>
          <w:i/>
          <w:u w:val="single"/>
        </w:rPr>
        <w:t>importación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7209B4" w:rsidRPr="003D0B91">
        <w:rPr>
          <w:i/>
          <w:u w:val="single"/>
        </w:rPr>
        <w:t>polioles</w:t>
      </w:r>
      <w:r w:rsidR="002372EB">
        <w:rPr>
          <w:i/>
          <w:u w:val="single"/>
        </w:rPr>
        <w:t xml:space="preserve"> </w:t>
      </w:r>
      <w:r w:rsidR="007209B4" w:rsidRPr="003D0B91">
        <w:rPr>
          <w:i/>
          <w:u w:val="single"/>
        </w:rPr>
        <w:t>premezclados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con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contenido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HCFC</w:t>
      </w:r>
      <w:r w:rsidR="002372EB">
        <w:rPr>
          <w:i/>
          <w:u w:val="single"/>
        </w:rPr>
        <w:t>-</w:t>
      </w:r>
      <w:r w:rsidR="00A02226" w:rsidRPr="003D0B91">
        <w:rPr>
          <w:i/>
          <w:u w:val="single"/>
        </w:rPr>
        <w:t>141b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y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marcha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asistencia</w:t>
      </w:r>
      <w:r w:rsidR="002372EB">
        <w:rPr>
          <w:i/>
          <w:u w:val="single"/>
        </w:rPr>
        <w:t xml:space="preserve"> </w:t>
      </w:r>
      <w:r w:rsidR="00D85468" w:rsidRPr="003D0B91">
        <w:rPr>
          <w:i/>
          <w:u w:val="single"/>
        </w:rPr>
        <w:t>técnica</w:t>
      </w:r>
      <w:r w:rsidR="002372EB">
        <w:rPr>
          <w:i/>
          <w:u w:val="single"/>
        </w:rPr>
        <w:t xml:space="preserve"> </w:t>
      </w:r>
      <w:r w:rsidR="002378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237829" w:rsidRPr="003D0B91">
        <w:rPr>
          <w:i/>
          <w:u w:val="single"/>
        </w:rPr>
        <w:t>el</w:t>
      </w:r>
      <w:r w:rsidR="002372EB">
        <w:rPr>
          <w:i/>
          <w:u w:val="single"/>
        </w:rPr>
        <w:t xml:space="preserve"> </w:t>
      </w:r>
      <w:r w:rsidR="007209B4" w:rsidRPr="003D0B91">
        <w:rPr>
          <w:i/>
          <w:u w:val="single"/>
        </w:rPr>
        <w:t>sector</w:t>
      </w:r>
      <w:r w:rsidR="002372EB">
        <w:rPr>
          <w:i/>
          <w:u w:val="single"/>
        </w:rPr>
        <w:t xml:space="preserve"> </w:t>
      </w:r>
      <w:r w:rsidR="007209B4" w:rsidRPr="003D0B91">
        <w:rPr>
          <w:i/>
          <w:u w:val="single"/>
        </w:rPr>
        <w:t>espuma</w:t>
      </w:r>
      <w:r w:rsidR="000E2691" w:rsidRPr="000E2691">
        <w:rPr>
          <w:i/>
        </w:rPr>
        <w:t>)</w:t>
      </w:r>
      <w:r w:rsidR="002372EB">
        <w:rPr>
          <w:i/>
        </w:rPr>
        <w:t xml:space="preserve"> </w:t>
      </w:r>
      <w:r w:rsidR="004D7446" w:rsidRPr="003D0B91">
        <w:rPr>
          <w:i/>
        </w:rPr>
        <w:t>(ONUDI</w:t>
      </w:r>
      <w:r w:rsidR="002372EB">
        <w:rPr>
          <w:i/>
        </w:rPr>
        <w:t xml:space="preserve"> </w:t>
      </w:r>
      <w:r w:rsidR="003E1E29" w:rsidRPr="003D0B91">
        <w:rPr>
          <w:i/>
        </w:rPr>
        <w:t>y</w:t>
      </w:r>
      <w:r w:rsidR="002372EB">
        <w:rPr>
          <w:i/>
        </w:rPr>
        <w:t xml:space="preserve"> </w:t>
      </w:r>
      <w:r w:rsidR="00C42CA9" w:rsidRPr="003D0B91">
        <w:rPr>
          <w:i/>
        </w:rPr>
        <w:t>PNU</w:t>
      </w:r>
      <w:r w:rsidR="003E1E29" w:rsidRPr="003D0B91">
        <w:rPr>
          <w:i/>
        </w:rPr>
        <w:t>MA</w:t>
      </w:r>
      <w:r w:rsidR="001569ED" w:rsidRPr="003D0B91">
        <w:rPr>
          <w:i/>
        </w:rPr>
        <w:t>)</w:t>
      </w:r>
      <w:r w:rsidR="002372EB">
        <w:rPr>
          <w:i/>
        </w:rPr>
        <w:t xml:space="preserve"> </w:t>
      </w:r>
      <w:r w:rsidR="001569ED" w:rsidRPr="003D0B91">
        <w:rPr>
          <w:i/>
        </w:rPr>
        <w:t>(</w:t>
      </w:r>
      <w:r w:rsidR="00E97DBE" w:rsidRPr="003D0B91">
        <w:rPr>
          <w:i/>
        </w:rPr>
        <w:t>párrafo</w:t>
      </w:r>
      <w:r w:rsidR="001569ED" w:rsidRPr="003D0B91">
        <w:rPr>
          <w:i/>
        </w:rPr>
        <w:t>s</w:t>
      </w:r>
      <w:r w:rsidR="002372EB">
        <w:rPr>
          <w:i/>
        </w:rPr>
        <w:t xml:space="preserve"> </w:t>
      </w:r>
      <w:r w:rsidR="00BC77E8" w:rsidRPr="003D0B91">
        <w:rPr>
          <w:i/>
        </w:rPr>
        <w:t>62</w:t>
      </w:r>
      <w:r w:rsidR="002372EB">
        <w:rPr>
          <w:i/>
        </w:rPr>
        <w:t>-</w:t>
      </w:r>
      <w:r w:rsidR="00BC77E8" w:rsidRPr="003D0B91">
        <w:rPr>
          <w:i/>
        </w:rPr>
        <w:t>69</w:t>
      </w:r>
      <w:r w:rsidR="001569ED" w:rsidRPr="003D0B91">
        <w:rPr>
          <w:i/>
        </w:rPr>
        <w:t>)</w:t>
      </w:r>
    </w:p>
    <w:p w14:paraId="6388BC4E" w14:textId="49B85B7C" w:rsidR="001569ED" w:rsidRPr="003D0B91" w:rsidRDefault="00597F4A" w:rsidP="001569ED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497985B3" w14:textId="4D3FA0A7" w:rsidR="00B4422C" w:rsidRPr="00250D2F" w:rsidRDefault="003D608E" w:rsidP="001569ED">
      <w:pPr>
        <w:widowControl w:val="0"/>
        <w:spacing w:after="240"/>
        <w:ind w:left="706"/>
        <w:rPr>
          <w:color w:val="000000" w:themeColor="text1"/>
          <w:u w:val="single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093AA0" w:rsidRPr="00093AA0">
        <w:rPr>
          <w:color w:val="000000" w:themeColor="text1"/>
        </w:rPr>
        <w:t>:</w:t>
      </w:r>
    </w:p>
    <w:p w14:paraId="4CE148FA" w14:textId="4B7BA20D" w:rsidR="00816833" w:rsidRPr="00C66012" w:rsidRDefault="00EB0DEE" w:rsidP="00784322">
      <w:pPr>
        <w:pStyle w:val="Heading2"/>
        <w:numPr>
          <w:ilvl w:val="1"/>
          <w:numId w:val="24"/>
        </w:numPr>
      </w:pPr>
      <w:r w:rsidRPr="0007184E">
        <w:t>Tomar</w:t>
      </w:r>
      <w:r w:rsidR="002372EB">
        <w:t xml:space="preserve"> </w:t>
      </w:r>
      <w:r w:rsidRPr="0007184E">
        <w:t>nota</w:t>
      </w:r>
      <w:r w:rsidR="002372EB">
        <w:t xml:space="preserve"> </w:t>
      </w:r>
      <w:r w:rsidRPr="0007184E">
        <w:t>del</w:t>
      </w:r>
      <w:r w:rsidR="002372EB">
        <w:t xml:space="preserve"> </w:t>
      </w:r>
      <w:r w:rsidRPr="0007184E">
        <w:t>informe</w:t>
      </w:r>
      <w:r w:rsidR="002372EB">
        <w:t xml:space="preserve"> </w:t>
      </w:r>
      <w:r w:rsidRPr="0007184E">
        <w:t>sobre</w:t>
      </w:r>
      <w:r w:rsidR="002372EB">
        <w:t xml:space="preserve"> </w:t>
      </w:r>
      <w:r w:rsidRPr="0007184E">
        <w:t>la</w:t>
      </w:r>
      <w:r w:rsidR="002372EB">
        <w:t xml:space="preserve"> </w:t>
      </w:r>
      <w:r w:rsidRPr="0007184E">
        <w:t>situación</w:t>
      </w:r>
      <w:r w:rsidR="002372EB">
        <w:t xml:space="preserve"> </w:t>
      </w:r>
      <w:r w:rsidRPr="0007184E">
        <w:t>de</w:t>
      </w:r>
      <w:r w:rsidR="002372EB">
        <w:t xml:space="preserve"> </w:t>
      </w:r>
      <w:r w:rsidRPr="0007184E">
        <w:t>las</w:t>
      </w:r>
      <w:r w:rsidR="002372EB">
        <w:t xml:space="preserve"> </w:t>
      </w:r>
      <w:r w:rsidRPr="0007184E">
        <w:t>importaciones</w:t>
      </w:r>
      <w:r w:rsidR="002372EB">
        <w:t xml:space="preserve"> </w:t>
      </w:r>
      <w:r w:rsidRPr="0007184E">
        <w:t>de</w:t>
      </w:r>
      <w:r w:rsidR="002372EB">
        <w:t xml:space="preserve"> </w:t>
      </w:r>
      <w:r w:rsidRPr="0007184E">
        <w:t>polioles</w:t>
      </w:r>
      <w:r w:rsidR="002372EB">
        <w:t xml:space="preserve"> </w:t>
      </w:r>
      <w:r w:rsidRPr="0007184E">
        <w:t>premezclados</w:t>
      </w:r>
      <w:r w:rsidR="002372EB">
        <w:t xml:space="preserve"> </w:t>
      </w:r>
      <w:r w:rsidRPr="00C66012">
        <w:t>que</w:t>
      </w:r>
      <w:r w:rsidR="002372EB">
        <w:t xml:space="preserve"> </w:t>
      </w:r>
      <w:r w:rsidRPr="00C66012">
        <w:t>contienen</w:t>
      </w:r>
      <w:r w:rsidR="002372EB">
        <w:t xml:space="preserve"> </w:t>
      </w:r>
      <w:r w:rsidRPr="00C66012">
        <w:t>HCFC</w:t>
      </w:r>
      <w:r w:rsidR="002372EB">
        <w:t>-</w:t>
      </w:r>
      <w:r w:rsidRPr="00C66012">
        <w:t>141b</w:t>
      </w:r>
      <w:r w:rsidR="002372EB">
        <w:t xml:space="preserve"> </w:t>
      </w:r>
      <w:r w:rsidRPr="00C66012">
        <w:t>y</w:t>
      </w:r>
      <w:r w:rsidR="002372EB">
        <w:t xml:space="preserve"> </w:t>
      </w:r>
      <w:r w:rsidR="008D191D" w:rsidRPr="00C66012">
        <w:t>la</w:t>
      </w:r>
      <w:r w:rsidR="002372EB">
        <w:t xml:space="preserve"> </w:t>
      </w:r>
      <w:r w:rsidR="008D191D" w:rsidRPr="00C66012">
        <w:t>marcha</w:t>
      </w:r>
      <w:r w:rsidR="002372EB">
        <w:t xml:space="preserve"> </w:t>
      </w:r>
      <w:r w:rsidRPr="00C66012">
        <w:t>de</w:t>
      </w:r>
      <w:r w:rsidR="002372EB">
        <w:t xml:space="preserve"> </w:t>
      </w:r>
      <w:r w:rsidRPr="00C66012">
        <w:t>la</w:t>
      </w:r>
      <w:r w:rsidR="002372EB">
        <w:t xml:space="preserve"> </w:t>
      </w:r>
      <w:r w:rsidRPr="00C66012">
        <w:t>asistencia</w:t>
      </w:r>
      <w:r w:rsidR="002372EB">
        <w:t xml:space="preserve"> </w:t>
      </w:r>
      <w:r w:rsidRPr="00C66012">
        <w:t>técnica</w:t>
      </w:r>
      <w:r w:rsidR="002372EB">
        <w:t xml:space="preserve"> </w:t>
      </w:r>
      <w:r w:rsidRPr="00C66012">
        <w:t>para</w:t>
      </w:r>
      <w:r w:rsidR="002372EB">
        <w:t xml:space="preserve"> </w:t>
      </w:r>
      <w:r w:rsidRPr="00C66012">
        <w:t>el</w:t>
      </w:r>
      <w:r w:rsidR="002372EB">
        <w:t xml:space="preserve"> </w:t>
      </w:r>
      <w:r w:rsidRPr="00C66012">
        <w:t>sector</w:t>
      </w:r>
      <w:r w:rsidR="002372EB">
        <w:t xml:space="preserve"> </w:t>
      </w:r>
      <w:r w:rsidRPr="00C66012">
        <w:t>de</w:t>
      </w:r>
      <w:r w:rsidR="002372EB">
        <w:t xml:space="preserve"> </w:t>
      </w:r>
      <w:r w:rsidRPr="00C66012">
        <w:t>espumas</w:t>
      </w:r>
      <w:r w:rsidR="002372EB">
        <w:t xml:space="preserve"> </w:t>
      </w:r>
      <w:r w:rsidRPr="00C66012">
        <w:t>en</w:t>
      </w:r>
      <w:r w:rsidR="002372EB">
        <w:t xml:space="preserve"> </w:t>
      </w:r>
      <w:r w:rsidRPr="00C66012">
        <w:t>el</w:t>
      </w:r>
      <w:r w:rsidR="002372EB">
        <w:t xml:space="preserve"> </w:t>
      </w:r>
      <w:r w:rsidRPr="00C66012">
        <w:t>marco</w:t>
      </w:r>
      <w:r w:rsidR="002372EB">
        <w:t xml:space="preserve"> </w:t>
      </w:r>
      <w:r w:rsidRPr="00C66012">
        <w:t>de</w:t>
      </w:r>
      <w:r w:rsidR="002372EB">
        <w:t xml:space="preserve"> </w:t>
      </w:r>
      <w:r w:rsidRPr="00C66012">
        <w:t>la</w:t>
      </w:r>
      <w:r w:rsidR="002372EB">
        <w:t xml:space="preserve"> </w:t>
      </w:r>
      <w:r w:rsidRPr="00C66012">
        <w:t>et</w:t>
      </w:r>
      <w:r w:rsidR="0007184E" w:rsidRPr="00C66012">
        <w:t>apa</w:t>
      </w:r>
      <w:r w:rsidR="002372EB">
        <w:t xml:space="preserve"> </w:t>
      </w:r>
      <w:r w:rsidR="0007184E" w:rsidRPr="00C66012">
        <w:t>III</w:t>
      </w:r>
      <w:r w:rsidR="002372EB">
        <w:t xml:space="preserve"> </w:t>
      </w:r>
      <w:r w:rsidR="0007184E" w:rsidRPr="00C66012">
        <w:t>del</w:t>
      </w:r>
      <w:r w:rsidR="002372EB">
        <w:t xml:space="preserve"> </w:t>
      </w:r>
      <w:r w:rsidR="0007184E" w:rsidRPr="00C66012">
        <w:t>PGEH</w:t>
      </w:r>
      <w:r w:rsidR="002372EB">
        <w:t xml:space="preserve"> </w:t>
      </w:r>
      <w:r w:rsidR="0007184E" w:rsidRPr="00C66012">
        <w:t>para</w:t>
      </w:r>
      <w:r w:rsidR="002372EB">
        <w:t xml:space="preserve"> </w:t>
      </w:r>
      <w:r w:rsidR="00E63148">
        <w:t>Pakistán</w:t>
      </w:r>
      <w:r w:rsidR="002372EB">
        <w:t xml:space="preserve"> </w:t>
      </w:r>
      <w:r w:rsidR="0007184E" w:rsidRPr="00C66012">
        <w:t>que</w:t>
      </w:r>
      <w:r w:rsidR="002372EB">
        <w:t xml:space="preserve"> </w:t>
      </w:r>
      <w:r w:rsidR="0007184E" w:rsidRPr="00C66012">
        <w:t>presenta</w:t>
      </w:r>
      <w:r w:rsidR="002372EB">
        <w:t xml:space="preserve"> </w:t>
      </w:r>
      <w:r w:rsidRPr="00C66012">
        <w:t>la</w:t>
      </w:r>
      <w:r w:rsidR="002372EB">
        <w:t xml:space="preserve"> </w:t>
      </w:r>
      <w:r w:rsidRPr="00C66012">
        <w:t>ONUDI</w:t>
      </w:r>
      <w:r w:rsidR="002372EB">
        <w:t xml:space="preserve"> </w:t>
      </w:r>
      <w:r w:rsidRPr="00C66012">
        <w:t>y</w:t>
      </w:r>
      <w:r w:rsidR="002372EB">
        <w:t xml:space="preserve"> </w:t>
      </w:r>
      <w:r w:rsidR="002C45A8">
        <w:t>recoge</w:t>
      </w:r>
      <w:r w:rsidR="002372EB">
        <w:t xml:space="preserve"> </w:t>
      </w:r>
      <w:r w:rsidRPr="00C66012">
        <w:t>el</w:t>
      </w:r>
      <w:r w:rsidR="002372EB">
        <w:t xml:space="preserve"> </w:t>
      </w:r>
      <w:r w:rsidRPr="00C66012">
        <w:t>documento</w:t>
      </w:r>
      <w:r w:rsidR="002372EB">
        <w:t xml:space="preserve"> </w:t>
      </w:r>
      <w:r w:rsidRPr="00C66012">
        <w:t>UNEP/OzL.Pro/ExCom/94/9;</w:t>
      </w:r>
    </w:p>
    <w:p w14:paraId="79B97CED" w14:textId="27D5D0F7" w:rsidR="00816833" w:rsidRPr="00C66012" w:rsidRDefault="00E76B9A" w:rsidP="0020496A">
      <w:pPr>
        <w:pStyle w:val="Heading2"/>
        <w:numPr>
          <w:ilvl w:val="1"/>
          <w:numId w:val="2"/>
        </w:numPr>
      </w:pPr>
      <w:r w:rsidRPr="00C66012">
        <w:t>Solicitar</w:t>
      </w:r>
      <w:r w:rsidR="002372EB">
        <w:t xml:space="preserve"> </w:t>
      </w:r>
      <w:r w:rsidR="005E58F4" w:rsidRPr="00C66012">
        <w:t>al</w:t>
      </w:r>
      <w:r w:rsidR="002372EB">
        <w:t xml:space="preserve"> </w:t>
      </w:r>
      <w:r w:rsidR="005E58F4" w:rsidRPr="00C66012">
        <w:t>Gobierno</w:t>
      </w:r>
      <w:r w:rsidR="002372EB">
        <w:t xml:space="preserve"> </w:t>
      </w:r>
      <w:r w:rsidR="005E58F4" w:rsidRPr="00C66012">
        <w:t>de</w:t>
      </w:r>
      <w:r w:rsidR="002372EB">
        <w:t xml:space="preserve"> </w:t>
      </w:r>
      <w:r w:rsidR="005E58F4" w:rsidRPr="00C66012">
        <w:t>Pakistán</w:t>
      </w:r>
      <w:r w:rsidR="002372EB">
        <w:t xml:space="preserve"> </w:t>
      </w:r>
      <w:r w:rsidR="00B0239E" w:rsidRPr="00C66012">
        <w:t>que</w:t>
      </w:r>
      <w:r w:rsidR="005E58F4" w:rsidRPr="00C66012">
        <w:t>,</w:t>
      </w:r>
      <w:r w:rsidR="002372EB">
        <w:t xml:space="preserve"> </w:t>
      </w:r>
      <w:r w:rsidR="005E58F4" w:rsidRPr="00C66012">
        <w:t>a</w:t>
      </w:r>
      <w:r w:rsidR="002372EB">
        <w:t xml:space="preserve"> </w:t>
      </w:r>
      <w:r w:rsidR="005E58F4" w:rsidRPr="00C66012">
        <w:t>través</w:t>
      </w:r>
      <w:r w:rsidR="002372EB">
        <w:t xml:space="preserve"> </w:t>
      </w:r>
      <w:r w:rsidR="005E58F4" w:rsidRPr="00C66012">
        <w:t>de</w:t>
      </w:r>
      <w:r w:rsidR="002372EB">
        <w:t xml:space="preserve"> </w:t>
      </w:r>
      <w:r w:rsidR="005E58F4" w:rsidRPr="00C66012">
        <w:t>la</w:t>
      </w:r>
      <w:r w:rsidR="002372EB">
        <w:t xml:space="preserve"> </w:t>
      </w:r>
      <w:r w:rsidR="005E58F4" w:rsidRPr="00C66012">
        <w:t>ONUDI,</w:t>
      </w:r>
      <w:r w:rsidR="002372EB">
        <w:t xml:space="preserve"> </w:t>
      </w:r>
      <w:r w:rsidR="00A04F8E" w:rsidRPr="00C66012">
        <w:t>continúe</w:t>
      </w:r>
      <w:r w:rsidR="002372EB">
        <w:t xml:space="preserve"> </w:t>
      </w:r>
      <w:r w:rsidR="005E58F4" w:rsidRPr="00C66012">
        <w:t>informando:</w:t>
      </w:r>
    </w:p>
    <w:p w14:paraId="5BFA95B2" w14:textId="0D5692E1" w:rsidR="00816833" w:rsidRPr="00C66012" w:rsidRDefault="00BF54AA" w:rsidP="0020496A">
      <w:pPr>
        <w:pStyle w:val="Heading3"/>
        <w:numPr>
          <w:ilvl w:val="2"/>
          <w:numId w:val="2"/>
        </w:numPr>
      </w:pPr>
      <w:r w:rsidRPr="00C66012">
        <w:t>Sobre</w:t>
      </w:r>
      <w:r w:rsidR="002372EB">
        <w:t xml:space="preserve"> </w:t>
      </w:r>
      <w:r w:rsidRPr="00C66012">
        <w:t>el</w:t>
      </w:r>
      <w:r w:rsidR="002372EB">
        <w:t xml:space="preserve"> </w:t>
      </w:r>
      <w:r w:rsidRPr="00C66012">
        <w:t>estado</w:t>
      </w:r>
      <w:r w:rsidR="002372EB">
        <w:t xml:space="preserve"> </w:t>
      </w:r>
      <w:r w:rsidRPr="00C66012">
        <w:t>de</w:t>
      </w:r>
      <w:r w:rsidR="002372EB">
        <w:t xml:space="preserve"> </w:t>
      </w:r>
      <w:r w:rsidRPr="00C66012">
        <w:t>la</w:t>
      </w:r>
      <w:r w:rsidR="002372EB">
        <w:t xml:space="preserve"> </w:t>
      </w:r>
      <w:r w:rsidRPr="00C66012">
        <w:t>prohibición</w:t>
      </w:r>
      <w:r w:rsidR="002372EB">
        <w:t xml:space="preserve"> </w:t>
      </w:r>
      <w:r w:rsidRPr="00C66012">
        <w:t>de</w:t>
      </w:r>
      <w:r w:rsidR="002372EB">
        <w:t xml:space="preserve"> </w:t>
      </w:r>
      <w:r w:rsidR="00846831" w:rsidRPr="00C66012">
        <w:t>importar</w:t>
      </w:r>
      <w:r w:rsidR="002372EB">
        <w:t xml:space="preserve"> </w:t>
      </w:r>
      <w:r w:rsidRPr="00C66012">
        <w:t>HCFC</w:t>
      </w:r>
      <w:r w:rsidR="002372EB">
        <w:t>-</w:t>
      </w:r>
      <w:r w:rsidRPr="00C66012">
        <w:t>141b</w:t>
      </w:r>
      <w:r w:rsidR="002372EB">
        <w:t xml:space="preserve"> </w:t>
      </w:r>
      <w:r w:rsidRPr="00C66012">
        <w:t>en</w:t>
      </w:r>
      <w:r w:rsidR="002372EB">
        <w:t xml:space="preserve"> </w:t>
      </w:r>
      <w:r w:rsidRPr="00C66012">
        <w:t>polioles</w:t>
      </w:r>
      <w:r w:rsidR="002372EB">
        <w:t xml:space="preserve"> </w:t>
      </w:r>
      <w:r w:rsidRPr="00C66012">
        <w:t>premezclados,</w:t>
      </w:r>
      <w:r w:rsidR="002372EB">
        <w:t xml:space="preserve"> </w:t>
      </w:r>
      <w:r w:rsidR="00E45007" w:rsidRPr="00C66012">
        <w:t>puntualizando</w:t>
      </w:r>
      <w:r w:rsidR="002372EB">
        <w:t xml:space="preserve"> </w:t>
      </w:r>
      <w:r w:rsidRPr="00C66012">
        <w:t>que</w:t>
      </w:r>
      <w:r w:rsidR="002372EB">
        <w:t xml:space="preserve"> </w:t>
      </w:r>
      <w:r w:rsidRPr="00C66012">
        <w:t>se</w:t>
      </w:r>
      <w:r w:rsidR="002372EB">
        <w:t xml:space="preserve"> </w:t>
      </w:r>
      <w:r w:rsidRPr="00C66012">
        <w:t>espera</w:t>
      </w:r>
      <w:r w:rsidR="002372EB">
        <w:t xml:space="preserve"> </w:t>
      </w:r>
      <w:r w:rsidR="001E3590" w:rsidRPr="00C66012">
        <w:t>implementarla</w:t>
      </w:r>
      <w:r w:rsidR="002372EB">
        <w:t xml:space="preserve"> </w:t>
      </w:r>
      <w:r w:rsidR="001E3590" w:rsidRPr="00C66012">
        <w:t>a</w:t>
      </w:r>
      <w:r w:rsidR="002372EB">
        <w:t xml:space="preserve"> </w:t>
      </w:r>
      <w:r w:rsidR="001E3590" w:rsidRPr="00C66012">
        <w:t>partir</w:t>
      </w:r>
      <w:r w:rsidR="002372EB">
        <w:t xml:space="preserve"> </w:t>
      </w:r>
      <w:r w:rsidR="001E3590" w:rsidRPr="00C66012">
        <w:t>del</w:t>
      </w:r>
      <w:r w:rsidR="002372EB">
        <w:t xml:space="preserve"> </w:t>
      </w:r>
      <w:r w:rsidRPr="00C66012">
        <w:t>2024;</w:t>
      </w:r>
      <w:r w:rsidR="002372EB">
        <w:t xml:space="preserve"> </w:t>
      </w:r>
      <w:r w:rsidRPr="00C66012">
        <w:t>y</w:t>
      </w:r>
    </w:p>
    <w:p w14:paraId="374DA269" w14:textId="32653052" w:rsidR="00816833" w:rsidRPr="00C66012" w:rsidRDefault="00E55A31" w:rsidP="0020496A">
      <w:pPr>
        <w:pStyle w:val="Heading3"/>
        <w:numPr>
          <w:ilvl w:val="2"/>
          <w:numId w:val="2"/>
        </w:numPr>
      </w:pPr>
      <w:r>
        <w:t>Una</w:t>
      </w:r>
      <w:r w:rsidR="002372EB">
        <w:t xml:space="preserve"> </w:t>
      </w:r>
      <w:r>
        <w:t>vez</w:t>
      </w:r>
      <w:r w:rsidR="002372EB">
        <w:t xml:space="preserve"> </w:t>
      </w:r>
      <w:r>
        <w:t>al</w:t>
      </w:r>
      <w:r w:rsidR="002372EB">
        <w:t xml:space="preserve"> </w:t>
      </w:r>
      <w:r>
        <w:t>año</w:t>
      </w:r>
      <w:r w:rsidR="00E800CF" w:rsidRPr="00C66012">
        <w:t>,</w:t>
      </w:r>
      <w:r w:rsidR="002372EB">
        <w:t xml:space="preserve"> </w:t>
      </w:r>
      <w:r w:rsidR="00605647" w:rsidRPr="00C66012">
        <w:t>s</w:t>
      </w:r>
      <w:r w:rsidR="001E1926" w:rsidRPr="00C66012">
        <w:t>obre</w:t>
      </w:r>
      <w:r w:rsidR="002372EB">
        <w:t xml:space="preserve"> </w:t>
      </w:r>
      <w:r w:rsidR="00DF7182" w:rsidRPr="00C66012">
        <w:t>la</w:t>
      </w:r>
      <w:r w:rsidR="002372EB">
        <w:t xml:space="preserve"> </w:t>
      </w:r>
      <w:r w:rsidR="00DF7182" w:rsidRPr="00C66012">
        <w:t>importación</w:t>
      </w:r>
      <w:r w:rsidR="002372EB">
        <w:t xml:space="preserve"> </w:t>
      </w:r>
      <w:r w:rsidR="001E1926" w:rsidRPr="00C66012">
        <w:t>de</w:t>
      </w:r>
      <w:r w:rsidR="002372EB">
        <w:t xml:space="preserve"> </w:t>
      </w:r>
      <w:r w:rsidR="001E1926" w:rsidRPr="00C66012">
        <w:t>polioles</w:t>
      </w:r>
      <w:r w:rsidR="002372EB">
        <w:t xml:space="preserve"> </w:t>
      </w:r>
      <w:r w:rsidR="001E1926" w:rsidRPr="00C66012">
        <w:t>premezclados</w:t>
      </w:r>
      <w:r w:rsidR="002372EB">
        <w:t xml:space="preserve"> </w:t>
      </w:r>
      <w:r w:rsidR="007E16A4">
        <w:t>con</w:t>
      </w:r>
      <w:r w:rsidR="002372EB">
        <w:t xml:space="preserve"> </w:t>
      </w:r>
      <w:r w:rsidR="007E16A4">
        <w:t>contenido</w:t>
      </w:r>
      <w:r w:rsidR="002372EB">
        <w:t xml:space="preserve"> </w:t>
      </w:r>
      <w:r w:rsidR="007E16A4">
        <w:t>de</w:t>
      </w:r>
      <w:r w:rsidR="002372EB">
        <w:t xml:space="preserve"> </w:t>
      </w:r>
      <w:r w:rsidR="001E1926" w:rsidRPr="00C66012">
        <w:t>HCFC</w:t>
      </w:r>
      <w:r w:rsidR="002372EB">
        <w:t>-</w:t>
      </w:r>
      <w:r w:rsidR="001E1926" w:rsidRPr="00C66012">
        <w:t>141b</w:t>
      </w:r>
      <w:r w:rsidR="002372EB">
        <w:t xml:space="preserve"> </w:t>
      </w:r>
      <w:r w:rsidR="001E1926" w:rsidRPr="00C66012">
        <w:t>hasta</w:t>
      </w:r>
      <w:r w:rsidR="002372EB">
        <w:t xml:space="preserve"> </w:t>
      </w:r>
      <w:r w:rsidR="00DF3508">
        <w:t>que</w:t>
      </w:r>
      <w:r w:rsidR="002372EB">
        <w:t xml:space="preserve"> </w:t>
      </w:r>
      <w:r w:rsidR="00DF3508">
        <w:t>entre</w:t>
      </w:r>
      <w:r w:rsidR="002372EB">
        <w:t xml:space="preserve"> </w:t>
      </w:r>
      <w:r w:rsidR="00456017" w:rsidRPr="00C66012">
        <w:t>en</w:t>
      </w:r>
      <w:r w:rsidR="002372EB">
        <w:t xml:space="preserve"> </w:t>
      </w:r>
      <w:r w:rsidR="00456017" w:rsidRPr="00C66012">
        <w:t>vigor</w:t>
      </w:r>
      <w:r w:rsidR="002372EB">
        <w:t xml:space="preserve"> </w:t>
      </w:r>
      <w:r w:rsidR="006E3018" w:rsidRPr="00C66012">
        <w:t>su</w:t>
      </w:r>
      <w:r w:rsidR="002372EB">
        <w:t xml:space="preserve"> </w:t>
      </w:r>
      <w:r w:rsidR="004710BC">
        <w:t>prohibición,</w:t>
      </w:r>
      <w:r w:rsidR="002372EB">
        <w:t xml:space="preserve"> </w:t>
      </w:r>
      <w:r w:rsidR="004710BC">
        <w:t>así</w:t>
      </w:r>
      <w:r w:rsidR="002372EB">
        <w:t xml:space="preserve"> </w:t>
      </w:r>
      <w:r w:rsidR="004710BC">
        <w:t>como</w:t>
      </w:r>
      <w:r w:rsidR="002372EB">
        <w:t xml:space="preserve"> </w:t>
      </w:r>
      <w:r w:rsidR="001E1926" w:rsidRPr="00C66012">
        <w:t>sobre</w:t>
      </w:r>
      <w:r w:rsidR="002372EB">
        <w:t xml:space="preserve"> </w:t>
      </w:r>
      <w:r w:rsidR="006E3018" w:rsidRPr="00C66012">
        <w:t>la</w:t>
      </w:r>
      <w:r w:rsidR="002372EB">
        <w:t xml:space="preserve"> </w:t>
      </w:r>
      <w:r w:rsidR="006E3018" w:rsidRPr="00C66012">
        <w:t>marcha</w:t>
      </w:r>
      <w:r w:rsidR="002372EB">
        <w:t xml:space="preserve"> </w:t>
      </w:r>
      <w:r w:rsidR="001E1926" w:rsidRPr="00C66012">
        <w:t>de</w:t>
      </w:r>
      <w:r w:rsidR="002372EB">
        <w:t xml:space="preserve"> </w:t>
      </w:r>
      <w:r w:rsidR="001E1926" w:rsidRPr="00C66012">
        <w:t>la</w:t>
      </w:r>
      <w:r w:rsidR="002372EB">
        <w:t xml:space="preserve"> </w:t>
      </w:r>
      <w:r w:rsidR="001E1926" w:rsidRPr="00C66012">
        <w:t>asistencia</w:t>
      </w:r>
      <w:r w:rsidR="002372EB">
        <w:t xml:space="preserve"> </w:t>
      </w:r>
      <w:r w:rsidR="001E1926" w:rsidRPr="00C66012">
        <w:t>técnica</w:t>
      </w:r>
      <w:r w:rsidR="002372EB">
        <w:t xml:space="preserve"> </w:t>
      </w:r>
      <w:r w:rsidR="002E2730" w:rsidRPr="00C66012">
        <w:t>en</w:t>
      </w:r>
      <w:r w:rsidR="002372EB">
        <w:t xml:space="preserve"> </w:t>
      </w:r>
      <w:r w:rsidR="002E2730" w:rsidRPr="00C66012">
        <w:t>el</w:t>
      </w:r>
      <w:r w:rsidR="002372EB">
        <w:t xml:space="preserve"> </w:t>
      </w:r>
      <w:r w:rsidR="002E2730" w:rsidRPr="00C66012">
        <w:t>sector</w:t>
      </w:r>
      <w:r w:rsidR="002372EB">
        <w:t xml:space="preserve"> </w:t>
      </w:r>
      <w:r w:rsidR="008415BA">
        <w:t>espuma</w:t>
      </w:r>
      <w:r w:rsidR="001E1926" w:rsidRPr="00C66012">
        <w:t>.</w:t>
      </w:r>
    </w:p>
    <w:p w14:paraId="0C1F4AC0" w14:textId="1867FF31" w:rsidR="00816833" w:rsidRPr="003D0B91" w:rsidRDefault="001B5D54" w:rsidP="00816833">
      <w:pPr>
        <w:widowControl w:val="0"/>
        <w:spacing w:after="240"/>
        <w:ind w:left="706"/>
        <w:rPr>
          <w:iCs/>
          <w:u w:val="single"/>
        </w:rPr>
      </w:pPr>
      <w:r w:rsidRPr="003D0B91">
        <w:rPr>
          <w:i/>
          <w:u w:val="single"/>
        </w:rPr>
        <w:t>Sudáfrica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I,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final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marcha</w:t>
      </w:r>
      <w:r w:rsidR="002372EB">
        <w:rPr>
          <w:i/>
          <w:u w:val="single"/>
        </w:rPr>
        <w:t xml:space="preserve"> </w:t>
      </w:r>
      <w:r w:rsidR="00237829" w:rsidRPr="003D0B91">
        <w:rPr>
          <w:i/>
          <w:u w:val="single"/>
        </w:rPr>
        <w:t>del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quinto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y</w:t>
      </w:r>
      <w:r w:rsidR="002372EB">
        <w:rPr>
          <w:i/>
          <w:u w:val="single"/>
        </w:rPr>
        <w:t xml:space="preserve"> </w:t>
      </w:r>
      <w:r w:rsidR="005B7CC3" w:rsidRPr="003D0B91">
        <w:rPr>
          <w:i/>
          <w:u w:val="single"/>
        </w:rPr>
        <w:t>último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tramo</w:t>
      </w:r>
      <w:r w:rsidR="000E2691" w:rsidRPr="000E2691">
        <w:rPr>
          <w:i/>
        </w:rPr>
        <w:t>)</w:t>
      </w:r>
      <w:r w:rsidR="002372EB">
        <w:rPr>
          <w:i/>
        </w:rPr>
        <w:t xml:space="preserve"> </w:t>
      </w:r>
      <w:r w:rsidR="007E6E44" w:rsidRPr="003D0B91">
        <w:rPr>
          <w:i/>
        </w:rPr>
        <w:t>(ONUDI)</w:t>
      </w:r>
      <w:r w:rsidR="002372EB">
        <w:rPr>
          <w:i/>
        </w:rPr>
        <w:t xml:space="preserve"> </w:t>
      </w:r>
      <w:r w:rsidR="00816833" w:rsidRPr="003D0B91">
        <w:rPr>
          <w:i/>
        </w:rPr>
        <w:t>(</w:t>
      </w:r>
      <w:r w:rsidR="00E97DBE" w:rsidRPr="003D0B91">
        <w:rPr>
          <w:i/>
        </w:rPr>
        <w:t>párrafo</w:t>
      </w:r>
      <w:r w:rsidR="00816833" w:rsidRPr="003D0B91">
        <w:rPr>
          <w:i/>
        </w:rPr>
        <w:t>s</w:t>
      </w:r>
      <w:r w:rsidR="002372EB">
        <w:rPr>
          <w:i/>
        </w:rPr>
        <w:t xml:space="preserve"> </w:t>
      </w:r>
      <w:r w:rsidR="00B76B38" w:rsidRPr="003D0B91">
        <w:rPr>
          <w:i/>
        </w:rPr>
        <w:t>70</w:t>
      </w:r>
      <w:r w:rsidR="002372EB">
        <w:rPr>
          <w:i/>
        </w:rPr>
        <w:t>-</w:t>
      </w:r>
      <w:r w:rsidR="00B76B38" w:rsidRPr="003D0B91">
        <w:rPr>
          <w:i/>
        </w:rPr>
        <w:t>77</w:t>
      </w:r>
      <w:r w:rsidR="00816833" w:rsidRPr="003D0B91">
        <w:rPr>
          <w:i/>
        </w:rPr>
        <w:t>)</w:t>
      </w:r>
    </w:p>
    <w:p w14:paraId="27836BC9" w14:textId="22E074FD" w:rsidR="00816833" w:rsidRPr="003D0B91" w:rsidRDefault="00597F4A" w:rsidP="00816833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77CAD528" w14:textId="6FF53C62" w:rsidR="00816833" w:rsidRPr="00250D2F" w:rsidRDefault="0024700B" w:rsidP="00816833">
      <w:pPr>
        <w:widowControl w:val="0"/>
        <w:spacing w:after="240"/>
        <w:ind w:left="706"/>
        <w:rPr>
          <w:color w:val="000000" w:themeColor="text1"/>
          <w:u w:val="single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Pr="00C9404A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Pr="00C9404A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Pr="00C9404A">
        <w:rPr>
          <w:color w:val="000000" w:themeColor="text1"/>
        </w:rPr>
        <w:t>de</w:t>
      </w:r>
      <w:r w:rsidR="0031610C" w:rsidRPr="00C9404A">
        <w:rPr>
          <w:color w:val="000000" w:themeColor="text1"/>
        </w:rPr>
        <w:t>:</w:t>
      </w:r>
    </w:p>
    <w:p w14:paraId="5AA54153" w14:textId="705A4462" w:rsidR="00E125B0" w:rsidRPr="00E31920" w:rsidRDefault="00A866B3" w:rsidP="00784322">
      <w:pPr>
        <w:pStyle w:val="Heading2"/>
        <w:numPr>
          <w:ilvl w:val="1"/>
          <w:numId w:val="25"/>
        </w:numPr>
      </w:pPr>
      <w:r w:rsidRPr="00E31920">
        <w:t>El</w:t>
      </w:r>
      <w:r w:rsidR="002372EB">
        <w:t xml:space="preserve"> </w:t>
      </w:r>
      <w:r w:rsidRPr="00E31920">
        <w:t>informe</w:t>
      </w:r>
      <w:r w:rsidR="002372EB">
        <w:t xml:space="preserve"> </w:t>
      </w:r>
      <w:r w:rsidRPr="00E31920">
        <w:t>final</w:t>
      </w:r>
      <w:r w:rsidR="002372EB">
        <w:t xml:space="preserve"> </w:t>
      </w:r>
      <w:r w:rsidRPr="00E31920">
        <w:t>sobre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marcha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las</w:t>
      </w:r>
      <w:r w:rsidR="002372EB">
        <w:t xml:space="preserve"> </w:t>
      </w:r>
      <w:r w:rsidRPr="00E31920">
        <w:t>actividades</w:t>
      </w:r>
      <w:r w:rsidR="002372EB">
        <w:t xml:space="preserve"> </w:t>
      </w:r>
      <w:r w:rsidRPr="00E31920">
        <w:t>del</w:t>
      </w:r>
      <w:r w:rsidR="002372EB">
        <w:t xml:space="preserve"> </w:t>
      </w:r>
      <w:r w:rsidRPr="00E31920">
        <w:t>quinto</w:t>
      </w:r>
      <w:r w:rsidR="002372EB">
        <w:t xml:space="preserve"> </w:t>
      </w:r>
      <w:r w:rsidRPr="00E31920">
        <w:t>y</w:t>
      </w:r>
      <w:r w:rsidR="002372EB">
        <w:t xml:space="preserve"> </w:t>
      </w:r>
      <w:r w:rsidRPr="00E31920">
        <w:t>último</w:t>
      </w:r>
      <w:r w:rsidR="002372EB">
        <w:t xml:space="preserve"> </w:t>
      </w:r>
      <w:r w:rsidRPr="00E31920">
        <w:t>tramo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e</w:t>
      </w:r>
      <w:r w:rsidR="00CF67E6" w:rsidRPr="00E31920">
        <w:t>tapa</w:t>
      </w:r>
      <w:r w:rsidR="002372EB">
        <w:t xml:space="preserve"> </w:t>
      </w:r>
      <w:r w:rsidR="00CF67E6" w:rsidRPr="00E31920">
        <w:t>I</w:t>
      </w:r>
      <w:r w:rsidR="002372EB">
        <w:t xml:space="preserve"> </w:t>
      </w:r>
      <w:r w:rsidR="00CF67E6" w:rsidRPr="00E31920">
        <w:t>del</w:t>
      </w:r>
      <w:r w:rsidR="002372EB">
        <w:t xml:space="preserve"> </w:t>
      </w:r>
      <w:r w:rsidR="00CF67E6" w:rsidRPr="00E31920">
        <w:t>PGEH</w:t>
      </w:r>
      <w:r w:rsidR="002372EB">
        <w:t xml:space="preserve"> </w:t>
      </w:r>
      <w:r w:rsidR="00CF67E6" w:rsidRPr="00E31920">
        <w:t>para</w:t>
      </w:r>
      <w:r w:rsidR="002372EB">
        <w:t xml:space="preserve"> </w:t>
      </w:r>
      <w:r w:rsidR="00543206" w:rsidRPr="00E31920">
        <w:t>Sudáfrica</w:t>
      </w:r>
      <w:r w:rsidR="002372EB">
        <w:t xml:space="preserve"> </w:t>
      </w:r>
      <w:r w:rsidR="00CF67E6" w:rsidRPr="00E31920">
        <w:t>que</w:t>
      </w:r>
      <w:r w:rsidR="002372EB">
        <w:t xml:space="preserve"> </w:t>
      </w:r>
      <w:r w:rsidR="00543206" w:rsidRPr="00E31920">
        <w:t>presenta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ONUDI</w:t>
      </w:r>
      <w:r w:rsidR="002372EB">
        <w:t xml:space="preserve"> </w:t>
      </w:r>
      <w:r w:rsidRPr="00E31920">
        <w:t>y</w:t>
      </w:r>
      <w:r w:rsidR="002372EB">
        <w:t xml:space="preserve"> </w:t>
      </w:r>
      <w:r w:rsidR="00326C01" w:rsidRPr="00E31920">
        <w:t>recoge</w:t>
      </w:r>
      <w:r w:rsidR="002372EB">
        <w:t xml:space="preserve"> </w:t>
      </w:r>
      <w:r w:rsidRPr="00E31920">
        <w:t>el</w:t>
      </w:r>
      <w:r w:rsidR="002372EB">
        <w:t xml:space="preserve"> </w:t>
      </w:r>
      <w:r w:rsidRPr="00E31920">
        <w:t>documento</w:t>
      </w:r>
      <w:r w:rsidR="002372EB">
        <w:t xml:space="preserve"> </w:t>
      </w:r>
      <w:r w:rsidRPr="00E31920">
        <w:t>UNEP/OzL.Pro/ExCom/94/9;</w:t>
      </w:r>
    </w:p>
    <w:p w14:paraId="10C80112" w14:textId="61A116D2" w:rsidR="00E125B0" w:rsidRPr="00E31920" w:rsidRDefault="00A70117" w:rsidP="0020496A">
      <w:pPr>
        <w:pStyle w:val="Heading2"/>
        <w:numPr>
          <w:ilvl w:val="1"/>
          <w:numId w:val="2"/>
        </w:numPr>
      </w:pPr>
      <w:r w:rsidRPr="00E31920">
        <w:t>Que</w:t>
      </w:r>
      <w:r w:rsidR="002372EB">
        <w:t xml:space="preserve"> </w:t>
      </w:r>
      <w:r w:rsidRPr="00E31920">
        <w:t>en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95ª</w:t>
      </w:r>
      <w:r w:rsidR="002372EB">
        <w:t xml:space="preserve"> </w:t>
      </w:r>
      <w:r w:rsidRPr="00E31920">
        <w:t>reunión</w:t>
      </w:r>
      <w:r w:rsidR="002372EB">
        <w:t xml:space="preserve"> </w:t>
      </w:r>
      <w:r w:rsidRPr="00E31920">
        <w:t>se</w:t>
      </w:r>
      <w:r w:rsidR="002372EB">
        <w:t xml:space="preserve"> </w:t>
      </w:r>
      <w:r w:rsidR="000F3E88" w:rsidRPr="00E31920">
        <w:t>reintegrará</w:t>
      </w:r>
      <w:r w:rsidR="002372EB">
        <w:t xml:space="preserve"> </w:t>
      </w:r>
      <w:r w:rsidRPr="00E31920">
        <w:t>un</w:t>
      </w:r>
      <w:r w:rsidR="002372EB">
        <w:t xml:space="preserve"> </w:t>
      </w:r>
      <w:r w:rsidR="005C4696" w:rsidRPr="00E31920">
        <w:t>saldo</w:t>
      </w:r>
      <w:r w:rsidR="002372EB">
        <w:t xml:space="preserve"> </w:t>
      </w:r>
      <w:r w:rsidR="00E306F7" w:rsidRPr="00E31920">
        <w:t>de</w:t>
      </w:r>
      <w:r w:rsidR="002372EB">
        <w:t xml:space="preserve"> </w:t>
      </w:r>
      <w:r w:rsidR="00E306F7" w:rsidRPr="00E31920">
        <w:t>33.</w:t>
      </w:r>
      <w:r w:rsidRPr="00E31920">
        <w:t>000</w:t>
      </w:r>
      <w:r w:rsidR="002372EB">
        <w:t xml:space="preserve"> </w:t>
      </w:r>
      <w:r w:rsidRPr="00E31920">
        <w:t>$EUA</w:t>
      </w:r>
      <w:r w:rsidR="002372EB">
        <w:t xml:space="preserve"> </w:t>
      </w:r>
      <w:r w:rsidR="005C4696" w:rsidRPr="00E31920">
        <w:t>sobrante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etapa</w:t>
      </w:r>
      <w:r w:rsidR="002372EB">
        <w:t xml:space="preserve"> </w:t>
      </w:r>
      <w:r w:rsidRPr="00E31920">
        <w:t>I</w:t>
      </w:r>
      <w:r w:rsidR="002372EB">
        <w:t xml:space="preserve"> </w:t>
      </w:r>
      <w:r w:rsidRPr="00E31920">
        <w:t>del</w:t>
      </w:r>
      <w:r w:rsidR="002372EB">
        <w:t xml:space="preserve"> </w:t>
      </w:r>
      <w:r w:rsidRPr="00E31920">
        <w:t>PGEH;</w:t>
      </w:r>
      <w:r w:rsidR="002372EB">
        <w:t xml:space="preserve"> </w:t>
      </w:r>
      <w:r w:rsidRPr="00E31920">
        <w:t>y</w:t>
      </w:r>
    </w:p>
    <w:p w14:paraId="63DDC2F0" w14:textId="493FD9D9" w:rsidR="00E125B0" w:rsidRPr="00E31920" w:rsidRDefault="003B51D6" w:rsidP="00042989">
      <w:pPr>
        <w:pStyle w:val="Heading2"/>
        <w:numPr>
          <w:ilvl w:val="1"/>
          <w:numId w:val="2"/>
        </w:numPr>
      </w:pPr>
      <w:r w:rsidRPr="00E31920">
        <w:t>Que,</w:t>
      </w:r>
      <w:r w:rsidR="002372EB">
        <w:t xml:space="preserve"> </w:t>
      </w:r>
      <w:r w:rsidRPr="00E31920">
        <w:t>una</w:t>
      </w:r>
      <w:r w:rsidR="002372EB">
        <w:t xml:space="preserve"> </w:t>
      </w:r>
      <w:r w:rsidRPr="00E31920">
        <w:t>vez</w:t>
      </w:r>
      <w:r w:rsidR="002372EB">
        <w:t xml:space="preserve"> </w:t>
      </w:r>
      <w:r w:rsidRPr="00E31920">
        <w:t>finalizados</w:t>
      </w:r>
      <w:r w:rsidR="002372EB">
        <w:t xml:space="preserve"> </w:t>
      </w:r>
      <w:r w:rsidRPr="00E31920">
        <w:t>los</w:t>
      </w:r>
      <w:r w:rsidR="002372EB">
        <w:t xml:space="preserve"> </w:t>
      </w:r>
      <w:r w:rsidRPr="00E31920">
        <w:t>proyectos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demostración</w:t>
      </w:r>
      <w:r w:rsidR="002372EB">
        <w:t xml:space="preserve"> </w:t>
      </w:r>
      <w:r w:rsidRPr="00E31920">
        <w:t>para</w:t>
      </w:r>
      <w:r w:rsidR="002372EB">
        <w:t xml:space="preserve"> </w:t>
      </w:r>
      <w:r w:rsidRPr="00E31920">
        <w:t>usuarios</w:t>
      </w:r>
      <w:r w:rsidR="002372EB">
        <w:t xml:space="preserve"> </w:t>
      </w:r>
      <w:r w:rsidRPr="00E31920">
        <w:t>finales</w:t>
      </w:r>
      <w:r w:rsidR="002372EB">
        <w:t xml:space="preserve"> </w:t>
      </w:r>
      <w:r w:rsidR="00733D3E" w:rsidRPr="00E31920">
        <w:t>contemplados</w:t>
      </w:r>
      <w:r w:rsidR="002372EB">
        <w:t xml:space="preserve"> </w:t>
      </w:r>
      <w:r w:rsidRPr="00E31920">
        <w:t>en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eta</w:t>
      </w:r>
      <w:r w:rsidR="001F58CE" w:rsidRPr="00E31920">
        <w:t>pa</w:t>
      </w:r>
      <w:r w:rsidR="002372EB">
        <w:t xml:space="preserve"> </w:t>
      </w:r>
      <w:r w:rsidR="001F58CE" w:rsidRPr="00E31920">
        <w:t>I</w:t>
      </w:r>
      <w:r w:rsidR="002372EB">
        <w:t xml:space="preserve"> </w:t>
      </w:r>
      <w:r w:rsidR="001F58CE" w:rsidRPr="00E31920">
        <w:t>del</w:t>
      </w:r>
      <w:r w:rsidR="002372EB">
        <w:t xml:space="preserve"> </w:t>
      </w:r>
      <w:r w:rsidR="001F58CE" w:rsidRPr="00E31920">
        <w:t>PGEH,</w:t>
      </w:r>
      <w:r w:rsidR="002372EB">
        <w:t xml:space="preserve"> </w:t>
      </w:r>
      <w:r w:rsidR="001F58CE" w:rsidRPr="00E31920">
        <w:t>la</w:t>
      </w:r>
      <w:r w:rsidR="002372EB">
        <w:t xml:space="preserve"> </w:t>
      </w:r>
      <w:r w:rsidR="001F58CE" w:rsidRPr="00E31920">
        <w:t>ONUDI</w:t>
      </w:r>
      <w:r w:rsidR="002372EB">
        <w:t xml:space="preserve"> </w:t>
      </w:r>
      <w:r w:rsidR="001F58CE" w:rsidRPr="00E31920">
        <w:t>presentará</w:t>
      </w:r>
      <w:r w:rsidR="002372EB">
        <w:t xml:space="preserve"> </w:t>
      </w:r>
      <w:r w:rsidR="00C474D7" w:rsidRPr="00E31920">
        <w:t>los</w:t>
      </w:r>
      <w:r w:rsidR="002372EB">
        <w:t xml:space="preserve"> </w:t>
      </w:r>
      <w:r w:rsidR="00C474D7" w:rsidRPr="00E31920">
        <w:t>respectivos</w:t>
      </w:r>
      <w:r w:rsidR="002372EB">
        <w:t xml:space="preserve"> </w:t>
      </w:r>
      <w:r w:rsidRPr="00E31920">
        <w:t>informes</w:t>
      </w:r>
      <w:r w:rsidR="002372EB">
        <w:t xml:space="preserve"> </w:t>
      </w:r>
      <w:r w:rsidRPr="00E31920">
        <w:t>finales</w:t>
      </w:r>
      <w:r w:rsidR="002372EB">
        <w:t xml:space="preserve"> </w:t>
      </w:r>
      <w:r w:rsidRPr="00E31920">
        <w:t>de</w:t>
      </w:r>
      <w:r w:rsidR="002372EB">
        <w:t xml:space="preserve"> </w:t>
      </w:r>
      <w:r w:rsidR="009C3338" w:rsidRPr="00E31920">
        <w:t>conformidad</w:t>
      </w:r>
      <w:r w:rsidR="002372EB">
        <w:t xml:space="preserve"> </w:t>
      </w:r>
      <w:r w:rsidRPr="00E31920">
        <w:t>con</w:t>
      </w:r>
      <w:r w:rsidR="002372EB">
        <w:t xml:space="preserve"> </w:t>
      </w:r>
      <w:r w:rsidRPr="00E31920">
        <w:t>la</w:t>
      </w:r>
      <w:r w:rsidR="002372EB">
        <w:t xml:space="preserve"> </w:t>
      </w:r>
      <w:r w:rsidRPr="00E31920">
        <w:t>decisión</w:t>
      </w:r>
      <w:r w:rsidR="002372EB">
        <w:t xml:space="preserve"> </w:t>
      </w:r>
      <w:r w:rsidRPr="00E31920">
        <w:t>92/36</w:t>
      </w:r>
      <w:r w:rsidR="002372EB">
        <w:t xml:space="preserve"> </w:t>
      </w:r>
      <w:r w:rsidRPr="00E31920">
        <w:t>g),</w:t>
      </w:r>
      <w:r w:rsidR="002372EB">
        <w:t xml:space="preserve"> </w:t>
      </w:r>
      <w:r w:rsidR="007C53AF">
        <w:t>destacando</w:t>
      </w:r>
      <w:r w:rsidR="002372EB">
        <w:t xml:space="preserve"> </w:t>
      </w:r>
      <w:r w:rsidR="00F57FF6">
        <w:t xml:space="preserve">en particular </w:t>
      </w:r>
      <w:r w:rsidRPr="00E31920">
        <w:t>los</w:t>
      </w:r>
      <w:r w:rsidR="002372EB">
        <w:t xml:space="preserve"> </w:t>
      </w:r>
      <w:r w:rsidRPr="00E31920">
        <w:t>logros</w:t>
      </w:r>
      <w:r w:rsidR="002372EB">
        <w:t xml:space="preserve"> </w:t>
      </w:r>
      <w:r w:rsidRPr="00E31920">
        <w:t>alcanzados</w:t>
      </w:r>
      <w:r w:rsidR="002372EB">
        <w:t xml:space="preserve"> </w:t>
      </w:r>
      <w:r w:rsidRPr="00E31920">
        <w:t>en</w:t>
      </w:r>
      <w:r w:rsidR="002372EB">
        <w:t xml:space="preserve"> </w:t>
      </w:r>
      <w:r w:rsidRPr="00E31920">
        <w:t>materia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eliminación</w:t>
      </w:r>
      <w:r w:rsidR="002372EB">
        <w:t xml:space="preserve"> </w:t>
      </w:r>
      <w:r w:rsidRPr="00E31920">
        <w:t>de</w:t>
      </w:r>
      <w:r w:rsidR="002372EB">
        <w:t xml:space="preserve"> </w:t>
      </w:r>
      <w:r w:rsidRPr="00E31920">
        <w:t>HCFC</w:t>
      </w:r>
      <w:r w:rsidR="002372EB">
        <w:t xml:space="preserve"> </w:t>
      </w:r>
      <w:r w:rsidRPr="00E31920">
        <w:t>y</w:t>
      </w:r>
      <w:r w:rsidR="002372EB">
        <w:t xml:space="preserve"> </w:t>
      </w:r>
      <w:r w:rsidRPr="00E31920">
        <w:t>eficiencia</w:t>
      </w:r>
      <w:r w:rsidR="002372EB">
        <w:t xml:space="preserve"> </w:t>
      </w:r>
      <w:r w:rsidRPr="00E31920">
        <w:t>energética.</w:t>
      </w:r>
    </w:p>
    <w:p w14:paraId="04F40E11" w14:textId="206103A2" w:rsidR="00CC7F4D" w:rsidRPr="003D0B91" w:rsidRDefault="00CC7F4D" w:rsidP="00ED73DE">
      <w:pPr>
        <w:keepNext/>
        <w:widowControl w:val="0"/>
        <w:spacing w:after="240"/>
        <w:ind w:left="706"/>
        <w:rPr>
          <w:iCs/>
          <w:u w:val="single"/>
        </w:rPr>
      </w:pPr>
      <w:r w:rsidRPr="003D0B91">
        <w:rPr>
          <w:i/>
          <w:u w:val="single"/>
        </w:rPr>
        <w:lastRenderedPageBreak/>
        <w:t>Uruguay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II,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7D7F88" w:rsidRPr="003D0B91">
        <w:rPr>
          <w:i/>
          <w:u w:val="single"/>
        </w:rPr>
        <w:t>marcha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conversión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del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sector</w:t>
      </w:r>
      <w:r w:rsidR="002372EB">
        <w:rPr>
          <w:i/>
          <w:u w:val="single"/>
        </w:rPr>
        <w:t xml:space="preserve"> </w:t>
      </w:r>
      <w:r w:rsidR="0055534A" w:rsidRPr="003D0B91">
        <w:rPr>
          <w:i/>
          <w:u w:val="single"/>
        </w:rPr>
        <w:t>espuma</w:t>
      </w:r>
      <w:r w:rsidR="000E2691" w:rsidRPr="000E2691">
        <w:rPr>
          <w:i/>
        </w:rPr>
        <w:t>)</w:t>
      </w:r>
      <w:r w:rsidR="002372EB">
        <w:rPr>
          <w:i/>
        </w:rPr>
        <w:t xml:space="preserve"> </w:t>
      </w:r>
      <w:r w:rsidR="003941CE" w:rsidRPr="003D0B91">
        <w:rPr>
          <w:i/>
        </w:rPr>
        <w:t>(PNUD)</w:t>
      </w:r>
      <w:r w:rsidR="002372EB">
        <w:rPr>
          <w:i/>
        </w:rPr>
        <w:t xml:space="preserve"> </w:t>
      </w:r>
      <w:r w:rsidRPr="003D0B91">
        <w:rPr>
          <w:i/>
        </w:rPr>
        <w:t>(</w:t>
      </w:r>
      <w:r w:rsidR="00E97DBE" w:rsidRPr="003D0B91">
        <w:rPr>
          <w:i/>
        </w:rPr>
        <w:t>párrafo</w:t>
      </w:r>
      <w:r w:rsidRPr="003D0B91">
        <w:rPr>
          <w:i/>
        </w:rPr>
        <w:t>s</w:t>
      </w:r>
      <w:r w:rsidR="002372EB">
        <w:rPr>
          <w:i/>
        </w:rPr>
        <w:t xml:space="preserve"> </w:t>
      </w:r>
      <w:r w:rsidRPr="003D0B91">
        <w:rPr>
          <w:i/>
        </w:rPr>
        <w:t>7</w:t>
      </w:r>
      <w:r w:rsidR="008248FF" w:rsidRPr="003D0B91">
        <w:rPr>
          <w:i/>
        </w:rPr>
        <w:t>8</w:t>
      </w:r>
      <w:r w:rsidR="002372EB">
        <w:rPr>
          <w:i/>
        </w:rPr>
        <w:t>-</w:t>
      </w:r>
      <w:r w:rsidR="008248FF" w:rsidRPr="003D0B91">
        <w:rPr>
          <w:i/>
        </w:rPr>
        <w:t>92</w:t>
      </w:r>
      <w:r w:rsidRPr="003D0B91">
        <w:rPr>
          <w:i/>
        </w:rPr>
        <w:t>)</w:t>
      </w:r>
    </w:p>
    <w:p w14:paraId="21CC5B80" w14:textId="77F65F7D" w:rsidR="00CC7F4D" w:rsidRPr="003D0B91" w:rsidRDefault="00597F4A" w:rsidP="00ED73DE">
      <w:pPr>
        <w:keepNext/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37DEEF41" w14:textId="45E66A75" w:rsidR="00CC7F4D" w:rsidRPr="00250D2F" w:rsidRDefault="0024700B" w:rsidP="00CC7F4D">
      <w:pPr>
        <w:widowControl w:val="0"/>
        <w:spacing w:after="240"/>
        <w:ind w:left="706"/>
        <w:rPr>
          <w:color w:val="000000" w:themeColor="text1"/>
          <w:u w:val="single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Pr="00C3421D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Pr="00C3421D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Pr="00C3421D">
        <w:rPr>
          <w:color w:val="000000" w:themeColor="text1"/>
        </w:rPr>
        <w:t>de</w:t>
      </w:r>
      <w:r w:rsidR="0031610C" w:rsidRPr="00C3421D">
        <w:rPr>
          <w:color w:val="000000" w:themeColor="text1"/>
        </w:rPr>
        <w:t>:</w:t>
      </w:r>
    </w:p>
    <w:p w14:paraId="2E7DC374" w14:textId="5B2A24C6" w:rsidR="0078447F" w:rsidRPr="003B6D6F" w:rsidRDefault="00940FE4" w:rsidP="00784322">
      <w:pPr>
        <w:pStyle w:val="Heading2"/>
        <w:widowControl/>
        <w:numPr>
          <w:ilvl w:val="1"/>
          <w:numId w:val="26"/>
        </w:numPr>
      </w:pPr>
      <w:r w:rsidRPr="003B6D6F">
        <w:t>El</w:t>
      </w:r>
      <w:r w:rsidR="002372EB">
        <w:t xml:space="preserve"> </w:t>
      </w:r>
      <w:r w:rsidRPr="003B6D6F">
        <w:t>informe</w:t>
      </w:r>
      <w:r w:rsidR="002372EB">
        <w:t xml:space="preserve"> </w:t>
      </w:r>
      <w:r w:rsidRPr="003B6D6F">
        <w:t>sobre</w:t>
      </w:r>
      <w:r w:rsidR="002372EB">
        <w:t xml:space="preserve"> </w:t>
      </w:r>
      <w:r w:rsidRPr="003B6D6F">
        <w:t>la</w:t>
      </w:r>
      <w:r w:rsidR="002372EB">
        <w:t xml:space="preserve"> </w:t>
      </w:r>
      <w:r w:rsidRPr="003B6D6F">
        <w:t>marcha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las</w:t>
      </w:r>
      <w:r w:rsidR="002372EB">
        <w:t xml:space="preserve"> </w:t>
      </w:r>
      <w:r w:rsidRPr="003B6D6F">
        <w:t>actividades</w:t>
      </w:r>
      <w:r w:rsidR="002372EB">
        <w:t xml:space="preserve"> </w:t>
      </w:r>
      <w:r w:rsidRPr="003B6D6F">
        <w:t>de</w:t>
      </w:r>
      <w:r w:rsidR="002372EB">
        <w:t xml:space="preserve"> </w:t>
      </w:r>
      <w:r w:rsidR="00130C52" w:rsidRPr="003B6D6F">
        <w:t>conversión</w:t>
      </w:r>
      <w:r w:rsidR="002372EB">
        <w:t xml:space="preserve"> </w:t>
      </w:r>
      <w:r w:rsidR="00130C52" w:rsidRPr="003B6D6F">
        <w:t>de</w:t>
      </w:r>
      <w:r w:rsidR="002372EB">
        <w:t xml:space="preserve"> </w:t>
      </w:r>
      <w:r w:rsidR="00130C52" w:rsidRPr="003B6D6F">
        <w:t>los</w:t>
      </w:r>
      <w:r w:rsidR="002372EB">
        <w:t xml:space="preserve"> </w:t>
      </w:r>
      <w:r w:rsidR="00130C52" w:rsidRPr="003B6D6F">
        <w:t>fabricantes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espuma</w:t>
      </w:r>
      <w:r w:rsidR="002372EB">
        <w:t xml:space="preserve"> </w:t>
      </w:r>
      <w:r w:rsidRPr="003B6D6F">
        <w:t>y</w:t>
      </w:r>
      <w:r w:rsidR="002372EB">
        <w:t xml:space="preserve"> </w:t>
      </w:r>
      <w:r w:rsidRPr="003B6D6F">
        <w:t>la</w:t>
      </w:r>
      <w:r w:rsidR="002372EB">
        <w:t xml:space="preserve"> </w:t>
      </w:r>
      <w:r w:rsidRPr="003B6D6F">
        <w:t>disponibilidad</w:t>
      </w:r>
      <w:r w:rsidR="002372EB">
        <w:t xml:space="preserve"> </w:t>
      </w:r>
      <w:r w:rsidR="00D560AC" w:rsidRPr="003B6D6F">
        <w:t>de</w:t>
      </w:r>
      <w:r w:rsidR="002372EB">
        <w:t xml:space="preserve"> </w:t>
      </w:r>
      <w:r w:rsidR="00D560AC" w:rsidRPr="003B6D6F">
        <w:t>sistemas</w:t>
      </w:r>
      <w:r w:rsidR="002372EB">
        <w:t xml:space="preserve"> </w:t>
      </w:r>
      <w:r w:rsidR="00D560AC" w:rsidRPr="003B6D6F">
        <w:t>de</w:t>
      </w:r>
      <w:r w:rsidR="002372EB">
        <w:t xml:space="preserve"> </w:t>
      </w:r>
      <w:r w:rsidR="00D560AC" w:rsidRPr="003B6D6F">
        <w:t>poliuretano</w:t>
      </w:r>
      <w:r w:rsidR="002372EB">
        <w:t xml:space="preserve"> </w:t>
      </w:r>
      <w:r w:rsidRPr="003B6D6F">
        <w:t>a</w:t>
      </w:r>
      <w:r w:rsidR="002372EB">
        <w:t xml:space="preserve"> </w:t>
      </w:r>
      <w:r w:rsidRPr="003B6D6F">
        <w:t>base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hidrofluoroolefina</w:t>
      </w:r>
      <w:r w:rsidR="00F26C58" w:rsidRPr="003B6D6F">
        <w:t>s</w:t>
      </w:r>
      <w:r w:rsidR="002372EB">
        <w:t xml:space="preserve"> </w:t>
      </w:r>
      <w:r w:rsidRPr="003B6D6F">
        <w:t>y</w:t>
      </w:r>
      <w:r w:rsidR="002372EB">
        <w:t xml:space="preserve"> </w:t>
      </w:r>
      <w:r w:rsidRPr="003B6D6F">
        <w:t>componentes</w:t>
      </w:r>
      <w:r w:rsidR="002372EB">
        <w:t xml:space="preserve"> </w:t>
      </w:r>
      <w:r w:rsidRPr="003B6D6F">
        <w:t>asociados</w:t>
      </w:r>
      <w:r w:rsidR="002372EB">
        <w:t xml:space="preserve"> </w:t>
      </w:r>
      <w:r w:rsidRPr="003B6D6F">
        <w:t>financiados</w:t>
      </w:r>
      <w:r w:rsidR="002372EB">
        <w:t xml:space="preserve"> </w:t>
      </w:r>
      <w:r w:rsidRPr="003B6D6F">
        <w:t>en</w:t>
      </w:r>
      <w:r w:rsidR="002372EB">
        <w:t xml:space="preserve"> </w:t>
      </w:r>
      <w:r w:rsidRPr="003B6D6F">
        <w:t>el</w:t>
      </w:r>
      <w:r w:rsidR="002372EB">
        <w:t xml:space="preserve"> </w:t>
      </w:r>
      <w:r w:rsidRPr="003B6D6F">
        <w:t>marco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la</w:t>
      </w:r>
      <w:r w:rsidR="002372EB">
        <w:t xml:space="preserve"> </w:t>
      </w:r>
      <w:r w:rsidRPr="003B6D6F">
        <w:t>etapa</w:t>
      </w:r>
      <w:r w:rsidR="002372EB">
        <w:t xml:space="preserve"> </w:t>
      </w:r>
      <w:r w:rsidRPr="003B6D6F">
        <w:t>II</w:t>
      </w:r>
      <w:r w:rsidR="002372EB">
        <w:t xml:space="preserve"> </w:t>
      </w:r>
      <w:r w:rsidRPr="003B6D6F">
        <w:t>del</w:t>
      </w:r>
      <w:r w:rsidR="002372EB">
        <w:t xml:space="preserve"> </w:t>
      </w:r>
      <w:r w:rsidRPr="003B6D6F">
        <w:t>PGEH</w:t>
      </w:r>
      <w:r w:rsidR="002372EB">
        <w:t xml:space="preserve"> </w:t>
      </w:r>
      <w:r w:rsidRPr="003B6D6F">
        <w:t>para</w:t>
      </w:r>
      <w:r w:rsidR="002372EB">
        <w:t xml:space="preserve"> </w:t>
      </w:r>
      <w:r w:rsidR="001067FE">
        <w:t xml:space="preserve">el </w:t>
      </w:r>
      <w:r w:rsidRPr="003B6D6F">
        <w:t>Uruguay;</w:t>
      </w:r>
    </w:p>
    <w:p w14:paraId="29C00F16" w14:textId="56DE4319" w:rsidR="0078447F" w:rsidRPr="003B6D6F" w:rsidRDefault="00BD7E2C" w:rsidP="0020496A">
      <w:pPr>
        <w:pStyle w:val="Heading2"/>
        <w:numPr>
          <w:ilvl w:val="1"/>
          <w:numId w:val="2"/>
        </w:numPr>
      </w:pPr>
      <w:r w:rsidRPr="003B6D6F">
        <w:t>Que</w:t>
      </w:r>
      <w:r w:rsidR="002372EB">
        <w:t xml:space="preserve"> </w:t>
      </w:r>
      <w:r w:rsidR="00491EF2">
        <w:t>d</w:t>
      </w:r>
      <w:r w:rsidR="00D54501" w:rsidRPr="00D54501">
        <w:t>esde</w:t>
      </w:r>
      <w:r w:rsidR="002372EB">
        <w:t xml:space="preserve"> </w:t>
      </w:r>
      <w:r w:rsidR="00D54501" w:rsidRPr="00D54501">
        <w:t>el</w:t>
      </w:r>
      <w:r w:rsidR="002372EB">
        <w:t xml:space="preserve"> </w:t>
      </w:r>
      <w:r w:rsidR="00D54501" w:rsidRPr="00D54501">
        <w:t>1º</w:t>
      </w:r>
      <w:r w:rsidR="002372EB">
        <w:t xml:space="preserve"> </w:t>
      </w:r>
      <w:r w:rsidR="00D54501" w:rsidRPr="00D54501">
        <w:t>de</w:t>
      </w:r>
      <w:r w:rsidR="002372EB">
        <w:t xml:space="preserve"> </w:t>
      </w:r>
      <w:r w:rsidR="00D54501" w:rsidRPr="00D54501">
        <w:t>enero</w:t>
      </w:r>
      <w:r w:rsidR="002372EB">
        <w:t xml:space="preserve"> </w:t>
      </w:r>
      <w:r w:rsidR="00D54501" w:rsidRPr="00D54501">
        <w:t>de</w:t>
      </w:r>
      <w:r w:rsidR="002372EB">
        <w:t xml:space="preserve"> </w:t>
      </w:r>
      <w:r w:rsidR="00D54501" w:rsidRPr="00D54501">
        <w:t>2023</w:t>
      </w:r>
      <w:r w:rsidR="002372EB">
        <w:t xml:space="preserve"> </w:t>
      </w:r>
      <w:r w:rsidR="00D54501">
        <w:t>y</w:t>
      </w:r>
      <w:r w:rsidR="002372EB">
        <w:t xml:space="preserve"> </w:t>
      </w:r>
      <w:r w:rsidR="00D54501" w:rsidRPr="00D54501">
        <w:t>el</w:t>
      </w:r>
      <w:r w:rsidR="002372EB">
        <w:t xml:space="preserve"> </w:t>
      </w:r>
      <w:r w:rsidR="00D54501" w:rsidRPr="00D54501">
        <w:t>1º</w:t>
      </w:r>
      <w:r w:rsidR="002372EB">
        <w:t xml:space="preserve"> </w:t>
      </w:r>
      <w:r w:rsidR="00D54501" w:rsidRPr="00D54501">
        <w:t>de</w:t>
      </w:r>
      <w:r w:rsidR="002372EB">
        <w:t xml:space="preserve"> </w:t>
      </w:r>
      <w:r w:rsidR="00D54501" w:rsidRPr="00D54501">
        <w:t>enero</w:t>
      </w:r>
      <w:r w:rsidR="002372EB">
        <w:t xml:space="preserve"> </w:t>
      </w:r>
      <w:r w:rsidR="00D54501" w:rsidRPr="00D54501">
        <w:t>de</w:t>
      </w:r>
      <w:r w:rsidR="002372EB">
        <w:t xml:space="preserve"> </w:t>
      </w:r>
      <w:r w:rsidR="00D54501" w:rsidRPr="00D54501">
        <w:t>2024</w:t>
      </w:r>
      <w:r w:rsidR="002372EB">
        <w:t xml:space="preserve"> </w:t>
      </w:r>
      <w:r w:rsidR="00D51EAA">
        <w:t>rigen</w:t>
      </w:r>
      <w:r w:rsidR="002372EB">
        <w:t xml:space="preserve"> </w:t>
      </w:r>
      <w:r w:rsidRPr="003B6D6F">
        <w:t>la</w:t>
      </w:r>
      <w:r w:rsidR="00D51EAA">
        <w:t>s</w:t>
      </w:r>
      <w:r w:rsidR="002372EB">
        <w:t xml:space="preserve"> </w:t>
      </w:r>
      <w:r w:rsidR="00D51EAA">
        <w:t>prohibiciones</w:t>
      </w:r>
      <w:r w:rsidR="002372EB">
        <w:t xml:space="preserve"> </w:t>
      </w:r>
      <w:r w:rsidRPr="003B6D6F">
        <w:t>de</w:t>
      </w:r>
      <w:r w:rsidR="002372EB">
        <w:t xml:space="preserve"> </w:t>
      </w:r>
      <w:r w:rsidR="00E12FFF" w:rsidRPr="003B6D6F">
        <w:t>importar</w:t>
      </w:r>
      <w:r w:rsidR="002372EB">
        <w:t xml:space="preserve"> </w:t>
      </w:r>
      <w:r w:rsidRPr="003B6D6F">
        <w:t>HCFC</w:t>
      </w:r>
      <w:r w:rsidR="002372EB">
        <w:t>-</w:t>
      </w:r>
      <w:r w:rsidRPr="003B6D6F">
        <w:t>141b</w:t>
      </w:r>
      <w:r w:rsidR="002372EB">
        <w:t xml:space="preserve"> </w:t>
      </w:r>
      <w:r w:rsidR="00E12FFF" w:rsidRPr="003B6D6F">
        <w:t>en</w:t>
      </w:r>
      <w:r w:rsidR="002372EB">
        <w:t xml:space="preserve"> </w:t>
      </w:r>
      <w:r w:rsidR="00E12FFF" w:rsidRPr="003B6D6F">
        <w:t>estado</w:t>
      </w:r>
      <w:r w:rsidR="002372EB">
        <w:t xml:space="preserve"> </w:t>
      </w:r>
      <w:r w:rsidRPr="003B6D6F">
        <w:t>puro</w:t>
      </w:r>
      <w:r w:rsidR="002372EB">
        <w:t xml:space="preserve"> </w:t>
      </w:r>
      <w:r w:rsidR="005E5754">
        <w:t>y</w:t>
      </w:r>
      <w:r w:rsidR="002372EB">
        <w:t xml:space="preserve"> </w:t>
      </w:r>
      <w:r w:rsidRPr="003B6D6F">
        <w:t>en</w:t>
      </w:r>
      <w:r w:rsidR="002372EB">
        <w:t xml:space="preserve"> </w:t>
      </w:r>
      <w:r w:rsidRPr="003B6D6F">
        <w:t>polioles</w:t>
      </w:r>
      <w:r w:rsidR="002372EB">
        <w:t xml:space="preserve"> </w:t>
      </w:r>
      <w:r w:rsidRPr="003B6D6F">
        <w:t>premezclados</w:t>
      </w:r>
      <w:r w:rsidR="00D82AE3">
        <w:t>,</w:t>
      </w:r>
      <w:r w:rsidR="002372EB">
        <w:t xml:space="preserve"> </w:t>
      </w:r>
      <w:r w:rsidR="00C65388">
        <w:t>respectivamente</w:t>
      </w:r>
      <w:r w:rsidRPr="003B6D6F">
        <w:t>;</w:t>
      </w:r>
      <w:r w:rsidR="002372EB">
        <w:t xml:space="preserve"> </w:t>
      </w:r>
      <w:r w:rsidRPr="003B6D6F">
        <w:t>y</w:t>
      </w:r>
    </w:p>
    <w:p w14:paraId="23FE0BF9" w14:textId="4A6BE604" w:rsidR="00CC7F4D" w:rsidRPr="003B6D6F" w:rsidRDefault="00BB5E7E" w:rsidP="0020496A">
      <w:pPr>
        <w:pStyle w:val="Heading2"/>
        <w:numPr>
          <w:ilvl w:val="1"/>
          <w:numId w:val="2"/>
        </w:numPr>
        <w:rPr>
          <w:rFonts w:eastAsia="MS Mincho"/>
        </w:rPr>
      </w:pPr>
      <w:r w:rsidRPr="003B6D6F">
        <w:t>La</w:t>
      </w:r>
      <w:r w:rsidR="002372EB">
        <w:t xml:space="preserve"> </w:t>
      </w:r>
      <w:r w:rsidRPr="003B6D6F">
        <w:t>finalización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la</w:t>
      </w:r>
      <w:r w:rsidR="002372EB">
        <w:t xml:space="preserve"> </w:t>
      </w:r>
      <w:r w:rsidRPr="003B6D6F">
        <w:t>etapa</w:t>
      </w:r>
      <w:r w:rsidR="002372EB">
        <w:t xml:space="preserve"> </w:t>
      </w:r>
      <w:r w:rsidRPr="003B6D6F">
        <w:t>II</w:t>
      </w:r>
      <w:r w:rsidR="002372EB">
        <w:t xml:space="preserve"> </w:t>
      </w:r>
      <w:r w:rsidRPr="003B6D6F">
        <w:t>del</w:t>
      </w:r>
      <w:r w:rsidR="002372EB">
        <w:t xml:space="preserve"> </w:t>
      </w:r>
      <w:r w:rsidRPr="003B6D6F">
        <w:t>PGEH</w:t>
      </w:r>
      <w:r w:rsidR="002372EB">
        <w:t xml:space="preserve"> </w:t>
      </w:r>
      <w:r w:rsidRPr="003B6D6F">
        <w:t>para</w:t>
      </w:r>
      <w:r w:rsidR="002372EB">
        <w:t xml:space="preserve"> </w:t>
      </w:r>
      <w:r w:rsidR="00D61C91">
        <w:t xml:space="preserve">el </w:t>
      </w:r>
      <w:r w:rsidRPr="003B6D6F">
        <w:t>Uruguay</w:t>
      </w:r>
      <w:r w:rsidR="002372EB">
        <w:t xml:space="preserve"> </w:t>
      </w:r>
      <w:r w:rsidRPr="003B6D6F">
        <w:t>y</w:t>
      </w:r>
      <w:r w:rsidR="002372EB">
        <w:t xml:space="preserve"> </w:t>
      </w:r>
      <w:r w:rsidR="00B33114">
        <w:t>de</w:t>
      </w:r>
      <w:r w:rsidR="002372EB">
        <w:t xml:space="preserve"> </w:t>
      </w:r>
      <w:r w:rsidRPr="003B6D6F">
        <w:t>que</w:t>
      </w:r>
      <w:r w:rsidR="002372EB">
        <w:t xml:space="preserve"> </w:t>
      </w:r>
      <w:r w:rsidR="00DA52EA" w:rsidRPr="003B6D6F">
        <w:t>la</w:t>
      </w:r>
      <w:r w:rsidR="002372EB">
        <w:t xml:space="preserve"> </w:t>
      </w:r>
      <w:r w:rsidR="00DA52EA" w:rsidRPr="003B6D6F">
        <w:t>suma</w:t>
      </w:r>
      <w:r w:rsidR="002372EB">
        <w:t xml:space="preserve"> </w:t>
      </w:r>
      <w:r w:rsidR="00DA52EA" w:rsidRPr="003B6D6F">
        <w:t>de</w:t>
      </w:r>
      <w:r w:rsidR="002372EB">
        <w:t xml:space="preserve"> </w:t>
      </w:r>
      <w:r w:rsidR="004627CB" w:rsidRPr="003B6D6F">
        <w:t>309.</w:t>
      </w:r>
      <w:r w:rsidRPr="003B6D6F">
        <w:t>186</w:t>
      </w:r>
      <w:r w:rsidR="001E0D2E">
        <w:t> </w:t>
      </w:r>
      <w:r w:rsidR="00DA52EA" w:rsidRPr="003B6D6F">
        <w:t>$EUA</w:t>
      </w:r>
      <w:r w:rsidR="002372EB">
        <w:t xml:space="preserve"> </w:t>
      </w:r>
      <w:r w:rsidR="00DA52EA" w:rsidRPr="003B6D6F">
        <w:t>en</w:t>
      </w:r>
      <w:r w:rsidR="002372EB">
        <w:t xml:space="preserve"> </w:t>
      </w:r>
      <w:r w:rsidR="00DA52EA" w:rsidRPr="003B6D6F">
        <w:t>sobrecostos</w:t>
      </w:r>
      <w:r w:rsidR="002372EB">
        <w:t xml:space="preserve"> </w:t>
      </w:r>
      <w:r w:rsidR="00DA52EA" w:rsidRPr="003B6D6F">
        <w:t>de</w:t>
      </w:r>
      <w:r w:rsidR="002372EB">
        <w:t xml:space="preserve"> </w:t>
      </w:r>
      <w:r w:rsidR="00DA52EA" w:rsidRPr="003B6D6F">
        <w:t>operación</w:t>
      </w:r>
      <w:r w:rsidR="002372EB">
        <w:t xml:space="preserve"> </w:t>
      </w:r>
      <w:r w:rsidR="00DA52EA" w:rsidRPr="003B6D6F">
        <w:t>no</w:t>
      </w:r>
      <w:r w:rsidR="002372EB">
        <w:t xml:space="preserve"> </w:t>
      </w:r>
      <w:r w:rsidR="00DA52EA" w:rsidRPr="003B6D6F">
        <w:t>desembolsados</w:t>
      </w:r>
      <w:r w:rsidRPr="003B6D6F">
        <w:t>,</w:t>
      </w:r>
      <w:r w:rsidR="002372EB">
        <w:t xml:space="preserve"> </w:t>
      </w:r>
      <w:r w:rsidRPr="003B6D6F">
        <w:t>más</w:t>
      </w:r>
      <w:r w:rsidR="002372EB">
        <w:t xml:space="preserve"> </w:t>
      </w:r>
      <w:r w:rsidRPr="003B6D6F">
        <w:t>gastos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apoyo</w:t>
      </w:r>
      <w:r w:rsidR="002372EB">
        <w:t xml:space="preserve"> </w:t>
      </w:r>
      <w:r w:rsidR="008905D0" w:rsidRPr="003B6D6F">
        <w:t>de</w:t>
      </w:r>
      <w:r w:rsidR="002372EB">
        <w:t xml:space="preserve"> </w:t>
      </w:r>
      <w:r w:rsidR="008905D0" w:rsidRPr="003B6D6F">
        <w:t>21.</w:t>
      </w:r>
      <w:r w:rsidR="00752FC5" w:rsidRPr="003B6D6F">
        <w:t>643</w:t>
      </w:r>
      <w:r w:rsidR="002372EB">
        <w:t xml:space="preserve"> </w:t>
      </w:r>
      <w:r w:rsidR="00752FC5" w:rsidRPr="003B6D6F">
        <w:t>$EUA</w:t>
      </w:r>
      <w:r w:rsidR="002372EB">
        <w:t xml:space="preserve"> </w:t>
      </w:r>
      <w:r w:rsidRPr="003B6D6F">
        <w:t>asociados</w:t>
      </w:r>
      <w:r w:rsidR="002372EB">
        <w:t xml:space="preserve"> </w:t>
      </w:r>
      <w:r w:rsidRPr="003B6D6F">
        <w:t>a</w:t>
      </w:r>
      <w:r w:rsidR="002372EB">
        <w:t xml:space="preserve"> </w:t>
      </w:r>
      <w:r w:rsidRPr="003B6D6F">
        <w:t>empresas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espuma</w:t>
      </w:r>
      <w:r w:rsidR="002372EB">
        <w:t xml:space="preserve"> </w:t>
      </w:r>
      <w:r w:rsidRPr="003B6D6F">
        <w:t>de</w:t>
      </w:r>
      <w:r w:rsidR="002372EB">
        <w:t xml:space="preserve"> </w:t>
      </w:r>
      <w:r w:rsidRPr="003B6D6F">
        <w:t>poliuretano</w:t>
      </w:r>
      <w:r w:rsidR="002372EB">
        <w:t xml:space="preserve"> </w:t>
      </w:r>
      <w:r w:rsidRPr="003B6D6F">
        <w:t>no</w:t>
      </w:r>
      <w:r w:rsidR="002372EB">
        <w:t xml:space="preserve"> </w:t>
      </w:r>
      <w:r w:rsidRPr="003B6D6F">
        <w:t>convertidas,</w:t>
      </w:r>
      <w:r w:rsidR="002372EB">
        <w:t xml:space="preserve"> </w:t>
      </w:r>
      <w:r w:rsidRPr="003B6D6F">
        <w:t>se</w:t>
      </w:r>
      <w:r w:rsidR="002372EB">
        <w:t xml:space="preserve"> </w:t>
      </w:r>
      <w:r w:rsidR="00914E7C" w:rsidRPr="003B6D6F">
        <w:t>reintegrará</w:t>
      </w:r>
      <w:r w:rsidR="002372EB">
        <w:t xml:space="preserve"> </w:t>
      </w:r>
      <w:r w:rsidRPr="003B6D6F">
        <w:t>al</w:t>
      </w:r>
      <w:r w:rsidR="002372EB">
        <w:t xml:space="preserve"> </w:t>
      </w:r>
      <w:r w:rsidRPr="003B6D6F">
        <w:t>Fondo</w:t>
      </w:r>
      <w:r w:rsidR="002372EB">
        <w:t xml:space="preserve"> </w:t>
      </w:r>
      <w:r w:rsidRPr="003B6D6F">
        <w:t>Multilateral</w:t>
      </w:r>
      <w:r w:rsidR="002372EB">
        <w:t xml:space="preserve"> </w:t>
      </w:r>
      <w:r w:rsidR="007A40B8" w:rsidRPr="003B6D6F">
        <w:t>durante</w:t>
      </w:r>
      <w:r w:rsidR="002372EB">
        <w:t xml:space="preserve"> </w:t>
      </w:r>
      <w:r w:rsidRPr="003B6D6F">
        <w:t>la</w:t>
      </w:r>
      <w:r w:rsidR="002372EB">
        <w:t xml:space="preserve"> </w:t>
      </w:r>
      <w:r w:rsidRPr="003B6D6F">
        <w:t>96ª</w:t>
      </w:r>
      <w:r w:rsidR="002372EB">
        <w:t xml:space="preserve"> </w:t>
      </w:r>
      <w:r w:rsidRPr="003B6D6F">
        <w:t>reunión.</w:t>
      </w:r>
    </w:p>
    <w:p w14:paraId="70F61001" w14:textId="42369970" w:rsidR="0078447F" w:rsidRPr="003D0B91" w:rsidRDefault="0078447F" w:rsidP="0078447F">
      <w:pPr>
        <w:widowControl w:val="0"/>
        <w:spacing w:after="240"/>
        <w:ind w:left="706"/>
        <w:rPr>
          <w:iCs/>
          <w:u w:val="single"/>
        </w:rPr>
      </w:pPr>
      <w:r w:rsidRPr="003D0B91">
        <w:rPr>
          <w:i/>
          <w:u w:val="single"/>
        </w:rPr>
        <w:t>Viet</w:t>
      </w:r>
      <w:r w:rsidR="002372EB">
        <w:rPr>
          <w:i/>
          <w:u w:val="single"/>
        </w:rPr>
        <w:t xml:space="preserve"> </w:t>
      </w:r>
      <w:r w:rsidRPr="003D0B91">
        <w:rPr>
          <w:i/>
          <w:u w:val="single"/>
        </w:rPr>
        <w:t>Nam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Plan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gestión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para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eliminación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A02226" w:rsidRPr="003D0B91">
        <w:rPr>
          <w:i/>
          <w:u w:val="single"/>
        </w:rPr>
        <w:t>HCFC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(etapa</w:t>
      </w:r>
      <w:r w:rsidR="002372EB">
        <w:rPr>
          <w:i/>
          <w:u w:val="single"/>
        </w:rPr>
        <w:t xml:space="preserve"> </w:t>
      </w:r>
      <w:r w:rsidR="004A148B" w:rsidRPr="003D0B91">
        <w:rPr>
          <w:i/>
          <w:u w:val="single"/>
        </w:rPr>
        <w:t>II,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sobre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la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marcha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las</w:t>
      </w:r>
      <w:r w:rsidR="002372EB">
        <w:rPr>
          <w:i/>
          <w:u w:val="single"/>
        </w:rPr>
        <w:t xml:space="preserve"> </w:t>
      </w:r>
      <w:r w:rsidR="00913ADF" w:rsidRPr="003D0B91">
        <w:rPr>
          <w:i/>
          <w:u w:val="single"/>
        </w:rPr>
        <w:t>actividades</w:t>
      </w:r>
      <w:r w:rsidR="000E2691" w:rsidRPr="008E6105">
        <w:rPr>
          <w:i/>
          <w:u w:val="single"/>
        </w:rPr>
        <w:t>)</w:t>
      </w:r>
      <w:r w:rsidR="002372EB">
        <w:rPr>
          <w:i/>
          <w:u w:val="single"/>
        </w:rPr>
        <w:t xml:space="preserve"> </w:t>
      </w:r>
      <w:r w:rsidRPr="008E6105">
        <w:rPr>
          <w:i/>
          <w:u w:val="single"/>
        </w:rPr>
        <w:t>(</w:t>
      </w:r>
      <w:r w:rsidR="007209B4" w:rsidRPr="003D0B91">
        <w:rPr>
          <w:i/>
          <w:u w:val="single"/>
        </w:rPr>
        <w:t>Banco</w:t>
      </w:r>
      <w:r w:rsidR="002372EB">
        <w:rPr>
          <w:i/>
          <w:u w:val="single"/>
        </w:rPr>
        <w:t xml:space="preserve"> </w:t>
      </w:r>
      <w:r w:rsidR="007209B4" w:rsidRPr="003D0B91">
        <w:rPr>
          <w:i/>
          <w:u w:val="single"/>
        </w:rPr>
        <w:t>Mundial</w:t>
      </w:r>
      <w:r w:rsidR="002372EB">
        <w:rPr>
          <w:i/>
          <w:u w:val="single"/>
        </w:rPr>
        <w:t xml:space="preserve"> </w:t>
      </w:r>
      <w:r w:rsidR="009C708E" w:rsidRPr="003D0B91">
        <w:rPr>
          <w:i/>
          <w:u w:val="single"/>
        </w:rPr>
        <w:t>y</w:t>
      </w:r>
      <w:r w:rsidR="002372EB">
        <w:rPr>
          <w:i/>
          <w:u w:val="single"/>
        </w:rPr>
        <w:t xml:space="preserve"> </w:t>
      </w:r>
      <w:r w:rsidR="009C708E" w:rsidRPr="003D0B91">
        <w:rPr>
          <w:i/>
          <w:u w:val="single"/>
        </w:rPr>
        <w:t>Gobierno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237829" w:rsidRPr="003D0B91">
        <w:rPr>
          <w:i/>
          <w:u w:val="single"/>
        </w:rPr>
        <w:t>Japón</w:t>
      </w:r>
      <w:r w:rsidR="000E2691" w:rsidRPr="000E2691">
        <w:rPr>
          <w:i/>
        </w:rPr>
        <w:t>)</w:t>
      </w:r>
      <w:r w:rsidR="002372EB">
        <w:rPr>
          <w:i/>
        </w:rPr>
        <w:t xml:space="preserve"> </w:t>
      </w:r>
      <w:r w:rsidRPr="003D0B91">
        <w:rPr>
          <w:i/>
        </w:rPr>
        <w:t>(</w:t>
      </w:r>
      <w:r w:rsidR="00E97DBE" w:rsidRPr="003D0B91">
        <w:rPr>
          <w:i/>
        </w:rPr>
        <w:t>párrafo</w:t>
      </w:r>
      <w:r w:rsidRPr="003D0B91">
        <w:rPr>
          <w:i/>
        </w:rPr>
        <w:t>s</w:t>
      </w:r>
      <w:r w:rsidR="002372EB">
        <w:rPr>
          <w:i/>
        </w:rPr>
        <w:t xml:space="preserve"> </w:t>
      </w:r>
      <w:r w:rsidR="005671D5" w:rsidRPr="003D0B91">
        <w:rPr>
          <w:i/>
        </w:rPr>
        <w:t>93</w:t>
      </w:r>
      <w:r w:rsidR="002372EB">
        <w:rPr>
          <w:i/>
        </w:rPr>
        <w:t>-</w:t>
      </w:r>
      <w:r w:rsidR="005671D5" w:rsidRPr="003D0B91">
        <w:rPr>
          <w:i/>
        </w:rPr>
        <w:t>95</w:t>
      </w:r>
      <w:r w:rsidRPr="003D0B91">
        <w:rPr>
          <w:i/>
        </w:rPr>
        <w:t>)</w:t>
      </w:r>
    </w:p>
    <w:p w14:paraId="2AD0F2F8" w14:textId="169351BD" w:rsidR="0078447F" w:rsidRPr="003D0B91" w:rsidRDefault="00597F4A" w:rsidP="0078447F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2D05F0A2" w14:textId="0335B4D8" w:rsidR="0078447F" w:rsidRPr="003D0B91" w:rsidRDefault="009343B0" w:rsidP="0078447F">
      <w:pPr>
        <w:widowControl w:val="0"/>
        <w:spacing w:after="240"/>
        <w:ind w:left="706"/>
        <w:rPr>
          <w:color w:val="000000" w:themeColor="text1"/>
        </w:rPr>
      </w:pPr>
      <w:r w:rsidRPr="00B5686E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B5686E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B5686E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B5686E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B5686E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B5686E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Pr="00B5686E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Pr="00B5686E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3374FD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Banco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Mundial</w:t>
      </w:r>
      <w:r w:rsidR="002372EB">
        <w:rPr>
          <w:color w:val="000000" w:themeColor="text1"/>
        </w:rPr>
        <w:t xml:space="preserve"> </w:t>
      </w:r>
      <w:r w:rsidR="003374FD">
        <w:rPr>
          <w:color w:val="000000" w:themeColor="text1"/>
        </w:rPr>
        <w:t>presentó</w:t>
      </w:r>
      <w:r w:rsidR="002372EB">
        <w:rPr>
          <w:color w:val="000000" w:themeColor="text1"/>
        </w:rPr>
        <w:t xml:space="preserve"> </w:t>
      </w:r>
      <w:r w:rsidR="009D4A3C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informe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final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marcha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etapa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II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PGEH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="006617BA">
        <w:rPr>
          <w:color w:val="000000" w:themeColor="text1"/>
        </w:rPr>
        <w:t>Viet Nam</w:t>
      </w:r>
      <w:r w:rsidR="00EC0EEE" w:rsidRPr="00B5686E">
        <w:rPr>
          <w:color w:val="000000" w:themeColor="text1"/>
        </w:rPr>
        <w:t>,</w:t>
      </w:r>
      <w:r w:rsidR="002372EB">
        <w:rPr>
          <w:color w:val="000000" w:themeColor="text1"/>
        </w:rPr>
        <w:t xml:space="preserve"> </w:t>
      </w:r>
      <w:r w:rsidR="006D73F0">
        <w:rPr>
          <w:color w:val="000000" w:themeColor="text1"/>
        </w:rPr>
        <w:t>documento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será</w:t>
      </w:r>
      <w:r w:rsidR="002372EB">
        <w:rPr>
          <w:color w:val="000000" w:themeColor="text1"/>
        </w:rPr>
        <w:t xml:space="preserve"> </w:t>
      </w:r>
      <w:r w:rsidR="00CF6488">
        <w:rPr>
          <w:color w:val="000000" w:themeColor="text1"/>
        </w:rPr>
        <w:t>analizado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presentado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Secretaría</w:t>
      </w:r>
      <w:r w:rsidR="002372EB">
        <w:rPr>
          <w:color w:val="000000" w:themeColor="text1"/>
        </w:rPr>
        <w:t xml:space="preserve"> </w:t>
      </w:r>
      <w:r w:rsidR="008C0148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95ª</w:t>
      </w:r>
      <w:r w:rsidR="002372EB">
        <w:rPr>
          <w:color w:val="000000" w:themeColor="text1"/>
        </w:rPr>
        <w:t xml:space="preserve"> </w:t>
      </w:r>
      <w:r w:rsidR="00EC0EEE" w:rsidRPr="00B5686E">
        <w:rPr>
          <w:color w:val="000000" w:themeColor="text1"/>
        </w:rPr>
        <w:t>reunión.</w:t>
      </w:r>
    </w:p>
    <w:p w14:paraId="6D2EEA24" w14:textId="0A2DA591" w:rsidR="00E741EC" w:rsidRPr="003D0B91" w:rsidRDefault="0087335B" w:rsidP="00185512">
      <w:pPr>
        <w:keepNext/>
        <w:spacing w:after="240"/>
        <w:ind w:left="709"/>
        <w:rPr>
          <w:b/>
          <w:bCs/>
          <w:iCs/>
        </w:rPr>
      </w:pPr>
      <w:r w:rsidRPr="003D0B91">
        <w:rPr>
          <w:b/>
          <w:bCs/>
          <w:iCs/>
        </w:rPr>
        <w:t>B</w:t>
      </w:r>
      <w:r w:rsidR="00185512" w:rsidRPr="003D0B91">
        <w:rPr>
          <w:b/>
          <w:bCs/>
          <w:iCs/>
        </w:rPr>
        <w:t>.</w:t>
      </w:r>
      <w:r w:rsidR="00185512" w:rsidRPr="003D0B91">
        <w:rPr>
          <w:b/>
          <w:bCs/>
          <w:iCs/>
        </w:rPr>
        <w:tab/>
      </w:r>
      <w:r w:rsidR="004D7446" w:rsidRPr="003D0B91">
        <w:rPr>
          <w:b/>
          <w:bCs/>
          <w:iCs/>
        </w:rPr>
        <w:t>Informe</w:t>
      </w:r>
      <w:r w:rsidR="002372EB">
        <w:rPr>
          <w:b/>
          <w:bCs/>
          <w:iCs/>
        </w:rPr>
        <w:t xml:space="preserve"> </w:t>
      </w:r>
      <w:r w:rsidR="00DC1C84" w:rsidRPr="003D0B91">
        <w:rPr>
          <w:b/>
          <w:bCs/>
          <w:iCs/>
        </w:rPr>
        <w:t>sobre</w:t>
      </w:r>
      <w:r w:rsidR="002372EB">
        <w:rPr>
          <w:b/>
          <w:bCs/>
          <w:iCs/>
        </w:rPr>
        <w:t xml:space="preserve"> </w:t>
      </w:r>
      <w:r w:rsidR="00DC1C84" w:rsidRPr="003D0B91">
        <w:rPr>
          <w:b/>
          <w:bCs/>
          <w:iCs/>
        </w:rPr>
        <w:t>un</w:t>
      </w:r>
      <w:r w:rsidR="002372EB">
        <w:rPr>
          <w:b/>
          <w:bCs/>
          <w:iCs/>
        </w:rPr>
        <w:t xml:space="preserve"> </w:t>
      </w:r>
      <w:r w:rsidR="00DC1C84" w:rsidRPr="003D0B91">
        <w:rPr>
          <w:b/>
          <w:bCs/>
          <w:iCs/>
        </w:rPr>
        <w:t>proyecto</w:t>
      </w:r>
      <w:r w:rsidR="002372EB">
        <w:rPr>
          <w:b/>
          <w:bCs/>
          <w:iCs/>
        </w:rPr>
        <w:t xml:space="preserve"> </w:t>
      </w:r>
      <w:r w:rsidR="00DC1C84" w:rsidRPr="003D0B91">
        <w:rPr>
          <w:b/>
          <w:bCs/>
          <w:iCs/>
        </w:rPr>
        <w:t>de</w:t>
      </w:r>
      <w:r w:rsidR="002372EB">
        <w:rPr>
          <w:b/>
          <w:bCs/>
          <w:iCs/>
        </w:rPr>
        <w:t xml:space="preserve"> </w:t>
      </w:r>
      <w:r w:rsidR="00185512" w:rsidRPr="003D0B91">
        <w:rPr>
          <w:b/>
          <w:bCs/>
          <w:iCs/>
        </w:rPr>
        <w:t>HFC</w:t>
      </w:r>
    </w:p>
    <w:p w14:paraId="433652E4" w14:textId="4FD4EFEB" w:rsidR="00185512" w:rsidRPr="003D0B91" w:rsidRDefault="00AF032B" w:rsidP="00185512">
      <w:pPr>
        <w:keepNext/>
        <w:spacing w:after="240"/>
        <w:ind w:left="709"/>
        <w:rPr>
          <w:i/>
        </w:rPr>
      </w:pPr>
      <w:r w:rsidRPr="003D0B91">
        <w:rPr>
          <w:i/>
          <w:u w:val="single"/>
        </w:rPr>
        <w:t>Jordania</w:t>
      </w:r>
      <w:r w:rsidR="00093AA0" w:rsidRPr="00093AA0">
        <w:rPr>
          <w:i/>
        </w:rPr>
        <w:t>:</w:t>
      </w:r>
      <w:r w:rsidR="002372EB">
        <w:rPr>
          <w:i/>
          <w:u w:val="single"/>
        </w:rPr>
        <w:t xml:space="preserve"> </w:t>
      </w:r>
      <w:r w:rsidR="004D7446" w:rsidRPr="003D0B91">
        <w:rPr>
          <w:i/>
          <w:u w:val="single"/>
        </w:rPr>
        <w:t>Informe</w:t>
      </w:r>
      <w:r w:rsidR="002372EB">
        <w:rPr>
          <w:i/>
          <w:u w:val="single"/>
        </w:rPr>
        <w:t xml:space="preserve"> </w:t>
      </w:r>
      <w:r w:rsidR="003E1E29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5E55EC" w:rsidRPr="003D0B91">
        <w:rPr>
          <w:i/>
          <w:u w:val="single"/>
        </w:rPr>
        <w:t>ventas</w:t>
      </w:r>
      <w:r w:rsidR="002372EB">
        <w:rPr>
          <w:i/>
          <w:u w:val="single"/>
        </w:rPr>
        <w:t xml:space="preserve"> </w:t>
      </w:r>
      <w:r w:rsidR="005E55EC" w:rsidRPr="003D0B91">
        <w:rPr>
          <w:i/>
          <w:u w:val="single"/>
        </w:rPr>
        <w:t>anuales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grandes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climatizadores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unitarios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comerciales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azotea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a</w:t>
      </w:r>
      <w:r w:rsidR="002372EB">
        <w:rPr>
          <w:i/>
          <w:u w:val="single"/>
        </w:rPr>
        <w:t xml:space="preserve"> </w:t>
      </w:r>
      <w:r w:rsidR="005B0D32" w:rsidRPr="003D0B91">
        <w:rPr>
          <w:i/>
          <w:u w:val="single"/>
        </w:rPr>
        <w:t>base</w:t>
      </w:r>
      <w:r w:rsidR="002372EB">
        <w:rPr>
          <w:i/>
          <w:u w:val="single"/>
        </w:rPr>
        <w:t xml:space="preserve"> </w:t>
      </w:r>
      <w:r w:rsidR="005E55EC" w:rsidRPr="003D0B91">
        <w:rPr>
          <w:i/>
          <w:u w:val="single"/>
        </w:rPr>
        <w:t>de</w:t>
      </w:r>
      <w:r w:rsidR="002372EB">
        <w:rPr>
          <w:i/>
          <w:u w:val="single"/>
        </w:rPr>
        <w:t xml:space="preserve"> </w:t>
      </w:r>
      <w:r w:rsidR="00AD1F09" w:rsidRPr="003D0B91">
        <w:rPr>
          <w:i/>
          <w:u w:val="single"/>
        </w:rPr>
        <w:t>R</w:t>
      </w:r>
      <w:r w:rsidR="002372EB">
        <w:rPr>
          <w:i/>
          <w:u w:val="single"/>
        </w:rPr>
        <w:t>-</w:t>
      </w:r>
      <w:r w:rsidR="00AD1F09" w:rsidRPr="003D0B91">
        <w:rPr>
          <w:i/>
          <w:u w:val="single"/>
        </w:rPr>
        <w:t>290</w:t>
      </w:r>
      <w:r w:rsidR="002372EB">
        <w:rPr>
          <w:i/>
          <w:u w:val="single"/>
        </w:rPr>
        <w:t xml:space="preserve"> </w:t>
      </w:r>
      <w:r w:rsidR="00AD1F09" w:rsidRPr="003D0B91">
        <w:rPr>
          <w:i/>
          <w:u w:val="single"/>
        </w:rPr>
        <w:t>(</w:t>
      </w:r>
      <w:r w:rsidR="007209B4" w:rsidRPr="003D0B91">
        <w:rPr>
          <w:i/>
          <w:u w:val="single"/>
        </w:rPr>
        <w:t>decisión</w:t>
      </w:r>
      <w:r w:rsidR="002372EB">
        <w:rPr>
          <w:i/>
          <w:u w:val="single"/>
        </w:rPr>
        <w:t xml:space="preserve"> </w:t>
      </w:r>
      <w:r w:rsidR="00AD1F09" w:rsidRPr="003D0B91">
        <w:rPr>
          <w:i/>
          <w:u w:val="single"/>
        </w:rPr>
        <w:t>90/25</w:t>
      </w:r>
      <w:r w:rsidR="002261E1">
        <w:rPr>
          <w:i/>
          <w:u w:val="single"/>
        </w:rPr>
        <w:t xml:space="preserve"> </w:t>
      </w:r>
      <w:r w:rsidR="006F3D77" w:rsidRPr="003D0B91">
        <w:rPr>
          <w:i/>
          <w:u w:val="single"/>
        </w:rPr>
        <w:t>b</w:t>
      </w:r>
      <w:r w:rsidR="000E2691" w:rsidRPr="006617BA">
        <w:rPr>
          <w:i/>
          <w:u w:val="single"/>
        </w:rPr>
        <w:t>)</w:t>
      </w:r>
      <w:r w:rsidR="002372EB" w:rsidRPr="006617BA">
        <w:rPr>
          <w:i/>
          <w:u w:val="single"/>
        </w:rPr>
        <w:t xml:space="preserve"> </w:t>
      </w:r>
      <w:r w:rsidR="00831630" w:rsidRPr="003D0B91">
        <w:rPr>
          <w:i/>
          <w:u w:val="single"/>
        </w:rPr>
        <w:t>ii</w:t>
      </w:r>
      <w:r w:rsidR="000E2691" w:rsidRPr="000E2691">
        <w:rPr>
          <w:i/>
        </w:rPr>
        <w:t>)</w:t>
      </w:r>
      <w:r w:rsidR="00AD1F09" w:rsidRPr="003D0B91">
        <w:rPr>
          <w:i/>
        </w:rPr>
        <w:t>)</w:t>
      </w:r>
      <w:r w:rsidR="002372EB">
        <w:rPr>
          <w:i/>
        </w:rPr>
        <w:t xml:space="preserve"> </w:t>
      </w:r>
      <w:r w:rsidR="007E6E44" w:rsidRPr="003D0B91">
        <w:rPr>
          <w:i/>
        </w:rPr>
        <w:t>(ONUDI)</w:t>
      </w:r>
      <w:r w:rsidR="002372EB">
        <w:rPr>
          <w:i/>
        </w:rPr>
        <w:t xml:space="preserve"> </w:t>
      </w:r>
      <w:r w:rsidR="00185512" w:rsidRPr="003D0B91">
        <w:rPr>
          <w:i/>
        </w:rPr>
        <w:t>(</w:t>
      </w:r>
      <w:r w:rsidR="00E97DBE" w:rsidRPr="003D0B91">
        <w:rPr>
          <w:i/>
        </w:rPr>
        <w:t>párrafo</w:t>
      </w:r>
      <w:r w:rsidR="00185512" w:rsidRPr="003D0B91">
        <w:rPr>
          <w:i/>
        </w:rPr>
        <w:t>s</w:t>
      </w:r>
      <w:r w:rsidR="002372EB">
        <w:rPr>
          <w:i/>
        </w:rPr>
        <w:t xml:space="preserve"> </w:t>
      </w:r>
      <w:r w:rsidR="00AD1F09" w:rsidRPr="003D0B91">
        <w:rPr>
          <w:i/>
        </w:rPr>
        <w:t>96</w:t>
      </w:r>
      <w:r w:rsidR="002372EB">
        <w:rPr>
          <w:i/>
        </w:rPr>
        <w:t>-</w:t>
      </w:r>
      <w:r w:rsidR="00AD1F09" w:rsidRPr="003D0B91">
        <w:rPr>
          <w:i/>
        </w:rPr>
        <w:t>98</w:t>
      </w:r>
      <w:r w:rsidR="00185512" w:rsidRPr="003D0B91">
        <w:rPr>
          <w:i/>
        </w:rPr>
        <w:t>)</w:t>
      </w:r>
    </w:p>
    <w:p w14:paraId="1616D33E" w14:textId="1F6E5C65" w:rsidR="00185512" w:rsidRPr="003D0B91" w:rsidRDefault="00597F4A" w:rsidP="00185512">
      <w:pPr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04B29FE8" w14:textId="7ED87727" w:rsidR="00185512" w:rsidRPr="003D0B91" w:rsidRDefault="009343B0" w:rsidP="00185512">
      <w:pPr>
        <w:spacing w:after="240"/>
        <w:ind w:left="709"/>
        <w:rPr>
          <w:color w:val="000000" w:themeColor="text1"/>
          <w:u w:val="single"/>
        </w:rPr>
      </w:pPr>
      <w:r w:rsidRPr="008A7120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8A7120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8A7120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8A7120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8A7120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8A7120">
        <w:rPr>
          <w:color w:val="000000" w:themeColor="text1"/>
          <w:u w:val="single"/>
        </w:rPr>
        <w:t>oportuno</w:t>
      </w:r>
      <w:r w:rsidR="002372EB">
        <w:rPr>
          <w:color w:val="000000" w:themeColor="text1"/>
        </w:rPr>
        <w:t xml:space="preserve"> </w:t>
      </w:r>
      <w:r w:rsidRPr="008A7120">
        <w:rPr>
          <w:color w:val="000000" w:themeColor="text1"/>
        </w:rPr>
        <w:t>tomar</w:t>
      </w:r>
      <w:r w:rsidR="002372EB">
        <w:rPr>
          <w:color w:val="000000" w:themeColor="text1"/>
        </w:rPr>
        <w:t xml:space="preserve"> </w:t>
      </w:r>
      <w:r w:rsidRPr="008A7120">
        <w:rPr>
          <w:color w:val="000000" w:themeColor="text1"/>
        </w:rPr>
        <w:t>nota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FD6167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ONUDI,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nombre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Pe</w:t>
      </w:r>
      <w:r w:rsidR="00A25B9F">
        <w:rPr>
          <w:color w:val="000000" w:themeColor="text1"/>
        </w:rPr>
        <w:t>tra</w:t>
      </w:r>
      <w:r w:rsidR="002372EB">
        <w:rPr>
          <w:color w:val="000000" w:themeColor="text1"/>
        </w:rPr>
        <w:t xml:space="preserve"> </w:t>
      </w:r>
      <w:r w:rsidR="00A25B9F" w:rsidRPr="001E0D2E">
        <w:rPr>
          <w:color w:val="000000" w:themeColor="text1"/>
          <w:lang w:val="fr-FR"/>
        </w:rPr>
        <w:t>Engineering</w:t>
      </w:r>
      <w:r w:rsidR="002372EB" w:rsidRPr="001E0D2E">
        <w:rPr>
          <w:color w:val="000000" w:themeColor="text1"/>
          <w:lang w:val="fr-FR"/>
        </w:rPr>
        <w:t xml:space="preserve"> </w:t>
      </w:r>
      <w:r w:rsidR="00A25B9F" w:rsidRPr="001E0D2E">
        <w:rPr>
          <w:color w:val="000000" w:themeColor="text1"/>
          <w:lang w:val="fr-FR"/>
        </w:rPr>
        <w:t>Industries</w:t>
      </w:r>
      <w:r w:rsidR="002372EB" w:rsidRPr="001E0D2E">
        <w:rPr>
          <w:color w:val="000000" w:themeColor="text1"/>
          <w:lang w:val="fr-FR"/>
        </w:rPr>
        <w:t xml:space="preserve"> </w:t>
      </w:r>
      <w:r w:rsidR="00A25B9F" w:rsidRPr="001E0D2E">
        <w:rPr>
          <w:color w:val="000000" w:themeColor="text1"/>
          <w:lang w:val="fr-FR"/>
        </w:rPr>
        <w:t>Co.,</w:t>
      </w:r>
      <w:r w:rsidR="002372EB" w:rsidRPr="001E0D2E">
        <w:rPr>
          <w:color w:val="000000" w:themeColor="text1"/>
          <w:lang w:val="fr-FR"/>
        </w:rPr>
        <w:t xml:space="preserve"> </w:t>
      </w:r>
      <w:r w:rsidR="00883AC8">
        <w:rPr>
          <w:color w:val="000000" w:themeColor="text1"/>
        </w:rPr>
        <w:t>presentó</w:t>
      </w:r>
      <w:r w:rsidR="002372EB">
        <w:rPr>
          <w:color w:val="000000" w:themeColor="text1"/>
        </w:rPr>
        <w:t xml:space="preserve"> </w:t>
      </w:r>
      <w:r w:rsidR="00C635B6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informe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las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ventas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anuales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grandes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climatizadores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unitarios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comerciales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azotea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base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2468DB" w:rsidRPr="002468DB">
        <w:rPr>
          <w:color w:val="000000" w:themeColor="text1"/>
        </w:rPr>
        <w:t>R</w:t>
      </w:r>
      <w:r w:rsidR="002372EB">
        <w:rPr>
          <w:color w:val="000000" w:themeColor="text1"/>
        </w:rPr>
        <w:t>-</w:t>
      </w:r>
      <w:r w:rsidR="002468DB" w:rsidRPr="002468DB">
        <w:rPr>
          <w:color w:val="000000" w:themeColor="text1"/>
        </w:rPr>
        <w:t>29</w:t>
      </w:r>
      <w:r w:rsidR="002468DB">
        <w:rPr>
          <w:color w:val="000000" w:themeColor="text1"/>
        </w:rPr>
        <w:t>0</w:t>
      </w:r>
      <w:r w:rsidR="002372EB">
        <w:rPr>
          <w:color w:val="000000" w:themeColor="text1"/>
        </w:rPr>
        <w:t xml:space="preserve"> </w:t>
      </w:r>
      <w:r w:rsidR="00F65E6D" w:rsidRPr="008A7120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países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acogidos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no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acogidos</w:t>
      </w:r>
      <w:r w:rsidR="002372EB">
        <w:rPr>
          <w:color w:val="000000" w:themeColor="text1"/>
        </w:rPr>
        <w:t xml:space="preserve"> </w:t>
      </w:r>
      <w:r w:rsidR="00645C73" w:rsidRPr="00645C73">
        <w:rPr>
          <w:color w:val="000000" w:themeColor="text1"/>
        </w:rPr>
        <w:t>al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artículo</w:t>
      </w:r>
      <w:r w:rsidR="002372EB">
        <w:rPr>
          <w:color w:val="000000" w:themeColor="text1"/>
        </w:rPr>
        <w:t xml:space="preserve"> </w:t>
      </w:r>
      <w:r w:rsidR="00643EE8">
        <w:rPr>
          <w:color w:val="000000" w:themeColor="text1"/>
        </w:rPr>
        <w:t>5</w:t>
      </w:r>
      <w:r w:rsidR="00F65E6D" w:rsidRPr="008A7120">
        <w:rPr>
          <w:color w:val="000000" w:themeColor="text1"/>
        </w:rPr>
        <w:t>,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documento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será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analizado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presentado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Secretaría</w:t>
      </w:r>
      <w:r w:rsidR="002372EB">
        <w:rPr>
          <w:color w:val="000000" w:themeColor="text1"/>
        </w:rPr>
        <w:t xml:space="preserve"> </w:t>
      </w:r>
      <w:r w:rsidR="005A4DAE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95ª</w:t>
      </w:r>
      <w:r w:rsidR="002372EB">
        <w:rPr>
          <w:color w:val="000000" w:themeColor="text1"/>
        </w:rPr>
        <w:t xml:space="preserve"> </w:t>
      </w:r>
      <w:r w:rsidR="00B06B11" w:rsidRPr="00B06B11">
        <w:rPr>
          <w:color w:val="000000" w:themeColor="text1"/>
        </w:rPr>
        <w:t>reunión</w:t>
      </w:r>
      <w:r w:rsidR="00F65E6D" w:rsidRPr="008A7120">
        <w:rPr>
          <w:color w:val="000000" w:themeColor="text1"/>
        </w:rPr>
        <w:t>.</w:t>
      </w:r>
    </w:p>
    <w:p w14:paraId="6AE7334A" w14:textId="47822666" w:rsidR="00185512" w:rsidRPr="003D0B91" w:rsidRDefault="006F3D77" w:rsidP="00273B30">
      <w:pPr>
        <w:ind w:left="709"/>
        <w:contextualSpacing/>
        <w:rPr>
          <w:b/>
          <w:bCs/>
        </w:rPr>
      </w:pPr>
      <w:r w:rsidRPr="003D0B91">
        <w:rPr>
          <w:b/>
          <w:bCs/>
        </w:rPr>
        <w:t>b)</w:t>
      </w:r>
      <w:r w:rsidR="00955BCC" w:rsidRPr="003D0B91">
        <w:rPr>
          <w:b/>
          <w:bCs/>
        </w:rPr>
        <w:tab/>
      </w:r>
      <w:r w:rsidR="00A942AE"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proyectos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con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requisitos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específicos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presentación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informes</w:t>
      </w:r>
      <w:r w:rsidR="002372EB">
        <w:rPr>
          <w:b/>
          <w:bCs/>
        </w:rPr>
        <w:t xml:space="preserve"> </w:t>
      </w:r>
      <w:r w:rsidR="00E22E77" w:rsidRPr="003D0B91">
        <w:rPr>
          <w:b/>
          <w:bCs/>
        </w:rPr>
        <w:t>con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cuestiones</w:t>
      </w:r>
      <w:r w:rsidR="002372EB">
        <w:rPr>
          <w:b/>
          <w:bCs/>
        </w:rPr>
        <w:t xml:space="preserve"> </w:t>
      </w:r>
      <w:r w:rsidR="00A942AE" w:rsidRPr="003D0B91">
        <w:rPr>
          <w:b/>
          <w:bCs/>
        </w:rPr>
        <w:t>pendientes</w:t>
      </w:r>
      <w:r w:rsidR="002372EB">
        <w:rPr>
          <w:b/>
          <w:bCs/>
        </w:rPr>
        <w:t xml:space="preserve"> </w:t>
      </w:r>
      <w:r w:rsidR="007209B4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7209B4" w:rsidRPr="003D0B91">
        <w:rPr>
          <w:b/>
          <w:bCs/>
        </w:rPr>
        <w:t>consideración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individual</w:t>
      </w:r>
    </w:p>
    <w:p w14:paraId="12999102" w14:textId="77777777" w:rsidR="00E22E77" w:rsidRPr="003D0B91" w:rsidRDefault="00E22E77" w:rsidP="00273B30">
      <w:pPr>
        <w:ind w:left="709"/>
        <w:contextualSpacing/>
        <w:rPr>
          <w:b/>
          <w:bCs/>
        </w:rPr>
      </w:pPr>
    </w:p>
    <w:p w14:paraId="19C18B39" w14:textId="77777777" w:rsidR="00E47ADB" w:rsidRPr="00250D2F" w:rsidRDefault="00E47ADB" w:rsidP="00955BCC">
      <w:pPr>
        <w:contextualSpacing/>
      </w:pPr>
    </w:p>
    <w:p w14:paraId="458EBC1F" w14:textId="008C878F" w:rsidR="007E6E44" w:rsidRPr="003D0B91" w:rsidRDefault="00E5064C" w:rsidP="00E431A6">
      <w:pPr>
        <w:spacing w:after="240"/>
        <w:ind w:left="709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.Pro/ExCom/94/10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dice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relación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="00720140" w:rsidRPr="003D0B91">
        <w:rPr>
          <w:color w:val="000000" w:themeColor="text1"/>
        </w:rPr>
        <w:t>requisitos</w:t>
      </w:r>
      <w:r w:rsidR="002372EB">
        <w:rPr>
          <w:color w:val="000000" w:themeColor="text1"/>
        </w:rPr>
        <w:t xml:space="preserve"> </w:t>
      </w:r>
      <w:r w:rsidR="00720140" w:rsidRPr="003D0B91">
        <w:rPr>
          <w:color w:val="000000" w:themeColor="text1"/>
        </w:rPr>
        <w:t>específicos</w:t>
      </w:r>
      <w:r w:rsidR="002372EB">
        <w:rPr>
          <w:color w:val="000000" w:themeColor="text1"/>
        </w:rPr>
        <w:t xml:space="preserve"> </w:t>
      </w:r>
      <w:r w:rsidR="00720140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720140" w:rsidRPr="003D0B91">
        <w:rPr>
          <w:color w:val="000000" w:themeColor="text1"/>
        </w:rPr>
        <w:t>información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94ª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reunión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que,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tras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examen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Secretaría,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presenta</w:t>
      </w:r>
      <w:r w:rsidR="002372EB">
        <w:rPr>
          <w:color w:val="000000" w:themeColor="text1"/>
        </w:rPr>
        <w:t xml:space="preserve"> </w:t>
      </w:r>
      <w:r w:rsidR="005D621D" w:rsidRPr="003D0B91">
        <w:rPr>
          <w:color w:val="000000" w:themeColor="text1"/>
        </w:rPr>
        <w:t>temas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pendientes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requiere</w:t>
      </w:r>
      <w:r w:rsidR="00A70E4A" w:rsidRPr="003D0B91">
        <w:rPr>
          <w:color w:val="000000" w:themeColor="text1"/>
        </w:rPr>
        <w:t>n</w:t>
      </w:r>
      <w:r w:rsidR="002372EB">
        <w:rPr>
          <w:color w:val="000000" w:themeColor="text1"/>
        </w:rPr>
        <w:t xml:space="preserve"> </w:t>
      </w:r>
      <w:r w:rsidR="003D11EE"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análisis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individual</w:t>
      </w:r>
      <w:r w:rsidR="002372EB">
        <w:rPr>
          <w:color w:val="000000" w:themeColor="text1"/>
        </w:rPr>
        <w:t xml:space="preserve"> </w:t>
      </w:r>
      <w:r w:rsidR="00045A9E"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="00045A9E" w:rsidRPr="003D0B91">
        <w:rPr>
          <w:color w:val="000000" w:themeColor="text1"/>
        </w:rPr>
        <w:t>parte</w:t>
      </w:r>
      <w:r w:rsidR="002372EB">
        <w:rPr>
          <w:color w:val="000000" w:themeColor="text1"/>
        </w:rPr>
        <w:t xml:space="preserve"> </w:t>
      </w:r>
      <w:r w:rsidR="00A70E4A"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Comité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Ejecutivo.</w:t>
      </w:r>
    </w:p>
    <w:p w14:paraId="31D8F5A4" w14:textId="43120FD9" w:rsidR="00185512" w:rsidRPr="003D0B91" w:rsidRDefault="004D7446" w:rsidP="00122C85">
      <w:pPr>
        <w:widowControl w:val="0"/>
        <w:numPr>
          <w:ilvl w:val="0"/>
          <w:numId w:val="18"/>
        </w:numPr>
        <w:spacing w:after="240"/>
        <w:ind w:left="1560" w:hanging="840"/>
        <w:contextualSpacing/>
        <w:rPr>
          <w:b/>
          <w:bCs/>
        </w:rPr>
      </w:pPr>
      <w:r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="00DC3C89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DC3C89" w:rsidRPr="003D0B91">
        <w:rPr>
          <w:b/>
          <w:bCs/>
        </w:rPr>
        <w:t>un</w:t>
      </w:r>
      <w:r w:rsidR="002372EB">
        <w:rPr>
          <w:b/>
          <w:bCs/>
        </w:rPr>
        <w:t xml:space="preserve"> </w:t>
      </w:r>
      <w:r w:rsidR="00DC3C89" w:rsidRPr="003D0B91">
        <w:rPr>
          <w:b/>
          <w:bCs/>
        </w:rPr>
        <w:t>p</w:t>
      </w:r>
      <w:r w:rsidR="003E1E29" w:rsidRPr="003D0B91">
        <w:rPr>
          <w:b/>
          <w:bCs/>
        </w:rPr>
        <w:t>lan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gestión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eliminación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HCFC</w:t>
      </w:r>
    </w:p>
    <w:p w14:paraId="429AB8CF" w14:textId="515C5786" w:rsidR="00185512" w:rsidRPr="003D0B91" w:rsidRDefault="00185512" w:rsidP="00AF301B">
      <w:pPr>
        <w:keepNext/>
        <w:widowControl w:val="0"/>
        <w:spacing w:after="240"/>
        <w:contextualSpacing/>
        <w:rPr>
          <w:b/>
          <w:bCs/>
        </w:rPr>
      </w:pPr>
    </w:p>
    <w:p w14:paraId="58500732" w14:textId="52FB6E8C" w:rsidR="00185512" w:rsidRPr="003D0B91" w:rsidRDefault="00586BA5" w:rsidP="00122C85">
      <w:pPr>
        <w:widowControl w:val="0"/>
        <w:ind w:left="709"/>
        <w:rPr>
          <w:i/>
          <w:iCs/>
        </w:rPr>
      </w:pPr>
      <w:r w:rsidRPr="003D0B91">
        <w:rPr>
          <w:i/>
          <w:iCs/>
          <w:u w:val="single"/>
        </w:rPr>
        <w:t>China</w:t>
      </w:r>
      <w:r w:rsidR="00093AA0" w:rsidRPr="00093AA0">
        <w:rPr>
          <w:i/>
          <w:iCs/>
        </w:rPr>
        <w:t>: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Informe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sobre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diferencias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entre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los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saldos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informados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$EUA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y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los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informados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yuanes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auditoría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financiera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y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sobre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los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saldos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reintegrar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la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etapa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I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plan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del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sector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refrigeración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y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climatización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industrial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y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comercial</w:t>
      </w:r>
      <w:r w:rsidR="002372EB">
        <w:rPr>
          <w:i/>
          <w:iCs/>
          <w:u w:val="single"/>
        </w:rPr>
        <w:t xml:space="preserve"> </w:t>
      </w:r>
      <w:r w:rsidRPr="003D0B91">
        <w:rPr>
          <w:i/>
          <w:iCs/>
          <w:u w:val="single"/>
        </w:rPr>
        <w:t>(PNUD</w:t>
      </w:r>
      <w:r w:rsidR="000E2691" w:rsidRPr="000E2691">
        <w:rPr>
          <w:i/>
          <w:iCs/>
        </w:rPr>
        <w:t>)</w:t>
      </w:r>
    </w:p>
    <w:p w14:paraId="4D5C9C83" w14:textId="540D97C5" w:rsidR="007E6E44" w:rsidRPr="003D0B91" w:rsidRDefault="00BB3729" w:rsidP="001E0D2E">
      <w:pPr>
        <w:keepNext/>
        <w:keepLines/>
        <w:widowControl w:val="0"/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lastRenderedPageBreak/>
        <w:t>Tema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="00093AA0" w:rsidRPr="00093AA0">
        <w:rPr>
          <w:color w:val="000000" w:themeColor="text1"/>
        </w:rPr>
        <w:t>:</w:t>
      </w:r>
    </w:p>
    <w:p w14:paraId="054CE672" w14:textId="204263C8" w:rsidR="00185512" w:rsidRPr="003D0B91" w:rsidRDefault="00094F1D" w:rsidP="001E0D2E">
      <w:pPr>
        <w:keepNext/>
        <w:keepLines/>
        <w:widowControl w:val="0"/>
        <w:numPr>
          <w:ilvl w:val="0"/>
          <w:numId w:val="9"/>
        </w:numPr>
        <w:spacing w:after="240"/>
        <w:contextualSpacing/>
      </w:pP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diferencias</w:t>
      </w:r>
      <w:r w:rsidR="002372EB">
        <w:t xml:space="preserve"> </w:t>
      </w:r>
      <w:r w:rsidRPr="003D0B91">
        <w:t>entre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saldos</w:t>
      </w:r>
      <w:r w:rsidR="002372EB">
        <w:t xml:space="preserve"> </w:t>
      </w:r>
      <w:r w:rsidRPr="003D0B91">
        <w:t>informados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$EUA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informados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yuanes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auditoría</w:t>
      </w:r>
      <w:r w:rsidR="002372EB">
        <w:t xml:space="preserve"> </w:t>
      </w:r>
      <w:r w:rsidRPr="003D0B91">
        <w:t>financiera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saldos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reintegrar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etapa</w:t>
      </w:r>
      <w:r w:rsidR="002372EB">
        <w:t xml:space="preserve"> </w:t>
      </w:r>
      <w:r w:rsidRPr="003D0B91">
        <w:t>I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plan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sector</w:t>
      </w:r>
      <w:r w:rsidR="002372EB">
        <w:t xml:space="preserve"> </w:t>
      </w:r>
      <w:r w:rsidRPr="003D0B91">
        <w:t>refrigeración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climatización</w:t>
      </w:r>
      <w:r w:rsidR="002372EB">
        <w:t xml:space="preserve"> </w:t>
      </w:r>
      <w:r w:rsidRPr="003D0B91">
        <w:t>industrial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comercial</w:t>
      </w:r>
    </w:p>
    <w:p w14:paraId="2625EF58" w14:textId="77777777" w:rsidR="00273B30" w:rsidRPr="003D0B91" w:rsidRDefault="00273B30" w:rsidP="00273B30">
      <w:pPr>
        <w:spacing w:after="240"/>
        <w:ind w:left="1440"/>
        <w:contextualSpacing/>
      </w:pPr>
    </w:p>
    <w:p w14:paraId="6CB86553" w14:textId="74B8AE54" w:rsidR="00185512" w:rsidRPr="00250D2F" w:rsidRDefault="003D608E" w:rsidP="6E92EA38">
      <w:pPr>
        <w:keepNext/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093AA0" w:rsidRPr="00093AA0">
        <w:rPr>
          <w:color w:val="000000" w:themeColor="text1"/>
        </w:rPr>
        <w:t>:</w:t>
      </w:r>
    </w:p>
    <w:p w14:paraId="50E51D9C" w14:textId="73F9BB8B" w:rsidR="00E56E80" w:rsidRPr="003D0B91" w:rsidRDefault="00E56E80" w:rsidP="00784322">
      <w:pPr>
        <w:widowControl w:val="0"/>
        <w:numPr>
          <w:ilvl w:val="1"/>
          <w:numId w:val="35"/>
        </w:numPr>
        <w:spacing w:after="240"/>
        <w:outlineLvl w:val="1"/>
        <w:rPr>
          <w:rFonts w:eastAsiaTheme="minorEastAsia"/>
          <w:lang w:eastAsia="zh-CN"/>
        </w:rPr>
      </w:pPr>
      <w:r w:rsidRPr="003D0B91">
        <w:rPr>
          <w:rFonts w:eastAsiaTheme="minorEastAsia"/>
          <w:lang w:eastAsia="zh-CN"/>
        </w:rPr>
        <w:t>Tomar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nota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informe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sobre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diferencias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entre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saldos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que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auditoría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informa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$EUA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yuanes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sobre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saldos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reintegrar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durante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etapa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plan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sectorial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refrigeración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climatización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industrial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comercial,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según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recoge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documento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UNEP/OzL.Pro/ExCom/94/10;</w:t>
      </w:r>
    </w:p>
    <w:p w14:paraId="00ADD559" w14:textId="4F74B575" w:rsidR="00E56E80" w:rsidRPr="003D0B91" w:rsidRDefault="00E56E80" w:rsidP="00E56E80">
      <w:pPr>
        <w:widowControl w:val="0"/>
        <w:numPr>
          <w:ilvl w:val="1"/>
          <w:numId w:val="8"/>
        </w:numPr>
        <w:spacing w:after="240"/>
        <w:outlineLvl w:val="1"/>
        <w:rPr>
          <w:rFonts w:eastAsiaTheme="minorEastAsia"/>
          <w:lang w:eastAsia="zh-CN"/>
        </w:rPr>
      </w:pPr>
      <w:r w:rsidRPr="003D0B91">
        <w:rPr>
          <w:rFonts w:eastAsiaTheme="minorEastAsia"/>
          <w:lang w:eastAsia="zh-CN"/>
        </w:rPr>
        <w:t>Tomar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nota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principios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transversales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gestión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fondos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transferidos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por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organismos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ejecución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Oficina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Cooperación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Económica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Extranjera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(FECO)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etapa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plan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gestión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eliminación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HCFC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(PGEH)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China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descritos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Anexo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documento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UNEP/OzL.Pro/ExCom/94/10;</w:t>
      </w:r>
    </w:p>
    <w:p w14:paraId="27DE6B7C" w14:textId="079A7797" w:rsidR="00E56E80" w:rsidRPr="003D0B91" w:rsidRDefault="00E56E80" w:rsidP="00E56E80">
      <w:pPr>
        <w:widowControl w:val="0"/>
        <w:numPr>
          <w:ilvl w:val="1"/>
          <w:numId w:val="8"/>
        </w:numPr>
        <w:spacing w:after="240"/>
        <w:outlineLvl w:val="1"/>
        <w:rPr>
          <w:rFonts w:eastAsiaTheme="minorEastAsia"/>
          <w:lang w:eastAsia="zh-CN"/>
        </w:rPr>
      </w:pPr>
      <w:r w:rsidRPr="003D0B91">
        <w:rPr>
          <w:rFonts w:eastAsiaTheme="minorEastAsia"/>
          <w:lang w:eastAsia="zh-CN"/>
        </w:rPr>
        <w:t>Solicitar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PNUD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aplicar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etapa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plan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sectorial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China,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modo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prueba,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principios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transversales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mencionados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inciso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b)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anterior,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condiciones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que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exponen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párrafos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19,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20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21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documento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UNEP/OzL.Pro/ExCom/94/10;</w:t>
      </w:r>
    </w:p>
    <w:p w14:paraId="1ACE37B6" w14:textId="6CEE5CDC" w:rsidR="00E56E80" w:rsidRPr="003D0B91" w:rsidRDefault="00E56E80" w:rsidP="00E56E80">
      <w:pPr>
        <w:widowControl w:val="0"/>
        <w:numPr>
          <w:ilvl w:val="1"/>
          <w:numId w:val="8"/>
        </w:numPr>
        <w:spacing w:after="240"/>
        <w:outlineLvl w:val="1"/>
        <w:rPr>
          <w:rFonts w:eastAsiaTheme="minorEastAsia"/>
          <w:lang w:eastAsia="zh-CN"/>
        </w:rPr>
      </w:pPr>
      <w:r w:rsidRPr="003D0B91">
        <w:rPr>
          <w:rFonts w:eastAsiaTheme="minorEastAsia"/>
          <w:lang w:eastAsia="zh-CN"/>
        </w:rPr>
        <w:t>Solicitar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PNUD,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calidad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principal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organismo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ejecución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etapa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PGEH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China,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coordinar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demás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organismos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ejecución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presentación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95ª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reunión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un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informe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sobre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implementación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principios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transversales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mencionados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inciso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b)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anterior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sectores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solventes,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espuma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poliestireno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extruido,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manufactura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climatizadores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ambiente,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calentadores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agua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con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bomba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calor,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servicio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técnico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refrigeración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climatización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programa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nacional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habilitación;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y</w:t>
      </w:r>
    </w:p>
    <w:p w14:paraId="743C00EA" w14:textId="3A431904" w:rsidR="00E56E80" w:rsidRPr="003D0B91" w:rsidRDefault="00E56E80" w:rsidP="00E56E80">
      <w:pPr>
        <w:widowControl w:val="0"/>
        <w:numPr>
          <w:ilvl w:val="1"/>
          <w:numId w:val="8"/>
        </w:numPr>
        <w:spacing w:after="240"/>
        <w:outlineLvl w:val="1"/>
        <w:rPr>
          <w:rFonts w:eastAsiaTheme="minorEastAsia"/>
          <w:lang w:eastAsia="zh-CN"/>
        </w:rPr>
      </w:pPr>
      <w:bookmarkStart w:id="3" w:name="_Hlk166439589"/>
      <w:r w:rsidRPr="003D0B91">
        <w:rPr>
          <w:rFonts w:eastAsiaTheme="minorEastAsia"/>
          <w:lang w:eastAsia="zh-CN"/>
        </w:rPr>
        <w:t>Tomar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nota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que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PNUD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reintegrará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94ª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reunión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suma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18.337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$EUA,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calculada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forma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excepcional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tipo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cambio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vigente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13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mayo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2024,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cifra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que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representa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saldo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remanente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fondos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ejecución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la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etapa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I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plan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sectorial,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más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gastos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apoyo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de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1.322</w:t>
      </w:r>
      <w:bookmarkEnd w:id="3"/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$EUA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para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el</w:t>
      </w:r>
      <w:r w:rsidR="002372EB">
        <w:rPr>
          <w:rFonts w:eastAsiaTheme="minorEastAsia"/>
          <w:lang w:eastAsia="zh-CN"/>
        </w:rPr>
        <w:t xml:space="preserve"> </w:t>
      </w:r>
      <w:r w:rsidRPr="003D0B91">
        <w:rPr>
          <w:rFonts w:eastAsiaTheme="minorEastAsia"/>
          <w:lang w:eastAsia="zh-CN"/>
        </w:rPr>
        <w:t>PNUD.</w:t>
      </w:r>
    </w:p>
    <w:p w14:paraId="269EEB48" w14:textId="2188E309" w:rsidR="00185512" w:rsidRPr="003D0B91" w:rsidRDefault="006F3D77" w:rsidP="00185512">
      <w:pPr>
        <w:widowControl w:val="0"/>
        <w:spacing w:after="240"/>
        <w:ind w:firstLine="709"/>
        <w:outlineLvl w:val="1"/>
        <w:rPr>
          <w:b/>
          <w:bCs/>
        </w:rPr>
      </w:pPr>
      <w:r w:rsidRPr="003D0B91">
        <w:rPr>
          <w:b/>
          <w:bCs/>
        </w:rPr>
        <w:t>c)</w:t>
      </w:r>
      <w:r w:rsidR="00185512" w:rsidRPr="003D0B91">
        <w:rPr>
          <w:b/>
          <w:bCs/>
        </w:rPr>
        <w:tab/>
      </w:r>
      <w:r w:rsidR="005025BF"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="001E2AC5" w:rsidRPr="003D0B91">
        <w:rPr>
          <w:b/>
          <w:bCs/>
        </w:rPr>
        <w:t>refundido</w:t>
      </w:r>
      <w:r w:rsidR="002372EB">
        <w:rPr>
          <w:b/>
          <w:bCs/>
        </w:rPr>
        <w:t xml:space="preserve"> </w:t>
      </w:r>
      <w:r w:rsidR="005025BF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696ADB" w:rsidRPr="003D0B91">
        <w:rPr>
          <w:b/>
          <w:bCs/>
        </w:rPr>
        <w:t>cierre</w:t>
      </w:r>
      <w:r w:rsidR="002372EB">
        <w:rPr>
          <w:b/>
          <w:bCs/>
        </w:rPr>
        <w:t xml:space="preserve"> </w:t>
      </w:r>
      <w:r w:rsidR="00696ADB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696ADB" w:rsidRPr="003D0B91">
        <w:rPr>
          <w:b/>
          <w:bCs/>
        </w:rPr>
        <w:t>proyectos</w:t>
      </w:r>
      <w:r w:rsidR="002372EB">
        <w:rPr>
          <w:b/>
          <w:bCs/>
        </w:rPr>
        <w:t xml:space="preserve"> </w:t>
      </w:r>
      <w:r w:rsidR="00EE04A7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EE04A7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EE04A7" w:rsidRPr="003D0B91">
        <w:rPr>
          <w:b/>
          <w:bCs/>
        </w:rPr>
        <w:t>ejercicio</w:t>
      </w:r>
      <w:r w:rsidR="002372EB">
        <w:rPr>
          <w:b/>
          <w:bCs/>
        </w:rPr>
        <w:t xml:space="preserve"> </w:t>
      </w:r>
      <w:r w:rsidR="00EE04A7" w:rsidRPr="003D0B91">
        <w:rPr>
          <w:b/>
          <w:bCs/>
        </w:rPr>
        <w:t>2024</w:t>
      </w:r>
    </w:p>
    <w:p w14:paraId="06590E8D" w14:textId="2BA4404B" w:rsidR="00E27FB6" w:rsidRPr="003D0B91" w:rsidRDefault="00E27FB6" w:rsidP="00185512">
      <w:pPr>
        <w:widowControl w:val="0"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.Pro/ExCom/94/11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="006E0F76" w:rsidRPr="003D0B91">
        <w:t>un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refundido</w:t>
      </w:r>
      <w:r w:rsidR="002372EB">
        <w:t xml:space="preserve"> </w:t>
      </w:r>
      <w:r w:rsidR="006E0F76" w:rsidRPr="003D0B91">
        <w:t>sobre</w:t>
      </w:r>
      <w:r w:rsidR="002372EB">
        <w:t xml:space="preserve"> </w:t>
      </w:r>
      <w:r w:rsidR="006E0F76"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presentados</w:t>
      </w:r>
      <w:r w:rsidR="002372EB">
        <w:t xml:space="preserve"> </w:t>
      </w:r>
      <w:r w:rsidR="004A09FA">
        <w:t>tras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93ª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="008F1F44">
        <w:t>ser</w:t>
      </w:r>
      <w:r w:rsidR="002372EB">
        <w:t xml:space="preserve"> </w:t>
      </w:r>
      <w:r w:rsidR="008F1F44">
        <w:t>considerado</w:t>
      </w:r>
      <w:r w:rsidR="002372EB">
        <w:t xml:space="preserve"> </w:t>
      </w:r>
      <w:r w:rsidR="008F1F44">
        <w:t>durante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94ª</w:t>
      </w:r>
      <w:r w:rsidR="002372EB">
        <w:t xml:space="preserve"> </w:t>
      </w:r>
      <w:r w:rsidRPr="003D0B91">
        <w:t>reunión.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resume</w:t>
      </w:r>
      <w:r w:rsidR="002372EB">
        <w:t xml:space="preserve"> </w:t>
      </w:r>
      <w:r w:rsidR="001F6CC3" w:rsidRPr="003D0B91">
        <w:t>los</w:t>
      </w:r>
      <w:r w:rsidR="002372EB">
        <w:t xml:space="preserve"> </w:t>
      </w:r>
      <w:r w:rsidR="001F6CC3" w:rsidRPr="003D0B91">
        <w:t>motivos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1F6CC3" w:rsidRPr="003D0B91">
        <w:t>los</w:t>
      </w:r>
      <w:r w:rsidR="002372EB">
        <w:t xml:space="preserve"> </w:t>
      </w:r>
      <w:r w:rsidR="001F6CC3" w:rsidRPr="003D0B91">
        <w:t>retrasos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experiencias</w:t>
      </w:r>
      <w:r w:rsidR="002372EB">
        <w:t xml:space="preserve"> </w:t>
      </w:r>
      <w:r w:rsidRPr="003D0B91">
        <w:t>recogidas,</w:t>
      </w:r>
      <w:r w:rsidR="002372EB">
        <w:t xml:space="preserve"> </w:t>
      </w:r>
      <w:r w:rsidRPr="003D0B91">
        <w:t>tanto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acuerdos</w:t>
      </w:r>
      <w:r w:rsidR="002372EB">
        <w:t xml:space="preserve"> </w:t>
      </w:r>
      <w:r w:rsidRPr="003D0B91">
        <w:t>plurianuales</w:t>
      </w:r>
      <w:r w:rsidR="002372EB">
        <w:t xml:space="preserve"> </w:t>
      </w:r>
      <w:r w:rsidRPr="003D0B91">
        <w:t>como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individuales.</w:t>
      </w:r>
    </w:p>
    <w:p w14:paraId="7054E167" w14:textId="34DE76DA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26E35543" w14:textId="0DBE9126" w:rsidR="00EE37CF" w:rsidRDefault="003D608E" w:rsidP="001E0D2E">
      <w:pPr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5A140DFF" w14:textId="285F7EC8" w:rsidR="003362BE" w:rsidRPr="003D0B91" w:rsidRDefault="00CD5875" w:rsidP="001E0D2E">
      <w:pPr>
        <w:pStyle w:val="Heading2"/>
        <w:widowControl/>
        <w:numPr>
          <w:ilvl w:val="1"/>
          <w:numId w:val="27"/>
        </w:numPr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refundido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año</w:t>
      </w:r>
      <w:r w:rsidR="002372EB">
        <w:t xml:space="preserve"> </w:t>
      </w:r>
      <w:r w:rsidRPr="003D0B91">
        <w:t>2024</w:t>
      </w:r>
      <w:r w:rsidR="002372EB">
        <w:t xml:space="preserve"> </w:t>
      </w:r>
      <w:r w:rsidRPr="003D0B91">
        <w:t>(Parte</w:t>
      </w:r>
      <w:r w:rsidR="002372EB">
        <w:t xml:space="preserve"> </w:t>
      </w:r>
      <w:r w:rsidRPr="003D0B91">
        <w:t>I</w:t>
      </w:r>
      <w:r w:rsidR="003362BE" w:rsidRPr="003D0B91">
        <w:t>)</w:t>
      </w:r>
      <w:r w:rsidR="002372EB">
        <w:t xml:space="preserve"> </w:t>
      </w:r>
      <w:r w:rsidR="00525DFA" w:rsidRPr="003D0B91">
        <w:t>que</w:t>
      </w:r>
      <w:r w:rsidR="002372EB">
        <w:t xml:space="preserve"> </w:t>
      </w:r>
      <w:r w:rsidR="00525DFA" w:rsidRPr="003D0B91">
        <w:t>recoge</w:t>
      </w:r>
      <w:r w:rsidR="002372EB">
        <w:t xml:space="preserve"> </w:t>
      </w:r>
      <w:r w:rsidR="00525DFA" w:rsidRPr="003D0B91">
        <w:t>el</w:t>
      </w:r>
      <w:r w:rsidR="002372EB">
        <w:t xml:space="preserve"> </w:t>
      </w:r>
      <w:r w:rsidR="00525DFA" w:rsidRPr="003D0B91">
        <w:t>documento</w:t>
      </w:r>
      <w:r w:rsidR="002372EB">
        <w:t xml:space="preserve"> </w:t>
      </w:r>
      <w:r w:rsidR="004D7916" w:rsidRPr="003D0B91">
        <w:t>UNEP/OzL</w:t>
      </w:r>
      <w:r w:rsidR="003362BE" w:rsidRPr="003D0B91">
        <w:t>.Pro/ExCom/94/11;</w:t>
      </w:r>
    </w:p>
    <w:p w14:paraId="4E69E8CC" w14:textId="49D16266" w:rsidR="00185512" w:rsidRPr="003D0B91" w:rsidRDefault="0034601B" w:rsidP="001E0D2E">
      <w:pPr>
        <w:pStyle w:val="Heading2"/>
        <w:keepNext/>
        <w:keepLines/>
        <w:numPr>
          <w:ilvl w:val="1"/>
          <w:numId w:val="8"/>
        </w:numPr>
      </w:pPr>
      <w:r w:rsidRPr="003D0B91">
        <w:lastRenderedPageBreak/>
        <w:t>Solicitar:</w:t>
      </w:r>
    </w:p>
    <w:p w14:paraId="5014A8EF" w14:textId="0061761A" w:rsidR="003362BE" w:rsidRPr="003D0B91" w:rsidRDefault="00683529" w:rsidP="001E0D2E">
      <w:pPr>
        <w:pStyle w:val="Heading3"/>
        <w:keepNext/>
        <w:keepLines/>
        <w:numPr>
          <w:ilvl w:val="2"/>
          <w:numId w:val="41"/>
        </w:numPr>
      </w:pPr>
      <w:r w:rsidRPr="003D0B91">
        <w:t>A</w:t>
      </w:r>
      <w:r w:rsidR="002372EB">
        <w:t xml:space="preserve"> </w:t>
      </w:r>
      <w:r w:rsidR="00CD5875" w:rsidRPr="003D0B91">
        <w:t>los</w:t>
      </w:r>
      <w:r w:rsidR="002372EB">
        <w:t xml:space="preserve"> </w:t>
      </w:r>
      <w:r w:rsidR="00CD5875" w:rsidRPr="003D0B91">
        <w:t>organism</w:t>
      </w:r>
      <w:r w:rsidR="00FE1BCA" w:rsidRPr="003D0B91">
        <w:t>os</w:t>
      </w:r>
      <w:r w:rsidR="002372EB">
        <w:t xml:space="preserve"> </w:t>
      </w:r>
      <w:r w:rsidR="00FE1BCA" w:rsidRPr="003D0B91">
        <w:t>bilaterales</w:t>
      </w:r>
      <w:r w:rsidR="002372EB">
        <w:t xml:space="preserve"> </w:t>
      </w:r>
      <w:r w:rsidR="00FE1BCA" w:rsidRPr="003D0B91">
        <w:t>y</w:t>
      </w:r>
      <w:r w:rsidR="002372EB">
        <w:t xml:space="preserve"> </w:t>
      </w:r>
      <w:r w:rsidR="00FE1BCA" w:rsidRPr="003D0B91">
        <w:t>de</w:t>
      </w:r>
      <w:r w:rsidR="002372EB">
        <w:t xml:space="preserve"> </w:t>
      </w:r>
      <w:r w:rsidR="00FE1BCA" w:rsidRPr="003D0B91">
        <w:t>ejecución</w:t>
      </w:r>
      <w:r w:rsidR="00894677">
        <w:t>,</w:t>
      </w:r>
      <w:r w:rsidR="002372EB">
        <w:t xml:space="preserve"> </w:t>
      </w:r>
      <w:r w:rsidR="00CD5875" w:rsidRPr="003D0B91">
        <w:t>presentar</w:t>
      </w:r>
      <w:r w:rsidR="002372EB">
        <w:t xml:space="preserve"> </w:t>
      </w:r>
      <w:r w:rsidR="00CD5875" w:rsidRPr="003D0B91">
        <w:t>a</w:t>
      </w:r>
      <w:r w:rsidR="002372EB">
        <w:t xml:space="preserve"> </w:t>
      </w:r>
      <w:r w:rsidR="00CD5875" w:rsidRPr="003D0B91">
        <w:t>la</w:t>
      </w:r>
      <w:r w:rsidR="002372EB">
        <w:t xml:space="preserve"> </w:t>
      </w:r>
      <w:r w:rsidR="00CD5875" w:rsidRPr="003D0B91">
        <w:t>95ª</w:t>
      </w:r>
      <w:r w:rsidR="002372EB">
        <w:t xml:space="preserve"> </w:t>
      </w:r>
      <w:r w:rsidR="00CD5875" w:rsidRPr="003D0B91">
        <w:t>reunión</w:t>
      </w:r>
      <w:r w:rsidR="002372EB">
        <w:t xml:space="preserve"> </w:t>
      </w:r>
      <w:r w:rsidR="00CD5875" w:rsidRPr="003D0B91">
        <w:t>los</w:t>
      </w:r>
      <w:r w:rsidR="002372EB">
        <w:t xml:space="preserve"> </w:t>
      </w:r>
      <w:r w:rsidR="00CD5875" w:rsidRPr="003D0B91">
        <w:t>informes</w:t>
      </w:r>
      <w:r w:rsidR="002372EB">
        <w:t xml:space="preserve"> </w:t>
      </w:r>
      <w:r w:rsidR="00CD5875" w:rsidRPr="003D0B91">
        <w:t>de</w:t>
      </w:r>
      <w:r w:rsidR="002372EB">
        <w:t xml:space="preserve"> </w:t>
      </w:r>
      <w:r w:rsidR="00CD5875" w:rsidRPr="003D0B91">
        <w:t>término</w:t>
      </w:r>
      <w:r w:rsidR="002372EB">
        <w:t xml:space="preserve"> </w:t>
      </w:r>
      <w:r w:rsidR="00CD5875" w:rsidRPr="003D0B91">
        <w:t>de</w:t>
      </w:r>
      <w:r w:rsidR="002372EB">
        <w:t xml:space="preserve"> </w:t>
      </w:r>
      <w:r w:rsidR="00CD5875" w:rsidRPr="003D0B91">
        <w:t>proyectos</w:t>
      </w:r>
      <w:r w:rsidR="002372EB">
        <w:t xml:space="preserve"> </w:t>
      </w:r>
      <w:r w:rsidR="00CD5875" w:rsidRPr="003D0B91">
        <w:t>pendientes</w:t>
      </w:r>
      <w:r w:rsidR="002372EB">
        <w:t xml:space="preserve"> </w:t>
      </w:r>
      <w:r w:rsidR="00CD5875" w:rsidRPr="003D0B91">
        <w:t>correspondientes</w:t>
      </w:r>
      <w:r w:rsidR="002372EB">
        <w:t xml:space="preserve"> </w:t>
      </w:r>
      <w:r w:rsidR="00CD5875" w:rsidRPr="003D0B91">
        <w:t>a</w:t>
      </w:r>
      <w:r w:rsidR="002372EB">
        <w:t xml:space="preserve"> </w:t>
      </w:r>
      <w:r w:rsidR="00CD5875" w:rsidRPr="003D0B91">
        <w:t>acuerdos</w:t>
      </w:r>
      <w:r w:rsidR="002372EB">
        <w:t xml:space="preserve"> </w:t>
      </w:r>
      <w:r w:rsidR="00CD5875" w:rsidRPr="003D0B91">
        <w:t>plurianuales</w:t>
      </w:r>
      <w:r w:rsidR="002372EB">
        <w:t xml:space="preserve"> </w:t>
      </w:r>
      <w:r w:rsidR="00CD5875" w:rsidRPr="003D0B91">
        <w:t>y</w:t>
      </w:r>
      <w:r w:rsidR="002372EB">
        <w:t xml:space="preserve"> </w:t>
      </w:r>
      <w:r w:rsidR="00CD5875" w:rsidRPr="003D0B91">
        <w:t>proyectos</w:t>
      </w:r>
      <w:r w:rsidR="002372EB">
        <w:t xml:space="preserve"> </w:t>
      </w:r>
      <w:r w:rsidR="00CD5875" w:rsidRPr="003D0B91">
        <w:t>individuales,</w:t>
      </w:r>
      <w:r w:rsidR="002372EB">
        <w:t xml:space="preserve"> </w:t>
      </w:r>
      <w:r w:rsidR="00CD5875" w:rsidRPr="003D0B91">
        <w:t>o</w:t>
      </w:r>
      <w:r w:rsidR="002372EB">
        <w:t xml:space="preserve"> </w:t>
      </w:r>
      <w:r w:rsidR="00CD5875" w:rsidRPr="003D0B91">
        <w:t>bien</w:t>
      </w:r>
      <w:r w:rsidR="002372EB">
        <w:t xml:space="preserve"> </w:t>
      </w:r>
      <w:r w:rsidR="00CD5875" w:rsidRPr="003D0B91">
        <w:t>indicar</w:t>
      </w:r>
      <w:r w:rsidR="002372EB">
        <w:t xml:space="preserve"> </w:t>
      </w:r>
      <w:r w:rsidR="00CD5875" w:rsidRPr="003D0B91">
        <w:t>los</w:t>
      </w:r>
      <w:r w:rsidR="002372EB">
        <w:t xml:space="preserve"> </w:t>
      </w:r>
      <w:r w:rsidR="00CD5875" w:rsidRPr="003D0B91">
        <w:t>motivos</w:t>
      </w:r>
      <w:r w:rsidR="002372EB">
        <w:t xml:space="preserve"> </w:t>
      </w:r>
      <w:r w:rsidR="00CD5875" w:rsidRPr="003D0B91">
        <w:t>para</w:t>
      </w:r>
      <w:r w:rsidR="002372EB">
        <w:t xml:space="preserve"> </w:t>
      </w:r>
      <w:r w:rsidR="00CD5875" w:rsidRPr="003D0B91">
        <w:t>no</w:t>
      </w:r>
      <w:r w:rsidR="002372EB">
        <w:t xml:space="preserve"> </w:t>
      </w:r>
      <w:r w:rsidR="00CD5875" w:rsidRPr="003D0B91">
        <w:t>hacerlo;</w:t>
      </w:r>
    </w:p>
    <w:p w14:paraId="43A1B5F6" w14:textId="6A0A4B89" w:rsidR="00185512" w:rsidRPr="003D0B91" w:rsidRDefault="00CD5875" w:rsidP="00CD5875">
      <w:pPr>
        <w:pStyle w:val="Heading3"/>
        <w:widowControl/>
      </w:pPr>
      <w:r w:rsidRPr="003D0B91">
        <w:t>A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</w:t>
      </w:r>
      <w:r w:rsidR="003806B8" w:rsidRPr="003D0B91">
        <w:t>anismos</w:t>
      </w:r>
      <w:r w:rsidR="002372EB">
        <w:t xml:space="preserve"> </w:t>
      </w:r>
      <w:r w:rsidR="003806B8" w:rsidRPr="003D0B91">
        <w:t>de</w:t>
      </w:r>
      <w:r w:rsidR="002372EB">
        <w:t xml:space="preserve"> </w:t>
      </w:r>
      <w:r w:rsidR="003806B8" w:rsidRPr="003D0B91">
        <w:t>ejecución</w:t>
      </w:r>
      <w:r w:rsidR="002372EB">
        <w:t xml:space="preserve"> </w:t>
      </w:r>
      <w:r w:rsidR="003806B8" w:rsidRPr="003D0B91">
        <w:t>principal</w:t>
      </w:r>
      <w:r w:rsidR="002372EB">
        <w:t xml:space="preserve"> </w:t>
      </w:r>
      <w:r w:rsidR="00D87A47">
        <w:t>y</w:t>
      </w:r>
      <w:r w:rsidR="002372EB">
        <w:t xml:space="preserve"> </w:t>
      </w:r>
      <w:r w:rsidR="00D87A47">
        <w:t>cooperantes,</w:t>
      </w:r>
      <w:r w:rsidR="002372EB">
        <w:t xml:space="preserve"> </w:t>
      </w:r>
      <w:r w:rsidRPr="003D0B91">
        <w:t>coordinarse</w:t>
      </w:r>
      <w:r w:rsidR="002372EB">
        <w:t xml:space="preserve"> </w:t>
      </w:r>
      <w:r w:rsidRPr="003D0B91">
        <w:t>estrechamente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concluir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tiempo</w:t>
      </w:r>
      <w:r w:rsidR="002372EB">
        <w:t xml:space="preserve"> </w:t>
      </w:r>
      <w:r w:rsidRPr="003D0B91">
        <w:t>sus</w:t>
      </w:r>
      <w:r w:rsidR="002372EB">
        <w:t xml:space="preserve"> </w:t>
      </w:r>
      <w:r w:rsidRPr="003D0B91">
        <w:t>respectivas</w:t>
      </w:r>
      <w:r w:rsidR="002372EB">
        <w:t xml:space="preserve"> </w:t>
      </w:r>
      <w:r w:rsidRPr="003D0B91">
        <w:t>partes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F131A4" w:rsidRPr="00F131A4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fin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el</w:t>
      </w:r>
      <w:r w:rsidR="002372EB">
        <w:t xml:space="preserve"> </w:t>
      </w:r>
      <w:r w:rsidR="00683529" w:rsidRPr="003D0B91">
        <w:t>principal</w:t>
      </w:r>
      <w:r w:rsidR="002372EB">
        <w:t xml:space="preserve"> </w:t>
      </w:r>
      <w:r w:rsidR="00683529" w:rsidRPr="003D0B91">
        <w:t>organismo</w:t>
      </w:r>
      <w:r w:rsidR="002372EB">
        <w:t xml:space="preserve"> </w:t>
      </w:r>
      <w:r w:rsidR="00683529" w:rsidRPr="003D0B91">
        <w:t>de</w:t>
      </w:r>
      <w:r w:rsidR="002372EB">
        <w:t xml:space="preserve"> </w:t>
      </w:r>
      <w:r w:rsidR="00683529" w:rsidRPr="003D0B91">
        <w:t>ejecución</w:t>
      </w:r>
      <w:r w:rsidR="002372EB">
        <w:t xml:space="preserve"> </w:t>
      </w:r>
      <w:r w:rsidRPr="003D0B91">
        <w:t>pueda</w:t>
      </w:r>
      <w:r w:rsidR="002372EB">
        <w:t xml:space="preserve"> </w:t>
      </w:r>
      <w:r w:rsidRPr="003D0B91">
        <w:t>presentarlos</w:t>
      </w:r>
      <w:r w:rsidR="002372EB">
        <w:t xml:space="preserve"> </w:t>
      </w:r>
      <w:r w:rsidRPr="003D0B91">
        <w:t>oportunamente;</w:t>
      </w:r>
    </w:p>
    <w:p w14:paraId="2E0FEA9E" w14:textId="0070D59F" w:rsidR="00871FC8" w:rsidRPr="003D0B91" w:rsidRDefault="00964EBE" w:rsidP="00871FC8">
      <w:pPr>
        <w:pStyle w:val="Heading3"/>
      </w:pPr>
      <w:bookmarkStart w:id="4" w:name="_Hlk134511359"/>
      <w:r w:rsidRPr="003D0B91">
        <w:t>A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bilaterales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ejecución,</w:t>
      </w:r>
      <w:r w:rsidR="002372EB">
        <w:t xml:space="preserve"> </w:t>
      </w:r>
      <w:r w:rsidRPr="003D0B91">
        <w:t>al</w:t>
      </w:r>
      <w:r w:rsidR="002372EB">
        <w:t xml:space="preserve"> </w:t>
      </w:r>
      <w:r w:rsidR="00BE6ECC">
        <w:t>ingresar</w:t>
      </w:r>
      <w:r w:rsidR="002372EB">
        <w:t xml:space="preserve"> </w:t>
      </w:r>
      <w:r w:rsidR="00BE6ECC">
        <w:t>los</w:t>
      </w:r>
      <w:r w:rsidR="002372EB">
        <w:t xml:space="preserve"> </w:t>
      </w:r>
      <w:r w:rsidR="00BE6ECC">
        <w:t>datos</w:t>
      </w:r>
      <w:r w:rsidR="002372EB">
        <w:t xml:space="preserve"> </w:t>
      </w:r>
      <w:r w:rsidR="00BE6ECC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proyectos,</w:t>
      </w:r>
      <w:r w:rsidR="002372EB">
        <w:t xml:space="preserve"> </w:t>
      </w:r>
      <w:r w:rsidRPr="003D0B91">
        <w:t>asegurarse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730741">
        <w:t>aportar</w:t>
      </w:r>
      <w:r w:rsidR="002372EB">
        <w:t xml:space="preserve"> </w:t>
      </w:r>
      <w:r w:rsidR="00BE6ECC">
        <w:t>información</w:t>
      </w:r>
      <w:r w:rsidR="002372EB">
        <w:t xml:space="preserve"> </w:t>
      </w:r>
      <w:r w:rsidR="00BE6ECC">
        <w:t>útil</w:t>
      </w:r>
      <w:r w:rsidR="002372EB">
        <w:t xml:space="preserve"> </w:t>
      </w:r>
      <w:r w:rsidR="00BE6ECC">
        <w:t>y</w:t>
      </w:r>
      <w:r w:rsidR="002372EB">
        <w:t xml:space="preserve"> </w:t>
      </w:r>
      <w:r w:rsidR="00BE6ECC">
        <w:t>pertinente</w:t>
      </w:r>
      <w:r w:rsidRPr="003D0B91">
        <w:t>,</w:t>
      </w:r>
      <w:r w:rsidR="002372EB">
        <w:t xml:space="preserve"> </w:t>
      </w:r>
      <w:r w:rsidR="00125582">
        <w:t>en especial</w:t>
      </w:r>
      <w:r w:rsidR="002372EB">
        <w:t xml:space="preserve"> </w:t>
      </w:r>
      <w:r w:rsidR="00101B3A">
        <w:t>sobre</w:t>
      </w:r>
      <w:r w:rsidR="002372EB">
        <w:t xml:space="preserve"> </w:t>
      </w:r>
      <w:r w:rsidRPr="003D0B91">
        <w:t>género,</w:t>
      </w:r>
      <w:r w:rsidR="002372EB">
        <w:t xml:space="preserve"> </w:t>
      </w:r>
      <w:r w:rsidRPr="003D0B91">
        <w:t>e</w:t>
      </w:r>
      <w:r w:rsidR="002372EB">
        <w:t xml:space="preserve"> </w:t>
      </w:r>
      <w:r w:rsidRPr="003D0B91">
        <w:t>informar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experiencias</w:t>
      </w:r>
      <w:r w:rsidR="002372EB">
        <w:t xml:space="preserve"> </w:t>
      </w:r>
      <w:r w:rsidRPr="003D0B91">
        <w:t>recogidas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motivos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fin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BF68F5">
        <w:t>optimizar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diseño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futuros</w:t>
      </w:r>
      <w:r w:rsidR="002372EB">
        <w:t xml:space="preserve"> </w:t>
      </w:r>
      <w:r w:rsidRPr="003D0B91">
        <w:t>proyectos</w:t>
      </w:r>
      <w:r w:rsidR="00AB0AFA" w:rsidRPr="003D0B91">
        <w:t>;</w:t>
      </w:r>
      <w:r w:rsidR="002372EB">
        <w:t xml:space="preserve"> </w:t>
      </w:r>
      <w:r w:rsidR="00AB0AFA" w:rsidRPr="003D0B91">
        <w:t>y</w:t>
      </w:r>
    </w:p>
    <w:bookmarkEnd w:id="4"/>
    <w:p w14:paraId="58C7B832" w14:textId="3F4193F8" w:rsidR="0020709B" w:rsidRPr="003D0B91" w:rsidRDefault="0020709B" w:rsidP="0020496A">
      <w:pPr>
        <w:pStyle w:val="Heading2"/>
        <w:numPr>
          <w:ilvl w:val="1"/>
          <w:numId w:val="8"/>
        </w:numPr>
      </w:pPr>
      <w:r w:rsidRPr="003D0B91">
        <w:t>Invitar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todos</w:t>
      </w:r>
      <w:r w:rsidR="002372EB">
        <w:t xml:space="preserve"> </w:t>
      </w:r>
      <w:r w:rsidRPr="003D0B91">
        <w:t>quienes</w:t>
      </w:r>
      <w:r w:rsidR="002372EB">
        <w:t xml:space="preserve"> </w:t>
      </w:r>
      <w:r w:rsidRPr="003D0B91">
        <w:t>participan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elaboración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Pr="003D0B91">
        <w:t>plurianuales</w:t>
      </w:r>
      <w:r w:rsidR="002372EB">
        <w:t xml:space="preserve"> </w:t>
      </w:r>
      <w:r w:rsidRPr="003D0B91">
        <w:t>e</w:t>
      </w:r>
      <w:r w:rsidR="002372EB">
        <w:t xml:space="preserve"> </w:t>
      </w:r>
      <w:r w:rsidRPr="003D0B91">
        <w:t>individuales,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particular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bilaterales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ejecución,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tener</w:t>
      </w:r>
      <w:r w:rsidR="002372EB">
        <w:t xml:space="preserve"> </w:t>
      </w:r>
      <w:r w:rsidRPr="003D0B91">
        <w:t>presente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experiencias</w:t>
      </w:r>
      <w:r w:rsidR="002372EB">
        <w:t xml:space="preserve"> </w:t>
      </w:r>
      <w:r w:rsidRPr="003D0B91">
        <w:t>expuestas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otros</w:t>
      </w:r>
      <w:r w:rsidR="002372EB">
        <w:t xml:space="preserve"> </w:t>
      </w:r>
      <w:r w:rsidRPr="003D0B91">
        <w:t>informes</w:t>
      </w:r>
      <w:r w:rsidR="002372EB">
        <w:t xml:space="preserve"> </w:t>
      </w:r>
      <w:r w:rsidR="00D55749" w:rsidRPr="003D0B91">
        <w:t>de</w:t>
      </w:r>
      <w:r w:rsidR="002372EB">
        <w:t xml:space="preserve"> </w:t>
      </w:r>
      <w:r w:rsidR="00D55749" w:rsidRPr="003D0B91">
        <w:t>término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proyectos,</w:t>
      </w:r>
      <w:r w:rsidR="002372EB">
        <w:t xml:space="preserve"> </w:t>
      </w:r>
      <w:r w:rsidRPr="003D0B91">
        <w:t>cuando</w:t>
      </w:r>
      <w:r w:rsidR="002372EB">
        <w:t xml:space="preserve"> </w:t>
      </w:r>
      <w:r w:rsidRPr="003D0B91">
        <w:t>éstas</w:t>
      </w:r>
      <w:r w:rsidR="002372EB">
        <w:t xml:space="preserve"> </w:t>
      </w:r>
      <w:r w:rsidRPr="003D0B91">
        <w:t>sean</w:t>
      </w:r>
      <w:r w:rsidR="002372EB">
        <w:t xml:space="preserve"> </w:t>
      </w:r>
      <w:r w:rsidRPr="003D0B91">
        <w:t>pertinentes;</w:t>
      </w:r>
    </w:p>
    <w:p w14:paraId="171F81C7" w14:textId="27FF7973" w:rsidR="00185512" w:rsidRPr="003D0B91" w:rsidRDefault="00696ADB" w:rsidP="0020496A">
      <w:pPr>
        <w:keepNext/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Planificación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administrativa</w:t>
      </w:r>
    </w:p>
    <w:p w14:paraId="2EC2629F" w14:textId="477CC662" w:rsidR="00185512" w:rsidRPr="003D0B91" w:rsidRDefault="006F3D77" w:rsidP="00E35F36">
      <w:pPr>
        <w:keepNext/>
        <w:tabs>
          <w:tab w:val="left" w:pos="720"/>
        </w:tabs>
        <w:spacing w:after="240"/>
        <w:ind w:left="720"/>
        <w:outlineLvl w:val="1"/>
        <w:rPr>
          <w:b/>
          <w:bCs/>
        </w:rPr>
      </w:pPr>
      <w:r w:rsidRPr="003D0B91">
        <w:rPr>
          <w:b/>
          <w:bCs/>
        </w:rPr>
        <w:t>a)</w:t>
      </w:r>
      <w:r w:rsidR="00185512" w:rsidRPr="003D0B91">
        <w:rPr>
          <w:b/>
          <w:bCs/>
        </w:rPr>
        <w:tab/>
      </w:r>
      <w:r w:rsidR="00C718D8" w:rsidRPr="003D0B91">
        <w:rPr>
          <w:b/>
          <w:bCs/>
        </w:rPr>
        <w:t>Actualización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estado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ejecución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plan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administrativo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refundido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Fondo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Multilateral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2024</w:t>
      </w:r>
      <w:r w:rsidR="002372EB">
        <w:rPr>
          <w:b/>
          <w:bCs/>
        </w:rPr>
        <w:t>-</w:t>
      </w:r>
      <w:r w:rsidR="00C718D8" w:rsidRPr="003D0B91">
        <w:rPr>
          <w:b/>
          <w:bCs/>
        </w:rPr>
        <w:t>2026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y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planificación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financiera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trienio</w:t>
      </w:r>
      <w:r w:rsidR="002372EB">
        <w:rPr>
          <w:b/>
          <w:bCs/>
        </w:rPr>
        <w:t xml:space="preserve"> </w:t>
      </w:r>
      <w:r w:rsidR="00C718D8" w:rsidRPr="003D0B91">
        <w:rPr>
          <w:b/>
          <w:bCs/>
        </w:rPr>
        <w:t>2024</w:t>
      </w:r>
      <w:r w:rsidR="002372EB">
        <w:rPr>
          <w:b/>
          <w:bCs/>
        </w:rPr>
        <w:t>-</w:t>
      </w:r>
      <w:r w:rsidR="00C718D8" w:rsidRPr="003D0B91">
        <w:rPr>
          <w:b/>
          <w:bCs/>
        </w:rPr>
        <w:t>2026</w:t>
      </w:r>
    </w:p>
    <w:p w14:paraId="2E4D956E" w14:textId="6841A4A5" w:rsidR="00380751" w:rsidRPr="003D0B91" w:rsidRDefault="00380751" w:rsidP="00185512">
      <w:pPr>
        <w:widowControl w:val="0"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.Pro/ExCom/94/12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una</w:t>
      </w:r>
      <w:r w:rsidR="002372EB">
        <w:t xml:space="preserve"> </w:t>
      </w:r>
      <w:r w:rsidRPr="003D0B91">
        <w:t>actualización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estado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plan</w:t>
      </w:r>
      <w:r w:rsidR="002372EB">
        <w:t xml:space="preserve"> </w:t>
      </w:r>
      <w:r w:rsidRPr="003D0B91">
        <w:t>administrativo</w:t>
      </w:r>
      <w:r w:rsidR="002372EB">
        <w:t xml:space="preserve"> </w:t>
      </w:r>
      <w:r w:rsidRPr="003D0B91">
        <w:t>2024</w:t>
      </w:r>
      <w:r w:rsidR="002372EB">
        <w:t>-</w:t>
      </w:r>
      <w:r w:rsidRPr="003D0B91">
        <w:t>2026,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estado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plan</w:t>
      </w:r>
      <w:r w:rsidR="002372EB">
        <w:t xml:space="preserve"> </w:t>
      </w:r>
      <w:r w:rsidRPr="003D0B91">
        <w:t>administrativo</w:t>
      </w:r>
      <w:r w:rsidR="002372EB">
        <w:t xml:space="preserve"> </w:t>
      </w:r>
      <w:r w:rsidRPr="003D0B91">
        <w:t>2024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luz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presentaciones</w:t>
      </w:r>
      <w:r w:rsidR="002372EB">
        <w:t xml:space="preserve"> </w:t>
      </w:r>
      <w:r w:rsidR="00591A9D" w:rsidRPr="003D0B91">
        <w:t>hechas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</w:t>
      </w:r>
      <w:r w:rsidR="00B723F9" w:rsidRPr="003D0B91">
        <w:t>4º</w:t>
      </w:r>
      <w:r w:rsidR="002372EB">
        <w:t xml:space="preserve"> </w:t>
      </w:r>
      <w:r w:rsidRPr="003D0B91">
        <w:t>reunión,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compromisos</w:t>
      </w:r>
      <w:r w:rsidR="002372EB">
        <w:t xml:space="preserve"> </w:t>
      </w:r>
      <w:r w:rsidRPr="003D0B91">
        <w:t>futuros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acuerdos</w:t>
      </w:r>
      <w:r w:rsidR="002372EB">
        <w:t xml:space="preserve"> </w:t>
      </w:r>
      <w:r w:rsidRPr="003D0B91">
        <w:t>plurianuales</w:t>
      </w:r>
      <w:r w:rsidR="002372EB">
        <w:t xml:space="preserve"> </w:t>
      </w:r>
      <w:r w:rsidR="00A25A6B" w:rsidRPr="003D0B91">
        <w:t>d</w:t>
      </w:r>
      <w:r w:rsidR="00896CCF" w:rsidRPr="003D0B91">
        <w:t>el</w:t>
      </w:r>
      <w:r w:rsidR="002372EB">
        <w:t xml:space="preserve"> </w:t>
      </w:r>
      <w:r w:rsidR="00896CCF" w:rsidRPr="003D0B91">
        <w:t>período</w:t>
      </w:r>
      <w:r w:rsidR="002372EB">
        <w:t xml:space="preserve"> </w:t>
      </w:r>
      <w:r w:rsidR="00896CCF" w:rsidRPr="003D0B91">
        <w:t>2024</w:t>
      </w:r>
      <w:r w:rsidR="002372EB">
        <w:t>-</w:t>
      </w:r>
      <w:r w:rsidRPr="003D0B91">
        <w:t>2031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planificación</w:t>
      </w:r>
      <w:r w:rsidR="002372EB">
        <w:t xml:space="preserve"> </w:t>
      </w:r>
      <w:r w:rsidRPr="003D0B91">
        <w:t>financiera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trienio</w:t>
      </w:r>
      <w:r w:rsidR="002372EB">
        <w:t xml:space="preserve"> </w:t>
      </w:r>
      <w:r w:rsidRPr="003D0B91">
        <w:t>2024</w:t>
      </w:r>
      <w:r w:rsidR="002372EB">
        <w:t>-</w:t>
      </w:r>
      <w:r w:rsidRPr="003D0B91">
        <w:t>2026.</w:t>
      </w:r>
    </w:p>
    <w:p w14:paraId="3AE9711E" w14:textId="4C3B7EC8" w:rsidR="00185512" w:rsidRPr="003D0B91" w:rsidRDefault="00597F4A" w:rsidP="00D44AAE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6C39F575" w14:textId="55FE2B00" w:rsidR="00185512" w:rsidRPr="00250D2F" w:rsidRDefault="003D608E" w:rsidP="00185512">
      <w:pPr>
        <w:widowControl w:val="0"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44EFDCEC" w14:textId="7FC13A51" w:rsidR="00911B73" w:rsidRPr="004220B8" w:rsidRDefault="0031610C" w:rsidP="0020496A">
      <w:pPr>
        <w:pStyle w:val="Heading2"/>
        <w:numPr>
          <w:ilvl w:val="1"/>
          <w:numId w:val="15"/>
        </w:numPr>
      </w:pPr>
      <w:r w:rsidRPr="004220B8">
        <w:t>Tomar</w:t>
      </w:r>
      <w:r w:rsidR="002372EB" w:rsidRPr="004220B8">
        <w:t xml:space="preserve"> </w:t>
      </w:r>
      <w:r w:rsidRPr="004220B8">
        <w:t>nota</w:t>
      </w:r>
      <w:r w:rsidR="002372EB" w:rsidRPr="004220B8">
        <w:t xml:space="preserve"> </w:t>
      </w:r>
      <w:r w:rsidRPr="004220B8">
        <w:t>de:</w:t>
      </w:r>
    </w:p>
    <w:p w14:paraId="1E1FCE0E" w14:textId="6E468EB4" w:rsidR="00EE37CF" w:rsidRPr="004220B8" w:rsidRDefault="00492FC9" w:rsidP="0020496A">
      <w:pPr>
        <w:pStyle w:val="Heading3"/>
        <w:numPr>
          <w:ilvl w:val="2"/>
          <w:numId w:val="15"/>
        </w:numPr>
      </w:pPr>
      <w:r w:rsidRPr="004220B8">
        <w:t>L</w:t>
      </w:r>
      <w:r w:rsidR="00596196" w:rsidRPr="004220B8">
        <w:t>a</w:t>
      </w:r>
      <w:r w:rsidR="002372EB" w:rsidRPr="004220B8">
        <w:t xml:space="preserve"> </w:t>
      </w:r>
      <w:r w:rsidR="00596196" w:rsidRPr="004220B8">
        <w:t>actualización</w:t>
      </w:r>
      <w:r w:rsidR="002372EB" w:rsidRPr="004220B8">
        <w:t xml:space="preserve"> </w:t>
      </w:r>
      <w:r w:rsidR="00596196" w:rsidRPr="004220B8">
        <w:t>sobre</w:t>
      </w:r>
      <w:r w:rsidR="002372EB" w:rsidRPr="004220B8">
        <w:t xml:space="preserve"> </w:t>
      </w:r>
      <w:r w:rsidR="00596196" w:rsidRPr="004220B8">
        <w:t>el</w:t>
      </w:r>
      <w:r w:rsidR="002372EB" w:rsidRPr="004220B8">
        <w:t xml:space="preserve"> </w:t>
      </w:r>
      <w:r w:rsidR="00596196" w:rsidRPr="004220B8">
        <w:t>estado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ejecución</w:t>
      </w:r>
      <w:r w:rsidR="002372EB" w:rsidRPr="004220B8">
        <w:t xml:space="preserve"> </w:t>
      </w:r>
      <w:r w:rsidR="00596196" w:rsidRPr="004220B8">
        <w:t>del</w:t>
      </w:r>
      <w:r w:rsidR="002372EB" w:rsidRPr="004220B8">
        <w:t xml:space="preserve"> </w:t>
      </w:r>
      <w:r w:rsidR="00596196" w:rsidRPr="004220B8">
        <w:t>plan</w:t>
      </w:r>
      <w:r w:rsidR="002372EB" w:rsidRPr="004220B8">
        <w:t xml:space="preserve"> </w:t>
      </w:r>
      <w:r w:rsidR="00596196" w:rsidRPr="004220B8">
        <w:t>administrativo</w:t>
      </w:r>
      <w:r w:rsidR="002372EB" w:rsidRPr="004220B8">
        <w:t xml:space="preserve"> </w:t>
      </w:r>
      <w:r w:rsidR="00596196" w:rsidRPr="004220B8">
        <w:t>refundido</w:t>
      </w:r>
      <w:r w:rsidR="002372EB" w:rsidRPr="004220B8">
        <w:t xml:space="preserve"> 2024-2026 </w:t>
      </w:r>
      <w:r w:rsidR="00596196" w:rsidRPr="004220B8">
        <w:t>del</w:t>
      </w:r>
      <w:r w:rsidR="002372EB" w:rsidRPr="004220B8">
        <w:t xml:space="preserve"> </w:t>
      </w:r>
      <w:r w:rsidR="00596196" w:rsidRPr="004220B8">
        <w:t>Fondo</w:t>
      </w:r>
      <w:r w:rsidR="002372EB" w:rsidRPr="004220B8">
        <w:t xml:space="preserve"> </w:t>
      </w:r>
      <w:r w:rsidR="00596196" w:rsidRPr="004220B8">
        <w:t>Multilateral</w:t>
      </w:r>
      <w:r w:rsidR="002372EB" w:rsidRPr="004220B8">
        <w:t xml:space="preserve"> </w:t>
      </w:r>
      <w:r w:rsidR="00596196" w:rsidRPr="004220B8">
        <w:t>y</w:t>
      </w:r>
      <w:r w:rsidR="002372EB" w:rsidRPr="004220B8">
        <w:t xml:space="preserve"> </w:t>
      </w:r>
      <w:r w:rsidR="00084C2E" w:rsidRPr="004220B8">
        <w:t xml:space="preserve">de la </w:t>
      </w:r>
      <w:r w:rsidR="00596196" w:rsidRPr="004220B8">
        <w:t>planificación</w:t>
      </w:r>
      <w:r w:rsidR="002372EB" w:rsidRPr="004220B8">
        <w:t xml:space="preserve"> </w:t>
      </w:r>
      <w:r w:rsidR="00596196" w:rsidRPr="004220B8">
        <w:t>financiera</w:t>
      </w:r>
      <w:r w:rsidR="002372EB" w:rsidRPr="004220B8">
        <w:t xml:space="preserve"> </w:t>
      </w:r>
      <w:r w:rsidR="00596196" w:rsidRPr="004220B8">
        <w:t>para</w:t>
      </w:r>
      <w:r w:rsidR="002372EB" w:rsidRPr="004220B8">
        <w:t xml:space="preserve"> </w:t>
      </w:r>
      <w:r w:rsidR="00596196" w:rsidRPr="004220B8">
        <w:t>el</w:t>
      </w:r>
      <w:r w:rsidR="002372EB" w:rsidRPr="004220B8">
        <w:t xml:space="preserve"> </w:t>
      </w:r>
      <w:r w:rsidR="00596196" w:rsidRPr="004220B8">
        <w:t>trienio</w:t>
      </w:r>
      <w:r w:rsidR="002372EB" w:rsidRPr="004220B8">
        <w:t xml:space="preserve"> </w:t>
      </w:r>
      <w:r w:rsidR="00596196" w:rsidRPr="004220B8">
        <w:t>2024</w:t>
      </w:r>
      <w:r w:rsidR="002372EB" w:rsidRPr="004220B8">
        <w:t>-</w:t>
      </w:r>
      <w:r w:rsidR="00762349" w:rsidRPr="004220B8">
        <w:t>2026</w:t>
      </w:r>
      <w:r w:rsidR="002372EB" w:rsidRPr="004220B8">
        <w:t xml:space="preserve"> </w:t>
      </w:r>
      <w:r w:rsidR="00762349" w:rsidRPr="004220B8">
        <w:t xml:space="preserve">que recoge </w:t>
      </w:r>
      <w:r w:rsidR="00596196" w:rsidRPr="004220B8">
        <w:t>el</w:t>
      </w:r>
      <w:r w:rsidR="002372EB" w:rsidRPr="004220B8">
        <w:t xml:space="preserve"> </w:t>
      </w:r>
      <w:r w:rsidR="00596196" w:rsidRPr="004220B8">
        <w:t>documento</w:t>
      </w:r>
      <w:r w:rsidR="002372EB" w:rsidRPr="004220B8">
        <w:t xml:space="preserve"> </w:t>
      </w:r>
      <w:r w:rsidR="00741C0F" w:rsidRPr="004220B8">
        <w:t>UNEP/OzL.Pro/ExCom/94/12</w:t>
      </w:r>
      <w:r w:rsidR="00596196" w:rsidRPr="004220B8">
        <w:t>;</w:t>
      </w:r>
    </w:p>
    <w:p w14:paraId="7E00AB07" w14:textId="76035D48" w:rsidR="00911B73" w:rsidRPr="004220B8" w:rsidRDefault="00492FC9" w:rsidP="0020496A">
      <w:pPr>
        <w:pStyle w:val="Heading3"/>
        <w:numPr>
          <w:ilvl w:val="2"/>
          <w:numId w:val="15"/>
        </w:numPr>
      </w:pPr>
      <w:r w:rsidRPr="004220B8">
        <w:t>Q</w:t>
      </w:r>
      <w:r w:rsidR="00596196" w:rsidRPr="004220B8">
        <w:t>ue</w:t>
      </w:r>
      <w:r w:rsidR="002372EB" w:rsidRPr="004220B8">
        <w:t xml:space="preserve"> </w:t>
      </w:r>
      <w:r w:rsidR="00596196" w:rsidRPr="004220B8">
        <w:t>el</w:t>
      </w:r>
      <w:r w:rsidR="002372EB" w:rsidRPr="004220B8">
        <w:t xml:space="preserve"> </w:t>
      </w:r>
      <w:r w:rsidR="00AA56D0" w:rsidRPr="004220B8">
        <w:t>importe</w:t>
      </w:r>
      <w:r w:rsidR="002372EB" w:rsidRPr="004220B8">
        <w:t xml:space="preserve"> </w:t>
      </w:r>
      <w:r w:rsidR="00596196" w:rsidRPr="004220B8">
        <w:t>total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las</w:t>
      </w:r>
      <w:r w:rsidR="002372EB" w:rsidRPr="004220B8">
        <w:t xml:space="preserve"> </w:t>
      </w:r>
      <w:r w:rsidR="00596196" w:rsidRPr="004220B8">
        <w:t>actividades</w:t>
      </w:r>
      <w:r w:rsidR="002372EB" w:rsidRPr="004220B8">
        <w:t xml:space="preserve"> </w:t>
      </w:r>
      <w:r w:rsidR="00BB7983" w:rsidRPr="004220B8">
        <w:t xml:space="preserve">que se solicita a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94</w:t>
      </w:r>
      <w:r w:rsidR="00596196" w:rsidRPr="004220B8">
        <w:rPr>
          <w:vertAlign w:val="superscript"/>
        </w:rPr>
        <w:t>a</w:t>
      </w:r>
      <w:r w:rsidR="002372EB" w:rsidRPr="004220B8">
        <w:t xml:space="preserve"> </w:t>
      </w:r>
      <w:r w:rsidR="00596196" w:rsidRPr="004220B8">
        <w:t>reunión</w:t>
      </w:r>
      <w:r w:rsidR="002372EB" w:rsidRPr="004220B8">
        <w:t xml:space="preserve"> </w:t>
      </w:r>
      <w:r w:rsidR="00596196" w:rsidRPr="004220B8">
        <w:t>asciende</w:t>
      </w:r>
      <w:r w:rsidR="002372EB" w:rsidRPr="004220B8">
        <w:t xml:space="preserve"> </w:t>
      </w:r>
      <w:r w:rsidR="00596196" w:rsidRPr="004220B8">
        <w:t>a</w:t>
      </w:r>
      <w:r w:rsidR="002372EB" w:rsidRPr="004220B8">
        <w:t xml:space="preserve"> </w:t>
      </w:r>
      <w:r w:rsidR="00BB7983" w:rsidRPr="004220B8">
        <w:t xml:space="preserve">la suma de </w:t>
      </w:r>
      <w:r w:rsidR="00596196" w:rsidRPr="004220B8">
        <w:t>62.835.221</w:t>
      </w:r>
      <w:r w:rsidR="002372EB" w:rsidRPr="004220B8">
        <w:t xml:space="preserve"> </w:t>
      </w:r>
      <w:r w:rsidR="00596196" w:rsidRPr="004220B8">
        <w:t>$EUA</w:t>
      </w:r>
      <w:r w:rsidR="002372EB" w:rsidRPr="004220B8">
        <w:t xml:space="preserve"> </w:t>
      </w:r>
      <w:r w:rsidR="00596196" w:rsidRPr="004220B8">
        <w:t>(incluidos</w:t>
      </w:r>
      <w:r w:rsidR="002372EB" w:rsidRPr="004220B8">
        <w:t xml:space="preserve"> </w:t>
      </w:r>
      <w:r w:rsidR="00596196" w:rsidRPr="004220B8">
        <w:t>4.791.958</w:t>
      </w:r>
      <w:r w:rsidR="002372EB" w:rsidRPr="004220B8">
        <w:t xml:space="preserve"> </w:t>
      </w:r>
      <w:r w:rsidR="00596196" w:rsidRPr="004220B8">
        <w:t>$EUA</w:t>
      </w:r>
      <w:r w:rsidR="002372EB" w:rsidRPr="004220B8">
        <w:t xml:space="preserve"> </w:t>
      </w:r>
      <w:r w:rsidR="00445725" w:rsidRPr="004220B8">
        <w:t>destinado</w:t>
      </w:r>
      <w:r w:rsidR="00596196" w:rsidRPr="004220B8">
        <w:t>s</w:t>
      </w:r>
      <w:r w:rsidR="002372EB" w:rsidRPr="004220B8">
        <w:t xml:space="preserve"> </w:t>
      </w:r>
      <w:r w:rsidR="00596196" w:rsidRPr="004220B8">
        <w:t>a</w:t>
      </w:r>
      <w:r w:rsidR="002372EB" w:rsidRPr="004220B8">
        <w:t xml:space="preserve"> </w:t>
      </w:r>
      <w:r w:rsidR="00596196" w:rsidRPr="004220B8">
        <w:t>actividades</w:t>
      </w:r>
      <w:r w:rsidR="002372EB" w:rsidRPr="004220B8">
        <w:t xml:space="preserve"> </w:t>
      </w:r>
      <w:r w:rsidR="00596196" w:rsidRPr="004220B8">
        <w:t>relacionadas</w:t>
      </w:r>
      <w:r w:rsidR="002372EB" w:rsidRPr="004220B8">
        <w:t xml:space="preserve"> </w:t>
      </w:r>
      <w:r w:rsidR="00596196" w:rsidRPr="004220B8">
        <w:t>con</w:t>
      </w:r>
      <w:r w:rsidR="002372EB" w:rsidRPr="004220B8">
        <w:t xml:space="preserve"> </w:t>
      </w:r>
      <w:r w:rsidR="00596196" w:rsidRPr="004220B8">
        <w:t>los</w:t>
      </w:r>
      <w:r w:rsidR="002372EB" w:rsidRPr="004220B8">
        <w:t xml:space="preserve"> </w:t>
      </w:r>
      <w:r w:rsidR="00BA566F">
        <w:t>HFC;</w:t>
      </w:r>
      <w:r w:rsidR="002372EB" w:rsidRPr="004220B8">
        <w:t xml:space="preserve"> </w:t>
      </w:r>
      <w:r w:rsidR="00596196" w:rsidRPr="004220B8">
        <w:t>2.830.001</w:t>
      </w:r>
      <w:r w:rsidR="002372EB" w:rsidRPr="004220B8">
        <w:t xml:space="preserve"> </w:t>
      </w:r>
      <w:r w:rsidR="00596196" w:rsidRPr="004220B8">
        <w:t>$EUA</w:t>
      </w:r>
      <w:r w:rsidR="002372EB" w:rsidRPr="004220B8">
        <w:t xml:space="preserve"> </w:t>
      </w:r>
      <w:r w:rsidR="00596196" w:rsidRPr="004220B8">
        <w:t>para</w:t>
      </w:r>
      <w:r w:rsidR="002372EB" w:rsidRPr="004220B8">
        <w:t xml:space="preserve"> </w:t>
      </w:r>
      <w:r w:rsidR="00596196" w:rsidRPr="004220B8">
        <w:t>proyectos</w:t>
      </w:r>
      <w:r w:rsidR="002372EB" w:rsidRPr="004220B8">
        <w:t xml:space="preserve"> </w:t>
      </w:r>
      <w:r w:rsidR="00596196" w:rsidRPr="004220B8">
        <w:t>piloto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eficiencia</w:t>
      </w:r>
      <w:r w:rsidR="002372EB" w:rsidRPr="004220B8">
        <w:t xml:space="preserve"> </w:t>
      </w:r>
      <w:r w:rsidR="00596196" w:rsidRPr="004220B8">
        <w:t>energética</w:t>
      </w:r>
      <w:r w:rsidR="002372EB" w:rsidRPr="004220B8">
        <w:t xml:space="preserve"> </w:t>
      </w:r>
      <w:r w:rsidR="00596196" w:rsidRPr="004220B8">
        <w:t>y</w:t>
      </w:r>
      <w:r w:rsidR="002372EB" w:rsidRPr="004220B8">
        <w:t xml:space="preserve"> </w:t>
      </w:r>
      <w:r w:rsidR="00596196" w:rsidRPr="004220B8">
        <w:t>2.418.400</w:t>
      </w:r>
      <w:r w:rsidR="002372EB" w:rsidRPr="004220B8">
        <w:t xml:space="preserve"> </w:t>
      </w:r>
      <w:r w:rsidR="00596196" w:rsidRPr="004220B8">
        <w:t>$EUA</w:t>
      </w:r>
      <w:r w:rsidR="002372EB" w:rsidRPr="004220B8">
        <w:t xml:space="preserve"> </w:t>
      </w:r>
      <w:r w:rsidR="00596196" w:rsidRPr="004220B8">
        <w:t>para</w:t>
      </w:r>
      <w:r w:rsidR="002372EB" w:rsidRPr="004220B8">
        <w:t xml:space="preserve"> </w:t>
      </w:r>
      <w:r w:rsidR="00596196" w:rsidRPr="004220B8">
        <w:t>la</w:t>
      </w:r>
      <w:r w:rsidR="002372EB" w:rsidRPr="004220B8">
        <w:t xml:space="preserve"> </w:t>
      </w:r>
      <w:r w:rsidR="00AE06E9" w:rsidRPr="004220B8">
        <w:t>preparación de catastro</w:t>
      </w:r>
      <w:r w:rsidR="007D5F34" w:rsidRPr="004220B8">
        <w:t>s</w:t>
      </w:r>
      <w:r w:rsidR="00AE06E9" w:rsidRPr="004220B8">
        <w:t xml:space="preserve"> nacional</w:t>
      </w:r>
      <w:r w:rsidR="007D5F34" w:rsidRPr="004220B8">
        <w:t>es</w:t>
      </w:r>
      <w:r w:rsidR="00AE06E9" w:rsidRPr="004220B8">
        <w:t xml:space="preserve"> de bancos de sustancias controladas agotadas o de desecho</w:t>
      </w:r>
      <w:r w:rsidR="00596196" w:rsidRPr="004220B8">
        <w:t>),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330F76" w:rsidRPr="004220B8">
        <w:t>la</w:t>
      </w:r>
      <w:r w:rsidR="002372EB" w:rsidRPr="004220B8">
        <w:t xml:space="preserve"> </w:t>
      </w:r>
      <w:r w:rsidR="00330F76" w:rsidRPr="004220B8">
        <w:t>cual</w:t>
      </w:r>
      <w:r w:rsidR="002372EB" w:rsidRPr="004220B8">
        <w:t xml:space="preserve"> </w:t>
      </w:r>
      <w:r w:rsidR="00596196" w:rsidRPr="004220B8">
        <w:t>5.994.565</w:t>
      </w:r>
      <w:r w:rsidR="002372EB" w:rsidRPr="004220B8">
        <w:t xml:space="preserve"> </w:t>
      </w:r>
      <w:r w:rsidR="00596196" w:rsidRPr="004220B8">
        <w:t>$EUA</w:t>
      </w:r>
      <w:r w:rsidR="002372EB" w:rsidRPr="004220B8">
        <w:t xml:space="preserve"> </w:t>
      </w:r>
      <w:r w:rsidR="00775E05" w:rsidRPr="004220B8">
        <w:t>corresp</w:t>
      </w:r>
      <w:r w:rsidR="00843A0E" w:rsidRPr="004220B8">
        <w:t>o</w:t>
      </w:r>
      <w:r w:rsidR="00775E05" w:rsidRPr="004220B8">
        <w:t xml:space="preserve">nden a </w:t>
      </w:r>
      <w:r w:rsidR="00596196" w:rsidRPr="004220B8">
        <w:t>propuestas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proyectos</w:t>
      </w:r>
      <w:r w:rsidR="002372EB" w:rsidRPr="004220B8">
        <w:t xml:space="preserve"> </w:t>
      </w:r>
      <w:r w:rsidR="00596196" w:rsidRPr="004220B8">
        <w:t>no</w:t>
      </w:r>
      <w:r w:rsidR="002372EB" w:rsidRPr="004220B8">
        <w:t xml:space="preserve"> </w:t>
      </w:r>
      <w:r w:rsidR="00FC5E92" w:rsidRPr="004220B8">
        <w:t>contemplado</w:t>
      </w:r>
      <w:r w:rsidR="00826EA9" w:rsidRPr="004220B8">
        <w:t xml:space="preserve">s </w:t>
      </w:r>
      <w:r w:rsidR="00596196" w:rsidRPr="004220B8">
        <w:t>en</w:t>
      </w:r>
      <w:r w:rsidR="002372EB" w:rsidRPr="004220B8">
        <w:t xml:space="preserve"> </w:t>
      </w:r>
      <w:r w:rsidR="00596196" w:rsidRPr="004220B8">
        <w:t>el</w:t>
      </w:r>
      <w:r w:rsidR="002372EB" w:rsidRPr="004220B8">
        <w:t xml:space="preserve"> </w:t>
      </w:r>
      <w:r w:rsidR="00596196" w:rsidRPr="004220B8">
        <w:t>plan</w:t>
      </w:r>
      <w:r w:rsidR="002372EB" w:rsidRPr="004220B8">
        <w:t xml:space="preserve"> </w:t>
      </w:r>
      <w:r w:rsidR="00596196" w:rsidRPr="004220B8">
        <w:t>administrativo</w:t>
      </w:r>
      <w:r w:rsidR="002372EB" w:rsidRPr="004220B8">
        <w:t xml:space="preserve"> </w:t>
      </w:r>
      <w:r w:rsidR="00596196" w:rsidRPr="004220B8">
        <w:t>2023;</w:t>
      </w:r>
    </w:p>
    <w:p w14:paraId="767A38BD" w14:textId="50996608" w:rsidR="00EE37CF" w:rsidRPr="004220B8" w:rsidRDefault="00596196" w:rsidP="0020496A">
      <w:pPr>
        <w:pStyle w:val="Heading3"/>
        <w:widowControl/>
        <w:numPr>
          <w:ilvl w:val="2"/>
          <w:numId w:val="15"/>
        </w:numPr>
      </w:pPr>
      <w:r w:rsidRPr="004220B8">
        <w:t>Con</w:t>
      </w:r>
      <w:r w:rsidR="002372EB" w:rsidRPr="004220B8">
        <w:t xml:space="preserve"> </w:t>
      </w:r>
      <w:r w:rsidRPr="004220B8">
        <w:t>satisfacción,</w:t>
      </w:r>
      <w:r w:rsidR="002372EB" w:rsidRPr="004220B8">
        <w:t xml:space="preserve"> </w:t>
      </w:r>
      <w:r w:rsidRPr="004220B8">
        <w:t>el</w:t>
      </w:r>
      <w:r w:rsidR="002372EB" w:rsidRPr="004220B8">
        <w:t xml:space="preserve"> </w:t>
      </w:r>
      <w:r w:rsidRPr="004220B8">
        <w:t>informe</w:t>
      </w:r>
      <w:r w:rsidR="002372EB" w:rsidRPr="004220B8">
        <w:t xml:space="preserve"> </w:t>
      </w:r>
      <w:r w:rsidRPr="004220B8">
        <w:t>del</w:t>
      </w:r>
      <w:r w:rsidR="002372EB" w:rsidRPr="004220B8">
        <w:t xml:space="preserve"> </w:t>
      </w:r>
      <w:r w:rsidRPr="004220B8">
        <w:t>PNUD</w:t>
      </w:r>
      <w:r w:rsidR="002372EB" w:rsidRPr="004220B8">
        <w:t xml:space="preserve"> </w:t>
      </w:r>
      <w:r w:rsidRPr="004220B8">
        <w:t>sobre</w:t>
      </w:r>
      <w:r w:rsidR="002372EB" w:rsidRPr="004220B8">
        <w:t xml:space="preserve"> </w:t>
      </w:r>
      <w:r w:rsidRPr="004220B8">
        <w:t>los</w:t>
      </w:r>
      <w:r w:rsidR="002372EB" w:rsidRPr="004220B8">
        <w:t xml:space="preserve"> </w:t>
      </w:r>
      <w:r w:rsidRPr="004220B8">
        <w:t>resultados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sus</w:t>
      </w:r>
      <w:r w:rsidR="002372EB" w:rsidRPr="004220B8">
        <w:t xml:space="preserve"> </w:t>
      </w:r>
      <w:r w:rsidRPr="004220B8">
        <w:t>conversaciones</w:t>
      </w:r>
      <w:r w:rsidR="002372EB" w:rsidRPr="004220B8">
        <w:t xml:space="preserve"> </w:t>
      </w:r>
      <w:r w:rsidRPr="004220B8">
        <w:t>con</w:t>
      </w:r>
      <w:r w:rsidR="002372EB" w:rsidRPr="004220B8">
        <w:t xml:space="preserve"> </w:t>
      </w:r>
      <w:r w:rsidRPr="004220B8">
        <w:t>el</w:t>
      </w:r>
      <w:r w:rsidR="002372EB" w:rsidRPr="004220B8">
        <w:t xml:space="preserve"> </w:t>
      </w:r>
      <w:r w:rsidRPr="004220B8">
        <w:t>Gobierno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="00CA148B" w:rsidRPr="004220B8">
        <w:t xml:space="preserve">la </w:t>
      </w:r>
      <w:r w:rsidRPr="004220B8">
        <w:t>República</w:t>
      </w:r>
      <w:r w:rsidR="002372EB" w:rsidRPr="004220B8">
        <w:t xml:space="preserve"> </w:t>
      </w:r>
      <w:r w:rsidRPr="004220B8">
        <w:t>Dominicana</w:t>
      </w:r>
      <w:r w:rsidR="002372EB" w:rsidRPr="004220B8">
        <w:t xml:space="preserve"> </w:t>
      </w:r>
      <w:r w:rsidRPr="004220B8">
        <w:t>sobre</w:t>
      </w:r>
      <w:r w:rsidR="002372EB" w:rsidRPr="004220B8">
        <w:t xml:space="preserve"> </w:t>
      </w:r>
      <w:r w:rsidRPr="004220B8">
        <w:t>los</w:t>
      </w:r>
      <w:r w:rsidR="002372EB" w:rsidRPr="004220B8">
        <w:t xml:space="preserve"> </w:t>
      </w:r>
      <w:r w:rsidRPr="004220B8">
        <w:t>problemas</w:t>
      </w:r>
      <w:r w:rsidR="002372EB" w:rsidRPr="004220B8">
        <w:t xml:space="preserve"> </w:t>
      </w:r>
      <w:r w:rsidRPr="004220B8">
        <w:t>planteados</w:t>
      </w:r>
      <w:r w:rsidR="002372EB" w:rsidRPr="004220B8">
        <w:t xml:space="preserve"> </w:t>
      </w:r>
      <w:r w:rsidRPr="004220B8">
        <w:t>en</w:t>
      </w:r>
      <w:r w:rsidR="002372EB" w:rsidRPr="004220B8">
        <w:t xml:space="preserve"> </w:t>
      </w:r>
      <w:r w:rsidRPr="004220B8">
        <w:t>la</w:t>
      </w:r>
      <w:r w:rsidR="002372EB" w:rsidRPr="004220B8">
        <w:t xml:space="preserve"> </w:t>
      </w:r>
      <w:r w:rsidR="00155818" w:rsidRPr="004220B8">
        <w:t>evaluación cualitativa de su gestión</w:t>
      </w:r>
      <w:r w:rsidRPr="004220B8">
        <w:t>,</w:t>
      </w:r>
      <w:r w:rsidR="002372EB" w:rsidRPr="004220B8">
        <w:t xml:space="preserve"> </w:t>
      </w:r>
      <w:r w:rsidR="00800EDB" w:rsidRPr="004220B8">
        <w:t xml:space="preserve">de conformidad </w:t>
      </w:r>
      <w:r w:rsidRPr="004220B8">
        <w:t>con</w:t>
      </w:r>
      <w:r w:rsidR="002372EB" w:rsidRPr="004220B8">
        <w:t xml:space="preserve"> </w:t>
      </w:r>
      <w:r w:rsidRPr="004220B8">
        <w:t>la</w:t>
      </w:r>
      <w:r w:rsidR="002372EB" w:rsidRPr="004220B8">
        <w:t xml:space="preserve"> </w:t>
      </w:r>
      <w:r w:rsidRPr="004220B8">
        <w:t>decisión</w:t>
      </w:r>
      <w:r w:rsidR="002372EB" w:rsidRPr="004220B8">
        <w:t xml:space="preserve"> </w:t>
      </w:r>
      <w:r w:rsidRPr="004220B8">
        <w:t>93/8</w:t>
      </w:r>
      <w:r w:rsidR="002372EB" w:rsidRPr="004220B8">
        <w:t xml:space="preserve"> </w:t>
      </w:r>
      <w:r w:rsidRPr="004220B8">
        <w:t>b).</w:t>
      </w:r>
    </w:p>
    <w:p w14:paraId="05A8FD62" w14:textId="081B79FC" w:rsidR="00911B73" w:rsidRPr="004220B8" w:rsidRDefault="00596196" w:rsidP="0020496A">
      <w:pPr>
        <w:pStyle w:val="Heading2"/>
        <w:numPr>
          <w:ilvl w:val="1"/>
          <w:numId w:val="15"/>
        </w:numPr>
      </w:pPr>
      <w:r w:rsidRPr="004220B8">
        <w:lastRenderedPageBreak/>
        <w:t>Aprobar</w:t>
      </w:r>
      <w:r w:rsidR="002372EB" w:rsidRPr="004220B8">
        <w:t xml:space="preserve"> </w:t>
      </w:r>
      <w:r w:rsidRPr="004220B8">
        <w:t>una</w:t>
      </w:r>
      <w:r w:rsidR="002372EB" w:rsidRPr="004220B8">
        <w:t xml:space="preserve"> </w:t>
      </w:r>
      <w:r w:rsidRPr="004220B8">
        <w:t>asignación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recursos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181</w:t>
      </w:r>
      <w:r w:rsidR="002372EB" w:rsidRPr="004220B8">
        <w:t xml:space="preserve"> </w:t>
      </w:r>
      <w:r w:rsidRPr="004220B8">
        <w:t>millones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$EUA</w:t>
      </w:r>
      <w:r w:rsidR="002372EB" w:rsidRPr="004220B8">
        <w:t xml:space="preserve"> </w:t>
      </w:r>
      <w:r w:rsidRPr="004220B8">
        <w:t>en</w:t>
      </w:r>
      <w:r w:rsidR="002372EB" w:rsidRPr="004220B8">
        <w:t xml:space="preserve"> </w:t>
      </w:r>
      <w:r w:rsidRPr="004220B8">
        <w:t>2024,</w:t>
      </w:r>
      <w:r w:rsidR="002372EB" w:rsidRPr="004220B8">
        <w:t xml:space="preserve"> </w:t>
      </w:r>
      <w:r w:rsidRPr="004220B8">
        <w:t>392</w:t>
      </w:r>
      <w:r w:rsidR="002372EB" w:rsidRPr="004220B8">
        <w:t xml:space="preserve"> </w:t>
      </w:r>
      <w:r w:rsidRPr="004220B8">
        <w:t>millones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$EUA</w:t>
      </w:r>
      <w:r w:rsidR="002372EB" w:rsidRPr="004220B8">
        <w:t xml:space="preserve"> </w:t>
      </w:r>
      <w:r w:rsidRPr="004220B8">
        <w:t>en</w:t>
      </w:r>
      <w:r w:rsidR="002372EB" w:rsidRPr="004220B8">
        <w:t xml:space="preserve"> </w:t>
      </w:r>
      <w:r w:rsidRPr="004220B8">
        <w:t>2025</w:t>
      </w:r>
      <w:r w:rsidR="002372EB" w:rsidRPr="004220B8">
        <w:t xml:space="preserve"> </w:t>
      </w:r>
      <w:r w:rsidRPr="004220B8">
        <w:t>y</w:t>
      </w:r>
      <w:r w:rsidR="002372EB" w:rsidRPr="004220B8">
        <w:t xml:space="preserve"> </w:t>
      </w:r>
      <w:r w:rsidRPr="004220B8">
        <w:t>392</w:t>
      </w:r>
      <w:r w:rsidR="002372EB" w:rsidRPr="004220B8">
        <w:t xml:space="preserve"> </w:t>
      </w:r>
      <w:r w:rsidRPr="004220B8">
        <w:t>millones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$EUA</w:t>
      </w:r>
      <w:r w:rsidR="002372EB" w:rsidRPr="004220B8">
        <w:t xml:space="preserve"> </w:t>
      </w:r>
      <w:r w:rsidRPr="004220B8">
        <w:t>en</w:t>
      </w:r>
      <w:r w:rsidR="002372EB" w:rsidRPr="004220B8">
        <w:t xml:space="preserve"> </w:t>
      </w:r>
      <w:r w:rsidRPr="004220B8">
        <w:t>2026,</w:t>
      </w:r>
      <w:r w:rsidR="002372EB" w:rsidRPr="004220B8">
        <w:t xml:space="preserve"> </w:t>
      </w:r>
      <w:r w:rsidR="00222B01" w:rsidRPr="004220B8">
        <w:t>quedando</w:t>
      </w:r>
      <w:r w:rsidR="00E51C78" w:rsidRPr="004220B8">
        <w:t xml:space="preserve"> </w:t>
      </w:r>
      <w:r w:rsidRPr="004220B8">
        <w:t>los</w:t>
      </w:r>
      <w:r w:rsidR="002372EB" w:rsidRPr="004220B8">
        <w:t xml:space="preserve"> </w:t>
      </w:r>
      <w:r w:rsidR="00260A3B" w:rsidRPr="004220B8">
        <w:t xml:space="preserve">montos </w:t>
      </w:r>
      <w:r w:rsidRPr="004220B8">
        <w:t>no</w:t>
      </w:r>
      <w:r w:rsidR="002372EB" w:rsidRPr="004220B8">
        <w:t xml:space="preserve"> </w:t>
      </w:r>
      <w:r w:rsidRPr="004220B8">
        <w:t>asignados</w:t>
      </w:r>
      <w:r w:rsidR="002372EB" w:rsidRPr="004220B8">
        <w:t xml:space="preserve"> </w:t>
      </w:r>
      <w:r w:rsidR="00026209" w:rsidRPr="004220B8">
        <w:t xml:space="preserve">a disposición </w:t>
      </w:r>
      <w:r w:rsidR="00263620" w:rsidRPr="004220B8">
        <w:t>para ser</w:t>
      </w:r>
      <w:r w:rsidR="00026209" w:rsidRPr="004220B8">
        <w:t xml:space="preserve"> </w:t>
      </w:r>
      <w:r w:rsidR="00263620" w:rsidRPr="004220B8">
        <w:t>asignados</w:t>
      </w:r>
      <w:r w:rsidR="00026209" w:rsidRPr="004220B8">
        <w:t xml:space="preserve"> </w:t>
      </w:r>
      <w:r w:rsidRPr="004220B8">
        <w:t>durante</w:t>
      </w:r>
      <w:r w:rsidR="002372EB" w:rsidRPr="004220B8">
        <w:t xml:space="preserve"> </w:t>
      </w:r>
      <w:r w:rsidRPr="004220B8">
        <w:t>el</w:t>
      </w:r>
      <w:r w:rsidR="002372EB" w:rsidRPr="004220B8">
        <w:t xml:space="preserve"> </w:t>
      </w:r>
      <w:r w:rsidRPr="004220B8">
        <w:t>trienio</w:t>
      </w:r>
      <w:r w:rsidR="002372EB" w:rsidRPr="004220B8">
        <w:t xml:space="preserve"> </w:t>
      </w:r>
      <w:r w:rsidRPr="004220B8">
        <w:t>2024</w:t>
      </w:r>
      <w:r w:rsidR="002372EB" w:rsidRPr="004220B8">
        <w:t>-</w:t>
      </w:r>
      <w:r w:rsidRPr="004220B8">
        <w:t>2026;</w:t>
      </w:r>
    </w:p>
    <w:p w14:paraId="627DD08D" w14:textId="14FAB142" w:rsidR="00CB3731" w:rsidRPr="004220B8" w:rsidRDefault="00596196" w:rsidP="00CB3731">
      <w:pPr>
        <w:pStyle w:val="Heading2"/>
        <w:numPr>
          <w:ilvl w:val="1"/>
          <w:numId w:val="15"/>
        </w:numPr>
      </w:pPr>
      <w:r w:rsidRPr="004220B8">
        <w:t>Instar</w:t>
      </w:r>
      <w:r w:rsidR="002372EB" w:rsidRPr="004220B8">
        <w:t xml:space="preserve"> </w:t>
      </w:r>
      <w:r w:rsidRPr="004220B8">
        <w:t>a</w:t>
      </w:r>
      <w:r w:rsidR="002372EB" w:rsidRPr="004220B8">
        <w:t xml:space="preserve"> </w:t>
      </w:r>
      <w:r w:rsidRPr="004220B8">
        <w:t>los</w:t>
      </w:r>
      <w:r w:rsidR="002372EB" w:rsidRPr="004220B8">
        <w:t xml:space="preserve"> </w:t>
      </w:r>
      <w:r w:rsidRPr="004220B8">
        <w:t>organismos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Pr="004220B8">
        <w:t>ejecución</w:t>
      </w:r>
      <w:r w:rsidR="002372EB" w:rsidRPr="004220B8">
        <w:t xml:space="preserve"> </w:t>
      </w:r>
      <w:r w:rsidRPr="004220B8">
        <w:t>a</w:t>
      </w:r>
      <w:r w:rsidR="002372EB" w:rsidRPr="004220B8">
        <w:t xml:space="preserve"> </w:t>
      </w:r>
      <w:r w:rsidR="00020AC9" w:rsidRPr="004220B8">
        <w:t xml:space="preserve">presentar </w:t>
      </w:r>
      <w:r w:rsidRPr="004220B8">
        <w:t>todos</w:t>
      </w:r>
      <w:r w:rsidR="002372EB" w:rsidRPr="004220B8">
        <w:t xml:space="preserve"> </w:t>
      </w:r>
      <w:r w:rsidRPr="004220B8">
        <w:t>los</w:t>
      </w:r>
      <w:r w:rsidR="002372EB" w:rsidRPr="004220B8">
        <w:t xml:space="preserve"> </w:t>
      </w:r>
      <w:r w:rsidRPr="004220B8">
        <w:t>proyectos</w:t>
      </w:r>
      <w:r w:rsidR="002372EB" w:rsidRPr="004220B8">
        <w:t xml:space="preserve"> </w:t>
      </w:r>
      <w:r w:rsidRPr="004220B8">
        <w:t>y</w:t>
      </w:r>
      <w:r w:rsidR="002372EB" w:rsidRPr="004220B8">
        <w:t xml:space="preserve"> </w:t>
      </w:r>
      <w:r w:rsidRPr="004220B8">
        <w:t>actividades</w:t>
      </w:r>
      <w:r w:rsidR="002372EB" w:rsidRPr="004220B8">
        <w:t xml:space="preserve"> </w:t>
      </w:r>
      <w:r w:rsidR="005018D0" w:rsidRPr="004220B8">
        <w:t>aprobados</w:t>
      </w:r>
      <w:r w:rsidR="002372EB" w:rsidRPr="004220B8">
        <w:t xml:space="preserve"> </w:t>
      </w:r>
      <w:r w:rsidRPr="004220B8">
        <w:t>en</w:t>
      </w:r>
      <w:r w:rsidR="002372EB" w:rsidRPr="004220B8">
        <w:t xml:space="preserve"> </w:t>
      </w:r>
      <w:r w:rsidRPr="004220B8">
        <w:t>el</w:t>
      </w:r>
      <w:r w:rsidR="002372EB" w:rsidRPr="004220B8">
        <w:t xml:space="preserve"> </w:t>
      </w:r>
      <w:r w:rsidRPr="004220B8">
        <w:t>plan</w:t>
      </w:r>
      <w:r w:rsidR="002372EB" w:rsidRPr="004220B8">
        <w:t xml:space="preserve"> </w:t>
      </w:r>
      <w:r w:rsidRPr="004220B8">
        <w:t>administrativo</w:t>
      </w:r>
      <w:r w:rsidR="002372EB" w:rsidRPr="004220B8">
        <w:t xml:space="preserve"> </w:t>
      </w:r>
      <w:r w:rsidRPr="004220B8">
        <w:t>a</w:t>
      </w:r>
      <w:r w:rsidR="002372EB" w:rsidRPr="004220B8">
        <w:t xml:space="preserve"> </w:t>
      </w:r>
      <w:r w:rsidRPr="004220B8">
        <w:t>fin</w:t>
      </w:r>
      <w:r w:rsidR="002372EB" w:rsidRPr="004220B8">
        <w:t xml:space="preserve"> </w:t>
      </w:r>
      <w:r w:rsidRPr="004220B8">
        <w:t>de</w:t>
      </w:r>
      <w:r w:rsidR="002372EB" w:rsidRPr="004220B8">
        <w:t xml:space="preserve"> </w:t>
      </w:r>
      <w:r w:rsidR="00354FFB" w:rsidRPr="004220B8">
        <w:t xml:space="preserve">hacer uso de la totalidad de </w:t>
      </w:r>
      <w:r w:rsidRPr="004220B8">
        <w:t>los</w:t>
      </w:r>
      <w:r w:rsidR="002372EB" w:rsidRPr="004220B8">
        <w:t xml:space="preserve"> </w:t>
      </w:r>
      <w:r w:rsidRPr="004220B8">
        <w:t>recursos</w:t>
      </w:r>
      <w:r w:rsidR="002372EB" w:rsidRPr="004220B8">
        <w:t xml:space="preserve"> </w:t>
      </w:r>
      <w:r w:rsidRPr="004220B8">
        <w:t>disponibles</w:t>
      </w:r>
      <w:r w:rsidR="002372EB" w:rsidRPr="004220B8">
        <w:t xml:space="preserve"> </w:t>
      </w:r>
      <w:r w:rsidRPr="004220B8">
        <w:t>durante</w:t>
      </w:r>
      <w:r w:rsidR="002372EB" w:rsidRPr="004220B8">
        <w:t xml:space="preserve"> </w:t>
      </w:r>
      <w:r w:rsidRPr="004220B8">
        <w:t>el</w:t>
      </w:r>
      <w:r w:rsidR="002372EB" w:rsidRPr="004220B8">
        <w:t xml:space="preserve"> </w:t>
      </w:r>
      <w:r w:rsidRPr="004220B8">
        <w:t>trienio</w:t>
      </w:r>
      <w:r w:rsidR="002372EB" w:rsidRPr="004220B8">
        <w:t xml:space="preserve"> </w:t>
      </w:r>
      <w:r w:rsidRPr="004220B8">
        <w:t>2024</w:t>
      </w:r>
      <w:r w:rsidR="002372EB" w:rsidRPr="004220B8">
        <w:t>-</w:t>
      </w:r>
      <w:r w:rsidRPr="004220B8">
        <w:t>2026;</w:t>
      </w:r>
      <w:r w:rsidR="002372EB" w:rsidRPr="004220B8">
        <w:t xml:space="preserve"> </w:t>
      </w:r>
      <w:r w:rsidRPr="004220B8">
        <w:t>y</w:t>
      </w:r>
    </w:p>
    <w:p w14:paraId="7C7CE950" w14:textId="4DD30CF6" w:rsidR="003C4088" w:rsidRPr="002372EB" w:rsidRDefault="00EB5689" w:rsidP="0020496A">
      <w:pPr>
        <w:pStyle w:val="Heading2"/>
        <w:numPr>
          <w:ilvl w:val="1"/>
          <w:numId w:val="15"/>
        </w:numPr>
      </w:pPr>
      <w:r w:rsidRPr="004220B8">
        <w:t xml:space="preserve">Durante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última</w:t>
      </w:r>
      <w:r w:rsidR="002372EB" w:rsidRPr="004220B8">
        <w:t xml:space="preserve"> </w:t>
      </w:r>
      <w:r w:rsidR="00596196" w:rsidRPr="004220B8">
        <w:t>reunión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2025</w:t>
      </w:r>
      <w:r w:rsidRPr="004220B8">
        <w:t xml:space="preserve">, </w:t>
      </w:r>
      <w:r w:rsidR="0038208A" w:rsidRPr="004220B8">
        <w:t>evaluar</w:t>
      </w:r>
      <w:r w:rsidR="002372EB" w:rsidRPr="004220B8">
        <w:t xml:space="preserve">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disponibilidad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fondos</w:t>
      </w:r>
      <w:r w:rsidR="002372EB" w:rsidRPr="004220B8">
        <w:t xml:space="preserve"> </w:t>
      </w:r>
      <w:r w:rsidR="00596196" w:rsidRPr="004220B8">
        <w:t>para</w:t>
      </w:r>
      <w:r w:rsidR="002372EB" w:rsidRPr="004220B8">
        <w:t xml:space="preserve"> </w:t>
      </w:r>
      <w:r w:rsidR="00596196" w:rsidRPr="004220B8">
        <w:t>el</w:t>
      </w:r>
      <w:r w:rsidR="002372EB" w:rsidRPr="004220B8">
        <w:t xml:space="preserve"> </w:t>
      </w:r>
      <w:r w:rsidR="00596196" w:rsidRPr="004220B8">
        <w:t>presupuesto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2026</w:t>
      </w:r>
      <w:r w:rsidR="002372EB" w:rsidRPr="004220B8">
        <w:t xml:space="preserve"> </w:t>
      </w:r>
      <w:r w:rsidR="00596196" w:rsidRPr="004220B8">
        <w:t>a</w:t>
      </w:r>
      <w:r w:rsidR="002372EB" w:rsidRPr="004220B8">
        <w:t xml:space="preserve">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luz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los</w:t>
      </w:r>
      <w:r w:rsidR="002372EB" w:rsidRPr="004220B8">
        <w:t xml:space="preserve"> </w:t>
      </w:r>
      <w:r w:rsidR="00596196" w:rsidRPr="004220B8">
        <w:t>intereses</w:t>
      </w:r>
      <w:r w:rsidR="002372EB" w:rsidRPr="004220B8">
        <w:t xml:space="preserve"> </w:t>
      </w:r>
      <w:r w:rsidR="00D95C62" w:rsidRPr="004220B8">
        <w:t>devengados</w:t>
      </w:r>
      <w:r w:rsidR="00596196" w:rsidRPr="004220B8">
        <w:t>,</w:t>
      </w:r>
      <w:r w:rsidR="002372EB" w:rsidRPr="004220B8">
        <w:t xml:space="preserve"> </w:t>
      </w:r>
      <w:r w:rsidR="00406E2D" w:rsidRPr="004220B8">
        <w:t xml:space="preserve">de </w:t>
      </w:r>
      <w:r w:rsidR="00BF5659" w:rsidRPr="004220B8">
        <w:t>la</w:t>
      </w:r>
      <w:r w:rsidR="002372EB" w:rsidRPr="004220B8">
        <w:t xml:space="preserve"> </w:t>
      </w:r>
      <w:r w:rsidR="00BF5659" w:rsidRPr="004220B8">
        <w:t>posible</w:t>
      </w:r>
      <w:r w:rsidR="002372EB" w:rsidRPr="004220B8">
        <w:t xml:space="preserve"> </w:t>
      </w:r>
      <w:r w:rsidR="00BF5659" w:rsidRPr="004220B8">
        <w:t>devolución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saldos</w:t>
      </w:r>
      <w:r w:rsidR="002372EB" w:rsidRPr="004220B8">
        <w:t xml:space="preserve"> </w:t>
      </w:r>
      <w:r w:rsidR="00596196" w:rsidRPr="004220B8">
        <w:t>no</w:t>
      </w:r>
      <w:r w:rsidR="002372EB" w:rsidRPr="004220B8">
        <w:t xml:space="preserve"> </w:t>
      </w:r>
      <w:r w:rsidR="00596196" w:rsidRPr="004220B8">
        <w:t>utilizados</w:t>
      </w:r>
      <w:r w:rsidR="002372EB" w:rsidRPr="004220B8">
        <w:t xml:space="preserve"> </w:t>
      </w:r>
      <w:r w:rsidR="008E0D58" w:rsidRPr="004220B8">
        <w:t>en</w:t>
      </w:r>
      <w:r w:rsidR="002372EB" w:rsidRPr="004220B8">
        <w:t xml:space="preserve"> </w:t>
      </w:r>
      <w:r w:rsidR="00596196" w:rsidRPr="004220B8">
        <w:t>proyectos</w:t>
      </w:r>
      <w:r w:rsidR="002372EB" w:rsidRPr="004220B8">
        <w:t xml:space="preserve"> </w:t>
      </w:r>
      <w:r w:rsidR="00596196" w:rsidRPr="004220B8">
        <w:t>o</w:t>
      </w:r>
      <w:r w:rsidR="002372EB" w:rsidRPr="004220B8">
        <w:t xml:space="preserve"> </w:t>
      </w:r>
      <w:r w:rsidR="00596196" w:rsidRPr="004220B8">
        <w:t>acuerdos,</w:t>
      </w:r>
      <w:r w:rsidR="002372EB" w:rsidRPr="004220B8">
        <w:t xml:space="preserve"> </w:t>
      </w:r>
      <w:r w:rsidR="006760EB" w:rsidRPr="004220B8">
        <w:t>d</w:t>
      </w:r>
      <w:r w:rsidR="00596196" w:rsidRPr="004220B8">
        <w:t>el</w:t>
      </w:r>
      <w:r w:rsidR="002372EB" w:rsidRPr="004220B8">
        <w:t xml:space="preserve"> </w:t>
      </w:r>
      <w:r w:rsidR="00596196" w:rsidRPr="004220B8">
        <w:t>pago</w:t>
      </w:r>
      <w:r w:rsidR="002372EB" w:rsidRPr="004220B8">
        <w:t xml:space="preserve">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compromisos</w:t>
      </w:r>
      <w:r w:rsidR="002372EB" w:rsidRPr="004220B8">
        <w:t xml:space="preserve"> </w:t>
      </w:r>
      <w:r w:rsidR="00596196" w:rsidRPr="004220B8">
        <w:t>correspondientes</w:t>
      </w:r>
      <w:r w:rsidR="002372EB" w:rsidRPr="004220B8">
        <w:t xml:space="preserve"> </w:t>
      </w:r>
      <w:r w:rsidR="00596196" w:rsidRPr="004220B8">
        <w:t>a</w:t>
      </w:r>
      <w:r w:rsidR="002372EB" w:rsidRPr="004220B8">
        <w:t xml:space="preserve"> </w:t>
      </w:r>
      <w:r w:rsidR="00596196" w:rsidRPr="004220B8">
        <w:t>trienios</w:t>
      </w:r>
      <w:r w:rsidR="002372EB" w:rsidRPr="004220B8">
        <w:t xml:space="preserve"> </w:t>
      </w:r>
      <w:r w:rsidR="00596196" w:rsidRPr="004220B8">
        <w:t>anteriores</w:t>
      </w:r>
      <w:r w:rsidR="002372EB" w:rsidRPr="004220B8">
        <w:t xml:space="preserve"> </w:t>
      </w:r>
      <w:r w:rsidR="00596196" w:rsidRPr="004220B8">
        <w:t>a</w:t>
      </w:r>
      <w:r w:rsidR="002372EB" w:rsidRPr="004220B8">
        <w:t xml:space="preserve">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última</w:t>
      </w:r>
      <w:r w:rsidR="002372EB" w:rsidRPr="004220B8">
        <w:t xml:space="preserve"> </w:t>
      </w:r>
      <w:r w:rsidR="00596196" w:rsidRPr="004220B8">
        <w:t>reposición,</w:t>
      </w:r>
      <w:r w:rsidR="002372EB" w:rsidRPr="004220B8">
        <w:t xml:space="preserve"> </w:t>
      </w:r>
      <w:r w:rsidR="00F467EE" w:rsidRPr="004220B8">
        <w:t xml:space="preserve">de </w:t>
      </w:r>
      <w:r w:rsidR="00596196" w:rsidRPr="004220B8">
        <w:t>las</w:t>
      </w:r>
      <w:r w:rsidR="002372EB" w:rsidRPr="004220B8">
        <w:t xml:space="preserve"> </w:t>
      </w:r>
      <w:r w:rsidR="00596196" w:rsidRPr="004220B8">
        <w:t>pérdidas</w:t>
      </w:r>
      <w:r w:rsidR="002372EB" w:rsidRPr="004220B8">
        <w:t xml:space="preserve"> </w:t>
      </w:r>
      <w:r w:rsidR="00596196" w:rsidRPr="004220B8">
        <w:t>por</w:t>
      </w:r>
      <w:r w:rsidR="002372EB" w:rsidRPr="004220B8">
        <w:t xml:space="preserve"> </w:t>
      </w:r>
      <w:r w:rsidR="00167EAD" w:rsidRPr="004220B8">
        <w:t xml:space="preserve">no pago </w:t>
      </w:r>
      <w:r w:rsidR="00596196" w:rsidRPr="004220B8">
        <w:t>de</w:t>
      </w:r>
      <w:r w:rsidR="002372EB" w:rsidRPr="004220B8">
        <w:t xml:space="preserve"> </w:t>
      </w:r>
      <w:r w:rsidR="00596196" w:rsidRPr="004220B8">
        <w:t>contribuciones</w:t>
      </w:r>
      <w:r w:rsidR="002372EB" w:rsidRPr="004220B8">
        <w:t xml:space="preserve"> </w:t>
      </w:r>
      <w:r w:rsidR="00A24829" w:rsidRPr="004220B8">
        <w:t>com</w:t>
      </w:r>
      <w:r w:rsidR="00596196" w:rsidRPr="004220B8">
        <w:t>prometidas</w:t>
      </w:r>
      <w:r w:rsidR="002372EB" w:rsidRPr="004220B8">
        <w:t xml:space="preserve"> </w:t>
      </w:r>
      <w:r w:rsidR="00B97D75" w:rsidRPr="004220B8">
        <w:t>en</w:t>
      </w:r>
      <w:r w:rsidR="002372EB" w:rsidRPr="004220B8">
        <w:t xml:space="preserve"> </w:t>
      </w:r>
      <w:r w:rsidR="00596196" w:rsidRPr="004220B8">
        <w:t>la</w:t>
      </w:r>
      <w:r w:rsidR="002372EB" w:rsidRPr="004220B8">
        <w:t xml:space="preserve"> </w:t>
      </w:r>
      <w:r w:rsidR="00596196" w:rsidRPr="004220B8">
        <w:t>última</w:t>
      </w:r>
      <w:r w:rsidR="002372EB" w:rsidRPr="004220B8">
        <w:t xml:space="preserve"> </w:t>
      </w:r>
      <w:r w:rsidR="00596196" w:rsidRPr="004220B8">
        <w:t>reposición</w:t>
      </w:r>
      <w:r w:rsidR="002372EB" w:rsidRPr="004220B8">
        <w:t xml:space="preserve"> </w:t>
      </w:r>
      <w:r w:rsidR="00596196" w:rsidRPr="004220B8">
        <w:t>y</w:t>
      </w:r>
      <w:r w:rsidR="002372EB" w:rsidRPr="004220B8">
        <w:t xml:space="preserve"> </w:t>
      </w:r>
      <w:r w:rsidR="005E693C" w:rsidRPr="004220B8">
        <w:t xml:space="preserve">de </w:t>
      </w:r>
      <w:r w:rsidR="00596196" w:rsidRPr="004220B8">
        <w:t>las</w:t>
      </w:r>
      <w:r w:rsidR="002372EB" w:rsidRPr="004220B8">
        <w:t xml:space="preserve"> </w:t>
      </w:r>
      <w:r w:rsidR="00596196" w:rsidRPr="004220B8">
        <w:t>posibles</w:t>
      </w:r>
      <w:r w:rsidR="002372EB" w:rsidRPr="004220B8">
        <w:t xml:space="preserve"> </w:t>
      </w:r>
      <w:r w:rsidR="00596196" w:rsidRPr="004220B8">
        <w:t>pérdidas</w:t>
      </w:r>
      <w:r w:rsidR="002372EB" w:rsidRPr="004220B8">
        <w:t xml:space="preserve"> </w:t>
      </w:r>
      <w:r w:rsidR="00596196" w:rsidRPr="004220B8">
        <w:t>o</w:t>
      </w:r>
      <w:r w:rsidR="002372EB" w:rsidRPr="004220B8">
        <w:t xml:space="preserve"> </w:t>
      </w:r>
      <w:r w:rsidR="00596196" w:rsidRPr="004220B8">
        <w:t>ganancias</w:t>
      </w:r>
      <w:r w:rsidR="002372EB" w:rsidRPr="004220B8">
        <w:t xml:space="preserve"> </w:t>
      </w:r>
      <w:r w:rsidR="00E5060A" w:rsidRPr="004220B8">
        <w:t xml:space="preserve">derivadas del </w:t>
      </w:r>
      <w:r w:rsidR="002451C4" w:rsidRPr="004220B8">
        <w:t>mecanismo de tipo de cambio fijo</w:t>
      </w:r>
      <w:r w:rsidR="00596196" w:rsidRPr="004220B8">
        <w:t>.</w:t>
      </w:r>
    </w:p>
    <w:p w14:paraId="02BFC78D" w14:textId="13572BE8" w:rsidR="00185512" w:rsidRPr="003D0B91" w:rsidRDefault="006F3D77" w:rsidP="00185512">
      <w:pPr>
        <w:widowControl w:val="0"/>
        <w:spacing w:after="240"/>
        <w:ind w:firstLine="720"/>
        <w:outlineLvl w:val="1"/>
        <w:rPr>
          <w:b/>
          <w:bCs/>
        </w:rPr>
      </w:pPr>
      <w:r w:rsidRPr="003D0B91">
        <w:rPr>
          <w:b/>
          <w:bCs/>
        </w:rPr>
        <w:t>b)</w:t>
      </w:r>
      <w:r w:rsidR="00185512" w:rsidRPr="003D0B91">
        <w:rPr>
          <w:b/>
          <w:bCs/>
        </w:rPr>
        <w:tab/>
      </w:r>
      <w:r w:rsidR="00062C26" w:rsidRPr="003D0B91">
        <w:rPr>
          <w:b/>
          <w:bCs/>
        </w:rPr>
        <w:t>Demoras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presentación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tramos</w:t>
      </w:r>
    </w:p>
    <w:p w14:paraId="12572BFD" w14:textId="1E85D41E" w:rsidR="00185512" w:rsidRPr="003D0B91" w:rsidRDefault="00374E91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.Pro/ExCom/94/13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medidas</w:t>
      </w:r>
      <w:r w:rsidR="002372EB">
        <w:t xml:space="preserve"> </w:t>
      </w:r>
      <w:r w:rsidR="00214D0C" w:rsidRPr="003D0B91">
        <w:t>adoptadas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respuesta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decisiones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presentación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tramos</w:t>
      </w:r>
      <w:r w:rsidR="002372EB">
        <w:t xml:space="preserve"> </w:t>
      </w:r>
      <w:r w:rsidR="00611C24" w:rsidRPr="003D0B91">
        <w:t>acordadas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93ª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análisis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cada</w:t>
      </w:r>
      <w:r w:rsidR="002372EB">
        <w:t xml:space="preserve"> </w:t>
      </w:r>
      <w:r w:rsidR="001B4EDB" w:rsidRPr="003D0B91">
        <w:t>tramo</w:t>
      </w:r>
      <w:r w:rsidR="002372EB">
        <w:t xml:space="preserve"> </w:t>
      </w:r>
      <w:r w:rsidR="001B4EDB" w:rsidRPr="003D0B91">
        <w:t>pendiente</w:t>
      </w:r>
      <w:r w:rsidR="002372EB">
        <w:t xml:space="preserve"> </w:t>
      </w:r>
      <w:r w:rsidR="001B4EDB" w:rsidRPr="003D0B91">
        <w:t>que</w:t>
      </w:r>
      <w:r w:rsidR="002372EB">
        <w:t xml:space="preserve"> </w:t>
      </w:r>
      <w:r w:rsidR="001B4EDB" w:rsidRPr="003D0B91">
        <w:t>no</w:t>
      </w:r>
      <w:r w:rsidR="002372EB">
        <w:t xml:space="preserve"> </w:t>
      </w:r>
      <w:r w:rsidR="001B4EDB" w:rsidRPr="003D0B91">
        <w:t>fue</w:t>
      </w:r>
      <w:r w:rsidR="002372EB">
        <w:t xml:space="preserve"> </w:t>
      </w:r>
      <w:r w:rsidRPr="003D0B91">
        <w:t>presen</w:t>
      </w:r>
      <w:r w:rsidR="001B4EDB" w:rsidRPr="003D0B91">
        <w:t>tado</w:t>
      </w:r>
      <w:r w:rsidR="002372EB">
        <w:t xml:space="preserve"> </w:t>
      </w:r>
      <w:r w:rsidR="001B4EDB"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09303D" w:rsidRPr="003D0B91">
        <w:t>9</w:t>
      </w:r>
      <w:r w:rsidR="00B723F9" w:rsidRPr="003D0B91">
        <w:t>4º</w:t>
      </w:r>
      <w:r w:rsidR="002372EB">
        <w:t xml:space="preserve"> </w:t>
      </w:r>
      <w:r w:rsidR="0009303D" w:rsidRPr="003D0B91">
        <w:t>reunión.</w:t>
      </w:r>
      <w:r w:rsidR="002372EB">
        <w:t xml:space="preserve"> </w:t>
      </w:r>
      <w:r w:rsidR="0009303D" w:rsidRPr="003D0B91">
        <w:t>También</w:t>
      </w:r>
      <w:r w:rsidR="002372EB">
        <w:t xml:space="preserve"> </w:t>
      </w:r>
      <w:r w:rsidR="00C47595" w:rsidRPr="003D0B91">
        <w:t>entrega</w:t>
      </w:r>
      <w:r w:rsidR="002372EB">
        <w:t xml:space="preserve"> </w:t>
      </w:r>
      <w:r w:rsidR="0009303D" w:rsidRPr="003D0B91">
        <w:t>un</w:t>
      </w:r>
      <w:r w:rsidR="002372EB">
        <w:t xml:space="preserve"> </w:t>
      </w:r>
      <w:r w:rsidR="0009303D" w:rsidRPr="003D0B91">
        <w:t>panorama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7F593D" w:rsidRPr="003D0B91">
        <w:t>los</w:t>
      </w:r>
      <w:r w:rsidR="002372EB">
        <w:t xml:space="preserve"> </w:t>
      </w:r>
      <w:r w:rsidR="007F593D" w:rsidRPr="003D0B91">
        <w:t>motivos</w:t>
      </w:r>
      <w:r w:rsidR="002372EB">
        <w:t xml:space="preserve"> </w:t>
      </w:r>
      <w:r w:rsidR="00EF4F30" w:rsidRPr="003D0B91">
        <w:t>de</w:t>
      </w:r>
      <w:r w:rsidR="002372EB">
        <w:t xml:space="preserve"> </w:t>
      </w:r>
      <w:r w:rsidR="00EF4F30" w:rsidRPr="003D0B91">
        <w:t>los</w:t>
      </w:r>
      <w:r w:rsidR="002372EB">
        <w:t xml:space="preserve"> </w:t>
      </w:r>
      <w:r w:rsidR="00EF4F30" w:rsidRPr="003D0B91">
        <w:t>retrasos,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su</w:t>
      </w:r>
      <w:r w:rsidR="002372EB">
        <w:t xml:space="preserve"> </w:t>
      </w:r>
      <w:r w:rsidRPr="003D0B91">
        <w:t>repercusión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cumplimiento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obligaciones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virtud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Protocolo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Montreal,</w:t>
      </w:r>
      <w:r w:rsidR="002372EB">
        <w:t xml:space="preserve"> </w:t>
      </w:r>
      <w:r w:rsidR="00EF4F30" w:rsidRPr="003D0B91">
        <w:t>y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recomendación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Secretaría.</w:t>
      </w:r>
    </w:p>
    <w:p w14:paraId="47708B41" w14:textId="18004EE6" w:rsidR="007E6E44" w:rsidRPr="003D0B91" w:rsidRDefault="005F5B9B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594C847D" w14:textId="17EC6C49" w:rsidR="00185512" w:rsidRPr="003D0B91" w:rsidRDefault="00637029" w:rsidP="0020496A">
      <w:pPr>
        <w:numPr>
          <w:ilvl w:val="0"/>
          <w:numId w:val="11"/>
        </w:numPr>
        <w:ind w:left="1440"/>
        <w:contextualSpacing/>
        <w:rPr>
          <w:color w:val="000000" w:themeColor="text1"/>
        </w:rPr>
      </w:pPr>
      <w:r w:rsidRPr="003D0B91">
        <w:rPr>
          <w:color w:val="000000" w:themeColor="text1"/>
        </w:rPr>
        <w:t>Motivos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9</w:t>
      </w:r>
      <w:r w:rsidR="00B723F9" w:rsidRPr="003D0B91">
        <w:rPr>
          <w:color w:val="000000" w:themeColor="text1"/>
        </w:rPr>
        <w:t>4º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reunión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28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actividades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relativas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tramos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PGEH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17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países</w:t>
      </w:r>
    </w:p>
    <w:p w14:paraId="67838BA5" w14:textId="77777777" w:rsidR="00185512" w:rsidRPr="003D0B91" w:rsidRDefault="00185512" w:rsidP="00185512">
      <w:pPr>
        <w:widowControl w:val="0"/>
        <w:ind w:left="720"/>
        <w:outlineLvl w:val="1"/>
      </w:pPr>
    </w:p>
    <w:p w14:paraId="754940F7" w14:textId="41264D67" w:rsidR="00EE37CF" w:rsidRDefault="003D608E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5CF774D8" w14:textId="24A91CB8" w:rsidR="00185512" w:rsidRPr="003D0B91" w:rsidRDefault="0031610C" w:rsidP="00784322">
      <w:pPr>
        <w:pStyle w:val="Heading2"/>
        <w:keepNext/>
        <w:keepLines/>
        <w:numPr>
          <w:ilvl w:val="1"/>
          <w:numId w:val="29"/>
        </w:numPr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de:</w:t>
      </w:r>
    </w:p>
    <w:p w14:paraId="1C4A79E8" w14:textId="78E8366E" w:rsidR="001163A6" w:rsidRPr="003D0B91" w:rsidRDefault="00525DFA" w:rsidP="0084779C">
      <w:pPr>
        <w:pStyle w:val="Heading3"/>
        <w:keepNext/>
        <w:keepLines/>
        <w:numPr>
          <w:ilvl w:val="2"/>
          <w:numId w:val="43"/>
        </w:numPr>
      </w:pPr>
      <w:r w:rsidRPr="003D0B91">
        <w:t>El</w:t>
      </w:r>
      <w:r w:rsidR="002372EB">
        <w:t xml:space="preserve"> </w:t>
      </w:r>
      <w:r w:rsidRPr="003D0B91">
        <w:t>informe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presentación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tramos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recoge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="001163A6" w:rsidRPr="003D0B91">
        <w:t>.Pro/ExCom/94/13;</w:t>
      </w:r>
    </w:p>
    <w:p w14:paraId="70338149" w14:textId="4C68F4E3" w:rsidR="00185512" w:rsidRPr="003D0B91" w:rsidRDefault="00E56A4D" w:rsidP="0020496A">
      <w:pPr>
        <w:pStyle w:val="Heading3"/>
        <w:keepNext/>
        <w:keepLines/>
      </w:pPr>
      <w:r w:rsidRPr="003D0B91">
        <w:t>La</w:t>
      </w:r>
      <w:r w:rsidR="002372EB">
        <w:t xml:space="preserve"> </w:t>
      </w:r>
      <w:r w:rsidRPr="003D0B91">
        <w:t>información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demoras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presentación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tramos</w:t>
      </w:r>
      <w:r w:rsidR="002372EB">
        <w:t xml:space="preserve"> </w:t>
      </w:r>
      <w:r w:rsidRPr="003D0B91">
        <w:t>de</w:t>
      </w:r>
      <w:r w:rsidR="00EA6376">
        <w:t>l</w:t>
      </w:r>
      <w:r w:rsidR="002372EB">
        <w:t xml:space="preserve"> </w:t>
      </w:r>
      <w:r w:rsidRPr="003D0B91">
        <w:t>PGEH</w:t>
      </w:r>
      <w:r w:rsidR="002372EB">
        <w:t xml:space="preserve"> </w:t>
      </w:r>
      <w:r w:rsidR="00F4351E" w:rsidRPr="003D0B91">
        <w:t>presentada</w:t>
      </w:r>
      <w:r w:rsidR="002372EB">
        <w:t xml:space="preserve"> </w:t>
      </w:r>
      <w:r w:rsidR="00E10D00" w:rsidRPr="003D0B91">
        <w:t>por</w:t>
      </w:r>
      <w:r w:rsidR="002372EB">
        <w:t xml:space="preserve"> </w:t>
      </w:r>
      <w:r w:rsidR="00E10D00" w:rsidRPr="003D0B91">
        <w:t>los</w:t>
      </w:r>
      <w:r w:rsidR="002372EB">
        <w:t xml:space="preserve"> </w:t>
      </w:r>
      <w:r w:rsidR="00E10D00" w:rsidRPr="003D0B91">
        <w:t>gobiernos</w:t>
      </w:r>
      <w:r w:rsidR="002372EB">
        <w:t xml:space="preserve"> </w:t>
      </w:r>
      <w:r w:rsidR="00E10D00" w:rsidRPr="003D0B91">
        <w:t>de</w:t>
      </w:r>
      <w:r w:rsidR="002372EB">
        <w:t xml:space="preserve"> </w:t>
      </w:r>
      <w:r w:rsidR="00E10D00" w:rsidRPr="003D0B91">
        <w:t>Francia</w:t>
      </w:r>
      <w:r w:rsidR="002372EB">
        <w:t xml:space="preserve"> </w:t>
      </w:r>
      <w:r w:rsidR="00971FE5" w:rsidRPr="003D0B91">
        <w:t>y</w:t>
      </w:r>
      <w:r w:rsidR="002372EB">
        <w:t xml:space="preserve"> </w:t>
      </w:r>
      <w:r w:rsidR="00E10D00" w:rsidRPr="003D0B91">
        <w:t>Alemania</w:t>
      </w:r>
      <w:r w:rsidR="002372EB">
        <w:t xml:space="preserve"> </w:t>
      </w:r>
      <w:r w:rsidR="00971FE5" w:rsidRPr="003D0B91">
        <w:t>y</w:t>
      </w:r>
      <w:r w:rsidR="002372EB">
        <w:t xml:space="preserve"> </w:t>
      </w:r>
      <w:r w:rsidR="00E10D00" w:rsidRPr="003D0B91">
        <w:t>por</w:t>
      </w:r>
      <w:r w:rsidR="002372EB">
        <w:t xml:space="preserve"> </w:t>
      </w:r>
      <w:r w:rsidR="00E10D00" w:rsidRPr="003D0B91">
        <w:t>el</w:t>
      </w:r>
      <w:r w:rsidR="002372EB">
        <w:t xml:space="preserve"> </w:t>
      </w:r>
      <w:r w:rsidR="00E10D00" w:rsidRPr="003D0B91">
        <w:t>PNUD,</w:t>
      </w:r>
      <w:r w:rsidR="002372EB">
        <w:t xml:space="preserve"> </w:t>
      </w:r>
      <w:r w:rsidR="00E10D00" w:rsidRPr="003D0B91">
        <w:t>el</w:t>
      </w:r>
      <w:r w:rsidR="002372EB">
        <w:t xml:space="preserve"> </w:t>
      </w:r>
      <w:r w:rsidR="00E10D00" w:rsidRPr="003D0B91">
        <w:t>PNUMA</w:t>
      </w:r>
      <w:r w:rsidR="002372EB">
        <w:t xml:space="preserve"> </w:t>
      </w:r>
      <w:r w:rsidR="00E10D00" w:rsidRPr="003D0B91">
        <w:t>y</w:t>
      </w:r>
      <w:r w:rsidR="002372EB">
        <w:t xml:space="preserve"> </w:t>
      </w:r>
      <w:r w:rsidR="00E10D00" w:rsidRPr="003D0B91">
        <w:t>la</w:t>
      </w:r>
      <w:r w:rsidR="002372EB">
        <w:t xml:space="preserve"> </w:t>
      </w:r>
      <w:r w:rsidR="00E10D00" w:rsidRPr="003D0B91">
        <w:t>ONUDI</w:t>
      </w:r>
      <w:r w:rsidR="00185512" w:rsidRPr="003D0B91">
        <w:t>;</w:t>
      </w:r>
    </w:p>
    <w:p w14:paraId="79F89C4F" w14:textId="04A42FA8" w:rsidR="004A3596" w:rsidRPr="003D0B91" w:rsidRDefault="004A3596" w:rsidP="0020496A">
      <w:pPr>
        <w:pStyle w:val="Heading3"/>
      </w:pPr>
      <w:r w:rsidRPr="003D0B91">
        <w:t>Que</w:t>
      </w:r>
      <w:r w:rsidR="002372EB">
        <w:t xml:space="preserve"> </w:t>
      </w:r>
      <w:r w:rsidRPr="003D0B91">
        <w:t>fueron</w:t>
      </w:r>
      <w:r w:rsidR="002372EB">
        <w:t xml:space="preserve"> </w:t>
      </w:r>
      <w:r w:rsidRPr="003D0B91">
        <w:t>presentadas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tiempo</w:t>
      </w:r>
      <w:r w:rsidR="002372EB">
        <w:t xml:space="preserve"> </w:t>
      </w:r>
      <w:r w:rsidR="00A3496E" w:rsidRPr="003D0B91">
        <w:t>32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="00A3496E" w:rsidRPr="003D0B91">
        <w:t>60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relativas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tramos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PGEH</w:t>
      </w:r>
      <w:r w:rsidR="002372EB">
        <w:t xml:space="preserve"> </w:t>
      </w:r>
      <w:r w:rsidRPr="003D0B91">
        <w:t>(en</w:t>
      </w:r>
      <w:r w:rsidR="002372EB">
        <w:t xml:space="preserve"> </w:t>
      </w:r>
      <w:r w:rsidR="001E2E5F" w:rsidRPr="003D0B91">
        <w:t>18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1E2E5F" w:rsidRPr="003D0B91">
        <w:t>35</w:t>
      </w:r>
      <w:r w:rsidR="002372EB">
        <w:t xml:space="preserve"> </w:t>
      </w:r>
      <w:r w:rsidRPr="003D0B91">
        <w:t>países)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debían</w:t>
      </w:r>
      <w:r w:rsidR="002372EB">
        <w:t xml:space="preserve"> </w:t>
      </w:r>
      <w:r w:rsidRPr="003D0B91">
        <w:t>presentarse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94ª</w:t>
      </w:r>
      <w:r w:rsidR="002372EB">
        <w:t xml:space="preserve"> </w:t>
      </w:r>
      <w:r w:rsidRPr="003D0B91">
        <w:t>reunión;</w:t>
      </w:r>
    </w:p>
    <w:p w14:paraId="5B9B813C" w14:textId="2E9435BB" w:rsidR="001163A6" w:rsidRPr="003D0B91" w:rsidRDefault="00F878F7" w:rsidP="0020496A">
      <w:pPr>
        <w:pStyle w:val="Heading3"/>
        <w:keepNext/>
        <w:widowControl/>
      </w:pPr>
      <w:r w:rsidRPr="003D0B91">
        <w:t>Que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respectivos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d</w:t>
      </w:r>
      <w:r w:rsidR="00E84891">
        <w:t>e</w:t>
      </w:r>
      <w:r w:rsidR="002372EB">
        <w:t xml:space="preserve"> </w:t>
      </w:r>
      <w:r w:rsidR="00E84891">
        <w:t>ejecución</w:t>
      </w:r>
      <w:r w:rsidR="002372EB">
        <w:t xml:space="preserve"> </w:t>
      </w:r>
      <w:r w:rsidR="00E84891">
        <w:t>han</w:t>
      </w:r>
      <w:r w:rsidR="002372EB">
        <w:t xml:space="preserve"> </w:t>
      </w:r>
      <w:r w:rsidR="00E84891">
        <w:t>indicado</w:t>
      </w:r>
      <w:r w:rsidR="002372EB">
        <w:t xml:space="preserve"> </w:t>
      </w:r>
      <w:r w:rsidR="00E84891">
        <w:t>que</w:t>
      </w:r>
      <w:r w:rsidR="002372EB">
        <w:t xml:space="preserve"> </w:t>
      </w:r>
      <w:r w:rsidR="00E84891">
        <w:t>la</w:t>
      </w:r>
      <w:r w:rsidR="002372EB">
        <w:t xml:space="preserve"> </w:t>
      </w:r>
      <w:r w:rsidR="00E84891">
        <w:t>demora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presentación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tramos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PGEH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debían</w:t>
      </w:r>
      <w:r w:rsidR="002372EB">
        <w:t xml:space="preserve"> </w:t>
      </w:r>
      <w:r w:rsidRPr="003D0B91">
        <w:t>presentarse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primera</w:t>
      </w:r>
      <w:r w:rsidR="002372EB">
        <w:t xml:space="preserve"> </w:t>
      </w:r>
      <w:r w:rsidRPr="003D0B91">
        <w:t>re</w:t>
      </w:r>
      <w:r w:rsidR="00D422B9">
        <w:t>unión</w:t>
      </w:r>
      <w:r w:rsidR="002372EB">
        <w:t xml:space="preserve"> </w:t>
      </w:r>
      <w:r w:rsidR="00D422B9">
        <w:t>del</w:t>
      </w:r>
      <w:r w:rsidR="002372EB">
        <w:t xml:space="preserve"> </w:t>
      </w:r>
      <w:r w:rsidR="00D422B9">
        <w:t>año</w:t>
      </w:r>
      <w:r w:rsidR="002372EB">
        <w:t xml:space="preserve"> </w:t>
      </w:r>
      <w:r w:rsidR="00D422B9">
        <w:t>2024</w:t>
      </w:r>
      <w:r w:rsidR="002372EB">
        <w:t xml:space="preserve"> </w:t>
      </w:r>
      <w:r w:rsidR="00D422B9">
        <w:t>no</w:t>
      </w:r>
      <w:r w:rsidR="002372EB">
        <w:t xml:space="preserve"> </w:t>
      </w:r>
      <w:r w:rsidR="00D422B9">
        <w:t>afecta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cumplimiento</w:t>
      </w:r>
      <w:r w:rsidR="002372EB">
        <w:t xml:space="preserve"> </w:t>
      </w:r>
      <w:r w:rsidRPr="003D0B91">
        <w:t>con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Protocolo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Montreal</w:t>
      </w:r>
      <w:r w:rsidR="002372EB">
        <w:t xml:space="preserve"> </w:t>
      </w:r>
      <w:r w:rsidRPr="003D0B91">
        <w:t>y</w:t>
      </w:r>
      <w:r w:rsidR="002372EB">
        <w:t xml:space="preserve"> </w:t>
      </w:r>
      <w:r w:rsidR="00A918B9">
        <w:t xml:space="preserve">de </w:t>
      </w:r>
      <w:r w:rsidRPr="003D0B91">
        <w:t>que</w:t>
      </w:r>
      <w:r w:rsidR="002372EB">
        <w:t xml:space="preserve"> </w:t>
      </w:r>
      <w:r w:rsidRPr="003D0B91">
        <w:t>no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observan</w:t>
      </w:r>
      <w:r w:rsidR="002372EB">
        <w:t xml:space="preserve"> </w:t>
      </w:r>
      <w:r w:rsidRPr="003D0B91">
        <w:t>indicios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ninguno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314018">
        <w:t>estos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encuentre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situación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incumplimiento</w:t>
      </w:r>
      <w:r w:rsidR="002372EB">
        <w:t xml:space="preserve"> </w:t>
      </w:r>
      <w:r w:rsidRPr="003D0B91">
        <w:t>con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medidas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control</w:t>
      </w:r>
      <w:r w:rsidR="002372EB">
        <w:t xml:space="preserve"> </w:t>
      </w:r>
      <w:r w:rsidRPr="003D0B91">
        <w:t>previstas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Protocolo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EA6376">
        <w:t>Montreal;</w:t>
      </w:r>
      <w:r w:rsidR="002372EB">
        <w:t xml:space="preserve"> </w:t>
      </w:r>
      <w:r w:rsidR="00EA6376">
        <w:t>y</w:t>
      </w:r>
    </w:p>
    <w:p w14:paraId="77B9C2F2" w14:textId="545BFFD4" w:rsidR="001163A6" w:rsidRPr="003D0B91" w:rsidRDefault="00E76B9A" w:rsidP="0020496A">
      <w:pPr>
        <w:pStyle w:val="Heading2"/>
        <w:numPr>
          <w:ilvl w:val="1"/>
          <w:numId w:val="8"/>
        </w:numPr>
      </w:pPr>
      <w:r w:rsidRPr="003D0B91">
        <w:t>Solicitar</w:t>
      </w:r>
      <w:r w:rsidR="002372EB">
        <w:t xml:space="preserve"> </w:t>
      </w:r>
      <w:r w:rsidRPr="003D0B91">
        <w:t>a</w:t>
      </w:r>
      <w:r w:rsidR="002372EB">
        <w:t xml:space="preserve"> </w:t>
      </w:r>
      <w:r w:rsidR="007839EF" w:rsidRPr="003D0B91">
        <w:t>la</w:t>
      </w:r>
      <w:r w:rsidR="002372EB">
        <w:t xml:space="preserve"> </w:t>
      </w:r>
      <w:r w:rsidR="007839EF" w:rsidRPr="003D0B91">
        <w:t>Secretaría</w:t>
      </w:r>
      <w:r w:rsidR="002372EB">
        <w:t xml:space="preserve"> </w:t>
      </w:r>
      <w:r w:rsidR="003F0F21" w:rsidRPr="003D0B91">
        <w:t>despachar</w:t>
      </w:r>
      <w:r w:rsidR="002372EB">
        <w:t xml:space="preserve"> </w:t>
      </w:r>
      <w:r w:rsidR="003F0F21" w:rsidRPr="003D0B91">
        <w:t>a</w:t>
      </w:r>
      <w:r w:rsidR="002372EB">
        <w:t xml:space="preserve"> </w:t>
      </w:r>
      <w:r w:rsidR="003F0F21" w:rsidRPr="003D0B91">
        <w:t>los</w:t>
      </w:r>
      <w:r w:rsidR="002372EB">
        <w:t xml:space="preserve"> </w:t>
      </w:r>
      <w:r w:rsidR="003F0F21" w:rsidRPr="003D0B91">
        <w:t>respectivos</w:t>
      </w:r>
      <w:r w:rsidR="002372EB">
        <w:t xml:space="preserve"> </w:t>
      </w:r>
      <w:r w:rsidR="003F0F21" w:rsidRPr="003D0B91">
        <w:t>Gobiernos</w:t>
      </w:r>
      <w:r w:rsidR="002372EB">
        <w:t xml:space="preserve"> </w:t>
      </w:r>
      <w:r w:rsidR="003F0F21" w:rsidRPr="003D0B91">
        <w:t>sendas</w:t>
      </w:r>
      <w:r w:rsidR="002372EB">
        <w:t xml:space="preserve"> </w:t>
      </w:r>
      <w:r w:rsidR="003F0F21" w:rsidRPr="003D0B91">
        <w:t>notas</w:t>
      </w:r>
      <w:r w:rsidR="002372EB">
        <w:t xml:space="preserve"> </w:t>
      </w:r>
      <w:r w:rsidR="003F0F21" w:rsidRPr="003D0B91">
        <w:t>informando</w:t>
      </w:r>
      <w:r w:rsidR="002372EB">
        <w:t xml:space="preserve"> </w:t>
      </w:r>
      <w:r w:rsidR="003F0F21" w:rsidRPr="003D0B91">
        <w:t>las</w:t>
      </w:r>
      <w:r w:rsidR="002372EB">
        <w:t xml:space="preserve"> </w:t>
      </w:r>
      <w:r w:rsidR="003F0F21" w:rsidRPr="003D0B91">
        <w:t>decisiones</w:t>
      </w:r>
      <w:r w:rsidR="002372EB">
        <w:t xml:space="preserve"> </w:t>
      </w:r>
      <w:r w:rsidR="003F0F21" w:rsidRPr="003D0B91">
        <w:t>del</w:t>
      </w:r>
      <w:r w:rsidR="002372EB">
        <w:t xml:space="preserve"> </w:t>
      </w:r>
      <w:r w:rsidR="003F0F21" w:rsidRPr="003D0B91">
        <w:t>Comité</w:t>
      </w:r>
      <w:r w:rsidR="002372EB">
        <w:t xml:space="preserve"> </w:t>
      </w:r>
      <w:r w:rsidR="003F0F21" w:rsidRPr="003D0B91">
        <w:t>sobre</w:t>
      </w:r>
      <w:r w:rsidR="002372EB">
        <w:t xml:space="preserve"> </w:t>
      </w:r>
      <w:r w:rsidR="003F0F21" w:rsidRPr="003D0B91">
        <w:t>demoras</w:t>
      </w:r>
      <w:r w:rsidR="002372EB">
        <w:t xml:space="preserve"> </w:t>
      </w:r>
      <w:r w:rsidR="003F0F21" w:rsidRPr="003D0B91">
        <w:t>en</w:t>
      </w:r>
      <w:r w:rsidR="002372EB">
        <w:t xml:space="preserve"> </w:t>
      </w:r>
      <w:r w:rsidR="003F0F21" w:rsidRPr="003D0B91">
        <w:t>la</w:t>
      </w:r>
      <w:r w:rsidR="002372EB">
        <w:t xml:space="preserve"> </w:t>
      </w:r>
      <w:r w:rsidR="003F0F21" w:rsidRPr="003D0B91">
        <w:t>presentación</w:t>
      </w:r>
      <w:r w:rsidR="002372EB">
        <w:t xml:space="preserve"> </w:t>
      </w:r>
      <w:r w:rsidR="003F0F21" w:rsidRPr="003D0B91">
        <w:t>de</w:t>
      </w:r>
      <w:r w:rsidR="002372EB">
        <w:t xml:space="preserve"> </w:t>
      </w:r>
      <w:r w:rsidR="003F0F21" w:rsidRPr="003D0B91">
        <w:t>tramos</w:t>
      </w:r>
      <w:r w:rsidR="002372EB">
        <w:t xml:space="preserve"> </w:t>
      </w:r>
      <w:r w:rsidR="003F0F21" w:rsidRPr="003D0B91">
        <w:t>que</w:t>
      </w:r>
      <w:r w:rsidR="002372EB">
        <w:t xml:space="preserve"> </w:t>
      </w:r>
      <w:r w:rsidR="003F0F21" w:rsidRPr="003D0B91">
        <w:t>recoge</w:t>
      </w:r>
      <w:r w:rsidR="002372EB">
        <w:t xml:space="preserve"> </w:t>
      </w:r>
      <w:r w:rsidR="003F0F21" w:rsidRPr="003D0B91">
        <w:t>el</w:t>
      </w:r>
      <w:r w:rsidR="002372EB">
        <w:t xml:space="preserve"> </w:t>
      </w:r>
      <w:r w:rsidR="003F0F21" w:rsidRPr="003D0B91">
        <w:t>Anexo</w:t>
      </w:r>
      <w:r w:rsidR="002372EB">
        <w:t xml:space="preserve"> </w:t>
      </w:r>
      <w:r w:rsidR="003F0F21" w:rsidRPr="003D0B91">
        <w:t>I</w:t>
      </w:r>
      <w:r w:rsidR="002372EB">
        <w:t xml:space="preserve"> </w:t>
      </w:r>
      <w:r w:rsidR="003F0F21" w:rsidRPr="003D0B91">
        <w:t>al</w:t>
      </w:r>
      <w:r w:rsidR="002372EB">
        <w:t xml:space="preserve"> </w:t>
      </w:r>
      <w:r w:rsidR="003F0F21" w:rsidRPr="003D0B91">
        <w:t>presente</w:t>
      </w:r>
      <w:r w:rsidR="002372EB">
        <w:t xml:space="preserve"> </w:t>
      </w:r>
      <w:r w:rsidR="003F0F21" w:rsidRPr="003D0B91">
        <w:t>informe</w:t>
      </w:r>
      <w:r w:rsidR="001163A6" w:rsidRPr="003D0B91">
        <w:t>.</w:t>
      </w:r>
    </w:p>
    <w:p w14:paraId="77FB898F" w14:textId="4F174F17" w:rsidR="00185512" w:rsidRPr="003D0B91" w:rsidRDefault="003E1E29" w:rsidP="0020496A">
      <w:pPr>
        <w:keepNext/>
        <w:numPr>
          <w:ilvl w:val="0"/>
          <w:numId w:val="2"/>
        </w:numPr>
        <w:spacing w:after="240"/>
        <w:outlineLvl w:val="0"/>
        <w:rPr>
          <w:b/>
        </w:rPr>
      </w:pPr>
      <w:r w:rsidRPr="003D0B91">
        <w:rPr>
          <w:b/>
        </w:rPr>
        <w:lastRenderedPageBreak/>
        <w:t>Propuestas</w:t>
      </w:r>
      <w:r w:rsidR="002372EB">
        <w:rPr>
          <w:b/>
        </w:rPr>
        <w:t xml:space="preserve"> </w:t>
      </w:r>
      <w:r w:rsidRPr="003D0B91">
        <w:rPr>
          <w:b/>
        </w:rPr>
        <w:t>de</w:t>
      </w:r>
      <w:r w:rsidR="002372EB">
        <w:rPr>
          <w:b/>
        </w:rPr>
        <w:t xml:space="preserve"> </w:t>
      </w:r>
      <w:r w:rsidRPr="003D0B91">
        <w:rPr>
          <w:b/>
        </w:rPr>
        <w:t>proyecto</w:t>
      </w:r>
      <w:r w:rsidR="00185512" w:rsidRPr="003D0B91">
        <w:rPr>
          <w:b/>
        </w:rPr>
        <w:t>:</w:t>
      </w:r>
    </w:p>
    <w:p w14:paraId="325F934B" w14:textId="5ADABEB3" w:rsidR="007E6E44" w:rsidRPr="003D0B91" w:rsidRDefault="00A05A9C" w:rsidP="008C37E6">
      <w:pPr>
        <w:widowControl w:val="0"/>
        <w:numPr>
          <w:ilvl w:val="1"/>
          <w:numId w:val="2"/>
        </w:numPr>
        <w:spacing w:after="240"/>
        <w:outlineLvl w:val="1"/>
        <w:rPr>
          <w:b/>
          <w:bCs/>
        </w:rPr>
      </w:pPr>
      <w:r w:rsidRPr="003D0B91">
        <w:rPr>
          <w:b/>
        </w:rPr>
        <w:t>Reseña</w:t>
      </w:r>
      <w:r w:rsidR="002372EB">
        <w:rPr>
          <w:b/>
        </w:rPr>
        <w:t xml:space="preserve"> </w:t>
      </w:r>
      <w:r w:rsidRPr="003D0B91">
        <w:rPr>
          <w:b/>
        </w:rPr>
        <w:t>de</w:t>
      </w:r>
      <w:r w:rsidR="002372EB">
        <w:rPr>
          <w:b/>
        </w:rPr>
        <w:t xml:space="preserve"> </w:t>
      </w:r>
      <w:r w:rsidRPr="003D0B91">
        <w:rPr>
          <w:b/>
        </w:rPr>
        <w:t>las</w:t>
      </w:r>
      <w:r w:rsidR="002372EB">
        <w:rPr>
          <w:b/>
        </w:rPr>
        <w:t xml:space="preserve"> </w:t>
      </w:r>
      <w:r w:rsidRPr="003D0B91">
        <w:rPr>
          <w:b/>
        </w:rPr>
        <w:t>cuestiones</w:t>
      </w:r>
      <w:r w:rsidR="002372EB">
        <w:rPr>
          <w:b/>
        </w:rPr>
        <w:t xml:space="preserve"> </w:t>
      </w:r>
      <w:r w:rsidRPr="003D0B91">
        <w:rPr>
          <w:b/>
        </w:rPr>
        <w:t>identificadas</w:t>
      </w:r>
      <w:r w:rsidR="002372EB">
        <w:rPr>
          <w:b/>
        </w:rPr>
        <w:t xml:space="preserve"> </w:t>
      </w:r>
      <w:r w:rsidR="00316DB1" w:rsidRPr="003D0B91">
        <w:rPr>
          <w:b/>
        </w:rPr>
        <w:t>durante</w:t>
      </w:r>
      <w:r w:rsidR="002372EB">
        <w:rPr>
          <w:b/>
        </w:rPr>
        <w:t xml:space="preserve"> </w:t>
      </w:r>
      <w:r w:rsidR="00316DB1" w:rsidRPr="003D0B91">
        <w:rPr>
          <w:b/>
        </w:rPr>
        <w:t>el</w:t>
      </w:r>
      <w:r w:rsidR="002372EB">
        <w:rPr>
          <w:b/>
        </w:rPr>
        <w:t xml:space="preserve"> </w:t>
      </w:r>
      <w:r w:rsidR="00316DB1" w:rsidRPr="003D0B91">
        <w:rPr>
          <w:b/>
        </w:rPr>
        <w:t>examen</w:t>
      </w:r>
      <w:r w:rsidR="002372EB">
        <w:rPr>
          <w:b/>
        </w:rPr>
        <w:t xml:space="preserve"> </w:t>
      </w:r>
      <w:r w:rsidR="00316DB1" w:rsidRPr="003D0B91">
        <w:rPr>
          <w:b/>
        </w:rPr>
        <w:t>de</w:t>
      </w:r>
      <w:r w:rsidR="002372EB">
        <w:rPr>
          <w:b/>
        </w:rPr>
        <w:t xml:space="preserve"> </w:t>
      </w:r>
      <w:r w:rsidR="00316DB1" w:rsidRPr="003D0B91">
        <w:rPr>
          <w:b/>
        </w:rPr>
        <w:t>proyectos</w:t>
      </w:r>
    </w:p>
    <w:p w14:paraId="31A35B77" w14:textId="38DF95A1" w:rsidR="00185512" w:rsidRPr="003D0B91" w:rsidRDefault="00C25619" w:rsidP="00185512">
      <w:pPr>
        <w:spacing w:after="240"/>
        <w:ind w:left="709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</w:t>
      </w:r>
      <w:r w:rsidRPr="003D0B91">
        <w:rPr>
          <w:color w:val="000000" w:themeColor="text1"/>
          <w:szCs w:val="24"/>
          <w:u w:val="single"/>
        </w:rPr>
        <w:t>14</w:t>
      </w:r>
      <w:r w:rsidR="002372EB">
        <w:rPr>
          <w:color w:val="000000" w:themeColor="text1"/>
          <w:szCs w:val="24"/>
        </w:rPr>
        <w:t xml:space="preserve"> </w:t>
      </w:r>
      <w:r w:rsidRPr="003D0B91">
        <w:rPr>
          <w:color w:val="000000" w:themeColor="text1"/>
        </w:rPr>
        <w:t>contiene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cuatro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secciones:</w:t>
      </w:r>
      <w:r w:rsidR="002372EB">
        <w:rPr>
          <w:color w:val="000000" w:themeColor="text1"/>
        </w:rPr>
        <w:t xml:space="preserve"> </w:t>
      </w:r>
      <w:r w:rsidRPr="003D0B91">
        <w:t>reseña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D70658">
        <w:t>las actividades y proyectos presentados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organismos</w:t>
      </w:r>
      <w:r w:rsidR="002372EB">
        <w:t xml:space="preserve"> </w:t>
      </w:r>
      <w:r w:rsidRPr="003D0B91">
        <w:t>bilaterales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ejecución</w:t>
      </w:r>
      <w:r w:rsidRPr="003D0B91">
        <w:rPr>
          <w:color w:val="000000" w:themeColor="text1"/>
        </w:rPr>
        <w:t>;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reseña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4818A9">
        <w:rPr>
          <w:color w:val="000000" w:themeColor="text1"/>
        </w:rPr>
        <w:t xml:space="preserve">los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actividades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después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realizado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examen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proyectos;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reparos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identificados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durante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examen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</w:t>
      </w:r>
      <w:r w:rsidR="008B4CDF">
        <w:rPr>
          <w:color w:val="000000" w:themeColor="text1"/>
        </w:rPr>
        <w:t>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informes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decisiones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seguimiento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dado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conversaciones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anteriores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examen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proyectos.</w:t>
      </w:r>
    </w:p>
    <w:p w14:paraId="62F8C017" w14:textId="0971E064" w:rsidR="00185512" w:rsidRPr="003D0B91" w:rsidRDefault="005F5B9B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="00093AA0" w:rsidRPr="00093AA0">
        <w:rPr>
          <w:color w:val="000000" w:themeColor="text1"/>
        </w:rPr>
        <w:t>:</w:t>
      </w:r>
    </w:p>
    <w:p w14:paraId="7BEE26B7" w14:textId="58751D34" w:rsidR="00185512" w:rsidRPr="003D0B91" w:rsidRDefault="00E13FA5" w:rsidP="000B4969">
      <w:pPr>
        <w:numPr>
          <w:ilvl w:val="0"/>
          <w:numId w:val="12"/>
        </w:numPr>
        <w:tabs>
          <w:tab w:val="left" w:pos="720"/>
          <w:tab w:val="left" w:pos="1440"/>
          <w:tab w:val="left" w:pos="2160"/>
        </w:tabs>
        <w:spacing w:after="240"/>
        <w:contextualSpacing/>
        <w:jc w:val="left"/>
        <w:rPr>
          <w:color w:val="000000" w:themeColor="text1"/>
        </w:rPr>
      </w:pPr>
      <w:r>
        <w:rPr>
          <w:color w:val="000000" w:themeColor="text1"/>
        </w:rPr>
        <w:t>Considerar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lista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países</w:t>
      </w:r>
      <w:r w:rsidR="002372EB">
        <w:rPr>
          <w:color w:val="000000" w:themeColor="text1"/>
        </w:rPr>
        <w:t xml:space="preserve"> </w:t>
      </w:r>
      <w:r w:rsidR="00B12F25">
        <w:rPr>
          <w:color w:val="000000" w:themeColor="text1"/>
        </w:rPr>
        <w:t xml:space="preserve">seleccionados </w:t>
      </w:r>
      <w:r w:rsidR="00AD0901"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informes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verificación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sus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solicitudes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AD0901" w:rsidRPr="003D0B91">
        <w:rPr>
          <w:color w:val="000000" w:themeColor="text1"/>
        </w:rPr>
        <w:t>financiamiento</w:t>
      </w:r>
    </w:p>
    <w:p w14:paraId="0E38C65F" w14:textId="77777777" w:rsidR="001C7847" w:rsidRPr="003D0B91" w:rsidRDefault="001C7847" w:rsidP="001C7847">
      <w:pPr>
        <w:tabs>
          <w:tab w:val="left" w:pos="720"/>
          <w:tab w:val="left" w:pos="1440"/>
          <w:tab w:val="left" w:pos="2160"/>
        </w:tabs>
        <w:spacing w:after="240"/>
        <w:ind w:left="1429"/>
        <w:contextualSpacing/>
        <w:rPr>
          <w:color w:val="000000" w:themeColor="text1"/>
        </w:rPr>
      </w:pPr>
    </w:p>
    <w:p w14:paraId="53269E6E" w14:textId="2EC90ED1" w:rsidR="00EE37CF" w:rsidRDefault="003D608E" w:rsidP="00185512">
      <w:pPr>
        <w:ind w:left="72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37754194" w14:textId="164E412A" w:rsidR="00AB0D83" w:rsidRPr="00250D2F" w:rsidRDefault="00AB0D83" w:rsidP="00185512">
      <w:pPr>
        <w:ind w:left="720"/>
      </w:pPr>
    </w:p>
    <w:p w14:paraId="009E54B7" w14:textId="16B0903D" w:rsidR="00AB0D83" w:rsidRPr="00FC7150" w:rsidRDefault="00DB1F6F" w:rsidP="0020496A">
      <w:pPr>
        <w:widowControl w:val="0"/>
        <w:numPr>
          <w:ilvl w:val="1"/>
          <w:numId w:val="16"/>
        </w:numPr>
        <w:spacing w:after="240"/>
        <w:outlineLvl w:val="1"/>
      </w:pPr>
      <w:r w:rsidRPr="00FC7150">
        <w:t>Tomar</w:t>
      </w:r>
      <w:r w:rsidR="002372EB" w:rsidRPr="00FC7150">
        <w:t xml:space="preserve"> </w:t>
      </w:r>
      <w:r w:rsidRPr="00FC7150">
        <w:t>nota</w:t>
      </w:r>
      <w:r w:rsidR="002372EB" w:rsidRPr="00FC7150">
        <w:t xml:space="preserve"> </w:t>
      </w:r>
      <w:r w:rsidRPr="00FC7150">
        <w:t>de</w:t>
      </w:r>
      <w:r w:rsidR="002372EB" w:rsidRPr="00FC7150">
        <w:t xml:space="preserve"> </w:t>
      </w:r>
      <w:r w:rsidRPr="00FC7150">
        <w:t>que</w:t>
      </w:r>
      <w:r w:rsidR="002372EB" w:rsidRPr="00FC7150">
        <w:t xml:space="preserve"> </w:t>
      </w:r>
      <w:r w:rsidRPr="00FC7150">
        <w:t>los</w:t>
      </w:r>
      <w:r w:rsidR="002372EB" w:rsidRPr="00FC7150">
        <w:t xml:space="preserve"> </w:t>
      </w:r>
      <w:r w:rsidR="0041496E" w:rsidRPr="00FC7150">
        <w:t>respectivos</w:t>
      </w:r>
      <w:r w:rsidR="002372EB" w:rsidRPr="00FC7150">
        <w:t xml:space="preserve"> </w:t>
      </w:r>
      <w:r w:rsidR="0041496E" w:rsidRPr="00FC7150">
        <w:t>organismos</w:t>
      </w:r>
      <w:r w:rsidR="002372EB" w:rsidRPr="00FC7150">
        <w:t xml:space="preserve"> </w:t>
      </w:r>
      <w:r w:rsidR="0041496E" w:rsidRPr="00FC7150">
        <w:t>bilaterales</w:t>
      </w:r>
      <w:r w:rsidR="002372EB" w:rsidRPr="00FC7150">
        <w:t xml:space="preserve"> </w:t>
      </w:r>
      <w:r w:rsidR="0041496E" w:rsidRPr="00FC7150">
        <w:t>y</w:t>
      </w:r>
      <w:r w:rsidR="002372EB" w:rsidRPr="00FC7150">
        <w:t xml:space="preserve"> </w:t>
      </w:r>
      <w:r w:rsidR="0041496E" w:rsidRPr="00FC7150">
        <w:t>de</w:t>
      </w:r>
      <w:r w:rsidR="002372EB" w:rsidRPr="00FC7150">
        <w:t xml:space="preserve"> </w:t>
      </w:r>
      <w:r w:rsidR="0041496E" w:rsidRPr="00FC7150">
        <w:t>ejecución</w:t>
      </w:r>
      <w:r w:rsidR="002372EB" w:rsidRPr="00FC7150">
        <w:t xml:space="preserve"> </w:t>
      </w:r>
      <w:r w:rsidR="00B13A4C" w:rsidRPr="00FC7150">
        <w:t>han</w:t>
      </w:r>
      <w:r w:rsidR="002372EB" w:rsidRPr="00FC7150">
        <w:t xml:space="preserve"> </w:t>
      </w:r>
      <w:r w:rsidR="00B13A4C" w:rsidRPr="00FC7150">
        <w:t>incluido</w:t>
      </w:r>
      <w:r w:rsidR="002372EB" w:rsidRPr="00FC7150">
        <w:t xml:space="preserve"> </w:t>
      </w:r>
      <w:r w:rsidR="00B13A4C" w:rsidRPr="00FC7150">
        <w:t>en</w:t>
      </w:r>
      <w:r w:rsidR="002372EB" w:rsidRPr="00FC7150">
        <w:t xml:space="preserve"> </w:t>
      </w:r>
      <w:r w:rsidR="00B13A4C" w:rsidRPr="00FC7150">
        <w:t>los</w:t>
      </w:r>
      <w:r w:rsidR="002372EB" w:rsidRPr="00FC7150">
        <w:t xml:space="preserve"> </w:t>
      </w:r>
      <w:r w:rsidR="0041496E" w:rsidRPr="00FC7150">
        <w:t>programas</w:t>
      </w:r>
      <w:r w:rsidR="002372EB" w:rsidRPr="00FC7150">
        <w:t xml:space="preserve"> </w:t>
      </w:r>
      <w:r w:rsidR="0041496E" w:rsidRPr="00FC7150">
        <w:t>de</w:t>
      </w:r>
      <w:r w:rsidR="002372EB" w:rsidRPr="00FC7150">
        <w:t xml:space="preserve"> </w:t>
      </w:r>
      <w:r w:rsidR="0041496E" w:rsidRPr="00FC7150">
        <w:t>trabajo</w:t>
      </w:r>
      <w:r w:rsidR="002372EB" w:rsidRPr="00FC7150">
        <w:t xml:space="preserve"> </w:t>
      </w:r>
      <w:r w:rsidR="00B13A4C" w:rsidRPr="00FC7150">
        <w:t>2024</w:t>
      </w:r>
      <w:r w:rsidR="002372EB" w:rsidRPr="00FC7150">
        <w:t xml:space="preserve"> </w:t>
      </w:r>
      <w:r w:rsidR="0041496E" w:rsidRPr="00FC7150">
        <w:t>presentados</w:t>
      </w:r>
      <w:r w:rsidR="002372EB" w:rsidRPr="00FC7150">
        <w:t xml:space="preserve"> </w:t>
      </w:r>
      <w:r w:rsidR="0041496E" w:rsidRPr="00FC7150">
        <w:t>a</w:t>
      </w:r>
      <w:r w:rsidR="002372EB" w:rsidRPr="00FC7150">
        <w:t xml:space="preserve"> </w:t>
      </w:r>
      <w:r w:rsidR="0041496E" w:rsidRPr="00FC7150">
        <w:t>la</w:t>
      </w:r>
      <w:r w:rsidR="002372EB" w:rsidRPr="00FC7150">
        <w:t xml:space="preserve"> </w:t>
      </w:r>
      <w:r w:rsidR="0041496E" w:rsidRPr="00FC7150">
        <w:t>9</w:t>
      </w:r>
      <w:r w:rsidR="001079AB" w:rsidRPr="00FC7150">
        <w:t>4ª</w:t>
      </w:r>
      <w:r w:rsidR="002372EB" w:rsidRPr="00FC7150">
        <w:t xml:space="preserve"> </w:t>
      </w:r>
      <w:r w:rsidR="001079AB" w:rsidRPr="00FC7150">
        <w:t>reunión</w:t>
      </w:r>
      <w:r w:rsidR="002372EB" w:rsidRPr="00FC7150">
        <w:t xml:space="preserve"> </w:t>
      </w:r>
      <w:r w:rsidR="0034419C" w:rsidRPr="00FC7150">
        <w:t>sendas</w:t>
      </w:r>
      <w:r w:rsidR="002372EB" w:rsidRPr="00FC7150">
        <w:t xml:space="preserve"> </w:t>
      </w:r>
      <w:r w:rsidR="0041496E" w:rsidRPr="00FC7150">
        <w:t>solicitudes</w:t>
      </w:r>
      <w:r w:rsidR="002372EB" w:rsidRPr="00FC7150">
        <w:t xml:space="preserve"> </w:t>
      </w:r>
      <w:r w:rsidR="0041496E" w:rsidRPr="00FC7150">
        <w:t>de</w:t>
      </w:r>
      <w:r w:rsidR="002372EB" w:rsidRPr="00FC7150">
        <w:t xml:space="preserve"> </w:t>
      </w:r>
      <w:r w:rsidR="0041496E" w:rsidRPr="00FC7150">
        <w:t>financiamiento</w:t>
      </w:r>
      <w:r w:rsidR="002372EB" w:rsidRPr="00FC7150">
        <w:t xml:space="preserve"> </w:t>
      </w:r>
      <w:r w:rsidR="005655B3" w:rsidRPr="00FC7150">
        <w:t>para</w:t>
      </w:r>
      <w:r w:rsidR="002372EB" w:rsidRPr="00FC7150">
        <w:t xml:space="preserve"> </w:t>
      </w:r>
      <w:r w:rsidR="005655B3" w:rsidRPr="00FC7150">
        <w:t>los</w:t>
      </w:r>
      <w:r w:rsidR="002372EB" w:rsidRPr="00FC7150">
        <w:t xml:space="preserve"> </w:t>
      </w:r>
      <w:r w:rsidR="003A0089" w:rsidRPr="00FC7150">
        <w:t>informes</w:t>
      </w:r>
      <w:r w:rsidR="002372EB" w:rsidRPr="00FC7150">
        <w:t xml:space="preserve"> </w:t>
      </w:r>
      <w:r w:rsidR="003A0089" w:rsidRPr="00FC7150">
        <w:t>de</w:t>
      </w:r>
      <w:r w:rsidR="002372EB" w:rsidRPr="00FC7150">
        <w:t xml:space="preserve"> </w:t>
      </w:r>
      <w:r w:rsidR="003A0089" w:rsidRPr="00FC7150">
        <w:t>verificación</w:t>
      </w:r>
      <w:r w:rsidR="002372EB" w:rsidRPr="00FC7150">
        <w:t xml:space="preserve"> </w:t>
      </w:r>
      <w:r w:rsidR="003A0089" w:rsidRPr="00FC7150">
        <w:t>de</w:t>
      </w:r>
      <w:r w:rsidR="002372EB" w:rsidRPr="00FC7150">
        <w:t xml:space="preserve"> </w:t>
      </w:r>
      <w:r w:rsidR="003A0089" w:rsidRPr="00FC7150">
        <w:t>los</w:t>
      </w:r>
      <w:r w:rsidR="002372EB" w:rsidRPr="00FC7150">
        <w:t xml:space="preserve"> </w:t>
      </w:r>
      <w:r w:rsidR="003A0089" w:rsidRPr="00FC7150">
        <w:t>PGEH</w:t>
      </w:r>
      <w:r w:rsidR="002372EB" w:rsidRPr="00FC7150">
        <w:t xml:space="preserve"> </w:t>
      </w:r>
      <w:r w:rsidR="003A0089" w:rsidRPr="00FC7150">
        <w:t>de</w:t>
      </w:r>
      <w:r w:rsidR="002372EB" w:rsidRPr="00FC7150">
        <w:t xml:space="preserve"> </w:t>
      </w:r>
      <w:r w:rsidR="00AB0D83" w:rsidRPr="00FC7150">
        <w:t>Angola,</w:t>
      </w:r>
      <w:r w:rsidR="002372EB" w:rsidRPr="00FC7150">
        <w:t xml:space="preserve"> </w:t>
      </w:r>
      <w:r w:rsidR="00A35712" w:rsidRPr="00FC7150">
        <w:t>Bahamas</w:t>
      </w:r>
      <w:r w:rsidR="00AB0D83" w:rsidRPr="00FC7150">
        <w:t>,</w:t>
      </w:r>
      <w:r w:rsidR="002372EB" w:rsidRPr="00FC7150">
        <w:t xml:space="preserve"> </w:t>
      </w:r>
      <w:r w:rsidR="00AB0D83" w:rsidRPr="00FC7150">
        <w:t>Barbados,</w:t>
      </w:r>
      <w:r w:rsidR="002372EB" w:rsidRPr="00FC7150">
        <w:t xml:space="preserve"> </w:t>
      </w:r>
      <w:r w:rsidR="00AB0D83" w:rsidRPr="00FC7150">
        <w:t>Burkina</w:t>
      </w:r>
      <w:r w:rsidR="002372EB" w:rsidRPr="00FC7150">
        <w:t xml:space="preserve"> </w:t>
      </w:r>
      <w:r w:rsidR="00AB0D83" w:rsidRPr="00FC7150">
        <w:t>Faso,</w:t>
      </w:r>
      <w:r w:rsidR="002372EB" w:rsidRPr="00FC7150">
        <w:t xml:space="preserve"> </w:t>
      </w:r>
      <w:r w:rsidR="00A35712" w:rsidRPr="00FC7150">
        <w:t>Camboya</w:t>
      </w:r>
      <w:r w:rsidR="00AB0D83" w:rsidRPr="00FC7150">
        <w:t>,</w:t>
      </w:r>
      <w:r w:rsidR="002372EB" w:rsidRPr="00FC7150">
        <w:t xml:space="preserve"> </w:t>
      </w:r>
      <w:r w:rsidR="00AB0D83" w:rsidRPr="00FC7150">
        <w:t>Chad,</w:t>
      </w:r>
      <w:r w:rsidR="002372EB" w:rsidRPr="00FC7150">
        <w:t xml:space="preserve"> </w:t>
      </w:r>
      <w:r w:rsidR="00A35712" w:rsidRPr="00FC7150">
        <w:t>Gabón</w:t>
      </w:r>
      <w:r w:rsidR="00AB0D83" w:rsidRPr="00FC7150">
        <w:t>,</w:t>
      </w:r>
      <w:r w:rsidR="002372EB" w:rsidRPr="00FC7150">
        <w:t xml:space="preserve"> </w:t>
      </w:r>
      <w:r w:rsidR="00A35712" w:rsidRPr="00FC7150">
        <w:t>Granada</w:t>
      </w:r>
      <w:r w:rsidR="00AB0D83" w:rsidRPr="00FC7150">
        <w:t>,</w:t>
      </w:r>
      <w:r w:rsidR="002372EB" w:rsidRPr="00FC7150">
        <w:t xml:space="preserve"> </w:t>
      </w:r>
      <w:r w:rsidR="00AB0D83" w:rsidRPr="00FC7150">
        <w:t>Guyana,</w:t>
      </w:r>
      <w:r w:rsidR="002372EB" w:rsidRPr="00FC7150">
        <w:t xml:space="preserve"> </w:t>
      </w:r>
      <w:r w:rsidR="00AB0D83" w:rsidRPr="00FC7150">
        <w:t>Madagascar,</w:t>
      </w:r>
      <w:r w:rsidR="002372EB" w:rsidRPr="00FC7150">
        <w:t xml:space="preserve"> </w:t>
      </w:r>
      <w:r w:rsidR="00AB0D83" w:rsidRPr="00FC7150">
        <w:t>Montenegro,</w:t>
      </w:r>
      <w:r w:rsidR="002372EB" w:rsidRPr="00FC7150">
        <w:t xml:space="preserve"> </w:t>
      </w:r>
      <w:r w:rsidR="00AB0D83" w:rsidRPr="00FC7150">
        <w:t>Mozambique,</w:t>
      </w:r>
      <w:r w:rsidR="002372EB" w:rsidRPr="00FC7150">
        <w:t xml:space="preserve"> </w:t>
      </w:r>
      <w:r w:rsidR="00AB0D83" w:rsidRPr="00FC7150">
        <w:t>Nicaragua,</w:t>
      </w:r>
      <w:r w:rsidR="002372EB" w:rsidRPr="00FC7150">
        <w:t xml:space="preserve"> </w:t>
      </w:r>
      <w:r w:rsidR="00A35712" w:rsidRPr="00FC7150">
        <w:t>Macedonia</w:t>
      </w:r>
      <w:r w:rsidR="002372EB" w:rsidRPr="00FC7150">
        <w:t xml:space="preserve"> </w:t>
      </w:r>
      <w:r w:rsidR="00A35712" w:rsidRPr="00FC7150">
        <w:t>del</w:t>
      </w:r>
      <w:r w:rsidR="002372EB" w:rsidRPr="00FC7150">
        <w:t xml:space="preserve"> </w:t>
      </w:r>
      <w:r w:rsidR="00A35712" w:rsidRPr="00FC7150">
        <w:t>Norte</w:t>
      </w:r>
      <w:r w:rsidR="00AB0D83" w:rsidRPr="00FC7150">
        <w:t>,</w:t>
      </w:r>
      <w:r w:rsidR="002372EB" w:rsidRPr="00FC7150">
        <w:t xml:space="preserve"> </w:t>
      </w:r>
      <w:r w:rsidR="00A35712" w:rsidRPr="00FC7150">
        <w:t>Sierra</w:t>
      </w:r>
      <w:r w:rsidR="002372EB" w:rsidRPr="00FC7150">
        <w:t xml:space="preserve"> </w:t>
      </w:r>
      <w:r w:rsidR="00A35712" w:rsidRPr="00FC7150">
        <w:t>Leona</w:t>
      </w:r>
      <w:r w:rsidR="00AB0D83" w:rsidRPr="00FC7150">
        <w:t>,</w:t>
      </w:r>
      <w:r w:rsidR="002372EB" w:rsidRPr="00FC7150">
        <w:t xml:space="preserve"> </w:t>
      </w:r>
      <w:r w:rsidR="00AB0D83" w:rsidRPr="00FC7150">
        <w:t>Sri</w:t>
      </w:r>
      <w:r w:rsidR="002372EB" w:rsidRPr="00FC7150">
        <w:t xml:space="preserve"> </w:t>
      </w:r>
      <w:r w:rsidR="00AB0D83" w:rsidRPr="00FC7150">
        <w:t>Lanka</w:t>
      </w:r>
      <w:r w:rsidR="002372EB" w:rsidRPr="00FC7150">
        <w:t xml:space="preserve"> </w:t>
      </w:r>
      <w:r w:rsidR="00971FE5" w:rsidRPr="00FC7150">
        <w:t>y</w:t>
      </w:r>
      <w:r w:rsidR="002372EB" w:rsidRPr="00FC7150">
        <w:t xml:space="preserve"> </w:t>
      </w:r>
      <w:r w:rsidR="00AB0D83" w:rsidRPr="00FC7150">
        <w:t>Timor</w:t>
      </w:r>
      <w:r w:rsidR="002372EB" w:rsidRPr="00FC7150">
        <w:t>-</w:t>
      </w:r>
      <w:r w:rsidR="00AB0D83" w:rsidRPr="00FC7150">
        <w:t>Leste;</w:t>
      </w:r>
      <w:r w:rsidR="002372EB" w:rsidRPr="00FC7150">
        <w:t xml:space="preserve"> </w:t>
      </w:r>
      <w:r w:rsidR="00971FE5" w:rsidRPr="00FC7150">
        <w:t>y</w:t>
      </w:r>
    </w:p>
    <w:p w14:paraId="5FF93883" w14:textId="4D09B294" w:rsidR="00AB0D83" w:rsidRPr="00FC7150" w:rsidRDefault="008E6291" w:rsidP="0020496A">
      <w:pPr>
        <w:widowControl w:val="0"/>
        <w:numPr>
          <w:ilvl w:val="1"/>
          <w:numId w:val="16"/>
        </w:numPr>
        <w:spacing w:after="240"/>
        <w:outlineLvl w:val="1"/>
      </w:pPr>
      <w:r w:rsidRPr="00FC7150">
        <w:t>Considerar</w:t>
      </w:r>
      <w:r w:rsidR="002372EB" w:rsidRPr="00FC7150">
        <w:t xml:space="preserve"> </w:t>
      </w:r>
      <w:r w:rsidR="00B14185" w:rsidRPr="00FC7150">
        <w:t>las</w:t>
      </w:r>
      <w:r w:rsidR="002372EB" w:rsidRPr="00FC7150">
        <w:t xml:space="preserve"> </w:t>
      </w:r>
      <w:r w:rsidR="0041496E" w:rsidRPr="00FC7150">
        <w:t>solicitudes</w:t>
      </w:r>
      <w:r w:rsidR="002372EB" w:rsidRPr="00FC7150">
        <w:t xml:space="preserve"> </w:t>
      </w:r>
      <w:r w:rsidR="0041496E" w:rsidRPr="00FC7150">
        <w:t>de</w:t>
      </w:r>
      <w:r w:rsidR="002372EB" w:rsidRPr="00FC7150">
        <w:t xml:space="preserve"> </w:t>
      </w:r>
      <w:r w:rsidR="0041496E" w:rsidRPr="00FC7150">
        <w:t>financiamiento</w:t>
      </w:r>
      <w:r w:rsidR="002372EB" w:rsidRPr="00FC7150">
        <w:t xml:space="preserve"> </w:t>
      </w:r>
      <w:r w:rsidR="00514ADD" w:rsidRPr="00FC7150">
        <w:t xml:space="preserve">para </w:t>
      </w:r>
      <w:r w:rsidR="00B14185" w:rsidRPr="00FC7150">
        <w:t>las</w:t>
      </w:r>
      <w:r w:rsidR="002372EB" w:rsidRPr="00FC7150">
        <w:t xml:space="preserve"> </w:t>
      </w:r>
      <w:r w:rsidR="00B14185" w:rsidRPr="00FC7150">
        <w:t>verificaciones</w:t>
      </w:r>
      <w:r w:rsidR="002372EB" w:rsidRPr="00FC7150">
        <w:t xml:space="preserve"> </w:t>
      </w:r>
      <w:r w:rsidR="00911B58" w:rsidRPr="00FC7150">
        <w:t>que se indica</w:t>
      </w:r>
      <w:r w:rsidR="002372EB" w:rsidRPr="00FC7150">
        <w:t xml:space="preserve"> </w:t>
      </w:r>
      <w:r w:rsidR="00B14185" w:rsidRPr="00FC7150">
        <w:t>en</w:t>
      </w:r>
      <w:r w:rsidR="002372EB" w:rsidRPr="00FC7150">
        <w:t xml:space="preserve"> </w:t>
      </w:r>
      <w:r w:rsidR="00B14185" w:rsidRPr="00FC7150">
        <w:t>el</w:t>
      </w:r>
      <w:r w:rsidR="002372EB" w:rsidRPr="00FC7150">
        <w:t xml:space="preserve"> </w:t>
      </w:r>
      <w:r w:rsidR="00B14185" w:rsidRPr="00FC7150">
        <w:t>inciso</w:t>
      </w:r>
      <w:r w:rsidR="002372EB" w:rsidRPr="00FC7150">
        <w:t xml:space="preserve"> </w:t>
      </w:r>
      <w:r w:rsidR="006F3D77" w:rsidRPr="00FC7150">
        <w:t>a)</w:t>
      </w:r>
      <w:r w:rsidR="002372EB" w:rsidRPr="00FC7150">
        <w:t xml:space="preserve"> </w:t>
      </w:r>
      <w:r w:rsidR="00B14185" w:rsidRPr="00FC7150">
        <w:t>anterior</w:t>
      </w:r>
      <w:r w:rsidR="002372EB" w:rsidRPr="00FC7150">
        <w:t xml:space="preserve"> </w:t>
      </w:r>
      <w:r w:rsidR="00B14185" w:rsidRPr="00FC7150">
        <w:t>en</w:t>
      </w:r>
      <w:r w:rsidR="002372EB" w:rsidRPr="00FC7150">
        <w:t xml:space="preserve"> </w:t>
      </w:r>
      <w:r w:rsidR="00B14185" w:rsidRPr="00FC7150">
        <w:t>el</w:t>
      </w:r>
      <w:r w:rsidR="002372EB" w:rsidRPr="00FC7150">
        <w:t xml:space="preserve"> </w:t>
      </w:r>
      <w:r w:rsidR="00B14185" w:rsidRPr="00FC7150">
        <w:t>contexto</w:t>
      </w:r>
      <w:r w:rsidR="002372EB" w:rsidRPr="00FC7150">
        <w:t xml:space="preserve"> </w:t>
      </w:r>
      <w:r w:rsidR="00B14185" w:rsidRPr="00FC7150">
        <w:t>de</w:t>
      </w:r>
      <w:r w:rsidR="002372EB" w:rsidRPr="00FC7150">
        <w:t xml:space="preserve"> </w:t>
      </w:r>
      <w:r w:rsidR="00B14185" w:rsidRPr="00FC7150">
        <w:t>los</w:t>
      </w:r>
      <w:r w:rsidR="002372EB" w:rsidRPr="00FC7150">
        <w:t xml:space="preserve"> </w:t>
      </w:r>
      <w:r w:rsidR="0041496E" w:rsidRPr="00FC7150">
        <w:t>programas</w:t>
      </w:r>
      <w:r w:rsidR="002372EB" w:rsidRPr="00FC7150">
        <w:t xml:space="preserve"> </w:t>
      </w:r>
      <w:r w:rsidR="0041496E" w:rsidRPr="00FC7150">
        <w:t>de</w:t>
      </w:r>
      <w:r w:rsidR="002372EB" w:rsidRPr="00FC7150">
        <w:t xml:space="preserve"> </w:t>
      </w:r>
      <w:r w:rsidR="0041496E" w:rsidRPr="00FC7150">
        <w:t>trabajo</w:t>
      </w:r>
      <w:r w:rsidR="002372EB" w:rsidRPr="00FC7150">
        <w:t xml:space="preserve"> </w:t>
      </w:r>
      <w:r w:rsidR="0034470A" w:rsidRPr="00FC7150">
        <w:t>presentados</w:t>
      </w:r>
      <w:r w:rsidR="002372EB" w:rsidRPr="00FC7150">
        <w:t xml:space="preserve"> </w:t>
      </w:r>
      <w:r w:rsidR="0034470A" w:rsidRPr="00FC7150">
        <w:t>por</w:t>
      </w:r>
      <w:r w:rsidR="002372EB" w:rsidRPr="00FC7150">
        <w:t xml:space="preserve"> </w:t>
      </w:r>
      <w:r w:rsidR="003540E9" w:rsidRPr="00FC7150">
        <w:t>cada organismo</w:t>
      </w:r>
      <w:r w:rsidR="002372EB" w:rsidRPr="00FC7150">
        <w:t xml:space="preserve"> </w:t>
      </w:r>
      <w:r w:rsidR="0034470A" w:rsidRPr="00FC7150">
        <w:t>de</w:t>
      </w:r>
      <w:r w:rsidR="002372EB" w:rsidRPr="00FC7150">
        <w:t xml:space="preserve"> </w:t>
      </w:r>
      <w:r w:rsidR="0034470A" w:rsidRPr="00FC7150">
        <w:t>ejecución</w:t>
      </w:r>
      <w:r w:rsidR="002372EB" w:rsidRPr="00FC7150">
        <w:t xml:space="preserve"> </w:t>
      </w:r>
      <w:r w:rsidR="007972EF" w:rsidRPr="00FC7150">
        <w:t xml:space="preserve">en el marco </w:t>
      </w:r>
      <w:r w:rsidR="006B71F4" w:rsidRPr="00FC7150">
        <w:t>de</w:t>
      </w:r>
      <w:r w:rsidR="002372EB" w:rsidRPr="00FC7150">
        <w:t xml:space="preserve"> </w:t>
      </w:r>
      <w:r w:rsidR="000C7DFF" w:rsidRPr="00FC7150">
        <w:t>la</w:t>
      </w:r>
      <w:r w:rsidR="002372EB" w:rsidRPr="00FC7150">
        <w:t xml:space="preserve"> </w:t>
      </w:r>
      <w:r w:rsidR="000C7DFF" w:rsidRPr="00FC7150">
        <w:t>cuestión</w:t>
      </w:r>
      <w:r w:rsidR="002372EB" w:rsidRPr="00FC7150">
        <w:t xml:space="preserve"> </w:t>
      </w:r>
      <w:r w:rsidR="00AB0D83" w:rsidRPr="00FC7150">
        <w:t>9</w:t>
      </w:r>
      <w:r w:rsidR="002372EB" w:rsidRPr="00FC7150">
        <w:t xml:space="preserve"> </w:t>
      </w:r>
      <w:r w:rsidR="006F3D77" w:rsidRPr="00FC7150">
        <w:t>d)</w:t>
      </w:r>
      <w:r w:rsidR="002372EB" w:rsidRPr="00FC7150">
        <w:t xml:space="preserve"> </w:t>
      </w:r>
      <w:r w:rsidR="000C7DFF" w:rsidRPr="00FC7150">
        <w:t>del</w:t>
      </w:r>
      <w:r w:rsidR="002372EB" w:rsidRPr="00FC7150">
        <w:t xml:space="preserve"> </w:t>
      </w:r>
      <w:r w:rsidR="000C7DFF" w:rsidRPr="00FC7150">
        <w:t>orden</w:t>
      </w:r>
      <w:r w:rsidR="002372EB" w:rsidRPr="00FC7150">
        <w:t xml:space="preserve"> </w:t>
      </w:r>
      <w:r w:rsidR="000C7DFF" w:rsidRPr="00FC7150">
        <w:t>del</w:t>
      </w:r>
      <w:r w:rsidR="002372EB" w:rsidRPr="00FC7150">
        <w:t xml:space="preserve"> </w:t>
      </w:r>
      <w:r w:rsidR="000C7DFF" w:rsidRPr="00FC7150">
        <w:t>día</w:t>
      </w:r>
      <w:r w:rsidR="002372EB" w:rsidRPr="00FC7150">
        <w:t xml:space="preserve"> </w:t>
      </w:r>
      <w:r w:rsidR="0034470A" w:rsidRPr="00FC7150">
        <w:rPr>
          <w:i/>
        </w:rPr>
        <w:t>(</w:t>
      </w:r>
      <w:r w:rsidR="00C16D43" w:rsidRPr="00FC7150">
        <w:rPr>
          <w:i/>
        </w:rPr>
        <w:t>Proyectos</w:t>
      </w:r>
      <w:r w:rsidR="002372EB" w:rsidRPr="00FC7150">
        <w:rPr>
          <w:i/>
        </w:rPr>
        <w:t xml:space="preserve"> </w:t>
      </w:r>
      <w:r w:rsidR="00305F59" w:rsidRPr="00FC7150">
        <w:rPr>
          <w:i/>
        </w:rPr>
        <w:t>recomendados</w:t>
      </w:r>
      <w:r w:rsidR="002372EB" w:rsidRPr="00FC7150">
        <w:rPr>
          <w:i/>
        </w:rPr>
        <w:t xml:space="preserve"> </w:t>
      </w:r>
      <w:r w:rsidR="00305F59" w:rsidRPr="00FC7150">
        <w:rPr>
          <w:i/>
        </w:rPr>
        <w:t>para</w:t>
      </w:r>
      <w:r w:rsidR="002372EB" w:rsidRPr="00FC7150">
        <w:rPr>
          <w:i/>
        </w:rPr>
        <w:t xml:space="preserve"> </w:t>
      </w:r>
      <w:r w:rsidR="00305F59" w:rsidRPr="00FC7150">
        <w:rPr>
          <w:i/>
        </w:rPr>
        <w:t>consideración</w:t>
      </w:r>
      <w:r w:rsidR="002372EB" w:rsidRPr="00FC7150">
        <w:rPr>
          <w:i/>
        </w:rPr>
        <w:t xml:space="preserve"> </w:t>
      </w:r>
      <w:r w:rsidR="00305F59" w:rsidRPr="00FC7150">
        <w:rPr>
          <w:i/>
        </w:rPr>
        <w:t>individual</w:t>
      </w:r>
      <w:r w:rsidR="0034470A" w:rsidRPr="00FC7150">
        <w:rPr>
          <w:i/>
        </w:rPr>
        <w:t>)</w:t>
      </w:r>
      <w:r w:rsidR="00AB0D83" w:rsidRPr="00FC7150">
        <w:t>.</w:t>
      </w:r>
    </w:p>
    <w:p w14:paraId="3017706F" w14:textId="417B11F4" w:rsidR="00185512" w:rsidRPr="003D0B91" w:rsidRDefault="00062C26" w:rsidP="00784322">
      <w:pPr>
        <w:widowControl w:val="0"/>
        <w:numPr>
          <w:ilvl w:val="1"/>
          <w:numId w:val="30"/>
        </w:numPr>
        <w:spacing w:after="240"/>
        <w:outlineLvl w:val="1"/>
        <w:rPr>
          <w:b/>
          <w:bCs/>
        </w:rPr>
      </w:pPr>
      <w:r w:rsidRPr="003D0B91">
        <w:rPr>
          <w:b/>
          <w:bCs/>
        </w:rPr>
        <w:t>Cooperación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bilateral</w:t>
      </w:r>
    </w:p>
    <w:p w14:paraId="0E411217" w14:textId="1AA23B67" w:rsidR="00185512" w:rsidRPr="003D0B91" w:rsidRDefault="00D34C60" w:rsidP="00185512">
      <w:pPr>
        <w:keepNext/>
        <w:spacing w:after="240"/>
        <w:ind w:left="709"/>
        <w:contextualSpacing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</w:t>
      </w:r>
      <w:r w:rsidRPr="003D0B91">
        <w:rPr>
          <w:color w:val="000000" w:themeColor="text1"/>
          <w:szCs w:val="24"/>
          <w:u w:val="single"/>
        </w:rPr>
        <w:t>15</w:t>
      </w:r>
      <w:r w:rsidR="002372EB">
        <w:rPr>
          <w:color w:val="000000" w:themeColor="text1"/>
          <w:szCs w:val="24"/>
        </w:rPr>
        <w:t xml:space="preserve"> </w:t>
      </w:r>
      <w:r w:rsidR="00207913">
        <w:rPr>
          <w:color w:val="000000" w:themeColor="text1"/>
          <w:szCs w:val="24"/>
        </w:rPr>
        <w:t>entrega</w:t>
      </w:r>
      <w:r w:rsidR="002372EB">
        <w:rPr>
          <w:color w:val="000000" w:themeColor="text1"/>
          <w:szCs w:val="24"/>
        </w:rPr>
        <w:t xml:space="preserve"> </w:t>
      </w:r>
      <w:r w:rsidRPr="003D0B91">
        <w:rPr>
          <w:color w:val="000000" w:themeColor="text1"/>
          <w:szCs w:val="24"/>
        </w:rPr>
        <w:t>una</w:t>
      </w:r>
      <w:r w:rsidR="002372EB">
        <w:rPr>
          <w:color w:val="000000" w:themeColor="text1"/>
          <w:szCs w:val="24"/>
        </w:rPr>
        <w:t xml:space="preserve"> </w:t>
      </w:r>
      <w:r w:rsidRPr="003D0B91">
        <w:rPr>
          <w:color w:val="000000" w:themeColor="text1"/>
          <w:szCs w:val="24"/>
        </w:rPr>
        <w:t>reseña</w:t>
      </w:r>
      <w:r w:rsidR="002372EB">
        <w:rPr>
          <w:color w:val="000000" w:themeColor="text1"/>
          <w:szCs w:val="24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solicitudes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presentadas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por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organismos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bilaterales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su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admisibilidad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vista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nivel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máximo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cooperación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bilateral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disponible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ejercicio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2024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</w:t>
      </w:r>
      <w:r w:rsidR="002372EB">
        <w:rPr>
          <w:color w:val="000000" w:themeColor="text1"/>
        </w:rPr>
        <w:t xml:space="preserve"> </w:t>
      </w:r>
      <w:r w:rsidR="006E2D4D">
        <w:rPr>
          <w:color w:val="000000" w:themeColor="text1"/>
        </w:rPr>
        <w:t xml:space="preserve">para </w:t>
      </w:r>
      <w:r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trienio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2024</w:t>
      </w:r>
      <w:r w:rsidR="002372EB">
        <w:rPr>
          <w:color w:val="000000" w:themeColor="text1"/>
        </w:rPr>
        <w:t>-</w:t>
      </w:r>
      <w:r w:rsidRPr="003D0B91">
        <w:rPr>
          <w:color w:val="000000" w:themeColor="text1"/>
        </w:rPr>
        <w:t>2026.</w:t>
      </w:r>
    </w:p>
    <w:p w14:paraId="6A2E29D0" w14:textId="77777777" w:rsidR="005E4059" w:rsidRPr="003D0B91" w:rsidRDefault="005E4059" w:rsidP="00185512">
      <w:pPr>
        <w:keepNext/>
        <w:spacing w:after="240"/>
        <w:ind w:left="709"/>
        <w:contextualSpacing/>
        <w:rPr>
          <w:color w:val="000000" w:themeColor="text1"/>
        </w:rPr>
      </w:pPr>
    </w:p>
    <w:p w14:paraId="715FC5EF" w14:textId="13005F0D" w:rsidR="00185512" w:rsidRPr="003D0B91" w:rsidRDefault="00597F4A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  <w:sz w:val="21"/>
          <w:szCs w:val="21"/>
        </w:rPr>
      </w:pPr>
      <w:proofErr w:type="gramStart"/>
      <w:r w:rsidRPr="003D0B91">
        <w:rPr>
          <w:color w:val="000000" w:themeColor="text1"/>
          <w:sz w:val="21"/>
          <w:szCs w:val="21"/>
          <w:u w:val="single"/>
        </w:rPr>
        <w:t>Temas</w:t>
      </w:r>
      <w:r w:rsidR="002372EB">
        <w:rPr>
          <w:color w:val="000000" w:themeColor="text1"/>
          <w:sz w:val="21"/>
          <w:szCs w:val="21"/>
          <w:u w:val="single"/>
        </w:rPr>
        <w:t xml:space="preserve"> </w:t>
      </w:r>
      <w:r w:rsidRPr="003D0B91">
        <w:rPr>
          <w:color w:val="000000" w:themeColor="text1"/>
          <w:sz w:val="21"/>
          <w:szCs w:val="21"/>
          <w:u w:val="single"/>
        </w:rPr>
        <w:t>a</w:t>
      </w:r>
      <w:r w:rsidR="002372EB">
        <w:rPr>
          <w:color w:val="000000" w:themeColor="text1"/>
          <w:sz w:val="21"/>
          <w:szCs w:val="21"/>
          <w:u w:val="single"/>
        </w:rPr>
        <w:t xml:space="preserve"> </w:t>
      </w:r>
      <w:r w:rsidRPr="003D0B91">
        <w:rPr>
          <w:color w:val="000000" w:themeColor="text1"/>
          <w:sz w:val="21"/>
          <w:szCs w:val="21"/>
          <w:u w:val="single"/>
        </w:rPr>
        <w:t>tratar</w:t>
      </w:r>
      <w:proofErr w:type="gramEnd"/>
      <w:r w:rsidRPr="003D0B91">
        <w:rPr>
          <w:color w:val="000000" w:themeColor="text1"/>
          <w:sz w:val="21"/>
          <w:szCs w:val="21"/>
        </w:rPr>
        <w:t>:</w:t>
      </w:r>
      <w:r w:rsidR="002372EB">
        <w:rPr>
          <w:color w:val="000000" w:themeColor="text1"/>
          <w:sz w:val="21"/>
          <w:szCs w:val="21"/>
        </w:rPr>
        <w:t xml:space="preserve"> </w:t>
      </w:r>
      <w:r w:rsidRPr="003D0B91">
        <w:rPr>
          <w:color w:val="000000" w:themeColor="text1"/>
          <w:sz w:val="21"/>
          <w:szCs w:val="21"/>
        </w:rPr>
        <w:t>Ninguno.</w:t>
      </w:r>
    </w:p>
    <w:p w14:paraId="023949E7" w14:textId="0BF17789" w:rsidR="00185512" w:rsidRPr="003D0B91" w:rsidRDefault="0022545C" w:rsidP="00185512">
      <w:pPr>
        <w:ind w:left="709"/>
        <w:outlineLvl w:val="0"/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podrá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estimar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oportuno</w:t>
      </w:r>
      <w:r w:rsidR="002372EB">
        <w:t xml:space="preserve"> </w:t>
      </w:r>
      <w:r w:rsidR="00183000" w:rsidRPr="003D0B91">
        <w:t>solicitar</w:t>
      </w:r>
      <w:r w:rsidR="002372EB">
        <w:t xml:space="preserve"> </w:t>
      </w:r>
      <w:r w:rsidR="00183000" w:rsidRPr="003D0B91">
        <w:t>a</w:t>
      </w:r>
      <w:r w:rsidR="002372EB">
        <w:t xml:space="preserve"> </w:t>
      </w:r>
      <w:r w:rsidR="00183000" w:rsidRPr="003D0B91">
        <w:t>la</w:t>
      </w:r>
      <w:r w:rsidR="002372EB">
        <w:t xml:space="preserve"> </w:t>
      </w:r>
      <w:r w:rsidR="00183000" w:rsidRPr="003D0B91">
        <w:t>Tesorería</w:t>
      </w:r>
      <w:r w:rsidR="002372EB">
        <w:t xml:space="preserve"> </w:t>
      </w:r>
      <w:r w:rsidR="00183000" w:rsidRPr="003D0B91">
        <w:t>descontar</w:t>
      </w:r>
      <w:r w:rsidR="002372EB">
        <w:t xml:space="preserve"> </w:t>
      </w:r>
      <w:r w:rsidR="00183000" w:rsidRPr="003D0B91">
        <w:t>el</w:t>
      </w:r>
      <w:r w:rsidR="002372EB">
        <w:t xml:space="preserve"> </w:t>
      </w:r>
      <w:r w:rsidR="00183000" w:rsidRPr="003D0B91">
        <w:t>costo</w:t>
      </w:r>
      <w:r w:rsidR="002372EB">
        <w:t xml:space="preserve"> </w:t>
      </w:r>
      <w:r w:rsidR="00183000" w:rsidRPr="003D0B91">
        <w:t>de</w:t>
      </w:r>
      <w:r w:rsidR="002372EB">
        <w:t xml:space="preserve"> </w:t>
      </w:r>
      <w:r w:rsidR="00183000" w:rsidRPr="003D0B91">
        <w:t>los</w:t>
      </w:r>
      <w:r w:rsidR="002372EB">
        <w:t xml:space="preserve"> </w:t>
      </w:r>
      <w:r w:rsidR="00183000" w:rsidRPr="003D0B91">
        <w:t>proyectos</w:t>
      </w:r>
      <w:r w:rsidR="002372EB">
        <w:t xml:space="preserve"> </w:t>
      </w:r>
      <w:r w:rsidR="00512D70" w:rsidRPr="003D0B91">
        <w:t>bilaterales</w:t>
      </w:r>
      <w:r w:rsidR="002372EB">
        <w:t xml:space="preserve"> </w:t>
      </w:r>
      <w:r w:rsidR="00512D70" w:rsidRPr="003D0B91">
        <w:t>aprobados</w:t>
      </w:r>
      <w:r w:rsidR="002372EB">
        <w:t xml:space="preserve"> </w:t>
      </w:r>
      <w:r w:rsidR="00E76B9A" w:rsidRPr="003D0B91">
        <w:t>en</w:t>
      </w:r>
      <w:r w:rsidR="002372EB">
        <w:t xml:space="preserve"> </w:t>
      </w:r>
      <w:r w:rsidR="00E76B9A" w:rsidRPr="003D0B91">
        <w:t>la</w:t>
      </w:r>
      <w:r w:rsidR="002372EB">
        <w:t xml:space="preserve"> </w:t>
      </w:r>
      <w:r w:rsidR="001079AB" w:rsidRPr="003D0B91">
        <w:t>94ª</w:t>
      </w:r>
      <w:r w:rsidR="002372EB">
        <w:t xml:space="preserve"> </w:t>
      </w:r>
      <w:r w:rsidR="001079AB" w:rsidRPr="003D0B91">
        <w:t>reunión</w:t>
      </w:r>
      <w:r w:rsidR="002372EB">
        <w:t xml:space="preserve"> </w:t>
      </w:r>
      <w:r w:rsidR="00512D70" w:rsidRPr="003D0B91">
        <w:t>de</w:t>
      </w:r>
      <w:r w:rsidR="002372EB">
        <w:t xml:space="preserve"> </w:t>
      </w:r>
      <w:r w:rsidR="00512D70" w:rsidRPr="003D0B91">
        <w:t>la</w:t>
      </w:r>
      <w:r w:rsidR="002372EB">
        <w:t xml:space="preserve"> </w:t>
      </w:r>
      <w:r w:rsidR="00512D70" w:rsidRPr="003D0B91">
        <w:t>siguiente</w:t>
      </w:r>
      <w:r w:rsidR="002372EB">
        <w:t xml:space="preserve"> </w:t>
      </w:r>
      <w:r w:rsidR="00512D70" w:rsidRPr="003D0B91">
        <w:t>forma</w:t>
      </w:r>
      <w:r w:rsidR="00185512" w:rsidRPr="003D0B91">
        <w:t>:</w:t>
      </w:r>
    </w:p>
    <w:p w14:paraId="6AD4E1EE" w14:textId="77777777" w:rsidR="00185512" w:rsidRPr="00250D2F" w:rsidRDefault="00185512" w:rsidP="00185512"/>
    <w:p w14:paraId="03EC5E74" w14:textId="6FC5871A" w:rsidR="00185512" w:rsidRPr="003D0B91" w:rsidRDefault="00143C81" w:rsidP="00784322">
      <w:pPr>
        <w:widowControl w:val="0"/>
        <w:numPr>
          <w:ilvl w:val="1"/>
          <w:numId w:val="31"/>
        </w:numPr>
        <w:spacing w:after="240"/>
        <w:outlineLvl w:val="1"/>
      </w:pPr>
      <w:r w:rsidRPr="003D0B91">
        <w:t>$XX</w:t>
      </w:r>
      <w:r w:rsidR="002372EB">
        <w:t xml:space="preserve"> </w:t>
      </w:r>
      <w:r w:rsidRPr="003D0B91">
        <w:t>$EUA</w:t>
      </w:r>
      <w:r w:rsidR="002372EB">
        <w:t xml:space="preserve"> </w:t>
      </w:r>
      <w:r w:rsidR="00185512" w:rsidRPr="003D0B91">
        <w:t>(</w:t>
      </w:r>
      <w:r w:rsidR="00B2111E" w:rsidRPr="003D0B91">
        <w:t>incluyendo</w:t>
      </w:r>
      <w:r w:rsidR="002372EB">
        <w:t xml:space="preserve"> </w:t>
      </w:r>
      <w:r w:rsidR="00B2111E" w:rsidRPr="003D0B91">
        <w:t>gastos</w:t>
      </w:r>
      <w:r w:rsidR="002372EB">
        <w:t xml:space="preserve"> </w:t>
      </w:r>
      <w:r w:rsidR="00B2111E" w:rsidRPr="003D0B91">
        <w:t>de</w:t>
      </w:r>
      <w:r w:rsidR="002372EB">
        <w:t xml:space="preserve"> </w:t>
      </w:r>
      <w:r w:rsidR="00B2111E" w:rsidRPr="003D0B91">
        <w:t>apoyo</w:t>
      </w:r>
      <w:r w:rsidR="00185512" w:rsidRPr="003D0B91">
        <w:t>)</w:t>
      </w:r>
      <w:r w:rsidR="002372EB">
        <w:t xml:space="preserve"> </w:t>
      </w:r>
      <w:r w:rsidR="002A0673" w:rsidRPr="003D0B91">
        <w:t>contra</w:t>
      </w:r>
      <w:r w:rsidR="002372EB">
        <w:t xml:space="preserve"> </w:t>
      </w:r>
      <w:r w:rsidR="002A0673" w:rsidRPr="003D0B91">
        <w:t>el</w:t>
      </w:r>
      <w:r w:rsidR="002372EB">
        <w:t xml:space="preserve"> </w:t>
      </w:r>
      <w:r w:rsidR="002A0673" w:rsidRPr="003D0B91">
        <w:t>saldo</w:t>
      </w:r>
      <w:r w:rsidR="002372EB">
        <w:t xml:space="preserve"> </w:t>
      </w:r>
      <w:r w:rsidR="002A0673" w:rsidRPr="003D0B91">
        <w:t>de</w:t>
      </w:r>
      <w:r w:rsidR="002372EB">
        <w:t xml:space="preserve"> </w:t>
      </w:r>
      <w:r w:rsidR="00145391">
        <w:t>las</w:t>
      </w:r>
      <w:r w:rsidR="002372EB">
        <w:t xml:space="preserve"> </w:t>
      </w:r>
      <w:r w:rsidR="00145391">
        <w:t>contribuciones</w:t>
      </w:r>
      <w:r w:rsidR="002372EB">
        <w:t xml:space="preserve"> </w:t>
      </w:r>
      <w:r w:rsidR="00145391">
        <w:t>bilaterales</w:t>
      </w:r>
      <w:r w:rsidR="002372EB">
        <w:t xml:space="preserve"> </w:t>
      </w:r>
      <w:r w:rsidR="00145391">
        <w:t>realizadas</w:t>
      </w:r>
      <w:r w:rsidR="002372EB">
        <w:t xml:space="preserve"> </w:t>
      </w:r>
      <w:r w:rsidR="00145391">
        <w:t>por</w:t>
      </w:r>
      <w:r w:rsidR="002372EB">
        <w:t xml:space="preserve"> </w:t>
      </w:r>
      <w:r w:rsidR="005647FC" w:rsidRPr="003D0B91">
        <w:t>el</w:t>
      </w:r>
      <w:r w:rsidR="002372EB">
        <w:t xml:space="preserve"> </w:t>
      </w:r>
      <w:r w:rsidR="005647FC" w:rsidRPr="003D0B91">
        <w:t>Gobierno</w:t>
      </w:r>
      <w:r w:rsidR="002372EB">
        <w:t xml:space="preserve"> </w:t>
      </w:r>
      <w:r w:rsidR="002A0673" w:rsidRPr="003D0B91">
        <w:t>de</w:t>
      </w:r>
      <w:r w:rsidR="002372EB">
        <w:t xml:space="preserve"> </w:t>
      </w:r>
      <w:r w:rsidR="00FD3988" w:rsidRPr="003D0B91">
        <w:t>Austria</w:t>
      </w:r>
      <w:r w:rsidR="002372EB">
        <w:t xml:space="preserve"> </w:t>
      </w:r>
      <w:r w:rsidR="00704E35" w:rsidRPr="003D0B91">
        <w:t>para</w:t>
      </w:r>
      <w:r w:rsidR="002372EB">
        <w:t xml:space="preserve"> </w:t>
      </w:r>
      <w:r w:rsidR="00704E35" w:rsidRPr="003D0B91">
        <w:t>los</w:t>
      </w:r>
      <w:r w:rsidR="002372EB">
        <w:t xml:space="preserve"> </w:t>
      </w:r>
      <w:r w:rsidR="00704E35" w:rsidRPr="003D0B91">
        <w:t>años</w:t>
      </w:r>
      <w:r w:rsidR="002372EB">
        <w:t xml:space="preserve"> </w:t>
      </w:r>
      <w:r w:rsidR="00704E35" w:rsidRPr="003D0B91">
        <w:t>2024</w:t>
      </w:r>
      <w:r w:rsidR="002372EB">
        <w:t xml:space="preserve"> </w:t>
      </w:r>
      <w:r w:rsidR="00704E35" w:rsidRPr="003D0B91">
        <w:t>a</w:t>
      </w:r>
      <w:r w:rsidR="002372EB">
        <w:t xml:space="preserve"> </w:t>
      </w:r>
      <w:r w:rsidR="00704E35" w:rsidRPr="003D0B91">
        <w:t>2026</w:t>
      </w:r>
      <w:r w:rsidR="00185512" w:rsidRPr="003D0B91">
        <w:t>;</w:t>
      </w:r>
      <w:r w:rsidR="002372EB">
        <w:t xml:space="preserve"> </w:t>
      </w:r>
      <w:r w:rsidR="00971FE5" w:rsidRPr="003D0B91">
        <w:t>y</w:t>
      </w:r>
    </w:p>
    <w:p w14:paraId="1DF03D6B" w14:textId="090DBF5D" w:rsidR="00185512" w:rsidRPr="003D0B91" w:rsidRDefault="00143C81" w:rsidP="0020496A">
      <w:pPr>
        <w:keepNext/>
        <w:keepLines/>
        <w:widowControl w:val="0"/>
        <w:numPr>
          <w:ilvl w:val="1"/>
          <w:numId w:val="2"/>
        </w:numPr>
        <w:spacing w:after="240"/>
        <w:outlineLvl w:val="1"/>
      </w:pPr>
      <w:r w:rsidRPr="003D0B91">
        <w:t>$XX</w:t>
      </w:r>
      <w:r w:rsidR="002372EB">
        <w:t xml:space="preserve"> </w:t>
      </w:r>
      <w:r w:rsidRPr="003D0B91">
        <w:t>$EUA</w:t>
      </w:r>
      <w:r w:rsidR="002372EB">
        <w:t xml:space="preserve"> </w:t>
      </w:r>
      <w:r w:rsidR="00185512" w:rsidRPr="003D0B91">
        <w:t>(</w:t>
      </w:r>
      <w:r w:rsidR="00B2111E" w:rsidRPr="003D0B91">
        <w:t>incluyendo</w:t>
      </w:r>
      <w:r w:rsidR="002372EB">
        <w:t xml:space="preserve"> </w:t>
      </w:r>
      <w:r w:rsidR="00B2111E" w:rsidRPr="003D0B91">
        <w:t>gastos</w:t>
      </w:r>
      <w:r w:rsidR="002372EB">
        <w:t xml:space="preserve"> </w:t>
      </w:r>
      <w:r w:rsidR="00B2111E" w:rsidRPr="003D0B91">
        <w:t>de</w:t>
      </w:r>
      <w:r w:rsidR="002372EB">
        <w:t xml:space="preserve"> </w:t>
      </w:r>
      <w:r w:rsidR="00B2111E" w:rsidRPr="003D0B91">
        <w:t>apoyo</w:t>
      </w:r>
      <w:r w:rsidR="00185512" w:rsidRPr="003D0B91">
        <w:t>)</w:t>
      </w:r>
      <w:r w:rsidR="002372EB">
        <w:t xml:space="preserve"> </w:t>
      </w:r>
      <w:r w:rsidR="002A0673" w:rsidRPr="003D0B91">
        <w:t>contra</w:t>
      </w:r>
      <w:r w:rsidR="002372EB">
        <w:t xml:space="preserve"> </w:t>
      </w:r>
      <w:r w:rsidR="002A0673" w:rsidRPr="003D0B91">
        <w:t>el</w:t>
      </w:r>
      <w:r w:rsidR="002372EB">
        <w:t xml:space="preserve"> </w:t>
      </w:r>
      <w:r w:rsidR="002A0673" w:rsidRPr="003D0B91">
        <w:t>saldo</w:t>
      </w:r>
      <w:r w:rsidR="002372EB">
        <w:t xml:space="preserve"> </w:t>
      </w:r>
      <w:r w:rsidR="002A0673" w:rsidRPr="003D0B91">
        <w:t>de</w:t>
      </w:r>
      <w:r w:rsidR="002372EB">
        <w:t xml:space="preserve"> </w:t>
      </w:r>
      <w:r w:rsidR="005647FC" w:rsidRPr="003D0B91">
        <w:t>las</w:t>
      </w:r>
      <w:r w:rsidR="002372EB">
        <w:t xml:space="preserve"> </w:t>
      </w:r>
      <w:r w:rsidR="005647FC" w:rsidRPr="003D0B91">
        <w:t>contribuciones</w:t>
      </w:r>
      <w:r w:rsidR="002372EB">
        <w:t xml:space="preserve"> </w:t>
      </w:r>
      <w:r w:rsidR="005647FC" w:rsidRPr="003D0B91">
        <w:t>bilaterales</w:t>
      </w:r>
      <w:r w:rsidR="002372EB">
        <w:t xml:space="preserve"> </w:t>
      </w:r>
      <w:r w:rsidR="00145391">
        <w:t>realizadas</w:t>
      </w:r>
      <w:r w:rsidR="002372EB">
        <w:t xml:space="preserve"> </w:t>
      </w:r>
      <w:r w:rsidR="00145391">
        <w:t>por</w:t>
      </w:r>
      <w:r w:rsidR="002372EB">
        <w:t xml:space="preserve"> </w:t>
      </w:r>
      <w:r w:rsidR="005647FC" w:rsidRPr="003D0B91">
        <w:t>el</w:t>
      </w:r>
      <w:r w:rsidR="002372EB">
        <w:t xml:space="preserve"> </w:t>
      </w:r>
      <w:r w:rsidR="005647FC" w:rsidRPr="003D0B91">
        <w:t>Gobierno</w:t>
      </w:r>
      <w:r w:rsidR="002372EB">
        <w:t xml:space="preserve"> </w:t>
      </w:r>
      <w:r w:rsidR="002A0673" w:rsidRPr="003D0B91">
        <w:t>de</w:t>
      </w:r>
      <w:r w:rsidR="002372EB">
        <w:t xml:space="preserve"> </w:t>
      </w:r>
      <w:r w:rsidR="002A0673" w:rsidRPr="003D0B91">
        <w:t>Alemania</w:t>
      </w:r>
      <w:r w:rsidR="002372EB">
        <w:t xml:space="preserve"> </w:t>
      </w:r>
      <w:r w:rsidR="00704E35" w:rsidRPr="003D0B91">
        <w:t>para</w:t>
      </w:r>
      <w:r w:rsidR="002372EB">
        <w:t xml:space="preserve"> </w:t>
      </w:r>
      <w:r w:rsidR="00704E35" w:rsidRPr="003D0B91">
        <w:t>los</w:t>
      </w:r>
      <w:r w:rsidR="002372EB">
        <w:t xml:space="preserve"> </w:t>
      </w:r>
      <w:r w:rsidR="00704E35" w:rsidRPr="003D0B91">
        <w:t>años</w:t>
      </w:r>
      <w:r w:rsidR="002372EB">
        <w:t xml:space="preserve"> </w:t>
      </w:r>
      <w:r w:rsidR="00704E35" w:rsidRPr="003D0B91">
        <w:t>2024</w:t>
      </w:r>
      <w:r w:rsidR="002372EB">
        <w:t xml:space="preserve"> </w:t>
      </w:r>
      <w:r w:rsidR="00704E35" w:rsidRPr="003D0B91">
        <w:t>a</w:t>
      </w:r>
      <w:r w:rsidR="002372EB">
        <w:t xml:space="preserve"> </w:t>
      </w:r>
      <w:r w:rsidR="00704E35" w:rsidRPr="003D0B91">
        <w:t>2026</w:t>
      </w:r>
      <w:r w:rsidR="00185512" w:rsidRPr="003D0B91">
        <w:t>.</w:t>
      </w:r>
    </w:p>
    <w:p w14:paraId="2470EAF8" w14:textId="7D1A5EF5" w:rsidR="00185512" w:rsidRPr="003D0B91" w:rsidRDefault="007209B4" w:rsidP="008C37E6">
      <w:pPr>
        <w:widowControl w:val="0"/>
        <w:numPr>
          <w:ilvl w:val="1"/>
          <w:numId w:val="2"/>
        </w:numPr>
        <w:spacing w:after="240"/>
        <w:outlineLvl w:val="1"/>
        <w:rPr>
          <w:b/>
          <w:bCs/>
        </w:rPr>
      </w:pPr>
      <w:r w:rsidRPr="003D0B91">
        <w:rPr>
          <w:b/>
          <w:bCs/>
        </w:rPr>
        <w:t>P</w:t>
      </w:r>
      <w:r w:rsidR="00AA77E0" w:rsidRPr="003D0B91">
        <w:rPr>
          <w:b/>
          <w:bCs/>
        </w:rPr>
        <w:t>royectos</w:t>
      </w:r>
      <w:r w:rsidR="002372EB">
        <w:rPr>
          <w:b/>
          <w:bCs/>
        </w:rPr>
        <w:t xml:space="preserve"> </w:t>
      </w:r>
      <w:r w:rsidR="00AA77E0" w:rsidRPr="003D0B91">
        <w:rPr>
          <w:b/>
          <w:bCs/>
        </w:rPr>
        <w:t>recomendados</w:t>
      </w:r>
      <w:r w:rsidR="002372EB">
        <w:rPr>
          <w:b/>
          <w:bCs/>
        </w:rPr>
        <w:t xml:space="preserve"> </w:t>
      </w:r>
      <w:r w:rsidR="00AA77E0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7E6E44" w:rsidRPr="003D0B91">
        <w:rPr>
          <w:b/>
          <w:bCs/>
        </w:rPr>
        <w:t>aprobación</w:t>
      </w:r>
      <w:r w:rsidR="002372EB">
        <w:rPr>
          <w:b/>
          <w:bCs/>
        </w:rPr>
        <w:t xml:space="preserve"> </w:t>
      </w:r>
      <w:r w:rsidR="007E6E44" w:rsidRPr="003D0B91">
        <w:rPr>
          <w:b/>
          <w:bCs/>
        </w:rPr>
        <w:t>general</w:t>
      </w:r>
    </w:p>
    <w:p w14:paraId="1B2E8B6E" w14:textId="6BFD0E14" w:rsidR="00E741EC" w:rsidRPr="003D0B91" w:rsidRDefault="003663EE" w:rsidP="00185512">
      <w:pPr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Pr="003D0B91">
        <w:rPr>
          <w:color w:val="000000" w:themeColor="text1"/>
          <w:u w:val="single"/>
        </w:rPr>
        <w:t>.Pro/ExCom/94/16</w:t>
      </w:r>
      <w:r w:rsidR="002372EB">
        <w:rPr>
          <w:color w:val="000000" w:themeColor="text1"/>
        </w:rPr>
        <w:t xml:space="preserve"> </w:t>
      </w:r>
      <w:r w:rsidR="00AF10AB" w:rsidRPr="003D0B91">
        <w:rPr>
          <w:color w:val="000000" w:themeColor="text1"/>
        </w:rPr>
        <w:t>presenta</w:t>
      </w:r>
      <w:r w:rsidR="002372EB">
        <w:rPr>
          <w:color w:val="000000" w:themeColor="text1"/>
        </w:rPr>
        <w:t xml:space="preserve"> </w:t>
      </w:r>
      <w:r w:rsidR="00D00AFA"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="00D00AFA" w:rsidRPr="003D0B91">
        <w:rPr>
          <w:color w:val="000000" w:themeColor="text1"/>
        </w:rPr>
        <w:t>resumen</w:t>
      </w:r>
      <w:r w:rsidR="002372EB">
        <w:rPr>
          <w:color w:val="000000" w:themeColor="text1"/>
        </w:rPr>
        <w:t xml:space="preserve"> </w:t>
      </w:r>
      <w:r w:rsidR="00AF10AB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D00AFA"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recomendados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aprobación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general,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recomendación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Secretaría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consideración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Comité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Ejecutivo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un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anexo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lista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recomendados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aprobación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general.</w:t>
      </w:r>
    </w:p>
    <w:p w14:paraId="74D35A8D" w14:textId="26E257F7" w:rsidR="00185512" w:rsidRPr="003D0B91" w:rsidRDefault="00597F4A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Pr="003D0B91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Ninguno.</w:t>
      </w:r>
    </w:p>
    <w:p w14:paraId="6B45BD8B" w14:textId="049C7DBE" w:rsidR="003C4088" w:rsidRPr="003D0B91" w:rsidRDefault="00D925C4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lastRenderedPageBreak/>
        <w:t>La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Secretaría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recomienda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Comité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Ejecutivo</w:t>
      </w:r>
      <w:r w:rsidR="002372EB">
        <w:rPr>
          <w:color w:val="000000" w:themeColor="text1"/>
        </w:rPr>
        <w:t xml:space="preserve"> </w:t>
      </w:r>
      <w:r w:rsidR="00376E83">
        <w:rPr>
          <w:color w:val="000000" w:themeColor="text1"/>
        </w:rPr>
        <w:t>a</w:t>
      </w:r>
      <w:r w:rsidRPr="003D0B91">
        <w:rPr>
          <w:color w:val="000000" w:themeColor="text1"/>
        </w:rPr>
        <w:t>probar</w:t>
      </w:r>
      <w:r w:rsidR="002372EB">
        <w:rPr>
          <w:color w:val="000000" w:themeColor="text1"/>
        </w:rPr>
        <w:t xml:space="preserve"> </w:t>
      </w:r>
      <w:r w:rsidR="00D70658">
        <w:rPr>
          <w:color w:val="000000" w:themeColor="text1"/>
        </w:rPr>
        <w:t>las actividades y proyectos presentados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para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aprobación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general</w:t>
      </w:r>
      <w:r w:rsidR="007A75AE">
        <w:rPr>
          <w:color w:val="000000" w:themeColor="text1"/>
        </w:rPr>
        <w:t>,</w:t>
      </w:r>
      <w:r w:rsidR="002372EB">
        <w:rPr>
          <w:color w:val="000000" w:themeColor="text1"/>
        </w:rPr>
        <w:t xml:space="preserve"> </w:t>
      </w:r>
      <w:r w:rsidR="00104F74"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niveles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financiamiento</w:t>
      </w:r>
      <w:r w:rsidR="002372EB">
        <w:rPr>
          <w:color w:val="000000" w:themeColor="text1"/>
        </w:rPr>
        <w:t xml:space="preserve"> </w:t>
      </w:r>
      <w:r w:rsidR="00EC71D3"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EC71D3" w:rsidRPr="003D0B91">
        <w:rPr>
          <w:color w:val="000000" w:themeColor="text1"/>
        </w:rPr>
        <w:t>indica</w:t>
      </w:r>
      <w:r w:rsidR="002372EB">
        <w:rPr>
          <w:color w:val="000000" w:themeColor="text1"/>
        </w:rPr>
        <w:t xml:space="preserve"> </w:t>
      </w:r>
      <w:r w:rsidR="004F7370"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="004F7370" w:rsidRPr="003D0B91">
        <w:rPr>
          <w:color w:val="000000" w:themeColor="text1"/>
        </w:rPr>
        <w:t>anexo</w:t>
      </w:r>
      <w:r w:rsidR="002372EB">
        <w:rPr>
          <w:color w:val="000000" w:themeColor="text1"/>
        </w:rPr>
        <w:t xml:space="preserve"> </w:t>
      </w:r>
      <w:r w:rsidR="004F7370" w:rsidRPr="003D0B91">
        <w:rPr>
          <w:color w:val="000000" w:themeColor="text1"/>
        </w:rPr>
        <w:t>a</w:t>
      </w:r>
      <w:r w:rsidRPr="003D0B91">
        <w:rPr>
          <w:color w:val="000000" w:themeColor="text1"/>
        </w:rPr>
        <w:t>l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presente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documento.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aprobac</w:t>
      </w:r>
      <w:r w:rsidR="00F7230D" w:rsidRPr="003D0B91">
        <w:rPr>
          <w:color w:val="000000" w:themeColor="text1"/>
        </w:rPr>
        <w:t>ión</w:t>
      </w:r>
      <w:r w:rsidR="002372EB">
        <w:rPr>
          <w:color w:val="000000" w:themeColor="text1"/>
        </w:rPr>
        <w:t xml:space="preserve"> </w:t>
      </w:r>
      <w:r w:rsidR="00F7230D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F7230D" w:rsidRPr="003D0B91">
        <w:rPr>
          <w:color w:val="000000" w:themeColor="text1"/>
        </w:rPr>
        <w:t>estos</w:t>
      </w:r>
      <w:r w:rsidR="002372EB">
        <w:rPr>
          <w:color w:val="000000" w:themeColor="text1"/>
        </w:rPr>
        <w:t xml:space="preserve"> </w:t>
      </w:r>
      <w:r w:rsidR="00F7230D"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="00F7230D" w:rsidRPr="003D0B91">
        <w:rPr>
          <w:color w:val="000000" w:themeColor="text1"/>
        </w:rPr>
        <w:t>incluye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programas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ejecución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asociados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tramos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plur</w:t>
      </w:r>
      <w:r w:rsidR="00964F36" w:rsidRPr="003D0B91">
        <w:rPr>
          <w:color w:val="000000" w:themeColor="text1"/>
        </w:rPr>
        <w:t>ianuales;</w:t>
      </w:r>
      <w:r w:rsidR="002372EB">
        <w:rPr>
          <w:color w:val="000000" w:themeColor="text1"/>
        </w:rPr>
        <w:t xml:space="preserve"> </w:t>
      </w:r>
      <w:r w:rsidR="00964F36" w:rsidRPr="003D0B91">
        <w:rPr>
          <w:color w:val="000000" w:themeColor="text1"/>
        </w:rPr>
        <w:t>acuerdos</w:t>
      </w:r>
      <w:r w:rsidR="002372EB">
        <w:rPr>
          <w:color w:val="000000" w:themeColor="text1"/>
        </w:rPr>
        <w:t xml:space="preserve"> </w:t>
      </w:r>
      <w:r w:rsidR="00964F36" w:rsidRPr="003D0B91">
        <w:rPr>
          <w:color w:val="000000" w:themeColor="text1"/>
        </w:rPr>
        <w:t>actualizados,</w:t>
      </w:r>
      <w:r w:rsidR="002372EB">
        <w:rPr>
          <w:color w:val="000000" w:themeColor="text1"/>
        </w:rPr>
        <w:t xml:space="preserve"> </w:t>
      </w:r>
      <w:r w:rsidR="00F71619">
        <w:rPr>
          <w:color w:val="000000" w:themeColor="text1"/>
        </w:rPr>
        <w:t>cuando</w:t>
      </w:r>
      <w:r w:rsidR="002372EB">
        <w:rPr>
          <w:color w:val="000000" w:themeColor="text1"/>
        </w:rPr>
        <w:t xml:space="preserve"> </w:t>
      </w:r>
      <w:r w:rsidR="005E3F1D" w:rsidRPr="003D0B91">
        <w:rPr>
          <w:color w:val="000000" w:themeColor="text1"/>
        </w:rPr>
        <w:t>sea</w:t>
      </w:r>
      <w:r w:rsidR="002372EB">
        <w:rPr>
          <w:color w:val="000000" w:themeColor="text1"/>
        </w:rPr>
        <w:t xml:space="preserve"> </w:t>
      </w:r>
      <w:r w:rsidR="005E3F1D" w:rsidRPr="003D0B91">
        <w:rPr>
          <w:color w:val="000000" w:themeColor="text1"/>
        </w:rPr>
        <w:t>el</w:t>
      </w:r>
      <w:r w:rsidR="002372EB">
        <w:rPr>
          <w:color w:val="000000" w:themeColor="text1"/>
        </w:rPr>
        <w:t xml:space="preserve"> </w:t>
      </w:r>
      <w:r w:rsidR="005E3F1D" w:rsidRPr="003D0B91">
        <w:rPr>
          <w:color w:val="000000" w:themeColor="text1"/>
        </w:rPr>
        <w:t>caso</w:t>
      </w:r>
      <w:r w:rsidRPr="003D0B91">
        <w:rPr>
          <w:color w:val="000000" w:themeColor="text1"/>
        </w:rPr>
        <w:t>;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condiciones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disposiciones</w:t>
      </w:r>
      <w:r w:rsidR="002372EB">
        <w:rPr>
          <w:color w:val="000000" w:themeColor="text1"/>
        </w:rPr>
        <w:t xml:space="preserve"> </w:t>
      </w:r>
      <w:r w:rsidR="00CF2D91" w:rsidRPr="003D0B91">
        <w:rPr>
          <w:color w:val="000000" w:themeColor="text1"/>
        </w:rPr>
        <w:t>contempladas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="00F62936">
        <w:rPr>
          <w:color w:val="000000" w:themeColor="text1"/>
        </w:rPr>
        <w:t>respectivos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documentos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evaluación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A63342" w:rsidRPr="003D0B91">
        <w:rPr>
          <w:color w:val="000000" w:themeColor="text1"/>
        </w:rPr>
        <w:t>,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observaciones</w:t>
      </w:r>
      <w:r w:rsidR="002372EB">
        <w:rPr>
          <w:color w:val="000000" w:themeColor="text1"/>
        </w:rPr>
        <w:t xml:space="preserve"> </w:t>
      </w:r>
      <w:r w:rsidR="005440CE"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5440CE" w:rsidRPr="003D0B91">
        <w:rPr>
          <w:color w:val="000000" w:themeColor="text1"/>
        </w:rPr>
        <w:t>comunicar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gobiernos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receptores</w:t>
      </w:r>
      <w:r w:rsidR="002372EB">
        <w:rPr>
          <w:color w:val="000000" w:themeColor="text1"/>
        </w:rPr>
        <w:t xml:space="preserve"> </w:t>
      </w:r>
      <w:r w:rsidR="00447B03" w:rsidRPr="003D0B91">
        <w:rPr>
          <w:color w:val="000000" w:themeColor="text1"/>
        </w:rPr>
        <w:t>sobre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renovación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proyectos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fortalecimiento</w:t>
      </w:r>
      <w:r w:rsidR="002372EB">
        <w:rPr>
          <w:color w:val="000000" w:themeColor="text1"/>
        </w:rPr>
        <w:t xml:space="preserve"> </w:t>
      </w:r>
      <w:r w:rsidRPr="003D0B91">
        <w:rPr>
          <w:color w:val="000000" w:themeColor="text1"/>
        </w:rPr>
        <w:t>institucional.</w:t>
      </w:r>
    </w:p>
    <w:p w14:paraId="6D85741B" w14:textId="1B81F37D" w:rsidR="00185512" w:rsidRPr="003D0B91" w:rsidRDefault="007209B4" w:rsidP="008C37E6">
      <w:pPr>
        <w:keepNext/>
        <w:numPr>
          <w:ilvl w:val="1"/>
          <w:numId w:val="2"/>
        </w:numPr>
        <w:spacing w:after="240"/>
        <w:outlineLvl w:val="1"/>
        <w:rPr>
          <w:b/>
          <w:bCs/>
        </w:rPr>
      </w:pPr>
      <w:r w:rsidRPr="003D0B91">
        <w:rPr>
          <w:b/>
          <w:bCs/>
        </w:rPr>
        <w:t>P</w:t>
      </w:r>
      <w:r w:rsidR="00AA77E0" w:rsidRPr="003D0B91">
        <w:rPr>
          <w:b/>
          <w:bCs/>
        </w:rPr>
        <w:t>royectos</w:t>
      </w:r>
      <w:r w:rsidR="002372EB">
        <w:rPr>
          <w:b/>
          <w:bCs/>
        </w:rPr>
        <w:t xml:space="preserve"> </w:t>
      </w:r>
      <w:r w:rsidR="00AA77E0" w:rsidRPr="003D0B91">
        <w:rPr>
          <w:b/>
          <w:bCs/>
        </w:rPr>
        <w:t>recomendados</w:t>
      </w:r>
      <w:r w:rsidR="002372EB">
        <w:rPr>
          <w:b/>
          <w:bCs/>
        </w:rPr>
        <w:t xml:space="preserve"> </w:t>
      </w:r>
      <w:r w:rsidR="00AA77E0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consideración</w:t>
      </w:r>
      <w:r w:rsidR="002372EB">
        <w:rPr>
          <w:b/>
          <w:bCs/>
        </w:rPr>
        <w:t xml:space="preserve"> </w:t>
      </w:r>
      <w:r w:rsidR="003E1E29" w:rsidRPr="003D0B91">
        <w:rPr>
          <w:b/>
          <w:bCs/>
        </w:rPr>
        <w:t>individual</w:t>
      </w:r>
    </w:p>
    <w:p w14:paraId="4D8A9C51" w14:textId="5B6FD6A0" w:rsidR="007E6E44" w:rsidRPr="003D0B91" w:rsidRDefault="00172135" w:rsidP="00185512">
      <w:pPr>
        <w:spacing w:after="240"/>
        <w:ind w:left="709"/>
        <w:rPr>
          <w:color w:val="000000" w:themeColor="text1"/>
        </w:rPr>
      </w:pPr>
      <w:r w:rsidRPr="003D0B91">
        <w:rPr>
          <w:color w:val="000000" w:themeColor="text1"/>
          <w:u w:val="single"/>
        </w:rPr>
        <w:t>El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d</w:t>
      </w:r>
      <w:r w:rsidR="007E6E44" w:rsidRPr="003D0B91">
        <w:rPr>
          <w:color w:val="000000" w:themeColor="text1"/>
          <w:u w:val="single"/>
        </w:rPr>
        <w:t>ocumento</w:t>
      </w:r>
      <w:r w:rsidR="002372EB">
        <w:rPr>
          <w:color w:val="000000" w:themeColor="text1"/>
          <w:u w:val="single"/>
        </w:rPr>
        <w:t xml:space="preserve"> </w:t>
      </w:r>
      <w:r w:rsidR="004D7916" w:rsidRPr="003D0B91">
        <w:rPr>
          <w:color w:val="000000" w:themeColor="text1"/>
          <w:u w:val="single"/>
        </w:rPr>
        <w:t>UNEP/OzL</w:t>
      </w:r>
      <w:r w:rsidR="00E97DBE" w:rsidRPr="003D0B91">
        <w:rPr>
          <w:color w:val="000000" w:themeColor="text1"/>
          <w:u w:val="single"/>
        </w:rPr>
        <w:t>.Pro</w:t>
      </w:r>
      <w:r w:rsidR="00185512" w:rsidRPr="003D0B91">
        <w:rPr>
          <w:color w:val="000000" w:themeColor="text1"/>
          <w:szCs w:val="24"/>
          <w:u w:val="single"/>
        </w:rPr>
        <w:t>/ExCom/</w:t>
      </w:r>
      <w:r w:rsidR="00273B30" w:rsidRPr="003D0B91">
        <w:rPr>
          <w:color w:val="000000" w:themeColor="text1"/>
          <w:szCs w:val="24"/>
          <w:u w:val="single"/>
        </w:rPr>
        <w:t>94/17</w:t>
      </w:r>
      <w:r w:rsidR="002372EB">
        <w:rPr>
          <w:color w:val="000000" w:themeColor="text1"/>
          <w:szCs w:val="24"/>
        </w:rPr>
        <w:t xml:space="preserve"> </w:t>
      </w:r>
      <w:r w:rsidR="004D7446" w:rsidRPr="003D0B91">
        <w:rPr>
          <w:color w:val="000000" w:themeColor="text1"/>
        </w:rPr>
        <w:t>contiene</w:t>
      </w:r>
      <w:r w:rsidR="002372EB">
        <w:rPr>
          <w:color w:val="000000" w:themeColor="text1"/>
        </w:rPr>
        <w:t xml:space="preserve"> </w:t>
      </w:r>
      <w:r w:rsidR="00A12845"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376C19">
        <w:rPr>
          <w:color w:val="000000" w:themeColor="text1"/>
        </w:rPr>
        <w:t>nómina</w:t>
      </w:r>
      <w:r w:rsidR="002372EB">
        <w:rPr>
          <w:color w:val="000000" w:themeColor="text1"/>
        </w:rPr>
        <w:t xml:space="preserve"> </w:t>
      </w:r>
      <w:r w:rsidR="00376C19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D70658">
        <w:rPr>
          <w:color w:val="000000" w:themeColor="text1"/>
        </w:rPr>
        <w:t>actividades y proyectos presentados</w:t>
      </w:r>
      <w:r w:rsidR="002372EB">
        <w:rPr>
          <w:color w:val="000000" w:themeColor="text1"/>
        </w:rPr>
        <w:t xml:space="preserve"> </w:t>
      </w:r>
      <w:r w:rsidR="008D0305" w:rsidRPr="003D0B91">
        <w:rPr>
          <w:color w:val="000000" w:themeColor="text1"/>
        </w:rPr>
        <w:t>par</w:t>
      </w:r>
      <w:r w:rsidR="00696ADB"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7209B4" w:rsidRPr="003D0B91">
        <w:rPr>
          <w:color w:val="000000" w:themeColor="text1"/>
        </w:rPr>
        <w:t>consideración</w:t>
      </w:r>
      <w:r w:rsidR="002372EB">
        <w:rPr>
          <w:color w:val="000000" w:themeColor="text1"/>
        </w:rPr>
        <w:t xml:space="preserve"> </w:t>
      </w:r>
      <w:r w:rsidR="003E1E29" w:rsidRPr="003D0B91">
        <w:rPr>
          <w:color w:val="000000" w:themeColor="text1"/>
        </w:rPr>
        <w:t>individual</w:t>
      </w:r>
      <w:r w:rsidR="00185512" w:rsidRPr="003D0B91">
        <w:rPr>
          <w:color w:val="000000" w:themeColor="text1"/>
        </w:rPr>
        <w:t>.</w:t>
      </w:r>
    </w:p>
    <w:p w14:paraId="624BDBC2" w14:textId="24AA5ACF" w:rsidR="002D5D6D" w:rsidRPr="003D0B91" w:rsidRDefault="005F5B9B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proofErr w:type="gramStart"/>
      <w:r w:rsidRPr="003D0B91">
        <w:rPr>
          <w:color w:val="000000" w:themeColor="text1"/>
          <w:u w:val="single"/>
        </w:rPr>
        <w:t>Temas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a</w:t>
      </w:r>
      <w:r w:rsidR="002372EB">
        <w:rPr>
          <w:color w:val="000000" w:themeColor="text1"/>
          <w:u w:val="single"/>
        </w:rPr>
        <w:t xml:space="preserve"> </w:t>
      </w:r>
      <w:r w:rsidRPr="003D0B91">
        <w:rPr>
          <w:color w:val="000000" w:themeColor="text1"/>
          <w:u w:val="single"/>
        </w:rPr>
        <w:t>tratar</w:t>
      </w:r>
      <w:proofErr w:type="gramEnd"/>
      <w:r w:rsidR="00093AA0" w:rsidRPr="00093AA0">
        <w:rPr>
          <w:color w:val="000000" w:themeColor="text1"/>
        </w:rPr>
        <w:t>: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La</w:t>
      </w:r>
      <w:r w:rsidR="002372EB">
        <w:t xml:space="preserve"> </w:t>
      </w:r>
      <w:r w:rsidR="000D1542" w:rsidRPr="000D1542">
        <w:rPr>
          <w:color w:val="000000" w:themeColor="text1"/>
        </w:rPr>
        <w:t>aprobación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cada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proyecto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debe</w:t>
      </w:r>
      <w:r w:rsidR="000D1542">
        <w:rPr>
          <w:color w:val="000000" w:themeColor="text1"/>
        </w:rPr>
        <w:t>rá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considerarse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forma</w:t>
      </w:r>
      <w:r w:rsidR="002372EB">
        <w:rPr>
          <w:color w:val="000000" w:themeColor="text1"/>
        </w:rPr>
        <w:t xml:space="preserve"> </w:t>
      </w:r>
      <w:r w:rsidR="000D1542">
        <w:rPr>
          <w:color w:val="000000" w:themeColor="text1"/>
        </w:rPr>
        <w:t>individual</w:t>
      </w:r>
      <w:r w:rsidR="002D5D6D" w:rsidRPr="003D0B91">
        <w:rPr>
          <w:color w:val="000000" w:themeColor="text1"/>
        </w:rPr>
        <w:t>.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descripción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del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proyecto,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así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como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las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observaciones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y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recomendaciones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de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la</w:t>
      </w:r>
      <w:r w:rsidR="002372EB">
        <w:rPr>
          <w:color w:val="000000" w:themeColor="text1"/>
        </w:rPr>
        <w:t xml:space="preserve"> </w:t>
      </w:r>
      <w:r w:rsidR="005B3290" w:rsidRPr="003D0B91">
        <w:rPr>
          <w:color w:val="000000" w:themeColor="text1"/>
        </w:rPr>
        <w:t>Secretaría,</w:t>
      </w:r>
      <w:r w:rsidR="002372EB">
        <w:rPr>
          <w:color w:val="000000" w:themeColor="text1"/>
        </w:rPr>
        <w:t xml:space="preserve"> </w:t>
      </w:r>
      <w:r w:rsidR="005B3290" w:rsidRPr="003D0B91">
        <w:rPr>
          <w:color w:val="000000" w:themeColor="text1"/>
        </w:rPr>
        <w:t>constan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="007E4FE3" w:rsidRPr="003D0B91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documento</w:t>
      </w:r>
      <w:r w:rsidR="007E4FE3" w:rsidRPr="003D0B91">
        <w:rPr>
          <w:color w:val="000000" w:themeColor="text1"/>
        </w:rPr>
        <w:t>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se</w:t>
      </w:r>
      <w:r w:rsidR="002372EB">
        <w:rPr>
          <w:color w:val="000000" w:themeColor="text1"/>
        </w:rPr>
        <w:t xml:space="preserve"> </w:t>
      </w:r>
      <w:r w:rsidR="007E4FE3" w:rsidRPr="003D0B91">
        <w:rPr>
          <w:color w:val="000000" w:themeColor="text1"/>
        </w:rPr>
        <w:t>indica</w:t>
      </w:r>
      <w:r w:rsidR="002372EB">
        <w:rPr>
          <w:color w:val="000000" w:themeColor="text1"/>
        </w:rPr>
        <w:t xml:space="preserve"> </w:t>
      </w:r>
      <w:r w:rsidR="00BF5B7B">
        <w:rPr>
          <w:color w:val="000000" w:themeColor="text1"/>
        </w:rPr>
        <w:t>en</w:t>
      </w:r>
      <w:r w:rsidR="002372EB">
        <w:rPr>
          <w:color w:val="000000" w:themeColor="text1"/>
        </w:rPr>
        <w:t xml:space="preserve"> </w:t>
      </w:r>
      <w:r w:rsidR="00BF5B7B">
        <w:rPr>
          <w:color w:val="000000" w:themeColor="text1"/>
        </w:rPr>
        <w:t>los</w:t>
      </w:r>
      <w:r w:rsidR="002372EB">
        <w:rPr>
          <w:color w:val="000000" w:themeColor="text1"/>
        </w:rPr>
        <w:t xml:space="preserve"> </w:t>
      </w:r>
      <w:r w:rsidR="00BF5B7B">
        <w:rPr>
          <w:color w:val="000000" w:themeColor="text1"/>
        </w:rPr>
        <w:t>c</w:t>
      </w:r>
      <w:r w:rsidR="002D5D6D" w:rsidRPr="003D0B91">
        <w:rPr>
          <w:color w:val="000000" w:themeColor="text1"/>
        </w:rPr>
        <w:t>uadros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que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figuran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a</w:t>
      </w:r>
      <w:r w:rsidR="002372EB">
        <w:rPr>
          <w:color w:val="000000" w:themeColor="text1"/>
        </w:rPr>
        <w:t xml:space="preserve"> </w:t>
      </w:r>
      <w:r w:rsidR="002D5D6D" w:rsidRPr="003D0B91">
        <w:rPr>
          <w:color w:val="000000" w:themeColor="text1"/>
        </w:rPr>
        <w:t>continuación.</w:t>
      </w:r>
    </w:p>
    <w:p w14:paraId="0AA6B7E8" w14:textId="20843848" w:rsidR="00185512" w:rsidRPr="003D0B91" w:rsidRDefault="00E97DBE" w:rsidP="00185512">
      <w:pPr>
        <w:ind w:firstLine="709"/>
        <w:rPr>
          <w:b/>
          <w:bCs/>
        </w:rPr>
      </w:pPr>
      <w:r w:rsidRPr="003D0B91">
        <w:rPr>
          <w:b/>
          <w:bCs/>
        </w:rPr>
        <w:t>Actividades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sin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inversión</w:t>
      </w:r>
    </w:p>
    <w:tbl>
      <w:tblPr>
        <w:tblStyle w:val="TableGrid"/>
        <w:tblW w:w="946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956"/>
        <w:gridCol w:w="3685"/>
        <w:gridCol w:w="993"/>
        <w:gridCol w:w="850"/>
        <w:gridCol w:w="1985"/>
      </w:tblGrid>
      <w:tr w:rsidR="00F51342" w:rsidRPr="003D0B91" w14:paraId="20020393" w14:textId="77777777" w:rsidTr="00AC5352">
        <w:trPr>
          <w:trHeight w:val="300"/>
          <w:tblHeader/>
        </w:trPr>
        <w:tc>
          <w:tcPr>
            <w:tcW w:w="1956" w:type="dxa"/>
            <w:vAlign w:val="center"/>
          </w:tcPr>
          <w:p w14:paraId="033C4B38" w14:textId="0E37EEDD" w:rsidR="00F51342" w:rsidRPr="003D0B91" w:rsidRDefault="00696ADB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País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51342" w:rsidRPr="003D0B91">
              <w:rPr>
                <w:b/>
                <w:bCs/>
                <w:sz w:val="18"/>
                <w:szCs w:val="18"/>
              </w:rPr>
              <w:t>/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920C2A" w:rsidRPr="003D0B91">
              <w:rPr>
                <w:b/>
                <w:bCs/>
                <w:sz w:val="18"/>
                <w:szCs w:val="18"/>
              </w:rPr>
              <w:t>Región</w:t>
            </w:r>
          </w:p>
        </w:tc>
        <w:tc>
          <w:tcPr>
            <w:tcW w:w="3685" w:type="dxa"/>
            <w:vAlign w:val="center"/>
          </w:tcPr>
          <w:p w14:paraId="3B1E4F1A" w14:textId="3C2E57B1" w:rsidR="00F51342" w:rsidRPr="003D0B91" w:rsidRDefault="004C2F9B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Proyecto</w:t>
            </w:r>
          </w:p>
        </w:tc>
        <w:tc>
          <w:tcPr>
            <w:tcW w:w="993" w:type="dxa"/>
            <w:vAlign w:val="center"/>
          </w:tcPr>
          <w:p w14:paraId="14CD7549" w14:textId="266AE594" w:rsidR="00F51342" w:rsidRPr="003D0B91" w:rsidRDefault="0069252F" w:rsidP="00596252">
            <w:pPr>
              <w:widowControl w:val="0"/>
              <w:ind w:left="-109" w:right="-104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Organismo</w:t>
            </w:r>
          </w:p>
        </w:tc>
        <w:tc>
          <w:tcPr>
            <w:tcW w:w="850" w:type="dxa"/>
            <w:vAlign w:val="center"/>
          </w:tcPr>
          <w:p w14:paraId="29193E06" w14:textId="44CE02BA" w:rsidR="00F51342" w:rsidRPr="003D0B91" w:rsidRDefault="00B1515B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Doc.</w:t>
            </w:r>
          </w:p>
        </w:tc>
        <w:tc>
          <w:tcPr>
            <w:tcW w:w="1985" w:type="dxa"/>
            <w:vAlign w:val="center"/>
          </w:tcPr>
          <w:p w14:paraId="486D311D" w14:textId="11C950DD" w:rsidR="00F51342" w:rsidRPr="003D0B91" w:rsidRDefault="00124CAC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Observación</w:t>
            </w:r>
          </w:p>
        </w:tc>
      </w:tr>
      <w:tr w:rsidR="00F51342" w:rsidRPr="003D0B91" w14:paraId="78F7191F" w14:textId="77777777" w:rsidTr="006D3093">
        <w:trPr>
          <w:trHeight w:val="300"/>
        </w:trPr>
        <w:tc>
          <w:tcPr>
            <w:tcW w:w="9469" w:type="dxa"/>
            <w:gridSpan w:val="5"/>
            <w:shd w:val="clear" w:color="auto" w:fill="FFFFFF" w:themeFill="background1"/>
            <w:vAlign w:val="center"/>
          </w:tcPr>
          <w:p w14:paraId="084FD04F" w14:textId="4DD7E1ED" w:rsidR="00F51342" w:rsidRPr="003D0B91" w:rsidRDefault="00237829" w:rsidP="00496B4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Verificación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de</w:t>
            </w:r>
            <w:r w:rsidR="00301C1D" w:rsidRPr="003D0B91">
              <w:rPr>
                <w:b/>
                <w:bCs/>
                <w:sz w:val="18"/>
                <w:szCs w:val="18"/>
              </w:rPr>
              <w:t>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E6E44" w:rsidRPr="003D0B91">
              <w:rPr>
                <w:b/>
                <w:bCs/>
                <w:sz w:val="18"/>
                <w:szCs w:val="18"/>
              </w:rPr>
              <w:t>cumplimiento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0D76" w:rsidRPr="003D0B91">
              <w:rPr>
                <w:b/>
                <w:bCs/>
                <w:sz w:val="18"/>
                <w:szCs w:val="18"/>
              </w:rPr>
              <w:t>con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6B4E" w:rsidRPr="003D0B91">
              <w:rPr>
                <w:b/>
                <w:bCs/>
                <w:sz w:val="18"/>
                <w:szCs w:val="18"/>
              </w:rPr>
              <w:t>el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6B4E" w:rsidRPr="003D0B91">
              <w:rPr>
                <w:b/>
                <w:bCs/>
                <w:sz w:val="18"/>
                <w:szCs w:val="18"/>
              </w:rPr>
              <w:t>Acuerdo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9D7D77">
              <w:rPr>
                <w:b/>
                <w:bCs/>
                <w:sz w:val="18"/>
                <w:szCs w:val="18"/>
              </w:rPr>
              <w:t>por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9D7D77">
              <w:rPr>
                <w:b/>
                <w:bCs/>
                <w:sz w:val="18"/>
                <w:szCs w:val="18"/>
              </w:rPr>
              <w:t>parte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6B4E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0D76" w:rsidRPr="003D0B91">
              <w:rPr>
                <w:b/>
                <w:bCs/>
                <w:sz w:val="18"/>
                <w:szCs w:val="18"/>
              </w:rPr>
              <w:t>determinados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96ADB" w:rsidRPr="003D0B91">
              <w:rPr>
                <w:b/>
                <w:bCs/>
                <w:sz w:val="18"/>
                <w:szCs w:val="18"/>
              </w:rPr>
              <w:t>países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96ADB" w:rsidRPr="003D0B91">
              <w:rPr>
                <w:b/>
                <w:bCs/>
                <w:sz w:val="18"/>
                <w:szCs w:val="18"/>
              </w:rPr>
              <w:t>del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43EE8">
              <w:rPr>
                <w:b/>
                <w:bCs/>
                <w:sz w:val="18"/>
                <w:szCs w:val="18"/>
              </w:rPr>
              <w:t>artículo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43EE8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F51342" w:rsidRPr="003D0B91" w14:paraId="7B77A479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3A8BC3D5" w14:textId="28C740A3" w:rsidR="00F51342" w:rsidRPr="003D0B91" w:rsidRDefault="006E60CA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Angola</w:t>
            </w:r>
          </w:p>
        </w:tc>
        <w:tc>
          <w:tcPr>
            <w:tcW w:w="3685" w:type="dxa"/>
            <w:vAlign w:val="center"/>
          </w:tcPr>
          <w:p w14:paraId="1EE488BD" w14:textId="6134D48B" w:rsidR="00F51342" w:rsidRPr="003D0B91" w:rsidRDefault="006E60CA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D06605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D06605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PGEH</w:t>
            </w:r>
            <w:r w:rsidR="002372E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05E83A4" w14:textId="3C4181D5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D0146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94/18</w:t>
            </w:r>
          </w:p>
        </w:tc>
        <w:tc>
          <w:tcPr>
            <w:tcW w:w="1985" w:type="dxa"/>
            <w:vMerge w:val="restart"/>
            <w:vAlign w:val="center"/>
          </w:tcPr>
          <w:p w14:paraId="135693FA" w14:textId="3FBD0CB9" w:rsidR="00F51342" w:rsidRPr="003D0B91" w:rsidRDefault="00984C3B" w:rsidP="00B00F43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Según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examen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países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seleccionados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cumplimiento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que</w:t>
            </w:r>
            <w:r w:rsidR="002372EB">
              <w:rPr>
                <w:sz w:val="18"/>
                <w:szCs w:val="18"/>
              </w:rPr>
              <w:t xml:space="preserve"> </w:t>
            </w:r>
            <w:r w:rsidR="00DE4A56" w:rsidRPr="003D0B91">
              <w:rPr>
                <w:sz w:val="18"/>
                <w:szCs w:val="18"/>
              </w:rPr>
              <w:t>figuran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en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B01EB0" w:rsidRPr="003D0B91">
              <w:rPr>
                <w:sz w:val="18"/>
                <w:szCs w:val="18"/>
              </w:rPr>
              <w:t>documento</w:t>
            </w:r>
            <w:r w:rsidR="002372EB">
              <w:rPr>
                <w:sz w:val="18"/>
                <w:szCs w:val="18"/>
              </w:rPr>
              <w:t xml:space="preserve"> </w:t>
            </w:r>
            <w:r w:rsidR="004D7916" w:rsidRPr="003D0B91">
              <w:rPr>
                <w:sz w:val="18"/>
                <w:szCs w:val="18"/>
              </w:rPr>
              <w:t>UNEP/OzL</w:t>
            </w:r>
            <w:r w:rsidR="00B01EB0" w:rsidRPr="003D0B91">
              <w:rPr>
                <w:sz w:val="18"/>
                <w:szCs w:val="18"/>
              </w:rPr>
              <w:t>.Pro/ExCom/94/14</w:t>
            </w:r>
          </w:p>
        </w:tc>
      </w:tr>
      <w:tr w:rsidR="00F51342" w:rsidRPr="003D0B91" w14:paraId="0F0BCEF3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37EDC12D" w14:textId="4B70CCAE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Bahamas</w:t>
            </w:r>
          </w:p>
        </w:tc>
        <w:tc>
          <w:tcPr>
            <w:tcW w:w="3685" w:type="dxa"/>
            <w:vAlign w:val="center"/>
          </w:tcPr>
          <w:p w14:paraId="3718A1B5" w14:textId="797A9986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70065BC" w14:textId="074E1208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BB3FC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7444D0D1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483CB4EB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530EFED7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Barbados</w:t>
            </w:r>
          </w:p>
        </w:tc>
        <w:tc>
          <w:tcPr>
            <w:tcW w:w="3685" w:type="dxa"/>
            <w:vAlign w:val="center"/>
          </w:tcPr>
          <w:p w14:paraId="015371A6" w14:textId="76616997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3BA439" w14:textId="4E43C15E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2462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3938846A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4E315539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5BF57DC0" w14:textId="7409A93A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Burkina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Faso</w:t>
            </w:r>
          </w:p>
        </w:tc>
        <w:tc>
          <w:tcPr>
            <w:tcW w:w="3685" w:type="dxa"/>
            <w:vAlign w:val="center"/>
          </w:tcPr>
          <w:p w14:paraId="73E61B8B" w14:textId="4D4BB5C8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DBB99CE" w14:textId="69DA8674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86CD9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3B4481B8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6605FECE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559F47CB" w14:textId="452B1255" w:rsidR="00F51342" w:rsidRPr="003D0B91" w:rsidRDefault="00E97DBE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Camboya</w:t>
            </w:r>
          </w:p>
        </w:tc>
        <w:tc>
          <w:tcPr>
            <w:tcW w:w="3685" w:type="dxa"/>
            <w:vAlign w:val="center"/>
          </w:tcPr>
          <w:p w14:paraId="5A9219A6" w14:textId="2EFB458E" w:rsidR="00F51342" w:rsidRPr="003D0B91" w:rsidRDefault="006E60CA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1EEEC84" w14:textId="5F681D39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45D6B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7AB0A710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429F8C1A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0F0D178E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Chad</w:t>
            </w:r>
          </w:p>
        </w:tc>
        <w:tc>
          <w:tcPr>
            <w:tcW w:w="3685" w:type="dxa"/>
            <w:vAlign w:val="center"/>
          </w:tcPr>
          <w:p w14:paraId="044D5996" w14:textId="2716FAFE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6728F68" w14:textId="090098DC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4604D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211F2372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33436873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7DCEAA6B" w14:textId="4CC9CE0B" w:rsidR="00F51342" w:rsidRPr="003D0B91" w:rsidRDefault="007E6E44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Gabón</w:t>
            </w:r>
            <w:r w:rsidR="00F51342" w:rsidRPr="003D0B91">
              <w:rPr>
                <w:sz w:val="18"/>
                <w:szCs w:val="18"/>
              </w:rPr>
              <w:t>*</w:t>
            </w:r>
          </w:p>
        </w:tc>
        <w:tc>
          <w:tcPr>
            <w:tcW w:w="3685" w:type="dxa"/>
            <w:vAlign w:val="center"/>
          </w:tcPr>
          <w:p w14:paraId="7C6CB710" w14:textId="345D2F42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B7EC1A" w14:textId="2E6AF335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9950F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170844C8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532C5CB6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3C0ADBAB" w14:textId="40126B35" w:rsidR="00F51342" w:rsidRPr="003D0B91" w:rsidRDefault="00E97DBE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Granada</w:t>
            </w:r>
          </w:p>
        </w:tc>
        <w:tc>
          <w:tcPr>
            <w:tcW w:w="3685" w:type="dxa"/>
            <w:vAlign w:val="center"/>
          </w:tcPr>
          <w:p w14:paraId="079A0B70" w14:textId="203DFBBF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BB572C6" w14:textId="3A0F0C30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0DA6A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2AC7EF19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6B00F2EF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67ED88A8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Guyana</w:t>
            </w:r>
          </w:p>
        </w:tc>
        <w:tc>
          <w:tcPr>
            <w:tcW w:w="3685" w:type="dxa"/>
            <w:vAlign w:val="center"/>
          </w:tcPr>
          <w:p w14:paraId="1EA08D5E" w14:textId="65D959D1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5C1E0D" w14:textId="0F43B0C3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99677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5A0E207B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4C59CA2B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1E74BC61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Madagascar</w:t>
            </w:r>
          </w:p>
        </w:tc>
        <w:tc>
          <w:tcPr>
            <w:tcW w:w="3685" w:type="dxa"/>
            <w:vAlign w:val="center"/>
          </w:tcPr>
          <w:p w14:paraId="7F6B8AF5" w14:textId="1C761A5F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BEE245" w14:textId="7A733E6F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B6847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7BDC4541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1096C3FD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2BADC1B1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Montenegro</w:t>
            </w:r>
          </w:p>
        </w:tc>
        <w:tc>
          <w:tcPr>
            <w:tcW w:w="3685" w:type="dxa"/>
            <w:vAlign w:val="center"/>
          </w:tcPr>
          <w:p w14:paraId="43EC769F" w14:textId="1A529CBC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18F8B00" w14:textId="36992982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465A7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94/20</w:t>
            </w:r>
          </w:p>
        </w:tc>
        <w:tc>
          <w:tcPr>
            <w:tcW w:w="1985" w:type="dxa"/>
            <w:vMerge/>
            <w:vAlign w:val="center"/>
          </w:tcPr>
          <w:p w14:paraId="214C8BAA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28C98781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02E9827A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Mozambique</w:t>
            </w:r>
          </w:p>
        </w:tc>
        <w:tc>
          <w:tcPr>
            <w:tcW w:w="3685" w:type="dxa"/>
            <w:vAlign w:val="center"/>
          </w:tcPr>
          <w:p w14:paraId="533F3353" w14:textId="2963B57B" w:rsidR="00F51342" w:rsidRPr="003D0B91" w:rsidRDefault="00D06605" w:rsidP="00894BD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A0C90D" w14:textId="5757C799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DD6A8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5630CA30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708A1A3D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56602133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Nicaragua</w:t>
            </w:r>
          </w:p>
        </w:tc>
        <w:tc>
          <w:tcPr>
            <w:tcW w:w="3685" w:type="dxa"/>
            <w:vAlign w:val="center"/>
          </w:tcPr>
          <w:p w14:paraId="40E68A5A" w14:textId="325B2C79" w:rsidR="00F51342" w:rsidRPr="003D0B91" w:rsidRDefault="00D06605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567CF4" w14:textId="22B5DCD0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489CF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5527BCFD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53081073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7D1D7850" w14:textId="425DA069" w:rsidR="00F51342" w:rsidRPr="003D0B91" w:rsidRDefault="00116A93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Macedonia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Norte</w:t>
            </w:r>
          </w:p>
        </w:tc>
        <w:tc>
          <w:tcPr>
            <w:tcW w:w="3685" w:type="dxa"/>
            <w:vAlign w:val="center"/>
          </w:tcPr>
          <w:p w14:paraId="6E9D9377" w14:textId="23DBB00C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E2F268E" w14:textId="4A5A16B4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6E5D5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94/20</w:t>
            </w:r>
          </w:p>
        </w:tc>
        <w:tc>
          <w:tcPr>
            <w:tcW w:w="1985" w:type="dxa"/>
            <w:vMerge/>
            <w:vAlign w:val="center"/>
          </w:tcPr>
          <w:p w14:paraId="720C0AD2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6423ACC2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776BF6D9" w14:textId="3F1CD1E3" w:rsidR="00F51342" w:rsidRPr="003D0B91" w:rsidRDefault="00255C1A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Sierra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Leona</w:t>
            </w:r>
          </w:p>
        </w:tc>
        <w:tc>
          <w:tcPr>
            <w:tcW w:w="3685" w:type="dxa"/>
            <w:vAlign w:val="center"/>
          </w:tcPr>
          <w:p w14:paraId="03E9D254" w14:textId="5951A2DA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369EC8" w14:textId="26E91DD0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63653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500ED58F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7EF9B5EB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47A77833" w14:textId="03380938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Sri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Lanka</w:t>
            </w:r>
          </w:p>
        </w:tc>
        <w:tc>
          <w:tcPr>
            <w:tcW w:w="3685" w:type="dxa"/>
            <w:vAlign w:val="center"/>
          </w:tcPr>
          <w:p w14:paraId="7EBB21AD" w14:textId="5CD75A3A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C07F24A" w14:textId="4B23CFCA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6F83F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94/18</w:t>
            </w:r>
          </w:p>
        </w:tc>
        <w:tc>
          <w:tcPr>
            <w:tcW w:w="1985" w:type="dxa"/>
            <w:vMerge/>
            <w:vAlign w:val="center"/>
          </w:tcPr>
          <w:p w14:paraId="42CE4A00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70C19B68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4CC4E2FE" w14:textId="61E1E123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Timor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Leste</w:t>
            </w:r>
          </w:p>
        </w:tc>
        <w:tc>
          <w:tcPr>
            <w:tcW w:w="3685" w:type="dxa"/>
            <w:vAlign w:val="center"/>
          </w:tcPr>
          <w:p w14:paraId="38451665" w14:textId="1C51EDA3" w:rsidR="00F51342" w:rsidRPr="003D0B91" w:rsidRDefault="00D06605" w:rsidP="00894BD9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verificación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II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PGEH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D78FEA7" w14:textId="4332A4E2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1DF7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Merge/>
            <w:vAlign w:val="center"/>
          </w:tcPr>
          <w:p w14:paraId="3F6069A4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</w:p>
        </w:tc>
      </w:tr>
      <w:tr w:rsidR="00F51342" w:rsidRPr="003D0B91" w14:paraId="4CC024EA" w14:textId="77777777" w:rsidTr="006D3093">
        <w:trPr>
          <w:trHeight w:val="300"/>
        </w:trPr>
        <w:tc>
          <w:tcPr>
            <w:tcW w:w="9469" w:type="dxa"/>
            <w:gridSpan w:val="5"/>
            <w:shd w:val="clear" w:color="auto" w:fill="FFFFFF" w:themeFill="background1"/>
            <w:vAlign w:val="center"/>
          </w:tcPr>
          <w:p w14:paraId="4E73D506" w14:textId="49F6854A" w:rsidR="00F51342" w:rsidRPr="003D0B91" w:rsidRDefault="00A02226" w:rsidP="00894BD9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Proyectos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fortalecimiento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institucional</w:t>
            </w:r>
          </w:p>
        </w:tc>
      </w:tr>
      <w:tr w:rsidR="00F51342" w:rsidRPr="003D0B91" w14:paraId="27AB5633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025507C4" w14:textId="47E18F61" w:rsidR="00F51342" w:rsidRPr="003D0B91" w:rsidRDefault="00E97DBE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Sudáfrica</w:t>
            </w:r>
          </w:p>
        </w:tc>
        <w:tc>
          <w:tcPr>
            <w:tcW w:w="3685" w:type="dxa"/>
            <w:vAlign w:val="center"/>
          </w:tcPr>
          <w:p w14:paraId="1317AD1E" w14:textId="3E1EB3DA" w:rsidR="00F51342" w:rsidRPr="003D0B91" w:rsidRDefault="00A02226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Solicitud</w:t>
            </w:r>
            <w:r w:rsidR="002372EB">
              <w:rPr>
                <w:sz w:val="18"/>
                <w:szCs w:val="18"/>
              </w:rPr>
              <w:t xml:space="preserve"> </w:t>
            </w:r>
            <w:r w:rsidR="007D7894"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="007D7894" w:rsidRPr="003D0B91">
              <w:rPr>
                <w:sz w:val="18"/>
                <w:szCs w:val="18"/>
              </w:rPr>
              <w:t>un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fortalecimiento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institucional</w:t>
            </w:r>
            <w:r w:rsidR="002372EB">
              <w:rPr>
                <w:sz w:val="18"/>
                <w:szCs w:val="18"/>
              </w:rPr>
              <w:t xml:space="preserve"> </w:t>
            </w:r>
            <w:r w:rsidR="003B0FA7" w:rsidRPr="003D0B91">
              <w:rPr>
                <w:sz w:val="18"/>
                <w:szCs w:val="18"/>
              </w:rPr>
              <w:t>(etapa</w:t>
            </w:r>
            <w:r w:rsidR="002372EB">
              <w:rPr>
                <w:sz w:val="18"/>
                <w:szCs w:val="18"/>
              </w:rPr>
              <w:t xml:space="preserve"> </w:t>
            </w:r>
            <w:r w:rsidR="003B0FA7" w:rsidRPr="003D0B91">
              <w:rPr>
                <w:sz w:val="18"/>
                <w:szCs w:val="18"/>
              </w:rPr>
              <w:t>I</w:t>
            </w:r>
            <w:r w:rsidR="00F51342" w:rsidRPr="003D0B91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59133F" w14:textId="6D1E833A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41CF9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3D0B91">
              <w:rPr>
                <w:sz w:val="18"/>
                <w:szCs w:val="18"/>
              </w:rPr>
              <w:t>94/19</w:t>
            </w:r>
          </w:p>
        </w:tc>
        <w:tc>
          <w:tcPr>
            <w:tcW w:w="1985" w:type="dxa"/>
            <w:vAlign w:val="center"/>
          </w:tcPr>
          <w:p w14:paraId="72184210" w14:textId="43C53A83" w:rsidR="00F51342" w:rsidRPr="003D0B91" w:rsidRDefault="006C7D6D" w:rsidP="006C7D6D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Nueva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solicitud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fortalecimiento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institucional</w:t>
            </w:r>
            <w:r w:rsidR="002372EB">
              <w:rPr>
                <w:sz w:val="18"/>
                <w:szCs w:val="18"/>
              </w:rPr>
              <w:t xml:space="preserve"> </w:t>
            </w:r>
          </w:p>
        </w:tc>
      </w:tr>
      <w:tr w:rsidR="00F51342" w:rsidRPr="003D0B91" w14:paraId="4A39B456" w14:textId="77777777" w:rsidTr="006D3093">
        <w:trPr>
          <w:trHeight w:val="300"/>
        </w:trPr>
        <w:tc>
          <w:tcPr>
            <w:tcW w:w="9469" w:type="dxa"/>
            <w:gridSpan w:val="5"/>
            <w:shd w:val="clear" w:color="auto" w:fill="FFFFFF" w:themeFill="background1"/>
            <w:vAlign w:val="center"/>
          </w:tcPr>
          <w:p w14:paraId="7316BC10" w14:textId="04F81A69" w:rsidR="00F51342" w:rsidRPr="003D0B91" w:rsidRDefault="007E6E44" w:rsidP="004723D7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Preparación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planes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aplicación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Enmienda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831630" w:rsidRPr="003D0B91">
              <w:rPr>
                <w:b/>
                <w:bCs/>
                <w:sz w:val="18"/>
                <w:szCs w:val="18"/>
              </w:rPr>
              <w:t>Kigali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y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723D7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723D7" w:rsidRPr="003D0B91">
              <w:rPr>
                <w:b/>
                <w:bCs/>
                <w:sz w:val="18"/>
                <w:szCs w:val="18"/>
              </w:rPr>
              <w:t>proyectos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723D7" w:rsidRPr="003D0B91">
              <w:rPr>
                <w:b/>
                <w:bCs/>
                <w:sz w:val="18"/>
                <w:szCs w:val="18"/>
              </w:rPr>
              <w:t>piloto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723D7" w:rsidRPr="003D0B91">
              <w:rPr>
                <w:b/>
                <w:bCs/>
                <w:sz w:val="18"/>
                <w:szCs w:val="18"/>
              </w:rPr>
              <w:t>sobre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96ADB" w:rsidRPr="003D0B91">
              <w:rPr>
                <w:b/>
                <w:bCs/>
                <w:sz w:val="18"/>
                <w:szCs w:val="18"/>
              </w:rPr>
              <w:t>eficiencia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96ADB" w:rsidRPr="003D0B91">
              <w:rPr>
                <w:b/>
                <w:bCs/>
                <w:sz w:val="18"/>
                <w:szCs w:val="18"/>
              </w:rPr>
              <w:t>energética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51342" w:rsidRPr="003D0B91">
              <w:rPr>
                <w:b/>
                <w:bCs/>
                <w:sz w:val="18"/>
                <w:szCs w:val="18"/>
              </w:rPr>
              <w:t>(</w:t>
            </w:r>
            <w:r w:rsidR="007209B4" w:rsidRPr="003D0B91">
              <w:rPr>
                <w:b/>
                <w:bCs/>
                <w:sz w:val="18"/>
                <w:szCs w:val="18"/>
              </w:rPr>
              <w:t>decisión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51342" w:rsidRPr="003D0B91">
              <w:rPr>
                <w:b/>
                <w:bCs/>
                <w:sz w:val="18"/>
                <w:szCs w:val="18"/>
              </w:rPr>
              <w:t>91/65)</w:t>
            </w:r>
          </w:p>
        </w:tc>
      </w:tr>
      <w:tr w:rsidR="00F51342" w:rsidRPr="003D0B91" w14:paraId="5EC2DF20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22C83145" w14:textId="0DB89DE7" w:rsidR="00F51342" w:rsidRPr="003D0B91" w:rsidRDefault="006C7D6D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China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516D85D" w14:textId="11E4889C" w:rsidR="00F51342" w:rsidRPr="003D0B91" w:rsidRDefault="007E6E44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Preparación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un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plan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aplicación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Enmienda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Kigali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(etapa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I</w:t>
            </w:r>
            <w:r w:rsidR="00F51342" w:rsidRPr="003D0B91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8775FC0" w14:textId="1A18A0B2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0F4E1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DF5B6A" w14:textId="1A0876CC" w:rsidR="00F51342" w:rsidRPr="003D0B91" w:rsidRDefault="007D7894" w:rsidP="00D12F10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</w:rPr>
              <w:t>La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base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comparación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HCFC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supera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las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2.000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tons.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PAO,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por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lo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que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el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financiamiento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se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determinará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caso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caso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(decisión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87/50(c))</w:t>
            </w:r>
          </w:p>
        </w:tc>
      </w:tr>
      <w:tr w:rsidR="00F51342" w:rsidRPr="003D0B91" w14:paraId="3400ACEB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74F6C4DC" w14:textId="3B12D0A5" w:rsidR="00F51342" w:rsidRPr="003D0B91" w:rsidRDefault="00062C26" w:rsidP="00003405">
            <w:pPr>
              <w:keepNext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lastRenderedPageBreak/>
              <w:t>Papúa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Nueva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Guinea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9EB1DE3" w14:textId="63032612" w:rsidR="00F51342" w:rsidRPr="003D0B91" w:rsidRDefault="007E6E44" w:rsidP="00003405">
            <w:pPr>
              <w:keepNext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Preparación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un</w:t>
            </w:r>
            <w:r w:rsidR="002372EB">
              <w:rPr>
                <w:sz w:val="18"/>
                <w:szCs w:val="18"/>
              </w:rPr>
              <w:t xml:space="preserve"> </w:t>
            </w:r>
            <w:r w:rsidR="006C7D6D" w:rsidRPr="003D0B91">
              <w:rPr>
                <w:sz w:val="18"/>
                <w:szCs w:val="18"/>
              </w:rPr>
              <w:t>plan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aplicación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Enmienda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831630" w:rsidRPr="003D0B91">
              <w:rPr>
                <w:sz w:val="18"/>
                <w:szCs w:val="18"/>
              </w:rPr>
              <w:t>Kigali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(etapa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I</w:t>
            </w:r>
            <w:r w:rsidR="00F51342" w:rsidRPr="003D0B91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BE671F2" w14:textId="77B1A3A9" w:rsidR="00F51342" w:rsidRPr="003D0B91" w:rsidRDefault="00237829" w:rsidP="00003405">
            <w:pPr>
              <w:keepNext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Alemania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E1AA5" w14:textId="77777777" w:rsidR="00F51342" w:rsidRPr="003D0B91" w:rsidRDefault="00F51342" w:rsidP="00003405">
            <w:pPr>
              <w:keepNext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C40FB98" w14:textId="13FBB348" w:rsidR="00F51342" w:rsidRPr="003D0B91" w:rsidRDefault="00F71864" w:rsidP="00003405">
            <w:pPr>
              <w:keepNext/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</w:rPr>
              <w:t>Entrega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del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financiamiento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aprobado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condicionada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la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ratificación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la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Enmienda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Kigali</w:t>
            </w:r>
          </w:p>
        </w:tc>
      </w:tr>
      <w:tr w:rsidR="00F51342" w:rsidRPr="003D0B91" w14:paraId="77BA8144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18F67DC7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China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343FCEE" w14:textId="305CDCFD" w:rsidR="00F51342" w:rsidRPr="003D0B91" w:rsidRDefault="007E6E44" w:rsidP="005E22E0">
            <w:pPr>
              <w:ind w:right="-111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Preparación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un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mantener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y/o</w:t>
            </w:r>
            <w:r w:rsidR="002372EB">
              <w:rPr>
                <w:sz w:val="18"/>
                <w:szCs w:val="18"/>
              </w:rPr>
              <w:t xml:space="preserve"> </w:t>
            </w:r>
            <w:r w:rsidR="00D879C0"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="00883789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="007209B4" w:rsidRPr="003D0B91">
              <w:rPr>
                <w:sz w:val="18"/>
                <w:szCs w:val="18"/>
              </w:rPr>
              <w:t>en</w:t>
            </w:r>
            <w:r w:rsidR="002372EB">
              <w:rPr>
                <w:sz w:val="18"/>
                <w:szCs w:val="18"/>
              </w:rPr>
              <w:t xml:space="preserve"> </w:t>
            </w:r>
            <w:r w:rsidR="005E22E0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D51EC1" w:rsidRPr="003D0B91">
              <w:rPr>
                <w:sz w:val="18"/>
                <w:szCs w:val="18"/>
              </w:rPr>
              <w:t>climatización</w:t>
            </w:r>
            <w:r w:rsidR="002372EB">
              <w:rPr>
                <w:sz w:val="18"/>
                <w:szCs w:val="18"/>
              </w:rPr>
              <w:t xml:space="preserve"> </w:t>
            </w:r>
            <w:r w:rsidR="005E22E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5E22E0" w:rsidRPr="003D0B91">
              <w:rPr>
                <w:sz w:val="18"/>
                <w:szCs w:val="18"/>
              </w:rPr>
              <w:t>centros</w:t>
            </w:r>
            <w:r w:rsidR="002372EB">
              <w:rPr>
                <w:sz w:val="18"/>
                <w:szCs w:val="18"/>
              </w:rPr>
              <w:t xml:space="preserve"> </w:t>
            </w:r>
            <w:r w:rsidR="005E22E0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5E22E0" w:rsidRPr="003D0B91">
              <w:rPr>
                <w:sz w:val="18"/>
                <w:szCs w:val="18"/>
              </w:rPr>
              <w:t>datos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24B14CC" w14:textId="5D3249F2" w:rsidR="00F51342" w:rsidRPr="003D0B91" w:rsidRDefault="00C42CA9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9A3E3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0C103C6" w14:textId="3D660831" w:rsidR="00F51342" w:rsidRPr="003D0B91" w:rsidRDefault="007105C9" w:rsidP="007105C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Nuevo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sector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aplicación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sustitutiva</w:t>
            </w:r>
          </w:p>
        </w:tc>
      </w:tr>
      <w:tr w:rsidR="00F51342" w:rsidRPr="003D0B91" w14:paraId="7EA6C62A" w14:textId="77777777" w:rsidTr="00AC5352">
        <w:trPr>
          <w:trHeight w:val="300"/>
        </w:trPr>
        <w:tc>
          <w:tcPr>
            <w:tcW w:w="1956" w:type="dxa"/>
            <w:shd w:val="clear" w:color="auto" w:fill="FFFFFF" w:themeFill="background1"/>
            <w:vAlign w:val="center"/>
          </w:tcPr>
          <w:p w14:paraId="48FE12B3" w14:textId="77777777" w:rsidR="00F51342" w:rsidRPr="003D0B91" w:rsidRDefault="00F51342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Global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62046C0" w14:textId="35BEC101" w:rsidR="00F51342" w:rsidRPr="003D0B91" w:rsidRDefault="006E4357" w:rsidP="004607FC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Preparación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un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demostrar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uso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herramientas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digitales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seguimiento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gestión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reducir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emisiones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gases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efecto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invernadero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sectores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climatización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espacios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cadena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frío</w:t>
            </w:r>
            <w:r w:rsidR="002372EB">
              <w:rPr>
                <w:sz w:val="18"/>
                <w:szCs w:val="18"/>
              </w:rPr>
              <w:t xml:space="preserve"> </w:t>
            </w:r>
            <w:r w:rsidR="004607FC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Colombia,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Líbano,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Panamá,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Sri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Lanka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Trinidad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Tabago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F4718E8" w14:textId="0485E5BE" w:rsidR="00F51342" w:rsidRPr="003D0B91" w:rsidRDefault="004D60DE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33800" w14:textId="77777777" w:rsidR="00F51342" w:rsidRPr="003D0B91" w:rsidRDefault="00F51342" w:rsidP="00894BD9">
            <w:pPr>
              <w:widowControl w:val="0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BD828ED" w14:textId="0409BD40" w:rsidR="00F51342" w:rsidRPr="003D0B91" w:rsidRDefault="004D60DE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</w:tbl>
    <w:p w14:paraId="1DC5882C" w14:textId="77777777" w:rsidR="00185512" w:rsidRPr="003D0B91" w:rsidRDefault="00185512" w:rsidP="00185512"/>
    <w:p w14:paraId="3E05B09D" w14:textId="631DF20C" w:rsidR="00185512" w:rsidRPr="003D0B91" w:rsidRDefault="00EA0DB0" w:rsidP="00185512">
      <w:pPr>
        <w:keepNext/>
        <w:spacing w:after="60"/>
        <w:ind w:firstLine="720"/>
        <w:rPr>
          <w:b/>
          <w:snapToGrid w:val="0"/>
        </w:rPr>
      </w:pPr>
      <w:r w:rsidRPr="003D0B91">
        <w:rPr>
          <w:b/>
          <w:snapToGrid w:val="0"/>
        </w:rPr>
        <w:t>Solicitudes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relativas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a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etapas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y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tram</w:t>
      </w:r>
      <w:r w:rsidR="00582E78" w:rsidRPr="003D0B91">
        <w:rPr>
          <w:b/>
          <w:snapToGrid w:val="0"/>
        </w:rPr>
        <w:t>o</w:t>
      </w:r>
      <w:r w:rsidRPr="003D0B91">
        <w:rPr>
          <w:b/>
          <w:snapToGrid w:val="0"/>
        </w:rPr>
        <w:t>s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del</w:t>
      </w:r>
      <w:r w:rsidR="002372EB">
        <w:rPr>
          <w:b/>
          <w:snapToGrid w:val="0"/>
        </w:rPr>
        <w:t xml:space="preserve"> </w:t>
      </w:r>
      <w:r w:rsidRPr="003D0B91">
        <w:rPr>
          <w:b/>
          <w:snapToGrid w:val="0"/>
        </w:rPr>
        <w:t>PGEH</w:t>
      </w:r>
    </w:p>
    <w:tbl>
      <w:tblPr>
        <w:tblStyle w:val="TableGrid"/>
        <w:tblW w:w="4944" w:type="pct"/>
        <w:tblInd w:w="704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313"/>
        <w:gridCol w:w="1383"/>
        <w:gridCol w:w="1564"/>
        <w:gridCol w:w="674"/>
        <w:gridCol w:w="704"/>
        <w:gridCol w:w="3831"/>
      </w:tblGrid>
      <w:tr w:rsidR="003A08FB" w:rsidRPr="003D0B91" w14:paraId="119E9C20" w14:textId="77777777" w:rsidTr="003A08FB">
        <w:trPr>
          <w:trHeight w:val="48"/>
          <w:tblHeader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961A6" w14:textId="0A20DD9A" w:rsidR="00761FA4" w:rsidRPr="003D0B91" w:rsidRDefault="00696AD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País</w:t>
            </w:r>
          </w:p>
        </w:tc>
        <w:tc>
          <w:tcPr>
            <w:tcW w:w="730" w:type="pct"/>
            <w:vAlign w:val="center"/>
          </w:tcPr>
          <w:p w14:paraId="2A640D2D" w14:textId="009150DB" w:rsidR="00761FA4" w:rsidRPr="003D0B91" w:rsidRDefault="003E1E29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Etapa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61FA4" w:rsidRPr="003D0B91">
              <w:rPr>
                <w:b/>
                <w:bCs/>
                <w:sz w:val="18"/>
                <w:szCs w:val="18"/>
              </w:rPr>
              <w:t>/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Tramo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631BE" w:rsidRPr="003D0B91"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B5A322A" w14:textId="7311D457" w:rsidR="00761FA4" w:rsidRPr="003D0B91" w:rsidRDefault="00BA19AC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Organismo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365A7" w14:textId="2243760A" w:rsidR="00761FA4" w:rsidRPr="003D0B91" w:rsidRDefault="00B1515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Doc.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F7CD3" w14:textId="7A784114" w:rsidR="00761FA4" w:rsidRPr="003D0B91" w:rsidRDefault="00F631BE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Párr.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49D99" w14:textId="0F4823C4" w:rsidR="00761FA4" w:rsidRPr="003D0B91" w:rsidRDefault="00124CAC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Observación</w:t>
            </w:r>
          </w:p>
        </w:tc>
      </w:tr>
      <w:tr w:rsidR="00761FA4" w:rsidRPr="003D0B91" w14:paraId="5BFD35FD" w14:textId="77777777" w:rsidTr="003A08FB">
        <w:trPr>
          <w:trHeight w:val="4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82B2E" w14:textId="4124CC6F" w:rsidR="00761FA4" w:rsidRPr="003D0B91" w:rsidRDefault="00825826" w:rsidP="00894BD9">
            <w:pPr>
              <w:keepNext/>
              <w:jc w:val="center"/>
              <w:rPr>
                <w:b/>
                <w:bCs/>
                <w:color w:val="5F497A" w:themeColor="accent4" w:themeShade="BF"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Solicitudes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para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la</w:t>
            </w:r>
            <w:r w:rsidR="00BB713E" w:rsidRPr="003D0B91">
              <w:rPr>
                <w:b/>
                <w:bCs/>
                <w:sz w:val="18"/>
                <w:szCs w:val="18"/>
              </w:rPr>
              <w:t>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etapa</w:t>
            </w:r>
            <w:r w:rsidR="00BB713E" w:rsidRPr="003D0B91">
              <w:rPr>
                <w:b/>
                <w:bCs/>
                <w:sz w:val="18"/>
                <w:szCs w:val="18"/>
              </w:rPr>
              <w:t>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I</w:t>
            </w:r>
            <w:r w:rsidR="00761FA4" w:rsidRPr="003D0B91">
              <w:rPr>
                <w:b/>
                <w:bCs/>
                <w:sz w:val="18"/>
                <w:szCs w:val="18"/>
              </w:rPr>
              <w:t>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61FA4" w:rsidRPr="003D0B91">
              <w:rPr>
                <w:b/>
                <w:bCs/>
                <w:sz w:val="18"/>
                <w:szCs w:val="18"/>
              </w:rPr>
              <w:t>III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del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D51EC1" w:rsidRPr="003D0B91">
              <w:rPr>
                <w:b/>
                <w:bCs/>
                <w:sz w:val="18"/>
                <w:szCs w:val="18"/>
              </w:rPr>
              <w:t>PGEH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que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no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requieren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una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presentación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F5FB9" w:rsidRPr="003D0B91">
              <w:rPr>
                <w:b/>
                <w:bCs/>
                <w:sz w:val="18"/>
                <w:szCs w:val="18"/>
              </w:rPr>
              <w:t>Secretaría</w:t>
            </w:r>
          </w:p>
        </w:tc>
      </w:tr>
      <w:tr w:rsidR="003A08FB" w:rsidRPr="003D0B91" w14:paraId="0F091F78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D002E" w14:textId="5819274B" w:rsidR="00761FA4" w:rsidRPr="003D0B91" w:rsidRDefault="00255C1A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Comoras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B350" w14:textId="5E2987A0" w:rsidR="00761FA4" w:rsidRPr="003D0B91" w:rsidRDefault="00E3649D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D07CC4A" w14:textId="15D8C5F2" w:rsidR="00761FA4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36FC" w14:textId="77777777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1E04" w14:textId="2008943D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B4956" w14:textId="5DED5ED3" w:rsidR="00761FA4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3A08FB" w:rsidRPr="003D0B91" w14:paraId="68F0B8E4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ED0C" w14:textId="36A7D93E" w:rsidR="00761FA4" w:rsidRPr="003D0B91" w:rsidRDefault="00761FA4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Côte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d</w:t>
            </w:r>
            <w:r w:rsidR="003E1E29" w:rsidRPr="003D0B91">
              <w:rPr>
                <w:color w:val="000000" w:themeColor="text1"/>
                <w:sz w:val="18"/>
                <w:szCs w:val="18"/>
              </w:rPr>
              <w:t>’</w:t>
            </w:r>
            <w:r w:rsidRPr="003D0B91">
              <w:rPr>
                <w:color w:val="000000" w:themeColor="text1"/>
                <w:sz w:val="18"/>
                <w:szCs w:val="18"/>
              </w:rPr>
              <w:t>Ivoire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D6E1" w14:textId="78E0A66B" w:rsidR="00761FA4" w:rsidRPr="003D0B91" w:rsidRDefault="00E3649D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5C923068" w14:textId="2D040B30" w:rsidR="00761FA4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E83C" w14:textId="77777777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3990" w14:textId="1A5472FD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1538" w14:textId="6E9049A4" w:rsidR="00761FA4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3A08FB" w:rsidRPr="003D0B91" w14:paraId="2209804C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201D4" w14:textId="110476B5" w:rsidR="00761FA4" w:rsidRPr="003D0B91" w:rsidRDefault="007E6E44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Gabón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1DA5" w14:textId="58082005" w:rsidR="00761FA4" w:rsidRPr="003D0B91" w:rsidRDefault="00E3649D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23A7380E" w14:textId="716D3892" w:rsidR="00761FA4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4740" w14:textId="77777777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5E1B" w14:textId="15F8C7F6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71550" w14:textId="6777F13F" w:rsidR="00761FA4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3A08FB" w:rsidRPr="003D0B91" w14:paraId="48595DA2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B9C1B" w14:textId="2C724E2A" w:rsidR="00761FA4" w:rsidRPr="003D0B91" w:rsidRDefault="00E97DBE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Malasia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9000" w14:textId="5D9B469B" w:rsidR="00761FA4" w:rsidRPr="003D0B91" w:rsidRDefault="00E3649D" w:rsidP="00894BD9">
            <w:pPr>
              <w:ind w:left="-1" w:right="154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761FA4" w:rsidRPr="003D0B91">
              <w:rPr>
                <w:sz w:val="18"/>
                <w:szCs w:val="18"/>
              </w:rPr>
              <w:t>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ED121D1" w14:textId="10780DC8" w:rsidR="00761FA4" w:rsidRPr="003D0B91" w:rsidRDefault="00C42CA9" w:rsidP="00894BD9">
            <w:pPr>
              <w:ind w:left="-1" w:right="154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5C9E" w14:textId="77777777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94/43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DF75" w14:textId="3EE71B72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21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57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55EF9" w14:textId="43D13047" w:rsidR="00761FA4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761FA4" w:rsidRPr="003D0B91" w14:paraId="25E65516" w14:textId="77777777" w:rsidTr="003A08FB">
        <w:trPr>
          <w:trHeight w:val="2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9EE43" w14:textId="073C2EE3" w:rsidR="00761FA4" w:rsidRPr="003D0B91" w:rsidRDefault="00825826" w:rsidP="00894BD9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Solicitudes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para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la</w:t>
            </w:r>
            <w:r w:rsidR="008B3F08" w:rsidRPr="003D0B91">
              <w:rPr>
                <w:b/>
                <w:bCs/>
                <w:sz w:val="18"/>
                <w:szCs w:val="18"/>
              </w:rPr>
              <w:t>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etapa</w:t>
            </w:r>
            <w:r w:rsidR="008B3F08" w:rsidRPr="003D0B91">
              <w:rPr>
                <w:b/>
                <w:bCs/>
                <w:sz w:val="18"/>
                <w:szCs w:val="18"/>
              </w:rPr>
              <w:t>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I</w:t>
            </w:r>
            <w:r w:rsidR="00761FA4" w:rsidRPr="003D0B91">
              <w:rPr>
                <w:b/>
                <w:bCs/>
                <w:sz w:val="18"/>
                <w:szCs w:val="18"/>
              </w:rPr>
              <w:t>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61FA4" w:rsidRPr="003D0B91">
              <w:rPr>
                <w:b/>
                <w:bCs/>
                <w:sz w:val="18"/>
                <w:szCs w:val="18"/>
              </w:rPr>
              <w:t>III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del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D51EC1" w:rsidRPr="003D0B91">
              <w:rPr>
                <w:b/>
                <w:bCs/>
                <w:sz w:val="18"/>
                <w:szCs w:val="18"/>
              </w:rPr>
              <w:t>PGEH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que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requieren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una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presentación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Secretaría</w:t>
            </w:r>
          </w:p>
        </w:tc>
      </w:tr>
      <w:tr w:rsidR="003A08FB" w:rsidRPr="003D0B91" w14:paraId="107FD669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F12E" w14:textId="64E15760" w:rsidR="00761FA4" w:rsidRPr="003D0B91" w:rsidRDefault="00786F09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Brasil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306E" w14:textId="571C78A5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761FA4" w:rsidRPr="003D0B91">
              <w:rPr>
                <w:sz w:val="18"/>
                <w:szCs w:val="18"/>
              </w:rPr>
              <w:t>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25C5A0B6" w14:textId="0135DF8F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="002372EB">
              <w:rPr>
                <w:sz w:val="18"/>
                <w:szCs w:val="18"/>
                <w:lang w:eastAsia="en-CA"/>
              </w:rPr>
              <w:t xml:space="preserve"> </w:t>
            </w:r>
            <w:r w:rsidR="00237829" w:rsidRPr="003D0B91">
              <w:rPr>
                <w:sz w:val="18"/>
                <w:szCs w:val="18"/>
                <w:lang w:eastAsia="en-CA"/>
              </w:rPr>
              <w:t>Alemania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3B2A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173F4" w14:textId="0FC7BEC9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39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98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2C3C" w14:textId="4BEF4337" w:rsidR="00761FA4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  <w:r w:rsidR="00761FA4" w:rsidRPr="003D0B91">
              <w:rPr>
                <w:sz w:val="18"/>
                <w:szCs w:val="18"/>
              </w:rPr>
              <w:t>;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considerar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junto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con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6ª</w:t>
            </w:r>
            <w:r w:rsidR="002372EB">
              <w:rPr>
                <w:sz w:val="18"/>
                <w:szCs w:val="18"/>
              </w:rPr>
              <w:t xml:space="preserve"> </w:t>
            </w:r>
            <w:r w:rsidR="00701CFC" w:rsidRPr="003D0B91">
              <w:rPr>
                <w:sz w:val="18"/>
                <w:szCs w:val="18"/>
              </w:rPr>
              <w:t>tra</w:t>
            </w:r>
            <w:r w:rsidR="003E1E29" w:rsidRPr="003D0B91">
              <w:rPr>
                <w:sz w:val="18"/>
                <w:szCs w:val="18"/>
              </w:rPr>
              <w:t>mo</w:t>
            </w:r>
            <w:r w:rsidR="002372EB">
              <w:rPr>
                <w:sz w:val="18"/>
                <w:szCs w:val="18"/>
              </w:rPr>
              <w:t xml:space="preserve"> </w:t>
            </w:r>
            <w:r w:rsidR="007209B4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I</w:t>
            </w:r>
            <w:r w:rsidR="00761FA4" w:rsidRPr="003D0B91">
              <w:rPr>
                <w:sz w:val="18"/>
                <w:szCs w:val="18"/>
              </w:rPr>
              <w:t>I</w:t>
            </w:r>
          </w:p>
        </w:tc>
      </w:tr>
      <w:tr w:rsidR="003A08FB" w:rsidRPr="003D0B91" w14:paraId="6C7FD4EE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411B" w14:textId="55AEA7A6" w:rsidR="00761FA4" w:rsidRPr="003D0B91" w:rsidRDefault="00696ADB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Arabia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Saudita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5CCF" w14:textId="609E5BD2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13644D4A" w14:textId="45CD1E94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ONUDI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CC6E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4272" w14:textId="73A93E26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E8E1" w14:textId="21C216A9" w:rsidR="00761FA4" w:rsidRPr="003D0B91" w:rsidRDefault="00A34763" w:rsidP="00A34763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Sujeto a </w:t>
            </w:r>
            <w:r w:rsidR="00B94576" w:rsidRPr="003D0B91">
              <w:rPr>
                <w:sz w:val="18"/>
                <w:szCs w:val="18"/>
              </w:rPr>
              <w:t>acuerdo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sobre</w:t>
            </w:r>
            <w:r w:rsidR="002372EB">
              <w:rPr>
                <w:sz w:val="18"/>
                <w:szCs w:val="18"/>
              </w:rPr>
              <w:t xml:space="preserve"> </w:t>
            </w:r>
            <w:r w:rsidR="00EF6678">
              <w:rPr>
                <w:sz w:val="18"/>
                <w:szCs w:val="18"/>
              </w:rPr>
              <w:t xml:space="preserve">el </w:t>
            </w:r>
            <w:r w:rsidR="00B94576" w:rsidRPr="003D0B91">
              <w:rPr>
                <w:sz w:val="18"/>
                <w:szCs w:val="18"/>
              </w:rPr>
              <w:t>número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mínimo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técn</w:t>
            </w:r>
            <w:r w:rsidR="00983DF1" w:rsidRPr="003D0B91">
              <w:rPr>
                <w:sz w:val="18"/>
                <w:szCs w:val="18"/>
              </w:rPr>
              <w:t>icos</w:t>
            </w:r>
            <w:r w:rsidR="002372EB">
              <w:rPr>
                <w:sz w:val="18"/>
                <w:szCs w:val="18"/>
              </w:rPr>
              <w:t xml:space="preserve"> </w:t>
            </w:r>
            <w:r w:rsidR="00983DF1" w:rsidRPr="003D0B91">
              <w:rPr>
                <w:sz w:val="18"/>
                <w:szCs w:val="18"/>
              </w:rPr>
              <w:t>capacitados</w:t>
            </w:r>
            <w:r w:rsidR="002372EB">
              <w:rPr>
                <w:sz w:val="18"/>
                <w:szCs w:val="18"/>
              </w:rPr>
              <w:t xml:space="preserve"> </w:t>
            </w:r>
            <w:r w:rsidR="00983DF1"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="00983DF1" w:rsidRPr="003D0B91">
              <w:rPr>
                <w:sz w:val="18"/>
                <w:szCs w:val="18"/>
              </w:rPr>
              <w:t>certificados</w:t>
            </w:r>
            <w:r w:rsidR="002372EB">
              <w:rPr>
                <w:sz w:val="18"/>
                <w:szCs w:val="18"/>
              </w:rPr>
              <w:t xml:space="preserve"> </w:t>
            </w:r>
            <w:r w:rsidR="00983DF1"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sobre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determinados</w:t>
            </w:r>
            <w:r w:rsidR="002372EB">
              <w:rPr>
                <w:sz w:val="18"/>
                <w:szCs w:val="18"/>
              </w:rPr>
              <w:t xml:space="preserve"> </w:t>
            </w:r>
            <w:r w:rsidR="00B94576" w:rsidRPr="003D0B91">
              <w:rPr>
                <w:sz w:val="18"/>
                <w:szCs w:val="18"/>
              </w:rPr>
              <w:t>hitos</w:t>
            </w:r>
          </w:p>
        </w:tc>
      </w:tr>
      <w:tr w:rsidR="00761FA4" w:rsidRPr="003D0B91" w14:paraId="6E3700DA" w14:textId="77777777" w:rsidTr="003A08FB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9C74" w14:textId="63109A2F" w:rsidR="00761FA4" w:rsidRPr="003D0B91" w:rsidRDefault="007B5ABF" w:rsidP="007B5ABF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Solicitudes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t</w:t>
            </w:r>
            <w:r w:rsidR="003E1E29" w:rsidRPr="003D0B91">
              <w:rPr>
                <w:b/>
                <w:bCs/>
                <w:sz w:val="18"/>
                <w:szCs w:val="18"/>
              </w:rPr>
              <w:t>ramo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para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6685E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F6685E" w:rsidRPr="003D0B91">
              <w:rPr>
                <w:b/>
                <w:bCs/>
                <w:sz w:val="18"/>
                <w:szCs w:val="18"/>
              </w:rPr>
              <w:t>etapa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A02226" w:rsidRPr="003D0B91">
              <w:rPr>
                <w:b/>
                <w:bCs/>
                <w:sz w:val="18"/>
                <w:szCs w:val="18"/>
              </w:rPr>
              <w:t>I</w:t>
            </w:r>
            <w:r w:rsidR="00761FA4" w:rsidRPr="003D0B91">
              <w:rPr>
                <w:b/>
                <w:bCs/>
                <w:sz w:val="18"/>
                <w:szCs w:val="18"/>
              </w:rPr>
              <w:t>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3E1E29" w:rsidRPr="003D0B91">
              <w:rPr>
                <w:b/>
                <w:bCs/>
                <w:sz w:val="18"/>
                <w:szCs w:val="18"/>
              </w:rPr>
              <w:t>del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D51EC1" w:rsidRPr="003D0B91">
              <w:rPr>
                <w:b/>
                <w:bCs/>
                <w:sz w:val="18"/>
                <w:szCs w:val="18"/>
              </w:rPr>
              <w:t>PGEH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que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requieren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una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presentación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92947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Secretaría</w:t>
            </w:r>
          </w:p>
        </w:tc>
      </w:tr>
      <w:tr w:rsidR="003A08FB" w:rsidRPr="003D0B91" w14:paraId="2256EF87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AEFE" w14:textId="77777777" w:rsidR="00761FA4" w:rsidRPr="003D0B91" w:rsidRDefault="00761FA4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Bangladesh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E3397" w14:textId="790F70D7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4A148B" w:rsidRPr="003D0B91">
              <w:rPr>
                <w:sz w:val="18"/>
                <w:szCs w:val="18"/>
              </w:rPr>
              <w:t>,</w:t>
            </w:r>
            <w:r w:rsidR="002372EB">
              <w:rPr>
                <w:sz w:val="18"/>
                <w:szCs w:val="18"/>
              </w:rPr>
              <w:t xml:space="preserve"> </w:t>
            </w:r>
            <w:r w:rsidR="00237829" w:rsidRPr="003D0B91">
              <w:rPr>
                <w:sz w:val="18"/>
                <w:szCs w:val="18"/>
              </w:rPr>
              <w:t>3</w:t>
            </w:r>
            <w:r w:rsidRPr="003D0B91">
              <w:rPr>
                <w:sz w:val="18"/>
                <w:szCs w:val="18"/>
              </w:rPr>
              <w:t>er</w:t>
            </w:r>
            <w:r w:rsidR="002372EB">
              <w:rPr>
                <w:sz w:val="18"/>
                <w:szCs w:val="18"/>
                <w:vertAlign w:val="superscript"/>
              </w:rPr>
              <w:t xml:space="preserve"> </w:t>
            </w:r>
            <w:r w:rsidR="003E1E29" w:rsidRPr="003D0B91">
              <w:rPr>
                <w:sz w:val="18"/>
                <w:szCs w:val="18"/>
              </w:rPr>
              <w:t>tramo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0F9E2896" w14:textId="06AC0A7A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  <w:r w:rsidR="00761FA4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B837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F8E4" w14:textId="39FD0CB8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ED51" w14:textId="0B2D335B" w:rsidR="00761FA4" w:rsidRPr="003D0B91" w:rsidRDefault="001B1C35" w:rsidP="00B355E2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Entrega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tercer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(PNUD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PNUMA)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cuarto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tramo</w:t>
            </w:r>
            <w:r w:rsidR="00DC0F81">
              <w:rPr>
                <w:sz w:val="18"/>
                <w:szCs w:val="18"/>
              </w:rPr>
              <w:t>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(PNUMA)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antes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fecha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prevista</w:t>
            </w:r>
          </w:p>
        </w:tc>
      </w:tr>
      <w:tr w:rsidR="003A08FB" w:rsidRPr="003D0B91" w14:paraId="301BAB2B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FE33C" w14:textId="7D36B574" w:rsidR="00761FA4" w:rsidRPr="003D0B91" w:rsidRDefault="00786F09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Brasil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D79CB" w14:textId="2EBA61CC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4A148B" w:rsidRPr="003D0B91">
              <w:rPr>
                <w:sz w:val="18"/>
                <w:szCs w:val="18"/>
              </w:rPr>
              <w:t>,</w:t>
            </w:r>
            <w:r w:rsidR="002372EB">
              <w:rPr>
                <w:sz w:val="18"/>
                <w:szCs w:val="18"/>
              </w:rPr>
              <w:t xml:space="preserve"> </w:t>
            </w:r>
            <w:r w:rsidR="00237829" w:rsidRPr="003D0B91">
              <w:rPr>
                <w:sz w:val="18"/>
                <w:szCs w:val="18"/>
              </w:rPr>
              <w:t>6</w:t>
            </w:r>
            <w:r w:rsidR="005C01DC" w:rsidRPr="003D0B91">
              <w:rPr>
                <w:sz w:val="18"/>
                <w:szCs w:val="18"/>
              </w:rPr>
              <w:t>º</w:t>
            </w:r>
            <w:r w:rsidR="002372EB">
              <w:rPr>
                <w:sz w:val="18"/>
                <w:szCs w:val="18"/>
                <w:vertAlign w:val="superscript"/>
              </w:rPr>
              <w:t xml:space="preserve"> </w:t>
            </w:r>
            <w:r w:rsidR="003E1E29" w:rsidRPr="003D0B91">
              <w:rPr>
                <w:sz w:val="18"/>
                <w:szCs w:val="18"/>
              </w:rPr>
              <w:t>tramo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6FA64A78" w14:textId="4759B928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  <w:r w:rsidR="00761FA4" w:rsidRPr="003D0B91">
              <w:rPr>
                <w:sz w:val="18"/>
                <w:szCs w:val="18"/>
              </w:rPr>
              <w:t>/</w:t>
            </w:r>
            <w:r w:rsidRPr="003D0B91">
              <w:rPr>
                <w:sz w:val="18"/>
                <w:szCs w:val="18"/>
              </w:rPr>
              <w:t>ONUDI</w:t>
            </w:r>
            <w:r w:rsidR="00761FA4" w:rsidRPr="003D0B91">
              <w:rPr>
                <w:sz w:val="18"/>
                <w:szCs w:val="18"/>
              </w:rPr>
              <w:t>/</w:t>
            </w:r>
            <w:r w:rsidR="00237829" w:rsidRPr="003D0B91">
              <w:rPr>
                <w:sz w:val="18"/>
                <w:szCs w:val="18"/>
              </w:rPr>
              <w:t>Alemania</w:t>
            </w:r>
            <w:r w:rsidR="00761FA4" w:rsidRPr="003D0B91">
              <w:rPr>
                <w:sz w:val="18"/>
                <w:szCs w:val="18"/>
              </w:rPr>
              <w:t>/</w:t>
            </w:r>
            <w:r w:rsidR="00696ADB" w:rsidRPr="003D0B91">
              <w:rPr>
                <w:sz w:val="18"/>
                <w:szCs w:val="18"/>
              </w:rPr>
              <w:t>Italia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C2BF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FB9E" w14:textId="44606AA7" w:rsidR="00761FA4" w:rsidRPr="003D0B91" w:rsidRDefault="00761FA4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38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BB41" w14:textId="0C4769B7" w:rsidR="00761FA4" w:rsidRPr="003D0B91" w:rsidRDefault="00BB7F35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Modificación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supervisión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ONUDI</w:t>
            </w:r>
          </w:p>
        </w:tc>
      </w:tr>
      <w:tr w:rsidR="003A08FB" w:rsidRPr="003D0B91" w14:paraId="3FC5BD66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6285" w14:textId="34D4AE58" w:rsidR="00761FA4" w:rsidRPr="003D0B91" w:rsidRDefault="00761FA4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China</w:t>
            </w:r>
            <w:r w:rsidR="002372EB">
              <w:rPr>
                <w:sz w:val="18"/>
                <w:szCs w:val="18"/>
              </w:rPr>
              <w:t xml:space="preserve"> </w:t>
            </w:r>
            <w:r w:rsidR="00B723F9" w:rsidRPr="003D0B91">
              <w:rPr>
                <w:sz w:val="18"/>
                <w:szCs w:val="18"/>
              </w:rPr>
              <w:t>(</w:t>
            </w:r>
            <w:r w:rsidR="00476F9F" w:rsidRPr="00EA3E0A">
              <w:rPr>
                <w:sz w:val="18"/>
                <w:szCs w:val="18"/>
              </w:rPr>
              <w:t>refrig.</w:t>
            </w:r>
            <w:r w:rsidR="002372EB">
              <w:rPr>
                <w:sz w:val="18"/>
                <w:szCs w:val="18"/>
              </w:rPr>
              <w:t xml:space="preserve"> </w:t>
            </w:r>
            <w:r w:rsidR="00476F9F"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="00237829" w:rsidRPr="003D0B91">
              <w:rPr>
                <w:sz w:val="18"/>
                <w:szCs w:val="18"/>
              </w:rPr>
              <w:t>climat</w:t>
            </w:r>
            <w:r w:rsidR="00EA3E0A">
              <w:rPr>
                <w:sz w:val="18"/>
                <w:szCs w:val="18"/>
              </w:rPr>
              <w:t>.</w:t>
            </w:r>
            <w:r w:rsidR="00B723F9" w:rsidRPr="003D0B91">
              <w:rPr>
                <w:sz w:val="18"/>
                <w:szCs w:val="18"/>
              </w:rPr>
              <w:t>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A5040" w14:textId="71E84E8C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4A148B" w:rsidRPr="003D0B91">
              <w:rPr>
                <w:sz w:val="18"/>
                <w:szCs w:val="18"/>
              </w:rPr>
              <w:t>,</w:t>
            </w:r>
            <w:r w:rsidR="002372EB">
              <w:rPr>
                <w:sz w:val="18"/>
                <w:szCs w:val="18"/>
              </w:rPr>
              <w:t xml:space="preserve"> </w:t>
            </w:r>
            <w:r w:rsidR="00237829" w:rsidRPr="003D0B91">
              <w:rPr>
                <w:sz w:val="18"/>
                <w:szCs w:val="18"/>
              </w:rPr>
              <w:t>4</w:t>
            </w:r>
            <w:r w:rsidR="005C01DC" w:rsidRPr="003D0B91">
              <w:rPr>
                <w:sz w:val="18"/>
                <w:szCs w:val="18"/>
              </w:rPr>
              <w:t>º</w:t>
            </w:r>
            <w:r w:rsidR="002372EB">
              <w:rPr>
                <w:sz w:val="18"/>
                <w:szCs w:val="18"/>
              </w:rPr>
              <w:t xml:space="preserve"> </w:t>
            </w:r>
            <w:r w:rsidR="003E1E29" w:rsidRPr="003D0B91">
              <w:rPr>
                <w:sz w:val="18"/>
                <w:szCs w:val="18"/>
              </w:rPr>
              <w:t>tramo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47B5691D" w14:textId="1A9DE4E1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ONUDI</w:t>
            </w:r>
            <w:r w:rsidR="00761FA4" w:rsidRPr="003D0B91">
              <w:rPr>
                <w:sz w:val="18"/>
                <w:szCs w:val="18"/>
              </w:rPr>
              <w:t>/</w:t>
            </w:r>
            <w:r w:rsidR="002372EB">
              <w:rPr>
                <w:sz w:val="18"/>
                <w:szCs w:val="18"/>
              </w:rPr>
              <w:t xml:space="preserve"> </w:t>
            </w:r>
            <w:r w:rsidR="00761FA4" w:rsidRPr="003D0B91">
              <w:rPr>
                <w:sz w:val="18"/>
                <w:szCs w:val="18"/>
              </w:rPr>
              <w:t>Austria/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Italia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4A6A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85EC" w14:textId="0D932A52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782A" w14:textId="25805F67" w:rsidR="00761FA4" w:rsidRPr="003D0B91" w:rsidRDefault="00953534" w:rsidP="006849EE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Transferencia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fondos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espera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A45145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información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que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presentará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95ª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reunión</w:t>
            </w:r>
          </w:p>
        </w:tc>
      </w:tr>
      <w:tr w:rsidR="003A08FB" w:rsidRPr="003D0B91" w14:paraId="54421B26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B93D" w14:textId="276B2C18" w:rsidR="00761FA4" w:rsidRPr="003D0B91" w:rsidRDefault="00E97DBE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Egipto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2211" w14:textId="69703544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4A148B" w:rsidRPr="003D0B91">
              <w:rPr>
                <w:sz w:val="18"/>
                <w:szCs w:val="18"/>
              </w:rPr>
              <w:t>,</w:t>
            </w:r>
            <w:r w:rsidR="002372EB">
              <w:rPr>
                <w:sz w:val="18"/>
                <w:szCs w:val="18"/>
              </w:rPr>
              <w:t xml:space="preserve"> </w:t>
            </w:r>
            <w:r w:rsidR="00B723F9" w:rsidRPr="003D0B91">
              <w:rPr>
                <w:sz w:val="18"/>
                <w:szCs w:val="18"/>
              </w:rPr>
              <w:t>4º</w:t>
            </w:r>
            <w:r w:rsidR="002372EB">
              <w:rPr>
                <w:sz w:val="18"/>
                <w:szCs w:val="18"/>
                <w:vertAlign w:val="superscript"/>
              </w:rPr>
              <w:t xml:space="preserve"> </w:t>
            </w:r>
            <w:r w:rsidR="003E1E29" w:rsidRPr="003D0B91">
              <w:rPr>
                <w:sz w:val="18"/>
                <w:szCs w:val="18"/>
              </w:rPr>
              <w:t>tramo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2591B5E7" w14:textId="0B89EA67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ONUDI</w:t>
            </w:r>
            <w:r w:rsidR="00761FA4" w:rsidRPr="003D0B91">
              <w:rPr>
                <w:sz w:val="18"/>
                <w:szCs w:val="18"/>
              </w:rPr>
              <w:t>/</w:t>
            </w: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  <w:r w:rsidR="00761FA4" w:rsidRPr="003D0B91">
              <w:rPr>
                <w:sz w:val="18"/>
                <w:szCs w:val="18"/>
              </w:rPr>
              <w:t>/</w:t>
            </w: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  <w:r w:rsidR="00761FA4" w:rsidRPr="003D0B91">
              <w:rPr>
                <w:sz w:val="18"/>
                <w:szCs w:val="18"/>
              </w:rPr>
              <w:t>/</w:t>
            </w:r>
            <w:r w:rsidR="002372EB">
              <w:rPr>
                <w:sz w:val="18"/>
                <w:szCs w:val="18"/>
              </w:rPr>
              <w:t xml:space="preserve"> </w:t>
            </w:r>
            <w:r w:rsidR="00237829" w:rsidRPr="003D0B91">
              <w:rPr>
                <w:sz w:val="18"/>
                <w:szCs w:val="18"/>
              </w:rPr>
              <w:t>Alemania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1C95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16CC7" w14:textId="4EB3F4F3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6D04F" w14:textId="579A03F1" w:rsidR="00761FA4" w:rsidRPr="003D0B91" w:rsidRDefault="00FE769D" w:rsidP="0070570F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Presentación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restante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tramo</w:t>
            </w:r>
            <w:r w:rsidR="002372EB">
              <w:rPr>
                <w:sz w:val="18"/>
                <w:szCs w:val="18"/>
              </w:rPr>
              <w:t xml:space="preserve"> </w:t>
            </w:r>
            <w:r w:rsidR="0070570F" w:rsidRPr="003D0B91">
              <w:rPr>
                <w:sz w:val="18"/>
                <w:szCs w:val="18"/>
              </w:rPr>
              <w:t>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una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futura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reunión</w:t>
            </w:r>
          </w:p>
        </w:tc>
      </w:tr>
      <w:tr w:rsidR="003A08FB" w:rsidRPr="003D0B91" w14:paraId="44BEDDF8" w14:textId="77777777" w:rsidTr="003A08FB">
        <w:trPr>
          <w:trHeight w:val="30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6058" w14:textId="2203804E" w:rsidR="00761FA4" w:rsidRPr="003D0B91" w:rsidRDefault="00696ADB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Irán</w:t>
            </w:r>
            <w:r w:rsidR="002372EB">
              <w:rPr>
                <w:sz w:val="18"/>
                <w:szCs w:val="18"/>
              </w:rPr>
              <w:t xml:space="preserve"> </w:t>
            </w:r>
            <w:r w:rsidR="00761FA4" w:rsidRPr="003D0B91">
              <w:rPr>
                <w:sz w:val="18"/>
                <w:szCs w:val="18"/>
              </w:rPr>
              <w:t>(</w:t>
            </w:r>
            <w:r w:rsidRPr="003D0B91">
              <w:rPr>
                <w:sz w:val="18"/>
                <w:szCs w:val="18"/>
              </w:rPr>
              <w:t>República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Islámica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761FA4" w:rsidRPr="003D0B91">
              <w:rPr>
                <w:sz w:val="18"/>
                <w:szCs w:val="18"/>
              </w:rPr>
              <w:t>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B3C9" w14:textId="7CC317F4" w:rsidR="00761FA4" w:rsidRPr="003D0B91" w:rsidRDefault="00E3649D" w:rsidP="00894BD9">
            <w:pPr>
              <w:keepNext/>
              <w:ind w:left="93" w:right="145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II</w:t>
            </w:r>
            <w:r w:rsidR="004A148B" w:rsidRPr="003D0B91">
              <w:rPr>
                <w:sz w:val="18"/>
                <w:szCs w:val="18"/>
              </w:rPr>
              <w:t>,</w:t>
            </w:r>
            <w:r w:rsidR="002372EB">
              <w:rPr>
                <w:sz w:val="18"/>
                <w:szCs w:val="18"/>
              </w:rPr>
              <w:t xml:space="preserve"> </w:t>
            </w:r>
            <w:r w:rsidR="00B723F9" w:rsidRPr="003D0B91">
              <w:rPr>
                <w:sz w:val="18"/>
                <w:szCs w:val="18"/>
              </w:rPr>
              <w:t>5º</w:t>
            </w:r>
            <w:r w:rsidR="002372EB">
              <w:rPr>
                <w:sz w:val="18"/>
                <w:szCs w:val="18"/>
                <w:vertAlign w:val="superscript"/>
              </w:rPr>
              <w:t xml:space="preserve"> </w:t>
            </w:r>
            <w:r w:rsidR="003E1E29" w:rsidRPr="003D0B91">
              <w:rPr>
                <w:sz w:val="18"/>
                <w:szCs w:val="18"/>
              </w:rPr>
              <w:t>tramo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9E1F91D" w14:textId="7FB07873" w:rsidR="00761FA4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  <w:r w:rsidR="00761FA4" w:rsidRPr="003D0B91">
              <w:rPr>
                <w:sz w:val="18"/>
                <w:szCs w:val="18"/>
              </w:rPr>
              <w:t>/</w:t>
            </w: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MA</w:t>
            </w:r>
            <w:r w:rsidR="00761FA4" w:rsidRPr="003D0B91">
              <w:rPr>
                <w:sz w:val="18"/>
                <w:szCs w:val="18"/>
              </w:rPr>
              <w:t>/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ONUDI</w:t>
            </w:r>
            <w:r w:rsidR="00761FA4" w:rsidRPr="003D0B91">
              <w:rPr>
                <w:sz w:val="18"/>
                <w:szCs w:val="18"/>
              </w:rPr>
              <w:t>/</w:t>
            </w:r>
            <w:r w:rsidR="00696ADB" w:rsidRPr="003D0B91">
              <w:rPr>
                <w:sz w:val="18"/>
                <w:szCs w:val="18"/>
              </w:rPr>
              <w:t>Italia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B83B" w14:textId="77777777" w:rsidR="00761FA4" w:rsidRPr="003D0B91" w:rsidRDefault="00761FA4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A273" w14:textId="007A61AF" w:rsidR="00761FA4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E8B9" w14:textId="2CE61BB3" w:rsidR="00761FA4" w:rsidRPr="003D0B91" w:rsidRDefault="00517D55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A</w:t>
            </w:r>
            <w:r w:rsidR="007209B4" w:rsidRPr="003D0B91">
              <w:rPr>
                <w:sz w:val="18"/>
                <w:szCs w:val="18"/>
              </w:rPr>
              <w:t>cuerdo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revisado</w:t>
            </w:r>
            <w:r w:rsidR="002372EB">
              <w:rPr>
                <w:sz w:val="18"/>
                <w:szCs w:val="18"/>
              </w:rPr>
              <w:t xml:space="preserve"> </w:t>
            </w:r>
            <w:r w:rsidR="007209B4"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etapa</w:t>
            </w:r>
            <w:r w:rsidR="002372EB">
              <w:rPr>
                <w:sz w:val="18"/>
                <w:szCs w:val="18"/>
              </w:rPr>
              <w:t xml:space="preserve"> </w:t>
            </w:r>
            <w:r w:rsidR="00A02226" w:rsidRPr="003D0B91">
              <w:rPr>
                <w:sz w:val="18"/>
                <w:szCs w:val="18"/>
              </w:rPr>
              <w:t>I</w:t>
            </w:r>
            <w:r w:rsidR="00761FA4" w:rsidRPr="003D0B91">
              <w:rPr>
                <w:sz w:val="18"/>
                <w:szCs w:val="18"/>
              </w:rPr>
              <w:t>I</w:t>
            </w:r>
            <w:r w:rsidR="002372EB">
              <w:rPr>
                <w:sz w:val="18"/>
                <w:szCs w:val="18"/>
              </w:rPr>
              <w:t xml:space="preserve"> </w:t>
            </w:r>
            <w:r w:rsidR="0069252F" w:rsidRPr="003D0B91">
              <w:rPr>
                <w:sz w:val="18"/>
                <w:szCs w:val="18"/>
              </w:rPr>
              <w:t>del</w:t>
            </w:r>
            <w:r w:rsidR="002372EB">
              <w:rPr>
                <w:sz w:val="18"/>
                <w:szCs w:val="18"/>
              </w:rPr>
              <w:t xml:space="preserve"> </w:t>
            </w:r>
            <w:r w:rsidR="0069252F" w:rsidRPr="003D0B91">
              <w:rPr>
                <w:sz w:val="18"/>
                <w:szCs w:val="18"/>
              </w:rPr>
              <w:t>PGEH</w:t>
            </w:r>
          </w:p>
        </w:tc>
      </w:tr>
    </w:tbl>
    <w:p w14:paraId="107E1FE0" w14:textId="77777777" w:rsidR="00647CA8" w:rsidRDefault="00647CA8" w:rsidP="00185512">
      <w:pPr>
        <w:keepNext/>
        <w:spacing w:after="60"/>
        <w:ind w:firstLine="720"/>
        <w:rPr>
          <w:b/>
          <w:snapToGrid w:val="0"/>
        </w:rPr>
      </w:pPr>
    </w:p>
    <w:p w14:paraId="2B95C28A" w14:textId="27CFF473" w:rsidR="00185512" w:rsidRPr="003D0B91" w:rsidRDefault="00377BF1" w:rsidP="00185512">
      <w:pPr>
        <w:keepNext/>
        <w:spacing w:after="60"/>
        <w:ind w:firstLine="720"/>
        <w:rPr>
          <w:b/>
          <w:snapToGrid w:val="0"/>
        </w:rPr>
      </w:pPr>
      <w:r>
        <w:rPr>
          <w:b/>
          <w:snapToGrid w:val="0"/>
        </w:rPr>
        <w:t>Solicitudes</w:t>
      </w:r>
      <w:r w:rsidR="002372EB">
        <w:rPr>
          <w:b/>
          <w:snapToGrid w:val="0"/>
        </w:rPr>
        <w:t xml:space="preserve"> </w:t>
      </w:r>
      <w:r w:rsidR="00502452">
        <w:rPr>
          <w:b/>
          <w:snapToGrid w:val="0"/>
        </w:rPr>
        <w:t>relativas</w:t>
      </w:r>
      <w:r w:rsidR="002372EB">
        <w:rPr>
          <w:b/>
          <w:snapToGrid w:val="0"/>
        </w:rPr>
        <w:t xml:space="preserve"> </w:t>
      </w:r>
      <w:r w:rsidR="00502452">
        <w:rPr>
          <w:b/>
          <w:snapToGrid w:val="0"/>
        </w:rPr>
        <w:t>a</w:t>
      </w:r>
      <w:r w:rsidR="002372EB">
        <w:rPr>
          <w:b/>
          <w:snapToGrid w:val="0"/>
        </w:rPr>
        <w:t xml:space="preserve"> </w:t>
      </w:r>
      <w:r w:rsidRPr="00377BF1">
        <w:rPr>
          <w:b/>
          <w:snapToGrid w:val="0"/>
        </w:rPr>
        <w:t>la</w:t>
      </w:r>
      <w:r w:rsidR="002372EB">
        <w:rPr>
          <w:b/>
          <w:snapToGrid w:val="0"/>
        </w:rPr>
        <w:t xml:space="preserve"> </w:t>
      </w:r>
      <w:r w:rsidRPr="00377BF1">
        <w:rPr>
          <w:b/>
          <w:snapToGrid w:val="0"/>
        </w:rPr>
        <w:t>etapa</w:t>
      </w:r>
      <w:r w:rsidR="002372EB">
        <w:rPr>
          <w:b/>
          <w:snapToGrid w:val="0"/>
        </w:rPr>
        <w:t xml:space="preserve"> </w:t>
      </w:r>
      <w:r w:rsidRPr="00377BF1">
        <w:rPr>
          <w:b/>
          <w:snapToGrid w:val="0"/>
        </w:rPr>
        <w:t>I</w:t>
      </w:r>
      <w:r w:rsidR="002372EB">
        <w:rPr>
          <w:b/>
          <w:snapToGrid w:val="0"/>
        </w:rPr>
        <w:t xml:space="preserve"> </w:t>
      </w:r>
      <w:r>
        <w:rPr>
          <w:b/>
          <w:snapToGrid w:val="0"/>
        </w:rPr>
        <w:t>del</w:t>
      </w:r>
      <w:r w:rsidR="002372EB">
        <w:rPr>
          <w:b/>
          <w:snapToGrid w:val="0"/>
        </w:rPr>
        <w:t xml:space="preserve"> </w:t>
      </w:r>
      <w:r>
        <w:rPr>
          <w:b/>
          <w:snapToGrid w:val="0"/>
        </w:rPr>
        <w:t>p</w:t>
      </w:r>
      <w:r w:rsidR="00C10962" w:rsidRPr="003D0B91">
        <w:rPr>
          <w:b/>
          <w:snapToGrid w:val="0"/>
        </w:rPr>
        <w:t>lan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de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aplicación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de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la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Enmienda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de</w:t>
      </w:r>
      <w:r w:rsidR="002372EB">
        <w:rPr>
          <w:b/>
          <w:snapToGrid w:val="0"/>
        </w:rPr>
        <w:t xml:space="preserve"> </w:t>
      </w:r>
      <w:r w:rsidR="00C10962" w:rsidRPr="003D0B91">
        <w:rPr>
          <w:b/>
          <w:snapToGrid w:val="0"/>
        </w:rPr>
        <w:t>Kigali</w:t>
      </w:r>
    </w:p>
    <w:tbl>
      <w:tblPr>
        <w:tblStyle w:val="TableGrid"/>
        <w:tblW w:w="9469" w:type="dxa"/>
        <w:tblInd w:w="704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850"/>
        <w:gridCol w:w="851"/>
        <w:gridCol w:w="4649"/>
      </w:tblGrid>
      <w:tr w:rsidR="002D2F1D" w:rsidRPr="003D0B91" w14:paraId="61029A76" w14:textId="77777777" w:rsidTr="006D3093">
        <w:trPr>
          <w:trHeight w:val="48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3B87C" w14:textId="63E14B45" w:rsidR="002D2F1D" w:rsidRPr="003D0B91" w:rsidRDefault="00696AD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País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68934E7" w14:textId="3A26370B" w:rsidR="002D2F1D" w:rsidRPr="003D0B91" w:rsidRDefault="00BA19AC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Organismo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F632C" w14:textId="68ACE9EA" w:rsidR="002D2F1D" w:rsidRPr="003D0B91" w:rsidRDefault="00B1515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Doc.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C8659" w14:textId="3C2B3C34" w:rsidR="002D2F1D" w:rsidRPr="003D0B91" w:rsidRDefault="00F631BE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Párr.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AC55F" w14:textId="4E829F17" w:rsidR="002D2F1D" w:rsidRPr="003D0B91" w:rsidRDefault="00124CAC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Observación</w:t>
            </w:r>
          </w:p>
        </w:tc>
      </w:tr>
      <w:tr w:rsidR="002D2F1D" w:rsidRPr="003D0B91" w14:paraId="7D4E3F57" w14:textId="77777777" w:rsidTr="006D3093">
        <w:trPr>
          <w:trHeight w:val="41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C8F9D" w14:textId="4CE2C43C" w:rsidR="002D2F1D" w:rsidRPr="003D0B91" w:rsidRDefault="00492947" w:rsidP="00680622">
            <w:pPr>
              <w:keepNext/>
              <w:jc w:val="center"/>
              <w:rPr>
                <w:b/>
                <w:bCs/>
                <w:color w:val="5F497A" w:themeColor="accent4" w:themeShade="BF"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Solicitudes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relativas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al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plan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aplicación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Enmienda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15CCA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415CCA">
              <w:rPr>
                <w:b/>
                <w:bCs/>
                <w:sz w:val="18"/>
                <w:szCs w:val="18"/>
              </w:rPr>
              <w:t>Kigali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que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no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requieren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una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presentación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680622"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Secretaría</w:t>
            </w:r>
          </w:p>
        </w:tc>
      </w:tr>
      <w:tr w:rsidR="002D2F1D" w:rsidRPr="003D0B91" w14:paraId="40566295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ED7C" w14:textId="34903FF5" w:rsidR="002D2F1D" w:rsidRPr="003D0B91" w:rsidRDefault="002D2F1D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El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Salvador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90371B4" w14:textId="22B1DD9D" w:rsidR="002D2F1D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076C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659E" w14:textId="57EEA813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49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A3EC2" w14:textId="3C6BECDE" w:rsidR="002D2F1D" w:rsidRPr="003D0B91" w:rsidRDefault="00831630" w:rsidP="007B7A43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  <w:r w:rsidR="002D2F1D" w:rsidRPr="003D0B91">
              <w:rPr>
                <w:sz w:val="18"/>
                <w:szCs w:val="18"/>
              </w:rPr>
              <w:t>;</w:t>
            </w:r>
            <w:r w:rsidR="002372EB">
              <w:rPr>
                <w:sz w:val="18"/>
                <w:szCs w:val="18"/>
              </w:rPr>
              <w:t xml:space="preserve"> </w:t>
            </w:r>
            <w:r w:rsidR="007B7A43" w:rsidRPr="003D0B91">
              <w:rPr>
                <w:sz w:val="18"/>
                <w:szCs w:val="18"/>
              </w:rPr>
              <w:t>a</w:t>
            </w:r>
            <w:r w:rsidR="002372EB">
              <w:rPr>
                <w:sz w:val="18"/>
                <w:szCs w:val="18"/>
              </w:rPr>
              <w:t xml:space="preserve"> </w:t>
            </w:r>
            <w:r w:rsidR="007B7A43" w:rsidRPr="003D0B91">
              <w:rPr>
                <w:sz w:val="18"/>
                <w:szCs w:val="18"/>
              </w:rPr>
              <w:t>considerar</w:t>
            </w:r>
            <w:r w:rsidR="002372EB">
              <w:rPr>
                <w:sz w:val="18"/>
                <w:szCs w:val="18"/>
              </w:rPr>
              <w:t xml:space="preserve"> </w:t>
            </w:r>
            <w:r w:rsidR="00272D16" w:rsidRPr="003D0B91">
              <w:rPr>
                <w:sz w:val="18"/>
                <w:szCs w:val="18"/>
              </w:rPr>
              <w:t>junto</w:t>
            </w:r>
            <w:r w:rsidR="002372EB">
              <w:rPr>
                <w:sz w:val="18"/>
                <w:szCs w:val="18"/>
              </w:rPr>
              <w:t xml:space="preserve"> </w:t>
            </w:r>
            <w:r w:rsidR="00272D16" w:rsidRPr="003D0B91">
              <w:rPr>
                <w:sz w:val="18"/>
                <w:szCs w:val="18"/>
              </w:rPr>
              <w:t>con</w:t>
            </w:r>
            <w:r w:rsidR="002372EB">
              <w:rPr>
                <w:sz w:val="18"/>
                <w:szCs w:val="18"/>
              </w:rPr>
              <w:t xml:space="preserve"> </w:t>
            </w:r>
            <w:r w:rsidR="00272D16"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7B0651"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="007B0651"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="007B0651"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7B0651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7B0651" w:rsidRPr="003D0B91">
              <w:rPr>
                <w:sz w:val="18"/>
                <w:szCs w:val="18"/>
              </w:rPr>
              <w:t>energética</w:t>
            </w:r>
          </w:p>
        </w:tc>
      </w:tr>
      <w:tr w:rsidR="002D2F1D" w:rsidRPr="003D0B91" w14:paraId="2A384198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0BA41" w14:textId="77777777" w:rsidR="002D2F1D" w:rsidRPr="003D0B91" w:rsidRDefault="002D2F1D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Eswatini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5C63E6F" w14:textId="59CDC9A3" w:rsidR="002D2F1D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5F499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58E57" w14:textId="5CA6AF2C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26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66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263B7" w14:textId="5D0276C0" w:rsidR="002D2F1D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185C6E0F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91D17" w14:textId="0D4CC8F7" w:rsidR="002D2F1D" w:rsidRPr="003D0B91" w:rsidRDefault="002D2F1D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Gambia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91DD006" w14:textId="61E96E42" w:rsidR="002D2F1D" w:rsidRPr="003D0B91" w:rsidRDefault="00C42CA9" w:rsidP="00894BD9">
            <w:pPr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259C3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A50AD" w14:textId="341D586D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5D796" w14:textId="682E433F" w:rsidR="002D2F1D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0E1734ED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703C0" w14:textId="77777777" w:rsidR="002D2F1D" w:rsidRPr="003D0B91" w:rsidRDefault="002D2F1D" w:rsidP="00894BD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Honduras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B57AF79" w14:textId="1CF413D7" w:rsidR="002D2F1D" w:rsidRPr="003D0B91" w:rsidRDefault="00C42CA9" w:rsidP="00894BD9">
            <w:pPr>
              <w:ind w:left="-1" w:right="154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ONUDI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37CD1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818D2" w14:textId="074F09E2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D0149" w14:textId="24017AEA" w:rsidR="002D2F1D" w:rsidRPr="003D0B91" w:rsidRDefault="00831630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24887C30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60EB0" w14:textId="72C12C8B" w:rsidR="002D2F1D" w:rsidRPr="003D0B91" w:rsidRDefault="00672D47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República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lastRenderedPageBreak/>
              <w:t>Democrática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Popular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Lao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F7E3E52" w14:textId="1543B37B" w:rsidR="002D2F1D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lastRenderedPageBreak/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99519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9BA98" w14:textId="2FCB7A05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31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82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8433E" w14:textId="3EA43831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1E97E61B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10F09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Montenegro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07A9EB0" w14:textId="40792A5F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6BEA5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  <w:highlight w:val="yellow"/>
              </w:rPr>
            </w:pPr>
            <w:r w:rsidRPr="003D0B91">
              <w:rPr>
                <w:sz w:val="18"/>
                <w:szCs w:val="18"/>
              </w:rPr>
              <w:t>94/45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CB1AE" w14:textId="3814AF8D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95612" w14:textId="19A06601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19DD97C7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34D22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Mozambique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92FB74" w14:textId="1322FE03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54C69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1259F" w14:textId="5F05D9E6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D1790" w14:textId="54C45F90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17A5FD8D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46411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Paraguay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A4FC88D" w14:textId="4310C262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DA409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ACCCF" w14:textId="56D96E72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29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79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FC503" w14:textId="5FC770D1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1831D5AC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CCE8E" w14:textId="0C7F619E" w:rsidR="002D2F1D" w:rsidRPr="003D0B91" w:rsidRDefault="00E97DBE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Santa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Lucía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E8D1099" w14:textId="5F56E906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2B6D0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C45B9" w14:textId="31ED22CD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31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79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B7CDC" w14:textId="1E2162F9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3A6E0F9C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EE17B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Seychelles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37CF5C9" w14:textId="2793A471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="00237829" w:rsidRPr="003D0B91">
              <w:rPr>
                <w:sz w:val="18"/>
                <w:szCs w:val="18"/>
                <w:lang w:eastAsia="en-CA"/>
              </w:rPr>
              <w:t>Alemania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E1282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8F40D" w14:textId="1202ABD8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73CA4" w14:textId="02E57011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4099BD82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997B5" w14:textId="6E266818" w:rsidR="002D2F1D" w:rsidRPr="003D0B91" w:rsidRDefault="00255C1A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Sierra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Leona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71DD1E6" w14:textId="5A464F04" w:rsidR="002D2F1D" w:rsidRPr="003D0B91" w:rsidRDefault="00C42CA9" w:rsidP="00894BD9">
            <w:pPr>
              <w:keepNext/>
              <w:ind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A218C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5CC28" w14:textId="5F41E4FF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5DB45" w14:textId="4037585B" w:rsidR="002D2F1D" w:rsidRPr="003D0B91" w:rsidRDefault="00831630" w:rsidP="00894BD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Resueltos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todos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aspectos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técnicos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costos</w:t>
            </w:r>
          </w:p>
        </w:tc>
      </w:tr>
      <w:tr w:rsidR="002D2F1D" w:rsidRPr="003D0B91" w14:paraId="7E854586" w14:textId="77777777" w:rsidTr="006D3093">
        <w:trPr>
          <w:trHeight w:val="262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7FD17" w14:textId="76EBDB01" w:rsidR="002D2F1D" w:rsidRPr="003D0B91" w:rsidRDefault="00492947" w:rsidP="0077421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Solicitudes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relativas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al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plan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aplicación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Enmienda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que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requieren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una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presentación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de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la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7209B4" w:rsidRPr="003D0B91">
              <w:rPr>
                <w:b/>
                <w:bCs/>
                <w:sz w:val="18"/>
                <w:szCs w:val="18"/>
              </w:rPr>
              <w:t>Secretaría</w:t>
            </w:r>
          </w:p>
        </w:tc>
      </w:tr>
      <w:tr w:rsidR="002D2F1D" w:rsidRPr="003D0B91" w14:paraId="0CB37BCE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934A4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Armenia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F5674D" w14:textId="29ECCD67" w:rsidR="002D2F1D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ONUDI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8A1C7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340F6" w14:textId="1CA3336D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FE5E6" w14:textId="5B70508E" w:rsidR="002D2F1D" w:rsidRPr="003D0B91" w:rsidRDefault="003E1E29" w:rsidP="00243C6C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</w:rPr>
              <w:t>Financiamiento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8C7800" w:rsidRPr="003D0B91">
              <w:rPr>
                <w:color w:val="000000"/>
                <w:sz w:val="18"/>
                <w:szCs w:val="18"/>
              </w:rPr>
              <w:t>mayor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8C7800" w:rsidRPr="003D0B91">
              <w:rPr>
                <w:color w:val="000000"/>
                <w:sz w:val="18"/>
                <w:szCs w:val="18"/>
              </w:rPr>
              <w:t>al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8C7800" w:rsidRPr="003D0B91">
              <w:rPr>
                <w:color w:val="000000"/>
                <w:sz w:val="18"/>
                <w:szCs w:val="18"/>
              </w:rPr>
              <w:t>recomendado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1E2AC5" w:rsidRPr="003D0B91">
              <w:rPr>
                <w:color w:val="000000"/>
                <w:sz w:val="18"/>
                <w:szCs w:val="18"/>
              </w:rPr>
              <w:t>para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1E2AC5" w:rsidRPr="003D0B91">
              <w:rPr>
                <w:color w:val="000000"/>
                <w:sz w:val="18"/>
                <w:szCs w:val="18"/>
              </w:rPr>
              <w:t>países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E6E44"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E6E44" w:rsidRPr="003D0B91">
              <w:rPr>
                <w:color w:val="000000"/>
                <w:sz w:val="18"/>
                <w:szCs w:val="18"/>
              </w:rPr>
              <w:t>bajo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E6E44" w:rsidRPr="003D0B91">
              <w:rPr>
                <w:color w:val="000000"/>
                <w:sz w:val="18"/>
                <w:szCs w:val="18"/>
              </w:rPr>
              <w:t>consumo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243C6C">
              <w:rPr>
                <w:color w:val="000000"/>
                <w:sz w:val="18"/>
                <w:szCs w:val="18"/>
              </w:rPr>
              <w:t>según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209B4" w:rsidRPr="003D0B91">
              <w:rPr>
                <w:color w:val="000000"/>
                <w:sz w:val="18"/>
                <w:szCs w:val="18"/>
              </w:rPr>
              <w:t>decisión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2D2F1D" w:rsidRPr="003D0B91">
              <w:rPr>
                <w:color w:val="000000"/>
                <w:sz w:val="18"/>
                <w:szCs w:val="18"/>
              </w:rPr>
              <w:t>92/37</w:t>
            </w:r>
            <w:r w:rsidR="006F3D77" w:rsidRPr="003D0B91">
              <w:rPr>
                <w:color w:val="000000"/>
                <w:sz w:val="18"/>
                <w:szCs w:val="18"/>
              </w:rPr>
              <w:t>b)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</w:rPr>
              <w:t>ii)</w:t>
            </w:r>
          </w:p>
        </w:tc>
      </w:tr>
      <w:tr w:rsidR="002D2F1D" w:rsidRPr="003D0B91" w14:paraId="2EA3C685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139BE" w14:textId="6E34CDEE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Burkina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Faso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3118CC" w14:textId="72C9F012" w:rsidR="002D2F1D" w:rsidRPr="003D0B91" w:rsidRDefault="0023782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Alemania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11DBA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E5DAE" w14:textId="4C9BD977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CD8BE" w14:textId="56F2D904" w:rsidR="002D2F1D" w:rsidRPr="003D0B91" w:rsidRDefault="0043218E" w:rsidP="00FA7A89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rStyle w:val="ui-provider"/>
                <w:color w:val="000000"/>
                <w:sz w:val="18"/>
                <w:szCs w:val="18"/>
              </w:rPr>
              <w:t>Solicita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presentar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un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proyecto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7A89">
              <w:rPr>
                <w:rStyle w:val="ui-provider"/>
                <w:color w:val="000000"/>
                <w:sz w:val="18"/>
                <w:szCs w:val="18"/>
              </w:rPr>
              <w:t>para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el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sector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refrigeración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comercial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a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una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futura</w:t>
            </w:r>
            <w:r w:rsidR="002372EB">
              <w:rPr>
                <w:rStyle w:val="ui-provider"/>
                <w:color w:val="000000"/>
                <w:sz w:val="18"/>
                <w:szCs w:val="18"/>
              </w:rPr>
              <w:t xml:space="preserve"> </w:t>
            </w:r>
            <w:r w:rsidR="00FA2EE5" w:rsidRPr="003D0B91">
              <w:rPr>
                <w:rStyle w:val="ui-provider"/>
                <w:color w:val="000000"/>
                <w:sz w:val="18"/>
                <w:szCs w:val="18"/>
              </w:rPr>
              <w:t>reunión</w:t>
            </w:r>
          </w:p>
        </w:tc>
      </w:tr>
      <w:tr w:rsidR="002D2F1D" w:rsidRPr="003D0B91" w14:paraId="6CC2DEDE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39975" w14:textId="77777777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Liberia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122FFBD" w14:textId="0A3D2DD4" w:rsidR="002D2F1D" w:rsidRPr="003D0B91" w:rsidRDefault="0023782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Alemania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9AE29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B0CB9" w14:textId="229017E2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3E707" w14:textId="0114829F" w:rsidR="002D2F1D" w:rsidRPr="003D0B91" w:rsidRDefault="00234798" w:rsidP="00234798">
            <w:pPr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</w:rPr>
              <w:t>R</w:t>
            </w:r>
            <w:r w:rsidR="00D51EC1" w:rsidRPr="003D0B91">
              <w:rPr>
                <w:color w:val="000000"/>
                <w:sz w:val="18"/>
                <w:szCs w:val="18"/>
              </w:rPr>
              <w:t>educción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acelerada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3E1E29" w:rsidRPr="003D0B91">
              <w:rPr>
                <w:color w:val="000000"/>
                <w:sz w:val="18"/>
                <w:szCs w:val="18"/>
              </w:rPr>
              <w:t>y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209B4" w:rsidRPr="003D0B91">
              <w:rPr>
                <w:color w:val="000000"/>
                <w:sz w:val="18"/>
                <w:szCs w:val="18"/>
              </w:rPr>
              <w:t>asistencia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209B4" w:rsidRPr="003D0B91">
              <w:rPr>
                <w:color w:val="000000"/>
                <w:sz w:val="18"/>
                <w:szCs w:val="18"/>
              </w:rPr>
              <w:t>técnica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para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el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sector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extinción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Pr="003D0B91">
              <w:rPr>
                <w:color w:val="000000"/>
                <w:sz w:val="18"/>
                <w:szCs w:val="18"/>
              </w:rPr>
              <w:t>incendios</w:t>
            </w:r>
          </w:p>
        </w:tc>
      </w:tr>
      <w:tr w:rsidR="002D2F1D" w:rsidRPr="003D0B91" w14:paraId="4E8150E5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CD713" w14:textId="5BE9B051" w:rsidR="002D2F1D" w:rsidRPr="003D0B91" w:rsidRDefault="002D2F1D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Sri</w:t>
            </w:r>
            <w:r w:rsidR="002372E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D0B91">
              <w:rPr>
                <w:color w:val="000000" w:themeColor="text1"/>
                <w:sz w:val="18"/>
                <w:szCs w:val="18"/>
              </w:rPr>
              <w:t>Lanka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B03A116" w14:textId="5CEEA047" w:rsidR="002D2F1D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D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790C7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9D637" w14:textId="127432A5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39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116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BF776" w14:textId="6C62194E" w:rsidR="002D2F1D" w:rsidRPr="003D0B91" w:rsidRDefault="008D195F" w:rsidP="00F72631">
            <w:pPr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  <w:lang w:eastAsia="zh-CN"/>
              </w:rPr>
              <w:t>Articulación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7209B4" w:rsidRPr="003D0B91">
              <w:rPr>
                <w:color w:val="000000"/>
                <w:sz w:val="18"/>
                <w:szCs w:val="18"/>
                <w:lang w:eastAsia="zh-CN"/>
              </w:rPr>
              <w:t>entre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plan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de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aplicación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de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la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31630" w:rsidRPr="003D0B91">
              <w:rPr>
                <w:color w:val="000000"/>
                <w:sz w:val="18"/>
                <w:szCs w:val="18"/>
                <w:lang w:eastAsia="zh-CN"/>
              </w:rPr>
              <w:t>Enmienda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3E1E29" w:rsidRPr="003D0B91">
              <w:rPr>
                <w:color w:val="000000"/>
                <w:sz w:val="18"/>
                <w:szCs w:val="18"/>
                <w:lang w:eastAsia="zh-CN"/>
              </w:rPr>
              <w:t>y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21593B" w:rsidRPr="003D0B91">
              <w:rPr>
                <w:color w:val="000000"/>
                <w:sz w:val="18"/>
                <w:szCs w:val="18"/>
                <w:lang w:eastAsia="zh-CN"/>
              </w:rPr>
              <w:t>proyecto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21593B" w:rsidRPr="003D0B91">
              <w:rPr>
                <w:color w:val="000000"/>
                <w:sz w:val="18"/>
                <w:szCs w:val="18"/>
                <w:lang w:eastAsia="zh-CN"/>
              </w:rPr>
              <w:t>piloto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21593B" w:rsidRPr="003D0B91">
              <w:rPr>
                <w:color w:val="000000"/>
                <w:sz w:val="18"/>
                <w:szCs w:val="18"/>
                <w:lang w:eastAsia="zh-CN"/>
              </w:rPr>
              <w:t>de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21593B" w:rsidRPr="003D0B91">
              <w:rPr>
                <w:color w:val="000000"/>
                <w:sz w:val="18"/>
                <w:szCs w:val="18"/>
                <w:lang w:eastAsia="zh-CN"/>
              </w:rPr>
              <w:t>eficiencia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21593B" w:rsidRPr="003D0B91">
              <w:rPr>
                <w:color w:val="000000"/>
                <w:sz w:val="18"/>
                <w:szCs w:val="18"/>
                <w:lang w:eastAsia="zh-CN"/>
              </w:rPr>
              <w:t>energética</w:t>
            </w:r>
            <w:r w:rsidR="002D2F1D" w:rsidRPr="003D0B91">
              <w:rPr>
                <w:color w:val="000000"/>
                <w:sz w:val="18"/>
                <w:szCs w:val="18"/>
                <w:lang w:eastAsia="zh-CN"/>
              </w:rPr>
              <w:t>;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B06BC6">
              <w:rPr>
                <w:color w:val="000000"/>
                <w:sz w:val="18"/>
                <w:szCs w:val="18"/>
                <w:lang w:eastAsia="zh-CN"/>
              </w:rPr>
              <w:t>a</w:t>
            </w:r>
            <w:r w:rsidR="002372EB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considerar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junto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con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piloto</w:t>
            </w:r>
          </w:p>
        </w:tc>
      </w:tr>
      <w:tr w:rsidR="002D2F1D" w:rsidRPr="003D0B91" w14:paraId="64C2D01B" w14:textId="77777777" w:rsidTr="006D3093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31AA" w14:textId="7DA08555" w:rsidR="002D2F1D" w:rsidRPr="003D0B91" w:rsidRDefault="00AE141E" w:rsidP="00894BD9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3D0B91">
              <w:rPr>
                <w:color w:val="000000" w:themeColor="text1"/>
                <w:sz w:val="18"/>
                <w:szCs w:val="18"/>
              </w:rPr>
              <w:t>Túnez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5C323BE" w14:textId="53492B65" w:rsidR="002D2F1D" w:rsidRPr="003D0B91" w:rsidRDefault="00C42CA9" w:rsidP="00894BD9">
            <w:pPr>
              <w:keepNext/>
              <w:ind w:left="93" w:right="145"/>
              <w:jc w:val="center"/>
              <w:rPr>
                <w:sz w:val="18"/>
                <w:szCs w:val="18"/>
                <w:lang w:eastAsia="en-CA"/>
              </w:rPr>
            </w:pPr>
            <w:r w:rsidRPr="003D0B91">
              <w:rPr>
                <w:sz w:val="18"/>
                <w:szCs w:val="18"/>
                <w:lang w:eastAsia="en-CA"/>
              </w:rPr>
              <w:t>ONUDI</w:t>
            </w:r>
            <w:r w:rsidR="002D2F1D" w:rsidRPr="003D0B91">
              <w:rPr>
                <w:sz w:val="18"/>
                <w:szCs w:val="18"/>
                <w:lang w:eastAsia="en-CA"/>
              </w:rPr>
              <w:t>/</w:t>
            </w:r>
            <w:r w:rsidRPr="003D0B91">
              <w:rPr>
                <w:sz w:val="18"/>
                <w:szCs w:val="18"/>
                <w:lang w:eastAsia="en-CA"/>
              </w:rPr>
              <w:t>PNU</w:t>
            </w:r>
            <w:r w:rsidR="003E1E29" w:rsidRPr="003D0B91">
              <w:rPr>
                <w:sz w:val="18"/>
                <w:szCs w:val="18"/>
                <w:lang w:eastAsia="en-CA"/>
              </w:rPr>
              <w:t>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F19D2" w14:textId="77777777" w:rsidR="002D2F1D" w:rsidRPr="003D0B91" w:rsidRDefault="002D2F1D" w:rsidP="00894BD9">
            <w:pPr>
              <w:ind w:left="28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E796A" w14:textId="1DF6C848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1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73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48F1B" w14:textId="11408FB5" w:rsidR="002D2F1D" w:rsidRPr="003D0B91" w:rsidRDefault="00A76817" w:rsidP="00DC4F00">
            <w:pPr>
              <w:widowControl w:val="0"/>
              <w:jc w:val="left"/>
              <w:rPr>
                <w:sz w:val="18"/>
                <w:szCs w:val="18"/>
              </w:rPr>
            </w:pPr>
            <w:r w:rsidRPr="003D0B91">
              <w:rPr>
                <w:color w:val="000000"/>
                <w:sz w:val="18"/>
                <w:szCs w:val="18"/>
              </w:rPr>
              <w:t>Inclusión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3E1E29"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696ADB" w:rsidRPr="003D0B91">
              <w:rPr>
                <w:color w:val="000000"/>
                <w:sz w:val="18"/>
                <w:szCs w:val="18"/>
              </w:rPr>
              <w:t>proyectos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696ADB"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696ADB" w:rsidRPr="003D0B91">
              <w:rPr>
                <w:color w:val="000000"/>
                <w:sz w:val="18"/>
                <w:szCs w:val="18"/>
              </w:rPr>
              <w:t>inversión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209B4" w:rsidRPr="003D0B91">
              <w:rPr>
                <w:color w:val="000000"/>
                <w:sz w:val="18"/>
                <w:szCs w:val="18"/>
              </w:rPr>
              <w:t>en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DC4F00" w:rsidRPr="003D0B91">
              <w:rPr>
                <w:color w:val="000000"/>
                <w:sz w:val="18"/>
                <w:szCs w:val="18"/>
              </w:rPr>
              <w:t>ausencia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DC4F00"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AE141E" w:rsidRPr="003D0B91">
              <w:rPr>
                <w:color w:val="000000"/>
                <w:sz w:val="18"/>
                <w:szCs w:val="18"/>
              </w:rPr>
              <w:t>parámetros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AE141E" w:rsidRPr="003D0B91">
              <w:rPr>
                <w:color w:val="000000"/>
                <w:sz w:val="18"/>
                <w:szCs w:val="18"/>
              </w:rPr>
              <w:t>de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AE141E" w:rsidRPr="003D0B91">
              <w:rPr>
                <w:color w:val="000000"/>
                <w:sz w:val="18"/>
                <w:szCs w:val="18"/>
              </w:rPr>
              <w:t>costos</w:t>
            </w:r>
            <w:r w:rsidR="002D2F1D" w:rsidRPr="003D0B91">
              <w:rPr>
                <w:color w:val="000000"/>
                <w:sz w:val="18"/>
                <w:szCs w:val="18"/>
              </w:rPr>
              <w:t>;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7D7616">
              <w:rPr>
                <w:color w:val="000000"/>
                <w:sz w:val="18"/>
                <w:szCs w:val="18"/>
              </w:rPr>
              <w:t>a</w:t>
            </w:r>
            <w:r w:rsidR="002372EB">
              <w:rPr>
                <w:color w:val="000000"/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considerar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junto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con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="00451369"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="007D7616" w:rsidRPr="007D7616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="007D7616" w:rsidRPr="007D7616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7D7616" w:rsidRPr="007D7616">
              <w:rPr>
                <w:sz w:val="18"/>
                <w:szCs w:val="18"/>
              </w:rPr>
              <w:t>energética</w:t>
            </w:r>
          </w:p>
        </w:tc>
      </w:tr>
    </w:tbl>
    <w:p w14:paraId="7FE48237" w14:textId="77777777" w:rsidR="00CB1588" w:rsidRPr="003D0B91" w:rsidRDefault="00CB1588" w:rsidP="002D2F1D">
      <w:pPr>
        <w:keepNext/>
        <w:spacing w:after="60"/>
        <w:ind w:firstLine="720"/>
        <w:rPr>
          <w:b/>
          <w:bCs/>
          <w:snapToGrid w:val="0"/>
        </w:rPr>
      </w:pPr>
    </w:p>
    <w:p w14:paraId="0022624F" w14:textId="57F6F6FE" w:rsidR="00185512" w:rsidRPr="003D0B91" w:rsidRDefault="00E97DBE" w:rsidP="00864CB8">
      <w:pPr>
        <w:keepNext/>
        <w:spacing w:after="60"/>
        <w:jc w:val="left"/>
        <w:rPr>
          <w:b/>
          <w:bCs/>
          <w:snapToGrid w:val="0"/>
        </w:rPr>
      </w:pPr>
      <w:r w:rsidRPr="003D0B91">
        <w:rPr>
          <w:b/>
          <w:bCs/>
          <w:snapToGrid w:val="0"/>
        </w:rPr>
        <w:t>Actividades</w:t>
      </w:r>
      <w:r w:rsidR="002372EB">
        <w:rPr>
          <w:b/>
          <w:bCs/>
          <w:snapToGrid w:val="0"/>
        </w:rPr>
        <w:t xml:space="preserve"> </w:t>
      </w:r>
      <w:r w:rsidRPr="003D0B91">
        <w:rPr>
          <w:b/>
          <w:bCs/>
          <w:snapToGrid w:val="0"/>
        </w:rPr>
        <w:t>sin</w:t>
      </w:r>
      <w:r w:rsidR="002372EB">
        <w:rPr>
          <w:b/>
          <w:bCs/>
          <w:snapToGrid w:val="0"/>
        </w:rPr>
        <w:t xml:space="preserve"> </w:t>
      </w:r>
      <w:r w:rsidRPr="003D0B91">
        <w:rPr>
          <w:b/>
          <w:bCs/>
          <w:snapToGrid w:val="0"/>
        </w:rPr>
        <w:t>inversión</w:t>
      </w:r>
      <w:r w:rsidR="002372EB">
        <w:rPr>
          <w:b/>
          <w:bCs/>
          <w:snapToGrid w:val="0"/>
        </w:rPr>
        <w:t xml:space="preserve"> </w:t>
      </w:r>
      <w:r w:rsidR="00777B23" w:rsidRPr="003D0B91">
        <w:rPr>
          <w:b/>
          <w:bCs/>
          <w:snapToGrid w:val="0"/>
        </w:rPr>
        <w:t>sobre</w:t>
      </w:r>
      <w:r w:rsidR="002372EB">
        <w:rPr>
          <w:b/>
          <w:bCs/>
          <w:snapToGrid w:val="0"/>
        </w:rPr>
        <w:t xml:space="preserve"> </w:t>
      </w:r>
      <w:r w:rsidR="00696ADB" w:rsidRPr="003D0B91">
        <w:rPr>
          <w:b/>
          <w:bCs/>
          <w:snapToGrid w:val="0"/>
        </w:rPr>
        <w:t>eficiencia</w:t>
      </w:r>
      <w:r w:rsidR="002372EB">
        <w:rPr>
          <w:b/>
          <w:bCs/>
          <w:snapToGrid w:val="0"/>
        </w:rPr>
        <w:t xml:space="preserve"> </w:t>
      </w:r>
      <w:r w:rsidR="00696ADB" w:rsidRPr="003D0B91">
        <w:rPr>
          <w:b/>
          <w:bCs/>
          <w:snapToGrid w:val="0"/>
        </w:rPr>
        <w:t>energética</w:t>
      </w:r>
      <w:r w:rsidR="002372EB">
        <w:rPr>
          <w:b/>
          <w:bCs/>
          <w:snapToGrid w:val="0"/>
        </w:rPr>
        <w:t xml:space="preserve"> </w:t>
      </w:r>
      <w:r w:rsidR="007209B4" w:rsidRPr="003D0B91">
        <w:rPr>
          <w:b/>
          <w:bCs/>
          <w:snapToGrid w:val="0"/>
        </w:rPr>
        <w:t>en</w:t>
      </w:r>
      <w:r w:rsidR="002372EB">
        <w:rPr>
          <w:b/>
          <w:bCs/>
          <w:snapToGrid w:val="0"/>
        </w:rPr>
        <w:t xml:space="preserve"> </w:t>
      </w:r>
      <w:r w:rsidR="00786F09" w:rsidRPr="003D0B91">
        <w:rPr>
          <w:b/>
          <w:bCs/>
          <w:snapToGrid w:val="0"/>
        </w:rPr>
        <w:t>el</w:t>
      </w:r>
      <w:r w:rsidR="002372EB">
        <w:rPr>
          <w:b/>
          <w:bCs/>
          <w:snapToGrid w:val="0"/>
        </w:rPr>
        <w:t xml:space="preserve"> </w:t>
      </w:r>
      <w:r w:rsidR="005F4B0A" w:rsidRPr="003D0B91">
        <w:rPr>
          <w:b/>
          <w:bCs/>
          <w:snapToGrid w:val="0"/>
        </w:rPr>
        <w:t>sector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servicio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técnico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de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equipos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de</w:t>
      </w:r>
      <w:r w:rsidR="002372EB">
        <w:rPr>
          <w:b/>
          <w:bCs/>
          <w:snapToGrid w:val="0"/>
        </w:rPr>
        <w:t xml:space="preserve"> </w:t>
      </w:r>
      <w:r w:rsidR="003E1E29" w:rsidRPr="003D0B91">
        <w:rPr>
          <w:b/>
          <w:bCs/>
          <w:snapToGrid w:val="0"/>
        </w:rPr>
        <w:t>refrigeración</w:t>
      </w:r>
    </w:p>
    <w:tbl>
      <w:tblPr>
        <w:tblStyle w:val="TableGrid"/>
        <w:tblW w:w="4944" w:type="pct"/>
        <w:tblInd w:w="704" w:type="dxa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080"/>
        <w:gridCol w:w="5577"/>
        <w:gridCol w:w="1112"/>
        <w:gridCol w:w="850"/>
        <w:gridCol w:w="850"/>
      </w:tblGrid>
      <w:tr w:rsidR="00EB6221" w:rsidRPr="003D0B91" w14:paraId="3A5C4AFC" w14:textId="77777777" w:rsidTr="00EB6221">
        <w:trPr>
          <w:tblHeader/>
        </w:trPr>
        <w:tc>
          <w:tcPr>
            <w:tcW w:w="570" w:type="pct"/>
            <w:vAlign w:val="center"/>
          </w:tcPr>
          <w:p w14:paraId="15288AAE" w14:textId="1D2F18B8" w:rsidR="002D2F1D" w:rsidRPr="003D0B91" w:rsidRDefault="00696AD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País</w:t>
            </w:r>
          </w:p>
        </w:tc>
        <w:tc>
          <w:tcPr>
            <w:tcW w:w="2945" w:type="pct"/>
            <w:vAlign w:val="center"/>
          </w:tcPr>
          <w:p w14:paraId="4F5CE457" w14:textId="3294EC4A" w:rsidR="002D2F1D" w:rsidRPr="003D0B91" w:rsidRDefault="004C2F9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Proyecto</w:t>
            </w:r>
          </w:p>
        </w:tc>
        <w:tc>
          <w:tcPr>
            <w:tcW w:w="587" w:type="pct"/>
            <w:vAlign w:val="center"/>
          </w:tcPr>
          <w:p w14:paraId="39B0C11C" w14:textId="7D269E13" w:rsidR="002D2F1D" w:rsidRPr="003D0B91" w:rsidRDefault="00BA19AC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Organismo</w:t>
            </w:r>
          </w:p>
        </w:tc>
        <w:tc>
          <w:tcPr>
            <w:tcW w:w="449" w:type="pct"/>
            <w:vAlign w:val="center"/>
          </w:tcPr>
          <w:p w14:paraId="4CED3167" w14:textId="4B85D68D" w:rsidR="002D2F1D" w:rsidRPr="003D0B91" w:rsidRDefault="00B1515B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Doc.</w:t>
            </w:r>
          </w:p>
        </w:tc>
        <w:tc>
          <w:tcPr>
            <w:tcW w:w="449" w:type="pct"/>
            <w:vAlign w:val="center"/>
          </w:tcPr>
          <w:p w14:paraId="428D1B47" w14:textId="5F8E0A65" w:rsidR="002D2F1D" w:rsidRPr="003D0B91" w:rsidRDefault="00F631BE" w:rsidP="00894BD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3D0B91">
              <w:rPr>
                <w:b/>
                <w:bCs/>
                <w:sz w:val="18"/>
                <w:szCs w:val="18"/>
              </w:rPr>
              <w:t>Párr.</w:t>
            </w:r>
          </w:p>
        </w:tc>
      </w:tr>
      <w:tr w:rsidR="002D2F1D" w:rsidRPr="003D0B91" w14:paraId="29B1387A" w14:textId="77777777" w:rsidTr="006F7978">
        <w:trPr>
          <w:trHeight w:val="4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775F" w14:textId="0BD86F1A" w:rsidR="002D2F1D" w:rsidRPr="003D0B91" w:rsidRDefault="004723D7" w:rsidP="00894BD9">
            <w:pPr>
              <w:jc w:val="center"/>
              <w:rPr>
                <w:sz w:val="18"/>
                <w:szCs w:val="18"/>
              </w:rPr>
            </w:pPr>
            <w:bookmarkStart w:id="5" w:name="_Hlk166353284"/>
            <w:r w:rsidRPr="003D0B91">
              <w:rPr>
                <w:b/>
                <w:bCs/>
                <w:sz w:val="18"/>
                <w:szCs w:val="18"/>
              </w:rPr>
              <w:t>Proyectos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Pr="003D0B91">
              <w:rPr>
                <w:b/>
                <w:bCs/>
                <w:sz w:val="18"/>
                <w:szCs w:val="18"/>
              </w:rPr>
              <w:t>piloto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2D2F1D" w:rsidRPr="003D0B91">
              <w:rPr>
                <w:b/>
                <w:bCs/>
                <w:sz w:val="18"/>
                <w:szCs w:val="18"/>
              </w:rPr>
              <w:t>(</w:t>
            </w:r>
            <w:r w:rsidR="007209B4" w:rsidRPr="003D0B91">
              <w:rPr>
                <w:b/>
                <w:bCs/>
                <w:sz w:val="18"/>
                <w:szCs w:val="18"/>
              </w:rPr>
              <w:t>decisión</w:t>
            </w:r>
            <w:r w:rsidR="002372EB">
              <w:rPr>
                <w:b/>
                <w:bCs/>
                <w:sz w:val="18"/>
                <w:szCs w:val="18"/>
              </w:rPr>
              <w:t xml:space="preserve"> </w:t>
            </w:r>
            <w:r w:rsidR="002D2F1D" w:rsidRPr="003D0B91">
              <w:rPr>
                <w:b/>
                <w:bCs/>
                <w:sz w:val="18"/>
                <w:szCs w:val="18"/>
              </w:rPr>
              <w:t>91/65)</w:t>
            </w:r>
            <w:bookmarkEnd w:id="5"/>
          </w:p>
        </w:tc>
      </w:tr>
      <w:tr w:rsidR="00EB6221" w:rsidRPr="003D0B91" w14:paraId="0E3E9715" w14:textId="77777777" w:rsidTr="00EB6221">
        <w:trPr>
          <w:trHeight w:val="44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664F" w14:textId="189A42D1" w:rsidR="002D2F1D" w:rsidRPr="003D0B91" w:rsidRDefault="00255C1A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Camerún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A1D7" w14:textId="799E2F6B" w:rsidR="002D2F1D" w:rsidRPr="003D0B91" w:rsidRDefault="003A2A35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mantener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y/o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tecnologías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equipos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sustitutivos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durante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reducción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HFC</w:t>
            </w:r>
            <w:r w:rsidR="002372EB">
              <w:rPr>
                <w:sz w:val="18"/>
                <w:szCs w:val="18"/>
              </w:rPr>
              <w:t xml:space="preserve"> </w:t>
            </w:r>
            <w:r w:rsidR="002D2F1D" w:rsidRPr="003D0B91">
              <w:rPr>
                <w:sz w:val="18"/>
                <w:szCs w:val="18"/>
              </w:rPr>
              <w:t>(</w:t>
            </w:r>
            <w:r w:rsidR="00E97DBE" w:rsidRPr="003D0B91">
              <w:rPr>
                <w:sz w:val="18"/>
                <w:szCs w:val="18"/>
              </w:rPr>
              <w:t>actividades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sin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inversión</w:t>
            </w:r>
            <w:r w:rsidR="002D2F1D" w:rsidRPr="003D0B91">
              <w:rPr>
                <w:sz w:val="18"/>
                <w:szCs w:val="18"/>
              </w:rPr>
              <w:t>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2FDA9756" w14:textId="1D71D937" w:rsidR="002D2F1D" w:rsidRPr="003D0B91" w:rsidRDefault="00C42CA9" w:rsidP="00894BD9">
            <w:pPr>
              <w:ind w:right="123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ONUDI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9D2C" w14:textId="77777777" w:rsidR="002D2F1D" w:rsidRPr="003D0B91" w:rsidRDefault="002D2F1D" w:rsidP="00894BD9">
            <w:pPr>
              <w:jc w:val="center"/>
              <w:rPr>
                <w:sz w:val="18"/>
                <w:szCs w:val="18"/>
                <w:highlight w:val="yellow"/>
              </w:rPr>
            </w:pPr>
            <w:r w:rsidRPr="003D0B91">
              <w:rPr>
                <w:sz w:val="18"/>
                <w:szCs w:val="18"/>
              </w:rPr>
              <w:t>94/28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A681" w14:textId="61E56FA8" w:rsidR="002D2F1D" w:rsidRPr="003D0B91" w:rsidRDefault="002372EB" w:rsidP="00894B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B6221" w:rsidRPr="003D0B91" w14:paraId="4B4BAC31" w14:textId="77777777" w:rsidTr="00EB6221">
        <w:trPr>
          <w:trHeight w:val="44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A98B" w14:textId="1A6A9B91" w:rsidR="002D2F1D" w:rsidRPr="003D0B91" w:rsidRDefault="002D2F1D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El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Salvador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F3B7" w14:textId="63662BB3" w:rsidR="002D2F1D" w:rsidRPr="003D0B91" w:rsidRDefault="003A2A35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mantener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y/o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tecnologías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equipos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sustitutivos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durante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reducción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HFC</w:t>
            </w:r>
            <w:r w:rsidR="002372EB">
              <w:rPr>
                <w:sz w:val="18"/>
                <w:szCs w:val="18"/>
              </w:rPr>
              <w:t xml:space="preserve"> </w:t>
            </w:r>
            <w:r w:rsidR="002D2F1D" w:rsidRPr="003D0B91">
              <w:rPr>
                <w:sz w:val="18"/>
                <w:szCs w:val="18"/>
              </w:rPr>
              <w:t>(</w:t>
            </w:r>
            <w:r w:rsidR="00E97DBE" w:rsidRPr="003D0B91">
              <w:rPr>
                <w:sz w:val="18"/>
                <w:szCs w:val="18"/>
              </w:rPr>
              <w:t>actividades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sin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inversión</w:t>
            </w:r>
            <w:r w:rsidR="002D2F1D" w:rsidRPr="003D0B91">
              <w:rPr>
                <w:sz w:val="18"/>
                <w:szCs w:val="18"/>
              </w:rPr>
              <w:t>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301C927E" w14:textId="4AFAE728" w:rsidR="002D2F1D" w:rsidRPr="003D0B91" w:rsidRDefault="00C42CA9" w:rsidP="00894BD9">
            <w:pPr>
              <w:ind w:right="123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AB89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94/34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96B6" w14:textId="30DF3052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50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64</w:t>
            </w:r>
          </w:p>
        </w:tc>
      </w:tr>
      <w:tr w:rsidR="00EB6221" w:rsidRPr="003D0B91" w14:paraId="64A8252A" w14:textId="77777777" w:rsidTr="00EB6221">
        <w:trPr>
          <w:trHeight w:val="44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9B92E" w14:textId="6A75310D" w:rsidR="002D2F1D" w:rsidRPr="003D0B91" w:rsidRDefault="002D2F1D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Sri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Lanka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1EA55" w14:textId="5BD19A7D" w:rsidR="002D2F1D" w:rsidRPr="003D0B91" w:rsidRDefault="003A2A35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mantener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y/o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tecnologías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equipos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sustitutivos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durante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reducción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HFC</w:t>
            </w:r>
            <w:r w:rsidR="002372EB">
              <w:rPr>
                <w:sz w:val="18"/>
                <w:szCs w:val="18"/>
              </w:rPr>
              <w:t xml:space="preserve"> </w:t>
            </w:r>
            <w:r w:rsidR="002D2F1D" w:rsidRPr="003D0B91">
              <w:rPr>
                <w:sz w:val="18"/>
                <w:szCs w:val="18"/>
              </w:rPr>
              <w:t>(</w:t>
            </w:r>
            <w:r w:rsidR="00E97DBE" w:rsidRPr="003D0B91">
              <w:rPr>
                <w:sz w:val="18"/>
                <w:szCs w:val="18"/>
              </w:rPr>
              <w:t>actividades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sin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inversión</w:t>
            </w:r>
            <w:r w:rsidR="002D2F1D" w:rsidRPr="003D0B91">
              <w:rPr>
                <w:sz w:val="18"/>
                <w:szCs w:val="18"/>
              </w:rPr>
              <w:t>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FE7A9CD" w14:textId="31F280A9" w:rsidR="002D2F1D" w:rsidRPr="003D0B91" w:rsidRDefault="00C42CA9" w:rsidP="00894BD9">
            <w:pPr>
              <w:ind w:left="-9" w:right="123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PNU</w:t>
            </w:r>
            <w:r w:rsidR="003E1E29" w:rsidRPr="003D0B91">
              <w:rPr>
                <w:sz w:val="18"/>
                <w:szCs w:val="18"/>
              </w:rPr>
              <w:t>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9FF08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99C90" w14:textId="1FF80946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117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136</w:t>
            </w:r>
          </w:p>
        </w:tc>
      </w:tr>
      <w:tr w:rsidR="00EB6221" w:rsidRPr="003D0B91" w14:paraId="7D772292" w14:textId="77777777" w:rsidTr="00EB6221">
        <w:trPr>
          <w:trHeight w:val="44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6A8FB" w14:textId="229D70D0" w:rsidR="002D2F1D" w:rsidRPr="003D0B91" w:rsidRDefault="00AE141E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Túnez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6E2B" w14:textId="31544B93" w:rsidR="002D2F1D" w:rsidRPr="003D0B91" w:rsidRDefault="003A2A35" w:rsidP="00894BD9">
            <w:pPr>
              <w:jc w:val="left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Proyecto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piloto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para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mantener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y/o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potenciar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="00786F09" w:rsidRPr="003D0B91">
              <w:rPr>
                <w:sz w:val="18"/>
                <w:szCs w:val="18"/>
              </w:rPr>
              <w:t>eficiencia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energética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tecnologías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y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equipos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sustitutivos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durante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la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reducción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de</w:t>
            </w:r>
            <w:r w:rsidR="002372EB">
              <w:rPr>
                <w:sz w:val="18"/>
                <w:szCs w:val="18"/>
              </w:rPr>
              <w:t xml:space="preserve"> </w:t>
            </w:r>
            <w:r w:rsidRPr="003D0B91">
              <w:rPr>
                <w:sz w:val="18"/>
                <w:szCs w:val="18"/>
              </w:rPr>
              <w:t>los</w:t>
            </w:r>
            <w:r w:rsidR="002372EB">
              <w:rPr>
                <w:sz w:val="18"/>
                <w:szCs w:val="18"/>
              </w:rPr>
              <w:t xml:space="preserve"> </w:t>
            </w:r>
            <w:r w:rsidR="00696ADB" w:rsidRPr="003D0B91">
              <w:rPr>
                <w:sz w:val="18"/>
                <w:szCs w:val="18"/>
              </w:rPr>
              <w:t>HFC</w:t>
            </w:r>
            <w:r w:rsidR="002372EB">
              <w:rPr>
                <w:sz w:val="18"/>
                <w:szCs w:val="18"/>
              </w:rPr>
              <w:t xml:space="preserve"> </w:t>
            </w:r>
            <w:r w:rsidR="002D2F1D" w:rsidRPr="003D0B91">
              <w:rPr>
                <w:sz w:val="18"/>
                <w:szCs w:val="18"/>
              </w:rPr>
              <w:t>(</w:t>
            </w:r>
            <w:r w:rsidR="00E97DBE" w:rsidRPr="003D0B91">
              <w:rPr>
                <w:sz w:val="18"/>
                <w:szCs w:val="18"/>
              </w:rPr>
              <w:t>actividades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sin</w:t>
            </w:r>
            <w:r w:rsidR="002372EB">
              <w:rPr>
                <w:sz w:val="18"/>
                <w:szCs w:val="18"/>
              </w:rPr>
              <w:t xml:space="preserve"> </w:t>
            </w:r>
            <w:r w:rsidR="00E97DBE" w:rsidRPr="003D0B91">
              <w:rPr>
                <w:sz w:val="18"/>
                <w:szCs w:val="18"/>
              </w:rPr>
              <w:t>inversión</w:t>
            </w:r>
            <w:r w:rsidR="002D2F1D" w:rsidRPr="003D0B91">
              <w:rPr>
                <w:sz w:val="18"/>
                <w:szCs w:val="18"/>
              </w:rPr>
              <w:t>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456817F3" w14:textId="20578555" w:rsidR="002D2F1D" w:rsidRPr="003D0B91" w:rsidRDefault="00C42CA9" w:rsidP="00894BD9">
            <w:pPr>
              <w:ind w:left="-13"/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ONUDI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A530" w14:textId="77777777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94/56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E918" w14:textId="52DB1A0E" w:rsidR="002D2F1D" w:rsidRPr="003D0B91" w:rsidRDefault="002D2F1D" w:rsidP="00894BD9">
            <w:pPr>
              <w:jc w:val="center"/>
              <w:rPr>
                <w:sz w:val="18"/>
                <w:szCs w:val="18"/>
              </w:rPr>
            </w:pPr>
            <w:r w:rsidRPr="003D0B91">
              <w:rPr>
                <w:sz w:val="18"/>
                <w:szCs w:val="18"/>
              </w:rPr>
              <w:t>7</w:t>
            </w:r>
            <w:r w:rsidRPr="003D0B91" w:rsidDel="005F4A5E">
              <w:rPr>
                <w:sz w:val="18"/>
                <w:szCs w:val="18"/>
              </w:rPr>
              <w:t>4</w:t>
            </w:r>
            <w:r w:rsidR="002372EB">
              <w:rPr>
                <w:sz w:val="18"/>
                <w:szCs w:val="18"/>
              </w:rPr>
              <w:t>-</w:t>
            </w:r>
            <w:r w:rsidRPr="003D0B91">
              <w:rPr>
                <w:sz w:val="18"/>
                <w:szCs w:val="18"/>
              </w:rPr>
              <w:t>95</w:t>
            </w:r>
          </w:p>
        </w:tc>
      </w:tr>
    </w:tbl>
    <w:p w14:paraId="1244C2F9" w14:textId="77777777" w:rsidR="00185512" w:rsidRPr="00250D2F" w:rsidRDefault="00185512" w:rsidP="00185512">
      <w:pPr>
        <w:keepNext/>
        <w:spacing w:after="60"/>
        <w:ind w:firstLine="720"/>
        <w:rPr>
          <w:b/>
          <w:bCs/>
        </w:rPr>
      </w:pPr>
    </w:p>
    <w:p w14:paraId="17BC1789" w14:textId="77777777" w:rsidR="00A80EAC" w:rsidRPr="00250D2F" w:rsidRDefault="00A80EAC" w:rsidP="00185512">
      <w:pPr>
        <w:keepNext/>
        <w:spacing w:after="60"/>
        <w:ind w:firstLine="720"/>
        <w:rPr>
          <w:b/>
          <w:bCs/>
        </w:rPr>
      </w:pPr>
    </w:p>
    <w:p w14:paraId="754F026B" w14:textId="4FA62946" w:rsidR="000A2912" w:rsidRPr="003D0B91" w:rsidRDefault="00CC412A" w:rsidP="0020496A">
      <w:pPr>
        <w:pStyle w:val="Heading1"/>
        <w:numPr>
          <w:ilvl w:val="0"/>
          <w:numId w:val="2"/>
        </w:numPr>
        <w:ind w:left="720" w:hanging="720"/>
        <w:rPr>
          <w:b/>
          <w:bCs/>
        </w:rPr>
      </w:pPr>
      <w:r w:rsidRPr="003D0B91">
        <w:rPr>
          <w:b/>
          <w:bCs/>
        </w:rPr>
        <w:t>Documento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cuestión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alternativas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fabricación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espumas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poliuretano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(párrafo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127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docum</w:t>
      </w:r>
      <w:r w:rsidR="00C3250A" w:rsidRPr="003D0B91">
        <w:rPr>
          <w:b/>
          <w:bCs/>
        </w:rPr>
        <w:t>ento</w:t>
      </w:r>
      <w:r w:rsidR="002372EB">
        <w:rPr>
          <w:b/>
          <w:bCs/>
        </w:rPr>
        <w:t xml:space="preserve"> </w:t>
      </w:r>
      <w:r w:rsidR="004D7916" w:rsidRPr="003D0B91">
        <w:rPr>
          <w:b/>
          <w:bCs/>
        </w:rPr>
        <w:t>UNEP/OzL</w:t>
      </w:r>
      <w:r w:rsidR="00C3250A" w:rsidRPr="003D0B91">
        <w:rPr>
          <w:b/>
          <w:bCs/>
        </w:rPr>
        <w:t>.Pro/ExCom/93/105)</w:t>
      </w:r>
    </w:p>
    <w:p w14:paraId="22697DAD" w14:textId="03A90961" w:rsidR="00F11B40" w:rsidRPr="003D0B91" w:rsidRDefault="00F11B40" w:rsidP="00273B30">
      <w:pPr>
        <w:keepNext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.Pro/ExCom/94/58</w:t>
      </w:r>
      <w:r w:rsidR="002372EB">
        <w:t xml:space="preserve"> </w:t>
      </w:r>
      <w:r w:rsidR="00D14B8F" w:rsidRPr="003D0B91">
        <w:t>presenta</w:t>
      </w:r>
      <w:r w:rsidR="002372EB">
        <w:t xml:space="preserve"> </w:t>
      </w:r>
      <w:r w:rsidR="00D14B8F" w:rsidRPr="003D0B91">
        <w:t>un</w:t>
      </w:r>
      <w:r w:rsidR="002372EB">
        <w:t xml:space="preserve"> </w:t>
      </w:r>
      <w:r w:rsidR="00D14B8F" w:rsidRPr="003D0B91">
        <w:t>análisis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ex</w:t>
      </w:r>
      <w:r w:rsidR="00424E47" w:rsidRPr="003D0B91">
        <w:t>periencias,</w:t>
      </w:r>
      <w:r w:rsidR="002372EB">
        <w:t xml:space="preserve"> </w:t>
      </w:r>
      <w:r w:rsidR="00424E47" w:rsidRPr="003D0B91">
        <w:t>mejores</w:t>
      </w:r>
      <w:r w:rsidR="002372EB">
        <w:t xml:space="preserve"> </w:t>
      </w:r>
      <w:r w:rsidR="00424E47" w:rsidRPr="003D0B91">
        <w:t>prácticas</w:t>
      </w:r>
      <w:r w:rsidR="002372EB">
        <w:t xml:space="preserve"> </w:t>
      </w:r>
      <w:r w:rsidR="00424E47" w:rsidRPr="003D0B91">
        <w:t>y</w:t>
      </w:r>
      <w:r w:rsidR="002372EB">
        <w:t xml:space="preserve"> </w:t>
      </w:r>
      <w:r w:rsidR="00424E47" w:rsidRPr="003D0B91">
        <w:t>antecedentes</w:t>
      </w:r>
      <w:r w:rsidR="002372EB">
        <w:t xml:space="preserve"> </w:t>
      </w:r>
      <w:r w:rsidR="00424E47" w:rsidRPr="003D0B91">
        <w:t>recopilados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fecha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alternativas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sector</w:t>
      </w:r>
      <w:r w:rsidR="002372EB">
        <w:t xml:space="preserve"> </w:t>
      </w:r>
      <w:r w:rsidR="00DA0848" w:rsidRPr="003D0B91">
        <w:t>manufacturero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espuma</w:t>
      </w:r>
      <w:r w:rsidR="00F85BC9">
        <w:t>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poliuretano.</w:t>
      </w:r>
    </w:p>
    <w:p w14:paraId="76C9AB83" w14:textId="2FC40FE5" w:rsidR="007E6E44" w:rsidRPr="003D0B91" w:rsidRDefault="00BB3729" w:rsidP="003C2B54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04DB702B" w14:textId="4CD13315" w:rsidR="003C2B54" w:rsidRPr="003D0B91" w:rsidRDefault="007E6E44" w:rsidP="00094790">
      <w:pPr>
        <w:widowControl w:val="0"/>
        <w:numPr>
          <w:ilvl w:val="0"/>
          <w:numId w:val="13"/>
        </w:numPr>
        <w:spacing w:after="240"/>
        <w:contextualSpacing/>
        <w:jc w:val="left"/>
        <w:outlineLvl w:val="2"/>
      </w:pPr>
      <w:r w:rsidRPr="003D0B91">
        <w:t>Disponibilidad</w:t>
      </w:r>
      <w:r w:rsidR="002372EB">
        <w:t xml:space="preserve"> </w:t>
      </w:r>
      <w:r w:rsidR="003E1E29" w:rsidRPr="003D0B91">
        <w:t>y</w:t>
      </w:r>
      <w:r w:rsidR="002372EB">
        <w:t xml:space="preserve"> </w:t>
      </w:r>
      <w:r w:rsidR="00343521" w:rsidRPr="003D0B91">
        <w:t>costo</w:t>
      </w:r>
      <w:r w:rsidR="002372EB">
        <w:t xml:space="preserve"> </w:t>
      </w:r>
      <w:r w:rsidR="003E1E29" w:rsidRPr="003D0B91">
        <w:t>de</w:t>
      </w:r>
      <w:r w:rsidR="002372EB">
        <w:t xml:space="preserve"> </w:t>
      </w:r>
      <w:r w:rsidR="00343521" w:rsidRPr="003D0B91">
        <w:t>las</w:t>
      </w:r>
      <w:r w:rsidR="002372EB">
        <w:t xml:space="preserve"> </w:t>
      </w:r>
      <w:r w:rsidR="00696ADB" w:rsidRPr="003D0B91">
        <w:t>alternativa</w:t>
      </w:r>
      <w:r w:rsidR="00D27E08" w:rsidRPr="003D0B91">
        <w:t>s</w:t>
      </w:r>
      <w:r w:rsidR="002372EB">
        <w:t xml:space="preserve"> </w:t>
      </w:r>
      <w:r w:rsidR="007209B4" w:rsidRPr="003D0B91">
        <w:t>en</w:t>
      </w:r>
      <w:r w:rsidR="002372EB">
        <w:t xml:space="preserve"> </w:t>
      </w:r>
      <w:r w:rsidR="00116A93" w:rsidRPr="003D0B91">
        <w:t>el</w:t>
      </w:r>
      <w:r w:rsidR="002372EB">
        <w:t xml:space="preserve"> </w:t>
      </w:r>
      <w:r w:rsidR="00116A93" w:rsidRPr="003D0B91">
        <w:t>sector</w:t>
      </w:r>
      <w:r w:rsidR="002372EB">
        <w:t xml:space="preserve"> </w:t>
      </w:r>
      <w:r w:rsidR="00920C2A" w:rsidRPr="003D0B91">
        <w:t>manufacturero</w:t>
      </w:r>
      <w:r w:rsidR="002372EB">
        <w:t xml:space="preserve"> </w:t>
      </w:r>
      <w:r w:rsidR="00920C2A" w:rsidRPr="003D0B91">
        <w:t>de</w:t>
      </w:r>
      <w:r w:rsidR="002372EB">
        <w:t xml:space="preserve"> </w:t>
      </w:r>
      <w:r w:rsidR="00920C2A" w:rsidRPr="003D0B91">
        <w:t>espuma</w:t>
      </w:r>
      <w:r w:rsidR="00595139">
        <w:t>s</w:t>
      </w:r>
      <w:r w:rsidR="002372EB">
        <w:t xml:space="preserve"> </w:t>
      </w:r>
      <w:r w:rsidR="00920C2A" w:rsidRPr="003D0B91">
        <w:t>de</w:t>
      </w:r>
      <w:r w:rsidR="002372EB">
        <w:t xml:space="preserve"> </w:t>
      </w:r>
      <w:r w:rsidR="00920C2A" w:rsidRPr="003D0B91">
        <w:t>poliuretano</w:t>
      </w:r>
    </w:p>
    <w:p w14:paraId="0719E3F7" w14:textId="77777777" w:rsidR="005B48E5" w:rsidRPr="003D0B91" w:rsidRDefault="005B48E5" w:rsidP="00AA0D38">
      <w:pPr>
        <w:widowControl w:val="0"/>
        <w:spacing w:after="240"/>
        <w:contextualSpacing/>
        <w:outlineLvl w:val="2"/>
      </w:pPr>
    </w:p>
    <w:p w14:paraId="716AD40C" w14:textId="097F7720" w:rsidR="00185512" w:rsidRPr="003D0B91" w:rsidRDefault="0022545C" w:rsidP="00273B30">
      <w:pPr>
        <w:spacing w:after="240"/>
        <w:ind w:left="709" w:firstLine="11"/>
        <w:outlineLvl w:val="0"/>
      </w:pPr>
      <w:r w:rsidRPr="003D0B91">
        <w:rPr>
          <w:u w:val="single"/>
        </w:rPr>
        <w:lastRenderedPageBreak/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="00C739A7" w:rsidRPr="003D0B91">
        <w:rPr>
          <w:u w:val="single"/>
        </w:rPr>
        <w:t>oportuno</w:t>
      </w:r>
      <w:r w:rsidR="002372EB">
        <w:t xml:space="preserve"> </w:t>
      </w:r>
      <w:r w:rsidR="00C739A7" w:rsidRPr="003D0B91">
        <w:t>tomar</w:t>
      </w:r>
      <w:r w:rsidR="002372EB">
        <w:t xml:space="preserve"> </w:t>
      </w:r>
      <w:r w:rsidR="00C739A7" w:rsidRPr="003D0B91">
        <w:t>nota</w:t>
      </w:r>
      <w:r w:rsidR="002372EB">
        <w:t xml:space="preserve"> </w:t>
      </w:r>
      <w:r w:rsidR="00C739A7" w:rsidRPr="003D0B91">
        <w:t>de</w:t>
      </w:r>
      <w:r w:rsidR="00110FC3" w:rsidRPr="003D0B91">
        <w:t>l</w:t>
      </w:r>
      <w:r w:rsidR="002372EB">
        <w:t xml:space="preserve"> </w:t>
      </w:r>
      <w:r w:rsidR="00110FC3" w:rsidRPr="003D0B91">
        <w:t>documento</w:t>
      </w:r>
      <w:r w:rsidR="002372EB">
        <w:t xml:space="preserve"> </w:t>
      </w:r>
      <w:r w:rsidR="004D7916" w:rsidRPr="003D0B91">
        <w:t>UNEP/OzL</w:t>
      </w:r>
      <w:r w:rsidR="00D65037" w:rsidRPr="003D0B91">
        <w:t>.Pro/ExCom/94/58</w:t>
      </w:r>
      <w:r w:rsidR="002372EB">
        <w:t xml:space="preserve"> </w:t>
      </w:r>
      <w:r w:rsidR="00FE4E0E" w:rsidRPr="003D0B91">
        <w:t>sobre</w:t>
      </w:r>
      <w:r w:rsidR="002372EB">
        <w:t xml:space="preserve"> </w:t>
      </w:r>
      <w:r w:rsidR="00FE4E0E" w:rsidRPr="003D0B91">
        <w:t>uso</w:t>
      </w:r>
      <w:r w:rsidR="002372EB">
        <w:t xml:space="preserve"> </w:t>
      </w:r>
      <w:r w:rsidR="00FE4E0E" w:rsidRPr="003D0B91">
        <w:t>de</w:t>
      </w:r>
      <w:r w:rsidR="002372EB">
        <w:t xml:space="preserve"> </w:t>
      </w:r>
      <w:r w:rsidR="00FE4E0E" w:rsidRPr="003D0B91">
        <w:t>alternativas</w:t>
      </w:r>
      <w:r w:rsidR="002372EB">
        <w:t xml:space="preserve"> </w:t>
      </w:r>
      <w:r w:rsidR="00FE4E0E" w:rsidRPr="003D0B91">
        <w:t>en</w:t>
      </w:r>
      <w:r w:rsidR="002372EB">
        <w:t xml:space="preserve"> </w:t>
      </w:r>
      <w:r w:rsidR="00FE4E0E" w:rsidRPr="003D0B91">
        <w:t>el</w:t>
      </w:r>
      <w:r w:rsidR="002372EB">
        <w:t xml:space="preserve"> </w:t>
      </w:r>
      <w:r w:rsidR="00FE4E0E" w:rsidRPr="003D0B91">
        <w:t>sector</w:t>
      </w:r>
      <w:r w:rsidR="002372EB">
        <w:t xml:space="preserve"> </w:t>
      </w:r>
      <w:r w:rsidR="00D667A0" w:rsidRPr="00D667A0">
        <w:t>manufacturero</w:t>
      </w:r>
      <w:r w:rsidR="002372EB">
        <w:t xml:space="preserve"> </w:t>
      </w:r>
      <w:r w:rsidR="00FE4E0E" w:rsidRPr="003D0B91">
        <w:t>de</w:t>
      </w:r>
      <w:r w:rsidR="002372EB">
        <w:t xml:space="preserve"> </w:t>
      </w:r>
      <w:r w:rsidR="00FE4E0E" w:rsidRPr="003D0B91">
        <w:t>espumas</w:t>
      </w:r>
      <w:r w:rsidR="002372EB">
        <w:t xml:space="preserve"> </w:t>
      </w:r>
      <w:r w:rsidR="00FE4E0E" w:rsidRPr="003D0B91">
        <w:t>de</w:t>
      </w:r>
      <w:r w:rsidR="002372EB">
        <w:t xml:space="preserve"> </w:t>
      </w:r>
      <w:r w:rsidR="00FE4E0E" w:rsidRPr="003D0B91">
        <w:t>poliuretano</w:t>
      </w:r>
      <w:r w:rsidR="002372EB">
        <w:t xml:space="preserve"> </w:t>
      </w:r>
      <w:r w:rsidR="00971FE5" w:rsidRPr="003D0B91">
        <w:t>y</w:t>
      </w:r>
      <w:r w:rsidR="002372EB">
        <w:t xml:space="preserve"> </w:t>
      </w:r>
      <w:r w:rsidR="00665C8B">
        <w:t>someter</w:t>
      </w:r>
      <w:r w:rsidR="002372EB">
        <w:t xml:space="preserve"> </w:t>
      </w:r>
      <w:r w:rsidR="00665C8B">
        <w:t>a</w:t>
      </w:r>
      <w:r w:rsidR="002372EB">
        <w:t xml:space="preserve"> </w:t>
      </w:r>
      <w:r w:rsidR="00665C8B">
        <w:t>consideración</w:t>
      </w:r>
      <w:r w:rsidR="002372EB">
        <w:t xml:space="preserve"> </w:t>
      </w:r>
      <w:r w:rsidR="00251A48">
        <w:t>estos</w:t>
      </w:r>
      <w:r w:rsidR="002372EB">
        <w:t xml:space="preserve"> </w:t>
      </w:r>
      <w:r w:rsidR="00251A48">
        <w:t>antecedentes</w:t>
      </w:r>
      <w:r w:rsidR="002372EB">
        <w:t xml:space="preserve"> </w:t>
      </w:r>
      <w:r w:rsidR="00F5527C">
        <w:t>durante</w:t>
      </w:r>
      <w:r w:rsidR="002372EB">
        <w:t xml:space="preserve"> </w:t>
      </w:r>
      <w:r w:rsidR="00F5527C">
        <w:t>el</w:t>
      </w:r>
      <w:r w:rsidR="002372EB">
        <w:t xml:space="preserve"> </w:t>
      </w:r>
      <w:r w:rsidR="00F5527C">
        <w:t>debate</w:t>
      </w:r>
      <w:r w:rsidR="002372EB">
        <w:t xml:space="preserve"> </w:t>
      </w:r>
      <w:r w:rsidR="0085309F">
        <w:t>al</w:t>
      </w:r>
      <w:r w:rsidR="002372EB">
        <w:t xml:space="preserve"> </w:t>
      </w:r>
      <w:r w:rsidR="0085309F">
        <w:t>respecto</w:t>
      </w:r>
      <w:r w:rsidR="00D427B4" w:rsidRPr="003D0B91">
        <w:t>.</w:t>
      </w:r>
    </w:p>
    <w:p w14:paraId="4F0C3AF9" w14:textId="3CC24968" w:rsidR="00B778B9" w:rsidRPr="003D0B91" w:rsidRDefault="00512A29" w:rsidP="0020496A">
      <w:pPr>
        <w:pStyle w:val="Heading1"/>
        <w:numPr>
          <w:ilvl w:val="0"/>
          <w:numId w:val="2"/>
        </w:numPr>
        <w:tabs>
          <w:tab w:val="clear" w:pos="0"/>
        </w:tabs>
        <w:ind w:left="709" w:hanging="709"/>
        <w:rPr>
          <w:b/>
          <w:bCs/>
        </w:rPr>
      </w:pPr>
      <w:r w:rsidRPr="003D0B91">
        <w:rPr>
          <w:b/>
          <w:bCs/>
        </w:rPr>
        <w:t>Análisis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repercusiones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decisión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62/17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ejecución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planes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gestión</w:t>
      </w:r>
      <w:r w:rsidR="002372EB">
        <w:rPr>
          <w:b/>
          <w:bCs/>
        </w:rPr>
        <w:t xml:space="preserve"> </w:t>
      </w:r>
      <w:r w:rsidR="008E10B4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eliminación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</w:t>
      </w:r>
      <w:r w:rsidR="00C3250A" w:rsidRPr="003D0B91">
        <w:rPr>
          <w:b/>
          <w:bCs/>
        </w:rPr>
        <w:t>e</w:t>
      </w:r>
      <w:r w:rsidR="002372EB">
        <w:rPr>
          <w:b/>
          <w:bCs/>
        </w:rPr>
        <w:t xml:space="preserve"> </w:t>
      </w:r>
      <w:r w:rsidR="00C3250A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C3250A" w:rsidRPr="003D0B91">
        <w:rPr>
          <w:b/>
          <w:bCs/>
        </w:rPr>
        <w:t>HCFC</w:t>
      </w:r>
      <w:r w:rsidR="002372EB">
        <w:rPr>
          <w:b/>
          <w:bCs/>
        </w:rPr>
        <w:t xml:space="preserve"> </w:t>
      </w:r>
      <w:r w:rsidR="00C3250A" w:rsidRPr="003D0B91">
        <w:rPr>
          <w:b/>
          <w:bCs/>
        </w:rPr>
        <w:t>(decisión</w:t>
      </w:r>
      <w:r w:rsidR="002372EB">
        <w:rPr>
          <w:b/>
          <w:bCs/>
        </w:rPr>
        <w:t xml:space="preserve"> </w:t>
      </w:r>
      <w:r w:rsidR="00C3250A" w:rsidRPr="003D0B91">
        <w:rPr>
          <w:b/>
          <w:bCs/>
        </w:rPr>
        <w:t>93/105</w:t>
      </w:r>
      <w:r w:rsidR="002372EB">
        <w:rPr>
          <w:b/>
          <w:bCs/>
        </w:rPr>
        <w:t xml:space="preserve"> </w:t>
      </w:r>
      <w:r w:rsidR="00C3250A" w:rsidRPr="003D0B91">
        <w:rPr>
          <w:b/>
          <w:bCs/>
        </w:rPr>
        <w:t>a))</w:t>
      </w:r>
    </w:p>
    <w:p w14:paraId="55422775" w14:textId="1D944573" w:rsidR="007E619D" w:rsidRPr="003D0B91" w:rsidRDefault="007E619D" w:rsidP="6BE63BAD">
      <w:pPr>
        <w:keepNext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.Pro/ExCom/94/59</w:t>
      </w:r>
      <w:r w:rsidR="002372EB">
        <w:t xml:space="preserve"> </w:t>
      </w:r>
      <w:r w:rsidRPr="003D0B91">
        <w:t>explica</w:t>
      </w:r>
      <w:r w:rsidR="002372EB">
        <w:t xml:space="preserve"> </w:t>
      </w:r>
      <w:r w:rsidR="00617D6C" w:rsidRPr="003D0B91">
        <w:t>la</w:t>
      </w:r>
      <w:r w:rsidR="002372EB">
        <w:t xml:space="preserve"> </w:t>
      </w:r>
      <w:r w:rsidR="00617D6C" w:rsidRPr="003D0B91">
        <w:t>aplicación</w:t>
      </w:r>
      <w:r w:rsidR="002372EB">
        <w:t xml:space="preserve"> </w:t>
      </w:r>
      <w:r w:rsidR="00617D6C"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62/1</w:t>
      </w:r>
      <w:r w:rsidR="00AC42B8" w:rsidRPr="003D0B91">
        <w:t>7</w:t>
      </w:r>
      <w:r w:rsidR="002372EB">
        <w:t xml:space="preserve"> </w:t>
      </w:r>
      <w:r w:rsidR="00AC42B8" w:rsidRPr="003D0B91">
        <w:t>a</w:t>
      </w:r>
      <w:r w:rsidR="002372EB">
        <w:t xml:space="preserve"> </w:t>
      </w:r>
      <w:r w:rsidR="00AC42B8" w:rsidRPr="003D0B91">
        <w:t>los</w:t>
      </w:r>
      <w:r w:rsidR="002372EB">
        <w:t xml:space="preserve"> </w:t>
      </w:r>
      <w:r w:rsidR="00AC42B8" w:rsidRPr="003D0B91">
        <w:t>PGEH</w:t>
      </w:r>
      <w:r w:rsidR="002372EB">
        <w:t xml:space="preserve"> </w:t>
      </w:r>
      <w:r w:rsidR="00AC42B8" w:rsidRPr="003D0B91">
        <w:t>y</w:t>
      </w:r>
      <w:r w:rsidR="002372EB">
        <w:t xml:space="preserve"> </w:t>
      </w:r>
      <w:r w:rsidR="00892F97" w:rsidRPr="003D0B91">
        <w:t>sus</w:t>
      </w:r>
      <w:r w:rsidR="002372EB">
        <w:t xml:space="preserve"> </w:t>
      </w:r>
      <w:r w:rsidR="00AC42B8" w:rsidRPr="003D0B91">
        <w:t>implicancias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="00892F97" w:rsidRPr="003D0B91">
        <w:t>la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="00892F97" w:rsidRPr="003D0B91">
        <w:t>de</w:t>
      </w:r>
      <w:r w:rsidR="002372EB">
        <w:t xml:space="preserve"> </w:t>
      </w:r>
      <w:proofErr w:type="gramStart"/>
      <w:r w:rsidR="00892F97" w:rsidRPr="003D0B91">
        <w:t>los</w:t>
      </w:r>
      <w:r w:rsidR="002372EB">
        <w:t xml:space="preserve"> </w:t>
      </w:r>
      <w:r w:rsidR="00892F97" w:rsidRPr="003D0B91">
        <w:t>mismos</w:t>
      </w:r>
      <w:proofErr w:type="gramEnd"/>
      <w:r w:rsidRPr="003D0B91">
        <w:t>,</w:t>
      </w:r>
      <w:r w:rsidR="002372EB">
        <w:t xml:space="preserve"> </w:t>
      </w:r>
      <w:r w:rsidRPr="003D0B91">
        <w:t>con</w:t>
      </w:r>
      <w:r w:rsidR="002372EB">
        <w:t xml:space="preserve"> </w:t>
      </w:r>
      <w:r w:rsidR="00B447D3" w:rsidRPr="003D0B91">
        <w:t>vistas</w:t>
      </w:r>
      <w:r w:rsidR="002372EB">
        <w:t xml:space="preserve"> </w:t>
      </w:r>
      <w:r w:rsidR="00B447D3" w:rsidRPr="003D0B91">
        <w:t>a</w:t>
      </w:r>
      <w:r w:rsidR="002372EB">
        <w:t xml:space="preserve"> </w:t>
      </w:r>
      <w:r w:rsidR="00B447D3" w:rsidRPr="003D0B91">
        <w:t>que</w:t>
      </w:r>
      <w:r w:rsidR="002372EB">
        <w:t xml:space="preserve"> </w:t>
      </w:r>
      <w:r w:rsidR="00B447D3" w:rsidRPr="003D0B91">
        <w:t>el</w:t>
      </w:r>
      <w:r w:rsidR="002372EB">
        <w:t xml:space="preserve"> </w:t>
      </w:r>
      <w:r w:rsidR="00B447D3" w:rsidRPr="003D0B91">
        <w:t>Comité</w:t>
      </w:r>
      <w:r w:rsidR="002372EB">
        <w:t xml:space="preserve"> </w:t>
      </w:r>
      <w:r w:rsidR="00B447D3" w:rsidRPr="003D0B91">
        <w:t>Ejecutivo</w:t>
      </w:r>
      <w:r w:rsidR="002372EB">
        <w:t xml:space="preserve"> </w:t>
      </w:r>
      <w:r w:rsidR="00B447D3" w:rsidRPr="003D0B91">
        <w:t>pueda</w:t>
      </w:r>
      <w:r w:rsidR="002372EB">
        <w:t xml:space="preserve"> </w:t>
      </w:r>
      <w:r w:rsidR="00B447D3" w:rsidRPr="003D0B91">
        <w:t>debatir</w:t>
      </w:r>
      <w:r w:rsidR="002372EB">
        <w:t xml:space="preserve"> </w:t>
      </w:r>
      <w:r w:rsidR="00497D57">
        <w:t>la</w:t>
      </w:r>
      <w:r w:rsidR="002372EB">
        <w:t xml:space="preserve"> </w:t>
      </w:r>
      <w:r w:rsidR="00497D57">
        <w:t>posible</w:t>
      </w:r>
      <w:r w:rsidR="002372EB">
        <w:t xml:space="preserve"> </w:t>
      </w:r>
      <w:r w:rsidR="00497D57">
        <w:t>modificación</w:t>
      </w:r>
      <w:r w:rsidR="002372EB">
        <w:t xml:space="preserve"> </w:t>
      </w:r>
      <w:r w:rsidR="00497D57">
        <w:t>del</w:t>
      </w:r>
      <w:r w:rsidR="002372EB">
        <w:t xml:space="preserve"> </w:t>
      </w:r>
      <w:r w:rsidR="00662F0E" w:rsidRPr="003D0B91">
        <w:t>enfoque</w:t>
      </w:r>
      <w:r w:rsidR="002372EB">
        <w:t xml:space="preserve"> </w:t>
      </w:r>
      <w:r w:rsidR="00662F0E" w:rsidRPr="003D0B91">
        <w:t>sobre</w:t>
      </w:r>
      <w:r w:rsidR="002372EB">
        <w:t xml:space="preserve"> </w:t>
      </w:r>
      <w:r w:rsidR="00E66F1A" w:rsidRPr="003D0B91">
        <w:t>la</w:t>
      </w:r>
      <w:r w:rsidR="002372EB">
        <w:t xml:space="preserve"> </w:t>
      </w:r>
      <w:r w:rsidR="00E66F1A" w:rsidRPr="003D0B91">
        <w:t>calendarización</w:t>
      </w:r>
      <w:r w:rsidR="002372EB">
        <w:t xml:space="preserve"> </w:t>
      </w:r>
      <w:r w:rsidR="00662F0E" w:rsidRPr="003D0B91">
        <w:t>y</w:t>
      </w:r>
      <w:r w:rsidR="002372EB">
        <w:t xml:space="preserve"> </w:t>
      </w:r>
      <w:r w:rsidR="00B447D3" w:rsidRPr="003D0B91">
        <w:t>valor</w:t>
      </w:r>
      <w:r w:rsidR="002372EB">
        <w:t xml:space="preserve"> </w:t>
      </w:r>
      <w:r w:rsidR="00B447D3" w:rsidRPr="003D0B91">
        <w:t>del</w:t>
      </w:r>
      <w:r w:rsidR="002372EB">
        <w:t xml:space="preserve"> </w:t>
      </w:r>
      <w:r w:rsidR="002C4447" w:rsidRPr="003D0B91">
        <w:t>último</w:t>
      </w:r>
      <w:r w:rsidR="002372EB">
        <w:t xml:space="preserve"> </w:t>
      </w:r>
      <w:r w:rsidR="002C4447" w:rsidRPr="003D0B91">
        <w:t>tramo</w:t>
      </w:r>
      <w:r w:rsidR="002372EB">
        <w:t xml:space="preserve"> </w:t>
      </w:r>
      <w:r w:rsidR="00B447D3" w:rsidRPr="003D0B91">
        <w:t>de</w:t>
      </w:r>
      <w:r w:rsidR="002372EB">
        <w:t xml:space="preserve"> </w:t>
      </w:r>
      <w:r w:rsidR="00B447D3" w:rsidRPr="003D0B91">
        <w:t>un</w:t>
      </w:r>
      <w:r w:rsidR="002372EB">
        <w:t xml:space="preserve"> </w:t>
      </w:r>
      <w:r w:rsidR="00B447D3" w:rsidRPr="003D0B91">
        <w:t>acuerdo</w:t>
      </w:r>
      <w:r w:rsidR="002372EB">
        <w:t xml:space="preserve"> </w:t>
      </w:r>
      <w:r w:rsidR="00B447D3" w:rsidRPr="003D0B91">
        <w:t>plurianual</w:t>
      </w:r>
      <w:r w:rsidR="002372EB">
        <w:t xml:space="preserve"> </w:t>
      </w:r>
      <w:r w:rsidR="00B447D3" w:rsidRPr="003D0B91">
        <w:t>y</w:t>
      </w:r>
      <w:r w:rsidR="002372EB">
        <w:t xml:space="preserve"> </w:t>
      </w:r>
      <w:r w:rsidR="00417276">
        <w:t>el</w:t>
      </w:r>
      <w:r w:rsidR="002372EB">
        <w:t xml:space="preserve"> </w:t>
      </w:r>
      <w:r w:rsidR="00417276">
        <w:t>método</w:t>
      </w:r>
      <w:r w:rsidR="002372EB">
        <w:t xml:space="preserve"> </w:t>
      </w:r>
      <w:r w:rsidR="0015646A">
        <w:t>correspondiente</w:t>
      </w:r>
      <w:r w:rsidR="00B447D3" w:rsidRPr="003D0B91">
        <w:t>.</w:t>
      </w:r>
    </w:p>
    <w:p w14:paraId="07126512" w14:textId="6A454538" w:rsidR="007E6E44" w:rsidRPr="003D0B91" w:rsidRDefault="005F5B9B" w:rsidP="00B778B9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2D517821" w14:textId="48C524E9" w:rsidR="00B778B9" w:rsidRPr="003D0B91" w:rsidRDefault="008C6C31" w:rsidP="0020496A">
      <w:pPr>
        <w:widowControl w:val="0"/>
        <w:numPr>
          <w:ilvl w:val="0"/>
          <w:numId w:val="13"/>
        </w:numPr>
        <w:spacing w:after="240"/>
        <w:contextualSpacing/>
        <w:outlineLvl w:val="2"/>
      </w:pPr>
      <w:r w:rsidRPr="003D0B91">
        <w:t>Considerar</w:t>
      </w:r>
      <w:r w:rsidR="002372EB">
        <w:t xml:space="preserve"> </w:t>
      </w:r>
      <w:r w:rsidRPr="003D0B91">
        <w:t>posibles</w:t>
      </w:r>
      <w:r w:rsidR="002372EB">
        <w:t xml:space="preserve"> </w:t>
      </w:r>
      <w:r w:rsidRPr="003D0B91">
        <w:t>cambios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="00E66F1A" w:rsidRPr="003D0B91">
        <w:t>la</w:t>
      </w:r>
      <w:r w:rsidR="002372EB">
        <w:t xml:space="preserve"> </w:t>
      </w:r>
      <w:r w:rsidR="00E66F1A" w:rsidRPr="003D0B91">
        <w:t>calendarización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valor</w:t>
      </w:r>
      <w:r w:rsidR="002372EB">
        <w:t xml:space="preserve"> </w:t>
      </w:r>
      <w:r w:rsidRPr="003D0B91">
        <w:t>del</w:t>
      </w:r>
      <w:r w:rsidR="002372EB">
        <w:t xml:space="preserve"> </w:t>
      </w:r>
      <w:r w:rsidR="002C4447" w:rsidRPr="003D0B91">
        <w:t>último</w:t>
      </w:r>
      <w:r w:rsidR="002372EB">
        <w:t xml:space="preserve"> </w:t>
      </w:r>
      <w:r w:rsidR="002C4447" w:rsidRPr="003D0B91">
        <w:t>tramo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acuerdo</w:t>
      </w:r>
      <w:r w:rsidR="002372EB">
        <w:t xml:space="preserve"> </w:t>
      </w:r>
      <w:r w:rsidR="001321F4">
        <w:t>plurianual</w:t>
      </w:r>
    </w:p>
    <w:p w14:paraId="71C964BA" w14:textId="77777777" w:rsidR="004F31E2" w:rsidRPr="003D0B91" w:rsidRDefault="004F31E2" w:rsidP="00642F77">
      <w:pPr>
        <w:widowControl w:val="0"/>
        <w:ind w:firstLine="720"/>
        <w:outlineLvl w:val="0"/>
        <w:rPr>
          <w:u w:val="single"/>
        </w:rPr>
      </w:pPr>
    </w:p>
    <w:p w14:paraId="297A4A5A" w14:textId="290007FD" w:rsidR="00B778B9" w:rsidRPr="00250D2F" w:rsidRDefault="003D608E" w:rsidP="00B778B9">
      <w:pPr>
        <w:spacing w:after="240"/>
        <w:ind w:firstLine="720"/>
        <w:outlineLvl w:val="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548A14D9" w14:textId="0DC001C9" w:rsidR="00640DB1" w:rsidRPr="003D0B91" w:rsidRDefault="003C7A5A" w:rsidP="0020496A">
      <w:pPr>
        <w:widowControl w:val="0"/>
        <w:numPr>
          <w:ilvl w:val="1"/>
          <w:numId w:val="8"/>
        </w:numPr>
        <w:spacing w:after="240"/>
        <w:outlineLvl w:val="1"/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análisis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repercusiones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62/17</w:t>
      </w:r>
      <w:r w:rsidR="002372EB">
        <w:t xml:space="preserve"> </w:t>
      </w:r>
      <w:r w:rsidR="00207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ejecución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planes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gestión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eliminación</w:t>
      </w:r>
      <w:r w:rsidR="002372EB">
        <w:t xml:space="preserve"> </w:t>
      </w:r>
      <w:r w:rsidRPr="003D0B91">
        <w:t>d</w:t>
      </w:r>
      <w:r w:rsidR="00F34F46">
        <w:t>e</w:t>
      </w:r>
      <w:r w:rsidR="002372EB">
        <w:t xml:space="preserve"> </w:t>
      </w:r>
      <w:r w:rsidR="00F34F46">
        <w:t>los</w:t>
      </w:r>
      <w:r w:rsidR="002372EB">
        <w:t xml:space="preserve"> </w:t>
      </w:r>
      <w:r w:rsidR="00F34F46">
        <w:t>HCFC</w:t>
      </w:r>
      <w:r w:rsidR="002372EB">
        <w:t xml:space="preserve"> </w:t>
      </w:r>
      <w:r w:rsidR="00F34F46">
        <w:t>(decisión</w:t>
      </w:r>
      <w:r w:rsidR="002372EB">
        <w:t xml:space="preserve"> </w:t>
      </w:r>
      <w:r w:rsidR="00F34F46">
        <w:t>93/105</w:t>
      </w:r>
      <w:r w:rsidR="002372EB">
        <w:t xml:space="preserve"> </w:t>
      </w:r>
      <w:r w:rsidR="00F34F46">
        <w:t>a))</w:t>
      </w:r>
      <w:r w:rsidR="002372EB">
        <w:t xml:space="preserve"> </w:t>
      </w:r>
      <w:r w:rsidR="00865322" w:rsidRPr="003D0B91">
        <w:t>que</w:t>
      </w:r>
      <w:r w:rsidR="002372EB">
        <w:t xml:space="preserve"> </w:t>
      </w:r>
      <w:r w:rsidR="00865322" w:rsidRPr="003D0B91">
        <w:t>recoge</w:t>
      </w:r>
      <w:r w:rsidR="002372EB">
        <w:t xml:space="preserve"> </w:t>
      </w:r>
      <w:r w:rsidR="00865322" w:rsidRPr="003D0B91">
        <w:t>el</w:t>
      </w:r>
      <w:r w:rsidR="002372EB">
        <w:t xml:space="preserve"> </w:t>
      </w:r>
      <w:r w:rsidR="00865322" w:rsidRPr="003D0B91">
        <w:t>documento</w:t>
      </w:r>
      <w:r w:rsidR="002372EB">
        <w:t xml:space="preserve"> </w:t>
      </w:r>
      <w:r w:rsidR="004D7916" w:rsidRPr="003D0B91">
        <w:t>UNEP/OzL</w:t>
      </w:r>
      <w:r w:rsidR="00640DB1" w:rsidRPr="003D0B91">
        <w:t>.Pro/ExCom/94/59;</w:t>
      </w:r>
      <w:r w:rsidR="002372EB">
        <w:t xml:space="preserve"> </w:t>
      </w:r>
      <w:r w:rsidR="00971FE5" w:rsidRPr="003D0B91">
        <w:t>y</w:t>
      </w:r>
    </w:p>
    <w:p w14:paraId="6768523F" w14:textId="0E9F7B13" w:rsidR="001A5A24" w:rsidRPr="003D0B91" w:rsidRDefault="001A5A24" w:rsidP="0020496A">
      <w:pPr>
        <w:widowControl w:val="0"/>
        <w:numPr>
          <w:ilvl w:val="1"/>
          <w:numId w:val="8"/>
        </w:numPr>
        <w:spacing w:after="240"/>
        <w:outlineLvl w:val="1"/>
      </w:pPr>
      <w:r w:rsidRPr="003D0B91">
        <w:t>Examinar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F34F46">
        <w:t>posibilidad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revisar,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qué</w:t>
      </w:r>
      <w:r w:rsidR="002372EB">
        <w:t xml:space="preserve"> </w:t>
      </w:r>
      <w:r w:rsidRPr="003D0B91">
        <w:t>manera,</w:t>
      </w:r>
      <w:r w:rsidR="002372EB">
        <w:t xml:space="preserve"> </w:t>
      </w:r>
      <w:r w:rsidR="00041704" w:rsidRPr="003D0B91">
        <w:t>la</w:t>
      </w:r>
      <w:r w:rsidR="002372EB">
        <w:t xml:space="preserve"> </w:t>
      </w:r>
      <w:r w:rsidR="00041704" w:rsidRPr="003D0B91">
        <w:t>calendarización</w:t>
      </w:r>
      <w:r w:rsidR="002372EB">
        <w:t xml:space="preserve"> </w:t>
      </w:r>
      <w:r w:rsidR="00041704" w:rsidRPr="003D0B91">
        <w:t>y</w:t>
      </w:r>
      <w:r w:rsidR="002372EB">
        <w:t xml:space="preserve"> </w:t>
      </w:r>
      <w:r w:rsidR="00041704" w:rsidRPr="003D0B91">
        <w:t>valor</w:t>
      </w:r>
      <w:r w:rsidR="002372EB">
        <w:t xml:space="preserve"> </w:t>
      </w:r>
      <w:r w:rsidR="00041704" w:rsidRPr="003D0B91">
        <w:t>del</w:t>
      </w:r>
      <w:r w:rsidR="002372EB">
        <w:t xml:space="preserve"> </w:t>
      </w:r>
      <w:r w:rsidR="002C4447" w:rsidRPr="003D0B91">
        <w:t>último</w:t>
      </w:r>
      <w:r w:rsidR="002372EB">
        <w:t xml:space="preserve"> </w:t>
      </w:r>
      <w:r w:rsidR="002C4447" w:rsidRPr="003D0B91">
        <w:t>tramo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un</w:t>
      </w:r>
      <w:r w:rsidR="002372EB">
        <w:t xml:space="preserve"> </w:t>
      </w:r>
      <w:r w:rsidRPr="003D0B91">
        <w:t>acuerdo</w:t>
      </w:r>
      <w:r w:rsidR="002372EB">
        <w:t xml:space="preserve"> </w:t>
      </w:r>
      <w:r w:rsidRPr="003D0B91">
        <w:t>plurianual,</w:t>
      </w:r>
      <w:r w:rsidR="002372EB">
        <w:t xml:space="preserve"> </w:t>
      </w:r>
      <w:r w:rsidR="00D64EB0" w:rsidRPr="003D0B91">
        <w:t>habida</w:t>
      </w:r>
      <w:r w:rsidR="002372EB">
        <w:t xml:space="preserve"> </w:t>
      </w:r>
      <w:r w:rsidRPr="003D0B91">
        <w:t>cuenta</w:t>
      </w:r>
      <w:r w:rsidR="002372EB">
        <w:t xml:space="preserve"> </w:t>
      </w:r>
      <w:r w:rsidR="00D64EB0" w:rsidRPr="003D0B91">
        <w:t>d</w:t>
      </w:r>
      <w:r w:rsidRPr="003D0B91">
        <w:t>el</w:t>
      </w:r>
      <w:r w:rsidR="002372EB">
        <w:t xml:space="preserve"> </w:t>
      </w:r>
      <w:r w:rsidRPr="003D0B91">
        <w:t>análisis</w:t>
      </w:r>
      <w:r w:rsidR="002372EB">
        <w:t xml:space="preserve"> </w:t>
      </w:r>
      <w:r w:rsidRPr="003D0B91">
        <w:t>mencionado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apartado</w:t>
      </w:r>
      <w:r w:rsidR="002372EB">
        <w:t xml:space="preserve"> </w:t>
      </w:r>
      <w:r w:rsidRPr="003D0B91">
        <w:t>a)</w:t>
      </w:r>
      <w:r w:rsidR="002372EB">
        <w:t xml:space="preserve"> </w:t>
      </w:r>
      <w:r w:rsidRPr="003D0B91">
        <w:t>anterior,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particular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párrafos</w:t>
      </w:r>
      <w:r w:rsidR="002372EB">
        <w:t xml:space="preserve"> </w:t>
      </w:r>
      <w:r w:rsidR="00415BBF" w:rsidRPr="003D0B91">
        <w:t>9</w:t>
      </w:r>
      <w:r w:rsidR="002372EB">
        <w:t xml:space="preserve"> </w:t>
      </w:r>
      <w:r w:rsidR="00415BBF" w:rsidRPr="003D0B91">
        <w:t>a</w:t>
      </w:r>
      <w:r w:rsidR="002372EB">
        <w:t xml:space="preserve"> </w:t>
      </w:r>
      <w:r w:rsidR="00415BBF" w:rsidRPr="003D0B91">
        <w:t>11</w:t>
      </w:r>
      <w:r w:rsidRPr="003D0B91">
        <w:t>.</w:t>
      </w:r>
    </w:p>
    <w:p w14:paraId="2048664B" w14:textId="4378424A" w:rsidR="00185512" w:rsidRPr="003D0B91" w:rsidRDefault="00C8072A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Cuestiones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relacionadas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Enmienda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Kigali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Protocolo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Montreal:</w:t>
      </w:r>
    </w:p>
    <w:p w14:paraId="1489162D" w14:textId="00BC79AC" w:rsidR="00185512" w:rsidRPr="003D0B91" w:rsidRDefault="006F3D77" w:rsidP="00CD71F2">
      <w:pPr>
        <w:widowControl w:val="0"/>
        <w:spacing w:after="240"/>
        <w:ind w:left="720"/>
        <w:outlineLvl w:val="1"/>
        <w:rPr>
          <w:b/>
          <w:bCs/>
        </w:rPr>
      </w:pPr>
      <w:r w:rsidRPr="003D0B91">
        <w:rPr>
          <w:b/>
          <w:bCs/>
        </w:rPr>
        <w:t>a)</w:t>
      </w:r>
      <w:r w:rsidR="00185512" w:rsidRPr="003D0B91">
        <w:rPr>
          <w:b/>
          <w:bCs/>
        </w:rPr>
        <w:tab/>
      </w:r>
      <w:r w:rsidR="0055080D" w:rsidRPr="003D0B91">
        <w:rPr>
          <w:b/>
          <w:bCs/>
        </w:rPr>
        <w:t>Proyecto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directrices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financiación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reducción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HFC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países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que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operan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al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amparo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643EE8">
        <w:rPr>
          <w:b/>
          <w:bCs/>
        </w:rPr>
        <w:t>artículo</w:t>
      </w:r>
      <w:r w:rsidR="002372EB">
        <w:rPr>
          <w:b/>
          <w:bCs/>
        </w:rPr>
        <w:t xml:space="preserve"> </w:t>
      </w:r>
      <w:r w:rsidR="00643EE8">
        <w:rPr>
          <w:b/>
          <w:bCs/>
        </w:rPr>
        <w:t>5</w:t>
      </w:r>
      <w:r w:rsidR="0055080D" w:rsidRPr="003D0B91">
        <w:rPr>
          <w:b/>
          <w:bCs/>
        </w:rPr>
        <w:t>,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incluida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consideración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puesta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práctica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párrafo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24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decisión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XXVIII/2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(párrafo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351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55080D" w:rsidRPr="003D0B91">
        <w:rPr>
          <w:b/>
          <w:bCs/>
        </w:rPr>
        <w:t>documento</w:t>
      </w:r>
      <w:r w:rsidR="002372EB">
        <w:rPr>
          <w:b/>
          <w:bCs/>
        </w:rPr>
        <w:t xml:space="preserve"> </w:t>
      </w:r>
      <w:r w:rsidR="004D7916" w:rsidRPr="003D0B91">
        <w:rPr>
          <w:b/>
          <w:bCs/>
        </w:rPr>
        <w:t>UNEP/OzL</w:t>
      </w:r>
      <w:r w:rsidR="0055080D" w:rsidRPr="003D0B91">
        <w:rPr>
          <w:b/>
          <w:bCs/>
        </w:rPr>
        <w:t>.Pro/ExCom/93/105);</w:t>
      </w:r>
    </w:p>
    <w:p w14:paraId="721ED238" w14:textId="3ACA0891" w:rsidR="001F4017" w:rsidRPr="003D0B91" w:rsidRDefault="001F4017" w:rsidP="00185512">
      <w:pPr>
        <w:widowControl w:val="0"/>
        <w:spacing w:after="240"/>
        <w:ind w:left="720"/>
        <w:outlineLvl w:val="2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.Pro/ExCom/94/60</w:t>
      </w:r>
      <w:r w:rsidR="002372EB">
        <w:t xml:space="preserve"> </w:t>
      </w:r>
      <w:r w:rsidR="000C33FD" w:rsidRPr="003D0B91">
        <w:t>resume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avances</w:t>
      </w:r>
      <w:r w:rsidR="002372EB">
        <w:t xml:space="preserve"> </w:t>
      </w:r>
      <w:r w:rsidRPr="003D0B91">
        <w:t>realizados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temas</w:t>
      </w:r>
      <w:r w:rsidR="002372EB">
        <w:t xml:space="preserve"> </w:t>
      </w:r>
      <w:r w:rsidRPr="003D0B91">
        <w:t>pendientes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desarrollo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1D3FF4" w:rsidRPr="003D0B91">
        <w:t>parámetros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costos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reducción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HFC,</w:t>
      </w:r>
      <w:r w:rsidR="002372EB">
        <w:t xml:space="preserve"> </w:t>
      </w:r>
      <w:r w:rsidRPr="003D0B91">
        <w:t>incluidos</w:t>
      </w:r>
      <w:r w:rsidR="002372EB">
        <w:t xml:space="preserve"> </w:t>
      </w:r>
      <w:r w:rsidR="009C4CB1" w:rsidRPr="003D0B91">
        <w:t>el</w:t>
      </w:r>
      <w:r w:rsidR="002372EB">
        <w:t xml:space="preserve"> </w:t>
      </w:r>
      <w:r w:rsidR="009C4CB1" w:rsidRPr="003D0B91">
        <w:t>borrador</w:t>
      </w:r>
      <w:r w:rsidR="002372EB">
        <w:t xml:space="preserve"> </w:t>
      </w:r>
      <w:r w:rsidR="009C4CB1"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propuestas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acogidos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no</w:t>
      </w:r>
      <w:r w:rsidR="002372EB">
        <w:t xml:space="preserve"> </w:t>
      </w:r>
      <w:r w:rsidRPr="003D0B91">
        <w:t>acogidos</w:t>
      </w:r>
      <w:r w:rsidR="002372EB">
        <w:t xml:space="preserve"> </w:t>
      </w:r>
      <w:r w:rsidRPr="003D0B91">
        <w:t>al</w:t>
      </w:r>
      <w:r w:rsidR="002372EB">
        <w:t xml:space="preserve"> </w:t>
      </w:r>
      <w:r w:rsidR="00643EE8">
        <w:t>artículo</w:t>
      </w:r>
      <w:r w:rsidR="002372EB">
        <w:t xml:space="preserve"> </w:t>
      </w:r>
      <w:r w:rsidR="00643EE8">
        <w:t>5</w:t>
      </w:r>
      <w:r w:rsidRPr="003D0B91">
        <w:t>,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</w:t>
      </w:r>
      <w:r w:rsidR="00CE223A" w:rsidRPr="003D0B91">
        <w:t>efinición</w:t>
      </w:r>
      <w:r w:rsidR="002372EB">
        <w:t xml:space="preserve"> </w:t>
      </w:r>
      <w:r w:rsidR="00CE223A" w:rsidRPr="003D0B91">
        <w:t>de</w:t>
      </w:r>
      <w:r w:rsidR="002372EB">
        <w:t xml:space="preserve"> </w:t>
      </w:r>
      <w:r w:rsidR="00CE223A" w:rsidRPr="003D0B91">
        <w:t>pequeña</w:t>
      </w:r>
      <w:r w:rsidR="002372EB">
        <w:t xml:space="preserve"> </w:t>
      </w:r>
      <w:r w:rsidR="00CE223A" w:rsidRPr="003D0B91">
        <w:t>y</w:t>
      </w:r>
      <w:r w:rsidR="002372EB">
        <w:t xml:space="preserve"> </w:t>
      </w:r>
      <w:r w:rsidR="00CE223A" w:rsidRPr="003D0B91">
        <w:t>mediana</w:t>
      </w:r>
      <w:r w:rsidR="002372EB">
        <w:t xml:space="preserve"> </w:t>
      </w:r>
      <w:r w:rsidR="00CE223A" w:rsidRPr="003D0B91">
        <w:t>empresa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punto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partida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="005B58E9" w:rsidRPr="003D0B91">
        <w:t>reducciones</w:t>
      </w:r>
      <w:r w:rsidR="002372EB">
        <w:t xml:space="preserve"> </w:t>
      </w:r>
      <w:r w:rsidR="005B58E9" w:rsidRPr="003D0B91">
        <w:t>sostenidas</w:t>
      </w:r>
      <w:r w:rsidR="002372EB">
        <w:t xml:space="preserve"> </w:t>
      </w:r>
      <w:r w:rsidR="005B58E9"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consumo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HFC.</w:t>
      </w:r>
      <w:r w:rsidR="002372EB">
        <w:t xml:space="preserve"> </w:t>
      </w:r>
      <w:r w:rsidR="00F20889" w:rsidRPr="00F20889">
        <w:t xml:space="preserve">Se encuentra disponible como referencia </w:t>
      </w:r>
      <w:r w:rsidR="00F20889">
        <w:t>e</w:t>
      </w:r>
      <w:r w:rsidRPr="003D0B91">
        <w:t>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punto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partida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redu</w:t>
      </w:r>
      <w:r w:rsidR="001A3BBE" w:rsidRPr="003D0B91">
        <w:t>cciones</w:t>
      </w:r>
      <w:r w:rsidR="002372EB">
        <w:t xml:space="preserve"> </w:t>
      </w:r>
      <w:r w:rsidR="001A3BBE" w:rsidRPr="003D0B91">
        <w:t>acumulativas</w:t>
      </w:r>
      <w:r w:rsidR="002372EB">
        <w:t xml:space="preserve"> </w:t>
      </w:r>
      <w:r w:rsidR="001A3BBE" w:rsidRPr="003D0B91">
        <w:t>sostenidas</w:t>
      </w:r>
      <w:r w:rsidR="002372EB">
        <w:t xml:space="preserve"> </w:t>
      </w:r>
      <w:r w:rsidR="001A3BBE" w:rsidRPr="003D0B91">
        <w:t>elaborado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</w:t>
      </w:r>
      <w:r w:rsidR="002372EB">
        <w:t xml:space="preserve"> </w:t>
      </w:r>
      <w:r w:rsidRPr="003D0B91">
        <w:t>(</w:t>
      </w:r>
      <w:r w:rsidR="004D7916" w:rsidRPr="003D0B91">
        <w:t>UNEP/OzL</w:t>
      </w:r>
      <w:r w:rsidRPr="003D0B91">
        <w:t>.Pro/ExCom/93/97).</w:t>
      </w:r>
    </w:p>
    <w:p w14:paraId="169198E8" w14:textId="72220B6C" w:rsidR="00185512" w:rsidRPr="003D0B91" w:rsidRDefault="005F5B9B" w:rsidP="00185512">
      <w:pPr>
        <w:widowControl w:val="0"/>
        <w:spacing w:after="240"/>
        <w:ind w:left="720"/>
        <w:outlineLvl w:val="2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34CE13C7" w14:textId="50C2E6BF" w:rsidR="000442D0" w:rsidRPr="003D0B91" w:rsidRDefault="000442D0" w:rsidP="0020496A">
      <w:pPr>
        <w:widowControl w:val="0"/>
        <w:numPr>
          <w:ilvl w:val="0"/>
          <w:numId w:val="13"/>
        </w:numPr>
        <w:spacing w:after="240"/>
        <w:contextualSpacing/>
        <w:outlineLvl w:val="2"/>
      </w:pPr>
      <w:r w:rsidRPr="003D0B91">
        <w:t>Examen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temas</w:t>
      </w:r>
      <w:r w:rsidR="002372EB">
        <w:t xml:space="preserve"> </w:t>
      </w:r>
      <w:r w:rsidRPr="003D0B91">
        <w:t>pendientes</w:t>
      </w:r>
      <w:r w:rsidR="002372EB">
        <w:t xml:space="preserve"> </w:t>
      </w:r>
      <w:r w:rsidRPr="003D0B91">
        <w:t>en</w:t>
      </w:r>
      <w:r w:rsidR="002372EB">
        <w:t xml:space="preserve"> </w:t>
      </w:r>
      <w:r w:rsidR="00B11D74">
        <w:t>el</w:t>
      </w:r>
      <w:r w:rsidR="002372EB">
        <w:t xml:space="preserve"> </w:t>
      </w:r>
      <w:r w:rsidR="00B11D74">
        <w:t>desarrollo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parámetros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costos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eliminación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HFC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artículo</w:t>
      </w:r>
      <w:r w:rsidR="002372EB">
        <w:t xml:space="preserve"> </w:t>
      </w:r>
      <w:r w:rsidRPr="003D0B91">
        <w:t>5,</w:t>
      </w:r>
      <w:r w:rsidR="002372EB">
        <w:t xml:space="preserve"> </w:t>
      </w:r>
      <w:r w:rsidR="00643EE8">
        <w:t>en</w:t>
      </w:r>
      <w:r w:rsidR="002372EB">
        <w:t xml:space="preserve"> </w:t>
      </w:r>
      <w:r w:rsidR="00643EE8">
        <w:t>particular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643EE8">
        <w:t>operativización</w:t>
      </w:r>
      <w:r w:rsidR="002372EB">
        <w:t xml:space="preserve"> </w:t>
      </w:r>
      <w:r w:rsidR="00643EE8">
        <w:t>d</w:t>
      </w:r>
      <w:r w:rsidRPr="003D0B91">
        <w:t>el</w:t>
      </w:r>
      <w:r w:rsidR="002372EB">
        <w:t xml:space="preserve"> </w:t>
      </w:r>
      <w:r w:rsidRPr="003D0B91">
        <w:t>párrafo</w:t>
      </w:r>
      <w:r w:rsidR="002372EB">
        <w:t xml:space="preserve"> </w:t>
      </w:r>
      <w:r w:rsidRPr="003D0B91">
        <w:t>24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XXVIII/2.</w:t>
      </w:r>
    </w:p>
    <w:p w14:paraId="13A3EB69" w14:textId="77777777" w:rsidR="000442D0" w:rsidRPr="003D0B91" w:rsidRDefault="000442D0" w:rsidP="000442D0">
      <w:pPr>
        <w:widowControl w:val="0"/>
        <w:spacing w:after="240"/>
        <w:ind w:left="1080"/>
        <w:contextualSpacing/>
        <w:outlineLvl w:val="2"/>
      </w:pPr>
    </w:p>
    <w:p w14:paraId="28F0053B" w14:textId="3D0721EC" w:rsidR="00185512" w:rsidRPr="00250D2F" w:rsidRDefault="003D608E" w:rsidP="00185512">
      <w:pPr>
        <w:widowControl w:val="0"/>
        <w:spacing w:after="240"/>
        <w:ind w:left="720"/>
        <w:outlineLvl w:val="2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4BCD5622" w14:textId="6E42774E" w:rsidR="00727FDB" w:rsidRPr="003D0B91" w:rsidRDefault="00727FDB" w:rsidP="00043815">
      <w:pPr>
        <w:pStyle w:val="Heading2"/>
        <w:widowControl/>
        <w:numPr>
          <w:ilvl w:val="1"/>
          <w:numId w:val="8"/>
        </w:numPr>
        <w:spacing w:before="240" w:after="0"/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UNEP/OzL.Pro/ExCom/94/60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proyecto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directrices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="009E053B" w:rsidRPr="003D0B91">
        <w:t>el</w:t>
      </w:r>
      <w:r w:rsidR="002372EB">
        <w:t xml:space="preserve"> </w:t>
      </w:r>
      <w:r w:rsidR="009E053B" w:rsidRPr="003D0B91">
        <w:t>financiamiento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reducción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HFC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artículo</w:t>
      </w:r>
      <w:r w:rsidR="002372EB">
        <w:t xml:space="preserve"> </w:t>
      </w:r>
      <w:r w:rsidRPr="003D0B91">
        <w:t>5,</w:t>
      </w:r>
      <w:r w:rsidR="002372EB">
        <w:t xml:space="preserve"> </w:t>
      </w:r>
      <w:r w:rsidRPr="003D0B91">
        <w:t>incluida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consideración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formas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811C67" w:rsidRPr="003D0B91">
        <w:t>poner</w:t>
      </w:r>
      <w:r w:rsidR="002372EB">
        <w:t xml:space="preserve"> </w:t>
      </w:r>
      <w:r w:rsidR="00811C67" w:rsidRPr="003D0B91">
        <w:t>en</w:t>
      </w:r>
      <w:r w:rsidR="002372EB">
        <w:t xml:space="preserve"> </w:t>
      </w:r>
      <w:r w:rsidRPr="003D0B91">
        <w:t>práctica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párrafo</w:t>
      </w:r>
      <w:r w:rsidR="002372EB">
        <w:t xml:space="preserve"> </w:t>
      </w:r>
      <w:r w:rsidRPr="003D0B91">
        <w:t>24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XXVIII/2;</w:t>
      </w:r>
      <w:r w:rsidR="002372EB">
        <w:t xml:space="preserve"> </w:t>
      </w:r>
      <w:r w:rsidRPr="003D0B91">
        <w:t>y</w:t>
      </w:r>
    </w:p>
    <w:p w14:paraId="610CB9D4" w14:textId="35C83BC5" w:rsidR="0008009A" w:rsidRPr="003D0B91" w:rsidRDefault="009D2102" w:rsidP="00727FDB">
      <w:pPr>
        <w:pStyle w:val="Heading2"/>
        <w:widowControl/>
        <w:numPr>
          <w:ilvl w:val="1"/>
          <w:numId w:val="8"/>
        </w:numPr>
        <w:spacing w:before="240" w:after="0"/>
      </w:pPr>
      <w:r w:rsidRPr="003D0B91">
        <w:lastRenderedPageBreak/>
        <w:t>Proseguir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deliberaciones</w:t>
      </w:r>
      <w:r w:rsidR="002372EB">
        <w:t xml:space="preserve"> </w:t>
      </w:r>
      <w:r w:rsidR="00727FDB" w:rsidRPr="003D0B91">
        <w:t>sobre</w:t>
      </w:r>
      <w:r w:rsidR="002372EB">
        <w:t xml:space="preserve"> </w:t>
      </w:r>
      <w:r w:rsidR="00727FDB" w:rsidRPr="003D0B91">
        <w:t>directrices</w:t>
      </w:r>
      <w:r w:rsidR="002372EB">
        <w:t xml:space="preserve"> </w:t>
      </w:r>
      <w:r w:rsidR="00727FDB" w:rsidRPr="003D0B91">
        <w:t>de</w:t>
      </w:r>
      <w:r w:rsidR="002372EB">
        <w:t xml:space="preserve"> </w:t>
      </w:r>
      <w:r w:rsidR="00FB1413" w:rsidRPr="003D0B91">
        <w:t>financiamiento</w:t>
      </w:r>
      <w:r w:rsidR="002372EB">
        <w:t xml:space="preserve"> </w:t>
      </w:r>
      <w:r w:rsidR="00727FDB" w:rsidRPr="003D0B91">
        <w:t>para</w:t>
      </w:r>
      <w:r w:rsidR="002372EB">
        <w:t xml:space="preserve"> </w:t>
      </w:r>
      <w:r w:rsidR="00727FDB" w:rsidRPr="003D0B91">
        <w:t>la</w:t>
      </w:r>
      <w:r w:rsidR="002372EB">
        <w:t xml:space="preserve"> </w:t>
      </w:r>
      <w:r w:rsidR="00727FDB" w:rsidRPr="003D0B91">
        <w:t>reducción</w:t>
      </w:r>
      <w:r w:rsidR="002372EB">
        <w:t xml:space="preserve"> </w:t>
      </w:r>
      <w:r w:rsidR="00727FDB" w:rsidRPr="003D0B91">
        <w:t>de</w:t>
      </w:r>
      <w:r w:rsidR="002372EB">
        <w:t xml:space="preserve"> </w:t>
      </w:r>
      <w:r w:rsidR="00727FDB" w:rsidRPr="003D0B91">
        <w:t>los</w:t>
      </w:r>
      <w:r w:rsidR="002372EB">
        <w:t xml:space="preserve"> </w:t>
      </w:r>
      <w:r w:rsidR="00727FDB" w:rsidRPr="003D0B91">
        <w:t>HFC</w:t>
      </w:r>
      <w:r w:rsidR="002372EB">
        <w:t xml:space="preserve"> </w:t>
      </w:r>
      <w:r w:rsidR="00727FDB" w:rsidRPr="003D0B91">
        <w:t>en</w:t>
      </w:r>
      <w:r w:rsidR="002372EB">
        <w:t xml:space="preserve"> </w:t>
      </w:r>
      <w:r w:rsidR="00727FDB" w:rsidRPr="003D0B91">
        <w:t>países</w:t>
      </w:r>
      <w:r w:rsidR="002372EB">
        <w:t xml:space="preserve"> </w:t>
      </w:r>
      <w:r w:rsidR="00727FDB" w:rsidRPr="003D0B91">
        <w:t>del</w:t>
      </w:r>
      <w:r w:rsidR="002372EB">
        <w:t xml:space="preserve"> </w:t>
      </w:r>
      <w:r w:rsidR="00727FDB" w:rsidRPr="003D0B91">
        <w:t>artículo</w:t>
      </w:r>
      <w:r w:rsidR="002372EB">
        <w:t xml:space="preserve"> </w:t>
      </w:r>
      <w:r w:rsidR="00727FDB" w:rsidRPr="003D0B91">
        <w:t>5</w:t>
      </w:r>
      <w:r w:rsidR="002372EB">
        <w:t xml:space="preserve"> </w:t>
      </w:r>
      <w:r w:rsidR="00727FDB" w:rsidRPr="003D0B91">
        <w:t>a</w:t>
      </w:r>
      <w:r w:rsidR="002372EB">
        <w:t xml:space="preserve"> </w:t>
      </w:r>
      <w:r w:rsidR="00727FDB" w:rsidRPr="003D0B91">
        <w:t>la</w:t>
      </w:r>
      <w:r w:rsidR="002372EB">
        <w:t xml:space="preserve"> </w:t>
      </w:r>
      <w:r w:rsidR="00727FDB" w:rsidRPr="003D0B91">
        <w:t>luz</w:t>
      </w:r>
      <w:r w:rsidR="002372EB">
        <w:t xml:space="preserve"> </w:t>
      </w:r>
      <w:r w:rsidR="00727FDB" w:rsidRPr="003D0B91">
        <w:t>del</w:t>
      </w:r>
      <w:r w:rsidR="002372EB">
        <w:t xml:space="preserve"> </w:t>
      </w:r>
      <w:r w:rsidR="00727FDB" w:rsidRPr="003D0B91">
        <w:t>documento</w:t>
      </w:r>
      <w:r w:rsidR="002372EB">
        <w:t xml:space="preserve"> </w:t>
      </w:r>
      <w:r w:rsidR="00727FDB" w:rsidRPr="003D0B91">
        <w:t>UNEP/OzL.Pro/ExCom/94/60.</w:t>
      </w:r>
    </w:p>
    <w:p w14:paraId="13729684" w14:textId="77777777" w:rsidR="00185512" w:rsidRPr="003D0B91" w:rsidRDefault="00185512" w:rsidP="00185512"/>
    <w:p w14:paraId="5B2B9CDB" w14:textId="285B4DF2" w:rsidR="00185512" w:rsidRPr="003D0B91" w:rsidRDefault="006F3D77" w:rsidP="00CE6765">
      <w:pPr>
        <w:keepNext/>
        <w:spacing w:after="240"/>
        <w:ind w:left="720"/>
        <w:outlineLvl w:val="1"/>
        <w:rPr>
          <w:b/>
          <w:bCs/>
        </w:rPr>
      </w:pPr>
      <w:r w:rsidRPr="003D0B91">
        <w:rPr>
          <w:b/>
          <w:bCs/>
        </w:rPr>
        <w:t>b)</w:t>
      </w:r>
      <w:r w:rsidR="00185512" w:rsidRPr="003D0B91">
        <w:rPr>
          <w:b/>
          <w:bCs/>
        </w:rPr>
        <w:tab/>
      </w:r>
      <w:r w:rsidR="002A61CC" w:rsidRPr="003D0B91">
        <w:rPr>
          <w:b/>
          <w:bCs/>
        </w:rPr>
        <w:t>Profundización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marco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operacional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apoyar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mantenimiento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y/o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mejora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eficiencia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energética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descrito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en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2A61CC" w:rsidRPr="003D0B91">
        <w:rPr>
          <w:b/>
          <w:bCs/>
        </w:rPr>
        <w:t>documento</w:t>
      </w:r>
      <w:r w:rsidR="002372EB">
        <w:rPr>
          <w:b/>
          <w:bCs/>
        </w:rPr>
        <w:t xml:space="preserve"> </w:t>
      </w:r>
      <w:r w:rsidR="004D7916" w:rsidRPr="003D0B91">
        <w:rPr>
          <w:b/>
          <w:bCs/>
        </w:rPr>
        <w:t>UNEP/OzL</w:t>
      </w:r>
      <w:r w:rsidR="002A61CC" w:rsidRPr="003D0B91">
        <w:rPr>
          <w:b/>
          <w:bCs/>
        </w:rPr>
        <w:t>.Pro/</w:t>
      </w:r>
      <w:r w:rsidR="00A024F9" w:rsidRPr="003D0B91">
        <w:rPr>
          <w:b/>
          <w:bCs/>
        </w:rPr>
        <w:t>ExCom/93/98</w:t>
      </w:r>
      <w:r w:rsidR="002372EB">
        <w:rPr>
          <w:b/>
          <w:bCs/>
        </w:rPr>
        <w:t xml:space="preserve"> </w:t>
      </w:r>
      <w:r w:rsidR="00A024F9" w:rsidRPr="003D0B91">
        <w:rPr>
          <w:b/>
          <w:bCs/>
        </w:rPr>
        <w:t>(decisión</w:t>
      </w:r>
      <w:r w:rsidR="002372EB">
        <w:rPr>
          <w:b/>
          <w:bCs/>
        </w:rPr>
        <w:t xml:space="preserve"> </w:t>
      </w:r>
      <w:r w:rsidR="00A024F9" w:rsidRPr="003D0B91">
        <w:rPr>
          <w:b/>
          <w:bCs/>
        </w:rPr>
        <w:t>93/93</w:t>
      </w:r>
      <w:r w:rsidR="002372EB">
        <w:rPr>
          <w:b/>
          <w:bCs/>
        </w:rPr>
        <w:t xml:space="preserve"> </w:t>
      </w:r>
      <w:r w:rsidR="00A024F9" w:rsidRPr="003D0B91">
        <w:rPr>
          <w:b/>
          <w:bCs/>
        </w:rPr>
        <w:t>d))</w:t>
      </w:r>
    </w:p>
    <w:p w14:paraId="287E6DF1" w14:textId="5FB20B1C" w:rsidR="00F71872" w:rsidRPr="003D0B91" w:rsidRDefault="00F71872" w:rsidP="00185512">
      <w:pPr>
        <w:widowControl w:val="0"/>
        <w:spacing w:after="240"/>
        <w:ind w:left="720"/>
        <w:outlineLvl w:val="2"/>
        <w:rPr>
          <w:u w:val="single"/>
        </w:rPr>
      </w:pPr>
      <w:r w:rsidRPr="003D0B91">
        <w:rPr>
          <w:u w:val="single"/>
        </w:rPr>
        <w:t>Los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documentos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.Pro/ExCom/94/61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y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Add.1</w:t>
      </w:r>
      <w:r w:rsidR="002372EB">
        <w:t xml:space="preserve"> </w:t>
      </w:r>
      <w:r w:rsidRPr="003D0B91">
        <w:t>presentan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antecedentes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actualizaciones</w:t>
      </w:r>
      <w:r w:rsidR="002372EB">
        <w:t xml:space="preserve"> </w:t>
      </w:r>
      <w:r w:rsidRPr="003D0B91">
        <w:t>adicionales</w:t>
      </w:r>
      <w:r w:rsidR="002372EB">
        <w:t xml:space="preserve"> </w:t>
      </w:r>
      <w:r w:rsidRPr="003D0B91">
        <w:t>solicitadas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93/93</w:t>
      </w:r>
      <w:r w:rsidR="002372EB">
        <w:t xml:space="preserve"> </w:t>
      </w:r>
      <w:r w:rsidR="00E846F4" w:rsidRPr="003D0B91">
        <w:t>d)</w:t>
      </w:r>
      <w:r w:rsidR="002372EB">
        <w:t xml:space="preserve"> </w:t>
      </w:r>
      <w:r w:rsidR="00E846F4" w:rsidRPr="003D0B91">
        <w:t>a</w:t>
      </w:r>
      <w:r w:rsidR="002372EB">
        <w:t xml:space="preserve"> </w:t>
      </w:r>
      <w:r w:rsidR="00E846F4" w:rsidRPr="003D0B91">
        <w:t>fin</w:t>
      </w:r>
      <w:r w:rsidR="002372EB">
        <w:t xml:space="preserve"> </w:t>
      </w:r>
      <w:r w:rsidR="00E846F4" w:rsidRPr="003D0B91">
        <w:t>de</w:t>
      </w:r>
      <w:r w:rsidR="002372EB">
        <w:t xml:space="preserve"> </w:t>
      </w:r>
      <w:r w:rsidRPr="003D0B91">
        <w:t>profundiza</w:t>
      </w:r>
      <w:r w:rsidR="00DD0E1F" w:rsidRPr="003D0B91">
        <w:t>r</w:t>
      </w:r>
      <w:r w:rsidR="002372EB">
        <w:t xml:space="preserve"> </w:t>
      </w:r>
      <w:r w:rsidR="00DD0E1F" w:rsidRPr="003D0B91">
        <w:t>el</w:t>
      </w:r>
      <w:r w:rsidR="002372EB">
        <w:t xml:space="preserve"> </w:t>
      </w:r>
      <w:r w:rsidR="00DD0E1F" w:rsidRPr="003D0B91">
        <w:t>marco</w:t>
      </w:r>
      <w:r w:rsidR="002372EB">
        <w:t xml:space="preserve"> </w:t>
      </w:r>
      <w:r w:rsidR="00DD0E1F" w:rsidRPr="003D0B91">
        <w:t>operativo</w:t>
      </w:r>
      <w:r w:rsidR="002372EB">
        <w:t xml:space="preserve"> </w:t>
      </w:r>
      <w:r w:rsidR="007102FD" w:rsidRPr="003D0B91">
        <w:t>orientado</w:t>
      </w:r>
      <w:r w:rsidR="002372EB">
        <w:t xml:space="preserve"> </w:t>
      </w:r>
      <w:r w:rsidR="007102FD" w:rsidRPr="003D0B91">
        <w:t>a</w:t>
      </w:r>
      <w:r w:rsidR="002372EB">
        <w:t xml:space="preserve"> </w:t>
      </w:r>
      <w:r w:rsidR="00DD0E1F" w:rsidRPr="003D0B91">
        <w:t>apoyar</w:t>
      </w:r>
      <w:r w:rsidR="002372EB">
        <w:t xml:space="preserve"> </w:t>
      </w:r>
      <w:r w:rsidR="00DD0E1F" w:rsidRPr="003D0B91">
        <w:t>la</w:t>
      </w:r>
      <w:r w:rsidR="002372EB">
        <w:t xml:space="preserve"> </w:t>
      </w:r>
      <w:r w:rsidR="00DD0E1F" w:rsidRPr="003D0B91">
        <w:t>mantención</w:t>
      </w:r>
      <w:r w:rsidR="002372EB">
        <w:t xml:space="preserve"> </w:t>
      </w:r>
      <w:r w:rsidR="00DD0E1F" w:rsidRPr="003D0B91">
        <w:t>y/o</w:t>
      </w:r>
      <w:r w:rsidR="002372EB">
        <w:t xml:space="preserve"> </w:t>
      </w:r>
      <w:r w:rsidR="00DD0E1F" w:rsidRPr="003D0B91">
        <w:t>potenciación</w:t>
      </w:r>
      <w:r w:rsidR="002372EB">
        <w:t xml:space="preserve"> </w:t>
      </w:r>
      <w:r w:rsidR="00DD0E1F" w:rsidRPr="003D0B91">
        <w:t>de</w:t>
      </w:r>
      <w:r w:rsidR="002372EB">
        <w:t xml:space="preserve"> </w:t>
      </w:r>
      <w:r w:rsidR="004A43DC">
        <w:t>la</w:t>
      </w:r>
      <w:r w:rsidR="002372EB">
        <w:t xml:space="preserve"> </w:t>
      </w:r>
      <w:r w:rsidR="004A43DC">
        <w:t>eficiencia</w:t>
      </w:r>
      <w:r w:rsidR="002372EB">
        <w:t xml:space="preserve"> </w:t>
      </w:r>
      <w:r w:rsidR="004A43DC">
        <w:t>energética</w:t>
      </w:r>
      <w:r w:rsidR="002372EB">
        <w:t xml:space="preserve"> </w:t>
      </w:r>
      <w:r w:rsidR="004A43DC">
        <w:t>según</w:t>
      </w:r>
      <w:r w:rsidR="002372EB">
        <w:t xml:space="preserve"> </w:t>
      </w:r>
      <w:r w:rsidR="004A43DC">
        <w:t>lo</w:t>
      </w:r>
      <w:r w:rsidR="002372EB">
        <w:t xml:space="preserve"> </w:t>
      </w:r>
      <w:r w:rsidRPr="003D0B91">
        <w:t>descrito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Pr="003D0B91">
        <w:t>.Pro/ExC</w:t>
      </w:r>
      <w:r w:rsidR="008E15A2" w:rsidRPr="003D0B91">
        <w:t>om/93/98,</w:t>
      </w:r>
      <w:r w:rsidR="002372EB">
        <w:t xml:space="preserve"> </w:t>
      </w:r>
      <w:r w:rsidR="008E15A2" w:rsidRPr="003D0B91">
        <w:t>el</w:t>
      </w:r>
      <w:r w:rsidR="002372EB">
        <w:t xml:space="preserve"> </w:t>
      </w:r>
      <w:r w:rsidR="008E15A2" w:rsidRPr="003D0B91">
        <w:t>que</w:t>
      </w:r>
      <w:r w:rsidR="002372EB">
        <w:t xml:space="preserve"> </w:t>
      </w:r>
      <w:r w:rsidR="008E15A2" w:rsidRPr="003D0B91">
        <w:t>se</w:t>
      </w:r>
      <w:r w:rsidR="002372EB">
        <w:t xml:space="preserve"> </w:t>
      </w:r>
      <w:r w:rsidR="008E15A2" w:rsidRPr="003D0B91">
        <w:t>encuentra</w:t>
      </w:r>
      <w:r w:rsidR="002372EB">
        <w:t xml:space="preserve"> </w:t>
      </w:r>
      <w:r w:rsidRPr="003D0B91">
        <w:t>disponible</w:t>
      </w:r>
      <w:r w:rsidR="002372EB">
        <w:t xml:space="preserve"> </w:t>
      </w:r>
      <w:r w:rsidRPr="003D0B91">
        <w:t>como</w:t>
      </w:r>
      <w:r w:rsidR="002372EB">
        <w:t xml:space="preserve"> </w:t>
      </w:r>
      <w:r w:rsidRPr="003D0B91">
        <w:t>referencia.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4D7916" w:rsidRPr="003D0B91">
        <w:t>UNEP/OzL</w:t>
      </w:r>
      <w:r w:rsidRPr="003D0B91">
        <w:t>.Pro/ExCom/94/61</w:t>
      </w:r>
      <w:r w:rsidR="002372EB">
        <w:t xml:space="preserve"> </w:t>
      </w:r>
      <w:r w:rsidR="00B51C15" w:rsidRPr="003D0B91">
        <w:t>consta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cinco</w:t>
      </w:r>
      <w:r w:rsidR="002372EB">
        <w:t xml:space="preserve"> </w:t>
      </w:r>
      <w:r w:rsidR="000A478E" w:rsidRPr="003D0B91">
        <w:t>partes</w:t>
      </w:r>
      <w:r w:rsidR="00BC5069">
        <w:t>: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inversión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fabricación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equipos,</w:t>
      </w:r>
      <w:r w:rsidR="002372EB">
        <w:t xml:space="preserve"> </w:t>
      </w:r>
      <w:r w:rsidR="008E1B6B" w:rsidRPr="003D0B91">
        <w:t>con</w:t>
      </w:r>
      <w:r w:rsidR="002372EB">
        <w:t xml:space="preserve"> </w:t>
      </w:r>
      <w:r w:rsidRPr="003D0B91">
        <w:t>detalles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metodología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cálculo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incentivos</w:t>
      </w:r>
      <w:r w:rsidR="002372EB">
        <w:t xml:space="preserve"> </w:t>
      </w:r>
      <w:r w:rsidR="000A478E" w:rsidRPr="003D0B91">
        <w:t>(Parte</w:t>
      </w:r>
      <w:r w:rsidR="002372EB">
        <w:t xml:space="preserve"> </w:t>
      </w:r>
      <w:r w:rsidRPr="003D0B91">
        <w:t>I);</w:t>
      </w:r>
      <w:r w:rsidR="002372EB">
        <w:t xml:space="preserve"> </w:t>
      </w:r>
      <w:r w:rsidRPr="003D0B91">
        <w:t>estimación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ganancias</w:t>
      </w:r>
      <w:r w:rsidR="002372EB">
        <w:t xml:space="preserve"> </w:t>
      </w:r>
      <w:r w:rsidR="00614A82" w:rsidRPr="003D0B91">
        <w:t>en</w:t>
      </w:r>
      <w:r w:rsidR="002372EB">
        <w:t xml:space="preserve"> </w:t>
      </w:r>
      <w:r w:rsidRPr="003D0B91">
        <w:t>eficiencia</w:t>
      </w:r>
      <w:r w:rsidR="002372EB">
        <w:t xml:space="preserve"> </w:t>
      </w:r>
      <w:r w:rsidRPr="003D0B91">
        <w:t>energética</w:t>
      </w:r>
      <w:r w:rsidR="002372EB">
        <w:t xml:space="preserve"> </w:t>
      </w:r>
      <w:r w:rsidR="003B4F87" w:rsidRPr="003D0B91">
        <w:t>expresadas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kWh/año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beneficios</w:t>
      </w:r>
      <w:r w:rsidR="002372EB">
        <w:t xml:space="preserve"> </w:t>
      </w:r>
      <w:r w:rsidRPr="003D0B91">
        <w:t>climáticos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="00F6269C" w:rsidRPr="003D0B91">
        <w:rPr>
          <w:rFonts w:eastAsia="MS Mincho"/>
        </w:rPr>
        <w:t>CO</w:t>
      </w:r>
      <w:r w:rsidR="00F6269C" w:rsidRPr="003D0B91">
        <w:rPr>
          <w:rFonts w:eastAsia="MS Mincho"/>
          <w:vertAlign w:val="subscript"/>
        </w:rPr>
        <w:t>2</w:t>
      </w:r>
      <w:r w:rsidR="002372EB">
        <w:t xml:space="preserve"> </w:t>
      </w:r>
      <w:r w:rsidRPr="003D0B91">
        <w:t>equivalente</w:t>
      </w:r>
      <w:r w:rsidR="002372EB">
        <w:t xml:space="preserve"> </w:t>
      </w:r>
      <w:r w:rsidR="000A478E" w:rsidRPr="003D0B91">
        <w:t>(Parte</w:t>
      </w:r>
      <w:r w:rsidR="002372EB">
        <w:t xml:space="preserve"> </w:t>
      </w:r>
      <w:r w:rsidRPr="003D0B91">
        <w:t>II);</w:t>
      </w:r>
      <w:r w:rsidR="002372EB">
        <w:t xml:space="preserve"> </w:t>
      </w:r>
      <w:r w:rsidRPr="003D0B91">
        <w:t>funciones</w:t>
      </w:r>
      <w:r w:rsidR="002372EB">
        <w:t xml:space="preserve"> </w:t>
      </w:r>
      <w:r w:rsidRPr="003D0B91">
        <w:t>específicas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="0043689E" w:rsidRPr="003D0B91">
        <w:t>oficinas</w:t>
      </w:r>
      <w:r w:rsidR="002372EB">
        <w:t xml:space="preserve"> </w:t>
      </w:r>
      <w:r w:rsidRPr="003D0B91">
        <w:t>nacionales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ozono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="00EF4B77" w:rsidRPr="003D0B91">
        <w:t>entes</w:t>
      </w:r>
      <w:r w:rsidR="002372EB">
        <w:t xml:space="preserve"> </w:t>
      </w:r>
      <w:r w:rsidR="00EF4B77" w:rsidRPr="003D0B91">
        <w:t>reguladores</w:t>
      </w:r>
      <w:r w:rsidR="002372EB">
        <w:t xml:space="preserve"> </w:t>
      </w:r>
      <w:r w:rsidR="00EF4B77"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eficiencia</w:t>
      </w:r>
      <w:r w:rsidR="002372EB">
        <w:t xml:space="preserve"> </w:t>
      </w:r>
      <w:r w:rsidRPr="003D0B91">
        <w:t>energética</w:t>
      </w:r>
      <w:r w:rsidR="002372EB">
        <w:t xml:space="preserve"> </w:t>
      </w:r>
      <w:r w:rsidR="000A478E" w:rsidRPr="003D0B91">
        <w:t>(Parte</w:t>
      </w:r>
      <w:r w:rsidR="002372EB">
        <w:t xml:space="preserve"> </w:t>
      </w:r>
      <w:r w:rsidRPr="003D0B91">
        <w:t>III);</w:t>
      </w:r>
      <w:r w:rsidR="002372EB">
        <w:t xml:space="preserve"> </w:t>
      </w:r>
      <w:r w:rsidRPr="003D0B91">
        <w:t>oper</w:t>
      </w:r>
      <w:r w:rsidR="00EF6616" w:rsidRPr="003D0B91">
        <w:t>ativización</w:t>
      </w:r>
      <w:r w:rsidR="002372EB">
        <w:t xml:space="preserve"> </w:t>
      </w:r>
      <w:r w:rsidR="00EF6616" w:rsidRPr="003D0B91">
        <w:t>de</w:t>
      </w:r>
      <w:r w:rsidR="002372EB">
        <w:t xml:space="preserve"> </w:t>
      </w:r>
      <w:r w:rsidR="00B93C1C">
        <w:t>los</w:t>
      </w:r>
      <w:r w:rsidR="002372EB">
        <w:t xml:space="preserve"> </w:t>
      </w:r>
      <w:r w:rsidR="00B93C1C">
        <w:t>fondos</w:t>
      </w:r>
      <w:r w:rsidR="002372EB">
        <w:t xml:space="preserve"> </w:t>
      </w:r>
      <w:r w:rsidR="00B93C1C">
        <w:t>rotatorios</w:t>
      </w:r>
      <w:r w:rsidR="002372EB">
        <w:t xml:space="preserve"> </w:t>
      </w:r>
      <w:r w:rsidR="004C0940">
        <w:t>para</w:t>
      </w:r>
      <w:r w:rsidR="002372EB">
        <w:t xml:space="preserve"> </w:t>
      </w:r>
      <w:r w:rsidRPr="003D0B91">
        <w:t>eficiencia</w:t>
      </w:r>
      <w:r w:rsidR="002372EB">
        <w:t xml:space="preserve"> </w:t>
      </w:r>
      <w:r w:rsidRPr="003D0B91">
        <w:t>energética</w:t>
      </w:r>
      <w:r w:rsidR="002372EB">
        <w:t xml:space="preserve"> </w:t>
      </w:r>
      <w:r w:rsidRPr="003D0B91">
        <w:t>durante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reducción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HFC</w:t>
      </w:r>
      <w:r w:rsidR="002372EB">
        <w:t xml:space="preserve"> </w:t>
      </w:r>
      <w:r w:rsidR="000A478E" w:rsidRPr="003D0B91">
        <w:t>(Parte</w:t>
      </w:r>
      <w:r w:rsidR="002372EB">
        <w:t xml:space="preserve"> </w:t>
      </w:r>
      <w:r w:rsidR="001859D7" w:rsidRPr="003D0B91">
        <w:t>IV),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una</w:t>
      </w:r>
      <w:r w:rsidR="002372EB">
        <w:t xml:space="preserve"> </w:t>
      </w:r>
      <w:r w:rsidRPr="003D0B91">
        <w:t>recomendación.</w:t>
      </w:r>
      <w:r w:rsidR="002372EB">
        <w:t xml:space="preserve"> </w:t>
      </w:r>
      <w:r w:rsidRPr="003D0B91">
        <w:t>E</w:t>
      </w:r>
      <w:r w:rsidR="00785A03">
        <w:t>n</w:t>
      </w:r>
      <w:r w:rsidR="002372EB">
        <w:t xml:space="preserve"> </w:t>
      </w:r>
      <w:r w:rsidR="00785A03">
        <w:t>e</w:t>
      </w:r>
      <w:r w:rsidRPr="003D0B91">
        <w:t>l</w:t>
      </w:r>
      <w:r w:rsidR="002372EB">
        <w:t xml:space="preserve"> </w:t>
      </w:r>
      <w:r w:rsidRPr="003D0B91">
        <w:t>addendum</w:t>
      </w:r>
      <w:r w:rsidR="002372EB">
        <w:t xml:space="preserve"> </w:t>
      </w:r>
      <w:r w:rsidRPr="003D0B91">
        <w:t>(</w:t>
      </w:r>
      <w:r w:rsidR="004D7916" w:rsidRPr="003D0B91">
        <w:t>UNEP/OzL</w:t>
      </w:r>
      <w:r w:rsidRPr="003D0B91">
        <w:t>.Pro/ExCom/94/61/Add.1)</w:t>
      </w:r>
      <w:r w:rsidR="002372EB">
        <w:t xml:space="preserve"> </w:t>
      </w:r>
      <w:r w:rsidR="00785A03">
        <w:t>se</w:t>
      </w:r>
      <w:r w:rsidR="002372EB">
        <w:t xml:space="preserve"> </w:t>
      </w:r>
      <w:r w:rsidR="00702ABC" w:rsidRPr="003D0B91">
        <w:t>presenta</w:t>
      </w:r>
      <w:r w:rsidR="002372EB">
        <w:t xml:space="preserve"> </w:t>
      </w:r>
      <w:r w:rsidR="00702ABC" w:rsidRPr="003D0B91">
        <w:t>un</w:t>
      </w:r>
      <w:r w:rsidR="002372EB">
        <w:t xml:space="preserve"> </w:t>
      </w:r>
      <w:r w:rsidR="00785A03">
        <w:t>caso</w:t>
      </w:r>
      <w:r w:rsidR="002372EB">
        <w:t xml:space="preserve"> </w:t>
      </w:r>
      <w:r w:rsidR="00702ABC" w:rsidRPr="003D0B91">
        <w:t>hipotético</w:t>
      </w:r>
      <w:r w:rsidR="002372EB">
        <w:t xml:space="preserve"> </w:t>
      </w:r>
      <w:r w:rsidR="00702ABC" w:rsidRPr="003D0B91">
        <w:t>que</w:t>
      </w:r>
      <w:r w:rsidR="002372EB">
        <w:t xml:space="preserve"> </w:t>
      </w:r>
      <w:r w:rsidRPr="003D0B91">
        <w:t>ilustra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cálculo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metodología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incentivos</w:t>
      </w:r>
      <w:r w:rsidR="002372EB">
        <w:t xml:space="preserve"> </w:t>
      </w:r>
      <w:r w:rsidR="00A01B9D"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B81F41" w:rsidRPr="003D0B91">
        <w:t>manufactura</w:t>
      </w:r>
      <w:r w:rsidRPr="003D0B91">
        <w:t>.</w:t>
      </w:r>
    </w:p>
    <w:p w14:paraId="6D4AF80D" w14:textId="71425783" w:rsidR="00185512" w:rsidRPr="003D0B91" w:rsidRDefault="005F5B9B" w:rsidP="00185512">
      <w:pPr>
        <w:keepNext/>
        <w:keepLines/>
        <w:widowControl w:val="0"/>
        <w:spacing w:after="240"/>
        <w:ind w:left="720"/>
        <w:outlineLvl w:val="2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3517D6A0" w14:textId="446DECB6" w:rsidR="00E741EC" w:rsidRPr="003D0B91" w:rsidRDefault="00B05242" w:rsidP="0020496A">
      <w:pPr>
        <w:keepNext/>
        <w:keepLines/>
        <w:numPr>
          <w:ilvl w:val="0"/>
          <w:numId w:val="13"/>
        </w:numPr>
        <w:contextualSpacing/>
        <w:outlineLvl w:val="2"/>
      </w:pPr>
      <w:r w:rsidRPr="003D0B91">
        <w:t>Considerar</w:t>
      </w:r>
      <w:r w:rsidR="002372EB">
        <w:t xml:space="preserve"> </w:t>
      </w:r>
      <w:r w:rsidR="00F40197" w:rsidRPr="00F40197">
        <w:t xml:space="preserve">futuras </w:t>
      </w:r>
      <w:r w:rsidR="009F2C32">
        <w:t xml:space="preserve">opciones </w:t>
      </w:r>
      <w:r w:rsidR="00DC3A1A" w:rsidRPr="003D0B91">
        <w:t>para</w:t>
      </w:r>
      <w:r w:rsidR="002372EB">
        <w:t xml:space="preserve"> </w:t>
      </w:r>
      <w:r w:rsidR="00DC3A1A" w:rsidRPr="003D0B91">
        <w:t>el</w:t>
      </w:r>
      <w:r w:rsidR="002372EB">
        <w:t xml:space="preserve"> </w:t>
      </w:r>
      <w:r w:rsidR="00DC3A1A" w:rsidRPr="003D0B91">
        <w:t>marco</w:t>
      </w:r>
      <w:r w:rsidR="002372EB">
        <w:t xml:space="preserve"> </w:t>
      </w:r>
      <w:r w:rsidR="00DC3A1A" w:rsidRPr="003D0B91">
        <w:t>operativo</w:t>
      </w:r>
      <w:r w:rsidR="002372EB">
        <w:t xml:space="preserve"> </w:t>
      </w:r>
      <w:r w:rsidR="00DC3A1A" w:rsidRPr="003D0B91">
        <w:t>de</w:t>
      </w:r>
      <w:r w:rsidR="002372EB">
        <w:t xml:space="preserve"> </w:t>
      </w:r>
      <w:r w:rsidR="00DC3A1A" w:rsidRPr="003D0B91">
        <w:t>mantención</w:t>
      </w:r>
      <w:r w:rsidR="002372EB">
        <w:t xml:space="preserve"> </w:t>
      </w:r>
      <w:r w:rsidR="00DC3A1A" w:rsidRPr="003D0B91">
        <w:t>y/o</w:t>
      </w:r>
      <w:r w:rsidR="002372EB">
        <w:t xml:space="preserve"> </w:t>
      </w:r>
      <w:r w:rsidR="00DC3A1A" w:rsidRPr="003D0B91">
        <w:t>potenciación</w:t>
      </w:r>
      <w:r w:rsidR="002372EB">
        <w:t xml:space="preserve"> </w:t>
      </w:r>
      <w:r w:rsidR="00DC3A1A" w:rsidRPr="003D0B91">
        <w:t>de</w:t>
      </w:r>
      <w:r w:rsidR="002372EB">
        <w:t xml:space="preserve"> </w:t>
      </w:r>
      <w:r w:rsidR="00DC3A1A" w:rsidRPr="003D0B91">
        <w:t>la</w:t>
      </w:r>
      <w:r w:rsidR="002372EB">
        <w:t xml:space="preserve"> </w:t>
      </w:r>
      <w:r w:rsidR="00DC3A1A" w:rsidRPr="003D0B91">
        <w:t>eficiencia</w:t>
      </w:r>
      <w:r w:rsidR="002372EB">
        <w:t xml:space="preserve"> </w:t>
      </w:r>
      <w:r w:rsidR="00DC3A1A" w:rsidRPr="003D0B91">
        <w:t>energética</w:t>
      </w:r>
      <w:r w:rsidR="002372EB">
        <w:t xml:space="preserve"> </w:t>
      </w:r>
      <w:r w:rsidR="00EF17B4">
        <w:t>durante</w:t>
      </w:r>
      <w:r w:rsidR="002372EB">
        <w:t xml:space="preserve"> </w:t>
      </w:r>
      <w:r w:rsidR="00EF17B4">
        <w:t>la</w:t>
      </w:r>
      <w:r w:rsidR="002372EB">
        <w:t xml:space="preserve"> </w:t>
      </w:r>
      <w:r w:rsidR="00EF17B4">
        <w:t>reducción</w:t>
      </w:r>
      <w:r w:rsidR="002372EB">
        <w:t xml:space="preserve"> </w:t>
      </w:r>
      <w:r w:rsidR="00EF17B4">
        <w:t>de</w:t>
      </w:r>
      <w:r w:rsidR="002372EB">
        <w:t xml:space="preserve"> </w:t>
      </w:r>
      <w:r w:rsidR="00EF17B4">
        <w:t>los</w:t>
      </w:r>
      <w:r w:rsidR="002372EB">
        <w:t xml:space="preserve"> </w:t>
      </w:r>
      <w:r w:rsidR="00EF17B4">
        <w:t>HFC</w:t>
      </w:r>
    </w:p>
    <w:p w14:paraId="133FD05E" w14:textId="77777777" w:rsidR="00FE4CAF" w:rsidRPr="003D0B91" w:rsidRDefault="00FE4CAF" w:rsidP="00FE4CAF">
      <w:pPr>
        <w:keepNext/>
        <w:keepLines/>
        <w:ind w:left="1440"/>
        <w:contextualSpacing/>
        <w:outlineLvl w:val="2"/>
      </w:pPr>
    </w:p>
    <w:p w14:paraId="5EF66E46" w14:textId="1A9C9331" w:rsidR="00185512" w:rsidRPr="00250D2F" w:rsidRDefault="003D608E" w:rsidP="00185512">
      <w:pPr>
        <w:widowControl w:val="0"/>
        <w:spacing w:after="240"/>
        <w:ind w:left="720"/>
        <w:outlineLvl w:val="2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093AA0" w:rsidRPr="00093AA0">
        <w:t>:</w:t>
      </w:r>
    </w:p>
    <w:p w14:paraId="2F7C110A" w14:textId="4C06DF11" w:rsidR="00806A51" w:rsidRPr="003D0B91" w:rsidRDefault="000762CD" w:rsidP="00784322">
      <w:pPr>
        <w:pStyle w:val="Heading2"/>
        <w:numPr>
          <w:ilvl w:val="1"/>
          <w:numId w:val="28"/>
        </w:numPr>
      </w:pPr>
      <w:r w:rsidRPr="003D0B91">
        <w:t>Tomar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información</w:t>
      </w:r>
      <w:r w:rsidR="002372EB">
        <w:t xml:space="preserve"> </w:t>
      </w:r>
      <w:r w:rsidRPr="003D0B91">
        <w:t>proporcionada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UNEP/OzL.Pro/ExCom/94/61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profundiza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marco</w:t>
      </w:r>
      <w:r w:rsidR="002372EB">
        <w:t xml:space="preserve"> </w:t>
      </w:r>
      <w:r w:rsidRPr="003D0B91">
        <w:t>operativo</w:t>
      </w:r>
      <w:r w:rsidR="002372EB">
        <w:t xml:space="preserve"> </w:t>
      </w:r>
      <w:r w:rsidR="00BD27C1" w:rsidRPr="003D0B91">
        <w:t>de</w:t>
      </w:r>
      <w:r w:rsidR="002372EB">
        <w:t xml:space="preserve"> </w:t>
      </w:r>
      <w:r w:rsidR="00BD27C1" w:rsidRPr="003D0B91">
        <w:t>apoyo</w:t>
      </w:r>
      <w:r w:rsidR="002372EB">
        <w:t xml:space="preserve"> </w:t>
      </w:r>
      <w:r w:rsidR="00BD27C1"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mantención</w:t>
      </w:r>
      <w:r w:rsidR="002372EB">
        <w:t xml:space="preserve"> </w:t>
      </w:r>
      <w:r w:rsidRPr="003D0B91">
        <w:t>y/o</w:t>
      </w:r>
      <w:r w:rsidR="002372EB">
        <w:t xml:space="preserve"> </w:t>
      </w:r>
      <w:r w:rsidRPr="003D0B91">
        <w:t>mejora</w:t>
      </w:r>
      <w:r w:rsidR="002372EB">
        <w:t xml:space="preserve"> </w:t>
      </w:r>
      <w:r w:rsidR="00467482"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eficiencia</w:t>
      </w:r>
      <w:r w:rsidR="002372EB">
        <w:t xml:space="preserve"> </w:t>
      </w:r>
      <w:r w:rsidRPr="003D0B91">
        <w:t>energética</w:t>
      </w:r>
      <w:r w:rsidR="002372EB">
        <w:t xml:space="preserve"> </w:t>
      </w:r>
      <w:r w:rsidRPr="003D0B91">
        <w:t>descrit</w:t>
      </w:r>
      <w:r w:rsidR="00234A37" w:rsidRPr="003D0B91">
        <w:t>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UNEP/OzL.Pro/ExCom/93/98</w:t>
      </w:r>
      <w:r w:rsidR="002372EB">
        <w:t xml:space="preserve"> </w:t>
      </w:r>
      <w:r w:rsidR="00F665A5" w:rsidRPr="003D0B91">
        <w:t>y</w:t>
      </w:r>
      <w:r w:rsidR="002372EB">
        <w:t xml:space="preserve"> </w:t>
      </w:r>
      <w:r w:rsidR="00F665A5" w:rsidRPr="003D0B91">
        <w:t>que</w:t>
      </w:r>
      <w:r w:rsidR="002372EB">
        <w:t xml:space="preserve"> </w:t>
      </w:r>
      <w:r w:rsidR="00F665A5" w:rsidRPr="003D0B91">
        <w:t>cubre</w:t>
      </w:r>
      <w:r w:rsidR="002372EB">
        <w:t xml:space="preserve"> </w:t>
      </w:r>
      <w:r w:rsidR="00943B22">
        <w:t>los</w:t>
      </w:r>
      <w:r w:rsidR="002372EB">
        <w:t xml:space="preserve"> </w:t>
      </w:r>
      <w:r w:rsidRPr="003D0B91">
        <w:t>aspectos</w:t>
      </w:r>
      <w:r w:rsidR="002372EB">
        <w:t xml:space="preserve"> </w:t>
      </w:r>
      <w:r w:rsidRPr="003D0B91">
        <w:t>mencionados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decisión</w:t>
      </w:r>
      <w:r w:rsidR="002372EB">
        <w:t xml:space="preserve"> </w:t>
      </w:r>
      <w:r w:rsidRPr="003D0B91">
        <w:t>93/93</w:t>
      </w:r>
      <w:r w:rsidR="002372EB">
        <w:t xml:space="preserve"> </w:t>
      </w:r>
      <w:r w:rsidRPr="003D0B91">
        <w:t>d);</w:t>
      </w:r>
    </w:p>
    <w:p w14:paraId="45A666ED" w14:textId="72BF470A" w:rsidR="00806A51" w:rsidRPr="003D0B91" w:rsidRDefault="008E6291" w:rsidP="0020496A">
      <w:pPr>
        <w:pStyle w:val="Heading2"/>
        <w:numPr>
          <w:ilvl w:val="1"/>
          <w:numId w:val="8"/>
        </w:numPr>
      </w:pPr>
      <w:r w:rsidRPr="003D0B91">
        <w:t>Considerar</w:t>
      </w:r>
      <w:r w:rsidR="007C048D" w:rsidRPr="003D0B91">
        <w:t>:</w:t>
      </w:r>
    </w:p>
    <w:p w14:paraId="331469CB" w14:textId="29613708" w:rsidR="00757517" w:rsidRPr="003D0B91" w:rsidRDefault="00106F45" w:rsidP="003F27F8">
      <w:pPr>
        <w:pStyle w:val="Heading3"/>
        <w:numPr>
          <w:ilvl w:val="2"/>
          <w:numId w:val="45"/>
        </w:numPr>
      </w:pPr>
      <w:r w:rsidRPr="003D0B91">
        <w:t>La</w:t>
      </w:r>
      <w:r w:rsidR="002372EB">
        <w:t xml:space="preserve"> </w:t>
      </w:r>
      <w:r w:rsidRPr="003D0B91">
        <w:t>posibilidad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utilizar</w:t>
      </w:r>
      <w:r w:rsidR="002372EB">
        <w:t xml:space="preserve"> </w:t>
      </w:r>
      <w:r w:rsidR="00757517" w:rsidRPr="003D0B91">
        <w:t>el</w:t>
      </w:r>
      <w:r w:rsidR="002372EB">
        <w:t xml:space="preserve"> </w:t>
      </w:r>
      <w:r w:rsidR="00757517" w:rsidRPr="003D0B91">
        <w:t>marco</w:t>
      </w:r>
      <w:r w:rsidR="002372EB">
        <w:t xml:space="preserve"> </w:t>
      </w:r>
      <w:r w:rsidR="00757517" w:rsidRPr="003D0B91">
        <w:t>operativo</w:t>
      </w:r>
      <w:r w:rsidR="002372EB">
        <w:t xml:space="preserve"> </w:t>
      </w:r>
      <w:r w:rsidR="00757517" w:rsidRPr="003D0B91">
        <w:t>sobre</w:t>
      </w:r>
      <w:r w:rsidR="002372EB">
        <w:t xml:space="preserve"> </w:t>
      </w:r>
      <w:r w:rsidR="00757517" w:rsidRPr="003D0B91">
        <w:t>eficiencia</w:t>
      </w:r>
      <w:r w:rsidR="002372EB">
        <w:t xml:space="preserve"> </w:t>
      </w:r>
      <w:r w:rsidR="00757517" w:rsidRPr="003D0B91">
        <w:t>energética</w:t>
      </w:r>
      <w:r w:rsidR="002372EB">
        <w:t xml:space="preserve"> </w:t>
      </w:r>
      <w:r w:rsidR="00757517" w:rsidRPr="003D0B91">
        <w:t>durante</w:t>
      </w:r>
      <w:r w:rsidR="002372EB">
        <w:t xml:space="preserve"> </w:t>
      </w:r>
      <w:r w:rsidR="00757517" w:rsidRPr="003D0B91">
        <w:t>la</w:t>
      </w:r>
      <w:r w:rsidR="002372EB">
        <w:t xml:space="preserve"> </w:t>
      </w:r>
      <w:r w:rsidR="00757517" w:rsidRPr="003D0B91">
        <w:t>reducción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los</w:t>
      </w:r>
      <w:r w:rsidR="002372EB">
        <w:t xml:space="preserve"> </w:t>
      </w:r>
      <w:r w:rsidR="00757517" w:rsidRPr="003D0B91">
        <w:t>HFC</w:t>
      </w:r>
      <w:r w:rsidR="002372EB">
        <w:t xml:space="preserve"> </w:t>
      </w:r>
      <w:r w:rsidR="00E30987">
        <w:t>de</w:t>
      </w:r>
      <w:r w:rsidR="002372EB">
        <w:t xml:space="preserve"> </w:t>
      </w:r>
      <w:r w:rsidR="00E30987">
        <w:t>que</w:t>
      </w:r>
      <w:r w:rsidR="002372EB">
        <w:t xml:space="preserve"> </w:t>
      </w:r>
      <w:r w:rsidR="00E30987">
        <w:t>tratan</w:t>
      </w:r>
      <w:r w:rsidR="002372EB">
        <w:t xml:space="preserve"> </w:t>
      </w:r>
      <w:r w:rsidR="00757517" w:rsidRPr="003D0B91">
        <w:t>los</w:t>
      </w:r>
      <w:r w:rsidR="002372EB">
        <w:t xml:space="preserve"> </w:t>
      </w:r>
      <w:r w:rsidR="00757517" w:rsidRPr="003D0B91">
        <w:t>párrafos</w:t>
      </w:r>
      <w:r w:rsidR="002372EB">
        <w:t xml:space="preserve"> </w:t>
      </w:r>
      <w:r w:rsidR="00757517" w:rsidRPr="003D0B91">
        <w:t>8</w:t>
      </w:r>
      <w:r w:rsidR="002372EB">
        <w:t xml:space="preserve"> </w:t>
      </w:r>
      <w:r w:rsidR="00757517" w:rsidRPr="003D0B91">
        <w:t>a</w:t>
      </w:r>
      <w:r w:rsidR="002372EB">
        <w:t xml:space="preserve"> </w:t>
      </w:r>
      <w:r w:rsidR="00757517" w:rsidRPr="003D0B91">
        <w:t>38</w:t>
      </w:r>
      <w:r w:rsidR="002372EB">
        <w:t xml:space="preserve"> </w:t>
      </w:r>
      <w:r w:rsidR="00757517" w:rsidRPr="003D0B91">
        <w:t>del</w:t>
      </w:r>
      <w:r w:rsidR="002372EB">
        <w:t xml:space="preserve"> </w:t>
      </w:r>
      <w:r w:rsidR="00757517" w:rsidRPr="003D0B91">
        <w:t>documento</w:t>
      </w:r>
      <w:r w:rsidR="002372EB">
        <w:t xml:space="preserve"> </w:t>
      </w:r>
      <w:r w:rsidR="00E55F9B" w:rsidRPr="003D0B91">
        <w:t>a</w:t>
      </w:r>
      <w:r w:rsidR="002372EB">
        <w:t xml:space="preserve"> </w:t>
      </w:r>
      <w:r w:rsidR="00757517" w:rsidRPr="003D0B91">
        <w:t>que</w:t>
      </w:r>
      <w:r w:rsidR="002372EB">
        <w:t xml:space="preserve"> </w:t>
      </w:r>
      <w:r w:rsidR="00757517" w:rsidRPr="003D0B91">
        <w:t>se</w:t>
      </w:r>
      <w:r w:rsidR="002372EB">
        <w:t xml:space="preserve"> </w:t>
      </w:r>
      <w:r w:rsidR="00E55F9B" w:rsidRPr="003D0B91">
        <w:t>refiere</w:t>
      </w:r>
      <w:r w:rsidR="002372EB">
        <w:t xml:space="preserve"> </w:t>
      </w:r>
      <w:r w:rsidR="00757517" w:rsidRPr="003D0B91">
        <w:t>el</w:t>
      </w:r>
      <w:r w:rsidR="002372EB">
        <w:t xml:space="preserve"> </w:t>
      </w:r>
      <w:r w:rsidR="00757517" w:rsidRPr="003D0B91">
        <w:t>párrafo</w:t>
      </w:r>
      <w:r w:rsidR="002372EB">
        <w:t xml:space="preserve"> </w:t>
      </w:r>
      <w:r w:rsidR="00757517" w:rsidRPr="003D0B91">
        <w:t>a)</w:t>
      </w:r>
      <w:r w:rsidR="002372EB">
        <w:t xml:space="preserve"> </w:t>
      </w:r>
      <w:r w:rsidR="00757517" w:rsidRPr="003D0B91">
        <w:t>anterior</w:t>
      </w:r>
      <w:r w:rsidR="002372EB">
        <w:t xml:space="preserve"> </w:t>
      </w:r>
      <w:r w:rsidR="00757517" w:rsidRPr="003D0B91">
        <w:t>para</w:t>
      </w:r>
      <w:r w:rsidR="002372EB">
        <w:t xml:space="preserve"> </w:t>
      </w:r>
      <w:r w:rsidR="00757517" w:rsidRPr="003D0B91">
        <w:t>proyectos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mejora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la</w:t>
      </w:r>
      <w:r w:rsidR="002372EB">
        <w:t xml:space="preserve"> </w:t>
      </w:r>
      <w:r w:rsidR="00757517" w:rsidRPr="003D0B91">
        <w:t>eficiencia</w:t>
      </w:r>
      <w:r w:rsidR="002372EB">
        <w:t xml:space="preserve"> </w:t>
      </w:r>
      <w:r w:rsidR="00757517" w:rsidRPr="003D0B91">
        <w:t>energética</w:t>
      </w:r>
      <w:r w:rsidR="002372EB">
        <w:t xml:space="preserve"> </w:t>
      </w:r>
      <w:r w:rsidR="00AD1B95">
        <w:t>durante</w:t>
      </w:r>
      <w:r w:rsidR="002372EB">
        <w:t xml:space="preserve"> </w:t>
      </w:r>
      <w:r w:rsidR="00757517" w:rsidRPr="003D0B91">
        <w:t>la</w:t>
      </w:r>
      <w:r w:rsidR="002372EB">
        <w:t xml:space="preserve"> </w:t>
      </w:r>
      <w:r w:rsidR="00757517" w:rsidRPr="003D0B91">
        <w:t>fabricación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refrigeradores</w:t>
      </w:r>
      <w:r w:rsidR="002372EB">
        <w:t xml:space="preserve"> </w:t>
      </w:r>
      <w:r w:rsidR="00757517" w:rsidRPr="003D0B91">
        <w:t>residenciales,</w:t>
      </w:r>
      <w:r w:rsidR="002372EB">
        <w:t xml:space="preserve"> </w:t>
      </w:r>
      <w:r w:rsidR="00757517" w:rsidRPr="003D0B91">
        <w:t>refrigeración</w:t>
      </w:r>
      <w:r w:rsidR="002372EB">
        <w:t xml:space="preserve"> </w:t>
      </w:r>
      <w:r w:rsidR="00757517" w:rsidRPr="003D0B91">
        <w:t>comercial</w:t>
      </w:r>
      <w:r w:rsidR="002372EB">
        <w:t xml:space="preserve"> - </w:t>
      </w:r>
      <w:r w:rsidR="00757517" w:rsidRPr="003D0B91">
        <w:t>vitrinas,</w:t>
      </w:r>
      <w:r w:rsidR="002372EB">
        <w:t xml:space="preserve"> </w:t>
      </w:r>
      <w:r w:rsidR="00757517" w:rsidRPr="003D0B91">
        <w:t>refrigeración</w:t>
      </w:r>
      <w:r w:rsidR="002372EB">
        <w:t xml:space="preserve"> </w:t>
      </w:r>
      <w:r w:rsidR="00757517" w:rsidRPr="003D0B91">
        <w:t>comercial</w:t>
      </w:r>
      <w:r w:rsidR="002372EB">
        <w:t xml:space="preserve"> - </w:t>
      </w:r>
      <w:r w:rsidR="00757517" w:rsidRPr="003D0B91">
        <w:t>congeladores</w:t>
      </w:r>
      <w:r w:rsidR="002372EB">
        <w:t xml:space="preserve"> </w:t>
      </w:r>
      <w:r w:rsidR="00757517" w:rsidRPr="003D0B91">
        <w:t>horizontales</w:t>
      </w:r>
      <w:r w:rsidR="002372EB">
        <w:t xml:space="preserve"> </w:t>
      </w:r>
      <w:r w:rsidR="00A2262B" w:rsidRPr="003D0B91">
        <w:t>y</w:t>
      </w:r>
      <w:r w:rsidR="002372EB">
        <w:t xml:space="preserve"> </w:t>
      </w:r>
      <w:r w:rsidR="00757517" w:rsidRPr="003D0B91">
        <w:t>climatizadores</w:t>
      </w:r>
      <w:r w:rsidR="002372EB">
        <w:t xml:space="preserve"> </w:t>
      </w:r>
      <w:r w:rsidR="00A2262B" w:rsidRPr="003D0B91">
        <w:t>residenciales</w:t>
      </w:r>
      <w:r w:rsidR="002372EB">
        <w:t xml:space="preserve"> </w:t>
      </w:r>
      <w:r w:rsidR="00757517" w:rsidRPr="003D0B91">
        <w:t>y</w:t>
      </w:r>
      <w:r w:rsidR="002372EB">
        <w:t xml:space="preserve"> </w:t>
      </w:r>
      <w:r w:rsidR="00757517" w:rsidRPr="003D0B91">
        <w:t>comerciales,</w:t>
      </w:r>
      <w:r w:rsidR="002372EB">
        <w:t xml:space="preserve"> </w:t>
      </w:r>
      <w:r w:rsidR="00757517" w:rsidRPr="003D0B91">
        <w:t>incluyendo</w:t>
      </w:r>
      <w:r w:rsidR="002372EB">
        <w:t xml:space="preserve"> </w:t>
      </w:r>
      <w:r w:rsidR="00757517" w:rsidRPr="003D0B91">
        <w:t>cualquier</w:t>
      </w:r>
      <w:r w:rsidR="002372EB">
        <w:t xml:space="preserve"> </w:t>
      </w:r>
      <w:r w:rsidR="00757517" w:rsidRPr="003D0B91">
        <w:t>proyecto</w:t>
      </w:r>
      <w:r w:rsidR="002372EB">
        <w:t xml:space="preserve"> </w:t>
      </w:r>
      <w:r w:rsidR="000620E9" w:rsidRPr="003D0B91">
        <w:t>piloto</w:t>
      </w:r>
      <w:r w:rsidR="002372EB">
        <w:t xml:space="preserve"> </w:t>
      </w:r>
      <w:r w:rsidR="00757517" w:rsidRPr="003D0B91">
        <w:t>conforme</w:t>
      </w:r>
      <w:r w:rsidR="002372EB">
        <w:t xml:space="preserve"> </w:t>
      </w:r>
      <w:r w:rsidR="00757517" w:rsidRPr="003D0B91">
        <w:t>a</w:t>
      </w:r>
      <w:r w:rsidR="002372EB">
        <w:t xml:space="preserve"> </w:t>
      </w:r>
      <w:r w:rsidR="00757517" w:rsidRPr="003D0B91">
        <w:t>la</w:t>
      </w:r>
      <w:r w:rsidR="002372EB">
        <w:t xml:space="preserve"> </w:t>
      </w:r>
      <w:r w:rsidR="00757517" w:rsidRPr="003D0B91">
        <w:t>decisión</w:t>
      </w:r>
      <w:r w:rsidR="002372EB">
        <w:t xml:space="preserve"> </w:t>
      </w:r>
      <w:r w:rsidR="00757517" w:rsidRPr="003D0B91">
        <w:t>91/65</w:t>
      </w:r>
      <w:r w:rsidR="002372EB">
        <w:t xml:space="preserve"> </w:t>
      </w:r>
      <w:r w:rsidR="00757517" w:rsidRPr="003D0B91">
        <w:t>para</w:t>
      </w:r>
      <w:r w:rsidR="002372EB">
        <w:t xml:space="preserve"> </w:t>
      </w:r>
      <w:r w:rsidR="00757517" w:rsidRPr="003D0B91">
        <w:t>la</w:t>
      </w:r>
      <w:r w:rsidR="002372EB">
        <w:t xml:space="preserve"> </w:t>
      </w:r>
      <w:r w:rsidR="00757517" w:rsidRPr="003D0B91">
        <w:t>fabricación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dichos</w:t>
      </w:r>
      <w:r w:rsidR="002372EB">
        <w:t xml:space="preserve"> </w:t>
      </w:r>
      <w:r w:rsidR="00757517" w:rsidRPr="003D0B91">
        <w:t>equipos,</w:t>
      </w:r>
      <w:r w:rsidR="002372EB">
        <w:t xml:space="preserve"> </w:t>
      </w:r>
      <w:r w:rsidR="00F32A2D">
        <w:t>durante</w:t>
      </w:r>
      <w:r w:rsidR="002372EB">
        <w:t xml:space="preserve"> </w:t>
      </w:r>
      <w:r w:rsidR="00757517" w:rsidRPr="003D0B91">
        <w:t>un</w:t>
      </w:r>
      <w:r w:rsidR="002372EB">
        <w:t xml:space="preserve"> </w:t>
      </w:r>
      <w:r w:rsidR="00757517" w:rsidRPr="003D0B91">
        <w:t>período</w:t>
      </w:r>
      <w:r w:rsidR="002372EB">
        <w:t xml:space="preserve"> </w:t>
      </w:r>
      <w:r w:rsidR="00757517" w:rsidRPr="003D0B91">
        <w:t>inicial</w:t>
      </w:r>
      <w:r w:rsidR="002372EB">
        <w:t xml:space="preserve"> </w:t>
      </w:r>
      <w:r w:rsidR="00757517" w:rsidRPr="003D0B91">
        <w:t>de</w:t>
      </w:r>
      <w:r w:rsidR="002372EB">
        <w:t xml:space="preserve"> </w:t>
      </w:r>
      <w:r w:rsidR="00757517" w:rsidRPr="003D0B91">
        <w:t>[tres</w:t>
      </w:r>
      <w:r w:rsidR="002372EB">
        <w:t xml:space="preserve"> </w:t>
      </w:r>
      <w:r w:rsidR="00757517" w:rsidRPr="003D0B91">
        <w:t>años];</w:t>
      </w:r>
    </w:p>
    <w:p w14:paraId="4E5652E8" w14:textId="42E88BC5" w:rsidR="00806A51" w:rsidRPr="003D0B91" w:rsidRDefault="0096166A" w:rsidP="0020496A">
      <w:pPr>
        <w:pStyle w:val="Heading3"/>
      </w:pPr>
      <w:r w:rsidRPr="003D0B91">
        <w:t>La</w:t>
      </w:r>
      <w:r w:rsidR="002372EB">
        <w:t xml:space="preserve"> </w:t>
      </w:r>
      <w:r w:rsidRPr="003D0B91">
        <w:t>posibilidad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solicitar</w:t>
      </w:r>
      <w:r w:rsidR="002372EB">
        <w:t xml:space="preserve"> </w:t>
      </w:r>
      <w:r w:rsidR="007618A0" w:rsidRPr="003D0B91">
        <w:t>a</w:t>
      </w:r>
      <w:r w:rsidR="002372EB">
        <w:t xml:space="preserve"> </w:t>
      </w:r>
      <w:r w:rsidR="007618A0" w:rsidRPr="003D0B91">
        <w:t>la</w:t>
      </w:r>
      <w:r w:rsidR="002372EB">
        <w:t xml:space="preserve"> </w:t>
      </w:r>
      <w:r w:rsidR="007618A0" w:rsidRPr="003D0B91">
        <w:t>Secretaría</w:t>
      </w:r>
      <w:r w:rsidR="002372EB">
        <w:t xml:space="preserve"> </w:t>
      </w:r>
      <w:r w:rsidR="007618A0" w:rsidRPr="003D0B91">
        <w:t>que</w:t>
      </w:r>
      <w:r w:rsidR="002372EB">
        <w:t xml:space="preserve"> </w:t>
      </w:r>
      <w:r w:rsidR="007618A0" w:rsidRPr="003D0B91">
        <w:t>siga</w:t>
      </w:r>
      <w:r w:rsidR="002372EB">
        <w:t xml:space="preserve"> </w:t>
      </w:r>
      <w:r w:rsidR="004E1805">
        <w:t>profundizando</w:t>
      </w:r>
      <w:r w:rsidR="002372EB">
        <w:t xml:space="preserve"> </w:t>
      </w:r>
      <w:r w:rsidR="007618A0" w:rsidRPr="003D0B91">
        <w:t>el</w:t>
      </w:r>
      <w:r w:rsidR="002372EB">
        <w:t xml:space="preserve"> </w:t>
      </w:r>
      <w:r w:rsidR="007618A0" w:rsidRPr="003D0B91">
        <w:t>marco</w:t>
      </w:r>
      <w:r w:rsidR="002372EB">
        <w:t xml:space="preserve"> </w:t>
      </w:r>
      <w:r w:rsidR="007618A0" w:rsidRPr="003D0B91">
        <w:t>operativo</w:t>
      </w:r>
      <w:r w:rsidR="002372EB">
        <w:t xml:space="preserve"> </w:t>
      </w:r>
      <w:r w:rsidR="007618A0" w:rsidRPr="003D0B91">
        <w:t>sobre</w:t>
      </w:r>
      <w:r w:rsidR="002372EB">
        <w:t xml:space="preserve"> </w:t>
      </w:r>
      <w:r w:rsidR="007618A0" w:rsidRPr="003D0B91">
        <w:t>eficiencia</w:t>
      </w:r>
      <w:r w:rsidR="002372EB">
        <w:t xml:space="preserve"> </w:t>
      </w:r>
      <w:r w:rsidR="007618A0" w:rsidRPr="003D0B91">
        <w:t>energética</w:t>
      </w:r>
      <w:r w:rsidR="002372EB">
        <w:t xml:space="preserve"> </w:t>
      </w:r>
      <w:r w:rsidR="007618A0" w:rsidRPr="003D0B91">
        <w:t>durante</w:t>
      </w:r>
      <w:r w:rsidR="002372EB">
        <w:t xml:space="preserve"> </w:t>
      </w:r>
      <w:r w:rsidR="007618A0" w:rsidRPr="003D0B91">
        <w:t>la</w:t>
      </w:r>
      <w:r w:rsidR="002372EB">
        <w:t xml:space="preserve"> </w:t>
      </w:r>
      <w:r w:rsidR="007618A0" w:rsidRPr="003D0B91">
        <w:t>reducción</w:t>
      </w:r>
      <w:r w:rsidR="002372EB">
        <w:t xml:space="preserve"> </w:t>
      </w:r>
      <w:r w:rsidR="007618A0" w:rsidRPr="003D0B91">
        <w:t>de</w:t>
      </w:r>
      <w:r w:rsidR="002372EB">
        <w:t xml:space="preserve"> </w:t>
      </w:r>
      <w:r w:rsidR="007618A0" w:rsidRPr="003D0B91">
        <w:t>los</w:t>
      </w:r>
      <w:r w:rsidR="002372EB">
        <w:t xml:space="preserve"> </w:t>
      </w:r>
      <w:r w:rsidR="007618A0" w:rsidRPr="003D0B91">
        <w:t>HFC,</w:t>
      </w:r>
      <w:r w:rsidR="002372EB">
        <w:t xml:space="preserve"> </w:t>
      </w:r>
      <w:r w:rsidR="007618A0" w:rsidRPr="003D0B91">
        <w:t>para</w:t>
      </w:r>
      <w:r w:rsidR="002372EB">
        <w:t xml:space="preserve"> </w:t>
      </w:r>
      <w:r w:rsidR="007618A0" w:rsidRPr="003D0B91">
        <w:t>la</w:t>
      </w:r>
      <w:r w:rsidR="002372EB">
        <w:t xml:space="preserve"> </w:t>
      </w:r>
      <w:r w:rsidR="007618A0" w:rsidRPr="003D0B91">
        <w:t>95ª</w:t>
      </w:r>
      <w:r w:rsidR="001E0D2E">
        <w:t> </w:t>
      </w:r>
      <w:r w:rsidR="007618A0" w:rsidRPr="003D0B91">
        <w:t>reunión</w:t>
      </w:r>
      <w:r w:rsidR="00106FC1" w:rsidRPr="003D0B91">
        <w:t>,</w:t>
      </w:r>
      <w:r w:rsidR="002372EB">
        <w:t xml:space="preserve"> </w:t>
      </w:r>
      <w:r w:rsidR="00ED1814">
        <w:t>respecto</w:t>
      </w:r>
      <w:r w:rsidR="002372EB">
        <w:t xml:space="preserve"> </w:t>
      </w:r>
      <w:r w:rsidR="00ED1814">
        <w:t>de</w:t>
      </w:r>
      <w:r w:rsidR="002372EB">
        <w:t xml:space="preserve"> </w:t>
      </w:r>
      <w:r w:rsidR="00106FC1" w:rsidRPr="003D0B91">
        <w:t>las</w:t>
      </w:r>
      <w:r w:rsidR="002372EB">
        <w:t xml:space="preserve"> </w:t>
      </w:r>
      <w:r w:rsidR="00106FC1" w:rsidRPr="003D0B91">
        <w:t>siguientes</w:t>
      </w:r>
      <w:r w:rsidR="002372EB">
        <w:t xml:space="preserve"> </w:t>
      </w:r>
      <w:r w:rsidR="00106FC1" w:rsidRPr="003D0B91">
        <w:t>materias</w:t>
      </w:r>
      <w:r w:rsidR="007618A0" w:rsidRPr="003D0B91">
        <w:t>:</w:t>
      </w:r>
    </w:p>
    <w:p w14:paraId="60B77E99" w14:textId="4C2E241F" w:rsidR="00806A51" w:rsidRPr="003D0B91" w:rsidRDefault="00071539" w:rsidP="00A47515">
      <w:pPr>
        <w:pStyle w:val="Newheader4"/>
        <w:keepNext w:val="0"/>
        <w:ind w:hanging="616"/>
      </w:pPr>
      <w:r>
        <w:t>Costo</w:t>
      </w:r>
      <w:r w:rsidR="002372EB">
        <w:t xml:space="preserve"> </w:t>
      </w:r>
      <w:r w:rsidR="00925110" w:rsidRPr="003D0B91">
        <w:t>de</w:t>
      </w:r>
      <w:r w:rsidR="002372EB">
        <w:t xml:space="preserve"> </w:t>
      </w:r>
      <w:r w:rsidR="00394531" w:rsidRPr="003D0B91">
        <w:t>mantener</w:t>
      </w:r>
      <w:r w:rsidR="002372EB">
        <w:t xml:space="preserve"> </w:t>
      </w:r>
      <w:r w:rsidR="00394531" w:rsidRPr="003D0B91">
        <w:t>y/o</w:t>
      </w:r>
      <w:r w:rsidR="002372EB">
        <w:t xml:space="preserve"> </w:t>
      </w:r>
      <w:r w:rsidR="00394531" w:rsidRPr="003D0B91">
        <w:t>mejorar</w:t>
      </w:r>
      <w:r w:rsidR="002372EB">
        <w:t xml:space="preserve"> </w:t>
      </w:r>
      <w:r w:rsidR="00394531" w:rsidRPr="003D0B91">
        <w:t>la</w:t>
      </w:r>
      <w:r w:rsidR="002372EB">
        <w:t xml:space="preserve"> </w:t>
      </w:r>
      <w:r w:rsidR="00394531" w:rsidRPr="003D0B91">
        <w:t>eficiencia</w:t>
      </w:r>
      <w:r w:rsidR="002372EB">
        <w:t xml:space="preserve"> </w:t>
      </w:r>
      <w:r w:rsidR="00394531" w:rsidRPr="003D0B91">
        <w:t>energética</w:t>
      </w:r>
      <w:r w:rsidR="002372EB">
        <w:t xml:space="preserve"> </w:t>
      </w:r>
      <w:r w:rsidR="00394531" w:rsidRPr="003D0B91">
        <w:t>en</w:t>
      </w:r>
      <w:r w:rsidR="002372EB">
        <w:t xml:space="preserve"> </w:t>
      </w:r>
      <w:r w:rsidR="00EC09DE">
        <w:t>las</w:t>
      </w:r>
      <w:r w:rsidR="002372EB">
        <w:t xml:space="preserve"> </w:t>
      </w:r>
      <w:r w:rsidR="00394531" w:rsidRPr="003D0B91">
        <w:t>actividades</w:t>
      </w:r>
      <w:r w:rsidR="002372EB">
        <w:t xml:space="preserve"> </w:t>
      </w:r>
      <w:r w:rsidR="00394531" w:rsidRPr="003D0B91">
        <w:t>no</w:t>
      </w:r>
      <w:r w:rsidR="002372EB">
        <w:t xml:space="preserve"> </w:t>
      </w:r>
      <w:r w:rsidR="00453073">
        <w:t>manufactureras</w:t>
      </w:r>
      <w:r w:rsidR="002372EB">
        <w:t xml:space="preserve"> </w:t>
      </w:r>
      <w:r w:rsidR="00394531" w:rsidRPr="003D0B91">
        <w:t>contempladas</w:t>
      </w:r>
      <w:r w:rsidR="002372EB">
        <w:t xml:space="preserve"> </w:t>
      </w:r>
      <w:r w:rsidR="00394531" w:rsidRPr="003D0B91">
        <w:t>en</w:t>
      </w:r>
      <w:r w:rsidR="002372EB">
        <w:t xml:space="preserve"> </w:t>
      </w:r>
      <w:r w:rsidR="00394531" w:rsidRPr="003D0B91">
        <w:t>la</w:t>
      </w:r>
      <w:r w:rsidR="002372EB">
        <w:t xml:space="preserve"> </w:t>
      </w:r>
      <w:r w:rsidR="00394531" w:rsidRPr="003D0B91">
        <w:t>sección</w:t>
      </w:r>
      <w:r w:rsidR="002372EB">
        <w:t xml:space="preserve"> </w:t>
      </w:r>
      <w:r w:rsidR="00394531" w:rsidRPr="003D0B91">
        <w:t>I.3</w:t>
      </w:r>
      <w:r w:rsidR="002372EB">
        <w:t xml:space="preserve"> </w:t>
      </w:r>
      <w:r w:rsidR="00394531" w:rsidRPr="003D0B91">
        <w:t>del</w:t>
      </w:r>
      <w:r w:rsidR="002372EB">
        <w:t xml:space="preserve"> </w:t>
      </w:r>
      <w:r w:rsidR="00394531" w:rsidRPr="003D0B91">
        <w:t>documento</w:t>
      </w:r>
      <w:r w:rsidR="002372EB">
        <w:t xml:space="preserve"> </w:t>
      </w:r>
      <w:r w:rsidR="00394531" w:rsidRPr="003D0B91">
        <w:t>mencionado</w:t>
      </w:r>
      <w:r w:rsidR="002372EB">
        <w:t xml:space="preserve"> </w:t>
      </w:r>
      <w:r w:rsidR="00394531" w:rsidRPr="003D0B91">
        <w:t>en</w:t>
      </w:r>
      <w:r w:rsidR="002372EB">
        <w:t xml:space="preserve"> </w:t>
      </w:r>
      <w:r w:rsidR="00394531" w:rsidRPr="003D0B91">
        <w:t>el</w:t>
      </w:r>
      <w:r w:rsidR="002372EB">
        <w:t xml:space="preserve"> </w:t>
      </w:r>
      <w:r w:rsidR="00394531" w:rsidRPr="003D0B91">
        <w:t>párrafo</w:t>
      </w:r>
      <w:r w:rsidR="002372EB">
        <w:t xml:space="preserve"> </w:t>
      </w:r>
      <w:r w:rsidR="00394531" w:rsidRPr="003D0B91">
        <w:t>a)</w:t>
      </w:r>
      <w:r w:rsidR="002372EB">
        <w:t xml:space="preserve"> </w:t>
      </w:r>
      <w:r w:rsidR="00394531" w:rsidRPr="003D0B91">
        <w:t>anterior;</w:t>
      </w:r>
      <w:r w:rsidR="002372EB">
        <w:t xml:space="preserve"> </w:t>
      </w:r>
      <w:r w:rsidR="00394531" w:rsidRPr="003D0B91">
        <w:t>y</w:t>
      </w:r>
    </w:p>
    <w:p w14:paraId="7A809822" w14:textId="65FE62CA" w:rsidR="00806A51" w:rsidRPr="003D0B91" w:rsidRDefault="00D75AED" w:rsidP="00A47515">
      <w:pPr>
        <w:pStyle w:val="Newheader4"/>
        <w:keepNext w:val="0"/>
        <w:ind w:hanging="616"/>
      </w:pPr>
      <w:r w:rsidRPr="003D0B91">
        <w:lastRenderedPageBreak/>
        <w:t>Criterios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Pr="003D0B91">
        <w:t>someter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consideración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proyectos</w:t>
      </w:r>
      <w:r w:rsidR="002372EB">
        <w:t xml:space="preserve"> </w:t>
      </w:r>
      <w:r w:rsidR="0061639B" w:rsidRPr="003D0B91">
        <w:t>que</w:t>
      </w:r>
      <w:r w:rsidR="002372EB">
        <w:t xml:space="preserve"> </w:t>
      </w:r>
      <w:r w:rsidR="0061639B" w:rsidRPr="003D0B91">
        <w:t>utilicen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fondo</w:t>
      </w:r>
      <w:r w:rsidR="002372EB">
        <w:t xml:space="preserve"> </w:t>
      </w:r>
      <w:r w:rsidRPr="003D0B91">
        <w:t>rotatorio</w:t>
      </w:r>
      <w:r w:rsidR="002372EB">
        <w:t xml:space="preserve"> </w:t>
      </w:r>
      <w:r w:rsidR="004C20D5" w:rsidRPr="003D0B91">
        <w:t>contemplado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605140">
        <w:t>Parte</w:t>
      </w:r>
      <w:r w:rsidR="002372EB">
        <w:t xml:space="preserve"> </w:t>
      </w:r>
      <w:r w:rsidRPr="003D0B91">
        <w:t>IV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Pr="003D0B91">
        <w:t>mencionado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párrafo</w:t>
      </w:r>
      <w:r w:rsidR="002372EB">
        <w:t xml:space="preserve"> </w:t>
      </w:r>
      <w:r w:rsidRPr="003D0B91">
        <w:t>a)</w:t>
      </w:r>
      <w:r w:rsidR="002372EB">
        <w:t xml:space="preserve"> </w:t>
      </w:r>
      <w:r w:rsidRPr="003D0B91">
        <w:t>anterior.</w:t>
      </w:r>
    </w:p>
    <w:p w14:paraId="2C42B928" w14:textId="77777777" w:rsidR="003E3851" w:rsidRPr="003D0B91" w:rsidRDefault="003E3851" w:rsidP="003E3851"/>
    <w:p w14:paraId="3A094756" w14:textId="5E9B78C3" w:rsidR="00185512" w:rsidRPr="003D0B91" w:rsidRDefault="006F3D77" w:rsidP="000D4FAD">
      <w:pPr>
        <w:widowControl w:val="0"/>
        <w:spacing w:after="240"/>
        <w:ind w:left="720"/>
        <w:outlineLvl w:val="1"/>
        <w:rPr>
          <w:b/>
          <w:bCs/>
        </w:rPr>
      </w:pPr>
      <w:r w:rsidRPr="003D0B91">
        <w:rPr>
          <w:b/>
          <w:bCs/>
        </w:rPr>
        <w:t>c)</w:t>
      </w:r>
      <w:r w:rsidR="00185512" w:rsidRPr="003D0B91">
        <w:rPr>
          <w:b/>
          <w:bCs/>
        </w:rPr>
        <w:tab/>
      </w:r>
      <w:r w:rsidR="001875AC" w:rsidRPr="003D0B91">
        <w:rPr>
          <w:b/>
          <w:bCs/>
        </w:rPr>
        <w:t>Proyecto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plantilla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Acuerdo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etapa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I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planes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aplicación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Enmienda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Kigali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HFC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(párrafo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368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1875AC" w:rsidRPr="003D0B91">
        <w:rPr>
          <w:b/>
          <w:bCs/>
        </w:rPr>
        <w:t>documento</w:t>
      </w:r>
      <w:r w:rsidR="002372EB">
        <w:rPr>
          <w:b/>
          <w:bCs/>
        </w:rPr>
        <w:t xml:space="preserve"> </w:t>
      </w:r>
      <w:r w:rsidR="004D7916" w:rsidRPr="003D0B91">
        <w:rPr>
          <w:b/>
          <w:bCs/>
        </w:rPr>
        <w:t>UNEP/OzL</w:t>
      </w:r>
      <w:r w:rsidR="001875AC" w:rsidRPr="003D0B91">
        <w:rPr>
          <w:b/>
          <w:bCs/>
        </w:rPr>
        <w:t>.Pro/ExCom/93/105)</w:t>
      </w:r>
    </w:p>
    <w:p w14:paraId="414BF0F1" w14:textId="6A709AC8" w:rsidR="001A6CCD" w:rsidRDefault="001A6CCD" w:rsidP="000D4FAD">
      <w:pPr>
        <w:widowControl w:val="0"/>
        <w:spacing w:after="240"/>
        <w:ind w:left="720"/>
        <w:outlineLvl w:val="1"/>
        <w:rPr>
          <w:u w:val="single"/>
        </w:rPr>
      </w:pPr>
      <w:r w:rsidRPr="001A6CCD">
        <w:rPr>
          <w:u w:val="single"/>
        </w:rPr>
        <w:t>El</w:t>
      </w:r>
      <w:r w:rsidR="002372EB">
        <w:rPr>
          <w:u w:val="single"/>
        </w:rPr>
        <w:t xml:space="preserve"> </w:t>
      </w:r>
      <w:r w:rsidRPr="001A6CCD">
        <w:rPr>
          <w:u w:val="single"/>
        </w:rPr>
        <w:t>documento</w:t>
      </w:r>
      <w:r w:rsidR="002372EB">
        <w:rPr>
          <w:u w:val="single"/>
        </w:rPr>
        <w:t xml:space="preserve"> </w:t>
      </w:r>
      <w:r w:rsidRPr="001A6CCD">
        <w:rPr>
          <w:u w:val="single"/>
        </w:rPr>
        <w:t>UNEP/OzL.Pro/ExCom/94/62</w:t>
      </w:r>
      <w:r w:rsidR="002372EB">
        <w:t xml:space="preserve"> </w:t>
      </w:r>
      <w:r w:rsidRPr="001A6CCD">
        <w:t>contiene</w:t>
      </w:r>
      <w:r w:rsidR="002372EB">
        <w:t xml:space="preserve"> </w:t>
      </w:r>
      <w:r w:rsidRPr="001A6CCD">
        <w:t>los</w:t>
      </w:r>
      <w:r w:rsidR="002372EB">
        <w:t xml:space="preserve"> </w:t>
      </w:r>
      <w:r w:rsidRPr="001A6CCD">
        <w:t>ajustes</w:t>
      </w:r>
      <w:r w:rsidR="002372EB">
        <w:t xml:space="preserve"> </w:t>
      </w:r>
      <w:r w:rsidRPr="001A6CCD">
        <w:t>y</w:t>
      </w:r>
      <w:r w:rsidR="002372EB">
        <w:t xml:space="preserve"> </w:t>
      </w:r>
      <w:r w:rsidRPr="001A6CCD">
        <w:t>actualizaciones</w:t>
      </w:r>
      <w:r w:rsidR="002372EB">
        <w:t xml:space="preserve"> </w:t>
      </w:r>
      <w:r w:rsidR="00B42067">
        <w:t>realizada</w:t>
      </w:r>
      <w:r w:rsidRPr="001A6CCD">
        <w:t>s</w:t>
      </w:r>
      <w:r w:rsidR="002372EB">
        <w:t xml:space="preserve"> </w:t>
      </w:r>
      <w:r w:rsidR="00046594">
        <w:t>al</w:t>
      </w:r>
      <w:r w:rsidR="002372EB">
        <w:t xml:space="preserve"> </w:t>
      </w:r>
      <w:r w:rsidRPr="001A6CCD">
        <w:t>modelo</w:t>
      </w:r>
      <w:r w:rsidR="002372EB">
        <w:t xml:space="preserve"> </w:t>
      </w:r>
      <w:r w:rsidRPr="001A6CCD">
        <w:t>de</w:t>
      </w:r>
      <w:r w:rsidR="002372EB">
        <w:t xml:space="preserve"> </w:t>
      </w:r>
      <w:r w:rsidR="00046594" w:rsidRPr="001A6CCD">
        <w:t>Acuerdo</w:t>
      </w:r>
      <w:r w:rsidR="002372EB">
        <w:t xml:space="preserve"> </w:t>
      </w:r>
      <w:r w:rsidRPr="001A6CCD">
        <w:t>del</w:t>
      </w:r>
      <w:r w:rsidR="002372EB">
        <w:t xml:space="preserve"> </w:t>
      </w:r>
      <w:r w:rsidR="006536EC">
        <w:t>PGEH</w:t>
      </w:r>
      <w:r w:rsidR="002372EB">
        <w:t xml:space="preserve"> </w:t>
      </w:r>
      <w:r w:rsidR="00D93924">
        <w:t>producto</w:t>
      </w:r>
      <w:r w:rsidR="002372EB">
        <w:t xml:space="preserve"> </w:t>
      </w:r>
      <w:r w:rsidRPr="001A6CCD">
        <w:t>de</w:t>
      </w:r>
      <w:r w:rsidR="002372EB">
        <w:t xml:space="preserve"> </w:t>
      </w:r>
      <w:r w:rsidRPr="001A6CCD">
        <w:t>las</w:t>
      </w:r>
      <w:r w:rsidR="002372EB">
        <w:t xml:space="preserve"> </w:t>
      </w:r>
      <w:r w:rsidRPr="001A6CCD">
        <w:t>consideraciones</w:t>
      </w:r>
      <w:r w:rsidR="002372EB">
        <w:t xml:space="preserve"> </w:t>
      </w:r>
      <w:r w:rsidRPr="001A6CCD">
        <w:t>adicionales</w:t>
      </w:r>
      <w:r w:rsidR="002372EB">
        <w:t xml:space="preserve"> </w:t>
      </w:r>
      <w:r w:rsidRPr="001A6CCD">
        <w:t>para</w:t>
      </w:r>
      <w:r w:rsidR="002372EB">
        <w:t xml:space="preserve"> </w:t>
      </w:r>
      <w:r w:rsidRPr="001A6CCD">
        <w:t>la</w:t>
      </w:r>
      <w:r w:rsidR="002372EB">
        <w:t xml:space="preserve"> </w:t>
      </w:r>
      <w:r w:rsidRPr="001A6CCD">
        <w:t>reducción</w:t>
      </w:r>
      <w:r w:rsidR="002372EB">
        <w:t xml:space="preserve"> </w:t>
      </w:r>
      <w:r w:rsidRPr="001A6CCD">
        <w:t>de</w:t>
      </w:r>
      <w:r w:rsidR="002372EB">
        <w:t xml:space="preserve"> </w:t>
      </w:r>
      <w:r w:rsidRPr="001A6CCD">
        <w:t>los</w:t>
      </w:r>
      <w:r w:rsidR="002372EB">
        <w:t xml:space="preserve"> </w:t>
      </w:r>
      <w:r w:rsidRPr="001A6CCD">
        <w:t>HFC</w:t>
      </w:r>
      <w:r w:rsidR="002372EB">
        <w:t xml:space="preserve"> </w:t>
      </w:r>
      <w:r w:rsidRPr="001A6CCD">
        <w:t>y</w:t>
      </w:r>
      <w:r w:rsidR="002372EB">
        <w:t xml:space="preserve"> </w:t>
      </w:r>
      <w:r w:rsidRPr="001A6CCD">
        <w:t>la</w:t>
      </w:r>
      <w:r w:rsidR="002372EB">
        <w:t xml:space="preserve"> </w:t>
      </w:r>
      <w:r w:rsidR="0062057A" w:rsidRPr="001A6CCD">
        <w:t>Enmienda</w:t>
      </w:r>
      <w:r w:rsidR="002372EB">
        <w:t xml:space="preserve"> </w:t>
      </w:r>
      <w:r w:rsidRPr="001A6CCD">
        <w:t>de</w:t>
      </w:r>
      <w:r w:rsidR="002372EB">
        <w:t xml:space="preserve"> </w:t>
      </w:r>
      <w:r w:rsidRPr="001A6CCD">
        <w:t>Kigali</w:t>
      </w:r>
      <w:r w:rsidR="002372EB">
        <w:t xml:space="preserve"> </w:t>
      </w:r>
      <w:r w:rsidRPr="001A6CCD">
        <w:t>con</w:t>
      </w:r>
      <w:r w:rsidR="002372EB">
        <w:t xml:space="preserve"> </w:t>
      </w:r>
      <w:r w:rsidR="00F563DF">
        <w:t>vistas</w:t>
      </w:r>
      <w:r w:rsidR="002372EB">
        <w:t xml:space="preserve"> </w:t>
      </w:r>
      <w:r w:rsidR="00F563DF">
        <w:t>a</w:t>
      </w:r>
      <w:r w:rsidR="002372EB">
        <w:t xml:space="preserve"> </w:t>
      </w:r>
      <w:r w:rsidR="00640A91">
        <w:t>elaborar</w:t>
      </w:r>
      <w:r w:rsidR="002372EB">
        <w:t xml:space="preserve"> </w:t>
      </w:r>
      <w:r w:rsidR="00640A91">
        <w:t>un</w:t>
      </w:r>
      <w:r w:rsidR="002372EB">
        <w:t xml:space="preserve"> </w:t>
      </w:r>
      <w:r w:rsidRPr="001A6CCD">
        <w:t>borrador</w:t>
      </w:r>
      <w:r w:rsidR="002372EB">
        <w:t xml:space="preserve"> </w:t>
      </w:r>
      <w:r w:rsidRPr="001A6CCD">
        <w:t>de</w:t>
      </w:r>
      <w:r w:rsidR="002372EB">
        <w:t xml:space="preserve"> </w:t>
      </w:r>
      <w:r w:rsidR="00CC7EF8" w:rsidRPr="00CC7EF8">
        <w:t>Acuerdo</w:t>
      </w:r>
      <w:r w:rsidR="002372EB">
        <w:t xml:space="preserve"> </w:t>
      </w:r>
      <w:r w:rsidR="00CC7EF8" w:rsidRPr="00CC7EF8">
        <w:t>para</w:t>
      </w:r>
      <w:r w:rsidR="002372EB">
        <w:t xml:space="preserve"> </w:t>
      </w:r>
      <w:r w:rsidR="00CC7EF8" w:rsidRPr="00CC7EF8">
        <w:t>la</w:t>
      </w:r>
      <w:r w:rsidR="002372EB">
        <w:t xml:space="preserve"> </w:t>
      </w:r>
      <w:r w:rsidR="00CC7EF8" w:rsidRPr="00CC7EF8">
        <w:t>etapa</w:t>
      </w:r>
      <w:r w:rsidR="002372EB">
        <w:t xml:space="preserve"> </w:t>
      </w:r>
      <w:r w:rsidR="00CC7EF8" w:rsidRPr="00CC7EF8">
        <w:t>I</w:t>
      </w:r>
      <w:r w:rsidR="002372EB">
        <w:t xml:space="preserve"> </w:t>
      </w:r>
      <w:r w:rsidR="00CC7EF8" w:rsidRPr="00CC7EF8">
        <w:t>de</w:t>
      </w:r>
      <w:r w:rsidR="002372EB">
        <w:t xml:space="preserve"> </w:t>
      </w:r>
      <w:r w:rsidR="00CC7EF8" w:rsidRPr="00CC7EF8">
        <w:t>los</w:t>
      </w:r>
      <w:r w:rsidR="002372EB">
        <w:t xml:space="preserve"> </w:t>
      </w:r>
      <w:r w:rsidR="00CC7EF8" w:rsidRPr="00CC7EF8">
        <w:t>planes</w:t>
      </w:r>
      <w:r w:rsidR="002372EB">
        <w:t xml:space="preserve"> </w:t>
      </w:r>
      <w:r w:rsidR="00CC7EF8" w:rsidRPr="00CC7EF8">
        <w:t>de</w:t>
      </w:r>
      <w:r w:rsidR="002372EB">
        <w:t xml:space="preserve"> </w:t>
      </w:r>
      <w:r w:rsidR="00CC7EF8" w:rsidRPr="00CC7EF8">
        <w:t>ejecución</w:t>
      </w:r>
      <w:r w:rsidR="002372EB">
        <w:t xml:space="preserve"> </w:t>
      </w:r>
      <w:r w:rsidR="00CC7EF8" w:rsidRPr="00CC7EF8">
        <w:t>de</w:t>
      </w:r>
      <w:r w:rsidR="002372EB">
        <w:t xml:space="preserve"> </w:t>
      </w:r>
      <w:r w:rsidR="00CC7EF8" w:rsidRPr="00CC7EF8">
        <w:t>la</w:t>
      </w:r>
      <w:r w:rsidR="002372EB">
        <w:t xml:space="preserve"> </w:t>
      </w:r>
      <w:r w:rsidR="00CC7EF8" w:rsidRPr="00CC7EF8">
        <w:t>Enmienda</w:t>
      </w:r>
      <w:r w:rsidR="002372EB">
        <w:t xml:space="preserve"> </w:t>
      </w:r>
      <w:r w:rsidR="00CC7EF8" w:rsidRPr="00CC7EF8">
        <w:t>(anexo</w:t>
      </w:r>
      <w:r w:rsidR="002372EB">
        <w:t xml:space="preserve"> </w:t>
      </w:r>
      <w:r w:rsidR="00CC7EF8" w:rsidRPr="00CC7EF8">
        <w:t>al</w:t>
      </w:r>
      <w:r w:rsidR="002372EB">
        <w:t xml:space="preserve"> </w:t>
      </w:r>
      <w:r w:rsidR="00CC7EF8" w:rsidRPr="00CC7EF8">
        <w:t>presente</w:t>
      </w:r>
      <w:r w:rsidR="002372EB">
        <w:t xml:space="preserve"> </w:t>
      </w:r>
      <w:r w:rsidR="00CC7EF8" w:rsidRPr="00CC7EF8">
        <w:t>documento),</w:t>
      </w:r>
      <w:r w:rsidR="002372EB">
        <w:t xml:space="preserve"> </w:t>
      </w:r>
      <w:r w:rsidR="00CC7EF8" w:rsidRPr="00CC7EF8">
        <w:t>conforme</w:t>
      </w:r>
      <w:r w:rsidR="002372EB">
        <w:t xml:space="preserve"> </w:t>
      </w:r>
      <w:r w:rsidR="00CC7EF8" w:rsidRPr="00CC7EF8">
        <w:t>a</w:t>
      </w:r>
      <w:r w:rsidR="002372EB">
        <w:t xml:space="preserve"> </w:t>
      </w:r>
      <w:r w:rsidR="00CC7EF8" w:rsidRPr="00CC7EF8">
        <w:t>lo</w:t>
      </w:r>
      <w:r w:rsidR="002372EB">
        <w:t xml:space="preserve"> </w:t>
      </w:r>
      <w:r w:rsidR="00CC7EF8" w:rsidRPr="00CC7EF8">
        <w:t>discutido</w:t>
      </w:r>
      <w:r w:rsidR="002372EB">
        <w:t xml:space="preserve"> </w:t>
      </w:r>
      <w:r w:rsidR="00CC7EF8" w:rsidRPr="00CC7EF8">
        <w:t>hasta</w:t>
      </w:r>
      <w:r w:rsidR="002372EB">
        <w:t xml:space="preserve"> </w:t>
      </w:r>
      <w:r w:rsidR="00CC7EF8" w:rsidRPr="00CC7EF8">
        <w:t>la</w:t>
      </w:r>
      <w:r w:rsidR="002372EB">
        <w:t xml:space="preserve"> </w:t>
      </w:r>
      <w:r w:rsidR="00CC7EF8" w:rsidRPr="00CC7EF8">
        <w:t>fecha</w:t>
      </w:r>
      <w:r w:rsidR="002372EB">
        <w:t xml:space="preserve"> </w:t>
      </w:r>
      <w:r w:rsidR="00CC7EF8" w:rsidRPr="00CC7EF8">
        <w:t>en</w:t>
      </w:r>
      <w:r w:rsidR="002372EB">
        <w:t xml:space="preserve"> </w:t>
      </w:r>
      <w:r w:rsidR="00CC7EF8" w:rsidRPr="00CC7EF8">
        <w:t>el</w:t>
      </w:r>
      <w:r w:rsidR="002372EB">
        <w:t xml:space="preserve"> </w:t>
      </w:r>
      <w:r w:rsidR="00CC7EF8" w:rsidRPr="00CC7EF8">
        <w:t>grupo</w:t>
      </w:r>
      <w:r w:rsidR="002372EB">
        <w:t xml:space="preserve"> </w:t>
      </w:r>
      <w:r w:rsidR="00CC7EF8" w:rsidRPr="00CC7EF8">
        <w:t>de</w:t>
      </w:r>
      <w:r w:rsidR="002372EB">
        <w:t xml:space="preserve"> </w:t>
      </w:r>
      <w:r w:rsidR="00CC7EF8" w:rsidRPr="00CC7EF8">
        <w:t>contacto</w:t>
      </w:r>
      <w:r w:rsidR="002372EB">
        <w:t xml:space="preserve"> </w:t>
      </w:r>
      <w:r w:rsidR="00CC7EF8" w:rsidRPr="00CC7EF8">
        <w:t>establecido</w:t>
      </w:r>
      <w:r w:rsidR="002372EB">
        <w:t xml:space="preserve"> </w:t>
      </w:r>
      <w:r w:rsidR="00BB681A">
        <w:t xml:space="preserve">a tal </w:t>
      </w:r>
      <w:r w:rsidR="00EE5F8F">
        <w:t>efecto</w:t>
      </w:r>
      <w:r w:rsidR="002372EB">
        <w:t xml:space="preserve"> </w:t>
      </w:r>
      <w:r w:rsidR="00CC7EF8" w:rsidRPr="00CC7EF8">
        <w:t>en</w:t>
      </w:r>
      <w:r w:rsidR="002372EB">
        <w:t xml:space="preserve"> </w:t>
      </w:r>
      <w:r w:rsidR="00CC7EF8" w:rsidRPr="00CC7EF8">
        <w:t>la</w:t>
      </w:r>
      <w:r w:rsidR="002372EB">
        <w:t xml:space="preserve"> </w:t>
      </w:r>
      <w:r w:rsidR="00CC7EF8" w:rsidRPr="00CC7EF8">
        <w:t>93ª</w:t>
      </w:r>
      <w:r w:rsidR="002372EB">
        <w:t xml:space="preserve"> </w:t>
      </w:r>
      <w:r w:rsidR="00CC7EF8" w:rsidRPr="00CC7EF8">
        <w:t>reunión</w:t>
      </w:r>
      <w:r w:rsidRPr="001A6CCD">
        <w:t>.</w:t>
      </w:r>
    </w:p>
    <w:p w14:paraId="27AFF060" w14:textId="1968D213" w:rsidR="00185512" w:rsidRPr="003D0B91" w:rsidRDefault="00BB3729" w:rsidP="000D4FAD">
      <w:pPr>
        <w:keepNext/>
        <w:spacing w:after="240"/>
        <w:ind w:left="720"/>
        <w:outlineLvl w:val="1"/>
      </w:pPr>
      <w:proofErr w:type="gramStart"/>
      <w:r w:rsidRPr="003D0B91">
        <w:rPr>
          <w:u w:val="single"/>
        </w:rPr>
        <w:t>Tema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="00093AA0" w:rsidRPr="00093AA0">
        <w:t>:</w:t>
      </w:r>
    </w:p>
    <w:p w14:paraId="1F12080D" w14:textId="49FECD8A" w:rsidR="00A34EC0" w:rsidRPr="003D0B91" w:rsidRDefault="00C03ADD" w:rsidP="0020496A">
      <w:pPr>
        <w:widowControl w:val="0"/>
        <w:numPr>
          <w:ilvl w:val="0"/>
          <w:numId w:val="13"/>
        </w:numPr>
        <w:spacing w:after="240"/>
        <w:ind w:left="1134" w:hanging="425"/>
        <w:contextualSpacing/>
        <w:outlineLvl w:val="2"/>
      </w:pPr>
      <w:r w:rsidRPr="003D0B91">
        <w:t>Considerar</w:t>
      </w:r>
      <w:r w:rsidR="002372EB">
        <w:t xml:space="preserve"> </w:t>
      </w:r>
      <w:r w:rsidR="00A34EC0" w:rsidRPr="003D0B91">
        <w:t>los</w:t>
      </w:r>
      <w:r w:rsidR="002372EB">
        <w:t xml:space="preserve"> </w:t>
      </w:r>
      <w:r w:rsidR="00A34EC0" w:rsidRPr="003D0B91">
        <w:t>ajustes</w:t>
      </w:r>
      <w:r w:rsidR="002372EB">
        <w:t xml:space="preserve"> </w:t>
      </w:r>
      <w:r w:rsidR="00A34EC0" w:rsidRPr="003D0B91">
        <w:t>y</w:t>
      </w:r>
      <w:r w:rsidR="002372EB">
        <w:t xml:space="preserve"> </w:t>
      </w:r>
      <w:r w:rsidR="00F94F7E" w:rsidRPr="00F94F7E">
        <w:t>actualizaciones</w:t>
      </w:r>
      <w:r w:rsidR="002372EB">
        <w:t xml:space="preserve"> </w:t>
      </w:r>
      <w:r w:rsidR="00CE60DC" w:rsidRPr="00CE60DC">
        <w:t>realizados</w:t>
      </w:r>
      <w:r w:rsidR="002372EB">
        <w:t xml:space="preserve"> </w:t>
      </w:r>
      <w:r w:rsidR="00B70457">
        <w:t>a</w:t>
      </w:r>
      <w:r w:rsidR="002372EB">
        <w:t xml:space="preserve"> </w:t>
      </w:r>
      <w:r w:rsidR="00B70457">
        <w:t>la</w:t>
      </w:r>
      <w:r w:rsidR="002372EB">
        <w:t xml:space="preserve"> </w:t>
      </w:r>
      <w:r w:rsidR="00B70457">
        <w:t>plantilla</w:t>
      </w:r>
      <w:r w:rsidR="002372EB">
        <w:t xml:space="preserve"> </w:t>
      </w:r>
      <w:r w:rsidR="00B70457">
        <w:t>de</w:t>
      </w:r>
      <w:r w:rsidR="002372EB">
        <w:t xml:space="preserve"> </w:t>
      </w:r>
      <w:r w:rsidR="00B70457">
        <w:t>Acuerdo</w:t>
      </w:r>
      <w:r w:rsidR="002372EB">
        <w:t xml:space="preserve"> </w:t>
      </w:r>
      <w:r w:rsidR="00B70457">
        <w:t>de</w:t>
      </w:r>
      <w:r w:rsidR="002372EB">
        <w:t xml:space="preserve"> </w:t>
      </w:r>
      <w:r w:rsidR="00B70457">
        <w:t>los</w:t>
      </w:r>
      <w:r w:rsidR="002372EB">
        <w:t xml:space="preserve"> </w:t>
      </w:r>
      <w:r w:rsidR="00D01B5F" w:rsidRPr="003D0B91">
        <w:t>PGEH</w:t>
      </w:r>
      <w:r w:rsidR="002372EB">
        <w:t xml:space="preserve"> </w:t>
      </w:r>
      <w:r w:rsidR="004D20B5" w:rsidRPr="004D20B5">
        <w:t>con</w:t>
      </w:r>
      <w:r w:rsidR="002372EB">
        <w:t xml:space="preserve"> </w:t>
      </w:r>
      <w:r w:rsidR="004D20B5" w:rsidRPr="004D20B5">
        <w:t>vistas</w:t>
      </w:r>
      <w:r w:rsidR="002372EB">
        <w:t xml:space="preserve"> </w:t>
      </w:r>
      <w:r w:rsidR="004D20B5" w:rsidRPr="004D20B5">
        <w:t>a</w:t>
      </w:r>
      <w:r w:rsidR="002372EB">
        <w:t xml:space="preserve"> </w:t>
      </w:r>
      <w:r w:rsidR="004D20B5" w:rsidRPr="004D20B5">
        <w:t>elabora</w:t>
      </w:r>
      <w:r w:rsidR="00B063E4">
        <w:t>r</w:t>
      </w:r>
      <w:r w:rsidR="002372EB">
        <w:t xml:space="preserve"> </w:t>
      </w:r>
      <w:r w:rsidR="00671FC6" w:rsidRPr="003D0B91">
        <w:t>un</w:t>
      </w:r>
      <w:r w:rsidR="002372EB">
        <w:t xml:space="preserve"> </w:t>
      </w:r>
      <w:r w:rsidR="00671FC6" w:rsidRPr="003D0B91">
        <w:t>borrador</w:t>
      </w:r>
      <w:r w:rsidR="002372EB">
        <w:t xml:space="preserve"> </w:t>
      </w:r>
      <w:r w:rsidR="00671FC6" w:rsidRPr="003D0B91">
        <w:t>de</w:t>
      </w:r>
      <w:r w:rsidR="002372EB">
        <w:t xml:space="preserve"> </w:t>
      </w:r>
      <w:r w:rsidR="00671FC6" w:rsidRPr="003D0B91">
        <w:t>Acuerdo</w:t>
      </w:r>
      <w:r w:rsidR="002372EB">
        <w:t xml:space="preserve"> </w:t>
      </w:r>
      <w:r w:rsidR="00671FC6" w:rsidRPr="003D0B91">
        <w:t>para</w:t>
      </w:r>
      <w:r w:rsidR="002372EB">
        <w:t xml:space="preserve"> </w:t>
      </w:r>
      <w:r w:rsidR="00671FC6" w:rsidRPr="003D0B91">
        <w:t>la</w:t>
      </w:r>
      <w:r w:rsidR="002372EB">
        <w:t xml:space="preserve"> </w:t>
      </w:r>
      <w:r w:rsidR="00671FC6" w:rsidRPr="003D0B91">
        <w:t>etapa</w:t>
      </w:r>
      <w:r w:rsidR="002372EB">
        <w:t xml:space="preserve"> </w:t>
      </w:r>
      <w:r w:rsidR="00671FC6" w:rsidRPr="003D0B91">
        <w:t>I</w:t>
      </w:r>
      <w:r w:rsidR="002372EB">
        <w:t xml:space="preserve"> </w:t>
      </w:r>
      <w:r w:rsidR="00671FC6" w:rsidRPr="003D0B91">
        <w:t>de</w:t>
      </w:r>
      <w:r w:rsidR="002372EB">
        <w:t xml:space="preserve"> </w:t>
      </w:r>
      <w:r w:rsidR="00671FC6" w:rsidRPr="003D0B91">
        <w:t>los</w:t>
      </w:r>
      <w:r w:rsidR="002372EB">
        <w:t xml:space="preserve"> </w:t>
      </w:r>
      <w:r w:rsidR="00671FC6" w:rsidRPr="003D0B91">
        <w:t>planes</w:t>
      </w:r>
      <w:r w:rsidR="002372EB">
        <w:t xml:space="preserve"> </w:t>
      </w:r>
      <w:r w:rsidR="00671FC6" w:rsidRPr="003D0B91">
        <w:t>de</w:t>
      </w:r>
      <w:r w:rsidR="002372EB">
        <w:t xml:space="preserve"> </w:t>
      </w:r>
      <w:r w:rsidR="00671FC6" w:rsidRPr="003D0B91">
        <w:t>ejecución</w:t>
      </w:r>
      <w:r w:rsidR="002372EB">
        <w:t xml:space="preserve"> </w:t>
      </w:r>
      <w:r w:rsidR="00671FC6" w:rsidRPr="003D0B91">
        <w:t>de</w:t>
      </w:r>
      <w:r w:rsidR="002372EB">
        <w:t xml:space="preserve"> </w:t>
      </w:r>
      <w:r w:rsidR="00671FC6" w:rsidRPr="003D0B91">
        <w:t>la</w:t>
      </w:r>
      <w:r w:rsidR="002372EB">
        <w:t xml:space="preserve"> </w:t>
      </w:r>
      <w:r w:rsidR="00671FC6" w:rsidRPr="003D0B91">
        <w:t>Enmienda</w:t>
      </w:r>
      <w:r w:rsidR="002372EB">
        <w:t xml:space="preserve"> </w:t>
      </w:r>
      <w:r w:rsidR="00671FC6" w:rsidRPr="003D0B91">
        <w:t>de</w:t>
      </w:r>
      <w:r w:rsidR="002372EB">
        <w:t xml:space="preserve"> </w:t>
      </w:r>
      <w:r w:rsidR="00981E82" w:rsidRPr="003D0B91">
        <w:t>Kigali.</w:t>
      </w:r>
    </w:p>
    <w:p w14:paraId="4A31DFA7" w14:textId="77777777" w:rsidR="00A34EC0" w:rsidRPr="003D0B91" w:rsidRDefault="00A34EC0" w:rsidP="00A34EC0">
      <w:pPr>
        <w:widowControl w:val="0"/>
        <w:spacing w:after="240"/>
        <w:ind w:left="1134"/>
        <w:contextualSpacing/>
        <w:outlineLvl w:val="2"/>
      </w:pPr>
    </w:p>
    <w:p w14:paraId="177FF13F" w14:textId="21D1A1E0" w:rsidR="00185512" w:rsidRPr="003D0B91" w:rsidRDefault="0022545C" w:rsidP="00185512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="00C739A7" w:rsidRPr="003D0B91">
        <w:rPr>
          <w:u w:val="single"/>
        </w:rPr>
        <w:t>oportuno</w:t>
      </w:r>
      <w:r w:rsidR="002372EB">
        <w:t xml:space="preserve"> </w:t>
      </w:r>
      <w:r w:rsidR="00C739A7" w:rsidRPr="003D0B91">
        <w:t>considerar</w:t>
      </w:r>
      <w:r w:rsidR="002372EB">
        <w:t xml:space="preserve"> </w:t>
      </w:r>
      <w:r w:rsidR="003438A2" w:rsidRPr="003D0B91">
        <w:t>la</w:t>
      </w:r>
      <w:r w:rsidR="002372EB">
        <w:t xml:space="preserve"> </w:t>
      </w:r>
      <w:r w:rsidR="003438A2" w:rsidRPr="003D0B91">
        <w:t>aprobación</w:t>
      </w:r>
      <w:r w:rsidR="002372EB">
        <w:t xml:space="preserve"> </w:t>
      </w:r>
      <w:r w:rsidR="003438A2" w:rsidRPr="003D0B91">
        <w:t>de</w:t>
      </w:r>
      <w:r w:rsidR="002372EB">
        <w:t xml:space="preserve"> </w:t>
      </w:r>
      <w:r w:rsidR="003438A2" w:rsidRPr="003D0B91">
        <w:t>la</w:t>
      </w:r>
      <w:r w:rsidR="002372EB">
        <w:t xml:space="preserve"> </w:t>
      </w:r>
      <w:r w:rsidR="003438A2" w:rsidRPr="003D0B91">
        <w:t>plantilla</w:t>
      </w:r>
      <w:r w:rsidR="002372EB">
        <w:t xml:space="preserve"> </w:t>
      </w:r>
      <w:r w:rsidR="003438A2" w:rsidRPr="003D0B91">
        <w:t>d</w:t>
      </w:r>
      <w:r w:rsidR="00AA5DB1" w:rsidRPr="003D0B91">
        <w:t>e</w:t>
      </w:r>
      <w:r w:rsidR="002372EB">
        <w:t xml:space="preserve"> </w:t>
      </w:r>
      <w:r w:rsidR="003438A2" w:rsidRPr="003D0B91">
        <w:t>Acuerdo</w:t>
      </w:r>
      <w:r w:rsidR="002372EB">
        <w:t xml:space="preserve"> </w:t>
      </w:r>
      <w:r w:rsidR="003438A2" w:rsidRPr="003D0B91">
        <w:t>para</w:t>
      </w:r>
      <w:r w:rsidR="002372EB">
        <w:t xml:space="preserve"> </w:t>
      </w:r>
      <w:r w:rsidR="003438A2" w:rsidRPr="003D0B91">
        <w:t>la</w:t>
      </w:r>
      <w:r w:rsidR="002372EB">
        <w:t xml:space="preserve"> </w:t>
      </w:r>
      <w:r w:rsidR="004E7904" w:rsidRPr="003D0B91">
        <w:t>etapa</w:t>
      </w:r>
      <w:r w:rsidR="002372EB">
        <w:t xml:space="preserve"> </w:t>
      </w:r>
      <w:r w:rsidR="004E7904" w:rsidRPr="003D0B91">
        <w:t>I</w:t>
      </w:r>
      <w:r w:rsidR="002372EB">
        <w:t xml:space="preserve"> </w:t>
      </w:r>
      <w:r w:rsidR="00800DC6" w:rsidRPr="003D0B91">
        <w:t>de</w:t>
      </w:r>
      <w:r w:rsidR="002372EB">
        <w:t xml:space="preserve"> </w:t>
      </w:r>
      <w:r w:rsidR="00800DC6" w:rsidRPr="003D0B91">
        <w:t>los</w:t>
      </w:r>
      <w:r w:rsidR="002372EB">
        <w:t xml:space="preserve"> </w:t>
      </w:r>
      <w:r w:rsidR="00800DC6" w:rsidRPr="003D0B91">
        <w:t>planes</w:t>
      </w:r>
      <w:r w:rsidR="002372EB">
        <w:t xml:space="preserve"> </w:t>
      </w:r>
      <w:r w:rsidR="00800DC6" w:rsidRPr="003D0B91">
        <w:t>de</w:t>
      </w:r>
      <w:r w:rsidR="002372EB">
        <w:t xml:space="preserve"> </w:t>
      </w:r>
      <w:r w:rsidR="00800DC6" w:rsidRPr="003D0B91">
        <w:t>aplicación</w:t>
      </w:r>
      <w:r w:rsidR="002372EB">
        <w:t xml:space="preserve"> </w:t>
      </w:r>
      <w:r w:rsidR="00800DC6" w:rsidRPr="003D0B91">
        <w:t>de</w:t>
      </w:r>
      <w:r w:rsidR="002372EB">
        <w:t xml:space="preserve"> </w:t>
      </w:r>
      <w:r w:rsidR="00800DC6" w:rsidRPr="003D0B91">
        <w:t>la</w:t>
      </w:r>
      <w:r w:rsidR="002372EB">
        <w:t xml:space="preserve"> </w:t>
      </w:r>
      <w:r w:rsidR="00800DC6" w:rsidRPr="003D0B91">
        <w:t>Enmienda</w:t>
      </w:r>
      <w:r w:rsidR="002372EB">
        <w:t xml:space="preserve"> </w:t>
      </w:r>
      <w:r w:rsidR="00800DC6" w:rsidRPr="003D0B91">
        <w:t>de</w:t>
      </w:r>
      <w:r w:rsidR="002372EB">
        <w:t xml:space="preserve"> </w:t>
      </w:r>
      <w:r w:rsidR="00800DC6" w:rsidRPr="003D0B91">
        <w:t>Kigali</w:t>
      </w:r>
      <w:r w:rsidR="002372EB">
        <w:t xml:space="preserve"> </w:t>
      </w:r>
      <w:r w:rsidR="005F3108">
        <w:t>anexa</w:t>
      </w:r>
      <w:r w:rsidR="002372EB">
        <w:t xml:space="preserve"> </w:t>
      </w:r>
      <w:r w:rsidR="00800DC6" w:rsidRPr="003D0B91">
        <w:t>al</w:t>
      </w:r>
      <w:r w:rsidR="002372EB">
        <w:t xml:space="preserve"> </w:t>
      </w:r>
      <w:r w:rsidR="00800DC6" w:rsidRPr="003D0B91">
        <w:t>presente</w:t>
      </w:r>
      <w:r w:rsidR="002372EB">
        <w:t xml:space="preserve"> </w:t>
      </w:r>
      <w:r w:rsidR="00800DC6" w:rsidRPr="003D0B91">
        <w:t>documento</w:t>
      </w:r>
      <w:r w:rsidR="00185512" w:rsidRPr="003D0B91">
        <w:t>.</w:t>
      </w:r>
    </w:p>
    <w:p w14:paraId="2256CE23" w14:textId="0A4A5A5D" w:rsidR="00185512" w:rsidRPr="003D0B91" w:rsidRDefault="000660DD" w:rsidP="0020496A">
      <w:pPr>
        <w:keepNext/>
        <w:numPr>
          <w:ilvl w:val="0"/>
          <w:numId w:val="2"/>
        </w:numPr>
        <w:tabs>
          <w:tab w:val="clear" w:pos="0"/>
          <w:tab w:val="num" w:pos="720"/>
        </w:tabs>
        <w:spacing w:after="240"/>
        <w:ind w:left="720" w:hanging="720"/>
        <w:outlineLvl w:val="0"/>
        <w:rPr>
          <w:b/>
          <w:bCs/>
        </w:rPr>
      </w:pPr>
      <w:r w:rsidRPr="003D0B91">
        <w:rPr>
          <w:b/>
          <w:bCs/>
        </w:rPr>
        <w:t>Documento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cómo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podrían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contribuir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actividades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eliminación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HCFC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y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reducción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HFC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apoyadas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por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Fondo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Multilateral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refrigeración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sostenible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(decisión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92/1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b))</w:t>
      </w:r>
    </w:p>
    <w:p w14:paraId="5F5D7C23" w14:textId="51F39E1D" w:rsidR="00E741EC" w:rsidRPr="003D0B91" w:rsidRDefault="00054B13" w:rsidP="00185512">
      <w:pPr>
        <w:keepNext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.Pro/ExCom/94/63</w:t>
      </w:r>
      <w:r w:rsidR="002372EB">
        <w:t xml:space="preserve"> </w:t>
      </w:r>
      <w:r w:rsidRPr="003D0B91">
        <w:t>presenta</w:t>
      </w:r>
      <w:r w:rsidR="002372EB">
        <w:t xml:space="preserve"> </w:t>
      </w:r>
      <w:r w:rsidR="002E0CC5">
        <w:t>antecedentes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="00EA73BF" w:rsidRPr="003D0B91">
        <w:t>el</w:t>
      </w:r>
      <w:r w:rsidR="002372EB">
        <w:t xml:space="preserve"> </w:t>
      </w:r>
      <w:r w:rsidR="00EA73BF" w:rsidRPr="003D0B91">
        <w:t>posible</w:t>
      </w:r>
      <w:r w:rsidR="002372EB">
        <w:t xml:space="preserve"> </w:t>
      </w:r>
      <w:r w:rsidR="00EA73BF" w:rsidRPr="003D0B91">
        <w:t>aporte</w:t>
      </w:r>
      <w:r w:rsidR="002372EB">
        <w:t xml:space="preserve"> </w:t>
      </w:r>
      <w:r w:rsidR="00292CBB" w:rsidRPr="003D0B91">
        <w:t>a</w:t>
      </w:r>
      <w:r w:rsidR="002372EB">
        <w:t xml:space="preserve"> </w:t>
      </w:r>
      <w:r w:rsidR="00292CBB" w:rsidRPr="003D0B91">
        <w:t>la</w:t>
      </w:r>
      <w:r w:rsidR="002372EB">
        <w:t xml:space="preserve"> </w:t>
      </w:r>
      <w:r w:rsidR="00292CBB" w:rsidRPr="003D0B91">
        <w:t>refrigeración</w:t>
      </w:r>
      <w:r w:rsidR="002372EB">
        <w:t xml:space="preserve"> </w:t>
      </w:r>
      <w:r w:rsidR="00292CBB" w:rsidRPr="003D0B91">
        <w:t>sustentable</w:t>
      </w:r>
      <w:r w:rsidR="002372EB">
        <w:t xml:space="preserve"> </w:t>
      </w:r>
      <w:r w:rsidR="00EA73BF"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eliminación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HCFC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reducción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HFC</w:t>
      </w:r>
      <w:r w:rsidR="002372EB">
        <w:t xml:space="preserve"> </w:t>
      </w:r>
      <w:r w:rsidR="00EE1281" w:rsidRPr="003D0B91">
        <w:t>que</w:t>
      </w:r>
      <w:r w:rsidR="002372EB">
        <w:t xml:space="preserve"> </w:t>
      </w:r>
      <w:r w:rsidR="00EE1281" w:rsidRPr="003D0B91">
        <w:t>financia</w:t>
      </w:r>
      <w:r w:rsidR="002372EB">
        <w:t xml:space="preserve"> </w:t>
      </w:r>
      <w:r w:rsidR="00EE1281" w:rsidRPr="003D0B91">
        <w:t>el</w:t>
      </w:r>
      <w:r w:rsidR="002372EB">
        <w:t xml:space="preserve"> </w:t>
      </w:r>
      <w:r w:rsidRPr="003D0B91">
        <w:t>Fondo</w:t>
      </w:r>
      <w:r w:rsidR="002372EB">
        <w:t xml:space="preserve"> </w:t>
      </w:r>
      <w:r w:rsidRPr="003D0B91">
        <w:t>Multil</w:t>
      </w:r>
      <w:r w:rsidR="0037076C" w:rsidRPr="003D0B91">
        <w:t>ateral</w:t>
      </w:r>
      <w:r w:rsidR="002372EB">
        <w:t xml:space="preserve"> </w:t>
      </w:r>
      <w:r w:rsidR="00D24326" w:rsidRPr="003D0B91">
        <w:t>(decisión</w:t>
      </w:r>
      <w:r w:rsidR="002372EB">
        <w:t xml:space="preserve"> </w:t>
      </w:r>
      <w:r w:rsidR="00D24326" w:rsidRPr="003D0B91">
        <w:t>92/1</w:t>
      </w:r>
      <w:r w:rsidR="002372EB">
        <w:t xml:space="preserve"> </w:t>
      </w:r>
      <w:r w:rsidRPr="003D0B91">
        <w:t>b)).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documento</w:t>
      </w:r>
      <w:r w:rsidR="002372EB">
        <w:t xml:space="preserve"> </w:t>
      </w:r>
      <w:r w:rsidR="00304215" w:rsidRPr="003D0B91">
        <w:t>analiza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impacto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actividades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eliminación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HCFC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reducción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HFC</w:t>
      </w:r>
      <w:r w:rsidR="002372EB">
        <w:t xml:space="preserve"> </w:t>
      </w:r>
      <w:r w:rsidR="00CE1F18"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="00186606" w:rsidRPr="003D0B91">
        <w:t>sustentabilidad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186606" w:rsidRPr="003D0B91">
        <w:t>l</w:t>
      </w:r>
      <w:r w:rsidRPr="003D0B91">
        <w:t>a</w:t>
      </w:r>
      <w:r w:rsidR="002372EB">
        <w:t xml:space="preserve"> </w:t>
      </w:r>
      <w:r w:rsidRPr="003D0B91">
        <w:t>refrigeración,</w:t>
      </w:r>
      <w:r w:rsidR="002372EB">
        <w:t xml:space="preserve"> </w:t>
      </w:r>
      <w:r w:rsidR="000A4C64" w:rsidRPr="000A4C64">
        <w:t>considera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emisiones</w:t>
      </w:r>
      <w:r w:rsidR="002372EB">
        <w:t xml:space="preserve"> </w:t>
      </w:r>
      <w:r w:rsidRPr="003D0B91">
        <w:t>directas</w:t>
      </w:r>
      <w:r w:rsidR="002372EB">
        <w:t xml:space="preserve"> </w:t>
      </w:r>
      <w:r w:rsidRPr="003D0B91">
        <w:t>e</w:t>
      </w:r>
      <w:r w:rsidR="002372EB">
        <w:t xml:space="preserve"> </w:t>
      </w:r>
      <w:r w:rsidRPr="003D0B91">
        <w:t>indirectas</w:t>
      </w:r>
      <w:r w:rsidR="002372EB">
        <w:t xml:space="preserve"> </w:t>
      </w:r>
      <w:r w:rsidR="00D06724" w:rsidRPr="003D0B91">
        <w:t>y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tendencias</w:t>
      </w:r>
      <w:r w:rsidR="002372EB">
        <w:t xml:space="preserve"> </w:t>
      </w:r>
      <w:r w:rsidRPr="003D0B91">
        <w:t>futuras</w:t>
      </w:r>
      <w:r w:rsidR="002372EB">
        <w:t xml:space="preserve"> </w:t>
      </w:r>
      <w:r w:rsidRPr="003D0B91">
        <w:t>derivadas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las</w:t>
      </w:r>
      <w:r w:rsidR="002372EB">
        <w:t xml:space="preserve"> </w:t>
      </w:r>
      <w:r w:rsidRPr="003D0B91">
        <w:t>necesidades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refrigeración</w:t>
      </w:r>
      <w:r w:rsidR="00146EF1" w:rsidRPr="003D0B91">
        <w:t>,</w:t>
      </w:r>
      <w:r w:rsidR="002372EB">
        <w:t xml:space="preserve"> </w:t>
      </w:r>
      <w:r w:rsidRPr="003D0B91">
        <w:t>y</w:t>
      </w:r>
      <w:r w:rsidR="002372EB">
        <w:t xml:space="preserve"> </w:t>
      </w:r>
      <w:r w:rsidR="009C1870" w:rsidRPr="003D0B91">
        <w:t>expone</w:t>
      </w:r>
      <w:r w:rsidR="002372EB">
        <w:t xml:space="preserve"> </w:t>
      </w:r>
      <w:r w:rsidR="00C25FBD" w:rsidRPr="003D0B91">
        <w:t>posibles</w:t>
      </w:r>
      <w:r w:rsidR="002372EB">
        <w:t xml:space="preserve"> </w:t>
      </w:r>
      <w:r w:rsidR="00C25FBD" w:rsidRPr="003D0B91">
        <w:t>cursos</w:t>
      </w:r>
      <w:r w:rsidR="002372EB">
        <w:t xml:space="preserve"> </w:t>
      </w:r>
      <w:r w:rsidR="00C25FBD" w:rsidRPr="003D0B91">
        <w:t>de</w:t>
      </w:r>
      <w:r w:rsidR="002372EB">
        <w:t xml:space="preserve"> </w:t>
      </w:r>
      <w:r w:rsidR="00C25FBD" w:rsidRPr="003D0B91">
        <w:t>acción</w:t>
      </w:r>
      <w:r w:rsidR="002372EB">
        <w:t xml:space="preserve"> </w:t>
      </w:r>
      <w:r w:rsidR="00C25FBD" w:rsidRPr="003D0B91">
        <w:t>sobre</w:t>
      </w:r>
      <w:r w:rsidR="002372EB">
        <w:t xml:space="preserve"> </w:t>
      </w:r>
      <w:r w:rsidRPr="003D0B91">
        <w:t>refrigeración</w:t>
      </w:r>
      <w:r w:rsidR="002372EB">
        <w:t xml:space="preserve"> </w:t>
      </w:r>
      <w:r w:rsidR="00C25FBD" w:rsidRPr="003D0B91">
        <w:t>sustentable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marco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="00173F21" w:rsidRPr="003D0B91">
        <w:t>PGEH</w:t>
      </w:r>
      <w:r w:rsidR="002372EB">
        <w:t xml:space="preserve"> </w:t>
      </w:r>
      <w:r w:rsidRPr="003D0B91">
        <w:t>y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los</w:t>
      </w:r>
      <w:r w:rsidR="002372EB">
        <w:t xml:space="preserve"> </w:t>
      </w:r>
      <w:r w:rsidRPr="003D0B91">
        <w:t>planes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aplicación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Enmienda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Kigali.</w:t>
      </w:r>
    </w:p>
    <w:p w14:paraId="0DDD7431" w14:textId="1B63EDE2" w:rsidR="00185512" w:rsidRPr="003D0B91" w:rsidRDefault="00BB3729" w:rsidP="00B849E3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="003468FC" w:rsidRPr="003D0B91">
        <w:rPr>
          <w:u w:val="single"/>
        </w:rPr>
        <w:t>tratar</w:t>
      </w:r>
      <w:proofErr w:type="gramEnd"/>
      <w:r w:rsidR="003468FC" w:rsidRPr="003D0B91">
        <w:t>:</w:t>
      </w:r>
      <w:r w:rsidR="002372EB">
        <w:t xml:space="preserve"> </w:t>
      </w:r>
      <w:r w:rsidR="003468FC" w:rsidRPr="003D0B91">
        <w:t>Ninguno.</w:t>
      </w:r>
    </w:p>
    <w:p w14:paraId="03BF3A12" w14:textId="25EE08E6" w:rsidR="00185512" w:rsidRPr="003D0B91" w:rsidRDefault="0022545C" w:rsidP="00B849E3">
      <w:pPr>
        <w:spacing w:after="240"/>
        <w:ind w:left="709" w:firstLine="11"/>
        <w:outlineLvl w:val="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="00C739A7" w:rsidRPr="003D0B91">
        <w:rPr>
          <w:u w:val="single"/>
        </w:rPr>
        <w:t>oportuno</w:t>
      </w:r>
      <w:r w:rsidR="002372EB">
        <w:t xml:space="preserve"> </w:t>
      </w:r>
      <w:r w:rsidR="00C739A7" w:rsidRPr="003D0B91">
        <w:t>tomar</w:t>
      </w:r>
      <w:r w:rsidR="002372EB">
        <w:t xml:space="preserve"> </w:t>
      </w:r>
      <w:r w:rsidR="00C739A7" w:rsidRPr="003D0B91">
        <w:t>nota</w:t>
      </w:r>
      <w:r w:rsidR="002372EB">
        <w:t xml:space="preserve"> </w:t>
      </w:r>
      <w:r w:rsidR="00C739A7" w:rsidRPr="003D0B91">
        <w:t>de</w:t>
      </w:r>
      <w:r w:rsidR="002372EB">
        <w:t xml:space="preserve"> </w:t>
      </w:r>
      <w:r w:rsidR="00C50DC8" w:rsidRPr="003D0B91">
        <w:t>la</w:t>
      </w:r>
      <w:r w:rsidR="002372EB">
        <w:t xml:space="preserve"> </w:t>
      </w:r>
      <w:r w:rsidR="00C50DC8" w:rsidRPr="003D0B91">
        <w:t>inf</w:t>
      </w:r>
      <w:r w:rsidR="00800DC6" w:rsidRPr="003D0B91">
        <w:t>ormación</w:t>
      </w:r>
      <w:r w:rsidR="002372EB">
        <w:t xml:space="preserve"> </w:t>
      </w:r>
      <w:r w:rsidR="00525DFA" w:rsidRPr="003D0B91">
        <w:t>que</w:t>
      </w:r>
      <w:r w:rsidR="002372EB">
        <w:t xml:space="preserve"> </w:t>
      </w:r>
      <w:r w:rsidR="00525DFA" w:rsidRPr="003D0B91">
        <w:t>recoge</w:t>
      </w:r>
      <w:r w:rsidR="002372EB">
        <w:t xml:space="preserve"> </w:t>
      </w:r>
      <w:r w:rsidR="00525DFA" w:rsidRPr="003D0B91">
        <w:t>el</w:t>
      </w:r>
      <w:r w:rsidR="002372EB">
        <w:t xml:space="preserve"> </w:t>
      </w:r>
      <w:r w:rsidR="00525DFA" w:rsidRPr="003D0B91">
        <w:t>documento</w:t>
      </w:r>
      <w:r w:rsidR="002372EB">
        <w:t xml:space="preserve"> </w:t>
      </w:r>
      <w:r w:rsidR="004D7916" w:rsidRPr="003D0B91">
        <w:t>UNEP/OzL</w:t>
      </w:r>
      <w:r w:rsidR="00E869B1" w:rsidRPr="003D0B91">
        <w:t>.Pro/ExCom/94/63</w:t>
      </w:r>
      <w:r w:rsidR="002372EB">
        <w:t xml:space="preserve"> </w:t>
      </w:r>
      <w:r w:rsidR="00DE6B58" w:rsidRPr="003D0B91">
        <w:t>sobre</w:t>
      </w:r>
      <w:r w:rsidR="002372EB">
        <w:t xml:space="preserve"> </w:t>
      </w:r>
      <w:r w:rsidR="00DE6B58" w:rsidRPr="003D0B91">
        <w:t>el</w:t>
      </w:r>
      <w:r w:rsidR="002372EB">
        <w:t xml:space="preserve"> </w:t>
      </w:r>
      <w:r w:rsidR="00DE6B58" w:rsidRPr="003D0B91">
        <w:t>posible</w:t>
      </w:r>
      <w:r w:rsidR="002372EB">
        <w:t xml:space="preserve"> </w:t>
      </w:r>
      <w:r w:rsidR="00DE6B58" w:rsidRPr="003D0B91">
        <w:t>aporte</w:t>
      </w:r>
      <w:r w:rsidR="002372EB">
        <w:t xml:space="preserve"> </w:t>
      </w:r>
      <w:r w:rsidR="00DE6B58" w:rsidRPr="003D0B91">
        <w:t>a</w:t>
      </w:r>
      <w:r w:rsidR="002372EB">
        <w:t xml:space="preserve"> </w:t>
      </w:r>
      <w:r w:rsidR="00DE6B58" w:rsidRPr="003D0B91">
        <w:t>la</w:t>
      </w:r>
      <w:r w:rsidR="002372EB">
        <w:t xml:space="preserve"> </w:t>
      </w:r>
      <w:r w:rsidR="00DE6B58" w:rsidRPr="003D0B91">
        <w:t>refrigeración</w:t>
      </w:r>
      <w:r w:rsidR="002372EB">
        <w:t xml:space="preserve"> </w:t>
      </w:r>
      <w:r w:rsidR="00DE6B58" w:rsidRPr="003D0B91">
        <w:t>sustentable</w:t>
      </w:r>
      <w:r w:rsidR="002372EB">
        <w:t xml:space="preserve"> </w:t>
      </w:r>
      <w:r w:rsidR="00DE6B58" w:rsidRPr="003D0B91">
        <w:t>de</w:t>
      </w:r>
      <w:r w:rsidR="002372EB">
        <w:t xml:space="preserve"> </w:t>
      </w:r>
      <w:r w:rsidR="00DE6B58" w:rsidRPr="003D0B91">
        <w:t>las</w:t>
      </w:r>
      <w:r w:rsidR="002372EB">
        <w:t xml:space="preserve"> </w:t>
      </w:r>
      <w:r w:rsidR="00DE6B58" w:rsidRPr="003D0B91">
        <w:t>actividades</w:t>
      </w:r>
      <w:r w:rsidR="002372EB">
        <w:t xml:space="preserve"> </w:t>
      </w:r>
      <w:r w:rsidR="00DE6B58" w:rsidRPr="003D0B91">
        <w:t>de</w:t>
      </w:r>
      <w:r w:rsidR="002372EB">
        <w:t xml:space="preserve"> </w:t>
      </w:r>
      <w:r w:rsidR="00DE6B58" w:rsidRPr="003D0B91">
        <w:t>eliminación</w:t>
      </w:r>
      <w:r w:rsidR="002372EB">
        <w:t xml:space="preserve"> </w:t>
      </w:r>
      <w:r w:rsidR="00DE6B58" w:rsidRPr="003D0B91">
        <w:t>de</w:t>
      </w:r>
      <w:r w:rsidR="002372EB">
        <w:t xml:space="preserve"> </w:t>
      </w:r>
      <w:r w:rsidR="00DE6B58" w:rsidRPr="003D0B91">
        <w:t>HCFC</w:t>
      </w:r>
      <w:r w:rsidR="002372EB">
        <w:t xml:space="preserve"> </w:t>
      </w:r>
      <w:r w:rsidR="00DE6B58" w:rsidRPr="003D0B91">
        <w:t>y</w:t>
      </w:r>
      <w:r w:rsidR="002372EB">
        <w:t xml:space="preserve"> </w:t>
      </w:r>
      <w:r w:rsidR="00DE6B58" w:rsidRPr="003D0B91">
        <w:t>reducción</w:t>
      </w:r>
      <w:r w:rsidR="002372EB">
        <w:t xml:space="preserve"> </w:t>
      </w:r>
      <w:r w:rsidR="00DE6B58" w:rsidRPr="003D0B91">
        <w:t>de</w:t>
      </w:r>
      <w:r w:rsidR="002372EB">
        <w:t xml:space="preserve"> </w:t>
      </w:r>
      <w:r w:rsidR="00DE6B58" w:rsidRPr="003D0B91">
        <w:t>HFC</w:t>
      </w:r>
      <w:r w:rsidR="002372EB">
        <w:t xml:space="preserve"> </w:t>
      </w:r>
      <w:r w:rsidR="00DE6B58" w:rsidRPr="003D0B91">
        <w:t>que</w:t>
      </w:r>
      <w:r w:rsidR="002372EB">
        <w:t xml:space="preserve"> </w:t>
      </w:r>
      <w:r w:rsidR="00DE6B58" w:rsidRPr="003D0B91">
        <w:t>financia</w:t>
      </w:r>
      <w:r w:rsidR="002372EB">
        <w:t xml:space="preserve"> </w:t>
      </w:r>
      <w:r w:rsidR="00DE6B58" w:rsidRPr="003D0B91">
        <w:t>el</w:t>
      </w:r>
      <w:r w:rsidR="002372EB">
        <w:t xml:space="preserve"> </w:t>
      </w:r>
      <w:r w:rsidR="00DE6B58" w:rsidRPr="003D0B91">
        <w:t>Fondo</w:t>
      </w:r>
      <w:r w:rsidR="002372EB">
        <w:t xml:space="preserve"> </w:t>
      </w:r>
      <w:r w:rsidR="00DE6B58" w:rsidRPr="003D0B91">
        <w:t>Multilateral</w:t>
      </w:r>
      <w:r w:rsidR="00E869B1" w:rsidRPr="003D0B91">
        <w:t>.</w:t>
      </w:r>
    </w:p>
    <w:p w14:paraId="28BEFB75" w14:textId="0F741799" w:rsidR="00185512" w:rsidRPr="003D0B91" w:rsidRDefault="007C4C41" w:rsidP="0020496A">
      <w:pPr>
        <w:keepNext/>
        <w:numPr>
          <w:ilvl w:val="0"/>
          <w:numId w:val="2"/>
        </w:numPr>
        <w:tabs>
          <w:tab w:val="clear" w:pos="0"/>
          <w:tab w:val="num" w:pos="720"/>
        </w:tabs>
        <w:spacing w:after="240"/>
        <w:ind w:left="720" w:hanging="720"/>
        <w:outlineLvl w:val="0"/>
        <w:rPr>
          <w:b/>
          <w:bCs/>
        </w:rPr>
      </w:pPr>
      <w:r w:rsidRPr="003D0B91">
        <w:rPr>
          <w:b/>
          <w:bCs/>
        </w:rPr>
        <w:t>Cuestión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relativa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una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ventanilla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financiación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ayudar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países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que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operan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amparo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643EE8">
        <w:rPr>
          <w:b/>
          <w:bCs/>
        </w:rPr>
        <w:t>artículo</w:t>
      </w:r>
      <w:r w:rsidR="002372EB">
        <w:rPr>
          <w:b/>
          <w:bCs/>
        </w:rPr>
        <w:t xml:space="preserve"> </w:t>
      </w:r>
      <w:r w:rsidR="00643EE8">
        <w:rPr>
          <w:b/>
          <w:bCs/>
        </w:rPr>
        <w:t>5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afectados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por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pandemia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coronavirus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(párrafo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406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4D7916" w:rsidRPr="003D0B91">
        <w:rPr>
          <w:b/>
          <w:bCs/>
        </w:rPr>
        <w:t>UNEP/OzL</w:t>
      </w:r>
      <w:r w:rsidRPr="003D0B91">
        <w:rPr>
          <w:b/>
          <w:bCs/>
        </w:rPr>
        <w:t>.Pro/ExCom/93/105).</w:t>
      </w:r>
    </w:p>
    <w:p w14:paraId="5E3B93A4" w14:textId="24181B99" w:rsidR="002A6DC3" w:rsidRPr="003D0B91" w:rsidRDefault="002A6DC3" w:rsidP="00780792">
      <w:pPr>
        <w:widowControl w:val="0"/>
        <w:spacing w:after="240"/>
        <w:ind w:left="720"/>
        <w:outlineLvl w:val="1"/>
        <w:rPr>
          <w:u w:val="single"/>
        </w:rPr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.Pro/ExCom/94/65</w:t>
      </w:r>
      <w:r w:rsidR="002372EB">
        <w:t xml:space="preserve"> </w:t>
      </w:r>
      <w:r w:rsidRPr="003D0B91">
        <w:t>contiene</w:t>
      </w:r>
      <w:r w:rsidR="002372EB">
        <w:t xml:space="preserve"> </w:t>
      </w:r>
      <w:r w:rsidRPr="003D0B91">
        <w:t>una</w:t>
      </w:r>
      <w:r w:rsidR="002372EB">
        <w:t xml:space="preserve"> </w:t>
      </w:r>
      <w:r w:rsidRPr="003D0B91">
        <w:t>nota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Secretaría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se</w:t>
      </w:r>
      <w:r w:rsidR="002372EB">
        <w:t xml:space="preserve"> </w:t>
      </w:r>
      <w:r w:rsidR="00DF5802" w:rsidRPr="003D0B91">
        <w:t>exponen</w:t>
      </w:r>
      <w:r w:rsidR="002372EB">
        <w:t xml:space="preserve"> </w:t>
      </w:r>
      <w:r w:rsidR="008F5EDC" w:rsidRPr="003D0B91">
        <w:t>los</w:t>
      </w:r>
      <w:r w:rsidR="002372EB">
        <w:t xml:space="preserve"> </w:t>
      </w:r>
      <w:r w:rsidR="008F5EDC" w:rsidRPr="003D0B91">
        <w:t>motivos</w:t>
      </w:r>
      <w:r w:rsidR="002372EB">
        <w:t xml:space="preserve"> </w:t>
      </w:r>
      <w:r w:rsidR="008F5EDC" w:rsidRPr="003D0B91">
        <w:t>para</w:t>
      </w:r>
      <w:r w:rsidR="002372EB">
        <w:t xml:space="preserve"> </w:t>
      </w:r>
      <w:r w:rsidR="008F5EDC" w:rsidRPr="003D0B91">
        <w:t>agregar</w:t>
      </w:r>
      <w:r w:rsidR="002372EB">
        <w:t xml:space="preserve"> </w:t>
      </w:r>
      <w:r w:rsidR="008F5EDC" w:rsidRPr="003D0B91">
        <w:t>a</w:t>
      </w:r>
      <w:r w:rsidRPr="003D0B91">
        <w:t>l</w:t>
      </w:r>
      <w:r w:rsidR="002372EB">
        <w:t xml:space="preserve"> </w:t>
      </w:r>
      <w:r w:rsidRPr="003D0B91">
        <w:t>orden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día</w:t>
      </w:r>
      <w:r w:rsidR="002372EB">
        <w:t xml:space="preserve"> </w:t>
      </w:r>
      <w:r w:rsidRPr="003D0B91">
        <w:t>de</w:t>
      </w:r>
      <w:r w:rsidR="002372EB">
        <w:t xml:space="preserve"> </w:t>
      </w:r>
      <w:r w:rsidR="00322E71" w:rsidRPr="003D0B91">
        <w:t>la</w:t>
      </w:r>
      <w:r w:rsidR="002372EB">
        <w:t xml:space="preserve"> </w:t>
      </w:r>
      <w:r w:rsidRPr="003D0B91">
        <w:t>94ª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="00434B40" w:rsidRPr="003D0B91">
        <w:t>un</w:t>
      </w:r>
      <w:r w:rsidR="002372EB">
        <w:t xml:space="preserve"> </w:t>
      </w:r>
      <w:r w:rsidR="00434B40" w:rsidRPr="003D0B91">
        <w:t>punto</w:t>
      </w:r>
      <w:r w:rsidR="002372EB">
        <w:t xml:space="preserve"> </w:t>
      </w:r>
      <w:r w:rsidR="00434B40" w:rsidRPr="003D0B91">
        <w:t>sobre</w:t>
      </w:r>
      <w:r w:rsidR="002372EB">
        <w:t xml:space="preserve"> </w:t>
      </w:r>
      <w:r w:rsidRPr="003D0B91">
        <w:t>una</w:t>
      </w:r>
      <w:r w:rsidR="002372EB">
        <w:t xml:space="preserve"> </w:t>
      </w:r>
      <w:r w:rsidRPr="003D0B91">
        <w:t>ventana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financiamiento</w:t>
      </w:r>
      <w:r w:rsidR="002372EB">
        <w:t xml:space="preserve"> </w:t>
      </w:r>
      <w:r w:rsidRPr="003D0B91">
        <w:t>para</w:t>
      </w:r>
      <w:r w:rsidR="002372EB">
        <w:t xml:space="preserve"> </w:t>
      </w:r>
      <w:r w:rsidR="00EA3EA7">
        <w:t>apoyar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países</w:t>
      </w:r>
      <w:r w:rsidR="002372EB">
        <w:t xml:space="preserve"> </w:t>
      </w:r>
      <w:r w:rsidRPr="003D0B91">
        <w:t>del</w:t>
      </w:r>
      <w:r w:rsidR="002372EB">
        <w:t xml:space="preserve"> </w:t>
      </w:r>
      <w:r w:rsidR="00643EE8">
        <w:t>artículo</w:t>
      </w:r>
      <w:r w:rsidR="002372EB">
        <w:t xml:space="preserve"> </w:t>
      </w:r>
      <w:r w:rsidR="00643EE8">
        <w:t>5</w:t>
      </w:r>
      <w:r w:rsidR="002372EB">
        <w:t xml:space="preserve"> </w:t>
      </w:r>
      <w:r w:rsidRPr="003D0B91">
        <w:t>afectados</w:t>
      </w:r>
      <w:r w:rsidR="002372EB">
        <w:t xml:space="preserve"> </w:t>
      </w:r>
      <w:r w:rsidRPr="003D0B91">
        <w:t>por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pandemia</w:t>
      </w:r>
      <w:r w:rsidR="002372EB">
        <w:t xml:space="preserve"> </w:t>
      </w:r>
      <w:r w:rsidRPr="003D0B91">
        <w:t>de</w:t>
      </w:r>
      <w:r w:rsidR="00411B0E" w:rsidRPr="003D0B91">
        <w:t>l</w:t>
      </w:r>
      <w:r w:rsidR="002372EB">
        <w:t xml:space="preserve"> </w:t>
      </w:r>
      <w:r w:rsidRPr="003D0B91">
        <w:t>coronavirus.</w:t>
      </w:r>
    </w:p>
    <w:p w14:paraId="4D04C470" w14:textId="3D59A654" w:rsidR="00185512" w:rsidRPr="003D0B91" w:rsidRDefault="00C56C24" w:rsidP="0020496A">
      <w:pPr>
        <w:numPr>
          <w:ilvl w:val="0"/>
          <w:numId w:val="2"/>
        </w:numPr>
        <w:spacing w:after="240"/>
        <w:ind w:left="720" w:hanging="720"/>
        <w:outlineLvl w:val="0"/>
        <w:rPr>
          <w:b/>
          <w:bCs/>
        </w:rPr>
      </w:pPr>
      <w:r w:rsidRPr="003D0B91">
        <w:rPr>
          <w:b/>
          <w:bCs/>
        </w:rPr>
        <w:t>Proyecto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Comité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Ejecutivo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Fondo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Multilateral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para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Aplicación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Protocolo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Montreal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a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la</w:t>
      </w:r>
      <w:r w:rsidR="002372EB">
        <w:rPr>
          <w:b/>
          <w:bCs/>
        </w:rPr>
        <w:t xml:space="preserve"> </w:t>
      </w:r>
      <w:r w:rsidR="004919A1" w:rsidRPr="003D0B91">
        <w:rPr>
          <w:b/>
          <w:bCs/>
        </w:rPr>
        <w:t>36ª</w:t>
      </w:r>
      <w:r w:rsidR="002372EB">
        <w:rPr>
          <w:b/>
          <w:bCs/>
        </w:rPr>
        <w:t xml:space="preserve"> </w:t>
      </w:r>
      <w:r w:rsidR="004919A1" w:rsidRPr="003D0B91">
        <w:rPr>
          <w:b/>
          <w:bCs/>
        </w:rPr>
        <w:t>Reunión</w:t>
      </w:r>
      <w:r w:rsidR="002372EB">
        <w:rPr>
          <w:b/>
          <w:bCs/>
        </w:rPr>
        <w:t xml:space="preserve"> </w:t>
      </w:r>
      <w:r w:rsidR="004919A1" w:rsidRPr="003D0B91">
        <w:rPr>
          <w:b/>
          <w:bCs/>
        </w:rPr>
        <w:t>de</w:t>
      </w:r>
      <w:r w:rsidR="002372EB">
        <w:rPr>
          <w:b/>
          <w:bCs/>
        </w:rPr>
        <w:t xml:space="preserve"> </w:t>
      </w:r>
      <w:r w:rsidR="004919A1" w:rsidRPr="003D0B91">
        <w:rPr>
          <w:b/>
          <w:bCs/>
        </w:rPr>
        <w:t>las</w:t>
      </w:r>
      <w:r w:rsidR="002372EB">
        <w:rPr>
          <w:b/>
          <w:bCs/>
        </w:rPr>
        <w:t xml:space="preserve"> </w:t>
      </w:r>
      <w:r w:rsidR="004919A1" w:rsidRPr="003D0B91">
        <w:rPr>
          <w:b/>
          <w:bCs/>
        </w:rPr>
        <w:t>Partes</w:t>
      </w:r>
    </w:p>
    <w:p w14:paraId="73FDE46B" w14:textId="358DB06F" w:rsidR="00130A73" w:rsidRPr="003D0B91" w:rsidRDefault="005F4B0A" w:rsidP="00130A73">
      <w:pPr>
        <w:widowControl w:val="0"/>
        <w:spacing w:after="240"/>
        <w:ind w:left="720"/>
        <w:outlineLvl w:val="1"/>
      </w:pPr>
      <w:r>
        <w:rPr>
          <w:u w:val="single"/>
        </w:rPr>
        <w:t>El</w:t>
      </w:r>
      <w:r w:rsidR="002372EB">
        <w:rPr>
          <w:u w:val="single"/>
        </w:rPr>
        <w:t xml:space="preserve"> </w:t>
      </w:r>
      <w:r>
        <w:rPr>
          <w:u w:val="single"/>
        </w:rPr>
        <w:t>d</w:t>
      </w:r>
      <w:r w:rsidR="00D77474" w:rsidRPr="003D0B91">
        <w:rPr>
          <w:u w:val="single"/>
        </w:rPr>
        <w:t>ocument</w:t>
      </w:r>
      <w:r>
        <w:rPr>
          <w:u w:val="single"/>
        </w:rPr>
        <w:t>o</w:t>
      </w:r>
      <w:r w:rsidR="002372EB">
        <w:rPr>
          <w:u w:val="single"/>
        </w:rPr>
        <w:t xml:space="preserve"> </w:t>
      </w:r>
      <w:r w:rsidR="00D77474" w:rsidRPr="003D0B91">
        <w:rPr>
          <w:u w:val="single"/>
        </w:rPr>
        <w:t>UNEP/OzL.Pro/ExCom/94/64</w:t>
      </w:r>
      <w:r w:rsidR="002372EB">
        <w:t xml:space="preserve"> </w:t>
      </w:r>
      <w:r w:rsidR="00552F05" w:rsidRPr="003D0B91">
        <w:t>presenta</w:t>
      </w:r>
      <w:r w:rsidR="002372EB">
        <w:t xml:space="preserve"> </w:t>
      </w:r>
      <w:r w:rsidR="006E4820">
        <w:t>un</w:t>
      </w:r>
      <w:r w:rsidR="002372EB">
        <w:t xml:space="preserve"> </w:t>
      </w:r>
      <w:r w:rsidR="00552F05" w:rsidRPr="003D0B91">
        <w:t>informe</w:t>
      </w:r>
      <w:r w:rsidR="002372EB">
        <w:t xml:space="preserve"> </w:t>
      </w:r>
      <w:r w:rsidR="00C27446">
        <w:t>preliminar</w:t>
      </w:r>
      <w:r w:rsidR="002372EB">
        <w:t xml:space="preserve"> </w:t>
      </w:r>
      <w:r w:rsidR="00552F05" w:rsidRPr="003D0B91">
        <w:t>del</w:t>
      </w:r>
      <w:r w:rsidR="002372EB">
        <w:t xml:space="preserve"> </w:t>
      </w:r>
      <w:r w:rsidR="00552F05" w:rsidRPr="003D0B91">
        <w:t>Comité</w:t>
      </w:r>
      <w:r w:rsidR="002372EB">
        <w:t xml:space="preserve"> </w:t>
      </w:r>
      <w:r w:rsidR="00552F05" w:rsidRPr="003D0B91">
        <w:lastRenderedPageBreak/>
        <w:t>Ejecutivo</w:t>
      </w:r>
      <w:r w:rsidR="002372EB">
        <w:t xml:space="preserve"> </w:t>
      </w:r>
      <w:r w:rsidR="00552F05" w:rsidRPr="003D0B91">
        <w:t>a</w:t>
      </w:r>
      <w:r w:rsidR="002372EB">
        <w:t xml:space="preserve"> </w:t>
      </w:r>
      <w:r w:rsidR="00552F05" w:rsidRPr="003D0B91">
        <w:t>la</w:t>
      </w:r>
      <w:r w:rsidR="002372EB">
        <w:t xml:space="preserve"> </w:t>
      </w:r>
      <w:r w:rsidR="00552F05" w:rsidRPr="003D0B91">
        <w:t>36ª</w:t>
      </w:r>
      <w:r w:rsidR="002372EB">
        <w:t xml:space="preserve"> </w:t>
      </w:r>
      <w:r w:rsidR="00552F05" w:rsidRPr="003D0B91">
        <w:t>Reunión</w:t>
      </w:r>
      <w:r w:rsidR="002372EB">
        <w:t xml:space="preserve"> </w:t>
      </w:r>
      <w:r w:rsidR="00552F05" w:rsidRPr="003D0B91">
        <w:t>de</w:t>
      </w:r>
      <w:r w:rsidR="002372EB">
        <w:t xml:space="preserve"> </w:t>
      </w:r>
      <w:r w:rsidR="00552F05" w:rsidRPr="003D0B91">
        <w:t>las</w:t>
      </w:r>
      <w:r w:rsidR="002372EB">
        <w:t xml:space="preserve"> </w:t>
      </w:r>
      <w:r w:rsidR="00552F05" w:rsidRPr="003D0B91">
        <w:t>Partes</w:t>
      </w:r>
      <w:r w:rsidR="002372EB">
        <w:t xml:space="preserve"> </w:t>
      </w:r>
      <w:r w:rsidR="00552F05" w:rsidRPr="003D0B91">
        <w:t>que</w:t>
      </w:r>
      <w:r w:rsidR="002372EB">
        <w:t xml:space="preserve"> </w:t>
      </w:r>
      <w:r w:rsidR="00552F05" w:rsidRPr="003D0B91">
        <w:t>resume</w:t>
      </w:r>
      <w:r w:rsidR="002372EB">
        <w:t xml:space="preserve"> </w:t>
      </w:r>
      <w:r w:rsidR="00552F05" w:rsidRPr="003D0B91">
        <w:t>las</w:t>
      </w:r>
      <w:r w:rsidR="002372EB">
        <w:t xml:space="preserve"> </w:t>
      </w:r>
      <w:r w:rsidR="00552F05" w:rsidRPr="003D0B91">
        <w:t>principales</w:t>
      </w:r>
      <w:r w:rsidR="002372EB">
        <w:t xml:space="preserve"> </w:t>
      </w:r>
      <w:r w:rsidR="00552F05" w:rsidRPr="003D0B91">
        <w:t>decisiones</w:t>
      </w:r>
      <w:r w:rsidR="002372EB">
        <w:t xml:space="preserve"> </w:t>
      </w:r>
      <w:r w:rsidR="00552F05" w:rsidRPr="003D0B91">
        <w:t>adoptadas</w:t>
      </w:r>
      <w:r w:rsidR="002372EB">
        <w:t xml:space="preserve"> </w:t>
      </w:r>
      <w:r w:rsidR="00552F05" w:rsidRPr="003D0B91">
        <w:t>durante</w:t>
      </w:r>
      <w:r w:rsidR="002372EB">
        <w:t xml:space="preserve"> </w:t>
      </w:r>
      <w:r w:rsidR="00552F05" w:rsidRPr="003D0B91">
        <w:t>la</w:t>
      </w:r>
      <w:r w:rsidR="002372EB">
        <w:t xml:space="preserve"> </w:t>
      </w:r>
      <w:r w:rsidR="00552F05" w:rsidRPr="003D0B91">
        <w:t>93ª</w:t>
      </w:r>
      <w:r w:rsidR="002372EB">
        <w:t xml:space="preserve"> </w:t>
      </w:r>
      <w:r w:rsidR="00552F05" w:rsidRPr="003D0B91">
        <w:t>reunión.</w:t>
      </w:r>
    </w:p>
    <w:p w14:paraId="6E30CC96" w14:textId="015C64C0" w:rsidR="00185512" w:rsidRPr="003D0B91" w:rsidRDefault="00597F4A" w:rsidP="00185512">
      <w:pPr>
        <w:widowControl w:val="0"/>
        <w:spacing w:after="240"/>
        <w:ind w:left="720"/>
        <w:outlineLvl w:val="1"/>
      </w:pPr>
      <w:proofErr w:type="gramStart"/>
      <w:r w:rsidRPr="003D0B91">
        <w:rPr>
          <w:u w:val="single"/>
        </w:rPr>
        <w:t>Temas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a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tratar</w:t>
      </w:r>
      <w:proofErr w:type="gramEnd"/>
      <w:r w:rsidRPr="003D0B91">
        <w:t>:</w:t>
      </w:r>
      <w:r w:rsidR="002372EB">
        <w:t xml:space="preserve"> </w:t>
      </w:r>
      <w:r w:rsidRPr="003D0B91">
        <w:t>Ninguno.</w:t>
      </w:r>
    </w:p>
    <w:p w14:paraId="7D518239" w14:textId="37459B41" w:rsidR="00185512" w:rsidRPr="003D0B91" w:rsidRDefault="0022545C" w:rsidP="00130A73">
      <w:pPr>
        <w:widowControl w:val="0"/>
        <w:spacing w:after="240"/>
        <w:ind w:left="720"/>
        <w:outlineLvl w:val="1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Comité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Ejecutivo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podrá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estimar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oportuno</w:t>
      </w:r>
      <w:r w:rsidR="002372EB">
        <w:t xml:space="preserve"> </w:t>
      </w:r>
      <w:r w:rsidR="00140E96" w:rsidRPr="003D0B91">
        <w:t>facultar</w:t>
      </w:r>
      <w:r w:rsidR="002372EB">
        <w:t xml:space="preserve"> </w:t>
      </w:r>
      <w:r w:rsidR="00140E96" w:rsidRPr="003D0B91">
        <w:t>a</w:t>
      </w:r>
      <w:r w:rsidR="002372EB">
        <w:t xml:space="preserve"> </w:t>
      </w:r>
      <w:r w:rsidR="00140E96" w:rsidRPr="003D0B91">
        <w:t>la</w:t>
      </w:r>
      <w:r w:rsidR="002372EB">
        <w:t xml:space="preserve"> </w:t>
      </w:r>
      <w:r w:rsidR="00140E96" w:rsidRPr="003D0B91">
        <w:t>Secretaría</w:t>
      </w:r>
      <w:r w:rsidR="002372EB">
        <w:t xml:space="preserve"> </w:t>
      </w:r>
      <w:r w:rsidR="00140E96" w:rsidRPr="003D0B91">
        <w:t>a</w:t>
      </w:r>
      <w:r w:rsidR="002372EB">
        <w:t xml:space="preserve"> </w:t>
      </w:r>
      <w:r w:rsidR="00140E96" w:rsidRPr="003D0B91">
        <w:t>dar</w:t>
      </w:r>
      <w:r w:rsidR="002372EB">
        <w:t xml:space="preserve"> </w:t>
      </w:r>
      <w:r w:rsidR="00140E96" w:rsidRPr="003D0B91">
        <w:t>forma</w:t>
      </w:r>
      <w:r w:rsidR="002372EB">
        <w:t xml:space="preserve"> </w:t>
      </w:r>
      <w:r w:rsidR="00140E96" w:rsidRPr="003D0B91">
        <w:t>fin</w:t>
      </w:r>
      <w:r w:rsidR="006A15A9">
        <w:t>al</w:t>
      </w:r>
      <w:r w:rsidR="002372EB">
        <w:t xml:space="preserve"> </w:t>
      </w:r>
      <w:r w:rsidR="006A15A9">
        <w:t>al</w:t>
      </w:r>
      <w:r w:rsidR="002372EB">
        <w:t xml:space="preserve"> </w:t>
      </w:r>
      <w:r w:rsidR="006A15A9">
        <w:t>informe</w:t>
      </w:r>
      <w:r w:rsidR="002372EB">
        <w:t xml:space="preserve"> </w:t>
      </w:r>
      <w:r w:rsidR="006A15A9">
        <w:t>del</w:t>
      </w:r>
      <w:r w:rsidR="002372EB">
        <w:t xml:space="preserve"> </w:t>
      </w:r>
      <w:r w:rsidR="006A15A9">
        <w:t>Comité</w:t>
      </w:r>
      <w:r w:rsidR="002372EB">
        <w:t xml:space="preserve"> </w:t>
      </w:r>
      <w:r w:rsidR="006A15A9">
        <w:t>a</w:t>
      </w:r>
      <w:r w:rsidR="002372EB">
        <w:t xml:space="preserve"> </w:t>
      </w:r>
      <w:r w:rsidR="006A15A9">
        <w:t>la</w:t>
      </w:r>
      <w:r w:rsidR="002372EB">
        <w:t xml:space="preserve"> </w:t>
      </w:r>
      <w:r w:rsidR="006A15A9">
        <w:t>36</w:t>
      </w:r>
      <w:r w:rsidR="00140E96" w:rsidRPr="003D0B91">
        <w:t>º</w:t>
      </w:r>
      <w:r w:rsidR="002372EB">
        <w:t xml:space="preserve"> </w:t>
      </w:r>
      <w:r w:rsidR="00140E96" w:rsidRPr="003D0B91">
        <w:t>Reunión</w:t>
      </w:r>
      <w:r w:rsidR="002372EB">
        <w:t xml:space="preserve"> </w:t>
      </w:r>
      <w:r w:rsidR="00140E96" w:rsidRPr="003D0B91">
        <w:t>de</w:t>
      </w:r>
      <w:r w:rsidR="002372EB">
        <w:t xml:space="preserve"> </w:t>
      </w:r>
      <w:r w:rsidR="00140E96" w:rsidRPr="003D0B91">
        <w:t>las</w:t>
      </w:r>
      <w:r w:rsidR="002372EB">
        <w:t xml:space="preserve"> </w:t>
      </w:r>
      <w:r w:rsidR="00140E96" w:rsidRPr="003D0B91">
        <w:t>Partes</w:t>
      </w:r>
      <w:r w:rsidR="002372EB">
        <w:t xml:space="preserve"> </w:t>
      </w:r>
      <w:r w:rsidR="00140E96" w:rsidRPr="003D0B91">
        <w:t>en</w:t>
      </w:r>
      <w:r w:rsidR="002372EB">
        <w:t xml:space="preserve"> </w:t>
      </w:r>
      <w:r w:rsidR="00140E96" w:rsidRPr="003D0B91">
        <w:t>el</w:t>
      </w:r>
      <w:r w:rsidR="002372EB">
        <w:t xml:space="preserve"> </w:t>
      </w:r>
      <w:r w:rsidR="00140E96" w:rsidRPr="003D0B91">
        <w:t>Protocolo</w:t>
      </w:r>
      <w:r w:rsidR="002372EB">
        <w:t xml:space="preserve"> </w:t>
      </w:r>
      <w:r w:rsidR="00140E96" w:rsidRPr="003D0B91">
        <w:t>de</w:t>
      </w:r>
      <w:r w:rsidR="002372EB">
        <w:t xml:space="preserve"> </w:t>
      </w:r>
      <w:r w:rsidR="00140E96" w:rsidRPr="003D0B91">
        <w:t>Montreal</w:t>
      </w:r>
      <w:r w:rsidR="002372EB">
        <w:t xml:space="preserve"> </w:t>
      </w:r>
      <w:r w:rsidR="00963286">
        <w:t>a</w:t>
      </w:r>
      <w:r w:rsidR="002372EB">
        <w:t xml:space="preserve"> </w:t>
      </w:r>
      <w:r w:rsidR="00963286">
        <w:t>la</w:t>
      </w:r>
      <w:r w:rsidR="002372EB">
        <w:t xml:space="preserve"> </w:t>
      </w:r>
      <w:r w:rsidR="00963286">
        <w:t>luz</w:t>
      </w:r>
      <w:r w:rsidR="002372EB">
        <w:t xml:space="preserve"> </w:t>
      </w:r>
      <w:r w:rsidR="00140E96" w:rsidRPr="003D0B91">
        <w:t>de</w:t>
      </w:r>
      <w:r w:rsidR="002372EB">
        <w:t xml:space="preserve"> </w:t>
      </w:r>
      <w:r w:rsidR="00140E96" w:rsidRPr="003D0B91">
        <w:t>los</w:t>
      </w:r>
      <w:r w:rsidR="002372EB">
        <w:t xml:space="preserve"> </w:t>
      </w:r>
      <w:r w:rsidR="00140E96" w:rsidRPr="003D0B91">
        <w:t>debates</w:t>
      </w:r>
      <w:r w:rsidR="002372EB">
        <w:t xml:space="preserve"> </w:t>
      </w:r>
      <w:r w:rsidR="00140E96" w:rsidRPr="003D0B91">
        <w:t>y</w:t>
      </w:r>
      <w:r w:rsidR="002372EB">
        <w:t xml:space="preserve"> </w:t>
      </w:r>
      <w:r w:rsidR="00140E96" w:rsidRPr="003D0B91">
        <w:t>decisiones</w:t>
      </w:r>
      <w:r w:rsidR="002372EB">
        <w:t xml:space="preserve"> </w:t>
      </w:r>
      <w:r w:rsidR="00140E96" w:rsidRPr="003D0B91">
        <w:t>de</w:t>
      </w:r>
      <w:r w:rsidR="002372EB">
        <w:t xml:space="preserve"> </w:t>
      </w:r>
      <w:r w:rsidR="00E76B9A" w:rsidRPr="003D0B91">
        <w:t>la</w:t>
      </w:r>
      <w:r w:rsidR="002372EB">
        <w:t xml:space="preserve"> </w:t>
      </w:r>
      <w:r w:rsidR="001079AB" w:rsidRPr="003D0B91">
        <w:t>94ª</w:t>
      </w:r>
      <w:r w:rsidR="002372EB">
        <w:t xml:space="preserve"> </w:t>
      </w:r>
      <w:r w:rsidR="001079AB" w:rsidRPr="003D0B91">
        <w:t>reunión</w:t>
      </w:r>
      <w:r w:rsidR="002372EB">
        <w:t xml:space="preserve"> </w:t>
      </w:r>
      <w:r w:rsidR="00167D93" w:rsidRPr="003D0B91">
        <w:t>y</w:t>
      </w:r>
      <w:r w:rsidR="002372EB">
        <w:t xml:space="preserve"> </w:t>
      </w:r>
      <w:r w:rsidR="00167D93" w:rsidRPr="003D0B91">
        <w:t>presentarlo</w:t>
      </w:r>
      <w:r w:rsidR="002372EB">
        <w:t xml:space="preserve"> </w:t>
      </w:r>
      <w:r w:rsidR="00167D93" w:rsidRPr="003D0B91">
        <w:t>a</w:t>
      </w:r>
      <w:r w:rsidR="002372EB">
        <w:t xml:space="preserve"> </w:t>
      </w:r>
      <w:r w:rsidR="00167D93" w:rsidRPr="003D0B91">
        <w:t>la</w:t>
      </w:r>
      <w:r w:rsidR="002372EB">
        <w:t xml:space="preserve"> </w:t>
      </w:r>
      <w:r w:rsidR="00167D93" w:rsidRPr="003D0B91">
        <w:t>Secretaría</w:t>
      </w:r>
      <w:r w:rsidR="002372EB">
        <w:t xml:space="preserve"> </w:t>
      </w:r>
      <w:r w:rsidR="00167D93" w:rsidRPr="003D0B91">
        <w:t>del</w:t>
      </w:r>
      <w:r w:rsidR="002372EB">
        <w:t xml:space="preserve"> </w:t>
      </w:r>
      <w:r w:rsidR="00167D93" w:rsidRPr="003D0B91">
        <w:t>Ozono</w:t>
      </w:r>
      <w:r w:rsidR="002372EB">
        <w:t xml:space="preserve"> </w:t>
      </w:r>
      <w:r w:rsidR="00167D93" w:rsidRPr="003D0B91">
        <w:t>con</w:t>
      </w:r>
      <w:r w:rsidR="002372EB">
        <w:t xml:space="preserve"> </w:t>
      </w:r>
      <w:r w:rsidR="00167D93" w:rsidRPr="003D0B91">
        <w:t>la</w:t>
      </w:r>
      <w:r w:rsidR="002372EB">
        <w:t xml:space="preserve"> </w:t>
      </w:r>
      <w:r w:rsidR="00167D93" w:rsidRPr="003D0B91">
        <w:t>venia</w:t>
      </w:r>
      <w:r w:rsidR="002372EB">
        <w:t xml:space="preserve"> </w:t>
      </w:r>
      <w:r w:rsidR="00167D93" w:rsidRPr="003D0B91">
        <w:t>de</w:t>
      </w:r>
      <w:r w:rsidR="002372EB">
        <w:t xml:space="preserve"> </w:t>
      </w:r>
      <w:r w:rsidR="00167D93" w:rsidRPr="003D0B91">
        <w:t>la</w:t>
      </w:r>
      <w:r w:rsidR="002372EB">
        <w:t xml:space="preserve"> </w:t>
      </w:r>
      <w:r w:rsidR="00167D93" w:rsidRPr="003D0B91">
        <w:t>Presidencia</w:t>
      </w:r>
      <w:r w:rsidR="00E863BA" w:rsidRPr="003D0B91">
        <w:t>.</w:t>
      </w:r>
    </w:p>
    <w:p w14:paraId="3C6362F0" w14:textId="6F3CDE17" w:rsidR="007E6E44" w:rsidRPr="003D0B91" w:rsidRDefault="00062C26" w:rsidP="0020496A">
      <w:pPr>
        <w:keepNext/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Informe</w:t>
      </w:r>
      <w:r w:rsidR="002372EB">
        <w:rPr>
          <w:b/>
          <w:bCs/>
        </w:rPr>
        <w:t xml:space="preserve"> </w:t>
      </w:r>
      <w:r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CA7CC2" w:rsidRPr="003D0B91">
        <w:rPr>
          <w:b/>
          <w:bCs/>
        </w:rPr>
        <w:t>Subgrupo</w:t>
      </w:r>
      <w:r w:rsidR="002372EB">
        <w:rPr>
          <w:b/>
          <w:bCs/>
        </w:rPr>
        <w:t xml:space="preserve"> </w:t>
      </w:r>
      <w:r w:rsidR="00CA7CC2" w:rsidRPr="003D0B91">
        <w:rPr>
          <w:b/>
          <w:bCs/>
        </w:rPr>
        <w:t>sobre</w:t>
      </w:r>
      <w:r w:rsidR="002372EB">
        <w:rPr>
          <w:b/>
          <w:bCs/>
        </w:rPr>
        <w:t xml:space="preserve"> </w:t>
      </w:r>
      <w:r w:rsidR="00CA7CC2" w:rsidRPr="003D0B91">
        <w:rPr>
          <w:b/>
          <w:bCs/>
        </w:rPr>
        <w:t>el</w:t>
      </w:r>
      <w:r w:rsidR="002372EB">
        <w:rPr>
          <w:b/>
          <w:bCs/>
        </w:rPr>
        <w:t xml:space="preserve"> </w:t>
      </w:r>
      <w:r w:rsidR="00CA7CC2" w:rsidRPr="003D0B91">
        <w:rPr>
          <w:b/>
          <w:bCs/>
        </w:rPr>
        <w:t>Sector</w:t>
      </w:r>
      <w:r w:rsidR="002372EB">
        <w:rPr>
          <w:b/>
          <w:bCs/>
        </w:rPr>
        <w:t xml:space="preserve"> </w:t>
      </w:r>
      <w:r w:rsidR="00CA7CC2" w:rsidRPr="003D0B91">
        <w:rPr>
          <w:b/>
          <w:bCs/>
        </w:rPr>
        <w:t>Producción</w:t>
      </w:r>
    </w:p>
    <w:p w14:paraId="437C8760" w14:textId="0B5B5762" w:rsidR="00185512" w:rsidRPr="003D0B91" w:rsidRDefault="0003199A" w:rsidP="00185512">
      <w:pPr>
        <w:keepNext/>
        <w:spacing w:after="240"/>
        <w:ind w:left="720"/>
        <w:outlineLvl w:val="0"/>
      </w:pPr>
      <w:r w:rsidRPr="003D0B91">
        <w:rPr>
          <w:u w:val="single"/>
        </w:rPr>
        <w:t>El</w:t>
      </w:r>
      <w:r w:rsidR="002372EB">
        <w:rPr>
          <w:u w:val="single"/>
        </w:rPr>
        <w:t xml:space="preserve"> </w:t>
      </w:r>
      <w:r w:rsidRPr="003D0B91">
        <w:rPr>
          <w:u w:val="single"/>
        </w:rPr>
        <w:t>documento</w:t>
      </w:r>
      <w:r w:rsidR="002372EB">
        <w:rPr>
          <w:u w:val="single"/>
        </w:rPr>
        <w:t xml:space="preserve"> </w:t>
      </w:r>
      <w:r w:rsidR="004D7916" w:rsidRPr="003D0B91">
        <w:rPr>
          <w:u w:val="single"/>
        </w:rPr>
        <w:t>UNEP/OzL</w:t>
      </w:r>
      <w:r w:rsidRPr="003D0B91">
        <w:rPr>
          <w:u w:val="single"/>
        </w:rPr>
        <w:t>.Pro/ExCom/94/66</w:t>
      </w:r>
      <w:r w:rsidRPr="003D0B91">
        <w:t>,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ser</w:t>
      </w:r>
      <w:r w:rsidR="002372EB">
        <w:t xml:space="preserve"> </w:t>
      </w:r>
      <w:r w:rsidRPr="003D0B91">
        <w:t>expedido</w:t>
      </w:r>
      <w:r w:rsidR="002372EB">
        <w:t xml:space="preserve"> </w:t>
      </w:r>
      <w:r w:rsidRPr="003D0B91">
        <w:t>durante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94ª</w:t>
      </w:r>
      <w:r w:rsidR="002372EB">
        <w:t xml:space="preserve"> </w:t>
      </w:r>
      <w:r w:rsidRPr="003D0B91">
        <w:t>reunión,</w:t>
      </w:r>
      <w:r w:rsidR="002372EB">
        <w:t xml:space="preserve"> </w:t>
      </w:r>
      <w:r w:rsidRPr="003D0B91">
        <w:t>informará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Subgrupo</w:t>
      </w:r>
      <w:r w:rsidR="002372EB">
        <w:t xml:space="preserve"> </w:t>
      </w:r>
      <w:r w:rsidRPr="003D0B91">
        <w:t>sobre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Sector</w:t>
      </w:r>
      <w:r w:rsidR="002372EB">
        <w:t xml:space="preserve"> </w:t>
      </w:r>
      <w:r w:rsidRPr="003D0B91">
        <w:t>de</w:t>
      </w:r>
      <w:r w:rsidR="002372EB">
        <w:t xml:space="preserve"> </w:t>
      </w:r>
      <w:r w:rsidRPr="003D0B91">
        <w:t>Producción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tendrá</w:t>
      </w:r>
      <w:r w:rsidR="002372EB">
        <w:t xml:space="preserve"> </w:t>
      </w:r>
      <w:r w:rsidRPr="003D0B91">
        <w:t>lugar</w:t>
      </w:r>
      <w:r w:rsidR="002372EB">
        <w:t xml:space="preserve"> </w:t>
      </w:r>
      <w:r w:rsidRPr="003D0B91">
        <w:t>en</w:t>
      </w:r>
      <w:r w:rsidR="002372EB">
        <w:t xml:space="preserve"> </w:t>
      </w:r>
      <w:r w:rsidRPr="003D0B91">
        <w:t>paralelo</w:t>
      </w:r>
      <w:r w:rsidR="002372EB">
        <w:t xml:space="preserve"> </w:t>
      </w:r>
      <w:r w:rsidRPr="003D0B91">
        <w:t>a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reunión.</w:t>
      </w:r>
    </w:p>
    <w:p w14:paraId="2082909E" w14:textId="45A48E16" w:rsidR="007E6E44" w:rsidRPr="003D0B91" w:rsidRDefault="006C49B8" w:rsidP="0020496A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</w:rPr>
        <w:t>Otros</w:t>
      </w:r>
      <w:r w:rsidR="002372EB">
        <w:rPr>
          <w:b/>
        </w:rPr>
        <w:t xml:space="preserve"> </w:t>
      </w:r>
      <w:r w:rsidRPr="003D0B91">
        <w:rPr>
          <w:b/>
        </w:rPr>
        <w:t>asuntos</w:t>
      </w:r>
    </w:p>
    <w:p w14:paraId="270C6AA2" w14:textId="5FE90104" w:rsidR="00185512" w:rsidRPr="003D0B91" w:rsidRDefault="006C49B8" w:rsidP="00185512">
      <w:pPr>
        <w:spacing w:after="240"/>
        <w:ind w:left="720"/>
        <w:outlineLvl w:val="0"/>
      </w:pPr>
      <w:r w:rsidRPr="003D0B91">
        <w:t>Las</w:t>
      </w:r>
      <w:r w:rsidR="002372EB">
        <w:t xml:space="preserve"> </w:t>
      </w:r>
      <w:r w:rsidRPr="003D0B91">
        <w:t>materias</w:t>
      </w:r>
      <w:r w:rsidR="002372EB">
        <w:t xml:space="preserve"> </w:t>
      </w:r>
      <w:r w:rsidRPr="003D0B91">
        <w:t>sustantivas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se</w:t>
      </w:r>
      <w:r w:rsidR="002372EB">
        <w:t xml:space="preserve"> </w:t>
      </w:r>
      <w:r w:rsidRPr="003D0B91">
        <w:t>convenga</w:t>
      </w:r>
      <w:r w:rsidR="002372EB">
        <w:t xml:space="preserve"> </w:t>
      </w:r>
      <w:r w:rsidRPr="003D0B91">
        <w:t>agregar</w:t>
      </w:r>
      <w:r w:rsidR="002372EB">
        <w:t xml:space="preserve"> </w:t>
      </w:r>
      <w:r w:rsidRPr="003D0B91">
        <w:t>al</w:t>
      </w:r>
      <w:r w:rsidR="002372EB">
        <w:t xml:space="preserve"> </w:t>
      </w:r>
      <w:r w:rsidRPr="003D0B91">
        <w:t>punto</w:t>
      </w:r>
      <w:r w:rsidR="002372EB">
        <w:t xml:space="preserve"> </w:t>
      </w:r>
      <w:r w:rsidRPr="003D0B91">
        <w:t>2</w:t>
      </w:r>
      <w:r w:rsidR="002372EB">
        <w:t xml:space="preserve"> </w:t>
      </w:r>
      <w:r w:rsidRPr="003D0B91">
        <w:t>a)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orden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día</w:t>
      </w:r>
      <w:r w:rsidR="002372EB">
        <w:t xml:space="preserve"> </w:t>
      </w:r>
      <w:r w:rsidRPr="003D0B91">
        <w:t>serán</w:t>
      </w:r>
      <w:r w:rsidR="002372EB">
        <w:t xml:space="preserve"> </w:t>
      </w:r>
      <w:r w:rsidRPr="003D0B91">
        <w:t>discutidas</w:t>
      </w:r>
      <w:r w:rsidR="002372EB">
        <w:t xml:space="preserve"> </w:t>
      </w:r>
      <w:r w:rsidR="002743EC">
        <w:t>como</w:t>
      </w:r>
      <w:r w:rsidR="002372EB">
        <w:t xml:space="preserve"> </w:t>
      </w:r>
      <w:r w:rsidR="002743EC">
        <w:t>parte</w:t>
      </w:r>
      <w:r w:rsidR="002372EB">
        <w:t xml:space="preserve"> </w:t>
      </w:r>
      <w:r w:rsidRPr="003D0B91">
        <w:t>del</w:t>
      </w:r>
      <w:r w:rsidR="002372EB">
        <w:t xml:space="preserve"> </w:t>
      </w:r>
      <w:r w:rsidRPr="003D0B91">
        <w:t>mismo</w:t>
      </w:r>
      <w:r w:rsidR="002372EB">
        <w:t xml:space="preserve"> </w:t>
      </w:r>
      <w:r w:rsidRPr="003D0B91">
        <w:t>punto.</w:t>
      </w:r>
    </w:p>
    <w:p w14:paraId="226394C2" w14:textId="41098722" w:rsidR="00185512" w:rsidRPr="003D0B91" w:rsidRDefault="003468FC" w:rsidP="009C1C26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A</w:t>
      </w:r>
      <w:r w:rsidR="00062C26" w:rsidRPr="003D0B91">
        <w:rPr>
          <w:b/>
          <w:bCs/>
        </w:rPr>
        <w:t>probación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del</w:t>
      </w:r>
      <w:r w:rsidR="002372EB">
        <w:rPr>
          <w:b/>
          <w:bCs/>
        </w:rPr>
        <w:t xml:space="preserve"> </w:t>
      </w:r>
      <w:r w:rsidR="00062C26" w:rsidRPr="003D0B91">
        <w:rPr>
          <w:b/>
          <w:bCs/>
        </w:rPr>
        <w:t>informe</w:t>
      </w:r>
    </w:p>
    <w:p w14:paraId="614E8A07" w14:textId="196A8BD2" w:rsidR="00185512" w:rsidRPr="003D0B91" w:rsidRDefault="005A5B6C" w:rsidP="009C1C26">
      <w:pPr>
        <w:spacing w:after="240"/>
        <w:ind w:left="720"/>
        <w:outlineLvl w:val="0"/>
      </w:pPr>
      <w:r w:rsidRPr="003D0B91">
        <w:t>El</w:t>
      </w:r>
      <w:r w:rsidR="002372EB">
        <w:t xml:space="preserve"> </w:t>
      </w:r>
      <w:r w:rsidRPr="003D0B91">
        <w:t>Comité</w:t>
      </w:r>
      <w:r w:rsidR="002372EB">
        <w:t xml:space="preserve"> </w:t>
      </w:r>
      <w:r w:rsidRPr="003D0B91">
        <w:t>Ejecutivo</w:t>
      </w:r>
      <w:r w:rsidR="002372EB">
        <w:t xml:space="preserve"> </w:t>
      </w:r>
      <w:r w:rsidRPr="003D0B91">
        <w:t>tendrá</w:t>
      </w:r>
      <w:r w:rsidR="002372EB">
        <w:t xml:space="preserve"> </w:t>
      </w:r>
      <w:r w:rsidR="004F4171" w:rsidRPr="003D0B91">
        <w:t>a</w:t>
      </w:r>
      <w:r w:rsidR="002372EB">
        <w:t xml:space="preserve"> </w:t>
      </w:r>
      <w:r w:rsidR="004F4171" w:rsidRPr="003D0B91">
        <w:t>la</w:t>
      </w:r>
      <w:r w:rsidR="002372EB">
        <w:t xml:space="preserve"> </w:t>
      </w:r>
      <w:r w:rsidR="004F4171" w:rsidRPr="003D0B91">
        <w:t>vista</w:t>
      </w:r>
      <w:r w:rsidR="002372EB">
        <w:t xml:space="preserve"> </w:t>
      </w:r>
      <w:r w:rsidR="004F4171" w:rsidRPr="003D0B91">
        <w:t>el</w:t>
      </w:r>
      <w:r w:rsidR="002372EB">
        <w:t xml:space="preserve"> </w:t>
      </w:r>
      <w:r w:rsidR="004F4171" w:rsidRPr="003D0B91">
        <w:t>informe</w:t>
      </w:r>
      <w:r w:rsidR="002372EB">
        <w:t xml:space="preserve"> </w:t>
      </w:r>
      <w:r w:rsidR="004F4171" w:rsidRPr="003D0B91">
        <w:t>preliminar</w:t>
      </w:r>
      <w:r w:rsidR="002372EB">
        <w:t xml:space="preserve"> </w:t>
      </w:r>
      <w:r w:rsidR="004F4171" w:rsidRPr="003D0B91">
        <w:t>de</w:t>
      </w:r>
      <w:r w:rsidR="002372EB">
        <w:t xml:space="preserve"> </w:t>
      </w:r>
      <w:r w:rsidR="004F4171" w:rsidRPr="003D0B91">
        <w:t>la</w:t>
      </w:r>
      <w:r w:rsidR="002372EB">
        <w:t xml:space="preserve"> </w:t>
      </w:r>
      <w:r w:rsidR="004F4171" w:rsidRPr="003D0B91">
        <w:t>94ª</w:t>
      </w:r>
      <w:r w:rsidR="002372EB">
        <w:t xml:space="preserve"> </w:t>
      </w:r>
      <w:r w:rsidR="004F4171" w:rsidRPr="003D0B91">
        <w:t>reunión</w:t>
      </w:r>
      <w:r w:rsidR="002372EB">
        <w:t xml:space="preserve"> </w:t>
      </w:r>
      <w:r w:rsidR="004F4171" w:rsidRPr="003D0B91">
        <w:t>para</w:t>
      </w:r>
      <w:r w:rsidR="002372EB">
        <w:t xml:space="preserve"> </w:t>
      </w:r>
      <w:r w:rsidR="004F4171" w:rsidRPr="003D0B91">
        <w:t>su</w:t>
      </w:r>
      <w:r w:rsidR="002372EB">
        <w:t xml:space="preserve"> </w:t>
      </w:r>
      <w:r w:rsidR="004F4171" w:rsidRPr="003D0B91">
        <w:t>estudio</w:t>
      </w:r>
      <w:r w:rsidR="002372EB">
        <w:t xml:space="preserve"> </w:t>
      </w:r>
      <w:r w:rsidR="004F4171" w:rsidRPr="003D0B91">
        <w:t>y</w:t>
      </w:r>
      <w:r w:rsidR="002372EB">
        <w:t xml:space="preserve"> </w:t>
      </w:r>
      <w:r w:rsidR="004F4171" w:rsidRPr="003D0B91">
        <w:t>aprobación.</w:t>
      </w:r>
    </w:p>
    <w:p w14:paraId="1D120730" w14:textId="4D73A408" w:rsidR="00185512" w:rsidRPr="003D0B91" w:rsidRDefault="00062C26" w:rsidP="009C1C26">
      <w:pPr>
        <w:numPr>
          <w:ilvl w:val="0"/>
          <w:numId w:val="2"/>
        </w:numPr>
        <w:spacing w:after="240"/>
        <w:outlineLvl w:val="0"/>
        <w:rPr>
          <w:b/>
          <w:bCs/>
        </w:rPr>
      </w:pPr>
      <w:r w:rsidRPr="003D0B91">
        <w:rPr>
          <w:b/>
          <w:bCs/>
        </w:rPr>
        <w:t>Clausura</w:t>
      </w:r>
    </w:p>
    <w:p w14:paraId="57AA6B57" w14:textId="3AA405B4" w:rsidR="00185512" w:rsidRPr="003D0B91" w:rsidRDefault="007100C2" w:rsidP="009C1C26">
      <w:pPr>
        <w:spacing w:after="240"/>
        <w:ind w:left="720"/>
        <w:outlineLvl w:val="0"/>
      </w:pPr>
      <w:r w:rsidRPr="003D0B91">
        <w:t>Se</w:t>
      </w:r>
      <w:r w:rsidR="002372EB">
        <w:t xml:space="preserve"> </w:t>
      </w:r>
      <w:r w:rsidRPr="003D0B91">
        <w:t>contempla</w:t>
      </w:r>
      <w:r w:rsidR="002372EB">
        <w:t xml:space="preserve"> </w:t>
      </w:r>
      <w:r w:rsidRPr="003D0B91">
        <w:t>que</w:t>
      </w:r>
      <w:r w:rsidR="002372EB">
        <w:t xml:space="preserve"> </w:t>
      </w:r>
      <w:r w:rsidRPr="003D0B91">
        <w:t>la</w:t>
      </w:r>
      <w:r w:rsidR="002372EB">
        <w:t xml:space="preserve"> </w:t>
      </w:r>
      <w:r w:rsidRPr="003D0B91">
        <w:t>reunión</w:t>
      </w:r>
      <w:r w:rsidR="002372EB">
        <w:t xml:space="preserve"> </w:t>
      </w:r>
      <w:r w:rsidRPr="003D0B91">
        <w:t>concluya</w:t>
      </w:r>
      <w:r w:rsidR="002372EB">
        <w:t xml:space="preserve"> </w:t>
      </w:r>
      <w:r w:rsidRPr="003D0B91">
        <w:t>el</w:t>
      </w:r>
      <w:r w:rsidR="002372EB">
        <w:t xml:space="preserve"> </w:t>
      </w:r>
      <w:r w:rsidRPr="003D0B91">
        <w:t>viernes</w:t>
      </w:r>
      <w:r w:rsidR="002372EB">
        <w:t xml:space="preserve"> </w:t>
      </w:r>
      <w:r w:rsidR="002A4B1F" w:rsidRPr="003D0B91">
        <w:t>31</w:t>
      </w:r>
      <w:r w:rsidR="002372EB">
        <w:t xml:space="preserve"> </w:t>
      </w:r>
      <w:r w:rsidR="003E1E29" w:rsidRPr="003D0B91">
        <w:t>de</w:t>
      </w:r>
      <w:r w:rsidR="002372EB">
        <w:t xml:space="preserve"> </w:t>
      </w:r>
      <w:r w:rsidR="003E1E29" w:rsidRPr="003D0B91">
        <w:t>mayo</w:t>
      </w:r>
      <w:r w:rsidR="002372EB">
        <w:t xml:space="preserve"> </w:t>
      </w:r>
      <w:r w:rsidR="003E1E29" w:rsidRPr="003D0B91">
        <w:t>de</w:t>
      </w:r>
      <w:r w:rsidR="002372EB">
        <w:t xml:space="preserve"> </w:t>
      </w:r>
      <w:r w:rsidR="002A4B1F" w:rsidRPr="003D0B91">
        <w:t>2024</w:t>
      </w:r>
      <w:r w:rsidR="00185512" w:rsidRPr="003D0B91">
        <w:t>.</w:t>
      </w:r>
    </w:p>
    <w:p w14:paraId="3FE4DD92" w14:textId="77777777" w:rsidR="00185512" w:rsidRPr="003D0B91" w:rsidRDefault="00185512" w:rsidP="00185512"/>
    <w:p w14:paraId="209F1ECE" w14:textId="77777777" w:rsidR="00185512" w:rsidRPr="003D0B91" w:rsidRDefault="00185512" w:rsidP="00185512"/>
    <w:p w14:paraId="136D813B" w14:textId="77777777" w:rsidR="00185512" w:rsidRPr="003D0B91" w:rsidRDefault="00185512" w:rsidP="0018551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185512" w:rsidRPr="003D0B91" w14:paraId="69C08454" w14:textId="77777777">
        <w:tc>
          <w:tcPr>
            <w:tcW w:w="1915" w:type="dxa"/>
          </w:tcPr>
          <w:p w14:paraId="6B037758" w14:textId="77777777" w:rsidR="00185512" w:rsidRPr="003D0B91" w:rsidRDefault="00185512" w:rsidP="00185512"/>
        </w:tc>
        <w:tc>
          <w:tcPr>
            <w:tcW w:w="1915" w:type="dxa"/>
          </w:tcPr>
          <w:p w14:paraId="7F064CAC" w14:textId="77777777" w:rsidR="00185512" w:rsidRPr="003D0B91" w:rsidRDefault="00185512" w:rsidP="00185512"/>
        </w:tc>
        <w:tc>
          <w:tcPr>
            <w:tcW w:w="1915" w:type="dxa"/>
            <w:tcBorders>
              <w:bottom w:val="single" w:sz="4" w:space="0" w:color="auto"/>
            </w:tcBorders>
          </w:tcPr>
          <w:p w14:paraId="2FB85D4B" w14:textId="77777777" w:rsidR="00185512" w:rsidRPr="003D0B91" w:rsidRDefault="00185512" w:rsidP="00185512"/>
        </w:tc>
        <w:tc>
          <w:tcPr>
            <w:tcW w:w="1915" w:type="dxa"/>
          </w:tcPr>
          <w:p w14:paraId="4EDFD4FF" w14:textId="77777777" w:rsidR="00185512" w:rsidRPr="003D0B91" w:rsidRDefault="00185512" w:rsidP="00185512"/>
        </w:tc>
        <w:tc>
          <w:tcPr>
            <w:tcW w:w="1916" w:type="dxa"/>
          </w:tcPr>
          <w:p w14:paraId="7BFB10CD" w14:textId="77777777" w:rsidR="00185512" w:rsidRPr="003D0B91" w:rsidRDefault="00185512" w:rsidP="00185512"/>
        </w:tc>
      </w:tr>
    </w:tbl>
    <w:p w14:paraId="1E71BF1F" w14:textId="77777777" w:rsidR="00E85409" w:rsidRPr="003D0B91" w:rsidRDefault="00E85409" w:rsidP="00011D54"/>
    <w:sectPr w:rsidR="00E85409" w:rsidRPr="003D0B91" w:rsidSect="0005198E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6034A" w14:textId="77777777" w:rsidR="00414B0B" w:rsidRDefault="00414B0B" w:rsidP="004A504B">
      <w:r>
        <w:separator/>
      </w:r>
    </w:p>
  </w:endnote>
  <w:endnote w:type="continuationSeparator" w:id="0">
    <w:p w14:paraId="13D9D591" w14:textId="77777777" w:rsidR="00414B0B" w:rsidRDefault="00414B0B" w:rsidP="004A504B">
      <w:r>
        <w:continuationSeparator/>
      </w:r>
    </w:p>
  </w:endnote>
  <w:endnote w:type="continuationNotice" w:id="1">
    <w:p w14:paraId="67F52889" w14:textId="77777777" w:rsidR="00414B0B" w:rsidRDefault="00414B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69C0E" w14:textId="77777777" w:rsidR="00DC6A10" w:rsidRPr="00FC46E1" w:rsidRDefault="00BC2495">
    <w:pPr>
      <w:jc w:val="center"/>
    </w:pPr>
    <w:r w:rsidRPr="00FC46E1">
      <w:fldChar w:fldCharType="begin"/>
    </w:r>
    <w:r w:rsidR="00851352" w:rsidRPr="00FC46E1">
      <w:instrText xml:space="preserve"> PAGE </w:instrText>
    </w:r>
    <w:r w:rsidRPr="00FC46E1">
      <w:fldChar w:fldCharType="separate"/>
    </w:r>
    <w:r w:rsidR="006C7B7B">
      <w:rPr>
        <w:noProof/>
      </w:rPr>
      <w:t>2</w:t>
    </w:r>
    <w:r w:rsidRPr="00FC46E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4901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26F26">
      <w:rPr>
        <w:noProof/>
      </w:rPr>
      <w:t>19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FE49B" w14:textId="316FC3C6" w:rsidR="004E7F9C" w:rsidRPr="007679C8" w:rsidRDefault="007679C8" w:rsidP="007679C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BB39D6">
      <w:rPr>
        <w:sz w:val="18"/>
        <w:szCs w:val="18"/>
      </w:rPr>
      <w:t>Los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documentos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previos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al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período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sesiones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Comité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Ejecutivo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Fondo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Multilateral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para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la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Aplicación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Protocolo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Montreal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no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van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en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perjuicio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las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decisiones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que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el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Comité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pudiera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adoptar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después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la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emisión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de</w:t>
    </w:r>
    <w:r w:rsidR="002372EB">
      <w:rPr>
        <w:sz w:val="18"/>
        <w:szCs w:val="18"/>
      </w:rPr>
      <w:t xml:space="preserve"> </w:t>
    </w:r>
    <w:proofErr w:type="gramStart"/>
    <w:r w:rsidRPr="00BB39D6">
      <w:rPr>
        <w:sz w:val="18"/>
        <w:szCs w:val="18"/>
      </w:rPr>
      <w:t>los</w:t>
    </w:r>
    <w:r w:rsidR="002372EB">
      <w:rPr>
        <w:sz w:val="18"/>
        <w:szCs w:val="18"/>
      </w:rPr>
      <w:t xml:space="preserve"> </w:t>
    </w:r>
    <w:r w:rsidRPr="00BB39D6">
      <w:rPr>
        <w:sz w:val="18"/>
        <w:szCs w:val="18"/>
      </w:rPr>
      <w:t>mismos</w:t>
    </w:r>
    <w:proofErr w:type="gramEnd"/>
    <w:r w:rsidRPr="00BB39D6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2973E" w14:textId="77777777" w:rsidR="00414B0B" w:rsidRDefault="00414B0B" w:rsidP="004A504B">
      <w:r>
        <w:separator/>
      </w:r>
    </w:p>
  </w:footnote>
  <w:footnote w:type="continuationSeparator" w:id="0">
    <w:p w14:paraId="7E77C1AE" w14:textId="77777777" w:rsidR="00414B0B" w:rsidRDefault="00414B0B" w:rsidP="004A504B">
      <w:r>
        <w:continuationSeparator/>
      </w:r>
    </w:p>
  </w:footnote>
  <w:footnote w:type="continuationNotice" w:id="1">
    <w:p w14:paraId="7B2B12AA" w14:textId="77777777" w:rsidR="00414B0B" w:rsidRDefault="00414B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32FE5" w14:textId="3CC0A813" w:rsidR="00DC6A10" w:rsidRPr="0033525D" w:rsidRDefault="006C7B7B">
    <w:r>
      <w:fldChar w:fldCharType="begin"/>
    </w:r>
    <w:r>
      <w:instrText>DOCPROPERTY "Document number"  \* MERGEFORMAT</w:instrText>
    </w:r>
    <w:r>
      <w:fldChar w:fldCharType="separate"/>
    </w:r>
    <w:r w:rsidR="001E0D2E">
      <w:t>UNEP/</w:t>
    </w:r>
    <w:proofErr w:type="spellStart"/>
    <w:r w:rsidR="001E0D2E">
      <w:t>OzL.Pro</w:t>
    </w:r>
    <w:proofErr w:type="spellEnd"/>
    <w:r w:rsidR="001E0D2E">
      <w:t>/</w:t>
    </w:r>
    <w:proofErr w:type="spellStart"/>
    <w:r w:rsidR="001E0D2E">
      <w:t>ExCom</w:t>
    </w:r>
    <w:proofErr w:type="spellEnd"/>
    <w:r w:rsidR="001E0D2E">
      <w:t>/94/1/Add.1</w:t>
    </w:r>
    <w:r>
      <w:fldChar w:fldCharType="end"/>
    </w:r>
  </w:p>
  <w:p w14:paraId="40911AF7" w14:textId="77777777" w:rsidR="00DC6A10" w:rsidRPr="0033525D" w:rsidRDefault="00DC6A10"/>
  <w:p w14:paraId="19C4471B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F12DE" w14:textId="0E6C6B65" w:rsidR="00DC6A10" w:rsidRPr="0033525D" w:rsidRDefault="006C7B7B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 w:rsidR="001E0D2E">
      <w:t>UNEP/</w:t>
    </w:r>
    <w:proofErr w:type="spellStart"/>
    <w:r w:rsidR="001E0D2E">
      <w:t>OzL.Pro</w:t>
    </w:r>
    <w:proofErr w:type="spellEnd"/>
    <w:r w:rsidR="001E0D2E">
      <w:t>/</w:t>
    </w:r>
    <w:proofErr w:type="spellStart"/>
    <w:r w:rsidR="001E0D2E">
      <w:t>ExCom</w:t>
    </w:r>
    <w:proofErr w:type="spellEnd"/>
    <w:r w:rsidR="001E0D2E">
      <w:t>/94/1/Add.1</w:t>
    </w:r>
    <w:r>
      <w:fldChar w:fldCharType="end"/>
    </w:r>
  </w:p>
  <w:p w14:paraId="2DD3728A" w14:textId="77777777" w:rsidR="00DC6A10" w:rsidRPr="0033525D" w:rsidRDefault="00DC6A10"/>
  <w:p w14:paraId="23DDF233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FFFFFF8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FFFFFFFB"/>
    <w:multiLevelType w:val="multilevel"/>
    <w:tmpl w:val="A7CE0E5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038F3D7F"/>
    <w:multiLevelType w:val="multilevel"/>
    <w:tmpl w:val="B4D4CF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4" w15:restartNumberingAfterBreak="0">
    <w:nsid w:val="0406AEE0"/>
    <w:multiLevelType w:val="hybridMultilevel"/>
    <w:tmpl w:val="FF3C40A6"/>
    <w:lvl w:ilvl="0" w:tplc="6C8CD01A">
      <w:start w:val="1"/>
      <w:numFmt w:val="bullet"/>
      <w:lvlText w:val="·"/>
      <w:lvlJc w:val="left"/>
      <w:pPr>
        <w:ind w:left="2160" w:hanging="360"/>
      </w:pPr>
      <w:rPr>
        <w:rFonts w:ascii="Symbol" w:hAnsi="Symbol" w:hint="default"/>
      </w:rPr>
    </w:lvl>
    <w:lvl w:ilvl="1" w:tplc="2B0A671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47CEF99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2BE5D2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B0CAF3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A52782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882FE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ADA7B7C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B43E640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A40739"/>
    <w:multiLevelType w:val="hybridMultilevel"/>
    <w:tmpl w:val="B2389B3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284D62"/>
    <w:multiLevelType w:val="multilevel"/>
    <w:tmpl w:val="398ADD4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7" w15:restartNumberingAfterBreak="0">
    <w:nsid w:val="24F92E40"/>
    <w:multiLevelType w:val="hybridMultilevel"/>
    <w:tmpl w:val="0FD0F5B8"/>
    <w:lvl w:ilvl="0" w:tplc="7B7E04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FFB6CAD"/>
    <w:multiLevelType w:val="hybridMultilevel"/>
    <w:tmpl w:val="4198DF7C"/>
    <w:lvl w:ilvl="0" w:tplc="AFC23F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1" w15:restartNumberingAfterBreak="0">
    <w:nsid w:val="34502E37"/>
    <w:multiLevelType w:val="multilevel"/>
    <w:tmpl w:val="398ADD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34D46C28"/>
    <w:multiLevelType w:val="hybridMultilevel"/>
    <w:tmpl w:val="2F146D0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D80D8C"/>
    <w:multiLevelType w:val="hybridMultilevel"/>
    <w:tmpl w:val="70E0A8A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0557DF"/>
    <w:multiLevelType w:val="hybridMultilevel"/>
    <w:tmpl w:val="8BE45550"/>
    <w:lvl w:ilvl="0" w:tplc="98AC9A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3F7FC4"/>
    <w:multiLevelType w:val="hybridMultilevel"/>
    <w:tmpl w:val="EE4EBB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C4A1335"/>
    <w:multiLevelType w:val="hybridMultilevel"/>
    <w:tmpl w:val="087A723A"/>
    <w:lvl w:ilvl="0" w:tplc="925683D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767DAB"/>
    <w:multiLevelType w:val="multilevel"/>
    <w:tmpl w:val="398ADD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8" w15:restartNumberingAfterBreak="0">
    <w:nsid w:val="766AAC59"/>
    <w:multiLevelType w:val="hybridMultilevel"/>
    <w:tmpl w:val="FFFFFFFF"/>
    <w:lvl w:ilvl="0" w:tplc="BB4CEF28">
      <w:start w:val="1"/>
      <w:numFmt w:val="upperRoman"/>
      <w:lvlText w:val="%1."/>
      <w:lvlJc w:val="left"/>
      <w:pPr>
        <w:ind w:left="1069" w:hanging="360"/>
      </w:pPr>
    </w:lvl>
    <w:lvl w:ilvl="1" w:tplc="57E46204">
      <w:start w:val="1"/>
      <w:numFmt w:val="lowerLetter"/>
      <w:lvlText w:val="%2."/>
      <w:lvlJc w:val="left"/>
      <w:pPr>
        <w:ind w:left="1789" w:hanging="360"/>
      </w:pPr>
    </w:lvl>
    <w:lvl w:ilvl="2" w:tplc="CCAC5622">
      <w:start w:val="1"/>
      <w:numFmt w:val="lowerRoman"/>
      <w:lvlText w:val="%3."/>
      <w:lvlJc w:val="right"/>
      <w:pPr>
        <w:ind w:left="2509" w:hanging="180"/>
      </w:pPr>
    </w:lvl>
    <w:lvl w:ilvl="3" w:tplc="E4BA3550">
      <w:start w:val="1"/>
      <w:numFmt w:val="decimal"/>
      <w:lvlText w:val="%4."/>
      <w:lvlJc w:val="left"/>
      <w:pPr>
        <w:ind w:left="3229" w:hanging="360"/>
      </w:pPr>
    </w:lvl>
    <w:lvl w:ilvl="4" w:tplc="888244F6">
      <w:start w:val="1"/>
      <w:numFmt w:val="lowerLetter"/>
      <w:lvlText w:val="%5."/>
      <w:lvlJc w:val="left"/>
      <w:pPr>
        <w:ind w:left="3949" w:hanging="360"/>
      </w:pPr>
    </w:lvl>
    <w:lvl w:ilvl="5" w:tplc="1EE22748">
      <w:start w:val="1"/>
      <w:numFmt w:val="lowerRoman"/>
      <w:lvlText w:val="%6."/>
      <w:lvlJc w:val="right"/>
      <w:pPr>
        <w:ind w:left="4669" w:hanging="180"/>
      </w:pPr>
    </w:lvl>
    <w:lvl w:ilvl="6" w:tplc="399ECC08">
      <w:start w:val="1"/>
      <w:numFmt w:val="decimal"/>
      <w:lvlText w:val="%7."/>
      <w:lvlJc w:val="left"/>
      <w:pPr>
        <w:ind w:left="5389" w:hanging="360"/>
      </w:pPr>
    </w:lvl>
    <w:lvl w:ilvl="7" w:tplc="FDC4E656">
      <w:start w:val="1"/>
      <w:numFmt w:val="lowerLetter"/>
      <w:lvlText w:val="%8."/>
      <w:lvlJc w:val="left"/>
      <w:pPr>
        <w:ind w:left="6109" w:hanging="360"/>
      </w:pPr>
    </w:lvl>
    <w:lvl w:ilvl="8" w:tplc="326CDC7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6D346BF"/>
    <w:multiLevelType w:val="multilevel"/>
    <w:tmpl w:val="398ADD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34622743">
    <w:abstractNumId w:val="18"/>
  </w:num>
  <w:num w:numId="2" w16cid:durableId="488523806">
    <w:abstractNumId w:val="2"/>
  </w:num>
  <w:num w:numId="3" w16cid:durableId="246117391">
    <w:abstractNumId w:val="2"/>
  </w:num>
  <w:num w:numId="4" w16cid:durableId="178014015">
    <w:abstractNumId w:val="1"/>
  </w:num>
  <w:num w:numId="5" w16cid:durableId="1593317267">
    <w:abstractNumId w:val="0"/>
  </w:num>
  <w:num w:numId="6" w16cid:durableId="536084657">
    <w:abstractNumId w:val="20"/>
  </w:num>
  <w:num w:numId="7" w16cid:durableId="113915569">
    <w:abstractNumId w:val="10"/>
  </w:num>
  <w:num w:numId="8" w16cid:durableId="1408923730">
    <w:abstractNumId w:val="2"/>
  </w:num>
  <w:num w:numId="9" w16cid:durableId="681324688">
    <w:abstractNumId w:val="13"/>
  </w:num>
  <w:num w:numId="10" w16cid:durableId="1171918713">
    <w:abstractNumId w:val="9"/>
  </w:num>
  <w:num w:numId="11" w16cid:durableId="1595166197">
    <w:abstractNumId w:val="4"/>
  </w:num>
  <w:num w:numId="12" w16cid:durableId="490370426">
    <w:abstractNumId w:val="15"/>
  </w:num>
  <w:num w:numId="13" w16cid:durableId="422192439">
    <w:abstractNumId w:val="5"/>
  </w:num>
  <w:num w:numId="14" w16cid:durableId="7219759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72125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20376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3737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4073560">
    <w:abstractNumId w:val="14"/>
  </w:num>
  <w:num w:numId="19" w16cid:durableId="1615096088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51905319">
    <w:abstractNumId w:val="8"/>
  </w:num>
  <w:num w:numId="21" w16cid:durableId="21115796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7052544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2422834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78062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134102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17107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269797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244819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853683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87703122">
    <w:abstractNumId w:val="2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113543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5047262">
    <w:abstractNumId w:val="12"/>
  </w:num>
  <w:num w:numId="33" w16cid:durableId="67506874">
    <w:abstractNumId w:val="7"/>
  </w:num>
  <w:num w:numId="34" w16cid:durableId="554244296">
    <w:abstractNumId w:val="16"/>
  </w:num>
  <w:num w:numId="35" w16cid:durableId="21283525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66037023">
    <w:abstractNumId w:val="3"/>
  </w:num>
  <w:num w:numId="37" w16cid:durableId="1409039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25413049">
    <w:abstractNumId w:val="6"/>
  </w:num>
  <w:num w:numId="39" w16cid:durableId="1125981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49441701">
    <w:abstractNumId w:val="17"/>
  </w:num>
  <w:num w:numId="41" w16cid:durableId="1135106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72815297">
    <w:abstractNumId w:val="19"/>
  </w:num>
  <w:num w:numId="43" w16cid:durableId="3095573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58658623">
    <w:abstractNumId w:val="11"/>
  </w:num>
  <w:num w:numId="45" w16cid:durableId="12815695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271F"/>
    <w:rsid w:val="000001C0"/>
    <w:rsid w:val="00000F0F"/>
    <w:rsid w:val="00000FED"/>
    <w:rsid w:val="00001BBC"/>
    <w:rsid w:val="00003065"/>
    <w:rsid w:val="00003405"/>
    <w:rsid w:val="00003B6F"/>
    <w:rsid w:val="0000434E"/>
    <w:rsid w:val="00004436"/>
    <w:rsid w:val="00007742"/>
    <w:rsid w:val="00007C9A"/>
    <w:rsid w:val="00010375"/>
    <w:rsid w:val="00010572"/>
    <w:rsid w:val="000118E5"/>
    <w:rsid w:val="00011D54"/>
    <w:rsid w:val="0001719A"/>
    <w:rsid w:val="00020AC9"/>
    <w:rsid w:val="00020BD3"/>
    <w:rsid w:val="000211A9"/>
    <w:rsid w:val="00021238"/>
    <w:rsid w:val="0002166B"/>
    <w:rsid w:val="000216A0"/>
    <w:rsid w:val="00022071"/>
    <w:rsid w:val="000236BA"/>
    <w:rsid w:val="00024D4A"/>
    <w:rsid w:val="00025F85"/>
    <w:rsid w:val="00026209"/>
    <w:rsid w:val="000274B5"/>
    <w:rsid w:val="0002792A"/>
    <w:rsid w:val="00027EEF"/>
    <w:rsid w:val="00031260"/>
    <w:rsid w:val="0003199A"/>
    <w:rsid w:val="00031F02"/>
    <w:rsid w:val="00032A76"/>
    <w:rsid w:val="0003643B"/>
    <w:rsid w:val="0003681A"/>
    <w:rsid w:val="000369A2"/>
    <w:rsid w:val="000372B7"/>
    <w:rsid w:val="000404B2"/>
    <w:rsid w:val="00041704"/>
    <w:rsid w:val="00042989"/>
    <w:rsid w:val="00043815"/>
    <w:rsid w:val="000442D0"/>
    <w:rsid w:val="0004452E"/>
    <w:rsid w:val="00045A9E"/>
    <w:rsid w:val="00046594"/>
    <w:rsid w:val="00046CB8"/>
    <w:rsid w:val="00050F6E"/>
    <w:rsid w:val="0005198E"/>
    <w:rsid w:val="00051C25"/>
    <w:rsid w:val="000534AA"/>
    <w:rsid w:val="00054B13"/>
    <w:rsid w:val="0006051E"/>
    <w:rsid w:val="00060BB2"/>
    <w:rsid w:val="00061EC2"/>
    <w:rsid w:val="000620E9"/>
    <w:rsid w:val="00062C26"/>
    <w:rsid w:val="000660DD"/>
    <w:rsid w:val="00066CE8"/>
    <w:rsid w:val="00070877"/>
    <w:rsid w:val="00071539"/>
    <w:rsid w:val="0007184E"/>
    <w:rsid w:val="00071F08"/>
    <w:rsid w:val="000743A9"/>
    <w:rsid w:val="00074518"/>
    <w:rsid w:val="000753E5"/>
    <w:rsid w:val="000762CD"/>
    <w:rsid w:val="00077A2B"/>
    <w:rsid w:val="00077F01"/>
    <w:rsid w:val="0008009A"/>
    <w:rsid w:val="0008059E"/>
    <w:rsid w:val="00080ED0"/>
    <w:rsid w:val="00082627"/>
    <w:rsid w:val="00083884"/>
    <w:rsid w:val="00084C2E"/>
    <w:rsid w:val="00085B8F"/>
    <w:rsid w:val="00087A94"/>
    <w:rsid w:val="000902B5"/>
    <w:rsid w:val="00090481"/>
    <w:rsid w:val="000913D3"/>
    <w:rsid w:val="000920E4"/>
    <w:rsid w:val="0009226F"/>
    <w:rsid w:val="0009303D"/>
    <w:rsid w:val="00093157"/>
    <w:rsid w:val="00093AA0"/>
    <w:rsid w:val="00094790"/>
    <w:rsid w:val="00094E60"/>
    <w:rsid w:val="00094F1D"/>
    <w:rsid w:val="000968F8"/>
    <w:rsid w:val="00096D73"/>
    <w:rsid w:val="00097A75"/>
    <w:rsid w:val="000A05CB"/>
    <w:rsid w:val="000A1853"/>
    <w:rsid w:val="000A20E0"/>
    <w:rsid w:val="000A2912"/>
    <w:rsid w:val="000A2FE1"/>
    <w:rsid w:val="000A3826"/>
    <w:rsid w:val="000A43C6"/>
    <w:rsid w:val="000A478E"/>
    <w:rsid w:val="000A4C64"/>
    <w:rsid w:val="000A6C26"/>
    <w:rsid w:val="000A6D55"/>
    <w:rsid w:val="000A7B1C"/>
    <w:rsid w:val="000A7EDA"/>
    <w:rsid w:val="000B00C4"/>
    <w:rsid w:val="000B0D06"/>
    <w:rsid w:val="000B1025"/>
    <w:rsid w:val="000B19FF"/>
    <w:rsid w:val="000B2532"/>
    <w:rsid w:val="000B2A70"/>
    <w:rsid w:val="000B36C8"/>
    <w:rsid w:val="000B4969"/>
    <w:rsid w:val="000B65D9"/>
    <w:rsid w:val="000B6971"/>
    <w:rsid w:val="000C03EE"/>
    <w:rsid w:val="000C083D"/>
    <w:rsid w:val="000C33FA"/>
    <w:rsid w:val="000C33FD"/>
    <w:rsid w:val="000C4621"/>
    <w:rsid w:val="000C5A29"/>
    <w:rsid w:val="000C5A87"/>
    <w:rsid w:val="000C6439"/>
    <w:rsid w:val="000C7DFF"/>
    <w:rsid w:val="000D1542"/>
    <w:rsid w:val="000D19BF"/>
    <w:rsid w:val="000D4076"/>
    <w:rsid w:val="000D4BD6"/>
    <w:rsid w:val="000D4FAD"/>
    <w:rsid w:val="000D52A4"/>
    <w:rsid w:val="000D7E22"/>
    <w:rsid w:val="000E0135"/>
    <w:rsid w:val="000E065F"/>
    <w:rsid w:val="000E07BC"/>
    <w:rsid w:val="000E12C7"/>
    <w:rsid w:val="000E2691"/>
    <w:rsid w:val="000E2B44"/>
    <w:rsid w:val="000E2E21"/>
    <w:rsid w:val="000E4345"/>
    <w:rsid w:val="000E5B3E"/>
    <w:rsid w:val="000E63F3"/>
    <w:rsid w:val="000F1CD4"/>
    <w:rsid w:val="000F215F"/>
    <w:rsid w:val="000F38F6"/>
    <w:rsid w:val="000F3E88"/>
    <w:rsid w:val="000F4103"/>
    <w:rsid w:val="000F4FA9"/>
    <w:rsid w:val="000F6AD7"/>
    <w:rsid w:val="000F70A7"/>
    <w:rsid w:val="000F7F0E"/>
    <w:rsid w:val="00100ABC"/>
    <w:rsid w:val="00100DDD"/>
    <w:rsid w:val="00101B3A"/>
    <w:rsid w:val="0010355A"/>
    <w:rsid w:val="0010375D"/>
    <w:rsid w:val="00104F74"/>
    <w:rsid w:val="001067FE"/>
    <w:rsid w:val="00106DAD"/>
    <w:rsid w:val="00106F35"/>
    <w:rsid w:val="00106F45"/>
    <w:rsid w:val="00106FC1"/>
    <w:rsid w:val="001079AB"/>
    <w:rsid w:val="00110FC3"/>
    <w:rsid w:val="0011254C"/>
    <w:rsid w:val="00113296"/>
    <w:rsid w:val="00113BFC"/>
    <w:rsid w:val="00113CCA"/>
    <w:rsid w:val="001163A6"/>
    <w:rsid w:val="00116A93"/>
    <w:rsid w:val="00116F06"/>
    <w:rsid w:val="0012094F"/>
    <w:rsid w:val="00120C3F"/>
    <w:rsid w:val="00121A43"/>
    <w:rsid w:val="0012236B"/>
    <w:rsid w:val="00122C85"/>
    <w:rsid w:val="00122F25"/>
    <w:rsid w:val="00124CAC"/>
    <w:rsid w:val="00125582"/>
    <w:rsid w:val="00125D68"/>
    <w:rsid w:val="00127FB8"/>
    <w:rsid w:val="001305F2"/>
    <w:rsid w:val="00130A73"/>
    <w:rsid w:val="00130C52"/>
    <w:rsid w:val="001317AB"/>
    <w:rsid w:val="001321F4"/>
    <w:rsid w:val="0013221C"/>
    <w:rsid w:val="00135980"/>
    <w:rsid w:val="0013786F"/>
    <w:rsid w:val="00140E96"/>
    <w:rsid w:val="0014202B"/>
    <w:rsid w:val="00143C81"/>
    <w:rsid w:val="00144F87"/>
    <w:rsid w:val="00145391"/>
    <w:rsid w:val="00146EF1"/>
    <w:rsid w:val="00146F24"/>
    <w:rsid w:val="00150A62"/>
    <w:rsid w:val="00150A94"/>
    <w:rsid w:val="001516EE"/>
    <w:rsid w:val="00151C71"/>
    <w:rsid w:val="0015512E"/>
    <w:rsid w:val="00155818"/>
    <w:rsid w:val="001558E2"/>
    <w:rsid w:val="0015646A"/>
    <w:rsid w:val="001569ED"/>
    <w:rsid w:val="0015729B"/>
    <w:rsid w:val="0016327F"/>
    <w:rsid w:val="00164719"/>
    <w:rsid w:val="00166FC4"/>
    <w:rsid w:val="001677AC"/>
    <w:rsid w:val="00167D93"/>
    <w:rsid w:val="00167EAD"/>
    <w:rsid w:val="00170428"/>
    <w:rsid w:val="00170A5F"/>
    <w:rsid w:val="00172135"/>
    <w:rsid w:val="00172701"/>
    <w:rsid w:val="001729FC"/>
    <w:rsid w:val="00173F21"/>
    <w:rsid w:val="00174910"/>
    <w:rsid w:val="00176756"/>
    <w:rsid w:val="001770F2"/>
    <w:rsid w:val="00177D25"/>
    <w:rsid w:val="00180468"/>
    <w:rsid w:val="001804EA"/>
    <w:rsid w:val="00180B1C"/>
    <w:rsid w:val="0018228B"/>
    <w:rsid w:val="00182FF3"/>
    <w:rsid w:val="00183000"/>
    <w:rsid w:val="00185512"/>
    <w:rsid w:val="001859D7"/>
    <w:rsid w:val="0018621C"/>
    <w:rsid w:val="00186606"/>
    <w:rsid w:val="001875AC"/>
    <w:rsid w:val="00190695"/>
    <w:rsid w:val="00190A61"/>
    <w:rsid w:val="001952C9"/>
    <w:rsid w:val="00197179"/>
    <w:rsid w:val="00197377"/>
    <w:rsid w:val="001A04A1"/>
    <w:rsid w:val="001A2215"/>
    <w:rsid w:val="001A2697"/>
    <w:rsid w:val="001A3219"/>
    <w:rsid w:val="001A3342"/>
    <w:rsid w:val="001A36E2"/>
    <w:rsid w:val="001A3910"/>
    <w:rsid w:val="001A3BBE"/>
    <w:rsid w:val="001A3E3D"/>
    <w:rsid w:val="001A57D9"/>
    <w:rsid w:val="001A5A24"/>
    <w:rsid w:val="001A6CCD"/>
    <w:rsid w:val="001A7049"/>
    <w:rsid w:val="001A7A05"/>
    <w:rsid w:val="001B1A40"/>
    <w:rsid w:val="001B1C35"/>
    <w:rsid w:val="001B1E40"/>
    <w:rsid w:val="001B4EDB"/>
    <w:rsid w:val="001B4F2A"/>
    <w:rsid w:val="001B5D54"/>
    <w:rsid w:val="001B674E"/>
    <w:rsid w:val="001C0294"/>
    <w:rsid w:val="001C0E51"/>
    <w:rsid w:val="001C1FCA"/>
    <w:rsid w:val="001C65A6"/>
    <w:rsid w:val="001C70A6"/>
    <w:rsid w:val="001C764E"/>
    <w:rsid w:val="001C7847"/>
    <w:rsid w:val="001D03BA"/>
    <w:rsid w:val="001D3FF4"/>
    <w:rsid w:val="001D48FF"/>
    <w:rsid w:val="001D4ACA"/>
    <w:rsid w:val="001D4F80"/>
    <w:rsid w:val="001D5BE4"/>
    <w:rsid w:val="001D5D23"/>
    <w:rsid w:val="001E015A"/>
    <w:rsid w:val="001E0D2E"/>
    <w:rsid w:val="001E1052"/>
    <w:rsid w:val="001E1926"/>
    <w:rsid w:val="001E21B1"/>
    <w:rsid w:val="001E2AC5"/>
    <w:rsid w:val="001E2E5F"/>
    <w:rsid w:val="001E2F93"/>
    <w:rsid w:val="001E3590"/>
    <w:rsid w:val="001E4554"/>
    <w:rsid w:val="001E6143"/>
    <w:rsid w:val="001E61E5"/>
    <w:rsid w:val="001F2159"/>
    <w:rsid w:val="001F34DD"/>
    <w:rsid w:val="001F4017"/>
    <w:rsid w:val="001F49F1"/>
    <w:rsid w:val="001F4A31"/>
    <w:rsid w:val="001F53FD"/>
    <w:rsid w:val="001F58CE"/>
    <w:rsid w:val="001F6CC3"/>
    <w:rsid w:val="00200A80"/>
    <w:rsid w:val="00201531"/>
    <w:rsid w:val="00202AC2"/>
    <w:rsid w:val="0020391F"/>
    <w:rsid w:val="0020496A"/>
    <w:rsid w:val="00204A28"/>
    <w:rsid w:val="00205A5D"/>
    <w:rsid w:val="002065C3"/>
    <w:rsid w:val="0020709B"/>
    <w:rsid w:val="00207913"/>
    <w:rsid w:val="00207B43"/>
    <w:rsid w:val="00207B91"/>
    <w:rsid w:val="00207F01"/>
    <w:rsid w:val="0021028F"/>
    <w:rsid w:val="00210B8B"/>
    <w:rsid w:val="002113B7"/>
    <w:rsid w:val="00212B71"/>
    <w:rsid w:val="00214863"/>
    <w:rsid w:val="00214D0C"/>
    <w:rsid w:val="002156B4"/>
    <w:rsid w:val="0021593B"/>
    <w:rsid w:val="00216491"/>
    <w:rsid w:val="00216E8B"/>
    <w:rsid w:val="002203F5"/>
    <w:rsid w:val="002229D3"/>
    <w:rsid w:val="00222B01"/>
    <w:rsid w:val="00224FCD"/>
    <w:rsid w:val="0022545C"/>
    <w:rsid w:val="00225901"/>
    <w:rsid w:val="002261E1"/>
    <w:rsid w:val="00226A69"/>
    <w:rsid w:val="0022C067"/>
    <w:rsid w:val="00234798"/>
    <w:rsid w:val="00234A37"/>
    <w:rsid w:val="00236D11"/>
    <w:rsid w:val="002372EB"/>
    <w:rsid w:val="00237829"/>
    <w:rsid w:val="002424D1"/>
    <w:rsid w:val="00242DC5"/>
    <w:rsid w:val="00243C6C"/>
    <w:rsid w:val="00244B71"/>
    <w:rsid w:val="002451C4"/>
    <w:rsid w:val="0024641A"/>
    <w:rsid w:val="002468DB"/>
    <w:rsid w:val="00246BEF"/>
    <w:rsid w:val="0024700B"/>
    <w:rsid w:val="002475EB"/>
    <w:rsid w:val="0025040D"/>
    <w:rsid w:val="00250D2F"/>
    <w:rsid w:val="00251A48"/>
    <w:rsid w:val="00253222"/>
    <w:rsid w:val="00254030"/>
    <w:rsid w:val="0025506F"/>
    <w:rsid w:val="00255126"/>
    <w:rsid w:val="002551A6"/>
    <w:rsid w:val="00255C1A"/>
    <w:rsid w:val="00256F4A"/>
    <w:rsid w:val="00257DB9"/>
    <w:rsid w:val="00260A3B"/>
    <w:rsid w:val="00260E45"/>
    <w:rsid w:val="00261C13"/>
    <w:rsid w:val="00262847"/>
    <w:rsid w:val="00263620"/>
    <w:rsid w:val="00263996"/>
    <w:rsid w:val="00263C07"/>
    <w:rsid w:val="0026432B"/>
    <w:rsid w:val="002709FC"/>
    <w:rsid w:val="00270EBC"/>
    <w:rsid w:val="00271322"/>
    <w:rsid w:val="00272D16"/>
    <w:rsid w:val="00273B30"/>
    <w:rsid w:val="00273CB0"/>
    <w:rsid w:val="002743EC"/>
    <w:rsid w:val="00275361"/>
    <w:rsid w:val="002801E3"/>
    <w:rsid w:val="0028032E"/>
    <w:rsid w:val="002808F1"/>
    <w:rsid w:val="00281979"/>
    <w:rsid w:val="00281BB2"/>
    <w:rsid w:val="00282EBF"/>
    <w:rsid w:val="00283C7D"/>
    <w:rsid w:val="00285EC2"/>
    <w:rsid w:val="00286486"/>
    <w:rsid w:val="00291B1B"/>
    <w:rsid w:val="0029202C"/>
    <w:rsid w:val="00292CBB"/>
    <w:rsid w:val="00293B6E"/>
    <w:rsid w:val="00295B88"/>
    <w:rsid w:val="00295BB5"/>
    <w:rsid w:val="0029676E"/>
    <w:rsid w:val="0029761C"/>
    <w:rsid w:val="002A03C3"/>
    <w:rsid w:val="002A0673"/>
    <w:rsid w:val="002A20C8"/>
    <w:rsid w:val="002A26AE"/>
    <w:rsid w:val="002A27F3"/>
    <w:rsid w:val="002A4B1F"/>
    <w:rsid w:val="002A61CC"/>
    <w:rsid w:val="002A6DC3"/>
    <w:rsid w:val="002B1F64"/>
    <w:rsid w:val="002B254E"/>
    <w:rsid w:val="002B2EA8"/>
    <w:rsid w:val="002B3446"/>
    <w:rsid w:val="002B3704"/>
    <w:rsid w:val="002B3C75"/>
    <w:rsid w:val="002B4CE8"/>
    <w:rsid w:val="002B72E9"/>
    <w:rsid w:val="002B7C30"/>
    <w:rsid w:val="002C3856"/>
    <w:rsid w:val="002C4447"/>
    <w:rsid w:val="002C45A8"/>
    <w:rsid w:val="002C4EAC"/>
    <w:rsid w:val="002C51B0"/>
    <w:rsid w:val="002C7998"/>
    <w:rsid w:val="002D2F1D"/>
    <w:rsid w:val="002D3A00"/>
    <w:rsid w:val="002D408B"/>
    <w:rsid w:val="002D5611"/>
    <w:rsid w:val="002D5D6D"/>
    <w:rsid w:val="002D6E98"/>
    <w:rsid w:val="002E0CC5"/>
    <w:rsid w:val="002E2730"/>
    <w:rsid w:val="002E567D"/>
    <w:rsid w:val="002E714A"/>
    <w:rsid w:val="002E76BE"/>
    <w:rsid w:val="002F1E53"/>
    <w:rsid w:val="002F2671"/>
    <w:rsid w:val="002F2CAA"/>
    <w:rsid w:val="002F3523"/>
    <w:rsid w:val="002F5BA5"/>
    <w:rsid w:val="002F7B01"/>
    <w:rsid w:val="0030052C"/>
    <w:rsid w:val="00301B6D"/>
    <w:rsid w:val="00301C1D"/>
    <w:rsid w:val="00304215"/>
    <w:rsid w:val="00305637"/>
    <w:rsid w:val="00305F59"/>
    <w:rsid w:val="003077CD"/>
    <w:rsid w:val="00311003"/>
    <w:rsid w:val="00311AD9"/>
    <w:rsid w:val="00312C68"/>
    <w:rsid w:val="00314018"/>
    <w:rsid w:val="00315CC8"/>
    <w:rsid w:val="0031610C"/>
    <w:rsid w:val="00316D83"/>
    <w:rsid w:val="00316DB1"/>
    <w:rsid w:val="003211B5"/>
    <w:rsid w:val="00321746"/>
    <w:rsid w:val="00322E71"/>
    <w:rsid w:val="00322EF0"/>
    <w:rsid w:val="0032389C"/>
    <w:rsid w:val="00324125"/>
    <w:rsid w:val="00326857"/>
    <w:rsid w:val="00326C01"/>
    <w:rsid w:val="003306E1"/>
    <w:rsid w:val="00330F76"/>
    <w:rsid w:val="003320E4"/>
    <w:rsid w:val="003328EB"/>
    <w:rsid w:val="00333A4A"/>
    <w:rsid w:val="0033525D"/>
    <w:rsid w:val="0033550C"/>
    <w:rsid w:val="003362BE"/>
    <w:rsid w:val="00336C89"/>
    <w:rsid w:val="003374FD"/>
    <w:rsid w:val="00337B60"/>
    <w:rsid w:val="003414F3"/>
    <w:rsid w:val="00343521"/>
    <w:rsid w:val="003438A2"/>
    <w:rsid w:val="0034419C"/>
    <w:rsid w:val="0034470A"/>
    <w:rsid w:val="00344752"/>
    <w:rsid w:val="0034601B"/>
    <w:rsid w:val="00346386"/>
    <w:rsid w:val="003468FC"/>
    <w:rsid w:val="003469F9"/>
    <w:rsid w:val="00350234"/>
    <w:rsid w:val="003504F9"/>
    <w:rsid w:val="003540E9"/>
    <w:rsid w:val="00354A95"/>
    <w:rsid w:val="00354FFB"/>
    <w:rsid w:val="00355F7F"/>
    <w:rsid w:val="0035613E"/>
    <w:rsid w:val="003576E2"/>
    <w:rsid w:val="003578DD"/>
    <w:rsid w:val="00360FC1"/>
    <w:rsid w:val="00361005"/>
    <w:rsid w:val="00362D8E"/>
    <w:rsid w:val="003635C6"/>
    <w:rsid w:val="003636CD"/>
    <w:rsid w:val="00363EE9"/>
    <w:rsid w:val="00363FF1"/>
    <w:rsid w:val="00364ECC"/>
    <w:rsid w:val="003663EE"/>
    <w:rsid w:val="00367F61"/>
    <w:rsid w:val="00370058"/>
    <w:rsid w:val="0037022F"/>
    <w:rsid w:val="0037076C"/>
    <w:rsid w:val="00374E91"/>
    <w:rsid w:val="00376128"/>
    <w:rsid w:val="00376377"/>
    <w:rsid w:val="00376C19"/>
    <w:rsid w:val="00376E83"/>
    <w:rsid w:val="00376EBB"/>
    <w:rsid w:val="0037742E"/>
    <w:rsid w:val="00377BF1"/>
    <w:rsid w:val="00377D56"/>
    <w:rsid w:val="003806B8"/>
    <w:rsid w:val="00380751"/>
    <w:rsid w:val="0038208A"/>
    <w:rsid w:val="00382444"/>
    <w:rsid w:val="0038245A"/>
    <w:rsid w:val="0038259D"/>
    <w:rsid w:val="00382833"/>
    <w:rsid w:val="00383675"/>
    <w:rsid w:val="003840E6"/>
    <w:rsid w:val="00384380"/>
    <w:rsid w:val="00384C21"/>
    <w:rsid w:val="00385CFC"/>
    <w:rsid w:val="003877D3"/>
    <w:rsid w:val="00393155"/>
    <w:rsid w:val="0039337A"/>
    <w:rsid w:val="00393EC7"/>
    <w:rsid w:val="003941CE"/>
    <w:rsid w:val="00394531"/>
    <w:rsid w:val="00394B53"/>
    <w:rsid w:val="003952A1"/>
    <w:rsid w:val="00396BD4"/>
    <w:rsid w:val="003A0089"/>
    <w:rsid w:val="003A08FB"/>
    <w:rsid w:val="003A2A35"/>
    <w:rsid w:val="003A2BB1"/>
    <w:rsid w:val="003A3189"/>
    <w:rsid w:val="003A3CA7"/>
    <w:rsid w:val="003A5E96"/>
    <w:rsid w:val="003A740D"/>
    <w:rsid w:val="003B045C"/>
    <w:rsid w:val="003B073B"/>
    <w:rsid w:val="003B0FA7"/>
    <w:rsid w:val="003B15B4"/>
    <w:rsid w:val="003B1A05"/>
    <w:rsid w:val="003B20F5"/>
    <w:rsid w:val="003B33BD"/>
    <w:rsid w:val="003B407A"/>
    <w:rsid w:val="003B4F87"/>
    <w:rsid w:val="003B51D6"/>
    <w:rsid w:val="003B569D"/>
    <w:rsid w:val="003B6D6F"/>
    <w:rsid w:val="003C2B26"/>
    <w:rsid w:val="003C2B54"/>
    <w:rsid w:val="003C2F38"/>
    <w:rsid w:val="003C3865"/>
    <w:rsid w:val="003C3C0E"/>
    <w:rsid w:val="003C3DFE"/>
    <w:rsid w:val="003C4088"/>
    <w:rsid w:val="003C45F8"/>
    <w:rsid w:val="003C480A"/>
    <w:rsid w:val="003C4823"/>
    <w:rsid w:val="003C6817"/>
    <w:rsid w:val="003C7A5A"/>
    <w:rsid w:val="003D0B91"/>
    <w:rsid w:val="003D0EA9"/>
    <w:rsid w:val="003D11EE"/>
    <w:rsid w:val="003D17D8"/>
    <w:rsid w:val="003D1EC9"/>
    <w:rsid w:val="003D1FA9"/>
    <w:rsid w:val="003D2E4D"/>
    <w:rsid w:val="003D4181"/>
    <w:rsid w:val="003D42A6"/>
    <w:rsid w:val="003D4684"/>
    <w:rsid w:val="003D4F21"/>
    <w:rsid w:val="003D4FAC"/>
    <w:rsid w:val="003D608E"/>
    <w:rsid w:val="003D6257"/>
    <w:rsid w:val="003D70E7"/>
    <w:rsid w:val="003D7F34"/>
    <w:rsid w:val="003E024A"/>
    <w:rsid w:val="003E0858"/>
    <w:rsid w:val="003E1885"/>
    <w:rsid w:val="003E1E29"/>
    <w:rsid w:val="003E3851"/>
    <w:rsid w:val="003E5485"/>
    <w:rsid w:val="003E7906"/>
    <w:rsid w:val="003F000F"/>
    <w:rsid w:val="003F0F21"/>
    <w:rsid w:val="003F14CD"/>
    <w:rsid w:val="003F1755"/>
    <w:rsid w:val="003F2340"/>
    <w:rsid w:val="003F27F8"/>
    <w:rsid w:val="003F2857"/>
    <w:rsid w:val="003F3301"/>
    <w:rsid w:val="003F3C50"/>
    <w:rsid w:val="003F58E7"/>
    <w:rsid w:val="003F5E17"/>
    <w:rsid w:val="003F5FB9"/>
    <w:rsid w:val="003F609F"/>
    <w:rsid w:val="003F69F5"/>
    <w:rsid w:val="00403279"/>
    <w:rsid w:val="00404990"/>
    <w:rsid w:val="00404C1B"/>
    <w:rsid w:val="00406202"/>
    <w:rsid w:val="00406A6A"/>
    <w:rsid w:val="00406B22"/>
    <w:rsid w:val="00406E2D"/>
    <w:rsid w:val="00406F60"/>
    <w:rsid w:val="00407147"/>
    <w:rsid w:val="004078FA"/>
    <w:rsid w:val="0041032E"/>
    <w:rsid w:val="0041161B"/>
    <w:rsid w:val="00411B0E"/>
    <w:rsid w:val="00412861"/>
    <w:rsid w:val="004134D3"/>
    <w:rsid w:val="004139E8"/>
    <w:rsid w:val="00413E77"/>
    <w:rsid w:val="0041496E"/>
    <w:rsid w:val="00414B0B"/>
    <w:rsid w:val="00415BBF"/>
    <w:rsid w:val="00415CCA"/>
    <w:rsid w:val="0041648F"/>
    <w:rsid w:val="00416B4E"/>
    <w:rsid w:val="00416DA1"/>
    <w:rsid w:val="00417276"/>
    <w:rsid w:val="00417C1A"/>
    <w:rsid w:val="004220B8"/>
    <w:rsid w:val="00422C57"/>
    <w:rsid w:val="0042381A"/>
    <w:rsid w:val="00423E33"/>
    <w:rsid w:val="00424E47"/>
    <w:rsid w:val="00426838"/>
    <w:rsid w:val="00426CA8"/>
    <w:rsid w:val="004304BB"/>
    <w:rsid w:val="00430A34"/>
    <w:rsid w:val="00431D69"/>
    <w:rsid w:val="00431E08"/>
    <w:rsid w:val="0043218E"/>
    <w:rsid w:val="004328A7"/>
    <w:rsid w:val="004335E7"/>
    <w:rsid w:val="00434898"/>
    <w:rsid w:val="00434B40"/>
    <w:rsid w:val="00434B68"/>
    <w:rsid w:val="00434C74"/>
    <w:rsid w:val="00435CDE"/>
    <w:rsid w:val="00435F6A"/>
    <w:rsid w:val="0043689E"/>
    <w:rsid w:val="00444640"/>
    <w:rsid w:val="00445725"/>
    <w:rsid w:val="0044689C"/>
    <w:rsid w:val="00447B03"/>
    <w:rsid w:val="0045106D"/>
    <w:rsid w:val="00451369"/>
    <w:rsid w:val="004513C2"/>
    <w:rsid w:val="00451CD4"/>
    <w:rsid w:val="00453073"/>
    <w:rsid w:val="004554C6"/>
    <w:rsid w:val="00456017"/>
    <w:rsid w:val="00456EB4"/>
    <w:rsid w:val="00457827"/>
    <w:rsid w:val="004607FC"/>
    <w:rsid w:val="00461A7E"/>
    <w:rsid w:val="004627CB"/>
    <w:rsid w:val="00463F82"/>
    <w:rsid w:val="00463FF9"/>
    <w:rsid w:val="004649BD"/>
    <w:rsid w:val="004663D1"/>
    <w:rsid w:val="00467482"/>
    <w:rsid w:val="004676CC"/>
    <w:rsid w:val="00467B5B"/>
    <w:rsid w:val="004710BC"/>
    <w:rsid w:val="004713D5"/>
    <w:rsid w:val="004718F3"/>
    <w:rsid w:val="004723D7"/>
    <w:rsid w:val="00473902"/>
    <w:rsid w:val="00475040"/>
    <w:rsid w:val="0047642E"/>
    <w:rsid w:val="00476F9F"/>
    <w:rsid w:val="00480951"/>
    <w:rsid w:val="004818A9"/>
    <w:rsid w:val="00486473"/>
    <w:rsid w:val="004865B6"/>
    <w:rsid w:val="004868AB"/>
    <w:rsid w:val="00490C06"/>
    <w:rsid w:val="00490D02"/>
    <w:rsid w:val="004919A1"/>
    <w:rsid w:val="00491EF2"/>
    <w:rsid w:val="00492947"/>
    <w:rsid w:val="00492F5A"/>
    <w:rsid w:val="00492FC9"/>
    <w:rsid w:val="00493D40"/>
    <w:rsid w:val="00493EE3"/>
    <w:rsid w:val="004967B6"/>
    <w:rsid w:val="00496B4E"/>
    <w:rsid w:val="00497D57"/>
    <w:rsid w:val="004A09FA"/>
    <w:rsid w:val="004A11EE"/>
    <w:rsid w:val="004A126D"/>
    <w:rsid w:val="004A148B"/>
    <w:rsid w:val="004A16AC"/>
    <w:rsid w:val="004A31AE"/>
    <w:rsid w:val="004A31CE"/>
    <w:rsid w:val="004A3203"/>
    <w:rsid w:val="004A3596"/>
    <w:rsid w:val="004A43DC"/>
    <w:rsid w:val="004A4C7A"/>
    <w:rsid w:val="004A4DE5"/>
    <w:rsid w:val="004A504B"/>
    <w:rsid w:val="004A68F2"/>
    <w:rsid w:val="004A6911"/>
    <w:rsid w:val="004A6A2D"/>
    <w:rsid w:val="004A6E03"/>
    <w:rsid w:val="004A70BA"/>
    <w:rsid w:val="004A7A5C"/>
    <w:rsid w:val="004A7AC3"/>
    <w:rsid w:val="004B0023"/>
    <w:rsid w:val="004B00B6"/>
    <w:rsid w:val="004B127C"/>
    <w:rsid w:val="004B1A7B"/>
    <w:rsid w:val="004B2068"/>
    <w:rsid w:val="004B28C8"/>
    <w:rsid w:val="004B338B"/>
    <w:rsid w:val="004B3652"/>
    <w:rsid w:val="004B54E0"/>
    <w:rsid w:val="004B7384"/>
    <w:rsid w:val="004B76C8"/>
    <w:rsid w:val="004B7CA2"/>
    <w:rsid w:val="004C0250"/>
    <w:rsid w:val="004C0940"/>
    <w:rsid w:val="004C154E"/>
    <w:rsid w:val="004C20D5"/>
    <w:rsid w:val="004C271F"/>
    <w:rsid w:val="004C2F9B"/>
    <w:rsid w:val="004C3AEF"/>
    <w:rsid w:val="004C4269"/>
    <w:rsid w:val="004D20B5"/>
    <w:rsid w:val="004D247E"/>
    <w:rsid w:val="004D60DE"/>
    <w:rsid w:val="004D6236"/>
    <w:rsid w:val="004D6486"/>
    <w:rsid w:val="004D7446"/>
    <w:rsid w:val="004D7916"/>
    <w:rsid w:val="004D7F90"/>
    <w:rsid w:val="004E0086"/>
    <w:rsid w:val="004E05F2"/>
    <w:rsid w:val="004E1805"/>
    <w:rsid w:val="004E3C89"/>
    <w:rsid w:val="004E3F41"/>
    <w:rsid w:val="004E4B07"/>
    <w:rsid w:val="004E4DBB"/>
    <w:rsid w:val="004E4E41"/>
    <w:rsid w:val="004E6FCC"/>
    <w:rsid w:val="004E73DB"/>
    <w:rsid w:val="004E7904"/>
    <w:rsid w:val="004E7F9C"/>
    <w:rsid w:val="004F2143"/>
    <w:rsid w:val="004F25C3"/>
    <w:rsid w:val="004F2AD8"/>
    <w:rsid w:val="004F31E2"/>
    <w:rsid w:val="004F3493"/>
    <w:rsid w:val="004F4171"/>
    <w:rsid w:val="004F42F7"/>
    <w:rsid w:val="004F5143"/>
    <w:rsid w:val="004F7370"/>
    <w:rsid w:val="00500547"/>
    <w:rsid w:val="005015EE"/>
    <w:rsid w:val="005018D0"/>
    <w:rsid w:val="00501FA2"/>
    <w:rsid w:val="00502452"/>
    <w:rsid w:val="005025BF"/>
    <w:rsid w:val="00502BE3"/>
    <w:rsid w:val="00503FFB"/>
    <w:rsid w:val="00504A0C"/>
    <w:rsid w:val="00504F1E"/>
    <w:rsid w:val="00505C2E"/>
    <w:rsid w:val="00511218"/>
    <w:rsid w:val="00511632"/>
    <w:rsid w:val="00512A29"/>
    <w:rsid w:val="00512B09"/>
    <w:rsid w:val="00512D70"/>
    <w:rsid w:val="0051499D"/>
    <w:rsid w:val="00514ADD"/>
    <w:rsid w:val="00515B40"/>
    <w:rsid w:val="00517C13"/>
    <w:rsid w:val="00517D55"/>
    <w:rsid w:val="00520056"/>
    <w:rsid w:val="00521605"/>
    <w:rsid w:val="0052203A"/>
    <w:rsid w:val="005220ED"/>
    <w:rsid w:val="00523D86"/>
    <w:rsid w:val="00525DFA"/>
    <w:rsid w:val="0052753E"/>
    <w:rsid w:val="00527816"/>
    <w:rsid w:val="0053006B"/>
    <w:rsid w:val="0053118E"/>
    <w:rsid w:val="00531324"/>
    <w:rsid w:val="005322D8"/>
    <w:rsid w:val="00532309"/>
    <w:rsid w:val="00533796"/>
    <w:rsid w:val="00533906"/>
    <w:rsid w:val="00537343"/>
    <w:rsid w:val="00541209"/>
    <w:rsid w:val="00543206"/>
    <w:rsid w:val="005440CE"/>
    <w:rsid w:val="0054444C"/>
    <w:rsid w:val="005444A7"/>
    <w:rsid w:val="00544643"/>
    <w:rsid w:val="00544922"/>
    <w:rsid w:val="0054770A"/>
    <w:rsid w:val="0055080D"/>
    <w:rsid w:val="00550DDE"/>
    <w:rsid w:val="005516F3"/>
    <w:rsid w:val="00551F45"/>
    <w:rsid w:val="00552CAB"/>
    <w:rsid w:val="00552F05"/>
    <w:rsid w:val="00555223"/>
    <w:rsid w:val="0055534A"/>
    <w:rsid w:val="00555B4D"/>
    <w:rsid w:val="00555D75"/>
    <w:rsid w:val="00556572"/>
    <w:rsid w:val="00557497"/>
    <w:rsid w:val="00557B80"/>
    <w:rsid w:val="00560DF0"/>
    <w:rsid w:val="00561A6F"/>
    <w:rsid w:val="005624A4"/>
    <w:rsid w:val="00562A8E"/>
    <w:rsid w:val="00562F53"/>
    <w:rsid w:val="005647FC"/>
    <w:rsid w:val="005655B3"/>
    <w:rsid w:val="00566B7E"/>
    <w:rsid w:val="005671D5"/>
    <w:rsid w:val="0056759C"/>
    <w:rsid w:val="0056787D"/>
    <w:rsid w:val="0057186E"/>
    <w:rsid w:val="0057272E"/>
    <w:rsid w:val="005747F7"/>
    <w:rsid w:val="00574996"/>
    <w:rsid w:val="00574B4A"/>
    <w:rsid w:val="0058015B"/>
    <w:rsid w:val="00582E78"/>
    <w:rsid w:val="00583001"/>
    <w:rsid w:val="0058456D"/>
    <w:rsid w:val="00586B67"/>
    <w:rsid w:val="00586BA5"/>
    <w:rsid w:val="00590875"/>
    <w:rsid w:val="005912A9"/>
    <w:rsid w:val="00591A9D"/>
    <w:rsid w:val="00593AEA"/>
    <w:rsid w:val="00595139"/>
    <w:rsid w:val="0059513E"/>
    <w:rsid w:val="00595348"/>
    <w:rsid w:val="00596196"/>
    <w:rsid w:val="00596252"/>
    <w:rsid w:val="005969A4"/>
    <w:rsid w:val="005975D4"/>
    <w:rsid w:val="00597F4A"/>
    <w:rsid w:val="005A274B"/>
    <w:rsid w:val="005A4DAE"/>
    <w:rsid w:val="005A5B6C"/>
    <w:rsid w:val="005A60BC"/>
    <w:rsid w:val="005A6AA4"/>
    <w:rsid w:val="005A6D9F"/>
    <w:rsid w:val="005B0D32"/>
    <w:rsid w:val="005B3290"/>
    <w:rsid w:val="005B3A77"/>
    <w:rsid w:val="005B48E5"/>
    <w:rsid w:val="005B48FF"/>
    <w:rsid w:val="005B58E9"/>
    <w:rsid w:val="005B72E2"/>
    <w:rsid w:val="005B7CC3"/>
    <w:rsid w:val="005C01DC"/>
    <w:rsid w:val="005C1E32"/>
    <w:rsid w:val="005C267D"/>
    <w:rsid w:val="005C28A7"/>
    <w:rsid w:val="005C321A"/>
    <w:rsid w:val="005C4696"/>
    <w:rsid w:val="005C670D"/>
    <w:rsid w:val="005C6E55"/>
    <w:rsid w:val="005D1781"/>
    <w:rsid w:val="005D363F"/>
    <w:rsid w:val="005D3FE6"/>
    <w:rsid w:val="005D4EB8"/>
    <w:rsid w:val="005D621D"/>
    <w:rsid w:val="005E18AA"/>
    <w:rsid w:val="005E22E0"/>
    <w:rsid w:val="005E26C4"/>
    <w:rsid w:val="005E31A5"/>
    <w:rsid w:val="005E31C6"/>
    <w:rsid w:val="005E3446"/>
    <w:rsid w:val="005E35B8"/>
    <w:rsid w:val="005E3F1D"/>
    <w:rsid w:val="005E4059"/>
    <w:rsid w:val="005E4164"/>
    <w:rsid w:val="005E434E"/>
    <w:rsid w:val="005E4C81"/>
    <w:rsid w:val="005E55EC"/>
    <w:rsid w:val="005E5754"/>
    <w:rsid w:val="005E58F4"/>
    <w:rsid w:val="005E59AD"/>
    <w:rsid w:val="005E65DD"/>
    <w:rsid w:val="005E693C"/>
    <w:rsid w:val="005F0833"/>
    <w:rsid w:val="005F2248"/>
    <w:rsid w:val="005F3108"/>
    <w:rsid w:val="005F4800"/>
    <w:rsid w:val="005F4B0A"/>
    <w:rsid w:val="005F5317"/>
    <w:rsid w:val="005F5B9B"/>
    <w:rsid w:val="006000E4"/>
    <w:rsid w:val="00600C5B"/>
    <w:rsid w:val="00602D02"/>
    <w:rsid w:val="006036E3"/>
    <w:rsid w:val="00604C15"/>
    <w:rsid w:val="00605140"/>
    <w:rsid w:val="0060526E"/>
    <w:rsid w:val="00605647"/>
    <w:rsid w:val="00611C24"/>
    <w:rsid w:val="00613C8B"/>
    <w:rsid w:val="00613F1E"/>
    <w:rsid w:val="00614A82"/>
    <w:rsid w:val="006158D5"/>
    <w:rsid w:val="0061639B"/>
    <w:rsid w:val="00617D6C"/>
    <w:rsid w:val="0062057A"/>
    <w:rsid w:val="00620B2F"/>
    <w:rsid w:val="00621A6A"/>
    <w:rsid w:val="006221DF"/>
    <w:rsid w:val="00622EC8"/>
    <w:rsid w:val="00625ADA"/>
    <w:rsid w:val="00625D83"/>
    <w:rsid w:val="00627E0D"/>
    <w:rsid w:val="00631B11"/>
    <w:rsid w:val="00633C9A"/>
    <w:rsid w:val="00634FE9"/>
    <w:rsid w:val="00635219"/>
    <w:rsid w:val="00635345"/>
    <w:rsid w:val="00635357"/>
    <w:rsid w:val="00635701"/>
    <w:rsid w:val="00637029"/>
    <w:rsid w:val="00637607"/>
    <w:rsid w:val="00640A91"/>
    <w:rsid w:val="00640DB1"/>
    <w:rsid w:val="00642F77"/>
    <w:rsid w:val="00643EE8"/>
    <w:rsid w:val="00645C73"/>
    <w:rsid w:val="006476EC"/>
    <w:rsid w:val="00647CA8"/>
    <w:rsid w:val="0065043E"/>
    <w:rsid w:val="00651984"/>
    <w:rsid w:val="006527E7"/>
    <w:rsid w:val="006536EC"/>
    <w:rsid w:val="00653E27"/>
    <w:rsid w:val="006612B3"/>
    <w:rsid w:val="006617BA"/>
    <w:rsid w:val="006623E7"/>
    <w:rsid w:val="00662B80"/>
    <w:rsid w:val="00662F0E"/>
    <w:rsid w:val="00663272"/>
    <w:rsid w:val="00663991"/>
    <w:rsid w:val="00665C8B"/>
    <w:rsid w:val="00666654"/>
    <w:rsid w:val="0066768F"/>
    <w:rsid w:val="00670F6C"/>
    <w:rsid w:val="00671FC6"/>
    <w:rsid w:val="00672D47"/>
    <w:rsid w:val="006750B0"/>
    <w:rsid w:val="00675506"/>
    <w:rsid w:val="006760EB"/>
    <w:rsid w:val="00676E58"/>
    <w:rsid w:val="00680622"/>
    <w:rsid w:val="00683529"/>
    <w:rsid w:val="00683F17"/>
    <w:rsid w:val="006849EE"/>
    <w:rsid w:val="006852C7"/>
    <w:rsid w:val="006852CE"/>
    <w:rsid w:val="00687712"/>
    <w:rsid w:val="00690A0E"/>
    <w:rsid w:val="0069184C"/>
    <w:rsid w:val="0069252F"/>
    <w:rsid w:val="00692D14"/>
    <w:rsid w:val="00693876"/>
    <w:rsid w:val="00694C40"/>
    <w:rsid w:val="00696ADB"/>
    <w:rsid w:val="006A15A9"/>
    <w:rsid w:val="006A3DD4"/>
    <w:rsid w:val="006A4482"/>
    <w:rsid w:val="006A5A04"/>
    <w:rsid w:val="006A615F"/>
    <w:rsid w:val="006A622C"/>
    <w:rsid w:val="006A7A3B"/>
    <w:rsid w:val="006B4D41"/>
    <w:rsid w:val="006B5113"/>
    <w:rsid w:val="006B59A1"/>
    <w:rsid w:val="006B5E45"/>
    <w:rsid w:val="006B61B9"/>
    <w:rsid w:val="006B65C7"/>
    <w:rsid w:val="006B71F4"/>
    <w:rsid w:val="006B7367"/>
    <w:rsid w:val="006C0086"/>
    <w:rsid w:val="006C1727"/>
    <w:rsid w:val="006C277B"/>
    <w:rsid w:val="006C2B23"/>
    <w:rsid w:val="006C32FD"/>
    <w:rsid w:val="006C39CE"/>
    <w:rsid w:val="006C48A2"/>
    <w:rsid w:val="006C49B8"/>
    <w:rsid w:val="006C79B4"/>
    <w:rsid w:val="006C7B7B"/>
    <w:rsid w:val="006C7D6D"/>
    <w:rsid w:val="006D0191"/>
    <w:rsid w:val="006D0FCC"/>
    <w:rsid w:val="006D1758"/>
    <w:rsid w:val="006D21F5"/>
    <w:rsid w:val="006D242C"/>
    <w:rsid w:val="006D2A33"/>
    <w:rsid w:val="006D3089"/>
    <w:rsid w:val="006D3093"/>
    <w:rsid w:val="006D31E9"/>
    <w:rsid w:val="006D3D2C"/>
    <w:rsid w:val="006D4270"/>
    <w:rsid w:val="006D4285"/>
    <w:rsid w:val="006D581F"/>
    <w:rsid w:val="006D5EF4"/>
    <w:rsid w:val="006D62B4"/>
    <w:rsid w:val="006D73F0"/>
    <w:rsid w:val="006E0E33"/>
    <w:rsid w:val="006E0F76"/>
    <w:rsid w:val="006E126D"/>
    <w:rsid w:val="006E1FC3"/>
    <w:rsid w:val="006E2D4D"/>
    <w:rsid w:val="006E3018"/>
    <w:rsid w:val="006E4357"/>
    <w:rsid w:val="006E45E2"/>
    <w:rsid w:val="006E4820"/>
    <w:rsid w:val="006E60CA"/>
    <w:rsid w:val="006E68DD"/>
    <w:rsid w:val="006E6E67"/>
    <w:rsid w:val="006F3D77"/>
    <w:rsid w:val="006F4C21"/>
    <w:rsid w:val="006F53EE"/>
    <w:rsid w:val="006F6832"/>
    <w:rsid w:val="006F7978"/>
    <w:rsid w:val="007001B8"/>
    <w:rsid w:val="00700483"/>
    <w:rsid w:val="00700AB3"/>
    <w:rsid w:val="007011A6"/>
    <w:rsid w:val="00701CFC"/>
    <w:rsid w:val="00701DBC"/>
    <w:rsid w:val="007023F1"/>
    <w:rsid w:val="00702ABC"/>
    <w:rsid w:val="00703AA9"/>
    <w:rsid w:val="00703BFF"/>
    <w:rsid w:val="00704AAF"/>
    <w:rsid w:val="00704CE9"/>
    <w:rsid w:val="00704E35"/>
    <w:rsid w:val="007056B6"/>
    <w:rsid w:val="0070570F"/>
    <w:rsid w:val="00705A37"/>
    <w:rsid w:val="0070616B"/>
    <w:rsid w:val="00706295"/>
    <w:rsid w:val="00706FDA"/>
    <w:rsid w:val="0070792C"/>
    <w:rsid w:val="007100C2"/>
    <w:rsid w:val="007102FD"/>
    <w:rsid w:val="007105C9"/>
    <w:rsid w:val="007105E4"/>
    <w:rsid w:val="00710DEF"/>
    <w:rsid w:val="00711F9A"/>
    <w:rsid w:val="00712058"/>
    <w:rsid w:val="00713810"/>
    <w:rsid w:val="0071616D"/>
    <w:rsid w:val="00720140"/>
    <w:rsid w:val="007209B4"/>
    <w:rsid w:val="00720E42"/>
    <w:rsid w:val="00721017"/>
    <w:rsid w:val="00721DA2"/>
    <w:rsid w:val="007254A0"/>
    <w:rsid w:val="00726F26"/>
    <w:rsid w:val="00727FDB"/>
    <w:rsid w:val="007303A5"/>
    <w:rsid w:val="00730741"/>
    <w:rsid w:val="00730B3E"/>
    <w:rsid w:val="00733D3E"/>
    <w:rsid w:val="007341A3"/>
    <w:rsid w:val="0073420B"/>
    <w:rsid w:val="007348AC"/>
    <w:rsid w:val="00736367"/>
    <w:rsid w:val="0073653E"/>
    <w:rsid w:val="00736D77"/>
    <w:rsid w:val="00736DA9"/>
    <w:rsid w:val="007375A4"/>
    <w:rsid w:val="00740E96"/>
    <w:rsid w:val="00741C0F"/>
    <w:rsid w:val="0074760E"/>
    <w:rsid w:val="00747871"/>
    <w:rsid w:val="00750947"/>
    <w:rsid w:val="00750A87"/>
    <w:rsid w:val="00752FC5"/>
    <w:rsid w:val="00753AB5"/>
    <w:rsid w:val="00754ABA"/>
    <w:rsid w:val="007556FE"/>
    <w:rsid w:val="00757517"/>
    <w:rsid w:val="0075767F"/>
    <w:rsid w:val="00757D83"/>
    <w:rsid w:val="007606C9"/>
    <w:rsid w:val="0076128B"/>
    <w:rsid w:val="007618A0"/>
    <w:rsid w:val="00761FA4"/>
    <w:rsid w:val="00762349"/>
    <w:rsid w:val="00764DB1"/>
    <w:rsid w:val="00765838"/>
    <w:rsid w:val="00766808"/>
    <w:rsid w:val="007679C8"/>
    <w:rsid w:val="0077388E"/>
    <w:rsid w:val="0077421B"/>
    <w:rsid w:val="00775E05"/>
    <w:rsid w:val="007779CB"/>
    <w:rsid w:val="00777B23"/>
    <w:rsid w:val="00780792"/>
    <w:rsid w:val="00781050"/>
    <w:rsid w:val="007810DD"/>
    <w:rsid w:val="007813FC"/>
    <w:rsid w:val="00781904"/>
    <w:rsid w:val="00782B0D"/>
    <w:rsid w:val="00782BBA"/>
    <w:rsid w:val="0078391E"/>
    <w:rsid w:val="007839EF"/>
    <w:rsid w:val="00784322"/>
    <w:rsid w:val="0078447F"/>
    <w:rsid w:val="0078525D"/>
    <w:rsid w:val="00785A03"/>
    <w:rsid w:val="007860D2"/>
    <w:rsid w:val="00786C82"/>
    <w:rsid w:val="00786F09"/>
    <w:rsid w:val="007922AF"/>
    <w:rsid w:val="0079391A"/>
    <w:rsid w:val="00794A7E"/>
    <w:rsid w:val="00796B4C"/>
    <w:rsid w:val="00796B76"/>
    <w:rsid w:val="00796E1F"/>
    <w:rsid w:val="007972EF"/>
    <w:rsid w:val="0079781A"/>
    <w:rsid w:val="007A1546"/>
    <w:rsid w:val="007A228C"/>
    <w:rsid w:val="007A359F"/>
    <w:rsid w:val="007A368E"/>
    <w:rsid w:val="007A40B8"/>
    <w:rsid w:val="007A4493"/>
    <w:rsid w:val="007A45E5"/>
    <w:rsid w:val="007A4EEC"/>
    <w:rsid w:val="007A5868"/>
    <w:rsid w:val="007A5C2D"/>
    <w:rsid w:val="007A727C"/>
    <w:rsid w:val="007A75AE"/>
    <w:rsid w:val="007B04CE"/>
    <w:rsid w:val="007B0651"/>
    <w:rsid w:val="007B3DC9"/>
    <w:rsid w:val="007B5ABF"/>
    <w:rsid w:val="007B6871"/>
    <w:rsid w:val="007B7A2F"/>
    <w:rsid w:val="007B7A43"/>
    <w:rsid w:val="007C031B"/>
    <w:rsid w:val="007C048D"/>
    <w:rsid w:val="007C32EE"/>
    <w:rsid w:val="007C3D33"/>
    <w:rsid w:val="007C4C41"/>
    <w:rsid w:val="007C53AF"/>
    <w:rsid w:val="007C5AFA"/>
    <w:rsid w:val="007C5D81"/>
    <w:rsid w:val="007C6DCF"/>
    <w:rsid w:val="007D294A"/>
    <w:rsid w:val="007D47D2"/>
    <w:rsid w:val="007D5160"/>
    <w:rsid w:val="007D5F34"/>
    <w:rsid w:val="007D6101"/>
    <w:rsid w:val="007D6EC0"/>
    <w:rsid w:val="007D7616"/>
    <w:rsid w:val="007D7894"/>
    <w:rsid w:val="007D7E1D"/>
    <w:rsid w:val="007D7F88"/>
    <w:rsid w:val="007E16A4"/>
    <w:rsid w:val="007E4062"/>
    <w:rsid w:val="007E4FE3"/>
    <w:rsid w:val="007E503C"/>
    <w:rsid w:val="007E619D"/>
    <w:rsid w:val="007E6254"/>
    <w:rsid w:val="007E6E44"/>
    <w:rsid w:val="007E7A31"/>
    <w:rsid w:val="007F593D"/>
    <w:rsid w:val="007F5C0C"/>
    <w:rsid w:val="00800DC6"/>
    <w:rsid w:val="00800EDB"/>
    <w:rsid w:val="008014FD"/>
    <w:rsid w:val="0080345C"/>
    <w:rsid w:val="00805F2B"/>
    <w:rsid w:val="008069D0"/>
    <w:rsid w:val="00806A51"/>
    <w:rsid w:val="0080713F"/>
    <w:rsid w:val="008104DD"/>
    <w:rsid w:val="008107D3"/>
    <w:rsid w:val="00810D90"/>
    <w:rsid w:val="00811C67"/>
    <w:rsid w:val="008134B6"/>
    <w:rsid w:val="008162AF"/>
    <w:rsid w:val="00816833"/>
    <w:rsid w:val="0081730B"/>
    <w:rsid w:val="00821455"/>
    <w:rsid w:val="0082193E"/>
    <w:rsid w:val="00821CE0"/>
    <w:rsid w:val="00821FF8"/>
    <w:rsid w:val="008220CF"/>
    <w:rsid w:val="00823DDB"/>
    <w:rsid w:val="008248FF"/>
    <w:rsid w:val="00824C0A"/>
    <w:rsid w:val="0082522F"/>
    <w:rsid w:val="00825826"/>
    <w:rsid w:val="00826514"/>
    <w:rsid w:val="00826EA9"/>
    <w:rsid w:val="008273DA"/>
    <w:rsid w:val="008273F3"/>
    <w:rsid w:val="00831630"/>
    <w:rsid w:val="00831979"/>
    <w:rsid w:val="0083395B"/>
    <w:rsid w:val="008341B2"/>
    <w:rsid w:val="00834D69"/>
    <w:rsid w:val="008415BA"/>
    <w:rsid w:val="0084223B"/>
    <w:rsid w:val="00843133"/>
    <w:rsid w:val="008438A6"/>
    <w:rsid w:val="00843A0E"/>
    <w:rsid w:val="008448C9"/>
    <w:rsid w:val="00845C0D"/>
    <w:rsid w:val="00845C32"/>
    <w:rsid w:val="00846831"/>
    <w:rsid w:val="0084779C"/>
    <w:rsid w:val="00850BD0"/>
    <w:rsid w:val="00851352"/>
    <w:rsid w:val="0085309F"/>
    <w:rsid w:val="008539BB"/>
    <w:rsid w:val="00853FD8"/>
    <w:rsid w:val="00855C6F"/>
    <w:rsid w:val="00857077"/>
    <w:rsid w:val="00857F35"/>
    <w:rsid w:val="00862D3D"/>
    <w:rsid w:val="00863230"/>
    <w:rsid w:val="00864CB8"/>
    <w:rsid w:val="00865322"/>
    <w:rsid w:val="00865BD0"/>
    <w:rsid w:val="008660AD"/>
    <w:rsid w:val="008700E7"/>
    <w:rsid w:val="00870F31"/>
    <w:rsid w:val="008717D8"/>
    <w:rsid w:val="00871823"/>
    <w:rsid w:val="00871FC8"/>
    <w:rsid w:val="0087215C"/>
    <w:rsid w:val="0087335B"/>
    <w:rsid w:val="0087494E"/>
    <w:rsid w:val="00875D25"/>
    <w:rsid w:val="00875DA9"/>
    <w:rsid w:val="00880533"/>
    <w:rsid w:val="00880849"/>
    <w:rsid w:val="00880E35"/>
    <w:rsid w:val="0088206B"/>
    <w:rsid w:val="008828CD"/>
    <w:rsid w:val="00882F9F"/>
    <w:rsid w:val="00883789"/>
    <w:rsid w:val="00883AC8"/>
    <w:rsid w:val="0088586A"/>
    <w:rsid w:val="00886807"/>
    <w:rsid w:val="008875FE"/>
    <w:rsid w:val="00887F8E"/>
    <w:rsid w:val="008905D0"/>
    <w:rsid w:val="00892F97"/>
    <w:rsid w:val="008930D4"/>
    <w:rsid w:val="00894677"/>
    <w:rsid w:val="00894E84"/>
    <w:rsid w:val="00896234"/>
    <w:rsid w:val="00896CCF"/>
    <w:rsid w:val="00897B02"/>
    <w:rsid w:val="00897E43"/>
    <w:rsid w:val="008A2E8A"/>
    <w:rsid w:val="008A3FDB"/>
    <w:rsid w:val="008A4F32"/>
    <w:rsid w:val="008A5615"/>
    <w:rsid w:val="008A7120"/>
    <w:rsid w:val="008A7895"/>
    <w:rsid w:val="008A7F0A"/>
    <w:rsid w:val="008B3618"/>
    <w:rsid w:val="008B3B49"/>
    <w:rsid w:val="008B3F08"/>
    <w:rsid w:val="008B4CDF"/>
    <w:rsid w:val="008B59C3"/>
    <w:rsid w:val="008C0148"/>
    <w:rsid w:val="008C09CD"/>
    <w:rsid w:val="008C147C"/>
    <w:rsid w:val="008C1C15"/>
    <w:rsid w:val="008C222B"/>
    <w:rsid w:val="008C2590"/>
    <w:rsid w:val="008C37E6"/>
    <w:rsid w:val="008C440A"/>
    <w:rsid w:val="008C5738"/>
    <w:rsid w:val="008C606E"/>
    <w:rsid w:val="008C67B5"/>
    <w:rsid w:val="008C6C31"/>
    <w:rsid w:val="008C7800"/>
    <w:rsid w:val="008C7EAD"/>
    <w:rsid w:val="008D0305"/>
    <w:rsid w:val="008D060F"/>
    <w:rsid w:val="008D0C79"/>
    <w:rsid w:val="008D0CFE"/>
    <w:rsid w:val="008D16BB"/>
    <w:rsid w:val="008D191D"/>
    <w:rsid w:val="008D195F"/>
    <w:rsid w:val="008D23CF"/>
    <w:rsid w:val="008D263C"/>
    <w:rsid w:val="008D3B94"/>
    <w:rsid w:val="008D52C7"/>
    <w:rsid w:val="008D6152"/>
    <w:rsid w:val="008E0CA1"/>
    <w:rsid w:val="008E0D58"/>
    <w:rsid w:val="008E10B4"/>
    <w:rsid w:val="008E15A2"/>
    <w:rsid w:val="008E15A4"/>
    <w:rsid w:val="008E1B6B"/>
    <w:rsid w:val="008E3606"/>
    <w:rsid w:val="008E4EA7"/>
    <w:rsid w:val="008E5D89"/>
    <w:rsid w:val="008E6105"/>
    <w:rsid w:val="008E6291"/>
    <w:rsid w:val="008E6710"/>
    <w:rsid w:val="008E6A1A"/>
    <w:rsid w:val="008E6DED"/>
    <w:rsid w:val="008E719F"/>
    <w:rsid w:val="008E7BA9"/>
    <w:rsid w:val="008F0F81"/>
    <w:rsid w:val="008F1F44"/>
    <w:rsid w:val="008F27BF"/>
    <w:rsid w:val="008F2E64"/>
    <w:rsid w:val="008F5A78"/>
    <w:rsid w:val="008F5EDC"/>
    <w:rsid w:val="008F72AC"/>
    <w:rsid w:val="00910134"/>
    <w:rsid w:val="00911B58"/>
    <w:rsid w:val="00911B73"/>
    <w:rsid w:val="009121A6"/>
    <w:rsid w:val="00913517"/>
    <w:rsid w:val="00913ADF"/>
    <w:rsid w:val="009142EC"/>
    <w:rsid w:val="00914377"/>
    <w:rsid w:val="009145E4"/>
    <w:rsid w:val="00914E7C"/>
    <w:rsid w:val="009154C3"/>
    <w:rsid w:val="00915CCE"/>
    <w:rsid w:val="00916065"/>
    <w:rsid w:val="00920C2A"/>
    <w:rsid w:val="00923540"/>
    <w:rsid w:val="00924DD3"/>
    <w:rsid w:val="00925110"/>
    <w:rsid w:val="00926767"/>
    <w:rsid w:val="009270D6"/>
    <w:rsid w:val="00927245"/>
    <w:rsid w:val="00927D3F"/>
    <w:rsid w:val="00927F89"/>
    <w:rsid w:val="009305E0"/>
    <w:rsid w:val="00931F52"/>
    <w:rsid w:val="009343B0"/>
    <w:rsid w:val="00934D4D"/>
    <w:rsid w:val="009361D5"/>
    <w:rsid w:val="00937AA5"/>
    <w:rsid w:val="00940FE4"/>
    <w:rsid w:val="009418B0"/>
    <w:rsid w:val="009428A4"/>
    <w:rsid w:val="00943B22"/>
    <w:rsid w:val="00945C5C"/>
    <w:rsid w:val="0094636A"/>
    <w:rsid w:val="00946F78"/>
    <w:rsid w:val="00953534"/>
    <w:rsid w:val="00953CE2"/>
    <w:rsid w:val="00955BCC"/>
    <w:rsid w:val="00956B74"/>
    <w:rsid w:val="00957625"/>
    <w:rsid w:val="0096166A"/>
    <w:rsid w:val="00963286"/>
    <w:rsid w:val="00964927"/>
    <w:rsid w:val="00964EBE"/>
    <w:rsid w:val="00964F36"/>
    <w:rsid w:val="009659F4"/>
    <w:rsid w:val="00966406"/>
    <w:rsid w:val="00967B02"/>
    <w:rsid w:val="00970D60"/>
    <w:rsid w:val="0097141D"/>
    <w:rsid w:val="009717F0"/>
    <w:rsid w:val="00971C45"/>
    <w:rsid w:val="00971FE5"/>
    <w:rsid w:val="00972993"/>
    <w:rsid w:val="009731DF"/>
    <w:rsid w:val="00973CB8"/>
    <w:rsid w:val="00974A0A"/>
    <w:rsid w:val="00981E82"/>
    <w:rsid w:val="0098252F"/>
    <w:rsid w:val="00983DF1"/>
    <w:rsid w:val="00984C3B"/>
    <w:rsid w:val="0098662F"/>
    <w:rsid w:val="00986E15"/>
    <w:rsid w:val="00987062"/>
    <w:rsid w:val="00990304"/>
    <w:rsid w:val="0099084F"/>
    <w:rsid w:val="0099390E"/>
    <w:rsid w:val="00994053"/>
    <w:rsid w:val="00994E6A"/>
    <w:rsid w:val="009960E5"/>
    <w:rsid w:val="00996409"/>
    <w:rsid w:val="0099741C"/>
    <w:rsid w:val="009A012B"/>
    <w:rsid w:val="009A2B36"/>
    <w:rsid w:val="009A2ED8"/>
    <w:rsid w:val="009A3419"/>
    <w:rsid w:val="009A4691"/>
    <w:rsid w:val="009A7ADC"/>
    <w:rsid w:val="009B0D30"/>
    <w:rsid w:val="009B17D4"/>
    <w:rsid w:val="009B20C5"/>
    <w:rsid w:val="009B2537"/>
    <w:rsid w:val="009B3CAE"/>
    <w:rsid w:val="009B518C"/>
    <w:rsid w:val="009B6C8A"/>
    <w:rsid w:val="009B6F73"/>
    <w:rsid w:val="009B78FF"/>
    <w:rsid w:val="009B7BA8"/>
    <w:rsid w:val="009B7E22"/>
    <w:rsid w:val="009C1870"/>
    <w:rsid w:val="009C19B7"/>
    <w:rsid w:val="009C1C26"/>
    <w:rsid w:val="009C3338"/>
    <w:rsid w:val="009C38A6"/>
    <w:rsid w:val="009C4526"/>
    <w:rsid w:val="009C4CB1"/>
    <w:rsid w:val="009C58FC"/>
    <w:rsid w:val="009C5ABB"/>
    <w:rsid w:val="009C708E"/>
    <w:rsid w:val="009D141D"/>
    <w:rsid w:val="009D165B"/>
    <w:rsid w:val="009D2102"/>
    <w:rsid w:val="009D2736"/>
    <w:rsid w:val="009D29AE"/>
    <w:rsid w:val="009D3535"/>
    <w:rsid w:val="009D44A6"/>
    <w:rsid w:val="009D4A3C"/>
    <w:rsid w:val="009D5944"/>
    <w:rsid w:val="009D6A50"/>
    <w:rsid w:val="009D6B5E"/>
    <w:rsid w:val="009D7C51"/>
    <w:rsid w:val="009D7D77"/>
    <w:rsid w:val="009E03D3"/>
    <w:rsid w:val="009E053B"/>
    <w:rsid w:val="009E10CD"/>
    <w:rsid w:val="009E196C"/>
    <w:rsid w:val="009E4A12"/>
    <w:rsid w:val="009E4F88"/>
    <w:rsid w:val="009E576A"/>
    <w:rsid w:val="009E596E"/>
    <w:rsid w:val="009E6A0A"/>
    <w:rsid w:val="009F0F38"/>
    <w:rsid w:val="009F2C32"/>
    <w:rsid w:val="009F36BF"/>
    <w:rsid w:val="009F3CF7"/>
    <w:rsid w:val="009F736F"/>
    <w:rsid w:val="00A00A2E"/>
    <w:rsid w:val="00A00D76"/>
    <w:rsid w:val="00A01B9D"/>
    <w:rsid w:val="00A02226"/>
    <w:rsid w:val="00A02387"/>
    <w:rsid w:val="00A024F9"/>
    <w:rsid w:val="00A0322A"/>
    <w:rsid w:val="00A04F8E"/>
    <w:rsid w:val="00A05A9C"/>
    <w:rsid w:val="00A0673B"/>
    <w:rsid w:val="00A07E6D"/>
    <w:rsid w:val="00A111A4"/>
    <w:rsid w:val="00A111B6"/>
    <w:rsid w:val="00A11C9F"/>
    <w:rsid w:val="00A12845"/>
    <w:rsid w:val="00A12A65"/>
    <w:rsid w:val="00A143FF"/>
    <w:rsid w:val="00A20784"/>
    <w:rsid w:val="00A21D20"/>
    <w:rsid w:val="00A2262B"/>
    <w:rsid w:val="00A23145"/>
    <w:rsid w:val="00A242E5"/>
    <w:rsid w:val="00A24829"/>
    <w:rsid w:val="00A25A6B"/>
    <w:rsid w:val="00A25B9F"/>
    <w:rsid w:val="00A26D27"/>
    <w:rsid w:val="00A27BA4"/>
    <w:rsid w:val="00A30025"/>
    <w:rsid w:val="00A30589"/>
    <w:rsid w:val="00A31134"/>
    <w:rsid w:val="00A32AC2"/>
    <w:rsid w:val="00A34763"/>
    <w:rsid w:val="00A3496E"/>
    <w:rsid w:val="00A34EC0"/>
    <w:rsid w:val="00A3522D"/>
    <w:rsid w:val="00A354E5"/>
    <w:rsid w:val="00A35712"/>
    <w:rsid w:val="00A36A68"/>
    <w:rsid w:val="00A376EE"/>
    <w:rsid w:val="00A40571"/>
    <w:rsid w:val="00A40863"/>
    <w:rsid w:val="00A42A99"/>
    <w:rsid w:val="00A448E7"/>
    <w:rsid w:val="00A45145"/>
    <w:rsid w:val="00A4628D"/>
    <w:rsid w:val="00A46A20"/>
    <w:rsid w:val="00A46ABD"/>
    <w:rsid w:val="00A46FF5"/>
    <w:rsid w:val="00A47515"/>
    <w:rsid w:val="00A47BC3"/>
    <w:rsid w:val="00A47C9C"/>
    <w:rsid w:val="00A5124D"/>
    <w:rsid w:val="00A51488"/>
    <w:rsid w:val="00A5151A"/>
    <w:rsid w:val="00A52BE0"/>
    <w:rsid w:val="00A55B84"/>
    <w:rsid w:val="00A57E0A"/>
    <w:rsid w:val="00A6162C"/>
    <w:rsid w:val="00A62CCD"/>
    <w:rsid w:val="00A63342"/>
    <w:rsid w:val="00A65E55"/>
    <w:rsid w:val="00A66620"/>
    <w:rsid w:val="00A67C27"/>
    <w:rsid w:val="00A67C43"/>
    <w:rsid w:val="00A70117"/>
    <w:rsid w:val="00A702D2"/>
    <w:rsid w:val="00A70E4A"/>
    <w:rsid w:val="00A725EB"/>
    <w:rsid w:val="00A761F9"/>
    <w:rsid w:val="00A76817"/>
    <w:rsid w:val="00A76DBF"/>
    <w:rsid w:val="00A77402"/>
    <w:rsid w:val="00A77919"/>
    <w:rsid w:val="00A80EAC"/>
    <w:rsid w:val="00A823C2"/>
    <w:rsid w:val="00A823F6"/>
    <w:rsid w:val="00A825D2"/>
    <w:rsid w:val="00A847F6"/>
    <w:rsid w:val="00A849B3"/>
    <w:rsid w:val="00A851A8"/>
    <w:rsid w:val="00A8529B"/>
    <w:rsid w:val="00A866B3"/>
    <w:rsid w:val="00A8719E"/>
    <w:rsid w:val="00A9123D"/>
    <w:rsid w:val="00A918B9"/>
    <w:rsid w:val="00A925A3"/>
    <w:rsid w:val="00A9406B"/>
    <w:rsid w:val="00A942AE"/>
    <w:rsid w:val="00AA09EA"/>
    <w:rsid w:val="00AA0A89"/>
    <w:rsid w:val="00AA0D38"/>
    <w:rsid w:val="00AA5368"/>
    <w:rsid w:val="00AA56D0"/>
    <w:rsid w:val="00AA57BB"/>
    <w:rsid w:val="00AA5DB1"/>
    <w:rsid w:val="00AA6429"/>
    <w:rsid w:val="00AA64F8"/>
    <w:rsid w:val="00AA6529"/>
    <w:rsid w:val="00AA77E0"/>
    <w:rsid w:val="00AB0AFA"/>
    <w:rsid w:val="00AB0D83"/>
    <w:rsid w:val="00AB18B3"/>
    <w:rsid w:val="00AB1D28"/>
    <w:rsid w:val="00AB4A77"/>
    <w:rsid w:val="00AC01AA"/>
    <w:rsid w:val="00AC3690"/>
    <w:rsid w:val="00AC42B8"/>
    <w:rsid w:val="00AC4F72"/>
    <w:rsid w:val="00AC5041"/>
    <w:rsid w:val="00AC5352"/>
    <w:rsid w:val="00AC6B2E"/>
    <w:rsid w:val="00AC71B9"/>
    <w:rsid w:val="00AD0901"/>
    <w:rsid w:val="00AD1B95"/>
    <w:rsid w:val="00AD1C58"/>
    <w:rsid w:val="00AD1F09"/>
    <w:rsid w:val="00AD229C"/>
    <w:rsid w:val="00AD2C28"/>
    <w:rsid w:val="00AD3A45"/>
    <w:rsid w:val="00AD46BE"/>
    <w:rsid w:val="00AD51AC"/>
    <w:rsid w:val="00AD6A42"/>
    <w:rsid w:val="00AE06E9"/>
    <w:rsid w:val="00AE089C"/>
    <w:rsid w:val="00AE08AC"/>
    <w:rsid w:val="00AE141E"/>
    <w:rsid w:val="00AE2048"/>
    <w:rsid w:val="00AE25AF"/>
    <w:rsid w:val="00AE482E"/>
    <w:rsid w:val="00AE4CF9"/>
    <w:rsid w:val="00AE51DE"/>
    <w:rsid w:val="00AE7E69"/>
    <w:rsid w:val="00AF032B"/>
    <w:rsid w:val="00AF05A1"/>
    <w:rsid w:val="00AF10AB"/>
    <w:rsid w:val="00AF10B6"/>
    <w:rsid w:val="00AF13E6"/>
    <w:rsid w:val="00AF20E4"/>
    <w:rsid w:val="00AF2295"/>
    <w:rsid w:val="00AF301B"/>
    <w:rsid w:val="00AF7252"/>
    <w:rsid w:val="00AF741A"/>
    <w:rsid w:val="00AF79B9"/>
    <w:rsid w:val="00B0082E"/>
    <w:rsid w:val="00B00F43"/>
    <w:rsid w:val="00B01ADB"/>
    <w:rsid w:val="00B01EB0"/>
    <w:rsid w:val="00B0239E"/>
    <w:rsid w:val="00B03366"/>
    <w:rsid w:val="00B04161"/>
    <w:rsid w:val="00B045BA"/>
    <w:rsid w:val="00B05242"/>
    <w:rsid w:val="00B056F9"/>
    <w:rsid w:val="00B062A0"/>
    <w:rsid w:val="00B063E4"/>
    <w:rsid w:val="00B06B11"/>
    <w:rsid w:val="00B06BC6"/>
    <w:rsid w:val="00B101A2"/>
    <w:rsid w:val="00B11D74"/>
    <w:rsid w:val="00B11E3D"/>
    <w:rsid w:val="00B12230"/>
    <w:rsid w:val="00B12F25"/>
    <w:rsid w:val="00B132BB"/>
    <w:rsid w:val="00B13A4C"/>
    <w:rsid w:val="00B14185"/>
    <w:rsid w:val="00B14D2C"/>
    <w:rsid w:val="00B1515B"/>
    <w:rsid w:val="00B17430"/>
    <w:rsid w:val="00B17E82"/>
    <w:rsid w:val="00B2012C"/>
    <w:rsid w:val="00B208BC"/>
    <w:rsid w:val="00B2111E"/>
    <w:rsid w:val="00B21950"/>
    <w:rsid w:val="00B21ECA"/>
    <w:rsid w:val="00B2351A"/>
    <w:rsid w:val="00B27FB6"/>
    <w:rsid w:val="00B3004C"/>
    <w:rsid w:val="00B31FCD"/>
    <w:rsid w:val="00B33114"/>
    <w:rsid w:val="00B34455"/>
    <w:rsid w:val="00B355E2"/>
    <w:rsid w:val="00B35FAB"/>
    <w:rsid w:val="00B42067"/>
    <w:rsid w:val="00B436EB"/>
    <w:rsid w:val="00B4422C"/>
    <w:rsid w:val="00B447D3"/>
    <w:rsid w:val="00B452A5"/>
    <w:rsid w:val="00B4575A"/>
    <w:rsid w:val="00B51C15"/>
    <w:rsid w:val="00B52E37"/>
    <w:rsid w:val="00B551E4"/>
    <w:rsid w:val="00B5664F"/>
    <w:rsid w:val="00B5686E"/>
    <w:rsid w:val="00B575BA"/>
    <w:rsid w:val="00B5794E"/>
    <w:rsid w:val="00B579D1"/>
    <w:rsid w:val="00B57C57"/>
    <w:rsid w:val="00B70457"/>
    <w:rsid w:val="00B712FE"/>
    <w:rsid w:val="00B71608"/>
    <w:rsid w:val="00B723F9"/>
    <w:rsid w:val="00B7458F"/>
    <w:rsid w:val="00B76429"/>
    <w:rsid w:val="00B766F6"/>
    <w:rsid w:val="00B76B38"/>
    <w:rsid w:val="00B76CF5"/>
    <w:rsid w:val="00B778B9"/>
    <w:rsid w:val="00B80708"/>
    <w:rsid w:val="00B81F41"/>
    <w:rsid w:val="00B82DE3"/>
    <w:rsid w:val="00B82EF3"/>
    <w:rsid w:val="00B8334D"/>
    <w:rsid w:val="00B83D0A"/>
    <w:rsid w:val="00B849E3"/>
    <w:rsid w:val="00B8604B"/>
    <w:rsid w:val="00B86471"/>
    <w:rsid w:val="00B865BA"/>
    <w:rsid w:val="00B9110F"/>
    <w:rsid w:val="00B9193E"/>
    <w:rsid w:val="00B93C1C"/>
    <w:rsid w:val="00B93EE8"/>
    <w:rsid w:val="00B94576"/>
    <w:rsid w:val="00B956D4"/>
    <w:rsid w:val="00B971D9"/>
    <w:rsid w:val="00B97446"/>
    <w:rsid w:val="00B97B3D"/>
    <w:rsid w:val="00B97D75"/>
    <w:rsid w:val="00BA0538"/>
    <w:rsid w:val="00BA19AC"/>
    <w:rsid w:val="00BA2143"/>
    <w:rsid w:val="00BA3312"/>
    <w:rsid w:val="00BA51C5"/>
    <w:rsid w:val="00BA523B"/>
    <w:rsid w:val="00BA566F"/>
    <w:rsid w:val="00BA7432"/>
    <w:rsid w:val="00BB2764"/>
    <w:rsid w:val="00BB3316"/>
    <w:rsid w:val="00BB3729"/>
    <w:rsid w:val="00BB3DFF"/>
    <w:rsid w:val="00BB4800"/>
    <w:rsid w:val="00BB5E7E"/>
    <w:rsid w:val="00BB681A"/>
    <w:rsid w:val="00BB713E"/>
    <w:rsid w:val="00BB7983"/>
    <w:rsid w:val="00BB7F35"/>
    <w:rsid w:val="00BC0914"/>
    <w:rsid w:val="00BC1AA0"/>
    <w:rsid w:val="00BC2495"/>
    <w:rsid w:val="00BC314A"/>
    <w:rsid w:val="00BC426E"/>
    <w:rsid w:val="00BC4424"/>
    <w:rsid w:val="00BC4619"/>
    <w:rsid w:val="00BC5069"/>
    <w:rsid w:val="00BC77E8"/>
    <w:rsid w:val="00BC7EB9"/>
    <w:rsid w:val="00BD2643"/>
    <w:rsid w:val="00BD27C1"/>
    <w:rsid w:val="00BD2FCE"/>
    <w:rsid w:val="00BD3097"/>
    <w:rsid w:val="00BD56B1"/>
    <w:rsid w:val="00BD6558"/>
    <w:rsid w:val="00BD6F0D"/>
    <w:rsid w:val="00BD7E0B"/>
    <w:rsid w:val="00BD7E2C"/>
    <w:rsid w:val="00BE04CE"/>
    <w:rsid w:val="00BE2A36"/>
    <w:rsid w:val="00BE2D1C"/>
    <w:rsid w:val="00BE3776"/>
    <w:rsid w:val="00BE3DF1"/>
    <w:rsid w:val="00BE40E7"/>
    <w:rsid w:val="00BE6906"/>
    <w:rsid w:val="00BE6ECC"/>
    <w:rsid w:val="00BF2AD7"/>
    <w:rsid w:val="00BF2F76"/>
    <w:rsid w:val="00BF3022"/>
    <w:rsid w:val="00BF3214"/>
    <w:rsid w:val="00BF54AA"/>
    <w:rsid w:val="00BF5573"/>
    <w:rsid w:val="00BF5659"/>
    <w:rsid w:val="00BF58F5"/>
    <w:rsid w:val="00BF5B7B"/>
    <w:rsid w:val="00BF68F5"/>
    <w:rsid w:val="00BF75B3"/>
    <w:rsid w:val="00C00317"/>
    <w:rsid w:val="00C02A6A"/>
    <w:rsid w:val="00C03ADD"/>
    <w:rsid w:val="00C0457C"/>
    <w:rsid w:val="00C05B27"/>
    <w:rsid w:val="00C06A58"/>
    <w:rsid w:val="00C06FB6"/>
    <w:rsid w:val="00C102D2"/>
    <w:rsid w:val="00C10962"/>
    <w:rsid w:val="00C14644"/>
    <w:rsid w:val="00C153F8"/>
    <w:rsid w:val="00C15867"/>
    <w:rsid w:val="00C16D43"/>
    <w:rsid w:val="00C22398"/>
    <w:rsid w:val="00C2296D"/>
    <w:rsid w:val="00C22D91"/>
    <w:rsid w:val="00C23155"/>
    <w:rsid w:val="00C23D00"/>
    <w:rsid w:val="00C24305"/>
    <w:rsid w:val="00C248EF"/>
    <w:rsid w:val="00C25619"/>
    <w:rsid w:val="00C25FBD"/>
    <w:rsid w:val="00C26D00"/>
    <w:rsid w:val="00C27446"/>
    <w:rsid w:val="00C30936"/>
    <w:rsid w:val="00C319DF"/>
    <w:rsid w:val="00C3250A"/>
    <w:rsid w:val="00C336A3"/>
    <w:rsid w:val="00C339C8"/>
    <w:rsid w:val="00C341E2"/>
    <w:rsid w:val="00C3421D"/>
    <w:rsid w:val="00C3450F"/>
    <w:rsid w:val="00C34523"/>
    <w:rsid w:val="00C345CC"/>
    <w:rsid w:val="00C37192"/>
    <w:rsid w:val="00C40C41"/>
    <w:rsid w:val="00C42B2E"/>
    <w:rsid w:val="00C42CA9"/>
    <w:rsid w:val="00C437FE"/>
    <w:rsid w:val="00C45885"/>
    <w:rsid w:val="00C4606B"/>
    <w:rsid w:val="00C474D7"/>
    <w:rsid w:val="00C47595"/>
    <w:rsid w:val="00C50DC8"/>
    <w:rsid w:val="00C50F22"/>
    <w:rsid w:val="00C51C18"/>
    <w:rsid w:val="00C54139"/>
    <w:rsid w:val="00C56C24"/>
    <w:rsid w:val="00C571A3"/>
    <w:rsid w:val="00C57971"/>
    <w:rsid w:val="00C62945"/>
    <w:rsid w:val="00C635B6"/>
    <w:rsid w:val="00C63A27"/>
    <w:rsid w:val="00C644D6"/>
    <w:rsid w:val="00C64CC8"/>
    <w:rsid w:val="00C65388"/>
    <w:rsid w:val="00C65547"/>
    <w:rsid w:val="00C65BD7"/>
    <w:rsid w:val="00C66012"/>
    <w:rsid w:val="00C718D8"/>
    <w:rsid w:val="00C72419"/>
    <w:rsid w:val="00C739A7"/>
    <w:rsid w:val="00C74EFD"/>
    <w:rsid w:val="00C76BA4"/>
    <w:rsid w:val="00C76DA3"/>
    <w:rsid w:val="00C8072A"/>
    <w:rsid w:val="00C82012"/>
    <w:rsid w:val="00C83A48"/>
    <w:rsid w:val="00C853DD"/>
    <w:rsid w:val="00C857DE"/>
    <w:rsid w:val="00C85865"/>
    <w:rsid w:val="00C85E85"/>
    <w:rsid w:val="00C8704C"/>
    <w:rsid w:val="00C87C8A"/>
    <w:rsid w:val="00C9404A"/>
    <w:rsid w:val="00C95B31"/>
    <w:rsid w:val="00C96C25"/>
    <w:rsid w:val="00CA148B"/>
    <w:rsid w:val="00CA14E7"/>
    <w:rsid w:val="00CA2D9C"/>
    <w:rsid w:val="00CA2EAE"/>
    <w:rsid w:val="00CA410D"/>
    <w:rsid w:val="00CA4AC1"/>
    <w:rsid w:val="00CA59FB"/>
    <w:rsid w:val="00CA7C3D"/>
    <w:rsid w:val="00CA7CC2"/>
    <w:rsid w:val="00CB0316"/>
    <w:rsid w:val="00CB0B11"/>
    <w:rsid w:val="00CB1588"/>
    <w:rsid w:val="00CB1DBA"/>
    <w:rsid w:val="00CB26C5"/>
    <w:rsid w:val="00CB3731"/>
    <w:rsid w:val="00CB4051"/>
    <w:rsid w:val="00CB426A"/>
    <w:rsid w:val="00CB482F"/>
    <w:rsid w:val="00CB5354"/>
    <w:rsid w:val="00CB563F"/>
    <w:rsid w:val="00CB74E2"/>
    <w:rsid w:val="00CB7753"/>
    <w:rsid w:val="00CC078D"/>
    <w:rsid w:val="00CC0CF0"/>
    <w:rsid w:val="00CC1E2C"/>
    <w:rsid w:val="00CC2082"/>
    <w:rsid w:val="00CC27E5"/>
    <w:rsid w:val="00CC3AC3"/>
    <w:rsid w:val="00CC3C9E"/>
    <w:rsid w:val="00CC412A"/>
    <w:rsid w:val="00CC47E1"/>
    <w:rsid w:val="00CC6A14"/>
    <w:rsid w:val="00CC7061"/>
    <w:rsid w:val="00CC70A3"/>
    <w:rsid w:val="00CC7EF8"/>
    <w:rsid w:val="00CC7F4D"/>
    <w:rsid w:val="00CD015E"/>
    <w:rsid w:val="00CD4442"/>
    <w:rsid w:val="00CD4A6F"/>
    <w:rsid w:val="00CD53C3"/>
    <w:rsid w:val="00CD574E"/>
    <w:rsid w:val="00CD5875"/>
    <w:rsid w:val="00CD71F2"/>
    <w:rsid w:val="00CD73D9"/>
    <w:rsid w:val="00CE0590"/>
    <w:rsid w:val="00CE1F18"/>
    <w:rsid w:val="00CE223A"/>
    <w:rsid w:val="00CE2BAA"/>
    <w:rsid w:val="00CE2D83"/>
    <w:rsid w:val="00CE477E"/>
    <w:rsid w:val="00CE4C22"/>
    <w:rsid w:val="00CE531C"/>
    <w:rsid w:val="00CE60DC"/>
    <w:rsid w:val="00CE6765"/>
    <w:rsid w:val="00CE76E5"/>
    <w:rsid w:val="00CF2D91"/>
    <w:rsid w:val="00CF41EC"/>
    <w:rsid w:val="00CF4A8F"/>
    <w:rsid w:val="00CF537E"/>
    <w:rsid w:val="00CF5D04"/>
    <w:rsid w:val="00CF62CB"/>
    <w:rsid w:val="00CF6488"/>
    <w:rsid w:val="00CF67E6"/>
    <w:rsid w:val="00D00AFA"/>
    <w:rsid w:val="00D01B5F"/>
    <w:rsid w:val="00D02165"/>
    <w:rsid w:val="00D03911"/>
    <w:rsid w:val="00D04DE4"/>
    <w:rsid w:val="00D04E9B"/>
    <w:rsid w:val="00D05001"/>
    <w:rsid w:val="00D063F1"/>
    <w:rsid w:val="00D06605"/>
    <w:rsid w:val="00D06724"/>
    <w:rsid w:val="00D10EF2"/>
    <w:rsid w:val="00D12F10"/>
    <w:rsid w:val="00D14B8F"/>
    <w:rsid w:val="00D14F22"/>
    <w:rsid w:val="00D15D1E"/>
    <w:rsid w:val="00D15EBF"/>
    <w:rsid w:val="00D16043"/>
    <w:rsid w:val="00D24326"/>
    <w:rsid w:val="00D251A2"/>
    <w:rsid w:val="00D25CE9"/>
    <w:rsid w:val="00D27E08"/>
    <w:rsid w:val="00D32E61"/>
    <w:rsid w:val="00D34C60"/>
    <w:rsid w:val="00D3595A"/>
    <w:rsid w:val="00D37391"/>
    <w:rsid w:val="00D40E8A"/>
    <w:rsid w:val="00D4191E"/>
    <w:rsid w:val="00D41E04"/>
    <w:rsid w:val="00D422B9"/>
    <w:rsid w:val="00D427B4"/>
    <w:rsid w:val="00D42861"/>
    <w:rsid w:val="00D44AAE"/>
    <w:rsid w:val="00D44C6E"/>
    <w:rsid w:val="00D4524B"/>
    <w:rsid w:val="00D4741C"/>
    <w:rsid w:val="00D50010"/>
    <w:rsid w:val="00D51749"/>
    <w:rsid w:val="00D517C7"/>
    <w:rsid w:val="00D51ACA"/>
    <w:rsid w:val="00D51DE4"/>
    <w:rsid w:val="00D51EAA"/>
    <w:rsid w:val="00D51EC1"/>
    <w:rsid w:val="00D51FE1"/>
    <w:rsid w:val="00D54501"/>
    <w:rsid w:val="00D5504C"/>
    <w:rsid w:val="00D55419"/>
    <w:rsid w:val="00D55749"/>
    <w:rsid w:val="00D560AC"/>
    <w:rsid w:val="00D5632B"/>
    <w:rsid w:val="00D57918"/>
    <w:rsid w:val="00D57BD1"/>
    <w:rsid w:val="00D609A7"/>
    <w:rsid w:val="00D61C91"/>
    <w:rsid w:val="00D63166"/>
    <w:rsid w:val="00D63864"/>
    <w:rsid w:val="00D6428F"/>
    <w:rsid w:val="00D64EB0"/>
    <w:rsid w:val="00D65037"/>
    <w:rsid w:val="00D652C9"/>
    <w:rsid w:val="00D66094"/>
    <w:rsid w:val="00D667A0"/>
    <w:rsid w:val="00D67B1D"/>
    <w:rsid w:val="00D67DCA"/>
    <w:rsid w:val="00D70658"/>
    <w:rsid w:val="00D706AF"/>
    <w:rsid w:val="00D70BD8"/>
    <w:rsid w:val="00D72443"/>
    <w:rsid w:val="00D73DC6"/>
    <w:rsid w:val="00D74C1A"/>
    <w:rsid w:val="00D754C1"/>
    <w:rsid w:val="00D75AED"/>
    <w:rsid w:val="00D75AF7"/>
    <w:rsid w:val="00D75B57"/>
    <w:rsid w:val="00D76869"/>
    <w:rsid w:val="00D77393"/>
    <w:rsid w:val="00D77474"/>
    <w:rsid w:val="00D77A35"/>
    <w:rsid w:val="00D8080F"/>
    <w:rsid w:val="00D81B3E"/>
    <w:rsid w:val="00D82AE3"/>
    <w:rsid w:val="00D82E52"/>
    <w:rsid w:val="00D84A0A"/>
    <w:rsid w:val="00D85468"/>
    <w:rsid w:val="00D879C0"/>
    <w:rsid w:val="00D87A47"/>
    <w:rsid w:val="00D87C56"/>
    <w:rsid w:val="00D90171"/>
    <w:rsid w:val="00D90C70"/>
    <w:rsid w:val="00D90E49"/>
    <w:rsid w:val="00D91C81"/>
    <w:rsid w:val="00D925C4"/>
    <w:rsid w:val="00D93924"/>
    <w:rsid w:val="00D95C62"/>
    <w:rsid w:val="00D96ADE"/>
    <w:rsid w:val="00D97624"/>
    <w:rsid w:val="00DA0848"/>
    <w:rsid w:val="00DA0CE2"/>
    <w:rsid w:val="00DA1F0E"/>
    <w:rsid w:val="00DA2387"/>
    <w:rsid w:val="00DA3601"/>
    <w:rsid w:val="00DA5192"/>
    <w:rsid w:val="00DA52EA"/>
    <w:rsid w:val="00DB0043"/>
    <w:rsid w:val="00DB1F6F"/>
    <w:rsid w:val="00DB23A4"/>
    <w:rsid w:val="00DB45B2"/>
    <w:rsid w:val="00DB4F02"/>
    <w:rsid w:val="00DB5E8D"/>
    <w:rsid w:val="00DB78D0"/>
    <w:rsid w:val="00DB7C78"/>
    <w:rsid w:val="00DC0F81"/>
    <w:rsid w:val="00DC1C84"/>
    <w:rsid w:val="00DC3A1A"/>
    <w:rsid w:val="00DC3C89"/>
    <w:rsid w:val="00DC49C8"/>
    <w:rsid w:val="00DC4F00"/>
    <w:rsid w:val="00DC6129"/>
    <w:rsid w:val="00DC6A10"/>
    <w:rsid w:val="00DD0E1F"/>
    <w:rsid w:val="00DD1C74"/>
    <w:rsid w:val="00DD25DD"/>
    <w:rsid w:val="00DD39B6"/>
    <w:rsid w:val="00DD5521"/>
    <w:rsid w:val="00DD6DE9"/>
    <w:rsid w:val="00DE13DB"/>
    <w:rsid w:val="00DE4A56"/>
    <w:rsid w:val="00DE5870"/>
    <w:rsid w:val="00DE5ECE"/>
    <w:rsid w:val="00DE657E"/>
    <w:rsid w:val="00DE6B58"/>
    <w:rsid w:val="00DF01FC"/>
    <w:rsid w:val="00DF2FBD"/>
    <w:rsid w:val="00DF3508"/>
    <w:rsid w:val="00DF38D7"/>
    <w:rsid w:val="00DF3D24"/>
    <w:rsid w:val="00DF3E57"/>
    <w:rsid w:val="00DF414D"/>
    <w:rsid w:val="00DF4704"/>
    <w:rsid w:val="00DF5802"/>
    <w:rsid w:val="00DF6AE3"/>
    <w:rsid w:val="00DF7182"/>
    <w:rsid w:val="00DF7A4F"/>
    <w:rsid w:val="00E024AA"/>
    <w:rsid w:val="00E06452"/>
    <w:rsid w:val="00E069DF"/>
    <w:rsid w:val="00E06D9A"/>
    <w:rsid w:val="00E10D00"/>
    <w:rsid w:val="00E116E4"/>
    <w:rsid w:val="00E125B0"/>
    <w:rsid w:val="00E12FFF"/>
    <w:rsid w:val="00E13FA5"/>
    <w:rsid w:val="00E15C77"/>
    <w:rsid w:val="00E22E3F"/>
    <w:rsid w:val="00E22E77"/>
    <w:rsid w:val="00E23180"/>
    <w:rsid w:val="00E2471B"/>
    <w:rsid w:val="00E250F1"/>
    <w:rsid w:val="00E27FB6"/>
    <w:rsid w:val="00E30287"/>
    <w:rsid w:val="00E306F7"/>
    <w:rsid w:val="00E30987"/>
    <w:rsid w:val="00E31920"/>
    <w:rsid w:val="00E340A0"/>
    <w:rsid w:val="00E350F0"/>
    <w:rsid w:val="00E3550D"/>
    <w:rsid w:val="00E35F36"/>
    <w:rsid w:val="00E3649D"/>
    <w:rsid w:val="00E3658E"/>
    <w:rsid w:val="00E36895"/>
    <w:rsid w:val="00E431A6"/>
    <w:rsid w:val="00E43320"/>
    <w:rsid w:val="00E45007"/>
    <w:rsid w:val="00E45F0A"/>
    <w:rsid w:val="00E47ADB"/>
    <w:rsid w:val="00E500DF"/>
    <w:rsid w:val="00E5060A"/>
    <w:rsid w:val="00E5064C"/>
    <w:rsid w:val="00E51276"/>
    <w:rsid w:val="00E51C78"/>
    <w:rsid w:val="00E5260C"/>
    <w:rsid w:val="00E52838"/>
    <w:rsid w:val="00E55A31"/>
    <w:rsid w:val="00E55F9B"/>
    <w:rsid w:val="00E56A4D"/>
    <w:rsid w:val="00E56E80"/>
    <w:rsid w:val="00E608E9"/>
    <w:rsid w:val="00E614E0"/>
    <w:rsid w:val="00E63148"/>
    <w:rsid w:val="00E63ED5"/>
    <w:rsid w:val="00E64A3D"/>
    <w:rsid w:val="00E66F1A"/>
    <w:rsid w:val="00E67F3D"/>
    <w:rsid w:val="00E73788"/>
    <w:rsid w:val="00E73F7F"/>
    <w:rsid w:val="00E741EC"/>
    <w:rsid w:val="00E753E8"/>
    <w:rsid w:val="00E76B9A"/>
    <w:rsid w:val="00E77B37"/>
    <w:rsid w:val="00E800B7"/>
    <w:rsid w:val="00E800CF"/>
    <w:rsid w:val="00E8044E"/>
    <w:rsid w:val="00E81DF0"/>
    <w:rsid w:val="00E846F4"/>
    <w:rsid w:val="00E84891"/>
    <w:rsid w:val="00E84C54"/>
    <w:rsid w:val="00E85409"/>
    <w:rsid w:val="00E863BA"/>
    <w:rsid w:val="00E869B1"/>
    <w:rsid w:val="00E86A27"/>
    <w:rsid w:val="00E90015"/>
    <w:rsid w:val="00E92E53"/>
    <w:rsid w:val="00E9370B"/>
    <w:rsid w:val="00E94A30"/>
    <w:rsid w:val="00E9522A"/>
    <w:rsid w:val="00E97DBE"/>
    <w:rsid w:val="00EA0DB0"/>
    <w:rsid w:val="00EA2143"/>
    <w:rsid w:val="00EA2546"/>
    <w:rsid w:val="00EA3E0A"/>
    <w:rsid w:val="00EA3E1D"/>
    <w:rsid w:val="00EA3EA7"/>
    <w:rsid w:val="00EA429F"/>
    <w:rsid w:val="00EA4F9E"/>
    <w:rsid w:val="00EA6376"/>
    <w:rsid w:val="00EA63CA"/>
    <w:rsid w:val="00EA659E"/>
    <w:rsid w:val="00EA6D3B"/>
    <w:rsid w:val="00EA73BF"/>
    <w:rsid w:val="00EB00AD"/>
    <w:rsid w:val="00EB0DEE"/>
    <w:rsid w:val="00EB136C"/>
    <w:rsid w:val="00EB13AA"/>
    <w:rsid w:val="00EB318D"/>
    <w:rsid w:val="00EB480E"/>
    <w:rsid w:val="00EB4A18"/>
    <w:rsid w:val="00EB4BA2"/>
    <w:rsid w:val="00EB5689"/>
    <w:rsid w:val="00EB5EC6"/>
    <w:rsid w:val="00EB61B3"/>
    <w:rsid w:val="00EB6221"/>
    <w:rsid w:val="00EB7FC9"/>
    <w:rsid w:val="00EC09DE"/>
    <w:rsid w:val="00EC0EEE"/>
    <w:rsid w:val="00EC1190"/>
    <w:rsid w:val="00EC14FC"/>
    <w:rsid w:val="00EC2DDD"/>
    <w:rsid w:val="00EC341C"/>
    <w:rsid w:val="00EC41AB"/>
    <w:rsid w:val="00EC5AEC"/>
    <w:rsid w:val="00EC7165"/>
    <w:rsid w:val="00EC71D3"/>
    <w:rsid w:val="00ED1814"/>
    <w:rsid w:val="00ED2083"/>
    <w:rsid w:val="00ED27E8"/>
    <w:rsid w:val="00ED5D39"/>
    <w:rsid w:val="00ED6022"/>
    <w:rsid w:val="00ED6F87"/>
    <w:rsid w:val="00ED7137"/>
    <w:rsid w:val="00ED73DE"/>
    <w:rsid w:val="00EE04A7"/>
    <w:rsid w:val="00EE1281"/>
    <w:rsid w:val="00EE2FA2"/>
    <w:rsid w:val="00EE30B0"/>
    <w:rsid w:val="00EE37CF"/>
    <w:rsid w:val="00EE4096"/>
    <w:rsid w:val="00EE43E7"/>
    <w:rsid w:val="00EE5E19"/>
    <w:rsid w:val="00EE5F8F"/>
    <w:rsid w:val="00EE5FA8"/>
    <w:rsid w:val="00EE69AE"/>
    <w:rsid w:val="00EE7B44"/>
    <w:rsid w:val="00EF06EA"/>
    <w:rsid w:val="00EF0C88"/>
    <w:rsid w:val="00EF17B4"/>
    <w:rsid w:val="00EF3115"/>
    <w:rsid w:val="00EF4B77"/>
    <w:rsid w:val="00EF4F30"/>
    <w:rsid w:val="00EF650C"/>
    <w:rsid w:val="00EF6616"/>
    <w:rsid w:val="00EF6678"/>
    <w:rsid w:val="00F015BF"/>
    <w:rsid w:val="00F01F0D"/>
    <w:rsid w:val="00F022A4"/>
    <w:rsid w:val="00F045D7"/>
    <w:rsid w:val="00F0592F"/>
    <w:rsid w:val="00F06B36"/>
    <w:rsid w:val="00F07604"/>
    <w:rsid w:val="00F117E4"/>
    <w:rsid w:val="00F11B40"/>
    <w:rsid w:val="00F12ED4"/>
    <w:rsid w:val="00F131A4"/>
    <w:rsid w:val="00F15C64"/>
    <w:rsid w:val="00F20889"/>
    <w:rsid w:val="00F21088"/>
    <w:rsid w:val="00F24662"/>
    <w:rsid w:val="00F25237"/>
    <w:rsid w:val="00F26C58"/>
    <w:rsid w:val="00F324A4"/>
    <w:rsid w:val="00F326BF"/>
    <w:rsid w:val="00F327E7"/>
    <w:rsid w:val="00F32A2D"/>
    <w:rsid w:val="00F3384B"/>
    <w:rsid w:val="00F338F7"/>
    <w:rsid w:val="00F34F46"/>
    <w:rsid w:val="00F35746"/>
    <w:rsid w:val="00F40197"/>
    <w:rsid w:val="00F40559"/>
    <w:rsid w:val="00F41C0A"/>
    <w:rsid w:val="00F41E27"/>
    <w:rsid w:val="00F4351E"/>
    <w:rsid w:val="00F43C7B"/>
    <w:rsid w:val="00F43CD6"/>
    <w:rsid w:val="00F43F09"/>
    <w:rsid w:val="00F447C7"/>
    <w:rsid w:val="00F459B4"/>
    <w:rsid w:val="00F467EE"/>
    <w:rsid w:val="00F5006C"/>
    <w:rsid w:val="00F51342"/>
    <w:rsid w:val="00F5211B"/>
    <w:rsid w:val="00F525D2"/>
    <w:rsid w:val="00F54A75"/>
    <w:rsid w:val="00F54FFA"/>
    <w:rsid w:val="00F5527C"/>
    <w:rsid w:val="00F554A9"/>
    <w:rsid w:val="00F563DF"/>
    <w:rsid w:val="00F56505"/>
    <w:rsid w:val="00F57FF6"/>
    <w:rsid w:val="00F6269C"/>
    <w:rsid w:val="00F62936"/>
    <w:rsid w:val="00F631BE"/>
    <w:rsid w:val="00F63476"/>
    <w:rsid w:val="00F637C7"/>
    <w:rsid w:val="00F65E6D"/>
    <w:rsid w:val="00F663CE"/>
    <w:rsid w:val="00F66514"/>
    <w:rsid w:val="00F665A5"/>
    <w:rsid w:val="00F6685E"/>
    <w:rsid w:val="00F67B03"/>
    <w:rsid w:val="00F71619"/>
    <w:rsid w:val="00F716FD"/>
    <w:rsid w:val="00F71864"/>
    <w:rsid w:val="00F71872"/>
    <w:rsid w:val="00F7230D"/>
    <w:rsid w:val="00F7239A"/>
    <w:rsid w:val="00F72631"/>
    <w:rsid w:val="00F750AE"/>
    <w:rsid w:val="00F77DFB"/>
    <w:rsid w:val="00F80355"/>
    <w:rsid w:val="00F8120E"/>
    <w:rsid w:val="00F81DC9"/>
    <w:rsid w:val="00F83210"/>
    <w:rsid w:val="00F84891"/>
    <w:rsid w:val="00F85BC9"/>
    <w:rsid w:val="00F878F7"/>
    <w:rsid w:val="00F87C43"/>
    <w:rsid w:val="00F90A42"/>
    <w:rsid w:val="00F920D8"/>
    <w:rsid w:val="00F930A6"/>
    <w:rsid w:val="00F94F7E"/>
    <w:rsid w:val="00F95FAA"/>
    <w:rsid w:val="00F96B76"/>
    <w:rsid w:val="00F96E38"/>
    <w:rsid w:val="00F971A8"/>
    <w:rsid w:val="00F97208"/>
    <w:rsid w:val="00F97DD9"/>
    <w:rsid w:val="00FA2795"/>
    <w:rsid w:val="00FA2E87"/>
    <w:rsid w:val="00FA2EE5"/>
    <w:rsid w:val="00FA32D9"/>
    <w:rsid w:val="00FA3648"/>
    <w:rsid w:val="00FA43E4"/>
    <w:rsid w:val="00FA5722"/>
    <w:rsid w:val="00FA5859"/>
    <w:rsid w:val="00FA5BFC"/>
    <w:rsid w:val="00FA5EC5"/>
    <w:rsid w:val="00FA6AE9"/>
    <w:rsid w:val="00FA6F83"/>
    <w:rsid w:val="00FA7A89"/>
    <w:rsid w:val="00FB0C81"/>
    <w:rsid w:val="00FB1413"/>
    <w:rsid w:val="00FB455E"/>
    <w:rsid w:val="00FB6917"/>
    <w:rsid w:val="00FC1DA0"/>
    <w:rsid w:val="00FC2200"/>
    <w:rsid w:val="00FC2540"/>
    <w:rsid w:val="00FC3D37"/>
    <w:rsid w:val="00FC46E1"/>
    <w:rsid w:val="00FC5088"/>
    <w:rsid w:val="00FC5E92"/>
    <w:rsid w:val="00FC6CC0"/>
    <w:rsid w:val="00FC7150"/>
    <w:rsid w:val="00FD0029"/>
    <w:rsid w:val="00FD00B9"/>
    <w:rsid w:val="00FD2BE6"/>
    <w:rsid w:val="00FD3988"/>
    <w:rsid w:val="00FD4705"/>
    <w:rsid w:val="00FD4CE5"/>
    <w:rsid w:val="00FD5C66"/>
    <w:rsid w:val="00FD6167"/>
    <w:rsid w:val="00FD6A5C"/>
    <w:rsid w:val="00FD6FA4"/>
    <w:rsid w:val="00FE1BCA"/>
    <w:rsid w:val="00FE2726"/>
    <w:rsid w:val="00FE4CAF"/>
    <w:rsid w:val="00FE4E0E"/>
    <w:rsid w:val="00FE690C"/>
    <w:rsid w:val="00FE769D"/>
    <w:rsid w:val="00FF0204"/>
    <w:rsid w:val="00FF218E"/>
    <w:rsid w:val="00FF24E3"/>
    <w:rsid w:val="00FF3AED"/>
    <w:rsid w:val="00FF43FE"/>
    <w:rsid w:val="00FF6D5B"/>
    <w:rsid w:val="024E1DB6"/>
    <w:rsid w:val="03D8DFBE"/>
    <w:rsid w:val="03E93BA2"/>
    <w:rsid w:val="049C2C88"/>
    <w:rsid w:val="0594D2E3"/>
    <w:rsid w:val="05F1A965"/>
    <w:rsid w:val="07DBC3D3"/>
    <w:rsid w:val="092CCAA4"/>
    <w:rsid w:val="095C4BD5"/>
    <w:rsid w:val="09A19C5E"/>
    <w:rsid w:val="0ACE2ECB"/>
    <w:rsid w:val="0AD8B1ED"/>
    <w:rsid w:val="0D67D51F"/>
    <w:rsid w:val="0DBB9DB7"/>
    <w:rsid w:val="0DEB4971"/>
    <w:rsid w:val="0F4CE8E9"/>
    <w:rsid w:val="0FE0D5D8"/>
    <w:rsid w:val="10B38578"/>
    <w:rsid w:val="116BFE7E"/>
    <w:rsid w:val="124A12F9"/>
    <w:rsid w:val="124F55D9"/>
    <w:rsid w:val="13EB263A"/>
    <w:rsid w:val="18BE975D"/>
    <w:rsid w:val="1B87BDF7"/>
    <w:rsid w:val="1EDEBA03"/>
    <w:rsid w:val="1F04AF00"/>
    <w:rsid w:val="1F3DE333"/>
    <w:rsid w:val="1F6AA122"/>
    <w:rsid w:val="20280BBC"/>
    <w:rsid w:val="2050FAB9"/>
    <w:rsid w:val="2125CE2F"/>
    <w:rsid w:val="21C79F1C"/>
    <w:rsid w:val="21FFF49A"/>
    <w:rsid w:val="23F81BD5"/>
    <w:rsid w:val="245A48E9"/>
    <w:rsid w:val="24B41B1A"/>
    <w:rsid w:val="24FF65C1"/>
    <w:rsid w:val="275830E8"/>
    <w:rsid w:val="27C18E7A"/>
    <w:rsid w:val="27FFE078"/>
    <w:rsid w:val="2A654E01"/>
    <w:rsid w:val="2ABD6D6D"/>
    <w:rsid w:val="2C065578"/>
    <w:rsid w:val="2D60C0E0"/>
    <w:rsid w:val="2E10A757"/>
    <w:rsid w:val="2E2DB5E0"/>
    <w:rsid w:val="31456768"/>
    <w:rsid w:val="33846FD3"/>
    <w:rsid w:val="37AF11E7"/>
    <w:rsid w:val="38E467C2"/>
    <w:rsid w:val="3A07586C"/>
    <w:rsid w:val="3A352400"/>
    <w:rsid w:val="3B225E3A"/>
    <w:rsid w:val="3B2F228B"/>
    <w:rsid w:val="3B644843"/>
    <w:rsid w:val="3BBA48CD"/>
    <w:rsid w:val="3BC847BC"/>
    <w:rsid w:val="3E31DE4E"/>
    <w:rsid w:val="3E3B41F1"/>
    <w:rsid w:val="3E4B86AC"/>
    <w:rsid w:val="3EB34C8F"/>
    <w:rsid w:val="3FE3C35F"/>
    <w:rsid w:val="404884FE"/>
    <w:rsid w:val="406D4580"/>
    <w:rsid w:val="40871065"/>
    <w:rsid w:val="41252E2C"/>
    <w:rsid w:val="417EBA5C"/>
    <w:rsid w:val="423EE0F9"/>
    <w:rsid w:val="437686A7"/>
    <w:rsid w:val="455FF678"/>
    <w:rsid w:val="45D8CA3B"/>
    <w:rsid w:val="4897AAB1"/>
    <w:rsid w:val="491A6786"/>
    <w:rsid w:val="49C7C697"/>
    <w:rsid w:val="4B938C8D"/>
    <w:rsid w:val="5008AE5A"/>
    <w:rsid w:val="516925CA"/>
    <w:rsid w:val="52B08A90"/>
    <w:rsid w:val="53D684B9"/>
    <w:rsid w:val="53E36C02"/>
    <w:rsid w:val="557F3C63"/>
    <w:rsid w:val="566D0A74"/>
    <w:rsid w:val="574AFD0E"/>
    <w:rsid w:val="574F6F39"/>
    <w:rsid w:val="58235064"/>
    <w:rsid w:val="5B133C80"/>
    <w:rsid w:val="5BF21464"/>
    <w:rsid w:val="5C701998"/>
    <w:rsid w:val="6020132B"/>
    <w:rsid w:val="6138DBA9"/>
    <w:rsid w:val="62B83F64"/>
    <w:rsid w:val="63B06532"/>
    <w:rsid w:val="643B0E5C"/>
    <w:rsid w:val="64493438"/>
    <w:rsid w:val="66E28FAF"/>
    <w:rsid w:val="6860B956"/>
    <w:rsid w:val="6926A04F"/>
    <w:rsid w:val="6BB162B3"/>
    <w:rsid w:val="6BB5774B"/>
    <w:rsid w:val="6BE63BAD"/>
    <w:rsid w:val="6C5F7001"/>
    <w:rsid w:val="6CBE1DF4"/>
    <w:rsid w:val="6E92EA38"/>
    <w:rsid w:val="6EFCA859"/>
    <w:rsid w:val="70400A6C"/>
    <w:rsid w:val="7443F8F3"/>
    <w:rsid w:val="7895E59B"/>
    <w:rsid w:val="79A403C8"/>
    <w:rsid w:val="7B3E62E8"/>
    <w:rsid w:val="7B6BFA06"/>
    <w:rsid w:val="7C750753"/>
    <w:rsid w:val="7CB6676D"/>
    <w:rsid w:val="7EAD3BE7"/>
    <w:rsid w:val="7F3BEDBF"/>
    <w:rsid w:val="7F47FD97"/>
    <w:rsid w:val="7F90E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A5C10B"/>
  <w15:docId w15:val="{C1FD108A-970D-4504-9050-E7A03CB2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89"/>
    <w:pPr>
      <w:jc w:val="both"/>
    </w:pPr>
    <w:rPr>
      <w:sz w:val="22"/>
      <w:szCs w:val="22"/>
      <w:lang w:val="es-ES_tradnl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38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38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38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7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38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38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38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0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4"/>
      </w:numPr>
    </w:pPr>
  </w:style>
  <w:style w:type="numbering" w:styleId="ArticleSection">
    <w:name w:val="Outline List 3"/>
    <w:basedOn w:val="NoList"/>
    <w:semiHidden/>
    <w:rsid w:val="00493D40"/>
    <w:pPr>
      <w:numPr>
        <w:numId w:val="5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s-ES_tradnl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6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185512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185512"/>
    <w:rPr>
      <w:sz w:val="22"/>
      <w:szCs w:val="22"/>
      <w:lang w:val="es-ES_tradnl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185512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"/>
    <w:link w:val="ListParagraph"/>
    <w:uiPriority w:val="34"/>
    <w:locked/>
    <w:rsid w:val="00185512"/>
    <w:rPr>
      <w:sz w:val="22"/>
      <w:szCs w:val="22"/>
      <w:lang w:val="en-GB"/>
    </w:rPr>
  </w:style>
  <w:style w:type="character" w:customStyle="1" w:styleId="cf01">
    <w:name w:val="cf01"/>
    <w:basedOn w:val="DefaultParagraphFont"/>
    <w:rsid w:val="00185512"/>
    <w:rPr>
      <w:rFonts w:ascii="Segoe UI" w:hAnsi="Segoe UI" w:cs="Segoe UI" w:hint="default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185512"/>
    <w:rPr>
      <w:sz w:val="22"/>
      <w:szCs w:val="22"/>
      <w:lang w:val="en-CA"/>
    </w:rPr>
  </w:style>
  <w:style w:type="character" w:customStyle="1" w:styleId="bumpedfont15">
    <w:name w:val="bumpedfont15"/>
    <w:basedOn w:val="DefaultParagraphFont"/>
    <w:rsid w:val="00185512"/>
  </w:style>
  <w:style w:type="character" w:customStyle="1" w:styleId="Heading3CharChar1CharChar">
    <w:name w:val="Heading 3 Char Char1 Char Char"/>
    <w:aliases w:val="Heading 3 Char3 Char"/>
    <w:rsid w:val="00185512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185512"/>
    <w:rPr>
      <w:sz w:val="22"/>
      <w:szCs w:val="22"/>
      <w:lang w:val="en-CA"/>
    </w:rPr>
  </w:style>
  <w:style w:type="character" w:customStyle="1" w:styleId="ui-provider">
    <w:name w:val="ui-provider"/>
    <w:basedOn w:val="DefaultParagraphFont"/>
    <w:rsid w:val="002D2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e6e1f9e0-8f48-4721-871b-80b3d7694360">UNEP/OzL.Pro/ExCom/94/1/Add.1</Document_x0020_Numb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9D708E71C704E82CB9B742AA75387" ma:contentTypeVersion="1" ma:contentTypeDescription="Create a new document." ma:contentTypeScope="" ma:versionID="ee7caa2914a60d43fa8ea4a6cc9880fd">
  <xsd:schema xmlns:xsd="http://www.w3.org/2001/XMLSchema" xmlns:p="http://schemas.microsoft.com/office/2006/metadata/properties" xmlns:ns2="e6e1f9e0-8f48-4721-871b-80b3d7694360" targetNamespace="http://schemas.microsoft.com/office/2006/metadata/properties" ma:root="true" ma:fieldsID="e273879d22325e36c579a7bed5399500" ns2:_="">
    <xsd:import namespace="e6e1f9e0-8f48-4721-871b-80b3d7694360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690E6A70-B12D-4E8F-9862-49011D065232}"/>
</file>

<file path=customXml/itemProps3.xml><?xml version="1.0" encoding="utf-8"?>
<ds:datastoreItem xmlns:ds="http://schemas.openxmlformats.org/officeDocument/2006/customXml" ds:itemID="{933C3AAD-6DB3-C24F-B346-B025114D0823}"/>
</file>

<file path=customXml/itemProps4.xml><?xml version="1.0" encoding="utf-8"?>
<ds:datastoreItem xmlns:ds="http://schemas.openxmlformats.org/officeDocument/2006/customXml" ds:itemID="{75FE9629-E71D-41AB-B063-D047D663B8EB}"/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1622</TotalTime>
  <Pages>19</Pages>
  <Words>7191</Words>
  <Characters>40989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Orden del día provisional anotado</vt:lpstr>
    </vt:vector>
  </TitlesOfParts>
  <Company>UNMFS</Company>
  <LinksUpToDate>false</LinksUpToDate>
  <CharactersWithSpaces>48084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día provisional anotado</dc:title>
  <dc:subject/>
  <dc:creator>Kata Koppel</dc:creator>
  <cp:keywords/>
  <cp:lastModifiedBy>Angela Xue He Yan</cp:lastModifiedBy>
  <cp:revision>3</cp:revision>
  <cp:lastPrinted>2001-05-27T01:40:00Z</cp:lastPrinted>
  <dcterms:created xsi:type="dcterms:W3CDTF">2024-05-21T17:47:00Z</dcterms:created>
  <dcterms:modified xsi:type="dcterms:W3CDTF">2024-05-21T19:10:00Z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UNEP/OzL.Pro/ExCom/94/1/Add.1</vt:lpwstr>
  </property>
  <property fmtid="{D5CDD505-2E9C-101B-9397-08002B2CF9AE}" pid="3" name="ContentTypeId">
    <vt:lpwstr>0x0101004AC9D708E71C704E82CB9B742AA75387</vt:lpwstr>
  </property>
  <property fmtid="{D5CDD505-2E9C-101B-9397-08002B2CF9AE}" pid="4" name="Order">
    <vt:r8>4523400</vt:r8>
  </property>
  <property fmtid="{D5CDD505-2E9C-101B-9397-08002B2CF9AE}" pid="5" name="MediaServiceImageTags">
    <vt:lpwstr/>
  </property>
  <property fmtid="{D5CDD505-2E9C-101B-9397-08002B2CF9AE}" pid="6" name="Revision date">
    <vt:lpwstr>5/13/2024</vt:lpwstr>
  </property>
  <property fmtid="{D5CDD505-2E9C-101B-9397-08002B2CF9AE}" pid="8" name="lcf76f155ced4ddcb4097134ff3c332f">
    <vt:lpwstr/>
  </property>
</Properties>
</file>