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27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76"/>
        <w:gridCol w:w="4347"/>
        <w:gridCol w:w="3804"/>
      </w:tblGrid>
      <w:tr w:rsidR="00854699" w:rsidRPr="00E53116" w14:paraId="4F77E994" w14:textId="77777777" w:rsidTr="002D3A54">
        <w:trPr>
          <w:trHeight w:val="581"/>
        </w:trPr>
        <w:tc>
          <w:tcPr>
            <w:tcW w:w="1876" w:type="dxa"/>
            <w:tcBorders>
              <w:bottom w:val="single" w:sz="18" w:space="0" w:color="auto"/>
            </w:tcBorders>
          </w:tcPr>
          <w:p w14:paraId="0F656BD1" w14:textId="4E0F38B0" w:rsidR="00E13747" w:rsidRPr="00E53116" w:rsidRDefault="00337A8C">
            <w:pPr>
              <w:jc w:val="lef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E53116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  <w:r w:rsidR="005B439A" w:rsidRPr="00E53116">
              <w:rPr>
                <w:rFonts w:ascii="Univers" w:hAnsi="Univers"/>
                <w:b/>
                <w:sz w:val="28"/>
                <w:szCs w:val="28"/>
                <w:lang w:val="es-ES_tradnl"/>
              </w:rPr>
              <w:t xml:space="preserve"> </w:t>
            </w:r>
            <w:r w:rsidRPr="00E53116">
              <w:rPr>
                <w:rFonts w:ascii="Univers" w:hAnsi="Univers"/>
                <w:b/>
                <w:sz w:val="28"/>
                <w:szCs w:val="28"/>
                <w:lang w:val="es-ES_tradnl"/>
              </w:rPr>
              <w:br/>
              <w:t>UNIDAS</w:t>
            </w:r>
          </w:p>
        </w:tc>
        <w:tc>
          <w:tcPr>
            <w:tcW w:w="8151" w:type="dxa"/>
            <w:gridSpan w:val="2"/>
            <w:tcBorders>
              <w:bottom w:val="single" w:sz="18" w:space="0" w:color="auto"/>
            </w:tcBorders>
          </w:tcPr>
          <w:p w14:paraId="40E5EB12" w14:textId="77777777" w:rsidR="00E13747" w:rsidRPr="00E53116" w:rsidRDefault="00337A8C">
            <w:pPr>
              <w:jc w:val="righ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E53116">
              <w:rPr>
                <w:rFonts w:asciiTheme="minorBidi" w:hAnsiTheme="minorBidi" w:cstheme="minorBidi"/>
                <w:b/>
                <w:sz w:val="72"/>
                <w:lang w:val="es-ES_tradnl"/>
              </w:rPr>
              <w:t>EP</w:t>
            </w:r>
          </w:p>
        </w:tc>
      </w:tr>
      <w:tr w:rsidR="00854699" w:rsidRPr="002D3A54" w14:paraId="0DBBEC24" w14:textId="77777777" w:rsidTr="002D3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1"/>
        </w:trPr>
        <w:tc>
          <w:tcPr>
            <w:tcW w:w="187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48BD04" w14:textId="77777777" w:rsidR="00E13747" w:rsidRPr="00E53116" w:rsidRDefault="00337A8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E53116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22931C3" wp14:editId="7BB4558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34290</wp:posOffset>
                      </wp:positionV>
                      <wp:extent cx="822325" cy="1509942"/>
                      <wp:effectExtent l="0" t="0" r="0" b="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09942"/>
                                <a:chOff x="0" y="0"/>
                                <a:chExt cx="822325" cy="15099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385" y="739312"/>
                                  <a:ext cx="762000" cy="7706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2A83BE" id="Group 4" o:spid="_x0000_s1026" style="position:absolute;margin-left:.05pt;margin-top:2.7pt;width:64.75pt;height:118.9pt;z-index:251661312;mso-width-relative:margin;mso-height-relative:margin" coordsize="8223,15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7" type="#_x0000_t75" alt="UNEP" style="position:absolute;left:323;top:7393;width:7620;height:7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">
                        <v:imagedata r:id="rId13" o:title="UNEP"/>
                      </v:shape>
                      <v:shape id="Picture 6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4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B20E74A" w14:textId="77777777" w:rsidR="00CB5B37" w:rsidRDefault="00CB5B3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513417A1" w14:textId="056191BE" w:rsidR="00E13747" w:rsidRPr="00E53116" w:rsidRDefault="00337A8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E53116">
              <w:rPr>
                <w:rFonts w:ascii="Univers" w:hAnsi="Univers"/>
                <w:b/>
                <w:sz w:val="32"/>
                <w:lang w:val="es-ES_tradnl"/>
              </w:rPr>
              <w:t>Programa</w:t>
            </w:r>
            <w:r w:rsidR="005B439A" w:rsidRPr="00E53116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53116">
              <w:rPr>
                <w:rFonts w:ascii="Univers" w:hAnsi="Univers"/>
                <w:b/>
                <w:sz w:val="32"/>
                <w:lang w:val="es-ES_tradnl"/>
              </w:rPr>
              <w:t>de</w:t>
            </w:r>
            <w:r w:rsidR="005B439A" w:rsidRPr="00E53116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53116">
              <w:rPr>
                <w:rFonts w:ascii="Univers" w:hAnsi="Univers"/>
                <w:b/>
                <w:sz w:val="32"/>
                <w:lang w:val="es-ES_tradnl"/>
              </w:rPr>
              <w:t>las</w:t>
            </w:r>
          </w:p>
          <w:p w14:paraId="567B4F08" w14:textId="7DCCDE98" w:rsidR="00E13747" w:rsidRPr="00E53116" w:rsidRDefault="00337A8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E53116">
              <w:rPr>
                <w:rFonts w:ascii="Univers" w:hAnsi="Univers"/>
                <w:b/>
                <w:sz w:val="32"/>
                <w:lang w:val="es-ES_tradnl"/>
              </w:rPr>
              <w:t>Naciones</w:t>
            </w:r>
            <w:r w:rsidR="005B439A" w:rsidRPr="00E53116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53116">
              <w:rPr>
                <w:rFonts w:ascii="Univers" w:hAnsi="Univers"/>
                <w:b/>
                <w:sz w:val="32"/>
                <w:lang w:val="es-ES_tradnl"/>
              </w:rPr>
              <w:t>Unidas</w:t>
            </w:r>
          </w:p>
          <w:p w14:paraId="693AD102" w14:textId="39BCC3E6" w:rsidR="00854699" w:rsidRPr="00E53116" w:rsidRDefault="00337A8C" w:rsidP="00E965B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es-ES_tradnl"/>
              </w:rPr>
            </w:pPr>
            <w:r w:rsidRPr="00E53116">
              <w:rPr>
                <w:rFonts w:ascii="Univers" w:hAnsi="Univers"/>
                <w:b/>
                <w:sz w:val="32"/>
                <w:lang w:val="es-ES_tradnl"/>
              </w:rPr>
              <w:t>para</w:t>
            </w:r>
            <w:r w:rsidR="005B439A" w:rsidRPr="00E53116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53116">
              <w:rPr>
                <w:rFonts w:ascii="Univers" w:hAnsi="Univers"/>
                <w:b/>
                <w:sz w:val="32"/>
                <w:lang w:val="es-ES_tradnl"/>
              </w:rPr>
              <w:t>el</w:t>
            </w:r>
            <w:r w:rsidR="005B439A" w:rsidRPr="00E53116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53116">
              <w:rPr>
                <w:rFonts w:ascii="Univers" w:hAnsi="Univers"/>
                <w:b/>
                <w:sz w:val="32"/>
                <w:lang w:val="es-ES_tradnl"/>
              </w:rPr>
              <w:t>Medio</w:t>
            </w:r>
            <w:r w:rsidR="005B439A" w:rsidRPr="00E53116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53116">
              <w:rPr>
                <w:rFonts w:ascii="Univers" w:hAnsi="Univers"/>
                <w:b/>
                <w:sz w:val="32"/>
                <w:lang w:val="es-ES_tradnl"/>
              </w:rPr>
              <w:t>Ambiente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131947" w14:textId="77777777" w:rsidR="00E13747" w:rsidRPr="00E53116" w:rsidRDefault="00337A8C">
            <w:pPr>
              <w:rPr>
                <w:lang w:val="es-ES_tradnl"/>
              </w:rPr>
            </w:pPr>
            <w:proofErr w:type="spellStart"/>
            <w:r w:rsidRPr="00E53116">
              <w:rPr>
                <w:lang w:val="es-ES_tradnl"/>
              </w:rPr>
              <w:t>Distr</w:t>
            </w:r>
            <w:proofErr w:type="spellEnd"/>
            <w:r w:rsidRPr="00E53116">
              <w:rPr>
                <w:lang w:val="es-ES_tradnl"/>
              </w:rPr>
              <w:t>.</w:t>
            </w:r>
          </w:p>
          <w:p w14:paraId="11BDAFA2" w14:textId="77777777" w:rsidR="00E13747" w:rsidRPr="00E53116" w:rsidRDefault="00915145">
            <w:pPr>
              <w:rPr>
                <w:lang w:val="es-ES_tradnl"/>
              </w:rPr>
            </w:pPr>
            <w:r w:rsidRPr="00E53116">
              <w:rPr>
                <w:lang w:val="es-ES_tradnl"/>
              </w:rPr>
              <w:t>GENERAL</w:t>
            </w:r>
          </w:p>
          <w:p w14:paraId="3507907A" w14:textId="77777777" w:rsidR="00915145" w:rsidRPr="00E53116" w:rsidRDefault="00915145" w:rsidP="00E61A21">
            <w:pPr>
              <w:rPr>
                <w:lang w:val="es-ES_tradnl"/>
              </w:rPr>
            </w:pPr>
          </w:p>
          <w:p w14:paraId="7E3E5BC1" w14:textId="7B6544C6" w:rsidR="00E13747" w:rsidRPr="00E53116" w:rsidRDefault="00337A8C">
            <w:pPr>
              <w:rPr>
                <w:lang w:val="es-ES_tradnl"/>
              </w:rPr>
            </w:pPr>
            <w:r w:rsidRPr="00E53116">
              <w:rPr>
                <w:lang w:val="es-ES_tradnl"/>
              </w:rPr>
              <w:fldChar w:fldCharType="begin"/>
            </w:r>
            <w:r w:rsidRPr="00E53116">
              <w:rPr>
                <w:lang w:val="es-ES_tradnl"/>
              </w:rPr>
              <w:instrText xml:space="preserve"> DOCPROPERTY "Document number"  \* MERGEFORMAT </w:instrText>
            </w:r>
            <w:r w:rsidRPr="00E53116">
              <w:rPr>
                <w:lang w:val="es-ES_tradnl"/>
              </w:rPr>
              <w:fldChar w:fldCharType="separate"/>
            </w:r>
            <w:r w:rsidR="002D3A54">
              <w:rPr>
                <w:lang w:val="es-ES_tradnl"/>
              </w:rPr>
              <w:t>UNEP/</w:t>
            </w:r>
            <w:proofErr w:type="spellStart"/>
            <w:r w:rsidR="002D3A54">
              <w:rPr>
                <w:lang w:val="es-ES_tradnl"/>
              </w:rPr>
              <w:t>OzL.Pro</w:t>
            </w:r>
            <w:proofErr w:type="spellEnd"/>
            <w:r w:rsidR="002D3A54">
              <w:rPr>
                <w:lang w:val="es-ES_tradnl"/>
              </w:rPr>
              <w:t>/</w:t>
            </w:r>
            <w:proofErr w:type="spellStart"/>
            <w:r w:rsidR="002D3A54">
              <w:rPr>
                <w:lang w:val="es-ES_tradnl"/>
              </w:rPr>
              <w:t>ExCom</w:t>
            </w:r>
            <w:proofErr w:type="spellEnd"/>
            <w:r w:rsidR="002D3A54">
              <w:rPr>
                <w:lang w:val="es-ES_tradnl"/>
              </w:rPr>
              <w:t>/94/30</w:t>
            </w:r>
            <w:r w:rsidRPr="00E53116">
              <w:rPr>
                <w:lang w:val="es-ES_tradnl"/>
              </w:rPr>
              <w:fldChar w:fldCharType="end"/>
            </w:r>
          </w:p>
          <w:p w14:paraId="3952E73C" w14:textId="7BA9384F" w:rsidR="00E13747" w:rsidRPr="00E53116" w:rsidRDefault="00337A8C">
            <w:pPr>
              <w:rPr>
                <w:lang w:val="es-ES_tradnl"/>
              </w:rPr>
            </w:pPr>
            <w:r w:rsidRPr="00E53116">
              <w:rPr>
                <w:lang w:val="es-ES_tradnl"/>
              </w:rPr>
              <w:fldChar w:fldCharType="begin"/>
            </w:r>
            <w:r w:rsidRPr="00E53116">
              <w:rPr>
                <w:lang w:val="es-ES_tradnl"/>
              </w:rPr>
              <w:instrText xml:space="preserve"> DOCPROPERTY "Revision date" \@ "d MMMM YYYY"  \* MERGEFORMAT </w:instrText>
            </w:r>
            <w:r w:rsidRPr="00E53116">
              <w:rPr>
                <w:lang w:val="es-ES_tradnl"/>
              </w:rPr>
              <w:fldChar w:fldCharType="separate"/>
            </w:r>
            <w:r w:rsidR="00467CAC" w:rsidRPr="00E53116">
              <w:rPr>
                <w:lang w:val="es-ES_tradnl"/>
              </w:rPr>
              <w:t>3</w:t>
            </w:r>
            <w:r w:rsidR="005B439A" w:rsidRPr="00E53116">
              <w:rPr>
                <w:lang w:val="es-ES_tradnl"/>
              </w:rPr>
              <w:t xml:space="preserve"> </w:t>
            </w:r>
            <w:r w:rsidR="00485B3C" w:rsidRPr="00E53116">
              <w:rPr>
                <w:lang w:val="es-ES_tradnl"/>
              </w:rPr>
              <w:t>de</w:t>
            </w:r>
            <w:r w:rsidR="005B439A" w:rsidRPr="00E53116">
              <w:rPr>
                <w:lang w:val="es-ES_tradnl"/>
              </w:rPr>
              <w:t xml:space="preserve"> </w:t>
            </w:r>
            <w:r w:rsidR="00485B3C" w:rsidRPr="00E53116">
              <w:rPr>
                <w:lang w:val="es-ES_tradnl"/>
              </w:rPr>
              <w:t>mayo</w:t>
            </w:r>
            <w:r w:rsidR="005B439A" w:rsidRPr="00E53116">
              <w:rPr>
                <w:lang w:val="es-ES_tradnl"/>
              </w:rPr>
              <w:t xml:space="preserve"> </w:t>
            </w:r>
            <w:r w:rsidR="00485B3C" w:rsidRPr="00E53116">
              <w:rPr>
                <w:lang w:val="es-ES_tradnl"/>
              </w:rPr>
              <w:t>de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2024</w:t>
            </w:r>
            <w:r w:rsidRPr="00E53116">
              <w:rPr>
                <w:lang w:val="es-ES_tradnl"/>
              </w:rPr>
              <w:fldChar w:fldCharType="end"/>
            </w:r>
          </w:p>
          <w:p w14:paraId="3C7DC6D5" w14:textId="77777777" w:rsidR="00854699" w:rsidRPr="00E53116" w:rsidRDefault="00854699" w:rsidP="00E61A21">
            <w:pPr>
              <w:rPr>
                <w:caps/>
                <w:lang w:val="es-ES_tradnl"/>
              </w:rPr>
            </w:pPr>
          </w:p>
          <w:p w14:paraId="4041B1A5" w14:textId="77777777" w:rsidR="00E13747" w:rsidRPr="00E53116" w:rsidRDefault="00337A8C">
            <w:pPr>
              <w:rPr>
                <w:lang w:val="es-ES_tradnl"/>
              </w:rPr>
            </w:pPr>
            <w:r w:rsidRPr="00E53116">
              <w:rPr>
                <w:lang w:val="es-ES_tradnl"/>
              </w:rPr>
              <w:t>ESPAÑOL</w:t>
            </w:r>
          </w:p>
          <w:p w14:paraId="3348DFBC" w14:textId="6E3A279A" w:rsidR="00E13747" w:rsidRPr="00E53116" w:rsidRDefault="00337A8C">
            <w:pPr>
              <w:rPr>
                <w:lang w:val="es-ES_tradnl"/>
              </w:rPr>
            </w:pPr>
            <w:r w:rsidRPr="00E53116">
              <w:rPr>
                <w:lang w:val="es-ES_tradnl"/>
              </w:rPr>
              <w:t>ORIGINAL: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INGLÉS</w:t>
            </w:r>
          </w:p>
        </w:tc>
      </w:tr>
    </w:tbl>
    <w:p w14:paraId="3CE17CAB" w14:textId="30838BDF" w:rsidR="00E13747" w:rsidRPr="00E53116" w:rsidRDefault="00337A8C">
      <w:pPr>
        <w:jc w:val="left"/>
        <w:rPr>
          <w:lang w:val="es-ES_tradnl"/>
        </w:rPr>
      </w:pP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MULTILATERAL</w:t>
      </w:r>
      <w:r w:rsidRPr="00E53116">
        <w:rPr>
          <w:lang w:val="es-ES_tradnl"/>
        </w:rPr>
        <w:br/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APLICACIÓN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Pr="00E53116">
        <w:rPr>
          <w:lang w:val="es-ES_tradnl"/>
        </w:rPr>
        <w:br/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br/>
        <w:t>Nonagésima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cuarta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reunión</w:t>
      </w:r>
    </w:p>
    <w:p w14:paraId="317882F7" w14:textId="78489583" w:rsidR="00E13747" w:rsidRPr="00E53116" w:rsidRDefault="00337A8C">
      <w:pPr>
        <w:jc w:val="left"/>
        <w:rPr>
          <w:lang w:val="es-ES_tradnl"/>
        </w:rPr>
      </w:pPr>
      <w:r w:rsidRPr="00E53116">
        <w:rPr>
          <w:lang w:val="es-ES_tradnl"/>
        </w:rPr>
        <w:t>Montreal,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27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-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31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mayo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2024</w:t>
      </w:r>
    </w:p>
    <w:p w14:paraId="77450536" w14:textId="704903C2" w:rsidR="00E13747" w:rsidRPr="00E53116" w:rsidRDefault="00294C3C">
      <w:pPr>
        <w:jc w:val="left"/>
        <w:rPr>
          <w:lang w:val="es-ES_tradnl"/>
        </w:rPr>
      </w:pPr>
      <w:r w:rsidRPr="00E53116">
        <w:rPr>
          <w:lang w:val="es-ES_tradnl"/>
        </w:rPr>
        <w:t>Cuestión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9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d)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orden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día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provisional</w:t>
      </w:r>
      <w:r w:rsidR="00337A8C" w:rsidRPr="00E53116">
        <w:rPr>
          <w:rStyle w:val="FootnoteReference"/>
          <w:lang w:val="es-ES_tradnl"/>
        </w:rPr>
        <w:footnoteReference w:id="2"/>
      </w:r>
    </w:p>
    <w:p w14:paraId="2DE5CD66" w14:textId="77777777" w:rsidR="00E63352" w:rsidRPr="00E53116" w:rsidRDefault="00E63352" w:rsidP="00E63352">
      <w:pPr>
        <w:jc w:val="left"/>
        <w:rPr>
          <w:lang w:val="es-ES_tradnl"/>
        </w:rPr>
      </w:pPr>
    </w:p>
    <w:p w14:paraId="6405815E" w14:textId="77777777" w:rsidR="00E63352" w:rsidRPr="00E53116" w:rsidRDefault="00E63352" w:rsidP="00E63352">
      <w:pPr>
        <w:jc w:val="left"/>
        <w:rPr>
          <w:lang w:val="es-ES_tradnl"/>
        </w:rPr>
      </w:pPr>
    </w:p>
    <w:p w14:paraId="4240DFA5" w14:textId="77777777" w:rsidR="00E63352" w:rsidRPr="00E53116" w:rsidRDefault="00E63352" w:rsidP="00E63352">
      <w:pPr>
        <w:rPr>
          <w:lang w:val="es-ES_tradnl"/>
        </w:rPr>
      </w:pPr>
    </w:p>
    <w:p w14:paraId="4DD09761" w14:textId="731EA891" w:rsidR="00E13747" w:rsidRPr="00E53116" w:rsidRDefault="002D3A54">
      <w:pPr>
        <w:jc w:val="center"/>
        <w:rPr>
          <w:b/>
          <w:lang w:val="es-ES_tradnl"/>
        </w:rPr>
      </w:pPr>
      <w:r w:rsidRPr="00E53116">
        <w:rPr>
          <w:b/>
          <w:lang w:val="es-ES_tradnl"/>
        </w:rPr>
        <w:t>PROPUESTA DE PROYECTO: LAS COMORAS</w:t>
      </w:r>
    </w:p>
    <w:p w14:paraId="564C474B" w14:textId="77777777" w:rsidR="00E63352" w:rsidRPr="00E53116" w:rsidRDefault="00E63352" w:rsidP="00E63352">
      <w:pPr>
        <w:rPr>
          <w:lang w:val="es-ES_tradnl"/>
        </w:rPr>
      </w:pPr>
    </w:p>
    <w:p w14:paraId="4757E708" w14:textId="77777777" w:rsidR="00E63352" w:rsidRPr="00E53116" w:rsidRDefault="00E63352" w:rsidP="00E63352">
      <w:pPr>
        <w:rPr>
          <w:lang w:val="es-ES_tradnl"/>
        </w:rPr>
      </w:pPr>
    </w:p>
    <w:p w14:paraId="1246EF22" w14:textId="681A48B3" w:rsidR="00E13747" w:rsidRPr="00E53116" w:rsidRDefault="00337A8C">
      <w:pPr>
        <w:ind w:firstLine="720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documento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contiene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observaciones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recomendaciones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Secretaría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propuesta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proyecto</w:t>
      </w:r>
      <w:r w:rsidR="00E63352" w:rsidRPr="00E53116">
        <w:rPr>
          <w:lang w:val="es-ES_tradnl"/>
        </w:rPr>
        <w:t>:</w:t>
      </w:r>
    </w:p>
    <w:p w14:paraId="46509AEE" w14:textId="77777777" w:rsidR="00E13747" w:rsidRPr="00E53116" w:rsidRDefault="00337A8C">
      <w:pPr>
        <w:spacing w:before="240" w:after="240"/>
        <w:rPr>
          <w:u w:val="single"/>
          <w:lang w:val="es-ES_tradnl"/>
        </w:rPr>
      </w:pPr>
      <w:r w:rsidRPr="00E53116">
        <w:rPr>
          <w:u w:val="single"/>
          <w:lang w:val="es-ES_tradnl"/>
        </w:rPr>
        <w:t>Eliminación</w:t>
      </w:r>
    </w:p>
    <w:p w14:paraId="1D54836A" w14:textId="77777777" w:rsidR="00E63352" w:rsidRPr="00E53116" w:rsidRDefault="00E63352" w:rsidP="00E63352">
      <w:pPr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E63352" w:rsidRPr="00E53116" w14:paraId="43E18697" w14:textId="77777777" w:rsidTr="000558F1">
        <w:tc>
          <w:tcPr>
            <w:tcW w:w="5211" w:type="dxa"/>
          </w:tcPr>
          <w:p w14:paraId="4E424303" w14:textId="551778A6" w:rsidR="00E13747" w:rsidRPr="00E53116" w:rsidRDefault="00337A8C" w:rsidP="00C15EA2">
            <w:pPr>
              <w:pStyle w:val="ListParagraph"/>
              <w:numPr>
                <w:ilvl w:val="0"/>
                <w:numId w:val="10"/>
              </w:numPr>
              <w:ind w:hanging="830"/>
              <w:rPr>
                <w:lang w:val="es-ES_tradnl"/>
              </w:rPr>
            </w:pPr>
            <w:r w:rsidRPr="00E53116">
              <w:rPr>
                <w:lang w:val="es-ES_tradnl"/>
              </w:rPr>
              <w:t>Plan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de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gestión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para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la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eliminación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de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HCFC</w:t>
            </w:r>
            <w:r w:rsidR="005B439A" w:rsidRPr="00E53116">
              <w:rPr>
                <w:lang w:val="es-ES_tradnl"/>
              </w:rPr>
              <w:t xml:space="preserve"> </w:t>
            </w:r>
            <w:r w:rsidR="00736F5C" w:rsidRPr="00E53116">
              <w:rPr>
                <w:lang w:val="es-ES_tradnl"/>
              </w:rPr>
              <w:t>(etapa</w:t>
            </w:r>
            <w:r w:rsidR="005B439A" w:rsidRPr="00E53116">
              <w:rPr>
                <w:lang w:val="es-ES_tradnl"/>
              </w:rPr>
              <w:t xml:space="preserve"> </w:t>
            </w:r>
            <w:r w:rsidR="00E63352" w:rsidRPr="00E53116">
              <w:rPr>
                <w:lang w:val="es-ES_tradnl"/>
              </w:rPr>
              <w:t>II,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primer</w:t>
            </w:r>
            <w:r w:rsidR="005B439A" w:rsidRPr="00E53116">
              <w:rPr>
                <w:lang w:val="es-ES_tradnl"/>
              </w:rPr>
              <w:t xml:space="preserve"> </w:t>
            </w:r>
            <w:r w:rsidRPr="00E53116">
              <w:rPr>
                <w:lang w:val="es-ES_tradnl"/>
              </w:rPr>
              <w:t>tramo</w:t>
            </w:r>
            <w:r w:rsidR="00E63352" w:rsidRPr="00E53116">
              <w:rPr>
                <w:lang w:val="es-ES_tradnl"/>
              </w:rPr>
              <w:t>)</w:t>
            </w:r>
          </w:p>
        </w:tc>
        <w:tc>
          <w:tcPr>
            <w:tcW w:w="4253" w:type="dxa"/>
          </w:tcPr>
          <w:p w14:paraId="5F11AB32" w14:textId="77777777" w:rsidR="00E13747" w:rsidRPr="00E53116" w:rsidRDefault="00337A8C">
            <w:pPr>
              <w:jc w:val="right"/>
              <w:rPr>
                <w:lang w:val="es-ES_tradnl"/>
              </w:rPr>
            </w:pPr>
            <w:r w:rsidRPr="00E53116">
              <w:rPr>
                <w:lang w:val="es-ES_tradnl"/>
              </w:rPr>
              <w:t>PNUMA</w:t>
            </w:r>
          </w:p>
        </w:tc>
      </w:tr>
    </w:tbl>
    <w:p w14:paraId="3DF51823" w14:textId="77777777" w:rsidR="00E63352" w:rsidRPr="00E53116" w:rsidRDefault="00E63352" w:rsidP="00E63352">
      <w:pPr>
        <w:rPr>
          <w:lang w:val="es-ES_tradnl"/>
        </w:rPr>
      </w:pPr>
    </w:p>
    <w:p w14:paraId="7EABC2EA" w14:textId="77777777" w:rsidR="00E63352" w:rsidRPr="00E53116" w:rsidRDefault="00E63352" w:rsidP="00E63352">
      <w:pPr>
        <w:rPr>
          <w:lang w:val="es-ES_tradnl"/>
        </w:rPr>
      </w:pPr>
    </w:p>
    <w:p w14:paraId="1E6180CC" w14:textId="77777777" w:rsidR="00E63352" w:rsidRPr="00E53116" w:rsidRDefault="00E63352" w:rsidP="00E63352">
      <w:pPr>
        <w:jc w:val="left"/>
        <w:rPr>
          <w:lang w:val="es-ES_tradnl"/>
        </w:rPr>
      </w:pPr>
    </w:p>
    <w:p w14:paraId="1D96DA45" w14:textId="77777777" w:rsidR="00E63352" w:rsidRPr="00E53116" w:rsidRDefault="00E63352" w:rsidP="00E63352">
      <w:pPr>
        <w:jc w:val="left"/>
        <w:rPr>
          <w:lang w:val="es-ES_tradnl"/>
        </w:rPr>
      </w:pPr>
      <w:r w:rsidRPr="00E53116">
        <w:rPr>
          <w:lang w:val="es-ES_tradnl"/>
        </w:rPr>
        <w:br w:type="page"/>
      </w:r>
    </w:p>
    <w:p w14:paraId="3F403978" w14:textId="19C19909" w:rsidR="00E13747" w:rsidRPr="00E53116" w:rsidRDefault="00337A8C">
      <w:pPr>
        <w:jc w:val="center"/>
        <w:rPr>
          <w:b/>
          <w:lang w:val="es-ES_tradnl"/>
        </w:rPr>
      </w:pPr>
      <w:r w:rsidRPr="00E53116">
        <w:rPr>
          <w:b/>
          <w:lang w:val="es-ES_tradnl"/>
        </w:rPr>
        <w:lastRenderedPageBreak/>
        <w:t>HOJA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EVALUACIÓN</w:t>
      </w:r>
      <w:r w:rsidR="005B439A" w:rsidRPr="00E53116">
        <w:rPr>
          <w:b/>
          <w:lang w:val="es-ES_tradnl"/>
        </w:rPr>
        <w:t xml:space="preserve"> </w:t>
      </w:r>
      <w:r w:rsidR="00B3472D" w:rsidRPr="00E53116">
        <w:rPr>
          <w:b/>
          <w:lang w:val="es-ES_tradnl"/>
        </w:rPr>
        <w:t>-</w:t>
      </w:r>
      <w:r w:rsidR="005B439A" w:rsidRPr="00E53116">
        <w:rPr>
          <w:b/>
          <w:lang w:val="es-ES_tradnl"/>
        </w:rPr>
        <w:t xml:space="preserve"> </w:t>
      </w:r>
      <w:r w:rsidR="00D41455" w:rsidRPr="00E53116">
        <w:rPr>
          <w:b/>
          <w:lang w:val="es-ES_tradnl"/>
        </w:rPr>
        <w:t>PROYECTOS</w:t>
      </w:r>
      <w:r w:rsidR="005B439A" w:rsidRPr="00E53116">
        <w:rPr>
          <w:b/>
          <w:lang w:val="es-ES_tradnl"/>
        </w:rPr>
        <w:t xml:space="preserve"> </w:t>
      </w:r>
      <w:r w:rsidR="00D41455" w:rsidRPr="00E53116">
        <w:rPr>
          <w:b/>
          <w:lang w:val="es-ES_tradnl"/>
        </w:rPr>
        <w:t>PLURIANUALES</w:t>
      </w:r>
    </w:p>
    <w:p w14:paraId="1DE99779" w14:textId="57A7F884" w:rsidR="00E13747" w:rsidRPr="00E53116" w:rsidRDefault="00337A8C">
      <w:pPr>
        <w:spacing w:before="240" w:after="240"/>
        <w:jc w:val="center"/>
        <w:rPr>
          <w:b/>
          <w:lang w:val="es-ES_tradnl"/>
        </w:rPr>
      </w:pPr>
      <w:r w:rsidRPr="00E53116">
        <w:rPr>
          <w:b/>
          <w:lang w:val="es-ES_tradnl"/>
        </w:rPr>
        <w:t>Las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Comoras</w:t>
      </w:r>
    </w:p>
    <w:tbl>
      <w:tblPr>
        <w:tblStyle w:val="TableGrid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32"/>
        <w:gridCol w:w="4644"/>
      </w:tblGrid>
      <w:tr w:rsidR="00E63352" w:rsidRPr="00E53116" w14:paraId="6B3F2B0C" w14:textId="77777777" w:rsidTr="005168FA">
        <w:trPr>
          <w:trHeight w:val="248"/>
        </w:trPr>
        <w:tc>
          <w:tcPr>
            <w:tcW w:w="2575" w:type="pct"/>
            <w:shd w:val="clear" w:color="auto" w:fill="auto"/>
            <w:vAlign w:val="center"/>
          </w:tcPr>
          <w:p w14:paraId="2564BF7F" w14:textId="7EB9093C" w:rsidR="00E13747" w:rsidRPr="00E53116" w:rsidRDefault="00337A8C">
            <w:pPr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I)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TÍTULO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DEL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PROYECTO</w:t>
            </w:r>
          </w:p>
        </w:tc>
        <w:tc>
          <w:tcPr>
            <w:tcW w:w="2425" w:type="pct"/>
            <w:shd w:val="clear" w:color="auto" w:fill="auto"/>
            <w:vAlign w:val="center"/>
          </w:tcPr>
          <w:p w14:paraId="25132A01" w14:textId="77777777" w:rsidR="00E13747" w:rsidRPr="00E53116" w:rsidRDefault="00337A8C">
            <w:pPr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ORGANISMO</w:t>
            </w:r>
          </w:p>
        </w:tc>
      </w:tr>
      <w:tr w:rsidR="00E63352" w:rsidRPr="00E53116" w14:paraId="5FE437E8" w14:textId="77777777" w:rsidTr="005168FA">
        <w:trPr>
          <w:trHeight w:val="40"/>
        </w:trPr>
        <w:tc>
          <w:tcPr>
            <w:tcW w:w="2575" w:type="pct"/>
            <w:shd w:val="clear" w:color="auto" w:fill="auto"/>
            <w:vAlign w:val="center"/>
          </w:tcPr>
          <w:p w14:paraId="71635E85" w14:textId="38153EC9" w:rsidR="00E13747" w:rsidRPr="00E53116" w:rsidRDefault="00222FE1">
            <w:pPr>
              <w:jc w:val="center"/>
              <w:rPr>
                <w:color w:val="000000" w:themeColor="text1"/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Plan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color w:val="000000" w:themeColor="text1"/>
                <w:sz w:val="20"/>
                <w:lang w:val="es-ES_tradnl"/>
              </w:rPr>
              <w:t>de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color w:val="000000" w:themeColor="text1"/>
                <w:sz w:val="20"/>
                <w:lang w:val="es-ES_tradnl"/>
              </w:rPr>
              <w:t>eliminación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color w:val="000000" w:themeColor="text1"/>
                <w:sz w:val="20"/>
                <w:lang w:val="es-ES_tradnl"/>
              </w:rPr>
              <w:t>de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color w:val="000000" w:themeColor="text1"/>
                <w:sz w:val="20"/>
                <w:lang w:val="es-ES_tradnl"/>
              </w:rPr>
              <w:t>HCFC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="00736F5C" w:rsidRPr="00E53116">
              <w:rPr>
                <w:color w:val="000000" w:themeColor="text1"/>
                <w:sz w:val="20"/>
                <w:lang w:val="es-ES_tradnl"/>
              </w:rPr>
              <w:t>(etapa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="00E63352" w:rsidRPr="00E53116">
              <w:rPr>
                <w:color w:val="000000" w:themeColor="text1"/>
                <w:sz w:val="20"/>
                <w:lang w:val="es-ES_tradnl"/>
              </w:rPr>
              <w:t>II)</w:t>
            </w:r>
          </w:p>
        </w:tc>
        <w:tc>
          <w:tcPr>
            <w:tcW w:w="2425" w:type="pct"/>
            <w:shd w:val="clear" w:color="auto" w:fill="auto"/>
            <w:vAlign w:val="center"/>
          </w:tcPr>
          <w:p w14:paraId="0C2E1B91" w14:textId="54A028FF" w:rsidR="00E13747" w:rsidRPr="00E53116" w:rsidRDefault="00337A8C">
            <w:pPr>
              <w:jc w:val="center"/>
              <w:rPr>
                <w:color w:val="000000" w:themeColor="text1"/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PNUM</w:t>
            </w:r>
            <w:r w:rsidR="000A68E3" w:rsidRPr="00E53116">
              <w:rPr>
                <w:color w:val="000000" w:themeColor="text1"/>
                <w:sz w:val="20"/>
                <w:lang w:val="es-ES_tradnl"/>
              </w:rPr>
              <w:t>A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</w:p>
        </w:tc>
      </w:tr>
    </w:tbl>
    <w:p w14:paraId="51419BE4" w14:textId="77777777" w:rsidR="00E63352" w:rsidRPr="00E53116" w:rsidRDefault="00E63352" w:rsidP="00E63352">
      <w:pPr>
        <w:jc w:val="center"/>
        <w:rPr>
          <w:sz w:val="20"/>
          <w:lang w:val="es-ES_tradnl"/>
        </w:rPr>
      </w:pPr>
    </w:p>
    <w:tbl>
      <w:tblPr>
        <w:tblStyle w:val="TableGrid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048"/>
        <w:gridCol w:w="1620"/>
        <w:gridCol w:w="1908"/>
      </w:tblGrid>
      <w:tr w:rsidR="00E63352" w:rsidRPr="00E53116" w14:paraId="6C1CEAA8" w14:textId="77777777" w:rsidTr="002D3A54">
        <w:trPr>
          <w:trHeight w:val="77"/>
        </w:trPr>
        <w:tc>
          <w:tcPr>
            <w:tcW w:w="3158" w:type="pct"/>
            <w:shd w:val="clear" w:color="auto" w:fill="auto"/>
            <w:vAlign w:val="center"/>
          </w:tcPr>
          <w:p w14:paraId="5D066726" w14:textId="400982DD" w:rsidR="00E13747" w:rsidRPr="00E53116" w:rsidRDefault="00337A8C">
            <w:pPr>
              <w:jc w:val="left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II)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DATOS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MÁS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RECIENTES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CON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ARREGLO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AL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ARTÍCULO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7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E63352" w:rsidRPr="00E53116">
              <w:rPr>
                <w:b/>
                <w:sz w:val="20"/>
                <w:lang w:val="es-ES_tradnl"/>
              </w:rPr>
              <w:t>(</w:t>
            </w:r>
            <w:r w:rsidR="007C43E8" w:rsidRPr="00E53116">
              <w:rPr>
                <w:b/>
                <w:sz w:val="20"/>
                <w:lang w:val="es-ES_tradnl"/>
              </w:rPr>
              <w:t>Anexo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E63352" w:rsidRPr="00E53116">
              <w:rPr>
                <w:b/>
                <w:sz w:val="20"/>
                <w:lang w:val="es-ES_tradnl"/>
              </w:rPr>
              <w:t>C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Grupo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E63352" w:rsidRPr="00E53116">
              <w:rPr>
                <w:b/>
                <w:sz w:val="20"/>
                <w:lang w:val="es-ES_tradnl"/>
              </w:rPr>
              <w:t>l)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59AFF72B" w14:textId="1800078F" w:rsidR="00E13747" w:rsidRPr="00E53116" w:rsidRDefault="00337A8C">
            <w:pPr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Año</w:t>
            </w:r>
            <w:r w:rsidR="00E63352" w:rsidRPr="00E53116">
              <w:rPr>
                <w:sz w:val="20"/>
                <w:lang w:val="es-ES_tradnl"/>
              </w:rPr>
              <w:t>: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E63352" w:rsidRPr="00E53116">
              <w:rPr>
                <w:color w:val="000000" w:themeColor="text1"/>
                <w:sz w:val="20"/>
                <w:lang w:val="es-ES_tradnl"/>
              </w:rPr>
              <w:t>2022</w:t>
            </w:r>
          </w:p>
        </w:tc>
        <w:tc>
          <w:tcPr>
            <w:tcW w:w="996" w:type="pct"/>
            <w:shd w:val="clear" w:color="auto" w:fill="auto"/>
            <w:vAlign w:val="center"/>
          </w:tcPr>
          <w:p w14:paraId="4EAA08B5" w14:textId="02A356D2" w:rsidR="00E13747" w:rsidRPr="00E53116" w:rsidRDefault="00813165">
            <w:pPr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37A8C" w:rsidRPr="00E53116">
              <w:rPr>
                <w:sz w:val="20"/>
                <w:lang w:val="es-ES_tradnl"/>
              </w:rPr>
              <w:t>03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toneladas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PAO</w:t>
            </w:r>
          </w:p>
        </w:tc>
      </w:tr>
    </w:tbl>
    <w:p w14:paraId="2C63263E" w14:textId="77777777" w:rsidR="00E63352" w:rsidRPr="00E53116" w:rsidRDefault="00E63352" w:rsidP="00E63352">
      <w:pPr>
        <w:jc w:val="center"/>
        <w:rPr>
          <w:sz w:val="20"/>
          <w:lang w:val="es-ES_tradnl"/>
        </w:rPr>
      </w:pPr>
    </w:p>
    <w:tbl>
      <w:tblPr>
        <w:tblStyle w:val="TableGrid"/>
        <w:tblW w:w="5002" w:type="pct"/>
        <w:tblLayout w:type="fixed"/>
        <w:tblLook w:val="04A0" w:firstRow="1" w:lastRow="0" w:firstColumn="1" w:lastColumn="0" w:noHBand="0" w:noVBand="1"/>
      </w:tblPr>
      <w:tblGrid>
        <w:gridCol w:w="986"/>
        <w:gridCol w:w="243"/>
        <w:gridCol w:w="826"/>
        <w:gridCol w:w="125"/>
        <w:gridCol w:w="751"/>
        <w:gridCol w:w="109"/>
        <w:gridCol w:w="897"/>
        <w:gridCol w:w="1257"/>
        <w:gridCol w:w="893"/>
        <w:gridCol w:w="964"/>
        <w:gridCol w:w="38"/>
        <w:gridCol w:w="889"/>
        <w:gridCol w:w="27"/>
        <w:gridCol w:w="571"/>
        <w:gridCol w:w="21"/>
        <w:gridCol w:w="983"/>
      </w:tblGrid>
      <w:tr w:rsidR="00E63352" w:rsidRPr="00E53116" w14:paraId="51F8D97B" w14:textId="77777777" w:rsidTr="00696569">
        <w:trPr>
          <w:trHeight w:val="262"/>
        </w:trPr>
        <w:tc>
          <w:tcPr>
            <w:tcW w:w="4178" w:type="pct"/>
            <w:gridSpan w:val="13"/>
            <w:shd w:val="clear" w:color="auto" w:fill="auto"/>
            <w:vAlign w:val="center"/>
          </w:tcPr>
          <w:p w14:paraId="72BEF20F" w14:textId="226C346F" w:rsidR="00E13747" w:rsidRPr="00E53116" w:rsidRDefault="00337A8C">
            <w:pPr>
              <w:jc w:val="left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III)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DATOS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SECTORIALES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DEL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PROGRAMA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PAÍS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MÁS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RECIENTES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0A68E3" w:rsidRPr="00E53116">
              <w:rPr>
                <w:b/>
                <w:sz w:val="20"/>
                <w:lang w:val="es-ES_tradnl"/>
              </w:rPr>
              <w:t>(</w:t>
            </w:r>
            <w:proofErr w:type="spellStart"/>
            <w:r w:rsidR="00222FE1" w:rsidRPr="00E53116">
              <w:rPr>
                <w:b/>
                <w:sz w:val="20"/>
                <w:lang w:val="es-ES_tradnl"/>
              </w:rPr>
              <w:t>tons</w:t>
            </w:r>
            <w:proofErr w:type="spellEnd"/>
            <w:r w:rsidR="00222FE1" w:rsidRPr="00E53116">
              <w:rPr>
                <w:b/>
                <w:sz w:val="20"/>
                <w:lang w:val="es-ES_tradnl"/>
              </w:rPr>
              <w:t>.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222FE1" w:rsidRPr="00E53116">
              <w:rPr>
                <w:b/>
                <w:sz w:val="20"/>
                <w:lang w:val="es-ES_tradnl"/>
              </w:rPr>
              <w:t>PAO)</w:t>
            </w:r>
          </w:p>
        </w:tc>
        <w:tc>
          <w:tcPr>
            <w:tcW w:w="821" w:type="pct"/>
            <w:gridSpan w:val="3"/>
            <w:shd w:val="clear" w:color="auto" w:fill="auto"/>
            <w:vAlign w:val="center"/>
          </w:tcPr>
          <w:p w14:paraId="22592BFA" w14:textId="0542F9B7" w:rsidR="00E13747" w:rsidRPr="00E53116" w:rsidRDefault="00337A8C">
            <w:pPr>
              <w:spacing w:after="60"/>
              <w:jc w:val="right"/>
              <w:rPr>
                <w:b/>
                <w:sz w:val="20"/>
                <w:highlight w:val="cyan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Año</w:t>
            </w:r>
            <w:r w:rsidR="00E63352" w:rsidRPr="00E53116">
              <w:rPr>
                <w:b/>
                <w:sz w:val="20"/>
                <w:lang w:val="es-ES_tradnl"/>
              </w:rPr>
              <w:t>: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E63352" w:rsidRPr="00E53116">
              <w:rPr>
                <w:b/>
                <w:color w:val="000000" w:themeColor="text1"/>
                <w:sz w:val="20"/>
                <w:lang w:val="es-ES_tradnl"/>
              </w:rPr>
              <w:t>2022</w:t>
            </w:r>
          </w:p>
        </w:tc>
      </w:tr>
      <w:tr w:rsidR="000C4A46" w:rsidRPr="00E53116" w14:paraId="0F3423D7" w14:textId="77777777" w:rsidTr="00696569">
        <w:trPr>
          <w:trHeight w:val="262"/>
        </w:trPr>
        <w:tc>
          <w:tcPr>
            <w:tcW w:w="515" w:type="pct"/>
            <w:shd w:val="clear" w:color="auto" w:fill="auto"/>
            <w:vAlign w:val="center"/>
          </w:tcPr>
          <w:p w14:paraId="52BC1E59" w14:textId="4A86AD1F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Sustancia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química</w:t>
            </w:r>
          </w:p>
        </w:tc>
        <w:tc>
          <w:tcPr>
            <w:tcW w:w="558" w:type="pct"/>
            <w:gridSpan w:val="2"/>
            <w:shd w:val="clear" w:color="auto" w:fill="auto"/>
            <w:vAlign w:val="center"/>
          </w:tcPr>
          <w:p w14:paraId="15E50DEF" w14:textId="77777777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Aerosoles</w:t>
            </w:r>
          </w:p>
        </w:tc>
        <w:tc>
          <w:tcPr>
            <w:tcW w:w="457" w:type="pct"/>
            <w:gridSpan w:val="2"/>
            <w:shd w:val="clear" w:color="auto" w:fill="auto"/>
            <w:vAlign w:val="center"/>
          </w:tcPr>
          <w:p w14:paraId="0F5435E3" w14:textId="77777777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Espuma</w:t>
            </w:r>
          </w:p>
        </w:tc>
        <w:tc>
          <w:tcPr>
            <w:tcW w:w="525" w:type="pct"/>
            <w:gridSpan w:val="2"/>
            <w:shd w:val="clear" w:color="auto" w:fill="auto"/>
            <w:vAlign w:val="center"/>
          </w:tcPr>
          <w:p w14:paraId="2CA3F173" w14:textId="396A2D66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Extinción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incendios</w:t>
            </w:r>
          </w:p>
        </w:tc>
        <w:tc>
          <w:tcPr>
            <w:tcW w:w="1122" w:type="pct"/>
            <w:gridSpan w:val="2"/>
            <w:shd w:val="clear" w:color="auto" w:fill="auto"/>
            <w:vAlign w:val="center"/>
          </w:tcPr>
          <w:p w14:paraId="28729428" w14:textId="77777777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Refrigeración</w:t>
            </w:r>
          </w:p>
        </w:tc>
        <w:tc>
          <w:tcPr>
            <w:tcW w:w="523" w:type="pct"/>
            <w:gridSpan w:val="2"/>
            <w:shd w:val="clear" w:color="auto" w:fill="auto"/>
            <w:vAlign w:val="center"/>
          </w:tcPr>
          <w:p w14:paraId="4EAA9208" w14:textId="77777777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Solventes</w:t>
            </w: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00B10C09" w14:textId="7E67C626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Agente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procesos</w:t>
            </w:r>
          </w:p>
        </w:tc>
        <w:tc>
          <w:tcPr>
            <w:tcW w:w="309" w:type="pct"/>
            <w:gridSpan w:val="2"/>
            <w:shd w:val="clear" w:color="auto" w:fill="auto"/>
            <w:vAlign w:val="center"/>
          </w:tcPr>
          <w:p w14:paraId="2327618E" w14:textId="3FD99356" w:rsidR="00E13747" w:rsidRPr="00E53116" w:rsidRDefault="00337A8C" w:rsidP="00FA3D46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Uso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en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proofErr w:type="spellStart"/>
            <w:r w:rsidR="00FA3D46" w:rsidRPr="00E53116">
              <w:rPr>
                <w:sz w:val="20"/>
                <w:lang w:val="es-ES_tradnl"/>
              </w:rPr>
              <w:t>labs</w:t>
            </w:r>
            <w:proofErr w:type="spellEnd"/>
            <w:r w:rsidRPr="00E53116">
              <w:rPr>
                <w:sz w:val="20"/>
                <w:lang w:val="es-ES_tradnl"/>
              </w:rPr>
              <w:t>.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38D6457A" w14:textId="5E371F81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Consumo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total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del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sector</w:t>
            </w:r>
          </w:p>
        </w:tc>
      </w:tr>
      <w:tr w:rsidR="000C4A46" w:rsidRPr="00E53116" w14:paraId="22BF6748" w14:textId="77777777" w:rsidTr="00696569">
        <w:trPr>
          <w:trHeight w:val="73"/>
        </w:trPr>
        <w:tc>
          <w:tcPr>
            <w:tcW w:w="2054" w:type="pct"/>
            <w:gridSpan w:val="7"/>
            <w:shd w:val="clear" w:color="auto" w:fill="auto"/>
            <w:vAlign w:val="center"/>
          </w:tcPr>
          <w:p w14:paraId="5E4FA80D" w14:textId="77777777" w:rsidR="00E63352" w:rsidRPr="00E53116" w:rsidRDefault="00E63352" w:rsidP="00C0058C">
            <w:pPr>
              <w:spacing w:after="60"/>
              <w:jc w:val="center"/>
              <w:rPr>
                <w:sz w:val="20"/>
                <w:lang w:val="es-ES_tradnl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 w14:paraId="30EED65C" w14:textId="77777777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Fabricación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55A266E1" w14:textId="0DDE9E21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Servicio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técnico</w:t>
            </w:r>
          </w:p>
        </w:tc>
        <w:tc>
          <w:tcPr>
            <w:tcW w:w="1823" w:type="pct"/>
            <w:gridSpan w:val="7"/>
            <w:shd w:val="clear" w:color="auto" w:fill="auto"/>
            <w:vAlign w:val="center"/>
          </w:tcPr>
          <w:p w14:paraId="5251AF50" w14:textId="77777777" w:rsidR="00E63352" w:rsidRPr="00E53116" w:rsidRDefault="00E63352" w:rsidP="00C0058C">
            <w:pPr>
              <w:spacing w:after="60"/>
              <w:jc w:val="center"/>
              <w:rPr>
                <w:sz w:val="20"/>
                <w:lang w:val="es-ES_tradnl"/>
              </w:rPr>
            </w:pPr>
          </w:p>
        </w:tc>
      </w:tr>
      <w:tr w:rsidR="000C4A46" w:rsidRPr="00E53116" w14:paraId="7462A56D" w14:textId="77777777" w:rsidTr="00696569">
        <w:trPr>
          <w:trHeight w:val="262"/>
        </w:trPr>
        <w:tc>
          <w:tcPr>
            <w:tcW w:w="642" w:type="pct"/>
            <w:gridSpan w:val="2"/>
            <w:shd w:val="clear" w:color="auto" w:fill="auto"/>
            <w:vAlign w:val="center"/>
          </w:tcPr>
          <w:p w14:paraId="23E9F91E" w14:textId="77777777" w:rsidR="00E13747" w:rsidRPr="00E53116" w:rsidRDefault="00337A8C">
            <w:pPr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HCFC-22</w:t>
            </w:r>
          </w:p>
        </w:tc>
        <w:tc>
          <w:tcPr>
            <w:tcW w:w="496" w:type="pct"/>
            <w:gridSpan w:val="2"/>
            <w:shd w:val="clear" w:color="auto" w:fill="auto"/>
            <w:vAlign w:val="center"/>
          </w:tcPr>
          <w:p w14:paraId="6206C412" w14:textId="77777777" w:rsidR="00E63352" w:rsidRPr="00E53116" w:rsidRDefault="00E63352" w:rsidP="00C0058C">
            <w:pPr>
              <w:spacing w:after="60"/>
              <w:jc w:val="right"/>
              <w:rPr>
                <w:sz w:val="20"/>
                <w:lang w:val="es-ES_tradnl"/>
              </w:rPr>
            </w:pPr>
          </w:p>
        </w:tc>
        <w:tc>
          <w:tcPr>
            <w:tcW w:w="449" w:type="pct"/>
            <w:gridSpan w:val="2"/>
            <w:shd w:val="clear" w:color="auto" w:fill="auto"/>
            <w:vAlign w:val="center"/>
          </w:tcPr>
          <w:p w14:paraId="389CCE04" w14:textId="77777777" w:rsidR="00E63352" w:rsidRPr="00E53116" w:rsidRDefault="00E63352" w:rsidP="00C0058C">
            <w:pPr>
              <w:spacing w:after="60"/>
              <w:jc w:val="right"/>
              <w:rPr>
                <w:sz w:val="20"/>
                <w:lang w:val="es-ES_trad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7298435F" w14:textId="77777777" w:rsidR="00E63352" w:rsidRPr="00E53116" w:rsidRDefault="00E63352" w:rsidP="00C0058C">
            <w:pPr>
              <w:spacing w:after="60"/>
              <w:jc w:val="right"/>
              <w:rPr>
                <w:sz w:val="20"/>
                <w:lang w:val="es-ES_tradnl"/>
              </w:rPr>
            </w:pPr>
          </w:p>
        </w:tc>
        <w:tc>
          <w:tcPr>
            <w:tcW w:w="656" w:type="pct"/>
            <w:shd w:val="clear" w:color="auto" w:fill="auto"/>
            <w:vAlign w:val="center"/>
          </w:tcPr>
          <w:p w14:paraId="565D7E22" w14:textId="77777777" w:rsidR="00E63352" w:rsidRPr="00E53116" w:rsidRDefault="00E63352" w:rsidP="00C0058C">
            <w:pPr>
              <w:spacing w:after="60"/>
              <w:jc w:val="right"/>
              <w:rPr>
                <w:sz w:val="20"/>
                <w:lang w:val="es-ES_tradnl"/>
              </w:rPr>
            </w:pPr>
          </w:p>
        </w:tc>
        <w:tc>
          <w:tcPr>
            <w:tcW w:w="466" w:type="pct"/>
            <w:shd w:val="clear" w:color="auto" w:fill="auto"/>
            <w:vAlign w:val="center"/>
          </w:tcPr>
          <w:p w14:paraId="5BBCCA79" w14:textId="77777777" w:rsidR="00E13747" w:rsidRPr="00E53116" w:rsidRDefault="00337A8C">
            <w:pPr>
              <w:spacing w:after="60"/>
              <w:ind w:right="1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0.03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74B061EA" w14:textId="77777777" w:rsidR="00E63352" w:rsidRPr="00E53116" w:rsidRDefault="00E63352" w:rsidP="00C0058C">
            <w:pPr>
              <w:spacing w:after="60"/>
              <w:jc w:val="right"/>
              <w:rPr>
                <w:sz w:val="20"/>
                <w:lang w:val="es-ES_tradnl"/>
              </w:rPr>
            </w:pPr>
          </w:p>
        </w:tc>
        <w:tc>
          <w:tcPr>
            <w:tcW w:w="484" w:type="pct"/>
            <w:gridSpan w:val="2"/>
            <w:shd w:val="clear" w:color="auto" w:fill="auto"/>
            <w:vAlign w:val="center"/>
          </w:tcPr>
          <w:p w14:paraId="2DA945AB" w14:textId="77777777" w:rsidR="00E63352" w:rsidRPr="00E53116" w:rsidRDefault="00E63352" w:rsidP="00C0058C">
            <w:pPr>
              <w:spacing w:after="60"/>
              <w:jc w:val="right"/>
              <w:rPr>
                <w:sz w:val="20"/>
                <w:lang w:val="es-ES_tradnl"/>
              </w:rPr>
            </w:pPr>
          </w:p>
        </w:tc>
        <w:tc>
          <w:tcPr>
            <w:tcW w:w="312" w:type="pct"/>
            <w:gridSpan w:val="2"/>
            <w:shd w:val="clear" w:color="auto" w:fill="auto"/>
            <w:vAlign w:val="center"/>
          </w:tcPr>
          <w:p w14:paraId="51E28E1B" w14:textId="77777777" w:rsidR="00E63352" w:rsidRPr="00E53116" w:rsidRDefault="00E63352" w:rsidP="00C0058C">
            <w:pPr>
              <w:spacing w:after="60"/>
              <w:jc w:val="right"/>
              <w:rPr>
                <w:sz w:val="20"/>
                <w:lang w:val="es-ES_tradnl"/>
              </w:rPr>
            </w:pPr>
          </w:p>
        </w:tc>
        <w:tc>
          <w:tcPr>
            <w:tcW w:w="526" w:type="pct"/>
            <w:gridSpan w:val="2"/>
            <w:shd w:val="clear" w:color="auto" w:fill="auto"/>
            <w:vAlign w:val="center"/>
          </w:tcPr>
          <w:p w14:paraId="7B728B9B" w14:textId="77777777" w:rsidR="00E13747" w:rsidRPr="00E53116" w:rsidRDefault="00337A8C">
            <w:pPr>
              <w:spacing w:after="60"/>
              <w:ind w:right="38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0.03</w:t>
            </w:r>
          </w:p>
        </w:tc>
      </w:tr>
    </w:tbl>
    <w:p w14:paraId="07714B00" w14:textId="77777777" w:rsidR="00E63352" w:rsidRPr="00E53116" w:rsidRDefault="00E63352" w:rsidP="00E63352">
      <w:pPr>
        <w:jc w:val="center"/>
        <w:rPr>
          <w:sz w:val="20"/>
          <w:lang w:val="es-ES_tradn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01"/>
        <w:gridCol w:w="770"/>
        <w:gridCol w:w="5029"/>
        <w:gridCol w:w="776"/>
      </w:tblGrid>
      <w:tr w:rsidR="00E63352" w:rsidRPr="00E53116" w14:paraId="42678694" w14:textId="77777777" w:rsidTr="005168FA">
        <w:trPr>
          <w:trHeight w:val="272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056F0FB" w14:textId="1686AC81" w:rsidR="00E13747" w:rsidRPr="00E53116" w:rsidRDefault="00337A8C">
            <w:pPr>
              <w:jc w:val="left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IV)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DATOS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DE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CONSUMO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E63352" w:rsidRPr="00E53116">
              <w:rPr>
                <w:b/>
                <w:sz w:val="20"/>
                <w:lang w:val="es-ES_tradnl"/>
              </w:rPr>
              <w:t>(</w:t>
            </w:r>
            <w:proofErr w:type="spellStart"/>
            <w:r w:rsidR="00222FE1" w:rsidRPr="00E53116">
              <w:rPr>
                <w:b/>
                <w:sz w:val="20"/>
                <w:lang w:val="es-ES_tradnl"/>
              </w:rPr>
              <w:t>tons</w:t>
            </w:r>
            <w:proofErr w:type="spellEnd"/>
            <w:r w:rsidR="00222FE1" w:rsidRPr="00E53116">
              <w:rPr>
                <w:b/>
                <w:sz w:val="20"/>
                <w:lang w:val="es-ES_tradnl"/>
              </w:rPr>
              <w:t>.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222FE1" w:rsidRPr="00E53116">
              <w:rPr>
                <w:b/>
                <w:sz w:val="20"/>
                <w:lang w:val="es-ES_tradnl"/>
              </w:rPr>
              <w:t>PAO)</w:t>
            </w:r>
          </w:p>
        </w:tc>
      </w:tr>
      <w:tr w:rsidR="00F5291E" w:rsidRPr="00E53116" w14:paraId="0D16D339" w14:textId="77777777" w:rsidTr="005168FA">
        <w:trPr>
          <w:trHeight w:val="272"/>
        </w:trPr>
        <w:tc>
          <w:tcPr>
            <w:tcW w:w="1567" w:type="pct"/>
            <w:shd w:val="clear" w:color="auto" w:fill="auto"/>
            <w:vAlign w:val="center"/>
          </w:tcPr>
          <w:p w14:paraId="18A2BADA" w14:textId="21CB227D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Base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comparación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2009-2010</w:t>
            </w:r>
            <w:r w:rsidR="00E63352" w:rsidRPr="00E53116">
              <w:rPr>
                <w:sz w:val="20"/>
                <w:lang w:val="es-ES_tradnl"/>
              </w:rPr>
              <w:t>: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5E703EE" w14:textId="77777777" w:rsidR="00E13747" w:rsidRPr="00E53116" w:rsidRDefault="00337A8C">
            <w:pPr>
              <w:spacing w:after="60"/>
              <w:ind w:right="39"/>
              <w:jc w:val="right"/>
              <w:rPr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0.14</w:t>
            </w:r>
          </w:p>
        </w:tc>
        <w:tc>
          <w:tcPr>
            <w:tcW w:w="2626" w:type="pct"/>
            <w:shd w:val="clear" w:color="auto" w:fill="auto"/>
            <w:vAlign w:val="center"/>
          </w:tcPr>
          <w:p w14:paraId="7A8E86EB" w14:textId="7289887B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Punto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partida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para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reducciones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acumulativas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sostenidas</w:t>
            </w:r>
            <w:r w:rsidR="00E63352" w:rsidRPr="00E53116">
              <w:rPr>
                <w:sz w:val="20"/>
                <w:lang w:val="es-ES_tradnl"/>
              </w:rPr>
              <w:t>:</w:t>
            </w:r>
          </w:p>
        </w:tc>
        <w:tc>
          <w:tcPr>
            <w:tcW w:w="405" w:type="pct"/>
            <w:shd w:val="clear" w:color="auto" w:fill="auto"/>
            <w:vAlign w:val="center"/>
          </w:tcPr>
          <w:p w14:paraId="48DACDD2" w14:textId="77777777" w:rsidR="00E13747" w:rsidRPr="00E53116" w:rsidRDefault="00337A8C">
            <w:pPr>
              <w:spacing w:after="60"/>
              <w:ind w:right="38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0.14</w:t>
            </w:r>
          </w:p>
        </w:tc>
      </w:tr>
      <w:tr w:rsidR="00E63352" w:rsidRPr="00E53116" w14:paraId="290512FA" w14:textId="77777777" w:rsidTr="005168FA">
        <w:trPr>
          <w:trHeight w:val="163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3FB1F4B1" w14:textId="7E50EE6F" w:rsidR="00E13747" w:rsidRPr="00E53116" w:rsidRDefault="00337A8C">
            <w:pPr>
              <w:tabs>
                <w:tab w:val="left" w:pos="993"/>
              </w:tabs>
              <w:ind w:left="426"/>
              <w:jc w:val="left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CONSUMO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ADMISIBLE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PARA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0D5A29" w:rsidRPr="00E53116">
              <w:rPr>
                <w:b/>
                <w:sz w:val="20"/>
                <w:lang w:val="es-ES_tradnl"/>
              </w:rPr>
              <w:t>FINANCIAMIENTO</w:t>
            </w:r>
          </w:p>
        </w:tc>
      </w:tr>
      <w:tr w:rsidR="00F5291E" w:rsidRPr="00E53116" w14:paraId="799AF9CE" w14:textId="77777777" w:rsidTr="005168FA">
        <w:trPr>
          <w:trHeight w:val="272"/>
        </w:trPr>
        <w:tc>
          <w:tcPr>
            <w:tcW w:w="1567" w:type="pct"/>
            <w:shd w:val="clear" w:color="auto" w:fill="auto"/>
            <w:vAlign w:val="center"/>
          </w:tcPr>
          <w:p w14:paraId="42B5D125" w14:textId="58EFD346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Previamente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aprobado: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5425477D" w14:textId="77777777" w:rsidR="00E13747" w:rsidRPr="00E53116" w:rsidRDefault="00337A8C">
            <w:pPr>
              <w:spacing w:after="60"/>
              <w:ind w:right="39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0.05</w:t>
            </w:r>
          </w:p>
        </w:tc>
        <w:tc>
          <w:tcPr>
            <w:tcW w:w="2626" w:type="pct"/>
            <w:shd w:val="clear" w:color="auto" w:fill="auto"/>
            <w:vAlign w:val="center"/>
          </w:tcPr>
          <w:p w14:paraId="35347874" w14:textId="77777777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Remanente:</w:t>
            </w:r>
          </w:p>
        </w:tc>
        <w:tc>
          <w:tcPr>
            <w:tcW w:w="405" w:type="pct"/>
            <w:shd w:val="clear" w:color="auto" w:fill="auto"/>
            <w:vAlign w:val="center"/>
          </w:tcPr>
          <w:p w14:paraId="38FDBF26" w14:textId="77777777" w:rsidR="00E13747" w:rsidRPr="00E53116" w:rsidRDefault="00337A8C">
            <w:pPr>
              <w:spacing w:after="60"/>
              <w:ind w:right="38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0.09</w:t>
            </w:r>
          </w:p>
        </w:tc>
      </w:tr>
    </w:tbl>
    <w:p w14:paraId="496E4E58" w14:textId="77777777" w:rsidR="00E63352" w:rsidRPr="00E53116" w:rsidRDefault="00E63352" w:rsidP="00E63352">
      <w:pPr>
        <w:jc w:val="center"/>
        <w:rPr>
          <w:sz w:val="20"/>
          <w:lang w:val="es-ES_tradn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47"/>
        <w:gridCol w:w="3082"/>
        <w:gridCol w:w="1664"/>
        <w:gridCol w:w="854"/>
        <w:gridCol w:w="1509"/>
        <w:gridCol w:w="1220"/>
      </w:tblGrid>
      <w:tr w:rsidR="0071297F" w:rsidRPr="00E53116" w14:paraId="5B509477" w14:textId="77777777" w:rsidTr="005168FA">
        <w:trPr>
          <w:trHeight w:val="450"/>
        </w:trPr>
        <w:tc>
          <w:tcPr>
            <w:tcW w:w="2260" w:type="pct"/>
            <w:gridSpan w:val="2"/>
            <w:shd w:val="clear" w:color="auto" w:fill="auto"/>
            <w:vAlign w:val="center"/>
          </w:tcPr>
          <w:p w14:paraId="27C05F36" w14:textId="29D73888" w:rsidR="00E13747" w:rsidRPr="00E53116" w:rsidRDefault="00337A8C">
            <w:pPr>
              <w:spacing w:after="60"/>
              <w:jc w:val="left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(V)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784D76" w:rsidRPr="00E53116">
              <w:rPr>
                <w:b/>
                <w:sz w:val="20"/>
                <w:lang w:val="es-ES_tradnl"/>
              </w:rPr>
              <w:t>PLAN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784D76" w:rsidRPr="00E53116">
              <w:rPr>
                <w:b/>
                <w:sz w:val="20"/>
                <w:lang w:val="es-ES_tradnl"/>
              </w:rPr>
              <w:t>ADMINISTRATIVO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="00784D76" w:rsidRPr="00E53116">
              <w:rPr>
                <w:b/>
                <w:sz w:val="20"/>
                <w:lang w:val="es-ES_tradnl"/>
              </w:rPr>
              <w:t>APROBADO</w:t>
            </w:r>
          </w:p>
        </w:tc>
        <w:tc>
          <w:tcPr>
            <w:tcW w:w="869" w:type="pct"/>
            <w:vAlign w:val="center"/>
          </w:tcPr>
          <w:p w14:paraId="1A115AE9" w14:textId="77777777" w:rsidR="00E13747" w:rsidRPr="00E53116" w:rsidRDefault="00337A8C">
            <w:pPr>
              <w:spacing w:after="60"/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2024</w:t>
            </w:r>
          </w:p>
        </w:tc>
        <w:tc>
          <w:tcPr>
            <w:tcW w:w="446" w:type="pct"/>
            <w:vAlign w:val="center"/>
          </w:tcPr>
          <w:p w14:paraId="26D94A47" w14:textId="77777777" w:rsidR="00E13747" w:rsidRPr="00E53116" w:rsidRDefault="00337A8C">
            <w:pPr>
              <w:spacing w:after="60"/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2025</w:t>
            </w:r>
          </w:p>
        </w:tc>
        <w:tc>
          <w:tcPr>
            <w:tcW w:w="788" w:type="pct"/>
            <w:vAlign w:val="center"/>
          </w:tcPr>
          <w:p w14:paraId="79035105" w14:textId="77777777" w:rsidR="00E13747" w:rsidRPr="00E53116" w:rsidRDefault="00337A8C">
            <w:pPr>
              <w:spacing w:after="60"/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2026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F4814BF" w14:textId="77777777" w:rsidR="00E13747" w:rsidRPr="00E53116" w:rsidRDefault="00337A8C">
            <w:pPr>
              <w:spacing w:after="60"/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Total</w:t>
            </w:r>
          </w:p>
        </w:tc>
      </w:tr>
      <w:tr w:rsidR="0071297F" w:rsidRPr="00E53116" w14:paraId="27A522FF" w14:textId="77777777" w:rsidTr="005168FA">
        <w:trPr>
          <w:trHeight w:val="258"/>
        </w:trPr>
        <w:tc>
          <w:tcPr>
            <w:tcW w:w="651" w:type="pct"/>
            <w:vMerge w:val="restart"/>
            <w:shd w:val="clear" w:color="auto" w:fill="auto"/>
            <w:vAlign w:val="center"/>
          </w:tcPr>
          <w:p w14:paraId="3D5C7219" w14:textId="77777777" w:rsidR="00E13747" w:rsidRPr="00E53116" w:rsidRDefault="00337A8C">
            <w:pPr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PNUMA</w:t>
            </w:r>
          </w:p>
        </w:tc>
        <w:tc>
          <w:tcPr>
            <w:tcW w:w="1609" w:type="pct"/>
            <w:shd w:val="clear" w:color="auto" w:fill="auto"/>
            <w:vAlign w:val="center"/>
          </w:tcPr>
          <w:p w14:paraId="1E91ECE5" w14:textId="61C36113" w:rsidR="00E13747" w:rsidRPr="00E53116" w:rsidRDefault="00D41455">
            <w:pPr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Eliminación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SAO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F805D5" w:rsidRPr="00E53116">
              <w:rPr>
                <w:sz w:val="20"/>
                <w:lang w:val="es-ES_tradnl"/>
              </w:rPr>
              <w:t>(</w:t>
            </w:r>
            <w:proofErr w:type="spellStart"/>
            <w:r w:rsidR="00F805D5" w:rsidRPr="00E53116">
              <w:rPr>
                <w:sz w:val="20"/>
                <w:lang w:val="es-ES_tradnl"/>
              </w:rPr>
              <w:t>tons</w:t>
            </w:r>
            <w:proofErr w:type="spellEnd"/>
            <w:r w:rsidR="00F805D5" w:rsidRPr="00E53116">
              <w:rPr>
                <w:sz w:val="20"/>
                <w:lang w:val="es-ES_tradnl"/>
              </w:rPr>
              <w:t>.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222FE1" w:rsidRPr="00E53116">
              <w:rPr>
                <w:sz w:val="20"/>
                <w:lang w:val="es-ES_tradnl"/>
              </w:rPr>
              <w:t>PAO)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5F39CF6D" w14:textId="77777777" w:rsidR="00E13747" w:rsidRPr="00E53116" w:rsidRDefault="00337A8C">
            <w:pPr>
              <w:spacing w:after="60"/>
              <w:ind w:right="82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</w:t>
            </w:r>
          </w:p>
        </w:tc>
        <w:tc>
          <w:tcPr>
            <w:tcW w:w="446" w:type="pct"/>
            <w:vAlign w:val="center"/>
          </w:tcPr>
          <w:p w14:paraId="47D77851" w14:textId="77777777" w:rsidR="00E13747" w:rsidRPr="00E53116" w:rsidRDefault="00337A8C">
            <w:pPr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302F8E99" w14:textId="77777777" w:rsidR="00E13747" w:rsidRPr="00E53116" w:rsidRDefault="00337A8C">
            <w:pPr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B7E4EE3" w14:textId="77777777" w:rsidR="00E13747" w:rsidRPr="00E53116" w:rsidRDefault="00337A8C">
            <w:pPr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</w:t>
            </w:r>
          </w:p>
        </w:tc>
      </w:tr>
      <w:tr w:rsidR="0071297F" w:rsidRPr="00E53116" w14:paraId="71121A87" w14:textId="77777777" w:rsidTr="005168FA">
        <w:trPr>
          <w:trHeight w:val="258"/>
        </w:trPr>
        <w:tc>
          <w:tcPr>
            <w:tcW w:w="651" w:type="pct"/>
            <w:vMerge/>
            <w:shd w:val="clear" w:color="auto" w:fill="auto"/>
            <w:vAlign w:val="center"/>
          </w:tcPr>
          <w:p w14:paraId="053C63E3" w14:textId="77777777" w:rsidR="00E63352" w:rsidRPr="00E53116" w:rsidRDefault="00E63352" w:rsidP="00C0058C">
            <w:pPr>
              <w:spacing w:after="60"/>
              <w:jc w:val="center"/>
              <w:rPr>
                <w:sz w:val="20"/>
                <w:lang w:val="es-ES_tradnl"/>
              </w:rPr>
            </w:pPr>
          </w:p>
        </w:tc>
        <w:tc>
          <w:tcPr>
            <w:tcW w:w="1609" w:type="pct"/>
            <w:shd w:val="clear" w:color="auto" w:fill="auto"/>
            <w:vAlign w:val="center"/>
          </w:tcPr>
          <w:p w14:paraId="78D0A75F" w14:textId="25B74D67" w:rsidR="00E13747" w:rsidRPr="00E53116" w:rsidRDefault="00337A8C">
            <w:pPr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Financiamiento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lang w:val="es-ES_tradnl"/>
              </w:rPr>
              <w:t>($EUA)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7B1D248" w14:textId="77777777" w:rsidR="00E13747" w:rsidRPr="00E53116" w:rsidRDefault="00D41455">
            <w:pPr>
              <w:jc w:val="righ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213.</w:t>
            </w:r>
            <w:r w:rsidR="00337A8C" w:rsidRPr="00E53116">
              <w:rPr>
                <w:sz w:val="18"/>
                <w:szCs w:val="20"/>
                <w:lang w:val="es-ES_tradnl"/>
              </w:rPr>
              <w:t>309*</w:t>
            </w:r>
          </w:p>
        </w:tc>
        <w:tc>
          <w:tcPr>
            <w:tcW w:w="446" w:type="pct"/>
            <w:vAlign w:val="center"/>
          </w:tcPr>
          <w:p w14:paraId="7BDD0E36" w14:textId="77777777" w:rsidR="00E13747" w:rsidRPr="00E53116" w:rsidRDefault="00337A8C">
            <w:pPr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6A7729C5" w14:textId="77777777" w:rsidR="00E13747" w:rsidRPr="00E53116" w:rsidRDefault="00D41455">
            <w:pPr>
              <w:jc w:val="righ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122.</w:t>
            </w:r>
            <w:r w:rsidR="00337A8C" w:rsidRPr="00E53116">
              <w:rPr>
                <w:sz w:val="20"/>
                <w:szCs w:val="20"/>
                <w:lang w:val="es-ES_tradnl"/>
              </w:rPr>
              <w:t>040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788A6A04" w14:textId="77777777" w:rsidR="00E13747" w:rsidRPr="00E53116" w:rsidRDefault="00337A8C">
            <w:pPr>
              <w:jc w:val="righ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335</w:t>
            </w:r>
            <w:r w:rsidR="007C43E8" w:rsidRPr="00E53116">
              <w:rPr>
                <w:sz w:val="20"/>
                <w:szCs w:val="20"/>
                <w:lang w:val="es-ES_tradnl"/>
              </w:rPr>
              <w:t>.</w:t>
            </w:r>
            <w:r w:rsidRPr="00E53116">
              <w:rPr>
                <w:sz w:val="20"/>
                <w:szCs w:val="20"/>
                <w:lang w:val="es-ES_tradnl"/>
              </w:rPr>
              <w:t>349</w:t>
            </w:r>
          </w:p>
        </w:tc>
      </w:tr>
    </w:tbl>
    <w:p w14:paraId="5E90AFA4" w14:textId="5938ADD6" w:rsidR="00E13747" w:rsidRPr="00E53116" w:rsidRDefault="00337A8C">
      <w:pPr>
        <w:rPr>
          <w:sz w:val="18"/>
          <w:szCs w:val="18"/>
          <w:lang w:val="es-ES_tradnl"/>
        </w:rPr>
      </w:pPr>
      <w:bookmarkStart w:id="0" w:name="_Hlk165389622"/>
      <w:r w:rsidRPr="00E53116">
        <w:rPr>
          <w:sz w:val="18"/>
          <w:szCs w:val="18"/>
          <w:lang w:val="es-ES_tradnl"/>
        </w:rPr>
        <w:t>*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A22C80" w:rsidRPr="00E53116">
        <w:rPr>
          <w:sz w:val="18"/>
          <w:szCs w:val="18"/>
          <w:lang w:val="es-ES_tradnl"/>
        </w:rPr>
        <w:t>Incluye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D41455" w:rsidRPr="00E53116">
        <w:rPr>
          <w:sz w:val="18"/>
          <w:szCs w:val="18"/>
          <w:lang w:val="es-ES_tradnl" w:eastAsia="en-CA"/>
        </w:rPr>
        <w:t>113.</w:t>
      </w:r>
      <w:r w:rsidRPr="00E53116">
        <w:rPr>
          <w:sz w:val="18"/>
          <w:szCs w:val="18"/>
          <w:lang w:val="es-ES_tradnl" w:eastAsia="en-CA"/>
        </w:rPr>
        <w:t>000</w:t>
      </w:r>
      <w:r w:rsidR="005B439A" w:rsidRPr="00E53116">
        <w:rPr>
          <w:sz w:val="18"/>
          <w:szCs w:val="18"/>
          <w:lang w:val="es-ES_tradnl" w:eastAsia="en-CA"/>
        </w:rPr>
        <w:t xml:space="preserve"> </w:t>
      </w:r>
      <w:r w:rsidR="00A22C80" w:rsidRPr="00E53116">
        <w:rPr>
          <w:sz w:val="18"/>
          <w:szCs w:val="18"/>
          <w:lang w:val="es-ES_tradnl"/>
        </w:rPr>
        <w:t>$EUA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para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actividades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adicionales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orientadas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a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mantener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la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eficiencia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517ED4" w:rsidRPr="00E53116">
        <w:rPr>
          <w:sz w:val="18"/>
          <w:szCs w:val="18"/>
          <w:lang w:val="es-ES_tradnl"/>
        </w:rPr>
        <w:t>energética</w:t>
      </w:r>
      <w:r w:rsidR="00D25E0F" w:rsidRPr="00E53116">
        <w:rPr>
          <w:sz w:val="18"/>
          <w:szCs w:val="18"/>
          <w:lang w:val="es-ES_tradnl"/>
        </w:rPr>
        <w:t>,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F8721E" w:rsidRPr="00E53116">
        <w:rPr>
          <w:sz w:val="18"/>
          <w:szCs w:val="18"/>
          <w:lang w:val="es-ES_tradnl"/>
        </w:rPr>
        <w:t>conforme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F8721E" w:rsidRPr="00E53116">
        <w:rPr>
          <w:sz w:val="18"/>
          <w:szCs w:val="18"/>
          <w:lang w:val="es-ES_tradnl"/>
        </w:rPr>
        <w:t>a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F8721E" w:rsidRPr="00E53116">
        <w:rPr>
          <w:sz w:val="18"/>
          <w:szCs w:val="18"/>
          <w:lang w:val="es-ES_tradnl"/>
        </w:rPr>
        <w:t>lo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F8721E" w:rsidRPr="00E53116">
        <w:rPr>
          <w:sz w:val="18"/>
          <w:szCs w:val="18"/>
          <w:lang w:val="es-ES_tradnl"/>
        </w:rPr>
        <w:t>dispuesto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F8721E" w:rsidRPr="00E53116">
        <w:rPr>
          <w:sz w:val="18"/>
          <w:szCs w:val="18"/>
          <w:lang w:val="es-ES_tradnl"/>
        </w:rPr>
        <w:t>en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F8721E" w:rsidRPr="00E53116">
        <w:rPr>
          <w:sz w:val="18"/>
          <w:szCs w:val="18"/>
          <w:lang w:val="es-ES_tradnl"/>
        </w:rPr>
        <w:t>la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F8721E" w:rsidRPr="00E53116">
        <w:rPr>
          <w:sz w:val="18"/>
          <w:szCs w:val="18"/>
          <w:lang w:val="es-ES_tradnl"/>
        </w:rPr>
        <w:t>decisión</w:t>
      </w:r>
      <w:r w:rsidR="005B439A" w:rsidRPr="00E53116">
        <w:rPr>
          <w:sz w:val="18"/>
          <w:szCs w:val="18"/>
          <w:lang w:val="es-ES_tradnl"/>
        </w:rPr>
        <w:t xml:space="preserve"> </w:t>
      </w:r>
      <w:r w:rsidRPr="00E53116">
        <w:rPr>
          <w:sz w:val="18"/>
          <w:szCs w:val="18"/>
          <w:lang w:val="es-ES_tradnl"/>
        </w:rPr>
        <w:t>89/6</w:t>
      </w:r>
      <w:r w:rsidR="00D25E0F" w:rsidRPr="00E53116">
        <w:rPr>
          <w:sz w:val="18"/>
          <w:szCs w:val="18"/>
          <w:lang w:val="es-ES_tradnl"/>
        </w:rPr>
        <w:t>.</w:t>
      </w:r>
    </w:p>
    <w:bookmarkEnd w:id="0"/>
    <w:p w14:paraId="6FAF177E" w14:textId="77777777" w:rsidR="00E63352" w:rsidRPr="00E53116" w:rsidRDefault="00E63352" w:rsidP="00E63352">
      <w:pPr>
        <w:jc w:val="center"/>
        <w:rPr>
          <w:sz w:val="18"/>
          <w:szCs w:val="18"/>
          <w:lang w:val="es-ES_tradnl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384"/>
        <w:gridCol w:w="960"/>
        <w:gridCol w:w="1670"/>
        <w:gridCol w:w="929"/>
        <w:gridCol w:w="929"/>
        <w:gridCol w:w="929"/>
        <w:gridCol w:w="929"/>
        <w:gridCol w:w="929"/>
        <w:gridCol w:w="917"/>
      </w:tblGrid>
      <w:tr w:rsidR="00E63352" w:rsidRPr="00E53116" w14:paraId="339549C2" w14:textId="77777777" w:rsidTr="005168FA">
        <w:trPr>
          <w:trHeight w:val="216"/>
        </w:trPr>
        <w:tc>
          <w:tcPr>
            <w:tcW w:w="2096" w:type="pct"/>
            <w:gridSpan w:val="3"/>
            <w:shd w:val="clear" w:color="auto" w:fill="auto"/>
            <w:vAlign w:val="center"/>
          </w:tcPr>
          <w:p w14:paraId="2B2532B6" w14:textId="45282E2A" w:rsidR="00E13747" w:rsidRPr="00E53116" w:rsidRDefault="00337A8C">
            <w:pPr>
              <w:jc w:val="left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VI)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DATOS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DEL</w:t>
            </w:r>
            <w:r w:rsidR="005B439A" w:rsidRPr="00E53116">
              <w:rPr>
                <w:b/>
                <w:sz w:val="20"/>
                <w:lang w:val="es-ES_tradnl"/>
              </w:rPr>
              <w:t xml:space="preserve"> </w:t>
            </w:r>
            <w:r w:rsidRPr="00E53116">
              <w:rPr>
                <w:b/>
                <w:sz w:val="20"/>
                <w:lang w:val="es-ES_tradnl"/>
              </w:rPr>
              <w:t>PROYECTO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4D17465C" w14:textId="77777777" w:rsidR="00E13747" w:rsidRPr="00E53116" w:rsidRDefault="00337A8C">
            <w:pPr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2024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10F313E3" w14:textId="77777777" w:rsidR="00E13747" w:rsidRPr="00E53116" w:rsidRDefault="00337A8C">
            <w:pPr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2025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584EA47C" w14:textId="77777777" w:rsidR="00E13747" w:rsidRPr="00E53116" w:rsidRDefault="00337A8C">
            <w:pPr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2026</w:t>
            </w:r>
          </w:p>
        </w:tc>
        <w:tc>
          <w:tcPr>
            <w:tcW w:w="485" w:type="pct"/>
            <w:vAlign w:val="center"/>
          </w:tcPr>
          <w:p w14:paraId="5C090BA7" w14:textId="77777777" w:rsidR="00E13747" w:rsidRPr="00E53116" w:rsidRDefault="00337A8C">
            <w:pPr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2027-2029</w:t>
            </w:r>
          </w:p>
        </w:tc>
        <w:tc>
          <w:tcPr>
            <w:tcW w:w="485" w:type="pct"/>
            <w:vAlign w:val="center"/>
          </w:tcPr>
          <w:p w14:paraId="6210E101" w14:textId="77777777" w:rsidR="00E13747" w:rsidRPr="00E53116" w:rsidRDefault="00337A8C">
            <w:pPr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2030</w:t>
            </w:r>
          </w:p>
        </w:tc>
        <w:tc>
          <w:tcPr>
            <w:tcW w:w="479" w:type="pct"/>
            <w:shd w:val="clear" w:color="auto" w:fill="auto"/>
            <w:vAlign w:val="center"/>
          </w:tcPr>
          <w:p w14:paraId="3C94CD50" w14:textId="77777777" w:rsidR="00E13747" w:rsidRPr="00E53116" w:rsidRDefault="00337A8C">
            <w:pPr>
              <w:jc w:val="center"/>
              <w:rPr>
                <w:b/>
                <w:sz w:val="20"/>
                <w:lang w:val="es-ES_tradnl"/>
              </w:rPr>
            </w:pPr>
            <w:r w:rsidRPr="00E53116">
              <w:rPr>
                <w:b/>
                <w:sz w:val="20"/>
                <w:lang w:val="es-ES_tradnl"/>
              </w:rPr>
              <w:t>Total</w:t>
            </w:r>
          </w:p>
        </w:tc>
      </w:tr>
      <w:tr w:rsidR="00E63352" w:rsidRPr="00E53116" w14:paraId="430B08BC" w14:textId="77777777" w:rsidTr="005168FA">
        <w:trPr>
          <w:trHeight w:val="66"/>
        </w:trPr>
        <w:tc>
          <w:tcPr>
            <w:tcW w:w="2096" w:type="pct"/>
            <w:gridSpan w:val="3"/>
            <w:shd w:val="clear" w:color="auto" w:fill="auto"/>
            <w:vAlign w:val="center"/>
          </w:tcPr>
          <w:p w14:paraId="013B6D33" w14:textId="7E256600" w:rsidR="00E13747" w:rsidRPr="00E53116" w:rsidRDefault="00337A8C">
            <w:pPr>
              <w:tabs>
                <w:tab w:val="left" w:pos="8280"/>
              </w:tabs>
              <w:spacing w:after="60"/>
              <w:ind w:right="-107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Límites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consumo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establecidos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en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el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Protocolo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Montreal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lang w:val="es-ES_tradnl"/>
              </w:rPr>
              <w:t>(</w:t>
            </w:r>
            <w:proofErr w:type="spellStart"/>
            <w:r w:rsidR="00222FE1" w:rsidRPr="00E53116">
              <w:rPr>
                <w:sz w:val="20"/>
                <w:lang w:val="es-ES_tradnl"/>
              </w:rPr>
              <w:t>tons</w:t>
            </w:r>
            <w:proofErr w:type="spellEnd"/>
            <w:r w:rsidR="00222FE1" w:rsidRPr="00E53116">
              <w:rPr>
                <w:sz w:val="20"/>
                <w:lang w:val="es-ES_tradnl"/>
              </w:rPr>
              <w:t>.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222FE1" w:rsidRPr="00E53116">
              <w:rPr>
                <w:sz w:val="20"/>
                <w:lang w:val="es-ES_tradnl"/>
              </w:rPr>
              <w:t>PAO)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5FD8E935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0.09</w:t>
            </w:r>
          </w:p>
        </w:tc>
        <w:tc>
          <w:tcPr>
            <w:tcW w:w="485" w:type="pct"/>
            <w:vAlign w:val="center"/>
          </w:tcPr>
          <w:p w14:paraId="1F77927D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0354F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85" w:type="pct"/>
            <w:vAlign w:val="center"/>
          </w:tcPr>
          <w:p w14:paraId="493B8A7E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0354F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85" w:type="pct"/>
            <w:vAlign w:val="center"/>
          </w:tcPr>
          <w:p w14:paraId="0C3CEFC0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0354F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85" w:type="pct"/>
            <w:vAlign w:val="center"/>
          </w:tcPr>
          <w:p w14:paraId="18C6426A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79" w:type="pct"/>
            <w:vAlign w:val="center"/>
          </w:tcPr>
          <w:p w14:paraId="08EE8FB0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-</w:t>
            </w:r>
          </w:p>
        </w:tc>
      </w:tr>
      <w:tr w:rsidR="00E63352" w:rsidRPr="00E53116" w14:paraId="697D10D2" w14:textId="77777777" w:rsidTr="005168FA">
        <w:trPr>
          <w:trHeight w:val="66"/>
        </w:trPr>
        <w:tc>
          <w:tcPr>
            <w:tcW w:w="2096" w:type="pct"/>
            <w:gridSpan w:val="3"/>
            <w:shd w:val="clear" w:color="auto" w:fill="auto"/>
            <w:vAlign w:val="center"/>
          </w:tcPr>
          <w:p w14:paraId="195AFE2C" w14:textId="37E28094" w:rsidR="00E13747" w:rsidRPr="00E53116" w:rsidRDefault="00337A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Consumo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máximo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permitido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lang w:val="es-ES_tradnl"/>
              </w:rPr>
              <w:t>(</w:t>
            </w:r>
            <w:proofErr w:type="spellStart"/>
            <w:r w:rsidR="00222FE1" w:rsidRPr="00E53116">
              <w:rPr>
                <w:sz w:val="20"/>
                <w:lang w:val="es-ES_tradnl"/>
              </w:rPr>
              <w:t>tons</w:t>
            </w:r>
            <w:proofErr w:type="spellEnd"/>
            <w:r w:rsidR="00222FE1" w:rsidRPr="00E53116">
              <w:rPr>
                <w:sz w:val="20"/>
                <w:lang w:val="es-ES_tradnl"/>
              </w:rPr>
              <w:t>.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222FE1" w:rsidRPr="00E53116">
              <w:rPr>
                <w:sz w:val="20"/>
                <w:lang w:val="es-ES_tradnl"/>
              </w:rPr>
              <w:t>PAO)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52D5AAB6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0.09</w:t>
            </w:r>
          </w:p>
        </w:tc>
        <w:tc>
          <w:tcPr>
            <w:tcW w:w="485" w:type="pct"/>
            <w:vAlign w:val="center"/>
          </w:tcPr>
          <w:p w14:paraId="6A02E1F4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0354F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85" w:type="pct"/>
            <w:vAlign w:val="center"/>
          </w:tcPr>
          <w:p w14:paraId="0BA345AE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0354F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85" w:type="pct"/>
            <w:vAlign w:val="center"/>
          </w:tcPr>
          <w:p w14:paraId="11B4D73E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0354F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85" w:type="pct"/>
            <w:vAlign w:val="center"/>
          </w:tcPr>
          <w:p w14:paraId="61B20D62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79" w:type="pct"/>
            <w:vAlign w:val="center"/>
          </w:tcPr>
          <w:p w14:paraId="06B85AB9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-</w:t>
            </w:r>
          </w:p>
        </w:tc>
      </w:tr>
      <w:tr w:rsidR="00F022AD" w:rsidRPr="00E53116" w14:paraId="61E1AB7A" w14:textId="77777777" w:rsidTr="005168FA">
        <w:trPr>
          <w:trHeight w:val="59"/>
        </w:trPr>
        <w:tc>
          <w:tcPr>
            <w:tcW w:w="723" w:type="pct"/>
            <w:vMerge w:val="restart"/>
            <w:shd w:val="clear" w:color="auto" w:fill="auto"/>
            <w:vAlign w:val="center"/>
          </w:tcPr>
          <w:p w14:paraId="7DFB292B" w14:textId="227DC980" w:rsidR="00E13747" w:rsidRPr="00E53116" w:rsidRDefault="00337A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Costos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solicitados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en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principio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lang w:val="es-ES_tradnl"/>
              </w:rPr>
              <w:t>($EUA)</w:t>
            </w:r>
          </w:p>
        </w:tc>
        <w:tc>
          <w:tcPr>
            <w:tcW w:w="501" w:type="pct"/>
            <w:vMerge w:val="restart"/>
            <w:shd w:val="clear" w:color="auto" w:fill="auto"/>
            <w:vAlign w:val="center"/>
          </w:tcPr>
          <w:p w14:paraId="27675181" w14:textId="77777777" w:rsidR="00E13747" w:rsidRPr="00E53116" w:rsidRDefault="00337A8C">
            <w:pPr>
              <w:tabs>
                <w:tab w:val="left" w:pos="8280"/>
              </w:tabs>
              <w:spacing w:after="60"/>
              <w:jc w:val="center"/>
              <w:rPr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PNUMA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1AE9782" w14:textId="1945AD4E" w:rsidR="00E13747" w:rsidRPr="00E53116" w:rsidRDefault="00D96716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Costo</w:t>
            </w:r>
            <w:r w:rsidR="00337A8C" w:rsidRPr="00E53116">
              <w:rPr>
                <w:sz w:val="20"/>
                <w:lang w:val="es-ES_tradnl"/>
              </w:rPr>
              <w:t>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475D94" w:rsidRPr="00E53116">
              <w:rPr>
                <w:sz w:val="20"/>
                <w:lang w:val="es-ES_tradnl"/>
              </w:rPr>
              <w:t>del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lang w:val="es-ES_tradnl"/>
              </w:rPr>
              <w:t>proyecto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61F7214E" w14:textId="77777777" w:rsidR="00E13747" w:rsidRPr="00E53116" w:rsidRDefault="00D4145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150.</w:t>
            </w:r>
            <w:r w:rsidR="00337A8C" w:rsidRPr="00E53116">
              <w:rPr>
                <w:sz w:val="20"/>
                <w:lang w:val="es-ES_tradnl"/>
              </w:rPr>
              <w:t>000</w:t>
            </w:r>
          </w:p>
        </w:tc>
        <w:tc>
          <w:tcPr>
            <w:tcW w:w="485" w:type="pct"/>
            <w:vAlign w:val="center"/>
          </w:tcPr>
          <w:p w14:paraId="60C58753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14E55AC4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235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85" w:type="pct"/>
            <w:vAlign w:val="center"/>
          </w:tcPr>
          <w:p w14:paraId="3DD7BBFD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1853A7E3" w14:textId="77777777" w:rsidR="00E13747" w:rsidRPr="00E53116" w:rsidRDefault="00D4145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42.</w:t>
            </w:r>
            <w:r w:rsidR="00337A8C" w:rsidRPr="00E53116">
              <w:rPr>
                <w:sz w:val="20"/>
                <w:lang w:val="es-ES_tradnl"/>
              </w:rPr>
              <w:t>000</w:t>
            </w:r>
          </w:p>
        </w:tc>
        <w:tc>
          <w:tcPr>
            <w:tcW w:w="479" w:type="pct"/>
            <w:vAlign w:val="center"/>
          </w:tcPr>
          <w:p w14:paraId="5C5C742C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427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500</w:t>
            </w:r>
          </w:p>
        </w:tc>
      </w:tr>
      <w:tr w:rsidR="00F022AD" w:rsidRPr="00E53116" w14:paraId="1CE9CBFE" w14:textId="77777777" w:rsidTr="005168FA">
        <w:trPr>
          <w:trHeight w:val="127"/>
        </w:trPr>
        <w:tc>
          <w:tcPr>
            <w:tcW w:w="723" w:type="pct"/>
            <w:vMerge/>
            <w:shd w:val="clear" w:color="auto" w:fill="auto"/>
            <w:vAlign w:val="center"/>
          </w:tcPr>
          <w:p w14:paraId="297C4BF3" w14:textId="77777777" w:rsidR="00E63352" w:rsidRPr="00E53116" w:rsidRDefault="00E63352" w:rsidP="00C005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</w:p>
        </w:tc>
        <w:tc>
          <w:tcPr>
            <w:tcW w:w="501" w:type="pct"/>
            <w:vMerge/>
            <w:shd w:val="clear" w:color="auto" w:fill="auto"/>
            <w:vAlign w:val="center"/>
          </w:tcPr>
          <w:p w14:paraId="207A80F2" w14:textId="77777777" w:rsidR="00E63352" w:rsidRPr="00E53116" w:rsidRDefault="00E63352" w:rsidP="00C0058C">
            <w:pPr>
              <w:tabs>
                <w:tab w:val="left" w:pos="8280"/>
              </w:tabs>
              <w:spacing w:after="60"/>
              <w:jc w:val="center"/>
              <w:rPr>
                <w:sz w:val="20"/>
                <w:lang w:val="es-ES_tradnl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16B18B53" w14:textId="364BF24D" w:rsidR="00E13747" w:rsidRPr="00E53116" w:rsidRDefault="00337A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Gastos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apoyo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343AA69A" w14:textId="77777777" w:rsidR="00E13747" w:rsidRPr="00E53116" w:rsidRDefault="007C43E8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19.</w:t>
            </w:r>
            <w:r w:rsidR="00337A8C"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85" w:type="pct"/>
            <w:vAlign w:val="center"/>
          </w:tcPr>
          <w:p w14:paraId="4916254E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71A2067D" w14:textId="77777777" w:rsidR="00E13747" w:rsidRPr="00E53116" w:rsidRDefault="00D4145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30.</w:t>
            </w:r>
            <w:r w:rsidR="00337A8C" w:rsidRPr="00E53116">
              <w:rPr>
                <w:sz w:val="20"/>
                <w:lang w:val="es-ES_tradnl"/>
              </w:rPr>
              <w:t>615</w:t>
            </w:r>
          </w:p>
        </w:tc>
        <w:tc>
          <w:tcPr>
            <w:tcW w:w="485" w:type="pct"/>
            <w:vAlign w:val="center"/>
          </w:tcPr>
          <w:p w14:paraId="6FDFCB7D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778E71C5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5.</w:t>
            </w:r>
            <w:r w:rsidR="00E63352" w:rsidRPr="00E53116">
              <w:rPr>
                <w:sz w:val="20"/>
                <w:lang w:val="es-ES_tradnl"/>
              </w:rPr>
              <w:t>460</w:t>
            </w:r>
          </w:p>
        </w:tc>
        <w:tc>
          <w:tcPr>
            <w:tcW w:w="479" w:type="pct"/>
            <w:vAlign w:val="center"/>
          </w:tcPr>
          <w:p w14:paraId="2EAF7A0B" w14:textId="77777777" w:rsidR="00E13747" w:rsidRPr="00E53116" w:rsidRDefault="007C43E8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55.</w:t>
            </w:r>
            <w:r w:rsidR="00337A8C" w:rsidRPr="00E53116">
              <w:rPr>
                <w:sz w:val="20"/>
                <w:lang w:val="es-ES_tradnl"/>
              </w:rPr>
              <w:t>575</w:t>
            </w:r>
          </w:p>
        </w:tc>
      </w:tr>
      <w:tr w:rsidR="00F022AD" w:rsidRPr="00E53116" w14:paraId="3E9A8D16" w14:textId="77777777" w:rsidTr="005168FA">
        <w:trPr>
          <w:trHeight w:val="157"/>
        </w:trPr>
        <w:tc>
          <w:tcPr>
            <w:tcW w:w="723" w:type="pct"/>
            <w:vMerge w:val="restart"/>
            <w:shd w:val="clear" w:color="auto" w:fill="auto"/>
            <w:vAlign w:val="center"/>
          </w:tcPr>
          <w:p w14:paraId="50439A80" w14:textId="08967DA0" w:rsidR="00E13747" w:rsidRPr="00E53116" w:rsidRDefault="00337A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Montos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645156" w:rsidRPr="00E53116">
              <w:rPr>
                <w:sz w:val="20"/>
                <w:lang w:val="es-ES_tradnl"/>
              </w:rPr>
              <w:t>recomendados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645156" w:rsidRPr="00E53116">
              <w:rPr>
                <w:sz w:val="20"/>
                <w:lang w:val="es-ES_tradnl"/>
              </w:rPr>
              <w:t>en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principio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lang w:val="es-ES_tradnl"/>
              </w:rPr>
              <w:t>($EUA)</w:t>
            </w:r>
          </w:p>
        </w:tc>
        <w:tc>
          <w:tcPr>
            <w:tcW w:w="1373" w:type="pct"/>
            <w:gridSpan w:val="2"/>
            <w:shd w:val="clear" w:color="auto" w:fill="auto"/>
            <w:vAlign w:val="center"/>
          </w:tcPr>
          <w:p w14:paraId="4C8B086D" w14:textId="1FC873FF" w:rsidR="00E13747" w:rsidRPr="00E53116" w:rsidRDefault="00D96716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Costo</w:t>
            </w:r>
            <w:r w:rsidR="00337A8C" w:rsidRPr="00E53116">
              <w:rPr>
                <w:sz w:val="20"/>
                <w:lang w:val="es-ES_tradnl"/>
              </w:rPr>
              <w:t>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lang w:val="es-ES_tradnl"/>
              </w:rPr>
              <w:t>totales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del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proyecto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0CCF14F8" w14:textId="77777777" w:rsidR="00E13747" w:rsidRPr="00E53116" w:rsidRDefault="00D4145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bookmarkStart w:id="1" w:name="_Hlk160742089"/>
            <w:r w:rsidRPr="00E53116">
              <w:rPr>
                <w:sz w:val="20"/>
                <w:lang w:val="es-ES_tradnl"/>
              </w:rPr>
              <w:t>150.</w:t>
            </w:r>
            <w:r w:rsidR="00337A8C" w:rsidRPr="00E53116">
              <w:rPr>
                <w:sz w:val="20"/>
                <w:lang w:val="es-ES_tradnl"/>
              </w:rPr>
              <w:t>000</w:t>
            </w:r>
            <w:bookmarkEnd w:id="1"/>
          </w:p>
        </w:tc>
        <w:tc>
          <w:tcPr>
            <w:tcW w:w="485" w:type="pct"/>
            <w:vAlign w:val="center"/>
          </w:tcPr>
          <w:p w14:paraId="7F6419A0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3E37FD6B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235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85" w:type="pct"/>
            <w:vAlign w:val="center"/>
          </w:tcPr>
          <w:p w14:paraId="0501DA1A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3318BDF6" w14:textId="77777777" w:rsidR="00E13747" w:rsidRPr="00E53116" w:rsidRDefault="00D4145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42.</w:t>
            </w:r>
            <w:r w:rsidR="00337A8C" w:rsidRPr="00E53116">
              <w:rPr>
                <w:sz w:val="20"/>
                <w:lang w:val="es-ES_tradnl"/>
              </w:rPr>
              <w:t>000</w:t>
            </w:r>
          </w:p>
        </w:tc>
        <w:tc>
          <w:tcPr>
            <w:tcW w:w="479" w:type="pct"/>
            <w:vAlign w:val="center"/>
          </w:tcPr>
          <w:p w14:paraId="573C47C7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427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500</w:t>
            </w:r>
          </w:p>
        </w:tc>
      </w:tr>
      <w:tr w:rsidR="00F022AD" w:rsidRPr="00E53116" w14:paraId="0ACDB794" w14:textId="77777777" w:rsidTr="005168FA">
        <w:trPr>
          <w:trHeight w:val="201"/>
        </w:trPr>
        <w:tc>
          <w:tcPr>
            <w:tcW w:w="723" w:type="pct"/>
            <w:vMerge/>
            <w:shd w:val="clear" w:color="auto" w:fill="auto"/>
            <w:vAlign w:val="center"/>
          </w:tcPr>
          <w:p w14:paraId="4A235F21" w14:textId="77777777" w:rsidR="00E63352" w:rsidRPr="00E53116" w:rsidRDefault="00E63352" w:rsidP="00C005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bookmarkStart w:id="2" w:name="_Hlk160742120"/>
          </w:p>
        </w:tc>
        <w:tc>
          <w:tcPr>
            <w:tcW w:w="1373" w:type="pct"/>
            <w:gridSpan w:val="2"/>
            <w:shd w:val="clear" w:color="auto" w:fill="auto"/>
            <w:vAlign w:val="center"/>
          </w:tcPr>
          <w:p w14:paraId="4A056288" w14:textId="6486CF0D" w:rsidR="00E13747" w:rsidRPr="00E53116" w:rsidRDefault="00337A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proofErr w:type="gramStart"/>
            <w:r w:rsidRPr="00E53116">
              <w:rPr>
                <w:sz w:val="20"/>
                <w:lang w:val="es-ES_tradnl"/>
              </w:rPr>
              <w:t>Total</w:t>
            </w:r>
            <w:proofErr w:type="gramEnd"/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gastos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apoyo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4BA1EAAD" w14:textId="77777777" w:rsidR="00E13747" w:rsidRPr="00E53116" w:rsidRDefault="007C43E8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19.</w:t>
            </w:r>
            <w:r w:rsidR="00337A8C"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85" w:type="pct"/>
            <w:vAlign w:val="center"/>
          </w:tcPr>
          <w:p w14:paraId="1DB4BE93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39FFCB12" w14:textId="77777777" w:rsidR="00E13747" w:rsidRPr="00E53116" w:rsidRDefault="00D4145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30.</w:t>
            </w:r>
            <w:r w:rsidR="00337A8C" w:rsidRPr="00E53116">
              <w:rPr>
                <w:sz w:val="20"/>
                <w:lang w:val="es-ES_tradnl"/>
              </w:rPr>
              <w:t>615</w:t>
            </w:r>
          </w:p>
        </w:tc>
        <w:tc>
          <w:tcPr>
            <w:tcW w:w="485" w:type="pct"/>
            <w:vAlign w:val="center"/>
          </w:tcPr>
          <w:p w14:paraId="251E37D3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13505BAB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5.</w:t>
            </w:r>
            <w:r w:rsidR="00E63352" w:rsidRPr="00E53116">
              <w:rPr>
                <w:sz w:val="20"/>
                <w:lang w:val="es-ES_tradnl"/>
              </w:rPr>
              <w:t>460</w:t>
            </w:r>
          </w:p>
        </w:tc>
        <w:tc>
          <w:tcPr>
            <w:tcW w:w="479" w:type="pct"/>
            <w:vAlign w:val="center"/>
          </w:tcPr>
          <w:p w14:paraId="0CD96393" w14:textId="77777777" w:rsidR="00E13747" w:rsidRPr="00E53116" w:rsidRDefault="007C43E8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55.</w:t>
            </w:r>
            <w:r w:rsidR="00337A8C" w:rsidRPr="00E53116">
              <w:rPr>
                <w:sz w:val="20"/>
                <w:lang w:val="es-ES_tradnl"/>
              </w:rPr>
              <w:t>575</w:t>
            </w:r>
          </w:p>
        </w:tc>
      </w:tr>
      <w:bookmarkEnd w:id="2"/>
      <w:tr w:rsidR="00F022AD" w:rsidRPr="00E53116" w14:paraId="56B6861E" w14:textId="77777777" w:rsidTr="005168FA">
        <w:trPr>
          <w:trHeight w:val="95"/>
        </w:trPr>
        <w:tc>
          <w:tcPr>
            <w:tcW w:w="723" w:type="pct"/>
            <w:vMerge/>
            <w:shd w:val="clear" w:color="auto" w:fill="auto"/>
            <w:vAlign w:val="center"/>
          </w:tcPr>
          <w:p w14:paraId="11084C96" w14:textId="77777777" w:rsidR="00E63352" w:rsidRPr="00E53116" w:rsidRDefault="00E63352" w:rsidP="00C005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</w:p>
        </w:tc>
        <w:tc>
          <w:tcPr>
            <w:tcW w:w="1373" w:type="pct"/>
            <w:gridSpan w:val="2"/>
            <w:shd w:val="clear" w:color="auto" w:fill="auto"/>
            <w:vAlign w:val="center"/>
          </w:tcPr>
          <w:p w14:paraId="066EC33A" w14:textId="0CB18CB9" w:rsidR="00E13747" w:rsidRPr="00E53116" w:rsidRDefault="00337A8C">
            <w:pPr>
              <w:tabs>
                <w:tab w:val="left" w:pos="8280"/>
              </w:tabs>
              <w:spacing w:after="60"/>
              <w:jc w:val="left"/>
              <w:rPr>
                <w:sz w:val="20"/>
                <w:lang w:val="es-ES_tradnl"/>
              </w:rPr>
            </w:pPr>
            <w:proofErr w:type="gramStart"/>
            <w:r w:rsidRPr="00E53116">
              <w:rPr>
                <w:sz w:val="20"/>
                <w:lang w:val="es-ES_tradnl"/>
              </w:rPr>
              <w:t>Total</w:t>
            </w:r>
            <w:proofErr w:type="gramEnd"/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lang w:val="es-ES_tradnl"/>
              </w:rPr>
              <w:t>fondos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62444C67" w14:textId="77777777" w:rsidR="00E13747" w:rsidRPr="00E53116" w:rsidRDefault="007C43E8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169.</w:t>
            </w:r>
            <w:r w:rsidR="00337A8C"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85" w:type="pct"/>
            <w:vAlign w:val="center"/>
          </w:tcPr>
          <w:p w14:paraId="7133FE6E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72B4BB31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266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115</w:t>
            </w:r>
          </w:p>
        </w:tc>
        <w:tc>
          <w:tcPr>
            <w:tcW w:w="485" w:type="pct"/>
            <w:vAlign w:val="center"/>
          </w:tcPr>
          <w:p w14:paraId="1A7E431C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85" w:type="pct"/>
            <w:vAlign w:val="center"/>
          </w:tcPr>
          <w:p w14:paraId="78E149D5" w14:textId="77777777" w:rsidR="00E13747" w:rsidRPr="00E53116" w:rsidRDefault="007C43E8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47.</w:t>
            </w:r>
            <w:r w:rsidR="00337A8C" w:rsidRPr="00E53116">
              <w:rPr>
                <w:sz w:val="20"/>
                <w:lang w:val="es-ES_tradnl"/>
              </w:rPr>
              <w:t>460</w:t>
            </w:r>
          </w:p>
        </w:tc>
        <w:tc>
          <w:tcPr>
            <w:tcW w:w="479" w:type="pct"/>
            <w:vAlign w:val="center"/>
          </w:tcPr>
          <w:p w14:paraId="75DA6736" w14:textId="77777777" w:rsidR="00E13747" w:rsidRPr="00E53116" w:rsidRDefault="00337A8C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483</w:t>
            </w:r>
            <w:r w:rsidR="00D41455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075</w:t>
            </w:r>
          </w:p>
        </w:tc>
      </w:tr>
    </w:tbl>
    <w:p w14:paraId="3343FE59" w14:textId="77777777" w:rsidR="00E63352" w:rsidRPr="00E53116" w:rsidRDefault="00E63352" w:rsidP="00E63352">
      <w:pPr>
        <w:spacing w:after="120"/>
        <w:ind w:right="4"/>
        <w:rPr>
          <w:sz w:val="18"/>
          <w:szCs w:val="18"/>
          <w:lang w:val="es-ES_tradnl"/>
        </w:rPr>
      </w:pP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3001"/>
        <w:gridCol w:w="3214"/>
        <w:gridCol w:w="3361"/>
      </w:tblGrid>
      <w:tr w:rsidR="00E63352" w:rsidRPr="00CB5B37" w14:paraId="486C0C84" w14:textId="77777777" w:rsidTr="005168FA">
        <w:trPr>
          <w:trHeight w:hRule="exact" w:val="3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28160D1" w14:textId="4F8F36FB" w:rsidR="00E13747" w:rsidRPr="00E53116" w:rsidRDefault="00337A8C">
            <w:pPr>
              <w:spacing w:after="120"/>
              <w:rPr>
                <w:b/>
                <w:color w:val="000000" w:themeColor="text1"/>
                <w:sz w:val="20"/>
                <w:lang w:val="es-ES_tradnl"/>
              </w:rPr>
            </w:pPr>
            <w:r w:rsidRPr="00E53116">
              <w:rPr>
                <w:b/>
                <w:color w:val="000000" w:themeColor="text1"/>
                <w:sz w:val="20"/>
                <w:lang w:val="es-ES_tradnl"/>
              </w:rPr>
              <w:t>(VII)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675696" w:rsidRPr="00E53116">
              <w:rPr>
                <w:b/>
                <w:color w:val="000000" w:themeColor="text1"/>
                <w:sz w:val="20"/>
                <w:lang w:val="es-ES_tradnl"/>
              </w:rPr>
              <w:t>Solicitud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675696" w:rsidRPr="00E53116">
              <w:rPr>
                <w:b/>
                <w:color w:val="000000" w:themeColor="text1"/>
                <w:sz w:val="20"/>
                <w:lang w:val="es-ES_tradnl"/>
              </w:rPr>
              <w:t>de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675696" w:rsidRPr="00E53116">
              <w:rPr>
                <w:b/>
                <w:color w:val="000000" w:themeColor="text1"/>
                <w:sz w:val="20"/>
                <w:lang w:val="es-ES_tradnl"/>
              </w:rPr>
              <w:t>aprobación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675696" w:rsidRPr="00E53116">
              <w:rPr>
                <w:b/>
                <w:color w:val="000000" w:themeColor="text1"/>
                <w:sz w:val="20"/>
                <w:lang w:val="es-ES_tradnl"/>
              </w:rPr>
              <w:t>de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0D5A29" w:rsidRPr="00E53116">
              <w:rPr>
                <w:b/>
                <w:color w:val="000000" w:themeColor="text1"/>
                <w:sz w:val="20"/>
                <w:lang w:val="es-ES_tradnl"/>
              </w:rPr>
              <w:t>financiamiento</w:t>
            </w:r>
            <w:r w:rsidR="00675696" w:rsidRPr="00E53116">
              <w:rPr>
                <w:b/>
                <w:color w:val="000000" w:themeColor="text1"/>
                <w:sz w:val="20"/>
                <w:lang w:val="es-ES_tradnl"/>
              </w:rPr>
              <w:t>,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675696" w:rsidRPr="00E53116">
              <w:rPr>
                <w:b/>
                <w:color w:val="000000" w:themeColor="text1"/>
                <w:sz w:val="20"/>
                <w:lang w:val="es-ES_tradnl"/>
              </w:rPr>
              <w:t>primer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675696" w:rsidRPr="00E53116">
              <w:rPr>
                <w:b/>
                <w:color w:val="000000" w:themeColor="text1"/>
                <w:sz w:val="20"/>
                <w:lang w:val="es-ES_tradnl"/>
              </w:rPr>
              <w:t>tramo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 w:themeColor="text1"/>
                <w:sz w:val="20"/>
                <w:lang w:val="es-ES_tradnl"/>
              </w:rPr>
              <w:t>(2024)</w:t>
            </w:r>
          </w:p>
        </w:tc>
      </w:tr>
      <w:tr w:rsidR="00E63352" w:rsidRPr="00E53116" w14:paraId="36110F46" w14:textId="77777777" w:rsidTr="005168FA">
        <w:trPr>
          <w:trHeight w:hRule="exact" w:val="420"/>
        </w:trPr>
        <w:tc>
          <w:tcPr>
            <w:tcW w:w="1567" w:type="pct"/>
            <w:shd w:val="clear" w:color="auto" w:fill="auto"/>
            <w:vAlign w:val="center"/>
          </w:tcPr>
          <w:p w14:paraId="7428EE94" w14:textId="32017868" w:rsidR="00E13747" w:rsidRPr="00E53116" w:rsidRDefault="00337A8C">
            <w:pPr>
              <w:jc w:val="center"/>
              <w:rPr>
                <w:b/>
                <w:color w:val="000000" w:themeColor="text1"/>
                <w:sz w:val="20"/>
                <w:lang w:val="es-ES_tradnl"/>
              </w:rPr>
            </w:pPr>
            <w:r w:rsidRPr="00E53116">
              <w:rPr>
                <w:b/>
                <w:color w:val="000000" w:themeColor="text1"/>
                <w:sz w:val="20"/>
                <w:lang w:val="es-ES_tradnl"/>
              </w:rPr>
              <w:t>Organismo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D41455" w:rsidRPr="00E53116">
              <w:rPr>
                <w:b/>
                <w:color w:val="000000" w:themeColor="text1"/>
                <w:sz w:val="20"/>
                <w:lang w:val="es-ES_tradnl"/>
              </w:rPr>
              <w:t>de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D41455" w:rsidRPr="00E53116">
              <w:rPr>
                <w:b/>
                <w:color w:val="000000" w:themeColor="text1"/>
                <w:sz w:val="20"/>
                <w:lang w:val="es-ES_tradnl"/>
              </w:rPr>
              <w:t>ejecución</w:t>
            </w:r>
          </w:p>
        </w:tc>
        <w:tc>
          <w:tcPr>
            <w:tcW w:w="1678" w:type="pct"/>
            <w:shd w:val="clear" w:color="auto" w:fill="auto"/>
            <w:vAlign w:val="center"/>
          </w:tcPr>
          <w:p w14:paraId="6155A0AB" w14:textId="5EBAD50E" w:rsidR="00E13747" w:rsidRPr="00E53116" w:rsidRDefault="00337A8C">
            <w:pPr>
              <w:jc w:val="center"/>
              <w:rPr>
                <w:b/>
                <w:color w:val="000000" w:themeColor="text1"/>
                <w:sz w:val="20"/>
                <w:lang w:val="es-ES_tradnl"/>
              </w:rPr>
            </w:pPr>
            <w:r w:rsidRPr="00E53116">
              <w:rPr>
                <w:b/>
                <w:color w:val="000000" w:themeColor="text1"/>
                <w:sz w:val="20"/>
                <w:lang w:val="es-ES_tradnl"/>
              </w:rPr>
              <w:t>Fondos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 w:themeColor="text1"/>
                <w:sz w:val="20"/>
                <w:lang w:val="es-ES_tradnl"/>
              </w:rPr>
              <w:t>recomendados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312ACD" w:rsidRPr="00E53116">
              <w:rPr>
                <w:b/>
                <w:color w:val="000000" w:themeColor="text1"/>
                <w:sz w:val="20"/>
                <w:lang w:val="es-ES_tradnl"/>
              </w:rPr>
              <w:t>($EUA)</w:t>
            </w:r>
          </w:p>
        </w:tc>
        <w:tc>
          <w:tcPr>
            <w:tcW w:w="1755" w:type="pct"/>
            <w:shd w:val="clear" w:color="auto" w:fill="auto"/>
            <w:vAlign w:val="center"/>
          </w:tcPr>
          <w:p w14:paraId="2D01B888" w14:textId="37582D5F" w:rsidR="00E13747" w:rsidRPr="00E53116" w:rsidRDefault="00337A8C">
            <w:pPr>
              <w:jc w:val="center"/>
              <w:rPr>
                <w:b/>
                <w:color w:val="000000" w:themeColor="text1"/>
                <w:sz w:val="20"/>
                <w:lang w:val="es-ES_tradnl"/>
              </w:rPr>
            </w:pPr>
            <w:r w:rsidRPr="00E53116">
              <w:rPr>
                <w:b/>
                <w:color w:val="000000" w:themeColor="text1"/>
                <w:sz w:val="20"/>
                <w:lang w:val="es-ES_tradnl"/>
              </w:rPr>
              <w:t>Gastos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 w:themeColor="text1"/>
                <w:sz w:val="20"/>
                <w:lang w:val="es-ES_tradnl"/>
              </w:rPr>
              <w:t>de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 w:themeColor="text1"/>
                <w:sz w:val="20"/>
                <w:lang w:val="es-ES_tradnl"/>
              </w:rPr>
              <w:t>apoyo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="00312ACD" w:rsidRPr="00E53116">
              <w:rPr>
                <w:b/>
                <w:color w:val="000000" w:themeColor="text1"/>
                <w:sz w:val="20"/>
                <w:lang w:val="es-ES_tradnl"/>
              </w:rPr>
              <w:t>($EUA)</w:t>
            </w:r>
          </w:p>
        </w:tc>
      </w:tr>
      <w:tr w:rsidR="00E63352" w:rsidRPr="00E53116" w14:paraId="3316C793" w14:textId="77777777" w:rsidTr="005168FA">
        <w:trPr>
          <w:trHeight w:hRule="exact" w:val="284"/>
        </w:trPr>
        <w:tc>
          <w:tcPr>
            <w:tcW w:w="1567" w:type="pct"/>
            <w:shd w:val="clear" w:color="auto" w:fill="auto"/>
            <w:vAlign w:val="center"/>
          </w:tcPr>
          <w:p w14:paraId="4783D06A" w14:textId="77777777" w:rsidR="00E13747" w:rsidRPr="00E53116" w:rsidRDefault="00337A8C">
            <w:pPr>
              <w:rPr>
                <w:color w:val="000000" w:themeColor="text1"/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PNUMA</w:t>
            </w:r>
          </w:p>
        </w:tc>
        <w:tc>
          <w:tcPr>
            <w:tcW w:w="1678" w:type="pct"/>
            <w:shd w:val="clear" w:color="auto" w:fill="auto"/>
            <w:vAlign w:val="center"/>
          </w:tcPr>
          <w:p w14:paraId="26DF4023" w14:textId="77777777" w:rsidR="00E13747" w:rsidRPr="00E53116" w:rsidRDefault="00D41455">
            <w:pPr>
              <w:jc w:val="right"/>
              <w:rPr>
                <w:color w:val="000000" w:themeColor="text1"/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150.</w:t>
            </w:r>
            <w:r w:rsidR="00337A8C" w:rsidRPr="00E53116">
              <w:rPr>
                <w:color w:val="000000" w:themeColor="text1"/>
                <w:sz w:val="20"/>
                <w:lang w:val="es-ES_tradnl"/>
              </w:rPr>
              <w:t>000</w:t>
            </w:r>
          </w:p>
        </w:tc>
        <w:tc>
          <w:tcPr>
            <w:tcW w:w="1755" w:type="pct"/>
            <w:shd w:val="clear" w:color="auto" w:fill="auto"/>
            <w:vAlign w:val="center"/>
          </w:tcPr>
          <w:p w14:paraId="5DAC3915" w14:textId="77777777" w:rsidR="00E13747" w:rsidRPr="00E53116" w:rsidRDefault="007C43E8">
            <w:pPr>
              <w:jc w:val="right"/>
              <w:rPr>
                <w:color w:val="000000" w:themeColor="text1"/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19.</w:t>
            </w:r>
            <w:r w:rsidR="00337A8C" w:rsidRPr="00E53116">
              <w:rPr>
                <w:color w:val="000000" w:themeColor="text1"/>
                <w:sz w:val="20"/>
                <w:lang w:val="es-ES_tradnl"/>
              </w:rPr>
              <w:t>500</w:t>
            </w:r>
          </w:p>
        </w:tc>
      </w:tr>
    </w:tbl>
    <w:p w14:paraId="0BF3304A" w14:textId="77777777" w:rsidR="00E63352" w:rsidRPr="00E53116" w:rsidRDefault="00E63352" w:rsidP="00E63352">
      <w:pPr>
        <w:jc w:val="center"/>
        <w:rPr>
          <w:sz w:val="20"/>
          <w:lang w:val="es-ES_tradn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69"/>
        <w:gridCol w:w="6207"/>
      </w:tblGrid>
      <w:tr w:rsidR="00E63352" w:rsidRPr="00E53116" w14:paraId="1DB073C3" w14:textId="77777777" w:rsidTr="005168FA">
        <w:trPr>
          <w:trHeight w:hRule="exact" w:val="281"/>
        </w:trPr>
        <w:tc>
          <w:tcPr>
            <w:tcW w:w="1759" w:type="pct"/>
            <w:shd w:val="clear" w:color="auto" w:fill="auto"/>
            <w:vAlign w:val="center"/>
          </w:tcPr>
          <w:p w14:paraId="0B905137" w14:textId="73F78CE3" w:rsidR="00E13747" w:rsidRPr="00E53116" w:rsidRDefault="00337A8C">
            <w:pPr>
              <w:jc w:val="left"/>
              <w:rPr>
                <w:b/>
                <w:color w:val="000000" w:themeColor="text1"/>
                <w:sz w:val="20"/>
                <w:lang w:val="es-ES_tradnl"/>
              </w:rPr>
            </w:pPr>
            <w:r w:rsidRPr="00E53116">
              <w:rPr>
                <w:b/>
                <w:color w:val="000000" w:themeColor="text1"/>
                <w:sz w:val="20"/>
                <w:lang w:val="es-ES_tradnl"/>
              </w:rPr>
              <w:t>Recomendación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 w:themeColor="text1"/>
                <w:sz w:val="20"/>
                <w:lang w:val="es-ES_tradnl"/>
              </w:rPr>
              <w:t>de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 w:themeColor="text1"/>
                <w:sz w:val="20"/>
                <w:lang w:val="es-ES_tradnl"/>
              </w:rPr>
              <w:t>la</w:t>
            </w:r>
            <w:r w:rsidR="005B439A" w:rsidRPr="00E53116">
              <w:rPr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 w:themeColor="text1"/>
                <w:sz w:val="20"/>
                <w:lang w:val="es-ES_tradnl"/>
              </w:rPr>
              <w:t>Secretaría</w:t>
            </w:r>
            <w:r w:rsidR="00E63352" w:rsidRPr="00E53116">
              <w:rPr>
                <w:b/>
                <w:color w:val="000000" w:themeColor="text1"/>
                <w:sz w:val="20"/>
                <w:lang w:val="es-ES_tradnl"/>
              </w:rPr>
              <w:t>:</w:t>
            </w:r>
          </w:p>
        </w:tc>
        <w:tc>
          <w:tcPr>
            <w:tcW w:w="3241" w:type="pct"/>
            <w:shd w:val="clear" w:color="auto" w:fill="auto"/>
            <w:vAlign w:val="center"/>
          </w:tcPr>
          <w:p w14:paraId="3A8865A6" w14:textId="52E67138" w:rsidR="00E13747" w:rsidRPr="00E53116" w:rsidRDefault="00337A8C" w:rsidP="0054211F">
            <w:pPr>
              <w:jc w:val="center"/>
              <w:rPr>
                <w:color w:val="000000" w:themeColor="text1"/>
                <w:sz w:val="20"/>
                <w:lang w:val="es-ES_tradnl"/>
              </w:rPr>
            </w:pPr>
            <w:r w:rsidRPr="00E53116">
              <w:rPr>
                <w:color w:val="000000" w:themeColor="text1"/>
                <w:sz w:val="20"/>
                <w:lang w:val="es-ES_tradnl"/>
              </w:rPr>
              <w:t>Para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color w:val="000000" w:themeColor="text1"/>
                <w:sz w:val="20"/>
                <w:lang w:val="es-ES_tradnl"/>
              </w:rPr>
              <w:t>consideración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Pr="00E53116">
              <w:rPr>
                <w:color w:val="000000" w:themeColor="text1"/>
                <w:sz w:val="20"/>
                <w:lang w:val="es-ES_tradnl"/>
              </w:rPr>
              <w:t>individual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="00E63352" w:rsidRPr="00E53116">
              <w:rPr>
                <w:color w:val="000000" w:themeColor="text1"/>
                <w:sz w:val="20"/>
                <w:lang w:val="es-ES_tradnl"/>
              </w:rPr>
              <w:t>(no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="00E63352" w:rsidRPr="00E53116">
              <w:rPr>
                <w:color w:val="000000" w:themeColor="text1"/>
                <w:sz w:val="20"/>
                <w:lang w:val="es-ES_tradnl"/>
              </w:rPr>
              <w:t>requiere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="005D0ED0" w:rsidRPr="00E53116">
              <w:rPr>
                <w:color w:val="000000" w:themeColor="text1"/>
                <w:sz w:val="20"/>
                <w:lang w:val="es-ES_tradnl"/>
              </w:rPr>
              <w:t>presentación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="005D0ED0" w:rsidRPr="00E53116">
              <w:rPr>
                <w:color w:val="000000" w:themeColor="text1"/>
                <w:sz w:val="20"/>
                <w:lang w:val="es-ES_tradnl"/>
              </w:rPr>
              <w:t>de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="00F87CA4" w:rsidRPr="00E53116">
              <w:rPr>
                <w:color w:val="000000" w:themeColor="text1"/>
                <w:sz w:val="20"/>
                <w:lang w:val="es-ES_tradnl"/>
              </w:rPr>
              <w:t>la</w:t>
            </w:r>
            <w:r w:rsidR="005B439A" w:rsidRPr="00E53116">
              <w:rPr>
                <w:color w:val="000000" w:themeColor="text1"/>
                <w:sz w:val="20"/>
                <w:lang w:val="es-ES_tradnl"/>
              </w:rPr>
              <w:t xml:space="preserve"> </w:t>
            </w:r>
            <w:r w:rsidR="00F87CA4" w:rsidRPr="00E53116">
              <w:rPr>
                <w:color w:val="000000" w:themeColor="text1"/>
                <w:sz w:val="20"/>
                <w:lang w:val="es-ES_tradnl"/>
              </w:rPr>
              <w:t>Secretaría</w:t>
            </w:r>
            <w:r w:rsidR="00E63352" w:rsidRPr="00E53116">
              <w:rPr>
                <w:color w:val="000000" w:themeColor="text1"/>
                <w:sz w:val="20"/>
                <w:lang w:val="es-ES_tradnl"/>
              </w:rPr>
              <w:t>)</w:t>
            </w:r>
          </w:p>
        </w:tc>
      </w:tr>
    </w:tbl>
    <w:p w14:paraId="17AF8F5B" w14:textId="436B3FD5" w:rsidR="00E13747" w:rsidRPr="00E53116" w:rsidRDefault="00337A8C">
      <w:pPr>
        <w:widowControl w:val="0"/>
        <w:tabs>
          <w:tab w:val="left" w:pos="2880"/>
          <w:tab w:val="left" w:pos="5760"/>
        </w:tabs>
        <w:spacing w:before="240" w:after="240"/>
        <w:jc w:val="center"/>
        <w:rPr>
          <w:b/>
          <w:lang w:val="es-ES_tradnl"/>
        </w:rPr>
      </w:pPr>
      <w:r w:rsidRPr="00E53116">
        <w:rPr>
          <w:b/>
          <w:lang w:val="es-ES_tradnl"/>
        </w:rPr>
        <w:lastRenderedPageBreak/>
        <w:t>DESCRIPCIÓN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DEL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PROYECTO</w:t>
      </w:r>
    </w:p>
    <w:p w14:paraId="451B42A4" w14:textId="77777777" w:rsidR="00E13747" w:rsidRPr="00E53116" w:rsidRDefault="00337A8C">
      <w:pPr>
        <w:spacing w:after="240"/>
        <w:rPr>
          <w:lang w:val="es-ES_tradnl"/>
        </w:rPr>
      </w:pPr>
      <w:r w:rsidRPr="00E53116">
        <w:rPr>
          <w:b/>
          <w:lang w:val="es-ES_tradnl"/>
        </w:rPr>
        <w:t>Antecedentes</w:t>
      </w:r>
    </w:p>
    <w:p w14:paraId="41D86A57" w14:textId="387691D0" w:rsidR="00E13747" w:rsidRPr="00E53116" w:rsidRDefault="00337A8C" w:rsidP="00E40F1F">
      <w:pPr>
        <w:pStyle w:val="Heading1"/>
        <w:rPr>
          <w:lang w:val="es-ES_tradnl"/>
        </w:rPr>
      </w:pP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nombre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Comoras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C54EF" w:rsidRPr="00E53116">
        <w:rPr>
          <w:lang w:val="es-ES_tradnl"/>
        </w:rPr>
        <w:t>PNUMA,</w:t>
      </w:r>
      <w:r w:rsidR="005B439A" w:rsidRPr="00E53116">
        <w:rPr>
          <w:lang w:val="es-ES_tradnl"/>
        </w:rPr>
        <w:t xml:space="preserve"> </w:t>
      </w:r>
      <w:r w:rsidR="002C54EF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calidad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o</w:t>
      </w:r>
      <w:r w:rsidR="008A79AC" w:rsidRPr="00E53116">
        <w:rPr>
          <w:lang w:val="es-ES_tradnl"/>
        </w:rPr>
        <w:t>rganismo</w:t>
      </w:r>
      <w:r w:rsidR="005B439A" w:rsidRPr="00E53116">
        <w:rPr>
          <w:lang w:val="es-ES_tradnl"/>
        </w:rPr>
        <w:t xml:space="preserve"> </w:t>
      </w:r>
      <w:r w:rsidR="008A79A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A79AC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8A79AC" w:rsidRPr="00E53116">
        <w:rPr>
          <w:lang w:val="es-ES_tradnl"/>
        </w:rPr>
        <w:t>designado,</w:t>
      </w:r>
      <w:r w:rsidR="005B439A" w:rsidRPr="00E53116">
        <w:rPr>
          <w:lang w:val="es-ES_tradnl"/>
        </w:rPr>
        <w:t xml:space="preserve"> </w:t>
      </w:r>
      <w:r w:rsidR="008A79AC" w:rsidRPr="00E53116">
        <w:rPr>
          <w:lang w:val="es-ES_tradnl"/>
        </w:rPr>
        <w:t>solicita</w:t>
      </w:r>
      <w:r w:rsidR="005B439A" w:rsidRPr="00E53116">
        <w:rPr>
          <w:lang w:val="es-ES_tradnl"/>
        </w:rPr>
        <w:t xml:space="preserve"> </w:t>
      </w:r>
      <w:r w:rsidR="008A79AC"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="00116293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116293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116293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DB499C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DB499C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8D461D"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="008D461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D461D" w:rsidRPr="00E53116">
        <w:rPr>
          <w:lang w:val="es-ES_tradnl"/>
        </w:rPr>
        <w:t>gestión</w:t>
      </w:r>
      <w:r w:rsidR="005B439A" w:rsidRPr="00E53116">
        <w:rPr>
          <w:lang w:val="es-ES_tradnl"/>
        </w:rPr>
        <w:t xml:space="preserve"> </w:t>
      </w:r>
      <w:r w:rsidR="008D461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8D461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8D461D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8D461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16293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C34E07" w:rsidRPr="00E53116">
        <w:rPr>
          <w:lang w:val="es-ES_tradnl"/>
        </w:rPr>
        <w:t>(PGEH),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C34E07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34E07" w:rsidRPr="00E53116">
        <w:rPr>
          <w:lang w:val="es-ES_tradnl"/>
        </w:rPr>
        <w:t>suma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427</w:t>
      </w:r>
      <w:r w:rsidR="007C43E8" w:rsidRPr="00E53116">
        <w:rPr>
          <w:lang w:val="es-ES_tradnl"/>
        </w:rPr>
        <w:t>.</w:t>
      </w:r>
      <w:r w:rsidRPr="00E53116">
        <w:rPr>
          <w:lang w:val="es-ES_tradnl"/>
        </w:rPr>
        <w:t>500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apoyo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55.575</w:t>
      </w:r>
      <w:r w:rsidR="005B439A" w:rsidRPr="00E53116">
        <w:rPr>
          <w:lang w:val="es-ES_tradnl"/>
        </w:rPr>
        <w:t xml:space="preserve"> </w:t>
      </w:r>
      <w:r w:rsidR="000F2FB7" w:rsidRPr="00E53116">
        <w:rPr>
          <w:lang w:val="es-ES_tradnl"/>
        </w:rPr>
        <w:t>$EUA,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originalmente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solicitado</w:t>
      </w:r>
      <w:r w:rsidR="00E63352" w:rsidRPr="00E53116">
        <w:rPr>
          <w:lang w:val="es-ES_tradnl"/>
        </w:rPr>
        <w:t>.</w:t>
      </w:r>
      <w:r w:rsidR="00E63352" w:rsidRPr="00E53116">
        <w:rPr>
          <w:vertAlign w:val="superscript"/>
          <w:lang w:val="es-ES_tradnl"/>
        </w:rPr>
        <w:footnoteReference w:id="3"/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solicitud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incluye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8289E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BD4237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BD4237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BD4237" w:rsidRPr="00E53116">
        <w:rPr>
          <w:lang w:val="es-ES_tradnl"/>
        </w:rPr>
        <w:t>período</w:t>
      </w:r>
      <w:r w:rsidR="005B439A" w:rsidRPr="00E53116">
        <w:rPr>
          <w:lang w:val="es-ES_tradnl"/>
        </w:rPr>
        <w:t xml:space="preserve"> </w:t>
      </w:r>
      <w:r w:rsidR="00BD4237" w:rsidRPr="00E53116">
        <w:rPr>
          <w:lang w:val="es-ES_tradnl"/>
        </w:rPr>
        <w:t>2018</w:t>
      </w:r>
      <w:r w:rsidR="00C15EA2" w:rsidRPr="00E53116">
        <w:rPr>
          <w:lang w:val="es-ES_tradnl"/>
        </w:rPr>
        <w:noBreakHyphen/>
      </w:r>
      <w:r w:rsidR="00BD4237" w:rsidRPr="00E53116">
        <w:rPr>
          <w:lang w:val="es-ES_tradnl"/>
        </w:rPr>
        <w:t>2022.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E40F1F" w:rsidRPr="00E53116">
        <w:rPr>
          <w:lang w:val="es-ES_tradnl"/>
        </w:rPr>
        <w:t>permitirá</w:t>
      </w:r>
      <w:r w:rsidR="005B439A" w:rsidRPr="00E53116">
        <w:rPr>
          <w:lang w:val="es-ES_tradnl"/>
        </w:rPr>
        <w:t xml:space="preserve"> </w:t>
      </w:r>
      <w:r w:rsidR="00E40F1F" w:rsidRPr="00E53116">
        <w:rPr>
          <w:lang w:val="es-ES_tradnl"/>
        </w:rPr>
        <w:t>eliminar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remanente</w:t>
      </w:r>
      <w:r w:rsidR="005B439A" w:rsidRPr="00E53116">
        <w:rPr>
          <w:lang w:val="es-ES_tradnl"/>
        </w:rPr>
        <w:t xml:space="preserve"> </w:t>
      </w:r>
      <w:r w:rsidR="008E6039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8E6039"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2030.</w:t>
      </w:r>
    </w:p>
    <w:p w14:paraId="26746080" w14:textId="267DDB43" w:rsidR="00E13747" w:rsidRPr="00E53116" w:rsidRDefault="00337A8C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primer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reunión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asciende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D57083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D57083" w:rsidRPr="00E53116">
        <w:rPr>
          <w:lang w:val="es-ES_tradnl"/>
        </w:rPr>
        <w:t>suma</w:t>
      </w:r>
      <w:r w:rsidR="005B439A" w:rsidRPr="00E53116">
        <w:rPr>
          <w:lang w:val="es-ES_tradnl"/>
        </w:rPr>
        <w:t xml:space="preserve"> </w:t>
      </w:r>
      <w:r w:rsidR="00D5708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150.000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apoyo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19.</w:t>
      </w:r>
      <w:r w:rsidR="00E63352" w:rsidRPr="00E53116">
        <w:rPr>
          <w:lang w:val="es-ES_tradnl"/>
        </w:rPr>
        <w:t>500</w:t>
      </w:r>
      <w:r w:rsidR="005B439A" w:rsidRPr="00E53116">
        <w:rPr>
          <w:lang w:val="es-ES_tradnl"/>
        </w:rPr>
        <w:t xml:space="preserve"> </w:t>
      </w:r>
      <w:r w:rsidR="000F2FB7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originalmente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solicitado</w:t>
      </w:r>
      <w:r w:rsidR="00E63352" w:rsidRPr="00E53116">
        <w:rPr>
          <w:lang w:val="es-ES_tradnl"/>
        </w:rPr>
        <w:t>.</w:t>
      </w:r>
    </w:p>
    <w:p w14:paraId="59A6E09F" w14:textId="1143CC7F" w:rsidR="00E13747" w:rsidRPr="00E53116" w:rsidRDefault="00337A8C">
      <w:pPr>
        <w:spacing w:after="240"/>
        <w:outlineLvl w:val="0"/>
        <w:rPr>
          <w:b/>
          <w:lang w:val="es-ES_tradnl"/>
        </w:rPr>
      </w:pPr>
      <w:r w:rsidRPr="00E53116">
        <w:rPr>
          <w:b/>
          <w:lang w:val="es-ES_tradnl"/>
        </w:rPr>
        <w:t>Estado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ejecución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la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etapa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I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del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PGEH</w:t>
      </w:r>
    </w:p>
    <w:p w14:paraId="72041098" w14:textId="4F63D5E3" w:rsidR="00E13747" w:rsidRPr="00E53116" w:rsidRDefault="00337A8C">
      <w:pPr>
        <w:pStyle w:val="Heading1"/>
        <w:rPr>
          <w:lang w:val="es-ES_tradnl"/>
        </w:rPr>
      </w:pP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161AE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161AED"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aprobó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64ª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reunión</w:t>
      </w:r>
      <w:r w:rsidR="00E63352" w:rsidRPr="00E53116">
        <w:rPr>
          <w:vertAlign w:val="superscript"/>
          <w:lang w:val="es-ES_tradnl"/>
        </w:rPr>
        <w:footnoteReference w:id="4"/>
      </w:r>
      <w:r w:rsidR="005B439A" w:rsidRPr="00E53116">
        <w:rPr>
          <w:lang w:val="es-ES_tradnl"/>
        </w:rPr>
        <w:t xml:space="preserve"> </w:t>
      </w:r>
      <w:r w:rsidR="007670D7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7670D7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7670D7" w:rsidRPr="00E53116">
        <w:rPr>
          <w:lang w:val="es-ES_tradnl"/>
        </w:rPr>
        <w:t>fines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eliminar</w:t>
      </w:r>
      <w:r w:rsidR="005B439A" w:rsidRPr="00E53116">
        <w:rPr>
          <w:lang w:val="es-ES_tradnl"/>
        </w:rPr>
        <w:t xml:space="preserve"> </w:t>
      </w:r>
      <w:r w:rsidR="00B57B51" w:rsidRPr="00E53116">
        <w:rPr>
          <w:lang w:val="es-ES_tradnl"/>
        </w:rPr>
        <w:t>0.05</w:t>
      </w:r>
      <w:r w:rsidR="005B439A" w:rsidRPr="00E53116">
        <w:rPr>
          <w:lang w:val="es-ES_tradnl"/>
        </w:rPr>
        <w:t xml:space="preserve"> </w:t>
      </w:r>
      <w:r w:rsidR="00B57B51" w:rsidRPr="00E53116">
        <w:rPr>
          <w:lang w:val="es-ES_tradnl"/>
        </w:rPr>
        <w:t>toneladas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HCFC-22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utilizadas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técnico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climatización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cumplir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35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ciento</w:t>
      </w:r>
      <w:r w:rsidR="005B439A" w:rsidRPr="00E53116">
        <w:rPr>
          <w:lang w:val="es-ES_tradnl"/>
        </w:rPr>
        <w:t xml:space="preserve"> </w:t>
      </w:r>
      <w:r w:rsidR="00F35F68" w:rsidRPr="00E53116">
        <w:rPr>
          <w:lang w:val="es-ES_tradnl"/>
        </w:rPr>
        <w:t>respecto</w:t>
      </w:r>
      <w:r w:rsidR="005B439A" w:rsidRPr="00E53116">
        <w:rPr>
          <w:lang w:val="es-ES_tradnl"/>
        </w:rPr>
        <w:t xml:space="preserve"> </w:t>
      </w:r>
      <w:r w:rsidR="00F35F6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comparación</w:t>
      </w:r>
      <w:r w:rsidR="005B439A" w:rsidRPr="00E53116">
        <w:rPr>
          <w:lang w:val="es-ES_tradnl"/>
        </w:rPr>
        <w:t xml:space="preserve"> </w:t>
      </w:r>
      <w:r w:rsidR="00B902CA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B902CA"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2020</w:t>
      </w:r>
      <w:r w:rsidR="00D06220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D06220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D06220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D06220" w:rsidRPr="00E53116">
        <w:rPr>
          <w:lang w:val="es-ES_tradnl"/>
        </w:rPr>
        <w:t>suma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160.000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apoyo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F612D9" w:rsidRPr="00E53116">
        <w:rPr>
          <w:lang w:val="es-ES_tradnl"/>
        </w:rPr>
        <w:t>concluyó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diciembre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2022</w:t>
      </w:r>
      <w:r w:rsidR="005B439A" w:rsidRPr="00E53116">
        <w:rPr>
          <w:lang w:val="es-ES_tradnl"/>
        </w:rPr>
        <w:t xml:space="preserve"> </w:t>
      </w:r>
      <w:r w:rsidR="002552D5" w:rsidRPr="00E53116">
        <w:rPr>
          <w:lang w:val="es-ES_tradnl"/>
        </w:rPr>
        <w:t>tras</w:t>
      </w:r>
      <w:r w:rsidR="005B439A" w:rsidRPr="00E53116">
        <w:rPr>
          <w:lang w:val="es-ES_tradnl"/>
        </w:rPr>
        <w:t xml:space="preserve"> </w:t>
      </w:r>
      <w:r w:rsidR="002552D5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552D5" w:rsidRPr="00E53116">
        <w:rPr>
          <w:lang w:val="es-ES_tradnl"/>
        </w:rPr>
        <w:t>prórroga</w:t>
      </w:r>
      <w:r w:rsidR="005B439A" w:rsidRPr="00E53116">
        <w:rPr>
          <w:lang w:val="es-ES_tradnl"/>
        </w:rPr>
        <w:t xml:space="preserve"> </w:t>
      </w:r>
      <w:r w:rsidR="001157F2" w:rsidRPr="00E53116">
        <w:rPr>
          <w:lang w:val="es-ES_tradnl"/>
        </w:rPr>
        <w:t>concedida</w:t>
      </w:r>
      <w:r w:rsidR="005B439A" w:rsidRPr="00E53116">
        <w:rPr>
          <w:lang w:val="es-ES_tradnl"/>
        </w:rPr>
        <w:t xml:space="preserve"> </w:t>
      </w:r>
      <w:r w:rsidR="001157F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decisión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87/28</w:t>
      </w:r>
      <w:r w:rsidR="001157F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1157F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5955A8"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="005955A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cierre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proyectos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presentó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Secretaría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25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junio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2023.</w:t>
      </w:r>
    </w:p>
    <w:p w14:paraId="20FD9972" w14:textId="67592EA1" w:rsidR="00E13747" w:rsidRPr="00E53116" w:rsidRDefault="00337A8C">
      <w:pPr>
        <w:keepNext/>
        <w:keepLines/>
        <w:widowControl w:val="0"/>
        <w:spacing w:after="240"/>
        <w:rPr>
          <w:lang w:val="es-ES_tradnl"/>
        </w:rPr>
      </w:pPr>
      <w:r w:rsidRPr="00E53116">
        <w:rPr>
          <w:u w:val="single"/>
          <w:lang w:val="es-ES_tradnl"/>
        </w:rPr>
        <w:t>Consumo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HCFC</w:t>
      </w:r>
    </w:p>
    <w:p w14:paraId="3BF47891" w14:textId="076D7332" w:rsidR="00E13747" w:rsidRPr="00E53116" w:rsidRDefault="00337A8C">
      <w:pPr>
        <w:pStyle w:val="Heading1"/>
        <w:rPr>
          <w:lang w:val="es-ES_tradnl"/>
        </w:rPr>
      </w:pPr>
      <w:bookmarkStart w:id="3" w:name="_Hlk141281293"/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B426B7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779F3" w:rsidRPr="00E53116">
        <w:rPr>
          <w:lang w:val="es-ES_tradnl"/>
        </w:rPr>
        <w:t>0.03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toneladas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="00B426B7" w:rsidRPr="00E53116">
        <w:rPr>
          <w:lang w:val="es-ES_tradnl"/>
        </w:rPr>
        <w:t>informado</w:t>
      </w:r>
      <w:r w:rsidR="005B439A" w:rsidRPr="00E53116">
        <w:rPr>
          <w:lang w:val="es-ES_tradnl"/>
        </w:rPr>
        <w:t xml:space="preserve"> </w:t>
      </w:r>
      <w:r w:rsidR="00B426B7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B426B7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B426B7"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B426B7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426B7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B426B7"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="000779F3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0779F3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779F3"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2022</w:t>
      </w:r>
      <w:r w:rsidR="005B439A" w:rsidRPr="00E53116">
        <w:rPr>
          <w:lang w:val="es-ES_tradnl"/>
        </w:rPr>
        <w:t xml:space="preserve"> </w:t>
      </w:r>
      <w:r w:rsidR="000779F3" w:rsidRPr="00E53116">
        <w:rPr>
          <w:lang w:val="es-ES_tradnl"/>
        </w:rPr>
        <w:t>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79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ciento</w:t>
      </w:r>
      <w:r w:rsidR="005B439A" w:rsidRPr="00E53116">
        <w:rPr>
          <w:lang w:val="es-ES_tradnl"/>
        </w:rPr>
        <w:t xml:space="preserve"> </w:t>
      </w:r>
      <w:r w:rsidR="000779F3" w:rsidRPr="00E53116">
        <w:rPr>
          <w:lang w:val="es-ES_tradnl"/>
        </w:rPr>
        <w:t>inferior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4F159E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comparación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cumplimiento</w:t>
      </w:r>
      <w:r w:rsidR="004F159E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4F159E" w:rsidRPr="00E53116">
        <w:rPr>
          <w:lang w:val="es-ES_tradnl"/>
        </w:rPr>
        <w:t>aunque</w:t>
      </w:r>
      <w:r w:rsidR="005B439A" w:rsidRPr="00E53116">
        <w:rPr>
          <w:lang w:val="es-ES_tradnl"/>
        </w:rPr>
        <w:t xml:space="preserve"> </w:t>
      </w:r>
      <w:r w:rsidR="004F159E" w:rsidRPr="00E53116">
        <w:rPr>
          <w:lang w:val="es-ES_tradnl"/>
        </w:rPr>
        <w:t>cabe</w:t>
      </w:r>
      <w:r w:rsidR="005B439A" w:rsidRPr="00E53116">
        <w:rPr>
          <w:lang w:val="es-ES_tradnl"/>
        </w:rPr>
        <w:t xml:space="preserve"> </w:t>
      </w:r>
      <w:r w:rsidR="004F159E" w:rsidRPr="00E53116">
        <w:rPr>
          <w:lang w:val="es-ES_tradnl"/>
        </w:rPr>
        <w:t>hacer</w:t>
      </w:r>
      <w:r w:rsidR="005B439A" w:rsidRPr="00E53116">
        <w:rPr>
          <w:lang w:val="es-ES_tradnl"/>
        </w:rPr>
        <w:t xml:space="preserve"> </w:t>
      </w:r>
      <w:r w:rsidR="004F159E" w:rsidRPr="00E53116">
        <w:rPr>
          <w:lang w:val="es-ES_tradnl"/>
        </w:rPr>
        <w:t>notar</w:t>
      </w:r>
      <w:r w:rsidR="005B439A" w:rsidRPr="00E53116">
        <w:rPr>
          <w:lang w:val="es-ES_tradnl"/>
        </w:rPr>
        <w:t xml:space="preserve"> </w:t>
      </w:r>
      <w:r w:rsidR="004F159E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aún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4F159E" w:rsidRPr="00E53116">
        <w:rPr>
          <w:lang w:val="es-ES_tradnl"/>
        </w:rPr>
        <w:t>informan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Artículo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7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programa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937D3C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937D3C"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2023.</w:t>
      </w:r>
      <w:r w:rsidR="005B439A" w:rsidRPr="00E53116">
        <w:rPr>
          <w:lang w:val="es-ES_tradnl"/>
        </w:rPr>
        <w:t xml:space="preserve"> </w:t>
      </w:r>
      <w:r w:rsidR="0039653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9653F" w:rsidRPr="00E53116">
        <w:rPr>
          <w:lang w:val="es-ES_tradnl"/>
        </w:rPr>
        <w:t>Cuadro</w:t>
      </w:r>
      <w:r w:rsidR="005B439A" w:rsidRPr="00E53116">
        <w:rPr>
          <w:lang w:val="es-ES_tradnl"/>
        </w:rPr>
        <w:t xml:space="preserve"> </w:t>
      </w:r>
      <w:r w:rsidR="0039653F"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="0039653F" w:rsidRPr="00E53116">
        <w:rPr>
          <w:lang w:val="es-ES_tradnl"/>
        </w:rPr>
        <w:t>muestra</w:t>
      </w:r>
      <w:r w:rsidR="005B439A" w:rsidRPr="00E53116">
        <w:rPr>
          <w:lang w:val="es-ES_tradnl"/>
        </w:rPr>
        <w:t xml:space="preserve"> </w:t>
      </w:r>
      <w:r w:rsidR="0039653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F409FB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F409FB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409FB" w:rsidRPr="00E53116">
        <w:rPr>
          <w:lang w:val="es-ES_tradnl"/>
        </w:rPr>
        <w:t>período</w:t>
      </w:r>
      <w:r w:rsidR="005B439A" w:rsidRPr="00E53116">
        <w:rPr>
          <w:lang w:val="es-ES_tradnl"/>
        </w:rPr>
        <w:t xml:space="preserve"> </w:t>
      </w:r>
      <w:r w:rsidR="0039653F" w:rsidRPr="00E53116">
        <w:rPr>
          <w:lang w:val="es-ES_tradnl"/>
        </w:rPr>
        <w:t>2019-2022</w:t>
      </w:r>
      <w:r w:rsidR="00E63352" w:rsidRPr="00E53116">
        <w:rPr>
          <w:lang w:val="es-ES_tradnl"/>
        </w:rPr>
        <w:t>.</w:t>
      </w:r>
    </w:p>
    <w:bookmarkEnd w:id="3"/>
    <w:p w14:paraId="2CC21776" w14:textId="7741421D" w:rsidR="00E13747" w:rsidRPr="00E53116" w:rsidRDefault="00337A8C">
      <w:pPr>
        <w:rPr>
          <w:b/>
          <w:lang w:val="es-ES_tradnl"/>
        </w:rPr>
      </w:pPr>
      <w:r w:rsidRPr="00E53116">
        <w:rPr>
          <w:b/>
          <w:lang w:val="es-ES_tradnl"/>
        </w:rPr>
        <w:t>Cuadro</w:t>
      </w:r>
      <w:r w:rsidR="005B439A" w:rsidRPr="00E53116">
        <w:rPr>
          <w:b/>
          <w:lang w:val="es-ES_tradnl"/>
        </w:rPr>
        <w:t xml:space="preserve"> </w:t>
      </w:r>
      <w:r w:rsidR="00E63352" w:rsidRPr="00E53116">
        <w:rPr>
          <w:b/>
          <w:lang w:val="es-ES_tradnl"/>
        </w:rPr>
        <w:t>1.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Consumo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HCFC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en</w:t>
      </w:r>
      <w:r w:rsidR="005B439A" w:rsidRPr="00E53116">
        <w:rPr>
          <w:b/>
          <w:lang w:val="es-ES_tradnl"/>
        </w:rPr>
        <w:t xml:space="preserve"> </w:t>
      </w:r>
      <w:r w:rsidR="00161AED" w:rsidRPr="00E53116">
        <w:rPr>
          <w:b/>
          <w:lang w:val="es-ES_tradnl"/>
        </w:rPr>
        <w:t>las</w:t>
      </w:r>
      <w:r w:rsidR="005B439A" w:rsidRPr="00E53116">
        <w:rPr>
          <w:b/>
          <w:lang w:val="es-ES_tradnl"/>
        </w:rPr>
        <w:t xml:space="preserve"> </w:t>
      </w:r>
      <w:r w:rsidR="00161AED" w:rsidRPr="00E53116">
        <w:rPr>
          <w:b/>
          <w:lang w:val="es-ES_tradnl"/>
        </w:rPr>
        <w:t>Comoras</w:t>
      </w:r>
      <w:r w:rsidR="005B439A" w:rsidRPr="00E53116">
        <w:rPr>
          <w:b/>
          <w:lang w:val="es-ES_tradnl"/>
        </w:rPr>
        <w:t xml:space="preserve"> </w:t>
      </w:r>
      <w:r w:rsidR="00E63352" w:rsidRPr="00E53116">
        <w:rPr>
          <w:b/>
          <w:lang w:val="es-ES_tradnl"/>
        </w:rPr>
        <w:t>(</w:t>
      </w:r>
      <w:r w:rsidRPr="00E53116">
        <w:rPr>
          <w:b/>
          <w:lang w:val="es-ES_tradnl"/>
        </w:rPr>
        <w:t>2019-2022</w:t>
      </w:r>
      <w:r w:rsidR="00DC1218" w:rsidRPr="00E53116">
        <w:rPr>
          <w:b/>
          <w:lang w:val="es-ES_tradnl"/>
        </w:rPr>
        <w:t>,</w:t>
      </w:r>
      <w:r w:rsidR="005B439A" w:rsidRPr="00E53116">
        <w:rPr>
          <w:b/>
          <w:lang w:val="es-ES_tradnl"/>
        </w:rPr>
        <w:t xml:space="preserve"> </w:t>
      </w:r>
      <w:r w:rsidR="00DC1218" w:rsidRPr="00E53116">
        <w:rPr>
          <w:b/>
          <w:lang w:val="es-ES_tradnl"/>
        </w:rPr>
        <w:t>con</w:t>
      </w:r>
      <w:r w:rsidR="005B439A" w:rsidRPr="00E53116">
        <w:rPr>
          <w:b/>
          <w:lang w:val="es-ES_tradnl"/>
        </w:rPr>
        <w:t xml:space="preserve"> </w:t>
      </w:r>
      <w:r w:rsidR="00DC1218" w:rsidRPr="00E53116">
        <w:rPr>
          <w:b/>
          <w:lang w:val="es-ES_tradnl"/>
        </w:rPr>
        <w:t>datos</w:t>
      </w:r>
      <w:r w:rsidR="005B439A" w:rsidRPr="00E53116">
        <w:rPr>
          <w:b/>
          <w:lang w:val="es-ES_tradnl"/>
        </w:rPr>
        <w:t xml:space="preserve"> </w:t>
      </w:r>
      <w:r w:rsidR="00DC1218" w:rsidRPr="00E53116">
        <w:rPr>
          <w:b/>
          <w:lang w:val="es-ES_tradnl"/>
        </w:rPr>
        <w:t>del</w:t>
      </w:r>
      <w:r w:rsidR="005B439A" w:rsidRPr="00E53116">
        <w:rPr>
          <w:b/>
          <w:lang w:val="es-ES_tradnl"/>
        </w:rPr>
        <w:t xml:space="preserve"> </w:t>
      </w:r>
      <w:r w:rsidR="00DC1218" w:rsidRPr="00E53116">
        <w:rPr>
          <w:b/>
          <w:lang w:val="es-ES_tradnl"/>
        </w:rPr>
        <w:t>Artículo</w:t>
      </w:r>
      <w:r w:rsidR="005B439A" w:rsidRPr="00E53116">
        <w:rPr>
          <w:b/>
          <w:lang w:val="es-ES_tradnl"/>
        </w:rPr>
        <w:t xml:space="preserve"> </w:t>
      </w:r>
      <w:r w:rsidR="00222FE1" w:rsidRPr="00E53116">
        <w:rPr>
          <w:b/>
          <w:lang w:val="es-ES_tradnl"/>
        </w:rPr>
        <w:t>7</w:t>
      </w:r>
      <w:r w:rsidR="00E63352" w:rsidRPr="00E53116">
        <w:rPr>
          <w:b/>
          <w:lang w:val="es-ES_tradnl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96"/>
        <w:gridCol w:w="1297"/>
        <w:gridCol w:w="1297"/>
        <w:gridCol w:w="1297"/>
        <w:gridCol w:w="1297"/>
        <w:gridCol w:w="2027"/>
      </w:tblGrid>
      <w:tr w:rsidR="00FD0EEE" w:rsidRPr="00E53116" w14:paraId="7365C0D7" w14:textId="77777777" w:rsidTr="005168FA">
        <w:trPr>
          <w:trHeight w:val="248"/>
          <w:tblHeader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0AD9F8" w14:textId="77777777" w:rsidR="00E13747" w:rsidRPr="00E53116" w:rsidRDefault="00337A8C">
            <w:pPr>
              <w:widowControl w:val="0"/>
              <w:jc w:val="left"/>
              <w:rPr>
                <w:b/>
                <w:color w:val="000000"/>
                <w:sz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lang w:val="es-ES_tradnl"/>
              </w:rPr>
              <w:t>HCFC-22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B93E" w14:textId="77777777" w:rsidR="00E13747" w:rsidRPr="00E53116" w:rsidRDefault="00337A8C">
            <w:pPr>
              <w:widowControl w:val="0"/>
              <w:jc w:val="center"/>
              <w:rPr>
                <w:b/>
                <w:color w:val="000000"/>
                <w:sz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lang w:val="es-ES_tradnl"/>
              </w:rPr>
              <w:t>2019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73134" w14:textId="77777777" w:rsidR="00E13747" w:rsidRPr="00E53116" w:rsidRDefault="00337A8C">
            <w:pPr>
              <w:widowControl w:val="0"/>
              <w:jc w:val="center"/>
              <w:rPr>
                <w:b/>
                <w:color w:val="000000"/>
                <w:sz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lang w:val="es-ES_tradnl"/>
              </w:rPr>
              <w:t>2020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5BC7" w14:textId="77777777" w:rsidR="00E13747" w:rsidRPr="00E53116" w:rsidRDefault="00337A8C">
            <w:pPr>
              <w:widowControl w:val="0"/>
              <w:jc w:val="center"/>
              <w:rPr>
                <w:b/>
                <w:color w:val="000000"/>
                <w:sz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lang w:val="es-ES_tradnl"/>
              </w:rPr>
              <w:t>2021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AA80" w14:textId="77777777" w:rsidR="00E13747" w:rsidRPr="00E53116" w:rsidRDefault="00337A8C">
            <w:pPr>
              <w:widowControl w:val="0"/>
              <w:jc w:val="center"/>
              <w:rPr>
                <w:b/>
                <w:color w:val="000000"/>
                <w:sz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lang w:val="es-ES_tradnl"/>
              </w:rPr>
              <w:t>2022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B5BD" w14:textId="427B18CB" w:rsidR="00E13747" w:rsidRPr="00E53116" w:rsidRDefault="00337A8C">
            <w:pPr>
              <w:widowControl w:val="0"/>
              <w:jc w:val="center"/>
              <w:rPr>
                <w:b/>
                <w:color w:val="000000"/>
                <w:sz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lang w:val="es-ES_tradnl"/>
              </w:rPr>
              <w:t>Base</w:t>
            </w:r>
            <w:r w:rsidR="005B439A" w:rsidRPr="00E53116">
              <w:rPr>
                <w:b/>
                <w:color w:val="000000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/>
                <w:sz w:val="20"/>
                <w:lang w:val="es-ES_tradnl"/>
              </w:rPr>
              <w:t>de</w:t>
            </w:r>
            <w:r w:rsidR="005B439A" w:rsidRPr="00E53116">
              <w:rPr>
                <w:b/>
                <w:color w:val="000000"/>
                <w:sz w:val="20"/>
                <w:lang w:val="es-ES_tradnl"/>
              </w:rPr>
              <w:t xml:space="preserve"> </w:t>
            </w:r>
            <w:r w:rsidRPr="00E53116">
              <w:rPr>
                <w:b/>
                <w:color w:val="000000"/>
                <w:sz w:val="20"/>
                <w:lang w:val="es-ES_tradnl"/>
              </w:rPr>
              <w:t>comparación</w:t>
            </w:r>
          </w:p>
        </w:tc>
      </w:tr>
      <w:tr w:rsidR="00FD0EEE" w:rsidRPr="00E53116" w14:paraId="55E5189F" w14:textId="77777777" w:rsidTr="005168FA">
        <w:trPr>
          <w:trHeight w:val="240"/>
        </w:trPr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1A3E641" w14:textId="6E899844" w:rsidR="00E13747" w:rsidRPr="00E53116" w:rsidRDefault="00337A8C">
            <w:pPr>
              <w:widowControl w:val="0"/>
              <w:jc w:val="left"/>
              <w:rPr>
                <w:b/>
                <w:bCs/>
                <w:color w:val="000000"/>
                <w:sz w:val="20"/>
                <w:lang w:val="es-ES_tradnl"/>
              </w:rPr>
            </w:pPr>
            <w:r w:rsidRPr="00E53116">
              <w:rPr>
                <w:b/>
                <w:bCs/>
                <w:color w:val="000000"/>
                <w:sz w:val="20"/>
                <w:lang w:val="es-ES_tradnl"/>
              </w:rPr>
              <w:t>Toneladas</w:t>
            </w:r>
            <w:r w:rsidR="005B439A" w:rsidRPr="00E53116">
              <w:rPr>
                <w:b/>
                <w:bCs/>
                <w:color w:val="000000"/>
                <w:sz w:val="20"/>
                <w:lang w:val="es-ES_tradnl"/>
              </w:rPr>
              <w:t xml:space="preserve"> </w:t>
            </w:r>
            <w:r w:rsidRPr="00E53116">
              <w:rPr>
                <w:b/>
                <w:bCs/>
                <w:color w:val="000000"/>
                <w:sz w:val="20"/>
                <w:lang w:val="es-ES_tradnl"/>
              </w:rPr>
              <w:t>métricas</w:t>
            </w:r>
            <w:r w:rsidR="005B439A" w:rsidRPr="00E53116">
              <w:rPr>
                <w:b/>
                <w:bCs/>
                <w:color w:val="000000"/>
                <w:sz w:val="20"/>
                <w:lang w:val="es-ES_tradnl"/>
              </w:rPr>
              <w:t xml:space="preserve"> </w:t>
            </w:r>
            <w:r w:rsidR="00FD0EEE" w:rsidRPr="00E53116">
              <w:rPr>
                <w:b/>
                <w:bCs/>
                <w:color w:val="000000"/>
                <w:sz w:val="20"/>
                <w:lang w:val="es-ES_tradnl"/>
              </w:rPr>
              <w:t>(</w:t>
            </w:r>
            <w:proofErr w:type="spellStart"/>
            <w:r w:rsidRPr="00E53116">
              <w:rPr>
                <w:b/>
                <w:bCs/>
                <w:color w:val="000000"/>
                <w:sz w:val="20"/>
                <w:lang w:val="es-ES_tradnl"/>
              </w:rPr>
              <w:t>tm</w:t>
            </w:r>
            <w:proofErr w:type="spellEnd"/>
            <w:r w:rsidR="00FD0EEE" w:rsidRPr="00E53116">
              <w:rPr>
                <w:b/>
                <w:bCs/>
                <w:color w:val="000000"/>
                <w:sz w:val="20"/>
                <w:lang w:val="es-ES_tradnl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30" w:type="dxa"/>
            </w:tcMar>
            <w:vAlign w:val="center"/>
          </w:tcPr>
          <w:p w14:paraId="27C4FFB1" w14:textId="77777777" w:rsidR="00E13747" w:rsidRPr="00E53116" w:rsidRDefault="00337A8C">
            <w:pPr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0.92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  <w:vAlign w:val="center"/>
          </w:tcPr>
          <w:p w14:paraId="4B91E5FE" w14:textId="77777777" w:rsidR="00E13747" w:rsidRPr="00E53116" w:rsidRDefault="00337A8C">
            <w:pPr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0.85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  <w:vAlign w:val="center"/>
          </w:tcPr>
          <w:p w14:paraId="3731200F" w14:textId="77777777" w:rsidR="00E13747" w:rsidRPr="00E53116" w:rsidRDefault="00337A8C">
            <w:pPr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0.70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  <w:vAlign w:val="center"/>
          </w:tcPr>
          <w:p w14:paraId="72A7B0AB" w14:textId="77777777" w:rsidR="00E13747" w:rsidRPr="00E53116" w:rsidRDefault="00337A8C">
            <w:pPr>
              <w:widowControl w:val="0"/>
              <w:jc w:val="right"/>
              <w:rPr>
                <w:rFonts w:eastAsiaTheme="minorHAnsi"/>
                <w:color w:val="000000"/>
                <w:sz w:val="20"/>
                <w:lang w:val="es-ES_tradnl"/>
              </w:rPr>
            </w:pPr>
            <w:r w:rsidRPr="00E53116">
              <w:rPr>
                <w:rFonts w:eastAsiaTheme="minorHAnsi"/>
                <w:color w:val="000000"/>
                <w:sz w:val="20"/>
                <w:lang w:val="es-ES_tradnl"/>
              </w:rPr>
              <w:t>0.60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30" w:type="dxa"/>
            </w:tcMar>
            <w:vAlign w:val="center"/>
          </w:tcPr>
          <w:p w14:paraId="26318C6E" w14:textId="77777777" w:rsidR="00E13747" w:rsidRPr="00E53116" w:rsidRDefault="00337A8C">
            <w:pPr>
              <w:widowControl w:val="0"/>
              <w:jc w:val="right"/>
              <w:rPr>
                <w:color w:val="000000"/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2.48</w:t>
            </w:r>
          </w:p>
        </w:tc>
      </w:tr>
      <w:tr w:rsidR="00FD0EEE" w:rsidRPr="00E53116" w14:paraId="5708900F" w14:textId="77777777" w:rsidTr="005168FA">
        <w:trPr>
          <w:trHeight w:val="40"/>
        </w:trPr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0EE8299" w14:textId="27BAC389" w:rsidR="00E13747" w:rsidRPr="00E53116" w:rsidRDefault="00D41455">
            <w:pPr>
              <w:widowControl w:val="0"/>
              <w:jc w:val="left"/>
              <w:rPr>
                <w:b/>
                <w:bCs/>
                <w:color w:val="000000"/>
                <w:sz w:val="20"/>
                <w:lang w:val="es-ES_tradnl"/>
              </w:rPr>
            </w:pPr>
            <w:r w:rsidRPr="00E53116">
              <w:rPr>
                <w:b/>
                <w:bCs/>
                <w:color w:val="000000"/>
                <w:sz w:val="20"/>
                <w:lang w:val="es-ES_tradnl"/>
              </w:rPr>
              <w:t>Toneladas</w:t>
            </w:r>
            <w:r w:rsidR="005B439A" w:rsidRPr="00E53116">
              <w:rPr>
                <w:b/>
                <w:bCs/>
                <w:color w:val="000000"/>
                <w:sz w:val="20"/>
                <w:lang w:val="es-ES_tradnl"/>
              </w:rPr>
              <w:t xml:space="preserve"> </w:t>
            </w:r>
            <w:r w:rsidRPr="00E53116">
              <w:rPr>
                <w:b/>
                <w:bCs/>
                <w:color w:val="000000"/>
                <w:sz w:val="20"/>
                <w:lang w:val="es-ES_tradnl"/>
              </w:rPr>
              <w:t>PAO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30" w:type="dxa"/>
            </w:tcMar>
            <w:vAlign w:val="center"/>
          </w:tcPr>
          <w:p w14:paraId="69150491" w14:textId="77777777" w:rsidR="00E13747" w:rsidRPr="00E53116" w:rsidRDefault="00337A8C">
            <w:pPr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0.05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  <w:vAlign w:val="center"/>
          </w:tcPr>
          <w:p w14:paraId="665D1879" w14:textId="77777777" w:rsidR="00E13747" w:rsidRPr="00E53116" w:rsidRDefault="00337A8C">
            <w:pPr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0.05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  <w:vAlign w:val="center"/>
          </w:tcPr>
          <w:p w14:paraId="1C80C615" w14:textId="77777777" w:rsidR="00E13747" w:rsidRPr="00E53116" w:rsidRDefault="00337A8C">
            <w:pPr>
              <w:jc w:val="right"/>
              <w:rPr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0.04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  <w:vAlign w:val="center"/>
          </w:tcPr>
          <w:p w14:paraId="133BCB3B" w14:textId="77777777" w:rsidR="00E13747" w:rsidRPr="00E53116" w:rsidRDefault="00337A8C">
            <w:pPr>
              <w:jc w:val="right"/>
              <w:rPr>
                <w:rFonts w:eastAsiaTheme="minorHAnsi"/>
                <w:color w:val="000000"/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0.03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30" w:type="dxa"/>
            </w:tcMar>
            <w:vAlign w:val="center"/>
          </w:tcPr>
          <w:p w14:paraId="77F0415D" w14:textId="77777777" w:rsidR="00E13747" w:rsidRPr="00E53116" w:rsidRDefault="00337A8C">
            <w:pPr>
              <w:jc w:val="right"/>
              <w:rPr>
                <w:rFonts w:eastAsiaTheme="minorHAnsi"/>
                <w:color w:val="000000"/>
                <w:sz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0.14</w:t>
            </w:r>
          </w:p>
        </w:tc>
      </w:tr>
    </w:tbl>
    <w:p w14:paraId="7E8B7247" w14:textId="68662B3F" w:rsidR="00E13747" w:rsidRPr="00E53116" w:rsidRDefault="00337A8C">
      <w:pPr>
        <w:pStyle w:val="Heading1"/>
        <w:spacing w:before="240"/>
        <w:rPr>
          <w:lang w:val="es-ES_tradnl"/>
        </w:rPr>
      </w:pPr>
      <w:bookmarkStart w:id="4" w:name="_Hlk126915671"/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D2D53"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="002D2D53" w:rsidRPr="00E53116">
        <w:rPr>
          <w:lang w:val="es-ES_tradnl"/>
        </w:rPr>
        <w:t>consume</w:t>
      </w:r>
      <w:r w:rsidR="005B439A" w:rsidRPr="00E53116">
        <w:rPr>
          <w:lang w:val="es-ES_tradnl"/>
        </w:rPr>
        <w:t xml:space="preserve"> </w:t>
      </w:r>
      <w:r w:rsidR="002D2D53" w:rsidRPr="00E53116">
        <w:rPr>
          <w:lang w:val="es-ES_tradnl"/>
        </w:rPr>
        <w:t>únicamente</w:t>
      </w:r>
      <w:r w:rsidR="005B439A" w:rsidRPr="00E53116">
        <w:rPr>
          <w:lang w:val="es-ES_tradnl"/>
        </w:rPr>
        <w:t xml:space="preserve"> </w:t>
      </w:r>
      <w:r w:rsidR="00B22DB4" w:rsidRPr="00E53116">
        <w:rPr>
          <w:lang w:val="es-ES_tradnl"/>
        </w:rPr>
        <w:t>HCFC-22</w:t>
      </w:r>
      <w:r w:rsidR="005B439A" w:rsidRPr="00E53116">
        <w:rPr>
          <w:lang w:val="es-ES_tradnl"/>
        </w:rPr>
        <w:t xml:space="preserve"> </w:t>
      </w:r>
      <w:r w:rsidR="00B22DB4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técnico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climatización</w:t>
      </w:r>
      <w:r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0B7A43"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="000B7A43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B7A43" w:rsidRPr="00E53116">
        <w:rPr>
          <w:lang w:val="es-ES_tradnl"/>
        </w:rPr>
        <w:t>último</w:t>
      </w:r>
      <w:r w:rsidR="005B439A" w:rsidRPr="00E53116">
        <w:rPr>
          <w:lang w:val="es-ES_tradnl"/>
        </w:rPr>
        <w:t xml:space="preserve"> </w:t>
      </w:r>
      <w:r w:rsidR="000B7A43" w:rsidRPr="00E53116">
        <w:rPr>
          <w:lang w:val="es-ES_tradnl"/>
        </w:rPr>
        <w:t>quinquenio</w:t>
      </w:r>
      <w:r w:rsidR="005B439A" w:rsidRPr="00E53116">
        <w:rPr>
          <w:lang w:val="es-ES_tradnl"/>
        </w:rPr>
        <w:t xml:space="preserve"> </w:t>
      </w:r>
      <w:r w:rsidR="000B7A43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93212D" w:rsidRPr="00E53116">
        <w:rPr>
          <w:lang w:val="es-ES_tradnl"/>
        </w:rPr>
        <w:t>c</w:t>
      </w:r>
      <w:r w:rsidR="007C43E8" w:rsidRPr="00E53116">
        <w:rPr>
          <w:lang w:val="es-ES_tradnl"/>
        </w:rPr>
        <w:t>onsumo</w:t>
      </w:r>
      <w:r w:rsidR="005B439A" w:rsidRPr="00E53116">
        <w:rPr>
          <w:lang w:val="es-ES_tradnl"/>
        </w:rPr>
        <w:t xml:space="preserve"> </w:t>
      </w:r>
      <w:r w:rsidR="000B7A43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0B7A43" w:rsidRPr="00E53116">
        <w:rPr>
          <w:lang w:val="es-ES_tradnl"/>
        </w:rPr>
        <w:t>ha</w:t>
      </w:r>
      <w:r w:rsidR="005B439A" w:rsidRPr="00E53116">
        <w:rPr>
          <w:lang w:val="es-ES_tradnl"/>
        </w:rPr>
        <w:t xml:space="preserve"> </w:t>
      </w:r>
      <w:r w:rsidR="000B7A43" w:rsidRPr="00E53116">
        <w:rPr>
          <w:lang w:val="es-ES_tradnl"/>
        </w:rPr>
        <w:t>reducido</w:t>
      </w:r>
      <w:r w:rsidR="005B439A" w:rsidRPr="00E53116">
        <w:rPr>
          <w:lang w:val="es-ES_tradnl"/>
        </w:rPr>
        <w:t xml:space="preserve"> </w:t>
      </w:r>
      <w:r w:rsidR="00C51FB6" w:rsidRPr="00E53116">
        <w:rPr>
          <w:lang w:val="es-ES_tradnl"/>
        </w:rPr>
        <w:t>paulatinamente</w:t>
      </w:r>
      <w:r w:rsidR="005B439A" w:rsidRPr="00E53116">
        <w:rPr>
          <w:lang w:val="es-ES_tradnl"/>
        </w:rPr>
        <w:t xml:space="preserve"> </w:t>
      </w:r>
      <w:r w:rsidR="0036238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362382" w:rsidRPr="00E53116">
        <w:rPr>
          <w:lang w:val="es-ES_tradnl"/>
        </w:rPr>
        <w:t>virtud</w:t>
      </w:r>
      <w:r w:rsidR="005B439A" w:rsidRPr="00E53116">
        <w:rPr>
          <w:lang w:val="es-ES_tradnl"/>
        </w:rPr>
        <w:t xml:space="preserve"> </w:t>
      </w:r>
      <w:r w:rsidR="0036238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62382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362382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E461B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PGEH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especial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licencias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cuotas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2B79CF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B79CF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2B79CF" w:rsidRPr="00E53116">
        <w:rPr>
          <w:lang w:val="es-ES_tradnl"/>
        </w:rPr>
        <w:t>de</w:t>
      </w:r>
      <w:r w:rsidR="00F4544C" w:rsidRPr="00E53116">
        <w:rPr>
          <w:lang w:val="es-ES_tradnl"/>
        </w:rPr>
        <w:t xml:space="preserve"> </w:t>
      </w:r>
      <w:r w:rsidR="002B79CF" w:rsidRPr="00E53116">
        <w:rPr>
          <w:lang w:val="es-ES_tradnl"/>
        </w:rPr>
        <w:t>funcionarios</w:t>
      </w:r>
      <w:r w:rsidR="005B439A" w:rsidRPr="00E53116">
        <w:rPr>
          <w:lang w:val="es-ES_tradnl"/>
        </w:rPr>
        <w:t xml:space="preserve"> </w:t>
      </w:r>
      <w:r w:rsidR="00CE2666" w:rsidRPr="00E53116">
        <w:rPr>
          <w:lang w:val="es-ES_tradnl"/>
        </w:rPr>
        <w:t>aduaneros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refuerzo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capacidades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refrigeración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sensibilización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F18A1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importadores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adopción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alternativas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219DB" w:rsidRPr="00E53116">
        <w:rPr>
          <w:lang w:val="es-ES_tradnl"/>
        </w:rPr>
        <w:t>eficaz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aplicación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supervisión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normas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agotan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capa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ozono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</w:t>
      </w:r>
      <w:r w:rsidR="00824D06" w:rsidRPr="00E53116">
        <w:rPr>
          <w:lang w:val="es-ES_tradnl"/>
        </w:rPr>
        <w:t>SAO</w:t>
      </w:r>
      <w:r w:rsidRPr="00E53116">
        <w:rPr>
          <w:lang w:val="es-ES_tradnl"/>
        </w:rPr>
        <w:t>).</w:t>
      </w:r>
    </w:p>
    <w:p w14:paraId="46ABFE09" w14:textId="6E89DF47" w:rsidR="00E13747" w:rsidRPr="00E53116" w:rsidRDefault="00337A8C">
      <w:pPr>
        <w:pStyle w:val="Heading1"/>
        <w:keepNext/>
        <w:numPr>
          <w:ilvl w:val="0"/>
          <w:numId w:val="0"/>
        </w:numPr>
        <w:rPr>
          <w:i/>
          <w:lang w:val="es-ES_tradnl"/>
        </w:rPr>
      </w:pPr>
      <w:r w:rsidRPr="00E53116">
        <w:rPr>
          <w:i/>
          <w:lang w:val="es-ES_tradnl"/>
        </w:rPr>
        <w:t>Informe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de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ejecución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del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programa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país</w:t>
      </w:r>
    </w:p>
    <w:bookmarkEnd w:id="4"/>
    <w:p w14:paraId="641DEF57" w14:textId="065D1859" w:rsidR="004B1E1E" w:rsidRPr="00E53116" w:rsidRDefault="004B1E1E">
      <w:pPr>
        <w:pStyle w:val="Heading1"/>
        <w:widowControl w:val="0"/>
        <w:spacing w:before="240" w:after="0"/>
        <w:rPr>
          <w:i/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sectorial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362B7F" w:rsidRPr="00E53116">
        <w:rPr>
          <w:lang w:val="es-ES_tradnl"/>
        </w:rPr>
        <w:t>notificado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D00AE6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00AE6"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="00D00AE6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00AE6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D00AE6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5955D6" w:rsidRPr="00E53116">
        <w:rPr>
          <w:lang w:val="es-ES_tradnl"/>
        </w:rPr>
        <w:t>2022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concuerda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virtud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artículo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7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Montreal.</w:t>
      </w:r>
    </w:p>
    <w:p w14:paraId="04F1721F" w14:textId="012C11C1" w:rsidR="00E13747" w:rsidRPr="00E53116" w:rsidRDefault="00337A8C">
      <w:pPr>
        <w:pStyle w:val="Heading1"/>
        <w:keepNext/>
        <w:numPr>
          <w:ilvl w:val="0"/>
          <w:numId w:val="0"/>
        </w:numPr>
        <w:spacing w:before="240"/>
        <w:rPr>
          <w:i/>
          <w:lang w:val="es-ES_tradnl"/>
        </w:rPr>
      </w:pPr>
      <w:r w:rsidRPr="00E53116">
        <w:rPr>
          <w:i/>
          <w:lang w:val="es-ES_tradnl"/>
        </w:rPr>
        <w:lastRenderedPageBreak/>
        <w:t>Informe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de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verificación</w:t>
      </w:r>
    </w:p>
    <w:p w14:paraId="3DB3D22C" w14:textId="1D92258F" w:rsidR="00E13747" w:rsidRPr="00E53116" w:rsidRDefault="002828DE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confirma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cuenta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licencias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cuotas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importación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932655" w:rsidRPr="00E53116">
        <w:rPr>
          <w:lang w:val="es-ES_tradnl"/>
        </w:rPr>
        <w:t>exportación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notificado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virtud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Artículo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7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F55BFC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55BFC" w:rsidRPr="00E53116">
        <w:rPr>
          <w:lang w:val="es-ES_tradnl"/>
        </w:rPr>
        <w:t>período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2018</w:t>
      </w:r>
      <w:r w:rsidR="00F55BFC" w:rsidRPr="00E53116">
        <w:rPr>
          <w:lang w:val="es-ES_tradnl"/>
        </w:rPr>
        <w:t>-2022</w:t>
      </w:r>
      <w:r w:rsidR="005B439A" w:rsidRPr="00E53116">
        <w:rPr>
          <w:lang w:val="es-ES_tradnl"/>
        </w:rPr>
        <w:t xml:space="preserve"> </w:t>
      </w:r>
      <w:r w:rsidR="005A15EF" w:rsidRPr="00E53116">
        <w:rPr>
          <w:lang w:val="es-ES_tradnl"/>
        </w:rPr>
        <w:t>(</w:t>
      </w:r>
      <w:r w:rsidR="00F55BFC" w:rsidRPr="00E53116">
        <w:rPr>
          <w:lang w:val="es-ES_tradnl"/>
        </w:rPr>
        <w:t>0.06</w:t>
      </w:r>
      <w:r w:rsidR="005B439A" w:rsidRPr="00E53116">
        <w:rPr>
          <w:lang w:val="es-ES_tradnl"/>
        </w:rPr>
        <w:t xml:space="preserve"> </w:t>
      </w:r>
      <w:proofErr w:type="spellStart"/>
      <w:r w:rsidR="00F55BFC" w:rsidRPr="00E53116">
        <w:rPr>
          <w:lang w:val="es-ES_tradnl"/>
        </w:rPr>
        <w:t>tons</w:t>
      </w:r>
      <w:proofErr w:type="spellEnd"/>
      <w:r w:rsidR="00F55BFC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F55BFC" w:rsidRPr="00E53116">
        <w:rPr>
          <w:lang w:val="es-ES_tradnl"/>
        </w:rPr>
        <w:t>PAO)</w:t>
      </w:r>
      <w:r w:rsidR="005B439A" w:rsidRPr="00E53116">
        <w:rPr>
          <w:lang w:val="es-ES_tradnl"/>
        </w:rPr>
        <w:t xml:space="preserve"> </w:t>
      </w:r>
      <w:r w:rsidR="00F55BFC" w:rsidRPr="00E53116">
        <w:rPr>
          <w:lang w:val="es-ES_tradnl"/>
        </w:rPr>
        <w:t>es</w:t>
      </w:r>
      <w:r w:rsidR="005B439A" w:rsidRPr="00E53116">
        <w:rPr>
          <w:lang w:val="es-ES_tradnl"/>
        </w:rPr>
        <w:t xml:space="preserve"> </w:t>
      </w:r>
      <w:r w:rsidR="00F55BFC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correcto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</w:t>
      </w:r>
      <w:r w:rsidR="00FA4FC7" w:rsidRPr="00E53116">
        <w:rPr>
          <w:lang w:val="es-ES_tradnl"/>
        </w:rPr>
        <w:t>ver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Cuadro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anterior).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="00B269FA" w:rsidRPr="00E53116">
        <w:rPr>
          <w:lang w:val="es-ES_tradnl"/>
        </w:rPr>
        <w:t>concluye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shd w:val="clear" w:color="auto" w:fill="FFFFFF" w:themeFill="background1"/>
          <w:lang w:val="es-ES_tradnl"/>
        </w:rPr>
        <w:t>el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337A8C" w:rsidRPr="00E53116">
        <w:rPr>
          <w:shd w:val="clear" w:color="auto" w:fill="FFFFFF" w:themeFill="background1"/>
          <w:lang w:val="es-ES_tradnl"/>
        </w:rPr>
        <w:t>país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4C2B02" w:rsidRPr="00E53116">
        <w:rPr>
          <w:lang w:val="es-ES_tradnl"/>
        </w:rPr>
        <w:t>cumple</w:t>
      </w:r>
      <w:r w:rsidR="005B439A" w:rsidRPr="00E53116">
        <w:rPr>
          <w:lang w:val="es-ES_tradnl"/>
        </w:rPr>
        <w:t xml:space="preserve"> </w:t>
      </w:r>
      <w:r w:rsidR="004C2B02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4C2B02" w:rsidRPr="00E53116">
        <w:rPr>
          <w:lang w:val="es-ES_tradnl"/>
        </w:rPr>
        <w:t>cronograma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="009A09D6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9A09D6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máximo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permitido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Anexo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C,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Grupo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período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2018-2022,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F94D15" w:rsidRPr="00E53116">
        <w:rPr>
          <w:lang w:val="es-ES_tradnl"/>
        </w:rPr>
        <w:t>confirma</w:t>
      </w:r>
      <w:r w:rsidR="005B439A" w:rsidRPr="00E53116">
        <w:rPr>
          <w:lang w:val="es-ES_tradnl"/>
        </w:rPr>
        <w:t xml:space="preserve"> </w:t>
      </w:r>
      <w:r w:rsidR="00957F2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957F2B" w:rsidRPr="00E53116">
        <w:rPr>
          <w:lang w:val="es-ES_tradnl"/>
        </w:rPr>
        <w:t>eficacia</w:t>
      </w:r>
      <w:r w:rsidR="005B439A" w:rsidRPr="00E53116">
        <w:rPr>
          <w:lang w:val="es-ES_tradnl"/>
        </w:rPr>
        <w:t xml:space="preserve"> </w:t>
      </w:r>
      <w:r w:rsidR="00957F2B" w:rsidRPr="00E53116">
        <w:rPr>
          <w:lang w:val="es-ES_tradnl"/>
        </w:rPr>
        <w:t>d</w:t>
      </w:r>
      <w:r w:rsidR="00F8721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control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establecido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5955A8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5955A8" w:rsidRPr="00E53116">
        <w:rPr>
          <w:lang w:val="es-ES_tradnl"/>
        </w:rPr>
        <w:t>oficina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nacional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ozono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</w:t>
      </w:r>
      <w:r w:rsidR="00337A8C" w:rsidRPr="00E53116">
        <w:rPr>
          <w:lang w:val="es-ES_tradnl"/>
        </w:rPr>
        <w:t>ONO</w:t>
      </w:r>
      <w:r w:rsidR="00E63352" w:rsidRPr="00E53116">
        <w:rPr>
          <w:lang w:val="es-ES_tradnl"/>
        </w:rPr>
        <w:t>).</w:t>
      </w:r>
      <w:r w:rsidR="005F4E9B" w:rsidRPr="00E53116">
        <w:rPr>
          <w:rStyle w:val="FootnoteReference"/>
          <w:lang w:val="es-ES_tradnl"/>
        </w:rPr>
        <w:footnoteReference w:id="5"/>
      </w:r>
    </w:p>
    <w:p w14:paraId="3692C3B1" w14:textId="38125DD0" w:rsidR="00E13747" w:rsidRPr="00E53116" w:rsidRDefault="00337A8C">
      <w:pPr>
        <w:keepNext/>
        <w:spacing w:before="240" w:after="240"/>
        <w:outlineLvl w:val="0"/>
        <w:rPr>
          <w:u w:val="single"/>
          <w:lang w:val="es-ES_tradnl"/>
        </w:rPr>
      </w:pPr>
      <w:bookmarkStart w:id="5" w:name="_Hlk126915699"/>
      <w:r w:rsidRPr="00E53116">
        <w:rPr>
          <w:u w:val="single"/>
          <w:lang w:val="es-ES_tradnl"/>
        </w:rPr>
        <w:t>Estado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avance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y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desembolsos</w:t>
      </w:r>
    </w:p>
    <w:p w14:paraId="376A31BF" w14:textId="7AC0F907" w:rsidR="00E13747" w:rsidRPr="00E53116" w:rsidRDefault="00337A8C">
      <w:pPr>
        <w:keepNext/>
        <w:spacing w:before="240" w:after="240"/>
        <w:outlineLvl w:val="0"/>
        <w:rPr>
          <w:i/>
          <w:iCs/>
          <w:lang w:val="es-ES_tradnl"/>
        </w:rPr>
      </w:pPr>
      <w:r w:rsidRPr="00E53116">
        <w:rPr>
          <w:i/>
          <w:iCs/>
          <w:lang w:val="es-ES_tradnl"/>
        </w:rPr>
        <w:t>Marco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jurídico</w:t>
      </w:r>
    </w:p>
    <w:p w14:paraId="00033B11" w14:textId="18BE14DB" w:rsidR="00E13747" w:rsidRPr="00E53116" w:rsidRDefault="00DB1634" w:rsidP="007A2C13">
      <w:pPr>
        <w:pStyle w:val="Heading1"/>
        <w:rPr>
          <w:lang w:val="es-ES_tradnl"/>
        </w:rPr>
      </w:pPr>
      <w:bookmarkStart w:id="6" w:name="_Hlk126915708"/>
      <w:bookmarkEnd w:id="5"/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importación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prohíbe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2010</w:t>
      </w:r>
      <w:r w:rsidR="00FA0AC5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</w:t>
      </w:r>
      <w:r w:rsidR="00EC68CB" w:rsidRPr="00E53116">
        <w:rPr>
          <w:lang w:val="es-ES_tradnl"/>
        </w:rPr>
        <w:t>on</w:t>
      </w:r>
      <w:r w:rsidR="005B439A" w:rsidRPr="00E53116">
        <w:rPr>
          <w:lang w:val="es-ES_tradnl"/>
        </w:rPr>
        <w:t xml:space="preserve"> </w:t>
      </w:r>
      <w:r w:rsidR="006850A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6850A2" w:rsidRPr="00E53116">
        <w:rPr>
          <w:lang w:val="es-ES_tradnl"/>
        </w:rPr>
        <w:t>sola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excepción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HCFC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EE4E32"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="004F6788" w:rsidRPr="00E53116">
        <w:rPr>
          <w:lang w:val="es-ES_tradnl"/>
        </w:rPr>
        <w:t>confirma</w:t>
      </w:r>
      <w:r w:rsidR="005B439A" w:rsidRPr="00E53116">
        <w:rPr>
          <w:lang w:val="es-ES_tradnl"/>
        </w:rPr>
        <w:t xml:space="preserve"> </w:t>
      </w:r>
      <w:r w:rsidR="00E5691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5691D"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="00E5691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5691D" w:rsidRPr="00E53116">
        <w:rPr>
          <w:lang w:val="es-ES_tradnl"/>
        </w:rPr>
        <w:t>verificación,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existe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E5691D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6049DF" w:rsidRPr="00E53116">
        <w:rPr>
          <w:lang w:val="es-ES_tradnl"/>
        </w:rPr>
        <w:t>operativo</w:t>
      </w:r>
      <w:r w:rsidR="005B439A" w:rsidRPr="00E53116">
        <w:rPr>
          <w:lang w:val="es-ES_tradnl"/>
        </w:rPr>
        <w:t xml:space="preserve"> </w:t>
      </w:r>
      <w:r w:rsidR="00F4027D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F4027D" w:rsidRPr="00E53116">
        <w:rPr>
          <w:lang w:val="es-ES_tradnl"/>
        </w:rPr>
        <w:t>correctamente</w:t>
      </w:r>
      <w:r w:rsidR="005B439A" w:rsidRPr="00E53116">
        <w:rPr>
          <w:lang w:val="es-ES_tradnl"/>
        </w:rPr>
        <w:t xml:space="preserve"> </w:t>
      </w:r>
      <w:r w:rsidR="00F4027D" w:rsidRPr="00E53116">
        <w:rPr>
          <w:lang w:val="es-ES_tradnl"/>
        </w:rPr>
        <w:t>establecido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licencias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cuotas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importación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exportación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51A19" w:rsidRPr="00E53116">
        <w:rPr>
          <w:lang w:val="es-ES_tradnl"/>
        </w:rPr>
        <w:t>HCFC</w:t>
      </w:r>
      <w:r w:rsidR="00E5691D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ONO</w:t>
      </w:r>
      <w:r w:rsidR="005B439A" w:rsidRPr="00E53116">
        <w:rPr>
          <w:lang w:val="es-ES_tradnl"/>
        </w:rPr>
        <w:t xml:space="preserve"> </w:t>
      </w:r>
      <w:r w:rsidR="007A2C13" w:rsidRPr="00E53116">
        <w:rPr>
          <w:lang w:val="es-ES_tradnl"/>
        </w:rPr>
        <w:t>colabora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aduanas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materias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relativas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medidas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control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SAO</w:t>
      </w:r>
      <w:r w:rsidR="005B439A" w:rsidRPr="00E53116">
        <w:rPr>
          <w:lang w:val="es-ES_tradnl"/>
        </w:rPr>
        <w:t xml:space="preserve"> </w:t>
      </w:r>
      <w:r w:rsidR="00DD314B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151533" w:rsidRPr="00E53116">
        <w:rPr>
          <w:lang w:val="es-ES_tradnl"/>
        </w:rPr>
        <w:t>cruza</w:t>
      </w:r>
      <w:r w:rsidR="005B439A" w:rsidRPr="00E53116">
        <w:rPr>
          <w:lang w:val="es-ES_tradnl"/>
        </w:rPr>
        <w:t xml:space="preserve"> </w:t>
      </w:r>
      <w:r w:rsidR="00FD29D4"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="00952AA4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licencias</w:t>
      </w:r>
      <w:r w:rsidR="005B439A" w:rsidRPr="00E53116">
        <w:rPr>
          <w:lang w:val="es-ES_tradnl"/>
        </w:rPr>
        <w:t xml:space="preserve"> </w:t>
      </w:r>
      <w:r w:rsidR="0064167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641672" w:rsidRPr="00E53116">
        <w:rPr>
          <w:lang w:val="es-ES_tradnl"/>
        </w:rPr>
        <w:t>través</w:t>
      </w:r>
      <w:r w:rsidR="005B439A" w:rsidRPr="00E53116">
        <w:rPr>
          <w:lang w:val="es-ES_tradnl"/>
        </w:rPr>
        <w:t xml:space="preserve"> </w:t>
      </w:r>
      <w:r w:rsidR="0064167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reuniones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periód</w:t>
      </w:r>
      <w:r w:rsidR="00E63352" w:rsidRPr="00E53116">
        <w:rPr>
          <w:lang w:val="es-ES_tradnl"/>
        </w:rPr>
        <w:t>icas</w:t>
      </w:r>
      <w:r w:rsidR="005B439A" w:rsidRPr="00E53116">
        <w:rPr>
          <w:lang w:val="es-ES_tradnl"/>
        </w:rPr>
        <w:t xml:space="preserve"> </w:t>
      </w:r>
      <w:r w:rsidR="00791442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791442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contraparte</w:t>
      </w:r>
      <w:r w:rsidR="00791442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40BCA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consultas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ad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hoc.</w:t>
      </w:r>
      <w:r w:rsidR="005B439A" w:rsidRPr="00E53116">
        <w:rPr>
          <w:lang w:val="es-ES_tradnl"/>
        </w:rPr>
        <w:t xml:space="preserve"> </w:t>
      </w:r>
      <w:bookmarkStart w:id="7" w:name="_Hlk163844097"/>
      <w:r w:rsidR="00DE6970" w:rsidRPr="00E53116">
        <w:rPr>
          <w:lang w:val="es-ES_tradnl"/>
        </w:rPr>
        <w:t>Aunque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inicialmente</w:t>
      </w:r>
      <w:r w:rsidR="005B439A" w:rsidRPr="00E53116">
        <w:rPr>
          <w:lang w:val="es-ES_tradnl"/>
        </w:rPr>
        <w:t xml:space="preserve"> </w:t>
      </w:r>
      <w:r w:rsidR="00DE6970" w:rsidRPr="00E53116">
        <w:rPr>
          <w:lang w:val="es-ES_tradnl"/>
        </w:rPr>
        <w:t>prevista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1º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enero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2022,</w:t>
      </w:r>
      <w:r w:rsidR="005B439A" w:rsidRPr="00E53116">
        <w:rPr>
          <w:lang w:val="es-ES_tradnl"/>
        </w:rPr>
        <w:t xml:space="preserve"> </w:t>
      </w:r>
      <w:r w:rsidR="0071485B" w:rsidRPr="00E53116">
        <w:rPr>
          <w:lang w:val="es-ES_tradnl"/>
        </w:rPr>
        <w:t>sigue</w:t>
      </w:r>
      <w:r w:rsidR="005B439A" w:rsidRPr="00E53116">
        <w:rPr>
          <w:lang w:val="es-ES_tradnl"/>
        </w:rPr>
        <w:t xml:space="preserve"> </w:t>
      </w:r>
      <w:r w:rsidR="0071485B" w:rsidRPr="00E53116">
        <w:rPr>
          <w:lang w:val="es-ES_tradnl"/>
        </w:rPr>
        <w:t>pendiente</w:t>
      </w:r>
      <w:r w:rsidR="005B439A" w:rsidRPr="00E53116">
        <w:rPr>
          <w:lang w:val="es-ES_tradnl"/>
        </w:rPr>
        <w:t xml:space="preserve"> </w:t>
      </w:r>
      <w:r w:rsidR="00AC66F9" w:rsidRPr="00E53116">
        <w:rPr>
          <w:lang w:val="es-ES_tradnl"/>
        </w:rPr>
        <w:t>l</w:t>
      </w:r>
      <w:r w:rsidR="00E633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43304D" w:rsidRPr="00E53116">
        <w:rPr>
          <w:lang w:val="es-ES_tradnl"/>
        </w:rPr>
        <w:t>puesta</w:t>
      </w:r>
      <w:r w:rsidR="005B439A" w:rsidRPr="00E53116">
        <w:rPr>
          <w:lang w:val="es-ES_tradnl"/>
        </w:rPr>
        <w:t xml:space="preserve"> </w:t>
      </w:r>
      <w:r w:rsidR="0043304D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43304D" w:rsidRPr="00E53116">
        <w:rPr>
          <w:lang w:val="es-ES_tradnl"/>
        </w:rPr>
        <w:t>marcha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plataforma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línea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facilitar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intercambio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C6B2D"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supervisión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importaciones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parte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CC0BD5" w:rsidRPr="00E53116">
        <w:rPr>
          <w:lang w:val="es-ES_tradnl"/>
        </w:rPr>
        <w:t>s</w:t>
      </w:r>
      <w:r w:rsidR="000A68E3" w:rsidRPr="00E53116">
        <w:rPr>
          <w:lang w:val="es-ES_tradnl"/>
        </w:rPr>
        <w:t>ervicio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aduanas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Dirección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Comercio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631CDA" w:rsidRPr="00E53116">
        <w:rPr>
          <w:lang w:val="es-ES_tradnl"/>
        </w:rPr>
        <w:t>ONO.</w:t>
      </w:r>
      <w:r w:rsidR="005B439A" w:rsidRPr="00E53116">
        <w:rPr>
          <w:lang w:val="es-ES_tradnl"/>
        </w:rPr>
        <w:t xml:space="preserve"> </w:t>
      </w:r>
      <w:r w:rsidR="00863459" w:rsidRPr="00E53116">
        <w:rPr>
          <w:lang w:val="es-ES_tradnl"/>
        </w:rPr>
        <w:t>S</w:t>
      </w:r>
      <w:r w:rsidR="005F4E9B" w:rsidRPr="00E53116">
        <w:rPr>
          <w:lang w:val="es-ES_tradnl"/>
        </w:rPr>
        <w:t>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espera</w:t>
      </w:r>
      <w:r w:rsidR="005B439A" w:rsidRPr="00E53116">
        <w:rPr>
          <w:lang w:val="es-ES_tradnl"/>
        </w:rPr>
        <w:t xml:space="preserve"> </w:t>
      </w:r>
      <w:r w:rsidR="005F4E9B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2160BB" w:rsidRPr="00E53116">
        <w:rPr>
          <w:lang w:val="es-ES_tradnl"/>
        </w:rPr>
        <w:t>esta</w:t>
      </w:r>
      <w:r w:rsidR="005B439A" w:rsidRPr="00E53116">
        <w:rPr>
          <w:lang w:val="es-ES_tradnl"/>
        </w:rPr>
        <w:t xml:space="preserve"> </w:t>
      </w:r>
      <w:r w:rsidR="002160BB" w:rsidRPr="00E53116">
        <w:rPr>
          <w:lang w:val="es-ES_tradnl"/>
        </w:rPr>
        <w:t>iniciativa</w:t>
      </w:r>
      <w:r w:rsidR="005B439A" w:rsidRPr="00E53116">
        <w:rPr>
          <w:lang w:val="es-ES_tradnl"/>
        </w:rPr>
        <w:t xml:space="preserve"> </w:t>
      </w:r>
      <w:r w:rsidR="00FA593E"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="00FA593E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FA593E" w:rsidRPr="00E53116">
        <w:rPr>
          <w:lang w:val="es-ES_tradnl"/>
        </w:rPr>
        <w:t>funcionamiento</w:t>
      </w:r>
      <w:r w:rsidR="005B439A" w:rsidRPr="00E53116">
        <w:rPr>
          <w:lang w:val="es-ES_tradnl"/>
        </w:rPr>
        <w:t xml:space="preserve"> </w:t>
      </w:r>
      <w:r w:rsidR="0042435D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diciembre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2024.</w:t>
      </w:r>
      <w:bookmarkEnd w:id="7"/>
    </w:p>
    <w:p w14:paraId="16FDA404" w14:textId="02622169" w:rsidR="00E13747" w:rsidRPr="00E53116" w:rsidRDefault="00542292">
      <w:pPr>
        <w:pStyle w:val="Heading1"/>
        <w:rPr>
          <w:lang w:val="es-ES_tradnl"/>
        </w:rPr>
      </w:pPr>
      <w:r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DC1218" w:rsidRPr="00E53116">
        <w:rPr>
          <w:lang w:val="es-ES_tradnl"/>
        </w:rPr>
        <w:t>2022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adoptaron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códigos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Armonizado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declaraciones</w:t>
      </w:r>
      <w:r w:rsidR="005B439A" w:rsidRPr="00E53116">
        <w:rPr>
          <w:lang w:val="es-ES_tradnl"/>
        </w:rPr>
        <w:t xml:space="preserve"> </w:t>
      </w:r>
      <w:r w:rsidR="006A38E7" w:rsidRPr="00E53116">
        <w:rPr>
          <w:lang w:val="es-ES_tradnl"/>
        </w:rPr>
        <w:t>a</w:t>
      </w:r>
      <w:r w:rsidR="00B60A32" w:rsidRPr="00E53116">
        <w:rPr>
          <w:lang w:val="es-ES_tradnl"/>
        </w:rPr>
        <w:t>duaneras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impartió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formación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bCs/>
          <w:lang w:val="es-ES_tradnl"/>
        </w:rPr>
        <w:t>sobre</w:t>
      </w:r>
      <w:r w:rsidR="005B439A" w:rsidRPr="00E53116">
        <w:rPr>
          <w:bCs/>
          <w:lang w:val="es-ES_tradnl"/>
        </w:rPr>
        <w:t xml:space="preserve"> </w:t>
      </w:r>
      <w:r w:rsidR="00222FE1" w:rsidRPr="00E53116">
        <w:rPr>
          <w:bCs/>
          <w:lang w:val="es-ES_tradnl"/>
        </w:rPr>
        <w:t>identificación</w:t>
      </w:r>
      <w:r w:rsidR="005B439A" w:rsidRPr="00E53116">
        <w:rPr>
          <w:bCs/>
          <w:lang w:val="es-ES_tradnl"/>
        </w:rPr>
        <w:t xml:space="preserve"> </w:t>
      </w:r>
      <w:r w:rsidR="00D41455" w:rsidRPr="00E53116">
        <w:rPr>
          <w:bCs/>
          <w:lang w:val="es-ES_tradnl"/>
        </w:rPr>
        <w:t>y</w:t>
      </w:r>
      <w:r w:rsidR="005B439A" w:rsidRPr="00E53116">
        <w:rPr>
          <w:bCs/>
          <w:lang w:val="es-ES_tradnl"/>
        </w:rPr>
        <w:t xml:space="preserve"> </w:t>
      </w:r>
      <w:r w:rsidR="00E63352" w:rsidRPr="00E53116">
        <w:rPr>
          <w:bCs/>
          <w:lang w:val="es-ES_tradnl"/>
        </w:rPr>
        <w:t>control</w:t>
      </w:r>
      <w:r w:rsidR="005B439A" w:rsidRPr="00E53116">
        <w:rPr>
          <w:bCs/>
          <w:lang w:val="es-ES_tradnl"/>
        </w:rPr>
        <w:t xml:space="preserve"> </w:t>
      </w:r>
      <w:r w:rsidR="00D41455" w:rsidRPr="00E53116">
        <w:rPr>
          <w:bCs/>
          <w:lang w:val="es-ES_tradnl"/>
        </w:rPr>
        <w:t>de</w:t>
      </w:r>
      <w:r w:rsidR="005B439A" w:rsidRPr="00E53116">
        <w:rPr>
          <w:bCs/>
          <w:lang w:val="es-ES_tradnl"/>
        </w:rPr>
        <w:t xml:space="preserve"> </w:t>
      </w:r>
      <w:r w:rsidR="00661664" w:rsidRPr="00E53116">
        <w:rPr>
          <w:bCs/>
          <w:lang w:val="es-ES_tradnl"/>
        </w:rPr>
        <w:t>HCFC</w:t>
      </w:r>
      <w:r w:rsidR="005B439A" w:rsidRPr="00E53116">
        <w:rPr>
          <w:bCs/>
          <w:lang w:val="es-ES_tradnl"/>
        </w:rPr>
        <w:t xml:space="preserve"> </w:t>
      </w:r>
      <w:r w:rsidR="00661664" w:rsidRPr="00E53116">
        <w:rPr>
          <w:bCs/>
          <w:lang w:val="es-ES_tradnl"/>
        </w:rPr>
        <w:t>y</w:t>
      </w:r>
      <w:r w:rsidR="005B439A" w:rsidRPr="00E53116">
        <w:rPr>
          <w:bCs/>
          <w:lang w:val="es-ES_tradnl"/>
        </w:rPr>
        <w:t xml:space="preserve"> </w:t>
      </w:r>
      <w:r w:rsidR="00661664" w:rsidRPr="00E53116">
        <w:rPr>
          <w:bCs/>
          <w:lang w:val="es-ES_tradnl"/>
        </w:rPr>
        <w:t>de</w:t>
      </w:r>
      <w:r w:rsidR="005B439A" w:rsidRPr="00E53116">
        <w:rPr>
          <w:bCs/>
          <w:lang w:val="es-ES_tradnl"/>
        </w:rPr>
        <w:t xml:space="preserve"> </w:t>
      </w:r>
      <w:r w:rsidR="00661664" w:rsidRPr="00E53116">
        <w:rPr>
          <w:bCs/>
          <w:lang w:val="es-ES_tradnl"/>
        </w:rPr>
        <w:t>equipos</w:t>
      </w:r>
      <w:r w:rsidR="005B439A" w:rsidRPr="00E53116">
        <w:rPr>
          <w:bCs/>
          <w:lang w:val="es-ES_tradnl"/>
        </w:rPr>
        <w:t xml:space="preserve"> </w:t>
      </w:r>
      <w:r w:rsidR="00661664" w:rsidRPr="00E53116">
        <w:rPr>
          <w:bCs/>
          <w:lang w:val="es-ES_tradnl"/>
        </w:rPr>
        <w:t>que</w:t>
      </w:r>
      <w:r w:rsidR="005B439A" w:rsidRPr="00E53116">
        <w:rPr>
          <w:bCs/>
          <w:lang w:val="es-ES_tradnl"/>
        </w:rPr>
        <w:t xml:space="preserve"> </w:t>
      </w:r>
      <w:r w:rsidR="00661664" w:rsidRPr="00E53116">
        <w:rPr>
          <w:bCs/>
          <w:lang w:val="es-ES_tradnl"/>
        </w:rPr>
        <w:t>los</w:t>
      </w:r>
      <w:r w:rsidR="005B439A" w:rsidRPr="00E53116">
        <w:rPr>
          <w:bCs/>
          <w:lang w:val="es-ES_tradnl"/>
        </w:rPr>
        <w:t xml:space="preserve"> </w:t>
      </w:r>
      <w:r w:rsidR="00661664" w:rsidRPr="00E53116">
        <w:rPr>
          <w:bCs/>
          <w:lang w:val="es-ES_tradnl"/>
        </w:rPr>
        <w:t>usan</w:t>
      </w:r>
      <w:r w:rsidR="005B439A" w:rsidRPr="00E53116">
        <w:rPr>
          <w:bCs/>
          <w:lang w:val="es-ES_tradnl"/>
        </w:rPr>
        <w:t xml:space="preserve"> </w:t>
      </w:r>
      <w:r w:rsidR="005B5A98" w:rsidRPr="00E53116">
        <w:rPr>
          <w:bCs/>
          <w:lang w:val="es-ES_tradnl"/>
        </w:rPr>
        <w:t>y</w:t>
      </w:r>
      <w:r w:rsidR="005B439A" w:rsidRPr="00E53116">
        <w:rPr>
          <w:bCs/>
          <w:lang w:val="es-ES_tradnl"/>
        </w:rPr>
        <w:t xml:space="preserve"> </w:t>
      </w:r>
      <w:r w:rsidR="00715287" w:rsidRPr="00E53116">
        <w:rPr>
          <w:bCs/>
          <w:lang w:val="es-ES_tradnl"/>
        </w:rPr>
        <w:t>sobre</w:t>
      </w:r>
      <w:r w:rsidR="005B439A" w:rsidRPr="00E53116">
        <w:rPr>
          <w:bCs/>
          <w:lang w:val="es-ES_tradnl"/>
        </w:rPr>
        <w:t xml:space="preserve"> </w:t>
      </w:r>
      <w:r w:rsidR="000B0B7B" w:rsidRPr="00E53116">
        <w:rPr>
          <w:shd w:val="clear" w:color="auto" w:fill="FFFFFF"/>
          <w:lang w:val="es-ES_tradnl" w:eastAsia="ja-JP"/>
        </w:rPr>
        <w:t>supervisión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312ACD" w:rsidRPr="00E53116">
        <w:rPr>
          <w:shd w:val="clear" w:color="auto" w:fill="FFFFFF"/>
          <w:lang w:val="es-ES_tradnl" w:eastAsia="ja-JP"/>
        </w:rPr>
        <w:t>del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5D0ED0" w:rsidRPr="00E53116">
        <w:rPr>
          <w:shd w:val="clear" w:color="auto" w:fill="FFFFFF"/>
          <w:lang w:val="es-ES_tradnl" w:eastAsia="ja-JP"/>
        </w:rPr>
        <w:t>sistema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5D0ED0" w:rsidRPr="00E53116">
        <w:rPr>
          <w:shd w:val="clear" w:color="auto" w:fill="FFFFFF"/>
          <w:lang w:val="es-ES_tradnl" w:eastAsia="ja-JP"/>
        </w:rPr>
        <w:t>de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5D0ED0" w:rsidRPr="00E53116">
        <w:rPr>
          <w:shd w:val="clear" w:color="auto" w:fill="FFFFFF"/>
          <w:lang w:val="es-ES_tradnl" w:eastAsia="ja-JP"/>
        </w:rPr>
        <w:t>licencias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5D0ED0" w:rsidRPr="00E53116">
        <w:rPr>
          <w:shd w:val="clear" w:color="auto" w:fill="FFFFFF"/>
          <w:lang w:val="es-ES_tradnl" w:eastAsia="ja-JP"/>
        </w:rPr>
        <w:t>y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5D0ED0" w:rsidRPr="00E53116">
        <w:rPr>
          <w:shd w:val="clear" w:color="auto" w:fill="FFFFFF"/>
          <w:lang w:val="es-ES_tradnl" w:eastAsia="ja-JP"/>
        </w:rPr>
        <w:t>cuotas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D41455" w:rsidRPr="00E53116">
        <w:rPr>
          <w:shd w:val="clear" w:color="auto" w:fill="FFFFFF"/>
          <w:lang w:val="es-ES_tradnl" w:eastAsia="ja-JP"/>
        </w:rPr>
        <w:t>y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B70D3F" w:rsidRPr="00E53116">
        <w:rPr>
          <w:shd w:val="clear" w:color="auto" w:fill="FFFFFF"/>
          <w:lang w:val="es-ES_tradnl" w:eastAsia="ja-JP"/>
        </w:rPr>
        <w:t>procedimientos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155F24" w:rsidRPr="00E53116">
        <w:rPr>
          <w:shd w:val="clear" w:color="auto" w:fill="FFFFFF"/>
          <w:lang w:val="es-ES_tradnl" w:eastAsia="ja-JP"/>
        </w:rPr>
        <w:t>de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155F24" w:rsidRPr="00E53116">
        <w:rPr>
          <w:shd w:val="clear" w:color="auto" w:fill="FFFFFF"/>
          <w:lang w:val="es-ES_tradnl" w:eastAsia="ja-JP"/>
        </w:rPr>
        <w:t>registro</w:t>
      </w:r>
      <w:r w:rsidR="005B439A" w:rsidRPr="00E53116">
        <w:rPr>
          <w:shd w:val="clear" w:color="auto" w:fill="FFFFFF"/>
          <w:lang w:val="es-ES_tradnl" w:eastAsia="ja-JP"/>
        </w:rPr>
        <w:t xml:space="preserve"> </w:t>
      </w:r>
      <w:r w:rsidR="00E633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347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funcionarios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fiscalizadores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aduaneros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agentes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aduana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</w:t>
      </w:r>
      <w:r w:rsidR="00312ACD" w:rsidRPr="00E53116">
        <w:rPr>
          <w:lang w:val="es-ES_tradnl"/>
        </w:rPr>
        <w:t>incluidas</w:t>
      </w:r>
      <w:r w:rsidR="005B439A" w:rsidRPr="00E53116">
        <w:rPr>
          <w:lang w:val="es-ES_tradnl"/>
        </w:rPr>
        <w:t xml:space="preserve"> </w:t>
      </w:r>
      <w:r w:rsidR="00F53B5F" w:rsidRPr="00E53116">
        <w:rPr>
          <w:lang w:val="es-ES_tradnl"/>
        </w:rPr>
        <w:t>66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mujeres</w:t>
      </w:r>
      <w:r w:rsidR="000D6105" w:rsidRPr="00E53116">
        <w:rPr>
          <w:lang w:val="es-ES_tradnl"/>
        </w:rPr>
        <w:t>).</w:t>
      </w:r>
      <w:r w:rsidR="005B439A" w:rsidRPr="00E53116">
        <w:rPr>
          <w:lang w:val="es-ES_tradnl"/>
        </w:rPr>
        <w:t xml:space="preserve"> </w:t>
      </w:r>
      <w:r w:rsidR="00C15EA2" w:rsidRPr="00E53116">
        <w:rPr>
          <w:lang w:val="es-ES_tradnl"/>
        </w:rPr>
        <w:t>Además,</w:t>
      </w:r>
      <w:r w:rsidR="005B439A" w:rsidRPr="00E53116">
        <w:rPr>
          <w:lang w:val="es-ES_tradnl"/>
        </w:rPr>
        <w:t xml:space="preserve"> </w:t>
      </w:r>
      <w:r w:rsidR="008A16C9" w:rsidRPr="00E53116">
        <w:rPr>
          <w:lang w:val="es-ES_tradnl"/>
        </w:rPr>
        <w:t>s</w:t>
      </w:r>
      <w:r w:rsidR="00E63352" w:rsidRPr="00E53116">
        <w:rPr>
          <w:lang w:val="es-ES_tradnl"/>
        </w:rPr>
        <w:t>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adquirieron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entregaron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identificadores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refrigerante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C71606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42291C" w:rsidRPr="00E53116">
        <w:rPr>
          <w:lang w:val="es-ES_tradnl"/>
        </w:rPr>
        <w:t>estudiantes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15560" w:rsidRPr="00E53116">
        <w:rPr>
          <w:lang w:val="es-ES_tradnl"/>
        </w:rPr>
        <w:t>personal</w:t>
      </w:r>
      <w:r w:rsidR="005B439A" w:rsidRPr="00E53116">
        <w:rPr>
          <w:lang w:val="es-ES_tradnl"/>
        </w:rPr>
        <w:t xml:space="preserve"> </w:t>
      </w:r>
      <w:r w:rsidR="00015560" w:rsidRPr="00E53116">
        <w:rPr>
          <w:lang w:val="es-ES_tradnl"/>
        </w:rPr>
        <w:t>aduanero</w:t>
      </w:r>
      <w:r w:rsidR="005B439A" w:rsidRPr="00E53116">
        <w:rPr>
          <w:lang w:val="es-ES_tradnl"/>
        </w:rPr>
        <w:t xml:space="preserve"> </w:t>
      </w:r>
      <w:r w:rsidR="0001556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tres</w:t>
      </w:r>
      <w:r w:rsidR="005B439A" w:rsidRPr="00E53116">
        <w:rPr>
          <w:lang w:val="es-ES_tradnl"/>
        </w:rPr>
        <w:t xml:space="preserve"> </w:t>
      </w:r>
      <w:r w:rsidR="005A6D7F" w:rsidRPr="00E53116">
        <w:rPr>
          <w:lang w:val="es-ES_tradnl"/>
        </w:rPr>
        <w:t>islas</w:t>
      </w:r>
      <w:r w:rsidR="005B439A" w:rsidRPr="00E53116">
        <w:rPr>
          <w:lang w:val="es-ES_tradnl"/>
        </w:rPr>
        <w:t xml:space="preserve"> </w:t>
      </w:r>
      <w:r w:rsidR="005A6D7F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5A6D7F" w:rsidRPr="00E53116">
        <w:rPr>
          <w:lang w:val="es-ES_tradnl"/>
        </w:rPr>
        <w:t>conforman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país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CB6278" w:rsidRPr="00E53116">
        <w:rPr>
          <w:lang w:val="es-ES_tradnl"/>
        </w:rPr>
        <w:t>realizaron</w:t>
      </w:r>
      <w:r w:rsidR="005B439A" w:rsidRPr="00E53116">
        <w:rPr>
          <w:lang w:val="es-ES_tradnl"/>
        </w:rPr>
        <w:t xml:space="preserve"> </w:t>
      </w:r>
      <w:r w:rsidR="00CB6278" w:rsidRPr="00E53116">
        <w:rPr>
          <w:lang w:val="es-ES_tradnl"/>
        </w:rPr>
        <w:t>además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sensibilización</w:t>
      </w:r>
      <w:r w:rsidR="005B439A" w:rsidRPr="00E53116">
        <w:rPr>
          <w:lang w:val="es-ES_tradnl"/>
        </w:rPr>
        <w:t xml:space="preserve"> </w:t>
      </w:r>
      <w:r w:rsidR="00CB627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importadores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público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general</w:t>
      </w:r>
      <w:r w:rsidR="005B439A" w:rsidRPr="00E53116">
        <w:rPr>
          <w:lang w:val="es-ES_tradnl"/>
        </w:rPr>
        <w:t xml:space="preserve"> </w:t>
      </w:r>
      <w:r w:rsidR="00CB6278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fin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garantizar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D575C2" w:rsidRPr="00E53116">
        <w:rPr>
          <w:lang w:val="es-ES_tradnl"/>
        </w:rPr>
        <w:t>implementación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prohibiciones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149AD" w:rsidRPr="00E53116">
        <w:rPr>
          <w:lang w:val="es-ES_tradnl"/>
        </w:rPr>
        <w:t>evitar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comercio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ilegal</w:t>
      </w:r>
      <w:r w:rsidR="00E63352" w:rsidRPr="00E53116">
        <w:rPr>
          <w:lang w:val="es-ES_tradnl"/>
        </w:rPr>
        <w:t>.</w:t>
      </w:r>
    </w:p>
    <w:p w14:paraId="1B89E0B5" w14:textId="0F8EBD3A" w:rsidR="00E13747" w:rsidRPr="00E53116" w:rsidRDefault="00337A8C">
      <w:pPr>
        <w:pStyle w:val="Heading1"/>
        <w:rPr>
          <w:lang w:val="es-ES_tradnl"/>
        </w:rPr>
      </w:pPr>
      <w:r w:rsidRPr="00E53116">
        <w:rPr>
          <w:lang w:val="es-ES_tradnl"/>
        </w:rPr>
        <w:t>Tras</w:t>
      </w:r>
      <w:r w:rsidR="005B439A" w:rsidRPr="00E53116">
        <w:rPr>
          <w:lang w:val="es-ES_tradnl"/>
        </w:rPr>
        <w:t xml:space="preserve"> </w:t>
      </w:r>
      <w:r w:rsidR="000773A9" w:rsidRPr="00E53116">
        <w:rPr>
          <w:lang w:val="es-ES_tradnl"/>
        </w:rPr>
        <w:t>ratificar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Enmienda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Kigali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16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noviembre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2017</w:t>
      </w:r>
      <w:r w:rsidR="00CD6ACB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CD6ACB" w:rsidRPr="00E53116">
        <w:rPr>
          <w:lang w:val="es-ES_tradnl"/>
        </w:rPr>
        <w:t>e</w:t>
      </w:r>
      <w:r w:rsidR="000B0B7B"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723C2D" w:rsidRPr="00E53116">
        <w:rPr>
          <w:lang w:val="es-ES_tradnl"/>
        </w:rPr>
        <w:t>comprometió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garantizar</w:t>
      </w:r>
      <w:r w:rsidR="005B439A" w:rsidRPr="00E53116">
        <w:rPr>
          <w:lang w:val="es-ES_tradnl"/>
        </w:rPr>
        <w:t xml:space="preserve"> </w:t>
      </w:r>
      <w:r w:rsidR="007636A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simultánea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636AC" w:rsidRPr="00E53116">
        <w:rPr>
          <w:lang w:val="es-ES_tradnl"/>
        </w:rPr>
        <w:t>sustentable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05E59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plan</w:t>
      </w:r>
      <w:r w:rsidR="00B05E59" w:rsidRPr="00E53116">
        <w:rPr>
          <w:lang w:val="es-ES_tradnl"/>
        </w:rPr>
        <w:t>es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HFC</w:t>
      </w:r>
      <w:r w:rsidRPr="00E53116">
        <w:rPr>
          <w:lang w:val="es-ES_tradnl"/>
        </w:rPr>
        <w:t>.</w:t>
      </w:r>
    </w:p>
    <w:p w14:paraId="4314498B" w14:textId="4A4BF7FC" w:rsidR="002C71CE" w:rsidRPr="00E53116" w:rsidRDefault="002C71CE" w:rsidP="002C71CE">
      <w:pPr>
        <w:pStyle w:val="Heading1"/>
        <w:widowControl w:val="0"/>
        <w:numPr>
          <w:ilvl w:val="0"/>
          <w:numId w:val="0"/>
        </w:numPr>
        <w:rPr>
          <w:i/>
          <w:color w:val="000000" w:themeColor="text1"/>
          <w:lang w:val="es-ES_tradnl"/>
        </w:rPr>
      </w:pPr>
      <w:r w:rsidRPr="00E53116">
        <w:rPr>
          <w:i/>
          <w:color w:val="000000" w:themeColor="text1"/>
          <w:lang w:val="es-ES_tradnl"/>
        </w:rPr>
        <w:t>Sector</w:t>
      </w:r>
      <w:r w:rsidR="005B439A" w:rsidRPr="00E53116">
        <w:rPr>
          <w:i/>
          <w:color w:val="000000" w:themeColor="text1"/>
          <w:lang w:val="es-ES_tradnl"/>
        </w:rPr>
        <w:t xml:space="preserve"> </w:t>
      </w:r>
      <w:r w:rsidRPr="00E53116">
        <w:rPr>
          <w:i/>
          <w:color w:val="000000" w:themeColor="text1"/>
          <w:lang w:val="es-ES_tradnl"/>
        </w:rPr>
        <w:t>servicio</w:t>
      </w:r>
      <w:r w:rsidR="005B439A" w:rsidRPr="00E53116">
        <w:rPr>
          <w:i/>
          <w:color w:val="000000" w:themeColor="text1"/>
          <w:lang w:val="es-ES_tradnl"/>
        </w:rPr>
        <w:t xml:space="preserve"> </w:t>
      </w:r>
      <w:r w:rsidRPr="00E53116">
        <w:rPr>
          <w:i/>
          <w:color w:val="000000" w:themeColor="text1"/>
          <w:lang w:val="es-ES_tradnl"/>
        </w:rPr>
        <w:t>técnico</w:t>
      </w:r>
      <w:r w:rsidR="005B439A" w:rsidRPr="00E53116">
        <w:rPr>
          <w:i/>
          <w:color w:val="000000" w:themeColor="text1"/>
          <w:lang w:val="es-ES_tradnl"/>
        </w:rPr>
        <w:t xml:space="preserve"> </w:t>
      </w:r>
      <w:r w:rsidRPr="00E53116">
        <w:rPr>
          <w:i/>
          <w:color w:val="000000" w:themeColor="text1"/>
          <w:lang w:val="es-ES_tradnl"/>
        </w:rPr>
        <w:t>de</w:t>
      </w:r>
      <w:r w:rsidR="005B439A" w:rsidRPr="00E53116">
        <w:rPr>
          <w:i/>
          <w:color w:val="000000" w:themeColor="text1"/>
          <w:lang w:val="es-ES_tradnl"/>
        </w:rPr>
        <w:t xml:space="preserve"> </w:t>
      </w:r>
      <w:r w:rsidRPr="00E53116">
        <w:rPr>
          <w:i/>
          <w:color w:val="000000" w:themeColor="text1"/>
          <w:lang w:val="es-ES_tradnl"/>
        </w:rPr>
        <w:t>equipos</w:t>
      </w:r>
      <w:r w:rsidR="005B439A" w:rsidRPr="00E53116">
        <w:rPr>
          <w:i/>
          <w:color w:val="000000" w:themeColor="text1"/>
          <w:lang w:val="es-ES_tradnl"/>
        </w:rPr>
        <w:t xml:space="preserve"> </w:t>
      </w:r>
      <w:r w:rsidRPr="00E53116">
        <w:rPr>
          <w:i/>
          <w:color w:val="000000" w:themeColor="text1"/>
          <w:lang w:val="es-ES_tradnl"/>
        </w:rPr>
        <w:t>de</w:t>
      </w:r>
      <w:r w:rsidR="005B439A" w:rsidRPr="00E53116">
        <w:rPr>
          <w:i/>
          <w:color w:val="000000" w:themeColor="text1"/>
          <w:lang w:val="es-ES_tradnl"/>
        </w:rPr>
        <w:t xml:space="preserve"> </w:t>
      </w:r>
      <w:r w:rsidRPr="00E53116">
        <w:rPr>
          <w:i/>
          <w:color w:val="000000" w:themeColor="text1"/>
          <w:lang w:val="es-ES_tradnl"/>
        </w:rPr>
        <w:t>refrigeración</w:t>
      </w:r>
    </w:p>
    <w:p w14:paraId="6EF6F835" w14:textId="76D59C4A" w:rsidR="00E13747" w:rsidRPr="00E53116" w:rsidRDefault="00E63352">
      <w:pPr>
        <w:pStyle w:val="Heading1"/>
        <w:rPr>
          <w:lang w:val="es-ES_tradnl"/>
        </w:rPr>
      </w:pP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fortaleció</w:t>
      </w:r>
      <w:r w:rsidR="005B439A" w:rsidRPr="00E53116">
        <w:rPr>
          <w:lang w:val="es-ES_tradnl"/>
        </w:rPr>
        <w:t xml:space="preserve"> </w:t>
      </w:r>
      <w:r w:rsidR="00D320F6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Escuela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Nacional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91B6F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B91B6F" w:rsidRPr="00E53116">
        <w:rPr>
          <w:lang w:val="es-ES_tradnl"/>
        </w:rPr>
        <w:t>Técnica</w:t>
      </w:r>
      <w:r w:rsidR="005B439A" w:rsidRPr="00E53116">
        <w:rPr>
          <w:lang w:val="es-ES_tradnl"/>
        </w:rPr>
        <w:t xml:space="preserve"> </w:t>
      </w:r>
      <w:r w:rsidR="00B91B6F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12FAE" w:rsidRPr="00E53116">
        <w:rPr>
          <w:lang w:val="es-ES_tradnl"/>
        </w:rPr>
        <w:t>Vocacional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</w:t>
      </w:r>
      <w:r w:rsidR="00C4361F" w:rsidRPr="00E53116">
        <w:rPr>
          <w:lang w:val="es-ES_tradnl"/>
        </w:rPr>
        <w:t>ENTP</w:t>
      </w:r>
      <w:r w:rsidRPr="00E53116">
        <w:rPr>
          <w:lang w:val="es-ES_tradnl"/>
        </w:rPr>
        <w:t>),</w:t>
      </w:r>
      <w:r w:rsidR="005B439A" w:rsidRPr="00E53116">
        <w:rPr>
          <w:lang w:val="es-ES_tradnl"/>
        </w:rPr>
        <w:t xml:space="preserve"> </w:t>
      </w:r>
      <w:r w:rsidR="00D320F6" w:rsidRPr="00E53116">
        <w:rPr>
          <w:lang w:val="es-ES_tradnl"/>
        </w:rPr>
        <w:t>único</w:t>
      </w:r>
      <w:r w:rsidR="005B439A" w:rsidRPr="00E53116">
        <w:rPr>
          <w:lang w:val="es-ES_tradnl"/>
        </w:rPr>
        <w:t xml:space="preserve"> </w:t>
      </w:r>
      <w:r w:rsidR="00D320F6" w:rsidRPr="00E53116">
        <w:rPr>
          <w:lang w:val="es-ES_tradnl"/>
        </w:rPr>
        <w:t>centro</w:t>
      </w:r>
      <w:r w:rsidR="005B439A" w:rsidRPr="00E53116">
        <w:rPr>
          <w:lang w:val="es-ES_tradnl"/>
        </w:rPr>
        <w:t xml:space="preserve"> </w:t>
      </w:r>
      <w:r w:rsidR="00D320F6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320F6" w:rsidRPr="00E53116">
        <w:rPr>
          <w:lang w:val="es-ES_tradnl"/>
        </w:rPr>
        <w:t>excelencia</w:t>
      </w:r>
      <w:r w:rsidR="005B439A" w:rsidRPr="00E53116">
        <w:rPr>
          <w:lang w:val="es-ES_tradnl"/>
        </w:rPr>
        <w:t xml:space="preserve"> </w:t>
      </w:r>
      <w:r w:rsidR="00D320F6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320F6" w:rsidRPr="00E53116">
        <w:rPr>
          <w:lang w:val="es-ES_tradnl"/>
        </w:rPr>
        <w:t>país,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mediante</w:t>
      </w:r>
      <w:r w:rsidR="005B439A" w:rsidRPr="00E53116">
        <w:rPr>
          <w:lang w:val="es-ES_tradnl"/>
        </w:rPr>
        <w:t xml:space="preserve"> </w:t>
      </w:r>
      <w:r w:rsidR="00C4361F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4361F" w:rsidRPr="00E53116">
        <w:rPr>
          <w:lang w:val="es-ES_tradnl"/>
        </w:rPr>
        <w:t>entrega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herramientas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equipos</w:t>
      </w:r>
      <w:r w:rsidR="003F56B5" w:rsidRPr="00E53116">
        <w:rPr>
          <w:rStyle w:val="FootnoteReference"/>
          <w:lang w:val="es-ES_tradnl"/>
        </w:rPr>
        <w:footnoteReference w:id="6"/>
      </w:r>
      <w:r w:rsidR="005B439A" w:rsidRPr="00E53116">
        <w:rPr>
          <w:lang w:val="es-ES_tradnl"/>
        </w:rPr>
        <w:t xml:space="preserve"> </w:t>
      </w:r>
      <w:r w:rsidR="00BE5772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86B4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asistencia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técnica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apoyo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desarrollo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programa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integral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061E4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1231E8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414D44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obligaciones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contraídas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virtud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Montreal</w:t>
      </w:r>
      <w:r w:rsidR="00807CFF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E939E6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E939E6" w:rsidRPr="00E53116">
        <w:rPr>
          <w:lang w:val="es-ES_tradnl"/>
        </w:rPr>
        <w:t>especial</w:t>
      </w:r>
      <w:r w:rsidR="005B439A" w:rsidRPr="00E53116">
        <w:rPr>
          <w:lang w:val="es-ES_tradnl"/>
        </w:rPr>
        <w:t xml:space="preserve"> </w:t>
      </w:r>
      <w:r w:rsidR="001231E8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1231E8" w:rsidRPr="00E53116">
        <w:rPr>
          <w:lang w:val="es-ES_tradnl"/>
        </w:rPr>
        <w:t>relativas</w:t>
      </w:r>
      <w:r w:rsidR="005B439A" w:rsidRPr="00E53116">
        <w:rPr>
          <w:lang w:val="es-ES_tradnl"/>
        </w:rPr>
        <w:t xml:space="preserve"> </w:t>
      </w:r>
      <w:r w:rsidR="001231E8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DD35E3" w:rsidRPr="00E53116">
        <w:rPr>
          <w:lang w:val="es-ES_tradnl"/>
        </w:rPr>
        <w:t>conjunto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Asociación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Nacional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Refrigeración,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impartió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formación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buenas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prácticas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servicio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incluyendo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manejo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inflamables</w:t>
      </w:r>
      <w:r w:rsidR="005B439A" w:rsidRPr="00E53116">
        <w:rPr>
          <w:lang w:val="es-ES_tradnl"/>
        </w:rPr>
        <w:t xml:space="preserve"> </w:t>
      </w:r>
      <w:r w:rsidR="00632187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632187"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="00632187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32187" w:rsidRPr="00E53116">
        <w:rPr>
          <w:lang w:val="es-ES_tradnl"/>
        </w:rPr>
        <w:t>hidrocarburos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(</w:t>
      </w:r>
      <w:r w:rsidR="006A47AB" w:rsidRPr="00E53116">
        <w:rPr>
          <w:lang w:val="es-ES_tradnl"/>
        </w:rPr>
        <w:t>HC</w:t>
      </w:r>
      <w:r w:rsidRPr="00E53116">
        <w:rPr>
          <w:lang w:val="es-ES_tradnl"/>
        </w:rPr>
        <w:t>),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5F4E9B" w:rsidRPr="00E53116">
        <w:rPr>
          <w:lang w:val="es-ES_tradnl"/>
        </w:rPr>
        <w:t>25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instructores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AC2D8F" w:rsidRPr="00E53116">
        <w:rPr>
          <w:lang w:val="es-ES_tradnl"/>
        </w:rPr>
        <w:t>359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técnicos</w:t>
      </w:r>
      <w:r w:rsidR="00807CFF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incluyendo</w:t>
      </w:r>
      <w:r w:rsidR="005B439A" w:rsidRPr="00E53116">
        <w:rPr>
          <w:lang w:val="es-ES_tradnl"/>
        </w:rPr>
        <w:t xml:space="preserve"> </w:t>
      </w:r>
      <w:r w:rsidR="00A53BE1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tres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mujeres</w:t>
      </w:r>
      <w:r w:rsidR="005F4E9B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tanto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formal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informal</w:t>
      </w:r>
      <w:r w:rsidR="00F82920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F82920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1034BD" w:rsidRPr="00E53116">
        <w:rPr>
          <w:lang w:val="es-ES_tradnl"/>
        </w:rPr>
        <w:t>participantes</w:t>
      </w:r>
      <w:r w:rsidR="005B439A" w:rsidRPr="00E53116">
        <w:rPr>
          <w:lang w:val="es-ES_tradnl"/>
        </w:rPr>
        <w:t xml:space="preserve"> </w:t>
      </w:r>
      <w:r w:rsidR="008C3FB4" w:rsidRPr="00E53116">
        <w:rPr>
          <w:lang w:val="es-ES_tradnl"/>
        </w:rPr>
        <w:t>recibieron</w:t>
      </w:r>
      <w:r w:rsidR="005B439A" w:rsidRPr="00E53116">
        <w:rPr>
          <w:lang w:val="es-ES_tradnl"/>
        </w:rPr>
        <w:t xml:space="preserve"> </w:t>
      </w:r>
      <w:r w:rsidR="008C3FB4" w:rsidRPr="00E53116">
        <w:rPr>
          <w:lang w:val="es-ES_tradnl"/>
        </w:rPr>
        <w:t>equip</w:t>
      </w:r>
      <w:r w:rsidRPr="00E53116">
        <w:rPr>
          <w:lang w:val="es-ES_tradnl"/>
        </w:rPr>
        <w:t>os</w:t>
      </w:r>
      <w:r w:rsidRPr="00E53116">
        <w:rPr>
          <w:rStyle w:val="FootnoteReference"/>
          <w:lang w:val="es-ES_tradnl"/>
        </w:rPr>
        <w:footnoteReference w:id="7"/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637035" w:rsidRPr="00E53116">
        <w:rPr>
          <w:lang w:val="es-ES_tradnl"/>
        </w:rPr>
        <w:t>cumplieron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papel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complementario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F2C7E" w:rsidRPr="00E53116">
        <w:rPr>
          <w:lang w:val="es-ES_tradnl"/>
        </w:rPr>
        <w:t>informar</w:t>
      </w:r>
      <w:r w:rsidR="005B439A" w:rsidRPr="00E53116">
        <w:rPr>
          <w:lang w:val="es-ES_tradnl"/>
        </w:rPr>
        <w:t xml:space="preserve"> </w:t>
      </w:r>
      <w:r w:rsidR="002F2C7E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2F2C7E" w:rsidRPr="00E53116">
        <w:rPr>
          <w:lang w:val="es-ES_tradnl"/>
        </w:rPr>
        <w:t>consumidor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mediante</w:t>
      </w:r>
      <w:r w:rsidR="005B439A" w:rsidRPr="00E53116">
        <w:rPr>
          <w:lang w:val="es-ES_tradnl"/>
        </w:rPr>
        <w:t xml:space="preserve"> </w:t>
      </w:r>
      <w:r w:rsidR="00C54039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54039" w:rsidRPr="00E53116">
        <w:rPr>
          <w:lang w:val="es-ES_tradnl"/>
        </w:rPr>
        <w:t>entrega</w:t>
      </w:r>
      <w:r w:rsidR="005B439A" w:rsidRPr="00E53116">
        <w:rPr>
          <w:lang w:val="es-ES_tradnl"/>
        </w:rPr>
        <w:t xml:space="preserve"> </w:t>
      </w:r>
      <w:r w:rsidR="00C5403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86ED6" w:rsidRPr="00E53116">
        <w:rPr>
          <w:lang w:val="es-ES_tradnl"/>
        </w:rPr>
        <w:t>asesorías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C55361" w:rsidRPr="00E53116">
        <w:rPr>
          <w:lang w:val="es-ES_tradnl"/>
        </w:rPr>
        <w:t>aprobados</w:t>
      </w:r>
      <w:r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D62FA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D62FAB" w:rsidRPr="00E53116">
        <w:rPr>
          <w:lang w:val="es-ES_tradnl"/>
        </w:rPr>
        <w:t>ONO</w:t>
      </w:r>
      <w:r w:rsidR="005B439A" w:rsidRPr="00E53116">
        <w:rPr>
          <w:lang w:val="es-ES_tradnl"/>
        </w:rPr>
        <w:t xml:space="preserve"> </w:t>
      </w:r>
      <w:r w:rsidR="00F116C8" w:rsidRPr="00E53116">
        <w:rPr>
          <w:lang w:val="es-ES_tradnl"/>
        </w:rPr>
        <w:t>realizó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sensibilización</w:t>
      </w:r>
      <w:r w:rsidR="005B439A" w:rsidRPr="00E53116">
        <w:rPr>
          <w:lang w:val="es-ES_tradnl"/>
        </w:rPr>
        <w:t xml:space="preserve"> </w:t>
      </w:r>
      <w:r w:rsidR="00BA662B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BA662B" w:rsidRPr="00E53116">
        <w:rPr>
          <w:lang w:val="es-ES_tradnl"/>
        </w:rPr>
        <w:t>temas</w:t>
      </w:r>
      <w:r w:rsidR="005B439A" w:rsidRPr="00E53116">
        <w:rPr>
          <w:lang w:val="es-ES_tradnl"/>
        </w:rPr>
        <w:t xml:space="preserve"> </w:t>
      </w:r>
      <w:r w:rsidR="00BA662B" w:rsidRPr="00E53116">
        <w:rPr>
          <w:lang w:val="es-ES_tradnl"/>
        </w:rPr>
        <w:t>relativos</w:t>
      </w:r>
      <w:r w:rsidR="005B439A" w:rsidRPr="00E53116">
        <w:rPr>
          <w:lang w:val="es-ES_tradnl"/>
        </w:rPr>
        <w:t xml:space="preserve"> </w:t>
      </w:r>
      <w:r w:rsidR="00BA662B" w:rsidRPr="00E53116">
        <w:rPr>
          <w:lang w:val="es-ES_tradnl"/>
        </w:rPr>
        <w:t>a</w:t>
      </w:r>
      <w:r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ozono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E177E7" w:rsidRPr="00E53116">
        <w:rPr>
          <w:lang w:val="es-ES_tradnl"/>
        </w:rPr>
        <w:t>difundió</w:t>
      </w:r>
      <w:r w:rsidR="005B439A" w:rsidRPr="00E53116">
        <w:rPr>
          <w:lang w:val="es-ES_tradnl"/>
        </w:rPr>
        <w:t xml:space="preserve"> </w:t>
      </w:r>
      <w:r w:rsidR="00E177E7" w:rsidRPr="00E53116">
        <w:rPr>
          <w:lang w:val="es-ES_tradnl"/>
        </w:rPr>
        <w:t>información</w:t>
      </w:r>
      <w:r w:rsidR="005B439A" w:rsidRPr="00E53116">
        <w:rPr>
          <w:lang w:val="es-ES_tradnl"/>
        </w:rPr>
        <w:t xml:space="preserve"> </w:t>
      </w:r>
      <w:r w:rsidR="00A74ECB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medios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comunicación.</w:t>
      </w:r>
    </w:p>
    <w:p w14:paraId="139CF078" w14:textId="5497DEFF" w:rsidR="00E13747" w:rsidRPr="00E53116" w:rsidRDefault="00337A8C">
      <w:pPr>
        <w:pStyle w:val="Heading1"/>
        <w:keepNext/>
        <w:numPr>
          <w:ilvl w:val="0"/>
          <w:numId w:val="0"/>
        </w:numPr>
        <w:autoSpaceDE w:val="0"/>
        <w:autoSpaceDN w:val="0"/>
        <w:adjustRightInd w:val="0"/>
        <w:spacing w:before="240" w:after="0"/>
        <w:rPr>
          <w:bCs/>
          <w:i/>
          <w:iCs/>
          <w:lang w:val="es-ES_tradnl"/>
        </w:rPr>
      </w:pPr>
      <w:r w:rsidRPr="00E53116">
        <w:rPr>
          <w:bCs/>
          <w:i/>
          <w:iCs/>
          <w:lang w:val="es-ES_tradnl"/>
        </w:rPr>
        <w:lastRenderedPageBreak/>
        <w:t>Coordinación</w:t>
      </w:r>
      <w:r w:rsidR="005B439A" w:rsidRPr="00E53116">
        <w:rPr>
          <w:bCs/>
          <w:i/>
          <w:iCs/>
          <w:lang w:val="es-ES_tradnl"/>
        </w:rPr>
        <w:t xml:space="preserve"> </w:t>
      </w:r>
      <w:r w:rsidRPr="00E53116">
        <w:rPr>
          <w:bCs/>
          <w:i/>
          <w:iCs/>
          <w:lang w:val="es-ES_tradnl"/>
        </w:rPr>
        <w:t>y</w:t>
      </w:r>
      <w:r w:rsidR="005B439A" w:rsidRPr="00E53116">
        <w:rPr>
          <w:bCs/>
          <w:i/>
          <w:iCs/>
          <w:lang w:val="es-ES_tradnl"/>
        </w:rPr>
        <w:t xml:space="preserve"> </w:t>
      </w:r>
      <w:r w:rsidRPr="00E53116">
        <w:rPr>
          <w:bCs/>
          <w:i/>
          <w:iCs/>
          <w:lang w:val="es-ES_tradnl"/>
        </w:rPr>
        <w:t>supervisión</w:t>
      </w:r>
      <w:r w:rsidR="005B439A" w:rsidRPr="00E53116">
        <w:rPr>
          <w:bCs/>
          <w:i/>
          <w:iCs/>
          <w:lang w:val="es-ES_tradnl"/>
        </w:rPr>
        <w:t xml:space="preserve"> </w:t>
      </w:r>
      <w:r w:rsidRPr="00E53116">
        <w:rPr>
          <w:bCs/>
          <w:i/>
          <w:iCs/>
          <w:lang w:val="es-ES_tradnl"/>
        </w:rPr>
        <w:t>del</w:t>
      </w:r>
      <w:r w:rsidR="005B439A" w:rsidRPr="00E53116">
        <w:rPr>
          <w:bCs/>
          <w:i/>
          <w:iCs/>
          <w:lang w:val="es-ES_tradnl"/>
        </w:rPr>
        <w:t xml:space="preserve"> </w:t>
      </w:r>
      <w:r w:rsidRPr="00E53116">
        <w:rPr>
          <w:bCs/>
          <w:i/>
          <w:iCs/>
          <w:lang w:val="es-ES_tradnl"/>
        </w:rPr>
        <w:t>proyecto</w:t>
      </w:r>
    </w:p>
    <w:p w14:paraId="06C1FA59" w14:textId="1CB808CF" w:rsidR="00E13747" w:rsidRPr="00E53116" w:rsidRDefault="00337A8C">
      <w:pPr>
        <w:pStyle w:val="Heading1"/>
        <w:spacing w:before="240" w:after="0"/>
        <w:rPr>
          <w:lang w:val="es-ES_tradnl"/>
        </w:rPr>
      </w:pP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coordinación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proyecto</w:t>
      </w:r>
      <w:r w:rsidR="005B439A" w:rsidRPr="00E53116">
        <w:rPr>
          <w:lang w:val="es-ES_tradnl"/>
        </w:rPr>
        <w:t xml:space="preserve"> </w:t>
      </w:r>
      <w:r w:rsidR="009A2E81" w:rsidRPr="00E53116">
        <w:rPr>
          <w:lang w:val="es-ES_tradnl"/>
        </w:rPr>
        <w:t>estuvo</w:t>
      </w:r>
      <w:r w:rsidR="005B439A" w:rsidRPr="00E53116">
        <w:rPr>
          <w:lang w:val="es-ES_tradnl"/>
        </w:rPr>
        <w:t xml:space="preserve"> </w:t>
      </w:r>
      <w:r w:rsidR="009A2E81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9A2E81" w:rsidRPr="00E53116">
        <w:rPr>
          <w:lang w:val="es-ES_tradnl"/>
        </w:rPr>
        <w:t>cargo</w:t>
      </w:r>
      <w:r w:rsidR="005B439A" w:rsidRPr="00E53116">
        <w:rPr>
          <w:lang w:val="es-ES_tradnl"/>
        </w:rPr>
        <w:t xml:space="preserve"> </w:t>
      </w:r>
      <w:r w:rsidR="009A2E8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74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74F5C" w:rsidRPr="00E53116">
        <w:rPr>
          <w:lang w:val="es-ES_tradnl"/>
        </w:rPr>
        <w:t>ONO,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9A2E81" w:rsidRPr="00E53116">
        <w:rPr>
          <w:lang w:val="es-ES_tradnl"/>
        </w:rPr>
        <w:t>asistencia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consultores</w:t>
      </w:r>
      <w:r w:rsidR="005B439A" w:rsidRPr="00E53116">
        <w:rPr>
          <w:lang w:val="es-ES_tradnl"/>
        </w:rPr>
        <w:t xml:space="preserve"> </w:t>
      </w:r>
      <w:r w:rsidR="00C74F5C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C74F5C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C74F5C"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="00C74F5C" w:rsidRPr="00E53116">
        <w:rPr>
          <w:lang w:val="es-ES_tradnl"/>
        </w:rPr>
        <w:t>Nacional</w:t>
      </w:r>
      <w:r w:rsidR="005B439A" w:rsidRPr="00E53116">
        <w:rPr>
          <w:lang w:val="es-ES_tradnl"/>
        </w:rPr>
        <w:t xml:space="preserve"> </w:t>
      </w:r>
      <w:r w:rsidR="00C74F5C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C74F5C" w:rsidRPr="00E53116">
        <w:rPr>
          <w:lang w:val="es-ES_tradnl"/>
        </w:rPr>
        <w:t>Ozono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bookmarkStart w:id="8" w:name="_Hlk163045916"/>
      <w:r w:rsidR="00DD6C81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984E2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D04EF6" w:rsidRPr="00E53116">
        <w:rPr>
          <w:lang w:val="es-ES_tradnl"/>
        </w:rPr>
        <w:t>ascendieron</w:t>
      </w:r>
      <w:r w:rsidR="005B439A" w:rsidRPr="00E53116">
        <w:rPr>
          <w:lang w:val="es-ES_tradnl"/>
        </w:rPr>
        <w:t xml:space="preserve"> </w:t>
      </w:r>
      <w:r w:rsidR="00D04EF6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33.000</w:t>
      </w:r>
      <w:r w:rsidR="005B439A" w:rsidRPr="00E53116">
        <w:rPr>
          <w:lang w:val="es-ES_tradnl"/>
        </w:rPr>
        <w:t xml:space="preserve"> </w:t>
      </w:r>
      <w:r w:rsidR="0001363F" w:rsidRPr="00E53116">
        <w:rPr>
          <w:lang w:val="es-ES_tradnl"/>
        </w:rPr>
        <w:t>$EUA,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incluyendo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20.</w:t>
      </w:r>
      <w:r w:rsidR="00E63352" w:rsidRPr="00E53116">
        <w:rPr>
          <w:lang w:val="es-ES_tradnl"/>
        </w:rPr>
        <w:t>000</w:t>
      </w:r>
      <w:r w:rsidR="00C15EA2" w:rsidRPr="00E53116">
        <w:rPr>
          <w:lang w:val="es-ES_tradnl"/>
        </w:rPr>
        <w:t> </w:t>
      </w:r>
      <w:r w:rsidR="0001363F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dos</w:t>
      </w:r>
      <w:r w:rsidR="005B439A" w:rsidRPr="00E53116">
        <w:rPr>
          <w:lang w:val="es-ES_tradnl"/>
        </w:rPr>
        <w:t xml:space="preserve"> </w:t>
      </w:r>
      <w:r w:rsidR="009868CB" w:rsidRPr="00E53116">
        <w:rPr>
          <w:lang w:val="es-ES_tradnl"/>
        </w:rPr>
        <w:t>consultores</w:t>
      </w:r>
      <w:r w:rsidR="005B439A" w:rsidRPr="00E53116">
        <w:rPr>
          <w:lang w:val="es-ES_tradnl"/>
        </w:rPr>
        <w:t xml:space="preserve"> </w:t>
      </w:r>
      <w:r w:rsidR="009868CB" w:rsidRPr="00E53116">
        <w:rPr>
          <w:lang w:val="es-ES_tradnl"/>
        </w:rPr>
        <w:t>nacionales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7.</w:t>
      </w:r>
      <w:r w:rsidR="00E63352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01363F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lang w:val="es-ES_tradnl"/>
        </w:rPr>
        <w:t>viajes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lang w:val="es-ES_tradnl"/>
        </w:rPr>
        <w:t>supervisión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6.</w:t>
      </w:r>
      <w:r w:rsidR="00E63352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01363F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reuniones</w:t>
      </w:r>
      <w:r w:rsidR="00E63352" w:rsidRPr="00E53116">
        <w:rPr>
          <w:lang w:val="es-ES_tradnl"/>
        </w:rPr>
        <w:t>.</w:t>
      </w:r>
    </w:p>
    <w:bookmarkEnd w:id="8"/>
    <w:p w14:paraId="5AADD823" w14:textId="35BCC762" w:rsidR="00E13747" w:rsidRPr="00E53116" w:rsidRDefault="00337A8C">
      <w:pPr>
        <w:spacing w:before="240" w:after="240"/>
        <w:rPr>
          <w:i/>
          <w:lang w:val="es-ES_tradnl"/>
        </w:rPr>
      </w:pPr>
      <w:r w:rsidRPr="00E53116">
        <w:rPr>
          <w:i/>
          <w:lang w:val="es-ES_tradnl"/>
        </w:rPr>
        <w:t>Estado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de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situación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de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los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desembolsos</w:t>
      </w:r>
    </w:p>
    <w:p w14:paraId="5A498C35" w14:textId="3CE6F4D1" w:rsidR="00E13747" w:rsidRPr="00E53116" w:rsidRDefault="00337A8C">
      <w:pPr>
        <w:pStyle w:val="Heading1"/>
        <w:rPr>
          <w:lang w:val="es-ES_tradnl"/>
        </w:rPr>
      </w:pP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marzo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2024</w:t>
      </w:r>
      <w:r w:rsidR="005B439A" w:rsidRPr="00E53116">
        <w:rPr>
          <w:lang w:val="es-ES_tradnl"/>
        </w:rPr>
        <w:t xml:space="preserve"> </w:t>
      </w:r>
      <w:r w:rsidR="00EA0E80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EA0E80" w:rsidRPr="00E53116">
        <w:rPr>
          <w:lang w:val="es-ES_tradnl"/>
        </w:rPr>
        <w:t>había</w:t>
      </w:r>
      <w:r w:rsidR="005B439A" w:rsidRPr="00E53116">
        <w:rPr>
          <w:lang w:val="es-ES_tradnl"/>
        </w:rPr>
        <w:t xml:space="preserve"> </w:t>
      </w:r>
      <w:r w:rsidR="00EA0E80" w:rsidRPr="00E53116">
        <w:rPr>
          <w:lang w:val="es-ES_tradnl"/>
        </w:rPr>
        <w:t>desembolsado</w:t>
      </w:r>
      <w:r w:rsidR="005B439A" w:rsidRPr="00E53116">
        <w:rPr>
          <w:lang w:val="es-ES_tradnl"/>
        </w:rPr>
        <w:t xml:space="preserve"> </w:t>
      </w:r>
      <w:r w:rsidR="008632AB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160.</w:t>
      </w:r>
      <w:r w:rsidR="00E63352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01363F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8B3D77" w:rsidRPr="00E53116">
        <w:rPr>
          <w:lang w:val="es-ES_tradnl"/>
        </w:rPr>
        <w:t>aprobado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I</w:t>
      </w:r>
      <w:r w:rsidR="00E63352" w:rsidRPr="00E53116">
        <w:rPr>
          <w:lang w:val="es-ES_tradnl"/>
        </w:rPr>
        <w:t>.</w:t>
      </w:r>
    </w:p>
    <w:p w14:paraId="5294B0C2" w14:textId="18C7A33A" w:rsidR="00E13747" w:rsidRPr="00E53116" w:rsidRDefault="00337A8C">
      <w:pPr>
        <w:pStyle w:val="Heading1"/>
        <w:keepNext/>
        <w:numPr>
          <w:ilvl w:val="0"/>
          <w:numId w:val="0"/>
        </w:numPr>
        <w:autoSpaceDE w:val="0"/>
        <w:autoSpaceDN w:val="0"/>
        <w:adjustRightInd w:val="0"/>
        <w:spacing w:before="240"/>
        <w:rPr>
          <w:lang w:val="es-ES_tradnl"/>
        </w:rPr>
      </w:pPr>
      <w:r w:rsidRPr="00E53116">
        <w:rPr>
          <w:b/>
          <w:lang w:val="es-ES_tradnl"/>
        </w:rPr>
        <w:t>Etapa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II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del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PGEH</w:t>
      </w:r>
    </w:p>
    <w:p w14:paraId="2D4DE4B6" w14:textId="655606F7" w:rsidR="00E13747" w:rsidRPr="00E53116" w:rsidRDefault="00337A8C">
      <w:pPr>
        <w:keepNext/>
        <w:spacing w:after="240"/>
        <w:outlineLvl w:val="0"/>
        <w:rPr>
          <w:u w:val="single"/>
          <w:lang w:val="es-ES_tradnl"/>
        </w:rPr>
      </w:pPr>
      <w:r w:rsidRPr="00E53116">
        <w:rPr>
          <w:u w:val="single"/>
          <w:lang w:val="es-ES_tradnl"/>
        </w:rPr>
        <w:t>Consumo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remanente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admisible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para</w:t>
      </w:r>
      <w:r w:rsidR="005B439A" w:rsidRPr="00E53116">
        <w:rPr>
          <w:u w:val="single"/>
          <w:lang w:val="es-ES_tradnl"/>
        </w:rPr>
        <w:t xml:space="preserve"> </w:t>
      </w:r>
      <w:r w:rsidR="000D5A29" w:rsidRPr="00E53116">
        <w:rPr>
          <w:u w:val="single"/>
          <w:lang w:val="es-ES_tradnl"/>
        </w:rPr>
        <w:t>financiamiento</w:t>
      </w:r>
    </w:p>
    <w:bookmarkEnd w:id="6"/>
    <w:p w14:paraId="204BD29E" w14:textId="45D7E254" w:rsidR="00E13747" w:rsidRPr="00E53116" w:rsidRDefault="006667B6">
      <w:pPr>
        <w:pStyle w:val="Heading1"/>
        <w:rPr>
          <w:lang w:val="es-ES_tradnl"/>
        </w:rPr>
      </w:pPr>
      <w:r w:rsidRPr="00E53116">
        <w:rPr>
          <w:lang w:val="es-ES_tradnl"/>
        </w:rPr>
        <w:t>Tras</w:t>
      </w:r>
      <w:r w:rsidR="005B439A" w:rsidRPr="00E53116">
        <w:rPr>
          <w:lang w:val="es-ES_tradnl"/>
        </w:rPr>
        <w:t xml:space="preserve"> </w:t>
      </w:r>
      <w:r w:rsidR="000051EE" w:rsidRPr="00E53116">
        <w:rPr>
          <w:lang w:val="es-ES_tradnl"/>
        </w:rPr>
        <w:t>descontar</w:t>
      </w:r>
      <w:r w:rsidR="005B439A" w:rsidRPr="00E53116">
        <w:rPr>
          <w:lang w:val="es-ES_tradnl"/>
        </w:rPr>
        <w:t xml:space="preserve"> </w:t>
      </w:r>
      <w:r w:rsidR="00B57B51" w:rsidRPr="00E53116">
        <w:rPr>
          <w:lang w:val="es-ES_tradnl"/>
        </w:rPr>
        <w:t>0.05</w:t>
      </w:r>
      <w:r w:rsidR="005B439A" w:rsidRPr="00E53116">
        <w:rPr>
          <w:lang w:val="es-ES_tradnl"/>
        </w:rPr>
        <w:t xml:space="preserve"> </w:t>
      </w:r>
      <w:r w:rsidR="00B57B51" w:rsidRPr="00E53116">
        <w:rPr>
          <w:lang w:val="es-ES_tradnl"/>
        </w:rPr>
        <w:t>toneladas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asociadas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PGEH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B499C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DB499C" w:rsidRPr="00E53116">
        <w:rPr>
          <w:lang w:val="es-ES_tradnl"/>
        </w:rPr>
        <w:t>remanente</w:t>
      </w:r>
      <w:r w:rsidR="005B439A" w:rsidRPr="00E53116">
        <w:rPr>
          <w:lang w:val="es-ES_tradnl"/>
        </w:rPr>
        <w:t xml:space="preserve"> </w:t>
      </w:r>
      <w:r w:rsidR="00DB499C" w:rsidRPr="00E53116">
        <w:rPr>
          <w:lang w:val="es-ES_tradnl"/>
        </w:rPr>
        <w:t>admisible</w:t>
      </w:r>
      <w:r w:rsidR="005B439A" w:rsidRPr="00E53116">
        <w:rPr>
          <w:lang w:val="es-ES_tradnl"/>
        </w:rPr>
        <w:t xml:space="preserve"> </w:t>
      </w:r>
      <w:r w:rsidR="00DB499C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0D5A29"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shd w:val="clear" w:color="auto" w:fill="FFFFFF" w:themeFill="background1"/>
          <w:lang w:val="es-ES_tradnl"/>
        </w:rPr>
        <w:t>asciende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F8721E" w:rsidRPr="00E53116">
        <w:rPr>
          <w:shd w:val="clear" w:color="auto" w:fill="FFFFFF" w:themeFill="background1"/>
          <w:lang w:val="es-ES_tradnl"/>
        </w:rPr>
        <w:t>a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Pr="00E53116">
        <w:rPr>
          <w:lang w:val="es-ES_tradnl"/>
        </w:rPr>
        <w:t>0.09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toneladas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HCFC-22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será</w:t>
      </w:r>
      <w:r w:rsidRPr="00E53116">
        <w:rPr>
          <w:lang w:val="es-ES_tradnl"/>
        </w:rPr>
        <w:t>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eliminadas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totalidad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II.</w:t>
      </w:r>
    </w:p>
    <w:p w14:paraId="17DBA93B" w14:textId="052F982F" w:rsidR="00E13747" w:rsidRPr="00E53116" w:rsidRDefault="00546354">
      <w:pPr>
        <w:keepNext/>
        <w:keepLines/>
        <w:spacing w:after="240"/>
        <w:outlineLvl w:val="0"/>
        <w:rPr>
          <w:u w:val="single"/>
          <w:lang w:val="es-ES_tradnl"/>
        </w:rPr>
      </w:pPr>
      <w:bookmarkStart w:id="9" w:name="_Hlk126915728"/>
      <w:r w:rsidRPr="00E53116">
        <w:rPr>
          <w:u w:val="single"/>
          <w:lang w:val="es-ES_tradnl"/>
        </w:rPr>
        <w:t>Distribución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sectorial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los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HCFC</w:t>
      </w:r>
    </w:p>
    <w:bookmarkEnd w:id="9"/>
    <w:p w14:paraId="60F7E7E4" w14:textId="7DAC17D2" w:rsidR="00E13747" w:rsidRPr="00E53116" w:rsidRDefault="00373FF6">
      <w:pPr>
        <w:pStyle w:val="Heading1"/>
        <w:rPr>
          <w:lang w:val="es-ES_tradnl"/>
        </w:rPr>
      </w:pP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técnico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operan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402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(252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informales)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115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climatización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(80</w:t>
      </w:r>
      <w:r w:rsidR="005B439A" w:rsidRPr="00E53116">
        <w:rPr>
          <w:lang w:val="es-ES_tradnl"/>
        </w:rPr>
        <w:t xml:space="preserve"> </w:t>
      </w:r>
      <w:r w:rsidR="007D7151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8B31D2" w:rsidRPr="00E53116">
        <w:rPr>
          <w:lang w:val="es-ES_tradnl"/>
        </w:rPr>
        <w:t>registrados</w:t>
      </w:r>
      <w:r w:rsidR="00E63352" w:rsidRPr="00E53116">
        <w:rPr>
          <w:lang w:val="es-ES_tradnl"/>
        </w:rPr>
        <w:t>)</w:t>
      </w:r>
      <w:r w:rsidR="0091718E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bookmarkStart w:id="10" w:name="_Hlk165622819"/>
      <w:r w:rsidR="0091718E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mayoría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formales</w:t>
      </w:r>
      <w:r w:rsidR="005B439A" w:rsidRPr="00E53116">
        <w:rPr>
          <w:lang w:val="es-ES_tradnl"/>
        </w:rPr>
        <w:t xml:space="preserve"> </w:t>
      </w:r>
      <w:r w:rsidR="003C0918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3C0918" w:rsidRPr="00E53116">
        <w:rPr>
          <w:lang w:val="es-ES_tradnl"/>
        </w:rPr>
        <w:t>han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formado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extranjero</w:t>
      </w:r>
      <w:r w:rsidR="0091718E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ya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B431D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B431D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B431D8"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sólo</w:t>
      </w:r>
      <w:r w:rsidR="005B439A" w:rsidRPr="00E53116">
        <w:rPr>
          <w:lang w:val="es-ES_tradnl"/>
        </w:rPr>
        <w:t xml:space="preserve"> </w:t>
      </w:r>
      <w:r w:rsidR="00735A98" w:rsidRPr="00E53116">
        <w:rPr>
          <w:lang w:val="es-ES_tradnl"/>
        </w:rPr>
        <w:t>existe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escuela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formación</w:t>
      </w:r>
      <w:r w:rsidR="005B439A" w:rsidRPr="00E53116">
        <w:rPr>
          <w:lang w:val="es-ES_tradnl"/>
        </w:rPr>
        <w:t xml:space="preserve"> </w:t>
      </w:r>
      <w:r w:rsidR="0056131C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C15089" w:rsidRPr="00E53116">
        <w:rPr>
          <w:lang w:val="es-ES_tradnl"/>
        </w:rPr>
        <w:t>capacita</w:t>
      </w:r>
      <w:r w:rsidR="005B439A" w:rsidRPr="00E53116">
        <w:rPr>
          <w:lang w:val="es-ES_tradnl"/>
        </w:rPr>
        <w:t xml:space="preserve"> </w:t>
      </w:r>
      <w:r w:rsidR="00F77F14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refrigeración</w:t>
      </w:r>
      <w:r w:rsidR="0091718E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bookmarkEnd w:id="10"/>
      <w:r w:rsidR="0091718E" w:rsidRPr="00E53116">
        <w:rPr>
          <w:lang w:val="es-ES_tradnl"/>
        </w:rPr>
        <w:t>Sólo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medianas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grandes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empresas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climatización</w:t>
      </w:r>
      <w:r w:rsidR="005B439A" w:rsidRPr="00E53116">
        <w:rPr>
          <w:lang w:val="es-ES_tradnl"/>
        </w:rPr>
        <w:t xml:space="preserve"> </w:t>
      </w:r>
      <w:r w:rsidR="0089049D" w:rsidRPr="00E53116">
        <w:rPr>
          <w:lang w:val="es-ES_tradnl"/>
        </w:rPr>
        <w:t>pueden</w:t>
      </w:r>
      <w:r w:rsidR="005B439A" w:rsidRPr="00E53116">
        <w:rPr>
          <w:lang w:val="es-ES_tradnl"/>
        </w:rPr>
        <w:t xml:space="preserve"> </w:t>
      </w:r>
      <w:r w:rsidR="0089049D" w:rsidRPr="00E53116">
        <w:rPr>
          <w:lang w:val="es-ES_tradnl"/>
        </w:rPr>
        <w:t>acceder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necesarios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1D7945" w:rsidRPr="00E53116">
        <w:rPr>
          <w:lang w:val="es-ES_tradnl"/>
        </w:rPr>
        <w:t>dar</w:t>
      </w:r>
      <w:r w:rsidR="005B439A" w:rsidRPr="00E53116">
        <w:rPr>
          <w:lang w:val="es-ES_tradnl"/>
        </w:rPr>
        <w:t xml:space="preserve"> </w:t>
      </w:r>
      <w:r w:rsidR="001D7945" w:rsidRPr="00E53116">
        <w:rPr>
          <w:lang w:val="es-ES_tradnl"/>
        </w:rPr>
        <w:t>mantenimiento</w:t>
      </w:r>
      <w:r w:rsidR="005B439A" w:rsidRPr="00E53116">
        <w:rPr>
          <w:lang w:val="es-ES_tradnl"/>
        </w:rPr>
        <w:t xml:space="preserve"> </w:t>
      </w:r>
      <w:r w:rsidR="001D7945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0F4DB2" w:rsidRPr="00E53116">
        <w:rPr>
          <w:lang w:val="es-ES_tradnl"/>
        </w:rPr>
        <w:t>aparatos</w:t>
      </w:r>
      <w:r w:rsidR="005B439A" w:rsidRPr="00E53116">
        <w:rPr>
          <w:lang w:val="es-ES_tradnl"/>
        </w:rPr>
        <w:t xml:space="preserve"> </w:t>
      </w:r>
      <w:r w:rsidR="00DC21C7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DC21C7" w:rsidRPr="00E53116">
        <w:rPr>
          <w:lang w:val="es-ES_tradnl"/>
        </w:rPr>
        <w:t>utilizan</w:t>
      </w:r>
      <w:r w:rsidR="005B439A" w:rsidRPr="00E53116">
        <w:rPr>
          <w:lang w:val="es-ES_tradnl"/>
        </w:rPr>
        <w:t xml:space="preserve"> </w:t>
      </w:r>
      <w:r w:rsidR="001D7945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alternativos</w:t>
      </w:r>
      <w:r w:rsidR="0091718E" w:rsidRPr="00E53116">
        <w:rPr>
          <w:lang w:val="es-ES_tradnl"/>
        </w:rPr>
        <w:t>.</w:t>
      </w:r>
    </w:p>
    <w:p w14:paraId="2187FD28" w14:textId="2D6331AB" w:rsidR="00E13747" w:rsidRPr="00E53116" w:rsidRDefault="00337A8C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HCFC-22</w:t>
      </w:r>
      <w:r w:rsidR="005B439A" w:rsidRPr="00E53116">
        <w:rPr>
          <w:lang w:val="es-ES_tradnl"/>
        </w:rPr>
        <w:t xml:space="preserve"> </w:t>
      </w:r>
      <w:r w:rsidR="0091718E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F03379" w:rsidRPr="00E53116">
        <w:rPr>
          <w:lang w:val="es-ES_tradnl"/>
        </w:rPr>
        <w:t>utiliza</w:t>
      </w:r>
      <w:r w:rsidR="005B439A" w:rsidRPr="00E53116">
        <w:rPr>
          <w:lang w:val="es-ES_tradnl"/>
        </w:rPr>
        <w:t xml:space="preserve"> </w:t>
      </w:r>
      <w:r w:rsidR="00F03379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F03379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03379" w:rsidRPr="00E53116">
        <w:rPr>
          <w:lang w:val="es-ES_tradnl"/>
        </w:rPr>
        <w:t>mantenimiento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F4922" w:rsidRPr="00E53116">
        <w:rPr>
          <w:lang w:val="es-ES_tradnl"/>
        </w:rPr>
        <w:t>climatizadores</w:t>
      </w:r>
      <w:r w:rsidR="005B439A" w:rsidRPr="00E53116">
        <w:rPr>
          <w:lang w:val="es-ES_tradnl"/>
        </w:rPr>
        <w:t xml:space="preserve"> </w:t>
      </w:r>
      <w:r w:rsidR="001F4922" w:rsidRPr="00E53116">
        <w:rPr>
          <w:lang w:val="es-ES_tradnl"/>
        </w:rPr>
        <w:t>residenciales</w:t>
      </w:r>
      <w:r w:rsidR="005B439A" w:rsidRPr="00E53116">
        <w:rPr>
          <w:lang w:val="es-ES_tradnl"/>
        </w:rPr>
        <w:t xml:space="preserve"> </w:t>
      </w:r>
      <w:r w:rsidR="00B11E4F" w:rsidRPr="00E53116">
        <w:rPr>
          <w:lang w:val="es-ES_tradnl"/>
        </w:rPr>
        <w:t>unitario</w:t>
      </w:r>
      <w:r w:rsidR="00950F1D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="001F4922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1F4922" w:rsidRPr="00E53116">
        <w:rPr>
          <w:lang w:val="es-ES_tradnl"/>
        </w:rPr>
        <w:t>tipo</w:t>
      </w:r>
      <w:r w:rsidR="005B439A" w:rsidRPr="00E53116">
        <w:rPr>
          <w:lang w:val="es-ES_tradnl"/>
        </w:rPr>
        <w:t xml:space="preserve"> </w:t>
      </w:r>
      <w:proofErr w:type="spellStart"/>
      <w:r w:rsidR="001F4922" w:rsidRPr="00E53116">
        <w:rPr>
          <w:lang w:val="es-ES_tradnl"/>
        </w:rPr>
        <w:t>split</w:t>
      </w:r>
      <w:proofErr w:type="spellEnd"/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71B7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943B3" w:rsidRPr="00E53116">
        <w:rPr>
          <w:lang w:val="es-ES_tradnl"/>
        </w:rPr>
        <w:t>cámaras</w:t>
      </w:r>
      <w:r w:rsidR="005B439A" w:rsidRPr="00E53116">
        <w:rPr>
          <w:lang w:val="es-ES_tradnl"/>
        </w:rPr>
        <w:t xml:space="preserve"> </w:t>
      </w:r>
      <w:r w:rsidR="003943B3" w:rsidRPr="00E53116">
        <w:rPr>
          <w:lang w:val="es-ES_tradnl"/>
        </w:rPr>
        <w:t>frigoríficas</w:t>
      </w:r>
      <w:r w:rsidR="005B439A" w:rsidRPr="00E53116">
        <w:rPr>
          <w:lang w:val="es-ES_tradnl"/>
        </w:rPr>
        <w:t xml:space="preserve"> </w:t>
      </w:r>
      <w:r w:rsidR="003943B3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943B3" w:rsidRPr="00E53116">
        <w:rPr>
          <w:lang w:val="es-ES_tradnl"/>
        </w:rPr>
        <w:t>otros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sist</w:t>
      </w:r>
      <w:r w:rsidR="003943B3" w:rsidRPr="00E53116">
        <w:rPr>
          <w:lang w:val="es-ES_tradnl"/>
        </w:rPr>
        <w:t>emas</w:t>
      </w:r>
      <w:r w:rsidR="005B439A" w:rsidRPr="00E53116">
        <w:rPr>
          <w:lang w:val="es-ES_tradnl"/>
        </w:rPr>
        <w:t xml:space="preserve"> </w:t>
      </w:r>
      <w:r w:rsidR="003943B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943B3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3943B3" w:rsidRPr="00E53116">
        <w:rPr>
          <w:lang w:val="es-ES_tradnl"/>
        </w:rPr>
        <w:t>comercial</w:t>
      </w:r>
      <w:r w:rsidR="005C6860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5C6860" w:rsidRPr="00E53116">
        <w:rPr>
          <w:lang w:val="es-ES_tradnl"/>
        </w:rPr>
        <w:t>E</w:t>
      </w:r>
      <w:r w:rsidR="00222FE1"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Cuadro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muestra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demanda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estimada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HCFC-22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tipo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B36EC" w:rsidRPr="00E53116">
        <w:rPr>
          <w:lang w:val="es-ES_tradnl"/>
        </w:rPr>
        <w:t>uso</w:t>
      </w:r>
      <w:r w:rsidR="005B439A" w:rsidRPr="00E53116">
        <w:rPr>
          <w:lang w:val="es-ES_tradnl"/>
        </w:rPr>
        <w:t xml:space="preserve"> </w:t>
      </w:r>
      <w:r w:rsidR="000F1C9E"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disponibles</w:t>
      </w:r>
      <w:r w:rsidR="005B439A" w:rsidRPr="00E53116">
        <w:rPr>
          <w:lang w:val="es-ES_tradnl"/>
        </w:rPr>
        <w:t xml:space="preserve"> </w:t>
      </w:r>
      <w:r w:rsidR="00B970CA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836781" w:rsidRPr="00E53116">
        <w:rPr>
          <w:lang w:val="es-ES_tradnl"/>
        </w:rPr>
        <w:t>coeficiente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fugas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necesidades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técnico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1A062F" w:rsidRPr="00E53116">
        <w:rPr>
          <w:lang w:val="es-ES_tradnl"/>
        </w:rPr>
        <w:t>instalados</w:t>
      </w:r>
      <w:r w:rsidRPr="00E53116">
        <w:rPr>
          <w:lang w:val="es-ES_tradnl"/>
        </w:rPr>
        <w:t>.</w:t>
      </w:r>
    </w:p>
    <w:p w14:paraId="7907AD83" w14:textId="4A6DFD81" w:rsidR="00E13747" w:rsidRPr="00E53116" w:rsidRDefault="00337A8C">
      <w:pPr>
        <w:keepNext/>
        <w:rPr>
          <w:lang w:val="es-ES_tradnl"/>
        </w:rPr>
      </w:pPr>
      <w:r w:rsidRPr="00E53116">
        <w:rPr>
          <w:b/>
          <w:lang w:val="es-ES_tradnl"/>
        </w:rPr>
        <w:t>Cuadro</w:t>
      </w:r>
      <w:r w:rsidR="005B439A" w:rsidRPr="00E53116">
        <w:rPr>
          <w:b/>
          <w:lang w:val="es-ES_tradnl"/>
        </w:rPr>
        <w:t xml:space="preserve"> </w:t>
      </w:r>
      <w:r w:rsidR="00E63352" w:rsidRPr="00E53116">
        <w:rPr>
          <w:b/>
          <w:lang w:val="es-ES_tradnl"/>
        </w:rPr>
        <w:t>2.</w:t>
      </w:r>
      <w:r w:rsidR="005B439A" w:rsidRPr="00E53116">
        <w:rPr>
          <w:b/>
          <w:lang w:val="es-ES_tradnl"/>
        </w:rPr>
        <w:t xml:space="preserve"> </w:t>
      </w:r>
      <w:r w:rsidR="00E63352" w:rsidRPr="00E53116">
        <w:rPr>
          <w:b/>
          <w:lang w:val="es-ES_tradnl"/>
        </w:rPr>
        <w:t>Estimación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la</w:t>
      </w:r>
      <w:r w:rsidR="005B439A" w:rsidRPr="00E53116">
        <w:rPr>
          <w:b/>
          <w:lang w:val="es-ES_tradnl"/>
        </w:rPr>
        <w:t xml:space="preserve"> </w:t>
      </w:r>
      <w:r w:rsidR="00F05252" w:rsidRPr="00E53116">
        <w:rPr>
          <w:b/>
          <w:lang w:val="es-ES_tradnl"/>
        </w:rPr>
        <w:t>demanda</w:t>
      </w:r>
      <w:r w:rsidR="005B439A" w:rsidRPr="00E53116">
        <w:rPr>
          <w:b/>
          <w:lang w:val="es-ES_tradnl"/>
        </w:rPr>
        <w:t xml:space="preserve"> </w:t>
      </w:r>
      <w:r w:rsidR="00F05252"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="00E63352" w:rsidRPr="00E53116">
        <w:rPr>
          <w:b/>
          <w:lang w:val="es-ES_tradnl"/>
        </w:rPr>
        <w:t>HCFC-22</w:t>
      </w:r>
      <w:r w:rsidR="005B439A" w:rsidRPr="00E53116">
        <w:rPr>
          <w:b/>
          <w:lang w:val="es-ES_tradnl"/>
        </w:rPr>
        <w:t xml:space="preserve"> </w:t>
      </w:r>
      <w:r w:rsidR="007C43E8" w:rsidRPr="00E53116">
        <w:rPr>
          <w:b/>
          <w:lang w:val="es-ES_tradnl"/>
        </w:rPr>
        <w:t>en</w:t>
      </w:r>
      <w:r w:rsidR="005B439A" w:rsidRPr="00E53116">
        <w:rPr>
          <w:b/>
          <w:lang w:val="es-ES_tradnl"/>
        </w:rPr>
        <w:t xml:space="preserve"> </w:t>
      </w:r>
      <w:r w:rsidR="003F641F" w:rsidRPr="00E53116">
        <w:rPr>
          <w:b/>
          <w:lang w:val="es-ES_tradnl"/>
        </w:rPr>
        <w:t>el</w:t>
      </w:r>
      <w:r w:rsidR="005B439A" w:rsidRPr="00E53116">
        <w:rPr>
          <w:b/>
          <w:lang w:val="es-ES_tradnl"/>
        </w:rPr>
        <w:t xml:space="preserve"> </w:t>
      </w:r>
      <w:r w:rsidR="003F641F" w:rsidRPr="00E53116">
        <w:rPr>
          <w:b/>
          <w:lang w:val="es-ES_tradnl"/>
        </w:rPr>
        <w:t>sector</w:t>
      </w:r>
      <w:r w:rsidR="005B439A" w:rsidRPr="00E53116">
        <w:rPr>
          <w:b/>
          <w:lang w:val="es-ES_tradnl"/>
        </w:rPr>
        <w:t xml:space="preserve"> </w:t>
      </w:r>
      <w:r w:rsidR="00312ACD"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="002E0D46" w:rsidRPr="00E53116">
        <w:rPr>
          <w:b/>
          <w:lang w:val="es-ES_tradnl"/>
        </w:rPr>
        <w:t>servicio</w:t>
      </w:r>
      <w:r w:rsidR="005B439A" w:rsidRPr="00E53116">
        <w:rPr>
          <w:b/>
          <w:lang w:val="es-ES_tradnl"/>
        </w:rPr>
        <w:t xml:space="preserve"> </w:t>
      </w:r>
      <w:r w:rsidR="002E0D46" w:rsidRPr="00E53116">
        <w:rPr>
          <w:b/>
          <w:lang w:val="es-ES_tradnl"/>
        </w:rPr>
        <w:t>técnico,</w:t>
      </w:r>
      <w:r w:rsidR="005B439A" w:rsidRPr="00E53116">
        <w:rPr>
          <w:b/>
          <w:lang w:val="es-ES_tradnl"/>
        </w:rPr>
        <w:t xml:space="preserve"> </w:t>
      </w:r>
      <w:r w:rsidR="00161AED" w:rsidRPr="00E53116">
        <w:rPr>
          <w:b/>
          <w:lang w:val="es-ES_tradnl"/>
        </w:rPr>
        <w:t>las</w:t>
      </w:r>
      <w:r w:rsidR="005B439A" w:rsidRPr="00E53116">
        <w:rPr>
          <w:b/>
          <w:lang w:val="es-ES_tradnl"/>
        </w:rPr>
        <w:t xml:space="preserve"> </w:t>
      </w:r>
      <w:r w:rsidR="00161AED" w:rsidRPr="00E53116">
        <w:rPr>
          <w:b/>
          <w:lang w:val="es-ES_tradnl"/>
        </w:rPr>
        <w:t>Comoras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956"/>
        <w:gridCol w:w="2310"/>
        <w:gridCol w:w="978"/>
      </w:tblGrid>
      <w:tr w:rsidR="00E63352" w:rsidRPr="00E53116" w14:paraId="3A8ECBF3" w14:textId="77777777" w:rsidTr="003F093E">
        <w:trPr>
          <w:trHeight w:val="690"/>
        </w:trPr>
        <w:tc>
          <w:tcPr>
            <w:tcW w:w="4106" w:type="dxa"/>
            <w:vAlign w:val="center"/>
          </w:tcPr>
          <w:p w14:paraId="36986D75" w14:textId="77777777" w:rsidR="00E63352" w:rsidRPr="00E53116" w:rsidRDefault="00E63352" w:rsidP="00C0058C">
            <w:pPr>
              <w:jc w:val="center"/>
              <w:rPr>
                <w:sz w:val="20"/>
                <w:szCs w:val="20"/>
                <w:lang w:val="es-ES_tradnl"/>
              </w:rPr>
            </w:pPr>
            <w:bookmarkStart w:id="11" w:name="_Hlk126915738"/>
          </w:p>
        </w:tc>
        <w:tc>
          <w:tcPr>
            <w:tcW w:w="1956" w:type="dxa"/>
            <w:vAlign w:val="center"/>
          </w:tcPr>
          <w:p w14:paraId="10ABE684" w14:textId="15831759" w:rsidR="00E13747" w:rsidRPr="00E53116" w:rsidRDefault="00337A8C" w:rsidP="005A53FC">
            <w:pPr>
              <w:ind w:left="-109" w:right="-66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Climatiza</w:t>
            </w:r>
            <w:r w:rsidR="005A53FC" w:rsidRPr="00E53116">
              <w:rPr>
                <w:b/>
                <w:bCs/>
                <w:sz w:val="20"/>
                <w:szCs w:val="20"/>
                <w:lang w:val="es-ES_tradnl"/>
              </w:rPr>
              <w:t>dores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br/>
              <w:t>(</w:t>
            </w:r>
            <w:r w:rsidR="00950F1D" w:rsidRPr="00E53116">
              <w:rPr>
                <w:b/>
                <w:bCs/>
                <w:sz w:val="20"/>
                <w:szCs w:val="20"/>
                <w:lang w:val="es-ES_tradnl"/>
              </w:rPr>
              <w:t>unitarios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1F4922"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1F4922" w:rsidRPr="00E53116">
              <w:rPr>
                <w:b/>
                <w:bCs/>
                <w:sz w:val="20"/>
                <w:szCs w:val="20"/>
                <w:lang w:val="es-ES_tradnl"/>
              </w:rPr>
              <w:t>tipo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1F4922" w:rsidRPr="00E53116">
              <w:rPr>
                <w:b/>
                <w:bCs/>
                <w:sz w:val="20"/>
                <w:szCs w:val="20"/>
                <w:lang w:val="es-ES_tradnl"/>
              </w:rPr>
              <w:t>split</w:t>
            </w:r>
            <w:proofErr w:type="spellEnd"/>
            <w:r w:rsidRPr="00E53116">
              <w:rPr>
                <w:b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2310" w:type="dxa"/>
            <w:vAlign w:val="center"/>
          </w:tcPr>
          <w:p w14:paraId="2DB71498" w14:textId="619A5808" w:rsidR="00E13747" w:rsidRPr="00E53116" w:rsidRDefault="00337A8C">
            <w:pPr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Refrigeración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comercial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(</w:t>
            </w:r>
            <w:r w:rsidR="00F83F97" w:rsidRPr="00E53116">
              <w:rPr>
                <w:b/>
                <w:bCs/>
                <w:sz w:val="20"/>
                <w:szCs w:val="20"/>
                <w:lang w:val="es-ES_tradnl"/>
              </w:rPr>
              <w:t>cámaras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83F97" w:rsidRPr="00E53116">
              <w:rPr>
                <w:b/>
                <w:bCs/>
                <w:sz w:val="20"/>
                <w:szCs w:val="20"/>
                <w:lang w:val="es-ES_tradnl"/>
              </w:rPr>
              <w:t>frigoríficas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978" w:type="dxa"/>
            <w:vAlign w:val="center"/>
          </w:tcPr>
          <w:p w14:paraId="639DDF5D" w14:textId="77777777" w:rsidR="00E13747" w:rsidRPr="00E53116" w:rsidRDefault="00337A8C">
            <w:pPr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</w:tr>
      <w:tr w:rsidR="00E63352" w:rsidRPr="00E53116" w14:paraId="1AFC8AF9" w14:textId="77777777" w:rsidTr="003F093E">
        <w:trPr>
          <w:trHeight w:val="37"/>
        </w:trPr>
        <w:tc>
          <w:tcPr>
            <w:tcW w:w="4106" w:type="dxa"/>
            <w:vAlign w:val="center"/>
          </w:tcPr>
          <w:p w14:paraId="133308F7" w14:textId="0FB8C59F" w:rsidR="00E13747" w:rsidRPr="00E53116" w:rsidRDefault="004E32CE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E</w:t>
            </w:r>
            <w:r w:rsidR="00337A8C" w:rsidRPr="00E53116">
              <w:rPr>
                <w:sz w:val="20"/>
                <w:szCs w:val="20"/>
                <w:lang w:val="es-ES_tradnl"/>
              </w:rPr>
              <w:t>quipos</w:t>
            </w:r>
          </w:p>
        </w:tc>
        <w:tc>
          <w:tcPr>
            <w:tcW w:w="1956" w:type="dxa"/>
            <w:vAlign w:val="center"/>
          </w:tcPr>
          <w:p w14:paraId="27EB9D7C" w14:textId="77777777" w:rsidR="00E13747" w:rsidRPr="00E53116" w:rsidRDefault="00337A8C">
            <w:pPr>
              <w:ind w:right="-93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6.</w:t>
            </w:r>
            <w:r w:rsidR="00E63352" w:rsidRPr="00E53116">
              <w:rPr>
                <w:sz w:val="20"/>
                <w:szCs w:val="20"/>
                <w:lang w:val="es-ES_tradnl"/>
              </w:rPr>
              <w:t>250</w:t>
            </w:r>
          </w:p>
        </w:tc>
        <w:tc>
          <w:tcPr>
            <w:tcW w:w="2310" w:type="dxa"/>
            <w:vAlign w:val="center"/>
          </w:tcPr>
          <w:p w14:paraId="150568E7" w14:textId="77777777" w:rsidR="00E13747" w:rsidRPr="00E53116" w:rsidRDefault="00337A8C">
            <w:pPr>
              <w:ind w:right="-22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420</w:t>
            </w:r>
          </w:p>
        </w:tc>
        <w:tc>
          <w:tcPr>
            <w:tcW w:w="978" w:type="dxa"/>
            <w:vAlign w:val="center"/>
          </w:tcPr>
          <w:p w14:paraId="0B962B01" w14:textId="77777777" w:rsidR="00E13747" w:rsidRPr="00E53116" w:rsidRDefault="00337A8C">
            <w:pPr>
              <w:ind w:right="-109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6.</w:t>
            </w:r>
            <w:r w:rsidR="00E63352" w:rsidRPr="00E53116">
              <w:rPr>
                <w:sz w:val="20"/>
                <w:szCs w:val="20"/>
                <w:lang w:val="es-ES_tradnl"/>
              </w:rPr>
              <w:t>670</w:t>
            </w:r>
          </w:p>
        </w:tc>
      </w:tr>
      <w:tr w:rsidR="00E63352" w:rsidRPr="00E53116" w14:paraId="6BA2F767" w14:textId="77777777" w:rsidTr="003F093E">
        <w:tc>
          <w:tcPr>
            <w:tcW w:w="4106" w:type="dxa"/>
            <w:vAlign w:val="center"/>
          </w:tcPr>
          <w:p w14:paraId="656C427A" w14:textId="7250C7F1" w:rsidR="00E13747" w:rsidRPr="00E53116" w:rsidRDefault="004853CC" w:rsidP="00C5682A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Tasa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mantenimiento</w:t>
            </w:r>
          </w:p>
        </w:tc>
        <w:tc>
          <w:tcPr>
            <w:tcW w:w="1956" w:type="dxa"/>
            <w:vAlign w:val="center"/>
          </w:tcPr>
          <w:p w14:paraId="053F423A" w14:textId="77777777" w:rsidR="00E13747" w:rsidRPr="00E53116" w:rsidRDefault="00337A8C">
            <w:pPr>
              <w:ind w:right="-93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5%</w:t>
            </w:r>
          </w:p>
        </w:tc>
        <w:tc>
          <w:tcPr>
            <w:tcW w:w="2310" w:type="dxa"/>
            <w:vAlign w:val="center"/>
          </w:tcPr>
          <w:p w14:paraId="66DC60DE" w14:textId="77777777" w:rsidR="00E13747" w:rsidRPr="00E53116" w:rsidRDefault="00337A8C">
            <w:pPr>
              <w:ind w:right="-22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50%</w:t>
            </w:r>
          </w:p>
        </w:tc>
        <w:tc>
          <w:tcPr>
            <w:tcW w:w="978" w:type="dxa"/>
            <w:vAlign w:val="center"/>
          </w:tcPr>
          <w:p w14:paraId="2F7D0E86" w14:textId="77777777" w:rsidR="00E13747" w:rsidRPr="00E53116" w:rsidRDefault="00337A8C">
            <w:pPr>
              <w:ind w:right="-109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-</w:t>
            </w:r>
          </w:p>
        </w:tc>
      </w:tr>
      <w:tr w:rsidR="00E63352" w:rsidRPr="00E53116" w14:paraId="176363B7" w14:textId="77777777" w:rsidTr="003F093E">
        <w:tc>
          <w:tcPr>
            <w:tcW w:w="4106" w:type="dxa"/>
            <w:vAlign w:val="center"/>
          </w:tcPr>
          <w:p w14:paraId="65FA2A9E" w14:textId="7E096C2E" w:rsidR="00E13747" w:rsidRPr="00E53116" w:rsidRDefault="00F82BD3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Equipos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que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reciben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mantenimiento</w:t>
            </w:r>
          </w:p>
        </w:tc>
        <w:tc>
          <w:tcPr>
            <w:tcW w:w="1956" w:type="dxa"/>
            <w:vAlign w:val="center"/>
          </w:tcPr>
          <w:p w14:paraId="4941E782" w14:textId="77777777" w:rsidR="00E13747" w:rsidRPr="00E53116" w:rsidRDefault="00337A8C">
            <w:pPr>
              <w:ind w:left="-120" w:right="-93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313</w:t>
            </w:r>
          </w:p>
        </w:tc>
        <w:tc>
          <w:tcPr>
            <w:tcW w:w="2310" w:type="dxa"/>
            <w:vAlign w:val="center"/>
          </w:tcPr>
          <w:p w14:paraId="005B4697" w14:textId="77777777" w:rsidR="00E13747" w:rsidRPr="00E53116" w:rsidRDefault="00337A8C">
            <w:pPr>
              <w:ind w:right="-22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210</w:t>
            </w:r>
          </w:p>
        </w:tc>
        <w:tc>
          <w:tcPr>
            <w:tcW w:w="978" w:type="dxa"/>
            <w:vAlign w:val="center"/>
          </w:tcPr>
          <w:p w14:paraId="48AFB299" w14:textId="77777777" w:rsidR="00E13747" w:rsidRPr="00E53116" w:rsidRDefault="00337A8C">
            <w:pPr>
              <w:ind w:right="-109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325</w:t>
            </w:r>
          </w:p>
        </w:tc>
      </w:tr>
      <w:tr w:rsidR="00E63352" w:rsidRPr="00E53116" w14:paraId="46A6F8F5" w14:textId="77777777" w:rsidTr="003F093E">
        <w:trPr>
          <w:trHeight w:val="154"/>
        </w:trPr>
        <w:tc>
          <w:tcPr>
            <w:tcW w:w="4106" w:type="dxa"/>
            <w:vAlign w:val="center"/>
          </w:tcPr>
          <w:p w14:paraId="5AF513F5" w14:textId="4A1A1AE6" w:rsidR="00E13747" w:rsidRPr="00E53116" w:rsidRDefault="003C21F7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Carga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promedio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refrigerante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por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333E9" w:rsidRPr="00E53116">
              <w:rPr>
                <w:sz w:val="20"/>
                <w:szCs w:val="20"/>
                <w:lang w:val="es-ES_tradnl"/>
              </w:rPr>
              <w:t>tipo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333E9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333E9" w:rsidRPr="00E53116">
              <w:rPr>
                <w:sz w:val="20"/>
                <w:szCs w:val="20"/>
                <w:lang w:val="es-ES_tradnl"/>
              </w:rPr>
              <w:t>equipo</w:t>
            </w:r>
          </w:p>
        </w:tc>
        <w:tc>
          <w:tcPr>
            <w:tcW w:w="1956" w:type="dxa"/>
            <w:vAlign w:val="center"/>
          </w:tcPr>
          <w:p w14:paraId="070B8BDA" w14:textId="7DA3180E" w:rsidR="00E13747" w:rsidRPr="00E53116" w:rsidRDefault="00337A8C">
            <w:pPr>
              <w:ind w:left="-120" w:right="-93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</w:t>
            </w:r>
            <w:r w:rsidR="003F093E" w:rsidRPr="00E53116">
              <w:rPr>
                <w:sz w:val="20"/>
                <w:szCs w:val="20"/>
                <w:lang w:val="es-ES_tradnl"/>
              </w:rPr>
              <w:t>.</w:t>
            </w:r>
            <w:r w:rsidRPr="00E53116">
              <w:rPr>
                <w:sz w:val="20"/>
                <w:szCs w:val="20"/>
                <w:lang w:val="es-ES_tradnl"/>
              </w:rPr>
              <w:t>5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kg</w:t>
            </w:r>
          </w:p>
        </w:tc>
        <w:tc>
          <w:tcPr>
            <w:tcW w:w="2310" w:type="dxa"/>
            <w:vAlign w:val="center"/>
          </w:tcPr>
          <w:p w14:paraId="6100E89C" w14:textId="6397BD7C" w:rsidR="00E13747" w:rsidRPr="00E53116" w:rsidRDefault="00337A8C">
            <w:pPr>
              <w:ind w:right="-22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5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kg</w:t>
            </w:r>
          </w:p>
        </w:tc>
        <w:tc>
          <w:tcPr>
            <w:tcW w:w="978" w:type="dxa"/>
            <w:vAlign w:val="center"/>
          </w:tcPr>
          <w:p w14:paraId="7AE88E45" w14:textId="77777777" w:rsidR="00E13747" w:rsidRPr="00E53116" w:rsidRDefault="00337A8C">
            <w:pPr>
              <w:ind w:right="-109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-</w:t>
            </w:r>
          </w:p>
        </w:tc>
      </w:tr>
      <w:tr w:rsidR="00E63352" w:rsidRPr="00E53116" w14:paraId="4AFBE6A8" w14:textId="77777777" w:rsidTr="003F093E">
        <w:trPr>
          <w:trHeight w:val="153"/>
        </w:trPr>
        <w:tc>
          <w:tcPr>
            <w:tcW w:w="4106" w:type="dxa"/>
            <w:vAlign w:val="center"/>
          </w:tcPr>
          <w:p w14:paraId="0EA9ADA4" w14:textId="6255E612" w:rsidR="00E13747" w:rsidRPr="00E53116" w:rsidRDefault="00337A8C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Carga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refrigerante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todos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los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82BD3" w:rsidRPr="00E53116">
              <w:rPr>
                <w:sz w:val="20"/>
                <w:szCs w:val="20"/>
                <w:lang w:val="es-ES_tradnl"/>
              </w:rPr>
              <w:t>equipos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82BD3" w:rsidRPr="00E53116">
              <w:rPr>
                <w:sz w:val="20"/>
                <w:szCs w:val="20"/>
                <w:lang w:val="es-ES_tradnl"/>
              </w:rPr>
              <w:t>que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82BD3" w:rsidRPr="00E53116">
              <w:rPr>
                <w:sz w:val="20"/>
                <w:szCs w:val="20"/>
                <w:lang w:val="es-ES_tradnl"/>
              </w:rPr>
              <w:t>reciben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82BD3" w:rsidRPr="00E53116">
              <w:rPr>
                <w:sz w:val="20"/>
                <w:szCs w:val="20"/>
                <w:lang w:val="es-ES_tradnl"/>
              </w:rPr>
              <w:t>mantenimiento</w:t>
            </w:r>
          </w:p>
        </w:tc>
        <w:tc>
          <w:tcPr>
            <w:tcW w:w="1956" w:type="dxa"/>
            <w:vAlign w:val="center"/>
          </w:tcPr>
          <w:p w14:paraId="1E772FDE" w14:textId="231E34E9" w:rsidR="00E13747" w:rsidRPr="00E53116" w:rsidRDefault="00337A8C">
            <w:pPr>
              <w:ind w:left="-120" w:right="-93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469</w:t>
            </w:r>
            <w:r w:rsidR="003F093E" w:rsidRPr="00E53116">
              <w:rPr>
                <w:sz w:val="20"/>
                <w:szCs w:val="20"/>
                <w:lang w:val="es-ES_tradnl"/>
              </w:rPr>
              <w:t>.</w:t>
            </w:r>
            <w:r w:rsidRPr="00E53116">
              <w:rPr>
                <w:sz w:val="20"/>
                <w:szCs w:val="20"/>
                <w:lang w:val="es-ES_tradnl"/>
              </w:rPr>
              <w:t>5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kg</w:t>
            </w:r>
          </w:p>
        </w:tc>
        <w:tc>
          <w:tcPr>
            <w:tcW w:w="2310" w:type="dxa"/>
            <w:vAlign w:val="center"/>
          </w:tcPr>
          <w:p w14:paraId="5D740F78" w14:textId="46CF6DB1" w:rsidR="00E13747" w:rsidRPr="00E53116" w:rsidRDefault="00337A8C">
            <w:pPr>
              <w:ind w:right="-22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1.</w:t>
            </w:r>
            <w:r w:rsidR="006E5CD9" w:rsidRPr="00E53116">
              <w:rPr>
                <w:sz w:val="20"/>
                <w:szCs w:val="20"/>
                <w:lang w:val="es-ES_tradnl"/>
              </w:rPr>
              <w:t>050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kg</w:t>
            </w:r>
          </w:p>
        </w:tc>
        <w:tc>
          <w:tcPr>
            <w:tcW w:w="978" w:type="dxa"/>
            <w:vAlign w:val="center"/>
          </w:tcPr>
          <w:p w14:paraId="488254CC" w14:textId="3A8792EE" w:rsidR="00E13747" w:rsidRPr="00E53116" w:rsidRDefault="00337A8C">
            <w:pPr>
              <w:ind w:right="-109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1.</w:t>
            </w:r>
            <w:r w:rsidR="00AE1117" w:rsidRPr="00E53116">
              <w:rPr>
                <w:sz w:val="20"/>
                <w:szCs w:val="20"/>
                <w:lang w:val="es-ES_tradnl"/>
              </w:rPr>
              <w:t>519</w:t>
            </w:r>
            <w:r w:rsidR="003F093E" w:rsidRPr="00E53116">
              <w:rPr>
                <w:sz w:val="20"/>
                <w:szCs w:val="20"/>
                <w:lang w:val="es-ES_tradnl"/>
              </w:rPr>
              <w:t>.</w:t>
            </w:r>
            <w:r w:rsidR="00E63352" w:rsidRPr="00E53116">
              <w:rPr>
                <w:sz w:val="20"/>
                <w:szCs w:val="20"/>
                <w:lang w:val="es-ES_tradnl"/>
              </w:rPr>
              <w:t>5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kg</w:t>
            </w:r>
          </w:p>
        </w:tc>
      </w:tr>
      <w:tr w:rsidR="00E63352" w:rsidRPr="00E53116" w14:paraId="05712493" w14:textId="77777777" w:rsidTr="003F093E">
        <w:tc>
          <w:tcPr>
            <w:tcW w:w="4106" w:type="dxa"/>
            <w:vAlign w:val="center"/>
          </w:tcPr>
          <w:p w14:paraId="3CCC9EFC" w14:textId="1DE068E0" w:rsidR="00E13747" w:rsidRPr="00E53116" w:rsidRDefault="00836781" w:rsidP="008C0F48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Coeficiente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8C0F48" w:rsidRPr="00E53116">
              <w:rPr>
                <w:sz w:val="20"/>
                <w:szCs w:val="20"/>
                <w:lang w:val="es-ES_tradnl"/>
              </w:rPr>
              <w:t xml:space="preserve">estimado </w:t>
            </w:r>
            <w:r w:rsidR="00E84467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84467" w:rsidRPr="00E53116">
              <w:rPr>
                <w:sz w:val="20"/>
                <w:szCs w:val="20"/>
                <w:lang w:val="es-ES_tradnl"/>
              </w:rPr>
              <w:t>fugas</w:t>
            </w:r>
          </w:p>
        </w:tc>
        <w:tc>
          <w:tcPr>
            <w:tcW w:w="1956" w:type="dxa"/>
            <w:vAlign w:val="center"/>
          </w:tcPr>
          <w:p w14:paraId="10FC0F3A" w14:textId="77777777" w:rsidR="00E13747" w:rsidRPr="00E53116" w:rsidRDefault="00337A8C">
            <w:pPr>
              <w:ind w:left="-120" w:right="-93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30%</w:t>
            </w:r>
          </w:p>
        </w:tc>
        <w:tc>
          <w:tcPr>
            <w:tcW w:w="2310" w:type="dxa"/>
            <w:vAlign w:val="center"/>
          </w:tcPr>
          <w:p w14:paraId="30E0EA34" w14:textId="77777777" w:rsidR="00E13747" w:rsidRPr="00E53116" w:rsidRDefault="00337A8C">
            <w:pPr>
              <w:ind w:right="-22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40%</w:t>
            </w:r>
          </w:p>
        </w:tc>
        <w:tc>
          <w:tcPr>
            <w:tcW w:w="978" w:type="dxa"/>
            <w:vAlign w:val="center"/>
          </w:tcPr>
          <w:p w14:paraId="3F85A754" w14:textId="77777777" w:rsidR="00E13747" w:rsidRPr="00E53116" w:rsidRDefault="00337A8C">
            <w:pPr>
              <w:ind w:right="-109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-</w:t>
            </w:r>
          </w:p>
        </w:tc>
      </w:tr>
      <w:tr w:rsidR="00E63352" w:rsidRPr="00E53116" w14:paraId="732541BD" w14:textId="77777777" w:rsidTr="003F093E">
        <w:trPr>
          <w:trHeight w:val="54"/>
        </w:trPr>
        <w:tc>
          <w:tcPr>
            <w:tcW w:w="4106" w:type="dxa"/>
            <w:vMerge w:val="restart"/>
            <w:vAlign w:val="center"/>
          </w:tcPr>
          <w:p w14:paraId="6094D3D2" w14:textId="03F5BD88" w:rsidR="00E13747" w:rsidRPr="00E53116" w:rsidRDefault="00E63352" w:rsidP="00E84467">
            <w:pPr>
              <w:jc w:val="left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Necesidad</w:t>
            </w:r>
            <w:r w:rsidR="007A6DBA" w:rsidRPr="00E53116">
              <w:rPr>
                <w:b/>
                <w:bCs/>
                <w:sz w:val="20"/>
                <w:szCs w:val="20"/>
                <w:lang w:val="es-ES_tradnl"/>
              </w:rPr>
              <w:t>es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anual</w:t>
            </w:r>
            <w:r w:rsidR="007A6DBA" w:rsidRPr="00E53116">
              <w:rPr>
                <w:b/>
                <w:bCs/>
                <w:sz w:val="20"/>
                <w:szCs w:val="20"/>
                <w:lang w:val="es-ES_tradnl"/>
              </w:rPr>
              <w:t>es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84467"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062AA8" w:rsidRPr="00E53116">
              <w:rPr>
                <w:b/>
                <w:bCs/>
                <w:sz w:val="20"/>
                <w:szCs w:val="20"/>
                <w:lang w:val="es-ES_tradnl"/>
              </w:rPr>
              <w:t>servicio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b/>
                <w:bCs/>
                <w:sz w:val="20"/>
                <w:szCs w:val="20"/>
                <w:lang w:val="es-ES_tradnl"/>
              </w:rPr>
              <w:t>técnico</w:t>
            </w:r>
          </w:p>
        </w:tc>
        <w:tc>
          <w:tcPr>
            <w:tcW w:w="1956" w:type="dxa"/>
            <w:vAlign w:val="center"/>
          </w:tcPr>
          <w:p w14:paraId="488F16E0" w14:textId="28EDAD40" w:rsidR="00E13747" w:rsidRPr="00E53116" w:rsidRDefault="00337A8C">
            <w:pPr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140</w:t>
            </w:r>
            <w:r w:rsidR="003F093E" w:rsidRPr="00E53116">
              <w:rPr>
                <w:sz w:val="20"/>
                <w:szCs w:val="20"/>
                <w:lang w:val="es-ES_tradnl"/>
              </w:rPr>
              <w:t>.</w:t>
            </w:r>
            <w:r w:rsidRPr="00E53116">
              <w:rPr>
                <w:sz w:val="20"/>
                <w:szCs w:val="20"/>
                <w:lang w:val="es-ES_tradnl"/>
              </w:rPr>
              <w:t>8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kg</w:t>
            </w:r>
          </w:p>
        </w:tc>
        <w:tc>
          <w:tcPr>
            <w:tcW w:w="2310" w:type="dxa"/>
            <w:vAlign w:val="center"/>
          </w:tcPr>
          <w:p w14:paraId="346D6552" w14:textId="7403BCEB" w:rsidR="00E13747" w:rsidRPr="00E53116" w:rsidRDefault="00337A8C">
            <w:pPr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420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kg</w:t>
            </w:r>
          </w:p>
        </w:tc>
        <w:tc>
          <w:tcPr>
            <w:tcW w:w="978" w:type="dxa"/>
            <w:vAlign w:val="center"/>
          </w:tcPr>
          <w:p w14:paraId="63D4BB60" w14:textId="7181D1FF" w:rsidR="00E13747" w:rsidRPr="00E53116" w:rsidRDefault="00337A8C">
            <w:pPr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560</w:t>
            </w:r>
            <w:r w:rsidR="003F093E" w:rsidRPr="00E53116">
              <w:rPr>
                <w:sz w:val="20"/>
                <w:szCs w:val="20"/>
                <w:lang w:val="es-ES_tradnl"/>
              </w:rPr>
              <w:t>.</w:t>
            </w:r>
            <w:r w:rsidR="00E63352" w:rsidRPr="00E53116">
              <w:rPr>
                <w:sz w:val="20"/>
                <w:szCs w:val="20"/>
                <w:lang w:val="es-ES_tradnl"/>
              </w:rPr>
              <w:t>8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kg</w:t>
            </w:r>
          </w:p>
        </w:tc>
      </w:tr>
      <w:tr w:rsidR="00E63352" w:rsidRPr="00E53116" w14:paraId="03F911D0" w14:textId="77777777" w:rsidTr="003F093E">
        <w:trPr>
          <w:trHeight w:val="101"/>
        </w:trPr>
        <w:tc>
          <w:tcPr>
            <w:tcW w:w="4106" w:type="dxa"/>
            <w:vMerge/>
            <w:vAlign w:val="center"/>
          </w:tcPr>
          <w:p w14:paraId="7757F721" w14:textId="77777777" w:rsidR="00E63352" w:rsidRPr="00E53116" w:rsidRDefault="00E63352" w:rsidP="00C0058C">
            <w:pPr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04B0966B" w14:textId="7937212E" w:rsidR="00E13747" w:rsidRPr="00E53116" w:rsidRDefault="00337A8C">
            <w:pPr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0</w:t>
            </w:r>
            <w:r w:rsidR="003F093E" w:rsidRPr="00E53116">
              <w:rPr>
                <w:b/>
                <w:bCs/>
                <w:sz w:val="20"/>
                <w:szCs w:val="20"/>
                <w:lang w:val="es-ES_tradnl"/>
              </w:rPr>
              <w:t>.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14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D41455" w:rsidRPr="00E53116">
              <w:rPr>
                <w:b/>
                <w:bCs/>
                <w:sz w:val="20"/>
                <w:szCs w:val="20"/>
                <w:lang w:val="es-ES_tradnl"/>
              </w:rPr>
              <w:t>tm</w:t>
            </w:r>
            <w:proofErr w:type="spellEnd"/>
          </w:p>
        </w:tc>
        <w:tc>
          <w:tcPr>
            <w:tcW w:w="2310" w:type="dxa"/>
            <w:shd w:val="clear" w:color="auto" w:fill="auto"/>
            <w:vAlign w:val="center"/>
          </w:tcPr>
          <w:p w14:paraId="058729DE" w14:textId="640CFDFF" w:rsidR="00E13747" w:rsidRPr="00E53116" w:rsidRDefault="00337A8C">
            <w:pPr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0</w:t>
            </w:r>
            <w:r w:rsidR="003F093E" w:rsidRPr="00E53116">
              <w:rPr>
                <w:b/>
                <w:bCs/>
                <w:sz w:val="20"/>
                <w:szCs w:val="20"/>
                <w:lang w:val="es-ES_tradnl"/>
              </w:rPr>
              <w:t>.</w:t>
            </w:r>
            <w:r w:rsidR="00A62F09" w:rsidRPr="00E53116">
              <w:rPr>
                <w:b/>
                <w:bCs/>
                <w:sz w:val="20"/>
                <w:szCs w:val="20"/>
                <w:lang w:val="es-ES_tradnl"/>
              </w:rPr>
              <w:t>42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D41455" w:rsidRPr="00E53116">
              <w:rPr>
                <w:b/>
                <w:bCs/>
                <w:sz w:val="20"/>
                <w:szCs w:val="20"/>
                <w:lang w:val="es-ES_tradnl"/>
              </w:rPr>
              <w:t>tm</w:t>
            </w:r>
            <w:proofErr w:type="spellEnd"/>
          </w:p>
        </w:tc>
        <w:tc>
          <w:tcPr>
            <w:tcW w:w="978" w:type="dxa"/>
            <w:shd w:val="clear" w:color="auto" w:fill="auto"/>
            <w:vAlign w:val="center"/>
          </w:tcPr>
          <w:p w14:paraId="2D5DD675" w14:textId="7C6E87CE" w:rsidR="00E13747" w:rsidRPr="00E53116" w:rsidRDefault="00337A8C">
            <w:pPr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0</w:t>
            </w:r>
            <w:r w:rsidR="003F093E" w:rsidRPr="00E53116">
              <w:rPr>
                <w:b/>
                <w:bCs/>
                <w:sz w:val="20"/>
                <w:szCs w:val="20"/>
                <w:lang w:val="es-ES_tradnl"/>
              </w:rPr>
              <w:t>.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56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D41455" w:rsidRPr="00E53116">
              <w:rPr>
                <w:b/>
                <w:bCs/>
                <w:sz w:val="20"/>
                <w:szCs w:val="20"/>
                <w:lang w:val="es-ES_tradnl"/>
              </w:rPr>
              <w:t>tm</w:t>
            </w:r>
            <w:proofErr w:type="spellEnd"/>
          </w:p>
        </w:tc>
      </w:tr>
    </w:tbl>
    <w:p w14:paraId="052CFABC" w14:textId="7A585DC4" w:rsidR="00E13747" w:rsidRPr="00E53116" w:rsidRDefault="00337A8C">
      <w:pPr>
        <w:pStyle w:val="Heading1"/>
        <w:spacing w:before="240"/>
        <w:rPr>
          <w:u w:val="single"/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HCFC-22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representa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cerca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5,3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ciento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2A5CF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A5CF2" w:rsidRPr="00E53116">
        <w:rPr>
          <w:lang w:val="es-ES_tradnl"/>
        </w:rPr>
        <w:t>uso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sector</w:t>
      </w:r>
      <w:r w:rsidR="00CA1EF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CA1EF2" w:rsidRPr="00E53116">
        <w:rPr>
          <w:lang w:val="es-ES_tradnl"/>
        </w:rPr>
        <w:t>E</w:t>
      </w:r>
      <w:r w:rsidRPr="00E53116">
        <w:rPr>
          <w:lang w:val="es-ES_tradnl"/>
        </w:rPr>
        <w:t>l</w:t>
      </w:r>
      <w:r w:rsidR="00C15EA2" w:rsidRPr="00E53116">
        <w:rPr>
          <w:lang w:val="es-ES_tradnl"/>
        </w:rPr>
        <w:t> </w:t>
      </w:r>
      <w:r w:rsidRPr="00E53116">
        <w:rPr>
          <w:lang w:val="es-ES_tradnl"/>
        </w:rPr>
        <w:t>HFC</w:t>
      </w:r>
      <w:r w:rsidR="00C15EA2" w:rsidRPr="00E53116">
        <w:rPr>
          <w:lang w:val="es-ES_tradnl"/>
        </w:rPr>
        <w:noBreakHyphen/>
      </w:r>
      <w:r w:rsidRPr="00E53116">
        <w:rPr>
          <w:lang w:val="es-ES_tradnl"/>
        </w:rPr>
        <w:t>134a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representa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28,</w:t>
      </w:r>
      <w:r w:rsidR="00D63C35" w:rsidRPr="00E53116">
        <w:rPr>
          <w:lang w:val="es-ES_tradnl"/>
        </w:rPr>
        <w:t>4%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6E5CD9" w:rsidRPr="00E53116">
        <w:rPr>
          <w:lang w:val="es-ES_tradnl"/>
        </w:rPr>
        <w:t>seguido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R-404A</w:t>
      </w:r>
      <w:r w:rsidR="005B439A" w:rsidRPr="00E53116">
        <w:rPr>
          <w:lang w:val="es-ES_tradnl"/>
        </w:rPr>
        <w:t xml:space="preserve"> </w:t>
      </w:r>
      <w:r w:rsidR="006E5CD9" w:rsidRPr="00E53116">
        <w:rPr>
          <w:lang w:val="es-ES_tradnl"/>
        </w:rPr>
        <w:t>(</w:t>
      </w:r>
      <w:r w:rsidRPr="00E53116">
        <w:rPr>
          <w:lang w:val="es-ES_tradnl"/>
        </w:rPr>
        <w:t>20,</w:t>
      </w:r>
      <w:r w:rsidR="001D3F1E" w:rsidRPr="00E53116">
        <w:rPr>
          <w:lang w:val="es-ES_tradnl"/>
        </w:rPr>
        <w:t>4%)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R-600a</w:t>
      </w:r>
      <w:r w:rsidR="005B439A" w:rsidRPr="00E53116">
        <w:rPr>
          <w:lang w:val="es-ES_tradnl"/>
        </w:rPr>
        <w:t xml:space="preserve"> </w:t>
      </w:r>
      <w:r w:rsidR="006E5CD9" w:rsidRPr="00E53116">
        <w:rPr>
          <w:lang w:val="es-ES_tradnl"/>
        </w:rPr>
        <w:t>(</w:t>
      </w:r>
      <w:r w:rsidRPr="00E53116">
        <w:rPr>
          <w:lang w:val="es-ES_tradnl"/>
        </w:rPr>
        <w:t>18,</w:t>
      </w:r>
      <w:r w:rsidR="001D3F1E" w:rsidRPr="00E53116">
        <w:rPr>
          <w:lang w:val="es-ES_tradnl"/>
        </w:rPr>
        <w:t>6%)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otros</w:t>
      </w:r>
      <w:r w:rsidR="005B439A" w:rsidRPr="00E53116">
        <w:rPr>
          <w:lang w:val="es-ES_tradnl"/>
        </w:rPr>
        <w:t xml:space="preserve"> </w:t>
      </w:r>
      <w:r w:rsidR="006E5CD9" w:rsidRPr="00E53116">
        <w:rPr>
          <w:lang w:val="es-ES_tradnl"/>
        </w:rPr>
        <w:t>(</w:t>
      </w:r>
      <w:r w:rsidR="00312ACD" w:rsidRPr="00E53116">
        <w:rPr>
          <w:lang w:val="es-ES_tradnl"/>
        </w:rPr>
        <w:t>incluyendo</w:t>
      </w:r>
      <w:r w:rsidR="005B439A" w:rsidRPr="00E53116">
        <w:rPr>
          <w:lang w:val="es-ES_tradnl"/>
        </w:rPr>
        <w:t xml:space="preserve"> </w:t>
      </w:r>
      <w:r w:rsidR="0080713D" w:rsidRPr="00E53116">
        <w:rPr>
          <w:lang w:val="es-ES_tradnl"/>
        </w:rPr>
        <w:t>R</w:t>
      </w:r>
      <w:r w:rsidR="00C15EA2" w:rsidRPr="00E53116">
        <w:rPr>
          <w:lang w:val="es-ES_tradnl"/>
        </w:rPr>
        <w:noBreakHyphen/>
      </w:r>
      <w:r w:rsidR="0080713D" w:rsidRPr="00E53116">
        <w:rPr>
          <w:lang w:val="es-ES_tradnl"/>
        </w:rPr>
        <w:t>407C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R-410A</w:t>
      </w:r>
      <w:r w:rsidR="0080713D" w:rsidRPr="00E53116">
        <w:rPr>
          <w:lang w:val="es-ES_tradnl"/>
        </w:rPr>
        <w:t>)</w:t>
      </w:r>
      <w:r w:rsidR="005B439A" w:rsidRPr="00E53116">
        <w:rPr>
          <w:lang w:val="es-ES_tradnl"/>
        </w:rPr>
        <w:t xml:space="preserve"> </w:t>
      </w:r>
      <w:r w:rsidR="006E5CD9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6E5CD9" w:rsidRPr="00E53116">
        <w:rPr>
          <w:lang w:val="es-ES_tradnl"/>
        </w:rPr>
        <w:t>representan</w:t>
      </w:r>
      <w:r w:rsidR="005B439A" w:rsidRPr="00E53116">
        <w:rPr>
          <w:lang w:val="es-ES_tradnl"/>
        </w:rPr>
        <w:t xml:space="preserve"> </w:t>
      </w:r>
      <w:r w:rsidR="006E5CD9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27,</w:t>
      </w:r>
      <w:r w:rsidR="00343C70" w:rsidRPr="00E53116">
        <w:rPr>
          <w:lang w:val="es-ES_tradnl"/>
        </w:rPr>
        <w:t>3%</w:t>
      </w:r>
      <w:r w:rsidR="005B439A" w:rsidRPr="00E53116">
        <w:rPr>
          <w:lang w:val="es-ES_tradnl"/>
        </w:rPr>
        <w:t xml:space="preserve"> </w:t>
      </w:r>
      <w:r w:rsidR="006E5CD9" w:rsidRPr="00E53116">
        <w:rPr>
          <w:lang w:val="es-ES_tradnl"/>
        </w:rPr>
        <w:t>restante</w:t>
      </w:r>
      <w:r w:rsidRPr="00E53116">
        <w:rPr>
          <w:lang w:val="es-ES_tradnl"/>
        </w:rPr>
        <w:t>.</w:t>
      </w:r>
    </w:p>
    <w:p w14:paraId="299BAB2E" w14:textId="26F4D071" w:rsidR="00E13747" w:rsidRPr="00E53116" w:rsidRDefault="00337A8C" w:rsidP="00D327E7">
      <w:pPr>
        <w:keepNext/>
        <w:spacing w:before="240" w:after="240"/>
        <w:rPr>
          <w:b/>
          <w:lang w:val="es-ES_tradnl"/>
        </w:rPr>
      </w:pPr>
      <w:r w:rsidRPr="00E53116">
        <w:rPr>
          <w:u w:val="single"/>
          <w:lang w:val="es-ES_tradnl"/>
        </w:rPr>
        <w:lastRenderedPageBreak/>
        <w:t>Estrategia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eliminación</w:t>
      </w:r>
    </w:p>
    <w:p w14:paraId="5402D5FB" w14:textId="4F83D438" w:rsidR="00E13747" w:rsidRPr="00E53116" w:rsidRDefault="00F801E1">
      <w:pPr>
        <w:pStyle w:val="Heading1"/>
        <w:rPr>
          <w:lang w:val="es-ES_tradnl"/>
        </w:rPr>
      </w:pPr>
      <w:bookmarkStart w:id="12" w:name="_Hlk125636542"/>
      <w:bookmarkEnd w:id="11"/>
      <w:r w:rsidRPr="00E53116">
        <w:rPr>
          <w:lang w:val="es-ES_tradnl"/>
        </w:rPr>
        <w:t>Aprovechando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infraestructura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capacidad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técnica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creadas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I</w:t>
      </w:r>
      <w:r w:rsidR="00337A8C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II</w:t>
      </w:r>
      <w:bookmarkEnd w:id="12"/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541687" w:rsidRPr="00E53116">
        <w:rPr>
          <w:lang w:val="es-ES_tradnl"/>
        </w:rPr>
        <w:t xml:space="preserve">abocará a </w:t>
      </w:r>
      <w:r w:rsidR="00337A8C" w:rsidRPr="00E53116">
        <w:rPr>
          <w:lang w:val="es-ES_tradnl"/>
        </w:rPr>
        <w:t>eliminar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remanente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HCFC-22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técn</w:t>
      </w:r>
      <w:r w:rsidR="00964D92" w:rsidRPr="00E53116">
        <w:rPr>
          <w:lang w:val="es-ES_tradnl"/>
        </w:rPr>
        <w:t>ico</w:t>
      </w:r>
      <w:r w:rsidR="005B439A" w:rsidRPr="00E53116">
        <w:rPr>
          <w:lang w:val="es-ES_tradnl"/>
        </w:rPr>
        <w:t xml:space="preserve"> </w:t>
      </w:r>
      <w:r w:rsidR="00964D9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64D92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964D9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64D92" w:rsidRPr="00E53116">
        <w:rPr>
          <w:lang w:val="es-ES_tradnl"/>
        </w:rPr>
        <w:t>refrigeración.</w:t>
      </w:r>
      <w:r w:rsidR="005B439A" w:rsidRPr="00E53116">
        <w:rPr>
          <w:lang w:val="es-ES_tradnl"/>
        </w:rPr>
        <w:t xml:space="preserve"> </w:t>
      </w:r>
      <w:r w:rsidR="00964D9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964D92" w:rsidRPr="00E53116">
        <w:rPr>
          <w:lang w:val="es-ES_tradnl"/>
        </w:rPr>
        <w:t>ello</w:t>
      </w:r>
      <w:r w:rsidR="005B439A" w:rsidRPr="00E53116">
        <w:rPr>
          <w:lang w:val="es-ES_tradnl"/>
        </w:rPr>
        <w:t xml:space="preserve"> </w:t>
      </w:r>
      <w:r w:rsidR="004410CE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4410CE" w:rsidRPr="00E53116">
        <w:rPr>
          <w:lang w:val="es-ES_tradnl"/>
        </w:rPr>
        <w:t>reforzarán</w:t>
      </w:r>
      <w:r w:rsidR="005B439A" w:rsidRPr="00E53116">
        <w:rPr>
          <w:lang w:val="es-ES_tradnl"/>
        </w:rPr>
        <w:t xml:space="preserve"> </w:t>
      </w:r>
      <w:r w:rsidR="004410CE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medidas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control</w:t>
      </w:r>
      <w:r w:rsidR="005B439A" w:rsidRPr="00E53116">
        <w:rPr>
          <w:lang w:val="es-ES_tradnl"/>
        </w:rPr>
        <w:t xml:space="preserve"> </w:t>
      </w:r>
      <w:r w:rsidR="004410CE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410CE" w:rsidRPr="00E53116">
        <w:rPr>
          <w:lang w:val="es-ES_tradnl"/>
        </w:rPr>
        <w:t>supervisión</w:t>
      </w:r>
      <w:r w:rsidR="00337A8C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4410CE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4410CE" w:rsidRPr="00E53116">
        <w:rPr>
          <w:lang w:val="es-ES_tradnl"/>
        </w:rPr>
        <w:t>seguirá</w:t>
      </w:r>
      <w:r w:rsidR="00624001" w:rsidRPr="00E53116">
        <w:rPr>
          <w:lang w:val="es-ES_tradnl"/>
        </w:rPr>
        <w:t>n</w:t>
      </w:r>
      <w:r w:rsidR="005B439A" w:rsidRPr="00E53116">
        <w:rPr>
          <w:lang w:val="es-ES_tradnl"/>
        </w:rPr>
        <w:t xml:space="preserve"> </w:t>
      </w:r>
      <w:r w:rsidR="004F4B4D" w:rsidRPr="00E53116">
        <w:rPr>
          <w:lang w:val="es-ES_tradnl"/>
        </w:rPr>
        <w:t>fortaleciendo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capacidades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funcionarios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fiscalizadores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aduaneros</w:t>
      </w:r>
      <w:r w:rsidR="00337A8C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3E4779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3E4779" w:rsidRPr="00E53116">
        <w:rPr>
          <w:lang w:val="es-ES_tradnl"/>
        </w:rPr>
        <w:t>promoverá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acreditación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refrigeración</w:t>
      </w:r>
      <w:r w:rsidR="00337A8C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264790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75541B" w:rsidRPr="00E53116">
        <w:rPr>
          <w:lang w:val="es-ES_tradnl"/>
        </w:rPr>
        <w:t xml:space="preserve">entregarán </w:t>
      </w:r>
      <w:r w:rsidR="00312ACD" w:rsidRPr="00E53116">
        <w:rPr>
          <w:lang w:val="es-ES_tradnl"/>
        </w:rPr>
        <w:t>herramientas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técnico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264790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264790" w:rsidRPr="00E53116">
        <w:rPr>
          <w:lang w:val="es-ES_tradnl"/>
        </w:rPr>
        <w:t>harán</w:t>
      </w:r>
      <w:r w:rsidR="005B439A" w:rsidRPr="00E53116">
        <w:rPr>
          <w:lang w:val="es-ES_tradnl"/>
        </w:rPr>
        <w:t xml:space="preserve"> </w:t>
      </w:r>
      <w:r w:rsidR="00264790" w:rsidRPr="00E53116">
        <w:rPr>
          <w:lang w:val="es-ES_tradnl"/>
        </w:rPr>
        <w:t>labores</w:t>
      </w:r>
      <w:r w:rsidR="005B439A" w:rsidRPr="00E53116">
        <w:rPr>
          <w:lang w:val="es-ES_tradnl"/>
        </w:rPr>
        <w:t xml:space="preserve"> </w:t>
      </w:r>
      <w:r w:rsidR="0026479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64790" w:rsidRPr="00E53116">
        <w:rPr>
          <w:lang w:val="es-ES_tradnl"/>
        </w:rPr>
        <w:t>sensibilización</w:t>
      </w:r>
      <w:r w:rsidR="005B439A" w:rsidRPr="00E53116">
        <w:rPr>
          <w:lang w:val="es-ES_tradnl"/>
        </w:rPr>
        <w:t xml:space="preserve"> </w:t>
      </w:r>
      <w:r w:rsidR="00264790" w:rsidRPr="00E53116">
        <w:rPr>
          <w:lang w:val="es-ES_tradnl"/>
        </w:rPr>
        <w:t>pública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tecnologías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alternativas</w:t>
      </w:r>
      <w:r w:rsidR="00337A8C" w:rsidRPr="00E53116">
        <w:rPr>
          <w:lang w:val="es-ES_tradnl"/>
        </w:rPr>
        <w:t>.</w:t>
      </w:r>
    </w:p>
    <w:p w14:paraId="0BD7E8F6" w14:textId="6577CD86" w:rsidR="00E13747" w:rsidRPr="00E53116" w:rsidRDefault="00337A8C">
      <w:pPr>
        <w:pStyle w:val="Heading1"/>
        <w:widowControl w:val="0"/>
        <w:numPr>
          <w:ilvl w:val="0"/>
          <w:numId w:val="0"/>
        </w:numPr>
        <w:rPr>
          <w:i/>
          <w:iCs/>
          <w:lang w:val="es-ES_tradnl"/>
        </w:rPr>
      </w:pPr>
      <w:r w:rsidRPr="00E53116">
        <w:rPr>
          <w:i/>
          <w:iCs/>
          <w:lang w:val="es-ES_tradnl"/>
        </w:rPr>
        <w:t>Actividades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propuestas</w:t>
      </w:r>
    </w:p>
    <w:p w14:paraId="7510D29F" w14:textId="1AA38037" w:rsidR="00E13747" w:rsidRPr="00E53116" w:rsidRDefault="00337A8C">
      <w:pPr>
        <w:pStyle w:val="Heading1"/>
        <w:widowControl w:val="0"/>
        <w:rPr>
          <w:lang w:val="es-ES_tradnl"/>
        </w:rPr>
      </w:pPr>
      <w:bookmarkStart w:id="13" w:name="_Hlk126915743"/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contempla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siguientes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implementar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E63352" w:rsidRPr="00E53116">
        <w:rPr>
          <w:lang w:val="es-ES_tradnl"/>
        </w:rPr>
        <w:t>:</w:t>
      </w:r>
    </w:p>
    <w:p w14:paraId="216D12E0" w14:textId="62B46272" w:rsidR="00E13747" w:rsidRPr="00E53116" w:rsidRDefault="00DF2EC2" w:rsidP="000C648C">
      <w:pPr>
        <w:pStyle w:val="Heading2"/>
        <w:ind w:left="1134" w:hanging="414"/>
        <w:rPr>
          <w:lang w:val="es-ES_tradnl"/>
        </w:rPr>
      </w:pPr>
      <w:bookmarkStart w:id="14" w:name="_Hlk163053010"/>
      <w:r w:rsidRPr="00E53116">
        <w:rPr>
          <w:i/>
          <w:iCs/>
          <w:lang w:val="es-ES_tradnl"/>
        </w:rPr>
        <w:t>Fortalecer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la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supervisión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y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fiscalización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las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medidas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control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y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las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capacidades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funcionarios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y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fiscalizadores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aduaneros</w:t>
      </w:r>
      <w:r w:rsidR="00E44A6D" w:rsidRPr="00E53116">
        <w:rPr>
          <w:i/>
          <w:iCs/>
          <w:lang w:val="es-ES_tradnl"/>
        </w:rPr>
        <w:t>:</w:t>
      </w:r>
      <w:bookmarkEnd w:id="14"/>
      <w:r w:rsidR="005B439A" w:rsidRPr="00E53116">
        <w:rPr>
          <w:lang w:val="es-ES_tradnl"/>
        </w:rPr>
        <w:t xml:space="preserve"> </w:t>
      </w:r>
      <w:r w:rsidR="00354E55" w:rsidRPr="00E53116">
        <w:rPr>
          <w:lang w:val="es-ES_tradnl"/>
        </w:rPr>
        <w:t>Revisar</w:t>
      </w:r>
      <w:r w:rsidR="005B439A" w:rsidRPr="00E53116">
        <w:rPr>
          <w:lang w:val="es-ES_tradnl"/>
        </w:rPr>
        <w:t xml:space="preserve"> </w:t>
      </w:r>
      <w:r w:rsidR="00354E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54E55" w:rsidRPr="00E53116">
        <w:rPr>
          <w:lang w:val="es-ES_tradnl"/>
        </w:rPr>
        <w:t>actualizar</w:t>
      </w:r>
      <w:r w:rsidR="005B439A" w:rsidRPr="00E53116">
        <w:rPr>
          <w:lang w:val="es-ES_tradnl"/>
        </w:rPr>
        <w:t xml:space="preserve"> </w:t>
      </w:r>
      <w:r w:rsidR="00354E55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54E55" w:rsidRPr="00E53116">
        <w:rPr>
          <w:lang w:val="es-ES_tradnl"/>
        </w:rPr>
        <w:t>normativa</w:t>
      </w:r>
      <w:r w:rsidR="005B439A" w:rsidRPr="00E53116">
        <w:rPr>
          <w:lang w:val="es-ES_tradnl"/>
        </w:rPr>
        <w:t xml:space="preserve"> </w:t>
      </w:r>
      <w:r w:rsidR="00354E55" w:rsidRPr="00E53116">
        <w:rPr>
          <w:lang w:val="es-ES_tradnl"/>
        </w:rPr>
        <w:t>actual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10E90" w:rsidRPr="00E53116">
        <w:rPr>
          <w:lang w:val="es-ES_tradnl"/>
        </w:rPr>
        <w:t>elaborar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nuevas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normas</w:t>
      </w:r>
      <w:r w:rsidR="005B439A" w:rsidRPr="00E53116">
        <w:rPr>
          <w:lang w:val="es-ES_tradnl"/>
        </w:rPr>
        <w:t xml:space="preserve"> </w:t>
      </w:r>
      <w:r w:rsidR="00163FA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63FAC"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="00163FAC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nuevas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tecnologías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alternativas</w:t>
      </w:r>
      <w:r w:rsidR="00E63352" w:rsidRPr="00E53116">
        <w:rPr>
          <w:lang w:val="es-ES_tradnl"/>
        </w:rPr>
        <w:t>;</w:t>
      </w:r>
      <w:bookmarkStart w:id="15" w:name="_Hlk163053036"/>
      <w:r w:rsidR="005B439A" w:rsidRPr="00E53116">
        <w:rPr>
          <w:color w:val="000000"/>
          <w:lang w:val="es-ES_tradnl"/>
        </w:rPr>
        <w:t xml:space="preserve"> </w:t>
      </w:r>
      <w:r w:rsidR="00E17A29" w:rsidRPr="00E53116">
        <w:rPr>
          <w:color w:val="000000"/>
          <w:lang w:val="es-ES_tradnl"/>
        </w:rPr>
        <w:t>prohibir</w:t>
      </w:r>
      <w:r w:rsidR="005B439A" w:rsidRPr="00E53116">
        <w:rPr>
          <w:color w:val="000000"/>
          <w:lang w:val="es-ES_tradnl"/>
        </w:rPr>
        <w:t xml:space="preserve"> </w:t>
      </w:r>
      <w:r w:rsidR="00F05252" w:rsidRPr="00E53116">
        <w:rPr>
          <w:color w:val="000000"/>
          <w:lang w:val="es-ES_tradnl"/>
        </w:rPr>
        <w:t>la</w:t>
      </w:r>
      <w:r w:rsidR="005B439A" w:rsidRPr="00E53116">
        <w:rPr>
          <w:color w:val="000000"/>
          <w:lang w:val="es-ES_tradnl"/>
        </w:rPr>
        <w:t xml:space="preserve"> </w:t>
      </w:r>
      <w:r w:rsidR="00F05252" w:rsidRPr="00E53116">
        <w:rPr>
          <w:color w:val="000000"/>
          <w:lang w:val="es-ES_tradnl"/>
        </w:rPr>
        <w:t>importación</w:t>
      </w:r>
      <w:r w:rsidR="005B439A" w:rsidRPr="00E53116">
        <w:rPr>
          <w:color w:val="000000"/>
          <w:lang w:val="es-ES_tradnl"/>
        </w:rPr>
        <w:t xml:space="preserve"> </w:t>
      </w:r>
      <w:r w:rsidR="00D41455" w:rsidRPr="00E53116">
        <w:rPr>
          <w:color w:val="000000"/>
          <w:lang w:val="es-ES_tradnl"/>
        </w:rPr>
        <w:t>de</w:t>
      </w:r>
      <w:r w:rsidR="005B439A" w:rsidRPr="00E53116">
        <w:rPr>
          <w:color w:val="000000"/>
          <w:lang w:val="es-ES_tradnl"/>
        </w:rPr>
        <w:t xml:space="preserve"> </w:t>
      </w:r>
      <w:r w:rsidR="00B3472D" w:rsidRPr="00E53116">
        <w:rPr>
          <w:color w:val="000000"/>
          <w:lang w:val="es-ES_tradnl"/>
        </w:rPr>
        <w:t>equipos</w:t>
      </w:r>
      <w:r w:rsidR="005B439A" w:rsidRPr="00E53116">
        <w:rPr>
          <w:color w:val="000000"/>
          <w:lang w:val="es-ES_tradnl"/>
        </w:rPr>
        <w:t xml:space="preserve"> </w:t>
      </w:r>
      <w:r w:rsidR="00B3472D" w:rsidRPr="00E53116">
        <w:rPr>
          <w:color w:val="000000"/>
          <w:lang w:val="es-ES_tradnl"/>
        </w:rPr>
        <w:t>a</w:t>
      </w:r>
      <w:r w:rsidR="005B439A" w:rsidRPr="00E53116">
        <w:rPr>
          <w:color w:val="000000"/>
          <w:lang w:val="es-ES_tradnl"/>
        </w:rPr>
        <w:t xml:space="preserve"> </w:t>
      </w:r>
      <w:r w:rsidR="00B3472D" w:rsidRPr="00E53116">
        <w:rPr>
          <w:color w:val="000000"/>
          <w:lang w:val="es-ES_tradnl"/>
        </w:rPr>
        <w:t>base</w:t>
      </w:r>
      <w:r w:rsidR="005B439A" w:rsidRPr="00E53116">
        <w:rPr>
          <w:color w:val="000000"/>
          <w:lang w:val="es-ES_tradnl"/>
        </w:rPr>
        <w:t xml:space="preserve"> </w:t>
      </w:r>
      <w:r w:rsidR="00B3472D" w:rsidRPr="00E53116">
        <w:rPr>
          <w:color w:val="000000"/>
          <w:lang w:val="es-ES_tradnl"/>
        </w:rPr>
        <w:t>de</w:t>
      </w:r>
      <w:r w:rsidR="005B439A" w:rsidRPr="00E53116">
        <w:rPr>
          <w:color w:val="000000"/>
          <w:lang w:val="es-ES_tradnl"/>
        </w:rPr>
        <w:t xml:space="preserve"> </w:t>
      </w:r>
      <w:r w:rsidR="00B3472D" w:rsidRPr="00E53116">
        <w:rPr>
          <w:color w:val="000000"/>
          <w:lang w:val="es-ES_tradnl"/>
        </w:rPr>
        <w:t>HCFC</w:t>
      </w:r>
      <w:r w:rsidR="005B439A" w:rsidRPr="00E53116">
        <w:rPr>
          <w:color w:val="000000"/>
          <w:lang w:val="es-ES_tradnl"/>
        </w:rPr>
        <w:t xml:space="preserve"> </w:t>
      </w:r>
      <w:r w:rsidR="00FC714D" w:rsidRPr="00E53116">
        <w:rPr>
          <w:color w:val="000000"/>
          <w:lang w:val="es-ES_tradnl"/>
        </w:rPr>
        <w:t>a</w:t>
      </w:r>
      <w:r w:rsidR="005B439A" w:rsidRPr="00E53116">
        <w:rPr>
          <w:color w:val="000000"/>
          <w:lang w:val="es-ES_tradnl"/>
        </w:rPr>
        <w:t xml:space="preserve"> </w:t>
      </w:r>
      <w:r w:rsidR="00FC714D" w:rsidRPr="00E53116">
        <w:rPr>
          <w:color w:val="000000"/>
          <w:lang w:val="es-ES_tradnl"/>
        </w:rPr>
        <w:t>partir</w:t>
      </w:r>
      <w:r w:rsidR="005B439A" w:rsidRPr="00E53116">
        <w:rPr>
          <w:color w:val="000000"/>
          <w:lang w:val="es-ES_tradnl"/>
        </w:rPr>
        <w:t xml:space="preserve"> </w:t>
      </w:r>
      <w:r w:rsidR="00FC714D" w:rsidRPr="00E53116">
        <w:rPr>
          <w:color w:val="000000"/>
          <w:lang w:val="es-ES_tradnl"/>
        </w:rPr>
        <w:t>de</w:t>
      </w:r>
      <w:r w:rsidR="005B439A" w:rsidRPr="00E53116">
        <w:rPr>
          <w:color w:val="000000"/>
          <w:lang w:val="es-ES_tradnl"/>
        </w:rPr>
        <w:t xml:space="preserve"> </w:t>
      </w:r>
      <w:r w:rsidR="00D41455" w:rsidRPr="00E53116">
        <w:rPr>
          <w:color w:val="000000"/>
          <w:lang w:val="es-ES_tradnl"/>
        </w:rPr>
        <w:t>enero</w:t>
      </w:r>
      <w:r w:rsidR="005B439A" w:rsidRPr="00E53116">
        <w:rPr>
          <w:color w:val="000000"/>
          <w:lang w:val="es-ES_tradnl"/>
        </w:rPr>
        <w:t xml:space="preserve"> </w:t>
      </w:r>
      <w:r w:rsidR="00D41455" w:rsidRPr="00E53116">
        <w:rPr>
          <w:color w:val="000000"/>
          <w:lang w:val="es-ES_tradnl"/>
        </w:rPr>
        <w:t>de</w:t>
      </w:r>
      <w:r w:rsidR="005B439A" w:rsidRPr="00E53116">
        <w:rPr>
          <w:color w:val="000000"/>
          <w:lang w:val="es-ES_tradnl"/>
        </w:rPr>
        <w:t xml:space="preserve"> </w:t>
      </w:r>
      <w:r w:rsidR="000B5021" w:rsidRPr="00E53116">
        <w:rPr>
          <w:color w:val="000000"/>
          <w:lang w:val="es-ES_tradnl"/>
        </w:rPr>
        <w:t>2027;</w:t>
      </w:r>
      <w:r w:rsidR="005B439A" w:rsidRPr="00E53116">
        <w:rPr>
          <w:color w:val="000000"/>
          <w:lang w:val="es-ES_tradnl"/>
        </w:rPr>
        <w:t xml:space="preserve"> </w:t>
      </w:r>
      <w:r w:rsidR="005732C0" w:rsidRPr="00E53116">
        <w:rPr>
          <w:color w:val="000000"/>
          <w:lang w:val="es-ES_tradnl"/>
        </w:rPr>
        <w:t>contratar</w:t>
      </w:r>
      <w:r w:rsidR="005B439A" w:rsidRPr="00E53116">
        <w:rPr>
          <w:color w:val="000000"/>
          <w:lang w:val="es-ES_tradnl"/>
        </w:rPr>
        <w:t xml:space="preserve"> </w:t>
      </w:r>
      <w:r w:rsidR="005732C0" w:rsidRPr="00E53116">
        <w:rPr>
          <w:color w:val="000000"/>
          <w:lang w:val="es-ES_tradnl"/>
        </w:rPr>
        <w:t>a</w:t>
      </w:r>
      <w:r w:rsidR="005B439A" w:rsidRPr="00E53116">
        <w:rPr>
          <w:color w:val="000000"/>
          <w:lang w:val="es-ES_tradnl"/>
        </w:rPr>
        <w:t xml:space="preserve"> </w:t>
      </w:r>
      <w:r w:rsidR="005732C0" w:rsidRPr="00E53116">
        <w:rPr>
          <w:color w:val="000000"/>
          <w:lang w:val="es-ES_tradnl"/>
        </w:rPr>
        <w:t>un</w:t>
      </w:r>
      <w:r w:rsidR="005B439A" w:rsidRPr="00E53116">
        <w:rPr>
          <w:color w:val="000000"/>
          <w:lang w:val="es-ES_tradnl"/>
        </w:rPr>
        <w:t xml:space="preserve"> </w:t>
      </w:r>
      <w:r w:rsidR="005732C0" w:rsidRPr="00E53116">
        <w:rPr>
          <w:color w:val="000000"/>
          <w:lang w:val="es-ES_tradnl"/>
        </w:rPr>
        <w:t>experto</w:t>
      </w:r>
      <w:r w:rsidR="005B439A" w:rsidRPr="00E53116">
        <w:rPr>
          <w:color w:val="000000"/>
          <w:lang w:val="es-ES_tradnl"/>
        </w:rPr>
        <w:t xml:space="preserve"> </w:t>
      </w:r>
      <w:r w:rsidR="005732C0" w:rsidRPr="00E53116">
        <w:rPr>
          <w:color w:val="000000"/>
          <w:lang w:val="es-ES_tradnl"/>
        </w:rPr>
        <w:t>nacional</w:t>
      </w:r>
      <w:r w:rsidR="005B439A" w:rsidRPr="00E53116">
        <w:rPr>
          <w:color w:val="000000"/>
          <w:lang w:val="es-ES_tradnl"/>
        </w:rPr>
        <w:t xml:space="preserve"> </w:t>
      </w:r>
      <w:r w:rsidR="005732C0" w:rsidRPr="00E53116">
        <w:rPr>
          <w:color w:val="000000"/>
          <w:lang w:val="es-ES_tradnl"/>
        </w:rPr>
        <w:t>que</w:t>
      </w:r>
      <w:r w:rsidR="005B439A" w:rsidRPr="00E53116">
        <w:rPr>
          <w:color w:val="000000"/>
          <w:lang w:val="es-ES_tradnl"/>
        </w:rPr>
        <w:t xml:space="preserve"> </w:t>
      </w:r>
      <w:r w:rsidR="005732C0" w:rsidRPr="00E53116">
        <w:rPr>
          <w:lang w:val="es-ES_tradnl"/>
        </w:rPr>
        <w:t>capacite</w:t>
      </w:r>
      <w:r w:rsidR="005B439A" w:rsidRPr="00E53116">
        <w:rPr>
          <w:lang w:val="es-ES_tradnl"/>
        </w:rPr>
        <w:t xml:space="preserve"> </w:t>
      </w:r>
      <w:r w:rsidR="00757675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15</w:t>
      </w:r>
      <w:r w:rsidR="005B439A" w:rsidRPr="00E53116">
        <w:rPr>
          <w:lang w:val="es-ES_tradnl"/>
        </w:rPr>
        <w:t xml:space="preserve"> </w:t>
      </w:r>
      <w:r w:rsidR="00757675" w:rsidRPr="00E53116">
        <w:rPr>
          <w:lang w:val="es-ES_tradnl"/>
        </w:rPr>
        <w:t>instructores</w:t>
      </w:r>
      <w:r w:rsidR="005B439A" w:rsidRPr="00E53116">
        <w:rPr>
          <w:lang w:val="es-ES_tradnl"/>
        </w:rPr>
        <w:t xml:space="preserve"> </w:t>
      </w:r>
      <w:r w:rsidR="0075767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57675" w:rsidRPr="00E53116">
        <w:rPr>
          <w:lang w:val="es-ES_tradnl"/>
        </w:rPr>
        <w:t>aduanas</w:t>
      </w:r>
      <w:r w:rsidR="005B439A" w:rsidRPr="00E53116">
        <w:rPr>
          <w:lang w:val="es-ES_tradnl"/>
        </w:rPr>
        <w:t xml:space="preserve"> </w:t>
      </w:r>
      <w:r w:rsidR="005F6EE5" w:rsidRPr="00E53116">
        <w:rPr>
          <w:lang w:val="es-ES_tradnl"/>
        </w:rPr>
        <w:t>(</w:t>
      </w:r>
      <w:r w:rsidR="00D41455" w:rsidRPr="00E53116">
        <w:rPr>
          <w:lang w:val="es-ES_tradnl"/>
        </w:rPr>
        <w:t>cinco</w:t>
      </w:r>
      <w:r w:rsidR="005B439A" w:rsidRPr="00E53116">
        <w:rPr>
          <w:lang w:val="es-ES_tradnl"/>
        </w:rPr>
        <w:t xml:space="preserve"> </w:t>
      </w:r>
      <w:r w:rsidR="00757675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5F6EE5" w:rsidRPr="00E53116">
        <w:rPr>
          <w:lang w:val="es-ES_tradnl"/>
        </w:rPr>
        <w:t>isla)</w:t>
      </w:r>
      <w:bookmarkStart w:id="16" w:name="_Hlk165057156"/>
      <w:r w:rsidR="005B439A" w:rsidRPr="00E53116">
        <w:rPr>
          <w:lang w:val="es-ES_tradnl"/>
        </w:rPr>
        <w:t xml:space="preserve"> </w:t>
      </w:r>
      <w:r w:rsidR="00C7577D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C7577D" w:rsidRPr="00E53116">
        <w:rPr>
          <w:lang w:val="es-ES_tradnl"/>
        </w:rPr>
        <w:t>organizar</w:t>
      </w:r>
      <w:r w:rsidR="005B439A" w:rsidRPr="00E53116">
        <w:rPr>
          <w:lang w:val="es-ES_tradnl"/>
        </w:rPr>
        <w:t xml:space="preserve"> </w:t>
      </w:r>
      <w:r w:rsidR="00FB605B" w:rsidRPr="00E53116">
        <w:rPr>
          <w:lang w:val="es-ES_tradnl"/>
        </w:rPr>
        <w:t>18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291025" w:rsidRPr="00E53116">
        <w:rPr>
          <w:lang w:val="es-ES_tradnl"/>
        </w:rPr>
        <w:t>(</w:t>
      </w:r>
      <w:r w:rsidR="00D41455" w:rsidRPr="00E53116">
        <w:rPr>
          <w:lang w:val="es-ES_tradnl"/>
        </w:rPr>
        <w:t>seis</w:t>
      </w:r>
      <w:r w:rsidR="005B439A" w:rsidRPr="00E53116">
        <w:rPr>
          <w:lang w:val="es-ES_tradnl"/>
        </w:rPr>
        <w:t xml:space="preserve"> </w:t>
      </w:r>
      <w:r w:rsidR="00C7577D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291025" w:rsidRPr="00E53116">
        <w:rPr>
          <w:lang w:val="es-ES_tradnl"/>
        </w:rPr>
        <w:t>isla)</w:t>
      </w:r>
      <w:r w:rsidR="005B439A" w:rsidRPr="00E53116">
        <w:rPr>
          <w:lang w:val="es-ES_tradnl"/>
        </w:rPr>
        <w:t xml:space="preserve"> </w:t>
      </w:r>
      <w:r w:rsidR="00DA4AEE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DA4AEE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DA4AEE"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270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fiscalizadores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agentes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aduana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identificación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control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HCFC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HFC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relacionados;</w:t>
      </w:r>
      <w:r w:rsidR="005B439A" w:rsidRPr="00E53116">
        <w:rPr>
          <w:lang w:val="es-ES_tradnl"/>
        </w:rPr>
        <w:t xml:space="preserve"> </w:t>
      </w:r>
      <w:r w:rsidR="00677393" w:rsidRPr="00E53116">
        <w:rPr>
          <w:lang w:val="es-ES_tradnl"/>
        </w:rPr>
        <w:t>adquirir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677393" w:rsidRPr="00E53116">
        <w:rPr>
          <w:lang w:val="es-ES_tradnl"/>
        </w:rPr>
        <w:t>entregar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ONO</w:t>
      </w:r>
      <w:r w:rsidR="005B439A" w:rsidRPr="00E53116">
        <w:rPr>
          <w:lang w:val="es-ES_tradnl"/>
        </w:rPr>
        <w:t xml:space="preserve"> </w:t>
      </w:r>
      <w:r w:rsidR="003E51C8" w:rsidRPr="00E53116">
        <w:rPr>
          <w:lang w:val="es-ES_tradnl"/>
        </w:rPr>
        <w:t>cinco</w:t>
      </w:r>
      <w:r w:rsidR="005B439A" w:rsidRPr="00E53116">
        <w:rPr>
          <w:lang w:val="es-ES_tradnl"/>
        </w:rPr>
        <w:t xml:space="preserve"> </w:t>
      </w:r>
      <w:r w:rsidR="003E51C8" w:rsidRPr="00E53116">
        <w:rPr>
          <w:lang w:val="es-ES_tradnl"/>
        </w:rPr>
        <w:t>identificadores</w:t>
      </w:r>
      <w:r w:rsidR="005B439A" w:rsidRPr="00E53116">
        <w:rPr>
          <w:lang w:val="es-ES_tradnl"/>
        </w:rPr>
        <w:t xml:space="preserve"> </w:t>
      </w:r>
      <w:r w:rsidR="003E51C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E51C8" w:rsidRPr="00E53116">
        <w:rPr>
          <w:lang w:val="es-ES_tradnl"/>
        </w:rPr>
        <w:t>refrigerante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facilitar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diálogo</w:t>
      </w:r>
      <w:r w:rsidR="0026478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coordinación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colaboración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tres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islas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PGEH</w:t>
      </w:r>
      <w:bookmarkEnd w:id="16"/>
      <w:r w:rsidR="005B439A" w:rsidRPr="00E53116">
        <w:rPr>
          <w:lang w:val="es-ES_tradnl"/>
        </w:rPr>
        <w:t xml:space="preserve"> </w:t>
      </w:r>
      <w:r w:rsidR="00996CE7" w:rsidRPr="00E53116">
        <w:rPr>
          <w:lang w:val="es-ES_tradnl"/>
        </w:rPr>
        <w:t>(</w:t>
      </w:r>
      <w:r w:rsidR="00D41455" w:rsidRPr="00E53116">
        <w:rPr>
          <w:lang w:val="es-ES_tradnl"/>
        </w:rPr>
        <w:t>170.</w:t>
      </w:r>
      <w:r w:rsidR="00996CE7" w:rsidRPr="00E53116">
        <w:rPr>
          <w:lang w:val="es-ES_tradnl"/>
        </w:rPr>
        <w:t>500</w:t>
      </w:r>
      <w:r w:rsidR="005B439A" w:rsidRPr="00E53116">
        <w:rPr>
          <w:lang w:val="es-ES_tradnl"/>
        </w:rPr>
        <w:t xml:space="preserve"> </w:t>
      </w:r>
      <w:r w:rsidR="00612A86" w:rsidRPr="00E53116">
        <w:rPr>
          <w:lang w:val="es-ES_tradnl"/>
        </w:rPr>
        <w:t>$EUA</w:t>
      </w:r>
      <w:r w:rsidR="00996CE7" w:rsidRPr="00E53116">
        <w:rPr>
          <w:lang w:val="es-ES_tradnl"/>
        </w:rPr>
        <w:t>)</w:t>
      </w:r>
      <w:r w:rsidR="00E63352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y</w:t>
      </w:r>
      <w:bookmarkEnd w:id="15"/>
    </w:p>
    <w:p w14:paraId="7079F19D" w14:textId="70FE6276" w:rsidR="00E13747" w:rsidRPr="00E53116" w:rsidRDefault="00116F53" w:rsidP="000C648C">
      <w:pPr>
        <w:pStyle w:val="Heading2"/>
        <w:ind w:left="1134" w:hanging="414"/>
        <w:rPr>
          <w:lang w:val="es-ES_tradnl"/>
        </w:rPr>
      </w:pPr>
      <w:bookmarkStart w:id="17" w:name="_Hlk163053560"/>
      <w:r w:rsidRPr="00E53116">
        <w:rPr>
          <w:i/>
          <w:iCs/>
          <w:lang w:val="es-ES_tradnl"/>
        </w:rPr>
        <w:t>Capacitación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técnicos</w:t>
      </w:r>
      <w:r w:rsidR="00E63352" w:rsidRPr="00E53116">
        <w:rPr>
          <w:i/>
          <w:iCs/>
          <w:lang w:val="es-ES_tradnl"/>
        </w:rPr>
        <w:t>,</w:t>
      </w:r>
      <w:r w:rsidR="005B439A" w:rsidRPr="00E53116">
        <w:rPr>
          <w:i/>
          <w:iCs/>
          <w:lang w:val="es-ES_tradnl"/>
        </w:rPr>
        <w:t xml:space="preserve"> </w:t>
      </w:r>
      <w:r w:rsidR="002F6C9D" w:rsidRPr="00E53116">
        <w:rPr>
          <w:i/>
          <w:iCs/>
          <w:lang w:val="es-ES_tradnl"/>
        </w:rPr>
        <w:t>sistema</w:t>
      </w:r>
      <w:r w:rsidR="005B439A" w:rsidRPr="00E53116">
        <w:rPr>
          <w:i/>
          <w:iCs/>
          <w:lang w:val="es-ES_tradnl"/>
        </w:rPr>
        <w:t xml:space="preserve"> </w:t>
      </w:r>
      <w:r w:rsidR="00337A8C"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="00337A8C" w:rsidRPr="00E53116">
        <w:rPr>
          <w:i/>
          <w:iCs/>
          <w:lang w:val="es-ES_tradnl"/>
        </w:rPr>
        <w:t>acreditación</w:t>
      </w:r>
      <w:r w:rsidR="005B439A" w:rsidRPr="00E53116">
        <w:rPr>
          <w:i/>
          <w:iCs/>
          <w:lang w:val="es-ES_tradnl"/>
        </w:rPr>
        <w:t xml:space="preserve"> </w:t>
      </w:r>
      <w:r w:rsidR="00D41455" w:rsidRPr="00E53116">
        <w:rPr>
          <w:i/>
          <w:iCs/>
          <w:lang w:val="es-ES_tradnl"/>
        </w:rPr>
        <w:t>y</w:t>
      </w:r>
      <w:r w:rsidR="005B439A" w:rsidRPr="00E53116">
        <w:rPr>
          <w:i/>
          <w:iCs/>
          <w:lang w:val="es-ES_tradnl"/>
        </w:rPr>
        <w:t xml:space="preserve"> </w:t>
      </w:r>
      <w:r w:rsidR="008B448B" w:rsidRPr="00E53116">
        <w:rPr>
          <w:i/>
          <w:iCs/>
          <w:lang w:val="es-ES_tradnl"/>
        </w:rPr>
        <w:t>entrega</w:t>
      </w:r>
      <w:r w:rsidR="005B439A" w:rsidRPr="00E53116">
        <w:rPr>
          <w:i/>
          <w:iCs/>
          <w:lang w:val="es-ES_tradnl"/>
        </w:rPr>
        <w:t xml:space="preserve"> </w:t>
      </w:r>
      <w:r w:rsidR="008B448B"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="008B448B" w:rsidRPr="00E53116">
        <w:rPr>
          <w:i/>
          <w:iCs/>
          <w:lang w:val="es-ES_tradnl"/>
        </w:rPr>
        <w:t>equipos</w:t>
      </w:r>
      <w:r w:rsidR="005B439A" w:rsidRPr="00E53116">
        <w:rPr>
          <w:i/>
          <w:iCs/>
          <w:lang w:val="es-ES_tradnl"/>
        </w:rPr>
        <w:t xml:space="preserve"> </w:t>
      </w:r>
      <w:r w:rsidR="00E63352" w:rsidRPr="00E53116">
        <w:rPr>
          <w:i/>
          <w:iCs/>
          <w:lang w:val="es-ES_tradnl"/>
        </w:rPr>
        <w:t>al</w:t>
      </w:r>
      <w:r w:rsidR="005B439A" w:rsidRPr="00E53116">
        <w:rPr>
          <w:i/>
          <w:iCs/>
          <w:lang w:val="es-ES_tradnl"/>
        </w:rPr>
        <w:t xml:space="preserve"> </w:t>
      </w:r>
      <w:r w:rsidR="005955A8" w:rsidRPr="00E53116">
        <w:rPr>
          <w:i/>
          <w:iCs/>
          <w:lang w:val="es-ES_tradnl"/>
        </w:rPr>
        <w:t>centro</w:t>
      </w:r>
      <w:r w:rsidR="005B439A" w:rsidRPr="00E53116">
        <w:rPr>
          <w:i/>
          <w:iCs/>
          <w:lang w:val="es-ES_tradnl"/>
        </w:rPr>
        <w:t xml:space="preserve"> </w:t>
      </w:r>
      <w:r w:rsidR="00D41455"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="006C4772" w:rsidRPr="00E53116">
        <w:rPr>
          <w:i/>
          <w:iCs/>
          <w:lang w:val="es-ES_tradnl"/>
        </w:rPr>
        <w:t>excelencia</w:t>
      </w:r>
      <w:bookmarkEnd w:id="17"/>
      <w:r w:rsidR="00C25960" w:rsidRPr="00E53116">
        <w:rPr>
          <w:i/>
          <w:iCs/>
          <w:lang w:val="es-ES_tradnl"/>
        </w:rPr>
        <w:t>:</w:t>
      </w:r>
      <w:r w:rsidR="005B439A" w:rsidRPr="00E53116">
        <w:rPr>
          <w:i/>
          <w:iCs/>
          <w:lang w:val="es-ES_tradnl"/>
        </w:rPr>
        <w:t xml:space="preserve"> </w:t>
      </w:r>
      <w:bookmarkStart w:id="18" w:name="_Hlk163054132"/>
      <w:r w:rsidR="00D30242" w:rsidRPr="00E53116">
        <w:rPr>
          <w:lang w:val="es-ES_tradnl"/>
        </w:rPr>
        <w:t>Desarrollar</w:t>
      </w:r>
      <w:r w:rsidR="005B439A" w:rsidRPr="00E53116">
        <w:rPr>
          <w:lang w:val="es-ES_tradnl"/>
        </w:rPr>
        <w:t xml:space="preserve"> </w:t>
      </w:r>
      <w:r w:rsidR="002F6C9D" w:rsidRPr="00E53116">
        <w:rPr>
          <w:lang w:val="es-ES_tradnl"/>
        </w:rPr>
        <w:t>normas y protocolos regulatorios</w:t>
      </w:r>
      <w:r w:rsidR="005B439A" w:rsidRPr="00E53116">
        <w:rPr>
          <w:lang w:val="es-ES_tradnl"/>
        </w:rPr>
        <w:t xml:space="preserve"> </w:t>
      </w:r>
      <w:r w:rsidR="00D30242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D30242" w:rsidRPr="00E53116">
        <w:rPr>
          <w:lang w:val="es-ES_tradnl"/>
        </w:rPr>
        <w:t>uso</w:t>
      </w:r>
      <w:r w:rsidR="005B439A" w:rsidRPr="00E53116">
        <w:rPr>
          <w:lang w:val="es-ES_tradnl"/>
        </w:rPr>
        <w:t xml:space="preserve"> </w:t>
      </w:r>
      <w:r w:rsidR="00D3024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30242"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inflamables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tóxicas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climatización</w:t>
      </w:r>
      <w:r w:rsidR="00E44A6D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DC2FF7" w:rsidRPr="00E53116">
        <w:rPr>
          <w:lang w:val="es-ES_tradnl"/>
        </w:rPr>
        <w:t>establecer</w:t>
      </w:r>
      <w:r w:rsidR="002F6C9D" w:rsidRPr="00E53116">
        <w:rPr>
          <w:lang w:val="es-ES_tradnl"/>
        </w:rPr>
        <w:t xml:space="preserve"> un sistema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acreditación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mantenimiento</w:t>
      </w:r>
      <w:r w:rsidR="001F6845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incluyendo</w:t>
      </w:r>
      <w:r w:rsidR="005B439A" w:rsidRPr="00E53116">
        <w:rPr>
          <w:lang w:val="es-ES_tradnl"/>
        </w:rPr>
        <w:t xml:space="preserve"> </w:t>
      </w:r>
      <w:r w:rsidR="006061E4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6061E4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normas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internacionales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manejo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gases</w:t>
      </w:r>
      <w:r w:rsidR="005B439A" w:rsidRPr="00E53116">
        <w:rPr>
          <w:lang w:val="es-ES_tradnl"/>
        </w:rPr>
        <w:t xml:space="preserve"> </w:t>
      </w:r>
      <w:r w:rsidR="00747900" w:rsidRPr="00E53116">
        <w:rPr>
          <w:lang w:val="es-ES_tradnl"/>
        </w:rPr>
        <w:t>fluorados</w:t>
      </w:r>
      <w:r w:rsidR="004877B0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47900" w:rsidRPr="00E53116">
        <w:rPr>
          <w:lang w:val="es-ES_tradnl"/>
        </w:rPr>
        <w:t>consultas</w:t>
      </w:r>
      <w:r w:rsidR="005B439A" w:rsidRPr="00E53116">
        <w:rPr>
          <w:lang w:val="es-ES_tradnl"/>
        </w:rPr>
        <w:t xml:space="preserve"> </w:t>
      </w:r>
      <w:r w:rsidR="00747900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747900" w:rsidRPr="00E53116">
        <w:rPr>
          <w:lang w:val="es-ES_tradnl"/>
        </w:rPr>
        <w:t>contrapartes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acreditación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725E9" w:rsidRPr="00E53116">
        <w:rPr>
          <w:lang w:val="es-ES_tradnl"/>
        </w:rPr>
        <w:t>30</w:t>
      </w:r>
      <w:r w:rsidR="00C15EA2" w:rsidRPr="00E53116">
        <w:rPr>
          <w:lang w:val="es-ES_tradnl"/>
        </w:rPr>
        <w:t> </w:t>
      </w:r>
      <w:r w:rsidR="00D725E9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D725E9" w:rsidRPr="00E53116">
        <w:rPr>
          <w:lang w:val="es-ES_tradnl"/>
        </w:rPr>
        <w:t>(</w:t>
      </w:r>
      <w:r w:rsidR="00D41455" w:rsidRPr="00E53116">
        <w:rPr>
          <w:lang w:val="es-ES_tradnl"/>
        </w:rPr>
        <w:t>seis</w:t>
      </w:r>
      <w:r w:rsidR="005B439A" w:rsidRPr="00E53116">
        <w:rPr>
          <w:lang w:val="es-ES_tradnl"/>
        </w:rPr>
        <w:t xml:space="preserve"> </w:t>
      </w:r>
      <w:r w:rsidR="00D725E9" w:rsidRPr="00E53116">
        <w:rPr>
          <w:lang w:val="es-ES_tradnl"/>
        </w:rPr>
        <w:t>certificadores</w:t>
      </w:r>
      <w:r w:rsidR="005B439A" w:rsidRPr="00E53116">
        <w:rPr>
          <w:lang w:val="es-ES_tradnl"/>
        </w:rPr>
        <w:t xml:space="preserve"> </w:t>
      </w:r>
      <w:r w:rsidR="004877B0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747900" w:rsidRPr="00E53116">
        <w:rPr>
          <w:lang w:val="es-ES_tradnl"/>
        </w:rPr>
        <w:t>acreditarán</w:t>
      </w:r>
      <w:r w:rsidR="005B439A" w:rsidRPr="00E53116">
        <w:rPr>
          <w:lang w:val="es-ES_tradnl"/>
        </w:rPr>
        <w:t xml:space="preserve"> </w:t>
      </w:r>
      <w:r w:rsidR="007C16AD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7C16AD" w:rsidRPr="00E53116">
        <w:rPr>
          <w:lang w:val="es-ES_tradnl"/>
        </w:rPr>
        <w:t>otros</w:t>
      </w:r>
      <w:r w:rsidR="005B439A" w:rsidRPr="00E53116">
        <w:rPr>
          <w:lang w:val="es-ES_tradnl"/>
        </w:rPr>
        <w:t xml:space="preserve"> </w:t>
      </w:r>
      <w:r w:rsidR="00D725E9" w:rsidRPr="00E53116">
        <w:rPr>
          <w:lang w:val="es-ES_tradnl"/>
        </w:rPr>
        <w:t>24</w:t>
      </w:r>
      <w:r w:rsidR="005B439A" w:rsidRPr="00E53116">
        <w:rPr>
          <w:lang w:val="es-ES_tradnl"/>
        </w:rPr>
        <w:t xml:space="preserve"> </w:t>
      </w:r>
      <w:r w:rsidR="00D725E9" w:rsidRPr="00E53116">
        <w:rPr>
          <w:lang w:val="es-ES_tradnl"/>
        </w:rPr>
        <w:t>técnicos</w:t>
      </w:r>
      <w:r w:rsidR="007C16AD" w:rsidRPr="00E53116">
        <w:rPr>
          <w:lang w:val="es-ES_tradnl"/>
        </w:rPr>
        <w:t>)</w:t>
      </w:r>
      <w:r w:rsidR="004E5D9D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292030" w:rsidRPr="00E53116">
        <w:rPr>
          <w:lang w:val="es-ES_tradnl"/>
        </w:rPr>
        <w:t>organizar</w:t>
      </w:r>
      <w:r w:rsidR="005B439A" w:rsidRPr="00E53116">
        <w:rPr>
          <w:lang w:val="es-ES_tradnl"/>
        </w:rPr>
        <w:t xml:space="preserve"> </w:t>
      </w:r>
      <w:r w:rsidR="00A43B9A" w:rsidRPr="00E53116">
        <w:rPr>
          <w:lang w:val="es-ES_tradnl"/>
        </w:rPr>
        <w:t>21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A43B9A" w:rsidRPr="00E53116">
        <w:rPr>
          <w:lang w:val="es-ES_tradnl"/>
        </w:rPr>
        <w:t>(</w:t>
      </w:r>
      <w:r w:rsidR="00D41455" w:rsidRPr="00E53116">
        <w:rPr>
          <w:lang w:val="es-ES_tradnl"/>
        </w:rPr>
        <w:t>siete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A43B9A" w:rsidRPr="00E53116">
        <w:rPr>
          <w:lang w:val="es-ES_tradnl"/>
        </w:rPr>
        <w:t>isla)</w:t>
      </w:r>
      <w:r w:rsidR="005B439A" w:rsidRPr="00E53116">
        <w:rPr>
          <w:lang w:val="es-ES_tradnl"/>
        </w:rPr>
        <w:t xml:space="preserve"> </w:t>
      </w:r>
      <w:r w:rsidR="00A43B9A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737432" w:rsidRPr="00E53116">
        <w:rPr>
          <w:lang w:val="es-ES_tradnl"/>
        </w:rPr>
        <w:t>c</w:t>
      </w:r>
      <w:r w:rsidR="00354E55" w:rsidRPr="00E53116">
        <w:rPr>
          <w:lang w:val="es-ES_tradnl"/>
        </w:rPr>
        <w:t>apacitar</w:t>
      </w:r>
      <w:r w:rsidR="005B439A" w:rsidRPr="00E53116">
        <w:rPr>
          <w:lang w:val="es-ES_tradnl"/>
        </w:rPr>
        <w:t xml:space="preserve"> </w:t>
      </w:r>
      <w:r w:rsidR="00354E55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44A6D" w:rsidRPr="00E53116">
        <w:rPr>
          <w:lang w:val="es-ES_tradnl"/>
        </w:rPr>
        <w:t>315</w:t>
      </w:r>
      <w:r w:rsidR="005B439A" w:rsidRPr="00E53116">
        <w:rPr>
          <w:lang w:val="es-ES_tradnl"/>
        </w:rPr>
        <w:t xml:space="preserve"> </w:t>
      </w:r>
      <w:r w:rsidR="00E44A6D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shd w:val="clear" w:color="auto" w:fill="FFFFFF" w:themeFill="background1"/>
          <w:lang w:val="es-ES_tradnl"/>
        </w:rPr>
        <w:t>en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736F5C" w:rsidRPr="00E53116">
        <w:rPr>
          <w:shd w:val="clear" w:color="auto" w:fill="FFFFFF" w:themeFill="background1"/>
          <w:lang w:val="es-ES_tradnl"/>
        </w:rPr>
        <w:t>buenas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736F5C" w:rsidRPr="00E53116">
        <w:rPr>
          <w:shd w:val="clear" w:color="auto" w:fill="FFFFFF" w:themeFill="background1"/>
          <w:lang w:val="es-ES_tradnl"/>
        </w:rPr>
        <w:t>prácticas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736F5C" w:rsidRPr="00E53116">
        <w:rPr>
          <w:shd w:val="clear" w:color="auto" w:fill="FFFFFF" w:themeFill="background1"/>
          <w:lang w:val="es-ES_tradnl"/>
        </w:rPr>
        <w:t>de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736F5C" w:rsidRPr="00E53116">
        <w:rPr>
          <w:shd w:val="clear" w:color="auto" w:fill="FFFFFF" w:themeFill="background1"/>
          <w:lang w:val="es-ES_tradnl"/>
        </w:rPr>
        <w:t>servicio</w:t>
      </w:r>
      <w:r w:rsidR="00E63352" w:rsidRPr="00E53116">
        <w:rPr>
          <w:shd w:val="clear" w:color="auto" w:fill="FFFFFF" w:themeFill="background1"/>
          <w:lang w:val="es-ES_tradnl"/>
        </w:rPr>
        <w:t>,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4B345E" w:rsidRPr="00E53116">
        <w:rPr>
          <w:shd w:val="clear" w:color="auto" w:fill="FFFFFF" w:themeFill="background1"/>
          <w:lang w:val="es-ES_tradnl"/>
        </w:rPr>
        <w:t>soldadura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D41455" w:rsidRPr="00E53116">
        <w:rPr>
          <w:shd w:val="clear" w:color="auto" w:fill="FFFFFF" w:themeFill="background1"/>
          <w:lang w:val="es-ES_tradnl"/>
        </w:rPr>
        <w:t>y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312ACD" w:rsidRPr="00E53116">
        <w:rPr>
          <w:shd w:val="clear" w:color="auto" w:fill="FFFFFF" w:themeFill="background1"/>
          <w:lang w:val="es-ES_tradnl"/>
        </w:rPr>
        <w:t>manejo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D41455" w:rsidRPr="00E53116">
        <w:rPr>
          <w:shd w:val="clear" w:color="auto" w:fill="FFFFFF" w:themeFill="background1"/>
          <w:lang w:val="es-ES_tradnl"/>
        </w:rPr>
        <w:t>de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6A47AB" w:rsidRPr="00E53116">
        <w:rPr>
          <w:shd w:val="clear" w:color="auto" w:fill="FFFFFF" w:themeFill="background1"/>
          <w:lang w:val="es-ES_tradnl"/>
        </w:rPr>
        <w:t>HC</w:t>
      </w:r>
      <w:r w:rsidR="00D8332E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adquirir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distribuir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juegos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herramientas</w:t>
      </w:r>
      <w:r w:rsidR="00347ADC" w:rsidRPr="00E53116">
        <w:rPr>
          <w:rStyle w:val="FootnoteReference"/>
          <w:lang w:val="es-ES_tradnl"/>
        </w:rPr>
        <w:footnoteReference w:id="8"/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recuperación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detección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fugas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shd w:val="clear" w:color="auto" w:fill="FFFFFF" w:themeFill="background1"/>
          <w:lang w:val="es-ES_tradnl"/>
        </w:rPr>
        <w:t>a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7C43E8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climatización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4361F" w:rsidRPr="00E53116">
        <w:rPr>
          <w:lang w:val="es-ES_tradnl"/>
        </w:rPr>
        <w:t>ENTP</w:t>
      </w:r>
      <w:r w:rsidR="00E63352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fortalecimiento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A31AD" w:rsidRPr="00E53116">
        <w:rPr>
          <w:lang w:val="es-ES_tradnl"/>
        </w:rPr>
        <w:t>asociación sectorial de refrigeración y climatización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E2667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4361F" w:rsidRPr="00E53116">
        <w:rPr>
          <w:lang w:val="es-ES_tradnl"/>
        </w:rPr>
        <w:t>ENTP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medio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8523A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formación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57675" w:rsidRPr="00E53116">
        <w:rPr>
          <w:lang w:val="es-ES_tradnl"/>
        </w:rPr>
        <w:t>instructores</w:t>
      </w:r>
      <w:r w:rsidR="00CE2667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5B6637" w:rsidRPr="00E53116">
        <w:rPr>
          <w:lang w:val="es-ES_tradnl"/>
        </w:rPr>
        <w:t xml:space="preserve">en especial </w:t>
      </w:r>
      <w:r w:rsidR="00AE2CC3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AE2CC3" w:rsidRPr="00E53116">
        <w:rPr>
          <w:lang w:val="es-ES_tradnl"/>
        </w:rPr>
        <w:t>uso</w:t>
      </w:r>
      <w:r w:rsidR="005B439A" w:rsidRPr="00E53116">
        <w:rPr>
          <w:lang w:val="es-ES_tradnl"/>
        </w:rPr>
        <w:t xml:space="preserve"> </w:t>
      </w:r>
      <w:r w:rsidR="00AE2CC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equipos</w:t>
      </w:r>
      <w:r w:rsidR="006C0C6F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A70321" w:rsidRPr="00E53116">
        <w:rPr>
          <w:lang w:val="es-ES_tradnl"/>
        </w:rPr>
        <w:t>promocionar</w:t>
      </w:r>
      <w:r w:rsidR="005B439A" w:rsidRPr="00E53116">
        <w:rPr>
          <w:lang w:val="es-ES_tradnl"/>
        </w:rPr>
        <w:t xml:space="preserve"> </w:t>
      </w:r>
      <w:r w:rsidR="00347ADC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107C62" w:rsidRPr="00E53116">
        <w:rPr>
          <w:lang w:val="es-ES_tradnl"/>
        </w:rPr>
        <w:t>ingreso</w:t>
      </w:r>
      <w:r w:rsidR="005B439A" w:rsidRPr="00E53116">
        <w:rPr>
          <w:lang w:val="es-ES_tradnl"/>
        </w:rPr>
        <w:t xml:space="preserve"> </w:t>
      </w:r>
      <w:r w:rsidR="00107C62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107C62"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="00347AD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mujeres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jóvenes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medio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sensibilización,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incluyendo</w:t>
      </w:r>
      <w:r w:rsidR="005B439A" w:rsidRPr="00E53116">
        <w:rPr>
          <w:lang w:val="es-ES_tradnl"/>
        </w:rPr>
        <w:t xml:space="preserve"> </w:t>
      </w:r>
      <w:r w:rsidR="00D47951" w:rsidRPr="00E53116">
        <w:rPr>
          <w:lang w:val="es-ES_tradnl"/>
        </w:rPr>
        <w:t xml:space="preserve">a través de dar </w:t>
      </w:r>
      <w:r w:rsidR="005A2657" w:rsidRPr="00E53116">
        <w:rPr>
          <w:lang w:val="es-ES_tradnl"/>
        </w:rPr>
        <w:t>reconocimiento</w:t>
      </w:r>
      <w:r w:rsidR="005B439A" w:rsidRPr="00E53116">
        <w:rPr>
          <w:lang w:val="es-ES_tradnl"/>
        </w:rPr>
        <w:t xml:space="preserve"> </w:t>
      </w:r>
      <w:r w:rsidR="00D47951" w:rsidRPr="00E53116">
        <w:rPr>
          <w:lang w:val="es-ES_tradnl"/>
        </w:rPr>
        <w:t xml:space="preserve">a </w:t>
      </w:r>
      <w:r w:rsidR="001C0235" w:rsidRPr="00E53116">
        <w:rPr>
          <w:lang w:val="es-ES_tradnl"/>
        </w:rPr>
        <w:t xml:space="preserve">las </w:t>
      </w:r>
      <w:r w:rsidR="00824D06" w:rsidRPr="00E53116">
        <w:rPr>
          <w:lang w:val="es-ES_tradnl"/>
        </w:rPr>
        <w:t>mujeres</w:t>
      </w:r>
      <w:r w:rsidR="005B439A" w:rsidRPr="00E53116">
        <w:rPr>
          <w:lang w:val="es-ES_tradnl"/>
        </w:rPr>
        <w:t xml:space="preserve"> </w:t>
      </w:r>
      <w:r w:rsidR="001C0235" w:rsidRPr="00E53116">
        <w:rPr>
          <w:lang w:val="es-ES_tradnl"/>
        </w:rPr>
        <w:t xml:space="preserve">que se desempeñan en 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239B" w:rsidRPr="00E53116">
        <w:rPr>
          <w:lang w:val="es-ES_tradnl"/>
        </w:rPr>
        <w:t xml:space="preserve">de </w:t>
      </w:r>
      <w:r w:rsidR="00E63352" w:rsidRPr="00E53116">
        <w:rPr>
          <w:lang w:val="es-ES_tradnl"/>
        </w:rPr>
        <w:t>campañas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3C5E85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3C5E85" w:rsidRPr="00E53116">
        <w:rPr>
          <w:lang w:val="es-ES_tradnl"/>
        </w:rPr>
        <w:t>medios</w:t>
      </w:r>
      <w:r w:rsidR="005B439A" w:rsidRPr="00E53116">
        <w:rPr>
          <w:lang w:val="es-ES_tradnl"/>
        </w:rPr>
        <w:t xml:space="preserve"> </w:t>
      </w:r>
      <w:r w:rsidR="003C5E8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C5E85" w:rsidRPr="00E53116">
        <w:rPr>
          <w:lang w:val="es-ES_tradnl"/>
        </w:rPr>
        <w:t>comunicación</w:t>
      </w:r>
      <w:r w:rsidR="005B439A" w:rsidRPr="00E53116">
        <w:rPr>
          <w:lang w:val="es-ES_tradnl"/>
        </w:rPr>
        <w:t xml:space="preserve"> </w:t>
      </w:r>
      <w:r w:rsidR="00996CE7" w:rsidRPr="00E53116">
        <w:rPr>
          <w:lang w:val="es-ES_tradnl"/>
        </w:rPr>
        <w:t>(229</w:t>
      </w:r>
      <w:r w:rsidR="007C43E8" w:rsidRPr="00E53116">
        <w:rPr>
          <w:lang w:val="es-ES_tradnl"/>
        </w:rPr>
        <w:t>.</w:t>
      </w:r>
      <w:r w:rsidR="00996CE7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8919DF" w:rsidRPr="00E53116">
        <w:rPr>
          <w:lang w:val="es-ES_tradnl"/>
        </w:rPr>
        <w:t>$EUA</w:t>
      </w:r>
      <w:r w:rsidR="00996CE7" w:rsidRPr="00E53116">
        <w:rPr>
          <w:lang w:val="es-ES_tradnl"/>
        </w:rPr>
        <w:t>).</w:t>
      </w:r>
    </w:p>
    <w:p w14:paraId="113716DD" w14:textId="23A28FD7" w:rsidR="00E13747" w:rsidRPr="00E53116" w:rsidRDefault="00CA72B1">
      <w:pPr>
        <w:widowControl w:val="0"/>
        <w:spacing w:before="240" w:after="240"/>
        <w:rPr>
          <w:i/>
          <w:iCs/>
          <w:lang w:val="es-ES_tradnl"/>
        </w:rPr>
      </w:pPr>
      <w:bookmarkStart w:id="19" w:name="_Hlk126915749"/>
      <w:bookmarkEnd w:id="13"/>
      <w:bookmarkEnd w:id="18"/>
      <w:r w:rsidRPr="00E53116">
        <w:rPr>
          <w:i/>
          <w:iCs/>
          <w:lang w:val="es-ES_tradnl"/>
        </w:rPr>
        <w:t>Ejecución y supervisión del proyecto</w:t>
      </w:r>
    </w:p>
    <w:bookmarkEnd w:id="19"/>
    <w:p w14:paraId="0974D576" w14:textId="3102B301" w:rsidR="00E13747" w:rsidRPr="00E53116" w:rsidRDefault="00337A8C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establecido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D811EB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D811EB" w:rsidRPr="00E53116">
        <w:rPr>
          <w:lang w:val="es-ES_tradnl"/>
        </w:rPr>
        <w:t>mantendrá</w:t>
      </w:r>
      <w:r w:rsidR="005B439A" w:rsidRPr="00E53116">
        <w:rPr>
          <w:lang w:val="es-ES_tradnl"/>
        </w:rPr>
        <w:t xml:space="preserve"> </w:t>
      </w:r>
      <w:r w:rsidR="00D811EB"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bookmarkStart w:id="20" w:name="_Hlk125636825"/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bookmarkEnd w:id="20"/>
      <w:r w:rsidR="00055104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055104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ONO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055104" w:rsidRPr="00E53116">
        <w:rPr>
          <w:lang w:val="es-ES_tradnl"/>
        </w:rPr>
        <w:t>supervisarán</w:t>
      </w:r>
      <w:r w:rsidR="005B439A" w:rsidRPr="00E53116">
        <w:rPr>
          <w:lang w:val="es-ES_tradnl"/>
        </w:rPr>
        <w:t xml:space="preserve"> </w:t>
      </w:r>
      <w:r w:rsidR="00055104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actividades</w:t>
      </w:r>
      <w:r w:rsidR="00055104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055104" w:rsidRPr="00E53116">
        <w:rPr>
          <w:lang w:val="es-ES_tradnl"/>
        </w:rPr>
        <w:t>informarán</w:t>
      </w:r>
      <w:r w:rsidR="005B439A" w:rsidRPr="00E53116">
        <w:rPr>
          <w:lang w:val="es-ES_tradnl"/>
        </w:rPr>
        <w:t xml:space="preserve"> </w:t>
      </w:r>
      <w:r w:rsidR="00790B89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avances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90B89" w:rsidRPr="00E53116">
        <w:rPr>
          <w:lang w:val="es-ES_tradnl"/>
        </w:rPr>
        <w:t>trabajarán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062C74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contrapartes</w:t>
      </w:r>
      <w:r w:rsidR="005B439A" w:rsidRPr="00E53116">
        <w:rPr>
          <w:lang w:val="es-ES_tradnl"/>
        </w:rPr>
        <w:t xml:space="preserve"> </w:t>
      </w:r>
      <w:r w:rsidR="00062C74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062C74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62C74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062C7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96716" w:rsidRPr="00E53116">
        <w:rPr>
          <w:lang w:val="es-ES_tradnl"/>
        </w:rPr>
        <w:t>costo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B2D0A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asciende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0F64E8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F64E8" w:rsidRPr="00E53116">
        <w:rPr>
          <w:lang w:val="es-ES_tradnl"/>
        </w:rPr>
        <w:t>suma</w:t>
      </w:r>
      <w:r w:rsidR="005B439A" w:rsidRPr="00E53116">
        <w:rPr>
          <w:lang w:val="es-ES_tradnl"/>
        </w:rPr>
        <w:t xml:space="preserve"> </w:t>
      </w:r>
      <w:r w:rsidR="00C0604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28.</w:t>
      </w:r>
      <w:r w:rsidR="00D41455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8E50FC" w:rsidRPr="00E53116">
        <w:rPr>
          <w:lang w:val="es-ES_tradnl"/>
        </w:rPr>
        <w:t>$EUA,</w:t>
      </w:r>
      <w:r w:rsidR="005B439A" w:rsidRPr="00E53116">
        <w:rPr>
          <w:lang w:val="es-ES_tradnl"/>
        </w:rPr>
        <w:t xml:space="preserve"> </w:t>
      </w:r>
      <w:r w:rsidR="00580D58" w:rsidRPr="00E53116">
        <w:rPr>
          <w:lang w:val="es-ES_tradnl"/>
        </w:rPr>
        <w:t>cifra</w:t>
      </w:r>
      <w:r w:rsidR="005B439A" w:rsidRPr="00E53116">
        <w:rPr>
          <w:lang w:val="es-ES_tradnl"/>
        </w:rPr>
        <w:t xml:space="preserve"> </w:t>
      </w:r>
      <w:r w:rsidR="00D75076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957685" w:rsidRPr="00E53116">
        <w:rPr>
          <w:lang w:val="es-ES_tradnl"/>
        </w:rPr>
        <w:t>incluye</w:t>
      </w:r>
      <w:r w:rsidR="005B439A" w:rsidRPr="00E53116">
        <w:rPr>
          <w:lang w:val="es-ES_tradnl"/>
        </w:rPr>
        <w:t xml:space="preserve"> </w:t>
      </w:r>
      <w:r w:rsidR="00957685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957685" w:rsidRPr="00E53116">
        <w:rPr>
          <w:lang w:val="es-ES_tradnl"/>
        </w:rPr>
        <w:t>contratación</w:t>
      </w:r>
      <w:r w:rsidR="005B439A" w:rsidRPr="00E53116">
        <w:rPr>
          <w:lang w:val="es-ES_tradnl"/>
        </w:rPr>
        <w:t xml:space="preserve"> </w:t>
      </w:r>
      <w:r w:rsidR="0095768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dos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consultores</w:t>
      </w:r>
      <w:r w:rsidR="005B439A" w:rsidRPr="00E53116">
        <w:rPr>
          <w:lang w:val="es-ES_tradnl"/>
        </w:rPr>
        <w:t xml:space="preserve"> </w:t>
      </w:r>
      <w:r w:rsidR="00957685" w:rsidRPr="00E53116">
        <w:rPr>
          <w:lang w:val="es-ES_tradnl"/>
        </w:rPr>
        <w:t>nacionales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</w:t>
      </w:r>
      <w:r w:rsidR="007C43E8" w:rsidRPr="00E53116">
        <w:rPr>
          <w:lang w:val="es-ES_tradnl"/>
        </w:rPr>
        <w:t>16.</w:t>
      </w:r>
      <w:r w:rsidR="00E63352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F56146" w:rsidRPr="00E53116">
        <w:rPr>
          <w:lang w:val="es-ES_tradnl"/>
        </w:rPr>
        <w:t>$EUA</w:t>
      </w:r>
      <w:r w:rsidR="00E63352" w:rsidRPr="00E53116">
        <w:rPr>
          <w:lang w:val="es-ES_tradnl"/>
        </w:rPr>
        <w:t>),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shd w:val="clear" w:color="auto" w:fill="FFFFFF" w:themeFill="background1"/>
          <w:lang w:val="es-ES_tradnl"/>
        </w:rPr>
        <w:t>viajes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5E182D" w:rsidRPr="00E53116">
        <w:rPr>
          <w:shd w:val="clear" w:color="auto" w:fill="FFFFFF" w:themeFill="background1"/>
          <w:lang w:val="es-ES_tradnl"/>
        </w:rPr>
        <w:t>de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5E182D" w:rsidRPr="00E53116">
        <w:rPr>
          <w:shd w:val="clear" w:color="auto" w:fill="FFFFFF" w:themeFill="background1"/>
          <w:lang w:val="es-ES_tradnl"/>
        </w:rPr>
        <w:t>supervisión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E63352" w:rsidRPr="00E53116">
        <w:rPr>
          <w:shd w:val="clear" w:color="auto" w:fill="FFFFFF" w:themeFill="background1"/>
          <w:lang w:val="es-ES_tradnl"/>
        </w:rPr>
        <w:t>(</w:t>
      </w:r>
      <w:r w:rsidR="007C43E8" w:rsidRPr="00E53116">
        <w:rPr>
          <w:shd w:val="clear" w:color="auto" w:fill="FFFFFF" w:themeFill="background1"/>
          <w:lang w:val="es-ES_tradnl"/>
        </w:rPr>
        <w:t>6.</w:t>
      </w:r>
      <w:r w:rsidR="00E63352" w:rsidRPr="00E53116">
        <w:rPr>
          <w:shd w:val="clear" w:color="auto" w:fill="FFFFFF" w:themeFill="background1"/>
          <w:lang w:val="es-ES_tradnl"/>
        </w:rPr>
        <w:t>000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0D5E05" w:rsidRPr="00E53116">
        <w:rPr>
          <w:shd w:val="clear" w:color="auto" w:fill="FFFFFF" w:themeFill="background1"/>
          <w:lang w:val="es-ES_tradnl"/>
        </w:rPr>
        <w:t>$EUA</w:t>
      </w:r>
      <w:r w:rsidR="00E63352" w:rsidRPr="00E53116">
        <w:rPr>
          <w:lang w:val="es-ES_tradnl"/>
        </w:rPr>
        <w:t>),</w:t>
      </w:r>
      <w:r w:rsidR="005B439A" w:rsidRPr="00E53116">
        <w:rPr>
          <w:lang w:val="es-ES_tradnl"/>
        </w:rPr>
        <w:t xml:space="preserve"> </w:t>
      </w:r>
      <w:r w:rsidR="00255D07" w:rsidRPr="00E53116">
        <w:rPr>
          <w:lang w:val="es-ES_tradnl"/>
        </w:rPr>
        <w:t xml:space="preserve">y </w:t>
      </w:r>
      <w:r w:rsidR="007C43E8" w:rsidRPr="00E53116">
        <w:rPr>
          <w:lang w:val="es-ES_tradnl"/>
        </w:rPr>
        <w:t>talleres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reuniones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lang w:val="es-ES_tradnl"/>
        </w:rPr>
        <w:t>complementarias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</w:t>
      </w:r>
      <w:r w:rsidR="007C43E8" w:rsidRPr="00E53116">
        <w:rPr>
          <w:lang w:val="es-ES_tradnl"/>
        </w:rPr>
        <w:t>6.</w:t>
      </w:r>
      <w:r w:rsidR="00E63352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0D5E05" w:rsidRPr="00E53116">
        <w:rPr>
          <w:lang w:val="es-ES_tradnl"/>
        </w:rPr>
        <w:t>$EUA</w:t>
      </w:r>
      <w:r w:rsidR="00E63352" w:rsidRPr="00E53116">
        <w:rPr>
          <w:lang w:val="es-ES_tradnl"/>
        </w:rPr>
        <w:t>).</w:t>
      </w:r>
    </w:p>
    <w:p w14:paraId="622DB3AE" w14:textId="6CD3322D" w:rsidR="00E13747" w:rsidRPr="00E53116" w:rsidRDefault="00F27B09" w:rsidP="00261132">
      <w:pPr>
        <w:keepNext/>
        <w:spacing w:after="240"/>
        <w:rPr>
          <w:i/>
          <w:lang w:val="es-ES_tradnl"/>
        </w:rPr>
      </w:pPr>
      <w:r w:rsidRPr="00E53116">
        <w:rPr>
          <w:i/>
          <w:lang w:val="es-ES_tradnl"/>
        </w:rPr>
        <w:lastRenderedPageBreak/>
        <w:t>Integración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de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la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política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de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género</w:t>
      </w:r>
    </w:p>
    <w:p w14:paraId="0E5313AC" w14:textId="7425EF76" w:rsidR="00E13747" w:rsidRPr="00E53116" w:rsidRDefault="00546510">
      <w:pPr>
        <w:pStyle w:val="Heading1"/>
        <w:rPr>
          <w:lang w:val="es-ES_tradnl"/>
        </w:rPr>
      </w:pPr>
      <w:r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decisiones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84/92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d)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90/48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c)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92/40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b)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7925E4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7925E4" w:rsidRPr="00E53116">
        <w:rPr>
          <w:lang w:val="es-ES_tradnl"/>
        </w:rPr>
        <w:t>ejecutar</w:t>
      </w:r>
      <w:r w:rsidR="005B439A" w:rsidRPr="00E53116">
        <w:rPr>
          <w:lang w:val="es-ES_tradnl"/>
        </w:rPr>
        <w:t xml:space="preserve"> </w:t>
      </w:r>
      <w:r w:rsidR="007925E4"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promoverán</w:t>
      </w:r>
      <w:r w:rsidR="005B439A" w:rsidRPr="00E53116">
        <w:rPr>
          <w:lang w:val="es-ES_tradnl"/>
        </w:rPr>
        <w:t xml:space="preserve"> </w:t>
      </w:r>
      <w:r w:rsidR="002F36C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participación</w:t>
      </w:r>
      <w:r w:rsidR="005B439A" w:rsidRPr="00E53116">
        <w:rPr>
          <w:lang w:val="es-ES_tradnl"/>
        </w:rPr>
        <w:t xml:space="preserve"> </w:t>
      </w:r>
      <w:r w:rsidR="002F36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F36C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F36CD" w:rsidRPr="00E53116">
        <w:rPr>
          <w:lang w:val="es-ES_tradnl"/>
        </w:rPr>
        <w:t>mujer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sector</w:t>
      </w:r>
      <w:r w:rsidR="00D54861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226FAF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26FAF" w:rsidRPr="00E53116">
        <w:rPr>
          <w:lang w:val="es-ES_tradnl"/>
        </w:rPr>
        <w:t>especial</w:t>
      </w:r>
      <w:r w:rsidR="005B439A" w:rsidRPr="00E53116">
        <w:rPr>
          <w:lang w:val="es-ES_tradnl"/>
        </w:rPr>
        <w:t xml:space="preserve"> </w:t>
      </w:r>
      <w:r w:rsidR="00226FAF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80444E" w:rsidRPr="00E53116">
        <w:rPr>
          <w:lang w:val="es-ES_tradnl"/>
        </w:rPr>
        <w:t>través</w:t>
      </w:r>
      <w:r w:rsidR="005B439A" w:rsidRPr="00E53116">
        <w:rPr>
          <w:lang w:val="es-ES_tradnl"/>
        </w:rPr>
        <w:t xml:space="preserve"> </w:t>
      </w:r>
      <w:r w:rsidR="00226FAF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91083" w:rsidRPr="00E53116">
        <w:rPr>
          <w:lang w:val="es-ES_tradnl"/>
        </w:rPr>
        <w:t xml:space="preserve">iniciativas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reforzamiento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capacidades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diseñarán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paridad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género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A40D41" w:rsidRPr="00E53116">
        <w:rPr>
          <w:lang w:val="es-ES_tradnl"/>
        </w:rPr>
        <w:t>colaboración</w:t>
      </w:r>
      <w:r w:rsidR="005B439A" w:rsidRPr="00E53116">
        <w:rPr>
          <w:lang w:val="es-ES_tradnl"/>
        </w:rPr>
        <w:t xml:space="preserve"> </w:t>
      </w:r>
      <w:r w:rsidR="00744C3A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5627A3" w:rsidRPr="00E53116">
        <w:rPr>
          <w:lang w:val="es-ES_tradnl"/>
        </w:rPr>
        <w:t>ente</w:t>
      </w:r>
      <w:r w:rsidR="00F87CC1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="005627A3" w:rsidRPr="00E53116">
        <w:rPr>
          <w:lang w:val="es-ES_tradnl"/>
        </w:rPr>
        <w:t>establecido</w:t>
      </w:r>
      <w:r w:rsidR="00F87CC1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="00F87CC1" w:rsidRPr="00E53116">
        <w:rPr>
          <w:lang w:val="es-ES_tradnl"/>
        </w:rPr>
        <w:t>centrad</w:t>
      </w:r>
      <w:r w:rsidR="002C4E9F" w:rsidRPr="00E53116">
        <w:rPr>
          <w:lang w:val="es-ES_tradnl"/>
        </w:rPr>
        <w:t>o</w:t>
      </w:r>
      <w:r w:rsidR="00F27DB6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="00F27DB6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F27DB6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F27DB6" w:rsidRPr="00E53116">
        <w:rPr>
          <w:lang w:val="es-ES_tradnl"/>
        </w:rPr>
        <w:t>mujer,</w:t>
      </w:r>
      <w:r w:rsidR="005B439A" w:rsidRPr="00E53116">
        <w:rPr>
          <w:lang w:val="es-ES_tradnl"/>
        </w:rPr>
        <w:t xml:space="preserve"> </w:t>
      </w:r>
      <w:r w:rsidR="00D2473E" w:rsidRPr="00E53116">
        <w:rPr>
          <w:lang w:val="es-ES_tradnl"/>
        </w:rPr>
        <w:t>en especial grupos comunitarios</w:t>
      </w:r>
      <w:r w:rsidR="005B439A" w:rsidRPr="00E53116">
        <w:rPr>
          <w:lang w:val="es-ES_tradnl"/>
        </w:rPr>
        <w:t xml:space="preserve"> </w:t>
      </w:r>
      <w:r w:rsidR="005013FC" w:rsidRPr="00E53116">
        <w:rPr>
          <w:lang w:val="es-ES_tradnl"/>
        </w:rPr>
        <w:t xml:space="preserve">y </w:t>
      </w:r>
      <w:r w:rsidR="00F27DB6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27DB6" w:rsidRPr="00E53116">
        <w:rPr>
          <w:lang w:val="es-ES_tradnl"/>
        </w:rPr>
        <w:t>mujeres</w:t>
      </w:r>
      <w:r w:rsidR="005B439A" w:rsidRPr="00E53116">
        <w:rPr>
          <w:lang w:val="es-ES_tradnl"/>
        </w:rPr>
        <w:t xml:space="preserve"> </w:t>
      </w:r>
      <w:r w:rsidR="00F27DB6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F618FB" w:rsidRPr="00E53116">
        <w:rPr>
          <w:lang w:val="es-ES_tradnl"/>
        </w:rPr>
        <w:t>organismos</w:t>
      </w:r>
      <w:r w:rsidR="005B439A" w:rsidRPr="00E53116">
        <w:rPr>
          <w:lang w:val="es-ES_tradnl"/>
        </w:rPr>
        <w:t xml:space="preserve"> </w:t>
      </w:r>
      <w:r w:rsidR="00F618FB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F618FB" w:rsidRPr="00E53116">
        <w:rPr>
          <w:lang w:val="es-ES_tradnl"/>
        </w:rPr>
        <w:t>gubernamentales</w:t>
      </w:r>
      <w:r w:rsidR="00560BAE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560BAE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560BAE" w:rsidRPr="00E53116">
        <w:rPr>
          <w:lang w:val="es-ES_tradnl"/>
        </w:rPr>
        <w:t>l</w:t>
      </w:r>
      <w:r w:rsidR="00E63352" w:rsidRPr="00E53116">
        <w:rPr>
          <w:lang w:val="es-ES_tradnl"/>
        </w:rPr>
        <w:t>as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reuniones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proofErr w:type="gramStart"/>
      <w:r w:rsidR="00560BAE" w:rsidRPr="00E53116">
        <w:rPr>
          <w:lang w:val="es-ES_tradnl"/>
        </w:rPr>
        <w:t>habrán</w:t>
      </w:r>
      <w:proofErr w:type="gramEnd"/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sesiones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importancia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A45BB9" w:rsidRPr="00E53116">
        <w:rPr>
          <w:lang w:val="es-ES_tradnl"/>
        </w:rPr>
        <w:t>integrar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perspectiva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género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E25680" w:rsidRPr="00E53116">
        <w:rPr>
          <w:lang w:val="es-ES_tradnl"/>
        </w:rPr>
        <w:t>realizarán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comunicación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sensibilización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dirigidas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mujeres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grupo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específico.</w:t>
      </w:r>
      <w:bookmarkStart w:id="21" w:name="_Hlk126915819"/>
      <w:r w:rsidR="005B439A" w:rsidRPr="00E53116">
        <w:rPr>
          <w:lang w:val="es-ES_tradnl"/>
        </w:rPr>
        <w:t xml:space="preserve"> </w:t>
      </w:r>
      <w:r w:rsidR="00A500CF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4C4781" w:rsidRPr="00E53116">
        <w:rPr>
          <w:lang w:val="es-ES_tradnl"/>
        </w:rPr>
        <w:t>reunirán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desglosados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género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B908FB" w:rsidRPr="00E53116">
        <w:rPr>
          <w:lang w:val="es-ES_tradnl"/>
        </w:rPr>
        <w:t xml:space="preserve">contrastar </w:t>
      </w:r>
      <w:r w:rsidR="000B0B7B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desempeño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proyecto</w:t>
      </w:r>
      <w:r w:rsidR="005B439A" w:rsidRPr="00E53116">
        <w:rPr>
          <w:lang w:val="es-ES_tradnl"/>
        </w:rPr>
        <w:t xml:space="preserve"> </w:t>
      </w:r>
      <w:r w:rsidR="007203F2" w:rsidRPr="00E53116">
        <w:rPr>
          <w:lang w:val="es-ES_tradnl"/>
        </w:rPr>
        <w:t xml:space="preserve">a nivel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ONO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consultores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57675" w:rsidRPr="00E53116">
        <w:rPr>
          <w:lang w:val="es-ES_tradnl"/>
        </w:rPr>
        <w:t>instructores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8B3DD4" w:rsidRPr="00E53116">
        <w:rPr>
          <w:lang w:val="es-ES_tradnl"/>
        </w:rPr>
        <w:t>formadores</w:t>
      </w:r>
      <w:r w:rsidR="005B439A" w:rsidRPr="00E53116">
        <w:rPr>
          <w:lang w:val="es-ES_tradnl"/>
        </w:rPr>
        <w:t xml:space="preserve"> </w:t>
      </w:r>
      <w:r w:rsidR="00D632E9" w:rsidRPr="00E53116">
        <w:rPr>
          <w:lang w:val="es-ES_tradnl"/>
        </w:rPr>
        <w:t xml:space="preserve">y </w:t>
      </w:r>
      <w:r w:rsidR="00B3472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464073" w:rsidRPr="00E53116">
        <w:rPr>
          <w:lang w:val="es-ES_tradnl"/>
        </w:rPr>
        <w:t>evaluación</w:t>
      </w:r>
      <w:r w:rsidR="005B439A" w:rsidRPr="00E53116">
        <w:rPr>
          <w:lang w:val="es-ES_tradnl"/>
        </w:rPr>
        <w:t xml:space="preserve"> </w:t>
      </w:r>
      <w:r w:rsidR="0046407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64073" w:rsidRPr="00E53116">
        <w:rPr>
          <w:lang w:val="es-ES_tradnl"/>
        </w:rPr>
        <w:t>impacto</w:t>
      </w:r>
      <w:r w:rsidR="00E63352" w:rsidRPr="00E53116">
        <w:rPr>
          <w:lang w:val="es-ES_tradnl"/>
        </w:rPr>
        <w:t>.</w:t>
      </w:r>
    </w:p>
    <w:p w14:paraId="242671D2" w14:textId="68636876" w:rsidR="00E13747" w:rsidRPr="00E53116" w:rsidRDefault="008450A7">
      <w:pPr>
        <w:pStyle w:val="Heading1"/>
        <w:spacing w:after="0"/>
        <w:rPr>
          <w:lang w:val="es-ES_tradnl"/>
        </w:rPr>
      </w:pPr>
      <w:r w:rsidRPr="00E53116">
        <w:rPr>
          <w:lang w:val="es-ES_tradnl"/>
        </w:rPr>
        <w:t xml:space="preserve">En </w:t>
      </w:r>
      <w:r w:rsidR="00B84CA9" w:rsidRPr="00E53116">
        <w:rPr>
          <w:lang w:val="es-ES_tradnl"/>
        </w:rPr>
        <w:t>medios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comunicación,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foros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públicos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sesiones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informativas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realizará</w:t>
      </w:r>
      <w:r w:rsidR="005B439A" w:rsidRPr="00E53116">
        <w:rPr>
          <w:lang w:val="es-ES_tradnl"/>
        </w:rPr>
        <w:t xml:space="preserve"> </w:t>
      </w:r>
      <w:r w:rsidR="00B84CA9" w:rsidRPr="00E53116">
        <w:rPr>
          <w:lang w:val="es-ES_tradnl"/>
        </w:rPr>
        <w:t>u</w:t>
      </w:r>
      <w:r w:rsidR="00337A8C" w:rsidRPr="00E53116">
        <w:rPr>
          <w:lang w:val="es-ES_tradnl"/>
        </w:rPr>
        <w:t>na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actividad</w:t>
      </w:r>
      <w:r w:rsidR="005B439A" w:rsidRPr="00E53116">
        <w:rPr>
          <w:lang w:val="es-ES_tradnl"/>
        </w:rPr>
        <w:t xml:space="preserve"> </w:t>
      </w:r>
      <w:r w:rsidR="003059ED" w:rsidRPr="00E53116">
        <w:rPr>
          <w:lang w:val="es-ES_tradnl"/>
        </w:rPr>
        <w:t>orientada</w:t>
      </w:r>
      <w:r w:rsidR="005B439A" w:rsidRPr="00E53116">
        <w:rPr>
          <w:lang w:val="es-ES_tradnl"/>
        </w:rPr>
        <w:t xml:space="preserve"> </w:t>
      </w:r>
      <w:r w:rsidR="003059ED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3059ED" w:rsidRPr="00E53116">
        <w:rPr>
          <w:lang w:val="es-ES_tradnl"/>
        </w:rPr>
        <w:t>motivar</w:t>
      </w:r>
      <w:r w:rsidR="005B439A" w:rsidRPr="00E53116">
        <w:rPr>
          <w:lang w:val="es-ES_tradnl"/>
        </w:rPr>
        <w:t xml:space="preserve"> </w:t>
      </w:r>
      <w:r w:rsidR="001B54CA" w:rsidRPr="00E53116">
        <w:rPr>
          <w:lang w:val="es-ES_tradnl"/>
        </w:rPr>
        <w:t>el ingreso de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mujeres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sector</w:t>
      </w:r>
      <w:r w:rsidR="00814E15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E64BF1" w:rsidRPr="00E53116">
        <w:rPr>
          <w:lang w:val="es-ES_tradnl"/>
        </w:rPr>
        <w:t xml:space="preserve">con participación de </w:t>
      </w:r>
      <w:r w:rsidR="002F36CD" w:rsidRPr="00E53116">
        <w:rPr>
          <w:lang w:val="es-ES_tradnl"/>
        </w:rPr>
        <w:t>mujer</w:t>
      </w:r>
      <w:r w:rsidR="00102162" w:rsidRPr="00E53116">
        <w:rPr>
          <w:lang w:val="es-ES_tradnl"/>
        </w:rPr>
        <w:t>es</w:t>
      </w:r>
      <w:r w:rsidR="005B439A" w:rsidRPr="00E53116">
        <w:rPr>
          <w:lang w:val="es-ES_tradnl"/>
        </w:rPr>
        <w:t xml:space="preserve"> </w:t>
      </w:r>
      <w:r w:rsidR="00102162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compartirán</w:t>
      </w:r>
      <w:r w:rsidR="005B439A" w:rsidRPr="00E53116">
        <w:rPr>
          <w:lang w:val="es-ES_tradnl"/>
        </w:rPr>
        <w:t xml:space="preserve"> </w:t>
      </w:r>
      <w:r w:rsidR="005955A8" w:rsidRPr="00E53116">
        <w:rPr>
          <w:lang w:val="es-ES_tradnl"/>
        </w:rPr>
        <w:t>su</w:t>
      </w:r>
      <w:r w:rsidR="00102162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experiencia</w:t>
      </w:r>
      <w:r w:rsidR="00102162" w:rsidRPr="00E53116">
        <w:rPr>
          <w:lang w:val="es-ES_tradnl"/>
        </w:rPr>
        <w:t>s</w:t>
      </w:r>
      <w:r w:rsidR="00F8721E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9E6DA2" w:rsidRPr="00E53116">
        <w:rPr>
          <w:lang w:val="es-ES_tradnl"/>
        </w:rPr>
        <w:t>agregó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primer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="000C11D0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C11D0" w:rsidRPr="00E53116">
        <w:rPr>
          <w:lang w:val="es-ES_tradnl"/>
        </w:rPr>
        <w:t>ONO</w:t>
      </w:r>
      <w:r w:rsidR="005B439A" w:rsidRPr="00E53116">
        <w:rPr>
          <w:lang w:val="es-ES_tradnl"/>
        </w:rPr>
        <w:t xml:space="preserve"> </w:t>
      </w:r>
      <w:r w:rsidR="00D33F68" w:rsidRPr="00E53116">
        <w:rPr>
          <w:lang w:val="es-ES_tradnl"/>
        </w:rPr>
        <w:t>hará</w:t>
      </w:r>
      <w:r w:rsidR="005B439A" w:rsidRPr="00E53116">
        <w:rPr>
          <w:lang w:val="es-ES_tradnl"/>
        </w:rPr>
        <w:t xml:space="preserve"> </w:t>
      </w:r>
      <w:r w:rsidR="000C11D0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0C11D0" w:rsidRPr="00E53116">
        <w:rPr>
          <w:lang w:val="es-ES_tradnl"/>
        </w:rPr>
        <w:t>evaluación</w:t>
      </w:r>
      <w:r w:rsidR="005B439A" w:rsidRPr="00E53116">
        <w:rPr>
          <w:lang w:val="es-ES_tradnl"/>
        </w:rPr>
        <w:t xml:space="preserve"> </w:t>
      </w:r>
      <w:r w:rsidR="000C11D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C11D0" w:rsidRPr="00E53116">
        <w:rPr>
          <w:lang w:val="es-ES_tradnl"/>
        </w:rPr>
        <w:t>género</w:t>
      </w:r>
      <w:r w:rsidR="005B439A" w:rsidRPr="00E53116">
        <w:rPr>
          <w:lang w:val="es-ES_tradnl"/>
        </w:rPr>
        <w:t xml:space="preserve"> </w:t>
      </w:r>
      <w:r w:rsidR="009E6DA2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9E6DA2" w:rsidRPr="00E53116">
        <w:rPr>
          <w:lang w:val="es-ES_tradnl"/>
        </w:rPr>
        <w:t>recursos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proyecto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fortalecimiento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institucional</w:t>
      </w:r>
      <w:r w:rsidR="001B5FBB" w:rsidRPr="00E53116">
        <w:rPr>
          <w:lang w:val="es-ES_tradnl"/>
        </w:rPr>
        <w:t xml:space="preserve"> y que l</w:t>
      </w:r>
      <w:r w:rsidR="00222FE1" w:rsidRPr="00E53116">
        <w:rPr>
          <w:lang w:val="es-ES_tradnl"/>
        </w:rPr>
        <w:t>as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recomendaciones</w:t>
      </w:r>
      <w:r w:rsidR="005B439A" w:rsidRPr="00E53116">
        <w:rPr>
          <w:lang w:val="es-ES_tradnl"/>
        </w:rPr>
        <w:t xml:space="preserve"> </w:t>
      </w:r>
      <w:r w:rsidR="00272C29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272C29" w:rsidRPr="00E53116">
        <w:rPr>
          <w:lang w:val="es-ES_tradnl"/>
        </w:rPr>
        <w:t>surjan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implementarán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dentro</w:t>
      </w:r>
      <w:r w:rsidR="005B439A" w:rsidRPr="00E53116">
        <w:rPr>
          <w:lang w:val="es-ES_tradnl"/>
        </w:rPr>
        <w:t xml:space="preserve"> </w:t>
      </w:r>
      <w:r w:rsidR="00200E90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200E90" w:rsidRPr="00E53116">
        <w:rPr>
          <w:lang w:val="es-ES_tradnl"/>
        </w:rPr>
        <w:t>presupuesto</w:t>
      </w:r>
      <w:r w:rsidR="005B439A" w:rsidRPr="00E53116">
        <w:rPr>
          <w:lang w:val="es-ES_tradnl"/>
        </w:rPr>
        <w:t xml:space="preserve"> </w:t>
      </w:r>
      <w:r w:rsidR="00200E90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II.</w:t>
      </w:r>
    </w:p>
    <w:p w14:paraId="71E951F0" w14:textId="17343C94" w:rsidR="00E13747" w:rsidRPr="00E53116" w:rsidRDefault="00D96716">
      <w:pPr>
        <w:pStyle w:val="Heading1"/>
        <w:numPr>
          <w:ilvl w:val="0"/>
          <w:numId w:val="0"/>
        </w:numPr>
        <w:spacing w:before="240"/>
        <w:rPr>
          <w:u w:val="single"/>
          <w:lang w:val="es-ES_tradnl"/>
        </w:rPr>
      </w:pPr>
      <w:r w:rsidRPr="00E53116">
        <w:rPr>
          <w:u w:val="single"/>
          <w:lang w:val="es-ES_tradnl"/>
        </w:rPr>
        <w:t>Costo</w:t>
      </w:r>
      <w:r w:rsidR="005B439A" w:rsidRPr="00E53116">
        <w:rPr>
          <w:u w:val="single"/>
          <w:lang w:val="es-ES_tradnl"/>
        </w:rPr>
        <w:t xml:space="preserve"> </w:t>
      </w:r>
      <w:r w:rsidR="00337A8C" w:rsidRPr="00E53116">
        <w:rPr>
          <w:u w:val="single"/>
          <w:lang w:val="es-ES_tradnl"/>
        </w:rPr>
        <w:t>total</w:t>
      </w:r>
      <w:r w:rsidR="005B439A" w:rsidRPr="00E53116">
        <w:rPr>
          <w:u w:val="single"/>
          <w:lang w:val="es-ES_tradnl"/>
        </w:rPr>
        <w:t xml:space="preserve"> </w:t>
      </w:r>
      <w:r w:rsidR="005A55EB"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="005A55EB" w:rsidRPr="00E53116">
        <w:rPr>
          <w:u w:val="single"/>
          <w:lang w:val="es-ES_tradnl"/>
        </w:rPr>
        <w:t>la</w:t>
      </w:r>
      <w:r w:rsidR="005B439A" w:rsidRPr="00E53116">
        <w:rPr>
          <w:u w:val="single"/>
          <w:lang w:val="es-ES_tradnl"/>
        </w:rPr>
        <w:t xml:space="preserve"> </w:t>
      </w:r>
      <w:r w:rsidR="005A55EB" w:rsidRPr="00E53116">
        <w:rPr>
          <w:u w:val="single"/>
          <w:lang w:val="es-ES_tradnl"/>
        </w:rPr>
        <w:t>etapa</w:t>
      </w:r>
      <w:r w:rsidR="005B439A" w:rsidRPr="00E53116">
        <w:rPr>
          <w:u w:val="single"/>
          <w:lang w:val="es-ES_tradnl"/>
        </w:rPr>
        <w:t xml:space="preserve"> </w:t>
      </w:r>
      <w:r w:rsidR="00DB499C" w:rsidRPr="00E53116">
        <w:rPr>
          <w:u w:val="single"/>
          <w:lang w:val="es-ES_tradnl"/>
        </w:rPr>
        <w:t>II</w:t>
      </w:r>
      <w:r w:rsidR="005B439A" w:rsidRPr="00E53116">
        <w:rPr>
          <w:u w:val="single"/>
          <w:lang w:val="es-ES_tradnl"/>
        </w:rPr>
        <w:t xml:space="preserve"> </w:t>
      </w:r>
      <w:r w:rsidR="00DB499C" w:rsidRPr="00E53116">
        <w:rPr>
          <w:u w:val="single"/>
          <w:lang w:val="es-ES_tradnl"/>
        </w:rPr>
        <w:t>del</w:t>
      </w:r>
      <w:r w:rsidR="005B439A" w:rsidRPr="00E53116">
        <w:rPr>
          <w:u w:val="single"/>
          <w:lang w:val="es-ES_tradnl"/>
        </w:rPr>
        <w:t xml:space="preserve"> </w:t>
      </w:r>
      <w:r w:rsidR="005A55EB" w:rsidRPr="00E53116">
        <w:rPr>
          <w:u w:val="single"/>
          <w:lang w:val="es-ES_tradnl"/>
        </w:rPr>
        <w:t>PGEH</w:t>
      </w:r>
    </w:p>
    <w:bookmarkEnd w:id="21"/>
    <w:p w14:paraId="1EF95D6D" w14:textId="390BBFA1" w:rsidR="00E13747" w:rsidRPr="00E53116" w:rsidRDefault="00337A8C">
      <w:pPr>
        <w:pStyle w:val="Heading1"/>
        <w:rPr>
          <w:b/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96716" w:rsidRPr="00E53116">
        <w:rPr>
          <w:lang w:val="es-ES_tradnl"/>
        </w:rPr>
        <w:t>costo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PGEH</w:t>
      </w:r>
      <w:r w:rsidR="003B2FE1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3B2FE1" w:rsidRPr="00E53116">
        <w:rPr>
          <w:lang w:val="es-ES_tradnl"/>
        </w:rPr>
        <w:t>estimado</w:t>
      </w:r>
      <w:r w:rsidR="005B439A" w:rsidRPr="00E53116">
        <w:rPr>
          <w:lang w:val="es-ES_tradnl"/>
        </w:rPr>
        <w:t xml:space="preserve"> </w:t>
      </w:r>
      <w:r w:rsidR="00C75B35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C75B35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9F3921" w:rsidRPr="00E53116">
        <w:rPr>
          <w:lang w:val="es-ES_tradnl"/>
        </w:rPr>
        <w:t>suma</w:t>
      </w:r>
      <w:r w:rsidR="005B439A" w:rsidRPr="00E53116">
        <w:rPr>
          <w:lang w:val="es-ES_tradnl"/>
        </w:rPr>
        <w:t xml:space="preserve"> </w:t>
      </w:r>
      <w:r w:rsidR="009F392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427</w:t>
      </w:r>
      <w:r w:rsidR="007C43E8" w:rsidRPr="00E53116">
        <w:rPr>
          <w:lang w:val="es-ES_tradnl"/>
        </w:rPr>
        <w:t>.</w:t>
      </w:r>
      <w:r w:rsidR="00E63352" w:rsidRPr="00E53116">
        <w:rPr>
          <w:lang w:val="es-ES_tradnl"/>
        </w:rPr>
        <w:t>500</w:t>
      </w:r>
      <w:r w:rsidR="005B439A" w:rsidRPr="00E53116">
        <w:rPr>
          <w:lang w:val="es-ES_tradnl"/>
        </w:rPr>
        <w:t xml:space="preserve"> </w:t>
      </w:r>
      <w:r w:rsidR="00E95C57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</w:t>
      </w:r>
      <w:r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apoyo</w:t>
      </w:r>
      <w:r w:rsidR="00E63352" w:rsidRPr="00E53116">
        <w:rPr>
          <w:lang w:val="es-ES_tradnl"/>
        </w:rPr>
        <w:t>),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originalmente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solicitado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D03207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D03207" w:rsidRPr="00E53116">
        <w:rPr>
          <w:lang w:val="es-ES_tradnl"/>
        </w:rPr>
        <w:t>destinará</w:t>
      </w:r>
      <w:r w:rsidR="005B439A" w:rsidRPr="00E53116">
        <w:rPr>
          <w:lang w:val="es-ES_tradnl"/>
        </w:rPr>
        <w:t xml:space="preserve"> </w:t>
      </w:r>
      <w:r w:rsidR="00E44869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lograr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67,5</w:t>
      </w:r>
      <w:r w:rsidR="00D03207" w:rsidRPr="00E53116">
        <w:rPr>
          <w:lang w:val="es-ES_tradnl"/>
        </w:rPr>
        <w:t>%</w:t>
      </w:r>
      <w:r w:rsidR="005B439A" w:rsidRPr="00E53116">
        <w:rPr>
          <w:lang w:val="es-ES_tradnl"/>
        </w:rPr>
        <w:t xml:space="preserve"> </w:t>
      </w:r>
      <w:r w:rsidR="00B32B88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="00B32B88" w:rsidRPr="00E53116">
        <w:rPr>
          <w:lang w:val="es-ES_tradnl"/>
        </w:rPr>
        <w:t>hacia</w:t>
      </w:r>
      <w:r w:rsidR="005B439A" w:rsidRPr="00E53116">
        <w:rPr>
          <w:lang w:val="es-ES_tradnl"/>
        </w:rPr>
        <w:t xml:space="preserve"> </w:t>
      </w:r>
      <w:r w:rsidR="00B32B8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B32B88"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2025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100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ciento</w:t>
      </w:r>
      <w:r w:rsidR="005B439A" w:rsidRPr="00E53116">
        <w:rPr>
          <w:lang w:val="es-ES_tradnl"/>
        </w:rPr>
        <w:t xml:space="preserve"> </w:t>
      </w:r>
      <w:r w:rsidR="005C1760" w:rsidRPr="00E53116">
        <w:rPr>
          <w:lang w:val="es-ES_tradnl"/>
        </w:rPr>
        <w:t>hacia</w:t>
      </w:r>
      <w:r w:rsidR="005B439A" w:rsidRPr="00E53116">
        <w:rPr>
          <w:lang w:val="es-ES_tradnl"/>
        </w:rPr>
        <w:t xml:space="preserve"> </w:t>
      </w:r>
      <w:r w:rsidR="005C1760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2030.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L</w:t>
      </w:r>
      <w:r w:rsidRPr="00E53116">
        <w:rPr>
          <w:lang w:val="es-ES_tradnl"/>
        </w:rPr>
        <w:t>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DA69A5" w:rsidRPr="00E53116">
        <w:rPr>
          <w:lang w:val="es-ES_tradnl"/>
        </w:rPr>
        <w:t>propuestas</w:t>
      </w:r>
      <w:r w:rsidR="005B439A" w:rsidRPr="00E53116">
        <w:rPr>
          <w:lang w:val="es-ES_tradnl"/>
        </w:rPr>
        <w:t xml:space="preserve"> </w:t>
      </w:r>
      <w:r w:rsidR="00DA69A5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muestran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Cuadro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3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64EF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desglose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96716" w:rsidRPr="00E53116">
        <w:rPr>
          <w:lang w:val="es-ES_tradnl"/>
        </w:rPr>
        <w:t>costo</w:t>
      </w:r>
      <w:r w:rsidR="002D4042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resume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párrafos</w:t>
      </w:r>
      <w:r w:rsidR="005B439A" w:rsidRPr="00E53116">
        <w:rPr>
          <w:lang w:val="es-ES_tradnl"/>
        </w:rPr>
        <w:t xml:space="preserve"> </w:t>
      </w:r>
      <w:r w:rsidR="00904ECC" w:rsidRPr="00E53116">
        <w:rPr>
          <w:lang w:val="es-ES_tradnl"/>
        </w:rPr>
        <w:t>19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904ECC" w:rsidRPr="00E53116">
        <w:rPr>
          <w:lang w:val="es-ES_tradnl"/>
        </w:rPr>
        <w:t>20</w:t>
      </w:r>
      <w:r w:rsidR="005B439A" w:rsidRPr="00E53116">
        <w:rPr>
          <w:lang w:val="es-ES_tradnl"/>
        </w:rPr>
        <w:t xml:space="preserve"> </w:t>
      </w:r>
      <w:r w:rsidR="000D7F61" w:rsidRPr="00E53116">
        <w:rPr>
          <w:lang w:val="es-ES_tradnl"/>
        </w:rPr>
        <w:t>anteriores</w:t>
      </w:r>
      <w:r w:rsidR="00E63352" w:rsidRPr="00E53116">
        <w:rPr>
          <w:lang w:val="es-ES_tradnl"/>
        </w:rPr>
        <w:t>.</w:t>
      </w:r>
    </w:p>
    <w:p w14:paraId="5F81CE2D" w14:textId="6C27E286" w:rsidR="00E13747" w:rsidRPr="00E53116" w:rsidRDefault="00337A8C">
      <w:pPr>
        <w:pStyle w:val="Heading1"/>
        <w:keepNext/>
        <w:numPr>
          <w:ilvl w:val="0"/>
          <w:numId w:val="0"/>
        </w:numPr>
        <w:shd w:val="clear" w:color="auto" w:fill="FFFFFF" w:themeFill="background1"/>
        <w:spacing w:after="0"/>
        <w:rPr>
          <w:b/>
          <w:lang w:val="es-ES_tradnl"/>
        </w:rPr>
      </w:pPr>
      <w:r w:rsidRPr="00E53116">
        <w:rPr>
          <w:b/>
          <w:lang w:val="es-ES_tradnl"/>
        </w:rPr>
        <w:t>Cuadro</w:t>
      </w:r>
      <w:r w:rsidR="005B439A" w:rsidRPr="00E53116">
        <w:rPr>
          <w:b/>
          <w:lang w:val="es-ES_tradnl"/>
        </w:rPr>
        <w:t xml:space="preserve"> </w:t>
      </w:r>
      <w:r w:rsidR="00347ADC" w:rsidRPr="00E53116">
        <w:rPr>
          <w:b/>
          <w:lang w:val="es-ES_tradnl"/>
        </w:rPr>
        <w:t>3</w:t>
      </w:r>
      <w:r w:rsidR="00E63352" w:rsidRPr="00E53116">
        <w:rPr>
          <w:b/>
          <w:lang w:val="es-ES_tradnl"/>
        </w:rPr>
        <w:t>.</w:t>
      </w:r>
      <w:r w:rsidR="005B439A" w:rsidRPr="00E53116">
        <w:rPr>
          <w:b/>
          <w:lang w:val="es-ES_tradnl"/>
        </w:rPr>
        <w:t xml:space="preserve"> </w:t>
      </w:r>
      <w:r w:rsidR="00D96716" w:rsidRPr="00E53116">
        <w:rPr>
          <w:b/>
          <w:lang w:val="es-ES_tradnl"/>
        </w:rPr>
        <w:t>Costo</w:t>
      </w:r>
      <w:r w:rsidR="005B439A" w:rsidRPr="00E53116">
        <w:rPr>
          <w:b/>
          <w:lang w:val="es-ES_tradnl"/>
        </w:rPr>
        <w:t xml:space="preserve"> </w:t>
      </w:r>
      <w:r w:rsidR="007C43E8" w:rsidRPr="00E53116">
        <w:rPr>
          <w:b/>
          <w:lang w:val="es-ES_tradnl"/>
        </w:rPr>
        <w:t>total</w:t>
      </w:r>
      <w:r w:rsidR="005B439A" w:rsidRPr="00E53116">
        <w:rPr>
          <w:b/>
          <w:lang w:val="es-ES_tradnl"/>
        </w:rPr>
        <w:t xml:space="preserve"> </w:t>
      </w:r>
      <w:r w:rsidR="007C43E8"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="00736F5C" w:rsidRPr="00E53116">
        <w:rPr>
          <w:b/>
          <w:lang w:val="es-ES_tradnl"/>
        </w:rPr>
        <w:t>la</w:t>
      </w:r>
      <w:r w:rsidR="005B439A" w:rsidRPr="00E53116">
        <w:rPr>
          <w:b/>
          <w:lang w:val="es-ES_tradnl"/>
        </w:rPr>
        <w:t xml:space="preserve"> </w:t>
      </w:r>
      <w:r w:rsidR="00736F5C" w:rsidRPr="00E53116">
        <w:rPr>
          <w:b/>
          <w:lang w:val="es-ES_tradnl"/>
        </w:rPr>
        <w:t>etapa</w:t>
      </w:r>
      <w:r w:rsidR="005B439A" w:rsidRPr="00E53116">
        <w:rPr>
          <w:b/>
          <w:lang w:val="es-ES_tradnl"/>
        </w:rPr>
        <w:t xml:space="preserve"> </w:t>
      </w:r>
      <w:r w:rsidR="00E63352" w:rsidRPr="00E53116">
        <w:rPr>
          <w:b/>
          <w:bCs/>
          <w:lang w:val="es-ES_tradnl"/>
        </w:rPr>
        <w:t>II</w:t>
      </w:r>
      <w:r w:rsidR="005B439A" w:rsidRPr="00E53116">
        <w:rPr>
          <w:b/>
          <w:bCs/>
          <w:lang w:val="es-ES_tradnl"/>
        </w:rPr>
        <w:t xml:space="preserve"> </w:t>
      </w:r>
      <w:r w:rsidR="00F8721E" w:rsidRPr="00E53116">
        <w:rPr>
          <w:b/>
          <w:lang w:val="es-ES_tradnl"/>
        </w:rPr>
        <w:t>del</w:t>
      </w:r>
      <w:r w:rsidR="005B439A" w:rsidRPr="00E53116">
        <w:rPr>
          <w:b/>
          <w:lang w:val="es-ES_tradnl"/>
        </w:rPr>
        <w:t xml:space="preserve"> </w:t>
      </w:r>
      <w:r w:rsidR="00F8721E" w:rsidRPr="00E53116">
        <w:rPr>
          <w:b/>
          <w:lang w:val="es-ES_tradnl"/>
        </w:rPr>
        <w:t>PGEH</w:t>
      </w:r>
      <w:r w:rsidR="005B439A" w:rsidRPr="00E53116">
        <w:rPr>
          <w:b/>
          <w:lang w:val="es-ES_tradnl"/>
        </w:rPr>
        <w:t xml:space="preserve"> </w:t>
      </w:r>
      <w:r w:rsidR="00F8721E" w:rsidRPr="00E53116">
        <w:rPr>
          <w:b/>
          <w:lang w:val="es-ES_tradnl"/>
        </w:rPr>
        <w:t>para</w:t>
      </w:r>
      <w:r w:rsidR="005B439A" w:rsidRPr="00E53116">
        <w:rPr>
          <w:b/>
          <w:lang w:val="es-ES_tradnl"/>
        </w:rPr>
        <w:t xml:space="preserve"> </w:t>
      </w:r>
      <w:r w:rsidR="00161AED" w:rsidRPr="00E53116">
        <w:rPr>
          <w:b/>
          <w:lang w:val="es-ES_tradnl"/>
        </w:rPr>
        <w:t>las</w:t>
      </w:r>
      <w:r w:rsidR="005B439A" w:rsidRPr="00E53116">
        <w:rPr>
          <w:b/>
          <w:lang w:val="es-ES_tradnl"/>
        </w:rPr>
        <w:t xml:space="preserve"> </w:t>
      </w:r>
      <w:r w:rsidR="00161AED" w:rsidRPr="00E53116">
        <w:rPr>
          <w:b/>
          <w:lang w:val="es-ES_tradnl"/>
        </w:rPr>
        <w:t>Comoras</w:t>
      </w:r>
      <w:r w:rsidR="005B439A" w:rsidRPr="00E53116">
        <w:rPr>
          <w:b/>
          <w:lang w:val="es-ES_tradnl"/>
        </w:rPr>
        <w:t xml:space="preserve"> </w:t>
      </w:r>
      <w:r w:rsidR="009D077D" w:rsidRPr="00E53116">
        <w:rPr>
          <w:b/>
          <w:lang w:val="es-ES_tradnl"/>
        </w:rPr>
        <w:t>(</w:t>
      </w:r>
      <w:r w:rsidR="00BB41BF" w:rsidRPr="00E53116">
        <w:rPr>
          <w:b/>
          <w:lang w:val="es-ES_tradnl"/>
        </w:rPr>
        <w:t>según</w:t>
      </w:r>
      <w:r w:rsidR="005B439A" w:rsidRPr="00E53116">
        <w:rPr>
          <w:b/>
          <w:lang w:val="es-ES_tradnl"/>
        </w:rPr>
        <w:t xml:space="preserve"> </w:t>
      </w:r>
      <w:r w:rsidR="00BB41BF" w:rsidRPr="00E53116">
        <w:rPr>
          <w:b/>
          <w:lang w:val="es-ES_tradnl"/>
        </w:rPr>
        <w:t>presentación</w:t>
      </w:r>
      <w:r w:rsidR="009D077D" w:rsidRPr="00E53116">
        <w:rPr>
          <w:b/>
          <w:lang w:val="es-ES_tradnl"/>
        </w:rPr>
        <w:t>)</w:t>
      </w:r>
    </w:p>
    <w:tbl>
      <w:tblPr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6"/>
        <w:gridCol w:w="1596"/>
      </w:tblGrid>
      <w:tr w:rsidR="00E63352" w:rsidRPr="00E53116" w14:paraId="7DFDE36D" w14:textId="77777777" w:rsidTr="005168FA">
        <w:trPr>
          <w:trHeight w:val="251"/>
          <w:tblHeader/>
        </w:trPr>
        <w:tc>
          <w:tcPr>
            <w:tcW w:w="4154" w:type="pct"/>
            <w:shd w:val="clear" w:color="auto" w:fill="auto"/>
            <w:vAlign w:val="center"/>
            <w:hideMark/>
          </w:tcPr>
          <w:p w14:paraId="11CF7B4D" w14:textId="77777777" w:rsidR="00E13747" w:rsidRPr="00E53116" w:rsidRDefault="00337A8C">
            <w:pPr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szCs w:val="20"/>
                <w:lang w:val="es-ES_tradnl"/>
              </w:rPr>
              <w:t>Actividad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5FBA027A" w14:textId="58B1B8BB" w:rsidR="00E13747" w:rsidRPr="00E53116" w:rsidRDefault="00D96716">
            <w:pPr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szCs w:val="20"/>
                <w:lang w:val="es-ES_tradnl"/>
              </w:rPr>
              <w:t>Costo</w:t>
            </w:r>
            <w:r w:rsidR="005B439A" w:rsidRPr="00E53116">
              <w:rPr>
                <w:b/>
                <w:color w:val="000000"/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b/>
                <w:color w:val="000000"/>
                <w:sz w:val="20"/>
                <w:szCs w:val="20"/>
                <w:lang w:val="es-ES_tradnl"/>
              </w:rPr>
              <w:t>($EUA)</w:t>
            </w:r>
          </w:p>
        </w:tc>
      </w:tr>
      <w:tr w:rsidR="00E63352" w:rsidRPr="00E53116" w14:paraId="05F5CD8A" w14:textId="77777777" w:rsidTr="005168FA"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14:paraId="100AB606" w14:textId="3CB81148" w:rsidR="00E13747" w:rsidRPr="00E53116" w:rsidRDefault="00337A8C">
            <w:pPr>
              <w:pStyle w:val="ListParagraph"/>
              <w:numPr>
                <w:ilvl w:val="0"/>
                <w:numId w:val="16"/>
              </w:numPr>
              <w:jc w:val="lef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Fortalecer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las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medidas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control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supervisión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b/>
                <w:bCs/>
                <w:sz w:val="20"/>
                <w:szCs w:val="20"/>
                <w:lang w:val="es-ES_tradnl"/>
              </w:rPr>
              <w:t>reforzar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b/>
                <w:bCs/>
                <w:sz w:val="20"/>
                <w:szCs w:val="20"/>
                <w:lang w:val="es-ES_tradnl"/>
              </w:rPr>
              <w:t>las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capacidades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funcionarios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fiscalizadores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aduaneros</w:t>
            </w:r>
          </w:p>
        </w:tc>
      </w:tr>
      <w:tr w:rsidR="00E63352" w:rsidRPr="00E53116" w14:paraId="6DF88D16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41DAD3F1" w14:textId="76F45379" w:rsidR="00E13747" w:rsidRPr="00E53116" w:rsidRDefault="00354E55" w:rsidP="00501834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Revisar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actualizar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normativa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actual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501834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219B4" w:rsidRPr="00E53116">
              <w:rPr>
                <w:sz w:val="20"/>
                <w:szCs w:val="20"/>
                <w:lang w:val="es-ES_tradnl"/>
              </w:rPr>
              <w:t xml:space="preserve">desarrollar </w:t>
            </w:r>
            <w:r w:rsidR="00567A5F" w:rsidRPr="00E53116">
              <w:rPr>
                <w:sz w:val="20"/>
                <w:szCs w:val="20"/>
                <w:lang w:val="es-ES_tradnl"/>
              </w:rPr>
              <w:t>nuevas normas sobre refrigerantes alternativos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03018FDC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15.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17701D21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73497E9A" w14:textId="1F89B00B" w:rsidR="00E13747" w:rsidRPr="00E53116" w:rsidRDefault="00B93256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Capacitar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15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instructores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57675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57675" w:rsidRPr="00E53116">
              <w:rPr>
                <w:sz w:val="20"/>
                <w:szCs w:val="20"/>
                <w:lang w:val="es-ES_tradnl"/>
              </w:rPr>
              <w:t>aduanas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3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talleres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658AC338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63409302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431A300A" w14:textId="37DB061B" w:rsidR="00E13747" w:rsidRPr="00E53116" w:rsidRDefault="00D66C01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Capacitar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180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funcionarios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fiscalizadores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aduaneros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F5724" w:rsidRPr="00E53116">
              <w:rPr>
                <w:sz w:val="20"/>
                <w:szCs w:val="20"/>
                <w:lang w:val="es-ES_tradnl"/>
              </w:rPr>
              <w:t>agentes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F5724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F5724" w:rsidRPr="00E53116">
              <w:rPr>
                <w:sz w:val="20"/>
                <w:szCs w:val="20"/>
                <w:lang w:val="es-ES_tradnl"/>
              </w:rPr>
              <w:t>aduana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18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talleres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E0E79" w:rsidRPr="00E53116">
              <w:rPr>
                <w:sz w:val="20"/>
                <w:szCs w:val="20"/>
                <w:lang w:val="es-ES_tradnl"/>
              </w:rPr>
              <w:t>sobre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E0E79" w:rsidRPr="00E53116">
              <w:rPr>
                <w:sz w:val="20"/>
                <w:szCs w:val="20"/>
                <w:lang w:val="es-ES_tradnl"/>
              </w:rPr>
              <w:t>identificación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E0E79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E0E79" w:rsidRPr="00E53116">
              <w:rPr>
                <w:sz w:val="20"/>
                <w:szCs w:val="20"/>
                <w:lang w:val="es-ES_tradnl"/>
              </w:rPr>
              <w:t>control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HCFC</w:t>
            </w:r>
            <w:r w:rsidR="00BE4E77" w:rsidRPr="00E53116">
              <w:rPr>
                <w:sz w:val="20"/>
                <w:szCs w:val="20"/>
                <w:lang w:val="es-ES_tradnl"/>
              </w:rPr>
              <w:t>,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87CA4" w:rsidRPr="00E53116">
              <w:rPr>
                <w:sz w:val="20"/>
                <w:szCs w:val="20"/>
                <w:lang w:val="es-ES_tradnl"/>
              </w:rPr>
              <w:t>HFC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equipos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relacionados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5EB1BA2F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95.</w:t>
            </w:r>
            <w:r w:rsidR="00337A8C" w:rsidRPr="00E53116">
              <w:rPr>
                <w:sz w:val="20"/>
                <w:szCs w:val="20"/>
                <w:lang w:val="es-ES_tradnl"/>
              </w:rPr>
              <w:t>500</w:t>
            </w:r>
          </w:p>
        </w:tc>
      </w:tr>
      <w:tr w:rsidR="00E63352" w:rsidRPr="00E53116" w14:paraId="72FDDA34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3F54B02F" w14:textId="739EBD07" w:rsidR="00E13747" w:rsidRPr="00E53116" w:rsidRDefault="00D66C01" w:rsidP="00166274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Adquirir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entregar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ONO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lang w:val="es-ES_tradnl"/>
              </w:rPr>
              <w:t>5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identificadores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refrigerante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2EF7C99A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color w:val="000000"/>
                <w:sz w:val="20"/>
                <w:szCs w:val="20"/>
                <w:lang w:val="es-ES_tradnl"/>
              </w:rPr>
              <w:t>30.</w:t>
            </w:r>
            <w:r w:rsidR="00337A8C" w:rsidRPr="00E53116">
              <w:rPr>
                <w:color w:val="000000"/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48B9FEC2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0FA9051D" w14:textId="7EB93952" w:rsidR="00E13747" w:rsidRPr="00E53116" w:rsidRDefault="00DE73A0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Facilitar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91B07" w:rsidRPr="00E53116">
              <w:rPr>
                <w:sz w:val="20"/>
                <w:szCs w:val="20"/>
                <w:lang w:val="es-ES_tradnl"/>
              </w:rPr>
              <w:t>el diálogo, coordinación y colaboración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lang w:val="es-ES_tradnl"/>
              </w:rPr>
              <w:t>entre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lang w:val="es-ES_tradnl"/>
              </w:rPr>
              <w:t>las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lang w:val="es-ES_tradnl"/>
              </w:rPr>
              <w:t>islas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lang w:val="es-ES_tradnl"/>
              </w:rPr>
              <w:t>del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222FE1" w:rsidRPr="00E53116">
              <w:rPr>
                <w:sz w:val="20"/>
                <w:lang w:val="es-ES_tradnl"/>
              </w:rPr>
              <w:t>país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6235E5B3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color w:val="000000"/>
                <w:sz w:val="20"/>
                <w:szCs w:val="20"/>
                <w:lang w:val="es-ES_tradnl"/>
              </w:rPr>
              <w:t>20.</w:t>
            </w:r>
            <w:r w:rsidR="00337A8C" w:rsidRPr="00E53116">
              <w:rPr>
                <w:color w:val="000000"/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64FB89F3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226F468C" w14:textId="5DF2BF43" w:rsidR="00E13747" w:rsidRPr="00E53116" w:rsidRDefault="005B439A">
            <w:pPr>
              <w:ind w:left="310"/>
              <w:jc w:val="left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Subtotal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I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21F23C2F" w14:textId="77777777" w:rsidR="00E13747" w:rsidRPr="00E53116" w:rsidRDefault="00D41455">
            <w:pPr>
              <w:jc w:val="righ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170.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500</w:t>
            </w:r>
          </w:p>
        </w:tc>
      </w:tr>
      <w:tr w:rsidR="00E63352" w:rsidRPr="00CB5B37" w14:paraId="029E1F76" w14:textId="77777777" w:rsidTr="005168FA"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14:paraId="20E815EE" w14:textId="7C4A516A" w:rsidR="00E13747" w:rsidRPr="00E53116" w:rsidRDefault="00116F53">
            <w:pPr>
              <w:pStyle w:val="ListParagraph"/>
              <w:numPr>
                <w:ilvl w:val="0"/>
                <w:numId w:val="16"/>
              </w:numPr>
              <w:jc w:val="lef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Capacitación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técnicos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,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sistema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acreditación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b/>
                <w:bCs/>
                <w:sz w:val="20"/>
                <w:szCs w:val="20"/>
                <w:lang w:val="es-ES_tradnl"/>
              </w:rPr>
              <w:t>entrega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b/>
                <w:bCs/>
                <w:sz w:val="20"/>
                <w:szCs w:val="20"/>
                <w:lang w:val="es-ES_tradnl"/>
              </w:rPr>
              <w:t>equipos</w:t>
            </w:r>
          </w:p>
        </w:tc>
      </w:tr>
      <w:tr w:rsidR="00E63352" w:rsidRPr="00E53116" w14:paraId="499EC548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072996BC" w14:textId="38696E24" w:rsidR="00E13747" w:rsidRPr="00E53116" w:rsidRDefault="00D30242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Desarrollar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2F6C9D" w:rsidRPr="00E53116">
              <w:rPr>
                <w:sz w:val="20"/>
                <w:szCs w:val="20"/>
                <w:lang w:val="es-ES_tradnl"/>
              </w:rPr>
              <w:t>normas y protocolos regulatorios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sobre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uso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sustancias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inflamables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tóxicas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equipos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refrigeración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climatización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61886BDC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color w:val="000000"/>
                <w:sz w:val="20"/>
                <w:szCs w:val="20"/>
                <w:lang w:val="es-ES_tradnl"/>
              </w:rPr>
              <w:t>30.</w:t>
            </w:r>
            <w:r w:rsidR="00337A8C" w:rsidRPr="00E53116">
              <w:rPr>
                <w:color w:val="000000"/>
                <w:sz w:val="20"/>
                <w:szCs w:val="20"/>
                <w:lang w:val="es-ES_tradnl"/>
              </w:rPr>
              <w:t>000</w:t>
            </w:r>
          </w:p>
        </w:tc>
      </w:tr>
      <w:tr w:rsidR="00BE4E77" w:rsidRPr="00E53116" w14:paraId="2301ED4F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6B033B10" w14:textId="013D86B8" w:rsidR="00E13747" w:rsidRPr="00E53116" w:rsidRDefault="0007443D" w:rsidP="000C2A32">
            <w:pPr>
              <w:jc w:val="left"/>
              <w:rPr>
                <w:sz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Establecer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un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sistema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952C5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952C5" w:rsidRPr="00E53116">
              <w:rPr>
                <w:sz w:val="20"/>
                <w:szCs w:val="20"/>
                <w:lang w:val="es-ES_tradnl"/>
              </w:rPr>
              <w:t>acreditación</w:t>
            </w:r>
            <w:r w:rsidR="00F861BA" w:rsidRPr="00E53116">
              <w:rPr>
                <w:sz w:val="20"/>
                <w:szCs w:val="20"/>
                <w:lang w:val="es-ES_tradnl"/>
              </w:rPr>
              <w:t>,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incluyendo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061E4" w:rsidRPr="00E53116">
              <w:rPr>
                <w:sz w:val="20"/>
                <w:szCs w:val="20"/>
                <w:lang w:val="es-ES_tradnl"/>
              </w:rPr>
              <w:t>capacitación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061E4" w:rsidRPr="00E53116">
              <w:rPr>
                <w:sz w:val="20"/>
                <w:szCs w:val="20"/>
                <w:lang w:val="es-ES_tradnl"/>
              </w:rPr>
              <w:t>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277F1F" w:rsidRPr="00E53116">
              <w:rPr>
                <w:sz w:val="20"/>
                <w:szCs w:val="20"/>
                <w:lang w:val="es-ES_tradnl"/>
              </w:rPr>
              <w:t>normas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277F1F" w:rsidRPr="00E53116">
              <w:rPr>
                <w:sz w:val="20"/>
                <w:szCs w:val="20"/>
                <w:lang w:val="es-ES_tradnl"/>
              </w:rPr>
              <w:t>internacionales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93E1A" w:rsidRPr="00E53116">
              <w:rPr>
                <w:sz w:val="20"/>
                <w:szCs w:val="20"/>
                <w:lang w:val="es-ES_tradnl"/>
              </w:rPr>
              <w:t>manejo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824D06" w:rsidRPr="00E53116">
              <w:rPr>
                <w:sz w:val="20"/>
                <w:szCs w:val="20"/>
                <w:lang w:val="es-ES_tradnl"/>
              </w:rPr>
              <w:t>gases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47900" w:rsidRPr="00E53116">
              <w:rPr>
                <w:sz w:val="20"/>
                <w:szCs w:val="20"/>
                <w:lang w:val="es-ES_tradnl"/>
              </w:rPr>
              <w:t>fluorados</w:t>
            </w:r>
            <w:r w:rsidR="004877B0" w:rsidRPr="00E53116">
              <w:rPr>
                <w:sz w:val="20"/>
                <w:szCs w:val="20"/>
                <w:lang w:val="es-ES_tradnl"/>
              </w:rPr>
              <w:t>,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47900" w:rsidRPr="00E53116">
              <w:rPr>
                <w:sz w:val="20"/>
                <w:szCs w:val="20"/>
                <w:lang w:val="es-ES_tradnl"/>
              </w:rPr>
              <w:t>consultas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47900" w:rsidRPr="00E53116">
              <w:rPr>
                <w:sz w:val="20"/>
                <w:szCs w:val="20"/>
                <w:lang w:val="es-ES_tradnl"/>
              </w:rPr>
              <w:t>con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47900" w:rsidRPr="00E53116">
              <w:rPr>
                <w:sz w:val="20"/>
                <w:szCs w:val="20"/>
                <w:lang w:val="es-ES_tradnl"/>
              </w:rPr>
              <w:t>contrapartes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acreditación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16AD" w:rsidRPr="00E53116">
              <w:rPr>
                <w:sz w:val="20"/>
                <w:szCs w:val="20"/>
                <w:lang w:val="es-ES_tradnl"/>
              </w:rPr>
              <w:t>30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16AD" w:rsidRPr="00E53116">
              <w:rPr>
                <w:sz w:val="20"/>
                <w:szCs w:val="20"/>
                <w:lang w:val="es-ES_tradnl"/>
              </w:rPr>
              <w:t>técnicos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75FDC1D5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color w:val="000000"/>
                <w:sz w:val="20"/>
                <w:szCs w:val="20"/>
                <w:lang w:val="es-ES_tradnl"/>
              </w:rPr>
              <w:t>30.</w:t>
            </w:r>
            <w:r w:rsidR="00337A8C" w:rsidRPr="00E53116">
              <w:rPr>
                <w:color w:val="000000"/>
                <w:sz w:val="20"/>
                <w:lang w:val="es-ES_tradnl"/>
              </w:rPr>
              <w:t>000</w:t>
            </w:r>
          </w:p>
        </w:tc>
      </w:tr>
      <w:tr w:rsidR="00BE4E77" w:rsidRPr="00E53116" w14:paraId="687F2E98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1BF9BCF4" w14:textId="6E81B249" w:rsidR="00E13747" w:rsidRPr="00E53116" w:rsidRDefault="00D66C01" w:rsidP="001747E9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Capacitar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315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2D4042" w:rsidRPr="00E53116">
              <w:rPr>
                <w:sz w:val="20"/>
                <w:szCs w:val="20"/>
                <w:lang w:val="es-ES_tradnl"/>
              </w:rPr>
              <w:t>técnicos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47725" w:rsidRPr="00E53116">
              <w:rPr>
                <w:sz w:val="20"/>
                <w:szCs w:val="20"/>
                <w:lang w:val="es-ES_tradnl"/>
              </w:rPr>
              <w:t>21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talleres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sobre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736F5C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buenas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736F5C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prácticas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736F5C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736F5C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servicio</w:t>
            </w:r>
            <w:r w:rsidR="00BE4E77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,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soldadura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233D6E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233D6E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manejo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233D6E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233D6E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HC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56D29A88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101.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BE4E77" w:rsidRPr="00E53116" w14:paraId="364CF98E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722B593A" w14:textId="6485E36E" w:rsidR="00E13747" w:rsidRPr="00E53116" w:rsidRDefault="00606CF3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Adquirir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distribuir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83080" w:rsidRPr="00E53116">
              <w:rPr>
                <w:sz w:val="20"/>
                <w:szCs w:val="20"/>
                <w:lang w:val="es-ES_tradnl"/>
              </w:rPr>
              <w:t>20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juegos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herramientas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equipos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recuperación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refrigerantes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detección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C4772" w:rsidRPr="00E53116">
              <w:rPr>
                <w:sz w:val="20"/>
                <w:szCs w:val="20"/>
                <w:lang w:val="es-ES_tradnl"/>
              </w:rPr>
              <w:t>fugas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un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conjunto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talleres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refrigeración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climatización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sz w:val="20"/>
                <w:szCs w:val="20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C4361F" w:rsidRPr="00E53116">
              <w:rPr>
                <w:sz w:val="20"/>
                <w:szCs w:val="20"/>
                <w:lang w:val="es-ES_tradnl"/>
              </w:rPr>
              <w:t>ENTP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040B0860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20.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BE4E77" w:rsidRPr="00E53116" w14:paraId="157E7662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420E9CA5" w14:textId="167F5165" w:rsidR="00E13747" w:rsidRPr="00E53116" w:rsidRDefault="004278B8" w:rsidP="00606CF3">
            <w:pPr>
              <w:jc w:val="left"/>
              <w:rPr>
                <w:i/>
                <w:sz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Fortalecer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A31AD" w:rsidRPr="00E53116">
              <w:rPr>
                <w:sz w:val="20"/>
                <w:szCs w:val="20"/>
                <w:lang w:val="es-ES_tradnl"/>
              </w:rPr>
              <w:t>asociación sectorial de refrigeración y climatización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546E15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C4361F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ENTP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mediante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shd w:val="clear" w:color="auto" w:fill="FFFFFF" w:themeFill="background1"/>
                <w:lang w:val="es-ES_tradnl"/>
              </w:rPr>
              <w:t xml:space="preserve"> </w:t>
            </w:r>
            <w:r w:rsidR="002D4042" w:rsidRPr="00E53116">
              <w:rPr>
                <w:sz w:val="20"/>
                <w:szCs w:val="20"/>
                <w:lang w:val="es-ES_tradnl"/>
              </w:rPr>
              <w:t>formación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2D4042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57675" w:rsidRPr="00E53116">
              <w:rPr>
                <w:sz w:val="20"/>
                <w:szCs w:val="20"/>
                <w:lang w:val="es-ES_tradnl"/>
              </w:rPr>
              <w:t>instructores</w:t>
            </w:r>
            <w:r w:rsidR="0076765E" w:rsidRPr="00E53116">
              <w:rPr>
                <w:sz w:val="20"/>
                <w:szCs w:val="20"/>
                <w:lang w:val="es-ES_tradnl"/>
              </w:rPr>
              <w:t>,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incluyendo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06CF3" w:rsidRPr="00E53116">
              <w:rPr>
                <w:sz w:val="20"/>
                <w:szCs w:val="20"/>
                <w:lang w:val="es-ES_tradnl"/>
              </w:rPr>
              <w:t>sobre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uso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equipos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459C3A89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30.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BE4E77" w:rsidRPr="00E53116" w14:paraId="1F92F527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2F90548F" w14:textId="69A5BFEE" w:rsidR="00E13747" w:rsidRPr="00E53116" w:rsidRDefault="00677D98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Incentivar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mujeres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jóvenes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ingresar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sector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mediante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actividades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sensibilización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capacitación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4F08CC50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18.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BE4E77" w:rsidRPr="00E53116" w14:paraId="2D26D832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63D395B5" w14:textId="51D0C7CF" w:rsidR="00E13747" w:rsidRPr="00E53116" w:rsidRDefault="005B439A">
            <w:pPr>
              <w:ind w:left="310"/>
              <w:jc w:val="left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b/>
                <w:bCs/>
                <w:sz w:val="20"/>
                <w:szCs w:val="20"/>
                <w:lang w:val="es-ES_tradnl"/>
              </w:rPr>
              <w:t>Subtotal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b/>
                <w:bCs/>
                <w:sz w:val="20"/>
                <w:szCs w:val="20"/>
                <w:lang w:val="es-ES_tradnl"/>
              </w:rPr>
              <w:t>II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472337F7" w14:textId="77777777" w:rsidR="00E13747" w:rsidRPr="00E53116" w:rsidRDefault="00337A8C">
            <w:pPr>
              <w:ind w:right="3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229</w:t>
            </w:r>
            <w:r w:rsidR="007C43E8" w:rsidRPr="00E53116">
              <w:rPr>
                <w:b/>
                <w:bCs/>
                <w:sz w:val="20"/>
                <w:szCs w:val="20"/>
                <w:lang w:val="es-ES_tradnl"/>
              </w:rPr>
              <w:t>.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</w:tr>
      <w:tr w:rsidR="00BE4E77" w:rsidRPr="00E53116" w14:paraId="3EC6500E" w14:textId="77777777" w:rsidTr="005168FA">
        <w:trPr>
          <w:trHeight w:val="266"/>
        </w:trPr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14:paraId="4640CB5C" w14:textId="58D01AA8" w:rsidR="00E13747" w:rsidRPr="00E53116" w:rsidRDefault="00CA72B1">
            <w:pPr>
              <w:pStyle w:val="ListParagraph"/>
              <w:widowControl w:val="0"/>
              <w:numPr>
                <w:ilvl w:val="0"/>
                <w:numId w:val="16"/>
              </w:numPr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Ejecución y supervisión del proyecto</w:t>
            </w:r>
          </w:p>
        </w:tc>
      </w:tr>
      <w:tr w:rsidR="00BE4E77" w:rsidRPr="00E53116" w14:paraId="0C9A5DA4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58F9F570" w14:textId="7EE4404A" w:rsidR="00E13747" w:rsidRPr="00E53116" w:rsidRDefault="002F6EFF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Consultorías,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viajes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5E182D"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5E182D" w:rsidRPr="00E53116">
              <w:rPr>
                <w:sz w:val="20"/>
                <w:lang w:val="es-ES_tradnl"/>
              </w:rPr>
              <w:t>supervisión</w:t>
            </w:r>
            <w:r w:rsidR="00BE4E77" w:rsidRPr="00E53116">
              <w:rPr>
                <w:sz w:val="20"/>
                <w:lang w:val="es-ES_tradnl"/>
              </w:rPr>
              <w:t>,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reuniones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5E182D" w:rsidRPr="00E53116">
              <w:rPr>
                <w:sz w:val="20"/>
                <w:szCs w:val="20"/>
                <w:lang w:val="es-ES_tradnl"/>
              </w:rPr>
              <w:t>actividades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5E182D" w:rsidRPr="00E53116">
              <w:rPr>
                <w:sz w:val="20"/>
                <w:szCs w:val="20"/>
                <w:lang w:val="es-ES_tradnl"/>
              </w:rPr>
              <w:t>complementarias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0849A70D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28.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BE4E77" w:rsidRPr="00E53116" w14:paraId="1925AB42" w14:textId="77777777" w:rsidTr="005168FA">
        <w:tc>
          <w:tcPr>
            <w:tcW w:w="4154" w:type="pct"/>
            <w:shd w:val="clear" w:color="auto" w:fill="auto"/>
            <w:noWrap/>
            <w:vAlign w:val="center"/>
          </w:tcPr>
          <w:p w14:paraId="19070DBC" w14:textId="516034A5" w:rsidR="00E13747" w:rsidRPr="00E53116" w:rsidRDefault="005B439A">
            <w:pPr>
              <w:ind w:left="310"/>
              <w:jc w:val="left"/>
              <w:rPr>
                <w:color w:val="000000"/>
                <w:sz w:val="20"/>
                <w:szCs w:val="20"/>
                <w:highlight w:val="cyan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b/>
                <w:bCs/>
                <w:sz w:val="20"/>
                <w:szCs w:val="20"/>
                <w:lang w:val="es-ES_tradnl"/>
              </w:rPr>
              <w:t>Subtotal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b/>
                <w:bCs/>
                <w:sz w:val="20"/>
                <w:szCs w:val="20"/>
                <w:lang w:val="es-ES_tradnl"/>
              </w:rPr>
              <w:t>III</w:t>
            </w:r>
          </w:p>
        </w:tc>
        <w:tc>
          <w:tcPr>
            <w:tcW w:w="846" w:type="pct"/>
            <w:shd w:val="clear" w:color="auto" w:fill="auto"/>
            <w:vAlign w:val="center"/>
          </w:tcPr>
          <w:p w14:paraId="3EA69EC4" w14:textId="77777777" w:rsidR="00E13747" w:rsidRPr="00E53116" w:rsidRDefault="007C43E8">
            <w:pPr>
              <w:ind w:right="34"/>
              <w:jc w:val="righ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28.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</w:tr>
      <w:tr w:rsidR="00BE4E77" w:rsidRPr="00E53116" w14:paraId="6BD1FFDD" w14:textId="77777777" w:rsidTr="005168FA">
        <w:trPr>
          <w:trHeight w:val="188"/>
        </w:trPr>
        <w:tc>
          <w:tcPr>
            <w:tcW w:w="4154" w:type="pct"/>
            <w:shd w:val="clear" w:color="auto" w:fill="auto"/>
            <w:noWrap/>
            <w:vAlign w:val="center"/>
          </w:tcPr>
          <w:p w14:paraId="5527C596" w14:textId="418A7119" w:rsidR="00E13747" w:rsidRPr="00E53116" w:rsidRDefault="005B439A">
            <w:pPr>
              <w:tabs>
                <w:tab w:val="left" w:pos="360"/>
              </w:tabs>
              <w:ind w:left="310"/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szCs w:val="20"/>
                <w:lang w:val="es-ES_tradnl"/>
              </w:rPr>
              <w:t xml:space="preserve"> </w:t>
            </w:r>
            <w:r w:rsidR="00BE4E77" w:rsidRPr="00E53116">
              <w:rPr>
                <w:b/>
                <w:color w:val="000000"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846" w:type="pct"/>
            <w:shd w:val="clear" w:color="auto" w:fill="auto"/>
            <w:tcMar>
              <w:left w:w="115" w:type="dxa"/>
              <w:right w:w="432" w:type="dxa"/>
            </w:tcMar>
            <w:vAlign w:val="center"/>
          </w:tcPr>
          <w:p w14:paraId="71D3F7B0" w14:textId="77777777" w:rsidR="00E13747" w:rsidRPr="00E53116" w:rsidRDefault="00337A8C">
            <w:pPr>
              <w:ind w:right="-297"/>
              <w:jc w:val="righ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/>
              </w:rPr>
              <w:t>427</w:t>
            </w:r>
            <w:r w:rsidR="007C43E8" w:rsidRPr="00E53116">
              <w:rPr>
                <w:b/>
                <w:bCs/>
                <w:color w:val="000000"/>
                <w:sz w:val="20"/>
                <w:szCs w:val="20"/>
                <w:lang w:val="es-ES_tradnl"/>
              </w:rPr>
              <w:t>.</w:t>
            </w:r>
            <w:r w:rsidRPr="00E53116">
              <w:rPr>
                <w:b/>
                <w:bCs/>
                <w:color w:val="000000"/>
                <w:sz w:val="20"/>
                <w:szCs w:val="20"/>
                <w:lang w:val="es-ES_tradnl"/>
              </w:rPr>
              <w:t>500</w:t>
            </w:r>
          </w:p>
        </w:tc>
      </w:tr>
    </w:tbl>
    <w:p w14:paraId="7251B4E6" w14:textId="75103324" w:rsidR="00E13747" w:rsidRPr="00E53116" w:rsidRDefault="00337A8C">
      <w:pPr>
        <w:keepNext/>
        <w:keepLines/>
        <w:widowControl w:val="0"/>
        <w:spacing w:before="240" w:after="240"/>
        <w:rPr>
          <w:u w:val="single"/>
          <w:lang w:val="es-ES_tradnl"/>
        </w:rPr>
      </w:pPr>
      <w:bookmarkStart w:id="22" w:name="_Hlk126915832"/>
      <w:r w:rsidRPr="00E53116">
        <w:rPr>
          <w:u w:val="single"/>
          <w:lang w:val="es-ES_tradnl"/>
        </w:rPr>
        <w:lastRenderedPageBreak/>
        <w:t>Plan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ejecución</w:t>
      </w:r>
      <w:r w:rsidR="005B439A" w:rsidRPr="00E53116">
        <w:rPr>
          <w:u w:val="single"/>
          <w:lang w:val="es-ES_tradnl"/>
        </w:rPr>
        <w:t xml:space="preserve"> </w:t>
      </w:r>
      <w:r w:rsidR="0057313B" w:rsidRPr="00E53116">
        <w:rPr>
          <w:u w:val="single"/>
          <w:lang w:val="es-ES_tradnl"/>
        </w:rPr>
        <w:t>del</w:t>
      </w:r>
      <w:r w:rsidR="005B439A" w:rsidRPr="00E53116">
        <w:rPr>
          <w:u w:val="single"/>
          <w:lang w:val="es-ES_tradnl"/>
        </w:rPr>
        <w:t xml:space="preserve"> </w:t>
      </w:r>
      <w:r w:rsidR="0057313B" w:rsidRPr="00E53116">
        <w:rPr>
          <w:u w:val="single"/>
          <w:lang w:val="es-ES_tradnl"/>
        </w:rPr>
        <w:t>primer</w:t>
      </w:r>
      <w:r w:rsidR="005B439A" w:rsidRPr="00E53116">
        <w:rPr>
          <w:u w:val="single"/>
          <w:lang w:val="es-ES_tradnl"/>
        </w:rPr>
        <w:t xml:space="preserve"> </w:t>
      </w:r>
      <w:r w:rsidR="0057313B" w:rsidRPr="00E53116">
        <w:rPr>
          <w:u w:val="single"/>
          <w:lang w:val="es-ES_tradnl"/>
        </w:rPr>
        <w:t>tramo</w:t>
      </w:r>
      <w:r w:rsidR="005B439A" w:rsidRPr="00E53116">
        <w:rPr>
          <w:u w:val="single"/>
          <w:lang w:val="es-ES_tradnl"/>
        </w:rPr>
        <w:t xml:space="preserve"> </w:t>
      </w:r>
      <w:r w:rsidR="0057313B"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="0057313B" w:rsidRPr="00E53116">
        <w:rPr>
          <w:u w:val="single"/>
          <w:lang w:val="es-ES_tradnl"/>
        </w:rPr>
        <w:t>la</w:t>
      </w:r>
      <w:r w:rsidR="005B439A" w:rsidRPr="00E53116">
        <w:rPr>
          <w:u w:val="single"/>
          <w:lang w:val="es-ES_tradnl"/>
        </w:rPr>
        <w:t xml:space="preserve"> </w:t>
      </w:r>
      <w:r w:rsidR="0057313B" w:rsidRPr="00E53116">
        <w:rPr>
          <w:u w:val="single"/>
          <w:lang w:val="es-ES_tradnl"/>
        </w:rPr>
        <w:t>etapa</w:t>
      </w:r>
      <w:r w:rsidR="005B439A" w:rsidRPr="00E53116">
        <w:rPr>
          <w:u w:val="single"/>
          <w:lang w:val="es-ES_tradnl"/>
        </w:rPr>
        <w:t xml:space="preserve"> </w:t>
      </w:r>
      <w:r w:rsidR="00DB499C" w:rsidRPr="00E53116">
        <w:rPr>
          <w:u w:val="single"/>
          <w:lang w:val="es-ES_tradnl"/>
        </w:rPr>
        <w:t>II</w:t>
      </w:r>
      <w:r w:rsidR="005B439A" w:rsidRPr="00E53116">
        <w:rPr>
          <w:u w:val="single"/>
          <w:lang w:val="es-ES_tradnl"/>
        </w:rPr>
        <w:t xml:space="preserve"> </w:t>
      </w:r>
      <w:r w:rsidR="00DB499C" w:rsidRPr="00E53116">
        <w:rPr>
          <w:u w:val="single"/>
          <w:lang w:val="es-ES_tradnl"/>
        </w:rPr>
        <w:t>del</w:t>
      </w:r>
      <w:r w:rsidR="005B439A" w:rsidRPr="00E53116">
        <w:rPr>
          <w:u w:val="single"/>
          <w:lang w:val="es-ES_tradnl"/>
        </w:rPr>
        <w:t xml:space="preserve"> </w:t>
      </w:r>
      <w:r w:rsidR="00DB499C" w:rsidRPr="00E53116">
        <w:rPr>
          <w:u w:val="single"/>
          <w:lang w:val="es-ES_tradnl"/>
        </w:rPr>
        <w:t>PGEH</w:t>
      </w:r>
    </w:p>
    <w:bookmarkEnd w:id="22"/>
    <w:p w14:paraId="4395BFE2" w14:textId="70251131" w:rsidR="00E13747" w:rsidRPr="00E53116" w:rsidRDefault="00DE3143">
      <w:pPr>
        <w:pStyle w:val="Heading1"/>
        <w:rPr>
          <w:lang w:val="es-ES_tradnl"/>
        </w:rPr>
      </w:pPr>
      <w:r w:rsidRPr="00E53116">
        <w:rPr>
          <w:lang w:val="es-ES_tradnl"/>
        </w:rPr>
        <w:t>E</w:t>
      </w:r>
      <w:r w:rsidR="00666553"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primer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456F4F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456F4F" w:rsidRPr="00E53116">
        <w:rPr>
          <w:lang w:val="es-ES_tradnl"/>
        </w:rPr>
        <w:t>PGEH,</w:t>
      </w:r>
      <w:r w:rsidR="005B439A" w:rsidRPr="00E53116">
        <w:rPr>
          <w:lang w:val="es-ES_tradnl"/>
        </w:rPr>
        <w:t xml:space="preserve"> </w:t>
      </w:r>
      <w:r w:rsidR="00456F4F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456F4F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456F4F" w:rsidRPr="00E53116">
        <w:rPr>
          <w:lang w:val="es-ES_tradnl"/>
        </w:rPr>
        <w:t>suma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150.</w:t>
      </w:r>
      <w:r w:rsidR="00337A8C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456F4F" w:rsidRPr="00E53116">
        <w:rPr>
          <w:lang w:val="es-ES_tradnl"/>
        </w:rPr>
        <w:t>$EUA,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junio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2024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diciembre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84F3A" w:rsidRPr="00E53116">
        <w:rPr>
          <w:lang w:val="es-ES_tradnl"/>
        </w:rPr>
        <w:t>2026</w:t>
      </w:r>
      <w:r w:rsidR="005B439A" w:rsidRPr="00E53116">
        <w:rPr>
          <w:lang w:val="es-ES_tradnl"/>
        </w:rPr>
        <w:t xml:space="preserve"> </w:t>
      </w:r>
      <w:r w:rsidR="00441C08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41C08" w:rsidRPr="00E53116">
        <w:rPr>
          <w:lang w:val="es-ES_tradnl"/>
        </w:rPr>
        <w:t>contempla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siguientes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actividades</w:t>
      </w:r>
      <w:r w:rsidR="00337A8C" w:rsidRPr="00E53116">
        <w:rPr>
          <w:lang w:val="es-ES_tradnl"/>
        </w:rPr>
        <w:t>:</w:t>
      </w:r>
    </w:p>
    <w:p w14:paraId="62EF2355" w14:textId="1946DE49" w:rsidR="00E13747" w:rsidRPr="00E53116" w:rsidRDefault="00337A8C">
      <w:pPr>
        <w:pStyle w:val="Heading2"/>
        <w:ind w:left="1276" w:hanging="556"/>
        <w:rPr>
          <w:lang w:val="es-ES_tradnl"/>
        </w:rPr>
      </w:pPr>
      <w:bookmarkStart w:id="23" w:name="_Hlk126916095"/>
      <w:r w:rsidRPr="00E53116">
        <w:rPr>
          <w:i/>
          <w:iCs/>
          <w:lang w:val="es-ES_tradnl"/>
        </w:rPr>
        <w:t>Fortalecer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las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medidas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control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y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supervisión</w:t>
      </w:r>
      <w:r w:rsidR="005B439A" w:rsidRPr="00E53116">
        <w:rPr>
          <w:i/>
          <w:iCs/>
          <w:lang w:val="es-ES_tradnl"/>
        </w:rPr>
        <w:t xml:space="preserve"> </w:t>
      </w:r>
      <w:r w:rsidR="00D41455" w:rsidRPr="00E53116">
        <w:rPr>
          <w:i/>
          <w:iCs/>
          <w:lang w:val="es-ES_tradnl"/>
        </w:rPr>
        <w:t>y</w:t>
      </w:r>
      <w:r w:rsidR="005B439A" w:rsidRPr="00E53116">
        <w:rPr>
          <w:i/>
          <w:iCs/>
          <w:lang w:val="es-ES_tradnl"/>
        </w:rPr>
        <w:t xml:space="preserve"> </w:t>
      </w:r>
      <w:r w:rsidR="00312ACD" w:rsidRPr="00E53116">
        <w:rPr>
          <w:i/>
          <w:iCs/>
          <w:lang w:val="es-ES_tradnl"/>
        </w:rPr>
        <w:t>reforzar</w:t>
      </w:r>
      <w:r w:rsidR="005B439A" w:rsidRPr="00E53116">
        <w:rPr>
          <w:i/>
          <w:iCs/>
          <w:lang w:val="es-ES_tradnl"/>
        </w:rPr>
        <w:t xml:space="preserve"> </w:t>
      </w:r>
      <w:r w:rsidR="00312ACD" w:rsidRPr="00E53116">
        <w:rPr>
          <w:i/>
          <w:iCs/>
          <w:lang w:val="es-ES_tradnl"/>
        </w:rPr>
        <w:t>las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capacidades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funcionarios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y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fiscalizadores</w:t>
      </w:r>
      <w:r w:rsidR="005B439A" w:rsidRPr="00E53116">
        <w:rPr>
          <w:i/>
          <w:iCs/>
          <w:lang w:val="es-ES_tradnl"/>
        </w:rPr>
        <w:t xml:space="preserve"> </w:t>
      </w:r>
      <w:r w:rsidR="00727291" w:rsidRPr="00E53116">
        <w:rPr>
          <w:i/>
          <w:iCs/>
          <w:lang w:val="es-ES_tradnl"/>
        </w:rPr>
        <w:t>aduaneros</w:t>
      </w:r>
      <w:r w:rsidR="00E63352" w:rsidRPr="00E53116">
        <w:rPr>
          <w:lang w:val="es-ES_tradnl"/>
        </w:rPr>
        <w:t>: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Revisar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actualizar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actuales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normas</w:t>
      </w:r>
      <w:r w:rsidR="005B439A" w:rsidRPr="00E53116">
        <w:rPr>
          <w:lang w:val="es-ES_tradnl"/>
        </w:rPr>
        <w:t xml:space="preserve"> </w:t>
      </w:r>
      <w:r w:rsidR="00870EAA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BF2C8C" w:rsidRPr="00E53116">
        <w:rPr>
          <w:lang w:val="es-ES_tradnl"/>
        </w:rPr>
        <w:t>refrigerantes alternativos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elaborar</w:t>
      </w:r>
      <w:r w:rsidR="005B439A" w:rsidRPr="00E53116">
        <w:rPr>
          <w:lang w:val="es-ES_tradnl"/>
        </w:rPr>
        <w:t xml:space="preserve"> </w:t>
      </w:r>
      <w:r w:rsidR="00211263" w:rsidRPr="00E53116">
        <w:rPr>
          <w:lang w:val="es-ES_tradnl"/>
        </w:rPr>
        <w:t>otras</w:t>
      </w:r>
      <w:r w:rsidR="005B439A" w:rsidRPr="00E53116">
        <w:rPr>
          <w:lang w:val="es-ES_tradnl"/>
        </w:rPr>
        <w:t xml:space="preserve"> </w:t>
      </w:r>
      <w:r w:rsidR="00727291" w:rsidRPr="00E53116">
        <w:rPr>
          <w:lang w:val="es-ES_tradnl"/>
        </w:rPr>
        <w:t>nuevas</w:t>
      </w:r>
      <w:r w:rsidR="00E63352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9348AC" w:rsidRPr="00E53116">
        <w:rPr>
          <w:lang w:val="es-ES_tradnl"/>
        </w:rPr>
        <w:t>c</w:t>
      </w:r>
      <w:r w:rsidR="00D66C01" w:rsidRPr="00E53116">
        <w:rPr>
          <w:lang w:val="es-ES_tradnl"/>
        </w:rPr>
        <w:t>apacitar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seis</w:t>
      </w:r>
      <w:r w:rsidR="005B439A" w:rsidRPr="00E53116">
        <w:rPr>
          <w:lang w:val="es-ES_tradnl"/>
        </w:rPr>
        <w:t xml:space="preserve"> </w:t>
      </w:r>
      <w:r w:rsidR="00757675" w:rsidRPr="00E53116">
        <w:rPr>
          <w:lang w:val="es-ES_tradnl"/>
        </w:rPr>
        <w:t>instructores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B21ED" w:rsidRPr="00E53116">
        <w:rPr>
          <w:lang w:val="es-ES_tradnl"/>
        </w:rPr>
        <w:t>a</w:t>
      </w:r>
      <w:r w:rsidR="00B3472D" w:rsidRPr="00E53116">
        <w:rPr>
          <w:lang w:val="es-ES_tradnl"/>
        </w:rPr>
        <w:t>duanas</w:t>
      </w:r>
      <w:r w:rsidR="0020422D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77D9A" w:rsidRPr="00E53116">
        <w:rPr>
          <w:lang w:val="es-ES_tradnl"/>
        </w:rPr>
        <w:t>realizar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seis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C82814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F16D6D" w:rsidRPr="00E53116">
        <w:rPr>
          <w:lang w:val="es-ES_tradnl"/>
        </w:rPr>
        <w:t>c</w:t>
      </w:r>
      <w:r w:rsidR="00354E55" w:rsidRPr="00E53116">
        <w:rPr>
          <w:lang w:val="es-ES_tradnl"/>
        </w:rPr>
        <w:t>apacitar</w:t>
      </w:r>
      <w:r w:rsidR="005B439A" w:rsidRPr="00E53116">
        <w:rPr>
          <w:lang w:val="es-ES_tradnl"/>
        </w:rPr>
        <w:t xml:space="preserve"> </w:t>
      </w:r>
      <w:r w:rsidR="00354E55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C82814" w:rsidRPr="00E53116">
        <w:rPr>
          <w:lang w:val="es-ES_tradnl"/>
        </w:rPr>
        <w:t>90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funcionarios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fiscalizadores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aduaneros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agentes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aduana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683080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identificación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control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HFC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2D01B8" w:rsidRPr="00E53116">
        <w:rPr>
          <w:lang w:val="es-ES_tradnl"/>
        </w:rPr>
        <w:t>relacionados</w:t>
      </w:r>
      <w:r w:rsidR="00E63352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777D9A" w:rsidRPr="00E53116">
        <w:rPr>
          <w:lang w:val="es-ES_tradnl"/>
        </w:rPr>
        <w:t>facilitar</w:t>
      </w:r>
      <w:r w:rsidR="005B439A" w:rsidRPr="00E53116">
        <w:rPr>
          <w:lang w:val="es-ES_tradnl"/>
        </w:rPr>
        <w:t xml:space="preserve"> </w:t>
      </w:r>
      <w:r w:rsidR="00777D9A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777D9A" w:rsidRPr="00E53116">
        <w:rPr>
          <w:lang w:val="es-ES_tradnl"/>
        </w:rPr>
        <w:t>diálogo</w:t>
      </w:r>
      <w:r w:rsidR="0026478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coordinación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colaboración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tres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islas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C25960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683080" w:rsidRPr="00E53116">
        <w:rPr>
          <w:lang w:val="es-ES_tradnl"/>
        </w:rPr>
        <w:t>(</w:t>
      </w:r>
      <w:r w:rsidR="00D41455" w:rsidRPr="00E53116">
        <w:rPr>
          <w:lang w:val="es-ES_tradnl"/>
        </w:rPr>
        <w:t>51.</w:t>
      </w:r>
      <w:r w:rsidR="00683080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010579" w:rsidRPr="00E53116">
        <w:rPr>
          <w:lang w:val="es-ES_tradnl"/>
        </w:rPr>
        <w:t>$EUA</w:t>
      </w:r>
      <w:r w:rsidR="00683080" w:rsidRPr="00E53116">
        <w:rPr>
          <w:lang w:val="es-ES_tradnl"/>
        </w:rPr>
        <w:t>)</w:t>
      </w:r>
      <w:r w:rsidR="00E63352" w:rsidRPr="00E53116">
        <w:rPr>
          <w:lang w:val="es-ES_tradnl"/>
        </w:rPr>
        <w:t>;</w:t>
      </w:r>
    </w:p>
    <w:p w14:paraId="0B2B52BE" w14:textId="19F0368D" w:rsidR="00E13747" w:rsidRPr="00E53116" w:rsidRDefault="00116F53">
      <w:pPr>
        <w:pStyle w:val="Heading2"/>
        <w:shd w:val="clear" w:color="auto" w:fill="FFFFFF" w:themeFill="background1"/>
        <w:ind w:left="1276" w:hanging="556"/>
        <w:rPr>
          <w:lang w:val="es-ES_tradnl"/>
        </w:rPr>
      </w:pPr>
      <w:r w:rsidRPr="00E53116">
        <w:rPr>
          <w:i/>
          <w:iCs/>
          <w:lang w:val="es-ES_tradnl"/>
        </w:rPr>
        <w:t>Capacitación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técnicos</w:t>
      </w:r>
      <w:r w:rsidR="00E63352" w:rsidRPr="00E53116">
        <w:rPr>
          <w:i/>
          <w:iCs/>
          <w:lang w:val="es-ES_tradnl"/>
        </w:rPr>
        <w:t>,</w:t>
      </w:r>
      <w:r w:rsidR="005B439A" w:rsidRPr="00E53116">
        <w:rPr>
          <w:i/>
          <w:iCs/>
          <w:lang w:val="es-ES_tradnl"/>
        </w:rPr>
        <w:t xml:space="preserve"> </w:t>
      </w:r>
      <w:r w:rsidR="00337A8C" w:rsidRPr="00E53116">
        <w:rPr>
          <w:i/>
          <w:iCs/>
          <w:lang w:val="es-ES_tradnl"/>
        </w:rPr>
        <w:t>sistema</w:t>
      </w:r>
      <w:r w:rsidR="005B439A" w:rsidRPr="00E53116">
        <w:rPr>
          <w:i/>
          <w:iCs/>
          <w:lang w:val="es-ES_tradnl"/>
        </w:rPr>
        <w:t xml:space="preserve"> </w:t>
      </w:r>
      <w:r w:rsidR="00337A8C"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="00337A8C" w:rsidRPr="00E53116">
        <w:rPr>
          <w:i/>
          <w:iCs/>
          <w:lang w:val="es-ES_tradnl"/>
        </w:rPr>
        <w:t>acreditación</w:t>
      </w:r>
      <w:r w:rsidR="005B439A" w:rsidRPr="00E53116">
        <w:rPr>
          <w:i/>
          <w:iCs/>
          <w:lang w:val="es-ES_tradnl"/>
        </w:rPr>
        <w:t xml:space="preserve"> </w:t>
      </w:r>
      <w:r w:rsidR="00D41455" w:rsidRPr="00E53116">
        <w:rPr>
          <w:i/>
          <w:iCs/>
          <w:lang w:val="es-ES_tradnl"/>
        </w:rPr>
        <w:t>y</w:t>
      </w:r>
      <w:r w:rsidR="005B439A" w:rsidRPr="00E53116">
        <w:rPr>
          <w:i/>
          <w:iCs/>
          <w:lang w:val="es-ES_tradnl"/>
        </w:rPr>
        <w:t xml:space="preserve"> </w:t>
      </w:r>
      <w:r w:rsidR="008B448B" w:rsidRPr="00E53116">
        <w:rPr>
          <w:i/>
          <w:iCs/>
          <w:lang w:val="es-ES_tradnl"/>
        </w:rPr>
        <w:t>entrega</w:t>
      </w:r>
      <w:r w:rsidR="005B439A" w:rsidRPr="00E53116">
        <w:rPr>
          <w:i/>
          <w:iCs/>
          <w:lang w:val="es-ES_tradnl"/>
        </w:rPr>
        <w:t xml:space="preserve"> </w:t>
      </w:r>
      <w:r w:rsidR="008B448B"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="008B448B" w:rsidRPr="00E53116">
        <w:rPr>
          <w:i/>
          <w:iCs/>
          <w:lang w:val="es-ES_tradnl"/>
        </w:rPr>
        <w:t>equipos</w:t>
      </w:r>
      <w:r w:rsidR="00E63352" w:rsidRPr="00E53116">
        <w:rPr>
          <w:lang w:val="es-ES_tradnl"/>
        </w:rPr>
        <w:t>:</w:t>
      </w:r>
      <w:r w:rsidR="005B439A" w:rsidRPr="00E53116">
        <w:rPr>
          <w:lang w:val="es-ES_tradnl"/>
        </w:rPr>
        <w:t xml:space="preserve"> </w:t>
      </w:r>
      <w:r w:rsidR="00DA3E86" w:rsidRPr="00E53116">
        <w:rPr>
          <w:lang w:val="es-ES_tradnl"/>
        </w:rPr>
        <w:t>Dar</w:t>
      </w:r>
      <w:r w:rsidR="005B439A" w:rsidRPr="00E53116">
        <w:rPr>
          <w:lang w:val="es-ES_tradnl"/>
        </w:rPr>
        <w:t xml:space="preserve"> </w:t>
      </w:r>
      <w:r w:rsidR="00DA3E86" w:rsidRPr="00E53116">
        <w:rPr>
          <w:lang w:val="es-ES_tradnl"/>
        </w:rPr>
        <w:t>inicio</w:t>
      </w:r>
      <w:r w:rsidR="005B439A" w:rsidRPr="00E53116">
        <w:rPr>
          <w:lang w:val="es-ES_tradnl"/>
        </w:rPr>
        <w:t xml:space="preserve"> </w:t>
      </w:r>
      <w:r w:rsidR="00DA3E86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desarrollo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normas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protocolos</w:t>
      </w:r>
      <w:r w:rsidR="005B439A" w:rsidRPr="00E53116">
        <w:rPr>
          <w:lang w:val="es-ES_tradnl"/>
        </w:rPr>
        <w:t xml:space="preserve"> </w:t>
      </w:r>
      <w:r w:rsidR="004B042C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uso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inflamables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tóxicos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31A80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técnico</w:t>
      </w:r>
      <w:r w:rsidR="004B042C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662293" w:rsidRPr="00E53116">
        <w:rPr>
          <w:lang w:val="es-ES_tradnl"/>
        </w:rPr>
        <w:t>hacer</w:t>
      </w:r>
      <w:r w:rsidR="005B439A" w:rsidRPr="00E53116">
        <w:rPr>
          <w:lang w:val="es-ES_tradnl"/>
        </w:rPr>
        <w:t xml:space="preserve"> </w:t>
      </w:r>
      <w:r w:rsidR="00662293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estudio</w:t>
      </w:r>
      <w:r w:rsidR="005B439A" w:rsidRPr="00E53116">
        <w:rPr>
          <w:lang w:val="es-ES_tradnl"/>
        </w:rPr>
        <w:t xml:space="preserve"> </w:t>
      </w:r>
      <w:r w:rsidR="009C3878" w:rsidRPr="00E53116">
        <w:rPr>
          <w:lang w:val="es-ES_tradnl"/>
        </w:rPr>
        <w:t>preliminar</w:t>
      </w:r>
      <w:r w:rsidR="005B439A" w:rsidRPr="00E53116">
        <w:rPr>
          <w:lang w:val="es-ES_tradnl"/>
        </w:rPr>
        <w:t xml:space="preserve"> </w:t>
      </w:r>
      <w:r w:rsidR="009C3878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situación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necesidades</w:t>
      </w:r>
      <w:r w:rsidR="005B439A" w:rsidRPr="00E53116">
        <w:rPr>
          <w:lang w:val="es-ES_tradnl"/>
        </w:rPr>
        <w:t xml:space="preserve"> </w:t>
      </w:r>
      <w:r w:rsidR="006E0E55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8A362A" w:rsidRPr="00E53116">
        <w:rPr>
          <w:lang w:val="es-ES_tradnl"/>
        </w:rPr>
        <w:t>crear</w:t>
      </w:r>
      <w:r w:rsidR="005B439A" w:rsidRPr="00E53116">
        <w:rPr>
          <w:lang w:val="es-ES_tradnl"/>
        </w:rPr>
        <w:t xml:space="preserve"> </w:t>
      </w:r>
      <w:r w:rsidR="006E0E55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585DC1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585DC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85DC1" w:rsidRPr="00E53116">
        <w:rPr>
          <w:lang w:val="es-ES_tradnl"/>
        </w:rPr>
        <w:t>acreditación</w:t>
      </w:r>
      <w:r w:rsidR="005B439A" w:rsidRPr="00E53116">
        <w:rPr>
          <w:lang w:val="es-ES_tradnl"/>
        </w:rPr>
        <w:t xml:space="preserve"> </w:t>
      </w:r>
      <w:r w:rsidR="00585DC1" w:rsidRPr="00E53116">
        <w:rPr>
          <w:lang w:val="es-ES_tradnl"/>
        </w:rPr>
        <w:t>técnica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organizar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consultas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contrapartes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respecto</w:t>
      </w:r>
      <w:r w:rsidR="004B345E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capacitar</w:t>
      </w:r>
      <w:r w:rsidR="005B439A" w:rsidRPr="00E53116">
        <w:rPr>
          <w:lang w:val="es-ES_tradnl"/>
        </w:rPr>
        <w:t xml:space="preserve"> </w:t>
      </w:r>
      <w:r w:rsidR="00D66C01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4B042C" w:rsidRPr="00E53116">
        <w:rPr>
          <w:lang w:val="es-ES_tradnl"/>
        </w:rPr>
        <w:t>68</w:t>
      </w:r>
      <w:r w:rsidR="005B439A" w:rsidRPr="00E53116">
        <w:rPr>
          <w:lang w:val="es-ES_tradnl"/>
        </w:rPr>
        <w:t xml:space="preserve"> </w:t>
      </w:r>
      <w:r w:rsidR="004B042C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seis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shd w:val="clear" w:color="auto" w:fill="FFFFFF" w:themeFill="background1"/>
          <w:lang w:val="es-ES_tradnl"/>
        </w:rPr>
        <w:t>sobre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736F5C" w:rsidRPr="00E53116">
        <w:rPr>
          <w:shd w:val="clear" w:color="auto" w:fill="FFFFFF" w:themeFill="background1"/>
          <w:lang w:val="es-ES_tradnl"/>
        </w:rPr>
        <w:t>buenas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736F5C" w:rsidRPr="00E53116">
        <w:rPr>
          <w:shd w:val="clear" w:color="auto" w:fill="FFFFFF" w:themeFill="background1"/>
          <w:lang w:val="es-ES_tradnl"/>
        </w:rPr>
        <w:t>prácticas</w:t>
      </w:r>
      <w:r w:rsidR="00E63352" w:rsidRPr="00E53116">
        <w:rPr>
          <w:shd w:val="clear" w:color="auto" w:fill="FFFFFF" w:themeFill="background1"/>
          <w:lang w:val="es-ES_tradnl"/>
        </w:rPr>
        <w:t>,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4B345E" w:rsidRPr="00E53116">
        <w:rPr>
          <w:shd w:val="clear" w:color="auto" w:fill="FFFFFF" w:themeFill="background1"/>
          <w:lang w:val="es-ES_tradnl"/>
        </w:rPr>
        <w:t>soldadura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233D6E" w:rsidRPr="00E53116">
        <w:rPr>
          <w:shd w:val="clear" w:color="auto" w:fill="FFFFFF" w:themeFill="background1"/>
          <w:lang w:val="es-ES_tradnl"/>
        </w:rPr>
        <w:t>y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233D6E" w:rsidRPr="00E53116">
        <w:rPr>
          <w:shd w:val="clear" w:color="auto" w:fill="FFFFFF" w:themeFill="background1"/>
          <w:lang w:val="es-ES_tradnl"/>
        </w:rPr>
        <w:t>manejo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233D6E" w:rsidRPr="00E53116">
        <w:rPr>
          <w:shd w:val="clear" w:color="auto" w:fill="FFFFFF" w:themeFill="background1"/>
          <w:lang w:val="es-ES_tradnl"/>
        </w:rPr>
        <w:t>de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233D6E" w:rsidRPr="00E53116">
        <w:rPr>
          <w:shd w:val="clear" w:color="auto" w:fill="FFFFFF" w:themeFill="background1"/>
          <w:lang w:val="es-ES_tradnl"/>
        </w:rPr>
        <w:t>HC</w:t>
      </w:r>
      <w:r w:rsidR="00E63352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adquirir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distribuir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ocho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juegos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herramientas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B345E" w:rsidRPr="00E53116">
        <w:rPr>
          <w:lang w:val="es-ES_tradnl"/>
        </w:rPr>
        <w:t>recuperación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detección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fugas</w:t>
      </w:r>
      <w:r w:rsidR="005B439A" w:rsidRPr="00E53116">
        <w:rPr>
          <w:lang w:val="es-ES_tradnl"/>
        </w:rPr>
        <w:t xml:space="preserve"> </w:t>
      </w:r>
      <w:r w:rsidR="004B042C" w:rsidRPr="00E53116">
        <w:rPr>
          <w:shd w:val="clear" w:color="auto" w:fill="FFFFFF" w:themeFill="background1"/>
          <w:lang w:val="es-ES_tradnl"/>
        </w:rPr>
        <w:t>(</w:t>
      </w:r>
      <w:r w:rsidR="00D41455" w:rsidRPr="00E53116">
        <w:rPr>
          <w:shd w:val="clear" w:color="auto" w:fill="FFFFFF" w:themeFill="background1"/>
          <w:lang w:val="es-ES_tradnl"/>
        </w:rPr>
        <w:t>seis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4B042C" w:rsidRPr="00E53116">
        <w:rPr>
          <w:shd w:val="clear" w:color="auto" w:fill="FFFFFF" w:themeFill="background1"/>
          <w:lang w:val="es-ES_tradnl"/>
        </w:rPr>
        <w:t>a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7C43E8" w:rsidRPr="00E53116">
        <w:rPr>
          <w:lang w:val="es-ES_tradnl"/>
        </w:rPr>
        <w:t>talleres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dos</w:t>
      </w:r>
      <w:r w:rsidR="005B439A" w:rsidRPr="00E53116">
        <w:rPr>
          <w:lang w:val="es-ES_tradnl"/>
        </w:rPr>
        <w:t xml:space="preserve"> </w:t>
      </w:r>
      <w:r w:rsidR="004B042C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4B042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4361F" w:rsidRPr="00E53116">
        <w:rPr>
          <w:lang w:val="es-ES_tradnl"/>
        </w:rPr>
        <w:t>ENTP</w:t>
      </w:r>
      <w:r w:rsidR="00E16BAC" w:rsidRPr="00E53116">
        <w:rPr>
          <w:lang w:val="es-ES_tradnl"/>
        </w:rPr>
        <w:t>)</w:t>
      </w:r>
      <w:r w:rsidR="005B439A" w:rsidRPr="00E53116">
        <w:rPr>
          <w:lang w:val="es-ES_tradnl"/>
        </w:rPr>
        <w:t xml:space="preserve"> </w:t>
      </w:r>
      <w:r w:rsidR="00CE1BEF" w:rsidRPr="00E53116">
        <w:rPr>
          <w:lang w:val="es-ES_tradnl"/>
        </w:rPr>
        <w:t>e</w:t>
      </w:r>
      <w:r w:rsidR="005B439A" w:rsidRPr="00E53116">
        <w:rPr>
          <w:lang w:val="es-ES_tradnl"/>
        </w:rPr>
        <w:t xml:space="preserve"> </w:t>
      </w:r>
      <w:r w:rsidR="00CE1BEF" w:rsidRPr="00E53116">
        <w:rPr>
          <w:lang w:val="es-ES_tradnl"/>
        </w:rPr>
        <w:t>incentivar</w:t>
      </w:r>
      <w:r w:rsidR="005B439A" w:rsidRPr="00E53116">
        <w:rPr>
          <w:lang w:val="es-ES_tradnl"/>
        </w:rPr>
        <w:t xml:space="preserve"> </w:t>
      </w:r>
      <w:r w:rsidR="00CE1BEF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mujeres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jóvenes</w:t>
      </w:r>
      <w:r w:rsidR="005B439A" w:rsidRPr="00E53116">
        <w:rPr>
          <w:lang w:val="es-ES_tradnl"/>
        </w:rPr>
        <w:t xml:space="preserve"> </w:t>
      </w:r>
      <w:r w:rsidR="004B042C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CE1BEF" w:rsidRPr="00E53116">
        <w:rPr>
          <w:lang w:val="es-ES_tradnl"/>
        </w:rPr>
        <w:t>ingresar</w:t>
      </w:r>
      <w:r w:rsidR="005B439A" w:rsidRPr="00E53116">
        <w:rPr>
          <w:lang w:val="es-ES_tradnl"/>
        </w:rPr>
        <w:t xml:space="preserve"> </w:t>
      </w:r>
      <w:r w:rsidR="00CE1BEF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CE1BEF"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mediante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E1BEF" w:rsidRPr="00E53116">
        <w:rPr>
          <w:lang w:val="es-ES_tradnl"/>
        </w:rPr>
        <w:t>sensibilización</w:t>
      </w:r>
      <w:r w:rsidR="005B439A" w:rsidRPr="00E53116">
        <w:rPr>
          <w:lang w:val="es-ES_tradnl"/>
        </w:rPr>
        <w:t xml:space="preserve"> </w:t>
      </w:r>
      <w:r w:rsidR="00CE1BEF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campañas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medios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comunicación</w:t>
      </w:r>
      <w:r w:rsidR="005B439A" w:rsidRPr="00E53116">
        <w:rPr>
          <w:lang w:val="es-ES_tradnl"/>
        </w:rPr>
        <w:t xml:space="preserve"> </w:t>
      </w:r>
      <w:r w:rsidR="004B042C" w:rsidRPr="00E53116">
        <w:rPr>
          <w:lang w:val="es-ES_tradnl"/>
        </w:rPr>
        <w:t>(</w:t>
      </w:r>
      <w:r w:rsidR="007C43E8" w:rsidRPr="00E53116">
        <w:rPr>
          <w:lang w:val="es-ES_tradnl"/>
        </w:rPr>
        <w:t>89.</w:t>
      </w:r>
      <w:r w:rsidR="004B042C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010579" w:rsidRPr="00E53116">
        <w:rPr>
          <w:lang w:val="es-ES_tradnl"/>
        </w:rPr>
        <w:t>$EUA</w:t>
      </w:r>
      <w:r w:rsidR="004B042C" w:rsidRPr="00E53116">
        <w:rPr>
          <w:lang w:val="es-ES_tradnl"/>
        </w:rPr>
        <w:t>)</w:t>
      </w:r>
      <w:r w:rsidR="00E63352"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</w:p>
    <w:p w14:paraId="1811F4DB" w14:textId="6270098F" w:rsidR="00E13747" w:rsidRPr="00E53116" w:rsidRDefault="00CA72B1">
      <w:pPr>
        <w:pStyle w:val="Heading2"/>
        <w:ind w:left="1276" w:hanging="556"/>
        <w:rPr>
          <w:lang w:val="es-ES_tradnl"/>
        </w:rPr>
      </w:pPr>
      <w:r w:rsidRPr="00E53116">
        <w:rPr>
          <w:i/>
          <w:iCs/>
          <w:lang w:val="es-ES_tradnl"/>
        </w:rPr>
        <w:t>Ejecución y supervisión del proyecto</w:t>
      </w:r>
      <w:r w:rsidR="00E63352" w:rsidRPr="00E53116">
        <w:rPr>
          <w:lang w:val="es-ES_tradnl"/>
        </w:rPr>
        <w:t>:</w:t>
      </w:r>
      <w:r w:rsidR="005B439A" w:rsidRPr="00E53116">
        <w:rPr>
          <w:lang w:val="es-ES_tradnl"/>
        </w:rPr>
        <w:t xml:space="preserve"> </w:t>
      </w:r>
      <w:r w:rsidR="00A37319" w:rsidRPr="00E53116">
        <w:rPr>
          <w:lang w:val="es-ES_tradnl"/>
        </w:rPr>
        <w:t>Contratación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868CB" w:rsidRPr="00E53116">
        <w:rPr>
          <w:lang w:val="es-ES_tradnl"/>
        </w:rPr>
        <w:t>consultores</w:t>
      </w:r>
      <w:r w:rsidR="005B439A" w:rsidRPr="00E53116">
        <w:rPr>
          <w:lang w:val="es-ES_tradnl"/>
        </w:rPr>
        <w:t xml:space="preserve"> </w:t>
      </w:r>
      <w:r w:rsidR="009868CB" w:rsidRPr="00E53116">
        <w:rPr>
          <w:lang w:val="es-ES_tradnl"/>
        </w:rPr>
        <w:t>nacionales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shd w:val="clear" w:color="auto" w:fill="FFFFFF" w:themeFill="background1"/>
          <w:lang w:val="es-ES_tradnl"/>
        </w:rPr>
        <w:t>viajes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5E182D" w:rsidRPr="00E53116">
        <w:rPr>
          <w:shd w:val="clear" w:color="auto" w:fill="FFFFFF" w:themeFill="background1"/>
          <w:lang w:val="es-ES_tradnl"/>
        </w:rPr>
        <w:t>de</w:t>
      </w:r>
      <w:r w:rsidR="005B439A" w:rsidRPr="00E53116">
        <w:rPr>
          <w:shd w:val="clear" w:color="auto" w:fill="FFFFFF" w:themeFill="background1"/>
          <w:lang w:val="es-ES_tradnl"/>
        </w:rPr>
        <w:t xml:space="preserve"> </w:t>
      </w:r>
      <w:r w:rsidR="005E182D" w:rsidRPr="00E53116">
        <w:rPr>
          <w:shd w:val="clear" w:color="auto" w:fill="FFFFFF" w:themeFill="background1"/>
          <w:lang w:val="es-ES_tradnl"/>
        </w:rPr>
        <w:t>supervisión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reuniones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5E182D" w:rsidRPr="00E53116">
        <w:rPr>
          <w:lang w:val="es-ES_tradnl"/>
        </w:rPr>
        <w:t>complementarias</w:t>
      </w:r>
      <w:r w:rsidR="005B439A" w:rsidRPr="00E53116">
        <w:rPr>
          <w:lang w:val="es-ES_tradnl"/>
        </w:rPr>
        <w:t xml:space="preserve"> </w:t>
      </w:r>
      <w:r w:rsidR="00A37319" w:rsidRPr="00E53116">
        <w:rPr>
          <w:lang w:val="es-ES_tradnl"/>
        </w:rPr>
        <w:t>(</w:t>
      </w:r>
      <w:r w:rsidR="00D41455" w:rsidRPr="00E53116">
        <w:rPr>
          <w:lang w:val="es-ES_tradnl"/>
        </w:rPr>
        <w:t>10.</w:t>
      </w:r>
      <w:r w:rsidR="00A37319" w:rsidRPr="00E53116">
        <w:rPr>
          <w:lang w:val="es-ES_tradnl"/>
        </w:rPr>
        <w:t>000</w:t>
      </w:r>
      <w:r w:rsidR="005B439A" w:rsidRPr="00E53116">
        <w:rPr>
          <w:lang w:val="es-ES_tradnl"/>
        </w:rPr>
        <w:t xml:space="preserve"> </w:t>
      </w:r>
      <w:r w:rsidR="00010579" w:rsidRPr="00E53116">
        <w:rPr>
          <w:lang w:val="es-ES_tradnl"/>
        </w:rPr>
        <w:t>$EUA</w:t>
      </w:r>
      <w:r w:rsidR="00A37319" w:rsidRPr="00E53116">
        <w:rPr>
          <w:lang w:val="es-ES_tradnl"/>
        </w:rPr>
        <w:t>)</w:t>
      </w:r>
      <w:r w:rsidR="00E63352" w:rsidRPr="00E53116">
        <w:rPr>
          <w:lang w:val="es-ES_tradnl"/>
        </w:rPr>
        <w:t>.</w:t>
      </w:r>
    </w:p>
    <w:p w14:paraId="03EB2105" w14:textId="6D02D5EB" w:rsidR="00E13747" w:rsidRPr="00E53116" w:rsidRDefault="00337A8C">
      <w:pPr>
        <w:pStyle w:val="Heading1"/>
        <w:keepNext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25845" w:rsidRPr="00E53116">
        <w:rPr>
          <w:lang w:val="es-ES_tradnl"/>
        </w:rPr>
        <w:t>Cuadro</w:t>
      </w:r>
      <w:r w:rsidR="005B439A" w:rsidRPr="00E53116">
        <w:rPr>
          <w:lang w:val="es-ES_tradnl"/>
        </w:rPr>
        <w:t xml:space="preserve"> </w:t>
      </w:r>
      <w:r w:rsidR="00D25845" w:rsidRPr="00E53116">
        <w:rPr>
          <w:lang w:val="es-ES_tradnl"/>
        </w:rPr>
        <w:t>4</w:t>
      </w:r>
      <w:r w:rsidR="005B439A" w:rsidRPr="00E53116">
        <w:rPr>
          <w:lang w:val="es-ES_tradnl"/>
        </w:rPr>
        <w:t xml:space="preserve"> </w:t>
      </w:r>
      <w:r w:rsidR="00D25845" w:rsidRPr="00E53116">
        <w:rPr>
          <w:lang w:val="es-ES_tradnl"/>
        </w:rPr>
        <w:t>muestra</w:t>
      </w:r>
      <w:r w:rsidR="005B439A" w:rsidRPr="00E53116">
        <w:rPr>
          <w:lang w:val="es-ES_tradnl"/>
        </w:rPr>
        <w:t xml:space="preserve"> </w:t>
      </w:r>
      <w:r w:rsidR="00D2584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desglose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96716" w:rsidRPr="00E53116">
        <w:rPr>
          <w:lang w:val="es-ES_tradnl"/>
        </w:rPr>
        <w:t>costo</w:t>
      </w:r>
      <w:r w:rsidR="002D4042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00EC6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A37319" w:rsidRPr="00E53116">
        <w:rPr>
          <w:lang w:val="es-ES_tradnl"/>
        </w:rPr>
        <w:t>previstas</w:t>
      </w:r>
      <w:r w:rsidR="005B439A" w:rsidRPr="00E53116">
        <w:rPr>
          <w:lang w:val="es-ES_tradnl"/>
        </w:rPr>
        <w:t xml:space="preserve"> </w:t>
      </w:r>
      <w:r w:rsidR="00900EC6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primer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A37319" w:rsidRPr="00E53116">
        <w:rPr>
          <w:lang w:val="es-ES_tradnl"/>
        </w:rPr>
        <w:t>.</w:t>
      </w:r>
    </w:p>
    <w:p w14:paraId="6E5E7DC7" w14:textId="467FC903" w:rsidR="00E13747" w:rsidRPr="00E53116" w:rsidRDefault="00337A8C">
      <w:pPr>
        <w:rPr>
          <w:b/>
          <w:bCs/>
          <w:lang w:val="es-ES_tradnl"/>
        </w:rPr>
      </w:pPr>
      <w:r w:rsidRPr="00E53116">
        <w:rPr>
          <w:b/>
          <w:bCs/>
          <w:lang w:val="es-ES_tradnl"/>
        </w:rPr>
        <w:t>Cuadro</w:t>
      </w:r>
      <w:r w:rsidR="005B439A" w:rsidRPr="00E53116">
        <w:rPr>
          <w:b/>
          <w:bCs/>
          <w:lang w:val="es-ES_tradnl"/>
        </w:rPr>
        <w:t xml:space="preserve"> </w:t>
      </w:r>
      <w:r w:rsidR="00A37319" w:rsidRPr="00E53116">
        <w:rPr>
          <w:b/>
          <w:bCs/>
          <w:lang w:val="es-ES_tradnl"/>
        </w:rPr>
        <w:t>4</w:t>
      </w:r>
      <w:r w:rsidR="00E63352" w:rsidRPr="00E53116">
        <w:rPr>
          <w:b/>
          <w:bCs/>
          <w:lang w:val="es-ES_tradnl"/>
        </w:rPr>
        <w:t>.</w:t>
      </w:r>
      <w:r w:rsidR="005B439A" w:rsidRPr="00E53116">
        <w:rPr>
          <w:b/>
          <w:bCs/>
          <w:lang w:val="es-ES_tradnl"/>
        </w:rPr>
        <w:t xml:space="preserve"> </w:t>
      </w:r>
      <w:r w:rsidRPr="00E53116">
        <w:rPr>
          <w:b/>
          <w:bCs/>
          <w:lang w:val="es-ES_tradnl"/>
        </w:rPr>
        <w:t>Actividades</w:t>
      </w:r>
      <w:r w:rsidR="005B439A" w:rsidRPr="00E53116">
        <w:rPr>
          <w:b/>
          <w:bCs/>
          <w:lang w:val="es-ES_tradnl"/>
        </w:rPr>
        <w:t xml:space="preserve"> </w:t>
      </w:r>
      <w:r w:rsidR="00E63352" w:rsidRPr="00E53116">
        <w:rPr>
          <w:b/>
          <w:bCs/>
          <w:lang w:val="es-ES_tradnl"/>
        </w:rPr>
        <w:t>previstas</w:t>
      </w:r>
      <w:r w:rsidR="005B439A" w:rsidRPr="00E53116">
        <w:rPr>
          <w:b/>
          <w:bCs/>
          <w:lang w:val="es-ES_tradnl"/>
        </w:rPr>
        <w:t xml:space="preserve"> </w:t>
      </w:r>
      <w:r w:rsidR="00222FE1" w:rsidRPr="00E53116">
        <w:rPr>
          <w:b/>
          <w:bCs/>
          <w:lang w:val="es-ES_tradnl"/>
        </w:rPr>
        <w:t>para</w:t>
      </w:r>
      <w:r w:rsidR="005B439A" w:rsidRPr="00E53116">
        <w:rPr>
          <w:b/>
          <w:bCs/>
          <w:lang w:val="es-ES_tradnl"/>
        </w:rPr>
        <w:t xml:space="preserve"> </w:t>
      </w:r>
      <w:r w:rsidR="00062AA8" w:rsidRPr="00E53116">
        <w:rPr>
          <w:b/>
          <w:bCs/>
          <w:lang w:val="es-ES_tradnl"/>
        </w:rPr>
        <w:t>el</w:t>
      </w:r>
      <w:r w:rsidR="005B439A" w:rsidRPr="00E53116">
        <w:rPr>
          <w:b/>
          <w:bCs/>
          <w:lang w:val="es-ES_tradnl"/>
        </w:rPr>
        <w:t xml:space="preserve"> </w:t>
      </w:r>
      <w:r w:rsidR="00062AA8" w:rsidRPr="00E53116">
        <w:rPr>
          <w:b/>
          <w:bCs/>
          <w:lang w:val="es-ES_tradnl"/>
        </w:rPr>
        <w:t>primer</w:t>
      </w:r>
      <w:r w:rsidR="005B439A" w:rsidRPr="00E53116">
        <w:rPr>
          <w:b/>
          <w:bCs/>
          <w:lang w:val="es-ES_tradnl"/>
        </w:rPr>
        <w:t xml:space="preserve"> </w:t>
      </w:r>
      <w:r w:rsidRPr="00E53116">
        <w:rPr>
          <w:b/>
          <w:bCs/>
          <w:lang w:val="es-ES_tradnl"/>
        </w:rPr>
        <w:t>tramo</w:t>
      </w:r>
      <w:r w:rsidR="005B439A" w:rsidRPr="00E53116">
        <w:rPr>
          <w:b/>
          <w:bCs/>
          <w:lang w:val="es-ES_tradnl"/>
        </w:rPr>
        <w:t xml:space="preserve"> </w:t>
      </w:r>
      <w:r w:rsidR="007C43E8" w:rsidRPr="00E53116">
        <w:rPr>
          <w:b/>
          <w:bCs/>
          <w:lang w:val="es-ES_tradnl"/>
        </w:rPr>
        <w:t>de</w:t>
      </w:r>
      <w:r w:rsidR="005B439A" w:rsidRPr="00E53116">
        <w:rPr>
          <w:b/>
          <w:bCs/>
          <w:lang w:val="es-ES_tradnl"/>
        </w:rPr>
        <w:t xml:space="preserve"> </w:t>
      </w:r>
      <w:r w:rsidR="00736F5C" w:rsidRPr="00E53116">
        <w:rPr>
          <w:b/>
          <w:bCs/>
          <w:lang w:val="es-ES_tradnl"/>
        </w:rPr>
        <w:t>la</w:t>
      </w:r>
      <w:r w:rsidR="005B439A" w:rsidRPr="00E53116">
        <w:rPr>
          <w:b/>
          <w:bCs/>
          <w:lang w:val="es-ES_tradnl"/>
        </w:rPr>
        <w:t xml:space="preserve"> </w:t>
      </w:r>
      <w:r w:rsidR="00736F5C" w:rsidRPr="00E53116">
        <w:rPr>
          <w:b/>
          <w:bCs/>
          <w:lang w:val="es-ES_tradnl"/>
        </w:rPr>
        <w:t>etapa</w:t>
      </w:r>
      <w:r w:rsidR="005B439A" w:rsidRPr="00E53116">
        <w:rPr>
          <w:b/>
          <w:bCs/>
          <w:lang w:val="es-ES_tradnl"/>
        </w:rPr>
        <w:t xml:space="preserve"> </w:t>
      </w:r>
      <w:r w:rsidR="00736F5C" w:rsidRPr="00E53116">
        <w:rPr>
          <w:b/>
          <w:bCs/>
          <w:lang w:val="es-ES_tradnl"/>
        </w:rPr>
        <w:t>I</w:t>
      </w:r>
      <w:r w:rsidR="005B439A" w:rsidRPr="00E53116">
        <w:rPr>
          <w:b/>
          <w:bCs/>
          <w:lang w:val="es-ES_tradnl"/>
        </w:rPr>
        <w:t xml:space="preserve"> </w:t>
      </w:r>
      <w:r w:rsidRPr="00E53116">
        <w:rPr>
          <w:b/>
          <w:bCs/>
          <w:lang w:val="es-ES_tradnl"/>
        </w:rPr>
        <w:t>del</w:t>
      </w:r>
      <w:r w:rsidR="005B439A" w:rsidRPr="00E53116">
        <w:rPr>
          <w:b/>
          <w:bCs/>
          <w:lang w:val="es-ES_tradnl"/>
        </w:rPr>
        <w:t xml:space="preserve"> </w:t>
      </w:r>
      <w:r w:rsidRPr="00E53116">
        <w:rPr>
          <w:b/>
          <w:bCs/>
          <w:lang w:val="es-ES_tradnl"/>
        </w:rPr>
        <w:t>PGEH</w:t>
      </w:r>
    </w:p>
    <w:tbl>
      <w:tblPr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6"/>
        <w:gridCol w:w="1526"/>
      </w:tblGrid>
      <w:tr w:rsidR="00E63352" w:rsidRPr="00E53116" w14:paraId="293F294E" w14:textId="77777777" w:rsidTr="005424EE">
        <w:trPr>
          <w:trHeight w:val="251"/>
          <w:tblHeader/>
        </w:trPr>
        <w:tc>
          <w:tcPr>
            <w:tcW w:w="4191" w:type="pct"/>
            <w:shd w:val="clear" w:color="auto" w:fill="auto"/>
            <w:vAlign w:val="center"/>
            <w:hideMark/>
          </w:tcPr>
          <w:p w14:paraId="3A0C27A4" w14:textId="77777777" w:rsidR="00E13747" w:rsidRPr="00E53116" w:rsidRDefault="00337A8C">
            <w:pPr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szCs w:val="20"/>
                <w:lang w:val="es-ES_tradnl"/>
              </w:rPr>
              <w:t>Actividad</w:t>
            </w:r>
          </w:p>
        </w:tc>
        <w:tc>
          <w:tcPr>
            <w:tcW w:w="809" w:type="pct"/>
            <w:shd w:val="clear" w:color="auto" w:fill="auto"/>
            <w:vAlign w:val="center"/>
            <w:hideMark/>
          </w:tcPr>
          <w:p w14:paraId="7F598B3A" w14:textId="13A1CB22" w:rsidR="00E13747" w:rsidRPr="00E53116" w:rsidRDefault="00D96716">
            <w:pPr>
              <w:jc w:val="center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szCs w:val="20"/>
                <w:lang w:val="es-ES_tradnl"/>
              </w:rPr>
              <w:t>Costo</w:t>
            </w:r>
            <w:r w:rsidR="005B439A" w:rsidRPr="00E53116">
              <w:rPr>
                <w:b/>
                <w:color w:val="000000"/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b/>
                <w:color w:val="000000"/>
                <w:sz w:val="20"/>
                <w:szCs w:val="20"/>
                <w:lang w:val="es-ES_tradnl"/>
              </w:rPr>
              <w:t>($EUA)</w:t>
            </w:r>
          </w:p>
        </w:tc>
      </w:tr>
      <w:tr w:rsidR="00E63352" w:rsidRPr="00E53116" w14:paraId="31C069BF" w14:textId="77777777" w:rsidTr="004318EA"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14:paraId="77206B47" w14:textId="268A1C3B" w:rsidR="00E13747" w:rsidRPr="00E53116" w:rsidRDefault="00337A8C">
            <w:pPr>
              <w:pStyle w:val="ListParagraph"/>
              <w:numPr>
                <w:ilvl w:val="0"/>
                <w:numId w:val="17"/>
              </w:numPr>
              <w:jc w:val="lef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Fortalecer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las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medidas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control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supervisión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b/>
                <w:bCs/>
                <w:sz w:val="20"/>
                <w:szCs w:val="20"/>
                <w:lang w:val="es-ES_tradnl"/>
              </w:rPr>
              <w:t>reforzar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b/>
                <w:bCs/>
                <w:sz w:val="20"/>
                <w:szCs w:val="20"/>
                <w:lang w:val="es-ES_tradnl"/>
              </w:rPr>
              <w:t>las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capacidades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funcionarios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fiscalizadores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b/>
                <w:bCs/>
                <w:sz w:val="20"/>
                <w:szCs w:val="20"/>
                <w:lang w:val="es-ES_tradnl"/>
              </w:rPr>
              <w:t>aduaneros</w:t>
            </w:r>
          </w:p>
        </w:tc>
      </w:tr>
      <w:tr w:rsidR="00E63352" w:rsidRPr="00E53116" w14:paraId="268B4208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3DA58E0B" w14:textId="30A8F4D1" w:rsidR="00E13747" w:rsidRPr="00E53116" w:rsidRDefault="00354E55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Revisar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actualizar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normativa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actual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219B4" w:rsidRPr="00E53116">
              <w:rPr>
                <w:sz w:val="20"/>
                <w:szCs w:val="20"/>
                <w:lang w:val="es-ES_tradnl"/>
              </w:rPr>
              <w:t>desarrollar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567A5F" w:rsidRPr="00E53116">
              <w:rPr>
                <w:sz w:val="20"/>
                <w:szCs w:val="20"/>
                <w:lang w:val="es-ES_tradnl"/>
              </w:rPr>
              <w:t>nuevas normas sobre refrigerantes alternativos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34704AE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5.</w:t>
            </w:r>
            <w:r w:rsidR="00E63352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3F0594E9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4770F6EF" w14:textId="1436CEB3" w:rsidR="00E13747" w:rsidRPr="00E53116" w:rsidRDefault="00354E55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Capacitar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6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instructores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B3472D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3361C" w:rsidRPr="00E53116">
              <w:rPr>
                <w:sz w:val="20"/>
                <w:szCs w:val="20"/>
                <w:lang w:val="es-ES_tradnl"/>
              </w:rPr>
              <w:t>a</w:t>
            </w:r>
            <w:r w:rsidR="00B3472D" w:rsidRPr="00E53116">
              <w:rPr>
                <w:sz w:val="20"/>
                <w:szCs w:val="20"/>
                <w:lang w:val="es-ES_tradnl"/>
              </w:rPr>
              <w:t>duanas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3BE1A58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5.</w:t>
            </w:r>
            <w:r w:rsidR="00E63352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6A7C5291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542E7A8C" w14:textId="7E462C7A" w:rsidR="00E13747" w:rsidRPr="00E53116" w:rsidRDefault="00354E55" w:rsidP="00354E55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Capacitar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20422D" w:rsidRPr="00E53116">
              <w:rPr>
                <w:sz w:val="20"/>
                <w:szCs w:val="20"/>
                <w:lang w:val="es-ES_tradnl"/>
              </w:rPr>
              <w:t>90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66C01" w:rsidRPr="00E53116">
              <w:rPr>
                <w:sz w:val="20"/>
                <w:szCs w:val="20"/>
                <w:lang w:val="es-ES_tradnl"/>
              </w:rPr>
              <w:t>funcionarios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66C01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66C01" w:rsidRPr="00E53116">
              <w:rPr>
                <w:sz w:val="20"/>
                <w:szCs w:val="20"/>
                <w:lang w:val="es-ES_tradnl"/>
              </w:rPr>
              <w:t>fiscalizadores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66C01" w:rsidRPr="00E53116">
              <w:rPr>
                <w:sz w:val="20"/>
                <w:szCs w:val="20"/>
                <w:lang w:val="es-ES_tradnl"/>
              </w:rPr>
              <w:t>aduaneros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F5724" w:rsidRPr="00E53116">
              <w:rPr>
                <w:sz w:val="20"/>
                <w:szCs w:val="20"/>
                <w:lang w:val="es-ES_tradnl"/>
              </w:rPr>
              <w:t>agentes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F5724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F5724" w:rsidRPr="00E53116">
              <w:rPr>
                <w:sz w:val="20"/>
                <w:szCs w:val="20"/>
                <w:lang w:val="es-ES_tradnl"/>
              </w:rPr>
              <w:t>aduana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D5977" w:rsidRPr="00E53116">
              <w:rPr>
                <w:sz w:val="20"/>
                <w:szCs w:val="20"/>
                <w:lang w:val="es-ES_tradnl"/>
              </w:rPr>
              <w:t>6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talleres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sobre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222FE1" w:rsidRPr="00E53116">
              <w:rPr>
                <w:sz w:val="20"/>
                <w:szCs w:val="20"/>
                <w:lang w:val="es-ES_tradnl"/>
              </w:rPr>
              <w:t>identificación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control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HCFC</w:t>
            </w:r>
            <w:r w:rsidR="00337A8C" w:rsidRPr="00E53116">
              <w:rPr>
                <w:sz w:val="20"/>
                <w:szCs w:val="20"/>
                <w:lang w:val="es-ES_tradnl"/>
              </w:rPr>
              <w:t>,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87CA4" w:rsidRPr="00E53116">
              <w:rPr>
                <w:sz w:val="20"/>
                <w:szCs w:val="20"/>
                <w:lang w:val="es-ES_tradnl"/>
              </w:rPr>
              <w:t>HFC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equipos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relacionados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62026C7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35.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1EA6C335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3E78804F" w14:textId="04CE8155" w:rsidR="00E13747" w:rsidRPr="00E53116" w:rsidRDefault="00337A8C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Facilitar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91B07" w:rsidRPr="00E53116">
              <w:rPr>
                <w:sz w:val="20"/>
                <w:szCs w:val="20"/>
                <w:lang w:val="es-ES_tradnl"/>
              </w:rPr>
              <w:t>el diálogo, coordinación y colaboración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entre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las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islas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sz w:val="20"/>
                <w:szCs w:val="20"/>
                <w:lang w:val="es-ES_tradnl"/>
              </w:rPr>
              <w:t>del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222FE1" w:rsidRPr="00E53116">
              <w:rPr>
                <w:sz w:val="20"/>
                <w:szCs w:val="20"/>
                <w:lang w:val="es-ES_tradnl"/>
              </w:rPr>
              <w:t>país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FDF254D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color w:val="000000"/>
                <w:sz w:val="20"/>
                <w:szCs w:val="20"/>
                <w:lang w:val="es-ES_tradnl"/>
              </w:rPr>
              <w:t>6.</w:t>
            </w:r>
            <w:r w:rsidR="00E63352" w:rsidRPr="00E53116">
              <w:rPr>
                <w:color w:val="000000"/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66144429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7E9B7F9F" w14:textId="4C2B3AA7" w:rsidR="00E13747" w:rsidRPr="00E53116" w:rsidRDefault="005B439A">
            <w:pPr>
              <w:ind w:left="310"/>
              <w:jc w:val="left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Subtotal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I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E7BFFE2" w14:textId="77777777" w:rsidR="00E13747" w:rsidRPr="00E53116" w:rsidRDefault="00D41455">
            <w:pPr>
              <w:jc w:val="righ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51.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CB5B37" w14:paraId="1E252256" w14:textId="77777777" w:rsidTr="004318EA"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14:paraId="3287C88A" w14:textId="44C0774D" w:rsidR="00E13747" w:rsidRPr="00E53116" w:rsidRDefault="00116F53">
            <w:pPr>
              <w:pStyle w:val="ListParagraph"/>
              <w:numPr>
                <w:ilvl w:val="0"/>
                <w:numId w:val="17"/>
              </w:numPr>
              <w:jc w:val="lef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Capacitación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técnicos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,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sistema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acreditación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b/>
                <w:b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b/>
                <w:bCs/>
                <w:sz w:val="20"/>
                <w:szCs w:val="20"/>
                <w:lang w:val="es-ES_tradnl"/>
              </w:rPr>
              <w:t>entrega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b/>
                <w:bCs/>
                <w:sz w:val="20"/>
                <w:szCs w:val="20"/>
                <w:lang w:val="es-ES_tradnl"/>
              </w:rPr>
              <w:t>equipos</w:t>
            </w:r>
          </w:p>
        </w:tc>
      </w:tr>
      <w:tr w:rsidR="00E63352" w:rsidRPr="00E53116" w14:paraId="585BAE8F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11A30CAB" w14:textId="1F4D68EB" w:rsidR="00E13747" w:rsidRPr="00E53116" w:rsidRDefault="00337A8C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Iniciar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05252" w:rsidRPr="00E53116">
              <w:rPr>
                <w:sz w:val="20"/>
                <w:szCs w:val="20"/>
                <w:lang w:val="es-ES_tradnl"/>
              </w:rPr>
              <w:t>el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05252" w:rsidRPr="00E53116">
              <w:rPr>
                <w:sz w:val="20"/>
                <w:szCs w:val="20"/>
                <w:lang w:val="es-ES_tradnl"/>
              </w:rPr>
              <w:t>desarrollo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C97EE6" w:rsidRPr="00E53116">
              <w:rPr>
                <w:sz w:val="20"/>
                <w:szCs w:val="20"/>
                <w:lang w:val="es-ES_tradnl"/>
              </w:rPr>
              <w:t>normas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D6C81" w:rsidRPr="00E53116">
              <w:rPr>
                <w:sz w:val="20"/>
                <w:szCs w:val="20"/>
                <w:lang w:val="es-ES_tradnl"/>
              </w:rPr>
              <w:t>protocolos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sobre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uso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A68E3" w:rsidRPr="00E53116">
              <w:rPr>
                <w:sz w:val="20"/>
                <w:szCs w:val="20"/>
                <w:lang w:val="es-ES_tradnl"/>
              </w:rPr>
              <w:t>refrigerantes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A68E3" w:rsidRPr="00E53116">
              <w:rPr>
                <w:sz w:val="20"/>
                <w:szCs w:val="20"/>
                <w:lang w:val="es-ES_tradnl"/>
              </w:rPr>
              <w:t>inflamables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A68E3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A68E3" w:rsidRPr="00E53116">
              <w:rPr>
                <w:sz w:val="20"/>
                <w:szCs w:val="20"/>
                <w:lang w:val="es-ES_tradnl"/>
              </w:rPr>
              <w:t>tóxicos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062AA8" w:rsidRPr="00E53116">
              <w:rPr>
                <w:sz w:val="20"/>
                <w:szCs w:val="20"/>
                <w:lang w:val="es-ES_tradnl"/>
              </w:rPr>
              <w:t>el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servicio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técnico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refrigeración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AE2CC3" w:rsidRPr="00E53116">
              <w:rPr>
                <w:sz w:val="20"/>
                <w:szCs w:val="20"/>
                <w:lang w:val="es-ES_tradnl"/>
              </w:rPr>
              <w:t>climatización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3729C447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color w:val="000000"/>
                <w:sz w:val="20"/>
                <w:szCs w:val="20"/>
                <w:lang w:val="es-ES_tradnl"/>
              </w:rPr>
              <w:t>10.</w:t>
            </w:r>
            <w:r w:rsidR="00E63352" w:rsidRPr="00E53116">
              <w:rPr>
                <w:color w:val="000000"/>
                <w:sz w:val="20"/>
                <w:szCs w:val="20"/>
                <w:lang w:val="es-ES_tradnl"/>
              </w:rPr>
              <w:t>000</w:t>
            </w:r>
          </w:p>
        </w:tc>
      </w:tr>
      <w:tr w:rsidR="00A37319" w:rsidRPr="00E53116" w14:paraId="2C0B6B74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50448AD3" w14:textId="29ABFC36" w:rsidR="00E13747" w:rsidRPr="00E53116" w:rsidRDefault="00AE2CC3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Hacer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un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estudio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preliminar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sobre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situación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necesidades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para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crear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un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sistema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acreditación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técnica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organizar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consultas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con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contrapartes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respecto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708EA98D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color w:val="000000"/>
                <w:sz w:val="20"/>
                <w:szCs w:val="20"/>
                <w:lang w:val="es-ES_tradnl"/>
              </w:rPr>
              <w:t>15.</w:t>
            </w:r>
            <w:r w:rsidR="00337A8C" w:rsidRPr="00E53116">
              <w:rPr>
                <w:color w:val="000000"/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6638A49F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4D2603E7" w14:textId="17249850" w:rsidR="00E13747" w:rsidRPr="00E53116" w:rsidRDefault="00337A8C" w:rsidP="00C44FFB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Capacitar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68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técnicos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en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C44FFB" w:rsidRPr="00E53116">
              <w:rPr>
                <w:sz w:val="20"/>
                <w:szCs w:val="20"/>
                <w:lang w:val="es-ES_tradnl"/>
              </w:rPr>
              <w:t>6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77D98" w:rsidRPr="00E53116">
              <w:rPr>
                <w:sz w:val="20"/>
                <w:szCs w:val="20"/>
                <w:lang w:val="es-ES_tradnl"/>
              </w:rPr>
              <w:t>talleres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77D98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77D98" w:rsidRPr="00E53116">
              <w:rPr>
                <w:sz w:val="20"/>
                <w:szCs w:val="20"/>
                <w:lang w:val="es-ES_tradnl"/>
              </w:rPr>
              <w:t>buenas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77D98" w:rsidRPr="00E53116">
              <w:rPr>
                <w:sz w:val="20"/>
                <w:szCs w:val="20"/>
                <w:lang w:val="es-ES_tradnl"/>
              </w:rPr>
              <w:t>prácticas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77D98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77D98" w:rsidRPr="00E53116">
              <w:rPr>
                <w:sz w:val="20"/>
                <w:szCs w:val="20"/>
                <w:lang w:val="es-ES_tradnl"/>
              </w:rPr>
              <w:t>servicio</w:t>
            </w:r>
            <w:r w:rsidRPr="00E53116">
              <w:rPr>
                <w:sz w:val="20"/>
                <w:lang w:val="es-ES_tradnl"/>
              </w:rPr>
              <w:t>,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4B345E" w:rsidRPr="00E53116">
              <w:rPr>
                <w:sz w:val="20"/>
                <w:lang w:val="es-ES_tradnl"/>
              </w:rPr>
              <w:t>soldadura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233D6E" w:rsidRPr="00E53116">
              <w:rPr>
                <w:sz w:val="20"/>
                <w:lang w:val="es-ES_tradnl"/>
              </w:rPr>
              <w:t>y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233D6E" w:rsidRPr="00E53116">
              <w:rPr>
                <w:sz w:val="20"/>
                <w:lang w:val="es-ES_tradnl"/>
              </w:rPr>
              <w:t>manejo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233D6E"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233D6E" w:rsidRPr="00E53116">
              <w:rPr>
                <w:sz w:val="20"/>
                <w:lang w:val="es-ES_tradnl"/>
              </w:rPr>
              <w:t>HC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67088B0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34.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3C04C431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26105C0D" w14:textId="1FAE740B" w:rsidR="00E13747" w:rsidRPr="00E53116" w:rsidRDefault="00606CF3" w:rsidP="00C1383B">
            <w:pPr>
              <w:jc w:val="left"/>
              <w:rPr>
                <w:i/>
                <w:iCs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Adquirir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distribuir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8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juegos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herramientas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B345E" w:rsidRPr="00E53116">
              <w:rPr>
                <w:sz w:val="20"/>
                <w:szCs w:val="20"/>
                <w:lang w:val="es-ES_tradnl"/>
              </w:rPr>
              <w:t>equipos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B345E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B345E" w:rsidRPr="00E53116">
              <w:rPr>
                <w:sz w:val="20"/>
                <w:szCs w:val="20"/>
                <w:lang w:val="es-ES_tradnl"/>
              </w:rPr>
              <w:t>recuperación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refrigerantes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detección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6C4772" w:rsidRPr="00E53116">
              <w:rPr>
                <w:sz w:val="20"/>
                <w:szCs w:val="20"/>
                <w:lang w:val="es-ES_tradnl"/>
              </w:rPr>
              <w:t>fugas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957D2" w:rsidRPr="00E53116">
              <w:rPr>
                <w:sz w:val="20"/>
                <w:szCs w:val="20"/>
                <w:lang w:val="es-ES_tradnl"/>
              </w:rPr>
              <w:t>(seis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lang w:val="es-ES_tradnl"/>
              </w:rPr>
              <w:t>a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talleres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refrigeración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climatización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F957D2" w:rsidRPr="00E53116">
              <w:rPr>
                <w:sz w:val="20"/>
                <w:szCs w:val="20"/>
                <w:lang w:val="es-ES_tradnl"/>
              </w:rPr>
              <w:t>dos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sz w:val="20"/>
                <w:szCs w:val="20"/>
                <w:lang w:val="es-ES_tradnl"/>
              </w:rPr>
              <w:t>la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C4361F" w:rsidRPr="00E53116">
              <w:rPr>
                <w:sz w:val="20"/>
                <w:szCs w:val="20"/>
                <w:lang w:val="es-ES_tradnl"/>
              </w:rPr>
              <w:t>ENTP</w:t>
            </w:r>
            <w:r w:rsidR="00337A8C" w:rsidRPr="00E53116">
              <w:rPr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CA834F7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20.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10440A8D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1DE76B30" w14:textId="42CBD206" w:rsidR="00E13747" w:rsidRPr="00E53116" w:rsidRDefault="00677D98" w:rsidP="008A1210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Incentivar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mujeres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4B4D00" w:rsidRPr="00E53116">
              <w:rPr>
                <w:sz w:val="20"/>
                <w:szCs w:val="20"/>
                <w:lang w:val="es-ES_tradnl"/>
              </w:rPr>
              <w:t xml:space="preserve">jóvenes </w:t>
            </w:r>
            <w:r w:rsidRPr="00E53116">
              <w:rPr>
                <w:sz w:val="20"/>
                <w:szCs w:val="20"/>
                <w:lang w:val="es-ES_tradnl"/>
              </w:rPr>
              <w:t>a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ingresar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sector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mediante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actividades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sensibilización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capacitación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207CCAE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2240D4E9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1D5586CF" w14:textId="473F20BB" w:rsidR="00E13747" w:rsidRPr="00E53116" w:rsidRDefault="005B439A">
            <w:pPr>
              <w:ind w:left="310"/>
              <w:jc w:val="left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Subtotal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II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752186E4" w14:textId="77777777" w:rsidR="00E13747" w:rsidRPr="00E53116" w:rsidRDefault="007C43E8">
            <w:pPr>
              <w:ind w:right="3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89.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7ED11C2A" w14:textId="77777777" w:rsidTr="004318EA">
        <w:trPr>
          <w:trHeight w:val="266"/>
        </w:trPr>
        <w:tc>
          <w:tcPr>
            <w:tcW w:w="5000" w:type="pct"/>
            <w:gridSpan w:val="2"/>
            <w:shd w:val="clear" w:color="auto" w:fill="auto"/>
            <w:noWrap/>
            <w:vAlign w:val="center"/>
          </w:tcPr>
          <w:p w14:paraId="2C34C0B1" w14:textId="3D9929C5" w:rsidR="00E13747" w:rsidRPr="00E53116" w:rsidRDefault="00CA72B1">
            <w:pPr>
              <w:pStyle w:val="ListParagraph"/>
              <w:widowControl w:val="0"/>
              <w:numPr>
                <w:ilvl w:val="0"/>
                <w:numId w:val="17"/>
              </w:numPr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Ejecución y supervisión del proyecto</w:t>
            </w:r>
          </w:p>
        </w:tc>
      </w:tr>
      <w:tr w:rsidR="00E63352" w:rsidRPr="00E53116" w14:paraId="3041416E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37327D9B" w14:textId="7B68C8BD" w:rsidR="00E13747" w:rsidRPr="00E53116" w:rsidRDefault="002F6EFF">
            <w:pPr>
              <w:jc w:val="lef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lang w:val="es-ES_tradnl"/>
              </w:rPr>
              <w:t>Consultorías,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Pr="00E53116">
              <w:rPr>
                <w:sz w:val="20"/>
                <w:lang w:val="es-ES_tradnl"/>
              </w:rPr>
              <w:t>viajes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5E182D" w:rsidRPr="00E53116">
              <w:rPr>
                <w:sz w:val="20"/>
                <w:lang w:val="es-ES_tradnl"/>
              </w:rPr>
              <w:t>de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5E182D" w:rsidRPr="00E53116">
              <w:rPr>
                <w:sz w:val="20"/>
                <w:lang w:val="es-ES_tradnl"/>
              </w:rPr>
              <w:t>supervisión</w:t>
            </w:r>
            <w:r w:rsidR="00E63352" w:rsidRPr="00E53116">
              <w:rPr>
                <w:sz w:val="20"/>
                <w:lang w:val="es-ES_tradnl"/>
              </w:rPr>
              <w:t>,</w:t>
            </w:r>
            <w:r w:rsidR="005B439A" w:rsidRPr="00E53116">
              <w:rPr>
                <w:sz w:val="20"/>
                <w:lang w:val="es-ES_tradnl"/>
              </w:rPr>
              <w:t xml:space="preserve"> </w:t>
            </w:r>
            <w:r w:rsidR="007C43E8" w:rsidRPr="00E53116">
              <w:rPr>
                <w:sz w:val="20"/>
                <w:szCs w:val="20"/>
                <w:lang w:val="es-ES_tradnl"/>
              </w:rPr>
              <w:t>reuniones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5E182D" w:rsidRPr="00E53116">
              <w:rPr>
                <w:sz w:val="20"/>
                <w:szCs w:val="20"/>
                <w:lang w:val="es-ES_tradnl"/>
              </w:rPr>
              <w:t>actividades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5E182D" w:rsidRPr="00E53116">
              <w:rPr>
                <w:sz w:val="20"/>
                <w:szCs w:val="20"/>
                <w:lang w:val="es-ES_tradnl"/>
              </w:rPr>
              <w:t>complementarias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7097103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66657AF1" w14:textId="77777777" w:rsidTr="005424EE">
        <w:tc>
          <w:tcPr>
            <w:tcW w:w="4191" w:type="pct"/>
            <w:shd w:val="clear" w:color="auto" w:fill="auto"/>
            <w:noWrap/>
            <w:vAlign w:val="center"/>
          </w:tcPr>
          <w:p w14:paraId="5277DB6C" w14:textId="62CA2724" w:rsidR="00E13747" w:rsidRPr="00E53116" w:rsidRDefault="005B439A">
            <w:pPr>
              <w:ind w:left="310"/>
              <w:jc w:val="left"/>
              <w:rPr>
                <w:color w:val="000000"/>
                <w:sz w:val="20"/>
                <w:szCs w:val="20"/>
                <w:highlight w:val="cyan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Subtotal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bCs/>
                <w:sz w:val="20"/>
                <w:szCs w:val="20"/>
                <w:lang w:val="es-ES_tradnl"/>
              </w:rPr>
              <w:t>III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B299C7E" w14:textId="77777777" w:rsidR="00E13747" w:rsidRPr="00E53116" w:rsidRDefault="00D41455">
            <w:pPr>
              <w:ind w:right="34"/>
              <w:jc w:val="righ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10.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</w:tr>
      <w:tr w:rsidR="00E63352" w:rsidRPr="00E53116" w14:paraId="246ABDFB" w14:textId="77777777" w:rsidTr="005424EE">
        <w:trPr>
          <w:trHeight w:val="188"/>
        </w:trPr>
        <w:tc>
          <w:tcPr>
            <w:tcW w:w="4191" w:type="pct"/>
            <w:shd w:val="clear" w:color="auto" w:fill="auto"/>
            <w:noWrap/>
            <w:vAlign w:val="center"/>
          </w:tcPr>
          <w:p w14:paraId="5E2A6257" w14:textId="12AFBE32" w:rsidR="00E13747" w:rsidRPr="00E53116" w:rsidRDefault="005B439A">
            <w:pPr>
              <w:tabs>
                <w:tab w:val="left" w:pos="360"/>
              </w:tabs>
              <w:ind w:left="310"/>
              <w:jc w:val="left"/>
              <w:rPr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color w:val="000000"/>
                <w:sz w:val="20"/>
                <w:szCs w:val="20"/>
                <w:lang w:val="es-ES_tradnl"/>
              </w:rPr>
              <w:t xml:space="preserve"> </w:t>
            </w:r>
            <w:r w:rsidR="00E63352" w:rsidRPr="00E53116">
              <w:rPr>
                <w:b/>
                <w:color w:val="000000"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809" w:type="pct"/>
            <w:shd w:val="clear" w:color="auto" w:fill="auto"/>
            <w:tcMar>
              <w:left w:w="115" w:type="dxa"/>
              <w:right w:w="432" w:type="dxa"/>
            </w:tcMar>
            <w:vAlign w:val="center"/>
          </w:tcPr>
          <w:p w14:paraId="1B0B87F0" w14:textId="77777777" w:rsidR="00E13747" w:rsidRPr="00E53116" w:rsidRDefault="00D41455">
            <w:pPr>
              <w:ind w:right="-297"/>
              <w:jc w:val="right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/>
              </w:rPr>
              <w:t>150.</w:t>
            </w:r>
            <w:r w:rsidR="00337A8C" w:rsidRPr="00E53116">
              <w:rPr>
                <w:b/>
                <w:bCs/>
                <w:color w:val="000000"/>
                <w:sz w:val="20"/>
                <w:szCs w:val="20"/>
                <w:lang w:val="es-ES_tradnl"/>
              </w:rPr>
              <w:t>000</w:t>
            </w:r>
          </w:p>
        </w:tc>
      </w:tr>
    </w:tbl>
    <w:p w14:paraId="2E071E13" w14:textId="3D9B2868" w:rsidR="00E13747" w:rsidRPr="00E53116" w:rsidRDefault="00337A8C">
      <w:pPr>
        <w:widowControl w:val="0"/>
        <w:spacing w:before="360" w:after="240"/>
        <w:jc w:val="center"/>
        <w:rPr>
          <w:b/>
          <w:lang w:val="es-ES_tradnl"/>
        </w:rPr>
      </w:pPr>
      <w:r w:rsidRPr="00E53116">
        <w:rPr>
          <w:b/>
          <w:lang w:val="es-ES_tradnl"/>
        </w:rPr>
        <w:lastRenderedPageBreak/>
        <w:t>OBSERVACIONES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Y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RECOMENDACIONES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LA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SECRETARÍA</w:t>
      </w:r>
    </w:p>
    <w:p w14:paraId="62199B36" w14:textId="77777777" w:rsidR="00E13747" w:rsidRPr="00E53116" w:rsidRDefault="00337A8C">
      <w:pPr>
        <w:widowControl w:val="0"/>
        <w:spacing w:after="240"/>
        <w:rPr>
          <w:b/>
          <w:lang w:val="es-ES_tradnl"/>
        </w:rPr>
      </w:pPr>
      <w:r w:rsidRPr="00E53116">
        <w:rPr>
          <w:b/>
          <w:lang w:val="es-ES_tradnl"/>
        </w:rPr>
        <w:t>OBSERVACIONES</w:t>
      </w:r>
    </w:p>
    <w:bookmarkEnd w:id="23"/>
    <w:p w14:paraId="0B645E6E" w14:textId="1049488B" w:rsidR="00E13747" w:rsidRPr="00E53116" w:rsidRDefault="00337A8C" w:rsidP="00A85B89">
      <w:pPr>
        <w:pStyle w:val="Heading1"/>
        <w:widowControl w:val="0"/>
        <w:rPr>
          <w:lang w:val="es-ES_tradnl"/>
        </w:rPr>
      </w:pP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Secretaría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analizó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luz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I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políticas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pautas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8A50FA"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="008A50FA" w:rsidRPr="00E53116">
        <w:rPr>
          <w:lang w:val="es-ES_tradnl"/>
        </w:rPr>
        <w:t>Multilateral,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criterios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D5A29"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(</w:t>
      </w:r>
      <w:r w:rsidR="007C43E8" w:rsidRPr="00E53116">
        <w:rPr>
          <w:lang w:val="es-ES_tradnl"/>
        </w:rPr>
        <w:t>decisión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74/50),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166CF9" w:rsidRPr="00E53116">
        <w:rPr>
          <w:lang w:val="es-ES_tradnl"/>
        </w:rPr>
        <w:t>d</w:t>
      </w:r>
      <w:r w:rsidR="006F4B53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6F4B53"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="006F4B53" w:rsidRPr="00E53116">
        <w:rPr>
          <w:lang w:val="es-ES_tradnl"/>
        </w:rPr>
        <w:t>administrativo</w:t>
      </w:r>
      <w:r w:rsidR="005B439A" w:rsidRPr="00E53116">
        <w:rPr>
          <w:lang w:val="es-ES_tradnl"/>
        </w:rPr>
        <w:t xml:space="preserve"> </w:t>
      </w:r>
      <w:r w:rsidR="006F4B53" w:rsidRPr="00E53116">
        <w:rPr>
          <w:lang w:val="es-ES_tradnl"/>
        </w:rPr>
        <w:t>2024-2026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Multilateral</w:t>
      </w:r>
      <w:r w:rsidR="00E63352" w:rsidRPr="00E53116">
        <w:rPr>
          <w:lang w:val="es-ES_tradnl"/>
        </w:rPr>
        <w:t>.</w:t>
      </w:r>
    </w:p>
    <w:p w14:paraId="24876673" w14:textId="55605F39" w:rsidR="00E13747" w:rsidRPr="00E53116" w:rsidRDefault="00337A8C">
      <w:pPr>
        <w:keepNext/>
        <w:spacing w:before="240" w:after="240"/>
        <w:rPr>
          <w:u w:val="single"/>
          <w:lang w:val="es-ES_tradnl"/>
        </w:rPr>
      </w:pPr>
      <w:r w:rsidRPr="00E53116">
        <w:rPr>
          <w:u w:val="single"/>
          <w:lang w:val="es-ES_tradnl"/>
        </w:rPr>
        <w:t>Consumo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HCFC</w:t>
      </w:r>
    </w:p>
    <w:p w14:paraId="7971FE00" w14:textId="6689A15F" w:rsidR="00E13747" w:rsidRPr="00E53116" w:rsidRDefault="00337A8C">
      <w:pPr>
        <w:keepNext/>
        <w:spacing w:before="240" w:after="240"/>
        <w:rPr>
          <w:i/>
          <w:iCs/>
          <w:lang w:val="es-ES_tradnl"/>
        </w:rPr>
      </w:pPr>
      <w:r w:rsidRPr="00E53116">
        <w:rPr>
          <w:i/>
          <w:iCs/>
          <w:lang w:val="es-ES_tradnl"/>
        </w:rPr>
        <w:t>Informe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verificación</w:t>
      </w:r>
    </w:p>
    <w:p w14:paraId="252A36FE" w14:textId="3804D60A" w:rsidR="00E13747" w:rsidRPr="00E53116" w:rsidRDefault="00337A8C">
      <w:pPr>
        <w:pStyle w:val="Heading1"/>
        <w:keepNext/>
        <w:rPr>
          <w:lang w:val="es-ES_tradnl"/>
        </w:rPr>
      </w:pPr>
      <w:bookmarkStart w:id="24" w:name="_Hlk165061126"/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presentado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993027" w:rsidRPr="00E53116">
        <w:rPr>
          <w:lang w:val="es-ES_tradnl"/>
        </w:rPr>
        <w:t>abarca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período</w:t>
      </w:r>
      <w:r w:rsidR="005B439A" w:rsidRPr="00E53116">
        <w:rPr>
          <w:lang w:val="es-ES_tradnl"/>
        </w:rPr>
        <w:t xml:space="preserve"> </w:t>
      </w:r>
      <w:r w:rsidR="00C9323E" w:rsidRPr="00E53116">
        <w:rPr>
          <w:lang w:val="es-ES_tradnl"/>
        </w:rPr>
        <w:t>2018-2022</w:t>
      </w:r>
      <w:r w:rsidR="005B439A" w:rsidRPr="00E53116">
        <w:rPr>
          <w:lang w:val="es-ES_tradnl"/>
        </w:rPr>
        <w:t xml:space="preserve"> </w:t>
      </w:r>
      <w:r w:rsidR="002B65CE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C9323E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DE529E" w:rsidRPr="00E53116">
        <w:rPr>
          <w:lang w:val="es-ES_tradnl"/>
        </w:rPr>
        <w:t>entrega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C9323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C9323E"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2023</w:t>
      </w:r>
      <w:r w:rsidR="00F8721E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comprometió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CE2667" w:rsidRPr="00E53116">
        <w:rPr>
          <w:lang w:val="es-ES_tradnl"/>
        </w:rPr>
        <w:t>actualizar</w:t>
      </w:r>
      <w:r w:rsidR="00B934CF"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cuanto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antes</w:t>
      </w:r>
      <w:r w:rsidR="005B439A" w:rsidRPr="00E53116">
        <w:rPr>
          <w:lang w:val="es-ES_tradnl"/>
        </w:rPr>
        <w:t xml:space="preserve"> </w:t>
      </w:r>
      <w:r w:rsidR="000F0066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A33D8D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presentar</w:t>
      </w:r>
      <w:r w:rsidR="005B439A" w:rsidRPr="00E53116">
        <w:rPr>
          <w:lang w:val="es-ES_tradnl"/>
        </w:rPr>
        <w:t xml:space="preserve"> </w:t>
      </w:r>
      <w:r w:rsidR="00D95A2B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D95A2B"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="00E574EC" w:rsidRPr="00E53116">
        <w:rPr>
          <w:lang w:val="es-ES_tradnl"/>
        </w:rPr>
        <w:t xml:space="preserve">faltantes </w:t>
      </w:r>
      <w:r w:rsidR="00B252DA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B252DA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B252DA" w:rsidRPr="00E53116">
        <w:rPr>
          <w:lang w:val="es-ES_tradnl"/>
        </w:rPr>
        <w:t>tardar</w:t>
      </w:r>
      <w:r w:rsidR="005B439A" w:rsidRPr="00E53116">
        <w:rPr>
          <w:lang w:val="es-ES_tradnl"/>
        </w:rPr>
        <w:t xml:space="preserve"> </w:t>
      </w:r>
      <w:r w:rsidR="00B252DA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B252DA" w:rsidRPr="00E53116">
        <w:rPr>
          <w:lang w:val="es-ES_tradnl"/>
        </w:rPr>
        <w:t>fin</w:t>
      </w:r>
      <w:r w:rsidR="00B3472D" w:rsidRPr="00E53116">
        <w:rPr>
          <w:lang w:val="es-ES_tradnl"/>
        </w:rPr>
        <w:t>es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junio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2024</w:t>
      </w:r>
      <w:r w:rsidR="00295C1E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dispuesto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decisión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72/19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a)</w:t>
      </w:r>
      <w:r w:rsidR="00E63352" w:rsidRPr="00E53116">
        <w:rPr>
          <w:lang w:val="es-ES_tradnl"/>
        </w:rPr>
        <w:t>.</w:t>
      </w:r>
      <w:r w:rsidR="00E63352" w:rsidRPr="00E53116">
        <w:rPr>
          <w:rStyle w:val="FootnoteReference"/>
          <w:lang w:val="es-ES_tradnl"/>
        </w:rPr>
        <w:footnoteReference w:id="9"/>
      </w:r>
    </w:p>
    <w:p w14:paraId="5F8C84D0" w14:textId="5F7C9E9B" w:rsidR="00E13747" w:rsidRPr="00E53116" w:rsidRDefault="00337A8C">
      <w:pPr>
        <w:keepNext/>
        <w:spacing w:after="240"/>
        <w:rPr>
          <w:u w:val="single"/>
          <w:lang w:val="es-ES_tradnl"/>
        </w:rPr>
      </w:pPr>
      <w:bookmarkStart w:id="27" w:name="_Hlk126916105"/>
      <w:bookmarkEnd w:id="24"/>
      <w:r w:rsidRPr="00E53116">
        <w:rPr>
          <w:u w:val="single"/>
          <w:lang w:val="es-ES_tradnl"/>
        </w:rPr>
        <w:t>Estrategia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transversal</w:t>
      </w:r>
    </w:p>
    <w:bookmarkEnd w:id="27"/>
    <w:p w14:paraId="2CD017E6" w14:textId="5C7F166E" w:rsidR="00E13747" w:rsidRPr="00E53116" w:rsidRDefault="00337A8C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presentó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5955A8" w:rsidRPr="00E53116">
        <w:rPr>
          <w:lang w:val="es-ES_tradnl"/>
        </w:rPr>
        <w:t>nota</w:t>
      </w:r>
      <w:r w:rsidR="005B439A" w:rsidRPr="00E53116">
        <w:rPr>
          <w:lang w:val="es-ES_tradnl"/>
        </w:rPr>
        <w:t xml:space="preserve"> </w:t>
      </w:r>
      <w:r w:rsidR="007815ED" w:rsidRPr="00E53116">
        <w:rPr>
          <w:lang w:val="es-ES_tradnl"/>
        </w:rPr>
        <w:t>manifestando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su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compromiso</w:t>
      </w:r>
      <w:r w:rsidR="005B439A" w:rsidRPr="00E53116">
        <w:rPr>
          <w:lang w:val="es-ES_tradnl"/>
        </w:rPr>
        <w:t xml:space="preserve"> </w:t>
      </w:r>
      <w:r w:rsidR="00B910F1" w:rsidRPr="00E53116">
        <w:rPr>
          <w:lang w:val="es-ES_tradnl"/>
        </w:rPr>
        <w:t>en cuanto a</w:t>
      </w:r>
      <w:r w:rsidR="005B439A" w:rsidRPr="00E53116">
        <w:rPr>
          <w:lang w:val="es-ES_tradnl"/>
        </w:rPr>
        <w:t xml:space="preserve"> </w:t>
      </w:r>
      <w:r w:rsidR="00D259D6" w:rsidRPr="00E53116">
        <w:rPr>
          <w:lang w:val="es-ES_tradnl"/>
        </w:rPr>
        <w:t>reducir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7309E0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7309E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09E0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166F75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166F75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100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ciento</w:t>
      </w:r>
      <w:r w:rsidR="005B439A" w:rsidRPr="00E53116">
        <w:rPr>
          <w:lang w:val="es-ES_tradnl"/>
        </w:rPr>
        <w:t xml:space="preserve"> </w:t>
      </w:r>
      <w:r w:rsidR="00C475AE" w:rsidRPr="00E53116">
        <w:rPr>
          <w:lang w:val="es-ES_tradnl"/>
        </w:rPr>
        <w:t>respecto</w:t>
      </w:r>
      <w:r w:rsidR="005B439A" w:rsidRPr="00E53116">
        <w:rPr>
          <w:lang w:val="es-ES_tradnl"/>
        </w:rPr>
        <w:t xml:space="preserve"> </w:t>
      </w:r>
      <w:r w:rsidR="00C475A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475AE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comparación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2D2D77" w:rsidRPr="00E53116">
        <w:rPr>
          <w:lang w:val="es-ES_tradnl"/>
        </w:rPr>
        <w:t xml:space="preserve">a </w:t>
      </w:r>
      <w:r w:rsidR="00535549" w:rsidRPr="00E53116">
        <w:rPr>
          <w:lang w:val="es-ES_tradnl"/>
        </w:rPr>
        <w:t>cumplir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medidas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="002E79D7" w:rsidRPr="00E53116">
        <w:rPr>
          <w:lang w:val="es-ES_tradnl"/>
        </w:rPr>
        <w:t>hacia</w:t>
      </w:r>
      <w:r w:rsidR="005B439A" w:rsidRPr="00E53116">
        <w:rPr>
          <w:lang w:val="es-ES_tradnl"/>
        </w:rPr>
        <w:t xml:space="preserve"> </w:t>
      </w:r>
      <w:r w:rsidR="002E79D7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2030</w:t>
      </w:r>
      <w:r w:rsidR="00F43501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43501" w:rsidRPr="00E53116">
        <w:rPr>
          <w:lang w:val="es-ES_tradnl"/>
        </w:rPr>
        <w:t>tras</w:t>
      </w:r>
      <w:r w:rsidR="005B439A" w:rsidRPr="00E53116">
        <w:rPr>
          <w:lang w:val="es-ES_tradnl"/>
        </w:rPr>
        <w:t xml:space="preserve"> </w:t>
      </w:r>
      <w:r w:rsidR="00F43501"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="00F43501" w:rsidRPr="00E53116">
        <w:rPr>
          <w:lang w:val="es-ES_tradnl"/>
        </w:rPr>
        <w:t>cual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FE7632" w:rsidRPr="00E53116">
        <w:rPr>
          <w:lang w:val="es-ES_tradnl"/>
        </w:rPr>
        <w:t>necesitará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técnico</w:t>
      </w:r>
      <w:r w:rsidR="00E63352" w:rsidRPr="00E53116">
        <w:rPr>
          <w:lang w:val="es-ES_tradnl"/>
        </w:rPr>
        <w:t>.</w:t>
      </w:r>
    </w:p>
    <w:p w14:paraId="4631A174" w14:textId="541E2223" w:rsidR="00E13747" w:rsidRPr="00E53116" w:rsidRDefault="00337A8C">
      <w:pPr>
        <w:widowControl w:val="0"/>
        <w:spacing w:after="240"/>
        <w:rPr>
          <w:u w:val="single"/>
          <w:lang w:val="es-ES_tradnl"/>
        </w:rPr>
      </w:pPr>
      <w:bookmarkStart w:id="28" w:name="_Hlk126916111"/>
      <w:r w:rsidRPr="00E53116">
        <w:rPr>
          <w:u w:val="single"/>
          <w:lang w:val="es-ES_tradnl"/>
        </w:rPr>
        <w:t>Marco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jurídico</w:t>
      </w:r>
    </w:p>
    <w:bookmarkEnd w:id="28"/>
    <w:p w14:paraId="790BC33E" w14:textId="5503BAAF" w:rsidR="00E13747" w:rsidRPr="00E53116" w:rsidRDefault="00B340D4">
      <w:pPr>
        <w:pStyle w:val="Heading1"/>
        <w:widowControl w:val="0"/>
        <w:rPr>
          <w:lang w:val="es-ES_tradnl"/>
        </w:rPr>
      </w:pP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2024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="00341AB0" w:rsidRPr="00E53116">
        <w:rPr>
          <w:lang w:val="es-ES_tradnl"/>
        </w:rPr>
        <w:t xml:space="preserve">fijó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D31FB1" w:rsidRPr="00E53116">
        <w:rPr>
          <w:lang w:val="es-ES_tradnl"/>
        </w:rPr>
        <w:t>cuota</w:t>
      </w:r>
      <w:r w:rsidR="005B439A" w:rsidRPr="00E53116">
        <w:rPr>
          <w:lang w:val="es-ES_tradnl"/>
        </w:rPr>
        <w:t xml:space="preserve"> </w:t>
      </w:r>
      <w:r w:rsidR="00D31FB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31FB1" w:rsidRPr="00E53116">
        <w:rPr>
          <w:lang w:val="es-ES_tradnl"/>
        </w:rPr>
        <w:t>importación</w:t>
      </w:r>
      <w:r w:rsidR="005B439A" w:rsidRPr="00E53116">
        <w:rPr>
          <w:lang w:val="es-ES_tradnl"/>
        </w:rPr>
        <w:t xml:space="preserve"> </w:t>
      </w:r>
      <w:r w:rsidR="00D31FB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31FB1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bookmarkStart w:id="29" w:name="_Hlk165061587"/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31FB1" w:rsidRPr="00E53116">
        <w:rPr>
          <w:lang w:val="es-ES_tradnl"/>
        </w:rPr>
        <w:t>0.45</w:t>
      </w:r>
      <w:r w:rsidR="005B439A" w:rsidRPr="00E53116">
        <w:rPr>
          <w:lang w:val="es-ES_tradnl"/>
        </w:rPr>
        <w:t xml:space="preserve"> </w:t>
      </w:r>
      <w:proofErr w:type="spellStart"/>
      <w:r w:rsidR="00337A8C" w:rsidRPr="00E53116">
        <w:rPr>
          <w:lang w:val="es-ES_tradnl"/>
        </w:rPr>
        <w:t>tm</w:t>
      </w:r>
      <w:proofErr w:type="spellEnd"/>
      <w:r w:rsidR="002A1210" w:rsidRPr="00E53116">
        <w:rPr>
          <w:lang w:val="es-ES_tradnl"/>
        </w:rPr>
        <w:t>,</w:t>
      </w:r>
      <w:bookmarkEnd w:id="29"/>
      <w:r w:rsidR="005B439A" w:rsidRPr="00E53116">
        <w:rPr>
          <w:lang w:val="es-ES_tradnl"/>
        </w:rPr>
        <w:t xml:space="preserve"> </w:t>
      </w:r>
      <w:r w:rsidR="003F56D1" w:rsidRPr="00E53116">
        <w:rPr>
          <w:lang w:val="es-ES_tradnl"/>
        </w:rPr>
        <w:t>cifra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inferior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meta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control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="0056129E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EA3159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año</w:t>
      </w:r>
      <w:r w:rsidR="00F8721E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D77455" w:rsidRPr="00E53116">
        <w:rPr>
          <w:lang w:val="es-ES_tradnl"/>
        </w:rPr>
        <w:t>confirma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compromiso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E71EE7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E71EE7" w:rsidRPr="00E53116">
        <w:rPr>
          <w:lang w:val="es-ES_tradnl"/>
        </w:rPr>
        <w:t>cuanto</w:t>
      </w:r>
      <w:r w:rsidR="005B439A" w:rsidRPr="00E53116">
        <w:rPr>
          <w:lang w:val="es-ES_tradnl"/>
        </w:rPr>
        <w:t xml:space="preserve"> </w:t>
      </w:r>
      <w:r w:rsidR="00E71EE7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0E0CE8" w:rsidRPr="00E53116">
        <w:rPr>
          <w:lang w:val="es-ES_tradnl"/>
        </w:rPr>
        <w:t>prohibir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importación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nuevos</w:t>
      </w:r>
      <w:r w:rsidR="005B439A" w:rsidRPr="00E53116">
        <w:rPr>
          <w:lang w:val="es-ES_tradnl"/>
        </w:rPr>
        <w:t xml:space="preserve"> </w:t>
      </w:r>
      <w:r w:rsidR="004A1E5F"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usados</w:t>
      </w:r>
      <w:r w:rsidR="005B439A" w:rsidRPr="00E53116">
        <w:rPr>
          <w:lang w:val="es-ES_tradnl"/>
        </w:rPr>
        <w:t xml:space="preserve"> </w:t>
      </w:r>
      <w:r w:rsidR="00087CEC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087CEC"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="00087CE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87CEC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AD2EFE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AD2EFE" w:rsidRPr="00E53116">
        <w:rPr>
          <w:lang w:val="es-ES_tradnl"/>
        </w:rPr>
        <w:t>partir</w:t>
      </w:r>
      <w:r w:rsidR="005B439A" w:rsidRPr="00E53116">
        <w:rPr>
          <w:lang w:val="es-ES_tradnl"/>
        </w:rPr>
        <w:t xml:space="preserve"> </w:t>
      </w:r>
      <w:r w:rsidR="00AD2EFE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1º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enero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64782" w:rsidRPr="00E53116">
        <w:rPr>
          <w:lang w:val="es-ES_tradnl"/>
        </w:rPr>
        <w:t>2027.</w:t>
      </w:r>
    </w:p>
    <w:p w14:paraId="534E1523" w14:textId="614D93B7" w:rsidR="00E13747" w:rsidRPr="00E53116" w:rsidRDefault="00337A8C">
      <w:pPr>
        <w:spacing w:after="240"/>
        <w:rPr>
          <w:u w:val="single"/>
          <w:lang w:val="es-ES_tradnl"/>
        </w:rPr>
      </w:pPr>
      <w:bookmarkStart w:id="30" w:name="_Hlk126916116"/>
      <w:r w:rsidRPr="00E53116">
        <w:rPr>
          <w:u w:val="single"/>
          <w:lang w:val="es-ES_tradnl"/>
        </w:rPr>
        <w:t>Aspectos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técnicos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y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="00D96716" w:rsidRPr="00E53116">
        <w:rPr>
          <w:u w:val="single"/>
          <w:lang w:val="es-ES_tradnl"/>
        </w:rPr>
        <w:t>costo</w:t>
      </w:r>
      <w:r w:rsidRPr="00E53116">
        <w:rPr>
          <w:u w:val="single"/>
          <w:lang w:val="es-ES_tradnl"/>
        </w:rPr>
        <w:t>s</w:t>
      </w:r>
    </w:p>
    <w:p w14:paraId="758DC40A" w14:textId="4251A85A" w:rsidR="00E13747" w:rsidRPr="00E53116" w:rsidRDefault="00337A8C">
      <w:pPr>
        <w:keepLines/>
        <w:spacing w:before="240" w:after="240"/>
        <w:rPr>
          <w:i/>
          <w:lang w:val="es-ES_tradnl"/>
        </w:rPr>
      </w:pPr>
      <w:r w:rsidRPr="00E53116">
        <w:rPr>
          <w:i/>
          <w:lang w:val="es-ES_tradnl"/>
        </w:rPr>
        <w:t>Demoras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en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la</w:t>
      </w:r>
      <w:r w:rsidR="005B439A" w:rsidRPr="00E53116">
        <w:rPr>
          <w:i/>
          <w:lang w:val="es-ES_tradnl"/>
        </w:rPr>
        <w:t xml:space="preserve"> </w:t>
      </w:r>
      <w:r w:rsidRPr="00E53116">
        <w:rPr>
          <w:i/>
          <w:lang w:val="es-ES_tradnl"/>
        </w:rPr>
        <w:t>ejecución</w:t>
      </w:r>
    </w:p>
    <w:p w14:paraId="5AA6BC27" w14:textId="0950EC85" w:rsidR="00E13747" w:rsidRPr="00E53116" w:rsidRDefault="00D41455">
      <w:pPr>
        <w:pStyle w:val="Heading1"/>
        <w:numPr>
          <w:ilvl w:val="0"/>
          <w:numId w:val="2"/>
        </w:numPr>
        <w:spacing w:before="240"/>
        <w:rPr>
          <w:iCs/>
          <w:lang w:val="es-ES_tradnl"/>
        </w:rPr>
      </w:pP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El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PNUMA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312ACD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explicó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312ACD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que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A92840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los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A92840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retrasos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C43E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ejecución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C43E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36F5C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36F5C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etapa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36F5C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I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F8721E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del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F8721E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PGEH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A92840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se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debieron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A92840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dificultades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806BF6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derivadas de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disturbios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civiles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C43E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el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país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,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DF669C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rotación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C43E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ONO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,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675696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675696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pandemia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675696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del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675696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Covid-19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y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A92840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elecciones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generales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75EB6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celebradas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A92840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el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año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pasado</w:t>
      </w:r>
      <w:r w:rsidR="00F8721E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.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F8721E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El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PNUMA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B3472D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confirmó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que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4719B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sigue </w:t>
      </w:r>
      <w:r w:rsidR="009D3B9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colaborando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9D3B9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con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F05252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ONO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74FE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para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581F85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consolidar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581F85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lo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581F85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logrado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y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garantizar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103A12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ejecución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5955A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oportuna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y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312ACD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calidad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C43E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36F5C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36F5C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etapa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II</w:t>
      </w:r>
      <w:r w:rsidR="00F8721E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.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F8721E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El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PNUMA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AE1A39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fijará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una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hoja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ruta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B3472D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para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B3472D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ejecución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y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0B0B7B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supervisión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actividades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C43E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312ACD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coordinación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7C43E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con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la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222FE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ONO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y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6028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otras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6028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contrapartes</w:t>
      </w:r>
      <w:r w:rsidR="00CB3E11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; l</w:t>
      </w:r>
      <w:r w:rsidR="00E6028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6028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expectativa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6028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que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estas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6028F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medidas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mitiguen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51503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el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E51503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riesgo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381444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nuevas</w:t>
      </w:r>
      <w:r w:rsidR="005B439A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0B0B7B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demoras</w:t>
      </w:r>
      <w:r w:rsidR="00EE3AB8" w:rsidRPr="00E53116">
        <w:rPr>
          <w:rStyle w:val="cf01"/>
          <w:rFonts w:ascii="Times New Roman" w:hAnsi="Times New Roman" w:cs="Times New Roman"/>
          <w:sz w:val="22"/>
          <w:szCs w:val="22"/>
          <w:lang w:val="es-ES_tradnl"/>
        </w:rPr>
        <w:t>.</w:t>
      </w:r>
    </w:p>
    <w:p w14:paraId="498CFC35" w14:textId="24262934" w:rsidR="00E13747" w:rsidRPr="00E53116" w:rsidRDefault="00337A8C">
      <w:pPr>
        <w:keepNext/>
        <w:spacing w:after="240"/>
        <w:rPr>
          <w:i/>
          <w:iCs/>
          <w:lang w:val="es-ES_tradnl"/>
        </w:rPr>
      </w:pPr>
      <w:r w:rsidRPr="00E53116">
        <w:rPr>
          <w:i/>
          <w:iCs/>
          <w:lang w:val="es-ES_tradnl"/>
        </w:rPr>
        <w:t>Sistema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de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acreditación</w:t>
      </w:r>
      <w:r w:rsidR="005B439A" w:rsidRPr="00E53116">
        <w:rPr>
          <w:i/>
          <w:iCs/>
          <w:lang w:val="es-ES_tradnl"/>
        </w:rPr>
        <w:t xml:space="preserve"> </w:t>
      </w:r>
      <w:r w:rsidRPr="00E53116">
        <w:rPr>
          <w:i/>
          <w:iCs/>
          <w:lang w:val="es-ES_tradnl"/>
        </w:rPr>
        <w:t>técnica</w:t>
      </w:r>
    </w:p>
    <w:p w14:paraId="40B46781" w14:textId="03E5ABBB" w:rsidR="00E13747" w:rsidRPr="00E53116" w:rsidRDefault="00337A8C">
      <w:pPr>
        <w:pStyle w:val="Heading1"/>
        <w:spacing w:after="0"/>
        <w:rPr>
          <w:lang w:val="es-ES_tradnl"/>
        </w:rPr>
      </w:pPr>
      <w:r w:rsidRPr="00E53116">
        <w:rPr>
          <w:lang w:val="es-ES_tradnl"/>
        </w:rPr>
        <w:t>E</w:t>
      </w:r>
      <w:r w:rsidR="00D41455"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explicó</w:t>
      </w:r>
      <w:r w:rsidR="005B439A" w:rsidRPr="00E53116">
        <w:rPr>
          <w:lang w:val="es-ES_tradnl"/>
        </w:rPr>
        <w:t xml:space="preserve"> </w:t>
      </w:r>
      <w:r w:rsidR="00301846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590AEC" w:rsidRPr="00E53116">
        <w:rPr>
          <w:lang w:val="es-ES_tradnl"/>
        </w:rPr>
        <w:t>apoyará</w:t>
      </w:r>
      <w:r w:rsidR="005B439A" w:rsidRPr="00E53116">
        <w:rPr>
          <w:lang w:val="es-ES_tradnl"/>
        </w:rPr>
        <w:t xml:space="preserve"> </w:t>
      </w:r>
      <w:r w:rsidR="00590AEC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590AEC"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="00590AEC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795161" w:rsidRPr="00E53116">
        <w:rPr>
          <w:lang w:val="es-ES_tradnl"/>
        </w:rPr>
        <w:t xml:space="preserve">los esfuerzos que realiza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A67F61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A67F61"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internacional</w:t>
      </w:r>
      <w:r w:rsidR="005B439A" w:rsidRPr="00E53116">
        <w:rPr>
          <w:lang w:val="es-ES_tradnl"/>
        </w:rPr>
        <w:t xml:space="preserve"> </w:t>
      </w:r>
      <w:r w:rsidR="005D11AF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C6755F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6755F" w:rsidRPr="00E53116">
        <w:rPr>
          <w:lang w:val="es-ES_tradnl"/>
        </w:rPr>
        <w:t>creación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D11AF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0952C5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650FF2" w:rsidRPr="00E53116">
        <w:rPr>
          <w:lang w:val="es-ES_tradnl"/>
        </w:rPr>
        <w:t>integral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operativo</w:t>
      </w:r>
      <w:r w:rsidR="005B439A" w:rsidRPr="00E53116">
        <w:rPr>
          <w:lang w:val="es-ES_tradnl"/>
        </w:rPr>
        <w:t xml:space="preserve"> </w:t>
      </w:r>
      <w:r w:rsidR="000952C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952C5" w:rsidRPr="00E53116">
        <w:rPr>
          <w:lang w:val="es-ES_tradnl"/>
        </w:rPr>
        <w:t>acreditación</w:t>
      </w:r>
      <w:r w:rsidR="005B439A" w:rsidRPr="00E53116">
        <w:rPr>
          <w:lang w:val="es-ES_tradnl"/>
        </w:rPr>
        <w:t xml:space="preserve"> </w:t>
      </w:r>
      <w:r w:rsidR="00020F34" w:rsidRPr="00E53116">
        <w:rPr>
          <w:lang w:val="es-ES_tradnl"/>
        </w:rPr>
        <w:t>técnica</w:t>
      </w:r>
      <w:r w:rsidR="005D11AF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1C22BE" w:rsidRPr="00E53116">
        <w:rPr>
          <w:lang w:val="es-ES_tradnl"/>
        </w:rPr>
        <w:t>Tras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evaluar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situación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detalles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0952C5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1C22BE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1C22BE" w:rsidRPr="00E53116">
        <w:rPr>
          <w:lang w:val="es-ES_tradnl"/>
        </w:rPr>
        <w:t>establecer</w:t>
      </w:r>
      <w:r w:rsidR="00DE0151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CF43DB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CF43DB" w:rsidRPr="00E53116">
        <w:rPr>
          <w:lang w:val="es-ES_tradnl"/>
        </w:rPr>
        <w:t>especial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configuración</w:t>
      </w:r>
      <w:r w:rsidR="005B439A" w:rsidRPr="00E53116">
        <w:rPr>
          <w:lang w:val="es-ES_tradnl"/>
        </w:rPr>
        <w:t xml:space="preserve"> </w:t>
      </w:r>
      <w:r w:rsidR="005955A8" w:rsidRPr="00E53116">
        <w:rPr>
          <w:lang w:val="es-ES_tradnl"/>
        </w:rPr>
        <w:t>institucional</w:t>
      </w:r>
      <w:r w:rsidR="005B439A" w:rsidRPr="00E53116">
        <w:rPr>
          <w:lang w:val="es-ES_tradnl"/>
        </w:rPr>
        <w:t xml:space="preserve"> </w:t>
      </w:r>
      <w:r w:rsidR="00D57D4B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D57D4B" w:rsidRPr="00E53116">
        <w:rPr>
          <w:lang w:val="es-ES_tradnl"/>
        </w:rPr>
        <w:t>garantice</w:t>
      </w:r>
      <w:r w:rsidR="005B439A" w:rsidRPr="00E53116">
        <w:rPr>
          <w:lang w:val="es-ES_tradnl"/>
        </w:rPr>
        <w:t xml:space="preserve"> </w:t>
      </w:r>
      <w:r w:rsidR="00DF6945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238CD" w:rsidRPr="00E53116">
        <w:rPr>
          <w:lang w:val="es-ES_tradnl"/>
        </w:rPr>
        <w:t>sustentabilidad</w:t>
      </w:r>
      <w:r w:rsidR="005B439A" w:rsidRPr="00E53116">
        <w:rPr>
          <w:lang w:val="es-ES_tradnl"/>
        </w:rPr>
        <w:t xml:space="preserve"> </w:t>
      </w:r>
      <w:r w:rsidR="00DF6945" w:rsidRPr="00E53116">
        <w:rPr>
          <w:lang w:val="es-ES_tradnl"/>
        </w:rPr>
        <w:t>luego</w:t>
      </w:r>
      <w:r w:rsidR="005B439A" w:rsidRPr="00E53116">
        <w:rPr>
          <w:lang w:val="es-ES_tradnl"/>
        </w:rPr>
        <w:t xml:space="preserve"> </w:t>
      </w:r>
      <w:r w:rsidR="00DF694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F6945" w:rsidRPr="00E53116">
        <w:rPr>
          <w:lang w:val="es-ES_tradnl"/>
        </w:rPr>
        <w:t>término</w:t>
      </w:r>
      <w:r w:rsidR="005B439A" w:rsidRPr="00E53116">
        <w:rPr>
          <w:lang w:val="es-ES_tradnl"/>
        </w:rPr>
        <w:t xml:space="preserve"> </w:t>
      </w:r>
      <w:r w:rsidR="00DF694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II,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C333D9" w:rsidRPr="00E53116">
        <w:rPr>
          <w:lang w:val="es-ES_tradnl"/>
        </w:rPr>
        <w:t>dará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forma</w:t>
      </w:r>
      <w:r w:rsidR="005B439A" w:rsidRPr="00E53116">
        <w:rPr>
          <w:lang w:val="es-ES_tradnl"/>
        </w:rPr>
        <w:t xml:space="preserve"> </w:t>
      </w:r>
      <w:r w:rsidR="004B76CD" w:rsidRPr="00E53116">
        <w:rPr>
          <w:lang w:val="es-ES_tradnl"/>
        </w:rPr>
        <w:t>definitiva</w:t>
      </w:r>
      <w:r w:rsidR="005B439A" w:rsidRPr="00E53116">
        <w:rPr>
          <w:lang w:val="es-ES_tradnl"/>
        </w:rPr>
        <w:t xml:space="preserve"> </w:t>
      </w:r>
      <w:r w:rsidR="004B76CD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4B76C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4B76CD" w:rsidRPr="00E53116">
        <w:rPr>
          <w:lang w:val="es-ES_tradnl"/>
        </w:rPr>
        <w:t>normativa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F272C0" w:rsidRPr="00E53116">
        <w:rPr>
          <w:lang w:val="es-ES_tradnl"/>
        </w:rPr>
        <w:t>determinar</w:t>
      </w:r>
      <w:r w:rsidR="007830FC" w:rsidRPr="00E53116">
        <w:rPr>
          <w:lang w:val="es-ES_tradnl"/>
        </w:rPr>
        <w:t>á</w:t>
      </w:r>
      <w:r w:rsidR="005B439A" w:rsidRPr="00E53116">
        <w:rPr>
          <w:lang w:val="es-ES_tradnl"/>
        </w:rPr>
        <w:t xml:space="preserve"> </w:t>
      </w:r>
      <w:r w:rsidR="00123111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institución</w:t>
      </w:r>
      <w:r w:rsidR="005B439A" w:rsidRPr="00E53116">
        <w:rPr>
          <w:lang w:val="es-ES_tradnl"/>
        </w:rPr>
        <w:t xml:space="preserve"> </w:t>
      </w:r>
      <w:r w:rsidR="00BC210A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BC210A" w:rsidRPr="00E53116">
        <w:rPr>
          <w:lang w:val="es-ES_tradnl"/>
        </w:rPr>
        <w:t>cargo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448E4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3448E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448E4" w:rsidRPr="00E53116">
        <w:rPr>
          <w:lang w:val="es-ES_tradnl"/>
        </w:rPr>
        <w:t>evaluación</w:t>
      </w:r>
      <w:r w:rsidR="005B439A" w:rsidRPr="00E53116">
        <w:rPr>
          <w:lang w:val="es-ES_tradnl"/>
        </w:rPr>
        <w:t xml:space="preserve"> </w:t>
      </w:r>
      <w:r w:rsidR="003448E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F41C9E" w:rsidRPr="00E53116">
        <w:rPr>
          <w:lang w:val="es-ES_tradnl"/>
        </w:rPr>
        <w:t>postulantes</w:t>
      </w:r>
      <w:r w:rsidR="00DE0151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vez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952C5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esté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marcha</w:t>
      </w:r>
      <w:r w:rsidR="00DE0151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adoptarán</w:t>
      </w:r>
      <w:r w:rsidR="005B439A" w:rsidRPr="00E53116">
        <w:rPr>
          <w:lang w:val="es-ES_tradnl"/>
        </w:rPr>
        <w:t xml:space="preserve"> </w:t>
      </w:r>
      <w:r w:rsidR="0009548B" w:rsidRPr="00E53116">
        <w:rPr>
          <w:lang w:val="es-ES_tradnl"/>
        </w:rPr>
        <w:t>medidas</w:t>
      </w:r>
      <w:r w:rsidR="005B439A" w:rsidRPr="00E53116">
        <w:rPr>
          <w:lang w:val="es-ES_tradnl"/>
        </w:rPr>
        <w:t xml:space="preserve"> </w:t>
      </w:r>
      <w:r w:rsidR="0009548B" w:rsidRPr="00E53116">
        <w:rPr>
          <w:lang w:val="es-ES_tradnl"/>
        </w:rPr>
        <w:t>regulatorias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complementarias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hacerlo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obligatorio</w:t>
      </w:r>
      <w:r w:rsidR="00DE0151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proofErr w:type="gramStart"/>
      <w:r w:rsidR="00632843" w:rsidRPr="00E53116">
        <w:rPr>
          <w:lang w:val="es-ES_tradnl"/>
        </w:rPr>
        <w:t>Habrán</w:t>
      </w:r>
      <w:proofErr w:type="gramEnd"/>
      <w:r w:rsidR="005B439A" w:rsidRPr="00E53116">
        <w:rPr>
          <w:lang w:val="es-ES_tradnl"/>
        </w:rPr>
        <w:t xml:space="preserve"> </w:t>
      </w:r>
      <w:r w:rsidR="00632843" w:rsidRPr="00E53116">
        <w:rPr>
          <w:lang w:val="es-ES_tradnl"/>
        </w:rPr>
        <w:t>además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lastRenderedPageBreak/>
        <w:t>iniciativas</w:t>
      </w:r>
      <w:r w:rsidR="005B439A" w:rsidRPr="00E53116">
        <w:rPr>
          <w:lang w:val="es-ES_tradnl"/>
        </w:rPr>
        <w:t xml:space="preserve"> </w:t>
      </w:r>
      <w:r w:rsidR="000C7405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9767B3" w:rsidRPr="00E53116">
        <w:rPr>
          <w:lang w:val="es-ES_tradnl"/>
        </w:rPr>
        <w:t>motivar</w:t>
      </w:r>
      <w:r w:rsidR="005B439A" w:rsidRPr="00E53116">
        <w:rPr>
          <w:lang w:val="es-ES_tradnl"/>
        </w:rPr>
        <w:t xml:space="preserve"> </w:t>
      </w:r>
      <w:r w:rsidR="009767B3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técnicos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someterse</w:t>
      </w:r>
      <w:r w:rsidR="005B439A" w:rsidRPr="00E53116">
        <w:rPr>
          <w:lang w:val="es-ES_tradnl"/>
        </w:rPr>
        <w:t xml:space="preserve"> </w:t>
      </w:r>
      <w:r w:rsidR="00DE0151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proceso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acreditación</w:t>
      </w:r>
      <w:r w:rsidR="00DE0151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3145B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3145B8"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internacional</w:t>
      </w:r>
      <w:r w:rsidR="005B439A" w:rsidRPr="00E53116">
        <w:rPr>
          <w:lang w:val="es-ES_tradnl"/>
        </w:rPr>
        <w:t xml:space="preserve"> </w:t>
      </w:r>
      <w:r w:rsidR="00201B03" w:rsidRPr="00E53116">
        <w:rPr>
          <w:lang w:val="es-ES_tradnl"/>
        </w:rPr>
        <w:t>realizará</w:t>
      </w:r>
      <w:r w:rsidR="005B439A" w:rsidRPr="00E53116">
        <w:rPr>
          <w:lang w:val="es-ES_tradnl"/>
        </w:rPr>
        <w:t xml:space="preserve"> </w:t>
      </w:r>
      <w:r w:rsidR="00123111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201B03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EF1BE4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normas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internacionales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C9103C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201B03" w:rsidRPr="00E53116">
        <w:rPr>
          <w:lang w:val="es-ES_tradnl"/>
        </w:rPr>
        <w:t>efectuarán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consultas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201B03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94A59" w:rsidRPr="00E53116">
        <w:rPr>
          <w:lang w:val="es-ES_tradnl"/>
        </w:rPr>
        <w:t>contrapartes</w:t>
      </w:r>
      <w:r w:rsidR="00123111" w:rsidRPr="00E53116">
        <w:rPr>
          <w:lang w:val="es-ES_tradnl"/>
        </w:rPr>
        <w:t>.</w:t>
      </w:r>
    </w:p>
    <w:bookmarkEnd w:id="30"/>
    <w:p w14:paraId="63F38911" w14:textId="40BFE4D9" w:rsidR="00E13747" w:rsidRPr="00E53116" w:rsidRDefault="00D96716">
      <w:pPr>
        <w:widowControl w:val="0"/>
        <w:spacing w:before="240" w:after="240"/>
        <w:outlineLvl w:val="0"/>
        <w:rPr>
          <w:u w:val="single"/>
          <w:lang w:val="es-ES_tradnl"/>
        </w:rPr>
      </w:pPr>
      <w:r w:rsidRPr="00E53116">
        <w:rPr>
          <w:u w:val="single"/>
          <w:lang w:val="es-ES_tradnl"/>
        </w:rPr>
        <w:t>Costo</w:t>
      </w:r>
      <w:r w:rsidR="005B439A" w:rsidRPr="00E53116">
        <w:rPr>
          <w:u w:val="single"/>
          <w:lang w:val="es-ES_tradnl"/>
        </w:rPr>
        <w:t xml:space="preserve"> </w:t>
      </w:r>
      <w:r w:rsidR="00337A8C" w:rsidRPr="00E53116">
        <w:rPr>
          <w:u w:val="single"/>
          <w:lang w:val="es-ES_tradnl"/>
        </w:rPr>
        <w:t>total</w:t>
      </w:r>
      <w:r w:rsidR="005B439A" w:rsidRPr="00E53116">
        <w:rPr>
          <w:u w:val="single"/>
          <w:lang w:val="es-ES_tradnl"/>
        </w:rPr>
        <w:t xml:space="preserve"> </w:t>
      </w:r>
      <w:r w:rsidR="00337A8C" w:rsidRPr="00E53116">
        <w:rPr>
          <w:u w:val="single"/>
          <w:lang w:val="es-ES_tradnl"/>
        </w:rPr>
        <w:t>del</w:t>
      </w:r>
      <w:r w:rsidR="005B439A" w:rsidRPr="00E53116">
        <w:rPr>
          <w:u w:val="single"/>
          <w:lang w:val="es-ES_tradnl"/>
        </w:rPr>
        <w:t xml:space="preserve"> </w:t>
      </w:r>
      <w:r w:rsidR="00337A8C" w:rsidRPr="00E53116">
        <w:rPr>
          <w:u w:val="single"/>
          <w:lang w:val="es-ES_tradnl"/>
        </w:rPr>
        <w:t>proyecto</w:t>
      </w:r>
    </w:p>
    <w:p w14:paraId="10DE3CC7" w14:textId="6EA616D6" w:rsidR="00E13747" w:rsidRPr="00E53116" w:rsidRDefault="00337A8C">
      <w:pPr>
        <w:pStyle w:val="Heading1"/>
        <w:spacing w:after="0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96716" w:rsidRPr="00E53116">
        <w:rPr>
          <w:lang w:val="es-ES_tradnl"/>
        </w:rPr>
        <w:t>costo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asciende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592471" w:rsidRPr="00E53116">
        <w:rPr>
          <w:lang w:val="es-ES_tradnl"/>
        </w:rPr>
        <w:t>427</w:t>
      </w:r>
      <w:r w:rsidR="007C43E8" w:rsidRPr="00E53116">
        <w:rPr>
          <w:lang w:val="es-ES_tradnl"/>
        </w:rPr>
        <w:t>.</w:t>
      </w:r>
      <w:r w:rsidR="00D41455" w:rsidRPr="00E53116">
        <w:rPr>
          <w:lang w:val="es-ES_tradnl"/>
        </w:rPr>
        <w:t>500</w:t>
      </w:r>
      <w:r w:rsidR="005B439A" w:rsidRPr="00E53116">
        <w:rPr>
          <w:lang w:val="es-ES_tradnl"/>
        </w:rPr>
        <w:t xml:space="preserve"> </w:t>
      </w:r>
      <w:r w:rsidR="006541CE" w:rsidRPr="00E53116">
        <w:rPr>
          <w:lang w:val="es-ES_tradnl"/>
        </w:rPr>
        <w:t>$EUA,</w:t>
      </w:r>
      <w:r w:rsidR="005B439A" w:rsidRPr="00E53116">
        <w:rPr>
          <w:lang w:val="es-ES_tradnl"/>
        </w:rPr>
        <w:t xml:space="preserve"> </w:t>
      </w:r>
      <w:r w:rsidR="00337301"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="00337301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decisión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74/50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c)</w:t>
      </w:r>
      <w:r w:rsidR="005B439A" w:rsidRPr="00E53116">
        <w:rPr>
          <w:lang w:val="es-ES_tradnl"/>
        </w:rPr>
        <w:t xml:space="preserve"> </w:t>
      </w:r>
      <w:proofErr w:type="spellStart"/>
      <w:r w:rsidR="004318EA" w:rsidRPr="00E53116">
        <w:rPr>
          <w:lang w:val="es-ES_tradnl"/>
        </w:rPr>
        <w:t>xii</w:t>
      </w:r>
      <w:proofErr w:type="spellEnd"/>
      <w:r w:rsidR="004318EA" w:rsidRPr="00E53116">
        <w:rPr>
          <w:lang w:val="es-ES_tradnl"/>
        </w:rPr>
        <w:t>)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nivel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admisible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D5A29"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país</w:t>
      </w:r>
      <w:r w:rsidR="00E06AA1" w:rsidRPr="00E53116">
        <w:rPr>
          <w:lang w:val="es-ES_tradnl"/>
        </w:rPr>
        <w:t>es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bajo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consumo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primer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="006E2E86" w:rsidRPr="00E53116">
        <w:rPr>
          <w:lang w:val="es-ES_tradnl"/>
        </w:rPr>
        <w:t>fue aprobado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="00BD4758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solicitud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original</w:t>
      </w:r>
      <w:r w:rsidR="00E63352" w:rsidRPr="00E53116">
        <w:rPr>
          <w:lang w:val="es-ES_tradnl"/>
        </w:rPr>
        <w:t>.</w:t>
      </w:r>
    </w:p>
    <w:p w14:paraId="38CE4B7A" w14:textId="2EFF5773" w:rsidR="00E13747" w:rsidRPr="00E53116" w:rsidRDefault="00337A8C">
      <w:pPr>
        <w:keepNext/>
        <w:spacing w:before="240" w:after="240"/>
        <w:rPr>
          <w:u w:val="single"/>
          <w:lang w:val="es-ES_tradnl"/>
        </w:rPr>
      </w:pPr>
      <w:bookmarkStart w:id="31" w:name="_Hlk126916178"/>
      <w:r w:rsidRPr="00E53116">
        <w:rPr>
          <w:u w:val="single"/>
          <w:lang w:val="es-ES_tradnl"/>
        </w:rPr>
        <w:t>Impacto</w:t>
      </w:r>
      <w:r w:rsidR="005B439A" w:rsidRPr="00E53116">
        <w:rPr>
          <w:u w:val="single"/>
          <w:lang w:val="es-ES_tradnl"/>
        </w:rPr>
        <w:t xml:space="preserve"> </w:t>
      </w:r>
      <w:r w:rsidRPr="00E53116">
        <w:rPr>
          <w:u w:val="single"/>
          <w:lang w:val="es-ES_tradnl"/>
        </w:rPr>
        <w:t>climático</w:t>
      </w:r>
    </w:p>
    <w:bookmarkEnd w:id="31"/>
    <w:p w14:paraId="5D324F1A" w14:textId="30027186" w:rsidR="00E13747" w:rsidRPr="00E53116" w:rsidRDefault="00337A8C">
      <w:pPr>
        <w:pStyle w:val="Heading1"/>
        <w:rPr>
          <w:u w:val="single"/>
          <w:lang w:val="es-ES_tradnl"/>
        </w:rPr>
      </w:pP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5869F2" w:rsidRPr="00E53116">
        <w:rPr>
          <w:lang w:val="es-ES_tradnl"/>
        </w:rPr>
        <w:t>sectoriales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propuestas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5869F2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5869F2" w:rsidRPr="00E53116">
        <w:rPr>
          <w:lang w:val="es-ES_tradnl"/>
        </w:rPr>
        <w:t>especial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mejorar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contención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través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entrega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equipos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permitirán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reducir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824595" w:rsidRPr="00E53116">
        <w:rPr>
          <w:lang w:val="es-ES_tradnl"/>
        </w:rPr>
        <w:t>volumen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HCFC-22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utilizado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técnico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Cada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kilo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HCFC-22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704534" w:rsidRPr="00E53116">
        <w:rPr>
          <w:lang w:val="es-ES_tradnl"/>
        </w:rPr>
        <w:t>descargue</w:t>
      </w:r>
      <w:r w:rsidR="005B439A" w:rsidRPr="00E53116">
        <w:rPr>
          <w:lang w:val="es-ES_tradnl"/>
        </w:rPr>
        <w:t xml:space="preserve"> </w:t>
      </w:r>
      <w:r w:rsidR="00EB30E7" w:rsidRPr="00E53116">
        <w:rPr>
          <w:lang w:val="es-ES_tradnl"/>
        </w:rPr>
        <w:t xml:space="preserve">a la atmósfera </w:t>
      </w:r>
      <w:r w:rsidR="000E39CD" w:rsidRPr="00E53116">
        <w:rPr>
          <w:lang w:val="es-ES_tradnl"/>
        </w:rPr>
        <w:t>gracias</w:t>
      </w:r>
      <w:r w:rsidR="005B439A" w:rsidRPr="00E53116">
        <w:rPr>
          <w:lang w:val="es-ES_tradnl"/>
        </w:rPr>
        <w:t xml:space="preserve"> </w:t>
      </w:r>
      <w:r w:rsidR="000E39CD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mejores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prácticas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150CDD" w:rsidRPr="00E53116">
        <w:rPr>
          <w:lang w:val="es-ES_tradnl"/>
        </w:rPr>
        <w:t>permitirá</w:t>
      </w:r>
      <w:r w:rsidR="005B439A" w:rsidRPr="00E53116">
        <w:rPr>
          <w:lang w:val="es-ES_tradnl"/>
        </w:rPr>
        <w:t xml:space="preserve"> </w:t>
      </w:r>
      <w:r w:rsidR="00150CDD" w:rsidRPr="00E53116">
        <w:rPr>
          <w:lang w:val="es-ES_tradnl"/>
        </w:rPr>
        <w:t>ahorrar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cerca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843DB" w:rsidRPr="00E53116">
        <w:rPr>
          <w:lang w:val="es-ES_tradnl"/>
        </w:rPr>
        <w:t>1.80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toneladas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50CDD" w:rsidRPr="00E53116">
        <w:rPr>
          <w:rFonts w:eastAsia="MS Mincho"/>
          <w:lang w:val="es-ES_tradnl"/>
        </w:rPr>
        <w:t>CO</w:t>
      </w:r>
      <w:r w:rsidR="00150CDD" w:rsidRPr="00E53116">
        <w:rPr>
          <w:rFonts w:eastAsia="MS Mincho"/>
          <w:vertAlign w:val="subscript"/>
          <w:lang w:val="es-ES_tradnl"/>
        </w:rPr>
        <w:t>2</w:t>
      </w:r>
      <w:r w:rsidR="005B439A" w:rsidRPr="00E53116">
        <w:rPr>
          <w:lang w:val="es-ES_tradnl"/>
        </w:rPr>
        <w:t xml:space="preserve"> </w:t>
      </w:r>
      <w:r w:rsidR="00150CDD" w:rsidRPr="00E53116">
        <w:rPr>
          <w:lang w:val="es-ES_tradnl"/>
        </w:rPr>
        <w:t>equivalente.</w:t>
      </w:r>
      <w:r w:rsidR="005B439A" w:rsidRPr="00E53116">
        <w:rPr>
          <w:lang w:val="es-ES_tradnl"/>
        </w:rPr>
        <w:t xml:space="preserve"> </w:t>
      </w:r>
      <w:r w:rsidR="00952177" w:rsidRPr="00E53116">
        <w:rPr>
          <w:lang w:val="es-ES_tradnl"/>
        </w:rPr>
        <w:t>Se entregó</w:t>
      </w:r>
      <w:r w:rsidR="005B439A" w:rsidRPr="00E53116">
        <w:rPr>
          <w:lang w:val="es-ES_tradnl"/>
        </w:rPr>
        <w:t xml:space="preserve"> </w:t>
      </w:r>
      <w:r w:rsidR="0025311C" w:rsidRPr="00E53116">
        <w:rPr>
          <w:lang w:val="es-ES_tradnl"/>
        </w:rPr>
        <w:t xml:space="preserve">además </w:t>
      </w:r>
      <w:r w:rsidR="00062AA8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cálculo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impacto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climático</w:t>
      </w:r>
      <w:r w:rsidR="005B439A" w:rsidRPr="00E53116">
        <w:rPr>
          <w:lang w:val="es-ES_tradnl"/>
        </w:rPr>
        <w:t xml:space="preserve"> </w:t>
      </w:r>
      <w:r w:rsidR="00AF216F" w:rsidRPr="00E53116">
        <w:rPr>
          <w:lang w:val="es-ES_tradnl"/>
        </w:rPr>
        <w:t>d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PGEH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C843D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843DB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C843DB" w:rsidRPr="00E53116">
        <w:rPr>
          <w:lang w:val="es-ES_tradnl"/>
        </w:rPr>
        <w:t>propuestas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Gobierno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CC2E01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96792D" w:rsidRPr="00E53116">
        <w:rPr>
          <w:lang w:val="es-ES_tradnl"/>
        </w:rPr>
        <w:t>especial</w:t>
      </w:r>
      <w:r w:rsidR="005B439A" w:rsidRPr="00E53116">
        <w:rPr>
          <w:lang w:val="es-ES_tradnl"/>
        </w:rPr>
        <w:t xml:space="preserve"> </w:t>
      </w:r>
      <w:r w:rsidR="0096792D" w:rsidRPr="00E53116">
        <w:rPr>
          <w:lang w:val="es-ES_tradnl"/>
        </w:rPr>
        <w:t xml:space="preserve">promocionar </w:t>
      </w:r>
      <w:r w:rsidR="005D0ED0" w:rsidRPr="00E53116">
        <w:rPr>
          <w:lang w:val="es-ES_tradnl"/>
        </w:rPr>
        <w:t>alternativas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bajo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PCA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297EFD" w:rsidRPr="00E53116">
        <w:rPr>
          <w:lang w:val="es-ES_tradnl"/>
        </w:rPr>
        <w:t>contener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fugas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refrigerante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mediante</w:t>
      </w:r>
      <w:r w:rsidR="005B439A" w:rsidRPr="00E53116">
        <w:rPr>
          <w:lang w:val="es-ES_tradnl"/>
        </w:rPr>
        <w:t xml:space="preserve"> </w:t>
      </w:r>
      <w:r w:rsidR="00E03E61" w:rsidRPr="00E53116">
        <w:rPr>
          <w:lang w:val="es-ES_tradnl"/>
        </w:rPr>
        <w:t>buenas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prácticas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técnico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5674F9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5674F9" w:rsidRPr="00E53116">
        <w:rPr>
          <w:lang w:val="es-ES_tradnl"/>
        </w:rPr>
        <w:t>desprende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efectivamente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logrará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reducir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descarga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atmósfera,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generando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así</w:t>
      </w:r>
      <w:r w:rsidR="005B439A" w:rsidRPr="00E53116">
        <w:rPr>
          <w:lang w:val="es-ES_tradnl"/>
        </w:rPr>
        <w:t xml:space="preserve"> </w:t>
      </w:r>
      <w:r w:rsidR="00F83299" w:rsidRPr="00E53116">
        <w:rPr>
          <w:lang w:val="es-ES_tradnl"/>
        </w:rPr>
        <w:t>beneficios</w:t>
      </w:r>
      <w:r w:rsidR="005B439A" w:rsidRPr="00E53116">
        <w:rPr>
          <w:lang w:val="es-ES_tradnl"/>
        </w:rPr>
        <w:t xml:space="preserve"> </w:t>
      </w:r>
      <w:bookmarkStart w:id="32" w:name="_Hlk126916186"/>
      <w:r w:rsidR="00F83299" w:rsidRPr="00E53116">
        <w:rPr>
          <w:lang w:val="es-ES_tradnl"/>
        </w:rPr>
        <w:t>climáticos.</w:t>
      </w:r>
    </w:p>
    <w:p w14:paraId="6E1172BB" w14:textId="06AC596F" w:rsidR="00E13747" w:rsidRPr="00E53116" w:rsidRDefault="00337A8C">
      <w:pPr>
        <w:pStyle w:val="Heading1"/>
        <w:numPr>
          <w:ilvl w:val="0"/>
          <w:numId w:val="0"/>
        </w:numPr>
        <w:rPr>
          <w:u w:val="single"/>
          <w:lang w:val="es-ES_tradnl"/>
        </w:rPr>
      </w:pPr>
      <w:r w:rsidRPr="00E53116">
        <w:rPr>
          <w:u w:val="single"/>
          <w:lang w:val="es-ES_tradnl"/>
        </w:rPr>
        <w:t>Sustentabilidad</w:t>
      </w:r>
      <w:r w:rsidR="005B439A" w:rsidRPr="00E53116">
        <w:rPr>
          <w:u w:val="single"/>
          <w:lang w:val="es-ES_tradnl"/>
        </w:rPr>
        <w:t xml:space="preserve"> </w:t>
      </w:r>
      <w:r w:rsidR="00062AA8"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="00062AA8" w:rsidRPr="00E53116">
        <w:rPr>
          <w:u w:val="single"/>
          <w:lang w:val="es-ES_tradnl"/>
        </w:rPr>
        <w:t>la</w:t>
      </w:r>
      <w:r w:rsidR="005B439A" w:rsidRPr="00E53116">
        <w:rPr>
          <w:u w:val="single"/>
          <w:lang w:val="es-ES_tradnl"/>
        </w:rPr>
        <w:t xml:space="preserve"> </w:t>
      </w:r>
      <w:r w:rsidR="00312ACD" w:rsidRPr="00E53116">
        <w:rPr>
          <w:u w:val="single"/>
          <w:lang w:val="es-ES_tradnl"/>
        </w:rPr>
        <w:t>eliminación</w:t>
      </w:r>
      <w:r w:rsidR="005B439A" w:rsidRPr="00E53116">
        <w:rPr>
          <w:u w:val="single"/>
          <w:lang w:val="es-ES_tradnl"/>
        </w:rPr>
        <w:t xml:space="preserve"> </w:t>
      </w:r>
      <w:r w:rsidR="00312ACD"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="00312ACD" w:rsidRPr="00E53116">
        <w:rPr>
          <w:u w:val="single"/>
          <w:lang w:val="es-ES_tradnl"/>
        </w:rPr>
        <w:t>HCFC</w:t>
      </w:r>
      <w:r w:rsidR="005B439A" w:rsidRPr="00E53116">
        <w:rPr>
          <w:u w:val="single"/>
          <w:lang w:val="es-ES_tradnl"/>
        </w:rPr>
        <w:t xml:space="preserve"> </w:t>
      </w:r>
      <w:r w:rsidR="00D41455" w:rsidRPr="00E53116">
        <w:rPr>
          <w:u w:val="single"/>
          <w:lang w:val="es-ES_tradnl"/>
        </w:rPr>
        <w:t>y</w:t>
      </w:r>
      <w:r w:rsidR="005B439A" w:rsidRPr="00E53116">
        <w:rPr>
          <w:u w:val="single"/>
          <w:lang w:val="es-ES_tradnl"/>
        </w:rPr>
        <w:t xml:space="preserve"> </w:t>
      </w:r>
      <w:r w:rsidR="00312ACD" w:rsidRPr="00E53116">
        <w:rPr>
          <w:u w:val="single"/>
          <w:lang w:val="es-ES_tradnl"/>
        </w:rPr>
        <w:t>evaluación</w:t>
      </w:r>
      <w:r w:rsidR="005B439A" w:rsidRPr="00E53116">
        <w:rPr>
          <w:u w:val="single"/>
          <w:lang w:val="es-ES_tradnl"/>
        </w:rPr>
        <w:t xml:space="preserve"> </w:t>
      </w:r>
      <w:r w:rsidR="00D41455" w:rsidRPr="00E53116">
        <w:rPr>
          <w:u w:val="single"/>
          <w:lang w:val="es-ES_tradnl"/>
        </w:rPr>
        <w:t>de</w:t>
      </w:r>
      <w:r w:rsidR="005B439A" w:rsidRPr="00E53116">
        <w:rPr>
          <w:u w:val="single"/>
          <w:lang w:val="es-ES_tradnl"/>
        </w:rPr>
        <w:t xml:space="preserve"> </w:t>
      </w:r>
      <w:r w:rsidR="00E63352" w:rsidRPr="00E53116">
        <w:rPr>
          <w:u w:val="single"/>
          <w:lang w:val="es-ES_tradnl"/>
        </w:rPr>
        <w:t>riesgos</w:t>
      </w:r>
    </w:p>
    <w:bookmarkEnd w:id="32"/>
    <w:p w14:paraId="2E6B6B6B" w14:textId="15959F9A" w:rsidR="00E13747" w:rsidRPr="00E53116" w:rsidRDefault="00337A8C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4469B" w:rsidRPr="00E53116">
        <w:rPr>
          <w:lang w:val="es-ES_tradnl"/>
        </w:rPr>
        <w:t>fortalecimiento</w:t>
      </w:r>
      <w:r w:rsidR="005B439A" w:rsidRPr="00E53116">
        <w:rPr>
          <w:lang w:val="es-ES_tradnl"/>
        </w:rPr>
        <w:t xml:space="preserve"> </w:t>
      </w:r>
      <w:r w:rsidR="009C00C8" w:rsidRPr="00E53116">
        <w:rPr>
          <w:lang w:val="es-ES_tradnl"/>
        </w:rPr>
        <w:t xml:space="preserve">continuo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capacidades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E2666" w:rsidRPr="00E53116">
        <w:rPr>
          <w:lang w:val="es-ES_tradnl"/>
        </w:rPr>
        <w:t>funcionarios</w:t>
      </w:r>
      <w:r w:rsidR="005B439A" w:rsidRPr="00E53116">
        <w:rPr>
          <w:lang w:val="es-ES_tradnl"/>
        </w:rPr>
        <w:t xml:space="preserve"> </w:t>
      </w:r>
      <w:r w:rsidR="00CE2666" w:rsidRPr="00E53116">
        <w:rPr>
          <w:lang w:val="es-ES_tradnl"/>
        </w:rPr>
        <w:t>aduaneros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agentes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F5724" w:rsidRPr="00E53116">
        <w:rPr>
          <w:lang w:val="es-ES_tradnl"/>
        </w:rPr>
        <w:t>aduana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106C9A" w:rsidRPr="00E53116">
        <w:rPr>
          <w:lang w:val="es-ES_tradnl"/>
        </w:rPr>
        <w:t>refuerzo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06C9A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45357" w:rsidRPr="00E53116">
        <w:rPr>
          <w:lang w:val="es-ES_tradnl"/>
        </w:rPr>
        <w:t>medidas</w:t>
      </w:r>
      <w:r w:rsidR="005B439A" w:rsidRPr="00E53116">
        <w:rPr>
          <w:lang w:val="es-ES_tradnl"/>
        </w:rPr>
        <w:t xml:space="preserve"> </w:t>
      </w:r>
      <w:r w:rsidR="00D45357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45357" w:rsidRPr="00E53116">
        <w:rPr>
          <w:lang w:val="es-ES_tradnl"/>
        </w:rPr>
        <w:t>mecanismos</w:t>
      </w:r>
      <w:r w:rsidR="005B439A" w:rsidRPr="00E53116">
        <w:rPr>
          <w:lang w:val="es-ES_tradnl"/>
        </w:rPr>
        <w:t xml:space="preserve"> </w:t>
      </w:r>
      <w:r w:rsidR="00D45357" w:rsidRPr="00E53116">
        <w:rPr>
          <w:lang w:val="es-ES_tradnl"/>
        </w:rPr>
        <w:t>regulatorios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colaboración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D45357" w:rsidRPr="00E53116">
        <w:rPr>
          <w:lang w:val="es-ES_tradnl"/>
        </w:rPr>
        <w:t>a</w:t>
      </w:r>
      <w:r w:rsidR="006C4772" w:rsidRPr="00E53116">
        <w:rPr>
          <w:lang w:val="es-ES_tradnl"/>
        </w:rPr>
        <w:t>utoridades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aduaneras</w:t>
      </w:r>
      <w:r w:rsidR="005B439A" w:rsidRPr="00E53116">
        <w:rPr>
          <w:lang w:val="es-ES_tradnl"/>
        </w:rPr>
        <w:t xml:space="preserve"> </w:t>
      </w:r>
      <w:r w:rsidR="004C4DA5" w:rsidRPr="00E53116">
        <w:rPr>
          <w:lang w:val="es-ES_tradnl"/>
        </w:rPr>
        <w:t>constituyen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sólida</w:t>
      </w:r>
      <w:r w:rsidR="005B439A" w:rsidRPr="00E53116">
        <w:rPr>
          <w:lang w:val="es-ES_tradnl"/>
        </w:rPr>
        <w:t xml:space="preserve"> </w:t>
      </w:r>
      <w:r w:rsidR="00D45357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AE08AA" w:rsidRPr="00E53116">
        <w:rPr>
          <w:lang w:val="es-ES_tradnl"/>
        </w:rPr>
        <w:t xml:space="preserve">que </w:t>
      </w:r>
      <w:r w:rsidR="007C43E8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9C00C8" w:rsidRPr="00E53116">
        <w:rPr>
          <w:lang w:val="es-ES_tradnl"/>
        </w:rPr>
        <w:t>se mantenga</w:t>
      </w:r>
      <w:r w:rsidR="00AE08AA" w:rsidRPr="00E53116">
        <w:rPr>
          <w:lang w:val="es-ES_tradnl"/>
        </w:rPr>
        <w:t xml:space="preserve"> </w:t>
      </w:r>
      <w:r w:rsidR="00E87B5A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E87B5A" w:rsidRPr="00E53116">
        <w:rPr>
          <w:lang w:val="es-ES_tradnl"/>
        </w:rPr>
        <w:t>vez</w:t>
      </w:r>
      <w:r w:rsidR="005B439A" w:rsidRPr="00E53116">
        <w:rPr>
          <w:lang w:val="es-ES_tradnl"/>
        </w:rPr>
        <w:t xml:space="preserve"> </w:t>
      </w:r>
      <w:r w:rsidR="00E87B5A" w:rsidRPr="00E53116">
        <w:rPr>
          <w:lang w:val="es-ES_tradnl"/>
        </w:rPr>
        <w:t>concluido</w:t>
      </w:r>
      <w:r w:rsidR="005B439A" w:rsidRPr="00E53116">
        <w:rPr>
          <w:lang w:val="es-ES_tradnl"/>
        </w:rPr>
        <w:t xml:space="preserve"> </w:t>
      </w:r>
      <w:r w:rsidR="00E87B5A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77F1F" w:rsidRPr="00E53116">
        <w:rPr>
          <w:lang w:val="es-ES_tradnl"/>
        </w:rPr>
        <w:t>PGEH</w:t>
      </w:r>
      <w:r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Esto,</w:t>
      </w:r>
      <w:r w:rsidR="005B439A" w:rsidRPr="00E53116">
        <w:rPr>
          <w:lang w:val="es-ES_tradnl"/>
        </w:rPr>
        <w:t xml:space="preserve"> </w:t>
      </w:r>
      <w:r w:rsidR="00A44D41" w:rsidRPr="00E53116">
        <w:rPr>
          <w:lang w:val="es-ES_tradnl"/>
        </w:rPr>
        <w:t>sumado</w:t>
      </w:r>
      <w:r w:rsidR="005B439A" w:rsidRPr="00E53116">
        <w:rPr>
          <w:lang w:val="es-ES_tradnl"/>
        </w:rPr>
        <w:t xml:space="preserve"> </w:t>
      </w:r>
      <w:r w:rsidR="00A44D41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sensibilización</w:t>
      </w:r>
      <w:r w:rsidR="005B439A" w:rsidRPr="00E53116">
        <w:rPr>
          <w:lang w:val="es-ES_tradnl"/>
        </w:rPr>
        <w:t xml:space="preserve"> </w:t>
      </w:r>
      <w:r w:rsidR="00AF5A34" w:rsidRPr="00E53116">
        <w:rPr>
          <w:lang w:val="es-ES_tradnl"/>
        </w:rPr>
        <w:t>continua</w:t>
      </w:r>
      <w:r w:rsidR="005B439A" w:rsidRPr="00E53116">
        <w:rPr>
          <w:lang w:val="es-ES_tradnl"/>
        </w:rPr>
        <w:t xml:space="preserve"> </w:t>
      </w:r>
      <w:r w:rsidR="00027753" w:rsidRPr="00E53116">
        <w:rPr>
          <w:lang w:val="es-ES_tradnl"/>
        </w:rPr>
        <w:t>hacia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importadores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público</w:t>
      </w:r>
      <w:r w:rsidR="005B439A" w:rsidRPr="00E53116">
        <w:rPr>
          <w:lang w:val="es-ES_tradnl"/>
        </w:rPr>
        <w:t xml:space="preserve"> </w:t>
      </w:r>
      <w:r w:rsidR="00AF5A34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AF5A34" w:rsidRPr="00E53116">
        <w:rPr>
          <w:lang w:val="es-ES_tradnl"/>
        </w:rPr>
        <w:t>general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5955A8" w:rsidRPr="00E53116">
        <w:rPr>
          <w:lang w:val="es-ES_tradnl"/>
        </w:rPr>
        <w:t>también</w:t>
      </w:r>
      <w:r w:rsidR="005B439A" w:rsidRPr="00E53116">
        <w:rPr>
          <w:lang w:val="es-ES_tradnl"/>
        </w:rPr>
        <w:t xml:space="preserve"> </w:t>
      </w:r>
      <w:r w:rsidR="006123AC" w:rsidRPr="00E53116">
        <w:rPr>
          <w:lang w:val="es-ES_tradnl"/>
        </w:rPr>
        <w:t>contribuirá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AC493A" w:rsidRPr="00E53116">
        <w:rPr>
          <w:lang w:val="es-ES_tradnl"/>
        </w:rPr>
        <w:t>reducir</w:t>
      </w:r>
      <w:r w:rsidR="005B439A" w:rsidRPr="00E53116">
        <w:rPr>
          <w:lang w:val="es-ES_tradnl"/>
        </w:rPr>
        <w:t xml:space="preserve"> </w:t>
      </w:r>
      <w:r w:rsidR="00AC493A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casos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comercio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ilegal</w:t>
      </w:r>
      <w:r w:rsidRPr="00E53116">
        <w:rPr>
          <w:lang w:val="es-ES_tradnl"/>
        </w:rPr>
        <w:t>.</w:t>
      </w:r>
    </w:p>
    <w:p w14:paraId="6A04A888" w14:textId="1D07B893" w:rsidR="00E13747" w:rsidRPr="00E53116" w:rsidRDefault="00D41455">
      <w:pPr>
        <w:pStyle w:val="Heading1"/>
        <w:rPr>
          <w:lang w:val="es-ES_tradnl"/>
        </w:rPr>
      </w:pP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obligaciones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75696" w:rsidRPr="00E53116">
        <w:rPr>
          <w:lang w:val="es-ES_tradnl"/>
        </w:rPr>
        <w:t>cumplimiento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contraídas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virtud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han</w:t>
      </w:r>
      <w:r w:rsidR="005B439A" w:rsidRPr="00E53116">
        <w:rPr>
          <w:lang w:val="es-ES_tradnl"/>
        </w:rPr>
        <w:t xml:space="preserve"> </w:t>
      </w:r>
      <w:r w:rsidR="00F346EA" w:rsidRPr="00E53116">
        <w:rPr>
          <w:lang w:val="es-ES_tradnl"/>
        </w:rPr>
        <w:t>integrado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3502D9" w:rsidRPr="00E53116">
        <w:rPr>
          <w:lang w:val="es-ES_tradnl"/>
        </w:rPr>
        <w:t xml:space="preserve">currículum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8745C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B874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C4361F" w:rsidRPr="00E53116">
        <w:rPr>
          <w:lang w:val="es-ES_tradnl"/>
        </w:rPr>
        <w:t>ENTP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414C53" w:rsidRPr="00E53116">
        <w:rPr>
          <w:lang w:val="es-ES_tradnl"/>
        </w:rPr>
        <w:t xml:space="preserve">Sumado a </w:t>
      </w:r>
      <w:r w:rsidR="00312AC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="0014327E" w:rsidRPr="00E53116">
        <w:rPr>
          <w:lang w:val="es-ES_tradnl"/>
        </w:rPr>
        <w:t>realizadas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fecha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esto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ha</w:t>
      </w:r>
      <w:r w:rsidR="005B439A" w:rsidRPr="00E53116">
        <w:rPr>
          <w:lang w:val="es-ES_tradnl"/>
        </w:rPr>
        <w:t xml:space="preserve"> </w:t>
      </w:r>
      <w:r w:rsidR="00356D3E" w:rsidRPr="00E53116">
        <w:rPr>
          <w:lang w:val="es-ES_tradnl"/>
        </w:rPr>
        <w:t xml:space="preserve">aportado </w:t>
      </w:r>
      <w:r w:rsidR="0014327E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14327E" w:rsidRPr="00E53116">
        <w:rPr>
          <w:lang w:val="es-ES_tradnl"/>
        </w:rPr>
        <w:t>fortalecer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AE2CC3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AE2CC3" w:rsidRPr="00E53116">
        <w:rPr>
          <w:lang w:val="es-ES_tradnl"/>
        </w:rPr>
        <w:t>técnico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general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mediante</w:t>
      </w:r>
      <w:r w:rsidR="005B439A" w:rsidRPr="00E53116">
        <w:rPr>
          <w:lang w:val="es-ES_tradnl"/>
        </w:rPr>
        <w:t xml:space="preserve"> </w:t>
      </w:r>
      <w:r w:rsidR="0014327E" w:rsidRPr="00E53116">
        <w:rPr>
          <w:lang w:val="es-ES_tradnl"/>
        </w:rPr>
        <w:t>mejores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prácticas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30910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530910" w:rsidRPr="00E53116">
        <w:rPr>
          <w:lang w:val="es-ES_tradnl"/>
        </w:rPr>
        <w:t>promoción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alternativas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bajo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PCA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2D3828" w:rsidRPr="00E53116">
        <w:rPr>
          <w:lang w:val="es-ES_tradnl"/>
        </w:rPr>
        <w:t>E</w:t>
      </w:r>
      <w:r w:rsidR="00312ACD"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C34B0" w:rsidRPr="00E53116">
        <w:rPr>
          <w:lang w:val="es-ES_tradnl"/>
        </w:rPr>
        <w:t>licencias</w:t>
      </w:r>
      <w:r w:rsidR="005B439A" w:rsidRPr="00E53116">
        <w:rPr>
          <w:lang w:val="es-ES_tradnl"/>
        </w:rPr>
        <w:t xml:space="preserve"> </w:t>
      </w:r>
      <w:r w:rsidR="009C34B0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9C34B0" w:rsidRPr="00E53116">
        <w:rPr>
          <w:lang w:val="es-ES_tradnl"/>
        </w:rPr>
        <w:t>cuotas</w:t>
      </w:r>
      <w:r w:rsidR="005B439A" w:rsidRPr="00E53116">
        <w:rPr>
          <w:lang w:val="es-ES_tradnl"/>
        </w:rPr>
        <w:t xml:space="preserve"> </w:t>
      </w:r>
      <w:r w:rsidR="009C34B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C34B0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2D3828" w:rsidRPr="00E53116">
        <w:rPr>
          <w:lang w:val="es-ES_tradnl"/>
        </w:rPr>
        <w:t>verá</w:t>
      </w:r>
      <w:r w:rsidR="005B439A" w:rsidRPr="00E53116">
        <w:rPr>
          <w:lang w:val="es-ES_tradnl"/>
        </w:rPr>
        <w:t xml:space="preserve"> </w:t>
      </w:r>
      <w:r w:rsidR="002D3828" w:rsidRPr="00E53116">
        <w:rPr>
          <w:lang w:val="es-ES_tradnl"/>
        </w:rPr>
        <w:t>reforzado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277B09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77B09" w:rsidRPr="00E53116">
        <w:rPr>
          <w:lang w:val="es-ES_tradnl"/>
        </w:rPr>
        <w:t>puesta</w:t>
      </w:r>
      <w:r w:rsidR="005B439A" w:rsidRPr="00E53116">
        <w:rPr>
          <w:lang w:val="es-ES_tradnl"/>
        </w:rPr>
        <w:t xml:space="preserve"> </w:t>
      </w:r>
      <w:r w:rsidR="00277B09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77B09" w:rsidRPr="00E53116">
        <w:rPr>
          <w:lang w:val="es-ES_tradnl"/>
        </w:rPr>
        <w:t>marcha</w:t>
      </w:r>
      <w:r w:rsidR="005B439A" w:rsidRPr="00E53116">
        <w:rPr>
          <w:lang w:val="es-ES_tradnl"/>
        </w:rPr>
        <w:t xml:space="preserve"> </w:t>
      </w:r>
      <w:r w:rsidR="00277B09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plataforma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línea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facilitará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intercambio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9616D" w:rsidRPr="00E53116">
        <w:rPr>
          <w:lang w:val="es-ES_tradnl"/>
        </w:rPr>
        <w:t xml:space="preserve">datos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supervisión</w:t>
      </w:r>
      <w:r w:rsidR="005B439A" w:rsidRPr="00E53116">
        <w:rPr>
          <w:lang w:val="es-ES_tradnl"/>
        </w:rPr>
        <w:t xml:space="preserve"> </w:t>
      </w:r>
      <w:r w:rsidR="003104C4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04C4" w:rsidRPr="00E53116">
        <w:rPr>
          <w:lang w:val="es-ES_tradnl"/>
        </w:rPr>
        <w:t>control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importaciones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parte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277B09" w:rsidRPr="00E53116">
        <w:rPr>
          <w:lang w:val="es-ES_tradnl"/>
        </w:rPr>
        <w:t>s</w:t>
      </w:r>
      <w:r w:rsidR="006C4772" w:rsidRPr="00E53116">
        <w:rPr>
          <w:lang w:val="es-ES_tradnl"/>
        </w:rPr>
        <w:t>ervicio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aduanas</w:t>
      </w:r>
      <w:r w:rsidR="00B61D38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694381" w:rsidRPr="00E53116">
        <w:rPr>
          <w:lang w:val="es-ES_tradnl"/>
        </w:rPr>
        <w:t>Ministerio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94381" w:rsidRPr="00E53116">
        <w:rPr>
          <w:lang w:val="es-ES_tradnl"/>
        </w:rPr>
        <w:t>Comercio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ONO</w:t>
      </w:r>
      <w:r w:rsidR="00F8721E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confirmó</w:t>
      </w:r>
      <w:r w:rsidR="005B439A" w:rsidRPr="00E53116">
        <w:rPr>
          <w:lang w:val="es-ES_tradnl"/>
        </w:rPr>
        <w:t xml:space="preserve"> </w:t>
      </w:r>
      <w:r w:rsidR="00B61D38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sistema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controles</w:t>
      </w:r>
      <w:r w:rsidR="005B439A" w:rsidRPr="00E53116">
        <w:rPr>
          <w:lang w:val="es-ES_tradnl"/>
        </w:rPr>
        <w:t xml:space="preserve"> </w:t>
      </w:r>
      <w:r w:rsidR="003104C4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3104C4" w:rsidRPr="00E53116">
        <w:rPr>
          <w:lang w:val="es-ES_tradnl"/>
        </w:rPr>
        <w:t>seguirá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fortaleciendo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proyecto</w:t>
      </w:r>
      <w:r w:rsidR="005B439A" w:rsidRPr="00E53116">
        <w:rPr>
          <w:lang w:val="es-ES_tradnl"/>
        </w:rPr>
        <w:t xml:space="preserve"> </w:t>
      </w:r>
      <w:r w:rsidR="00782DD8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782DD8" w:rsidRPr="00E53116">
        <w:rPr>
          <w:lang w:val="es-ES_tradnl"/>
        </w:rPr>
        <w:t>fin</w:t>
      </w:r>
      <w:r w:rsidR="005B439A" w:rsidRPr="00E53116">
        <w:rPr>
          <w:lang w:val="es-ES_tradnl"/>
        </w:rPr>
        <w:t xml:space="preserve"> </w:t>
      </w:r>
      <w:r w:rsidR="00782DD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controlar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importaciones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782DD8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782DD8" w:rsidRPr="00E53116">
        <w:rPr>
          <w:lang w:val="es-ES_tradnl"/>
        </w:rPr>
        <w:t>allá</w:t>
      </w:r>
      <w:r w:rsidR="005B439A" w:rsidRPr="00E53116">
        <w:rPr>
          <w:lang w:val="es-ES_tradnl"/>
        </w:rPr>
        <w:t xml:space="preserve"> </w:t>
      </w:r>
      <w:r w:rsidR="00782DD8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782DD8"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2030</w:t>
      </w:r>
      <w:r w:rsidR="00E63352" w:rsidRPr="00E53116">
        <w:rPr>
          <w:lang w:val="es-ES_tradnl"/>
        </w:rPr>
        <w:t>.</w:t>
      </w:r>
    </w:p>
    <w:p w14:paraId="4FC2603E" w14:textId="6557CDBD" w:rsidR="00E13747" w:rsidRPr="00E53116" w:rsidRDefault="00D41455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AD2877" w:rsidRPr="00E53116">
        <w:rPr>
          <w:lang w:val="es-ES_tradnl"/>
        </w:rPr>
        <w:t>confirmó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4F2CE4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12627D" w:rsidRPr="00E53116">
        <w:rPr>
          <w:lang w:val="es-ES_tradnl"/>
        </w:rPr>
        <w:t>advierte</w:t>
      </w:r>
      <w:r w:rsidR="005B439A" w:rsidRPr="00E53116">
        <w:rPr>
          <w:lang w:val="es-ES_tradnl"/>
        </w:rPr>
        <w:t xml:space="preserve"> </w:t>
      </w:r>
      <w:r w:rsidR="004F2CE4" w:rsidRPr="00E53116">
        <w:rPr>
          <w:lang w:val="es-ES_tradnl"/>
        </w:rPr>
        <w:t>ni</w:t>
      </w:r>
      <w:r w:rsidR="005B439A" w:rsidRPr="00E53116">
        <w:rPr>
          <w:lang w:val="es-ES_tradnl"/>
        </w:rPr>
        <w:t xml:space="preserve"> </w:t>
      </w:r>
      <w:r w:rsidR="004F2CE4" w:rsidRPr="00E53116">
        <w:rPr>
          <w:lang w:val="es-ES_tradnl"/>
        </w:rPr>
        <w:t>constata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riesgo</w:t>
      </w:r>
      <w:r w:rsidR="005B439A" w:rsidRPr="00E53116">
        <w:rPr>
          <w:lang w:val="es-ES_tradnl"/>
        </w:rPr>
        <w:t xml:space="preserve"> </w:t>
      </w:r>
      <w:r w:rsidR="00824D06" w:rsidRPr="00E53116">
        <w:rPr>
          <w:lang w:val="es-ES_tradnl"/>
        </w:rPr>
        <w:t>alguno</w:t>
      </w:r>
      <w:r w:rsidR="005B439A" w:rsidRPr="00E53116">
        <w:rPr>
          <w:lang w:val="es-ES_tradnl"/>
        </w:rPr>
        <w:t xml:space="preserve"> </w:t>
      </w:r>
      <w:r w:rsidR="004F2CE4" w:rsidRPr="00E53116">
        <w:rPr>
          <w:lang w:val="es-ES_tradnl"/>
        </w:rPr>
        <w:t>par</w:t>
      </w:r>
      <w:r w:rsidR="00F05252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adopción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alternativas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libres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5B21EB"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="00AD2877"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="00AD2877" w:rsidRPr="00E53116">
        <w:rPr>
          <w:lang w:val="es-ES_tradnl"/>
        </w:rPr>
        <w:t>después</w:t>
      </w:r>
      <w:r w:rsidR="005B439A" w:rsidRPr="00E53116">
        <w:rPr>
          <w:lang w:val="es-ES_tradnl"/>
        </w:rPr>
        <w:t xml:space="preserve"> </w:t>
      </w:r>
      <w:r w:rsidR="00AD2877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B21E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AD2877" w:rsidRPr="00E53116">
        <w:rPr>
          <w:lang w:val="es-ES_tradnl"/>
        </w:rPr>
        <w:t>PGEH</w:t>
      </w:r>
      <w:r w:rsidR="004273A1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05252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9572E7" w:rsidRPr="00E53116">
        <w:rPr>
          <w:lang w:val="es-ES_tradnl"/>
        </w:rPr>
        <w:t>integrará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D824D3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01BF8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HFC</w:t>
      </w:r>
      <w:r w:rsidR="005B439A" w:rsidRPr="00E53116">
        <w:rPr>
          <w:lang w:val="es-ES_tradnl"/>
        </w:rPr>
        <w:t xml:space="preserve"> </w:t>
      </w:r>
      <w:r w:rsidR="0056561E" w:rsidRPr="00E53116">
        <w:rPr>
          <w:lang w:val="es-ES_tradnl"/>
        </w:rPr>
        <w:t xml:space="preserve">a fin </w:t>
      </w:r>
      <w:r w:rsidR="009572E7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lograr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sinergia</w:t>
      </w:r>
      <w:r w:rsidR="00001BF8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="007636AC" w:rsidRPr="00E53116">
        <w:rPr>
          <w:lang w:val="es-ES_tradnl"/>
        </w:rPr>
        <w:t>sustentable</w:t>
      </w:r>
      <w:r w:rsidR="00001BF8" w:rsidRPr="00E53116">
        <w:rPr>
          <w:lang w:val="es-ES_tradnl"/>
        </w:rPr>
        <w:t>s,</w:t>
      </w:r>
      <w:r w:rsidR="005B439A" w:rsidRPr="00E53116">
        <w:rPr>
          <w:lang w:val="es-ES_tradnl"/>
        </w:rPr>
        <w:t xml:space="preserve"> </w:t>
      </w:r>
      <w:r w:rsidR="00845F9F" w:rsidRPr="00E53116">
        <w:rPr>
          <w:lang w:val="es-ES_tradnl"/>
        </w:rPr>
        <w:t>velar por 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cumplimiento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B2D88" w:rsidRPr="00E53116">
        <w:rPr>
          <w:lang w:val="es-ES_tradnl"/>
        </w:rPr>
        <w:t>hacer</w:t>
      </w:r>
      <w:r w:rsidR="005B439A" w:rsidRPr="00E53116">
        <w:rPr>
          <w:lang w:val="es-ES_tradnl"/>
        </w:rPr>
        <w:t xml:space="preserve"> </w:t>
      </w:r>
      <w:r w:rsidR="00EB2D88" w:rsidRPr="00E53116">
        <w:rPr>
          <w:lang w:val="es-ES_tradnl"/>
        </w:rPr>
        <w:t>frente</w:t>
      </w:r>
      <w:r w:rsidR="005B439A" w:rsidRPr="00E53116">
        <w:rPr>
          <w:lang w:val="es-ES_tradnl"/>
        </w:rPr>
        <w:t xml:space="preserve"> </w:t>
      </w:r>
      <w:r w:rsidR="00EB2D88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cambio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climático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FE2590" w:rsidRPr="00E53116">
        <w:rPr>
          <w:lang w:val="es-ES_tradnl"/>
        </w:rPr>
        <w:t>Durante la ejecución de la etapa II e</w:t>
      </w:r>
      <w:r w:rsidR="00F8721E"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5E6F0A" w:rsidRPr="00E53116">
        <w:rPr>
          <w:lang w:val="es-ES_tradnl"/>
        </w:rPr>
        <w:t>fijará</w:t>
      </w:r>
      <w:r w:rsidR="005B439A" w:rsidRPr="00E53116">
        <w:rPr>
          <w:lang w:val="es-ES_tradnl"/>
        </w:rPr>
        <w:t xml:space="preserve"> </w:t>
      </w:r>
      <w:r w:rsidR="005E6F0A" w:rsidRPr="00E53116">
        <w:rPr>
          <w:lang w:val="es-ES_tradnl"/>
        </w:rPr>
        <w:t>además</w:t>
      </w:r>
      <w:r w:rsidR="005B439A" w:rsidRPr="00E53116">
        <w:rPr>
          <w:lang w:val="es-ES_tradnl"/>
        </w:rPr>
        <w:t xml:space="preserve"> </w:t>
      </w:r>
      <w:r w:rsidR="00C97EE6" w:rsidRPr="00E53116">
        <w:rPr>
          <w:lang w:val="es-ES_tradnl"/>
        </w:rPr>
        <w:t>normas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DD6C81" w:rsidRPr="00E53116">
        <w:rPr>
          <w:lang w:val="es-ES_tradnl"/>
        </w:rPr>
        <w:t>protocolos</w:t>
      </w:r>
      <w:r w:rsidR="005B439A" w:rsidRPr="00E53116">
        <w:rPr>
          <w:lang w:val="es-ES_tradnl"/>
        </w:rPr>
        <w:t xml:space="preserve"> </w:t>
      </w:r>
      <w:r w:rsidR="00620359" w:rsidRPr="00E53116">
        <w:rPr>
          <w:lang w:val="es-ES_tradnl"/>
        </w:rPr>
        <w:t xml:space="preserve">de </w:t>
      </w:r>
      <w:r w:rsidR="00312ACD" w:rsidRPr="00E53116">
        <w:rPr>
          <w:lang w:val="es-ES_tradnl"/>
        </w:rPr>
        <w:t>uso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inflamables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tóxicos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refrigeración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climatización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9F4154" w:rsidRPr="00E53116">
        <w:rPr>
          <w:lang w:val="es-ES_tradnl"/>
        </w:rPr>
        <w:t>emprenderá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campañas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062AA8" w:rsidRPr="00E53116">
        <w:rPr>
          <w:lang w:val="es-ES_tradnl"/>
        </w:rPr>
        <w:t>información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sensibilización.</w:t>
      </w:r>
      <w:bookmarkStart w:id="33" w:name="_Hlk126916207"/>
      <w:r w:rsidR="005B439A" w:rsidRPr="00E53116">
        <w:rPr>
          <w:lang w:val="es-ES_tradnl"/>
        </w:rPr>
        <w:t xml:space="preserve"> </w:t>
      </w:r>
      <w:r w:rsidR="00267C5F" w:rsidRPr="00E53116">
        <w:rPr>
          <w:lang w:val="es-ES_tradnl"/>
        </w:rPr>
        <w:t>E</w:t>
      </w:r>
      <w:r w:rsidR="007C43E8" w:rsidRPr="00E53116">
        <w:rPr>
          <w:lang w:val="es-ES_tradnl"/>
        </w:rPr>
        <w:t>n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colaboración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1644D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1644D2" w:rsidRPr="00E53116">
        <w:rPr>
          <w:lang w:val="es-ES_tradnl"/>
        </w:rPr>
        <w:t>Asociación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Nacional</w:t>
      </w:r>
      <w:r w:rsidR="005B439A" w:rsidRPr="00E53116">
        <w:rPr>
          <w:lang w:val="es-ES_tradnl"/>
        </w:rPr>
        <w:t xml:space="preserve"> </w:t>
      </w:r>
      <w:r w:rsidR="00F87CA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Refrigeración</w:t>
      </w:r>
      <w:r w:rsidR="001644D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267C5F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67C5F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267C5F" w:rsidRPr="00E53116">
        <w:rPr>
          <w:lang w:val="es-ES_tradnl"/>
        </w:rPr>
        <w:t>apoya</w:t>
      </w:r>
      <w:r w:rsidR="005B439A" w:rsidRPr="00E53116">
        <w:rPr>
          <w:lang w:val="es-ES_tradnl"/>
        </w:rPr>
        <w:t xml:space="preserve"> </w:t>
      </w:r>
      <w:r w:rsidR="001644D2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6061E4" w:rsidRPr="00E53116">
        <w:rPr>
          <w:lang w:val="es-ES_tradnl"/>
        </w:rPr>
        <w:t>capacitación</w:t>
      </w:r>
      <w:r w:rsidR="005B439A" w:rsidRPr="00E53116">
        <w:rPr>
          <w:lang w:val="es-ES_tradnl"/>
        </w:rPr>
        <w:t xml:space="preserve"> </w:t>
      </w:r>
      <w:r w:rsidR="006061E4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buenas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prácticas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técnico</w:t>
      </w:r>
      <w:r w:rsidR="001644D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1F2FE1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1F2FE1" w:rsidRPr="00E53116">
        <w:rPr>
          <w:lang w:val="es-ES_tradnl"/>
        </w:rPr>
        <w:t>especial</w:t>
      </w:r>
      <w:r w:rsidR="005B439A" w:rsidRPr="00E53116">
        <w:rPr>
          <w:lang w:val="es-ES_tradnl"/>
        </w:rPr>
        <w:t xml:space="preserve"> </w:t>
      </w:r>
      <w:r w:rsidR="001644D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93E1A" w:rsidRPr="00E53116">
        <w:rPr>
          <w:lang w:val="es-ES_tradnl"/>
        </w:rPr>
        <w:t>manejo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refrigerantes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inflamables</w:t>
      </w:r>
      <w:r w:rsidR="005B439A" w:rsidRPr="00E53116">
        <w:rPr>
          <w:lang w:val="es-ES_tradnl"/>
        </w:rPr>
        <w:t xml:space="preserve"> </w:t>
      </w:r>
      <w:r w:rsidR="001F2FE1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1F2FE1"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="001F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F2FE1" w:rsidRPr="00E53116">
        <w:rPr>
          <w:lang w:val="es-ES_tradnl"/>
        </w:rPr>
        <w:t>HC</w:t>
      </w:r>
      <w:r w:rsidR="00B00965" w:rsidRPr="00E53116">
        <w:rPr>
          <w:lang w:val="es-ES_tradnl"/>
        </w:rPr>
        <w:t>.</w:t>
      </w:r>
    </w:p>
    <w:p w14:paraId="6EF30782" w14:textId="77777777" w:rsidR="00E13747" w:rsidRPr="00E53116" w:rsidRDefault="00337A8C">
      <w:pPr>
        <w:keepNext/>
        <w:spacing w:after="240"/>
        <w:outlineLvl w:val="0"/>
        <w:rPr>
          <w:bCs/>
          <w:u w:val="single"/>
          <w:lang w:val="es-ES_tradnl"/>
        </w:rPr>
      </w:pPr>
      <w:r w:rsidRPr="00E53116">
        <w:rPr>
          <w:bCs/>
          <w:u w:val="single"/>
          <w:lang w:val="es-ES_tradnl"/>
        </w:rPr>
        <w:t>Cofinanciamiento</w:t>
      </w:r>
    </w:p>
    <w:p w14:paraId="7C73F006" w14:textId="74865442" w:rsidR="00E13747" w:rsidRPr="00E53116" w:rsidRDefault="00A57D18">
      <w:pPr>
        <w:pStyle w:val="Heading1"/>
        <w:rPr>
          <w:lang w:val="es-ES_tradnl"/>
        </w:rPr>
      </w:pPr>
      <w:bookmarkStart w:id="34" w:name="_Hlk126916238"/>
      <w:bookmarkEnd w:id="33"/>
      <w:r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muestra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Cuadro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5,</w:t>
      </w:r>
      <w:r w:rsidR="005B439A" w:rsidRPr="00E53116">
        <w:rPr>
          <w:lang w:val="es-ES_tradnl"/>
        </w:rPr>
        <w:t xml:space="preserve"> </w:t>
      </w:r>
      <w:r w:rsidR="008913CB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8913C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8913CB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8913C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913CB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8913CB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8913CB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CD3707" w:rsidRPr="00E53116">
        <w:rPr>
          <w:lang w:val="es-ES_tradnl"/>
        </w:rPr>
        <w:t xml:space="preserve">el Gobierno de las Comoras aportará </w:t>
      </w:r>
      <w:r w:rsidR="003E5ADF" w:rsidRPr="00E53116">
        <w:rPr>
          <w:lang w:val="es-ES_tradnl"/>
        </w:rPr>
        <w:t>bienes</w:t>
      </w:r>
      <w:r w:rsidR="005B439A" w:rsidRPr="00E53116">
        <w:rPr>
          <w:lang w:val="es-ES_tradnl"/>
        </w:rPr>
        <w:t xml:space="preserve"> </w:t>
      </w:r>
      <w:r w:rsidR="003E5ADF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E5ADF" w:rsidRPr="00E53116">
        <w:rPr>
          <w:lang w:val="es-ES_tradnl"/>
        </w:rPr>
        <w:t>servicios</w:t>
      </w:r>
      <w:r w:rsidR="005B439A" w:rsidRPr="00E53116">
        <w:rPr>
          <w:lang w:val="es-ES_tradnl"/>
        </w:rPr>
        <w:t xml:space="preserve"> </w:t>
      </w:r>
      <w:r w:rsidR="003E5ADF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F2FE1" w:rsidRPr="00E53116">
        <w:rPr>
          <w:lang w:val="es-ES_tradnl"/>
        </w:rPr>
        <w:t>apoyo</w:t>
      </w:r>
      <w:r w:rsidR="005B439A" w:rsidRPr="00E53116">
        <w:rPr>
          <w:lang w:val="es-ES_tradnl"/>
        </w:rPr>
        <w:t xml:space="preserve"> </w:t>
      </w:r>
      <w:r w:rsidR="001F2FE1" w:rsidRPr="00E53116">
        <w:rPr>
          <w:lang w:val="es-ES_tradnl"/>
        </w:rPr>
        <w:t>logístico</w:t>
      </w:r>
      <w:r w:rsidR="005B439A" w:rsidRPr="00E53116">
        <w:rPr>
          <w:lang w:val="es-ES_tradnl"/>
        </w:rPr>
        <w:t xml:space="preserve"> </w:t>
      </w:r>
      <w:r w:rsidR="003E5ADF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3E5ADF" w:rsidRPr="00E53116">
        <w:rPr>
          <w:lang w:val="es-ES_tradnl"/>
        </w:rPr>
        <w:t>recursos</w:t>
      </w:r>
      <w:r w:rsidR="005B439A" w:rsidRPr="00E53116">
        <w:rPr>
          <w:lang w:val="es-ES_tradnl"/>
        </w:rPr>
        <w:t xml:space="preserve"> </w:t>
      </w:r>
      <w:r w:rsidR="003E5ADF" w:rsidRPr="00E53116">
        <w:rPr>
          <w:lang w:val="es-ES_tradnl"/>
        </w:rPr>
        <w:t>humanos</w:t>
      </w:r>
      <w:r w:rsidR="005B439A" w:rsidRPr="00E53116">
        <w:rPr>
          <w:lang w:val="es-ES_tradnl"/>
        </w:rPr>
        <w:t xml:space="preserve"> </w:t>
      </w:r>
      <w:r w:rsidR="00404BA0" w:rsidRPr="00E53116">
        <w:rPr>
          <w:lang w:val="es-ES_tradnl"/>
        </w:rPr>
        <w:t xml:space="preserve">que se avalúan en </w:t>
      </w:r>
      <w:r w:rsidR="00337A8C" w:rsidRPr="00E53116">
        <w:rPr>
          <w:lang w:val="es-ES_tradnl"/>
        </w:rPr>
        <w:t>82.000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$EUA</w:t>
      </w:r>
      <w:r w:rsidR="00E63352" w:rsidRPr="00E53116">
        <w:rPr>
          <w:lang w:val="es-ES_tradnl"/>
        </w:rPr>
        <w:t>.</w:t>
      </w:r>
    </w:p>
    <w:p w14:paraId="06CC024E" w14:textId="5465711D" w:rsidR="00E13747" w:rsidRPr="00E53116" w:rsidRDefault="00337A8C">
      <w:pPr>
        <w:keepNext/>
        <w:outlineLvl w:val="0"/>
        <w:rPr>
          <w:b/>
          <w:bCs/>
          <w:lang w:val="es-ES_tradnl"/>
        </w:rPr>
      </w:pPr>
      <w:bookmarkStart w:id="35" w:name="_Toc157276510"/>
      <w:r w:rsidRPr="00E53116">
        <w:rPr>
          <w:b/>
          <w:bCs/>
          <w:lang w:val="es-ES_tradnl"/>
        </w:rPr>
        <w:lastRenderedPageBreak/>
        <w:t>Cuadro</w:t>
      </w:r>
      <w:r w:rsidR="005B439A" w:rsidRPr="00E53116">
        <w:rPr>
          <w:b/>
          <w:bCs/>
          <w:lang w:val="es-ES_tradnl"/>
        </w:rPr>
        <w:t xml:space="preserve"> </w:t>
      </w:r>
      <w:r w:rsidR="002D01B8" w:rsidRPr="00E53116">
        <w:rPr>
          <w:b/>
          <w:bCs/>
          <w:lang w:val="es-ES_tradnl"/>
        </w:rPr>
        <w:t>5</w:t>
      </w:r>
      <w:r w:rsidR="00E63352" w:rsidRPr="00E53116">
        <w:rPr>
          <w:b/>
          <w:bCs/>
          <w:lang w:val="es-ES_tradnl"/>
        </w:rPr>
        <w:t>.</w:t>
      </w:r>
      <w:r w:rsidR="005B439A" w:rsidRPr="00E53116">
        <w:rPr>
          <w:b/>
          <w:bCs/>
          <w:lang w:val="es-ES_tradnl"/>
        </w:rPr>
        <w:t xml:space="preserve"> </w:t>
      </w:r>
      <w:r w:rsidR="008913CB" w:rsidRPr="00E53116">
        <w:rPr>
          <w:b/>
          <w:bCs/>
          <w:lang w:val="es-ES_tradnl"/>
        </w:rPr>
        <w:t>Aporte</w:t>
      </w:r>
      <w:r w:rsidR="005B439A" w:rsidRPr="00E53116">
        <w:rPr>
          <w:b/>
          <w:bCs/>
          <w:lang w:val="es-ES_tradnl"/>
        </w:rPr>
        <w:t xml:space="preserve"> </w:t>
      </w:r>
      <w:r w:rsidR="00222FE1" w:rsidRPr="00E53116">
        <w:rPr>
          <w:b/>
          <w:bCs/>
          <w:lang w:val="es-ES_tradnl"/>
        </w:rPr>
        <w:t>del</w:t>
      </w:r>
      <w:r w:rsidR="005B439A" w:rsidRPr="00E53116">
        <w:rPr>
          <w:b/>
          <w:bCs/>
          <w:lang w:val="es-ES_tradnl"/>
        </w:rPr>
        <w:t xml:space="preserve"> </w:t>
      </w:r>
      <w:r w:rsidRPr="00E53116">
        <w:rPr>
          <w:b/>
          <w:bCs/>
          <w:lang w:val="es-ES_tradnl"/>
        </w:rPr>
        <w:t>Gobierno</w:t>
      </w:r>
      <w:r w:rsidR="005B439A" w:rsidRPr="00E53116">
        <w:rPr>
          <w:b/>
          <w:bCs/>
          <w:lang w:val="es-ES_tradnl"/>
        </w:rPr>
        <w:t xml:space="preserve"> </w:t>
      </w:r>
      <w:r w:rsidR="008B448B" w:rsidRPr="00E53116">
        <w:rPr>
          <w:b/>
          <w:bCs/>
          <w:lang w:val="es-ES_tradnl"/>
        </w:rPr>
        <w:t>de</w:t>
      </w:r>
      <w:r w:rsidR="005B439A" w:rsidRPr="00E53116">
        <w:rPr>
          <w:b/>
          <w:bCs/>
          <w:lang w:val="es-ES_tradnl"/>
        </w:rPr>
        <w:t xml:space="preserve"> </w:t>
      </w:r>
      <w:r w:rsidR="008B448B" w:rsidRPr="00E53116">
        <w:rPr>
          <w:b/>
          <w:bCs/>
          <w:lang w:val="es-ES_tradnl"/>
        </w:rPr>
        <w:t>las</w:t>
      </w:r>
      <w:r w:rsidR="005B439A" w:rsidRPr="00E53116">
        <w:rPr>
          <w:b/>
          <w:bCs/>
          <w:lang w:val="es-ES_tradnl"/>
        </w:rPr>
        <w:t xml:space="preserve"> </w:t>
      </w:r>
      <w:r w:rsidR="008B448B" w:rsidRPr="00E53116">
        <w:rPr>
          <w:b/>
          <w:bCs/>
          <w:lang w:val="es-ES_tradnl"/>
        </w:rPr>
        <w:t>Comoras</w:t>
      </w:r>
      <w:r w:rsidR="005B439A" w:rsidRPr="00E53116">
        <w:rPr>
          <w:b/>
          <w:bCs/>
          <w:lang w:val="es-ES_tradnl"/>
        </w:rPr>
        <w:t xml:space="preserve"> </w:t>
      </w:r>
      <w:r w:rsidR="00DD6C81" w:rsidRPr="00E53116">
        <w:rPr>
          <w:b/>
          <w:bCs/>
          <w:lang w:val="es-ES_tradnl"/>
        </w:rPr>
        <w:t>a</w:t>
      </w:r>
      <w:r w:rsidR="005B439A" w:rsidRPr="00E53116">
        <w:rPr>
          <w:b/>
          <w:bCs/>
          <w:lang w:val="es-ES_tradnl"/>
        </w:rPr>
        <w:t xml:space="preserve"> </w:t>
      </w:r>
      <w:r w:rsidR="00DD6C81" w:rsidRPr="00E53116">
        <w:rPr>
          <w:b/>
          <w:bCs/>
          <w:lang w:val="es-ES_tradnl"/>
        </w:rPr>
        <w:t>la</w:t>
      </w:r>
      <w:r w:rsidR="005B439A" w:rsidRPr="00E53116">
        <w:rPr>
          <w:b/>
          <w:bCs/>
          <w:lang w:val="es-ES_tradnl"/>
        </w:rPr>
        <w:t xml:space="preserve"> </w:t>
      </w:r>
      <w:r w:rsidR="00736F5C" w:rsidRPr="00E53116">
        <w:rPr>
          <w:b/>
          <w:bCs/>
          <w:lang w:val="es-ES_tradnl"/>
        </w:rPr>
        <w:t>etapa</w:t>
      </w:r>
      <w:r w:rsidR="005B439A" w:rsidRPr="00E53116">
        <w:rPr>
          <w:b/>
          <w:bCs/>
          <w:lang w:val="es-ES_tradnl"/>
        </w:rPr>
        <w:t xml:space="preserve"> </w:t>
      </w:r>
      <w:r w:rsidR="00E63352" w:rsidRPr="00E53116">
        <w:rPr>
          <w:b/>
          <w:bCs/>
          <w:lang w:val="es-ES_tradnl"/>
        </w:rPr>
        <w:t>II</w:t>
      </w:r>
      <w:bookmarkEnd w:id="35"/>
      <w:r w:rsidR="005B439A" w:rsidRPr="00E53116">
        <w:rPr>
          <w:b/>
          <w:bCs/>
          <w:lang w:val="es-ES_tradnl"/>
        </w:rPr>
        <w:t xml:space="preserve"> </w:t>
      </w:r>
      <w:r w:rsidRPr="00E53116">
        <w:rPr>
          <w:b/>
          <w:bCs/>
          <w:lang w:val="es-ES_tradnl"/>
        </w:rPr>
        <w:t>del</w:t>
      </w:r>
      <w:r w:rsidR="005B439A" w:rsidRPr="00E53116">
        <w:rPr>
          <w:b/>
          <w:bCs/>
          <w:lang w:val="es-ES_tradnl"/>
        </w:rPr>
        <w:t xml:space="preserve"> </w:t>
      </w:r>
      <w:r w:rsidRPr="00E53116">
        <w:rPr>
          <w:b/>
          <w:bCs/>
          <w:lang w:val="es-ES_tradnl"/>
        </w:rPr>
        <w:t>PGEH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8"/>
        <w:gridCol w:w="1561"/>
        <w:gridCol w:w="1405"/>
        <w:gridCol w:w="1517"/>
        <w:gridCol w:w="873"/>
      </w:tblGrid>
      <w:tr w:rsidR="006B6E38" w:rsidRPr="00E53116" w14:paraId="4F87F154" w14:textId="77777777" w:rsidTr="006B6E38">
        <w:trPr>
          <w:trHeight w:val="389"/>
          <w:tblHeader/>
        </w:trPr>
        <w:tc>
          <w:tcPr>
            <w:tcW w:w="2203" w:type="pct"/>
            <w:vAlign w:val="center"/>
          </w:tcPr>
          <w:p w14:paraId="5B812202" w14:textId="78FB86D5" w:rsidR="00E13747" w:rsidRPr="00E53116" w:rsidRDefault="00F12AC5" w:rsidP="00C27EC0">
            <w:pPr>
              <w:keepNext/>
              <w:widowControl w:val="0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Descripción</w:t>
            </w:r>
          </w:p>
        </w:tc>
        <w:tc>
          <w:tcPr>
            <w:tcW w:w="815" w:type="pct"/>
            <w:vAlign w:val="center"/>
          </w:tcPr>
          <w:p w14:paraId="04027EFF" w14:textId="7423FFB1" w:rsidR="00E13747" w:rsidRPr="00E53116" w:rsidRDefault="00337A8C">
            <w:pPr>
              <w:widowControl w:val="0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Primer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tramo</w:t>
            </w:r>
          </w:p>
        </w:tc>
        <w:tc>
          <w:tcPr>
            <w:tcW w:w="734" w:type="pct"/>
            <w:vAlign w:val="center"/>
          </w:tcPr>
          <w:p w14:paraId="6ECEAF10" w14:textId="597EBBD9" w:rsidR="00E13747" w:rsidRPr="00E53116" w:rsidRDefault="00337A8C">
            <w:pPr>
              <w:widowControl w:val="0"/>
              <w:ind w:left="-178" w:right="-111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Segundo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tramo</w:t>
            </w:r>
          </w:p>
        </w:tc>
        <w:tc>
          <w:tcPr>
            <w:tcW w:w="792" w:type="pct"/>
            <w:vAlign w:val="center"/>
          </w:tcPr>
          <w:p w14:paraId="0A1EDC05" w14:textId="14A07D8F" w:rsidR="00E13747" w:rsidRPr="00E53116" w:rsidRDefault="00337A8C">
            <w:pPr>
              <w:widowControl w:val="0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Tercer</w:t>
            </w:r>
            <w:r w:rsidR="005B439A" w:rsidRPr="00E53116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bCs/>
                <w:sz w:val="20"/>
                <w:szCs w:val="20"/>
                <w:lang w:val="es-ES_tradnl"/>
              </w:rPr>
              <w:t>tramo</w:t>
            </w:r>
          </w:p>
        </w:tc>
        <w:tc>
          <w:tcPr>
            <w:tcW w:w="457" w:type="pct"/>
            <w:vAlign w:val="center"/>
          </w:tcPr>
          <w:p w14:paraId="5CEB722C" w14:textId="77777777" w:rsidR="00E13747" w:rsidRPr="00E53116" w:rsidRDefault="00337A8C">
            <w:pPr>
              <w:widowControl w:val="0"/>
              <w:contextualSpacing/>
              <w:jc w:val="center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</w:tr>
      <w:tr w:rsidR="006B6E38" w:rsidRPr="00E53116" w14:paraId="27955C2F" w14:textId="77777777" w:rsidTr="006B6E38">
        <w:tc>
          <w:tcPr>
            <w:tcW w:w="2203" w:type="pct"/>
            <w:vAlign w:val="center"/>
          </w:tcPr>
          <w:p w14:paraId="2D41FA36" w14:textId="6047BEDA" w:rsidR="00E13747" w:rsidRPr="00E53116" w:rsidRDefault="00337A8C">
            <w:pPr>
              <w:widowControl w:val="0"/>
              <w:contextualSpacing/>
              <w:jc w:val="lef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Fortalecer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las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medidas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control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sz w:val="20"/>
                <w:szCs w:val="20"/>
                <w:lang w:val="es-ES_tradnl"/>
              </w:rPr>
              <w:t>supervisión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reforzar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312ACD" w:rsidRPr="00E53116">
              <w:rPr>
                <w:sz w:val="20"/>
                <w:szCs w:val="20"/>
                <w:lang w:val="es-ES_tradnl"/>
              </w:rPr>
              <w:t>las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sz w:val="20"/>
                <w:szCs w:val="20"/>
                <w:lang w:val="es-ES_tradnl"/>
              </w:rPr>
              <w:t>capacidades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sz w:val="20"/>
                <w:szCs w:val="20"/>
                <w:lang w:val="es-ES_tradnl"/>
              </w:rPr>
              <w:t>funcionarios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sz w:val="20"/>
                <w:szCs w:val="20"/>
                <w:lang w:val="es-ES_tradnl"/>
              </w:rPr>
              <w:t>fiscalizadores</w:t>
            </w:r>
            <w:r w:rsidR="005B439A" w:rsidRPr="00E53116">
              <w:rPr>
                <w:sz w:val="20"/>
                <w:szCs w:val="20"/>
                <w:lang w:val="es-ES_tradnl"/>
              </w:rPr>
              <w:t xml:space="preserve"> </w:t>
            </w:r>
            <w:r w:rsidR="00727291" w:rsidRPr="00E53116">
              <w:rPr>
                <w:sz w:val="20"/>
                <w:szCs w:val="20"/>
                <w:lang w:val="es-ES_tradnl"/>
              </w:rPr>
              <w:t>aduaneros</w:t>
            </w:r>
          </w:p>
        </w:tc>
        <w:tc>
          <w:tcPr>
            <w:tcW w:w="815" w:type="pct"/>
            <w:vAlign w:val="center"/>
          </w:tcPr>
          <w:p w14:paraId="5728A329" w14:textId="77777777" w:rsidR="00E13747" w:rsidRPr="00E53116" w:rsidRDefault="00D41455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734" w:type="pct"/>
            <w:vAlign w:val="center"/>
          </w:tcPr>
          <w:p w14:paraId="4D0848EA" w14:textId="77777777" w:rsidR="00E13747" w:rsidRPr="00E53116" w:rsidRDefault="00D41455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792" w:type="pct"/>
            <w:vAlign w:val="center"/>
          </w:tcPr>
          <w:p w14:paraId="51E21DDC" w14:textId="77777777" w:rsidR="00E13747" w:rsidRPr="00E53116" w:rsidRDefault="00337A8C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8.</w:t>
            </w:r>
            <w:r w:rsidR="00E63352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457" w:type="pct"/>
            <w:vAlign w:val="center"/>
          </w:tcPr>
          <w:p w14:paraId="6AA06D7E" w14:textId="77777777" w:rsidR="00E13747" w:rsidRPr="00E53116" w:rsidRDefault="007C43E8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28.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6B6E38" w:rsidRPr="00E53116" w14:paraId="7EE8AB2D" w14:textId="77777777" w:rsidTr="006B6E38">
        <w:tc>
          <w:tcPr>
            <w:tcW w:w="2203" w:type="pct"/>
            <w:vAlign w:val="center"/>
          </w:tcPr>
          <w:p w14:paraId="27FE2FA6" w14:textId="0E414826" w:rsidR="00E13747" w:rsidRPr="00E53116" w:rsidRDefault="00116F53">
            <w:pPr>
              <w:widowControl w:val="0"/>
              <w:contextualSpacing/>
              <w:jc w:val="lef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iCs/>
                <w:sz w:val="20"/>
                <w:szCs w:val="20"/>
                <w:lang w:val="es-ES_tradnl"/>
              </w:rPr>
              <w:t>Capacitación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i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Pr="00E53116">
              <w:rPr>
                <w:iCs/>
                <w:sz w:val="20"/>
                <w:szCs w:val="20"/>
                <w:lang w:val="es-ES_tradnl"/>
              </w:rPr>
              <w:t>técnicos</w:t>
            </w:r>
            <w:r w:rsidR="00E63352" w:rsidRPr="00E53116">
              <w:rPr>
                <w:iCs/>
                <w:sz w:val="20"/>
                <w:szCs w:val="20"/>
                <w:lang w:val="es-ES_tradnl"/>
              </w:rPr>
              <w:t>,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iCs/>
                <w:sz w:val="20"/>
                <w:szCs w:val="20"/>
                <w:lang w:val="es-ES_tradnl"/>
              </w:rPr>
              <w:t>sistema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i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="00337A8C" w:rsidRPr="00E53116">
              <w:rPr>
                <w:iCs/>
                <w:sz w:val="20"/>
                <w:szCs w:val="20"/>
                <w:lang w:val="es-ES_tradnl"/>
              </w:rPr>
              <w:t>acreditación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="00D41455" w:rsidRPr="00E53116">
              <w:rPr>
                <w:iCs/>
                <w:sz w:val="20"/>
                <w:szCs w:val="20"/>
                <w:lang w:val="es-ES_tradnl"/>
              </w:rPr>
              <w:t>y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iCs/>
                <w:sz w:val="20"/>
                <w:szCs w:val="20"/>
                <w:lang w:val="es-ES_tradnl"/>
              </w:rPr>
              <w:t>entrega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iCs/>
                <w:sz w:val="20"/>
                <w:szCs w:val="20"/>
                <w:lang w:val="es-ES_tradnl"/>
              </w:rPr>
              <w:t>de</w:t>
            </w:r>
            <w:r w:rsidR="005B439A" w:rsidRPr="00E53116">
              <w:rPr>
                <w:iCs/>
                <w:sz w:val="20"/>
                <w:szCs w:val="20"/>
                <w:lang w:val="es-ES_tradnl"/>
              </w:rPr>
              <w:t xml:space="preserve"> </w:t>
            </w:r>
            <w:r w:rsidR="008B448B" w:rsidRPr="00E53116">
              <w:rPr>
                <w:iCs/>
                <w:sz w:val="20"/>
                <w:szCs w:val="20"/>
                <w:lang w:val="es-ES_tradnl"/>
              </w:rPr>
              <w:t>equipos</w:t>
            </w:r>
          </w:p>
        </w:tc>
        <w:tc>
          <w:tcPr>
            <w:tcW w:w="815" w:type="pct"/>
            <w:vAlign w:val="center"/>
          </w:tcPr>
          <w:p w14:paraId="5D76AC19" w14:textId="77777777" w:rsidR="00E13747" w:rsidRPr="00E53116" w:rsidRDefault="00D41455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11.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734" w:type="pct"/>
            <w:vAlign w:val="center"/>
          </w:tcPr>
          <w:p w14:paraId="2CB52F26" w14:textId="77777777" w:rsidR="00E13747" w:rsidRPr="00E53116" w:rsidRDefault="00D41455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11.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792" w:type="pct"/>
            <w:vAlign w:val="center"/>
          </w:tcPr>
          <w:p w14:paraId="3DDE8625" w14:textId="77777777" w:rsidR="00E13747" w:rsidRPr="00E53116" w:rsidRDefault="00D41455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12.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457" w:type="pct"/>
            <w:vAlign w:val="center"/>
          </w:tcPr>
          <w:p w14:paraId="1CCCFBE8" w14:textId="77777777" w:rsidR="00E13747" w:rsidRPr="00E53116" w:rsidRDefault="00D41455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34.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6B6E38" w:rsidRPr="00E53116" w14:paraId="373C11AC" w14:textId="77777777" w:rsidTr="006B6E38">
        <w:tc>
          <w:tcPr>
            <w:tcW w:w="2203" w:type="pct"/>
            <w:tcBorders>
              <w:bottom w:val="single" w:sz="4" w:space="0" w:color="auto"/>
            </w:tcBorders>
            <w:vAlign w:val="center"/>
          </w:tcPr>
          <w:p w14:paraId="3EFBCA85" w14:textId="1BFA63D3" w:rsidR="00E13747" w:rsidRPr="00E53116" w:rsidRDefault="00CA72B1">
            <w:pPr>
              <w:widowControl w:val="0"/>
              <w:contextualSpacing/>
              <w:jc w:val="lef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iCs/>
                <w:sz w:val="20"/>
                <w:szCs w:val="20"/>
                <w:lang w:val="es-ES_tradnl"/>
              </w:rPr>
              <w:t>Ejecución y supervisión del proyecto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vAlign w:val="center"/>
          </w:tcPr>
          <w:p w14:paraId="5C951CD1" w14:textId="77777777" w:rsidR="00E13747" w:rsidRPr="00E53116" w:rsidRDefault="00337A8C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6.</w:t>
            </w:r>
            <w:r w:rsidR="00E63352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5F7F6939" w14:textId="77777777" w:rsidR="00E13747" w:rsidRPr="00E53116" w:rsidRDefault="00337A8C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7.</w:t>
            </w:r>
            <w:r w:rsidR="00E63352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vAlign w:val="center"/>
          </w:tcPr>
          <w:p w14:paraId="35F48DBE" w14:textId="77777777" w:rsidR="00E13747" w:rsidRPr="00E53116" w:rsidRDefault="00337A8C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7.</w:t>
            </w:r>
            <w:r w:rsidR="00E63352" w:rsidRPr="00E53116">
              <w:rPr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01EE8A4B" w14:textId="77777777" w:rsidR="00E13747" w:rsidRPr="00E53116" w:rsidRDefault="00D41455">
            <w:pPr>
              <w:widowControl w:val="0"/>
              <w:contextualSpacing/>
              <w:jc w:val="right"/>
              <w:outlineLv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20.</w:t>
            </w:r>
            <w:r w:rsidR="00337A8C" w:rsidRPr="00E53116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6B6E38" w:rsidRPr="00E53116" w14:paraId="3DC3F06F" w14:textId="77777777" w:rsidTr="006B6E38">
        <w:tc>
          <w:tcPr>
            <w:tcW w:w="2203" w:type="pct"/>
            <w:tcBorders>
              <w:bottom w:val="single" w:sz="4" w:space="0" w:color="auto"/>
            </w:tcBorders>
            <w:vAlign w:val="center"/>
          </w:tcPr>
          <w:p w14:paraId="167ED6B2" w14:textId="77777777" w:rsidR="00E13747" w:rsidRPr="00E53116" w:rsidRDefault="00337A8C">
            <w:pPr>
              <w:widowControl w:val="0"/>
              <w:contextualSpacing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vAlign w:val="center"/>
          </w:tcPr>
          <w:p w14:paraId="1AFF21AA" w14:textId="77777777" w:rsidR="00E13747" w:rsidRPr="00E53116" w:rsidRDefault="007C43E8">
            <w:pPr>
              <w:widowControl w:val="0"/>
              <w:contextualSpacing/>
              <w:jc w:val="right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27.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48BB36AC" w14:textId="77777777" w:rsidR="00E13747" w:rsidRPr="00E53116" w:rsidRDefault="007C43E8">
            <w:pPr>
              <w:widowControl w:val="0"/>
              <w:contextualSpacing/>
              <w:jc w:val="right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28.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vAlign w:val="center"/>
          </w:tcPr>
          <w:p w14:paraId="512D3C00" w14:textId="77777777" w:rsidR="00E13747" w:rsidRPr="00E53116" w:rsidRDefault="007C43E8">
            <w:pPr>
              <w:widowControl w:val="0"/>
              <w:contextualSpacing/>
              <w:jc w:val="right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27.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14:paraId="4F63ABD5" w14:textId="77777777" w:rsidR="00E13747" w:rsidRPr="00E53116" w:rsidRDefault="00D41455">
            <w:pPr>
              <w:widowControl w:val="0"/>
              <w:contextualSpacing/>
              <w:jc w:val="right"/>
              <w:outlineLvl w:val="0"/>
              <w:rPr>
                <w:b/>
                <w:bCs/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82.</w:t>
            </w:r>
            <w:r w:rsidR="00337A8C" w:rsidRPr="00E53116">
              <w:rPr>
                <w:b/>
                <w:bCs/>
                <w:sz w:val="20"/>
                <w:szCs w:val="20"/>
                <w:lang w:val="es-ES_tradnl"/>
              </w:rPr>
              <w:t>000</w:t>
            </w:r>
          </w:p>
        </w:tc>
      </w:tr>
    </w:tbl>
    <w:p w14:paraId="20EB94F0" w14:textId="360BB92E" w:rsidR="00E13747" w:rsidRPr="00E53116" w:rsidRDefault="00337A8C">
      <w:pPr>
        <w:keepNext/>
        <w:spacing w:before="240" w:after="240"/>
        <w:outlineLvl w:val="0"/>
        <w:rPr>
          <w:bCs/>
          <w:u w:val="single"/>
          <w:lang w:val="es-ES_tradnl"/>
        </w:rPr>
      </w:pPr>
      <w:r w:rsidRPr="00E53116">
        <w:rPr>
          <w:bCs/>
          <w:u w:val="single"/>
          <w:lang w:val="es-ES_tradnl"/>
        </w:rPr>
        <w:t>Propuesta</w:t>
      </w:r>
      <w:r w:rsidR="005B439A" w:rsidRPr="00E53116">
        <w:rPr>
          <w:bCs/>
          <w:u w:val="single"/>
          <w:lang w:val="es-ES_tradnl"/>
        </w:rPr>
        <w:t xml:space="preserve"> </w:t>
      </w:r>
      <w:r w:rsidRPr="00E53116">
        <w:rPr>
          <w:bCs/>
          <w:u w:val="single"/>
          <w:lang w:val="es-ES_tradnl"/>
        </w:rPr>
        <w:t>de</w:t>
      </w:r>
      <w:r w:rsidR="005B439A" w:rsidRPr="00E53116">
        <w:rPr>
          <w:bCs/>
          <w:u w:val="single"/>
          <w:lang w:val="es-ES_tradnl"/>
        </w:rPr>
        <w:t xml:space="preserve"> </w:t>
      </w:r>
      <w:r w:rsidRPr="00E53116">
        <w:rPr>
          <w:bCs/>
          <w:u w:val="single"/>
          <w:lang w:val="es-ES_tradnl"/>
        </w:rPr>
        <w:t>plan</w:t>
      </w:r>
      <w:r w:rsidR="005B439A" w:rsidRPr="00E53116">
        <w:rPr>
          <w:bCs/>
          <w:u w:val="single"/>
          <w:lang w:val="es-ES_tradnl"/>
        </w:rPr>
        <w:t xml:space="preserve"> </w:t>
      </w:r>
      <w:r w:rsidRPr="00E53116">
        <w:rPr>
          <w:bCs/>
          <w:u w:val="single"/>
          <w:lang w:val="es-ES_tradnl"/>
        </w:rPr>
        <w:t>administrativo</w:t>
      </w:r>
      <w:r w:rsidR="005B439A" w:rsidRPr="00E53116">
        <w:rPr>
          <w:bCs/>
          <w:u w:val="single"/>
          <w:lang w:val="es-ES_tradnl"/>
        </w:rPr>
        <w:t xml:space="preserve"> </w:t>
      </w:r>
      <w:r w:rsidRPr="00E53116">
        <w:rPr>
          <w:bCs/>
          <w:u w:val="single"/>
          <w:lang w:val="es-ES_tradnl"/>
        </w:rPr>
        <w:t>2024-2026</w:t>
      </w:r>
      <w:r w:rsidR="005B439A" w:rsidRPr="00E53116">
        <w:rPr>
          <w:bCs/>
          <w:u w:val="single"/>
          <w:lang w:val="es-ES_tradnl"/>
        </w:rPr>
        <w:t xml:space="preserve"> </w:t>
      </w:r>
      <w:r w:rsidR="00312ACD" w:rsidRPr="00E53116">
        <w:rPr>
          <w:bCs/>
          <w:u w:val="single"/>
          <w:lang w:val="es-ES_tradnl"/>
        </w:rPr>
        <w:t>del</w:t>
      </w:r>
      <w:r w:rsidR="005B439A" w:rsidRPr="00E53116">
        <w:rPr>
          <w:bCs/>
          <w:u w:val="single"/>
          <w:lang w:val="es-ES_tradnl"/>
        </w:rPr>
        <w:t xml:space="preserve"> </w:t>
      </w:r>
      <w:r w:rsidR="00D41455" w:rsidRPr="00E53116">
        <w:rPr>
          <w:bCs/>
          <w:u w:val="single"/>
          <w:lang w:val="es-ES_tradnl"/>
        </w:rPr>
        <w:t>Fondo</w:t>
      </w:r>
      <w:r w:rsidR="005B439A" w:rsidRPr="00E53116">
        <w:rPr>
          <w:bCs/>
          <w:u w:val="single"/>
          <w:lang w:val="es-ES_tradnl"/>
        </w:rPr>
        <w:t xml:space="preserve"> </w:t>
      </w:r>
      <w:r w:rsidR="00D41455" w:rsidRPr="00E53116">
        <w:rPr>
          <w:bCs/>
          <w:u w:val="single"/>
          <w:lang w:val="es-ES_tradnl"/>
        </w:rPr>
        <w:t>Multilateral</w:t>
      </w:r>
    </w:p>
    <w:bookmarkEnd w:id="34"/>
    <w:p w14:paraId="08BD8106" w14:textId="79C05FF8" w:rsidR="00E13747" w:rsidRPr="00E53116" w:rsidRDefault="00D41455">
      <w:pPr>
        <w:pStyle w:val="Heading1"/>
        <w:keepNext/>
        <w:keepLines/>
        <w:rPr>
          <w:bCs/>
          <w:u w:val="single"/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solicita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427</w:t>
      </w:r>
      <w:r w:rsidR="007C43E8" w:rsidRPr="00E53116">
        <w:rPr>
          <w:lang w:val="es-ES_tradnl"/>
        </w:rPr>
        <w:t>.</w:t>
      </w:r>
      <w:r w:rsidRPr="00E53116">
        <w:rPr>
          <w:lang w:val="es-ES_tradnl"/>
        </w:rPr>
        <w:t>500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$EUA</w:t>
      </w:r>
      <w:r w:rsidR="0051273E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apoyo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161AE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161AED" w:rsidRPr="00E53116">
        <w:rPr>
          <w:lang w:val="es-ES_tradnl"/>
        </w:rPr>
        <w:t>Comoras</w:t>
      </w:r>
      <w:r w:rsidR="00E63352" w:rsidRPr="00E53116">
        <w:rPr>
          <w:lang w:val="es-ES_tradnl"/>
        </w:rPr>
        <w:t>.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435</w:t>
      </w:r>
      <w:r w:rsidR="007C43E8" w:rsidRPr="00E53116">
        <w:rPr>
          <w:lang w:val="es-ES_tradnl"/>
        </w:rPr>
        <w:t>.615</w:t>
      </w:r>
      <w:r w:rsidR="005B439A" w:rsidRPr="00E53116">
        <w:rPr>
          <w:lang w:val="es-ES_tradnl"/>
        </w:rPr>
        <w:t xml:space="preserve"> </w:t>
      </w:r>
      <w:r w:rsidR="00A12693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383D10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383D10"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383D10" w:rsidRPr="00E53116">
        <w:rPr>
          <w:lang w:val="es-ES_tradnl"/>
        </w:rPr>
        <w:t>solicita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período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2024-2026</w:t>
      </w:r>
      <w:r w:rsidR="008D3E4B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8D3E4B" w:rsidRPr="00E53116">
        <w:rPr>
          <w:lang w:val="es-ES_tradnl"/>
        </w:rPr>
        <w:t>incluyendo</w:t>
      </w:r>
      <w:r w:rsidR="005B439A" w:rsidRPr="00E53116">
        <w:rPr>
          <w:lang w:val="es-ES_tradnl"/>
        </w:rPr>
        <w:t xml:space="preserve"> </w:t>
      </w:r>
      <w:r w:rsidR="008D3E4B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8D3E4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D3E4B" w:rsidRPr="00E53116">
        <w:rPr>
          <w:lang w:val="es-ES_tradnl"/>
        </w:rPr>
        <w:t>apoyo</w:t>
      </w:r>
      <w:r w:rsidR="007C43E8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86963" w:rsidRPr="00E53116">
        <w:rPr>
          <w:lang w:val="es-ES_tradnl"/>
        </w:rPr>
        <w:t>supera</w:t>
      </w:r>
      <w:r w:rsidR="005B439A" w:rsidRPr="00E53116">
        <w:rPr>
          <w:lang w:val="es-ES_tradnl"/>
        </w:rPr>
        <w:t xml:space="preserve"> </w:t>
      </w:r>
      <w:r w:rsidR="00F86963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100.</w:t>
      </w:r>
      <w:r w:rsidR="00E63352" w:rsidRPr="00E53116">
        <w:rPr>
          <w:lang w:val="es-ES_tradnl"/>
        </w:rPr>
        <w:t>266</w:t>
      </w:r>
      <w:r w:rsidR="005B439A" w:rsidRPr="00E53116">
        <w:rPr>
          <w:lang w:val="es-ES_tradnl"/>
        </w:rPr>
        <w:t xml:space="preserve"> </w:t>
      </w:r>
      <w:r w:rsidR="0010018C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F86963"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="00F86963" w:rsidRPr="00E53116">
        <w:rPr>
          <w:lang w:val="es-ES_tradnl"/>
        </w:rPr>
        <w:t>contemplado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administrativo</w:t>
      </w:r>
      <w:bookmarkStart w:id="36" w:name="_Hlk126916245"/>
      <w:r w:rsidR="000A2916" w:rsidRPr="00E53116">
        <w:rPr>
          <w:lang w:val="es-ES_tradnl"/>
        </w:rPr>
        <w:t>.</w:t>
      </w:r>
    </w:p>
    <w:p w14:paraId="690B81BE" w14:textId="78D9B05C" w:rsidR="00E13747" w:rsidRPr="00E53116" w:rsidRDefault="00337A8C">
      <w:pPr>
        <w:pStyle w:val="Heading1"/>
        <w:keepNext/>
        <w:keepLines/>
        <w:numPr>
          <w:ilvl w:val="0"/>
          <w:numId w:val="0"/>
        </w:numPr>
        <w:rPr>
          <w:bCs/>
          <w:u w:val="single"/>
          <w:lang w:val="es-ES_tradnl"/>
        </w:rPr>
      </w:pPr>
      <w:r w:rsidRPr="00E53116">
        <w:rPr>
          <w:bCs/>
          <w:u w:val="single"/>
          <w:lang w:val="es-ES_tradnl"/>
        </w:rPr>
        <w:t>Proyecto</w:t>
      </w:r>
      <w:r w:rsidR="005B439A" w:rsidRPr="00E53116">
        <w:rPr>
          <w:bCs/>
          <w:u w:val="single"/>
          <w:lang w:val="es-ES_tradnl"/>
        </w:rPr>
        <w:t xml:space="preserve"> </w:t>
      </w:r>
      <w:r w:rsidRPr="00E53116">
        <w:rPr>
          <w:bCs/>
          <w:u w:val="single"/>
          <w:lang w:val="es-ES_tradnl"/>
        </w:rPr>
        <w:t>de</w:t>
      </w:r>
      <w:r w:rsidR="005B439A" w:rsidRPr="00E53116">
        <w:rPr>
          <w:bCs/>
          <w:u w:val="single"/>
          <w:lang w:val="es-ES_tradnl"/>
        </w:rPr>
        <w:t xml:space="preserve"> </w:t>
      </w:r>
      <w:r w:rsidR="00465EB6" w:rsidRPr="00E53116">
        <w:rPr>
          <w:bCs/>
          <w:u w:val="single"/>
          <w:lang w:val="es-ES_tradnl"/>
        </w:rPr>
        <w:t>Acuerdo</w:t>
      </w:r>
    </w:p>
    <w:bookmarkEnd w:id="36"/>
    <w:p w14:paraId="797D498F" w14:textId="380CFFDE" w:rsidR="00E13747" w:rsidRPr="00E53116" w:rsidRDefault="00D314D5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proyecto</w:t>
      </w:r>
      <w:r w:rsidR="005B439A" w:rsidRPr="00E53116">
        <w:rPr>
          <w:lang w:val="es-ES_tradnl"/>
        </w:rPr>
        <w:t xml:space="preserve"> </w:t>
      </w:r>
      <w:r w:rsidR="000B0B7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428A5" w:rsidRPr="00E53116">
        <w:rPr>
          <w:lang w:val="es-ES_tradnl"/>
        </w:rPr>
        <w:t xml:space="preserve">Acuerdo </w:t>
      </w:r>
      <w:r w:rsidR="007C43E8"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figura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Anexo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documento</w:t>
      </w:r>
      <w:r w:rsidR="00337A8C" w:rsidRPr="00E53116">
        <w:rPr>
          <w:lang w:val="es-ES_tradnl"/>
        </w:rPr>
        <w:t>.</w:t>
      </w:r>
    </w:p>
    <w:p w14:paraId="567BF699" w14:textId="77777777" w:rsidR="00E13747" w:rsidRPr="00E53116" w:rsidRDefault="00337A8C">
      <w:pPr>
        <w:keepNext/>
        <w:keepLines/>
        <w:autoSpaceDE w:val="0"/>
        <w:autoSpaceDN w:val="0"/>
        <w:adjustRightInd w:val="0"/>
        <w:spacing w:before="360" w:after="240"/>
        <w:outlineLvl w:val="0"/>
        <w:rPr>
          <w:b/>
          <w:lang w:val="es-ES_tradnl"/>
        </w:rPr>
      </w:pPr>
      <w:bookmarkStart w:id="37" w:name="_Hlk126916251"/>
      <w:r w:rsidRPr="00E53116">
        <w:rPr>
          <w:b/>
          <w:lang w:val="es-ES_tradnl"/>
        </w:rPr>
        <w:t>RECOMENDACIÓN</w:t>
      </w:r>
    </w:p>
    <w:bookmarkEnd w:id="37"/>
    <w:p w14:paraId="6CB02AF7" w14:textId="4DEC81B1" w:rsidR="00E13747" w:rsidRPr="00E53116" w:rsidRDefault="00337A8C">
      <w:pPr>
        <w:pStyle w:val="Heading1"/>
        <w:rPr>
          <w:u w:val="single"/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="00CD70FA" w:rsidRPr="00E53116">
        <w:rPr>
          <w:lang w:val="es-ES_tradnl"/>
        </w:rPr>
        <w:t>podrá</w:t>
      </w:r>
      <w:r w:rsidR="005B439A" w:rsidRPr="00E53116">
        <w:rPr>
          <w:lang w:val="es-ES_tradnl"/>
        </w:rPr>
        <w:t xml:space="preserve"> </w:t>
      </w:r>
      <w:r w:rsidR="00CD70FA" w:rsidRPr="00E53116">
        <w:rPr>
          <w:lang w:val="es-ES_tradnl"/>
        </w:rPr>
        <w:t>estimar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oportuno:</w:t>
      </w:r>
    </w:p>
    <w:p w14:paraId="3D6D2856" w14:textId="2C8B03D3" w:rsidR="00E13747" w:rsidRPr="00E53116" w:rsidRDefault="008D2F71" w:rsidP="00012630">
      <w:pPr>
        <w:pStyle w:val="Heading2"/>
        <w:widowControl/>
        <w:ind w:left="1276" w:hanging="556"/>
        <w:rPr>
          <w:lang w:val="es-ES_tradnl"/>
        </w:rPr>
      </w:pPr>
      <w:r w:rsidRPr="00E53116">
        <w:rPr>
          <w:lang w:val="es-ES_tradnl"/>
        </w:rPr>
        <w:t>Aprobar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principio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634B20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634B20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634B20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1D534A"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="001D534A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D534A" w:rsidRPr="00E53116">
        <w:rPr>
          <w:lang w:val="es-ES_tradnl"/>
        </w:rPr>
        <w:t>gestión</w:t>
      </w:r>
      <w:r w:rsidR="005B439A" w:rsidRPr="00E53116">
        <w:rPr>
          <w:lang w:val="es-ES_tradnl"/>
        </w:rPr>
        <w:t xml:space="preserve"> </w:t>
      </w:r>
      <w:r w:rsidR="001D534A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1D534A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1D534A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1D534A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34B20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2C60C6" w:rsidRPr="00E53116">
        <w:rPr>
          <w:lang w:val="es-ES_tradnl"/>
        </w:rPr>
        <w:t>(PGEH)</w:t>
      </w:r>
      <w:r w:rsidR="005B439A" w:rsidRPr="00E53116">
        <w:rPr>
          <w:lang w:val="es-ES_tradnl"/>
        </w:rPr>
        <w:t xml:space="preserve"> </w:t>
      </w:r>
      <w:r w:rsidR="001D534A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61AE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161AED"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5D0ED0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F6E50" w:rsidRPr="00E53116">
        <w:rPr>
          <w:lang w:val="es-ES_tradnl"/>
        </w:rPr>
        <w:t>período</w:t>
      </w:r>
      <w:r w:rsidR="005B439A" w:rsidRPr="00E53116">
        <w:rPr>
          <w:lang w:val="es-ES_tradnl"/>
        </w:rPr>
        <w:t xml:space="preserve"> </w:t>
      </w:r>
      <w:r w:rsidR="00DF6E50" w:rsidRPr="00E53116">
        <w:rPr>
          <w:lang w:val="es-ES_tradnl"/>
        </w:rPr>
        <w:t>2024-2030</w:t>
      </w:r>
      <w:r w:rsidR="005B439A" w:rsidRPr="00E53116">
        <w:rPr>
          <w:lang w:val="es-ES_tradnl"/>
        </w:rPr>
        <w:t xml:space="preserve"> </w:t>
      </w:r>
      <w:r w:rsidR="0075454B" w:rsidRPr="00E53116">
        <w:rPr>
          <w:lang w:val="es-ES_tradnl"/>
        </w:rPr>
        <w:t>a fin de lograr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="00AC57DD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2C60C6"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HCFC</w:t>
      </w:r>
      <w:r w:rsidR="00337A8C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C60C6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2C60C6" w:rsidRPr="00E53116">
        <w:rPr>
          <w:lang w:val="es-ES_tradnl"/>
        </w:rPr>
        <w:t>suma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427</w:t>
      </w:r>
      <w:r w:rsidR="007C43E8" w:rsidRPr="00E53116">
        <w:rPr>
          <w:lang w:val="es-ES_tradnl"/>
        </w:rPr>
        <w:t>.</w:t>
      </w:r>
      <w:r w:rsidR="00D41455" w:rsidRPr="00E53116">
        <w:rPr>
          <w:lang w:val="es-ES_tradnl"/>
        </w:rPr>
        <w:t>500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apoyo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55.</w:t>
      </w:r>
      <w:r w:rsidR="00337A8C" w:rsidRPr="00E53116">
        <w:rPr>
          <w:lang w:val="es-ES_tradnl"/>
        </w:rPr>
        <w:t>575</w:t>
      </w:r>
      <w:r w:rsidR="005B439A" w:rsidRPr="00E53116">
        <w:rPr>
          <w:lang w:val="es-ES_tradnl"/>
        </w:rPr>
        <w:t xml:space="preserve"> </w:t>
      </w:r>
      <w:r w:rsidR="00935006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337A8C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entendido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Multilateral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volverá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proporcionar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131414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546107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46107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231135" w:rsidRPr="00E53116">
        <w:rPr>
          <w:lang w:val="es-ES_tradnl"/>
        </w:rPr>
        <w:t xml:space="preserve">el país </w:t>
      </w:r>
      <w:r w:rsidR="00546107"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="00231135" w:rsidRPr="00E53116">
        <w:rPr>
          <w:lang w:val="es-ES_tradnl"/>
        </w:rPr>
        <w:t>requerirá</w:t>
      </w:r>
      <w:r w:rsidR="005B439A" w:rsidRPr="00E53116">
        <w:rPr>
          <w:lang w:val="es-ES_tradnl"/>
        </w:rPr>
        <w:t xml:space="preserve"> </w:t>
      </w:r>
      <w:r w:rsidR="00774278" w:rsidRPr="00E53116">
        <w:rPr>
          <w:lang w:val="es-ES_tradnl"/>
        </w:rPr>
        <w:t xml:space="preserve">de </w:t>
      </w:r>
      <w:r w:rsidR="00546107"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="00546107" w:rsidRPr="00E53116">
        <w:rPr>
          <w:lang w:val="es-ES_tradnl"/>
        </w:rPr>
        <w:t>reserva</w:t>
      </w:r>
      <w:r w:rsidR="005B439A" w:rsidRPr="00E53116">
        <w:rPr>
          <w:lang w:val="es-ES_tradnl"/>
        </w:rPr>
        <w:t xml:space="preserve"> </w:t>
      </w:r>
      <w:r w:rsidR="00546107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546107"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="00546107" w:rsidRPr="00E53116">
        <w:rPr>
          <w:lang w:val="es-ES_tradnl"/>
        </w:rPr>
        <w:t>técnico</w:t>
      </w:r>
      <w:r w:rsidR="00337A8C" w:rsidRPr="00E53116">
        <w:rPr>
          <w:lang w:val="es-ES_tradnl"/>
        </w:rPr>
        <w:t>;</w:t>
      </w:r>
    </w:p>
    <w:p w14:paraId="19ED7A89" w14:textId="77777777" w:rsidR="005F606A" w:rsidRPr="00E53116" w:rsidRDefault="00DF55CF" w:rsidP="00012630">
      <w:pPr>
        <w:pStyle w:val="Heading2"/>
        <w:ind w:left="1276" w:hanging="556"/>
        <w:rPr>
          <w:lang w:val="es-ES_tradnl"/>
        </w:rPr>
      </w:pPr>
      <w:r w:rsidRPr="00E53116">
        <w:rPr>
          <w:color w:val="000000"/>
          <w:lang w:val="es-ES_tradnl"/>
        </w:rPr>
        <w:t>Tomar</w:t>
      </w:r>
      <w:r w:rsidR="005B439A" w:rsidRPr="00E53116">
        <w:rPr>
          <w:color w:val="000000"/>
          <w:lang w:val="es-ES_tradnl"/>
        </w:rPr>
        <w:t xml:space="preserve"> </w:t>
      </w:r>
      <w:r w:rsidR="00337A8C" w:rsidRPr="00E53116">
        <w:rPr>
          <w:color w:val="000000"/>
          <w:lang w:val="es-ES_tradnl"/>
        </w:rPr>
        <w:t>nota</w:t>
      </w:r>
      <w:r w:rsidR="005B439A" w:rsidRPr="00E53116">
        <w:rPr>
          <w:color w:val="000000"/>
          <w:lang w:val="es-ES_tradnl"/>
        </w:rPr>
        <w:t xml:space="preserve"> </w:t>
      </w:r>
      <w:r w:rsidR="00675696" w:rsidRPr="00E53116">
        <w:rPr>
          <w:color w:val="000000"/>
          <w:lang w:val="es-ES_tradnl"/>
        </w:rPr>
        <w:t>del</w:t>
      </w:r>
      <w:r w:rsidR="005B439A" w:rsidRPr="00E53116">
        <w:rPr>
          <w:color w:val="000000"/>
          <w:lang w:val="es-ES_tradnl"/>
        </w:rPr>
        <w:t xml:space="preserve"> </w:t>
      </w:r>
      <w:r w:rsidR="00312ACD" w:rsidRPr="00E53116">
        <w:rPr>
          <w:color w:val="000000"/>
          <w:lang w:val="es-ES_tradnl"/>
        </w:rPr>
        <w:t>compromiso</w:t>
      </w:r>
      <w:r w:rsidR="005B439A" w:rsidRPr="00E53116">
        <w:rPr>
          <w:color w:val="000000"/>
          <w:lang w:val="es-ES_tradnl"/>
        </w:rPr>
        <w:t xml:space="preserve"> </w:t>
      </w:r>
      <w:r w:rsidR="00222FE1" w:rsidRPr="00E53116">
        <w:rPr>
          <w:color w:val="000000"/>
          <w:lang w:val="es-ES_tradnl"/>
        </w:rPr>
        <w:t>del</w:t>
      </w:r>
      <w:r w:rsidR="005B439A" w:rsidRPr="00E53116">
        <w:rPr>
          <w:color w:val="000000"/>
          <w:lang w:val="es-ES_tradnl"/>
        </w:rPr>
        <w:t xml:space="preserve"> </w:t>
      </w:r>
      <w:r w:rsidR="00D41455" w:rsidRPr="00E53116">
        <w:rPr>
          <w:color w:val="000000"/>
          <w:lang w:val="es-ES_tradnl"/>
        </w:rPr>
        <w:t>Gobierno</w:t>
      </w:r>
      <w:r w:rsidR="005B439A" w:rsidRPr="00E53116">
        <w:rPr>
          <w:color w:val="000000"/>
          <w:lang w:val="es-ES_tradnl"/>
        </w:rPr>
        <w:t xml:space="preserve"> </w:t>
      </w:r>
      <w:r w:rsidR="008B448B" w:rsidRPr="00E53116">
        <w:rPr>
          <w:color w:val="000000"/>
          <w:lang w:val="es-ES_tradnl"/>
        </w:rPr>
        <w:t>de</w:t>
      </w:r>
      <w:r w:rsidR="005B439A" w:rsidRPr="00E53116">
        <w:rPr>
          <w:color w:val="000000"/>
          <w:lang w:val="es-ES_tradnl"/>
        </w:rPr>
        <w:t xml:space="preserve"> </w:t>
      </w:r>
      <w:r w:rsidR="008B448B" w:rsidRPr="00E53116">
        <w:rPr>
          <w:color w:val="000000"/>
          <w:lang w:val="es-ES_tradnl"/>
        </w:rPr>
        <w:t>las</w:t>
      </w:r>
      <w:r w:rsidR="005B439A" w:rsidRPr="00E53116">
        <w:rPr>
          <w:color w:val="000000"/>
          <w:lang w:val="es-ES_tradnl"/>
        </w:rPr>
        <w:t xml:space="preserve"> </w:t>
      </w:r>
      <w:r w:rsidR="008B448B" w:rsidRPr="00E53116">
        <w:rPr>
          <w:color w:val="000000"/>
          <w:lang w:val="es-ES_tradnl"/>
        </w:rPr>
        <w:t>Comoras</w:t>
      </w:r>
      <w:r w:rsidR="005B439A" w:rsidRPr="00E53116">
        <w:rPr>
          <w:color w:val="000000"/>
          <w:lang w:val="es-ES_tradnl"/>
        </w:rPr>
        <w:t xml:space="preserve"> </w:t>
      </w:r>
      <w:r w:rsidR="006B7E86" w:rsidRPr="00E53116">
        <w:rPr>
          <w:color w:val="000000"/>
          <w:lang w:val="es-ES_tradnl"/>
        </w:rPr>
        <w:t>en</w:t>
      </w:r>
      <w:r w:rsidR="005B439A" w:rsidRPr="00E53116">
        <w:rPr>
          <w:color w:val="000000"/>
          <w:lang w:val="es-ES_tradnl"/>
        </w:rPr>
        <w:t xml:space="preserve"> </w:t>
      </w:r>
      <w:r w:rsidR="006B7E86" w:rsidRPr="00E53116">
        <w:rPr>
          <w:color w:val="000000"/>
          <w:lang w:val="es-ES_tradnl"/>
        </w:rPr>
        <w:t>cuanto</w:t>
      </w:r>
      <w:r w:rsidR="005B439A" w:rsidRPr="00E53116">
        <w:rPr>
          <w:color w:val="000000"/>
          <w:lang w:val="es-ES_tradnl"/>
        </w:rPr>
        <w:t xml:space="preserve"> </w:t>
      </w:r>
      <w:r w:rsidR="006B7E86" w:rsidRPr="00E53116">
        <w:rPr>
          <w:color w:val="000000"/>
          <w:lang w:val="es-ES_tradnl"/>
        </w:rPr>
        <w:t>a</w:t>
      </w:r>
      <w:r w:rsidR="005F606A" w:rsidRPr="00E53116">
        <w:rPr>
          <w:color w:val="000000"/>
          <w:lang w:val="es-ES_tradnl"/>
        </w:rPr>
        <w:t>:</w:t>
      </w:r>
    </w:p>
    <w:p w14:paraId="245530C6" w14:textId="7F83EF36" w:rsidR="004A0E03" w:rsidRDefault="00225F21" w:rsidP="002D3A54">
      <w:pPr>
        <w:pStyle w:val="Heading3"/>
        <w:ind w:left="1890" w:hanging="614"/>
        <w:rPr>
          <w:lang w:val="es-ES_tradnl"/>
        </w:rPr>
      </w:pPr>
      <w:r>
        <w:rPr>
          <w:lang w:val="es-ES_tradnl"/>
        </w:rPr>
        <w:t xml:space="preserve">Eliminar la totalidad del </w:t>
      </w:r>
      <w:r w:rsidR="002D1467" w:rsidRPr="004A0E03">
        <w:rPr>
          <w:lang w:val="es-ES_tradnl"/>
        </w:rPr>
        <w:t xml:space="preserve">consumo de HCFC </w:t>
      </w:r>
      <w:r w:rsidR="0029656F" w:rsidRPr="004A0E03">
        <w:rPr>
          <w:lang w:val="es-ES_tradnl"/>
        </w:rPr>
        <w:t xml:space="preserve">a más tardar el 1º de </w:t>
      </w:r>
      <w:r w:rsidR="001D05A4" w:rsidRPr="004A0E03">
        <w:rPr>
          <w:lang w:val="es-ES_tradnl"/>
        </w:rPr>
        <w:t>enero de 2030</w:t>
      </w:r>
      <w:r>
        <w:rPr>
          <w:lang w:val="es-ES_tradnl"/>
        </w:rPr>
        <w:t>,</w:t>
      </w:r>
      <w:r w:rsidR="0029656F" w:rsidRPr="004A0E03">
        <w:rPr>
          <w:lang w:val="es-ES_tradnl"/>
        </w:rPr>
        <w:t xml:space="preserve"> </w:t>
      </w:r>
      <w:r w:rsidR="001D05A4" w:rsidRPr="004A0E03">
        <w:rPr>
          <w:lang w:val="es-ES_tradnl"/>
        </w:rPr>
        <w:t xml:space="preserve">y </w:t>
      </w:r>
      <w:r w:rsidR="001C69C3" w:rsidRPr="001C69C3">
        <w:rPr>
          <w:lang w:val="es-ES_tradnl"/>
        </w:rPr>
        <w:t xml:space="preserve">en lo sucesivo </w:t>
      </w:r>
      <w:r w:rsidR="000B0B7B" w:rsidRPr="004A0E03">
        <w:rPr>
          <w:lang w:val="es-ES_tradnl"/>
        </w:rPr>
        <w:t>prohibir</w:t>
      </w:r>
      <w:r w:rsidR="005B439A" w:rsidRPr="004A0E03">
        <w:rPr>
          <w:lang w:val="es-ES_tradnl"/>
        </w:rPr>
        <w:t xml:space="preserve"> </w:t>
      </w:r>
      <w:r w:rsidR="00EC222C" w:rsidRPr="004A0E03">
        <w:rPr>
          <w:lang w:val="es-ES_tradnl"/>
        </w:rPr>
        <w:t xml:space="preserve">su </w:t>
      </w:r>
      <w:r w:rsidR="00F05252" w:rsidRPr="004A0E03">
        <w:rPr>
          <w:lang w:val="es-ES_tradnl"/>
        </w:rPr>
        <w:t>importación</w:t>
      </w:r>
      <w:r w:rsidR="0076161B" w:rsidRPr="004A0E03">
        <w:rPr>
          <w:lang w:val="es-ES_tradnl"/>
        </w:rPr>
        <w:t>;</w:t>
      </w:r>
    </w:p>
    <w:p w14:paraId="507ACD6A" w14:textId="7AFF4E82" w:rsidR="000805BA" w:rsidRPr="004A0E03" w:rsidRDefault="00E53116" w:rsidP="005B69A8">
      <w:pPr>
        <w:pStyle w:val="Heading3"/>
        <w:ind w:left="1890" w:hanging="614"/>
        <w:rPr>
          <w:lang w:val="es-ES_tradnl"/>
        </w:rPr>
      </w:pPr>
      <w:r w:rsidRPr="004A0E03">
        <w:rPr>
          <w:lang w:val="es-ES_tradnl"/>
        </w:rPr>
        <w:t xml:space="preserve">Prohibir la importación de equipos </w:t>
      </w:r>
      <w:r w:rsidR="001804A9" w:rsidRPr="004A0E03">
        <w:rPr>
          <w:lang w:val="es-ES_tradnl"/>
        </w:rPr>
        <w:t xml:space="preserve">a base de HCFC </w:t>
      </w:r>
      <w:r w:rsidR="00487F1A" w:rsidRPr="004A0E03">
        <w:rPr>
          <w:lang w:val="es-ES_tradnl"/>
        </w:rPr>
        <w:t>a partir del 1º de enero de 2027;</w:t>
      </w:r>
    </w:p>
    <w:p w14:paraId="6EED85B6" w14:textId="16BEC794" w:rsidR="00E13747" w:rsidRPr="00E53116" w:rsidRDefault="000051EE" w:rsidP="00012630">
      <w:pPr>
        <w:pStyle w:val="Heading2"/>
        <w:widowControl/>
        <w:ind w:left="1276" w:hanging="556"/>
        <w:rPr>
          <w:lang w:val="es-ES_tradnl"/>
        </w:rPr>
      </w:pPr>
      <w:r w:rsidRPr="00E53116">
        <w:rPr>
          <w:lang w:val="es-ES_tradnl"/>
        </w:rPr>
        <w:t>Descontar</w:t>
      </w:r>
      <w:r w:rsidR="005B439A" w:rsidRPr="00E53116">
        <w:rPr>
          <w:lang w:val="es-ES_tradnl"/>
        </w:rPr>
        <w:t xml:space="preserve"> </w:t>
      </w:r>
      <w:r w:rsidR="006667B6" w:rsidRPr="00E53116">
        <w:rPr>
          <w:lang w:val="es-ES_tradnl"/>
        </w:rPr>
        <w:t>0.09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toneladas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A8C"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admisible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financiamiento</w:t>
      </w:r>
      <w:r w:rsidR="00337A8C" w:rsidRPr="00E53116">
        <w:rPr>
          <w:lang w:val="es-ES_tradnl"/>
        </w:rPr>
        <w:t>;</w:t>
      </w:r>
    </w:p>
    <w:p w14:paraId="292F912D" w14:textId="083A448E" w:rsidR="00E13747" w:rsidRPr="00E53116" w:rsidRDefault="000E7CBF" w:rsidP="00012630">
      <w:pPr>
        <w:numPr>
          <w:ilvl w:val="1"/>
          <w:numId w:val="1"/>
        </w:numPr>
        <w:spacing w:after="240"/>
        <w:ind w:left="1276" w:hanging="556"/>
        <w:outlineLvl w:val="1"/>
        <w:rPr>
          <w:lang w:val="es-ES_tradnl"/>
        </w:rPr>
      </w:pPr>
      <w:r w:rsidRPr="00E53116">
        <w:rPr>
          <w:lang w:val="es-ES_tradnl"/>
        </w:rPr>
        <w:t>Aprobar</w:t>
      </w:r>
      <w:r w:rsidR="009A3917" w:rsidRPr="00E53116">
        <w:rPr>
          <w:lang w:val="es-ES_tradnl"/>
        </w:rPr>
        <w:t>:</w:t>
      </w:r>
    </w:p>
    <w:p w14:paraId="20E14125" w14:textId="608D1A87" w:rsidR="00E13747" w:rsidRPr="00E53116" w:rsidRDefault="00E63352" w:rsidP="00352D8D">
      <w:pPr>
        <w:pStyle w:val="Heading3"/>
        <w:ind w:left="1701" w:hanging="425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8D1C6C" w:rsidRPr="00E53116">
        <w:rPr>
          <w:lang w:val="es-ES_tradnl"/>
        </w:rPr>
        <w:t>proyecto de Acuerdo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8B448B"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D4042" w:rsidRPr="00E53116">
        <w:rPr>
          <w:lang w:val="es-ES_tradnl"/>
        </w:rPr>
        <w:t>HCFC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conformidad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PGEH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D63386" w:rsidRPr="00E53116">
        <w:rPr>
          <w:lang w:val="es-ES_tradnl"/>
        </w:rPr>
        <w:t>recoge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0A68E3" w:rsidRPr="00E53116">
        <w:rPr>
          <w:lang w:val="es-ES_tradnl"/>
        </w:rPr>
        <w:t>Anexo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documento</w:t>
      </w:r>
      <w:r w:rsidRPr="00E53116">
        <w:rPr>
          <w:lang w:val="es-ES_tradnl"/>
        </w:rPr>
        <w:t>;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</w:p>
    <w:p w14:paraId="42BDF977" w14:textId="55633C57" w:rsidR="00B33C4F" w:rsidRPr="00E53116" w:rsidRDefault="00337A8C" w:rsidP="00352D8D">
      <w:pPr>
        <w:pStyle w:val="Heading3"/>
        <w:ind w:left="1701" w:hanging="425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primer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736F5C"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161AED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161AED" w:rsidRPr="00E53116">
        <w:rPr>
          <w:lang w:val="es-ES_tradnl"/>
        </w:rPr>
        <w:t>Comoras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su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correspondiente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ejecución,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suma</w:t>
      </w:r>
      <w:r w:rsidR="005B439A" w:rsidRPr="00E53116">
        <w:rPr>
          <w:lang w:val="es-ES_tradnl"/>
        </w:rPr>
        <w:t xml:space="preserve"> </w:t>
      </w:r>
      <w:r w:rsidR="00AA2C00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150.000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F8721E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gastos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apoyo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19.</w:t>
      </w:r>
      <w:r w:rsidR="00E63352" w:rsidRPr="00E53116">
        <w:rPr>
          <w:lang w:val="es-ES_tradnl"/>
        </w:rPr>
        <w:t>500</w:t>
      </w:r>
      <w:r w:rsidR="00C15EA2" w:rsidRPr="00E53116">
        <w:rPr>
          <w:lang w:val="es-ES_tradnl"/>
        </w:rPr>
        <w:t> </w:t>
      </w:r>
      <w:r w:rsidR="00A0596D"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312ACD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E63352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entendido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222FE1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4D1D7B"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="004D1D7B"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="004D1D7B" w:rsidRPr="00E53116">
        <w:rPr>
          <w:lang w:val="es-ES_tradnl"/>
        </w:rPr>
        <w:t>tardar</w:t>
      </w:r>
      <w:r w:rsidR="005B439A" w:rsidRPr="00E53116">
        <w:rPr>
          <w:lang w:val="es-ES_tradnl"/>
        </w:rPr>
        <w:t xml:space="preserve"> </w:t>
      </w:r>
      <w:r w:rsidR="004D1D7B" w:rsidRPr="00E53116">
        <w:rPr>
          <w:lang w:val="es-ES_tradnl"/>
        </w:rPr>
        <w:t>el</w:t>
      </w:r>
      <w:r w:rsidR="00C15EA2" w:rsidRPr="00E53116">
        <w:rPr>
          <w:lang w:val="es-ES_tradnl"/>
        </w:rPr>
        <w:t> </w:t>
      </w:r>
      <w:r w:rsidR="004D1D7B" w:rsidRPr="00E53116">
        <w:rPr>
          <w:lang w:val="es-ES_tradnl"/>
        </w:rPr>
        <w:t>30</w:t>
      </w:r>
      <w:r w:rsidR="00C15EA2" w:rsidRPr="00E53116">
        <w:rPr>
          <w:lang w:val="es-ES_tradnl"/>
        </w:rPr>
        <w:t> </w:t>
      </w:r>
      <w:r w:rsidR="004D1D7B" w:rsidRPr="00E53116">
        <w:rPr>
          <w:lang w:val="es-ES_tradnl"/>
        </w:rPr>
        <w:t>de</w:t>
      </w:r>
      <w:r w:rsidR="00C15EA2" w:rsidRPr="00E53116">
        <w:rPr>
          <w:lang w:val="es-ES_tradnl"/>
        </w:rPr>
        <w:t> </w:t>
      </w:r>
      <w:r w:rsidR="004D1D7B" w:rsidRPr="00E53116">
        <w:rPr>
          <w:lang w:val="es-ES_tradnl"/>
        </w:rPr>
        <w:t>junio</w:t>
      </w:r>
      <w:r w:rsidR="00C15EA2" w:rsidRPr="00E53116">
        <w:rPr>
          <w:lang w:val="es-ES_tradnl"/>
        </w:rPr>
        <w:t> </w:t>
      </w:r>
      <w:r w:rsidR="004D1D7B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4D1D7B" w:rsidRPr="00E53116">
        <w:rPr>
          <w:lang w:val="es-ES_tradnl"/>
        </w:rPr>
        <w:t>2024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41455"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="00130CEA" w:rsidRPr="00E53116">
        <w:rPr>
          <w:lang w:val="es-ES_tradnl"/>
        </w:rPr>
        <w:t>deberá</w:t>
      </w:r>
      <w:r w:rsidR="005B439A" w:rsidRPr="00E53116">
        <w:rPr>
          <w:lang w:val="es-ES_tradnl"/>
        </w:rPr>
        <w:t xml:space="preserve"> </w:t>
      </w:r>
      <w:r w:rsidR="00130CEA" w:rsidRPr="00E53116">
        <w:rPr>
          <w:lang w:val="es-ES_tradnl"/>
        </w:rPr>
        <w:t>presentar</w:t>
      </w:r>
      <w:r w:rsidR="005B439A" w:rsidRPr="00E53116">
        <w:rPr>
          <w:lang w:val="es-ES_tradnl"/>
        </w:rPr>
        <w:t xml:space="preserve"> </w:t>
      </w:r>
      <w:r w:rsidR="00B3472D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7C43E8"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actualizado</w:t>
      </w:r>
      <w:r w:rsidR="005B439A" w:rsidRPr="00E53116">
        <w:rPr>
          <w:lang w:val="es-ES_tradnl"/>
        </w:rPr>
        <w:t xml:space="preserve"> </w:t>
      </w:r>
      <w:r w:rsidR="004806BA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4806BA" w:rsidRPr="00E53116">
        <w:rPr>
          <w:lang w:val="es-ES_tradnl"/>
        </w:rPr>
        <w:t>incl</w:t>
      </w:r>
      <w:r w:rsidR="00F97D28" w:rsidRPr="00E53116">
        <w:rPr>
          <w:lang w:val="es-ES_tradnl"/>
        </w:rPr>
        <w:t>uya</w:t>
      </w:r>
      <w:r w:rsidR="005B439A" w:rsidRPr="00E53116">
        <w:rPr>
          <w:lang w:val="es-ES_tradnl"/>
        </w:rPr>
        <w:t xml:space="preserve"> </w:t>
      </w:r>
      <w:r w:rsidR="00CB0103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6C4772"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="00CB0103"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CB0103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CB0103"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="00E63352" w:rsidRPr="00E53116">
        <w:rPr>
          <w:lang w:val="es-ES_tradnl"/>
        </w:rPr>
        <w:t>2023</w:t>
      </w:r>
      <w:r w:rsidR="009A3917" w:rsidRPr="00E53116">
        <w:rPr>
          <w:lang w:val="es-ES_tradnl"/>
        </w:rPr>
        <w:t>.</w:t>
      </w:r>
    </w:p>
    <w:p w14:paraId="0D182AAB" w14:textId="77777777" w:rsidR="00CF377A" w:rsidRPr="00E53116" w:rsidRDefault="00CF377A" w:rsidP="009A3917">
      <w:pPr>
        <w:pStyle w:val="Heading3"/>
        <w:numPr>
          <w:ilvl w:val="0"/>
          <w:numId w:val="0"/>
        </w:numPr>
        <w:ind w:left="2160"/>
        <w:rPr>
          <w:lang w:val="es-ES_tradnl"/>
        </w:rPr>
        <w:sectPr w:rsidR="00CF377A" w:rsidRPr="00E53116" w:rsidSect="004D44F3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  <w:bookmarkStart w:id="38" w:name="_Hlk165623587"/>
    </w:p>
    <w:bookmarkEnd w:id="38"/>
    <w:p w14:paraId="73298CD4" w14:textId="2B869209" w:rsidR="00E13747" w:rsidRPr="00E53116" w:rsidRDefault="00337A8C">
      <w:pPr>
        <w:pStyle w:val="Heading3"/>
        <w:numPr>
          <w:ilvl w:val="0"/>
          <w:numId w:val="0"/>
        </w:numPr>
        <w:jc w:val="center"/>
        <w:rPr>
          <w:b/>
          <w:bCs/>
          <w:lang w:val="es-ES_tradnl"/>
        </w:rPr>
      </w:pPr>
      <w:r w:rsidRPr="00E53116">
        <w:rPr>
          <w:b/>
          <w:bCs/>
          <w:lang w:val="es-ES_tradnl"/>
        </w:rPr>
        <w:lastRenderedPageBreak/>
        <w:t>Anexo</w:t>
      </w:r>
      <w:r w:rsidR="005B439A" w:rsidRPr="00E53116">
        <w:rPr>
          <w:b/>
          <w:bCs/>
          <w:lang w:val="es-ES_tradnl"/>
        </w:rPr>
        <w:t xml:space="preserve"> </w:t>
      </w:r>
      <w:r w:rsidR="00E63352" w:rsidRPr="00E53116">
        <w:rPr>
          <w:b/>
          <w:bCs/>
          <w:lang w:val="es-ES_tradnl"/>
        </w:rPr>
        <w:t>I</w:t>
      </w:r>
    </w:p>
    <w:p w14:paraId="1C0C8F63" w14:textId="0B9E6E76" w:rsidR="00E13747" w:rsidRPr="00E53116" w:rsidRDefault="00337A8C">
      <w:pPr>
        <w:jc w:val="center"/>
        <w:rPr>
          <w:b/>
          <w:caps/>
          <w:lang w:val="es-ES_tradnl"/>
        </w:rPr>
      </w:pPr>
      <w:r w:rsidRPr="00E53116">
        <w:rPr>
          <w:b/>
          <w:caps/>
          <w:lang w:val="es-ES_tradnl"/>
        </w:rPr>
        <w:t>PROYECTO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DE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ACUERDO</w:t>
      </w:r>
      <w:r w:rsidR="005B439A" w:rsidRPr="00E53116">
        <w:rPr>
          <w:b/>
          <w:caps/>
          <w:lang w:val="es-ES_tradnl"/>
        </w:rPr>
        <w:t xml:space="preserve"> </w:t>
      </w:r>
      <w:r w:rsidR="007C43E8" w:rsidRPr="00E53116">
        <w:rPr>
          <w:b/>
          <w:caps/>
          <w:lang w:val="es-ES_tradnl"/>
        </w:rPr>
        <w:t>ENTRE</w:t>
      </w:r>
      <w:r w:rsidR="005B439A" w:rsidRPr="00E53116">
        <w:rPr>
          <w:b/>
          <w:caps/>
          <w:lang w:val="es-ES_tradnl"/>
        </w:rPr>
        <w:t xml:space="preserve"> </w:t>
      </w:r>
      <w:r w:rsidR="00D41455" w:rsidRPr="00E53116">
        <w:rPr>
          <w:b/>
          <w:caps/>
          <w:lang w:val="es-ES_tradnl"/>
        </w:rPr>
        <w:t>EL</w:t>
      </w:r>
      <w:r w:rsidR="005B439A" w:rsidRPr="00E53116">
        <w:rPr>
          <w:b/>
          <w:caps/>
          <w:lang w:val="es-ES_tradnl"/>
        </w:rPr>
        <w:t xml:space="preserve"> </w:t>
      </w:r>
      <w:r w:rsidR="00D41455" w:rsidRPr="00E53116">
        <w:rPr>
          <w:b/>
          <w:caps/>
          <w:lang w:val="es-ES_tradnl"/>
        </w:rPr>
        <w:t>GOBIERNO</w:t>
      </w:r>
      <w:r w:rsidR="005B439A" w:rsidRPr="00E53116">
        <w:rPr>
          <w:b/>
          <w:caps/>
          <w:lang w:val="es-ES_tradnl"/>
        </w:rPr>
        <w:t xml:space="preserve"> </w:t>
      </w:r>
      <w:r w:rsidR="008B448B" w:rsidRPr="00E53116">
        <w:rPr>
          <w:b/>
          <w:caps/>
          <w:lang w:val="es-ES_tradnl"/>
        </w:rPr>
        <w:t>de</w:t>
      </w:r>
      <w:r w:rsidR="005B439A" w:rsidRPr="00E53116">
        <w:rPr>
          <w:b/>
          <w:caps/>
          <w:lang w:val="es-ES_tradnl"/>
        </w:rPr>
        <w:t xml:space="preserve"> </w:t>
      </w:r>
      <w:r w:rsidR="008B448B" w:rsidRPr="00E53116">
        <w:rPr>
          <w:b/>
          <w:caps/>
          <w:lang w:val="es-ES_tradnl"/>
        </w:rPr>
        <w:t>las</w:t>
      </w:r>
      <w:r w:rsidR="005B439A" w:rsidRPr="00E53116">
        <w:rPr>
          <w:b/>
          <w:caps/>
          <w:lang w:val="es-ES_tradnl"/>
        </w:rPr>
        <w:t xml:space="preserve"> </w:t>
      </w:r>
      <w:r w:rsidR="008B448B" w:rsidRPr="00E53116">
        <w:rPr>
          <w:b/>
          <w:caps/>
          <w:lang w:val="es-ES_tradnl"/>
        </w:rPr>
        <w:t>Comoras</w:t>
      </w:r>
      <w:r w:rsidR="005B439A" w:rsidRPr="00E53116">
        <w:rPr>
          <w:b/>
          <w:caps/>
          <w:lang w:val="es-ES_tradnl"/>
        </w:rPr>
        <w:t xml:space="preserve"> </w:t>
      </w:r>
      <w:r w:rsidR="00D41455" w:rsidRPr="00E53116">
        <w:rPr>
          <w:b/>
          <w:caps/>
          <w:lang w:val="es-ES_tradnl"/>
        </w:rPr>
        <w:t>Y</w:t>
      </w:r>
      <w:r w:rsidR="005B439A" w:rsidRPr="00E53116">
        <w:rPr>
          <w:b/>
          <w:caps/>
          <w:lang w:val="es-ES_tradnl"/>
        </w:rPr>
        <w:t xml:space="preserve"> </w:t>
      </w:r>
      <w:r w:rsidR="007C43E8" w:rsidRPr="00E53116">
        <w:rPr>
          <w:b/>
          <w:caps/>
          <w:lang w:val="es-ES_tradnl"/>
        </w:rPr>
        <w:t>EL</w:t>
      </w:r>
      <w:r w:rsidR="005B439A" w:rsidRPr="00E53116">
        <w:rPr>
          <w:b/>
          <w:caps/>
          <w:lang w:val="es-ES_tradnl"/>
        </w:rPr>
        <w:t xml:space="preserve"> </w:t>
      </w:r>
      <w:r w:rsidR="007C43E8" w:rsidRPr="00E53116">
        <w:rPr>
          <w:b/>
          <w:caps/>
          <w:lang w:val="es-ES_tradnl"/>
        </w:rPr>
        <w:t>COMITÉ</w:t>
      </w:r>
      <w:r w:rsidR="005B439A" w:rsidRPr="00E53116">
        <w:rPr>
          <w:b/>
          <w:caps/>
          <w:lang w:val="es-ES_tradnl"/>
        </w:rPr>
        <w:t xml:space="preserve"> </w:t>
      </w:r>
      <w:r w:rsidR="00D41455" w:rsidRPr="00E53116">
        <w:rPr>
          <w:b/>
          <w:caps/>
          <w:lang w:val="es-ES_tradnl"/>
        </w:rPr>
        <w:t>EJECUTIVO</w:t>
      </w:r>
      <w:r w:rsidR="005B439A" w:rsidRPr="00E53116">
        <w:rPr>
          <w:b/>
          <w:caps/>
          <w:lang w:val="es-ES_tradnl"/>
        </w:rPr>
        <w:t xml:space="preserve"> </w:t>
      </w:r>
      <w:r w:rsidR="00312ACD" w:rsidRPr="00E53116">
        <w:rPr>
          <w:b/>
          <w:caps/>
          <w:lang w:val="es-ES_tradnl"/>
        </w:rPr>
        <w:t>del</w:t>
      </w:r>
      <w:r w:rsidR="005B439A" w:rsidRPr="00E53116">
        <w:rPr>
          <w:b/>
          <w:caps/>
          <w:lang w:val="es-ES_tradnl"/>
        </w:rPr>
        <w:t xml:space="preserve"> </w:t>
      </w:r>
      <w:r w:rsidR="00AB5981" w:rsidRPr="00E53116">
        <w:rPr>
          <w:b/>
          <w:caps/>
          <w:lang w:val="es-ES_tradnl"/>
        </w:rPr>
        <w:t>Fondo</w:t>
      </w:r>
      <w:r w:rsidR="005B439A" w:rsidRPr="00E53116">
        <w:rPr>
          <w:b/>
          <w:caps/>
          <w:lang w:val="es-ES_tradnl"/>
        </w:rPr>
        <w:t xml:space="preserve"> </w:t>
      </w:r>
      <w:r w:rsidR="00AB5981" w:rsidRPr="00E53116">
        <w:rPr>
          <w:b/>
          <w:caps/>
          <w:lang w:val="es-ES_tradnl"/>
        </w:rPr>
        <w:t>Multilateral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PARA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LA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REDUCCIÓN</w:t>
      </w:r>
      <w:r w:rsidR="005B439A" w:rsidRPr="00E53116">
        <w:rPr>
          <w:b/>
          <w:caps/>
          <w:lang w:val="es-ES_tradnl"/>
        </w:rPr>
        <w:t xml:space="preserve"> </w:t>
      </w:r>
      <w:r w:rsidR="000A68E3" w:rsidRPr="00E53116">
        <w:rPr>
          <w:b/>
          <w:caps/>
          <w:lang w:val="es-ES_tradnl"/>
        </w:rPr>
        <w:t>DEL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CONSUMO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DE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HIDROCLOROFLUOROCARBUROS</w:t>
      </w:r>
      <w:r w:rsidR="007E2E36" w:rsidRPr="00E53116">
        <w:rPr>
          <w:b/>
          <w:caps/>
          <w:lang w:val="es-ES_tradnl"/>
        </w:rPr>
        <w:t>,</w:t>
      </w:r>
      <w:r w:rsidR="005B439A" w:rsidRPr="00E53116">
        <w:rPr>
          <w:b/>
          <w:caps/>
          <w:lang w:val="es-ES_tradnl"/>
        </w:rPr>
        <w:t xml:space="preserve"> </w:t>
      </w:r>
      <w:r w:rsidR="00F8721E" w:rsidRPr="00E53116">
        <w:rPr>
          <w:b/>
          <w:caps/>
          <w:lang w:val="es-ES_tradnl"/>
        </w:rPr>
        <w:t>DE</w:t>
      </w:r>
      <w:r w:rsidR="005B439A" w:rsidRPr="00E53116">
        <w:rPr>
          <w:b/>
          <w:caps/>
          <w:lang w:val="es-ES_tradnl"/>
        </w:rPr>
        <w:t xml:space="preserve"> </w:t>
      </w:r>
      <w:r w:rsidR="00F8721E" w:rsidRPr="00E53116">
        <w:rPr>
          <w:b/>
          <w:caps/>
          <w:lang w:val="es-ES_tradnl"/>
        </w:rPr>
        <w:t>CONFORMIDAD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CON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la</w:t>
      </w:r>
      <w:r w:rsidR="005B439A" w:rsidRPr="00E53116">
        <w:rPr>
          <w:b/>
          <w:caps/>
          <w:lang w:val="es-ES_tradnl"/>
        </w:rPr>
        <w:t xml:space="preserve"> </w:t>
      </w:r>
      <w:r w:rsidR="00A65EC3" w:rsidRPr="00E53116">
        <w:rPr>
          <w:b/>
          <w:caps/>
          <w:lang w:val="es-ES_tradnl"/>
        </w:rPr>
        <w:t>ETAPA</w:t>
      </w:r>
      <w:r w:rsidR="005B439A" w:rsidRPr="00E53116">
        <w:rPr>
          <w:b/>
          <w:caps/>
          <w:lang w:val="es-ES_tradnl"/>
        </w:rPr>
        <w:t xml:space="preserve"> </w:t>
      </w:r>
      <w:r w:rsidR="00DB499C" w:rsidRPr="00E53116">
        <w:rPr>
          <w:b/>
          <w:caps/>
          <w:lang w:val="es-ES_tradnl"/>
        </w:rPr>
        <w:t>II</w:t>
      </w:r>
      <w:r w:rsidR="005B439A" w:rsidRPr="00E53116">
        <w:rPr>
          <w:b/>
          <w:caps/>
          <w:lang w:val="es-ES_tradnl"/>
        </w:rPr>
        <w:t xml:space="preserve"> </w:t>
      </w:r>
      <w:r w:rsidR="00DB499C" w:rsidRPr="00E53116">
        <w:rPr>
          <w:b/>
          <w:caps/>
          <w:lang w:val="es-ES_tradnl"/>
        </w:rPr>
        <w:t>del</w:t>
      </w:r>
      <w:r w:rsidR="005B439A" w:rsidRPr="00E53116">
        <w:rPr>
          <w:b/>
          <w:caps/>
          <w:lang w:val="es-ES_tradnl"/>
        </w:rPr>
        <w:t xml:space="preserve"> </w:t>
      </w:r>
      <w:r w:rsidR="006C07CA" w:rsidRPr="00E53116">
        <w:rPr>
          <w:b/>
          <w:caps/>
          <w:lang w:val="es-ES_tradnl"/>
        </w:rPr>
        <w:t>plan</w:t>
      </w:r>
      <w:r w:rsidR="005B439A" w:rsidRPr="00E53116">
        <w:rPr>
          <w:b/>
          <w:caps/>
          <w:lang w:val="es-ES_tradnl"/>
        </w:rPr>
        <w:t xml:space="preserve"> </w:t>
      </w:r>
      <w:r w:rsidR="006C07CA" w:rsidRPr="00E53116">
        <w:rPr>
          <w:b/>
          <w:caps/>
          <w:lang w:val="es-ES_tradnl"/>
        </w:rPr>
        <w:t>de</w:t>
      </w:r>
      <w:r w:rsidR="005B439A" w:rsidRPr="00E53116">
        <w:rPr>
          <w:b/>
          <w:caps/>
          <w:lang w:val="es-ES_tradnl"/>
        </w:rPr>
        <w:t xml:space="preserve"> </w:t>
      </w:r>
      <w:r w:rsidR="006C07CA" w:rsidRPr="00E53116">
        <w:rPr>
          <w:b/>
          <w:caps/>
          <w:lang w:val="es-ES_tradnl"/>
        </w:rPr>
        <w:t>gestión</w:t>
      </w:r>
      <w:r w:rsidR="005B439A" w:rsidRPr="00E53116">
        <w:rPr>
          <w:b/>
          <w:caps/>
          <w:lang w:val="es-ES_tradnl"/>
        </w:rPr>
        <w:t xml:space="preserve"> </w:t>
      </w:r>
      <w:r w:rsidR="006C07CA" w:rsidRPr="00E53116">
        <w:rPr>
          <w:b/>
          <w:caps/>
          <w:lang w:val="es-ES_tradnl"/>
        </w:rPr>
        <w:t>para</w:t>
      </w:r>
      <w:r w:rsidR="005B439A" w:rsidRPr="00E53116">
        <w:rPr>
          <w:b/>
          <w:caps/>
          <w:lang w:val="es-ES_tradnl"/>
        </w:rPr>
        <w:t xml:space="preserve"> </w:t>
      </w:r>
      <w:r w:rsidR="006C07CA" w:rsidRPr="00E53116">
        <w:rPr>
          <w:b/>
          <w:caps/>
          <w:lang w:val="es-ES_tradnl"/>
        </w:rPr>
        <w:t>la</w:t>
      </w:r>
      <w:r w:rsidR="005B439A" w:rsidRPr="00E53116">
        <w:rPr>
          <w:b/>
          <w:caps/>
          <w:lang w:val="es-ES_tradnl"/>
        </w:rPr>
        <w:t xml:space="preserve"> </w:t>
      </w:r>
      <w:r w:rsidR="006C07CA" w:rsidRPr="00E53116">
        <w:rPr>
          <w:b/>
          <w:caps/>
          <w:lang w:val="es-ES_tradnl"/>
        </w:rPr>
        <w:t>eliminación</w:t>
      </w:r>
      <w:r w:rsidR="005B439A" w:rsidRPr="00E53116">
        <w:rPr>
          <w:b/>
          <w:caps/>
          <w:lang w:val="es-ES_tradnl"/>
        </w:rPr>
        <w:t xml:space="preserve"> </w:t>
      </w:r>
      <w:r w:rsidR="006C07CA" w:rsidRPr="00E53116">
        <w:rPr>
          <w:b/>
          <w:caps/>
          <w:lang w:val="es-ES_tradnl"/>
        </w:rPr>
        <w:t>de</w:t>
      </w:r>
      <w:r w:rsidR="005B439A" w:rsidRPr="00E53116">
        <w:rPr>
          <w:b/>
          <w:caps/>
          <w:lang w:val="es-ES_tradnl"/>
        </w:rPr>
        <w:t xml:space="preserve"> </w:t>
      </w:r>
      <w:r w:rsidR="006C07CA" w:rsidRPr="00E53116">
        <w:rPr>
          <w:b/>
          <w:caps/>
          <w:lang w:val="es-ES_tradnl"/>
        </w:rPr>
        <w:t>HCFC</w:t>
      </w:r>
    </w:p>
    <w:p w14:paraId="28E591DF" w14:textId="77777777" w:rsidR="00E13747" w:rsidRPr="00E53116" w:rsidRDefault="00337A8C">
      <w:pPr>
        <w:spacing w:before="240" w:after="240"/>
        <w:rPr>
          <w:b/>
          <w:lang w:val="es-ES_tradnl"/>
        </w:rPr>
      </w:pPr>
      <w:r w:rsidRPr="00E53116">
        <w:rPr>
          <w:b/>
          <w:lang w:val="es-ES_tradnl"/>
        </w:rPr>
        <w:t>Propósito</w:t>
      </w:r>
    </w:p>
    <w:p w14:paraId="2217F41F" w14:textId="5C62261D" w:rsidR="00C63E10" w:rsidRPr="00E53116" w:rsidRDefault="00C63E10">
      <w:pPr>
        <w:pStyle w:val="Heading1"/>
        <w:numPr>
          <w:ilvl w:val="0"/>
          <w:numId w:val="12"/>
        </w:numPr>
        <w:spacing w:before="240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representa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entendimiento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alcanzado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Gobierno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EF4B6E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="00EF4B6E" w:rsidRPr="00E53116">
        <w:rPr>
          <w:lang w:val="es-ES_tradnl"/>
        </w:rPr>
        <w:t>Comoras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(el</w:t>
      </w:r>
      <w:r w:rsidR="00C15EA2" w:rsidRPr="00E53116">
        <w:rPr>
          <w:lang w:val="es-ES_tradnl"/>
        </w:rPr>
        <w:t> </w:t>
      </w:r>
      <w:r w:rsidRPr="00E53116">
        <w:rPr>
          <w:lang w:val="es-ES_tradnl"/>
        </w:rPr>
        <w:t>País)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respecto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controlado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agotan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capa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ozono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(SAO)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(Sustancias)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hasta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nivel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sostenido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DE67EC" w:rsidRPr="00E53116">
        <w:rPr>
          <w:lang w:val="es-ES_tradnl"/>
        </w:rPr>
        <w:t>cero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toneladas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1º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enero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98551E" w:rsidRPr="00E53116">
        <w:rPr>
          <w:lang w:val="es-ES_tradnl"/>
        </w:rPr>
        <w:t>2030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cumplimiento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cronograma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Montreal.</w:t>
      </w:r>
    </w:p>
    <w:p w14:paraId="1D3D5DC7" w14:textId="69697196" w:rsidR="00AF457B" w:rsidRPr="00E53116" w:rsidRDefault="00AF457B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conviene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ceñirse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límites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anuales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fijan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1.2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(Metas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cronograma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establecido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todas</w:t>
      </w:r>
      <w:r w:rsidR="005B439A" w:rsidRPr="00E53116">
        <w:rPr>
          <w:lang w:val="es-ES_tradnl"/>
        </w:rPr>
        <w:t xml:space="preserve"> </w:t>
      </w:r>
      <w:r w:rsidR="00465EB6" w:rsidRPr="00E53116">
        <w:rPr>
          <w:lang w:val="es-ES_tradnl"/>
        </w:rPr>
        <w:t>las Sustancias del 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1-A.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Conviene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asimismo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vez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aceptado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cumplido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obligaciones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párrafo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3,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recibir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recursos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adicionales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Multilateral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respecto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excedan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establecido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1.2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medida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1-A,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tampoco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respecto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individual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supere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establecido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70583A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70583A"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="0070583A" w:rsidRPr="00E53116">
        <w:rPr>
          <w:lang w:val="es-ES_tradnl"/>
        </w:rPr>
        <w:t>4.1.3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remanente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admisible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financiamiento).</w:t>
      </w:r>
    </w:p>
    <w:p w14:paraId="78458BCC" w14:textId="0BAF7CC9" w:rsidR="00E13747" w:rsidRPr="00E53116" w:rsidRDefault="00BA5BE4">
      <w:pPr>
        <w:pStyle w:val="Heading1"/>
        <w:rPr>
          <w:lang w:val="es-ES_tradnl"/>
        </w:rPr>
      </w:pP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tanto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aquí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estipulado,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conviene,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principio,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otorgarle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3.1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materializará,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principio,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reuniones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señala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3-A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(Cronograma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financiamiento).</w:t>
      </w:r>
    </w:p>
    <w:p w14:paraId="1F10F97D" w14:textId="7938130D" w:rsidR="00E13747" w:rsidRPr="00E53116" w:rsidRDefault="00C91957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acepta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implementar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marco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DA2484" w:rsidRPr="00E53116">
        <w:rPr>
          <w:lang w:val="es-ES_tradnl"/>
        </w:rPr>
        <w:t>plan de gestión para la eliminación de HCFC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(PGEH)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aprobado.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b),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acepta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además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DA2484" w:rsidRPr="00E53116">
        <w:rPr>
          <w:lang w:val="es-ES_tradnl"/>
        </w:rPr>
        <w:t xml:space="preserve">correspondiente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bilateral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encomiende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límites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anuales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estipula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1.2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2-A.</w:t>
      </w:r>
    </w:p>
    <w:p w14:paraId="693FE4EF" w14:textId="2222EEF7" w:rsidR="00E13747" w:rsidRPr="00E53116" w:rsidRDefault="00643865">
      <w:pPr>
        <w:spacing w:after="240"/>
        <w:rPr>
          <w:b/>
          <w:lang w:val="es-ES_tradnl"/>
        </w:rPr>
      </w:pPr>
      <w:r w:rsidRPr="00E53116">
        <w:rPr>
          <w:b/>
          <w:lang w:val="es-ES_tradnl"/>
        </w:rPr>
        <w:t>Condiciones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para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la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entrega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los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fondos</w:t>
      </w:r>
    </w:p>
    <w:p w14:paraId="533E8B53" w14:textId="374F25E9" w:rsidR="00E13747" w:rsidRPr="00E53116" w:rsidRDefault="007E67D7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dispondrá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entrega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cronograma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siempre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satisfaga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siguientes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condiciones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menos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ocho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semanas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antelación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respecto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reunión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corresponda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dicho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cronograma:</w:t>
      </w:r>
    </w:p>
    <w:p w14:paraId="2173DB93" w14:textId="4035C8DA" w:rsidR="00E13747" w:rsidRPr="00E53116" w:rsidRDefault="009C1251" w:rsidP="00D04452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Cumplir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estipuladas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1.2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cuestión,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decir,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transcurridos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salvo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aquellos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existan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pendientes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fecha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reunión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solicitud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financiamiento;</w:t>
      </w:r>
    </w:p>
    <w:p w14:paraId="74BB69DF" w14:textId="25017839" w:rsidR="00E13747" w:rsidRPr="00E53116" w:rsidRDefault="005A2DCE" w:rsidP="00D04452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proofErr w:type="gramStart"/>
      <w:r w:rsidRPr="00E53116">
        <w:rPr>
          <w:lang w:val="es-ES_tradnl"/>
        </w:rPr>
        <w:t>Que</w:t>
      </w:r>
      <w:proofErr w:type="gramEnd"/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salvo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contrario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haya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cumplimiento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metas;</w:t>
      </w:r>
    </w:p>
    <w:p w14:paraId="54D97730" w14:textId="290F44BB" w:rsidR="00E13747" w:rsidRPr="00E53116" w:rsidRDefault="00D53252" w:rsidP="00D04452">
      <w:pPr>
        <w:pStyle w:val="Heading2"/>
        <w:widowControl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ejercicio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anterior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4-A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(Formato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tramos);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iniciadas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cargo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anteriormente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muestren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nivel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importante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haya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desembolsado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20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recursos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provenientes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dichos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tramos;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</w:p>
    <w:p w14:paraId="35BE4AEC" w14:textId="7D072F77" w:rsidR="00E13747" w:rsidRPr="00E53116" w:rsidRDefault="00462CC6" w:rsidP="00D04452">
      <w:pPr>
        <w:pStyle w:val="Heading2"/>
        <w:keepNext/>
        <w:widowControl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lastRenderedPageBreak/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haya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ejercicios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4-A,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inclusive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cronograma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siguiente.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último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abarcar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hasta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término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previstas.</w:t>
      </w:r>
    </w:p>
    <w:p w14:paraId="604D1B72" w14:textId="77777777" w:rsidR="00E13747" w:rsidRPr="00E53116" w:rsidRDefault="00337A8C">
      <w:pPr>
        <w:keepNext/>
        <w:spacing w:before="240" w:after="240"/>
        <w:rPr>
          <w:b/>
          <w:lang w:val="es-ES_tradnl"/>
        </w:rPr>
      </w:pPr>
      <w:r w:rsidRPr="00E53116">
        <w:rPr>
          <w:b/>
          <w:lang w:val="es-ES_tradnl"/>
        </w:rPr>
        <w:t>Supervisión</w:t>
      </w:r>
    </w:p>
    <w:p w14:paraId="0922CAD8" w14:textId="7BD465DB" w:rsidR="00E13747" w:rsidRPr="00E53116" w:rsidRDefault="0009303D">
      <w:pPr>
        <w:pStyle w:val="Heading1"/>
        <w:keepNext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compromete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llevar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riguroso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control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convenidas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virtud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funciones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responsabilidades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contenidas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(Instituciones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funciones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supervisión),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allí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controlarán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informarán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anteriores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tramos.</w:t>
      </w:r>
    </w:p>
    <w:p w14:paraId="16CC7F90" w14:textId="56E4EA09" w:rsidR="00E13747" w:rsidRPr="00E53116" w:rsidRDefault="00337A8C">
      <w:pPr>
        <w:keepNext/>
        <w:spacing w:before="240" w:after="240"/>
        <w:rPr>
          <w:b/>
          <w:lang w:val="es-ES_tradnl"/>
        </w:rPr>
      </w:pPr>
      <w:r w:rsidRPr="00E53116">
        <w:rPr>
          <w:b/>
          <w:lang w:val="es-ES_tradnl"/>
        </w:rPr>
        <w:t>Flexibilidad</w:t>
      </w:r>
      <w:r w:rsidR="005B439A" w:rsidRPr="00E53116">
        <w:rPr>
          <w:b/>
          <w:lang w:val="es-ES_tradnl"/>
        </w:rPr>
        <w:t xml:space="preserve"> </w:t>
      </w:r>
      <w:r w:rsidR="007C43E8" w:rsidRPr="00E53116">
        <w:rPr>
          <w:b/>
          <w:lang w:val="es-ES_tradnl"/>
        </w:rPr>
        <w:t>en</w:t>
      </w:r>
      <w:r w:rsidR="005B439A" w:rsidRPr="00E53116">
        <w:rPr>
          <w:b/>
          <w:lang w:val="es-ES_tradnl"/>
        </w:rPr>
        <w:t xml:space="preserve"> </w:t>
      </w:r>
      <w:r w:rsidR="00E63352" w:rsidRPr="00E53116">
        <w:rPr>
          <w:b/>
          <w:lang w:val="es-ES_tradnl"/>
        </w:rPr>
        <w:t>la</w:t>
      </w:r>
      <w:r w:rsidR="005B439A" w:rsidRPr="00E53116">
        <w:rPr>
          <w:b/>
          <w:lang w:val="es-ES_tradnl"/>
        </w:rPr>
        <w:t xml:space="preserve"> </w:t>
      </w:r>
      <w:r w:rsidR="000A68E3" w:rsidRPr="00E53116">
        <w:rPr>
          <w:b/>
          <w:lang w:val="es-ES_tradnl"/>
        </w:rPr>
        <w:t>reasignación</w:t>
      </w:r>
      <w:r w:rsidR="005B439A" w:rsidRPr="00E53116">
        <w:rPr>
          <w:b/>
          <w:lang w:val="es-ES_tradnl"/>
        </w:rPr>
        <w:t xml:space="preserve"> </w:t>
      </w:r>
      <w:r w:rsidR="00D41455"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="007C43E8" w:rsidRPr="00E53116">
        <w:rPr>
          <w:b/>
          <w:lang w:val="es-ES_tradnl"/>
        </w:rPr>
        <w:t>fondos</w:t>
      </w:r>
    </w:p>
    <w:p w14:paraId="3E46688A" w14:textId="7E4CFF5C" w:rsidR="00E13747" w:rsidRPr="00E53116" w:rsidRDefault="00E97DD0">
      <w:pPr>
        <w:pStyle w:val="Heading1"/>
        <w:keepNext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acepta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convenir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mejor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1-A,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dispondrá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flexibilidad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reasignar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parcialmente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aprobados,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sigue:</w:t>
      </w:r>
    </w:p>
    <w:p w14:paraId="2E255CF0" w14:textId="7B732939" w:rsidR="00E13747" w:rsidRPr="00E53116" w:rsidRDefault="007E377D" w:rsidP="00D04452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reasignaciones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supongan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cambios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significativos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documentarse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anticipado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d),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bien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ajuste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existente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ocho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semanas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correspondiente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sesión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cambios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significativos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entienden:</w:t>
      </w:r>
    </w:p>
    <w:p w14:paraId="6A6B1EC1" w14:textId="6308CB24" w:rsidR="00E13747" w:rsidRPr="00E53116" w:rsidRDefault="002247AD" w:rsidP="007B66D7">
      <w:pPr>
        <w:pStyle w:val="Heading3"/>
        <w:ind w:left="1985" w:hanging="545"/>
        <w:rPr>
          <w:lang w:val="es-ES_tradnl"/>
        </w:rPr>
      </w:pPr>
      <w:r w:rsidRPr="00E53116">
        <w:rPr>
          <w:lang w:val="es-ES_tradnl"/>
        </w:rPr>
        <w:t>Materias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pudieran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afectar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reglamento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políticas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Multilateral;</w:t>
      </w:r>
    </w:p>
    <w:p w14:paraId="2A87BB77" w14:textId="226350FD" w:rsidR="00E13747" w:rsidRPr="00E53116" w:rsidRDefault="00C61B15" w:rsidP="007B66D7">
      <w:pPr>
        <w:pStyle w:val="Heading3"/>
        <w:ind w:left="1985" w:hanging="545"/>
        <w:rPr>
          <w:lang w:val="es-ES_tradnl"/>
        </w:rPr>
      </w:pP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modifiquen</w:t>
      </w:r>
      <w:r w:rsidR="005B439A" w:rsidRPr="00E53116">
        <w:rPr>
          <w:lang w:val="es-ES_tradnl"/>
        </w:rPr>
        <w:t xml:space="preserve"> </w:t>
      </w:r>
      <w:r w:rsidR="00611649"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cláusulas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Acuerdo;</w:t>
      </w:r>
    </w:p>
    <w:p w14:paraId="342F868B" w14:textId="5D45FA0A" w:rsidR="00E13747" w:rsidRPr="00E53116" w:rsidRDefault="00B72177" w:rsidP="007B66D7">
      <w:pPr>
        <w:pStyle w:val="Heading3"/>
        <w:ind w:left="1985" w:hanging="545"/>
        <w:rPr>
          <w:lang w:val="es-ES_tradnl"/>
        </w:rPr>
      </w:pPr>
      <w:r w:rsidRPr="00E53116">
        <w:rPr>
          <w:lang w:val="es-ES_tradnl"/>
        </w:rPr>
        <w:t>Cambios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nivel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anual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asignado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bilateral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distintos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tramos;</w:t>
      </w:r>
    </w:p>
    <w:p w14:paraId="1E4952D2" w14:textId="5478A6E3" w:rsidR="00E13747" w:rsidRPr="00E53116" w:rsidRDefault="00C87FE2" w:rsidP="007B66D7">
      <w:pPr>
        <w:pStyle w:val="Heading3"/>
        <w:ind w:left="1985" w:hanging="545"/>
        <w:rPr>
          <w:lang w:val="es-ES_tradnl"/>
        </w:rPr>
      </w:pP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entrega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recursos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curso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esté,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mayor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30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último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aprobado;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</w:p>
    <w:p w14:paraId="7DFB1156" w14:textId="4B15619D" w:rsidR="00E13747" w:rsidRPr="00E53116" w:rsidRDefault="00C87FE2" w:rsidP="007B66D7">
      <w:pPr>
        <w:pStyle w:val="Heading3"/>
        <w:ind w:left="1985" w:hanging="545"/>
        <w:rPr>
          <w:lang w:val="es-ES_tradnl"/>
        </w:rPr>
      </w:pPr>
      <w:r w:rsidRPr="00E53116">
        <w:rPr>
          <w:lang w:val="es-ES_tradnl"/>
        </w:rPr>
        <w:t>Cambios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alternativas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tecnológicas,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cuyo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solicitudes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resultantes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precisar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respectivos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sobrecostos,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potencial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impacto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climático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diferencia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toneladas</w:t>
      </w:r>
      <w:r w:rsidR="005B439A" w:rsidRPr="00E53116">
        <w:rPr>
          <w:lang w:val="es-ES_tradnl"/>
        </w:rPr>
        <w:t xml:space="preserve"> </w:t>
      </w:r>
      <w:r w:rsidRPr="00E53116">
        <w:rPr>
          <w:caps/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eliminar,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haberla,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confirmar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conviene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="00683C82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posible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menor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tecnología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redundará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disminución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equivalente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nivel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general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Acuerdo;</w:t>
      </w:r>
    </w:p>
    <w:p w14:paraId="23D50249" w14:textId="7CC30945" w:rsidR="00E13747" w:rsidRPr="00E53116" w:rsidRDefault="00C87FE2" w:rsidP="00D25061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reasignaciones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supongan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cambios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significativos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incorporarse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curso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notificarse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tramo;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</w:p>
    <w:p w14:paraId="3DC56FAE" w14:textId="5BA577B3" w:rsidR="00E13747" w:rsidRPr="00E53116" w:rsidRDefault="00265EA5" w:rsidP="00D25061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saldos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obren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bilateral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concluir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último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reintegrados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Multilateral.</w:t>
      </w:r>
    </w:p>
    <w:p w14:paraId="5A5A32C9" w14:textId="1BE9B94E" w:rsidR="00E13747" w:rsidRPr="00E53116" w:rsidRDefault="00F811B0" w:rsidP="00C15EA2">
      <w:pPr>
        <w:spacing w:after="120"/>
        <w:rPr>
          <w:b/>
          <w:lang w:val="es-ES_tradnl"/>
        </w:rPr>
      </w:pPr>
      <w:r w:rsidRPr="00E53116">
        <w:rPr>
          <w:b/>
          <w:lang w:val="es-ES_tradnl"/>
        </w:rPr>
        <w:t>Consideraciones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sobre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el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sector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servicio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técnico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equipos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refrigeración</w:t>
      </w:r>
    </w:p>
    <w:p w14:paraId="515B3B49" w14:textId="7E4A452E" w:rsidR="00E13747" w:rsidRPr="00E53116" w:rsidRDefault="00FB1878" w:rsidP="00E53DAE">
      <w:pPr>
        <w:pStyle w:val="Heading1"/>
        <w:rPr>
          <w:lang w:val="es-ES_tradnl"/>
        </w:rPr>
      </w:pP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especial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atención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técnico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refrigeración,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particular:</w:t>
      </w:r>
    </w:p>
    <w:p w14:paraId="33FE396F" w14:textId="64001EB2" w:rsidR="00E13747" w:rsidRPr="00E53116" w:rsidRDefault="00857195" w:rsidP="00D25061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lastRenderedPageBreak/>
        <w:t>Si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recurre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flexibilidad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concede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atender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necesidades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específicas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pudieran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ejecución;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</w:p>
    <w:p w14:paraId="3AEE2FF7" w14:textId="1A11D0E6" w:rsidR="00E13747" w:rsidRPr="00E53116" w:rsidRDefault="00EB3FAE" w:rsidP="00D25061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bilateral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y/o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tomen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consideración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decisiones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aplicables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servicio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técnico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equipos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refrigeración.</w:t>
      </w:r>
    </w:p>
    <w:p w14:paraId="5EB2EBFF" w14:textId="0ADD560D" w:rsidR="00E13747" w:rsidRPr="00E53116" w:rsidRDefault="00337A8C">
      <w:pPr>
        <w:keepNext/>
        <w:spacing w:before="240" w:after="240"/>
        <w:rPr>
          <w:b/>
          <w:lang w:val="es-ES_tradnl"/>
        </w:rPr>
      </w:pPr>
      <w:r w:rsidRPr="00E53116">
        <w:rPr>
          <w:b/>
          <w:lang w:val="es-ES_tradnl"/>
        </w:rPr>
        <w:t>Organismos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bilaterales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y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ejecución</w:t>
      </w:r>
    </w:p>
    <w:p w14:paraId="11148A9A" w14:textId="787B0885" w:rsidR="00E13747" w:rsidRPr="00E53116" w:rsidRDefault="00BA0280">
      <w:pPr>
        <w:pStyle w:val="Heading1"/>
        <w:keepNext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asume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responsabilidad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general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gestión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cumplimiento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obligaciones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aquí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contraídas,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emprenda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terceros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representación.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PNUMA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asume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función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relativo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aquí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contempladas.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acepta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asimismo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someterse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evaluaciones,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hacerse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marco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programas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supervisión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evaluación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Multilateral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evaluación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ejecución.</w:t>
      </w:r>
    </w:p>
    <w:p w14:paraId="5C15FE2D" w14:textId="56A59FA4" w:rsidR="00E13747" w:rsidRPr="00E53116" w:rsidRDefault="007C6636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velará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correcta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planificación,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="00A60EE0" w:rsidRPr="00E53116">
        <w:rPr>
          <w:lang w:val="es-ES_tradnl"/>
        </w:rPr>
        <w:t xml:space="preserve">y notificación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comprendida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incluyendo,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sólo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título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ilustrativo,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b).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funciones</w:t>
      </w:r>
      <w:r w:rsidR="005B439A" w:rsidRPr="00E53116">
        <w:rPr>
          <w:lang w:val="es-ES_tradnl"/>
        </w:rPr>
        <w:t xml:space="preserve"> </w:t>
      </w:r>
      <w:r w:rsidR="00C22677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C22677"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describen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C22677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C22677"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6-A.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principio,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pagar</w:t>
      </w:r>
      <w:r w:rsidR="005B439A" w:rsidRPr="00E53116">
        <w:rPr>
          <w:lang w:val="es-ES_tradnl"/>
        </w:rPr>
        <w:t xml:space="preserve"> </w:t>
      </w:r>
      <w:r w:rsidR="005E446C"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5E446C"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honorarios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</w:t>
      </w:r>
      <w:r w:rsidR="005B439A" w:rsidRPr="00E53116">
        <w:rPr>
          <w:lang w:val="es-ES_tradnl"/>
        </w:rPr>
        <w:t xml:space="preserve"> </w:t>
      </w:r>
      <w:r w:rsidR="00B673E4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B673E4"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2.2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2-A.</w:t>
      </w:r>
    </w:p>
    <w:p w14:paraId="52C4E215" w14:textId="77777777" w:rsidR="00E13747" w:rsidRPr="00E53116" w:rsidRDefault="00337A8C" w:rsidP="003C2B2F">
      <w:pPr>
        <w:spacing w:before="240" w:after="240"/>
        <w:rPr>
          <w:b/>
          <w:lang w:val="es-ES_tradnl"/>
        </w:rPr>
      </w:pPr>
      <w:r w:rsidRPr="00E53116">
        <w:rPr>
          <w:b/>
          <w:lang w:val="es-ES_tradnl"/>
        </w:rPr>
        <w:t>Incumplimiento</w:t>
      </w:r>
    </w:p>
    <w:p w14:paraId="66222262" w14:textId="22FCCB9F" w:rsidR="00E13747" w:rsidRPr="00E53116" w:rsidRDefault="00DB6B2D" w:rsidP="003C2B2F">
      <w:pPr>
        <w:pStyle w:val="Heading1"/>
        <w:spacing w:before="240"/>
        <w:rPr>
          <w:lang w:val="es-ES_tradnl"/>
        </w:rPr>
      </w:pPr>
      <w:r w:rsidRPr="00E53116">
        <w:rPr>
          <w:lang w:val="es-ES_tradnl"/>
        </w:rPr>
        <w:t>Si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cualquier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logra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fija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1.2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cualquier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otra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forma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incumple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estipulado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éste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acepta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recibir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cronograma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aprobación.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exclusivo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criterio,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restablecerlo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cronograma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modificado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facultado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determinar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vez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demuestre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haber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cumplido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condiciones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eran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exigibles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recibir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cronograma.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reconoce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acepta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7-A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(Reducción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incumplimiento)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kg</w:t>
      </w:r>
      <w:r w:rsidR="005B439A" w:rsidRPr="00E53116">
        <w:rPr>
          <w:lang w:val="es-ES_tradnl"/>
        </w:rPr>
        <w:t xml:space="preserve"> </w:t>
      </w:r>
      <w:r w:rsidR="00945DB7" w:rsidRPr="00E53116">
        <w:rPr>
          <w:lang w:val="es-ES_tradnl"/>
        </w:rPr>
        <w:t xml:space="preserve">de </w:t>
      </w:r>
      <w:r w:rsidRPr="00E53116">
        <w:rPr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alcanzado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cualquier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analizará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incumplimientos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resolverá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consecuencia;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vez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adoptada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decisión,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específico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obstará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entrega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="00E2361E" w:rsidRPr="00E53116">
        <w:rPr>
          <w:lang w:val="es-ES_tradnl"/>
        </w:rPr>
        <w:t xml:space="preserve">futuros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párrafo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</w:t>
      </w:r>
      <w:r w:rsidR="00C268D2" w:rsidRPr="00E53116">
        <w:rPr>
          <w:lang w:val="es-ES_tradnl"/>
        </w:rPr>
        <w:t xml:space="preserve"> anterior</w:t>
      </w:r>
      <w:r w:rsidRPr="00E53116">
        <w:rPr>
          <w:lang w:val="es-ES_tradnl"/>
        </w:rPr>
        <w:t>.</w:t>
      </w:r>
    </w:p>
    <w:p w14:paraId="468DF2E0" w14:textId="4F737FAB" w:rsidR="00E13747" w:rsidRPr="00E53116" w:rsidRDefault="00571995">
      <w:pPr>
        <w:pStyle w:val="Heading1"/>
        <w:rPr>
          <w:lang w:val="es-ES_tradnl"/>
        </w:rPr>
      </w:pP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futuras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decisiones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proyectos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conexas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incidirán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recursos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Acuerdo.</w:t>
      </w:r>
    </w:p>
    <w:p w14:paraId="4EAB5D15" w14:textId="251F96C7" w:rsidR="00E13747" w:rsidRPr="00E53116" w:rsidRDefault="00AC4DDE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acatará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cualquier</w:t>
      </w:r>
      <w:r w:rsidR="005B439A" w:rsidRPr="00E53116">
        <w:rPr>
          <w:lang w:val="es-ES_tradnl"/>
        </w:rPr>
        <w:t xml:space="preserve"> </w:t>
      </w:r>
      <w:r w:rsidR="00C420BB" w:rsidRPr="00E53116">
        <w:rPr>
          <w:lang w:val="es-ES_tradnl"/>
        </w:rPr>
        <w:t xml:space="preserve">petición </w:t>
      </w:r>
      <w:r w:rsidRPr="00E53116">
        <w:rPr>
          <w:lang w:val="es-ES_tradnl"/>
        </w:rPr>
        <w:t>razonable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realicen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6D14DA" w:rsidRPr="00E53116">
        <w:rPr>
          <w:lang w:val="es-ES_tradnl"/>
        </w:rPr>
        <w:t xml:space="preserve">principal organismo de ejecución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vistas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facilitar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particular,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procurar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dicho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="004C46AA" w:rsidRPr="00E53116">
        <w:rPr>
          <w:lang w:val="es-ES_tradnl"/>
        </w:rPr>
        <w:t xml:space="preserve">cuente con </w:t>
      </w:r>
      <w:r w:rsidRPr="00E53116">
        <w:rPr>
          <w:lang w:val="es-ES_tradnl"/>
        </w:rPr>
        <w:t>pleno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acceso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necesaria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cumplimiento</w:t>
      </w:r>
      <w:r w:rsidR="005B439A" w:rsidRPr="00E53116">
        <w:rPr>
          <w:lang w:val="es-ES_tradnl"/>
        </w:rPr>
        <w:t xml:space="preserve"> </w:t>
      </w:r>
      <w:proofErr w:type="gramStart"/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mismo</w:t>
      </w:r>
      <w:proofErr w:type="gramEnd"/>
      <w:r w:rsidRPr="00E53116">
        <w:rPr>
          <w:lang w:val="es-ES_tradnl"/>
        </w:rPr>
        <w:t>.</w:t>
      </w:r>
    </w:p>
    <w:p w14:paraId="1F1EC313" w14:textId="196BB57B" w:rsidR="00E13747" w:rsidRPr="00E53116" w:rsidRDefault="00337A8C">
      <w:pPr>
        <w:keepNext/>
        <w:spacing w:before="240" w:after="240"/>
        <w:rPr>
          <w:b/>
          <w:lang w:val="es-ES_tradnl"/>
        </w:rPr>
      </w:pPr>
      <w:r w:rsidRPr="00E53116">
        <w:rPr>
          <w:b/>
          <w:lang w:val="es-ES_tradnl"/>
        </w:rPr>
        <w:t>Fecha</w:t>
      </w:r>
      <w:r w:rsidR="005B439A" w:rsidRPr="00E53116">
        <w:rPr>
          <w:b/>
          <w:lang w:val="es-ES_tradnl"/>
        </w:rPr>
        <w:t xml:space="preserve"> </w:t>
      </w:r>
      <w:r w:rsidR="00D41455"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término</w:t>
      </w:r>
    </w:p>
    <w:p w14:paraId="7A2E7E93" w14:textId="40124046" w:rsidR="00E13747" w:rsidRPr="00E53116" w:rsidRDefault="00B12A90">
      <w:pPr>
        <w:pStyle w:val="Heading1"/>
        <w:spacing w:before="240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respectivo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concluirán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término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último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ejercicio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establezca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máximo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permitido.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entonces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pendientes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último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modificaciones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párrafo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7,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conclusión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aplazará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hasta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término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pendientes.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Salvo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contrario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obligación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lastRenderedPageBreak/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a),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b),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4-A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mantendrá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vigente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hasta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conclusión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PGEH.</w:t>
      </w:r>
    </w:p>
    <w:p w14:paraId="64BAC2F7" w14:textId="77777777" w:rsidR="00E13747" w:rsidRPr="00E53116" w:rsidRDefault="00337A8C">
      <w:pPr>
        <w:spacing w:before="240" w:after="240"/>
        <w:rPr>
          <w:lang w:val="es-ES_tradnl"/>
        </w:rPr>
      </w:pPr>
      <w:r w:rsidRPr="00E53116">
        <w:rPr>
          <w:b/>
          <w:lang w:val="es-ES_tradnl"/>
        </w:rPr>
        <w:t>Validez</w:t>
      </w:r>
    </w:p>
    <w:p w14:paraId="6BD6576B" w14:textId="7B984E3F" w:rsidR="00E13747" w:rsidRPr="00E53116" w:rsidRDefault="00797333">
      <w:pPr>
        <w:pStyle w:val="Heading1"/>
        <w:spacing w:before="240"/>
        <w:rPr>
          <w:lang w:val="es-ES_tradnl"/>
        </w:rPr>
      </w:pP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condiciones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rigen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exclusivamente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marco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aquí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estipulado.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Salvo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contrario,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términos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utilizados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tienen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significado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asigna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Protocolo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Montreal.</w:t>
      </w:r>
    </w:p>
    <w:p w14:paraId="132744BA" w14:textId="255CD707" w:rsidR="00E13747" w:rsidRPr="00E53116" w:rsidRDefault="00520E65">
      <w:pPr>
        <w:pStyle w:val="Heading1"/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sólo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modificarse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extinguirse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voluntad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escrita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Multilateral.</w:t>
      </w:r>
    </w:p>
    <w:p w14:paraId="458BDC28" w14:textId="77777777" w:rsidR="00E13747" w:rsidRPr="00E53116" w:rsidRDefault="00337A8C">
      <w:pPr>
        <w:pStyle w:val="Heading1"/>
        <w:widowControl w:val="0"/>
        <w:numPr>
          <w:ilvl w:val="0"/>
          <w:numId w:val="0"/>
        </w:numPr>
        <w:spacing w:before="360" w:after="360"/>
        <w:rPr>
          <w:b/>
          <w:sz w:val="24"/>
          <w:szCs w:val="24"/>
          <w:lang w:val="es-ES_tradnl"/>
        </w:rPr>
      </w:pPr>
      <w:r w:rsidRPr="00E53116">
        <w:rPr>
          <w:b/>
          <w:sz w:val="24"/>
          <w:szCs w:val="24"/>
          <w:lang w:val="es-ES_tradnl"/>
        </w:rPr>
        <w:t>APÉNDICES</w:t>
      </w:r>
    </w:p>
    <w:p w14:paraId="2189B95C" w14:textId="0304CD06" w:rsidR="00E13747" w:rsidRPr="00E53116" w:rsidRDefault="00337A8C">
      <w:pPr>
        <w:pStyle w:val="Heading1"/>
        <w:widowControl w:val="0"/>
        <w:numPr>
          <w:ilvl w:val="0"/>
          <w:numId w:val="0"/>
        </w:numPr>
        <w:spacing w:before="360" w:after="60"/>
        <w:rPr>
          <w:b/>
          <w:lang w:val="es-ES_tradnl"/>
        </w:rPr>
      </w:pPr>
      <w:r w:rsidRPr="00E53116">
        <w:rPr>
          <w:b/>
          <w:lang w:val="es-ES_tradnl"/>
        </w:rPr>
        <w:t>APÉNDICE</w:t>
      </w:r>
      <w:r w:rsidR="005B439A" w:rsidRPr="00E53116">
        <w:rPr>
          <w:b/>
          <w:lang w:val="es-ES_tradnl"/>
        </w:rPr>
        <w:t xml:space="preserve"> </w:t>
      </w:r>
      <w:r w:rsidR="00D41455" w:rsidRPr="00E53116">
        <w:rPr>
          <w:b/>
          <w:lang w:val="es-ES_tradnl"/>
        </w:rPr>
        <w:t>1-A</w:t>
      </w:r>
      <w:r w:rsidR="00E63352" w:rsidRPr="00E53116">
        <w:rPr>
          <w:b/>
          <w:lang w:val="es-ES_tradnl"/>
        </w:rPr>
        <w:t>:</w:t>
      </w:r>
      <w:r w:rsidR="005B439A" w:rsidRPr="00E53116">
        <w:rPr>
          <w:b/>
          <w:lang w:val="es-ES_tradnl"/>
        </w:rPr>
        <w:t xml:space="preserve"> </w:t>
      </w:r>
      <w:r w:rsidR="006C4772" w:rsidRPr="00E53116">
        <w:rPr>
          <w:b/>
          <w:lang w:val="es-ES_tradnl"/>
        </w:rPr>
        <w:t>SUSTANCIAS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1555"/>
        <w:gridCol w:w="2185"/>
        <w:gridCol w:w="3597"/>
      </w:tblGrid>
      <w:tr w:rsidR="003D3B3F" w:rsidRPr="00E53116" w14:paraId="1AF8F995" w14:textId="77777777" w:rsidTr="003D3B3F">
        <w:trPr>
          <w:trHeight w:val="413"/>
          <w:tblHeader/>
        </w:trPr>
        <w:tc>
          <w:tcPr>
            <w:tcW w:w="1169" w:type="pct"/>
            <w:shd w:val="clear" w:color="auto" w:fill="auto"/>
            <w:vAlign w:val="center"/>
          </w:tcPr>
          <w:p w14:paraId="3B98B532" w14:textId="77777777" w:rsidR="00E13747" w:rsidRPr="00E53116" w:rsidRDefault="00337A8C">
            <w:pPr>
              <w:widowControl w:val="0"/>
              <w:jc w:val="center"/>
              <w:rPr>
                <w:b/>
                <w:sz w:val="18"/>
                <w:szCs w:val="20"/>
                <w:lang w:val="es-ES_tradnl"/>
              </w:rPr>
            </w:pPr>
            <w:r w:rsidRPr="00E53116">
              <w:rPr>
                <w:b/>
                <w:sz w:val="18"/>
                <w:szCs w:val="20"/>
                <w:lang w:val="es-ES_tradnl"/>
              </w:rPr>
              <w:t>Sustancia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6C6C1089" w14:textId="77777777" w:rsidR="00E13747" w:rsidRPr="00E53116" w:rsidRDefault="00337A8C">
            <w:pPr>
              <w:widowControl w:val="0"/>
              <w:jc w:val="center"/>
              <w:rPr>
                <w:b/>
                <w:sz w:val="18"/>
                <w:szCs w:val="20"/>
                <w:lang w:val="es-ES_tradnl"/>
              </w:rPr>
            </w:pPr>
            <w:r w:rsidRPr="00E53116">
              <w:rPr>
                <w:b/>
                <w:sz w:val="18"/>
                <w:szCs w:val="20"/>
                <w:lang w:val="es-ES_tradnl"/>
              </w:rPr>
              <w:t>Anexo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08C33BA7" w14:textId="77777777" w:rsidR="00E13747" w:rsidRPr="00E53116" w:rsidRDefault="00337A8C">
            <w:pPr>
              <w:widowControl w:val="0"/>
              <w:jc w:val="center"/>
              <w:rPr>
                <w:b/>
                <w:sz w:val="18"/>
                <w:szCs w:val="20"/>
                <w:lang w:val="es-ES_tradnl"/>
              </w:rPr>
            </w:pPr>
            <w:r w:rsidRPr="00E53116">
              <w:rPr>
                <w:b/>
                <w:sz w:val="18"/>
                <w:szCs w:val="20"/>
                <w:lang w:val="es-ES_tradnl"/>
              </w:rPr>
              <w:t>Grupo</w:t>
            </w:r>
          </w:p>
        </w:tc>
        <w:tc>
          <w:tcPr>
            <w:tcW w:w="1878" w:type="pct"/>
            <w:shd w:val="clear" w:color="auto" w:fill="auto"/>
            <w:vAlign w:val="center"/>
          </w:tcPr>
          <w:p w14:paraId="44D42E17" w14:textId="6DD51C98" w:rsidR="00E13747" w:rsidRPr="00E53116" w:rsidRDefault="00337A8C">
            <w:pPr>
              <w:widowControl w:val="0"/>
              <w:jc w:val="center"/>
              <w:rPr>
                <w:b/>
                <w:sz w:val="18"/>
                <w:szCs w:val="20"/>
                <w:lang w:val="es-ES_tradnl"/>
              </w:rPr>
            </w:pPr>
            <w:r w:rsidRPr="00E53116">
              <w:rPr>
                <w:b/>
                <w:sz w:val="18"/>
                <w:szCs w:val="20"/>
                <w:lang w:val="es-ES_tradnl"/>
              </w:rPr>
              <w:t>Punto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Pr="00E53116">
              <w:rPr>
                <w:b/>
                <w:sz w:val="18"/>
                <w:szCs w:val="20"/>
                <w:lang w:val="es-ES_tradnl"/>
              </w:rPr>
              <w:t>de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0A68E3" w:rsidRPr="00E53116">
              <w:rPr>
                <w:b/>
                <w:sz w:val="18"/>
                <w:szCs w:val="20"/>
                <w:lang w:val="es-ES_tradnl"/>
              </w:rPr>
              <w:t>partida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B3472D" w:rsidRPr="00E53116">
              <w:rPr>
                <w:b/>
                <w:sz w:val="18"/>
                <w:szCs w:val="20"/>
                <w:lang w:val="es-ES_tradnl"/>
              </w:rPr>
              <w:t>para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B3472D" w:rsidRPr="00E53116">
              <w:rPr>
                <w:b/>
                <w:sz w:val="18"/>
                <w:szCs w:val="20"/>
                <w:lang w:val="es-ES_tradnl"/>
              </w:rPr>
              <w:t>reducciones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C97EE6" w:rsidRPr="00E53116">
              <w:rPr>
                <w:b/>
                <w:sz w:val="18"/>
                <w:szCs w:val="20"/>
                <w:lang w:val="es-ES_tradnl"/>
              </w:rPr>
              <w:t>acumulativas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F05252" w:rsidRPr="00E53116">
              <w:rPr>
                <w:b/>
                <w:sz w:val="18"/>
                <w:szCs w:val="20"/>
                <w:lang w:val="es-ES_tradnl"/>
              </w:rPr>
              <w:t>en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F05252" w:rsidRPr="00E53116">
              <w:rPr>
                <w:b/>
                <w:sz w:val="18"/>
                <w:szCs w:val="20"/>
                <w:lang w:val="es-ES_tradnl"/>
              </w:rPr>
              <w:t>el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F05252" w:rsidRPr="00E53116">
              <w:rPr>
                <w:b/>
                <w:sz w:val="18"/>
                <w:szCs w:val="20"/>
                <w:lang w:val="es-ES_tradnl"/>
              </w:rPr>
              <w:t>consumo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F805D5" w:rsidRPr="00E53116">
              <w:rPr>
                <w:b/>
                <w:sz w:val="18"/>
                <w:szCs w:val="20"/>
                <w:lang w:val="es-ES_tradnl"/>
              </w:rPr>
              <w:t>(</w:t>
            </w:r>
            <w:proofErr w:type="spellStart"/>
            <w:r w:rsidR="00F805D5" w:rsidRPr="00E53116">
              <w:rPr>
                <w:b/>
                <w:sz w:val="18"/>
                <w:szCs w:val="20"/>
                <w:lang w:val="es-ES_tradnl"/>
              </w:rPr>
              <w:t>tons</w:t>
            </w:r>
            <w:proofErr w:type="spellEnd"/>
            <w:r w:rsidR="00F805D5" w:rsidRPr="00E53116">
              <w:rPr>
                <w:b/>
                <w:sz w:val="18"/>
                <w:szCs w:val="20"/>
                <w:lang w:val="es-ES_tradnl"/>
              </w:rPr>
              <w:t>.</w:t>
            </w:r>
            <w:r w:rsidR="005B439A" w:rsidRPr="00E53116">
              <w:rPr>
                <w:b/>
                <w:sz w:val="18"/>
                <w:szCs w:val="20"/>
                <w:lang w:val="es-ES_tradnl"/>
              </w:rPr>
              <w:t xml:space="preserve"> </w:t>
            </w:r>
            <w:r w:rsidR="00222FE1" w:rsidRPr="00E53116">
              <w:rPr>
                <w:b/>
                <w:sz w:val="18"/>
                <w:szCs w:val="20"/>
                <w:lang w:val="es-ES_tradnl"/>
              </w:rPr>
              <w:t>PAO)</w:t>
            </w:r>
          </w:p>
        </w:tc>
      </w:tr>
      <w:tr w:rsidR="003D3B3F" w:rsidRPr="00E53116" w14:paraId="5D8E86EC" w14:textId="77777777" w:rsidTr="003D3B3F">
        <w:tc>
          <w:tcPr>
            <w:tcW w:w="1169" w:type="pct"/>
            <w:shd w:val="clear" w:color="auto" w:fill="auto"/>
            <w:vAlign w:val="center"/>
          </w:tcPr>
          <w:p w14:paraId="5C8B78B5" w14:textId="77777777" w:rsidR="00E13747" w:rsidRPr="00E53116" w:rsidRDefault="00337A8C">
            <w:pPr>
              <w:widowControl w:val="0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HCFC-22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6DA29EB4" w14:textId="77777777" w:rsidR="00E13747" w:rsidRPr="00E53116" w:rsidRDefault="00337A8C">
            <w:pPr>
              <w:widowControl w:val="0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C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12AF4F43" w14:textId="77777777" w:rsidR="00E13747" w:rsidRPr="00E53116" w:rsidRDefault="00337A8C">
            <w:pPr>
              <w:widowControl w:val="0"/>
              <w:jc w:val="center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I</w:t>
            </w:r>
          </w:p>
        </w:tc>
        <w:tc>
          <w:tcPr>
            <w:tcW w:w="1878" w:type="pct"/>
            <w:shd w:val="clear" w:color="auto" w:fill="FFFFFF" w:themeFill="background1"/>
            <w:vAlign w:val="center"/>
          </w:tcPr>
          <w:p w14:paraId="6A807828" w14:textId="77777777" w:rsidR="00E13747" w:rsidRPr="00E53116" w:rsidRDefault="00337A8C">
            <w:pPr>
              <w:widowControl w:val="0"/>
              <w:ind w:right="317"/>
              <w:jc w:val="righ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0.14</w:t>
            </w:r>
          </w:p>
        </w:tc>
      </w:tr>
      <w:tr w:rsidR="00E63352" w:rsidRPr="00E53116" w14:paraId="64C6F27D" w14:textId="77777777" w:rsidTr="003D3B3F">
        <w:tc>
          <w:tcPr>
            <w:tcW w:w="3122" w:type="pct"/>
            <w:gridSpan w:val="3"/>
            <w:shd w:val="clear" w:color="auto" w:fill="auto"/>
            <w:vAlign w:val="center"/>
          </w:tcPr>
          <w:p w14:paraId="3FDAF742" w14:textId="77777777" w:rsidR="00E13747" w:rsidRPr="00E53116" w:rsidRDefault="00337A8C">
            <w:pPr>
              <w:pStyle w:val="Default"/>
              <w:rPr>
                <w:sz w:val="20"/>
                <w:szCs w:val="20"/>
                <w:lang w:val="es-ES_tradnl"/>
              </w:rPr>
            </w:pPr>
            <w:r w:rsidRPr="00E53116">
              <w:rPr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1878" w:type="pct"/>
            <w:shd w:val="clear" w:color="auto" w:fill="FFFFFF" w:themeFill="background1"/>
            <w:vAlign w:val="center"/>
          </w:tcPr>
          <w:p w14:paraId="4E4C6B8D" w14:textId="77777777" w:rsidR="00E13747" w:rsidRPr="00E53116" w:rsidRDefault="00337A8C">
            <w:pPr>
              <w:pStyle w:val="Default"/>
              <w:ind w:right="317"/>
              <w:jc w:val="right"/>
              <w:rPr>
                <w:sz w:val="20"/>
                <w:szCs w:val="20"/>
                <w:lang w:val="es-ES_tradnl"/>
              </w:rPr>
            </w:pPr>
            <w:r w:rsidRPr="00E53116">
              <w:rPr>
                <w:sz w:val="20"/>
                <w:szCs w:val="20"/>
                <w:lang w:val="es-ES_tradnl"/>
              </w:rPr>
              <w:t>0.14</w:t>
            </w:r>
          </w:p>
        </w:tc>
      </w:tr>
    </w:tbl>
    <w:p w14:paraId="3F517F53" w14:textId="764E90CC" w:rsidR="00E13747" w:rsidRPr="00E53116" w:rsidRDefault="00337A8C">
      <w:pPr>
        <w:pStyle w:val="Heading1"/>
        <w:keepNext/>
        <w:numPr>
          <w:ilvl w:val="0"/>
          <w:numId w:val="0"/>
        </w:numPr>
        <w:spacing w:before="360" w:after="60"/>
        <w:rPr>
          <w:b/>
          <w:caps/>
          <w:lang w:val="es-ES_tradnl"/>
        </w:rPr>
      </w:pPr>
      <w:r w:rsidRPr="00E53116">
        <w:rPr>
          <w:b/>
          <w:caps/>
          <w:lang w:val="es-ES_tradnl"/>
        </w:rPr>
        <w:t>Apéndice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2-A:</w:t>
      </w:r>
      <w:r w:rsidR="005B439A" w:rsidRPr="00E53116">
        <w:rPr>
          <w:b/>
          <w:caps/>
          <w:lang w:val="es-ES_tradnl"/>
        </w:rPr>
        <w:t xml:space="preserve"> </w:t>
      </w:r>
      <w:r w:rsidR="00A7485C" w:rsidRPr="00E53116">
        <w:rPr>
          <w:b/>
          <w:caps/>
          <w:lang w:val="es-ES_tradnl"/>
        </w:rPr>
        <w:t>METAS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y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Financiamiento</w:t>
      </w:r>
    </w:p>
    <w:tbl>
      <w:tblPr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82"/>
        <w:gridCol w:w="3703"/>
        <w:gridCol w:w="821"/>
        <w:gridCol w:w="821"/>
        <w:gridCol w:w="821"/>
        <w:gridCol w:w="822"/>
        <w:gridCol w:w="840"/>
        <w:gridCol w:w="820"/>
      </w:tblGrid>
      <w:tr w:rsidR="00E63352" w:rsidRPr="00E53116" w14:paraId="48134367" w14:textId="77777777" w:rsidTr="005168FA">
        <w:trPr>
          <w:trHeight w:val="98"/>
          <w:tblHeader/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6BCB" w14:textId="77777777" w:rsidR="00E13747" w:rsidRPr="00E53116" w:rsidRDefault="00337A8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Renglón</w:t>
            </w:r>
          </w:p>
        </w:tc>
        <w:tc>
          <w:tcPr>
            <w:tcW w:w="1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2003" w14:textId="77777777" w:rsidR="00E13747" w:rsidRPr="00E53116" w:rsidRDefault="00337A8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Detalle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080E" w14:textId="77777777" w:rsidR="00E13747" w:rsidRPr="00E53116" w:rsidRDefault="00337A8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C952" w14:textId="77777777" w:rsidR="00E13747" w:rsidRPr="00E53116" w:rsidRDefault="00337A8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80629" w14:textId="77777777" w:rsidR="00E13747" w:rsidRPr="00E53116" w:rsidRDefault="00337A8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2026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135A7" w14:textId="77777777" w:rsidR="00E13747" w:rsidRPr="00E53116" w:rsidRDefault="00337A8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2027-2029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0A94" w14:textId="77777777" w:rsidR="00E13747" w:rsidRPr="00E53116" w:rsidRDefault="00337A8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2030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B17A" w14:textId="77777777" w:rsidR="00E13747" w:rsidRPr="00E53116" w:rsidRDefault="00337A8C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Total</w:t>
            </w:r>
          </w:p>
        </w:tc>
      </w:tr>
      <w:tr w:rsidR="00F53B5F" w:rsidRPr="00E53116" w14:paraId="6CA1A5A0" w14:textId="77777777" w:rsidTr="005168FA">
        <w:trPr>
          <w:trHeight w:val="408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9518" w14:textId="77777777" w:rsidR="00E13747" w:rsidRPr="00E53116" w:rsidRDefault="00337A8C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1.1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88EA" w14:textId="3D7C44A5" w:rsidR="00E13747" w:rsidRPr="00E53116" w:rsidRDefault="00EC70DE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Cronograma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Protocolo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Montreal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para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la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reducción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las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sustancias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Anexo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C,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Grupo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I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proofErr w:type="spellStart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tons</w:t>
            </w:r>
            <w:proofErr w:type="spellEnd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PAO)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A78FC" w14:textId="77777777" w:rsidR="00E13747" w:rsidRPr="00E53116" w:rsidRDefault="00337A8C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0.09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3EAC" w14:textId="77777777" w:rsidR="00E13747" w:rsidRPr="00E53116" w:rsidRDefault="00337A8C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E635C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158AD" w14:textId="77777777" w:rsidR="00E13747" w:rsidRPr="00E53116" w:rsidRDefault="00337A8C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E635C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B8FE" w14:textId="77777777" w:rsidR="00E13747" w:rsidRPr="00E53116" w:rsidRDefault="00337A8C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E635C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CC171" w14:textId="77777777" w:rsidR="00E13747" w:rsidRPr="00E53116" w:rsidRDefault="00337A8C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5C560" w14:textId="77777777" w:rsidR="00E13747" w:rsidRPr="00E53116" w:rsidRDefault="00337A8C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-</w:t>
            </w:r>
          </w:p>
        </w:tc>
      </w:tr>
      <w:tr w:rsidR="00F53B5F" w:rsidRPr="00E53116" w14:paraId="0518C99D" w14:textId="77777777" w:rsidTr="005168FA">
        <w:trPr>
          <w:trHeight w:val="408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DC58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1.2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E121" w14:textId="29A5A364" w:rsidR="00E13747" w:rsidRPr="00E53116" w:rsidRDefault="00BA5631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Consumo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máximo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permitido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total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sustancias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Anexo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C,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Grupo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I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proofErr w:type="spellStart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tons</w:t>
            </w:r>
            <w:proofErr w:type="spellEnd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PAO)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97B91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0.09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63594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E635C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48AE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E635C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B13DA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0.</w:t>
            </w:r>
            <w:r w:rsidR="003E635C" w:rsidRPr="00E53116">
              <w:rPr>
                <w:sz w:val="20"/>
                <w:lang w:val="es-ES_tradnl"/>
              </w:rPr>
              <w:t>04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6777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0ED6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-</w:t>
            </w:r>
          </w:p>
        </w:tc>
      </w:tr>
      <w:tr w:rsidR="00F53B5F" w:rsidRPr="00E53116" w14:paraId="535A3B80" w14:textId="77777777" w:rsidTr="005168FA">
        <w:trPr>
          <w:trHeight w:val="116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4369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2.1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5CF8A" w14:textId="62697ADF" w:rsidR="00E13747" w:rsidRPr="00E53116" w:rsidRDefault="00BA5631" w:rsidP="003A2364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Financiamiento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convenido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para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principal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organismo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ejecución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r w:rsidR="003A2364" w:rsidRPr="00E53116">
              <w:rPr>
                <w:color w:val="000000"/>
                <w:sz w:val="20"/>
                <w:szCs w:val="20"/>
                <w:lang w:val="es-ES_tradnl" w:eastAsia="en-CA"/>
              </w:rPr>
              <w:t>PNUMA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)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($EUA)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7A40C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150.</w:t>
            </w:r>
            <w:r w:rsidR="00337A8C" w:rsidRPr="00E53116">
              <w:rPr>
                <w:sz w:val="20"/>
                <w:lang w:val="es-ES_tradnl"/>
              </w:rPr>
              <w:t>000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D1BB3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9CD6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235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8C7D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F93F2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42.</w:t>
            </w:r>
            <w:r w:rsidR="00337A8C" w:rsidRPr="00E53116">
              <w:rPr>
                <w:sz w:val="20"/>
                <w:lang w:val="es-ES_tradnl"/>
              </w:rPr>
              <w:t>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B5A0C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427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500</w:t>
            </w:r>
          </w:p>
        </w:tc>
      </w:tr>
      <w:tr w:rsidR="00F53B5F" w:rsidRPr="00E53116" w14:paraId="07C09748" w14:textId="77777777" w:rsidTr="005168FA">
        <w:trPr>
          <w:trHeight w:val="56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7FBB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2.2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07CB" w14:textId="0EE2DE13" w:rsidR="00E13747" w:rsidRPr="00E53116" w:rsidRDefault="005078A6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Gastos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apoyo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para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principal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organismo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ejecución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($EUA)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CEF0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19.</w:t>
            </w:r>
            <w:r w:rsidR="00337A8C"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9F03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0F70D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30.</w:t>
            </w:r>
            <w:r w:rsidR="00337A8C" w:rsidRPr="00E53116">
              <w:rPr>
                <w:sz w:val="20"/>
                <w:lang w:val="es-ES_tradnl"/>
              </w:rPr>
              <w:t>615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29A13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D7132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5.</w:t>
            </w:r>
            <w:r w:rsidR="006D427C" w:rsidRPr="00E53116">
              <w:rPr>
                <w:sz w:val="20"/>
                <w:lang w:val="es-ES_tradnl"/>
              </w:rPr>
              <w:t>460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37AB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55.</w:t>
            </w:r>
            <w:r w:rsidR="00337A8C" w:rsidRPr="00E53116">
              <w:rPr>
                <w:sz w:val="20"/>
                <w:lang w:val="es-ES_tradnl"/>
              </w:rPr>
              <w:t>575</w:t>
            </w:r>
          </w:p>
        </w:tc>
      </w:tr>
      <w:tr w:rsidR="00F53B5F" w:rsidRPr="00E53116" w14:paraId="53D674AE" w14:textId="77777777" w:rsidTr="005168FA">
        <w:trPr>
          <w:trHeight w:val="62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57E3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3.1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51D1" w14:textId="7C845B2D" w:rsidR="00E13747" w:rsidRPr="00E53116" w:rsidRDefault="0087203E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F</w:t>
            </w:r>
            <w:r w:rsidR="00924C7F" w:rsidRPr="00E53116">
              <w:rPr>
                <w:color w:val="000000"/>
                <w:sz w:val="20"/>
                <w:szCs w:val="20"/>
                <w:lang w:val="es-ES_tradnl" w:eastAsia="en-CA"/>
              </w:rPr>
              <w:t>inanciamiento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924C7F" w:rsidRPr="00E53116">
              <w:rPr>
                <w:color w:val="000000"/>
                <w:sz w:val="20"/>
                <w:szCs w:val="20"/>
                <w:lang w:val="es-ES_tradnl" w:eastAsia="en-CA"/>
              </w:rPr>
              <w:t>convenido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total </w:t>
            </w:r>
            <w:r w:rsidR="00924C7F" w:rsidRPr="00E53116">
              <w:rPr>
                <w:color w:val="000000"/>
                <w:sz w:val="20"/>
                <w:szCs w:val="20"/>
                <w:lang w:val="es-ES_tradnl" w:eastAsia="en-CA"/>
              </w:rPr>
              <w:t>($EUA)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F9B2B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150.</w:t>
            </w:r>
            <w:r w:rsidR="00337A8C" w:rsidRPr="00E53116">
              <w:rPr>
                <w:sz w:val="20"/>
                <w:lang w:val="es-ES_tradnl"/>
              </w:rPr>
              <w:t>000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7BBD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E790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235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5A59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FCC4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42.</w:t>
            </w:r>
            <w:r w:rsidR="00337A8C" w:rsidRPr="00E53116">
              <w:rPr>
                <w:sz w:val="20"/>
                <w:lang w:val="es-ES_tradnl"/>
              </w:rPr>
              <w:t>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EF5BE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427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500</w:t>
            </w:r>
          </w:p>
        </w:tc>
      </w:tr>
      <w:tr w:rsidR="00F53B5F" w:rsidRPr="00E53116" w14:paraId="564637C2" w14:textId="77777777" w:rsidTr="005168FA">
        <w:trPr>
          <w:trHeight w:val="62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1E63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3.2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9A5F" w14:textId="21B22018" w:rsidR="00E13747" w:rsidRPr="00E53116" w:rsidRDefault="00A4774D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proofErr w:type="gramStart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Total</w:t>
            </w:r>
            <w:proofErr w:type="gramEnd"/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gastos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apoyo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($EUA)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0299E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19.</w:t>
            </w:r>
            <w:r w:rsidR="00337A8C"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7D05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E14F0" w14:textId="77777777" w:rsidR="00E13747" w:rsidRPr="00E53116" w:rsidRDefault="00D41455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30.</w:t>
            </w:r>
            <w:r w:rsidR="00337A8C" w:rsidRPr="00E53116">
              <w:rPr>
                <w:sz w:val="20"/>
                <w:lang w:val="es-ES_tradnl"/>
              </w:rPr>
              <w:t>615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1925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981B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5.</w:t>
            </w:r>
            <w:r w:rsidR="006D427C" w:rsidRPr="00E53116">
              <w:rPr>
                <w:sz w:val="20"/>
                <w:lang w:val="es-ES_tradnl"/>
              </w:rPr>
              <w:t>460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FA6E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55.</w:t>
            </w:r>
            <w:r w:rsidR="00337A8C" w:rsidRPr="00E53116">
              <w:rPr>
                <w:sz w:val="20"/>
                <w:lang w:val="es-ES_tradnl"/>
              </w:rPr>
              <w:t>575</w:t>
            </w:r>
          </w:p>
        </w:tc>
      </w:tr>
      <w:tr w:rsidR="00F53B5F" w:rsidRPr="00E53116" w14:paraId="00719D0A" w14:textId="77777777" w:rsidTr="005168FA">
        <w:trPr>
          <w:trHeight w:val="53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F999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3.3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408B" w14:textId="73FF7663" w:rsidR="00E13747" w:rsidRPr="00E53116" w:rsidRDefault="00705986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proofErr w:type="gramStart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Total</w:t>
            </w:r>
            <w:proofErr w:type="gramEnd"/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costos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convenidos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($EUA)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E5CA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169.</w:t>
            </w:r>
            <w:r w:rsidR="00337A8C" w:rsidRPr="00E53116">
              <w:rPr>
                <w:sz w:val="20"/>
                <w:lang w:val="es-ES_tradnl"/>
              </w:rPr>
              <w:t>500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79A8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04DD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266</w:t>
            </w:r>
            <w:r w:rsidR="007C43E8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115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85C2B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94D8" w14:textId="77777777" w:rsidR="00E13747" w:rsidRPr="00E53116" w:rsidRDefault="007C43E8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47.</w:t>
            </w:r>
            <w:r w:rsidR="00337A8C" w:rsidRPr="00E53116">
              <w:rPr>
                <w:sz w:val="20"/>
                <w:lang w:val="es-ES_tradnl"/>
              </w:rPr>
              <w:t>460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EF749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sz w:val="20"/>
                <w:lang w:val="es-ES_tradnl"/>
              </w:rPr>
              <w:t>483</w:t>
            </w:r>
            <w:r w:rsidR="00D41455" w:rsidRPr="00E53116">
              <w:rPr>
                <w:sz w:val="20"/>
                <w:lang w:val="es-ES_tradnl"/>
              </w:rPr>
              <w:t>.</w:t>
            </w:r>
            <w:r w:rsidRPr="00E53116">
              <w:rPr>
                <w:sz w:val="20"/>
                <w:lang w:val="es-ES_tradnl"/>
              </w:rPr>
              <w:t>075</w:t>
            </w:r>
          </w:p>
        </w:tc>
      </w:tr>
      <w:tr w:rsidR="00E63352" w:rsidRPr="00E53116" w14:paraId="536D4785" w14:textId="77777777" w:rsidTr="005168FA">
        <w:trPr>
          <w:trHeight w:val="53"/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433B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4.1.1</w:t>
            </w:r>
          </w:p>
        </w:tc>
        <w:tc>
          <w:tcPr>
            <w:tcW w:w="425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9E38F" w14:textId="7DBFCDCA" w:rsidR="00E13747" w:rsidRPr="00E53116" w:rsidRDefault="00A353AB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Eliminación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total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HCFC-22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convenida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en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el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presente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Acuerdo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proofErr w:type="spellStart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tons</w:t>
            </w:r>
            <w:proofErr w:type="spellEnd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PAO)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C1F9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0.09</w:t>
            </w:r>
          </w:p>
        </w:tc>
      </w:tr>
      <w:tr w:rsidR="00080EF6" w:rsidRPr="00E53116" w14:paraId="779D9DEC" w14:textId="77777777" w:rsidTr="005168FA">
        <w:trPr>
          <w:trHeight w:val="116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9FE5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4.1.2</w:t>
            </w:r>
          </w:p>
        </w:tc>
        <w:tc>
          <w:tcPr>
            <w:tcW w:w="425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BE137" w14:textId="7CCB9AF8" w:rsidR="00E13747" w:rsidRPr="00E53116" w:rsidRDefault="00A353AB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Eliminación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HCFC-22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prevista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para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la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etapa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anterior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proofErr w:type="spellStart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tons</w:t>
            </w:r>
            <w:proofErr w:type="spellEnd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PAO)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F0B2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0.05</w:t>
            </w:r>
          </w:p>
        </w:tc>
      </w:tr>
      <w:tr w:rsidR="00080EF6" w:rsidRPr="00E53116" w14:paraId="439FF7A3" w14:textId="77777777" w:rsidTr="005168FA">
        <w:trPr>
          <w:trHeight w:val="98"/>
          <w:jc w:val="center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6EF3" w14:textId="77777777" w:rsidR="00E13747" w:rsidRPr="00E53116" w:rsidRDefault="00337A8C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4.1.3</w:t>
            </w:r>
          </w:p>
        </w:tc>
        <w:tc>
          <w:tcPr>
            <w:tcW w:w="425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D692D" w14:textId="588FD14F" w:rsidR="00E13747" w:rsidRPr="00E53116" w:rsidRDefault="00F72991">
            <w:pPr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Consumo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admisible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remanente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HCFC-22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(</w:t>
            </w:r>
            <w:proofErr w:type="spellStart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tons</w:t>
            </w:r>
            <w:proofErr w:type="spellEnd"/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="005B439A" w:rsidRPr="00E53116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PAO)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916E" w14:textId="77777777" w:rsidR="00E13747" w:rsidRPr="00E53116" w:rsidRDefault="00337A8C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53116">
              <w:rPr>
                <w:color w:val="000000"/>
                <w:sz w:val="20"/>
                <w:szCs w:val="20"/>
                <w:lang w:val="es-ES_tradnl" w:eastAsia="en-CA"/>
              </w:rPr>
              <w:t>0.00</w:t>
            </w:r>
          </w:p>
        </w:tc>
      </w:tr>
    </w:tbl>
    <w:p w14:paraId="6AEBF769" w14:textId="1CA5166F" w:rsidR="00E13747" w:rsidRPr="00E53116" w:rsidRDefault="000A68E3">
      <w:pPr>
        <w:pStyle w:val="Heading1"/>
        <w:numPr>
          <w:ilvl w:val="0"/>
          <w:numId w:val="0"/>
        </w:numPr>
        <w:rPr>
          <w:sz w:val="18"/>
          <w:szCs w:val="16"/>
          <w:lang w:val="es-ES_tradnl"/>
        </w:rPr>
      </w:pPr>
      <w:r w:rsidRPr="00E53116">
        <w:rPr>
          <w:sz w:val="18"/>
          <w:szCs w:val="16"/>
          <w:lang w:val="es-ES_tradnl"/>
        </w:rPr>
        <w:t>*Fecha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D41455" w:rsidRPr="00E53116">
        <w:rPr>
          <w:sz w:val="18"/>
          <w:szCs w:val="16"/>
          <w:lang w:val="es-ES_tradnl"/>
        </w:rPr>
        <w:t>de</w:t>
      </w:r>
      <w:r w:rsidR="005B439A" w:rsidRPr="00E53116">
        <w:rPr>
          <w:sz w:val="18"/>
          <w:szCs w:val="16"/>
          <w:lang w:val="es-ES_tradnl"/>
        </w:rPr>
        <w:t xml:space="preserve"> </w:t>
      </w:r>
      <w:r w:rsidRPr="00E53116">
        <w:rPr>
          <w:sz w:val="18"/>
          <w:szCs w:val="16"/>
          <w:lang w:val="es-ES_tradnl"/>
        </w:rPr>
        <w:t>término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7C43E8" w:rsidRPr="00E53116">
        <w:rPr>
          <w:sz w:val="18"/>
          <w:szCs w:val="16"/>
          <w:lang w:val="es-ES_tradnl"/>
        </w:rPr>
        <w:t>de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736F5C" w:rsidRPr="00E53116">
        <w:rPr>
          <w:sz w:val="18"/>
          <w:szCs w:val="16"/>
          <w:lang w:val="es-ES_tradnl"/>
        </w:rPr>
        <w:t>la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736F5C" w:rsidRPr="00E53116">
        <w:rPr>
          <w:sz w:val="18"/>
          <w:szCs w:val="16"/>
          <w:lang w:val="es-ES_tradnl"/>
        </w:rPr>
        <w:t>etapa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736F5C" w:rsidRPr="00E53116">
        <w:rPr>
          <w:sz w:val="18"/>
          <w:szCs w:val="16"/>
          <w:lang w:val="es-ES_tradnl"/>
        </w:rPr>
        <w:t>I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DD6C81" w:rsidRPr="00E53116">
        <w:rPr>
          <w:sz w:val="18"/>
          <w:szCs w:val="16"/>
          <w:lang w:val="es-ES_tradnl"/>
        </w:rPr>
        <w:t>según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7C43E8" w:rsidRPr="00E53116">
        <w:rPr>
          <w:sz w:val="18"/>
          <w:szCs w:val="18"/>
          <w:lang w:val="es-ES_tradnl"/>
        </w:rPr>
        <w:t>decisión</w:t>
      </w:r>
      <w:r w:rsidR="005B439A" w:rsidRPr="00E53116">
        <w:rPr>
          <w:sz w:val="18"/>
          <w:szCs w:val="18"/>
          <w:lang w:val="es-ES_tradnl"/>
        </w:rPr>
        <w:t xml:space="preserve"> </w:t>
      </w:r>
      <w:r w:rsidR="00D81DBC" w:rsidRPr="00E53116">
        <w:rPr>
          <w:sz w:val="18"/>
          <w:szCs w:val="18"/>
          <w:lang w:val="es-ES_tradnl"/>
        </w:rPr>
        <w:t>87/28</w:t>
      </w:r>
      <w:r w:rsidR="00337A8C" w:rsidRPr="00E53116">
        <w:rPr>
          <w:sz w:val="18"/>
          <w:szCs w:val="16"/>
          <w:lang w:val="es-ES_tradnl"/>
        </w:rPr>
        <w:t>: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337A8C" w:rsidRPr="00E53116">
        <w:rPr>
          <w:sz w:val="18"/>
          <w:szCs w:val="16"/>
          <w:lang w:val="es-ES_tradnl"/>
        </w:rPr>
        <w:t>31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D41455" w:rsidRPr="00E53116">
        <w:rPr>
          <w:sz w:val="18"/>
          <w:szCs w:val="16"/>
          <w:lang w:val="es-ES_tradnl"/>
        </w:rPr>
        <w:t>de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D41455" w:rsidRPr="00E53116">
        <w:rPr>
          <w:sz w:val="18"/>
          <w:szCs w:val="16"/>
          <w:lang w:val="es-ES_tradnl"/>
        </w:rPr>
        <w:t>diciembre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D41455" w:rsidRPr="00E53116">
        <w:rPr>
          <w:sz w:val="18"/>
          <w:szCs w:val="16"/>
          <w:lang w:val="es-ES_tradnl"/>
        </w:rPr>
        <w:t>de</w:t>
      </w:r>
      <w:r w:rsidR="005B439A" w:rsidRPr="00E53116">
        <w:rPr>
          <w:sz w:val="18"/>
          <w:szCs w:val="16"/>
          <w:lang w:val="es-ES_tradnl"/>
        </w:rPr>
        <w:t xml:space="preserve"> </w:t>
      </w:r>
      <w:r w:rsidR="00D81DBC" w:rsidRPr="00E53116">
        <w:rPr>
          <w:sz w:val="18"/>
          <w:szCs w:val="16"/>
          <w:lang w:val="es-ES_tradnl"/>
        </w:rPr>
        <w:t>2022</w:t>
      </w:r>
      <w:r w:rsidR="009A5D98" w:rsidRPr="00E53116">
        <w:rPr>
          <w:sz w:val="18"/>
          <w:szCs w:val="16"/>
          <w:lang w:val="es-ES_tradnl"/>
        </w:rPr>
        <w:t>.</w:t>
      </w:r>
    </w:p>
    <w:p w14:paraId="797F771E" w14:textId="67A7BA5D" w:rsidR="00E13747" w:rsidRPr="00E53116" w:rsidRDefault="00337A8C">
      <w:pPr>
        <w:spacing w:before="360" w:after="240"/>
        <w:rPr>
          <w:b/>
          <w:lang w:val="es-ES_tradnl"/>
        </w:rPr>
      </w:pPr>
      <w:r w:rsidRPr="00E53116">
        <w:rPr>
          <w:b/>
          <w:lang w:val="es-ES_tradnl"/>
        </w:rPr>
        <w:t>APÉNDICE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3-A:</w:t>
      </w:r>
      <w:r w:rsidR="005B439A" w:rsidRPr="00E53116">
        <w:rPr>
          <w:b/>
          <w:lang w:val="es-ES_tradnl"/>
        </w:rPr>
        <w:t xml:space="preserve"> </w:t>
      </w:r>
      <w:r w:rsidR="005161C9" w:rsidRPr="00E53116">
        <w:rPr>
          <w:b/>
          <w:lang w:val="es-ES_tradnl"/>
        </w:rPr>
        <w:t>CRONOGRAMA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APROBACIÓN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DEL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FINANCIAMIENTO</w:t>
      </w:r>
    </w:p>
    <w:p w14:paraId="2A09C365" w14:textId="12A7C908" w:rsidR="00E13747" w:rsidRPr="00E53116" w:rsidRDefault="00F72991">
      <w:pPr>
        <w:pStyle w:val="Heading1"/>
        <w:numPr>
          <w:ilvl w:val="0"/>
          <w:numId w:val="13"/>
        </w:numPr>
        <w:rPr>
          <w:lang w:val="es-ES_tradnl"/>
        </w:rPr>
      </w:pP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aprobación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futuros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someterá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consideración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primera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reunión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2-A.</w:t>
      </w:r>
    </w:p>
    <w:p w14:paraId="5399B928" w14:textId="04B6505B" w:rsidR="00E13747" w:rsidRPr="00E53116" w:rsidRDefault="00337A8C">
      <w:pPr>
        <w:keepNext/>
        <w:keepLines/>
        <w:spacing w:before="360" w:after="240"/>
        <w:rPr>
          <w:b/>
          <w:lang w:val="es-ES_tradnl"/>
        </w:rPr>
      </w:pPr>
      <w:r w:rsidRPr="00E53116">
        <w:rPr>
          <w:b/>
          <w:lang w:val="es-ES_tradnl"/>
        </w:rPr>
        <w:t>APÉNDICE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4-A: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FORMATO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INFORMES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Y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PLANES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EJECUCIÓN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TRAMOS</w:t>
      </w:r>
    </w:p>
    <w:p w14:paraId="4B61079A" w14:textId="27B73743" w:rsidR="00E13747" w:rsidRPr="00E53116" w:rsidRDefault="00C361AD">
      <w:pPr>
        <w:pStyle w:val="Heading1"/>
        <w:keepNext/>
        <w:keepLines/>
        <w:numPr>
          <w:ilvl w:val="0"/>
          <w:numId w:val="14"/>
        </w:numPr>
        <w:rPr>
          <w:b/>
          <w:lang w:val="es-ES_tradnl"/>
        </w:rPr>
      </w:pP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solicitud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constarán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cinco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partes:</w:t>
      </w:r>
    </w:p>
    <w:p w14:paraId="646D7124" w14:textId="7D6C03FD" w:rsidR="00E13747" w:rsidRPr="00E53116" w:rsidRDefault="00122533" w:rsidP="001E625D">
      <w:pPr>
        <w:pStyle w:val="Heading2"/>
        <w:keepNext/>
        <w:ind w:left="1276" w:hanging="556"/>
        <w:rPr>
          <w:lang w:val="es-ES_tradnl"/>
        </w:rPr>
      </w:pP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descriptivo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avances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logrados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anterior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lastRenderedPageBreak/>
        <w:t>refleje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situación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contribución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distintas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C638AD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cómo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éstas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relacionan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sí.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incluir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eliminación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lograda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resultado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directo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tecnología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alternativa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utilizada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introducción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gradual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Secretaría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pueda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consiguiente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cambio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emisiones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afectan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clima.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además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destacar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logros,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experiencias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problemas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relativos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haciendo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constar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cambios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pudieran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haber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operado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circunstancias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otros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antecedentes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relevantes.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también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notificar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justificar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cambios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respecto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anteriores,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tales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retrasos,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reasignación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permite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párrafo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7,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otros;</w:t>
      </w:r>
    </w:p>
    <w:p w14:paraId="559A55E2" w14:textId="3A2A6EA5" w:rsidR="00E13747" w:rsidRPr="00E53116" w:rsidRDefault="00954DC4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resultados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Salvo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contrario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acompañar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solicitud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abarcar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especificados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manifieste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haber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recibido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verificación;</w:t>
      </w:r>
    </w:p>
    <w:p w14:paraId="1CDD96D8" w14:textId="4F484F1C" w:rsidR="00E13747" w:rsidRPr="00E53116" w:rsidRDefault="004E2C27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descripción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escrita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ejercicio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período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solicitud,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destacando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plazos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programados,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fecha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término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interdependencia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incorporando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experiencias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adquiridas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avances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logrados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anteriores.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asimismo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contener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referencia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general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avances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logrados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posibles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cambios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general,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especificando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explicando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detalle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cualquier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cambio.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descripción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futuras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descriptivo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anterior;</w:t>
      </w:r>
    </w:p>
    <w:p w14:paraId="7BF0AAD7" w14:textId="1D715564" w:rsidR="00E13747" w:rsidRPr="00E53116" w:rsidRDefault="00AA6205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matriz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cuantitativos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través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línea;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</w:p>
    <w:p w14:paraId="5AD6FA28" w14:textId="612B681C" w:rsidR="00E13747" w:rsidRPr="00E53116" w:rsidRDefault="00EA0DEC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resumen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cinco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párrafos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síntesis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estipulada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anteriores.</w:t>
      </w:r>
    </w:p>
    <w:p w14:paraId="0447BAB5" w14:textId="41EAE81E" w:rsidR="00E13747" w:rsidRPr="00E53116" w:rsidRDefault="00997FF9">
      <w:pPr>
        <w:pStyle w:val="Heading1"/>
        <w:rPr>
          <w:lang w:val="es-ES_tradnl"/>
        </w:rPr>
      </w:pPr>
      <w:r w:rsidRPr="00E53116">
        <w:rPr>
          <w:lang w:val="es-ES_tradnl"/>
        </w:rPr>
        <w:t>Cuando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estén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paralelo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elaborar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tener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cuenta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siguiente:</w:t>
      </w:r>
    </w:p>
    <w:p w14:paraId="4ED273FD" w14:textId="50477A3C" w:rsidR="00E13747" w:rsidRPr="00E53116" w:rsidRDefault="00AD262F" w:rsidP="00406119">
      <w:pPr>
        <w:pStyle w:val="Heading2"/>
        <w:widowControl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="00497426" w:rsidRPr="00E53116">
        <w:rPr>
          <w:lang w:val="es-ES_tradnl"/>
        </w:rPr>
        <w:t>deberán abarcar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únicamente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aquí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contemplados;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</w:p>
    <w:p w14:paraId="7AB8A0A0" w14:textId="141D0C4C" w:rsidR="00E13747" w:rsidRPr="00E53116" w:rsidRDefault="00705EDE" w:rsidP="00406119">
      <w:pPr>
        <w:pStyle w:val="Heading2"/>
        <w:widowControl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Cuando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distintas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HCFC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curso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servirá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referencia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cumplimiento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dichos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base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resulte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menor.</w:t>
      </w:r>
    </w:p>
    <w:p w14:paraId="7A1C7D98" w14:textId="0FEADBDD" w:rsidR="00B94338" w:rsidRPr="00E53116" w:rsidRDefault="00337A8C">
      <w:pPr>
        <w:widowControl w:val="0"/>
        <w:spacing w:before="360" w:after="240"/>
        <w:rPr>
          <w:b/>
          <w:lang w:val="es-ES_tradnl"/>
        </w:rPr>
      </w:pPr>
      <w:r w:rsidRPr="00E53116">
        <w:rPr>
          <w:b/>
          <w:lang w:val="es-ES_tradnl"/>
        </w:rPr>
        <w:t>APÉNDICE</w:t>
      </w:r>
      <w:r w:rsidR="005B439A" w:rsidRPr="00E53116">
        <w:rPr>
          <w:b/>
          <w:lang w:val="es-ES_tradnl"/>
        </w:rPr>
        <w:t xml:space="preserve"> </w:t>
      </w:r>
      <w:r w:rsidR="00D41455" w:rsidRPr="00E53116">
        <w:rPr>
          <w:b/>
          <w:lang w:val="es-ES_tradnl"/>
        </w:rPr>
        <w:t>5-A</w:t>
      </w:r>
      <w:r w:rsidR="00E63352" w:rsidRPr="00E53116">
        <w:rPr>
          <w:b/>
          <w:lang w:val="es-ES_tradnl"/>
        </w:rPr>
        <w:t>:</w:t>
      </w:r>
      <w:r w:rsidR="005B439A" w:rsidRPr="00E53116">
        <w:rPr>
          <w:b/>
          <w:lang w:val="es-ES_tradnl"/>
        </w:rPr>
        <w:t xml:space="preserve"> </w:t>
      </w:r>
      <w:r w:rsidR="002A6E0F" w:rsidRPr="00E53116">
        <w:rPr>
          <w:b/>
          <w:lang w:val="es-ES_tradnl"/>
        </w:rPr>
        <w:t>INSTITUCIONES</w:t>
      </w:r>
      <w:r w:rsidR="005B439A" w:rsidRPr="00E53116">
        <w:rPr>
          <w:b/>
          <w:lang w:val="es-ES_tradnl"/>
        </w:rPr>
        <w:t xml:space="preserve"> </w:t>
      </w:r>
      <w:r w:rsidR="002A6E0F" w:rsidRPr="00E53116">
        <w:rPr>
          <w:b/>
          <w:lang w:val="es-ES_tradnl"/>
        </w:rPr>
        <w:t>Y</w:t>
      </w:r>
      <w:r w:rsidR="005B439A" w:rsidRPr="00E53116">
        <w:rPr>
          <w:b/>
          <w:lang w:val="es-ES_tradnl"/>
        </w:rPr>
        <w:t xml:space="preserve"> </w:t>
      </w:r>
      <w:r w:rsidR="002A6E0F" w:rsidRPr="00E53116">
        <w:rPr>
          <w:b/>
          <w:lang w:val="es-ES_tradnl"/>
        </w:rPr>
        <w:t>FUNCIONES</w:t>
      </w:r>
      <w:r w:rsidR="005B439A" w:rsidRPr="00E53116">
        <w:rPr>
          <w:b/>
          <w:lang w:val="es-ES_tradnl"/>
        </w:rPr>
        <w:t xml:space="preserve"> </w:t>
      </w:r>
      <w:r w:rsidR="002A6E0F"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="002A6E0F" w:rsidRPr="00E53116">
        <w:rPr>
          <w:b/>
          <w:lang w:val="es-ES_tradnl"/>
        </w:rPr>
        <w:t>SUPERVISIÓN</w:t>
      </w:r>
    </w:p>
    <w:p w14:paraId="14211560" w14:textId="1E12CABF" w:rsidR="009D2918" w:rsidRPr="00E53116" w:rsidRDefault="009D2918">
      <w:pPr>
        <w:pStyle w:val="Heading1"/>
        <w:numPr>
          <w:ilvl w:val="0"/>
          <w:numId w:val="18"/>
        </w:numPr>
        <w:rPr>
          <w:lang w:val="es-ES_tradnl"/>
        </w:rPr>
      </w:pP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="00B96CFF" w:rsidRPr="00E53116">
        <w:rPr>
          <w:lang w:val="es-ES_tradnl"/>
        </w:rPr>
        <w:t>ONO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presentará</w:t>
      </w:r>
      <w:r w:rsidR="005B439A" w:rsidRPr="00E53116">
        <w:rPr>
          <w:lang w:val="es-ES_tradnl"/>
        </w:rPr>
        <w:t xml:space="preserve"> </w:t>
      </w:r>
      <w:r w:rsidR="00A36F59"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="00A36F59" w:rsidRPr="00E53116">
        <w:rPr>
          <w:lang w:val="es-ES_tradnl"/>
        </w:rPr>
        <w:t>informe</w:t>
      </w:r>
      <w:r w:rsidR="005B439A" w:rsidRPr="00E53116">
        <w:rPr>
          <w:lang w:val="es-ES_tradnl"/>
        </w:rPr>
        <w:t xml:space="preserve"> </w:t>
      </w:r>
      <w:r w:rsidR="00A36F59" w:rsidRPr="00E53116">
        <w:rPr>
          <w:lang w:val="es-ES_tradnl"/>
        </w:rPr>
        <w:t>anual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670D2E"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="00583EFE" w:rsidRPr="00E53116">
        <w:rPr>
          <w:lang w:val="es-ES_tradnl"/>
        </w:rPr>
        <w:t>principal</w:t>
      </w:r>
      <w:r w:rsidR="005B439A" w:rsidRPr="00E53116">
        <w:rPr>
          <w:lang w:val="es-ES_tradnl"/>
        </w:rPr>
        <w:t xml:space="preserve"> </w:t>
      </w:r>
      <w:r w:rsidR="00583EFE"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="00583EFE"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583EFE" w:rsidRPr="00E53116">
        <w:rPr>
          <w:lang w:val="es-ES_tradnl"/>
        </w:rPr>
        <w:t>ejecución</w:t>
      </w:r>
      <w:r w:rsidR="00F92CA3"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="00F92CA3"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="00F92CA3"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asignará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seguimiento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="00162972"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="00162972" w:rsidRPr="00E53116">
        <w:rPr>
          <w:lang w:val="es-ES_tradnl"/>
        </w:rPr>
        <w:t>logro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="00337EE5" w:rsidRPr="00E53116">
        <w:rPr>
          <w:lang w:val="es-ES_tradnl"/>
        </w:rPr>
        <w:t>las</w:t>
      </w:r>
      <w:r w:rsidR="003E0ECE" w:rsidRPr="00E53116">
        <w:rPr>
          <w:lang w:val="es-ES_tradnl"/>
        </w:rPr>
        <w:t xml:space="preserve"> </w:t>
      </w:r>
      <w:r w:rsidR="002801DE" w:rsidRPr="00E53116">
        <w:rPr>
          <w:lang w:val="es-ES_tradnl"/>
        </w:rPr>
        <w:t>metas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empresas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consultores</w:t>
      </w:r>
      <w:r w:rsidR="005B439A" w:rsidRPr="00E53116">
        <w:rPr>
          <w:lang w:val="es-ES_tradnl"/>
        </w:rPr>
        <w:t xml:space="preserve"> </w:t>
      </w:r>
      <w:r w:rsidR="00AE0751" w:rsidRPr="00E53116">
        <w:rPr>
          <w:lang w:val="es-ES_tradnl"/>
        </w:rPr>
        <w:t>nacionales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independientes.</w:t>
      </w:r>
    </w:p>
    <w:p w14:paraId="077F2C4E" w14:textId="1DB784C7" w:rsidR="00E13747" w:rsidRPr="00E53116" w:rsidRDefault="004B1C43" w:rsidP="00C15EA2">
      <w:pPr>
        <w:keepNext/>
        <w:keepLines/>
        <w:widowControl w:val="0"/>
        <w:spacing w:before="360" w:after="240"/>
        <w:rPr>
          <w:b/>
          <w:caps/>
          <w:lang w:val="es-ES_tradnl"/>
        </w:rPr>
      </w:pPr>
      <w:r w:rsidRPr="00E53116">
        <w:rPr>
          <w:b/>
          <w:caps/>
          <w:lang w:val="es-ES_tradnl"/>
        </w:rPr>
        <w:lastRenderedPageBreak/>
        <w:t>APÉNDICE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6-A: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FUNCIONES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DEL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PRINCIPAL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ORGANISMO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DE</w:t>
      </w:r>
      <w:r w:rsidR="005B439A" w:rsidRPr="00E53116">
        <w:rPr>
          <w:b/>
          <w:caps/>
          <w:lang w:val="es-ES_tradnl"/>
        </w:rPr>
        <w:t xml:space="preserve"> </w:t>
      </w:r>
      <w:r w:rsidRPr="00E53116">
        <w:rPr>
          <w:b/>
          <w:caps/>
          <w:lang w:val="es-ES_tradnl"/>
        </w:rPr>
        <w:t>EJECUCIÓN</w:t>
      </w:r>
    </w:p>
    <w:p w14:paraId="34D35120" w14:textId="5EA6E597" w:rsidR="00E13747" w:rsidRPr="00E53116" w:rsidRDefault="00826BF9" w:rsidP="00C15EA2">
      <w:pPr>
        <w:pStyle w:val="Heading1"/>
        <w:keepNext/>
        <w:keepLines/>
        <w:widowControl w:val="0"/>
        <w:numPr>
          <w:ilvl w:val="0"/>
          <w:numId w:val="15"/>
        </w:numPr>
        <w:rPr>
          <w:lang w:val="es-ES_tradnl"/>
        </w:rPr>
      </w:pP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tendrá,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mínimo,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siguientes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responsabilidades:</w:t>
      </w:r>
    </w:p>
    <w:p w14:paraId="29DC1995" w14:textId="240B68B6" w:rsidR="00E13747" w:rsidRPr="00E53116" w:rsidRDefault="00774CD5" w:rsidP="00C15EA2">
      <w:pPr>
        <w:pStyle w:val="Heading2"/>
        <w:keepNext/>
        <w:keepLines/>
        <w:ind w:left="1276" w:hanging="556"/>
        <w:rPr>
          <w:lang w:val="es-ES_tradnl"/>
        </w:rPr>
      </w:pPr>
      <w:r w:rsidRPr="00E53116">
        <w:rPr>
          <w:lang w:val="es-ES_tradnl"/>
        </w:rPr>
        <w:t>Velar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desempeño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gestión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financiera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verifiquen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procedimientos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requisitos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internos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específicos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establecidos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País;</w:t>
      </w:r>
    </w:p>
    <w:p w14:paraId="7BCE449D" w14:textId="45AE4A8F" w:rsidR="00E13747" w:rsidRPr="00E53116" w:rsidRDefault="00263DC9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Colaborar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elaboración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4-A;</w:t>
      </w:r>
    </w:p>
    <w:p w14:paraId="332B32EC" w14:textId="6B448454" w:rsidR="00E13747" w:rsidRPr="00E53116" w:rsidRDefault="00E3378F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Proporcionar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haberse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alcanzado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completado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conformidad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4-A;</w:t>
      </w:r>
    </w:p>
    <w:p w14:paraId="1B4D5331" w14:textId="5FC341D3" w:rsidR="00E13747" w:rsidRPr="00E53116" w:rsidRDefault="00695E09" w:rsidP="00406119">
      <w:pPr>
        <w:pStyle w:val="Heading2"/>
        <w:widowControl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Actualizar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general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futuros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reflejar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experiencias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avances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logrados,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4-A;</w:t>
      </w:r>
    </w:p>
    <w:p w14:paraId="007D2EE9" w14:textId="7F2D2C0E" w:rsidR="00E13747" w:rsidRPr="00E53116" w:rsidRDefault="008C174E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Presentar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Comité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sobre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general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especificados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4-A;</w:t>
      </w:r>
    </w:p>
    <w:p w14:paraId="5D7D4548" w14:textId="1D06A270" w:rsidR="00E13747" w:rsidRPr="00E53116" w:rsidRDefault="00A14070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Cuando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más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ejercicios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último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fijado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informes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anuales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corresponda,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curso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deberán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seguirse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presentando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hasta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término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logro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consumo;</w:t>
      </w:r>
    </w:p>
    <w:p w14:paraId="29D7D48B" w14:textId="7D969F88" w:rsidR="00E13747" w:rsidRPr="00E53116" w:rsidRDefault="007B34B6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Velar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evaluaciones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técnicas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realicen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expertos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calificados;</w:t>
      </w:r>
    </w:p>
    <w:p w14:paraId="5801A153" w14:textId="615D77E2" w:rsidR="00E13747" w:rsidRPr="00E53116" w:rsidRDefault="00211C45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Llevar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cabo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labores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supervisión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menester;</w:t>
      </w:r>
    </w:p>
    <w:p w14:paraId="5196DC45" w14:textId="7CBB7F48" w:rsidR="00E13747" w:rsidRPr="00E53116" w:rsidRDefault="00860A0F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Cerciorarse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exista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mecanismo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operativo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permita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eficaz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transparente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plan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obtención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datos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fidedignos;</w:t>
      </w:r>
    </w:p>
    <w:p w14:paraId="238D2B38" w14:textId="0BC3426A" w:rsidR="00E13747" w:rsidRPr="00E53116" w:rsidRDefault="00102A18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reducirse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fondos</w:t>
      </w:r>
      <w:r w:rsidR="005B439A" w:rsidRPr="00E53116">
        <w:rPr>
          <w:lang w:val="es-ES_tradnl"/>
        </w:rPr>
        <w:t xml:space="preserve"> </w:t>
      </w:r>
      <w:proofErr w:type="gramStart"/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razón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proofErr w:type="gramEnd"/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incumplimiento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párrafo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asignar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reducciones,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consulta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distintas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partidas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presupuestarias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ejecución;</w:t>
      </w:r>
    </w:p>
    <w:p w14:paraId="79BFC940" w14:textId="793DE8BC" w:rsidR="00E13747" w:rsidRPr="00E53116" w:rsidRDefault="000762AE" w:rsidP="00406119">
      <w:pPr>
        <w:pStyle w:val="Heading2"/>
        <w:shd w:val="clear" w:color="auto" w:fill="FFFFFF" w:themeFill="background1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Procurar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desembolsos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cuenta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="00F05E13" w:rsidRPr="00E53116">
        <w:rPr>
          <w:lang w:val="es-ES_tradnl"/>
        </w:rPr>
        <w:t>hagan en base a</w:t>
      </w:r>
      <w:r w:rsidRPr="00E53116">
        <w:rPr>
          <w:lang w:val="es-ES_tradnl"/>
        </w:rPr>
        <w:t>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indicadores;</w:t>
      </w:r>
    </w:p>
    <w:p w14:paraId="4D988825" w14:textId="46E9758B" w:rsidR="00E13747" w:rsidRPr="00E53116" w:rsidRDefault="00FA71A4" w:rsidP="00406119">
      <w:pPr>
        <w:pStyle w:val="Heading2"/>
        <w:shd w:val="clear" w:color="auto" w:fill="FFFFFF" w:themeFill="background1"/>
        <w:ind w:left="1276" w:hanging="556"/>
        <w:rPr>
          <w:lang w:val="es-ES_tradnl"/>
        </w:rPr>
      </w:pPr>
      <w:r w:rsidRPr="00E53116">
        <w:rPr>
          <w:lang w:val="es-ES_tradnl"/>
        </w:rPr>
        <w:t>Colaborar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materia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gestión</w:t>
      </w:r>
      <w:r w:rsidR="00D9746D" w:rsidRPr="00E53116">
        <w:rPr>
          <w:lang w:val="es-ES_tradnl"/>
        </w:rPr>
        <w:t xml:space="preserve">, </w:t>
      </w:r>
      <w:r w:rsidRPr="00E53116">
        <w:rPr>
          <w:lang w:val="es-ES_tradnl"/>
        </w:rPr>
        <w:t>apoyo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técnico</w:t>
      </w:r>
      <w:r w:rsidR="00D9746D" w:rsidRPr="00E53116">
        <w:rPr>
          <w:lang w:val="es-ES_tradnl"/>
        </w:rPr>
        <w:t xml:space="preserve"> y desarrollo de políticas</w:t>
      </w:r>
      <w:r w:rsidRPr="00E53116">
        <w:rPr>
          <w:lang w:val="es-ES_tradnl"/>
        </w:rPr>
        <w:t>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necesario;</w:t>
      </w:r>
    </w:p>
    <w:p w14:paraId="6FABE2DB" w14:textId="21CC826C" w:rsidR="00E13747" w:rsidRPr="00E53116" w:rsidRDefault="00CC07DE" w:rsidP="00406119">
      <w:pPr>
        <w:pStyle w:val="Heading2"/>
        <w:tabs>
          <w:tab w:val="clear" w:pos="0"/>
          <w:tab w:val="num" w:pos="-720"/>
        </w:tabs>
        <w:ind w:left="1276" w:hanging="556"/>
        <w:rPr>
          <w:lang w:val="es-ES_tradnl"/>
        </w:rPr>
      </w:pPr>
      <w:r w:rsidRPr="00E53116">
        <w:rPr>
          <w:lang w:val="es-ES_tradnl"/>
        </w:rPr>
        <w:t>Transferir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oportunamente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empresas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respectivas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fondos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necesarios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actividades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contempladas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proyecto.</w:t>
      </w:r>
    </w:p>
    <w:p w14:paraId="302AEF95" w14:textId="73B39B5A" w:rsidR="00E13747" w:rsidRPr="00E53116" w:rsidRDefault="00E637BD">
      <w:pPr>
        <w:pStyle w:val="Heading1"/>
        <w:rPr>
          <w:lang w:val="es-ES_tradnl"/>
        </w:rPr>
      </w:pP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consulta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País,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="001F6651" w:rsidRPr="00E53116">
        <w:rPr>
          <w:lang w:val="es-ES_tradnl"/>
        </w:rPr>
        <w:t>tomando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cuenta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puntos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vista,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principal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organismo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seleccionará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entidad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independiente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verificación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resultados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Sustancias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indicadas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1-A,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según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previsto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="00765CD2"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inciso</w:t>
      </w:r>
      <w:r w:rsidR="00765CD2" w:rsidRPr="00E53116">
        <w:rPr>
          <w:lang w:val="es-ES_tradnl"/>
        </w:rPr>
        <w:t>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5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y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b)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4-A.</w:t>
      </w:r>
    </w:p>
    <w:p w14:paraId="7A360310" w14:textId="0E42AA99" w:rsidR="00E13747" w:rsidRPr="00E53116" w:rsidRDefault="00B6244D">
      <w:pPr>
        <w:keepNext/>
        <w:spacing w:before="360" w:after="240"/>
        <w:jc w:val="left"/>
        <w:rPr>
          <w:b/>
          <w:lang w:val="es-ES_tradnl"/>
        </w:rPr>
      </w:pPr>
      <w:r w:rsidRPr="00E53116">
        <w:rPr>
          <w:b/>
          <w:lang w:val="es-ES_tradnl"/>
        </w:rPr>
        <w:lastRenderedPageBreak/>
        <w:t>APÉNDICE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7-A: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REDUCCIÓN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DEL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FINANCIAMIENTO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EN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CASO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DE</w:t>
      </w:r>
      <w:r w:rsidR="005B439A" w:rsidRPr="00E53116">
        <w:rPr>
          <w:b/>
          <w:lang w:val="es-ES_tradnl"/>
        </w:rPr>
        <w:t xml:space="preserve"> </w:t>
      </w:r>
      <w:r w:rsidRPr="00E53116">
        <w:rPr>
          <w:b/>
          <w:lang w:val="es-ES_tradnl"/>
        </w:rPr>
        <w:t>INCUMPLIMIENTO</w:t>
      </w:r>
    </w:p>
    <w:p w14:paraId="05207826" w14:textId="15B1B952" w:rsidR="00E13747" w:rsidRPr="00E53116" w:rsidRDefault="006160B0">
      <w:pPr>
        <w:pStyle w:val="Heading1"/>
        <w:keepNext/>
        <w:numPr>
          <w:ilvl w:val="0"/>
          <w:numId w:val="11"/>
        </w:numPr>
        <w:rPr>
          <w:lang w:val="es-ES_tradnl"/>
        </w:rPr>
      </w:pPr>
      <w:r w:rsidRPr="00E53116">
        <w:rPr>
          <w:lang w:val="es-ES_tradnl"/>
        </w:rPr>
        <w:t>Conforme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párrafo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11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reducirse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180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$EUA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kg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consumo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exceda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estipulado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renglón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1.2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Apéndice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2-A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cumpla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meta.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reducción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máxima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excederá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financiamiento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total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tramo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solicitado,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aunque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podrán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estudiarse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otras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medidas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incumplimiento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prolongue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durante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consecutivos.</w:t>
      </w:r>
    </w:p>
    <w:p w14:paraId="49ADFCAE" w14:textId="3BA11EED" w:rsidR="00E13747" w:rsidRPr="00E53116" w:rsidRDefault="00784190">
      <w:pPr>
        <w:pStyle w:val="Heading1"/>
        <w:rPr>
          <w:lang w:val="es-ES_tradnl"/>
        </w:rPr>
      </w:pPr>
      <w:r w:rsidRPr="00E53116">
        <w:rPr>
          <w:lang w:val="es-ES_tradnl"/>
        </w:rPr>
        <w:t>Cuando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corresponda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sancionar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año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estén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vigentes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acuerdos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(dos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PGEH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ejecución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paralelo)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prevean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multas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distinta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cuantía,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monto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determinará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caso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caso,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atendidos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sectores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específicos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donde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produjo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incumplimiento.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no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fuese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posible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precisar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el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si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ambas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etapas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ocupan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de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un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mismo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sector,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se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aplicará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la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que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resulte</w:t>
      </w:r>
      <w:r w:rsidR="005B439A" w:rsidRPr="00E53116">
        <w:rPr>
          <w:lang w:val="es-ES_tradnl"/>
        </w:rPr>
        <w:t xml:space="preserve"> </w:t>
      </w:r>
      <w:r w:rsidRPr="00E53116">
        <w:rPr>
          <w:lang w:val="es-ES_tradnl"/>
        </w:rPr>
        <w:t>mayor.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63352" w:rsidRPr="00CB5B37" w14:paraId="14BBBC39" w14:textId="77777777" w:rsidTr="00C0058C">
        <w:tc>
          <w:tcPr>
            <w:tcW w:w="1915" w:type="dxa"/>
          </w:tcPr>
          <w:p w14:paraId="595D430A" w14:textId="77777777" w:rsidR="00E63352" w:rsidRPr="00E53116" w:rsidRDefault="00E63352" w:rsidP="00A943D2">
            <w:pPr>
              <w:jc w:val="center"/>
              <w:rPr>
                <w:lang w:val="es-ES_tradnl"/>
              </w:rPr>
            </w:pPr>
          </w:p>
        </w:tc>
        <w:tc>
          <w:tcPr>
            <w:tcW w:w="1915" w:type="dxa"/>
          </w:tcPr>
          <w:p w14:paraId="69E1C4ED" w14:textId="77777777" w:rsidR="00E63352" w:rsidRPr="00E53116" w:rsidRDefault="00E63352" w:rsidP="00A943D2">
            <w:pPr>
              <w:jc w:val="center"/>
              <w:rPr>
                <w:lang w:val="es-ES_tradnl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54CA053" w14:textId="77777777" w:rsidR="00E63352" w:rsidRPr="00E53116" w:rsidRDefault="00E63352" w:rsidP="00A943D2">
            <w:pPr>
              <w:jc w:val="center"/>
              <w:rPr>
                <w:lang w:val="es-ES_tradnl"/>
              </w:rPr>
            </w:pPr>
          </w:p>
        </w:tc>
        <w:tc>
          <w:tcPr>
            <w:tcW w:w="1915" w:type="dxa"/>
          </w:tcPr>
          <w:p w14:paraId="37AF5D08" w14:textId="77777777" w:rsidR="00E63352" w:rsidRPr="00E53116" w:rsidRDefault="00E63352" w:rsidP="00A943D2">
            <w:pPr>
              <w:jc w:val="center"/>
              <w:rPr>
                <w:lang w:val="es-ES_tradnl"/>
              </w:rPr>
            </w:pPr>
          </w:p>
        </w:tc>
        <w:tc>
          <w:tcPr>
            <w:tcW w:w="1916" w:type="dxa"/>
          </w:tcPr>
          <w:p w14:paraId="5D90BD51" w14:textId="77777777" w:rsidR="00E63352" w:rsidRPr="00E53116" w:rsidRDefault="00E63352" w:rsidP="00A943D2">
            <w:pPr>
              <w:jc w:val="center"/>
              <w:rPr>
                <w:lang w:val="es-ES_tradnl"/>
              </w:rPr>
            </w:pPr>
          </w:p>
        </w:tc>
      </w:tr>
    </w:tbl>
    <w:p w14:paraId="01308A7D" w14:textId="77777777" w:rsidR="00E63352" w:rsidRPr="00E53116" w:rsidRDefault="00E63352" w:rsidP="00A943D2">
      <w:pPr>
        <w:jc w:val="center"/>
        <w:rPr>
          <w:lang w:val="es-ES_tradnl"/>
        </w:rPr>
      </w:pPr>
    </w:p>
    <w:sectPr w:rsidR="00E63352" w:rsidRPr="00E53116" w:rsidSect="004D44F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16C1AC" w14:textId="77777777" w:rsidR="004D44F3" w:rsidRDefault="004D44F3" w:rsidP="004A504B">
      <w:r>
        <w:separator/>
      </w:r>
    </w:p>
  </w:endnote>
  <w:endnote w:type="continuationSeparator" w:id="0">
    <w:p w14:paraId="74C1FFAF" w14:textId="77777777" w:rsidR="004D44F3" w:rsidRDefault="004D44F3" w:rsidP="004A504B">
      <w:r>
        <w:continuationSeparator/>
      </w:r>
    </w:p>
  </w:endnote>
  <w:endnote w:type="continuationNotice" w:id="1">
    <w:p w14:paraId="6F04CC2D" w14:textId="77777777" w:rsidR="004D44F3" w:rsidRDefault="004D44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17A9D" w14:textId="77777777" w:rsidR="00E13747" w:rsidRDefault="00337A8C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802851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10A22" w14:textId="77777777" w:rsidR="00E13747" w:rsidRDefault="00337A8C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802851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790E9" w14:textId="3D75D95C" w:rsidR="004E7F9C" w:rsidRPr="00C15EA2" w:rsidRDefault="00337A8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>
      <w:rPr>
        <w:sz w:val="18"/>
        <w:szCs w:val="18"/>
        <w:lang w:val="es-ES_tradnl"/>
      </w:rPr>
      <w:t>Los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documentos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previos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al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período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sesiones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del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Comité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Ejecutivo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del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Fondo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Multilateral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para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la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Aplicación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del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Protocolo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Montreal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no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van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en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perjuicio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las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decisiones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que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el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Comité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pudiera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adoptar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después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la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emisión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proofErr w:type="gramStart"/>
    <w:r>
      <w:rPr>
        <w:sz w:val="18"/>
        <w:szCs w:val="18"/>
        <w:lang w:val="es-ES_tradnl"/>
      </w:rPr>
      <w:t>los</w:t>
    </w:r>
    <w:r w:rsidR="005B439A">
      <w:rPr>
        <w:sz w:val="18"/>
        <w:szCs w:val="18"/>
        <w:lang w:val="es-ES_tradnl"/>
      </w:rPr>
      <w:t xml:space="preserve"> </w:t>
    </w:r>
    <w:r>
      <w:rPr>
        <w:sz w:val="18"/>
        <w:szCs w:val="18"/>
        <w:lang w:val="es-ES_tradnl"/>
      </w:rPr>
      <w:t>mismos</w:t>
    </w:r>
    <w:proofErr w:type="gramEnd"/>
    <w:r>
      <w:rPr>
        <w:sz w:val="18"/>
        <w:szCs w:val="18"/>
        <w:lang w:val="es-ES_tradnl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07363" w14:textId="77777777" w:rsidR="00E13747" w:rsidRDefault="00337A8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46F0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BAFAC" w14:textId="77777777" w:rsidR="00E13747" w:rsidRDefault="00337A8C">
    <w:pPr>
      <w:jc w:val="center"/>
      <w:rPr>
        <w:lang w:val="es-ES_tradnl"/>
      </w:rPr>
    </w:pPr>
    <w:r w:rsidRPr="00A046A2">
      <w:rPr>
        <w:lang w:val="es-ES_tradnl"/>
      </w:rPr>
      <w:fldChar w:fldCharType="begin"/>
    </w:r>
    <w:r w:rsidRPr="00A046A2">
      <w:rPr>
        <w:lang w:val="es-ES_tradnl"/>
      </w:rPr>
      <w:instrText xml:space="preserve"> PAGE </w:instrText>
    </w:r>
    <w:r w:rsidRPr="00A046A2">
      <w:rPr>
        <w:lang w:val="es-ES_tradnl"/>
      </w:rPr>
      <w:fldChar w:fldCharType="separate"/>
    </w:r>
    <w:r w:rsidR="00F46F08">
      <w:rPr>
        <w:noProof/>
        <w:lang w:val="es-ES_tradnl"/>
      </w:rPr>
      <w:t>1</w:t>
    </w:r>
    <w:r w:rsidRPr="00A046A2">
      <w:rPr>
        <w:noProof/>
        <w:lang w:val="es-ES_tradn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98ABD" w14:textId="64F73461" w:rsidR="00CF377A" w:rsidRPr="006B75AA" w:rsidRDefault="00337A8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s-ES_tradnl"/>
      </w:rPr>
    </w:pPr>
    <w:r w:rsidRPr="006B75AA">
      <w:rPr>
        <w:sz w:val="18"/>
        <w:szCs w:val="18"/>
        <w:lang w:val="es-ES_tradnl"/>
      </w:rPr>
      <w:t>Los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documentos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previos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al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período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sesiones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del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Comité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Ejecutivo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del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Fondo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Multilateral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para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la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Aplicación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del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Protocolo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Montreal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no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van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en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perjuicio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las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decisiones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que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el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Comité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pudiera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adoptar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después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la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emisión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de</w:t>
    </w:r>
    <w:r w:rsidR="005B439A">
      <w:rPr>
        <w:sz w:val="18"/>
        <w:szCs w:val="18"/>
        <w:lang w:val="es-ES_tradnl"/>
      </w:rPr>
      <w:t xml:space="preserve"> </w:t>
    </w:r>
    <w:proofErr w:type="gramStart"/>
    <w:r w:rsidRPr="006B75AA">
      <w:rPr>
        <w:sz w:val="18"/>
        <w:szCs w:val="18"/>
        <w:lang w:val="es-ES_tradnl"/>
      </w:rPr>
      <w:t>los</w:t>
    </w:r>
    <w:r w:rsidR="005B439A">
      <w:rPr>
        <w:sz w:val="18"/>
        <w:szCs w:val="18"/>
        <w:lang w:val="es-ES_tradnl"/>
      </w:rPr>
      <w:t xml:space="preserve"> </w:t>
    </w:r>
    <w:r w:rsidRPr="006B75AA">
      <w:rPr>
        <w:sz w:val="18"/>
        <w:szCs w:val="18"/>
        <w:lang w:val="es-ES_tradnl"/>
      </w:rPr>
      <w:t>mismos</w:t>
    </w:r>
    <w:proofErr w:type="gramEnd"/>
    <w:r w:rsidRPr="006B75AA">
      <w:rPr>
        <w:sz w:val="18"/>
        <w:szCs w:val="18"/>
        <w:lang w:val="es-ES_tradn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E58F1" w14:textId="77777777" w:rsidR="004D44F3" w:rsidRDefault="004D44F3" w:rsidP="004A504B">
      <w:r>
        <w:separator/>
      </w:r>
    </w:p>
  </w:footnote>
  <w:footnote w:type="continuationSeparator" w:id="0">
    <w:p w14:paraId="3A07C121" w14:textId="77777777" w:rsidR="004D44F3" w:rsidRDefault="004D44F3" w:rsidP="004A504B">
      <w:r>
        <w:continuationSeparator/>
      </w:r>
    </w:p>
  </w:footnote>
  <w:footnote w:type="continuationNotice" w:id="1">
    <w:p w14:paraId="5DE5B859" w14:textId="77777777" w:rsidR="004D44F3" w:rsidRDefault="004D44F3"/>
  </w:footnote>
  <w:footnote w:id="2">
    <w:p w14:paraId="3F149142" w14:textId="22139A1C" w:rsidR="00E13747" w:rsidRDefault="00337A8C">
      <w:pPr>
        <w:pStyle w:val="FootnoteText"/>
        <w:spacing w:before="120" w:after="120"/>
        <w:jc w:val="left"/>
        <w:rPr>
          <w:lang w:val="es-ES_tradnl"/>
        </w:rPr>
      </w:pPr>
      <w:r w:rsidRPr="005B5D78">
        <w:rPr>
          <w:rStyle w:val="FootnoteReference"/>
          <w:lang w:val="es-ES_tradnl"/>
        </w:rPr>
        <w:footnoteRef/>
      </w:r>
      <w:r w:rsidR="005B439A">
        <w:rPr>
          <w:lang w:val="es-ES_tradnl"/>
        </w:rPr>
        <w:t xml:space="preserve"> </w:t>
      </w:r>
      <w:r w:rsidR="00BA6C43" w:rsidRPr="005B5D78">
        <w:rPr>
          <w:lang w:val="es-ES_tradnl"/>
        </w:rPr>
        <w:t>UNEP/</w:t>
      </w:r>
      <w:proofErr w:type="spellStart"/>
      <w:r w:rsidR="00BA6C43" w:rsidRPr="005B5D78">
        <w:rPr>
          <w:lang w:val="es-ES_tradnl"/>
        </w:rPr>
        <w:t>OzL.</w:t>
      </w:r>
      <w:r w:rsidRPr="005B5D78">
        <w:rPr>
          <w:lang w:val="es-ES_tradnl"/>
        </w:rPr>
        <w:t>Pro</w:t>
      </w:r>
      <w:proofErr w:type="spellEnd"/>
      <w:r w:rsidRPr="005B5D78">
        <w:rPr>
          <w:lang w:val="es-ES_tradnl"/>
        </w:rPr>
        <w:t>/</w:t>
      </w:r>
      <w:proofErr w:type="spellStart"/>
      <w:r w:rsidRPr="005B5D78">
        <w:rPr>
          <w:lang w:val="es-ES_tradnl"/>
        </w:rPr>
        <w:t>ExCom</w:t>
      </w:r>
      <w:proofErr w:type="spellEnd"/>
      <w:r w:rsidRPr="005B5D78">
        <w:rPr>
          <w:lang w:val="es-ES_tradnl"/>
        </w:rPr>
        <w:t>/94/1</w:t>
      </w:r>
      <w:r w:rsidR="00230E32">
        <w:rPr>
          <w:lang w:val="es-ES_tradnl"/>
        </w:rPr>
        <w:t>.</w:t>
      </w:r>
    </w:p>
  </w:footnote>
  <w:footnote w:id="3">
    <w:p w14:paraId="1315716A" w14:textId="6A64ABF9" w:rsidR="00E13747" w:rsidRDefault="00337A8C">
      <w:pPr>
        <w:pStyle w:val="FootnoteText"/>
        <w:rPr>
          <w:lang w:val="es-ES_tradnl"/>
        </w:rPr>
      </w:pPr>
      <w:r w:rsidRPr="005B5D78">
        <w:rPr>
          <w:rStyle w:val="FootnoteReference"/>
          <w:lang w:val="es-ES_tradnl"/>
        </w:rPr>
        <w:footnoteRef/>
      </w:r>
      <w:r w:rsidR="005B439A">
        <w:rPr>
          <w:lang w:val="es-ES_tradnl"/>
        </w:rPr>
        <w:t xml:space="preserve"> </w:t>
      </w:r>
      <w:r w:rsidR="00A10ADC" w:rsidRPr="005B5D78">
        <w:rPr>
          <w:lang w:val="es-ES_tradnl"/>
        </w:rPr>
        <w:t>S</w:t>
      </w:r>
      <w:r w:rsidR="00382137" w:rsidRPr="005B5D78">
        <w:rPr>
          <w:lang w:val="es-ES_tradnl"/>
        </w:rPr>
        <w:t>egún</w:t>
      </w:r>
      <w:r w:rsidR="005B439A">
        <w:rPr>
          <w:lang w:val="es-ES_tradnl"/>
        </w:rPr>
        <w:t xml:space="preserve"> </w:t>
      </w:r>
      <w:r w:rsidR="00382137" w:rsidRPr="005B5D78">
        <w:rPr>
          <w:lang w:val="es-ES_tradnl"/>
        </w:rPr>
        <w:t>nota</w:t>
      </w:r>
      <w:r w:rsidR="005B439A">
        <w:rPr>
          <w:lang w:val="es-ES_tradnl"/>
        </w:rPr>
        <w:t xml:space="preserve"> </w:t>
      </w:r>
      <w:r w:rsidR="00A046A2" w:rsidRPr="005B5D78">
        <w:rPr>
          <w:lang w:val="es-ES_tradnl"/>
        </w:rPr>
        <w:t>de</w:t>
      </w:r>
      <w:r w:rsidR="001B6881">
        <w:rPr>
          <w:lang w:val="es-ES_tradnl"/>
        </w:rPr>
        <w:t>l</w:t>
      </w:r>
      <w:r w:rsidR="005B439A">
        <w:rPr>
          <w:lang w:val="es-ES_tradnl"/>
        </w:rPr>
        <w:t xml:space="preserve"> </w:t>
      </w:r>
      <w:r w:rsidRPr="005B5D78">
        <w:rPr>
          <w:lang w:val="es-ES_tradnl"/>
        </w:rPr>
        <w:t>31</w:t>
      </w:r>
      <w:r w:rsidR="005B439A">
        <w:rPr>
          <w:lang w:val="es-ES_tradnl"/>
        </w:rPr>
        <w:t xml:space="preserve"> </w:t>
      </w:r>
      <w:r w:rsidR="00A046A2" w:rsidRPr="005B5D78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A046A2" w:rsidRPr="005B5D78">
        <w:rPr>
          <w:lang w:val="es-ES_tradnl"/>
        </w:rPr>
        <w:t>enero</w:t>
      </w:r>
      <w:r w:rsidR="005B439A">
        <w:rPr>
          <w:lang w:val="es-ES_tradnl"/>
        </w:rPr>
        <w:t xml:space="preserve"> </w:t>
      </w:r>
      <w:r w:rsidR="00A046A2" w:rsidRPr="005B5D78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Pr="005B5D78">
        <w:rPr>
          <w:lang w:val="es-ES_tradnl"/>
        </w:rPr>
        <w:t>2024</w:t>
      </w:r>
      <w:r w:rsidR="005B439A">
        <w:rPr>
          <w:lang w:val="es-ES_tradnl"/>
        </w:rPr>
        <w:t xml:space="preserve"> </w:t>
      </w:r>
      <w:r w:rsidR="00EB702D" w:rsidRPr="00EB702D">
        <w:rPr>
          <w:lang w:val="es-ES_tradnl"/>
        </w:rPr>
        <w:t>dirigida</w:t>
      </w:r>
      <w:r w:rsidR="005B439A">
        <w:rPr>
          <w:lang w:val="es-ES_tradnl"/>
        </w:rPr>
        <w:t xml:space="preserve"> </w:t>
      </w:r>
      <w:r w:rsidR="00EB702D" w:rsidRPr="00EB702D">
        <w:rPr>
          <w:lang w:val="es-ES_tradnl"/>
        </w:rPr>
        <w:t>a</w:t>
      </w:r>
      <w:r w:rsidR="005B439A">
        <w:rPr>
          <w:lang w:val="es-ES_tradnl"/>
        </w:rPr>
        <w:t xml:space="preserve"> </w:t>
      </w:r>
      <w:r w:rsidR="00EB702D">
        <w:rPr>
          <w:lang w:val="es-ES_tradnl"/>
        </w:rPr>
        <w:t>la</w:t>
      </w:r>
      <w:r w:rsidR="005B439A">
        <w:rPr>
          <w:lang w:val="es-ES_tradnl"/>
        </w:rPr>
        <w:t xml:space="preserve"> </w:t>
      </w:r>
      <w:r w:rsidR="00EB702D" w:rsidRPr="00EB702D">
        <w:rPr>
          <w:lang w:val="es-ES_tradnl"/>
        </w:rPr>
        <w:t>Secretaría</w:t>
      </w:r>
      <w:r w:rsidR="005B439A">
        <w:rPr>
          <w:lang w:val="es-ES_tradnl"/>
        </w:rPr>
        <w:t xml:space="preserve"> </w:t>
      </w:r>
      <w:r w:rsidR="00EB702D">
        <w:rPr>
          <w:lang w:val="es-ES_tradnl"/>
        </w:rPr>
        <w:t>por</w:t>
      </w:r>
      <w:r w:rsidR="005B439A">
        <w:rPr>
          <w:lang w:val="es-ES_tradnl"/>
        </w:rPr>
        <w:t xml:space="preserve"> </w:t>
      </w:r>
      <w:r w:rsidR="00382137" w:rsidRPr="005B5D78">
        <w:rPr>
          <w:lang w:val="es-ES_tradnl"/>
        </w:rPr>
        <w:t>el</w:t>
      </w:r>
      <w:r w:rsidR="005B439A">
        <w:rPr>
          <w:lang w:val="es-ES_tradnl"/>
        </w:rPr>
        <w:t xml:space="preserve"> </w:t>
      </w:r>
      <w:r w:rsidR="00382137" w:rsidRPr="005B5D78">
        <w:rPr>
          <w:lang w:val="es-ES_tradnl"/>
        </w:rPr>
        <w:t>Ministerio</w:t>
      </w:r>
      <w:r w:rsidR="005B439A">
        <w:rPr>
          <w:lang w:val="es-ES_tradnl"/>
        </w:rPr>
        <w:t xml:space="preserve"> </w:t>
      </w:r>
      <w:r w:rsidR="00A046A2" w:rsidRPr="005B5D78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3A401C" w:rsidRPr="005B5D78">
        <w:rPr>
          <w:lang w:val="es-ES_tradnl"/>
        </w:rPr>
        <w:t>Agricultura</w:t>
      </w:r>
      <w:r w:rsidRPr="005B5D78">
        <w:rPr>
          <w:lang w:val="es-ES_tradnl"/>
        </w:rPr>
        <w:t>,</w:t>
      </w:r>
      <w:r w:rsidR="005B439A">
        <w:rPr>
          <w:lang w:val="es-ES_tradnl"/>
        </w:rPr>
        <w:t xml:space="preserve"> </w:t>
      </w:r>
      <w:r w:rsidRPr="005B5D78">
        <w:rPr>
          <w:lang w:val="es-ES_tradnl"/>
        </w:rPr>
        <w:t>Pesca,</w:t>
      </w:r>
      <w:r w:rsidR="005B439A">
        <w:rPr>
          <w:lang w:val="es-ES_tradnl"/>
        </w:rPr>
        <w:t xml:space="preserve"> </w:t>
      </w:r>
      <w:r w:rsidR="008D7611" w:rsidRPr="005B5D78">
        <w:rPr>
          <w:lang w:val="es-ES_tradnl"/>
        </w:rPr>
        <w:t>Medio</w:t>
      </w:r>
      <w:r w:rsidR="005B439A">
        <w:rPr>
          <w:lang w:val="es-ES_tradnl"/>
        </w:rPr>
        <w:t xml:space="preserve"> </w:t>
      </w:r>
      <w:r w:rsidR="008D7611" w:rsidRPr="005B5D78">
        <w:rPr>
          <w:lang w:val="es-ES_tradnl"/>
        </w:rPr>
        <w:t>Ambiente</w:t>
      </w:r>
      <w:r w:rsidRPr="005B5D78">
        <w:rPr>
          <w:lang w:val="es-ES_tradnl"/>
        </w:rPr>
        <w:t>,</w:t>
      </w:r>
      <w:r w:rsidR="005B439A">
        <w:rPr>
          <w:lang w:val="es-ES_tradnl"/>
        </w:rPr>
        <w:t xml:space="preserve"> </w:t>
      </w:r>
      <w:r w:rsidR="00542E3E" w:rsidRPr="005B5D78">
        <w:rPr>
          <w:lang w:val="es-ES_tradnl"/>
        </w:rPr>
        <w:t>Turismo</w:t>
      </w:r>
      <w:r w:rsidR="005B439A">
        <w:rPr>
          <w:lang w:val="es-ES_tradnl"/>
        </w:rPr>
        <w:t xml:space="preserve"> </w:t>
      </w:r>
      <w:r w:rsidR="00A046A2" w:rsidRPr="005B5D78">
        <w:rPr>
          <w:lang w:val="es-ES_tradnl"/>
        </w:rPr>
        <w:t>y</w:t>
      </w:r>
      <w:r w:rsidR="005B439A">
        <w:rPr>
          <w:lang w:val="es-ES_tradnl"/>
        </w:rPr>
        <w:t xml:space="preserve"> </w:t>
      </w:r>
      <w:r w:rsidRPr="005B5D78">
        <w:rPr>
          <w:lang w:val="es-ES_tradnl"/>
        </w:rPr>
        <w:t>Artesanía</w:t>
      </w:r>
      <w:r w:rsidR="005B439A">
        <w:rPr>
          <w:lang w:val="es-ES_tradnl"/>
        </w:rPr>
        <w:t xml:space="preserve"> </w:t>
      </w:r>
      <w:r w:rsidR="008B448B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8B448B">
        <w:rPr>
          <w:lang w:val="es-ES_tradnl"/>
        </w:rPr>
        <w:t>las</w:t>
      </w:r>
      <w:r w:rsidR="005B439A">
        <w:rPr>
          <w:lang w:val="es-ES_tradnl"/>
        </w:rPr>
        <w:t xml:space="preserve"> </w:t>
      </w:r>
      <w:r w:rsidR="008B448B">
        <w:rPr>
          <w:lang w:val="es-ES_tradnl"/>
        </w:rPr>
        <w:t>Comoras</w:t>
      </w:r>
      <w:r w:rsidRPr="005B5D78">
        <w:rPr>
          <w:lang w:val="es-ES_tradnl"/>
        </w:rPr>
        <w:t>.</w:t>
      </w:r>
    </w:p>
  </w:footnote>
  <w:footnote w:id="4">
    <w:p w14:paraId="38AC9A38" w14:textId="337BD97F" w:rsidR="00E13747" w:rsidRDefault="00337A8C">
      <w:pPr>
        <w:pStyle w:val="FootnoteText"/>
        <w:rPr>
          <w:lang w:val="es-ES_tradnl"/>
        </w:rPr>
      </w:pPr>
      <w:r w:rsidRPr="005B5D78">
        <w:rPr>
          <w:rStyle w:val="FootnoteReference"/>
          <w:lang w:val="es-ES_tradnl"/>
        </w:rPr>
        <w:footnoteRef/>
      </w:r>
      <w:r w:rsidR="005B439A">
        <w:rPr>
          <w:lang w:val="es-ES_tradnl"/>
        </w:rPr>
        <w:t xml:space="preserve"> </w:t>
      </w:r>
      <w:r w:rsidR="00B26E35" w:rsidRPr="005B5D78">
        <w:rPr>
          <w:lang w:val="es-ES_tradnl"/>
        </w:rPr>
        <w:t>Decisión</w:t>
      </w:r>
      <w:r w:rsidR="005B439A">
        <w:rPr>
          <w:lang w:val="es-ES_tradnl"/>
        </w:rPr>
        <w:t xml:space="preserve"> </w:t>
      </w:r>
      <w:r w:rsidRPr="005B5D78">
        <w:rPr>
          <w:lang w:val="es-ES_tradnl"/>
        </w:rPr>
        <w:t>64/30</w:t>
      </w:r>
      <w:r w:rsidR="00F25C5B" w:rsidRPr="005B5D78">
        <w:rPr>
          <w:lang w:val="es-ES_tradnl"/>
        </w:rPr>
        <w:t>.</w:t>
      </w:r>
    </w:p>
  </w:footnote>
  <w:footnote w:id="5">
    <w:p w14:paraId="50A51E59" w14:textId="0BA0DEB6" w:rsidR="00E13747" w:rsidRDefault="00337A8C">
      <w:pPr>
        <w:pStyle w:val="FootnoteText"/>
        <w:rPr>
          <w:lang w:val="es-ES_tradnl"/>
        </w:rPr>
      </w:pPr>
      <w:r w:rsidRPr="005B5D78">
        <w:rPr>
          <w:rStyle w:val="FootnoteReference"/>
          <w:lang w:val="es-ES_tradnl"/>
        </w:rPr>
        <w:footnoteRef/>
      </w:r>
      <w:r w:rsidR="005B439A">
        <w:rPr>
          <w:lang w:val="es-ES_tradnl"/>
        </w:rPr>
        <w:t xml:space="preserve"> </w:t>
      </w:r>
      <w:r w:rsidR="00CD31D8">
        <w:rPr>
          <w:lang w:val="es-ES_tradnl"/>
        </w:rPr>
        <w:t>Véase</w:t>
      </w:r>
      <w:r w:rsidR="005B439A">
        <w:rPr>
          <w:lang w:val="es-ES_tradnl"/>
        </w:rPr>
        <w:t xml:space="preserve"> </w:t>
      </w:r>
      <w:r w:rsidR="00CD31D8">
        <w:rPr>
          <w:lang w:val="es-ES_tradnl"/>
        </w:rPr>
        <w:t>el</w:t>
      </w:r>
      <w:r w:rsidR="005B439A">
        <w:rPr>
          <w:lang w:val="es-ES_tradnl"/>
        </w:rPr>
        <w:t xml:space="preserve"> </w:t>
      </w:r>
      <w:r w:rsidR="00BA6C43" w:rsidRPr="005B5D78">
        <w:rPr>
          <w:lang w:val="es-ES_tradnl"/>
        </w:rPr>
        <w:t>párrafo</w:t>
      </w:r>
      <w:r w:rsidR="005B439A">
        <w:rPr>
          <w:lang w:val="es-ES_tradnl"/>
        </w:rPr>
        <w:t xml:space="preserve"> </w:t>
      </w:r>
      <w:r w:rsidR="003C0918" w:rsidRPr="005B5D78">
        <w:rPr>
          <w:lang w:val="es-ES_tradnl"/>
        </w:rPr>
        <w:t>27</w:t>
      </w:r>
      <w:r w:rsidR="005B439A">
        <w:rPr>
          <w:lang w:val="es-ES_tradnl"/>
        </w:rPr>
        <w:t xml:space="preserve"> </w:t>
      </w:r>
      <w:r w:rsidR="001271D3" w:rsidRPr="005B5D78">
        <w:rPr>
          <w:lang w:val="es-ES_tradnl"/>
        </w:rPr>
        <w:t>del</w:t>
      </w:r>
      <w:r w:rsidR="005B439A">
        <w:rPr>
          <w:lang w:val="es-ES_tradnl"/>
        </w:rPr>
        <w:t xml:space="preserve"> </w:t>
      </w:r>
      <w:r w:rsidR="001271D3" w:rsidRPr="005B5D78">
        <w:rPr>
          <w:lang w:val="es-ES_tradnl"/>
        </w:rPr>
        <w:t>informe</w:t>
      </w:r>
      <w:r w:rsidR="005B439A">
        <w:rPr>
          <w:lang w:val="es-ES_tradnl"/>
        </w:rPr>
        <w:t xml:space="preserve"> </w:t>
      </w:r>
      <w:r w:rsidR="00B26E35" w:rsidRPr="005B5D78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B26E35" w:rsidRPr="005B5D78">
        <w:rPr>
          <w:lang w:val="es-ES_tradnl"/>
        </w:rPr>
        <w:t>verificación</w:t>
      </w:r>
      <w:r w:rsidRPr="005B5D78">
        <w:rPr>
          <w:lang w:val="es-ES_tradnl"/>
        </w:rPr>
        <w:t>.</w:t>
      </w:r>
    </w:p>
  </w:footnote>
  <w:footnote w:id="6">
    <w:p w14:paraId="698A2B86" w14:textId="77225A37" w:rsidR="00E13747" w:rsidRDefault="00337A8C">
      <w:pPr>
        <w:pStyle w:val="FootnoteText"/>
        <w:rPr>
          <w:lang w:val="es-ES_tradnl"/>
        </w:rPr>
      </w:pPr>
      <w:r w:rsidRPr="005B5D78">
        <w:rPr>
          <w:rStyle w:val="FootnoteReference"/>
          <w:lang w:val="es-ES_tradnl"/>
        </w:rPr>
        <w:footnoteRef/>
      </w:r>
      <w:r w:rsidR="005B439A">
        <w:rPr>
          <w:lang w:val="es-ES_tradnl"/>
        </w:rPr>
        <w:t xml:space="preserve"> </w:t>
      </w:r>
      <w:r w:rsidR="00097626">
        <w:rPr>
          <w:lang w:val="es-ES_tradnl"/>
        </w:rPr>
        <w:t>U</w:t>
      </w:r>
      <w:r w:rsidR="00EC35A1" w:rsidRPr="005B5D78">
        <w:rPr>
          <w:lang w:val="es-ES_tradnl"/>
        </w:rPr>
        <w:t>nidades</w:t>
      </w:r>
      <w:r w:rsidR="005B439A">
        <w:rPr>
          <w:lang w:val="es-ES_tradnl"/>
        </w:rPr>
        <w:t xml:space="preserve"> </w:t>
      </w:r>
      <w:r w:rsidR="003A401C" w:rsidRPr="005B5D78">
        <w:rPr>
          <w:lang w:val="es-ES_tradnl"/>
        </w:rPr>
        <w:t>portátiles</w:t>
      </w:r>
      <w:r w:rsidR="005B439A">
        <w:rPr>
          <w:lang w:val="es-ES_tradnl"/>
        </w:rPr>
        <w:t xml:space="preserve"> </w:t>
      </w:r>
      <w:r w:rsidR="00EC35A1" w:rsidRPr="005B5D78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EC35A1" w:rsidRPr="005B5D78">
        <w:rPr>
          <w:lang w:val="es-ES_tradnl"/>
        </w:rPr>
        <w:t>recuperación</w:t>
      </w:r>
      <w:r w:rsidRPr="005B5D78">
        <w:rPr>
          <w:lang w:val="es-ES_tradnl"/>
        </w:rPr>
        <w:t>,</w:t>
      </w:r>
      <w:r w:rsidR="005B439A">
        <w:rPr>
          <w:lang w:val="es-ES_tradnl"/>
        </w:rPr>
        <w:t xml:space="preserve"> </w:t>
      </w:r>
      <w:r w:rsidR="00BA6C43" w:rsidRPr="005B5D78">
        <w:rPr>
          <w:lang w:val="es-ES_tradnl"/>
        </w:rPr>
        <w:t>detectores</w:t>
      </w:r>
      <w:r w:rsidR="005B439A">
        <w:rPr>
          <w:lang w:val="es-ES_tradnl"/>
        </w:rPr>
        <w:t xml:space="preserve"> </w:t>
      </w:r>
      <w:r w:rsidR="00BA6C43" w:rsidRPr="005B5D78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BA6C43" w:rsidRPr="005B5D78">
        <w:rPr>
          <w:lang w:val="es-ES_tradnl"/>
        </w:rPr>
        <w:t>fugas</w:t>
      </w:r>
      <w:r w:rsidRPr="005B5D78">
        <w:rPr>
          <w:lang w:val="es-ES_tradnl"/>
        </w:rPr>
        <w:t>,</w:t>
      </w:r>
      <w:r w:rsidR="005B439A">
        <w:rPr>
          <w:lang w:val="es-ES_tradnl"/>
        </w:rPr>
        <w:t xml:space="preserve"> </w:t>
      </w:r>
      <w:r w:rsidR="00EC35A1" w:rsidRPr="005B5D78">
        <w:rPr>
          <w:lang w:val="es-ES_tradnl"/>
        </w:rPr>
        <w:t>identificadores</w:t>
      </w:r>
      <w:r w:rsidR="005B439A">
        <w:rPr>
          <w:lang w:val="es-ES_tradnl"/>
        </w:rPr>
        <w:t xml:space="preserve"> </w:t>
      </w:r>
      <w:r w:rsidR="00EC35A1" w:rsidRPr="005B5D78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EC35A1" w:rsidRPr="005B5D78">
        <w:rPr>
          <w:lang w:val="es-ES_tradnl"/>
        </w:rPr>
        <w:t>refrigerante</w:t>
      </w:r>
      <w:r w:rsidR="005B439A">
        <w:rPr>
          <w:lang w:val="es-ES_tradnl"/>
        </w:rPr>
        <w:t xml:space="preserve"> </w:t>
      </w:r>
      <w:r w:rsidR="00A046A2" w:rsidRPr="005B5D78">
        <w:rPr>
          <w:lang w:val="es-ES_tradnl"/>
        </w:rPr>
        <w:t>y</w:t>
      </w:r>
      <w:r w:rsidR="005B439A">
        <w:rPr>
          <w:lang w:val="es-ES_tradnl"/>
        </w:rPr>
        <w:t xml:space="preserve"> </w:t>
      </w:r>
      <w:r w:rsidR="001271D3" w:rsidRPr="005B5D78">
        <w:rPr>
          <w:lang w:val="es-ES_tradnl"/>
        </w:rPr>
        <w:t>bombas</w:t>
      </w:r>
      <w:r w:rsidR="005B439A">
        <w:rPr>
          <w:lang w:val="es-ES_tradnl"/>
        </w:rPr>
        <w:t xml:space="preserve"> </w:t>
      </w:r>
      <w:r w:rsidR="001271D3" w:rsidRPr="005B5D78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1271D3" w:rsidRPr="005B5D78">
        <w:rPr>
          <w:lang w:val="es-ES_tradnl"/>
        </w:rPr>
        <w:t>vacío</w:t>
      </w:r>
      <w:r w:rsidRPr="005B5D78">
        <w:rPr>
          <w:lang w:val="es-ES_tradnl"/>
        </w:rPr>
        <w:t>.</w:t>
      </w:r>
    </w:p>
  </w:footnote>
  <w:footnote w:id="7">
    <w:p w14:paraId="74B4A2CC" w14:textId="434A5513" w:rsidR="00E13747" w:rsidRDefault="00337A8C">
      <w:pPr>
        <w:pStyle w:val="FootnoteText"/>
        <w:rPr>
          <w:lang w:val="es-ES_tradnl"/>
        </w:rPr>
      </w:pPr>
      <w:r w:rsidRPr="005B5D78">
        <w:rPr>
          <w:rStyle w:val="FootnoteReference"/>
          <w:lang w:val="es-ES_tradnl"/>
        </w:rPr>
        <w:footnoteRef/>
      </w:r>
      <w:r w:rsidR="005B439A">
        <w:rPr>
          <w:lang w:val="es-ES_tradnl"/>
        </w:rPr>
        <w:t xml:space="preserve"> </w:t>
      </w:r>
      <w:r w:rsidR="00AD1198" w:rsidRPr="005B5D78">
        <w:rPr>
          <w:lang w:val="es-ES_tradnl"/>
        </w:rPr>
        <w:t>Herramientas</w:t>
      </w:r>
      <w:r w:rsidR="005B439A">
        <w:rPr>
          <w:lang w:val="es-ES_tradnl"/>
        </w:rPr>
        <w:t xml:space="preserve"> </w:t>
      </w:r>
      <w:r w:rsidR="00A046A2" w:rsidRPr="005B5D78">
        <w:rPr>
          <w:lang w:val="es-ES_tradnl"/>
        </w:rPr>
        <w:t>y</w:t>
      </w:r>
      <w:r w:rsidR="005B439A">
        <w:rPr>
          <w:lang w:val="es-ES_tradnl"/>
        </w:rPr>
        <w:t xml:space="preserve"> </w:t>
      </w:r>
      <w:r w:rsidR="00B26E35" w:rsidRPr="005B5D78">
        <w:rPr>
          <w:lang w:val="es-ES_tradnl"/>
        </w:rPr>
        <w:t>equipos</w:t>
      </w:r>
      <w:r w:rsidR="005B439A">
        <w:rPr>
          <w:lang w:val="es-ES_tradnl"/>
        </w:rPr>
        <w:t xml:space="preserve"> </w:t>
      </w:r>
      <w:r w:rsidR="003F56B5" w:rsidRPr="005B5D78">
        <w:rPr>
          <w:lang w:val="es-ES_tradnl"/>
        </w:rPr>
        <w:t>similares</w:t>
      </w:r>
      <w:r w:rsidR="005B439A">
        <w:rPr>
          <w:lang w:val="es-ES_tradnl"/>
        </w:rPr>
        <w:t xml:space="preserve"> </w:t>
      </w:r>
      <w:r w:rsidR="003F56B5" w:rsidRPr="005B5D78">
        <w:rPr>
          <w:lang w:val="es-ES_tradnl"/>
        </w:rPr>
        <w:t>a</w:t>
      </w:r>
      <w:r w:rsidR="005B439A">
        <w:rPr>
          <w:lang w:val="es-ES_tradnl"/>
        </w:rPr>
        <w:t xml:space="preserve"> </w:t>
      </w:r>
      <w:r w:rsidR="003F56B5" w:rsidRPr="005B5D78">
        <w:rPr>
          <w:lang w:val="es-ES_tradnl"/>
        </w:rPr>
        <w:t>los</w:t>
      </w:r>
      <w:r w:rsidR="005B439A">
        <w:rPr>
          <w:lang w:val="es-ES_tradnl"/>
        </w:rPr>
        <w:t xml:space="preserve"> </w:t>
      </w:r>
      <w:r w:rsidR="003F56B5" w:rsidRPr="005B5D78">
        <w:rPr>
          <w:lang w:val="es-ES_tradnl"/>
        </w:rPr>
        <w:t>del</w:t>
      </w:r>
      <w:r w:rsidR="005B439A">
        <w:rPr>
          <w:lang w:val="es-ES_tradnl"/>
        </w:rPr>
        <w:t xml:space="preserve"> </w:t>
      </w:r>
      <w:r w:rsidR="00C4361F">
        <w:rPr>
          <w:lang w:val="es-ES_tradnl"/>
        </w:rPr>
        <w:t>ENTP</w:t>
      </w:r>
      <w:r w:rsidR="003F56B5" w:rsidRPr="005B5D78">
        <w:rPr>
          <w:lang w:val="es-ES_tradnl"/>
        </w:rPr>
        <w:t>.</w:t>
      </w:r>
    </w:p>
  </w:footnote>
  <w:footnote w:id="8">
    <w:p w14:paraId="50D65442" w14:textId="342E3185" w:rsidR="00E13747" w:rsidRDefault="00337A8C">
      <w:pPr>
        <w:rPr>
          <w:sz w:val="20"/>
          <w:szCs w:val="20"/>
          <w:lang w:val="es-ES_tradnl"/>
        </w:rPr>
      </w:pPr>
      <w:r w:rsidRPr="005B5D78">
        <w:rPr>
          <w:rStyle w:val="FootnoteReference"/>
          <w:lang w:val="es-ES_tradnl"/>
        </w:rPr>
        <w:footnoteRef/>
      </w:r>
      <w:r w:rsidR="005B439A">
        <w:rPr>
          <w:sz w:val="20"/>
          <w:szCs w:val="20"/>
          <w:lang w:val="es-ES_tradnl"/>
        </w:rPr>
        <w:t xml:space="preserve"> </w:t>
      </w:r>
      <w:r w:rsidR="00F9485A" w:rsidRPr="005B5D78">
        <w:rPr>
          <w:sz w:val="20"/>
          <w:szCs w:val="20"/>
          <w:lang w:val="es-ES_tradnl"/>
        </w:rPr>
        <w:t>Unidades</w:t>
      </w:r>
      <w:r w:rsidR="005B439A">
        <w:rPr>
          <w:sz w:val="20"/>
          <w:szCs w:val="20"/>
          <w:lang w:val="es-ES_tradnl"/>
        </w:rPr>
        <w:t xml:space="preserve"> </w:t>
      </w:r>
      <w:r w:rsidR="00EC35A1" w:rsidRPr="005B5D78">
        <w:rPr>
          <w:sz w:val="20"/>
          <w:szCs w:val="20"/>
          <w:lang w:val="es-ES_tradnl"/>
        </w:rPr>
        <w:t>de</w:t>
      </w:r>
      <w:r w:rsidR="005B439A">
        <w:rPr>
          <w:sz w:val="20"/>
          <w:szCs w:val="20"/>
          <w:lang w:val="es-ES_tradnl"/>
        </w:rPr>
        <w:t xml:space="preserve"> </w:t>
      </w:r>
      <w:r w:rsidR="00EC35A1" w:rsidRPr="005B5D78">
        <w:rPr>
          <w:sz w:val="20"/>
          <w:szCs w:val="20"/>
          <w:lang w:val="es-ES_tradnl"/>
        </w:rPr>
        <w:t>recuperación</w:t>
      </w:r>
      <w:r w:rsidR="009F3E6F" w:rsidRPr="005B5D78">
        <w:rPr>
          <w:sz w:val="20"/>
          <w:szCs w:val="20"/>
          <w:lang w:val="es-ES_tradnl"/>
        </w:rPr>
        <w:t>,</w:t>
      </w:r>
      <w:r w:rsidR="005B439A">
        <w:rPr>
          <w:sz w:val="20"/>
          <w:szCs w:val="20"/>
          <w:lang w:val="es-ES_tradnl"/>
        </w:rPr>
        <w:t xml:space="preserve"> </w:t>
      </w:r>
      <w:r w:rsidR="00B53B8A">
        <w:rPr>
          <w:sz w:val="20"/>
          <w:szCs w:val="20"/>
          <w:lang w:val="es-ES_tradnl"/>
        </w:rPr>
        <w:t>derivadores</w:t>
      </w:r>
      <w:r w:rsidR="005B439A">
        <w:rPr>
          <w:sz w:val="20"/>
          <w:szCs w:val="20"/>
          <w:lang w:val="es-ES_tradnl"/>
        </w:rPr>
        <w:t xml:space="preserve"> </w:t>
      </w:r>
      <w:r w:rsidR="00BA3492" w:rsidRPr="005B5D78">
        <w:rPr>
          <w:sz w:val="20"/>
          <w:szCs w:val="20"/>
          <w:lang w:val="es-ES_tradnl"/>
        </w:rPr>
        <w:t>para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HCFC-22</w:t>
      </w:r>
      <w:r w:rsidR="00AA3613">
        <w:rPr>
          <w:sz w:val="20"/>
          <w:szCs w:val="20"/>
          <w:lang w:val="es-ES_tradnl"/>
        </w:rPr>
        <w:t>,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HFC-134a</w:t>
      </w:r>
      <w:r w:rsidR="005B439A">
        <w:rPr>
          <w:sz w:val="20"/>
          <w:szCs w:val="20"/>
          <w:lang w:val="es-ES_tradnl"/>
        </w:rPr>
        <w:t xml:space="preserve"> </w:t>
      </w:r>
      <w:r w:rsidR="00A046A2" w:rsidRPr="005B5D78">
        <w:rPr>
          <w:sz w:val="20"/>
          <w:szCs w:val="20"/>
          <w:lang w:val="es-ES_tradnl"/>
        </w:rPr>
        <w:t>y</w:t>
      </w:r>
      <w:r w:rsidR="005B439A">
        <w:rPr>
          <w:sz w:val="20"/>
          <w:szCs w:val="20"/>
          <w:lang w:val="es-ES_tradnl"/>
        </w:rPr>
        <w:t xml:space="preserve"> </w:t>
      </w:r>
      <w:r w:rsidR="00A046A2" w:rsidRPr="005B5D78">
        <w:rPr>
          <w:sz w:val="20"/>
          <w:szCs w:val="20"/>
          <w:lang w:val="es-ES_tradnl"/>
        </w:rPr>
        <w:t>R-600a</w:t>
      </w:r>
      <w:r w:rsidR="005B439A" w:rsidRPr="00C15EA2">
        <w:rPr>
          <w:lang w:val="fr-FR"/>
        </w:rPr>
        <w:t xml:space="preserve"> </w:t>
      </w:r>
      <w:r w:rsidR="0057635F" w:rsidRPr="0057635F">
        <w:rPr>
          <w:sz w:val="20"/>
          <w:szCs w:val="20"/>
          <w:lang w:val="es-ES_tradnl"/>
        </w:rPr>
        <w:t>con</w:t>
      </w:r>
      <w:r w:rsidR="005B439A">
        <w:rPr>
          <w:sz w:val="20"/>
          <w:szCs w:val="20"/>
          <w:lang w:val="es-ES_tradnl"/>
        </w:rPr>
        <w:t xml:space="preserve"> </w:t>
      </w:r>
      <w:r w:rsidR="0057635F" w:rsidRPr="0057635F">
        <w:rPr>
          <w:sz w:val="20"/>
          <w:szCs w:val="20"/>
          <w:lang w:val="es-ES_tradnl"/>
        </w:rPr>
        <w:t>balanzas</w:t>
      </w:r>
      <w:r w:rsidR="005B439A">
        <w:rPr>
          <w:sz w:val="20"/>
          <w:szCs w:val="20"/>
          <w:lang w:val="es-ES_tradnl"/>
        </w:rPr>
        <w:t xml:space="preserve"> </w:t>
      </w:r>
      <w:r w:rsidR="0057635F" w:rsidRPr="0057635F">
        <w:rPr>
          <w:sz w:val="20"/>
          <w:szCs w:val="20"/>
          <w:lang w:val="es-ES_tradnl"/>
        </w:rPr>
        <w:t>intercambiables</w:t>
      </w:r>
      <w:r w:rsidRPr="005B5D78">
        <w:rPr>
          <w:sz w:val="20"/>
          <w:szCs w:val="20"/>
          <w:lang w:val="es-ES_tradnl"/>
        </w:rPr>
        <w:t>,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mangueras,</w:t>
      </w:r>
      <w:r w:rsidR="005B439A">
        <w:rPr>
          <w:sz w:val="20"/>
          <w:szCs w:val="20"/>
          <w:lang w:val="es-ES_tradnl"/>
        </w:rPr>
        <w:t xml:space="preserve"> </w:t>
      </w:r>
      <w:r w:rsidR="00EC35A1" w:rsidRPr="005B5D78">
        <w:rPr>
          <w:sz w:val="20"/>
          <w:szCs w:val="20"/>
          <w:lang w:val="es-ES_tradnl"/>
        </w:rPr>
        <w:t>herramientas</w:t>
      </w:r>
      <w:r w:rsidR="005B439A">
        <w:rPr>
          <w:sz w:val="20"/>
          <w:szCs w:val="20"/>
          <w:lang w:val="es-ES_tradnl"/>
        </w:rPr>
        <w:t xml:space="preserve"> </w:t>
      </w:r>
      <w:r w:rsidR="00EC35A1" w:rsidRPr="005B5D78">
        <w:rPr>
          <w:sz w:val="20"/>
          <w:szCs w:val="20"/>
          <w:lang w:val="es-ES_tradnl"/>
        </w:rPr>
        <w:t>de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extracción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de</w:t>
      </w:r>
      <w:r w:rsidR="005B439A">
        <w:rPr>
          <w:sz w:val="20"/>
          <w:szCs w:val="20"/>
          <w:lang w:val="es-ES_tradnl"/>
        </w:rPr>
        <w:t xml:space="preserve"> </w:t>
      </w:r>
      <w:r w:rsidR="00B315FC">
        <w:rPr>
          <w:sz w:val="20"/>
          <w:szCs w:val="20"/>
          <w:lang w:val="es-ES_tradnl"/>
        </w:rPr>
        <w:t>válvulas</w:t>
      </w:r>
      <w:r w:rsidRPr="005B5D78">
        <w:rPr>
          <w:sz w:val="20"/>
          <w:szCs w:val="20"/>
          <w:lang w:val="es-ES_tradnl"/>
        </w:rPr>
        <w:t>,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espejos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de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inspección,</w:t>
      </w:r>
      <w:r w:rsidR="005B439A">
        <w:rPr>
          <w:sz w:val="20"/>
          <w:szCs w:val="20"/>
          <w:lang w:val="es-ES_tradnl"/>
        </w:rPr>
        <w:t xml:space="preserve"> </w:t>
      </w:r>
      <w:proofErr w:type="spellStart"/>
      <w:r w:rsidRPr="005B5D78">
        <w:rPr>
          <w:sz w:val="20"/>
          <w:szCs w:val="20"/>
          <w:lang w:val="es-ES_tradnl"/>
        </w:rPr>
        <w:t>abocardadores</w:t>
      </w:r>
      <w:proofErr w:type="spellEnd"/>
      <w:r w:rsidRPr="005B5D78">
        <w:rPr>
          <w:sz w:val="20"/>
          <w:szCs w:val="20"/>
          <w:lang w:val="es-ES_tradnl"/>
        </w:rPr>
        <w:t>,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llaves</w:t>
      </w:r>
      <w:r w:rsidR="005B439A">
        <w:rPr>
          <w:sz w:val="20"/>
          <w:szCs w:val="20"/>
          <w:lang w:val="es-ES_tradnl"/>
        </w:rPr>
        <w:t xml:space="preserve"> </w:t>
      </w:r>
      <w:r w:rsidR="002E500B">
        <w:rPr>
          <w:sz w:val="20"/>
          <w:szCs w:val="20"/>
          <w:lang w:val="es-ES_tradnl"/>
        </w:rPr>
        <w:t>Stillson</w:t>
      </w:r>
      <w:r w:rsidRPr="005B5D78">
        <w:rPr>
          <w:sz w:val="20"/>
          <w:szCs w:val="20"/>
          <w:lang w:val="es-ES_tradnl"/>
        </w:rPr>
        <w:t>,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cortatubos,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termómetros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electrónicos,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llaves</w:t>
      </w:r>
      <w:r w:rsidR="005B439A">
        <w:rPr>
          <w:sz w:val="20"/>
          <w:szCs w:val="20"/>
          <w:lang w:val="es-ES_tradnl"/>
        </w:rPr>
        <w:t xml:space="preserve"> </w:t>
      </w:r>
      <w:r w:rsidRPr="005B5D78">
        <w:rPr>
          <w:sz w:val="20"/>
          <w:szCs w:val="20"/>
          <w:lang w:val="es-ES_tradnl"/>
        </w:rPr>
        <w:t>de</w:t>
      </w:r>
      <w:r w:rsidR="005B439A">
        <w:rPr>
          <w:sz w:val="20"/>
          <w:szCs w:val="20"/>
          <w:lang w:val="es-ES_tradnl"/>
        </w:rPr>
        <w:t xml:space="preserve"> </w:t>
      </w:r>
      <w:r w:rsidR="004A4B99">
        <w:rPr>
          <w:sz w:val="20"/>
          <w:szCs w:val="20"/>
          <w:lang w:val="es-ES_tradnl"/>
        </w:rPr>
        <w:t>trinquete</w:t>
      </w:r>
      <w:r w:rsidR="005B439A">
        <w:rPr>
          <w:sz w:val="20"/>
          <w:szCs w:val="20"/>
          <w:lang w:val="es-ES_tradnl"/>
        </w:rPr>
        <w:t xml:space="preserve"> </w:t>
      </w:r>
      <w:r w:rsidR="00A046A2" w:rsidRPr="005B5D78">
        <w:rPr>
          <w:sz w:val="20"/>
          <w:szCs w:val="20"/>
          <w:lang w:val="es-ES_tradnl"/>
        </w:rPr>
        <w:t>y</w:t>
      </w:r>
      <w:r w:rsidR="005B439A">
        <w:rPr>
          <w:sz w:val="20"/>
          <w:szCs w:val="20"/>
          <w:lang w:val="es-ES_tradnl"/>
        </w:rPr>
        <w:t xml:space="preserve"> </w:t>
      </w:r>
      <w:r w:rsidR="008C649A" w:rsidRPr="008C649A">
        <w:rPr>
          <w:sz w:val="20"/>
          <w:szCs w:val="20"/>
          <w:lang w:val="es-ES_tradnl"/>
        </w:rPr>
        <w:t>resorte</w:t>
      </w:r>
      <w:r w:rsidR="008C649A">
        <w:rPr>
          <w:sz w:val="20"/>
          <w:szCs w:val="20"/>
          <w:lang w:val="es-ES_tradnl"/>
        </w:rPr>
        <w:t>s</w:t>
      </w:r>
      <w:r w:rsidR="005B439A">
        <w:rPr>
          <w:sz w:val="20"/>
          <w:szCs w:val="20"/>
          <w:lang w:val="es-ES_tradnl"/>
        </w:rPr>
        <w:t xml:space="preserve"> </w:t>
      </w:r>
      <w:r w:rsidR="008C649A" w:rsidRPr="008C649A">
        <w:rPr>
          <w:sz w:val="20"/>
          <w:szCs w:val="20"/>
          <w:lang w:val="es-ES_tradnl"/>
        </w:rPr>
        <w:t>de</w:t>
      </w:r>
      <w:r w:rsidR="005B439A">
        <w:rPr>
          <w:sz w:val="20"/>
          <w:szCs w:val="20"/>
          <w:lang w:val="es-ES_tradnl"/>
        </w:rPr>
        <w:t xml:space="preserve"> </w:t>
      </w:r>
      <w:r w:rsidR="008C649A" w:rsidRPr="008C649A">
        <w:rPr>
          <w:sz w:val="20"/>
          <w:szCs w:val="20"/>
          <w:lang w:val="es-ES_tradnl"/>
        </w:rPr>
        <w:t>flexión</w:t>
      </w:r>
      <w:r w:rsidRPr="005B5D78">
        <w:rPr>
          <w:sz w:val="20"/>
          <w:szCs w:val="20"/>
          <w:lang w:val="es-ES_tradnl"/>
        </w:rPr>
        <w:t>.</w:t>
      </w:r>
    </w:p>
  </w:footnote>
  <w:footnote w:id="9">
    <w:p w14:paraId="496B5466" w14:textId="32B7C87D" w:rsidR="00E13747" w:rsidRDefault="00337A8C" w:rsidP="007E59F4">
      <w:pPr>
        <w:pStyle w:val="FootnoteText"/>
        <w:rPr>
          <w:lang w:val="es-ES_tradnl"/>
        </w:rPr>
      </w:pPr>
      <w:r w:rsidRPr="005B5D78">
        <w:rPr>
          <w:rStyle w:val="FootnoteReference"/>
          <w:lang w:val="es-ES_tradnl"/>
        </w:rPr>
        <w:footnoteRef/>
      </w:r>
      <w:bookmarkStart w:id="25" w:name="_Hlk165061167"/>
      <w:bookmarkStart w:id="26" w:name="_Hlk165061168"/>
      <w:r w:rsidR="005B439A">
        <w:rPr>
          <w:lang w:val="es-ES_tradnl"/>
        </w:rPr>
        <w:t xml:space="preserve"> </w:t>
      </w:r>
      <w:r w:rsidR="007E59F4">
        <w:rPr>
          <w:lang w:val="es-ES_tradnl"/>
        </w:rPr>
        <w:t>Solicitar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a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los</w:t>
      </w:r>
      <w:r w:rsidR="005B439A">
        <w:rPr>
          <w:lang w:val="es-ES_tradnl"/>
        </w:rPr>
        <w:t xml:space="preserve"> </w:t>
      </w:r>
      <w:r w:rsidR="007E59F4">
        <w:rPr>
          <w:lang w:val="es-ES_tradnl"/>
        </w:rPr>
        <w:t>principales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organismos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bilaterales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y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ejecución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que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presenten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solicitudes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tramos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7E59F4">
        <w:rPr>
          <w:lang w:val="es-ES_tradnl"/>
        </w:rPr>
        <w:t>PGEH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a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la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primera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reunión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del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año</w:t>
      </w:r>
      <w:r w:rsidR="005B439A">
        <w:rPr>
          <w:lang w:val="es-ES_tradnl"/>
        </w:rPr>
        <w:t xml:space="preserve"> </w:t>
      </w:r>
      <w:r w:rsidR="001934BE">
        <w:rPr>
          <w:lang w:val="es-ES_tradnl"/>
        </w:rPr>
        <w:t>incluir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un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informe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verificación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la</w:t>
      </w:r>
      <w:r w:rsidR="007E59F4" w:rsidRPr="007E59F4">
        <w:rPr>
          <w:lang w:val="es-ES_tradnl"/>
        </w:rPr>
        <w:t>s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metas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de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consumo</w:t>
      </w:r>
      <w:r w:rsidR="005B439A">
        <w:rPr>
          <w:lang w:val="es-ES_tradnl"/>
        </w:rPr>
        <w:t xml:space="preserve"> </w:t>
      </w:r>
      <w:r w:rsidR="003D30BC">
        <w:rPr>
          <w:lang w:val="es-ES_tradnl"/>
        </w:rPr>
        <w:t>nacional</w:t>
      </w:r>
      <w:r w:rsidR="005B439A">
        <w:rPr>
          <w:lang w:val="es-ES_tradnl"/>
        </w:rPr>
        <w:t xml:space="preserve"> </w:t>
      </w:r>
      <w:r w:rsidR="0060697E">
        <w:rPr>
          <w:lang w:val="es-ES_tradnl"/>
        </w:rPr>
        <w:t>para</w:t>
      </w:r>
      <w:r w:rsidR="005B439A">
        <w:rPr>
          <w:lang w:val="es-ES_tradnl"/>
        </w:rPr>
        <w:t xml:space="preserve"> </w:t>
      </w:r>
      <w:r w:rsidR="0060697E">
        <w:rPr>
          <w:lang w:val="es-ES_tradnl"/>
        </w:rPr>
        <w:t>e</w:t>
      </w:r>
      <w:r w:rsidR="007E59F4" w:rsidRPr="007E59F4">
        <w:rPr>
          <w:lang w:val="es-ES_tradnl"/>
        </w:rPr>
        <w:t>l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año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i</w:t>
      </w:r>
      <w:r w:rsidR="003101EF">
        <w:rPr>
          <w:lang w:val="es-ES_tradnl"/>
        </w:rPr>
        <w:t>nmediatamente</w:t>
      </w:r>
      <w:r w:rsidR="005B439A">
        <w:rPr>
          <w:lang w:val="es-ES_tradnl"/>
        </w:rPr>
        <w:t xml:space="preserve"> </w:t>
      </w:r>
      <w:r w:rsidR="007E59F4" w:rsidRPr="007E59F4">
        <w:rPr>
          <w:lang w:val="es-ES_tradnl"/>
        </w:rPr>
        <w:t>anterior.</w:t>
      </w:r>
      <w:bookmarkEnd w:id="25"/>
      <w:bookmarkEnd w:id="26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AF136" w14:textId="0C7CCE4B" w:rsidR="00E13747" w:rsidRDefault="005B4EC5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/ExCom/94/30</w:t>
    </w:r>
    <w:r>
      <w:fldChar w:fldCharType="end"/>
    </w:r>
  </w:p>
  <w:p w14:paraId="78F48D97" w14:textId="77777777" w:rsidR="002D01B8" w:rsidRPr="0033525D" w:rsidRDefault="002D01B8" w:rsidP="00080EF6"/>
  <w:p w14:paraId="58E8C60D" w14:textId="77777777" w:rsidR="00DC6A10" w:rsidRPr="0033525D" w:rsidRDefault="00DC6A10" w:rsidP="00080E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60279" w14:textId="24383CC3" w:rsidR="00C15EA2" w:rsidRPr="009B0D30" w:rsidRDefault="005B4EC5" w:rsidP="00C15EA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/ExCom/94/30</w:t>
    </w:r>
    <w:r>
      <w:fldChar w:fldCharType="end"/>
    </w:r>
  </w:p>
  <w:p w14:paraId="7ADA8FE7" w14:textId="77777777" w:rsidR="00C109A1" w:rsidRDefault="00C109A1" w:rsidP="007476AB">
    <w:pPr>
      <w:pStyle w:val="Header"/>
      <w:jc w:val="right"/>
      <w:rPr>
        <w:u w:val="single"/>
      </w:rPr>
    </w:pPr>
  </w:p>
  <w:p w14:paraId="2DCF7E2A" w14:textId="77777777" w:rsidR="00C109A1" w:rsidRPr="00C109A1" w:rsidRDefault="00C109A1" w:rsidP="007476AB">
    <w:pPr>
      <w:pStyle w:val="Header"/>
      <w:jc w:val="right"/>
      <w:rPr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8C224" w14:textId="6C053F21" w:rsidR="00C15EA2" w:rsidRPr="009B0D30" w:rsidRDefault="005B4EC5" w:rsidP="00C15EA2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/ExCom/94/30</w:t>
    </w:r>
    <w:r>
      <w:fldChar w:fldCharType="end"/>
    </w:r>
  </w:p>
  <w:p w14:paraId="05FE7FFA" w14:textId="137E5F53" w:rsidR="00E13747" w:rsidRDefault="00337A8C">
    <w:r>
      <w:t>Anexo</w:t>
    </w:r>
    <w:r w:rsidR="005B439A">
      <w:t xml:space="preserve"> </w:t>
    </w:r>
    <w:r>
      <w:t>I</w:t>
    </w:r>
  </w:p>
  <w:p w14:paraId="0F805564" w14:textId="77777777" w:rsidR="00CF377A" w:rsidRPr="0033525D" w:rsidRDefault="00CF377A" w:rsidP="00080EF6"/>
  <w:p w14:paraId="4958A050" w14:textId="77777777" w:rsidR="00CF377A" w:rsidRPr="0033525D" w:rsidRDefault="00CF377A" w:rsidP="00080EF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8C4AF" w14:textId="479FF328" w:rsidR="00C15EA2" w:rsidRPr="009B0D30" w:rsidRDefault="005B4EC5" w:rsidP="00C15EA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/ExCom/94/30</w:t>
    </w:r>
    <w:r>
      <w:fldChar w:fldCharType="end"/>
    </w:r>
  </w:p>
  <w:p w14:paraId="2287D999" w14:textId="28B4CD18" w:rsidR="00E13747" w:rsidRDefault="00337A8C">
    <w:pPr>
      <w:pStyle w:val="Header"/>
      <w:jc w:val="right"/>
    </w:pPr>
    <w:r w:rsidRPr="00CF377A">
      <w:t>Anexo</w:t>
    </w:r>
    <w:r w:rsidR="005B439A">
      <w:t xml:space="preserve"> </w:t>
    </w:r>
    <w:r w:rsidRPr="00CF377A">
      <w:t>I</w:t>
    </w:r>
  </w:p>
  <w:p w14:paraId="50B38E42" w14:textId="77777777" w:rsidR="00CF377A" w:rsidRDefault="00CF377A" w:rsidP="007476AB">
    <w:pPr>
      <w:pStyle w:val="Header"/>
      <w:jc w:val="right"/>
      <w:rPr>
        <w:u w:val="single"/>
      </w:rPr>
    </w:pPr>
  </w:p>
  <w:p w14:paraId="1365655A" w14:textId="77777777" w:rsidR="00CF377A" w:rsidRPr="00C109A1" w:rsidRDefault="00CF377A" w:rsidP="007476AB">
    <w:pPr>
      <w:pStyle w:val="Header"/>
      <w:jc w:val="right"/>
      <w:rPr>
        <w:u w:val="single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EABCC" w14:textId="77777777" w:rsidR="00CF377A" w:rsidRDefault="00CF37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9B0221D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  <w:b w:val="0"/>
        <w:bCs w:val="0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1B4A0C45"/>
    <w:multiLevelType w:val="multilevel"/>
    <w:tmpl w:val="EA16F2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/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b w:val="0"/>
        <w:bCs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" w15:restartNumberingAfterBreak="0">
    <w:nsid w:val="21BA26A6"/>
    <w:multiLevelType w:val="multilevel"/>
    <w:tmpl w:val="4462C0B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  <w:i w:val="0"/>
        <w:i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F700F24"/>
    <w:multiLevelType w:val="hybridMultilevel"/>
    <w:tmpl w:val="055CF55A"/>
    <w:lvl w:ilvl="0" w:tplc="1432002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ED465E1"/>
    <w:multiLevelType w:val="multilevel"/>
    <w:tmpl w:val="EA16F2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/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b w:val="0"/>
        <w:bCs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8" w15:restartNumberingAfterBreak="0">
    <w:nsid w:val="51C3713D"/>
    <w:multiLevelType w:val="multilevel"/>
    <w:tmpl w:val="EA16F2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/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b w:val="0"/>
        <w:bCs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311DF"/>
    <w:multiLevelType w:val="hybridMultilevel"/>
    <w:tmpl w:val="055CF5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2338526">
    <w:abstractNumId w:val="0"/>
  </w:num>
  <w:num w:numId="2" w16cid:durableId="1080101140">
    <w:abstractNumId w:val="0"/>
  </w:num>
  <w:num w:numId="3" w16cid:durableId="501429603">
    <w:abstractNumId w:val="0"/>
  </w:num>
  <w:num w:numId="4" w16cid:durableId="941492131">
    <w:abstractNumId w:val="0"/>
  </w:num>
  <w:num w:numId="5" w16cid:durableId="2137868589">
    <w:abstractNumId w:val="3"/>
  </w:num>
  <w:num w:numId="6" w16cid:durableId="2054498317">
    <w:abstractNumId w:val="6"/>
  </w:num>
  <w:num w:numId="7" w16cid:durableId="574239746">
    <w:abstractNumId w:val="9"/>
  </w:num>
  <w:num w:numId="8" w16cid:durableId="1682734808">
    <w:abstractNumId w:val="12"/>
  </w:num>
  <w:num w:numId="9" w16cid:durableId="1136531534">
    <w:abstractNumId w:val="5"/>
  </w:num>
  <w:num w:numId="10" w16cid:durableId="440806473">
    <w:abstractNumId w:val="10"/>
  </w:num>
  <w:num w:numId="11" w16cid:durableId="1800344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6488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80377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712443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566303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1552209">
    <w:abstractNumId w:val="4"/>
  </w:num>
  <w:num w:numId="17" w16cid:durableId="1864124710">
    <w:abstractNumId w:val="11"/>
  </w:num>
  <w:num w:numId="18" w16cid:durableId="1935698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659048">
    <w:abstractNumId w:val="7"/>
  </w:num>
  <w:num w:numId="20" w16cid:durableId="675160052">
    <w:abstractNumId w:val="1"/>
  </w:num>
  <w:num w:numId="21" w16cid:durableId="1086800858">
    <w:abstractNumId w:val="8"/>
  </w:num>
  <w:num w:numId="22" w16cid:durableId="164983341">
    <w:abstractNumId w:val="2"/>
  </w:num>
  <w:num w:numId="23" w16cid:durableId="1972713121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892345"/>
    <w:rsid w:val="0000005D"/>
    <w:rsid w:val="00000FED"/>
    <w:rsid w:val="00001BF8"/>
    <w:rsid w:val="00002D57"/>
    <w:rsid w:val="0000434E"/>
    <w:rsid w:val="00004384"/>
    <w:rsid w:val="00004407"/>
    <w:rsid w:val="0000467F"/>
    <w:rsid w:val="000051EE"/>
    <w:rsid w:val="00005527"/>
    <w:rsid w:val="00006192"/>
    <w:rsid w:val="0000707B"/>
    <w:rsid w:val="000077A7"/>
    <w:rsid w:val="00007EF2"/>
    <w:rsid w:val="00010579"/>
    <w:rsid w:val="00012630"/>
    <w:rsid w:val="00012733"/>
    <w:rsid w:val="00012FAE"/>
    <w:rsid w:val="0001345E"/>
    <w:rsid w:val="0001363F"/>
    <w:rsid w:val="0001522E"/>
    <w:rsid w:val="00015560"/>
    <w:rsid w:val="00020F34"/>
    <w:rsid w:val="00021019"/>
    <w:rsid w:val="000211A9"/>
    <w:rsid w:val="00021238"/>
    <w:rsid w:val="00022071"/>
    <w:rsid w:val="00022A30"/>
    <w:rsid w:val="00023493"/>
    <w:rsid w:val="0002634A"/>
    <w:rsid w:val="00026D4A"/>
    <w:rsid w:val="00026D66"/>
    <w:rsid w:val="00027344"/>
    <w:rsid w:val="00027497"/>
    <w:rsid w:val="00027753"/>
    <w:rsid w:val="000307F2"/>
    <w:rsid w:val="00030CCA"/>
    <w:rsid w:val="00031260"/>
    <w:rsid w:val="0003307E"/>
    <w:rsid w:val="00033F4C"/>
    <w:rsid w:val="00034AA7"/>
    <w:rsid w:val="00034DC2"/>
    <w:rsid w:val="0003681A"/>
    <w:rsid w:val="000372B7"/>
    <w:rsid w:val="00040A0E"/>
    <w:rsid w:val="00040BCA"/>
    <w:rsid w:val="00041680"/>
    <w:rsid w:val="00042573"/>
    <w:rsid w:val="000428DF"/>
    <w:rsid w:val="000443FF"/>
    <w:rsid w:val="00046E5C"/>
    <w:rsid w:val="00046FC3"/>
    <w:rsid w:val="00050A89"/>
    <w:rsid w:val="00050BD0"/>
    <w:rsid w:val="00050F6E"/>
    <w:rsid w:val="00054917"/>
    <w:rsid w:val="00055104"/>
    <w:rsid w:val="000558F1"/>
    <w:rsid w:val="00060020"/>
    <w:rsid w:val="000607CF"/>
    <w:rsid w:val="00061EC2"/>
    <w:rsid w:val="00062AA8"/>
    <w:rsid w:val="00062C74"/>
    <w:rsid w:val="00062EB2"/>
    <w:rsid w:val="000645C9"/>
    <w:rsid w:val="00064DF9"/>
    <w:rsid w:val="0006523C"/>
    <w:rsid w:val="00066459"/>
    <w:rsid w:val="00066CE8"/>
    <w:rsid w:val="00071AC0"/>
    <w:rsid w:val="000725B8"/>
    <w:rsid w:val="00072A1F"/>
    <w:rsid w:val="00073757"/>
    <w:rsid w:val="0007443D"/>
    <w:rsid w:val="00074BF0"/>
    <w:rsid w:val="00074FD0"/>
    <w:rsid w:val="00075E91"/>
    <w:rsid w:val="000762AE"/>
    <w:rsid w:val="00076A4C"/>
    <w:rsid w:val="000773A9"/>
    <w:rsid w:val="000779F3"/>
    <w:rsid w:val="000805BA"/>
    <w:rsid w:val="00080ED0"/>
    <w:rsid w:val="00080EF6"/>
    <w:rsid w:val="00081EC1"/>
    <w:rsid w:val="000833A2"/>
    <w:rsid w:val="0008461A"/>
    <w:rsid w:val="00085B8F"/>
    <w:rsid w:val="0008607A"/>
    <w:rsid w:val="00087CEC"/>
    <w:rsid w:val="00087E98"/>
    <w:rsid w:val="00090481"/>
    <w:rsid w:val="0009302D"/>
    <w:rsid w:val="0009303D"/>
    <w:rsid w:val="00093537"/>
    <w:rsid w:val="000952AA"/>
    <w:rsid w:val="000952C5"/>
    <w:rsid w:val="0009548B"/>
    <w:rsid w:val="00097626"/>
    <w:rsid w:val="000A2916"/>
    <w:rsid w:val="000A2E89"/>
    <w:rsid w:val="000A31AD"/>
    <w:rsid w:val="000A3826"/>
    <w:rsid w:val="000A4242"/>
    <w:rsid w:val="000A4B0A"/>
    <w:rsid w:val="000A4FE9"/>
    <w:rsid w:val="000A68E3"/>
    <w:rsid w:val="000A6C26"/>
    <w:rsid w:val="000A6FC7"/>
    <w:rsid w:val="000A741E"/>
    <w:rsid w:val="000B0051"/>
    <w:rsid w:val="000B03DB"/>
    <w:rsid w:val="000B0B7B"/>
    <w:rsid w:val="000B1668"/>
    <w:rsid w:val="000B21ED"/>
    <w:rsid w:val="000B25B8"/>
    <w:rsid w:val="000B36C8"/>
    <w:rsid w:val="000B5021"/>
    <w:rsid w:val="000B71D6"/>
    <w:rsid w:val="000B7A43"/>
    <w:rsid w:val="000C008D"/>
    <w:rsid w:val="000C0213"/>
    <w:rsid w:val="000C0DED"/>
    <w:rsid w:val="000C11D0"/>
    <w:rsid w:val="000C1A08"/>
    <w:rsid w:val="000C26A5"/>
    <w:rsid w:val="000C2948"/>
    <w:rsid w:val="000C2A32"/>
    <w:rsid w:val="000C4A46"/>
    <w:rsid w:val="000C648C"/>
    <w:rsid w:val="000C7405"/>
    <w:rsid w:val="000C76B4"/>
    <w:rsid w:val="000C77B8"/>
    <w:rsid w:val="000D2BD6"/>
    <w:rsid w:val="000D38EC"/>
    <w:rsid w:val="000D5236"/>
    <w:rsid w:val="000D52A4"/>
    <w:rsid w:val="000D5977"/>
    <w:rsid w:val="000D5A29"/>
    <w:rsid w:val="000D5E05"/>
    <w:rsid w:val="000D6105"/>
    <w:rsid w:val="000D7F61"/>
    <w:rsid w:val="000E07BC"/>
    <w:rsid w:val="000E0CE8"/>
    <w:rsid w:val="000E19C6"/>
    <w:rsid w:val="000E284D"/>
    <w:rsid w:val="000E2E21"/>
    <w:rsid w:val="000E314F"/>
    <w:rsid w:val="000E381D"/>
    <w:rsid w:val="000E39CD"/>
    <w:rsid w:val="000E3DF5"/>
    <w:rsid w:val="000E7868"/>
    <w:rsid w:val="000E7CBF"/>
    <w:rsid w:val="000F0066"/>
    <w:rsid w:val="000F1AD9"/>
    <w:rsid w:val="000F1BDB"/>
    <w:rsid w:val="000F1C9E"/>
    <w:rsid w:val="000F1CD4"/>
    <w:rsid w:val="000F2316"/>
    <w:rsid w:val="000F2FB7"/>
    <w:rsid w:val="000F4103"/>
    <w:rsid w:val="000F4DB2"/>
    <w:rsid w:val="000F64E8"/>
    <w:rsid w:val="000F70A7"/>
    <w:rsid w:val="000F73CA"/>
    <w:rsid w:val="0010018C"/>
    <w:rsid w:val="00101C43"/>
    <w:rsid w:val="00102162"/>
    <w:rsid w:val="00102A18"/>
    <w:rsid w:val="001034BD"/>
    <w:rsid w:val="0010397E"/>
    <w:rsid w:val="00103A12"/>
    <w:rsid w:val="00104C12"/>
    <w:rsid w:val="00105B9F"/>
    <w:rsid w:val="00106C9A"/>
    <w:rsid w:val="00107C62"/>
    <w:rsid w:val="00110A95"/>
    <w:rsid w:val="00111867"/>
    <w:rsid w:val="001118AC"/>
    <w:rsid w:val="0011292B"/>
    <w:rsid w:val="00113CCA"/>
    <w:rsid w:val="001157F2"/>
    <w:rsid w:val="00116293"/>
    <w:rsid w:val="00116F53"/>
    <w:rsid w:val="001174BB"/>
    <w:rsid w:val="00121CBC"/>
    <w:rsid w:val="00122533"/>
    <w:rsid w:val="001225E1"/>
    <w:rsid w:val="00122F25"/>
    <w:rsid w:val="00123111"/>
    <w:rsid w:val="001231E8"/>
    <w:rsid w:val="00123F49"/>
    <w:rsid w:val="00124662"/>
    <w:rsid w:val="0012627D"/>
    <w:rsid w:val="001270E4"/>
    <w:rsid w:val="001271D3"/>
    <w:rsid w:val="00130060"/>
    <w:rsid w:val="00130CEA"/>
    <w:rsid w:val="00131414"/>
    <w:rsid w:val="0013292F"/>
    <w:rsid w:val="001341C6"/>
    <w:rsid w:val="00135980"/>
    <w:rsid w:val="001363F8"/>
    <w:rsid w:val="001377DF"/>
    <w:rsid w:val="0013786F"/>
    <w:rsid w:val="001419FC"/>
    <w:rsid w:val="0014327E"/>
    <w:rsid w:val="0014641F"/>
    <w:rsid w:val="00150379"/>
    <w:rsid w:val="00150CDD"/>
    <w:rsid w:val="00151533"/>
    <w:rsid w:val="00151A19"/>
    <w:rsid w:val="0015257C"/>
    <w:rsid w:val="001544B1"/>
    <w:rsid w:val="00154687"/>
    <w:rsid w:val="001549AE"/>
    <w:rsid w:val="00155781"/>
    <w:rsid w:val="00155F24"/>
    <w:rsid w:val="00157A49"/>
    <w:rsid w:val="001600A4"/>
    <w:rsid w:val="00161AED"/>
    <w:rsid w:val="00162972"/>
    <w:rsid w:val="00162D85"/>
    <w:rsid w:val="00162F1F"/>
    <w:rsid w:val="00163D2B"/>
    <w:rsid w:val="00163FAC"/>
    <w:rsid w:val="0016434F"/>
    <w:rsid w:val="001644D2"/>
    <w:rsid w:val="00164719"/>
    <w:rsid w:val="00166274"/>
    <w:rsid w:val="001663CF"/>
    <w:rsid w:val="00166CF9"/>
    <w:rsid w:val="00166F75"/>
    <w:rsid w:val="00166FC4"/>
    <w:rsid w:val="00167381"/>
    <w:rsid w:val="001677AC"/>
    <w:rsid w:val="00167BA7"/>
    <w:rsid w:val="0017057A"/>
    <w:rsid w:val="001714E9"/>
    <w:rsid w:val="00173515"/>
    <w:rsid w:val="001747E9"/>
    <w:rsid w:val="00176518"/>
    <w:rsid w:val="00176AFA"/>
    <w:rsid w:val="001804A9"/>
    <w:rsid w:val="001804EA"/>
    <w:rsid w:val="001806EA"/>
    <w:rsid w:val="0018071C"/>
    <w:rsid w:val="00181444"/>
    <w:rsid w:val="0018228B"/>
    <w:rsid w:val="00183F29"/>
    <w:rsid w:val="00185274"/>
    <w:rsid w:val="001859CF"/>
    <w:rsid w:val="00185AFF"/>
    <w:rsid w:val="00187A06"/>
    <w:rsid w:val="00190A61"/>
    <w:rsid w:val="00191A7B"/>
    <w:rsid w:val="00192E09"/>
    <w:rsid w:val="001934BE"/>
    <w:rsid w:val="001959A9"/>
    <w:rsid w:val="00196184"/>
    <w:rsid w:val="00196DE8"/>
    <w:rsid w:val="00197179"/>
    <w:rsid w:val="001A062F"/>
    <w:rsid w:val="001A2215"/>
    <w:rsid w:val="001A3342"/>
    <w:rsid w:val="001A3B4C"/>
    <w:rsid w:val="001A3E3D"/>
    <w:rsid w:val="001A4159"/>
    <w:rsid w:val="001A4200"/>
    <w:rsid w:val="001A7049"/>
    <w:rsid w:val="001B1E40"/>
    <w:rsid w:val="001B24EF"/>
    <w:rsid w:val="001B442F"/>
    <w:rsid w:val="001B4446"/>
    <w:rsid w:val="001B54CA"/>
    <w:rsid w:val="001B5CE7"/>
    <w:rsid w:val="001B5FBB"/>
    <w:rsid w:val="001B6881"/>
    <w:rsid w:val="001B6972"/>
    <w:rsid w:val="001C0235"/>
    <w:rsid w:val="001C197C"/>
    <w:rsid w:val="001C22BE"/>
    <w:rsid w:val="001C3854"/>
    <w:rsid w:val="001C46D2"/>
    <w:rsid w:val="001C470D"/>
    <w:rsid w:val="001C51E3"/>
    <w:rsid w:val="001C69C3"/>
    <w:rsid w:val="001C764E"/>
    <w:rsid w:val="001D05A4"/>
    <w:rsid w:val="001D0700"/>
    <w:rsid w:val="001D3582"/>
    <w:rsid w:val="001D3F1E"/>
    <w:rsid w:val="001D4C2E"/>
    <w:rsid w:val="001D534A"/>
    <w:rsid w:val="001D5EC0"/>
    <w:rsid w:val="001D7945"/>
    <w:rsid w:val="001D7F6F"/>
    <w:rsid w:val="001E08CE"/>
    <w:rsid w:val="001E1052"/>
    <w:rsid w:val="001E21B1"/>
    <w:rsid w:val="001E2F93"/>
    <w:rsid w:val="001E4554"/>
    <w:rsid w:val="001E48BA"/>
    <w:rsid w:val="001E61E5"/>
    <w:rsid w:val="001E625D"/>
    <w:rsid w:val="001E6699"/>
    <w:rsid w:val="001E70CF"/>
    <w:rsid w:val="001F00D4"/>
    <w:rsid w:val="001F20DD"/>
    <w:rsid w:val="001F2159"/>
    <w:rsid w:val="001F22EF"/>
    <w:rsid w:val="001F2FE1"/>
    <w:rsid w:val="001F3123"/>
    <w:rsid w:val="001F40C4"/>
    <w:rsid w:val="001F4922"/>
    <w:rsid w:val="001F53FD"/>
    <w:rsid w:val="001F5EB4"/>
    <w:rsid w:val="001F647E"/>
    <w:rsid w:val="001F6651"/>
    <w:rsid w:val="001F6845"/>
    <w:rsid w:val="00200E90"/>
    <w:rsid w:val="00201B03"/>
    <w:rsid w:val="00202474"/>
    <w:rsid w:val="00204061"/>
    <w:rsid w:val="0020422D"/>
    <w:rsid w:val="00210701"/>
    <w:rsid w:val="00210B8B"/>
    <w:rsid w:val="00211263"/>
    <w:rsid w:val="00211C45"/>
    <w:rsid w:val="00212B71"/>
    <w:rsid w:val="00214863"/>
    <w:rsid w:val="002156B4"/>
    <w:rsid w:val="002160BB"/>
    <w:rsid w:val="00220344"/>
    <w:rsid w:val="002212AE"/>
    <w:rsid w:val="00222FE1"/>
    <w:rsid w:val="002238B7"/>
    <w:rsid w:val="0022394D"/>
    <w:rsid w:val="00223FD8"/>
    <w:rsid w:val="00224247"/>
    <w:rsid w:val="002243B7"/>
    <w:rsid w:val="002246C3"/>
    <w:rsid w:val="002247AD"/>
    <w:rsid w:val="00224E1C"/>
    <w:rsid w:val="00224FCD"/>
    <w:rsid w:val="00225F21"/>
    <w:rsid w:val="00226FAF"/>
    <w:rsid w:val="00230E32"/>
    <w:rsid w:val="00231135"/>
    <w:rsid w:val="002318A0"/>
    <w:rsid w:val="0023196B"/>
    <w:rsid w:val="00231AD1"/>
    <w:rsid w:val="00232537"/>
    <w:rsid w:val="002326E3"/>
    <w:rsid w:val="00233D6E"/>
    <w:rsid w:val="00234EFF"/>
    <w:rsid w:val="00236C22"/>
    <w:rsid w:val="00236DAE"/>
    <w:rsid w:val="0023770F"/>
    <w:rsid w:val="00237747"/>
    <w:rsid w:val="00237AE0"/>
    <w:rsid w:val="002417EB"/>
    <w:rsid w:val="002429F0"/>
    <w:rsid w:val="00250DF7"/>
    <w:rsid w:val="00251AF1"/>
    <w:rsid w:val="0025311C"/>
    <w:rsid w:val="00253222"/>
    <w:rsid w:val="00254E8F"/>
    <w:rsid w:val="002552D5"/>
    <w:rsid w:val="00255D07"/>
    <w:rsid w:val="00257709"/>
    <w:rsid w:val="002604B1"/>
    <w:rsid w:val="00261132"/>
    <w:rsid w:val="00261C13"/>
    <w:rsid w:val="00262804"/>
    <w:rsid w:val="00262847"/>
    <w:rsid w:val="00263DC9"/>
    <w:rsid w:val="00264782"/>
    <w:rsid w:val="00264790"/>
    <w:rsid w:val="00265572"/>
    <w:rsid w:val="00265EA5"/>
    <w:rsid w:val="00267C5F"/>
    <w:rsid w:val="00272368"/>
    <w:rsid w:val="00272C29"/>
    <w:rsid w:val="00272FC2"/>
    <w:rsid w:val="00277B09"/>
    <w:rsid w:val="00277F1F"/>
    <w:rsid w:val="002801DE"/>
    <w:rsid w:val="00280BF1"/>
    <w:rsid w:val="00281510"/>
    <w:rsid w:val="0028199C"/>
    <w:rsid w:val="00281BB2"/>
    <w:rsid w:val="002828DE"/>
    <w:rsid w:val="00284C26"/>
    <w:rsid w:val="002857AF"/>
    <w:rsid w:val="00285EDB"/>
    <w:rsid w:val="002863EF"/>
    <w:rsid w:val="00287361"/>
    <w:rsid w:val="0028763A"/>
    <w:rsid w:val="00290C5A"/>
    <w:rsid w:val="00291025"/>
    <w:rsid w:val="002915B2"/>
    <w:rsid w:val="00291A72"/>
    <w:rsid w:val="00292030"/>
    <w:rsid w:val="00292249"/>
    <w:rsid w:val="0029256E"/>
    <w:rsid w:val="002938C8"/>
    <w:rsid w:val="00294786"/>
    <w:rsid w:val="00294C3C"/>
    <w:rsid w:val="00295C1E"/>
    <w:rsid w:val="0029656F"/>
    <w:rsid w:val="00297EFD"/>
    <w:rsid w:val="002A03C3"/>
    <w:rsid w:val="002A1210"/>
    <w:rsid w:val="002A1476"/>
    <w:rsid w:val="002A490D"/>
    <w:rsid w:val="002A4F5A"/>
    <w:rsid w:val="002A5CF2"/>
    <w:rsid w:val="002A6AFD"/>
    <w:rsid w:val="002A6E0F"/>
    <w:rsid w:val="002B01A6"/>
    <w:rsid w:val="002B0402"/>
    <w:rsid w:val="002B254E"/>
    <w:rsid w:val="002B2D82"/>
    <w:rsid w:val="002B4CE8"/>
    <w:rsid w:val="002B612B"/>
    <w:rsid w:val="002B65CE"/>
    <w:rsid w:val="002B6C89"/>
    <w:rsid w:val="002B72E9"/>
    <w:rsid w:val="002B79CF"/>
    <w:rsid w:val="002C2773"/>
    <w:rsid w:val="002C3677"/>
    <w:rsid w:val="002C4E9F"/>
    <w:rsid w:val="002C4EB2"/>
    <w:rsid w:val="002C54EF"/>
    <w:rsid w:val="002C60C6"/>
    <w:rsid w:val="002C71CE"/>
    <w:rsid w:val="002C7998"/>
    <w:rsid w:val="002C7A50"/>
    <w:rsid w:val="002D01B8"/>
    <w:rsid w:val="002D1467"/>
    <w:rsid w:val="002D161C"/>
    <w:rsid w:val="002D2D53"/>
    <w:rsid w:val="002D2D77"/>
    <w:rsid w:val="002D378A"/>
    <w:rsid w:val="002D3828"/>
    <w:rsid w:val="002D3A54"/>
    <w:rsid w:val="002D4042"/>
    <w:rsid w:val="002D5DEF"/>
    <w:rsid w:val="002D613B"/>
    <w:rsid w:val="002D6AB2"/>
    <w:rsid w:val="002E0D46"/>
    <w:rsid w:val="002E1E1E"/>
    <w:rsid w:val="002E1EF2"/>
    <w:rsid w:val="002E500B"/>
    <w:rsid w:val="002E5907"/>
    <w:rsid w:val="002E6B17"/>
    <w:rsid w:val="002E79D7"/>
    <w:rsid w:val="002F1E53"/>
    <w:rsid w:val="002F2C7E"/>
    <w:rsid w:val="002F2CAA"/>
    <w:rsid w:val="002F3313"/>
    <w:rsid w:val="002F36CD"/>
    <w:rsid w:val="002F36DE"/>
    <w:rsid w:val="002F39A0"/>
    <w:rsid w:val="002F4E46"/>
    <w:rsid w:val="002F5AE4"/>
    <w:rsid w:val="002F5E67"/>
    <w:rsid w:val="002F6C9D"/>
    <w:rsid w:val="002F6EFF"/>
    <w:rsid w:val="003003C4"/>
    <w:rsid w:val="0030052C"/>
    <w:rsid w:val="00301846"/>
    <w:rsid w:val="00302D05"/>
    <w:rsid w:val="0030354F"/>
    <w:rsid w:val="003046B9"/>
    <w:rsid w:val="003059ED"/>
    <w:rsid w:val="00306D91"/>
    <w:rsid w:val="003070A1"/>
    <w:rsid w:val="003101EF"/>
    <w:rsid w:val="003104C4"/>
    <w:rsid w:val="00311227"/>
    <w:rsid w:val="003118E0"/>
    <w:rsid w:val="00312ACD"/>
    <w:rsid w:val="003144CC"/>
    <w:rsid w:val="003145B8"/>
    <w:rsid w:val="0031517A"/>
    <w:rsid w:val="0031595C"/>
    <w:rsid w:val="00315A17"/>
    <w:rsid w:val="00316172"/>
    <w:rsid w:val="0031654B"/>
    <w:rsid w:val="00316962"/>
    <w:rsid w:val="00317C93"/>
    <w:rsid w:val="003219DB"/>
    <w:rsid w:val="00324059"/>
    <w:rsid w:val="00324515"/>
    <w:rsid w:val="00324F21"/>
    <w:rsid w:val="00326FCB"/>
    <w:rsid w:val="003270B0"/>
    <w:rsid w:val="003279A7"/>
    <w:rsid w:val="0033058A"/>
    <w:rsid w:val="003306E1"/>
    <w:rsid w:val="00330E31"/>
    <w:rsid w:val="003320E4"/>
    <w:rsid w:val="0033276F"/>
    <w:rsid w:val="00333360"/>
    <w:rsid w:val="003336A9"/>
    <w:rsid w:val="00333FE4"/>
    <w:rsid w:val="00335242"/>
    <w:rsid w:val="0033525D"/>
    <w:rsid w:val="00337301"/>
    <w:rsid w:val="00337A8C"/>
    <w:rsid w:val="00337E4E"/>
    <w:rsid w:val="00337EE5"/>
    <w:rsid w:val="003406DC"/>
    <w:rsid w:val="003414F3"/>
    <w:rsid w:val="00341AB0"/>
    <w:rsid w:val="00343BE0"/>
    <w:rsid w:val="00343C70"/>
    <w:rsid w:val="0034449B"/>
    <w:rsid w:val="003448E4"/>
    <w:rsid w:val="00344DFF"/>
    <w:rsid w:val="00345927"/>
    <w:rsid w:val="003465FF"/>
    <w:rsid w:val="0034691B"/>
    <w:rsid w:val="00347ADC"/>
    <w:rsid w:val="003502D9"/>
    <w:rsid w:val="00351F1B"/>
    <w:rsid w:val="0035270B"/>
    <w:rsid w:val="00352D8D"/>
    <w:rsid w:val="00354E55"/>
    <w:rsid w:val="003551E5"/>
    <w:rsid w:val="0035613E"/>
    <w:rsid w:val="00356D3E"/>
    <w:rsid w:val="00357510"/>
    <w:rsid w:val="00362382"/>
    <w:rsid w:val="00362B7F"/>
    <w:rsid w:val="00362F5B"/>
    <w:rsid w:val="00363230"/>
    <w:rsid w:val="00363EE9"/>
    <w:rsid w:val="00365184"/>
    <w:rsid w:val="00365C80"/>
    <w:rsid w:val="00367F86"/>
    <w:rsid w:val="00370096"/>
    <w:rsid w:val="00372235"/>
    <w:rsid w:val="00372DD3"/>
    <w:rsid w:val="00373781"/>
    <w:rsid w:val="0037380B"/>
    <w:rsid w:val="00373FF6"/>
    <w:rsid w:val="0037583F"/>
    <w:rsid w:val="00375C38"/>
    <w:rsid w:val="00376128"/>
    <w:rsid w:val="0037742E"/>
    <w:rsid w:val="00377D56"/>
    <w:rsid w:val="003811A3"/>
    <w:rsid w:val="00381247"/>
    <w:rsid w:val="00381444"/>
    <w:rsid w:val="00382137"/>
    <w:rsid w:val="0038245A"/>
    <w:rsid w:val="00383D10"/>
    <w:rsid w:val="003840E6"/>
    <w:rsid w:val="00384CED"/>
    <w:rsid w:val="00384EFD"/>
    <w:rsid w:val="00385CFC"/>
    <w:rsid w:val="00385D07"/>
    <w:rsid w:val="00386329"/>
    <w:rsid w:val="00391B07"/>
    <w:rsid w:val="00392C4B"/>
    <w:rsid w:val="00392C90"/>
    <w:rsid w:val="0039337A"/>
    <w:rsid w:val="003943B3"/>
    <w:rsid w:val="00394E5D"/>
    <w:rsid w:val="0039653F"/>
    <w:rsid w:val="003A0273"/>
    <w:rsid w:val="003A1AB8"/>
    <w:rsid w:val="003A1C3E"/>
    <w:rsid w:val="003A2364"/>
    <w:rsid w:val="003A30C8"/>
    <w:rsid w:val="003A3189"/>
    <w:rsid w:val="003A3993"/>
    <w:rsid w:val="003A3CA7"/>
    <w:rsid w:val="003A401C"/>
    <w:rsid w:val="003A4C1C"/>
    <w:rsid w:val="003A5A4D"/>
    <w:rsid w:val="003A7258"/>
    <w:rsid w:val="003B055D"/>
    <w:rsid w:val="003B17B5"/>
    <w:rsid w:val="003B2B44"/>
    <w:rsid w:val="003B2FE1"/>
    <w:rsid w:val="003B33BD"/>
    <w:rsid w:val="003B3B27"/>
    <w:rsid w:val="003B55B1"/>
    <w:rsid w:val="003B569D"/>
    <w:rsid w:val="003B5E15"/>
    <w:rsid w:val="003B62B2"/>
    <w:rsid w:val="003B6A93"/>
    <w:rsid w:val="003B75F3"/>
    <w:rsid w:val="003B7B5F"/>
    <w:rsid w:val="003C0918"/>
    <w:rsid w:val="003C154A"/>
    <w:rsid w:val="003C21F7"/>
    <w:rsid w:val="003C257F"/>
    <w:rsid w:val="003C2B2F"/>
    <w:rsid w:val="003C30E3"/>
    <w:rsid w:val="003C3C0E"/>
    <w:rsid w:val="003C5ADE"/>
    <w:rsid w:val="003C5E13"/>
    <w:rsid w:val="003C5E85"/>
    <w:rsid w:val="003D04E9"/>
    <w:rsid w:val="003D0563"/>
    <w:rsid w:val="003D1DD8"/>
    <w:rsid w:val="003D30BC"/>
    <w:rsid w:val="003D3B3F"/>
    <w:rsid w:val="003D42A6"/>
    <w:rsid w:val="003D4AE0"/>
    <w:rsid w:val="003D4C90"/>
    <w:rsid w:val="003D4EDF"/>
    <w:rsid w:val="003D4F21"/>
    <w:rsid w:val="003D4FAC"/>
    <w:rsid w:val="003D531F"/>
    <w:rsid w:val="003D59A3"/>
    <w:rsid w:val="003D634F"/>
    <w:rsid w:val="003D6EEF"/>
    <w:rsid w:val="003D78A6"/>
    <w:rsid w:val="003E0ECE"/>
    <w:rsid w:val="003E0F24"/>
    <w:rsid w:val="003E1394"/>
    <w:rsid w:val="003E1885"/>
    <w:rsid w:val="003E2DED"/>
    <w:rsid w:val="003E3607"/>
    <w:rsid w:val="003E3AFC"/>
    <w:rsid w:val="003E4779"/>
    <w:rsid w:val="003E4C97"/>
    <w:rsid w:val="003E51C8"/>
    <w:rsid w:val="003E549E"/>
    <w:rsid w:val="003E5ADF"/>
    <w:rsid w:val="003E6160"/>
    <w:rsid w:val="003E635C"/>
    <w:rsid w:val="003E682A"/>
    <w:rsid w:val="003E7906"/>
    <w:rsid w:val="003F000F"/>
    <w:rsid w:val="003F093E"/>
    <w:rsid w:val="003F0E56"/>
    <w:rsid w:val="003F26BD"/>
    <w:rsid w:val="003F2A36"/>
    <w:rsid w:val="003F2A45"/>
    <w:rsid w:val="003F3C50"/>
    <w:rsid w:val="003F56B5"/>
    <w:rsid w:val="003F56D1"/>
    <w:rsid w:val="003F641F"/>
    <w:rsid w:val="004035EB"/>
    <w:rsid w:val="00404BA0"/>
    <w:rsid w:val="00406119"/>
    <w:rsid w:val="00406202"/>
    <w:rsid w:val="00406A6A"/>
    <w:rsid w:val="00406B22"/>
    <w:rsid w:val="00407147"/>
    <w:rsid w:val="004078FA"/>
    <w:rsid w:val="004105AF"/>
    <w:rsid w:val="00410F07"/>
    <w:rsid w:val="00411890"/>
    <w:rsid w:val="004126D9"/>
    <w:rsid w:val="00412CD2"/>
    <w:rsid w:val="004149AD"/>
    <w:rsid w:val="00414C53"/>
    <w:rsid w:val="00414D44"/>
    <w:rsid w:val="00414F0E"/>
    <w:rsid w:val="004177A6"/>
    <w:rsid w:val="00417D2D"/>
    <w:rsid w:val="0042068C"/>
    <w:rsid w:val="0042291C"/>
    <w:rsid w:val="0042435D"/>
    <w:rsid w:val="004262E9"/>
    <w:rsid w:val="004273A1"/>
    <w:rsid w:val="004278B8"/>
    <w:rsid w:val="00431535"/>
    <w:rsid w:val="004318EA"/>
    <w:rsid w:val="00431E08"/>
    <w:rsid w:val="00432410"/>
    <w:rsid w:val="004328A7"/>
    <w:rsid w:val="00432CB2"/>
    <w:rsid w:val="0043304D"/>
    <w:rsid w:val="00434C74"/>
    <w:rsid w:val="00434DA5"/>
    <w:rsid w:val="00435236"/>
    <w:rsid w:val="00435ADE"/>
    <w:rsid w:val="00435B1C"/>
    <w:rsid w:val="00437300"/>
    <w:rsid w:val="004410CE"/>
    <w:rsid w:val="00441C08"/>
    <w:rsid w:val="004429FA"/>
    <w:rsid w:val="00443783"/>
    <w:rsid w:val="0044480A"/>
    <w:rsid w:val="004452ED"/>
    <w:rsid w:val="004455CF"/>
    <w:rsid w:val="0044673B"/>
    <w:rsid w:val="00446894"/>
    <w:rsid w:val="00450527"/>
    <w:rsid w:val="00451CD1"/>
    <w:rsid w:val="004525AA"/>
    <w:rsid w:val="004526D5"/>
    <w:rsid w:val="004540CA"/>
    <w:rsid w:val="004558B0"/>
    <w:rsid w:val="00456AB5"/>
    <w:rsid w:val="00456EB4"/>
    <w:rsid w:val="00456F4F"/>
    <w:rsid w:val="00457827"/>
    <w:rsid w:val="00462CC6"/>
    <w:rsid w:val="00463C5F"/>
    <w:rsid w:val="0046401B"/>
    <w:rsid w:val="00464073"/>
    <w:rsid w:val="00465EB6"/>
    <w:rsid w:val="00466EA9"/>
    <w:rsid w:val="00467CAC"/>
    <w:rsid w:val="004718F3"/>
    <w:rsid w:val="004719B1"/>
    <w:rsid w:val="00473041"/>
    <w:rsid w:val="004732FF"/>
    <w:rsid w:val="00473D54"/>
    <w:rsid w:val="00475040"/>
    <w:rsid w:val="00475D94"/>
    <w:rsid w:val="00476114"/>
    <w:rsid w:val="004806BA"/>
    <w:rsid w:val="00481140"/>
    <w:rsid w:val="004853CC"/>
    <w:rsid w:val="00485B3C"/>
    <w:rsid w:val="004877B0"/>
    <w:rsid w:val="00487F1A"/>
    <w:rsid w:val="00490C06"/>
    <w:rsid w:val="00493D40"/>
    <w:rsid w:val="00493EE3"/>
    <w:rsid w:val="00494FBA"/>
    <w:rsid w:val="00494FE8"/>
    <w:rsid w:val="00495CC1"/>
    <w:rsid w:val="004967B6"/>
    <w:rsid w:val="00497426"/>
    <w:rsid w:val="00497847"/>
    <w:rsid w:val="004A05C3"/>
    <w:rsid w:val="004A0E03"/>
    <w:rsid w:val="004A1E5F"/>
    <w:rsid w:val="004A222C"/>
    <w:rsid w:val="004A23D8"/>
    <w:rsid w:val="004A4B99"/>
    <w:rsid w:val="004A504B"/>
    <w:rsid w:val="004A5298"/>
    <w:rsid w:val="004A6911"/>
    <w:rsid w:val="004A6ABB"/>
    <w:rsid w:val="004B042C"/>
    <w:rsid w:val="004B1C43"/>
    <w:rsid w:val="004B1E1E"/>
    <w:rsid w:val="004B222F"/>
    <w:rsid w:val="004B3012"/>
    <w:rsid w:val="004B345E"/>
    <w:rsid w:val="004B3652"/>
    <w:rsid w:val="004B4D00"/>
    <w:rsid w:val="004B4DE3"/>
    <w:rsid w:val="004B54E0"/>
    <w:rsid w:val="004B6215"/>
    <w:rsid w:val="004B700A"/>
    <w:rsid w:val="004B72BA"/>
    <w:rsid w:val="004B7384"/>
    <w:rsid w:val="004B76CD"/>
    <w:rsid w:val="004C192B"/>
    <w:rsid w:val="004C1969"/>
    <w:rsid w:val="004C2B02"/>
    <w:rsid w:val="004C3CBC"/>
    <w:rsid w:val="004C4269"/>
    <w:rsid w:val="004C46AA"/>
    <w:rsid w:val="004C4781"/>
    <w:rsid w:val="004C4DA5"/>
    <w:rsid w:val="004C5CF6"/>
    <w:rsid w:val="004C644B"/>
    <w:rsid w:val="004D1729"/>
    <w:rsid w:val="004D1A17"/>
    <w:rsid w:val="004D1D7B"/>
    <w:rsid w:val="004D287C"/>
    <w:rsid w:val="004D2DC2"/>
    <w:rsid w:val="004D4341"/>
    <w:rsid w:val="004D44F3"/>
    <w:rsid w:val="004D5EFE"/>
    <w:rsid w:val="004D61A5"/>
    <w:rsid w:val="004D6236"/>
    <w:rsid w:val="004D6641"/>
    <w:rsid w:val="004D7F90"/>
    <w:rsid w:val="004E06DE"/>
    <w:rsid w:val="004E0E3A"/>
    <w:rsid w:val="004E2376"/>
    <w:rsid w:val="004E2C27"/>
    <w:rsid w:val="004E32CE"/>
    <w:rsid w:val="004E3D35"/>
    <w:rsid w:val="004E4CE7"/>
    <w:rsid w:val="004E4DBB"/>
    <w:rsid w:val="004E4E41"/>
    <w:rsid w:val="004E5D9D"/>
    <w:rsid w:val="004E73DB"/>
    <w:rsid w:val="004E7F9C"/>
    <w:rsid w:val="004F1343"/>
    <w:rsid w:val="004F159E"/>
    <w:rsid w:val="004F18A1"/>
    <w:rsid w:val="004F2CE4"/>
    <w:rsid w:val="004F3493"/>
    <w:rsid w:val="004F363B"/>
    <w:rsid w:val="004F4031"/>
    <w:rsid w:val="004F4B4D"/>
    <w:rsid w:val="004F5143"/>
    <w:rsid w:val="004F5724"/>
    <w:rsid w:val="004F5869"/>
    <w:rsid w:val="004F6788"/>
    <w:rsid w:val="004F69AB"/>
    <w:rsid w:val="005012A0"/>
    <w:rsid w:val="005013FC"/>
    <w:rsid w:val="00501834"/>
    <w:rsid w:val="00502041"/>
    <w:rsid w:val="005028E9"/>
    <w:rsid w:val="00502A7B"/>
    <w:rsid w:val="00503682"/>
    <w:rsid w:val="00504A33"/>
    <w:rsid w:val="00504BAC"/>
    <w:rsid w:val="00506E41"/>
    <w:rsid w:val="005078A6"/>
    <w:rsid w:val="00510E90"/>
    <w:rsid w:val="0051273E"/>
    <w:rsid w:val="00512B09"/>
    <w:rsid w:val="00512F16"/>
    <w:rsid w:val="00514A74"/>
    <w:rsid w:val="005161C9"/>
    <w:rsid w:val="00516235"/>
    <w:rsid w:val="005168FA"/>
    <w:rsid w:val="00516982"/>
    <w:rsid w:val="00516CB1"/>
    <w:rsid w:val="00517ED4"/>
    <w:rsid w:val="00520E65"/>
    <w:rsid w:val="005220ED"/>
    <w:rsid w:val="00525336"/>
    <w:rsid w:val="00525968"/>
    <w:rsid w:val="0052597B"/>
    <w:rsid w:val="005277EA"/>
    <w:rsid w:val="00527CDF"/>
    <w:rsid w:val="00530910"/>
    <w:rsid w:val="00531EFF"/>
    <w:rsid w:val="005321C7"/>
    <w:rsid w:val="005326A0"/>
    <w:rsid w:val="00533209"/>
    <w:rsid w:val="00533796"/>
    <w:rsid w:val="00533962"/>
    <w:rsid w:val="00535549"/>
    <w:rsid w:val="00535719"/>
    <w:rsid w:val="00537343"/>
    <w:rsid w:val="00541687"/>
    <w:rsid w:val="0054168E"/>
    <w:rsid w:val="0054211F"/>
    <w:rsid w:val="00542292"/>
    <w:rsid w:val="005424EE"/>
    <w:rsid w:val="00542E3E"/>
    <w:rsid w:val="00546107"/>
    <w:rsid w:val="00546354"/>
    <w:rsid w:val="00546510"/>
    <w:rsid w:val="00546E15"/>
    <w:rsid w:val="00547A09"/>
    <w:rsid w:val="00547FEC"/>
    <w:rsid w:val="005516F3"/>
    <w:rsid w:val="00551734"/>
    <w:rsid w:val="00554868"/>
    <w:rsid w:val="0055593D"/>
    <w:rsid w:val="00555D75"/>
    <w:rsid w:val="00556BE7"/>
    <w:rsid w:val="00560BAE"/>
    <w:rsid w:val="00560DF0"/>
    <w:rsid w:val="0056129E"/>
    <w:rsid w:val="0056131C"/>
    <w:rsid w:val="005627A3"/>
    <w:rsid w:val="00564EFF"/>
    <w:rsid w:val="0056561E"/>
    <w:rsid w:val="00565D94"/>
    <w:rsid w:val="00565F46"/>
    <w:rsid w:val="005660BE"/>
    <w:rsid w:val="00567090"/>
    <w:rsid w:val="005674F9"/>
    <w:rsid w:val="0056759C"/>
    <w:rsid w:val="005678A1"/>
    <w:rsid w:val="00567A5F"/>
    <w:rsid w:val="0057135E"/>
    <w:rsid w:val="00571995"/>
    <w:rsid w:val="0057313B"/>
    <w:rsid w:val="005732C0"/>
    <w:rsid w:val="005742E1"/>
    <w:rsid w:val="00575371"/>
    <w:rsid w:val="005753B1"/>
    <w:rsid w:val="0057635F"/>
    <w:rsid w:val="0057777C"/>
    <w:rsid w:val="00580D58"/>
    <w:rsid w:val="00581DEB"/>
    <w:rsid w:val="00581F85"/>
    <w:rsid w:val="0058320C"/>
    <w:rsid w:val="00583EFE"/>
    <w:rsid w:val="005853B4"/>
    <w:rsid w:val="00585A16"/>
    <w:rsid w:val="00585DC1"/>
    <w:rsid w:val="005869F2"/>
    <w:rsid w:val="00586B41"/>
    <w:rsid w:val="00590836"/>
    <w:rsid w:val="00590AEC"/>
    <w:rsid w:val="00592471"/>
    <w:rsid w:val="0059296D"/>
    <w:rsid w:val="0059513E"/>
    <w:rsid w:val="005955A8"/>
    <w:rsid w:val="005955D6"/>
    <w:rsid w:val="005A15EF"/>
    <w:rsid w:val="005A2657"/>
    <w:rsid w:val="005A2DCE"/>
    <w:rsid w:val="005A53FC"/>
    <w:rsid w:val="005A55EB"/>
    <w:rsid w:val="005A6AA4"/>
    <w:rsid w:val="005A6D7F"/>
    <w:rsid w:val="005A6D9F"/>
    <w:rsid w:val="005B21EB"/>
    <w:rsid w:val="005B2D0A"/>
    <w:rsid w:val="005B409A"/>
    <w:rsid w:val="005B439A"/>
    <w:rsid w:val="005B48FF"/>
    <w:rsid w:val="005B4EC5"/>
    <w:rsid w:val="005B534D"/>
    <w:rsid w:val="005B5A98"/>
    <w:rsid w:val="005B5D78"/>
    <w:rsid w:val="005B5F16"/>
    <w:rsid w:val="005B6637"/>
    <w:rsid w:val="005B69A8"/>
    <w:rsid w:val="005C154F"/>
    <w:rsid w:val="005C1760"/>
    <w:rsid w:val="005C1E32"/>
    <w:rsid w:val="005C3283"/>
    <w:rsid w:val="005C354E"/>
    <w:rsid w:val="005C62A2"/>
    <w:rsid w:val="005C670D"/>
    <w:rsid w:val="005C6860"/>
    <w:rsid w:val="005C729C"/>
    <w:rsid w:val="005C79AB"/>
    <w:rsid w:val="005C7BA7"/>
    <w:rsid w:val="005D0D03"/>
    <w:rsid w:val="005D0ED0"/>
    <w:rsid w:val="005D11AF"/>
    <w:rsid w:val="005D18EB"/>
    <w:rsid w:val="005D363F"/>
    <w:rsid w:val="005D77C2"/>
    <w:rsid w:val="005E182D"/>
    <w:rsid w:val="005E446C"/>
    <w:rsid w:val="005E5724"/>
    <w:rsid w:val="005E5C76"/>
    <w:rsid w:val="005E6F0A"/>
    <w:rsid w:val="005E718E"/>
    <w:rsid w:val="005F2519"/>
    <w:rsid w:val="005F25A3"/>
    <w:rsid w:val="005F4E9B"/>
    <w:rsid w:val="005F606A"/>
    <w:rsid w:val="005F6EE5"/>
    <w:rsid w:val="005F7898"/>
    <w:rsid w:val="0060266F"/>
    <w:rsid w:val="00603544"/>
    <w:rsid w:val="006049DF"/>
    <w:rsid w:val="00604C15"/>
    <w:rsid w:val="00605DCE"/>
    <w:rsid w:val="006061E4"/>
    <w:rsid w:val="0060697E"/>
    <w:rsid w:val="00606CF3"/>
    <w:rsid w:val="00606EE4"/>
    <w:rsid w:val="00607D19"/>
    <w:rsid w:val="00611649"/>
    <w:rsid w:val="0061198C"/>
    <w:rsid w:val="006123AC"/>
    <w:rsid w:val="00612A86"/>
    <w:rsid w:val="00613DCD"/>
    <w:rsid w:val="00614FF7"/>
    <w:rsid w:val="006158D5"/>
    <w:rsid w:val="006160B0"/>
    <w:rsid w:val="00620281"/>
    <w:rsid w:val="00620359"/>
    <w:rsid w:val="0062119B"/>
    <w:rsid w:val="00622E62"/>
    <w:rsid w:val="00623748"/>
    <w:rsid w:val="00624001"/>
    <w:rsid w:val="00624EA8"/>
    <w:rsid w:val="0062580A"/>
    <w:rsid w:val="00625D83"/>
    <w:rsid w:val="00626544"/>
    <w:rsid w:val="00627E08"/>
    <w:rsid w:val="00630DCA"/>
    <w:rsid w:val="00631CDA"/>
    <w:rsid w:val="00631EFF"/>
    <w:rsid w:val="00632187"/>
    <w:rsid w:val="00632843"/>
    <w:rsid w:val="00632F79"/>
    <w:rsid w:val="00634B20"/>
    <w:rsid w:val="006360ED"/>
    <w:rsid w:val="00636EAC"/>
    <w:rsid w:val="00637035"/>
    <w:rsid w:val="00637169"/>
    <w:rsid w:val="00637C85"/>
    <w:rsid w:val="00641672"/>
    <w:rsid w:val="006427FA"/>
    <w:rsid w:val="006428A5"/>
    <w:rsid w:val="00643865"/>
    <w:rsid w:val="006441A3"/>
    <w:rsid w:val="00645156"/>
    <w:rsid w:val="00645D45"/>
    <w:rsid w:val="00647725"/>
    <w:rsid w:val="00650A34"/>
    <w:rsid w:val="00650FE3"/>
    <w:rsid w:val="00650FF2"/>
    <w:rsid w:val="00651984"/>
    <w:rsid w:val="00652578"/>
    <w:rsid w:val="00653CE7"/>
    <w:rsid w:val="006541CE"/>
    <w:rsid w:val="00656E2A"/>
    <w:rsid w:val="00657C3C"/>
    <w:rsid w:val="00660D6F"/>
    <w:rsid w:val="006615F3"/>
    <w:rsid w:val="00661664"/>
    <w:rsid w:val="00661A62"/>
    <w:rsid w:val="00662293"/>
    <w:rsid w:val="006623E7"/>
    <w:rsid w:val="00662B80"/>
    <w:rsid w:val="00665607"/>
    <w:rsid w:val="00666522"/>
    <w:rsid w:val="00666553"/>
    <w:rsid w:val="006667B6"/>
    <w:rsid w:val="0066768F"/>
    <w:rsid w:val="00670D2E"/>
    <w:rsid w:val="00670F6C"/>
    <w:rsid w:val="00671096"/>
    <w:rsid w:val="006713F1"/>
    <w:rsid w:val="0067209F"/>
    <w:rsid w:val="006741F1"/>
    <w:rsid w:val="006747EA"/>
    <w:rsid w:val="00675696"/>
    <w:rsid w:val="00676E58"/>
    <w:rsid w:val="00677393"/>
    <w:rsid w:val="00677A7F"/>
    <w:rsid w:val="00677D98"/>
    <w:rsid w:val="0068087C"/>
    <w:rsid w:val="00682D6F"/>
    <w:rsid w:val="00683080"/>
    <w:rsid w:val="00683C82"/>
    <w:rsid w:val="00684F3A"/>
    <w:rsid w:val="00684FC9"/>
    <w:rsid w:val="006850A2"/>
    <w:rsid w:val="006852C7"/>
    <w:rsid w:val="006852CE"/>
    <w:rsid w:val="00692D14"/>
    <w:rsid w:val="00693F11"/>
    <w:rsid w:val="00694381"/>
    <w:rsid w:val="0069460A"/>
    <w:rsid w:val="00695E09"/>
    <w:rsid w:val="00696569"/>
    <w:rsid w:val="00696883"/>
    <w:rsid w:val="00697A74"/>
    <w:rsid w:val="006A0333"/>
    <w:rsid w:val="006A1195"/>
    <w:rsid w:val="006A1B18"/>
    <w:rsid w:val="006A38E7"/>
    <w:rsid w:val="006A47AB"/>
    <w:rsid w:val="006A5A6E"/>
    <w:rsid w:val="006A7A3B"/>
    <w:rsid w:val="006B029B"/>
    <w:rsid w:val="006B1545"/>
    <w:rsid w:val="006B24CA"/>
    <w:rsid w:val="006B2FDC"/>
    <w:rsid w:val="006B3227"/>
    <w:rsid w:val="006B3C52"/>
    <w:rsid w:val="006B4602"/>
    <w:rsid w:val="006B5459"/>
    <w:rsid w:val="006B5735"/>
    <w:rsid w:val="006B5786"/>
    <w:rsid w:val="006B65C7"/>
    <w:rsid w:val="006B6E38"/>
    <w:rsid w:val="006B75AA"/>
    <w:rsid w:val="006B7E86"/>
    <w:rsid w:val="006B7FFA"/>
    <w:rsid w:val="006C07CA"/>
    <w:rsid w:val="006C0C6F"/>
    <w:rsid w:val="006C0F25"/>
    <w:rsid w:val="006C1727"/>
    <w:rsid w:val="006C32FD"/>
    <w:rsid w:val="006C39CE"/>
    <w:rsid w:val="006C4772"/>
    <w:rsid w:val="006C6B2D"/>
    <w:rsid w:val="006D0FCC"/>
    <w:rsid w:val="006D14DA"/>
    <w:rsid w:val="006D2090"/>
    <w:rsid w:val="006D21F5"/>
    <w:rsid w:val="006D3089"/>
    <w:rsid w:val="006D3C3D"/>
    <w:rsid w:val="006D427C"/>
    <w:rsid w:val="006D4B5B"/>
    <w:rsid w:val="006D4F33"/>
    <w:rsid w:val="006D5C2E"/>
    <w:rsid w:val="006D5E52"/>
    <w:rsid w:val="006E0E55"/>
    <w:rsid w:val="006E0F27"/>
    <w:rsid w:val="006E126D"/>
    <w:rsid w:val="006E169A"/>
    <w:rsid w:val="006E1AED"/>
    <w:rsid w:val="006E1FC3"/>
    <w:rsid w:val="006E2E86"/>
    <w:rsid w:val="006E5379"/>
    <w:rsid w:val="006E57F2"/>
    <w:rsid w:val="006E5CD9"/>
    <w:rsid w:val="006F16E9"/>
    <w:rsid w:val="006F20B7"/>
    <w:rsid w:val="006F25C8"/>
    <w:rsid w:val="006F3E95"/>
    <w:rsid w:val="006F4B53"/>
    <w:rsid w:val="006F659E"/>
    <w:rsid w:val="006F7D71"/>
    <w:rsid w:val="00702A5D"/>
    <w:rsid w:val="00703F8C"/>
    <w:rsid w:val="0070407D"/>
    <w:rsid w:val="00704486"/>
    <w:rsid w:val="00704534"/>
    <w:rsid w:val="00704CE9"/>
    <w:rsid w:val="0070583A"/>
    <w:rsid w:val="00705986"/>
    <w:rsid w:val="00705EDE"/>
    <w:rsid w:val="0070616B"/>
    <w:rsid w:val="00706295"/>
    <w:rsid w:val="00706FDA"/>
    <w:rsid w:val="007102B1"/>
    <w:rsid w:val="00711F9A"/>
    <w:rsid w:val="0071297F"/>
    <w:rsid w:val="00712FB7"/>
    <w:rsid w:val="007137E1"/>
    <w:rsid w:val="00713810"/>
    <w:rsid w:val="00713E31"/>
    <w:rsid w:val="0071485B"/>
    <w:rsid w:val="00715287"/>
    <w:rsid w:val="007203F2"/>
    <w:rsid w:val="0072123B"/>
    <w:rsid w:val="007222A6"/>
    <w:rsid w:val="00722546"/>
    <w:rsid w:val="00722FFC"/>
    <w:rsid w:val="007238CD"/>
    <w:rsid w:val="00723C2D"/>
    <w:rsid w:val="00727291"/>
    <w:rsid w:val="00727EE3"/>
    <w:rsid w:val="007303A5"/>
    <w:rsid w:val="007309E0"/>
    <w:rsid w:val="00730B3E"/>
    <w:rsid w:val="007322C8"/>
    <w:rsid w:val="00732306"/>
    <w:rsid w:val="0073362F"/>
    <w:rsid w:val="0073420B"/>
    <w:rsid w:val="00734A72"/>
    <w:rsid w:val="007359FE"/>
    <w:rsid w:val="00735A98"/>
    <w:rsid w:val="00735D72"/>
    <w:rsid w:val="00736367"/>
    <w:rsid w:val="00736F5C"/>
    <w:rsid w:val="00737432"/>
    <w:rsid w:val="00740E74"/>
    <w:rsid w:val="007411BB"/>
    <w:rsid w:val="00741974"/>
    <w:rsid w:val="00742D9D"/>
    <w:rsid w:val="0074421E"/>
    <w:rsid w:val="00744B81"/>
    <w:rsid w:val="00744C3A"/>
    <w:rsid w:val="007470C6"/>
    <w:rsid w:val="0074760E"/>
    <w:rsid w:val="007476AB"/>
    <w:rsid w:val="00747900"/>
    <w:rsid w:val="007541CE"/>
    <w:rsid w:val="0075454B"/>
    <w:rsid w:val="00754ABA"/>
    <w:rsid w:val="0075541B"/>
    <w:rsid w:val="00755AF1"/>
    <w:rsid w:val="00756961"/>
    <w:rsid w:val="00757675"/>
    <w:rsid w:val="0076161B"/>
    <w:rsid w:val="007635B4"/>
    <w:rsid w:val="007636AC"/>
    <w:rsid w:val="00765CD2"/>
    <w:rsid w:val="007665B4"/>
    <w:rsid w:val="00766E85"/>
    <w:rsid w:val="007670D7"/>
    <w:rsid w:val="0076765E"/>
    <w:rsid w:val="00767BC6"/>
    <w:rsid w:val="00771B75"/>
    <w:rsid w:val="00771E8C"/>
    <w:rsid w:val="00772CD1"/>
    <w:rsid w:val="0077315A"/>
    <w:rsid w:val="00773CA5"/>
    <w:rsid w:val="00774278"/>
    <w:rsid w:val="00774CD5"/>
    <w:rsid w:val="00774FEF"/>
    <w:rsid w:val="00775EB6"/>
    <w:rsid w:val="00777737"/>
    <w:rsid w:val="00777939"/>
    <w:rsid w:val="00777D9A"/>
    <w:rsid w:val="00780108"/>
    <w:rsid w:val="00781576"/>
    <w:rsid w:val="007815ED"/>
    <w:rsid w:val="00782671"/>
    <w:rsid w:val="00782B0D"/>
    <w:rsid w:val="00782DD8"/>
    <w:rsid w:val="007830FC"/>
    <w:rsid w:val="00784190"/>
    <w:rsid w:val="00784C2E"/>
    <w:rsid w:val="00784D76"/>
    <w:rsid w:val="00784E3B"/>
    <w:rsid w:val="00785164"/>
    <w:rsid w:val="007870FA"/>
    <w:rsid w:val="00790B89"/>
    <w:rsid w:val="00791442"/>
    <w:rsid w:val="00792086"/>
    <w:rsid w:val="007925E4"/>
    <w:rsid w:val="00792938"/>
    <w:rsid w:val="0079320C"/>
    <w:rsid w:val="00793BAC"/>
    <w:rsid w:val="00795161"/>
    <w:rsid w:val="00795494"/>
    <w:rsid w:val="0079616D"/>
    <w:rsid w:val="007964F5"/>
    <w:rsid w:val="00797333"/>
    <w:rsid w:val="007977E8"/>
    <w:rsid w:val="0079781A"/>
    <w:rsid w:val="00797A5C"/>
    <w:rsid w:val="007A1546"/>
    <w:rsid w:val="007A1BE7"/>
    <w:rsid w:val="007A228C"/>
    <w:rsid w:val="007A2C13"/>
    <w:rsid w:val="007A3448"/>
    <w:rsid w:val="007A368E"/>
    <w:rsid w:val="007A385A"/>
    <w:rsid w:val="007A3E65"/>
    <w:rsid w:val="007A3FDB"/>
    <w:rsid w:val="007A5868"/>
    <w:rsid w:val="007A59CB"/>
    <w:rsid w:val="007A635A"/>
    <w:rsid w:val="007A6DBA"/>
    <w:rsid w:val="007A7373"/>
    <w:rsid w:val="007B04CE"/>
    <w:rsid w:val="007B1EA5"/>
    <w:rsid w:val="007B271F"/>
    <w:rsid w:val="007B34B6"/>
    <w:rsid w:val="007B4268"/>
    <w:rsid w:val="007B6676"/>
    <w:rsid w:val="007B66D7"/>
    <w:rsid w:val="007B6871"/>
    <w:rsid w:val="007B6A82"/>
    <w:rsid w:val="007B7A2F"/>
    <w:rsid w:val="007C1454"/>
    <w:rsid w:val="007C16AD"/>
    <w:rsid w:val="007C1B75"/>
    <w:rsid w:val="007C1F13"/>
    <w:rsid w:val="007C328D"/>
    <w:rsid w:val="007C32EE"/>
    <w:rsid w:val="007C3D33"/>
    <w:rsid w:val="007C43E8"/>
    <w:rsid w:val="007C6636"/>
    <w:rsid w:val="007C7317"/>
    <w:rsid w:val="007D2586"/>
    <w:rsid w:val="007D294A"/>
    <w:rsid w:val="007D33A1"/>
    <w:rsid w:val="007D3694"/>
    <w:rsid w:val="007D43A3"/>
    <w:rsid w:val="007D47D2"/>
    <w:rsid w:val="007D6732"/>
    <w:rsid w:val="007D6EC0"/>
    <w:rsid w:val="007D7151"/>
    <w:rsid w:val="007D7D74"/>
    <w:rsid w:val="007D7E1D"/>
    <w:rsid w:val="007E0447"/>
    <w:rsid w:val="007E1A01"/>
    <w:rsid w:val="007E25A6"/>
    <w:rsid w:val="007E2E36"/>
    <w:rsid w:val="007E3657"/>
    <w:rsid w:val="007E377D"/>
    <w:rsid w:val="007E40A9"/>
    <w:rsid w:val="007E503C"/>
    <w:rsid w:val="007E59F4"/>
    <w:rsid w:val="007E67D7"/>
    <w:rsid w:val="007E6A8F"/>
    <w:rsid w:val="007F11D8"/>
    <w:rsid w:val="007F2250"/>
    <w:rsid w:val="007F2639"/>
    <w:rsid w:val="007F365E"/>
    <w:rsid w:val="007F3C8E"/>
    <w:rsid w:val="007F5004"/>
    <w:rsid w:val="008010B6"/>
    <w:rsid w:val="00801AD9"/>
    <w:rsid w:val="00802851"/>
    <w:rsid w:val="0080345C"/>
    <w:rsid w:val="00803804"/>
    <w:rsid w:val="008043B3"/>
    <w:rsid w:val="0080444E"/>
    <w:rsid w:val="00806BF6"/>
    <w:rsid w:val="0080713D"/>
    <w:rsid w:val="00807CFF"/>
    <w:rsid w:val="008115D3"/>
    <w:rsid w:val="008127EF"/>
    <w:rsid w:val="00813165"/>
    <w:rsid w:val="00813299"/>
    <w:rsid w:val="00813E65"/>
    <w:rsid w:val="00814E15"/>
    <w:rsid w:val="00817E74"/>
    <w:rsid w:val="008215B4"/>
    <w:rsid w:val="00824595"/>
    <w:rsid w:val="00824D06"/>
    <w:rsid w:val="0082522F"/>
    <w:rsid w:val="00826BF9"/>
    <w:rsid w:val="00831053"/>
    <w:rsid w:val="008316BE"/>
    <w:rsid w:val="00831979"/>
    <w:rsid w:val="00834482"/>
    <w:rsid w:val="00835C2E"/>
    <w:rsid w:val="00836287"/>
    <w:rsid w:val="00836781"/>
    <w:rsid w:val="00843CE7"/>
    <w:rsid w:val="008450A7"/>
    <w:rsid w:val="00845F9F"/>
    <w:rsid w:val="00850AAF"/>
    <w:rsid w:val="00850B0C"/>
    <w:rsid w:val="00851352"/>
    <w:rsid w:val="00852A77"/>
    <w:rsid w:val="00854699"/>
    <w:rsid w:val="0085489B"/>
    <w:rsid w:val="00854E39"/>
    <w:rsid w:val="008555DC"/>
    <w:rsid w:val="00857077"/>
    <w:rsid w:val="00857195"/>
    <w:rsid w:val="00857F71"/>
    <w:rsid w:val="00860A0F"/>
    <w:rsid w:val="00861448"/>
    <w:rsid w:val="008616DC"/>
    <w:rsid w:val="00861C07"/>
    <w:rsid w:val="00861FC2"/>
    <w:rsid w:val="00863230"/>
    <w:rsid w:val="008632AB"/>
    <w:rsid w:val="00863459"/>
    <w:rsid w:val="00864E9B"/>
    <w:rsid w:val="00865BD0"/>
    <w:rsid w:val="00865D9C"/>
    <w:rsid w:val="00865F42"/>
    <w:rsid w:val="00867E5A"/>
    <w:rsid w:val="00870EAA"/>
    <w:rsid w:val="008717D8"/>
    <w:rsid w:val="0087203E"/>
    <w:rsid w:val="0087215C"/>
    <w:rsid w:val="008756B5"/>
    <w:rsid w:val="00875D25"/>
    <w:rsid w:val="00877523"/>
    <w:rsid w:val="0087782A"/>
    <w:rsid w:val="00880E35"/>
    <w:rsid w:val="0088210F"/>
    <w:rsid w:val="0088289E"/>
    <w:rsid w:val="00884535"/>
    <w:rsid w:val="00884686"/>
    <w:rsid w:val="0088684A"/>
    <w:rsid w:val="008875FE"/>
    <w:rsid w:val="0088785F"/>
    <w:rsid w:val="00887F8E"/>
    <w:rsid w:val="0089049D"/>
    <w:rsid w:val="00891083"/>
    <w:rsid w:val="00891183"/>
    <w:rsid w:val="008913CB"/>
    <w:rsid w:val="008919DF"/>
    <w:rsid w:val="00892345"/>
    <w:rsid w:val="00894C65"/>
    <w:rsid w:val="00896234"/>
    <w:rsid w:val="00897E43"/>
    <w:rsid w:val="008A03A7"/>
    <w:rsid w:val="008A06BC"/>
    <w:rsid w:val="008A1210"/>
    <w:rsid w:val="008A14CE"/>
    <w:rsid w:val="008A16C9"/>
    <w:rsid w:val="008A275C"/>
    <w:rsid w:val="008A362A"/>
    <w:rsid w:val="008A50FA"/>
    <w:rsid w:val="008A53F5"/>
    <w:rsid w:val="008A79AC"/>
    <w:rsid w:val="008B174E"/>
    <w:rsid w:val="008B1F3B"/>
    <w:rsid w:val="008B2172"/>
    <w:rsid w:val="008B31D2"/>
    <w:rsid w:val="008B36EC"/>
    <w:rsid w:val="008B3D77"/>
    <w:rsid w:val="008B3DD4"/>
    <w:rsid w:val="008B448B"/>
    <w:rsid w:val="008B6BC4"/>
    <w:rsid w:val="008B7755"/>
    <w:rsid w:val="008C0F48"/>
    <w:rsid w:val="008C174E"/>
    <w:rsid w:val="008C222B"/>
    <w:rsid w:val="008C2B6B"/>
    <w:rsid w:val="008C37EB"/>
    <w:rsid w:val="008C3FB4"/>
    <w:rsid w:val="008C462C"/>
    <w:rsid w:val="008C5738"/>
    <w:rsid w:val="008C5FFC"/>
    <w:rsid w:val="008C649A"/>
    <w:rsid w:val="008C7EAD"/>
    <w:rsid w:val="008D0CFE"/>
    <w:rsid w:val="008D0D84"/>
    <w:rsid w:val="008D1C6C"/>
    <w:rsid w:val="008D2F71"/>
    <w:rsid w:val="008D3E4B"/>
    <w:rsid w:val="008D4302"/>
    <w:rsid w:val="008D461D"/>
    <w:rsid w:val="008D46B0"/>
    <w:rsid w:val="008D5680"/>
    <w:rsid w:val="008D6152"/>
    <w:rsid w:val="008D6404"/>
    <w:rsid w:val="008D6EA7"/>
    <w:rsid w:val="008D7611"/>
    <w:rsid w:val="008E1B26"/>
    <w:rsid w:val="008E210D"/>
    <w:rsid w:val="008E50FC"/>
    <w:rsid w:val="008E51E2"/>
    <w:rsid w:val="008E6039"/>
    <w:rsid w:val="008E6C3E"/>
    <w:rsid w:val="008E6CCC"/>
    <w:rsid w:val="008E6E97"/>
    <w:rsid w:val="008E7BA9"/>
    <w:rsid w:val="008F05D0"/>
    <w:rsid w:val="008F0F81"/>
    <w:rsid w:val="008F27BF"/>
    <w:rsid w:val="008F2E64"/>
    <w:rsid w:val="008F30AF"/>
    <w:rsid w:val="008F59B1"/>
    <w:rsid w:val="008F78D4"/>
    <w:rsid w:val="00900EC6"/>
    <w:rsid w:val="00904ECC"/>
    <w:rsid w:val="00905BDA"/>
    <w:rsid w:val="00905DD3"/>
    <w:rsid w:val="00905F56"/>
    <w:rsid w:val="00907103"/>
    <w:rsid w:val="00910E78"/>
    <w:rsid w:val="009142EC"/>
    <w:rsid w:val="009145E4"/>
    <w:rsid w:val="00915145"/>
    <w:rsid w:val="009154C3"/>
    <w:rsid w:val="0091718E"/>
    <w:rsid w:val="00917322"/>
    <w:rsid w:val="009202A0"/>
    <w:rsid w:val="009208BE"/>
    <w:rsid w:val="00922267"/>
    <w:rsid w:val="00922F97"/>
    <w:rsid w:val="00923540"/>
    <w:rsid w:val="009249F5"/>
    <w:rsid w:val="00924C7F"/>
    <w:rsid w:val="00926767"/>
    <w:rsid w:val="00926EF5"/>
    <w:rsid w:val="00930238"/>
    <w:rsid w:val="00931A80"/>
    <w:rsid w:val="0093212D"/>
    <w:rsid w:val="00932655"/>
    <w:rsid w:val="00933ED8"/>
    <w:rsid w:val="009348AC"/>
    <w:rsid w:val="00934ED2"/>
    <w:rsid w:val="00935006"/>
    <w:rsid w:val="009361D5"/>
    <w:rsid w:val="00937D3C"/>
    <w:rsid w:val="0094177D"/>
    <w:rsid w:val="0094185C"/>
    <w:rsid w:val="00941956"/>
    <w:rsid w:val="009428A4"/>
    <w:rsid w:val="00943F25"/>
    <w:rsid w:val="00944963"/>
    <w:rsid w:val="00945AC5"/>
    <w:rsid w:val="00945DB7"/>
    <w:rsid w:val="0094604F"/>
    <w:rsid w:val="00947925"/>
    <w:rsid w:val="00947A5E"/>
    <w:rsid w:val="00947AEC"/>
    <w:rsid w:val="00950F1D"/>
    <w:rsid w:val="00952177"/>
    <w:rsid w:val="00952AA4"/>
    <w:rsid w:val="00954DC4"/>
    <w:rsid w:val="009556FE"/>
    <w:rsid w:val="009569B5"/>
    <w:rsid w:val="009572E7"/>
    <w:rsid w:val="00957685"/>
    <w:rsid w:val="00957F2B"/>
    <w:rsid w:val="00960BAA"/>
    <w:rsid w:val="009641BE"/>
    <w:rsid w:val="00964D92"/>
    <w:rsid w:val="009659F4"/>
    <w:rsid w:val="00965D86"/>
    <w:rsid w:val="0096608E"/>
    <w:rsid w:val="009676B3"/>
    <w:rsid w:val="0096792D"/>
    <w:rsid w:val="00967F6A"/>
    <w:rsid w:val="00970D60"/>
    <w:rsid w:val="0097146E"/>
    <w:rsid w:val="009730B5"/>
    <w:rsid w:val="00974BDD"/>
    <w:rsid w:val="00974D8E"/>
    <w:rsid w:val="009767B3"/>
    <w:rsid w:val="009776B6"/>
    <w:rsid w:val="00980A1D"/>
    <w:rsid w:val="00981BC2"/>
    <w:rsid w:val="009828B7"/>
    <w:rsid w:val="00984E2B"/>
    <w:rsid w:val="0098551E"/>
    <w:rsid w:val="009868CB"/>
    <w:rsid w:val="00992319"/>
    <w:rsid w:val="00993027"/>
    <w:rsid w:val="0099332E"/>
    <w:rsid w:val="00993777"/>
    <w:rsid w:val="0099390E"/>
    <w:rsid w:val="0099487D"/>
    <w:rsid w:val="009960E5"/>
    <w:rsid w:val="00996CE7"/>
    <w:rsid w:val="009970D9"/>
    <w:rsid w:val="00997A4F"/>
    <w:rsid w:val="00997FF9"/>
    <w:rsid w:val="009A09D6"/>
    <w:rsid w:val="009A2E81"/>
    <w:rsid w:val="009A3917"/>
    <w:rsid w:val="009A5667"/>
    <w:rsid w:val="009A5D98"/>
    <w:rsid w:val="009A7ADC"/>
    <w:rsid w:val="009A7E44"/>
    <w:rsid w:val="009B0D30"/>
    <w:rsid w:val="009B1396"/>
    <w:rsid w:val="009B23E0"/>
    <w:rsid w:val="009B3CFF"/>
    <w:rsid w:val="009C00C8"/>
    <w:rsid w:val="009C0683"/>
    <w:rsid w:val="009C1251"/>
    <w:rsid w:val="009C19B7"/>
    <w:rsid w:val="009C34B0"/>
    <w:rsid w:val="009C3878"/>
    <w:rsid w:val="009C3F19"/>
    <w:rsid w:val="009C5ABB"/>
    <w:rsid w:val="009D077D"/>
    <w:rsid w:val="009D2918"/>
    <w:rsid w:val="009D3B9F"/>
    <w:rsid w:val="009D4A02"/>
    <w:rsid w:val="009D7C51"/>
    <w:rsid w:val="009E0A15"/>
    <w:rsid w:val="009E196C"/>
    <w:rsid w:val="009E3D14"/>
    <w:rsid w:val="009E648C"/>
    <w:rsid w:val="009E6A0A"/>
    <w:rsid w:val="009E6DA2"/>
    <w:rsid w:val="009F36BF"/>
    <w:rsid w:val="009F3921"/>
    <w:rsid w:val="009F3E6F"/>
    <w:rsid w:val="009F4154"/>
    <w:rsid w:val="009F4499"/>
    <w:rsid w:val="009F46E8"/>
    <w:rsid w:val="009F5FFE"/>
    <w:rsid w:val="009F659B"/>
    <w:rsid w:val="009F660F"/>
    <w:rsid w:val="009F775F"/>
    <w:rsid w:val="00A000B1"/>
    <w:rsid w:val="00A003C7"/>
    <w:rsid w:val="00A004D5"/>
    <w:rsid w:val="00A005D8"/>
    <w:rsid w:val="00A025EB"/>
    <w:rsid w:val="00A029B3"/>
    <w:rsid w:val="00A03677"/>
    <w:rsid w:val="00A040E5"/>
    <w:rsid w:val="00A046A2"/>
    <w:rsid w:val="00A0596D"/>
    <w:rsid w:val="00A060E8"/>
    <w:rsid w:val="00A0782F"/>
    <w:rsid w:val="00A07BCC"/>
    <w:rsid w:val="00A10ADC"/>
    <w:rsid w:val="00A111B6"/>
    <w:rsid w:val="00A111CA"/>
    <w:rsid w:val="00A11720"/>
    <w:rsid w:val="00A12693"/>
    <w:rsid w:val="00A13C09"/>
    <w:rsid w:val="00A13DFF"/>
    <w:rsid w:val="00A14070"/>
    <w:rsid w:val="00A140CE"/>
    <w:rsid w:val="00A16F42"/>
    <w:rsid w:val="00A22431"/>
    <w:rsid w:val="00A22C80"/>
    <w:rsid w:val="00A2311E"/>
    <w:rsid w:val="00A23CEA"/>
    <w:rsid w:val="00A2487E"/>
    <w:rsid w:val="00A26D27"/>
    <w:rsid w:val="00A30BE6"/>
    <w:rsid w:val="00A31BE7"/>
    <w:rsid w:val="00A32116"/>
    <w:rsid w:val="00A3283F"/>
    <w:rsid w:val="00A33D8D"/>
    <w:rsid w:val="00A340DE"/>
    <w:rsid w:val="00A3527E"/>
    <w:rsid w:val="00A353AB"/>
    <w:rsid w:val="00A35463"/>
    <w:rsid w:val="00A354E8"/>
    <w:rsid w:val="00A36F59"/>
    <w:rsid w:val="00A371A6"/>
    <w:rsid w:val="00A37319"/>
    <w:rsid w:val="00A376EE"/>
    <w:rsid w:val="00A3777B"/>
    <w:rsid w:val="00A404FD"/>
    <w:rsid w:val="00A40D41"/>
    <w:rsid w:val="00A418C1"/>
    <w:rsid w:val="00A42A99"/>
    <w:rsid w:val="00A43AD3"/>
    <w:rsid w:val="00A43B9A"/>
    <w:rsid w:val="00A44740"/>
    <w:rsid w:val="00A44D41"/>
    <w:rsid w:val="00A45BB9"/>
    <w:rsid w:val="00A4774D"/>
    <w:rsid w:val="00A500CF"/>
    <w:rsid w:val="00A50178"/>
    <w:rsid w:val="00A5151A"/>
    <w:rsid w:val="00A5156B"/>
    <w:rsid w:val="00A53BE1"/>
    <w:rsid w:val="00A54DBA"/>
    <w:rsid w:val="00A5598B"/>
    <w:rsid w:val="00A56AC4"/>
    <w:rsid w:val="00A5753D"/>
    <w:rsid w:val="00A57D18"/>
    <w:rsid w:val="00A57E0A"/>
    <w:rsid w:val="00A60115"/>
    <w:rsid w:val="00A608FD"/>
    <w:rsid w:val="00A60EE0"/>
    <w:rsid w:val="00A614A4"/>
    <w:rsid w:val="00A62F09"/>
    <w:rsid w:val="00A63DBB"/>
    <w:rsid w:val="00A641E1"/>
    <w:rsid w:val="00A65A12"/>
    <w:rsid w:val="00A65EC3"/>
    <w:rsid w:val="00A67F61"/>
    <w:rsid w:val="00A70321"/>
    <w:rsid w:val="00A7485C"/>
    <w:rsid w:val="00A74ECB"/>
    <w:rsid w:val="00A760F6"/>
    <w:rsid w:val="00A77919"/>
    <w:rsid w:val="00A81403"/>
    <w:rsid w:val="00A82229"/>
    <w:rsid w:val="00A823F6"/>
    <w:rsid w:val="00A83498"/>
    <w:rsid w:val="00A85A5C"/>
    <w:rsid w:val="00A85B89"/>
    <w:rsid w:val="00A85CFE"/>
    <w:rsid w:val="00A8719E"/>
    <w:rsid w:val="00A876B7"/>
    <w:rsid w:val="00A90AE1"/>
    <w:rsid w:val="00A917DB"/>
    <w:rsid w:val="00A92840"/>
    <w:rsid w:val="00A93A17"/>
    <w:rsid w:val="00A943D2"/>
    <w:rsid w:val="00A97A48"/>
    <w:rsid w:val="00AA0A89"/>
    <w:rsid w:val="00AA0D7F"/>
    <w:rsid w:val="00AA2C00"/>
    <w:rsid w:val="00AA3613"/>
    <w:rsid w:val="00AA3CAE"/>
    <w:rsid w:val="00AA5368"/>
    <w:rsid w:val="00AA6205"/>
    <w:rsid w:val="00AA6429"/>
    <w:rsid w:val="00AA6752"/>
    <w:rsid w:val="00AA68A0"/>
    <w:rsid w:val="00AA77DA"/>
    <w:rsid w:val="00AB26C7"/>
    <w:rsid w:val="00AB3131"/>
    <w:rsid w:val="00AB3726"/>
    <w:rsid w:val="00AB3E1C"/>
    <w:rsid w:val="00AB41BF"/>
    <w:rsid w:val="00AB4461"/>
    <w:rsid w:val="00AB5981"/>
    <w:rsid w:val="00AB5F29"/>
    <w:rsid w:val="00AB6214"/>
    <w:rsid w:val="00AB6563"/>
    <w:rsid w:val="00AB6DDC"/>
    <w:rsid w:val="00AB7F5B"/>
    <w:rsid w:val="00AC01AA"/>
    <w:rsid w:val="00AC2D8F"/>
    <w:rsid w:val="00AC493A"/>
    <w:rsid w:val="00AC4DDE"/>
    <w:rsid w:val="00AC4F72"/>
    <w:rsid w:val="00AC5041"/>
    <w:rsid w:val="00AC57DD"/>
    <w:rsid w:val="00AC6488"/>
    <w:rsid w:val="00AC66F9"/>
    <w:rsid w:val="00AC732F"/>
    <w:rsid w:val="00AC7869"/>
    <w:rsid w:val="00AD1198"/>
    <w:rsid w:val="00AD262F"/>
    <w:rsid w:val="00AD2877"/>
    <w:rsid w:val="00AD2EFE"/>
    <w:rsid w:val="00AD30E7"/>
    <w:rsid w:val="00AD51EE"/>
    <w:rsid w:val="00AD54A9"/>
    <w:rsid w:val="00AD65D7"/>
    <w:rsid w:val="00AD6D0C"/>
    <w:rsid w:val="00AD772D"/>
    <w:rsid w:val="00AE0751"/>
    <w:rsid w:val="00AE08AA"/>
    <w:rsid w:val="00AE1117"/>
    <w:rsid w:val="00AE1A39"/>
    <w:rsid w:val="00AE2CC3"/>
    <w:rsid w:val="00AE2D3A"/>
    <w:rsid w:val="00AE4399"/>
    <w:rsid w:val="00AE482E"/>
    <w:rsid w:val="00AE4EF4"/>
    <w:rsid w:val="00AE6929"/>
    <w:rsid w:val="00AF13FD"/>
    <w:rsid w:val="00AF216F"/>
    <w:rsid w:val="00AF28D1"/>
    <w:rsid w:val="00AF3A72"/>
    <w:rsid w:val="00AF457B"/>
    <w:rsid w:val="00AF5A34"/>
    <w:rsid w:val="00AF6B25"/>
    <w:rsid w:val="00AF6DED"/>
    <w:rsid w:val="00AF741A"/>
    <w:rsid w:val="00B00965"/>
    <w:rsid w:val="00B01ADB"/>
    <w:rsid w:val="00B0201B"/>
    <w:rsid w:val="00B04161"/>
    <w:rsid w:val="00B0468C"/>
    <w:rsid w:val="00B056F9"/>
    <w:rsid w:val="00B05E59"/>
    <w:rsid w:val="00B061DB"/>
    <w:rsid w:val="00B108E4"/>
    <w:rsid w:val="00B11E3D"/>
    <w:rsid w:val="00B11E4F"/>
    <w:rsid w:val="00B12A90"/>
    <w:rsid w:val="00B13389"/>
    <w:rsid w:val="00B137C0"/>
    <w:rsid w:val="00B14906"/>
    <w:rsid w:val="00B14D2C"/>
    <w:rsid w:val="00B16200"/>
    <w:rsid w:val="00B16230"/>
    <w:rsid w:val="00B1699E"/>
    <w:rsid w:val="00B17E82"/>
    <w:rsid w:val="00B219B4"/>
    <w:rsid w:val="00B2281E"/>
    <w:rsid w:val="00B228D2"/>
    <w:rsid w:val="00B22DB4"/>
    <w:rsid w:val="00B2366F"/>
    <w:rsid w:val="00B252DA"/>
    <w:rsid w:val="00B25556"/>
    <w:rsid w:val="00B25B38"/>
    <w:rsid w:val="00B25B7D"/>
    <w:rsid w:val="00B26238"/>
    <w:rsid w:val="00B269FA"/>
    <w:rsid w:val="00B26ACE"/>
    <w:rsid w:val="00B26E35"/>
    <w:rsid w:val="00B311C1"/>
    <w:rsid w:val="00B315FC"/>
    <w:rsid w:val="00B32B88"/>
    <w:rsid w:val="00B33AE3"/>
    <w:rsid w:val="00B33C4F"/>
    <w:rsid w:val="00B340D4"/>
    <w:rsid w:val="00B3472D"/>
    <w:rsid w:val="00B35B86"/>
    <w:rsid w:val="00B37575"/>
    <w:rsid w:val="00B37EA6"/>
    <w:rsid w:val="00B37F1D"/>
    <w:rsid w:val="00B426B7"/>
    <w:rsid w:val="00B431D8"/>
    <w:rsid w:val="00B441FC"/>
    <w:rsid w:val="00B4575A"/>
    <w:rsid w:val="00B458B0"/>
    <w:rsid w:val="00B465C7"/>
    <w:rsid w:val="00B474ED"/>
    <w:rsid w:val="00B4750C"/>
    <w:rsid w:val="00B50211"/>
    <w:rsid w:val="00B51A87"/>
    <w:rsid w:val="00B53B8A"/>
    <w:rsid w:val="00B54CF7"/>
    <w:rsid w:val="00B54F9D"/>
    <w:rsid w:val="00B575BA"/>
    <w:rsid w:val="00B57B51"/>
    <w:rsid w:val="00B57B98"/>
    <w:rsid w:val="00B60A32"/>
    <w:rsid w:val="00B60DD4"/>
    <w:rsid w:val="00B615BB"/>
    <w:rsid w:val="00B61D38"/>
    <w:rsid w:val="00B6244D"/>
    <w:rsid w:val="00B63E11"/>
    <w:rsid w:val="00B65318"/>
    <w:rsid w:val="00B673E4"/>
    <w:rsid w:val="00B7060E"/>
    <w:rsid w:val="00B70D3F"/>
    <w:rsid w:val="00B71608"/>
    <w:rsid w:val="00B71D68"/>
    <w:rsid w:val="00B72177"/>
    <w:rsid w:val="00B72FCE"/>
    <w:rsid w:val="00B74843"/>
    <w:rsid w:val="00B75D62"/>
    <w:rsid w:val="00B76429"/>
    <w:rsid w:val="00B765B4"/>
    <w:rsid w:val="00B768D4"/>
    <w:rsid w:val="00B8029D"/>
    <w:rsid w:val="00B80461"/>
    <w:rsid w:val="00B80649"/>
    <w:rsid w:val="00B8414E"/>
    <w:rsid w:val="00B84CA9"/>
    <w:rsid w:val="00B85884"/>
    <w:rsid w:val="00B86471"/>
    <w:rsid w:val="00B8745C"/>
    <w:rsid w:val="00B87C61"/>
    <w:rsid w:val="00B90206"/>
    <w:rsid w:val="00B9028F"/>
    <w:rsid w:val="00B902CA"/>
    <w:rsid w:val="00B908FB"/>
    <w:rsid w:val="00B910F1"/>
    <w:rsid w:val="00B91B6F"/>
    <w:rsid w:val="00B93200"/>
    <w:rsid w:val="00B93256"/>
    <w:rsid w:val="00B934CF"/>
    <w:rsid w:val="00B94338"/>
    <w:rsid w:val="00B956D4"/>
    <w:rsid w:val="00B96CFF"/>
    <w:rsid w:val="00B970CA"/>
    <w:rsid w:val="00B97446"/>
    <w:rsid w:val="00BA0280"/>
    <w:rsid w:val="00BA046D"/>
    <w:rsid w:val="00BA3492"/>
    <w:rsid w:val="00BA47EF"/>
    <w:rsid w:val="00BA52E1"/>
    <w:rsid w:val="00BA5631"/>
    <w:rsid w:val="00BA5BE4"/>
    <w:rsid w:val="00BA5C80"/>
    <w:rsid w:val="00BA662B"/>
    <w:rsid w:val="00BA6BEC"/>
    <w:rsid w:val="00BA6C43"/>
    <w:rsid w:val="00BA6DE6"/>
    <w:rsid w:val="00BA7432"/>
    <w:rsid w:val="00BB20C5"/>
    <w:rsid w:val="00BB2764"/>
    <w:rsid w:val="00BB3FDD"/>
    <w:rsid w:val="00BB41BF"/>
    <w:rsid w:val="00BB6596"/>
    <w:rsid w:val="00BB775E"/>
    <w:rsid w:val="00BB785A"/>
    <w:rsid w:val="00BC1059"/>
    <w:rsid w:val="00BC16F3"/>
    <w:rsid w:val="00BC1AA0"/>
    <w:rsid w:val="00BC210A"/>
    <w:rsid w:val="00BC2209"/>
    <w:rsid w:val="00BC2495"/>
    <w:rsid w:val="00BC314A"/>
    <w:rsid w:val="00BC7EB9"/>
    <w:rsid w:val="00BD0EB8"/>
    <w:rsid w:val="00BD2643"/>
    <w:rsid w:val="00BD2984"/>
    <w:rsid w:val="00BD4237"/>
    <w:rsid w:val="00BD4758"/>
    <w:rsid w:val="00BD537F"/>
    <w:rsid w:val="00BD5654"/>
    <w:rsid w:val="00BD56B1"/>
    <w:rsid w:val="00BD57F4"/>
    <w:rsid w:val="00BD6558"/>
    <w:rsid w:val="00BD6993"/>
    <w:rsid w:val="00BE09E3"/>
    <w:rsid w:val="00BE0CF1"/>
    <w:rsid w:val="00BE101C"/>
    <w:rsid w:val="00BE1FC1"/>
    <w:rsid w:val="00BE27D7"/>
    <w:rsid w:val="00BE4E77"/>
    <w:rsid w:val="00BE5772"/>
    <w:rsid w:val="00BE5A3A"/>
    <w:rsid w:val="00BF0C56"/>
    <w:rsid w:val="00BF245B"/>
    <w:rsid w:val="00BF2AD7"/>
    <w:rsid w:val="00BF2C8C"/>
    <w:rsid w:val="00BF2F76"/>
    <w:rsid w:val="00BF3022"/>
    <w:rsid w:val="00BF3140"/>
    <w:rsid w:val="00BF3214"/>
    <w:rsid w:val="00BF35C1"/>
    <w:rsid w:val="00BF4DA9"/>
    <w:rsid w:val="00BF5573"/>
    <w:rsid w:val="00BF788B"/>
    <w:rsid w:val="00C00262"/>
    <w:rsid w:val="00C012A3"/>
    <w:rsid w:val="00C031F3"/>
    <w:rsid w:val="00C06044"/>
    <w:rsid w:val="00C1087D"/>
    <w:rsid w:val="00C109A1"/>
    <w:rsid w:val="00C11163"/>
    <w:rsid w:val="00C1383B"/>
    <w:rsid w:val="00C15089"/>
    <w:rsid w:val="00C151FA"/>
    <w:rsid w:val="00C15867"/>
    <w:rsid w:val="00C15EA2"/>
    <w:rsid w:val="00C2063B"/>
    <w:rsid w:val="00C214FA"/>
    <w:rsid w:val="00C22398"/>
    <w:rsid w:val="00C22677"/>
    <w:rsid w:val="00C2296D"/>
    <w:rsid w:val="00C22CBB"/>
    <w:rsid w:val="00C22E84"/>
    <w:rsid w:val="00C23155"/>
    <w:rsid w:val="00C24A32"/>
    <w:rsid w:val="00C24DFE"/>
    <w:rsid w:val="00C25960"/>
    <w:rsid w:val="00C26576"/>
    <w:rsid w:val="00C268D2"/>
    <w:rsid w:val="00C277C8"/>
    <w:rsid w:val="00C27A8C"/>
    <w:rsid w:val="00C27EC0"/>
    <w:rsid w:val="00C31072"/>
    <w:rsid w:val="00C312D0"/>
    <w:rsid w:val="00C319C2"/>
    <w:rsid w:val="00C333D9"/>
    <w:rsid w:val="00C34E07"/>
    <w:rsid w:val="00C361AD"/>
    <w:rsid w:val="00C36AE5"/>
    <w:rsid w:val="00C377D5"/>
    <w:rsid w:val="00C40A15"/>
    <w:rsid w:val="00C40C16"/>
    <w:rsid w:val="00C40C41"/>
    <w:rsid w:val="00C4196B"/>
    <w:rsid w:val="00C420BB"/>
    <w:rsid w:val="00C42FDA"/>
    <w:rsid w:val="00C4361F"/>
    <w:rsid w:val="00C44FFB"/>
    <w:rsid w:val="00C45885"/>
    <w:rsid w:val="00C467CC"/>
    <w:rsid w:val="00C475AE"/>
    <w:rsid w:val="00C500B5"/>
    <w:rsid w:val="00C50F22"/>
    <w:rsid w:val="00C513C6"/>
    <w:rsid w:val="00C51FB6"/>
    <w:rsid w:val="00C52694"/>
    <w:rsid w:val="00C54039"/>
    <w:rsid w:val="00C545BD"/>
    <w:rsid w:val="00C55361"/>
    <w:rsid w:val="00C557F6"/>
    <w:rsid w:val="00C560A5"/>
    <w:rsid w:val="00C5682A"/>
    <w:rsid w:val="00C57971"/>
    <w:rsid w:val="00C6038C"/>
    <w:rsid w:val="00C60E4E"/>
    <w:rsid w:val="00C61B15"/>
    <w:rsid w:val="00C625D5"/>
    <w:rsid w:val="00C638AD"/>
    <w:rsid w:val="00C63E10"/>
    <w:rsid w:val="00C63FB1"/>
    <w:rsid w:val="00C64813"/>
    <w:rsid w:val="00C64BAA"/>
    <w:rsid w:val="00C65457"/>
    <w:rsid w:val="00C65BD7"/>
    <w:rsid w:val="00C66158"/>
    <w:rsid w:val="00C6755F"/>
    <w:rsid w:val="00C700B3"/>
    <w:rsid w:val="00C71606"/>
    <w:rsid w:val="00C7226E"/>
    <w:rsid w:val="00C73699"/>
    <w:rsid w:val="00C74F5C"/>
    <w:rsid w:val="00C75036"/>
    <w:rsid w:val="00C7577D"/>
    <w:rsid w:val="00C75B35"/>
    <w:rsid w:val="00C76BA4"/>
    <w:rsid w:val="00C80E3F"/>
    <w:rsid w:val="00C82814"/>
    <w:rsid w:val="00C83A48"/>
    <w:rsid w:val="00C843DB"/>
    <w:rsid w:val="00C85865"/>
    <w:rsid w:val="00C85E85"/>
    <w:rsid w:val="00C87FE2"/>
    <w:rsid w:val="00C90C0A"/>
    <w:rsid w:val="00C9103C"/>
    <w:rsid w:val="00C9183F"/>
    <w:rsid w:val="00C91957"/>
    <w:rsid w:val="00C928F2"/>
    <w:rsid w:val="00C9323E"/>
    <w:rsid w:val="00C95FE3"/>
    <w:rsid w:val="00C96E65"/>
    <w:rsid w:val="00C9703F"/>
    <w:rsid w:val="00C97502"/>
    <w:rsid w:val="00C97EE6"/>
    <w:rsid w:val="00C97FBC"/>
    <w:rsid w:val="00CA15DF"/>
    <w:rsid w:val="00CA1EF2"/>
    <w:rsid w:val="00CA2EAE"/>
    <w:rsid w:val="00CA4AC1"/>
    <w:rsid w:val="00CA5498"/>
    <w:rsid w:val="00CA59FB"/>
    <w:rsid w:val="00CA72B1"/>
    <w:rsid w:val="00CB0103"/>
    <w:rsid w:val="00CB0316"/>
    <w:rsid w:val="00CB0B11"/>
    <w:rsid w:val="00CB15F9"/>
    <w:rsid w:val="00CB1CD3"/>
    <w:rsid w:val="00CB1DBA"/>
    <w:rsid w:val="00CB20C4"/>
    <w:rsid w:val="00CB3E11"/>
    <w:rsid w:val="00CB41D2"/>
    <w:rsid w:val="00CB426A"/>
    <w:rsid w:val="00CB4EF6"/>
    <w:rsid w:val="00CB5354"/>
    <w:rsid w:val="00CB557D"/>
    <w:rsid w:val="00CB5B37"/>
    <w:rsid w:val="00CB6278"/>
    <w:rsid w:val="00CB691D"/>
    <w:rsid w:val="00CB6F07"/>
    <w:rsid w:val="00CB746C"/>
    <w:rsid w:val="00CC027D"/>
    <w:rsid w:val="00CC07DE"/>
    <w:rsid w:val="00CC0BD5"/>
    <w:rsid w:val="00CC0EF8"/>
    <w:rsid w:val="00CC2449"/>
    <w:rsid w:val="00CC28C1"/>
    <w:rsid w:val="00CC2E01"/>
    <w:rsid w:val="00CC361E"/>
    <w:rsid w:val="00CC3C9E"/>
    <w:rsid w:val="00CC4BA0"/>
    <w:rsid w:val="00CC6A14"/>
    <w:rsid w:val="00CC70A3"/>
    <w:rsid w:val="00CD31D8"/>
    <w:rsid w:val="00CD3364"/>
    <w:rsid w:val="00CD3707"/>
    <w:rsid w:val="00CD4442"/>
    <w:rsid w:val="00CD4B66"/>
    <w:rsid w:val="00CD53C3"/>
    <w:rsid w:val="00CD574E"/>
    <w:rsid w:val="00CD650D"/>
    <w:rsid w:val="00CD69DA"/>
    <w:rsid w:val="00CD6ACB"/>
    <w:rsid w:val="00CD7044"/>
    <w:rsid w:val="00CD70FA"/>
    <w:rsid w:val="00CD72E1"/>
    <w:rsid w:val="00CD740C"/>
    <w:rsid w:val="00CE0213"/>
    <w:rsid w:val="00CE16C8"/>
    <w:rsid w:val="00CE1BD6"/>
    <w:rsid w:val="00CE1BEF"/>
    <w:rsid w:val="00CE1E9E"/>
    <w:rsid w:val="00CE2666"/>
    <w:rsid w:val="00CE2667"/>
    <w:rsid w:val="00CE2FFE"/>
    <w:rsid w:val="00CE4BD4"/>
    <w:rsid w:val="00CE4C22"/>
    <w:rsid w:val="00CE54F3"/>
    <w:rsid w:val="00CE6FA9"/>
    <w:rsid w:val="00CE76E5"/>
    <w:rsid w:val="00CF1EF1"/>
    <w:rsid w:val="00CF377A"/>
    <w:rsid w:val="00CF41EC"/>
    <w:rsid w:val="00CF43DB"/>
    <w:rsid w:val="00CF5D04"/>
    <w:rsid w:val="00CF77C8"/>
    <w:rsid w:val="00D0096C"/>
    <w:rsid w:val="00D00AE6"/>
    <w:rsid w:val="00D03207"/>
    <w:rsid w:val="00D04452"/>
    <w:rsid w:val="00D04DE4"/>
    <w:rsid w:val="00D04EF6"/>
    <w:rsid w:val="00D0511F"/>
    <w:rsid w:val="00D06220"/>
    <w:rsid w:val="00D063F1"/>
    <w:rsid w:val="00D07DA9"/>
    <w:rsid w:val="00D106CA"/>
    <w:rsid w:val="00D10EED"/>
    <w:rsid w:val="00D10F11"/>
    <w:rsid w:val="00D12E96"/>
    <w:rsid w:val="00D134C5"/>
    <w:rsid w:val="00D13E99"/>
    <w:rsid w:val="00D1432B"/>
    <w:rsid w:val="00D14D33"/>
    <w:rsid w:val="00D14F22"/>
    <w:rsid w:val="00D16B94"/>
    <w:rsid w:val="00D1794C"/>
    <w:rsid w:val="00D2473E"/>
    <w:rsid w:val="00D25061"/>
    <w:rsid w:val="00D25845"/>
    <w:rsid w:val="00D259D6"/>
    <w:rsid w:val="00D25E0F"/>
    <w:rsid w:val="00D30001"/>
    <w:rsid w:val="00D30242"/>
    <w:rsid w:val="00D3024C"/>
    <w:rsid w:val="00D314D5"/>
    <w:rsid w:val="00D31FB1"/>
    <w:rsid w:val="00D320F6"/>
    <w:rsid w:val="00D327E7"/>
    <w:rsid w:val="00D33D01"/>
    <w:rsid w:val="00D33F68"/>
    <w:rsid w:val="00D36BC1"/>
    <w:rsid w:val="00D36D12"/>
    <w:rsid w:val="00D36F50"/>
    <w:rsid w:val="00D37391"/>
    <w:rsid w:val="00D41455"/>
    <w:rsid w:val="00D43579"/>
    <w:rsid w:val="00D45357"/>
    <w:rsid w:val="00D4741C"/>
    <w:rsid w:val="00D47951"/>
    <w:rsid w:val="00D53252"/>
    <w:rsid w:val="00D5413D"/>
    <w:rsid w:val="00D54861"/>
    <w:rsid w:val="00D54FBC"/>
    <w:rsid w:val="00D56317"/>
    <w:rsid w:val="00D57083"/>
    <w:rsid w:val="00D575C2"/>
    <w:rsid w:val="00D57918"/>
    <w:rsid w:val="00D57D4B"/>
    <w:rsid w:val="00D57E34"/>
    <w:rsid w:val="00D6007E"/>
    <w:rsid w:val="00D6113B"/>
    <w:rsid w:val="00D62FAB"/>
    <w:rsid w:val="00D632D6"/>
    <w:rsid w:val="00D632E9"/>
    <w:rsid w:val="00D63386"/>
    <w:rsid w:val="00D63C35"/>
    <w:rsid w:val="00D6462D"/>
    <w:rsid w:val="00D64CED"/>
    <w:rsid w:val="00D6667C"/>
    <w:rsid w:val="00D66C01"/>
    <w:rsid w:val="00D702B8"/>
    <w:rsid w:val="00D711C2"/>
    <w:rsid w:val="00D721EB"/>
    <w:rsid w:val="00D725E9"/>
    <w:rsid w:val="00D73DC6"/>
    <w:rsid w:val="00D74053"/>
    <w:rsid w:val="00D749C3"/>
    <w:rsid w:val="00D74C1A"/>
    <w:rsid w:val="00D75076"/>
    <w:rsid w:val="00D75349"/>
    <w:rsid w:val="00D754C1"/>
    <w:rsid w:val="00D75A6B"/>
    <w:rsid w:val="00D77393"/>
    <w:rsid w:val="00D77455"/>
    <w:rsid w:val="00D775F2"/>
    <w:rsid w:val="00D77A35"/>
    <w:rsid w:val="00D811EB"/>
    <w:rsid w:val="00D81861"/>
    <w:rsid w:val="00D81B3E"/>
    <w:rsid w:val="00D81DBC"/>
    <w:rsid w:val="00D82055"/>
    <w:rsid w:val="00D824D3"/>
    <w:rsid w:val="00D8332E"/>
    <w:rsid w:val="00D84201"/>
    <w:rsid w:val="00D8523A"/>
    <w:rsid w:val="00D86056"/>
    <w:rsid w:val="00D867CB"/>
    <w:rsid w:val="00D87894"/>
    <w:rsid w:val="00D90C70"/>
    <w:rsid w:val="00D90E49"/>
    <w:rsid w:val="00D93132"/>
    <w:rsid w:val="00D939D6"/>
    <w:rsid w:val="00D94A59"/>
    <w:rsid w:val="00D95A2B"/>
    <w:rsid w:val="00D96716"/>
    <w:rsid w:val="00D96ADE"/>
    <w:rsid w:val="00D971DA"/>
    <w:rsid w:val="00D9746D"/>
    <w:rsid w:val="00DA0778"/>
    <w:rsid w:val="00DA078D"/>
    <w:rsid w:val="00DA0CE2"/>
    <w:rsid w:val="00DA186F"/>
    <w:rsid w:val="00DA2387"/>
    <w:rsid w:val="00DA2484"/>
    <w:rsid w:val="00DA2940"/>
    <w:rsid w:val="00DA2D7B"/>
    <w:rsid w:val="00DA3E86"/>
    <w:rsid w:val="00DA4AEE"/>
    <w:rsid w:val="00DA6997"/>
    <w:rsid w:val="00DA69A5"/>
    <w:rsid w:val="00DA7FD3"/>
    <w:rsid w:val="00DB09F6"/>
    <w:rsid w:val="00DB1634"/>
    <w:rsid w:val="00DB2256"/>
    <w:rsid w:val="00DB3898"/>
    <w:rsid w:val="00DB45E2"/>
    <w:rsid w:val="00DB499C"/>
    <w:rsid w:val="00DB6B2D"/>
    <w:rsid w:val="00DB7420"/>
    <w:rsid w:val="00DB746C"/>
    <w:rsid w:val="00DC0461"/>
    <w:rsid w:val="00DC1218"/>
    <w:rsid w:val="00DC153C"/>
    <w:rsid w:val="00DC21C7"/>
    <w:rsid w:val="00DC27DB"/>
    <w:rsid w:val="00DC2FF7"/>
    <w:rsid w:val="00DC3B24"/>
    <w:rsid w:val="00DC62AE"/>
    <w:rsid w:val="00DC6663"/>
    <w:rsid w:val="00DC6A10"/>
    <w:rsid w:val="00DC7552"/>
    <w:rsid w:val="00DC7C9E"/>
    <w:rsid w:val="00DD27FD"/>
    <w:rsid w:val="00DD29BB"/>
    <w:rsid w:val="00DD314B"/>
    <w:rsid w:val="00DD32E8"/>
    <w:rsid w:val="00DD35E3"/>
    <w:rsid w:val="00DD6C81"/>
    <w:rsid w:val="00DE0043"/>
    <w:rsid w:val="00DE0151"/>
    <w:rsid w:val="00DE0DEE"/>
    <w:rsid w:val="00DE0E79"/>
    <w:rsid w:val="00DE10F8"/>
    <w:rsid w:val="00DE20D0"/>
    <w:rsid w:val="00DE3143"/>
    <w:rsid w:val="00DE4616"/>
    <w:rsid w:val="00DE529E"/>
    <w:rsid w:val="00DE59D5"/>
    <w:rsid w:val="00DE5E10"/>
    <w:rsid w:val="00DE5EB5"/>
    <w:rsid w:val="00DE6085"/>
    <w:rsid w:val="00DE657E"/>
    <w:rsid w:val="00DE67EC"/>
    <w:rsid w:val="00DE6970"/>
    <w:rsid w:val="00DE73A0"/>
    <w:rsid w:val="00DF2EC2"/>
    <w:rsid w:val="00DF4704"/>
    <w:rsid w:val="00DF55CF"/>
    <w:rsid w:val="00DF574E"/>
    <w:rsid w:val="00DF669C"/>
    <w:rsid w:val="00DF6945"/>
    <w:rsid w:val="00DF6E50"/>
    <w:rsid w:val="00DF7E31"/>
    <w:rsid w:val="00E01F29"/>
    <w:rsid w:val="00E024AA"/>
    <w:rsid w:val="00E03E61"/>
    <w:rsid w:val="00E0596F"/>
    <w:rsid w:val="00E0693F"/>
    <w:rsid w:val="00E06AA1"/>
    <w:rsid w:val="00E06E09"/>
    <w:rsid w:val="00E11FAA"/>
    <w:rsid w:val="00E13747"/>
    <w:rsid w:val="00E15541"/>
    <w:rsid w:val="00E15C77"/>
    <w:rsid w:val="00E16BAC"/>
    <w:rsid w:val="00E16CAA"/>
    <w:rsid w:val="00E16F52"/>
    <w:rsid w:val="00E177E7"/>
    <w:rsid w:val="00E17A29"/>
    <w:rsid w:val="00E23270"/>
    <w:rsid w:val="00E2361E"/>
    <w:rsid w:val="00E250F1"/>
    <w:rsid w:val="00E25680"/>
    <w:rsid w:val="00E30C98"/>
    <w:rsid w:val="00E3171E"/>
    <w:rsid w:val="00E333E9"/>
    <w:rsid w:val="00E3378F"/>
    <w:rsid w:val="00E3550D"/>
    <w:rsid w:val="00E37363"/>
    <w:rsid w:val="00E40F1F"/>
    <w:rsid w:val="00E4198F"/>
    <w:rsid w:val="00E41AC6"/>
    <w:rsid w:val="00E43A33"/>
    <w:rsid w:val="00E44869"/>
    <w:rsid w:val="00E44A6D"/>
    <w:rsid w:val="00E461B3"/>
    <w:rsid w:val="00E478E2"/>
    <w:rsid w:val="00E51503"/>
    <w:rsid w:val="00E5281B"/>
    <w:rsid w:val="00E52838"/>
    <w:rsid w:val="00E53116"/>
    <w:rsid w:val="00E53DAE"/>
    <w:rsid w:val="00E54936"/>
    <w:rsid w:val="00E55438"/>
    <w:rsid w:val="00E5691D"/>
    <w:rsid w:val="00E574EC"/>
    <w:rsid w:val="00E6028F"/>
    <w:rsid w:val="00E6124A"/>
    <w:rsid w:val="00E614E0"/>
    <w:rsid w:val="00E6239B"/>
    <w:rsid w:val="00E62FF2"/>
    <w:rsid w:val="00E63352"/>
    <w:rsid w:val="00E637BD"/>
    <w:rsid w:val="00E63B56"/>
    <w:rsid w:val="00E63F39"/>
    <w:rsid w:val="00E640C6"/>
    <w:rsid w:val="00E64BF1"/>
    <w:rsid w:val="00E67D88"/>
    <w:rsid w:val="00E703C4"/>
    <w:rsid w:val="00E71EE7"/>
    <w:rsid w:val="00E73F7F"/>
    <w:rsid w:val="00E753E8"/>
    <w:rsid w:val="00E779F5"/>
    <w:rsid w:val="00E82013"/>
    <w:rsid w:val="00E829A3"/>
    <w:rsid w:val="00E84467"/>
    <w:rsid w:val="00E85409"/>
    <w:rsid w:val="00E864D3"/>
    <w:rsid w:val="00E8690D"/>
    <w:rsid w:val="00E86ED6"/>
    <w:rsid w:val="00E87A04"/>
    <w:rsid w:val="00E87B5A"/>
    <w:rsid w:val="00E87EFD"/>
    <w:rsid w:val="00E939E6"/>
    <w:rsid w:val="00E93C05"/>
    <w:rsid w:val="00E93C4B"/>
    <w:rsid w:val="00E946D5"/>
    <w:rsid w:val="00E9478A"/>
    <w:rsid w:val="00E95C28"/>
    <w:rsid w:val="00E95C57"/>
    <w:rsid w:val="00E965B4"/>
    <w:rsid w:val="00E96B14"/>
    <w:rsid w:val="00E97DD0"/>
    <w:rsid w:val="00EA00DC"/>
    <w:rsid w:val="00EA0718"/>
    <w:rsid w:val="00EA0DEC"/>
    <w:rsid w:val="00EA0E80"/>
    <w:rsid w:val="00EA1454"/>
    <w:rsid w:val="00EA1CA8"/>
    <w:rsid w:val="00EA28D5"/>
    <w:rsid w:val="00EA3159"/>
    <w:rsid w:val="00EA429F"/>
    <w:rsid w:val="00EA48AF"/>
    <w:rsid w:val="00EA4946"/>
    <w:rsid w:val="00EA4F9E"/>
    <w:rsid w:val="00EA63CA"/>
    <w:rsid w:val="00EA6D3B"/>
    <w:rsid w:val="00EB00AD"/>
    <w:rsid w:val="00EB136C"/>
    <w:rsid w:val="00EB1736"/>
    <w:rsid w:val="00EB25DF"/>
    <w:rsid w:val="00EB2D88"/>
    <w:rsid w:val="00EB30E7"/>
    <w:rsid w:val="00EB3FAE"/>
    <w:rsid w:val="00EB40FD"/>
    <w:rsid w:val="00EB4583"/>
    <w:rsid w:val="00EB480E"/>
    <w:rsid w:val="00EB4CFD"/>
    <w:rsid w:val="00EB5333"/>
    <w:rsid w:val="00EB5EC6"/>
    <w:rsid w:val="00EB702D"/>
    <w:rsid w:val="00EB7FC9"/>
    <w:rsid w:val="00EC222C"/>
    <w:rsid w:val="00EC32F4"/>
    <w:rsid w:val="00EC35A1"/>
    <w:rsid w:val="00EC5657"/>
    <w:rsid w:val="00EC68CB"/>
    <w:rsid w:val="00EC70DE"/>
    <w:rsid w:val="00ED0185"/>
    <w:rsid w:val="00ED06A4"/>
    <w:rsid w:val="00ED2278"/>
    <w:rsid w:val="00ED27E8"/>
    <w:rsid w:val="00ED46D1"/>
    <w:rsid w:val="00ED7137"/>
    <w:rsid w:val="00EE2FA2"/>
    <w:rsid w:val="00EE3AB8"/>
    <w:rsid w:val="00EE3FFB"/>
    <w:rsid w:val="00EE4E32"/>
    <w:rsid w:val="00EE5043"/>
    <w:rsid w:val="00EE51E1"/>
    <w:rsid w:val="00EF05E6"/>
    <w:rsid w:val="00EF06EA"/>
    <w:rsid w:val="00EF115C"/>
    <w:rsid w:val="00EF1BE4"/>
    <w:rsid w:val="00EF46E4"/>
    <w:rsid w:val="00EF4B6E"/>
    <w:rsid w:val="00EF6E3F"/>
    <w:rsid w:val="00F00F9D"/>
    <w:rsid w:val="00F022AD"/>
    <w:rsid w:val="00F02F9D"/>
    <w:rsid w:val="00F03379"/>
    <w:rsid w:val="00F036AD"/>
    <w:rsid w:val="00F04C77"/>
    <w:rsid w:val="00F05252"/>
    <w:rsid w:val="00F05D52"/>
    <w:rsid w:val="00F05E13"/>
    <w:rsid w:val="00F07604"/>
    <w:rsid w:val="00F07DBD"/>
    <w:rsid w:val="00F10FC3"/>
    <w:rsid w:val="00F11459"/>
    <w:rsid w:val="00F116C8"/>
    <w:rsid w:val="00F11E42"/>
    <w:rsid w:val="00F12A79"/>
    <w:rsid w:val="00F12AC5"/>
    <w:rsid w:val="00F12F55"/>
    <w:rsid w:val="00F13229"/>
    <w:rsid w:val="00F132CB"/>
    <w:rsid w:val="00F13C1E"/>
    <w:rsid w:val="00F1545B"/>
    <w:rsid w:val="00F15F4F"/>
    <w:rsid w:val="00F166D9"/>
    <w:rsid w:val="00F16D6D"/>
    <w:rsid w:val="00F21088"/>
    <w:rsid w:val="00F218C2"/>
    <w:rsid w:val="00F21CCE"/>
    <w:rsid w:val="00F2316F"/>
    <w:rsid w:val="00F23C23"/>
    <w:rsid w:val="00F2507D"/>
    <w:rsid w:val="00F25C5B"/>
    <w:rsid w:val="00F262DE"/>
    <w:rsid w:val="00F272C0"/>
    <w:rsid w:val="00F27524"/>
    <w:rsid w:val="00F279BE"/>
    <w:rsid w:val="00F27B09"/>
    <w:rsid w:val="00F27DB6"/>
    <w:rsid w:val="00F27F90"/>
    <w:rsid w:val="00F313A9"/>
    <w:rsid w:val="00F3146A"/>
    <w:rsid w:val="00F326BF"/>
    <w:rsid w:val="00F327E7"/>
    <w:rsid w:val="00F3361C"/>
    <w:rsid w:val="00F33DBB"/>
    <w:rsid w:val="00F33DEF"/>
    <w:rsid w:val="00F346EA"/>
    <w:rsid w:val="00F35746"/>
    <w:rsid w:val="00F35F68"/>
    <w:rsid w:val="00F36148"/>
    <w:rsid w:val="00F4027D"/>
    <w:rsid w:val="00F409FB"/>
    <w:rsid w:val="00F40EDC"/>
    <w:rsid w:val="00F41313"/>
    <w:rsid w:val="00F413FA"/>
    <w:rsid w:val="00F41C0A"/>
    <w:rsid w:val="00F41C9E"/>
    <w:rsid w:val="00F43501"/>
    <w:rsid w:val="00F43D9A"/>
    <w:rsid w:val="00F4469B"/>
    <w:rsid w:val="00F447C7"/>
    <w:rsid w:val="00F4544C"/>
    <w:rsid w:val="00F459B4"/>
    <w:rsid w:val="00F46F08"/>
    <w:rsid w:val="00F47DC6"/>
    <w:rsid w:val="00F5211B"/>
    <w:rsid w:val="00F52173"/>
    <w:rsid w:val="00F5291E"/>
    <w:rsid w:val="00F53A10"/>
    <w:rsid w:val="00F53B5F"/>
    <w:rsid w:val="00F546A1"/>
    <w:rsid w:val="00F54E20"/>
    <w:rsid w:val="00F554A9"/>
    <w:rsid w:val="00F55BFC"/>
    <w:rsid w:val="00F56146"/>
    <w:rsid w:val="00F57F6F"/>
    <w:rsid w:val="00F601DD"/>
    <w:rsid w:val="00F612D9"/>
    <w:rsid w:val="00F618CD"/>
    <w:rsid w:val="00F618FB"/>
    <w:rsid w:val="00F641E6"/>
    <w:rsid w:val="00F642A4"/>
    <w:rsid w:val="00F655F1"/>
    <w:rsid w:val="00F676AF"/>
    <w:rsid w:val="00F70505"/>
    <w:rsid w:val="00F70DD8"/>
    <w:rsid w:val="00F716FD"/>
    <w:rsid w:val="00F7177F"/>
    <w:rsid w:val="00F717E9"/>
    <w:rsid w:val="00F72991"/>
    <w:rsid w:val="00F7492B"/>
    <w:rsid w:val="00F754EB"/>
    <w:rsid w:val="00F778BF"/>
    <w:rsid w:val="00F77F14"/>
    <w:rsid w:val="00F80135"/>
    <w:rsid w:val="00F801E1"/>
    <w:rsid w:val="00F80355"/>
    <w:rsid w:val="00F805D5"/>
    <w:rsid w:val="00F811B0"/>
    <w:rsid w:val="00F81A37"/>
    <w:rsid w:val="00F82559"/>
    <w:rsid w:val="00F826B9"/>
    <w:rsid w:val="00F82920"/>
    <w:rsid w:val="00F82BD3"/>
    <w:rsid w:val="00F83299"/>
    <w:rsid w:val="00F83711"/>
    <w:rsid w:val="00F83F97"/>
    <w:rsid w:val="00F85803"/>
    <w:rsid w:val="00F861BA"/>
    <w:rsid w:val="00F86963"/>
    <w:rsid w:val="00F8721E"/>
    <w:rsid w:val="00F87C43"/>
    <w:rsid w:val="00F87CA4"/>
    <w:rsid w:val="00F87CC1"/>
    <w:rsid w:val="00F906A8"/>
    <w:rsid w:val="00F90C2E"/>
    <w:rsid w:val="00F911CD"/>
    <w:rsid w:val="00F91DCA"/>
    <w:rsid w:val="00F92CA3"/>
    <w:rsid w:val="00F93800"/>
    <w:rsid w:val="00F93E1A"/>
    <w:rsid w:val="00F9437F"/>
    <w:rsid w:val="00F9485A"/>
    <w:rsid w:val="00F94D15"/>
    <w:rsid w:val="00F957D2"/>
    <w:rsid w:val="00F95E8B"/>
    <w:rsid w:val="00F96A2E"/>
    <w:rsid w:val="00F97C2D"/>
    <w:rsid w:val="00F97D28"/>
    <w:rsid w:val="00FA0AC5"/>
    <w:rsid w:val="00FA28D9"/>
    <w:rsid w:val="00FA3D46"/>
    <w:rsid w:val="00FA4FC7"/>
    <w:rsid w:val="00FA5722"/>
    <w:rsid w:val="00FA593E"/>
    <w:rsid w:val="00FA71A4"/>
    <w:rsid w:val="00FA772D"/>
    <w:rsid w:val="00FB0C81"/>
    <w:rsid w:val="00FB1878"/>
    <w:rsid w:val="00FB250F"/>
    <w:rsid w:val="00FB531D"/>
    <w:rsid w:val="00FB5FB9"/>
    <w:rsid w:val="00FB605B"/>
    <w:rsid w:val="00FB62E0"/>
    <w:rsid w:val="00FB6436"/>
    <w:rsid w:val="00FB7D7E"/>
    <w:rsid w:val="00FC06F8"/>
    <w:rsid w:val="00FC09C3"/>
    <w:rsid w:val="00FC1598"/>
    <w:rsid w:val="00FC2147"/>
    <w:rsid w:val="00FC2200"/>
    <w:rsid w:val="00FC2540"/>
    <w:rsid w:val="00FC2AF8"/>
    <w:rsid w:val="00FC36E3"/>
    <w:rsid w:val="00FC6C46"/>
    <w:rsid w:val="00FC6E78"/>
    <w:rsid w:val="00FC714D"/>
    <w:rsid w:val="00FC73E8"/>
    <w:rsid w:val="00FD065C"/>
    <w:rsid w:val="00FD0B8D"/>
    <w:rsid w:val="00FD0EEE"/>
    <w:rsid w:val="00FD0F6E"/>
    <w:rsid w:val="00FD0F79"/>
    <w:rsid w:val="00FD203F"/>
    <w:rsid w:val="00FD29D4"/>
    <w:rsid w:val="00FD2BC0"/>
    <w:rsid w:val="00FD3264"/>
    <w:rsid w:val="00FD4184"/>
    <w:rsid w:val="00FD68A0"/>
    <w:rsid w:val="00FD7483"/>
    <w:rsid w:val="00FD7978"/>
    <w:rsid w:val="00FD7E29"/>
    <w:rsid w:val="00FE009C"/>
    <w:rsid w:val="00FE22D0"/>
    <w:rsid w:val="00FE2590"/>
    <w:rsid w:val="00FE5594"/>
    <w:rsid w:val="00FE7632"/>
    <w:rsid w:val="00FF0204"/>
    <w:rsid w:val="00FF3AED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E17EF8"/>
  <w15:docId w15:val="{AAF49C22-BFE0-45B1-AC5E-6CB88247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52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basedOn w:val="Normal"/>
    <w:link w:val="ListParagraphChar"/>
    <w:uiPriority w:val="34"/>
    <w:qFormat/>
    <w:rsid w:val="00E63352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63352"/>
    <w:rPr>
      <w:sz w:val="22"/>
      <w:szCs w:val="22"/>
      <w:lang w:val="en-GB"/>
    </w:rPr>
  </w:style>
  <w:style w:type="paragraph" w:customStyle="1" w:styleId="Default">
    <w:name w:val="Default"/>
    <w:rsid w:val="00E63352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E63352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63352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E63352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3352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3352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E63352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E63352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E6335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352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91718E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D17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UWIK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UNEP/OzL.Pro/ExCom/94/30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612CB0E77C74FA976124FD00DFD43" ma:contentTypeVersion="5" ma:contentTypeDescription="Create a new document." ma:contentTypeScope="" ma:versionID="695482f109400d65d73f1bf8d1924fd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7F36D6-4402-4DB6-B673-C4A17DD7A266}"/>
</file>

<file path=customXml/itemProps2.xml><?xml version="1.0" encoding="utf-8"?>
<ds:datastoreItem xmlns:ds="http://schemas.openxmlformats.org/officeDocument/2006/customXml" ds:itemID="{085F1760-E5F0-2246-B097-DD7F6B484E02}"/>
</file>

<file path=customXml/itemProps3.xml><?xml version="1.0" encoding="utf-8"?>
<ds:datastoreItem xmlns:ds="http://schemas.openxmlformats.org/officeDocument/2006/customXml" ds:itemID="{690E6A70-B12D-4E8F-9862-49011D065232}"/>
</file>

<file path=customXml/itemProps4.xml><?xml version="1.0" encoding="utf-8"?>
<ds:datastoreItem xmlns:ds="http://schemas.openxmlformats.org/officeDocument/2006/customXml" ds:itemID="{158A49AB-87BF-4403-95AE-59CB29A59585}"/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3</TotalTime>
  <Pages>19</Pages>
  <Words>7233</Words>
  <Characters>41232</Characters>
  <Application>Microsoft Office Word</Application>
  <DocSecurity>0</DocSecurity>
  <Lines>343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Propuesta de proyecto: Las Comoras</vt:lpstr>
    </vt:vector>
  </TitlesOfParts>
  <Manager/>
  <Company>UNMFS</Company>
  <LinksUpToDate>false</LinksUpToDate>
  <CharactersWithSpaces>48369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proyecto: Las Comoras    </dc:title>
  <dc:subject/>
  <dc:creator>Dominika Suwik</dc:creator>
  <cp:keywords>94th ExCom</cp:keywords>
  <dc:description>HPMP SII</dc:description>
  <cp:lastModifiedBy>Angela Xue He Yan</cp:lastModifiedBy>
  <cp:revision>4</cp:revision>
  <cp:lastPrinted>2024-05-07T18:55:00Z</cp:lastPrinted>
  <dcterms:created xsi:type="dcterms:W3CDTF">2024-05-07T15:32:00Z</dcterms:created>
  <dcterms:modified xsi:type="dcterms:W3CDTF">2024-05-07T18:55:00Z</dcterms:modified>
  <cp:category/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UNEP/OzL.Pro/ExCom/94/30</vt:lpwstr>
  </property>
  <property fmtid="{D5CDD505-2E9C-101B-9397-08002B2CF9AE}" pid="3" name="Revision date">
    <vt:lpwstr>5/3/2024</vt:lpwstr>
  </property>
  <property fmtid="{D5CDD505-2E9C-101B-9397-08002B2CF9AE}" pid="4" name="ContentTypeId">
    <vt:lpwstr>0x01010049D612CB0E77C74FA976124FD00DFD43</vt:lpwstr>
  </property>
  <property fmtid="{D5CDD505-2E9C-101B-9397-08002B2CF9AE}" pid="5" name="Order">
    <vt:i4>4523400</vt:i4>
  </property>
  <property fmtid="{D5CDD505-2E9C-101B-9397-08002B2CF9AE}" pid="6" name="MediaServiceImageTags">
    <vt:lpwstr/>
  </property>
  <property fmtid="{D5CDD505-2E9C-101B-9397-08002B2CF9AE}" pid="7" name="GrammarlyDocumentId">
    <vt:lpwstr>1cc7aac79bbb35a43d05a78fa8bf8390aec5a1570a1028e136096e9d918c38a1</vt:lpwstr>
  </property>
  <property fmtid="{D5CDD505-2E9C-101B-9397-08002B2CF9AE}" pid="8" name="lcf76f155ced4ddcb4097134ff3c332f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