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5C49AC" w:rsidRPr="009B0D30" w14:paraId="7EBFF0E7" w14:textId="77777777" w:rsidTr="4F99073C">
        <w:trPr>
          <w:trHeight w:val="720"/>
        </w:trPr>
        <w:tc>
          <w:tcPr>
            <w:tcW w:w="5387" w:type="dxa"/>
            <w:gridSpan w:val="2"/>
            <w:tcBorders>
              <w:bottom w:val="single" w:sz="18" w:space="0" w:color="auto"/>
            </w:tcBorders>
          </w:tcPr>
          <w:p w14:paraId="2C2D2E67" w14:textId="77777777" w:rsidR="005C49AC" w:rsidRPr="009B0D30" w:rsidRDefault="005C49AC" w:rsidP="005B43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C59DEA9" w14:textId="77777777" w:rsidR="005C49AC" w:rsidRPr="009B0D30" w:rsidRDefault="005C49AC">
            <w:pPr>
              <w:jc w:val="right"/>
              <w:rPr>
                <w:sz w:val="52"/>
                <w:szCs w:val="52"/>
              </w:rPr>
            </w:pPr>
            <w:r w:rsidRPr="009B0D30">
              <w:rPr>
                <w:rFonts w:ascii="Univers Bold" w:hAnsi="Univers Bold"/>
                <w:b/>
                <w:sz w:val="72"/>
              </w:rPr>
              <w:t>EP</w:t>
            </w:r>
          </w:p>
        </w:tc>
      </w:tr>
      <w:tr w:rsidR="005C49AC" w:rsidRPr="009B0D30" w14:paraId="112DD7BA" w14:textId="77777777" w:rsidTr="4F9907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489C342" w14:textId="77777777" w:rsidR="005C49AC" w:rsidRPr="009B0D30" w:rsidRDefault="005C49AC" w:rsidP="002554E4">
            <w:pPr>
              <w:spacing w:before="120"/>
              <w:ind w:left="-9"/>
            </w:pPr>
            <w:r w:rsidRPr="009B0D30">
              <w:rPr>
                <w:noProof/>
                <w:lang w:val="en-US" w:eastAsia="zh-CN"/>
              </w:rPr>
              <mc:AlternateContent>
                <mc:Choice Requires="wpg">
                  <w:drawing>
                    <wp:inline distT="0" distB="0" distL="0" distR="0" wp14:anchorId="491C1F2F" wp14:editId="56E53879">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13A908E"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4147FD6" w14:textId="77777777" w:rsidR="005C49AC" w:rsidRPr="00271CCC"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31790BCF" w14:textId="77777777" w:rsidR="005C49AC" w:rsidRPr="00271CCC" w:rsidRDefault="005C49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BC6E097" w14:textId="77777777" w:rsidR="005C49AC" w:rsidRPr="00271CCC" w:rsidRDefault="005C49AC" w:rsidP="00271CC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67A2B2E8" w14:textId="77777777" w:rsidR="005C49AC" w:rsidRPr="009B0D30" w:rsidRDefault="005C49AC">
            <w:r w:rsidRPr="009B0D30">
              <w:t>Distr.</w:t>
            </w:r>
          </w:p>
          <w:p w14:paraId="67B65501" w14:textId="77777777" w:rsidR="005C49AC" w:rsidRPr="009B0D30" w:rsidRDefault="005C49AC">
            <w:r w:rsidRPr="009B0D30">
              <w:t>GENERAL</w:t>
            </w:r>
          </w:p>
          <w:p w14:paraId="58E808B0" w14:textId="77777777" w:rsidR="005C49AC" w:rsidRPr="009B0D30" w:rsidRDefault="005C49AC"/>
          <w:p w14:paraId="58A23568" w14:textId="77777777" w:rsidR="005C49AC" w:rsidRPr="009B0D30" w:rsidRDefault="005C49AC"/>
          <w:p w14:paraId="61E7BF14" w14:textId="794DBCEF" w:rsidR="005C49AC" w:rsidRPr="00273986" w:rsidRDefault="00FB6A39">
            <w:r>
              <w:fldChar w:fldCharType="begin"/>
            </w:r>
            <w:r w:rsidRPr="00273986">
              <w:instrText xml:space="preserve"> DOCPROPERTY "Document number"  \* MERGEFORMAT </w:instrText>
            </w:r>
            <w:r>
              <w:fldChar w:fldCharType="separate"/>
            </w:r>
            <w:r w:rsidR="00273986" w:rsidRPr="00273986">
              <w:t>UNEP/</w:t>
            </w:r>
            <w:proofErr w:type="spellStart"/>
            <w:r w:rsidR="00273986" w:rsidRPr="00273986">
              <w:t>OzL.Pro</w:t>
            </w:r>
            <w:proofErr w:type="spellEnd"/>
            <w:r w:rsidR="00273986" w:rsidRPr="00273986">
              <w:t>/ExCom/95</w:t>
            </w:r>
            <w:r w:rsidR="00273986">
              <w:t>/69</w:t>
            </w:r>
            <w:r>
              <w:fldChar w:fldCharType="end"/>
            </w:r>
          </w:p>
          <w:p w14:paraId="129A5C7A" w14:textId="77777777" w:rsidR="005C49AC" w:rsidRPr="009B0D30" w:rsidRDefault="005C49AC">
            <w:r w:rsidRPr="009B0D30">
              <w:fldChar w:fldCharType="begin"/>
            </w:r>
            <w:r w:rsidRPr="009B0D30">
              <w:instrText xml:space="preserve"> DOCPROPERTY "Revision date" \@ "d MMMM YYYY"  \* MERGEFORMAT </w:instrText>
            </w:r>
            <w:r w:rsidRPr="009B0D30">
              <w:fldChar w:fldCharType="separate"/>
            </w:r>
            <w:r w:rsidR="003160B4">
              <w:t>15 October 2024</w:t>
            </w:r>
            <w:r w:rsidRPr="009B0D30">
              <w:fldChar w:fldCharType="end"/>
            </w:r>
          </w:p>
          <w:p w14:paraId="46DA719D" w14:textId="77777777" w:rsidR="005C49AC" w:rsidRPr="009B0D30" w:rsidRDefault="005C49AC">
            <w:pPr>
              <w:rPr>
                <w:caps/>
              </w:rPr>
            </w:pPr>
          </w:p>
          <w:p w14:paraId="45455DD7" w14:textId="77777777" w:rsidR="005C49AC" w:rsidRPr="009B0D30" w:rsidRDefault="005C49AC">
            <w:r w:rsidRPr="009B0D30">
              <w:t>ORIGINAL: ENGLISH</w:t>
            </w:r>
          </w:p>
        </w:tc>
      </w:tr>
    </w:tbl>
    <w:p w14:paraId="26B9AD26" w14:textId="77777777" w:rsidR="005C49AC" w:rsidRDefault="005C49AC" w:rsidP="005C49A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3C345595" w14:textId="77777777" w:rsidR="005C49AC" w:rsidRDefault="005C49AC" w:rsidP="005C49AC">
      <w:pPr>
        <w:jc w:val="left"/>
      </w:pPr>
      <w:r>
        <w:t>Montreal, 4-8 December</w:t>
      </w:r>
      <w:r w:rsidRPr="00DA2387">
        <w:t xml:space="preserve"> 202</w:t>
      </w:r>
      <w:r>
        <w:t>4</w:t>
      </w:r>
    </w:p>
    <w:p w14:paraId="3EC4199C" w14:textId="5C8958AC" w:rsidR="005C49AC" w:rsidRDefault="2C6BE3A9" w:rsidP="005C49AC">
      <w:pPr>
        <w:jc w:val="left"/>
      </w:pPr>
      <w:r>
        <w:t xml:space="preserve">Item </w:t>
      </w:r>
      <w:r w:rsidR="52C51125" w:rsidRPr="4F99073C">
        <w:t>9</w:t>
      </w:r>
      <w:r w:rsidR="005F5A4D">
        <w:t>(</w:t>
      </w:r>
      <w:r w:rsidR="43155313" w:rsidRPr="4F99073C">
        <w:t>c</w:t>
      </w:r>
      <w:r w:rsidR="00AE650B">
        <w:t>)</w:t>
      </w:r>
      <w:r>
        <w:t xml:space="preserve"> </w:t>
      </w:r>
      <w:r w:rsidRPr="00512BEF">
        <w:t>of the provisional agenda</w:t>
      </w:r>
      <w:r w:rsidR="005C49AC" w:rsidRPr="00512BEF">
        <w:rPr>
          <w:rStyle w:val="FootnoteReference"/>
        </w:rPr>
        <w:footnoteReference w:id="2"/>
      </w:r>
    </w:p>
    <w:p w14:paraId="04173F68" w14:textId="77777777" w:rsidR="00EA598B" w:rsidRDefault="00EA598B" w:rsidP="00857077">
      <w:pPr>
        <w:jc w:val="left"/>
      </w:pPr>
    </w:p>
    <w:p w14:paraId="41250D50" w14:textId="77777777" w:rsidR="000C7DD8" w:rsidRPr="0034371D" w:rsidRDefault="000C7DD8" w:rsidP="00EA598B"/>
    <w:p w14:paraId="457C9466" w14:textId="002BB210" w:rsidR="00EA598B" w:rsidRPr="0034371D" w:rsidRDefault="00EA598B" w:rsidP="00EA598B">
      <w:pPr>
        <w:jc w:val="center"/>
        <w:rPr>
          <w:b/>
        </w:rPr>
      </w:pPr>
      <w:r w:rsidRPr="0034371D">
        <w:rPr>
          <w:b/>
        </w:rPr>
        <w:t xml:space="preserve">PROJECT PROPOSAL: </w:t>
      </w:r>
      <w:r w:rsidR="00517CA0" w:rsidRPr="003160B4">
        <w:rPr>
          <w:b/>
        </w:rPr>
        <w:t>NEPAL</w:t>
      </w:r>
    </w:p>
    <w:p w14:paraId="5755DAD4" w14:textId="77777777" w:rsidR="00EA598B" w:rsidRPr="0034371D" w:rsidRDefault="00EA598B" w:rsidP="00EA598B"/>
    <w:p w14:paraId="13B8E5B0" w14:textId="77777777" w:rsidR="00EA598B" w:rsidRPr="0034371D" w:rsidRDefault="00EA598B" w:rsidP="00EA598B"/>
    <w:p w14:paraId="37504F47" w14:textId="2B04937B" w:rsidR="00EA598B" w:rsidRPr="0034371D" w:rsidRDefault="00EA598B" w:rsidP="00EA598B">
      <w:pPr>
        <w:ind w:firstLine="720"/>
      </w:pPr>
      <w:r w:rsidRPr="0034371D">
        <w:t>This document consists of the comments and recommendation of the Secretariat on the following project proposal:</w:t>
      </w:r>
    </w:p>
    <w:p w14:paraId="1EFE356E" w14:textId="77777777" w:rsidR="00EA598B" w:rsidRPr="0034371D" w:rsidRDefault="00EA598B" w:rsidP="00EA598B"/>
    <w:p w14:paraId="19548040" w14:textId="77777777" w:rsidR="00EA598B" w:rsidRPr="0034371D" w:rsidRDefault="00EA598B" w:rsidP="00EA598B">
      <w:pPr>
        <w:rPr>
          <w:u w:val="single"/>
        </w:rPr>
      </w:pPr>
      <w:r w:rsidRPr="0034371D">
        <w:rPr>
          <w:u w:val="single"/>
        </w:rPr>
        <w:t>Phase-out</w:t>
      </w:r>
    </w:p>
    <w:p w14:paraId="59C8CF12" w14:textId="77777777" w:rsidR="00EA598B" w:rsidRPr="0034371D" w:rsidRDefault="00EA598B" w:rsidP="00EA598B"/>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2010"/>
        <w:gridCol w:w="3120"/>
      </w:tblGrid>
      <w:tr w:rsidR="00EA598B" w:rsidRPr="0034371D" w14:paraId="0412ACFF" w14:textId="77777777" w:rsidTr="4F99073C">
        <w:trPr>
          <w:trHeight w:val="300"/>
        </w:trPr>
        <w:tc>
          <w:tcPr>
            <w:tcW w:w="4230" w:type="dxa"/>
          </w:tcPr>
          <w:p w14:paraId="07BCCBBF" w14:textId="7E2E927C" w:rsidR="00EA598B" w:rsidRPr="0034371D" w:rsidRDefault="00EA598B">
            <w:pPr>
              <w:pStyle w:val="ListParagraph"/>
              <w:numPr>
                <w:ilvl w:val="0"/>
                <w:numId w:val="36"/>
              </w:numPr>
              <w:ind w:hanging="830"/>
              <w:jc w:val="left"/>
              <w:rPr>
                <w:lang w:val="en-CA"/>
              </w:rPr>
            </w:pPr>
            <w:r w:rsidRPr="0034371D">
              <w:rPr>
                <w:lang w:val="en-CA"/>
              </w:rPr>
              <w:t>HCFC phase-out management plan (</w:t>
            </w:r>
            <w:r w:rsidRPr="0063772C">
              <w:rPr>
                <w:lang w:val="en-CA"/>
              </w:rPr>
              <w:t>stage II,</w:t>
            </w:r>
            <w:r w:rsidRPr="0034371D">
              <w:rPr>
                <w:lang w:val="en-CA"/>
              </w:rPr>
              <w:t xml:space="preserve"> </w:t>
            </w:r>
            <w:r w:rsidR="00137E89">
              <w:rPr>
                <w:lang w:val="en-CA"/>
              </w:rPr>
              <w:t>second</w:t>
            </w:r>
            <w:r>
              <w:rPr>
                <w:lang w:val="en-CA"/>
              </w:rPr>
              <w:t> </w:t>
            </w:r>
            <w:r w:rsidRPr="0034371D">
              <w:rPr>
                <w:lang w:val="en-CA"/>
              </w:rPr>
              <w:t>tranche)</w:t>
            </w:r>
          </w:p>
        </w:tc>
        <w:tc>
          <w:tcPr>
            <w:tcW w:w="2010" w:type="dxa"/>
          </w:tcPr>
          <w:p w14:paraId="70E10892" w14:textId="069CFF74" w:rsidR="00EA598B" w:rsidRPr="0034371D" w:rsidRDefault="00137E89">
            <w:pPr>
              <w:jc w:val="right"/>
            </w:pPr>
            <w:r w:rsidRPr="00137E89">
              <w:t>UNEP</w:t>
            </w:r>
            <w:r w:rsidR="00EA598B" w:rsidRPr="0034371D">
              <w:t xml:space="preserve"> and </w:t>
            </w:r>
            <w:r w:rsidRPr="00137E89">
              <w:t>UNDP</w:t>
            </w:r>
          </w:p>
        </w:tc>
        <w:tc>
          <w:tcPr>
            <w:tcW w:w="3120" w:type="dxa"/>
          </w:tcPr>
          <w:p w14:paraId="3B56DD30" w14:textId="28D3163B" w:rsidR="21898D9A" w:rsidRDefault="10090AAB" w:rsidP="07707C78">
            <w:pPr>
              <w:jc w:val="right"/>
            </w:pPr>
            <w:r w:rsidRPr="4F99073C">
              <w:rPr>
                <w:sz w:val="20"/>
                <w:szCs w:val="20"/>
                <w:lang w:val="en-US"/>
              </w:rPr>
              <w:t>Blanket approval</w:t>
            </w:r>
          </w:p>
        </w:tc>
      </w:tr>
    </w:tbl>
    <w:p w14:paraId="5B83721A" w14:textId="77777777" w:rsidR="00EA598B" w:rsidRPr="0034371D" w:rsidRDefault="00EA598B" w:rsidP="00EA598B"/>
    <w:p w14:paraId="5CBD2383" w14:textId="77777777" w:rsidR="00EA598B" w:rsidRPr="0034371D" w:rsidRDefault="00EA598B" w:rsidP="00EA598B"/>
    <w:p w14:paraId="5F085126" w14:textId="77777777" w:rsidR="00EA598B" w:rsidRPr="0034371D" w:rsidRDefault="00EA598B" w:rsidP="00EA598B"/>
    <w:p w14:paraId="5D1E029C" w14:textId="77777777" w:rsidR="00EA598B" w:rsidRPr="0034371D" w:rsidRDefault="00EA598B" w:rsidP="00EA598B">
      <w:r w:rsidRPr="0034371D">
        <w:br w:type="page"/>
      </w:r>
    </w:p>
    <w:p w14:paraId="6356F269" w14:textId="77777777" w:rsidR="00EA598B" w:rsidRDefault="00EA598B" w:rsidP="004D0152">
      <w:pPr>
        <w:spacing w:after="120"/>
        <w:jc w:val="center"/>
        <w:rPr>
          <w:b/>
        </w:rPr>
      </w:pPr>
      <w:r w:rsidRPr="0034371D">
        <w:rPr>
          <w:b/>
        </w:rPr>
        <w:lastRenderedPageBreak/>
        <w:t>PROJECT EVALUATION SHEET – MULTI-YEAR PROJECTS</w:t>
      </w:r>
    </w:p>
    <w:p w14:paraId="199E9AE3" w14:textId="476EAFCB" w:rsidR="00EA598B" w:rsidRPr="00F04804" w:rsidRDefault="003160B4" w:rsidP="004D0152">
      <w:pPr>
        <w:spacing w:after="200"/>
        <w:jc w:val="center"/>
        <w:rPr>
          <w:b/>
          <w:bCs/>
        </w:rPr>
      </w:pPr>
      <w:r w:rsidRPr="00F04804">
        <w:rPr>
          <w:b/>
          <w:bCs/>
        </w:rPr>
        <w:t>Nepal</w:t>
      </w: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7BC554B6" w14:textId="77777777">
        <w:trPr>
          <w:trHeight w:val="240"/>
        </w:trPr>
        <w:tc>
          <w:tcPr>
            <w:tcW w:w="2830" w:type="dxa"/>
            <w:hideMark/>
          </w:tcPr>
          <w:p w14:paraId="74A8A9CA" w14:textId="77777777" w:rsidR="00EA598B" w:rsidRPr="00830019" w:rsidRDefault="00EA598B">
            <w:pPr>
              <w:jc w:val="left"/>
              <w:rPr>
                <w:b/>
                <w:sz w:val="20"/>
                <w:szCs w:val="20"/>
                <w:lang w:val="en-US"/>
              </w:rPr>
            </w:pPr>
            <w:r w:rsidRPr="00830019">
              <w:rPr>
                <w:b/>
                <w:sz w:val="20"/>
                <w:szCs w:val="20"/>
                <w:lang w:val="en-US"/>
              </w:rPr>
              <w:t>(I) PROJECT TITLE</w:t>
            </w:r>
          </w:p>
        </w:tc>
        <w:tc>
          <w:tcPr>
            <w:tcW w:w="2127" w:type="dxa"/>
            <w:hideMark/>
          </w:tcPr>
          <w:p w14:paraId="0586947C" w14:textId="77777777" w:rsidR="00EA598B" w:rsidRPr="00830019" w:rsidRDefault="00EA598B">
            <w:pPr>
              <w:jc w:val="center"/>
              <w:rPr>
                <w:b/>
                <w:sz w:val="20"/>
                <w:szCs w:val="20"/>
                <w:lang w:val="en-US"/>
              </w:rPr>
            </w:pPr>
            <w:r w:rsidRPr="00830019">
              <w:rPr>
                <w:b/>
                <w:sz w:val="20"/>
                <w:szCs w:val="20"/>
                <w:lang w:val="en-US"/>
              </w:rPr>
              <w:t>AGENCY</w:t>
            </w:r>
          </w:p>
        </w:tc>
        <w:tc>
          <w:tcPr>
            <w:tcW w:w="2409" w:type="dxa"/>
            <w:hideMark/>
          </w:tcPr>
          <w:p w14:paraId="16FB1451" w14:textId="77777777" w:rsidR="00EA598B" w:rsidRPr="00830019" w:rsidRDefault="00EA598B">
            <w:pPr>
              <w:jc w:val="center"/>
              <w:rPr>
                <w:b/>
                <w:sz w:val="20"/>
                <w:szCs w:val="20"/>
                <w:lang w:val="en-US"/>
              </w:rPr>
            </w:pPr>
            <w:r w:rsidRPr="00830019">
              <w:rPr>
                <w:b/>
                <w:sz w:val="20"/>
                <w:szCs w:val="20"/>
                <w:lang w:val="en-US"/>
              </w:rPr>
              <w:t>MEETING APPROVED</w:t>
            </w:r>
          </w:p>
        </w:tc>
        <w:tc>
          <w:tcPr>
            <w:tcW w:w="2642" w:type="dxa"/>
            <w:hideMark/>
          </w:tcPr>
          <w:p w14:paraId="394734E7" w14:textId="77777777" w:rsidR="00EA598B" w:rsidRPr="00830019" w:rsidRDefault="00EA598B">
            <w:pPr>
              <w:jc w:val="center"/>
              <w:rPr>
                <w:b/>
                <w:sz w:val="20"/>
                <w:szCs w:val="20"/>
                <w:lang w:val="en-US"/>
              </w:rPr>
            </w:pPr>
            <w:r w:rsidRPr="00830019">
              <w:rPr>
                <w:b/>
                <w:sz w:val="20"/>
                <w:szCs w:val="20"/>
                <w:lang w:val="en-US"/>
              </w:rPr>
              <w:t>CONTROL MEASURE</w:t>
            </w:r>
          </w:p>
        </w:tc>
      </w:tr>
      <w:tr w:rsidR="00EA598B" w:rsidRPr="00830019" w14:paraId="6CC98E37" w14:textId="77777777">
        <w:trPr>
          <w:trHeight w:val="240"/>
        </w:trPr>
        <w:tc>
          <w:tcPr>
            <w:tcW w:w="2830" w:type="dxa"/>
            <w:vAlign w:val="center"/>
            <w:hideMark/>
          </w:tcPr>
          <w:p w14:paraId="5C4FBF4E" w14:textId="50524BFC" w:rsidR="00EA598B" w:rsidRPr="00830019" w:rsidRDefault="00EA598B">
            <w:pPr>
              <w:jc w:val="center"/>
              <w:rPr>
                <w:sz w:val="20"/>
                <w:szCs w:val="20"/>
                <w:lang w:val="en-US"/>
              </w:rPr>
            </w:pPr>
            <w:r w:rsidRPr="00830019">
              <w:rPr>
                <w:sz w:val="20"/>
                <w:szCs w:val="20"/>
                <w:lang w:val="en-US"/>
              </w:rPr>
              <w:t>HCFC phase-out plan (stage </w:t>
            </w:r>
            <w:r w:rsidR="0063772C" w:rsidRPr="0063772C">
              <w:rPr>
                <w:sz w:val="20"/>
                <w:szCs w:val="20"/>
                <w:lang w:val="en-US"/>
              </w:rPr>
              <w:t>II</w:t>
            </w:r>
            <w:r w:rsidRPr="00830019">
              <w:rPr>
                <w:sz w:val="20"/>
                <w:szCs w:val="20"/>
                <w:lang w:val="en-US"/>
              </w:rPr>
              <w:t>)</w:t>
            </w:r>
          </w:p>
        </w:tc>
        <w:tc>
          <w:tcPr>
            <w:tcW w:w="2127" w:type="dxa"/>
            <w:vAlign w:val="center"/>
          </w:tcPr>
          <w:p w14:paraId="7A6AF078" w14:textId="45DA0107" w:rsidR="00EA598B" w:rsidRPr="00830019" w:rsidRDefault="00137E89">
            <w:pPr>
              <w:jc w:val="center"/>
              <w:rPr>
                <w:sz w:val="20"/>
                <w:szCs w:val="20"/>
                <w:lang w:val="en-US"/>
              </w:rPr>
            </w:pPr>
            <w:r w:rsidRPr="00137E89">
              <w:rPr>
                <w:color w:val="000000" w:themeColor="text1"/>
                <w:sz w:val="20"/>
                <w:szCs w:val="20"/>
              </w:rPr>
              <w:t>UNEP</w:t>
            </w:r>
            <w:r w:rsidR="00EA598B" w:rsidRPr="00830019">
              <w:rPr>
                <w:color w:val="000000" w:themeColor="text1"/>
                <w:sz w:val="20"/>
                <w:szCs w:val="20"/>
              </w:rPr>
              <w:t xml:space="preserve"> (lead), </w:t>
            </w:r>
            <w:r w:rsidRPr="00137E89">
              <w:rPr>
                <w:color w:val="000000" w:themeColor="text1"/>
                <w:sz w:val="20"/>
                <w:szCs w:val="20"/>
              </w:rPr>
              <w:t>UNDP</w:t>
            </w:r>
          </w:p>
        </w:tc>
        <w:tc>
          <w:tcPr>
            <w:tcW w:w="2409" w:type="dxa"/>
            <w:vAlign w:val="center"/>
          </w:tcPr>
          <w:p w14:paraId="73982354" w14:textId="5836AD89" w:rsidR="00EA598B" w:rsidRPr="00830019" w:rsidRDefault="006226E3">
            <w:pPr>
              <w:jc w:val="center"/>
              <w:rPr>
                <w:sz w:val="20"/>
                <w:szCs w:val="20"/>
                <w:lang w:val="en-US"/>
              </w:rPr>
            </w:pPr>
            <w:r>
              <w:rPr>
                <w:sz w:val="20"/>
                <w:szCs w:val="20"/>
                <w:lang w:val="en-US"/>
              </w:rPr>
              <w:t>86</w:t>
            </w:r>
            <w:r w:rsidRPr="006226E3">
              <w:rPr>
                <w:sz w:val="20"/>
                <w:szCs w:val="20"/>
                <w:vertAlign w:val="superscript"/>
                <w:lang w:val="en-US"/>
              </w:rPr>
              <w:t>th</w:t>
            </w:r>
          </w:p>
        </w:tc>
        <w:tc>
          <w:tcPr>
            <w:tcW w:w="2642" w:type="dxa"/>
            <w:vAlign w:val="center"/>
          </w:tcPr>
          <w:p w14:paraId="2E90318C" w14:textId="79CE8ADA" w:rsidR="00EA598B" w:rsidRPr="00830019" w:rsidRDefault="000137C1">
            <w:pPr>
              <w:jc w:val="center"/>
              <w:rPr>
                <w:sz w:val="20"/>
                <w:szCs w:val="20"/>
                <w:lang w:val="en-US"/>
              </w:rPr>
            </w:pPr>
            <w:r>
              <w:rPr>
                <w:sz w:val="20"/>
                <w:szCs w:val="20"/>
                <w:lang w:val="en-US"/>
              </w:rPr>
              <w:t>100</w:t>
            </w:r>
            <w:r w:rsidR="00EA598B">
              <w:rPr>
                <w:sz w:val="20"/>
                <w:szCs w:val="20"/>
                <w:lang w:val="en-US"/>
              </w:rPr>
              <w:t xml:space="preserve">% phase-out </w:t>
            </w:r>
            <w:r w:rsidR="00EA598B" w:rsidRPr="00830019">
              <w:rPr>
                <w:sz w:val="20"/>
                <w:szCs w:val="20"/>
                <w:lang w:val="en-US"/>
              </w:rPr>
              <w:t>by 20</w:t>
            </w:r>
            <w:r>
              <w:rPr>
                <w:sz w:val="20"/>
                <w:szCs w:val="20"/>
                <w:lang w:val="en-US"/>
              </w:rPr>
              <w:t>30</w:t>
            </w:r>
          </w:p>
        </w:tc>
      </w:tr>
    </w:tbl>
    <w:p w14:paraId="0B61C354" w14:textId="77777777" w:rsidR="00EA598B" w:rsidRPr="00862FA7" w:rsidRDefault="00EA598B" w:rsidP="00EA598B">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A598B" w:rsidRPr="00830019" w14:paraId="002CC874" w14:textId="77777777">
        <w:trPr>
          <w:trHeight w:val="43"/>
        </w:trPr>
        <w:tc>
          <w:tcPr>
            <w:tcW w:w="5200" w:type="dxa"/>
            <w:hideMark/>
          </w:tcPr>
          <w:p w14:paraId="408F1DFF" w14:textId="77777777" w:rsidR="00EA598B" w:rsidRPr="00830019" w:rsidRDefault="00EA598B">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7 DATA (Annex C</w:t>
            </w:r>
            <w:r w:rsidR="00654E4D">
              <w:rPr>
                <w:b/>
                <w:sz w:val="20"/>
                <w:szCs w:val="20"/>
                <w:lang w:val="en-US"/>
              </w:rPr>
              <w:t>,</w:t>
            </w:r>
            <w:r w:rsidRPr="00830019">
              <w:rPr>
                <w:b/>
                <w:sz w:val="20"/>
                <w:szCs w:val="20"/>
                <w:lang w:val="en-US"/>
              </w:rPr>
              <w:t xml:space="preserve"> Group </w:t>
            </w:r>
            <w:r w:rsidR="00B74393">
              <w:rPr>
                <w:b/>
                <w:sz w:val="20"/>
                <w:szCs w:val="20"/>
                <w:lang w:val="en-US"/>
              </w:rPr>
              <w:t>I</w:t>
            </w:r>
            <w:r w:rsidRPr="00830019">
              <w:rPr>
                <w:b/>
                <w:sz w:val="20"/>
                <w:szCs w:val="20"/>
                <w:lang w:val="en-US"/>
              </w:rPr>
              <w:t>)</w:t>
            </w:r>
          </w:p>
        </w:tc>
        <w:tc>
          <w:tcPr>
            <w:tcW w:w="2400" w:type="dxa"/>
            <w:hideMark/>
          </w:tcPr>
          <w:p w14:paraId="4D7E871E" w14:textId="6C08D0BC" w:rsidR="00EA598B" w:rsidRPr="00D50E92" w:rsidRDefault="00EA598B">
            <w:pPr>
              <w:jc w:val="center"/>
              <w:rPr>
                <w:sz w:val="20"/>
                <w:szCs w:val="20"/>
                <w:lang w:val="en-US"/>
              </w:rPr>
            </w:pPr>
            <w:r w:rsidRPr="00D50E92">
              <w:rPr>
                <w:sz w:val="20"/>
                <w:szCs w:val="20"/>
                <w:lang w:val="en-US"/>
              </w:rPr>
              <w:t xml:space="preserve">Year: </w:t>
            </w:r>
            <w:r w:rsidR="00D02F43" w:rsidRPr="00D50E92">
              <w:rPr>
                <w:sz w:val="20"/>
                <w:szCs w:val="20"/>
                <w:lang w:val="en-US"/>
              </w:rPr>
              <w:t>2023</w:t>
            </w:r>
          </w:p>
        </w:tc>
        <w:tc>
          <w:tcPr>
            <w:tcW w:w="2400" w:type="dxa"/>
            <w:hideMark/>
          </w:tcPr>
          <w:p w14:paraId="0A126EAE" w14:textId="7B4D871C" w:rsidR="00EA598B" w:rsidRPr="00D50E92" w:rsidRDefault="00EA598B">
            <w:pPr>
              <w:jc w:val="right"/>
              <w:rPr>
                <w:sz w:val="20"/>
                <w:szCs w:val="20"/>
                <w:lang w:val="en-US"/>
              </w:rPr>
            </w:pPr>
            <w:r w:rsidRPr="00D50E92">
              <w:rPr>
                <w:color w:val="000000" w:themeColor="text1"/>
                <w:sz w:val="20"/>
                <w:szCs w:val="20"/>
              </w:rPr>
              <w:t>0.</w:t>
            </w:r>
            <w:r w:rsidR="00D50E92" w:rsidRPr="00D50E92">
              <w:rPr>
                <w:color w:val="000000" w:themeColor="text1"/>
                <w:sz w:val="20"/>
                <w:szCs w:val="20"/>
              </w:rPr>
              <w:t>35</w:t>
            </w:r>
            <w:r w:rsidRPr="00D50E92">
              <w:rPr>
                <w:sz w:val="20"/>
                <w:szCs w:val="20"/>
                <w:lang w:val="en-US"/>
              </w:rPr>
              <w:t xml:space="preserve"> ODP tonnes</w:t>
            </w:r>
          </w:p>
        </w:tc>
      </w:tr>
    </w:tbl>
    <w:p w14:paraId="5112C94E" w14:textId="77777777" w:rsidR="00EA598B" w:rsidRPr="00862FA7" w:rsidRDefault="00EA598B" w:rsidP="00EA598B">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BF3633" w14:paraId="4591267D" w14:textId="77777777">
        <w:trPr>
          <w:trHeight w:val="249"/>
        </w:trPr>
        <w:tc>
          <w:tcPr>
            <w:tcW w:w="7933" w:type="dxa"/>
            <w:gridSpan w:val="8"/>
            <w:hideMark/>
          </w:tcPr>
          <w:p w14:paraId="58C193E5" w14:textId="77777777" w:rsidR="00EA598B" w:rsidRPr="00830019" w:rsidRDefault="00EA598B">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1553A943" w14:textId="77777777" w:rsidR="00EA598B" w:rsidRPr="00BF3633" w:rsidRDefault="00EA598B">
            <w:pPr>
              <w:jc w:val="right"/>
              <w:rPr>
                <w:b/>
                <w:sz w:val="20"/>
                <w:szCs w:val="20"/>
                <w:lang w:val="en-US"/>
              </w:rPr>
            </w:pPr>
            <w:r w:rsidRPr="00BF3633">
              <w:rPr>
                <w:b/>
                <w:sz w:val="20"/>
                <w:szCs w:val="20"/>
                <w:lang w:val="en-US"/>
              </w:rPr>
              <w:t xml:space="preserve">Year: </w:t>
            </w:r>
            <w:r w:rsidR="00D02F43" w:rsidRPr="00BF3633">
              <w:rPr>
                <w:b/>
                <w:bCs/>
                <w:sz w:val="20"/>
                <w:szCs w:val="20"/>
                <w:lang w:val="en-US"/>
              </w:rPr>
              <w:t>2023</w:t>
            </w:r>
          </w:p>
        </w:tc>
      </w:tr>
      <w:tr w:rsidR="00EA598B" w:rsidRPr="00830019" w14:paraId="59E33013" w14:textId="77777777">
        <w:trPr>
          <w:trHeight w:val="249"/>
        </w:trPr>
        <w:tc>
          <w:tcPr>
            <w:tcW w:w="1273" w:type="dxa"/>
            <w:vAlign w:val="center"/>
            <w:hideMark/>
          </w:tcPr>
          <w:p w14:paraId="6C7E5742" w14:textId="77777777" w:rsidR="00EA598B" w:rsidRPr="00830019" w:rsidRDefault="00EA598B">
            <w:pPr>
              <w:jc w:val="center"/>
              <w:rPr>
                <w:sz w:val="20"/>
                <w:szCs w:val="20"/>
                <w:lang w:val="en-US"/>
              </w:rPr>
            </w:pPr>
            <w:r w:rsidRPr="00830019">
              <w:rPr>
                <w:sz w:val="20"/>
                <w:szCs w:val="20"/>
                <w:lang w:val="en-US"/>
              </w:rPr>
              <w:t>Chemical</w:t>
            </w:r>
          </w:p>
        </w:tc>
        <w:tc>
          <w:tcPr>
            <w:tcW w:w="851" w:type="dxa"/>
            <w:vAlign w:val="center"/>
            <w:hideMark/>
          </w:tcPr>
          <w:p w14:paraId="45E6749D" w14:textId="77777777" w:rsidR="00EA598B" w:rsidRPr="00830019" w:rsidRDefault="00EA598B">
            <w:pPr>
              <w:jc w:val="center"/>
              <w:rPr>
                <w:sz w:val="20"/>
                <w:szCs w:val="20"/>
                <w:lang w:val="en-US"/>
              </w:rPr>
            </w:pPr>
            <w:r w:rsidRPr="00830019">
              <w:rPr>
                <w:sz w:val="20"/>
                <w:szCs w:val="20"/>
                <w:lang w:val="en-US"/>
              </w:rPr>
              <w:t>Aerosol</w:t>
            </w:r>
          </w:p>
        </w:tc>
        <w:tc>
          <w:tcPr>
            <w:tcW w:w="708" w:type="dxa"/>
            <w:vAlign w:val="center"/>
            <w:hideMark/>
          </w:tcPr>
          <w:p w14:paraId="35148BC5" w14:textId="77777777" w:rsidR="00EA598B" w:rsidRPr="00830019" w:rsidRDefault="00EA598B">
            <w:pPr>
              <w:jc w:val="center"/>
              <w:rPr>
                <w:sz w:val="20"/>
                <w:szCs w:val="20"/>
                <w:lang w:val="en-US"/>
              </w:rPr>
            </w:pPr>
            <w:r w:rsidRPr="00830019">
              <w:rPr>
                <w:sz w:val="20"/>
                <w:szCs w:val="20"/>
                <w:lang w:val="en-US"/>
              </w:rPr>
              <w:t>Foam</w:t>
            </w:r>
          </w:p>
        </w:tc>
        <w:tc>
          <w:tcPr>
            <w:tcW w:w="851" w:type="dxa"/>
            <w:vAlign w:val="center"/>
            <w:hideMark/>
          </w:tcPr>
          <w:p w14:paraId="7042CB25" w14:textId="77777777" w:rsidR="00EA598B" w:rsidRPr="00830019" w:rsidRDefault="00EA598B">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4D784EB0" w14:textId="77777777" w:rsidR="00EA598B" w:rsidRPr="00830019" w:rsidRDefault="00EA598B">
            <w:pPr>
              <w:jc w:val="center"/>
              <w:rPr>
                <w:sz w:val="20"/>
                <w:szCs w:val="20"/>
                <w:lang w:val="en-US"/>
              </w:rPr>
            </w:pPr>
            <w:r w:rsidRPr="00830019">
              <w:rPr>
                <w:sz w:val="20"/>
                <w:szCs w:val="20"/>
                <w:lang w:val="en-US"/>
              </w:rPr>
              <w:t>Refrigeration</w:t>
            </w:r>
          </w:p>
        </w:tc>
        <w:tc>
          <w:tcPr>
            <w:tcW w:w="851" w:type="dxa"/>
            <w:vAlign w:val="center"/>
            <w:hideMark/>
          </w:tcPr>
          <w:p w14:paraId="1B6FA6B5" w14:textId="77777777" w:rsidR="00EA598B" w:rsidRPr="00830019" w:rsidRDefault="00EA598B">
            <w:pPr>
              <w:jc w:val="center"/>
              <w:rPr>
                <w:sz w:val="20"/>
                <w:szCs w:val="20"/>
                <w:lang w:val="en-US"/>
              </w:rPr>
            </w:pPr>
            <w:r w:rsidRPr="00830019">
              <w:rPr>
                <w:sz w:val="20"/>
                <w:szCs w:val="20"/>
                <w:lang w:val="en-US"/>
              </w:rPr>
              <w:t>Solvent</w:t>
            </w:r>
          </w:p>
        </w:tc>
        <w:tc>
          <w:tcPr>
            <w:tcW w:w="850" w:type="dxa"/>
            <w:vAlign w:val="center"/>
            <w:hideMark/>
          </w:tcPr>
          <w:p w14:paraId="255B2F65" w14:textId="77777777" w:rsidR="00EA598B" w:rsidRPr="00830019" w:rsidRDefault="00EA598B">
            <w:pPr>
              <w:jc w:val="center"/>
              <w:rPr>
                <w:sz w:val="20"/>
                <w:szCs w:val="20"/>
                <w:lang w:val="en-US"/>
              </w:rPr>
            </w:pPr>
            <w:r w:rsidRPr="00830019">
              <w:rPr>
                <w:sz w:val="20"/>
                <w:szCs w:val="20"/>
                <w:lang w:val="en-US"/>
              </w:rPr>
              <w:t>Process agent</w:t>
            </w:r>
          </w:p>
        </w:tc>
        <w:tc>
          <w:tcPr>
            <w:tcW w:w="713" w:type="dxa"/>
            <w:vAlign w:val="center"/>
            <w:hideMark/>
          </w:tcPr>
          <w:p w14:paraId="3635EDAA" w14:textId="77777777" w:rsidR="00EA598B" w:rsidRPr="00830019" w:rsidRDefault="00EA598B">
            <w:pPr>
              <w:jc w:val="center"/>
              <w:rPr>
                <w:sz w:val="20"/>
                <w:szCs w:val="20"/>
                <w:lang w:val="en-US"/>
              </w:rPr>
            </w:pPr>
            <w:r w:rsidRPr="00830019">
              <w:rPr>
                <w:sz w:val="20"/>
                <w:szCs w:val="20"/>
                <w:lang w:val="en-US"/>
              </w:rPr>
              <w:t>Lab use</w:t>
            </w:r>
          </w:p>
        </w:tc>
        <w:tc>
          <w:tcPr>
            <w:tcW w:w="1359" w:type="dxa"/>
            <w:vAlign w:val="center"/>
            <w:hideMark/>
          </w:tcPr>
          <w:p w14:paraId="4DEB6088" w14:textId="77777777" w:rsidR="00EA598B" w:rsidRPr="00830019" w:rsidRDefault="00EA598B">
            <w:pPr>
              <w:jc w:val="center"/>
              <w:rPr>
                <w:sz w:val="20"/>
                <w:szCs w:val="20"/>
                <w:lang w:val="en-US"/>
              </w:rPr>
            </w:pPr>
            <w:r w:rsidRPr="00830019">
              <w:rPr>
                <w:sz w:val="20"/>
                <w:szCs w:val="20"/>
                <w:lang w:val="en-US"/>
              </w:rPr>
              <w:t>Total sector consumption</w:t>
            </w:r>
          </w:p>
        </w:tc>
      </w:tr>
      <w:tr w:rsidR="00EA598B" w:rsidRPr="00830019" w14:paraId="6DC38436" w14:textId="77777777">
        <w:trPr>
          <w:trHeight w:val="249"/>
        </w:trPr>
        <w:tc>
          <w:tcPr>
            <w:tcW w:w="3683" w:type="dxa"/>
            <w:gridSpan w:val="4"/>
            <w:hideMark/>
          </w:tcPr>
          <w:p w14:paraId="7BB82D9A" w14:textId="77777777" w:rsidR="00EA598B" w:rsidRPr="00830019" w:rsidRDefault="00EA598B">
            <w:pPr>
              <w:jc w:val="center"/>
              <w:rPr>
                <w:sz w:val="20"/>
                <w:szCs w:val="20"/>
                <w:lang w:val="en-US"/>
              </w:rPr>
            </w:pPr>
          </w:p>
        </w:tc>
        <w:tc>
          <w:tcPr>
            <w:tcW w:w="1418" w:type="dxa"/>
            <w:hideMark/>
          </w:tcPr>
          <w:p w14:paraId="63BA71F1" w14:textId="77777777" w:rsidR="00EA598B" w:rsidRPr="00830019" w:rsidRDefault="00EA598B">
            <w:pPr>
              <w:jc w:val="center"/>
              <w:rPr>
                <w:sz w:val="20"/>
                <w:szCs w:val="20"/>
                <w:lang w:val="en-US"/>
              </w:rPr>
            </w:pPr>
            <w:r w:rsidRPr="00830019">
              <w:rPr>
                <w:sz w:val="20"/>
                <w:szCs w:val="20"/>
                <w:lang w:val="en-US"/>
              </w:rPr>
              <w:t>Manufacturing</w:t>
            </w:r>
          </w:p>
        </w:tc>
        <w:tc>
          <w:tcPr>
            <w:tcW w:w="1131" w:type="dxa"/>
            <w:hideMark/>
          </w:tcPr>
          <w:p w14:paraId="02B21447" w14:textId="77777777" w:rsidR="00EA598B" w:rsidRPr="00830019" w:rsidRDefault="00EA598B">
            <w:pPr>
              <w:jc w:val="center"/>
              <w:rPr>
                <w:sz w:val="20"/>
                <w:szCs w:val="20"/>
                <w:lang w:val="en-US"/>
              </w:rPr>
            </w:pPr>
            <w:r w:rsidRPr="00830019">
              <w:rPr>
                <w:sz w:val="20"/>
                <w:szCs w:val="20"/>
                <w:lang w:val="en-US"/>
              </w:rPr>
              <w:t>Servicing</w:t>
            </w:r>
          </w:p>
        </w:tc>
        <w:tc>
          <w:tcPr>
            <w:tcW w:w="3773" w:type="dxa"/>
            <w:gridSpan w:val="4"/>
          </w:tcPr>
          <w:p w14:paraId="04C0A696" w14:textId="77777777" w:rsidR="00EA598B" w:rsidRPr="00830019" w:rsidRDefault="00EA598B">
            <w:pPr>
              <w:jc w:val="center"/>
              <w:rPr>
                <w:sz w:val="20"/>
                <w:szCs w:val="20"/>
                <w:lang w:val="en-US"/>
              </w:rPr>
            </w:pPr>
          </w:p>
        </w:tc>
      </w:tr>
      <w:tr w:rsidR="00EA598B" w:rsidRPr="00830019" w14:paraId="2F2AAAAD" w14:textId="77777777">
        <w:trPr>
          <w:trHeight w:val="249"/>
        </w:trPr>
        <w:tc>
          <w:tcPr>
            <w:tcW w:w="1273" w:type="dxa"/>
            <w:hideMark/>
          </w:tcPr>
          <w:p w14:paraId="00B3F38A" w14:textId="77777777" w:rsidR="00EA598B" w:rsidRPr="00830019" w:rsidRDefault="00EA598B">
            <w:pPr>
              <w:ind w:left="32"/>
              <w:jc w:val="left"/>
              <w:rPr>
                <w:sz w:val="20"/>
                <w:szCs w:val="20"/>
                <w:lang w:val="en-US"/>
              </w:rPr>
            </w:pPr>
            <w:r w:rsidRPr="00830019">
              <w:rPr>
                <w:sz w:val="20"/>
                <w:szCs w:val="20"/>
                <w:lang w:val="en-US"/>
              </w:rPr>
              <w:t>HCFC-22</w:t>
            </w:r>
          </w:p>
        </w:tc>
        <w:tc>
          <w:tcPr>
            <w:tcW w:w="851" w:type="dxa"/>
          </w:tcPr>
          <w:p w14:paraId="129296EE" w14:textId="77777777" w:rsidR="00EA598B" w:rsidRPr="00830019" w:rsidRDefault="00EA598B">
            <w:pPr>
              <w:jc w:val="right"/>
              <w:rPr>
                <w:sz w:val="20"/>
                <w:szCs w:val="20"/>
                <w:lang w:val="en-US"/>
              </w:rPr>
            </w:pPr>
          </w:p>
        </w:tc>
        <w:tc>
          <w:tcPr>
            <w:tcW w:w="708" w:type="dxa"/>
          </w:tcPr>
          <w:p w14:paraId="1CB4D8DE" w14:textId="77777777" w:rsidR="00EA598B" w:rsidRPr="00830019" w:rsidRDefault="00EA598B">
            <w:pPr>
              <w:jc w:val="right"/>
              <w:rPr>
                <w:sz w:val="20"/>
                <w:szCs w:val="20"/>
                <w:lang w:val="en-US"/>
              </w:rPr>
            </w:pPr>
          </w:p>
        </w:tc>
        <w:tc>
          <w:tcPr>
            <w:tcW w:w="851" w:type="dxa"/>
          </w:tcPr>
          <w:p w14:paraId="60F088A9" w14:textId="77777777" w:rsidR="00EA598B" w:rsidRPr="00830019" w:rsidRDefault="00EA598B">
            <w:pPr>
              <w:jc w:val="right"/>
              <w:rPr>
                <w:sz w:val="20"/>
                <w:szCs w:val="20"/>
                <w:lang w:val="en-US"/>
              </w:rPr>
            </w:pPr>
          </w:p>
        </w:tc>
        <w:tc>
          <w:tcPr>
            <w:tcW w:w="1418" w:type="dxa"/>
          </w:tcPr>
          <w:p w14:paraId="06B7B2F2" w14:textId="77777777" w:rsidR="00EA598B" w:rsidRPr="00830019" w:rsidRDefault="00EA598B">
            <w:pPr>
              <w:jc w:val="right"/>
              <w:rPr>
                <w:sz w:val="20"/>
                <w:szCs w:val="20"/>
                <w:lang w:val="en-US"/>
              </w:rPr>
            </w:pPr>
          </w:p>
        </w:tc>
        <w:tc>
          <w:tcPr>
            <w:tcW w:w="1131" w:type="dxa"/>
          </w:tcPr>
          <w:p w14:paraId="5058AD27" w14:textId="61BD2F37" w:rsidR="00EA598B" w:rsidRPr="00830019" w:rsidRDefault="00BF3633">
            <w:pPr>
              <w:jc w:val="right"/>
              <w:rPr>
                <w:sz w:val="20"/>
                <w:szCs w:val="20"/>
                <w:lang w:val="en-US"/>
              </w:rPr>
            </w:pPr>
            <w:r>
              <w:rPr>
                <w:sz w:val="20"/>
                <w:szCs w:val="20"/>
                <w:lang w:val="en-US"/>
              </w:rPr>
              <w:t>0.35</w:t>
            </w:r>
          </w:p>
        </w:tc>
        <w:tc>
          <w:tcPr>
            <w:tcW w:w="851" w:type="dxa"/>
          </w:tcPr>
          <w:p w14:paraId="74F796B1" w14:textId="77777777" w:rsidR="00EA598B" w:rsidRPr="00830019" w:rsidRDefault="00EA598B">
            <w:pPr>
              <w:jc w:val="right"/>
              <w:rPr>
                <w:sz w:val="20"/>
                <w:szCs w:val="20"/>
                <w:lang w:val="en-US"/>
              </w:rPr>
            </w:pPr>
          </w:p>
        </w:tc>
        <w:tc>
          <w:tcPr>
            <w:tcW w:w="850" w:type="dxa"/>
          </w:tcPr>
          <w:p w14:paraId="595D0939" w14:textId="77777777" w:rsidR="00EA598B" w:rsidRPr="00830019" w:rsidRDefault="00EA598B">
            <w:pPr>
              <w:jc w:val="right"/>
              <w:rPr>
                <w:sz w:val="20"/>
                <w:szCs w:val="20"/>
                <w:lang w:val="en-US"/>
              </w:rPr>
            </w:pPr>
          </w:p>
        </w:tc>
        <w:tc>
          <w:tcPr>
            <w:tcW w:w="713" w:type="dxa"/>
          </w:tcPr>
          <w:p w14:paraId="6137B289" w14:textId="77777777" w:rsidR="00EA598B" w:rsidRPr="00830019" w:rsidRDefault="00EA598B">
            <w:pPr>
              <w:jc w:val="right"/>
              <w:rPr>
                <w:sz w:val="20"/>
                <w:szCs w:val="20"/>
                <w:lang w:val="en-US"/>
              </w:rPr>
            </w:pPr>
          </w:p>
        </w:tc>
        <w:tc>
          <w:tcPr>
            <w:tcW w:w="1359" w:type="dxa"/>
          </w:tcPr>
          <w:p w14:paraId="30C92203" w14:textId="112C2915" w:rsidR="00EA598B" w:rsidRPr="00830019" w:rsidRDefault="00BF3633">
            <w:pPr>
              <w:jc w:val="right"/>
              <w:rPr>
                <w:sz w:val="20"/>
                <w:szCs w:val="20"/>
                <w:lang w:val="en-US"/>
              </w:rPr>
            </w:pPr>
            <w:r>
              <w:rPr>
                <w:color w:val="000000" w:themeColor="text1"/>
                <w:sz w:val="20"/>
                <w:szCs w:val="20"/>
              </w:rPr>
              <w:t>0.35</w:t>
            </w:r>
          </w:p>
        </w:tc>
      </w:tr>
    </w:tbl>
    <w:p w14:paraId="2CEF9DEA" w14:textId="77777777" w:rsidR="00EA598B" w:rsidRPr="00862FA7" w:rsidRDefault="00EA598B" w:rsidP="00EA598B">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683A7613" w14:textId="77777777">
        <w:trPr>
          <w:trHeight w:val="276"/>
        </w:trPr>
        <w:tc>
          <w:tcPr>
            <w:tcW w:w="0" w:type="auto"/>
            <w:gridSpan w:val="4"/>
            <w:hideMark/>
          </w:tcPr>
          <w:p w14:paraId="7F89E59B" w14:textId="77777777" w:rsidR="00EA598B" w:rsidRPr="00830019" w:rsidRDefault="00EA598B">
            <w:pPr>
              <w:jc w:val="left"/>
              <w:rPr>
                <w:b/>
                <w:sz w:val="20"/>
                <w:szCs w:val="20"/>
                <w:lang w:val="en-US"/>
              </w:rPr>
            </w:pPr>
            <w:r w:rsidRPr="00830019">
              <w:rPr>
                <w:b/>
                <w:sz w:val="20"/>
                <w:szCs w:val="20"/>
                <w:lang w:val="en-US"/>
              </w:rPr>
              <w:t>(IV) CONSUMPTION DATA (ODP tonnes)</w:t>
            </w:r>
          </w:p>
        </w:tc>
      </w:tr>
      <w:tr w:rsidR="00EA598B" w:rsidRPr="00830019" w14:paraId="78C28B16" w14:textId="77777777">
        <w:trPr>
          <w:trHeight w:val="276"/>
        </w:trPr>
        <w:tc>
          <w:tcPr>
            <w:tcW w:w="2405" w:type="dxa"/>
            <w:hideMark/>
          </w:tcPr>
          <w:p w14:paraId="25D0A007" w14:textId="77777777" w:rsidR="00EA598B" w:rsidRPr="00830019" w:rsidRDefault="00EA598B">
            <w:pPr>
              <w:jc w:val="center"/>
              <w:rPr>
                <w:sz w:val="20"/>
                <w:szCs w:val="20"/>
                <w:lang w:val="en-US"/>
              </w:rPr>
            </w:pPr>
            <w:r w:rsidRPr="00830019">
              <w:rPr>
                <w:sz w:val="20"/>
                <w:szCs w:val="20"/>
                <w:lang w:val="en-US"/>
              </w:rPr>
              <w:t>2009-2010 baseline:</w:t>
            </w:r>
          </w:p>
        </w:tc>
        <w:tc>
          <w:tcPr>
            <w:tcW w:w="1701" w:type="dxa"/>
            <w:hideMark/>
          </w:tcPr>
          <w:p w14:paraId="4F980050" w14:textId="20BC5133" w:rsidR="00EA598B" w:rsidRPr="00830019" w:rsidRDefault="000B6BD2">
            <w:pPr>
              <w:jc w:val="right"/>
              <w:rPr>
                <w:sz w:val="20"/>
                <w:szCs w:val="20"/>
                <w:lang w:val="en-US"/>
              </w:rPr>
            </w:pPr>
            <w:r>
              <w:rPr>
                <w:color w:val="000000" w:themeColor="text1"/>
                <w:sz w:val="20"/>
                <w:szCs w:val="20"/>
              </w:rPr>
              <w:t>1.10</w:t>
            </w:r>
          </w:p>
        </w:tc>
        <w:tc>
          <w:tcPr>
            <w:tcW w:w="4394" w:type="dxa"/>
            <w:hideMark/>
          </w:tcPr>
          <w:p w14:paraId="1550D9C0" w14:textId="77777777" w:rsidR="00EA598B" w:rsidRPr="00830019" w:rsidRDefault="00EA598B">
            <w:pPr>
              <w:jc w:val="center"/>
              <w:rPr>
                <w:sz w:val="20"/>
                <w:szCs w:val="20"/>
                <w:lang w:val="en-US"/>
              </w:rPr>
            </w:pPr>
            <w:r w:rsidRPr="00830019">
              <w:rPr>
                <w:sz w:val="20"/>
                <w:szCs w:val="20"/>
                <w:lang w:val="en-US"/>
              </w:rPr>
              <w:t>Starting point for sustained aggregate reductions:</w:t>
            </w:r>
          </w:p>
        </w:tc>
        <w:tc>
          <w:tcPr>
            <w:tcW w:w="1483" w:type="dxa"/>
            <w:hideMark/>
          </w:tcPr>
          <w:p w14:paraId="59BE68AD" w14:textId="4B5087C6" w:rsidR="00EA598B" w:rsidRPr="00830019" w:rsidRDefault="000B6BD2">
            <w:pPr>
              <w:jc w:val="right"/>
              <w:rPr>
                <w:sz w:val="20"/>
                <w:szCs w:val="20"/>
                <w:lang w:val="en-US"/>
              </w:rPr>
            </w:pPr>
            <w:r>
              <w:rPr>
                <w:color w:val="000000" w:themeColor="text1"/>
                <w:sz w:val="20"/>
                <w:szCs w:val="20"/>
              </w:rPr>
              <w:t>1.27</w:t>
            </w:r>
          </w:p>
        </w:tc>
      </w:tr>
      <w:tr w:rsidR="00EA598B" w:rsidRPr="00830019" w14:paraId="020AAA77" w14:textId="77777777">
        <w:trPr>
          <w:trHeight w:val="276"/>
        </w:trPr>
        <w:tc>
          <w:tcPr>
            <w:tcW w:w="0" w:type="auto"/>
            <w:gridSpan w:val="4"/>
            <w:hideMark/>
          </w:tcPr>
          <w:p w14:paraId="5A5ECDD1" w14:textId="77777777" w:rsidR="00EA598B" w:rsidRPr="00830019" w:rsidRDefault="00EA598B">
            <w:pPr>
              <w:ind w:left="316"/>
              <w:rPr>
                <w:b/>
                <w:sz w:val="20"/>
                <w:szCs w:val="20"/>
                <w:lang w:val="en-US"/>
              </w:rPr>
            </w:pPr>
            <w:r w:rsidRPr="00830019">
              <w:rPr>
                <w:b/>
                <w:sz w:val="20"/>
                <w:szCs w:val="20"/>
                <w:lang w:val="en-US"/>
              </w:rPr>
              <w:t>CONSUMPTION ELIGIBLE FOR FUNDING</w:t>
            </w:r>
          </w:p>
        </w:tc>
      </w:tr>
      <w:tr w:rsidR="00EA598B" w:rsidRPr="00830019" w14:paraId="103B47C9" w14:textId="77777777">
        <w:trPr>
          <w:trHeight w:val="276"/>
        </w:trPr>
        <w:tc>
          <w:tcPr>
            <w:tcW w:w="2405" w:type="dxa"/>
            <w:hideMark/>
          </w:tcPr>
          <w:p w14:paraId="6E3A3B0B" w14:textId="77777777" w:rsidR="00EA598B" w:rsidRPr="00830019" w:rsidRDefault="00EA598B">
            <w:pPr>
              <w:jc w:val="center"/>
              <w:rPr>
                <w:sz w:val="20"/>
                <w:szCs w:val="20"/>
                <w:lang w:val="en-US"/>
              </w:rPr>
            </w:pPr>
            <w:r w:rsidRPr="00830019">
              <w:rPr>
                <w:sz w:val="20"/>
                <w:szCs w:val="20"/>
                <w:lang w:val="en-US"/>
              </w:rPr>
              <w:t>Already approved:</w:t>
            </w:r>
          </w:p>
        </w:tc>
        <w:tc>
          <w:tcPr>
            <w:tcW w:w="1701" w:type="dxa"/>
            <w:hideMark/>
          </w:tcPr>
          <w:p w14:paraId="4AF80E75" w14:textId="100FFD9E" w:rsidR="00EA598B" w:rsidRPr="00830019" w:rsidRDefault="00376810" w:rsidP="00376810">
            <w:pPr>
              <w:tabs>
                <w:tab w:val="center" w:pos="742"/>
                <w:tab w:val="right" w:pos="1485"/>
              </w:tabs>
              <w:jc w:val="left"/>
              <w:rPr>
                <w:sz w:val="20"/>
                <w:szCs w:val="20"/>
                <w:lang w:val="en-US"/>
              </w:rPr>
            </w:pPr>
            <w:r>
              <w:rPr>
                <w:color w:val="000000" w:themeColor="text1"/>
                <w:sz w:val="20"/>
                <w:szCs w:val="20"/>
              </w:rPr>
              <w:tab/>
            </w:r>
            <w:r>
              <w:rPr>
                <w:color w:val="000000" w:themeColor="text1"/>
                <w:sz w:val="20"/>
                <w:szCs w:val="20"/>
              </w:rPr>
              <w:tab/>
              <w:t>1.27</w:t>
            </w:r>
          </w:p>
        </w:tc>
        <w:tc>
          <w:tcPr>
            <w:tcW w:w="4394" w:type="dxa"/>
            <w:hideMark/>
          </w:tcPr>
          <w:p w14:paraId="294F79D8" w14:textId="77777777" w:rsidR="00EA598B" w:rsidRPr="00830019" w:rsidRDefault="00EA598B">
            <w:pPr>
              <w:jc w:val="center"/>
              <w:rPr>
                <w:i/>
                <w:sz w:val="20"/>
                <w:szCs w:val="20"/>
                <w:lang w:val="en-US"/>
              </w:rPr>
            </w:pPr>
            <w:r w:rsidRPr="00830019">
              <w:rPr>
                <w:sz w:val="20"/>
                <w:szCs w:val="20"/>
                <w:lang w:val="en-US"/>
              </w:rPr>
              <w:t>Remaining:</w:t>
            </w:r>
          </w:p>
        </w:tc>
        <w:tc>
          <w:tcPr>
            <w:tcW w:w="1483" w:type="dxa"/>
            <w:hideMark/>
          </w:tcPr>
          <w:p w14:paraId="6902170D" w14:textId="508145D4" w:rsidR="00EA598B" w:rsidRPr="00830019" w:rsidRDefault="000B6BD2">
            <w:pPr>
              <w:jc w:val="right"/>
              <w:rPr>
                <w:sz w:val="20"/>
                <w:szCs w:val="20"/>
                <w:lang w:val="en-US"/>
              </w:rPr>
            </w:pPr>
            <w:r>
              <w:rPr>
                <w:color w:val="000000" w:themeColor="text1"/>
                <w:sz w:val="20"/>
                <w:szCs w:val="20"/>
              </w:rPr>
              <w:t>0</w:t>
            </w:r>
          </w:p>
        </w:tc>
      </w:tr>
    </w:tbl>
    <w:p w14:paraId="4D3D9960" w14:textId="77777777" w:rsidR="00EA598B" w:rsidRPr="00862FA7" w:rsidRDefault="00EA598B" w:rsidP="00EA598B">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5C545127" w14:textId="77777777" w:rsidTr="4F99073C">
        <w:trPr>
          <w:trHeight w:val="264"/>
        </w:trPr>
        <w:tc>
          <w:tcPr>
            <w:tcW w:w="2038" w:type="pct"/>
            <w:gridSpan w:val="2"/>
            <w:hideMark/>
          </w:tcPr>
          <w:p w14:paraId="4F31C9EC" w14:textId="77777777" w:rsidR="00EA598B" w:rsidRPr="00830019" w:rsidRDefault="00EA598B">
            <w:pPr>
              <w:jc w:val="left"/>
              <w:rPr>
                <w:b/>
                <w:sz w:val="20"/>
                <w:szCs w:val="20"/>
                <w:lang w:val="en-US"/>
              </w:rPr>
            </w:pPr>
            <w:r w:rsidRPr="00830019">
              <w:rPr>
                <w:b/>
                <w:sz w:val="20"/>
                <w:szCs w:val="20"/>
                <w:lang w:val="en-US"/>
              </w:rPr>
              <w:t>(V) ENDORSED BUSINESS PLAN</w:t>
            </w:r>
          </w:p>
        </w:tc>
        <w:tc>
          <w:tcPr>
            <w:tcW w:w="731" w:type="pct"/>
            <w:vAlign w:val="center"/>
            <w:hideMark/>
          </w:tcPr>
          <w:p w14:paraId="441C389A" w14:textId="0A60AF09" w:rsidR="00EA598B" w:rsidRPr="00830019" w:rsidRDefault="00EA598B">
            <w:pPr>
              <w:jc w:val="center"/>
              <w:rPr>
                <w:b/>
                <w:sz w:val="20"/>
                <w:szCs w:val="20"/>
                <w:lang w:val="en-US"/>
              </w:rPr>
            </w:pPr>
            <w:r w:rsidRPr="00830019">
              <w:rPr>
                <w:b/>
                <w:sz w:val="20"/>
                <w:szCs w:val="20"/>
                <w:lang w:val="en-US"/>
              </w:rPr>
              <w:t>202</w:t>
            </w:r>
            <w:r w:rsidR="005053DE">
              <w:rPr>
                <w:b/>
                <w:sz w:val="20"/>
                <w:szCs w:val="20"/>
                <w:lang w:val="en-US"/>
              </w:rPr>
              <w:t>4</w:t>
            </w:r>
          </w:p>
        </w:tc>
        <w:tc>
          <w:tcPr>
            <w:tcW w:w="731" w:type="pct"/>
            <w:vAlign w:val="center"/>
            <w:hideMark/>
          </w:tcPr>
          <w:p w14:paraId="09B44BEF" w14:textId="77777777" w:rsidR="00EA598B" w:rsidRPr="00830019" w:rsidRDefault="00EA598B">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64D1B716" w14:textId="77777777" w:rsidR="00EA598B" w:rsidRPr="00830019" w:rsidRDefault="00EA598B">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5C69A7B9" w14:textId="77777777" w:rsidR="00EA598B" w:rsidRPr="00830019" w:rsidRDefault="00EA598B">
            <w:pPr>
              <w:jc w:val="center"/>
              <w:rPr>
                <w:b/>
                <w:sz w:val="20"/>
                <w:szCs w:val="20"/>
                <w:lang w:val="en-US"/>
              </w:rPr>
            </w:pPr>
            <w:r w:rsidRPr="00830019">
              <w:rPr>
                <w:b/>
                <w:sz w:val="20"/>
                <w:szCs w:val="20"/>
                <w:lang w:val="en-US"/>
              </w:rPr>
              <w:t>Total</w:t>
            </w:r>
          </w:p>
        </w:tc>
      </w:tr>
      <w:tr w:rsidR="00EA598B" w:rsidRPr="00830019" w14:paraId="7F290B8F" w14:textId="77777777" w:rsidTr="4F99073C">
        <w:trPr>
          <w:trHeight w:val="187"/>
        </w:trPr>
        <w:tc>
          <w:tcPr>
            <w:tcW w:w="709" w:type="pct"/>
            <w:vMerge w:val="restart"/>
            <w:vAlign w:val="center"/>
            <w:hideMark/>
          </w:tcPr>
          <w:p w14:paraId="29BA230E" w14:textId="080F2CCC" w:rsidR="00EA598B" w:rsidRPr="00830019" w:rsidRDefault="00137E89">
            <w:pPr>
              <w:jc w:val="center"/>
              <w:rPr>
                <w:sz w:val="20"/>
                <w:szCs w:val="20"/>
                <w:lang w:val="en-US"/>
              </w:rPr>
            </w:pPr>
            <w:r w:rsidRPr="00137E89">
              <w:rPr>
                <w:color w:val="000000" w:themeColor="text1"/>
                <w:sz w:val="20"/>
                <w:szCs w:val="20"/>
              </w:rPr>
              <w:t>UNEP</w:t>
            </w:r>
          </w:p>
        </w:tc>
        <w:tc>
          <w:tcPr>
            <w:tcW w:w="1330" w:type="pct"/>
            <w:hideMark/>
          </w:tcPr>
          <w:p w14:paraId="64DF9A6A" w14:textId="77777777" w:rsidR="00EA598B" w:rsidRPr="00830019" w:rsidRDefault="00EA598B">
            <w:pPr>
              <w:jc w:val="left"/>
              <w:rPr>
                <w:sz w:val="20"/>
                <w:szCs w:val="20"/>
                <w:lang w:val="en-US"/>
              </w:rPr>
            </w:pPr>
            <w:r w:rsidRPr="00830019">
              <w:rPr>
                <w:sz w:val="20"/>
                <w:szCs w:val="20"/>
                <w:lang w:val="en-US"/>
              </w:rPr>
              <w:t>ODS phase-out (ODP tonnes)</w:t>
            </w:r>
          </w:p>
        </w:tc>
        <w:tc>
          <w:tcPr>
            <w:tcW w:w="731" w:type="pct"/>
          </w:tcPr>
          <w:p w14:paraId="7133B58A" w14:textId="6F60C900" w:rsidR="00EA598B" w:rsidRPr="00830019" w:rsidRDefault="00432239">
            <w:pPr>
              <w:jc w:val="right"/>
              <w:rPr>
                <w:sz w:val="20"/>
                <w:szCs w:val="20"/>
                <w:lang w:val="en-US"/>
              </w:rPr>
            </w:pPr>
            <w:r>
              <w:rPr>
                <w:sz w:val="20"/>
                <w:szCs w:val="20"/>
                <w:lang w:val="en-US"/>
              </w:rPr>
              <w:t>0.08</w:t>
            </w:r>
          </w:p>
        </w:tc>
        <w:tc>
          <w:tcPr>
            <w:tcW w:w="731" w:type="pct"/>
          </w:tcPr>
          <w:p w14:paraId="67C85196" w14:textId="4627CC80" w:rsidR="00EA598B" w:rsidRPr="00830019" w:rsidRDefault="0B5DE610">
            <w:pPr>
              <w:jc w:val="right"/>
              <w:rPr>
                <w:sz w:val="20"/>
                <w:szCs w:val="20"/>
                <w:lang w:val="en-US"/>
              </w:rPr>
            </w:pPr>
            <w:r w:rsidRPr="4F99073C">
              <w:rPr>
                <w:sz w:val="20"/>
                <w:szCs w:val="20"/>
                <w:lang w:val="en-US"/>
              </w:rPr>
              <w:t>0</w:t>
            </w:r>
            <w:r w:rsidR="1961D11B" w:rsidRPr="4F99073C">
              <w:rPr>
                <w:sz w:val="20"/>
                <w:szCs w:val="20"/>
                <w:lang w:val="en-US"/>
              </w:rPr>
              <w:t>.00</w:t>
            </w:r>
          </w:p>
        </w:tc>
        <w:tc>
          <w:tcPr>
            <w:tcW w:w="731" w:type="pct"/>
          </w:tcPr>
          <w:p w14:paraId="0AEEDB69" w14:textId="352E9717" w:rsidR="00EA598B" w:rsidRPr="00830019" w:rsidRDefault="00432239">
            <w:pPr>
              <w:jc w:val="right"/>
              <w:rPr>
                <w:sz w:val="20"/>
                <w:szCs w:val="20"/>
                <w:lang w:val="en-US"/>
              </w:rPr>
            </w:pPr>
            <w:r>
              <w:rPr>
                <w:sz w:val="20"/>
                <w:szCs w:val="20"/>
                <w:lang w:val="en-US"/>
              </w:rPr>
              <w:t>0.09</w:t>
            </w:r>
          </w:p>
        </w:tc>
        <w:tc>
          <w:tcPr>
            <w:tcW w:w="768" w:type="pct"/>
          </w:tcPr>
          <w:p w14:paraId="0863FE8D" w14:textId="564E854E" w:rsidR="00EA598B" w:rsidRPr="00830019" w:rsidRDefault="007F5F1A">
            <w:pPr>
              <w:jc w:val="right"/>
              <w:rPr>
                <w:sz w:val="20"/>
                <w:szCs w:val="20"/>
                <w:lang w:val="en-US"/>
              </w:rPr>
            </w:pPr>
            <w:r>
              <w:rPr>
                <w:sz w:val="20"/>
                <w:szCs w:val="20"/>
              </w:rPr>
              <w:t>0.17</w:t>
            </w:r>
          </w:p>
        </w:tc>
      </w:tr>
      <w:tr w:rsidR="00EA598B" w:rsidRPr="00830019" w14:paraId="4846C907" w14:textId="77777777" w:rsidTr="4F99073C">
        <w:trPr>
          <w:trHeight w:val="55"/>
        </w:trPr>
        <w:tc>
          <w:tcPr>
            <w:tcW w:w="709" w:type="pct"/>
            <w:vMerge/>
            <w:vAlign w:val="center"/>
            <w:hideMark/>
          </w:tcPr>
          <w:p w14:paraId="64AD70D2" w14:textId="77777777" w:rsidR="00EA598B" w:rsidRPr="00830019" w:rsidRDefault="00EA598B">
            <w:pPr>
              <w:rPr>
                <w:sz w:val="20"/>
                <w:szCs w:val="20"/>
                <w:lang w:val="en-US"/>
              </w:rPr>
            </w:pPr>
          </w:p>
        </w:tc>
        <w:tc>
          <w:tcPr>
            <w:tcW w:w="1330" w:type="pct"/>
            <w:hideMark/>
          </w:tcPr>
          <w:p w14:paraId="6CCE1C80" w14:textId="77777777" w:rsidR="00EA598B" w:rsidRPr="00830019" w:rsidRDefault="00EA598B">
            <w:pPr>
              <w:jc w:val="left"/>
              <w:rPr>
                <w:sz w:val="20"/>
                <w:szCs w:val="20"/>
                <w:lang w:val="en-US"/>
              </w:rPr>
            </w:pPr>
            <w:r w:rsidRPr="00830019">
              <w:rPr>
                <w:sz w:val="20"/>
                <w:szCs w:val="20"/>
                <w:lang w:val="en-US"/>
              </w:rPr>
              <w:t>Funding (US $)</w:t>
            </w:r>
          </w:p>
        </w:tc>
        <w:tc>
          <w:tcPr>
            <w:tcW w:w="731" w:type="pct"/>
          </w:tcPr>
          <w:p w14:paraId="3A285023" w14:textId="6064D853" w:rsidR="00EA598B" w:rsidRPr="00830019" w:rsidRDefault="78BB8313">
            <w:pPr>
              <w:jc w:val="right"/>
              <w:rPr>
                <w:sz w:val="20"/>
                <w:szCs w:val="20"/>
                <w:lang w:val="en-US"/>
              </w:rPr>
            </w:pPr>
            <w:r w:rsidRPr="4F99073C">
              <w:rPr>
                <w:sz w:val="20"/>
                <w:szCs w:val="20"/>
                <w:lang w:val="en-US"/>
              </w:rPr>
              <w:t>75</w:t>
            </w:r>
            <w:r w:rsidR="7BDA8AB4" w:rsidRPr="4F99073C">
              <w:rPr>
                <w:sz w:val="20"/>
                <w:szCs w:val="20"/>
                <w:lang w:val="en-US"/>
              </w:rPr>
              <w:t>,710</w:t>
            </w:r>
          </w:p>
        </w:tc>
        <w:tc>
          <w:tcPr>
            <w:tcW w:w="731" w:type="pct"/>
          </w:tcPr>
          <w:p w14:paraId="37972F73" w14:textId="63537AA4" w:rsidR="00EA598B" w:rsidRPr="00830019" w:rsidRDefault="27DE13E1">
            <w:pPr>
              <w:jc w:val="right"/>
              <w:rPr>
                <w:sz w:val="20"/>
                <w:szCs w:val="20"/>
                <w:lang w:val="en-US"/>
              </w:rPr>
            </w:pPr>
            <w:r w:rsidRPr="4F99073C">
              <w:rPr>
                <w:sz w:val="20"/>
                <w:szCs w:val="20"/>
                <w:lang w:val="en-US"/>
              </w:rPr>
              <w:t>0</w:t>
            </w:r>
          </w:p>
        </w:tc>
        <w:tc>
          <w:tcPr>
            <w:tcW w:w="731" w:type="pct"/>
          </w:tcPr>
          <w:p w14:paraId="3E04155C" w14:textId="1681D9CC" w:rsidR="00EA598B" w:rsidRPr="00830019" w:rsidRDefault="00731B01">
            <w:pPr>
              <w:jc w:val="right"/>
              <w:rPr>
                <w:sz w:val="20"/>
                <w:szCs w:val="20"/>
                <w:lang w:val="en-US"/>
              </w:rPr>
            </w:pPr>
            <w:r>
              <w:rPr>
                <w:sz w:val="20"/>
                <w:szCs w:val="20"/>
                <w:lang w:val="en-US"/>
              </w:rPr>
              <w:t>84,750</w:t>
            </w:r>
          </w:p>
        </w:tc>
        <w:tc>
          <w:tcPr>
            <w:tcW w:w="768" w:type="pct"/>
          </w:tcPr>
          <w:p w14:paraId="3DB4484F" w14:textId="78D1D692" w:rsidR="00EA598B" w:rsidRPr="00830019" w:rsidRDefault="06435BA6">
            <w:pPr>
              <w:jc w:val="right"/>
              <w:rPr>
                <w:sz w:val="20"/>
                <w:szCs w:val="20"/>
                <w:lang w:val="en-US"/>
              </w:rPr>
            </w:pPr>
            <w:r w:rsidRPr="4F99073C">
              <w:rPr>
                <w:sz w:val="20"/>
                <w:szCs w:val="20"/>
                <w:lang w:val="en-US"/>
              </w:rPr>
              <w:t>160</w:t>
            </w:r>
            <w:r w:rsidR="089FE9C9" w:rsidRPr="4F99073C">
              <w:rPr>
                <w:sz w:val="20"/>
                <w:szCs w:val="20"/>
                <w:lang w:val="en-US"/>
              </w:rPr>
              <w:t>,460</w:t>
            </w:r>
          </w:p>
        </w:tc>
      </w:tr>
      <w:tr w:rsidR="00EA598B" w:rsidRPr="00830019" w14:paraId="553203EC" w14:textId="77777777" w:rsidTr="4F99073C">
        <w:trPr>
          <w:trHeight w:val="264"/>
        </w:trPr>
        <w:tc>
          <w:tcPr>
            <w:tcW w:w="709" w:type="pct"/>
            <w:vMerge w:val="restart"/>
            <w:vAlign w:val="center"/>
            <w:hideMark/>
          </w:tcPr>
          <w:p w14:paraId="5E9AF293" w14:textId="0AB22714" w:rsidR="00EA598B" w:rsidRPr="00830019" w:rsidRDefault="00137E89">
            <w:pPr>
              <w:jc w:val="center"/>
              <w:rPr>
                <w:sz w:val="20"/>
                <w:szCs w:val="20"/>
                <w:lang w:val="en-US"/>
              </w:rPr>
            </w:pPr>
            <w:r w:rsidRPr="00137E89">
              <w:rPr>
                <w:color w:val="000000" w:themeColor="text1"/>
                <w:sz w:val="20"/>
                <w:szCs w:val="20"/>
              </w:rPr>
              <w:t>UNDP</w:t>
            </w:r>
          </w:p>
        </w:tc>
        <w:tc>
          <w:tcPr>
            <w:tcW w:w="1330" w:type="pct"/>
            <w:hideMark/>
          </w:tcPr>
          <w:p w14:paraId="7958D3DB" w14:textId="77777777" w:rsidR="00EA598B" w:rsidRPr="00830019" w:rsidRDefault="00EA598B">
            <w:pPr>
              <w:jc w:val="left"/>
              <w:rPr>
                <w:sz w:val="20"/>
                <w:szCs w:val="20"/>
                <w:lang w:val="en-US"/>
              </w:rPr>
            </w:pPr>
            <w:r w:rsidRPr="00830019">
              <w:rPr>
                <w:sz w:val="20"/>
                <w:szCs w:val="20"/>
                <w:lang w:val="en-US"/>
              </w:rPr>
              <w:t>ODS phase-out (ODP tonnes)</w:t>
            </w:r>
          </w:p>
        </w:tc>
        <w:tc>
          <w:tcPr>
            <w:tcW w:w="731" w:type="pct"/>
          </w:tcPr>
          <w:p w14:paraId="5FC46C52" w14:textId="65E70C1F" w:rsidR="00EA598B" w:rsidRPr="00830019" w:rsidRDefault="00001F3E" w:rsidP="00001F3E">
            <w:pPr>
              <w:jc w:val="right"/>
              <w:rPr>
                <w:sz w:val="20"/>
                <w:szCs w:val="20"/>
                <w:lang w:val="en-US"/>
              </w:rPr>
            </w:pPr>
            <w:r>
              <w:rPr>
                <w:sz w:val="20"/>
                <w:szCs w:val="20"/>
                <w:lang w:val="en-US"/>
              </w:rPr>
              <w:t>0.15</w:t>
            </w:r>
          </w:p>
        </w:tc>
        <w:tc>
          <w:tcPr>
            <w:tcW w:w="731" w:type="pct"/>
          </w:tcPr>
          <w:p w14:paraId="0D7C780F" w14:textId="14590E67" w:rsidR="00EA598B" w:rsidRPr="00830019" w:rsidRDefault="388D834F">
            <w:pPr>
              <w:jc w:val="right"/>
              <w:rPr>
                <w:sz w:val="20"/>
                <w:szCs w:val="20"/>
                <w:lang w:val="en-US"/>
              </w:rPr>
            </w:pPr>
            <w:r w:rsidRPr="4F99073C">
              <w:rPr>
                <w:sz w:val="20"/>
                <w:szCs w:val="20"/>
                <w:lang w:val="en-US"/>
              </w:rPr>
              <w:t>0.00</w:t>
            </w:r>
          </w:p>
        </w:tc>
        <w:tc>
          <w:tcPr>
            <w:tcW w:w="731" w:type="pct"/>
          </w:tcPr>
          <w:p w14:paraId="7B168AFF" w14:textId="5AFD4EC5" w:rsidR="00EA598B" w:rsidRPr="00830019" w:rsidRDefault="388D834F">
            <w:pPr>
              <w:jc w:val="right"/>
              <w:rPr>
                <w:sz w:val="20"/>
                <w:szCs w:val="20"/>
                <w:lang w:val="en-US"/>
              </w:rPr>
            </w:pPr>
            <w:r w:rsidRPr="4F99073C">
              <w:rPr>
                <w:sz w:val="20"/>
                <w:szCs w:val="20"/>
                <w:lang w:val="en-US"/>
              </w:rPr>
              <w:t>0.00</w:t>
            </w:r>
          </w:p>
        </w:tc>
        <w:tc>
          <w:tcPr>
            <w:tcW w:w="768" w:type="pct"/>
          </w:tcPr>
          <w:p w14:paraId="2ADF57A4" w14:textId="4E3C5AC9" w:rsidR="00EA598B" w:rsidRPr="00830019" w:rsidRDefault="00731B01">
            <w:pPr>
              <w:jc w:val="right"/>
              <w:rPr>
                <w:sz w:val="20"/>
                <w:szCs w:val="20"/>
                <w:lang w:val="en-US"/>
              </w:rPr>
            </w:pPr>
            <w:r>
              <w:rPr>
                <w:sz w:val="20"/>
                <w:szCs w:val="20"/>
              </w:rPr>
              <w:t>0.15</w:t>
            </w:r>
          </w:p>
        </w:tc>
      </w:tr>
      <w:tr w:rsidR="00EA598B" w:rsidRPr="00830019" w14:paraId="0F18332B" w14:textId="77777777" w:rsidTr="4F99073C">
        <w:trPr>
          <w:trHeight w:val="264"/>
        </w:trPr>
        <w:tc>
          <w:tcPr>
            <w:tcW w:w="709" w:type="pct"/>
            <w:vMerge/>
            <w:vAlign w:val="center"/>
            <w:hideMark/>
          </w:tcPr>
          <w:p w14:paraId="7ACD4A4D" w14:textId="77777777" w:rsidR="00EA598B" w:rsidRPr="00830019" w:rsidRDefault="00EA598B">
            <w:pPr>
              <w:rPr>
                <w:sz w:val="20"/>
                <w:szCs w:val="20"/>
                <w:lang w:val="en-US"/>
              </w:rPr>
            </w:pPr>
          </w:p>
        </w:tc>
        <w:tc>
          <w:tcPr>
            <w:tcW w:w="1330" w:type="pct"/>
            <w:hideMark/>
          </w:tcPr>
          <w:p w14:paraId="30A85672" w14:textId="77777777" w:rsidR="00EA598B" w:rsidRPr="00830019" w:rsidRDefault="00EA598B">
            <w:pPr>
              <w:jc w:val="left"/>
              <w:rPr>
                <w:sz w:val="20"/>
                <w:szCs w:val="20"/>
                <w:lang w:val="en-US"/>
              </w:rPr>
            </w:pPr>
            <w:r w:rsidRPr="00830019">
              <w:rPr>
                <w:sz w:val="20"/>
                <w:szCs w:val="20"/>
                <w:lang w:val="en-US"/>
              </w:rPr>
              <w:t>Funding (US $)</w:t>
            </w:r>
          </w:p>
        </w:tc>
        <w:tc>
          <w:tcPr>
            <w:tcW w:w="731" w:type="pct"/>
          </w:tcPr>
          <w:p w14:paraId="45093199" w14:textId="69170C38" w:rsidR="00EA598B" w:rsidRPr="00830019" w:rsidRDefault="00CD1E3A">
            <w:pPr>
              <w:jc w:val="right"/>
              <w:rPr>
                <w:sz w:val="20"/>
                <w:szCs w:val="20"/>
                <w:lang w:val="en-US"/>
              </w:rPr>
            </w:pPr>
            <w:r>
              <w:rPr>
                <w:sz w:val="20"/>
                <w:szCs w:val="20"/>
                <w:lang w:val="en-US"/>
              </w:rPr>
              <w:t>137,340</w:t>
            </w:r>
          </w:p>
        </w:tc>
        <w:tc>
          <w:tcPr>
            <w:tcW w:w="731" w:type="pct"/>
          </w:tcPr>
          <w:p w14:paraId="0CC0A0CA" w14:textId="280F056F" w:rsidR="00EA598B" w:rsidRPr="00830019" w:rsidRDefault="1441621B">
            <w:pPr>
              <w:jc w:val="right"/>
              <w:rPr>
                <w:sz w:val="20"/>
                <w:szCs w:val="20"/>
                <w:lang w:val="en-US"/>
              </w:rPr>
            </w:pPr>
            <w:r w:rsidRPr="4F99073C">
              <w:rPr>
                <w:sz w:val="20"/>
                <w:szCs w:val="20"/>
                <w:lang w:val="en-US"/>
              </w:rPr>
              <w:t>0</w:t>
            </w:r>
          </w:p>
        </w:tc>
        <w:tc>
          <w:tcPr>
            <w:tcW w:w="731" w:type="pct"/>
          </w:tcPr>
          <w:p w14:paraId="54E50F91" w14:textId="4A212BE5" w:rsidR="00EA598B" w:rsidRPr="00830019" w:rsidRDefault="09524131">
            <w:pPr>
              <w:jc w:val="right"/>
              <w:rPr>
                <w:sz w:val="20"/>
                <w:szCs w:val="20"/>
                <w:lang w:val="en-US"/>
              </w:rPr>
            </w:pPr>
            <w:r w:rsidRPr="4F99073C">
              <w:rPr>
                <w:sz w:val="20"/>
                <w:szCs w:val="20"/>
                <w:lang w:val="en-US"/>
              </w:rPr>
              <w:t>0</w:t>
            </w:r>
          </w:p>
        </w:tc>
        <w:tc>
          <w:tcPr>
            <w:tcW w:w="768" w:type="pct"/>
          </w:tcPr>
          <w:p w14:paraId="729311A1" w14:textId="109E46F4" w:rsidR="00EA598B" w:rsidRPr="00830019" w:rsidRDefault="00731B01">
            <w:pPr>
              <w:jc w:val="right"/>
              <w:rPr>
                <w:sz w:val="20"/>
                <w:szCs w:val="20"/>
                <w:lang w:val="en-US"/>
              </w:rPr>
            </w:pPr>
            <w:r>
              <w:rPr>
                <w:sz w:val="20"/>
                <w:szCs w:val="20"/>
                <w:lang w:val="en-US"/>
              </w:rPr>
              <w:t>137,340</w:t>
            </w:r>
          </w:p>
        </w:tc>
      </w:tr>
    </w:tbl>
    <w:p w14:paraId="0FF8AC6D" w14:textId="77777777" w:rsidR="00EA598B" w:rsidRPr="00862FA7" w:rsidRDefault="00EA598B" w:rsidP="00EA598B">
      <w:pPr>
        <w:jc w:val="left"/>
        <w:rPr>
          <w:sz w:val="18"/>
          <w:szCs w:val="18"/>
        </w:rPr>
      </w:pPr>
    </w:p>
    <w:tbl>
      <w:tblPr>
        <w:tblStyle w:val="TableGrid"/>
        <w:tblW w:w="1002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90"/>
        <w:gridCol w:w="850"/>
        <w:gridCol w:w="1134"/>
        <w:gridCol w:w="783"/>
        <w:gridCol w:w="784"/>
        <w:gridCol w:w="784"/>
        <w:gridCol w:w="909"/>
        <w:gridCol w:w="658"/>
        <w:gridCol w:w="784"/>
        <w:gridCol w:w="784"/>
        <w:gridCol w:w="784"/>
        <w:gridCol w:w="784"/>
      </w:tblGrid>
      <w:tr w:rsidR="003E39E4" w:rsidRPr="00830019" w14:paraId="3652A38D" w14:textId="77777777" w:rsidTr="007F7040">
        <w:trPr>
          <w:trHeight w:val="286"/>
        </w:trPr>
        <w:tc>
          <w:tcPr>
            <w:tcW w:w="2974" w:type="dxa"/>
            <w:gridSpan w:val="3"/>
            <w:tcBorders>
              <w:top w:val="single" w:sz="2" w:space="0" w:color="auto"/>
              <w:left w:val="single" w:sz="2" w:space="0" w:color="auto"/>
              <w:bottom w:val="single" w:sz="2" w:space="0" w:color="auto"/>
              <w:right w:val="single" w:sz="2" w:space="0" w:color="auto"/>
            </w:tcBorders>
            <w:hideMark/>
          </w:tcPr>
          <w:p w14:paraId="51FB8A2B" w14:textId="5B7E4676" w:rsidR="003E39E4" w:rsidRPr="00830019" w:rsidRDefault="003E39E4" w:rsidP="00273986">
            <w:pPr>
              <w:spacing w:afterLines="20" w:after="48"/>
              <w:ind w:left="38"/>
              <w:jc w:val="center"/>
              <w:rPr>
                <w:b/>
                <w:sz w:val="20"/>
                <w:szCs w:val="20"/>
                <w:lang w:val="en-US"/>
              </w:rPr>
            </w:pPr>
            <w:r w:rsidRPr="00830019">
              <w:rPr>
                <w:b/>
                <w:sz w:val="20"/>
                <w:szCs w:val="20"/>
                <w:lang w:val="en-US"/>
              </w:rPr>
              <w:t>(VI) PROJECT DATA</w:t>
            </w:r>
          </w:p>
        </w:tc>
        <w:tc>
          <w:tcPr>
            <w:tcW w:w="783" w:type="dxa"/>
            <w:tcBorders>
              <w:top w:val="single" w:sz="6" w:space="0" w:color="auto"/>
              <w:left w:val="single" w:sz="6" w:space="0" w:color="auto"/>
              <w:bottom w:val="single" w:sz="6" w:space="0" w:color="auto"/>
              <w:right w:val="single" w:sz="6" w:space="0" w:color="auto"/>
            </w:tcBorders>
            <w:shd w:val="clear" w:color="auto" w:fill="auto"/>
            <w:hideMark/>
          </w:tcPr>
          <w:p w14:paraId="39F072C8" w14:textId="16621461" w:rsidR="003E39E4" w:rsidRPr="00830019" w:rsidRDefault="003E39E4" w:rsidP="00273986">
            <w:pPr>
              <w:spacing w:afterLines="20" w:after="48"/>
              <w:ind w:left="38"/>
              <w:jc w:val="center"/>
              <w:rPr>
                <w:b/>
                <w:sz w:val="20"/>
                <w:szCs w:val="20"/>
                <w:highlight w:val="cyan"/>
                <w:lang w:val="en-US"/>
              </w:rPr>
            </w:pPr>
            <w:r>
              <w:rPr>
                <w:rStyle w:val="normaltextrun"/>
                <w:b/>
                <w:bCs/>
                <w:sz w:val="18"/>
                <w:szCs w:val="18"/>
              </w:rPr>
              <w:t>2020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3589A5D0" w14:textId="4BB49C36" w:rsidR="003E39E4" w:rsidRPr="004168D5" w:rsidRDefault="003E39E4" w:rsidP="00273986">
            <w:pPr>
              <w:spacing w:afterLines="20" w:after="48"/>
              <w:jc w:val="center"/>
              <w:rPr>
                <w:b/>
                <w:sz w:val="20"/>
                <w:szCs w:val="20"/>
                <w:lang w:val="en-US"/>
              </w:rPr>
            </w:pPr>
            <w:r>
              <w:rPr>
                <w:rStyle w:val="normaltextrun"/>
                <w:b/>
                <w:bCs/>
                <w:sz w:val="18"/>
                <w:szCs w:val="18"/>
              </w:rPr>
              <w:t>2021-2022</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1C0F7990" w14:textId="6AD9AEB0" w:rsidR="003E39E4" w:rsidRPr="004168D5" w:rsidRDefault="003E39E4" w:rsidP="00273986">
            <w:pPr>
              <w:spacing w:afterLines="20" w:after="48"/>
              <w:jc w:val="center"/>
              <w:rPr>
                <w:b/>
                <w:sz w:val="20"/>
                <w:szCs w:val="20"/>
                <w:lang w:val="en-US"/>
              </w:rPr>
            </w:pPr>
            <w:r>
              <w:rPr>
                <w:rStyle w:val="normaltextrun"/>
                <w:b/>
                <w:bCs/>
                <w:sz w:val="18"/>
                <w:szCs w:val="18"/>
              </w:rPr>
              <w:t>2023</w:t>
            </w:r>
          </w:p>
        </w:tc>
        <w:tc>
          <w:tcPr>
            <w:tcW w:w="909" w:type="dxa"/>
            <w:tcBorders>
              <w:top w:val="single" w:sz="6" w:space="0" w:color="auto"/>
              <w:left w:val="single" w:sz="6" w:space="0" w:color="auto"/>
              <w:bottom w:val="single" w:sz="6" w:space="0" w:color="auto"/>
              <w:right w:val="single" w:sz="6" w:space="0" w:color="auto"/>
            </w:tcBorders>
            <w:shd w:val="clear" w:color="auto" w:fill="auto"/>
          </w:tcPr>
          <w:p w14:paraId="0B17B42C" w14:textId="27FBBC6F" w:rsidR="003E39E4" w:rsidRPr="004168D5" w:rsidRDefault="003E39E4" w:rsidP="00273986">
            <w:pPr>
              <w:spacing w:afterLines="20" w:after="48"/>
              <w:jc w:val="center"/>
              <w:rPr>
                <w:b/>
                <w:sz w:val="20"/>
                <w:szCs w:val="20"/>
                <w:lang w:val="en-US"/>
              </w:rPr>
            </w:pPr>
            <w:r>
              <w:rPr>
                <w:rStyle w:val="normaltextrun"/>
                <w:b/>
                <w:bCs/>
                <w:sz w:val="18"/>
                <w:szCs w:val="18"/>
              </w:rPr>
              <w:t>2024</w:t>
            </w:r>
            <w:r w:rsidR="00273986">
              <w:rPr>
                <w:rStyle w:val="eop"/>
              </w:rPr>
              <w:t>*</w:t>
            </w:r>
          </w:p>
        </w:tc>
        <w:tc>
          <w:tcPr>
            <w:tcW w:w="658" w:type="dxa"/>
            <w:tcBorders>
              <w:top w:val="single" w:sz="6" w:space="0" w:color="auto"/>
              <w:left w:val="single" w:sz="6" w:space="0" w:color="auto"/>
              <w:bottom w:val="single" w:sz="6" w:space="0" w:color="auto"/>
              <w:right w:val="single" w:sz="6" w:space="0" w:color="auto"/>
            </w:tcBorders>
            <w:shd w:val="clear" w:color="auto" w:fill="auto"/>
            <w:hideMark/>
          </w:tcPr>
          <w:p w14:paraId="5870305B" w14:textId="3C0F856E" w:rsidR="003E39E4" w:rsidRPr="00830019" w:rsidRDefault="003E39E4" w:rsidP="00273986">
            <w:pPr>
              <w:spacing w:afterLines="20" w:after="48"/>
              <w:jc w:val="center"/>
              <w:rPr>
                <w:b/>
                <w:sz w:val="20"/>
                <w:szCs w:val="20"/>
                <w:highlight w:val="cyan"/>
                <w:lang w:val="en-US"/>
              </w:rPr>
            </w:pPr>
            <w:r>
              <w:rPr>
                <w:rStyle w:val="normaltextrun"/>
                <w:b/>
                <w:bCs/>
                <w:sz w:val="18"/>
                <w:szCs w:val="18"/>
              </w:rPr>
              <w:t>2025</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62FBFAC2" w14:textId="3A7EB197" w:rsidR="003E39E4" w:rsidRPr="00830019" w:rsidRDefault="003E39E4" w:rsidP="00273986">
            <w:pPr>
              <w:spacing w:afterLines="20" w:after="48"/>
              <w:jc w:val="center"/>
              <w:rPr>
                <w:b/>
                <w:sz w:val="20"/>
                <w:szCs w:val="20"/>
                <w:highlight w:val="cyan"/>
                <w:lang w:val="en-US"/>
              </w:rPr>
            </w:pPr>
            <w:r>
              <w:rPr>
                <w:rStyle w:val="normaltextrun"/>
                <w:b/>
                <w:bCs/>
                <w:sz w:val="18"/>
                <w:szCs w:val="18"/>
              </w:rPr>
              <w:t>2026</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77CFCD4C" w14:textId="296FC586" w:rsidR="003E39E4" w:rsidRPr="00830019" w:rsidRDefault="003E39E4" w:rsidP="00273986">
            <w:pPr>
              <w:spacing w:afterLines="20" w:after="48"/>
              <w:jc w:val="center"/>
              <w:rPr>
                <w:b/>
                <w:sz w:val="20"/>
                <w:szCs w:val="20"/>
                <w:highlight w:val="cyan"/>
                <w:lang w:val="en-US"/>
              </w:rPr>
            </w:pPr>
            <w:r>
              <w:rPr>
                <w:rStyle w:val="normaltextrun"/>
                <w:b/>
                <w:bCs/>
                <w:sz w:val="18"/>
                <w:szCs w:val="18"/>
              </w:rPr>
              <w:t>2027-2029</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7A03E13B" w14:textId="3FF96D16" w:rsidR="003E39E4" w:rsidRPr="00830019" w:rsidRDefault="003E39E4" w:rsidP="00273986">
            <w:pPr>
              <w:spacing w:afterLines="20" w:after="48"/>
              <w:jc w:val="center"/>
              <w:rPr>
                <w:b/>
                <w:sz w:val="20"/>
                <w:szCs w:val="20"/>
                <w:highlight w:val="cyan"/>
                <w:lang w:val="en-US"/>
              </w:rPr>
            </w:pPr>
            <w:r>
              <w:rPr>
                <w:rStyle w:val="normaltextrun"/>
                <w:b/>
                <w:bCs/>
                <w:sz w:val="18"/>
                <w:szCs w:val="18"/>
              </w:rPr>
              <w:t>2030</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01E481C2" w14:textId="5EDAC2CD" w:rsidR="003E39E4" w:rsidRPr="00830019" w:rsidRDefault="003E39E4" w:rsidP="00273986">
            <w:pPr>
              <w:spacing w:afterLines="20" w:after="48"/>
              <w:jc w:val="center"/>
              <w:rPr>
                <w:b/>
                <w:sz w:val="20"/>
                <w:szCs w:val="20"/>
                <w:lang w:val="en-US"/>
              </w:rPr>
            </w:pPr>
            <w:r>
              <w:rPr>
                <w:rStyle w:val="normaltextrun"/>
                <w:b/>
                <w:bCs/>
                <w:sz w:val="18"/>
                <w:szCs w:val="18"/>
              </w:rPr>
              <w:t>Total</w:t>
            </w:r>
          </w:p>
        </w:tc>
      </w:tr>
      <w:tr w:rsidR="00D8447C" w:rsidRPr="00830019" w14:paraId="611EBDAE" w14:textId="77777777" w:rsidTr="007F7040">
        <w:trPr>
          <w:trHeight w:val="237"/>
        </w:trPr>
        <w:tc>
          <w:tcPr>
            <w:tcW w:w="2974" w:type="dxa"/>
            <w:gridSpan w:val="3"/>
            <w:tcBorders>
              <w:top w:val="single" w:sz="2" w:space="0" w:color="auto"/>
              <w:left w:val="single" w:sz="2" w:space="0" w:color="auto"/>
              <w:bottom w:val="single" w:sz="2" w:space="0" w:color="auto"/>
              <w:right w:val="single" w:sz="2" w:space="0" w:color="auto"/>
            </w:tcBorders>
            <w:hideMark/>
          </w:tcPr>
          <w:p w14:paraId="1B593B48" w14:textId="77777777" w:rsidR="00D8447C" w:rsidRPr="00830019" w:rsidRDefault="00D8447C" w:rsidP="00D8447C">
            <w:pPr>
              <w:spacing w:after="60"/>
              <w:ind w:left="38"/>
              <w:jc w:val="left"/>
              <w:rPr>
                <w:sz w:val="20"/>
                <w:szCs w:val="20"/>
                <w:lang w:val="en-US"/>
              </w:rPr>
            </w:pPr>
            <w:r w:rsidRPr="00830019">
              <w:rPr>
                <w:sz w:val="20"/>
                <w:szCs w:val="20"/>
                <w:lang w:val="en-US"/>
              </w:rPr>
              <w:t>Montreal Protocol consumption limits</w:t>
            </w:r>
            <w:r>
              <w:rPr>
                <w:sz w:val="20"/>
                <w:szCs w:val="20"/>
                <w:lang w:val="en-US"/>
              </w:rPr>
              <w:t xml:space="preserve"> (ODP tonnes)</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49440894" w14:textId="0BFD9441" w:rsidR="00D8447C" w:rsidRPr="008B0FF0" w:rsidRDefault="00D8447C" w:rsidP="00D8447C">
            <w:pPr>
              <w:spacing w:after="60"/>
              <w:ind w:left="38"/>
              <w:jc w:val="right"/>
              <w:rPr>
                <w:sz w:val="20"/>
                <w:szCs w:val="20"/>
                <w:lang w:val="en-US"/>
              </w:rPr>
            </w:pPr>
            <w:r>
              <w:rPr>
                <w:rStyle w:val="normaltextrun"/>
                <w:color w:val="000000"/>
                <w:sz w:val="18"/>
                <w:szCs w:val="18"/>
                <w:lang w:val="en-GB"/>
              </w:rPr>
              <w:t>0.72</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05C1601" w14:textId="1A2D2907" w:rsidR="00D8447C" w:rsidRPr="008B0FF0" w:rsidRDefault="00D8447C" w:rsidP="00D8447C">
            <w:pPr>
              <w:spacing w:after="60"/>
              <w:jc w:val="right"/>
              <w:rPr>
                <w:sz w:val="20"/>
                <w:szCs w:val="20"/>
                <w:lang w:val="en-US"/>
              </w:rPr>
            </w:pPr>
            <w:r>
              <w:rPr>
                <w:rStyle w:val="normaltextrun"/>
                <w:color w:val="000000"/>
                <w:sz w:val="18"/>
                <w:szCs w:val="18"/>
                <w:lang w:val="en-GB"/>
              </w:rPr>
              <w:t>0.72</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55285FBD" w14:textId="518BB9D9" w:rsidR="00D8447C" w:rsidRPr="008B0FF0" w:rsidRDefault="00D8447C" w:rsidP="00D8447C">
            <w:pPr>
              <w:spacing w:after="60"/>
              <w:jc w:val="right"/>
              <w:rPr>
                <w:sz w:val="20"/>
                <w:szCs w:val="20"/>
                <w:lang w:val="en-US"/>
              </w:rPr>
            </w:pPr>
            <w:r>
              <w:rPr>
                <w:rStyle w:val="normaltextrun"/>
                <w:color w:val="000000"/>
                <w:sz w:val="18"/>
                <w:szCs w:val="18"/>
                <w:lang w:val="en-GB"/>
              </w:rPr>
              <w:t>0.72</w:t>
            </w:r>
            <w:r>
              <w:rPr>
                <w:rStyle w:val="eop"/>
                <w:color w:val="000000"/>
                <w:sz w:val="18"/>
                <w:szCs w:val="18"/>
              </w:rPr>
              <w:t> </w:t>
            </w:r>
          </w:p>
        </w:tc>
        <w:tc>
          <w:tcPr>
            <w:tcW w:w="909" w:type="dxa"/>
            <w:tcBorders>
              <w:top w:val="single" w:sz="6" w:space="0" w:color="auto"/>
              <w:left w:val="single" w:sz="6" w:space="0" w:color="auto"/>
              <w:bottom w:val="single" w:sz="6" w:space="0" w:color="auto"/>
              <w:right w:val="single" w:sz="6" w:space="0" w:color="auto"/>
            </w:tcBorders>
            <w:shd w:val="clear" w:color="auto" w:fill="auto"/>
          </w:tcPr>
          <w:p w14:paraId="7E87B476" w14:textId="78659E88" w:rsidR="00D8447C" w:rsidRPr="008B0FF0" w:rsidRDefault="00D8447C" w:rsidP="00D8447C">
            <w:pPr>
              <w:spacing w:after="60"/>
              <w:jc w:val="right"/>
              <w:rPr>
                <w:sz w:val="20"/>
                <w:szCs w:val="20"/>
                <w:lang w:val="en-US"/>
              </w:rPr>
            </w:pPr>
            <w:r>
              <w:rPr>
                <w:rStyle w:val="normaltextrun"/>
                <w:color w:val="000000"/>
                <w:sz w:val="18"/>
                <w:szCs w:val="18"/>
                <w:lang w:val="en-GB"/>
              </w:rPr>
              <w:t>0.72</w:t>
            </w:r>
            <w:r>
              <w:rPr>
                <w:rStyle w:val="eop"/>
                <w:color w:val="000000"/>
                <w:sz w:val="18"/>
                <w:szCs w:val="18"/>
              </w:rPr>
              <w:t> </w:t>
            </w: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520A0449" w14:textId="6D7FCC67" w:rsidR="00D8447C" w:rsidRPr="008B0FF0" w:rsidRDefault="00D8447C" w:rsidP="00D8447C">
            <w:pPr>
              <w:spacing w:after="60"/>
              <w:jc w:val="right"/>
              <w:rPr>
                <w:sz w:val="20"/>
                <w:szCs w:val="20"/>
                <w:lang w:val="en-US"/>
              </w:rPr>
            </w:pPr>
            <w:r>
              <w:rPr>
                <w:rStyle w:val="normaltextrun"/>
                <w:color w:val="000000"/>
                <w:sz w:val="18"/>
                <w:szCs w:val="18"/>
                <w:lang w:val="en-GB"/>
              </w:rPr>
              <w:t>0.36</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5533B49" w14:textId="5AD17524" w:rsidR="00D8447C" w:rsidRPr="008B0FF0" w:rsidRDefault="00D8447C" w:rsidP="00D8447C">
            <w:pPr>
              <w:spacing w:after="60"/>
              <w:jc w:val="right"/>
              <w:rPr>
                <w:sz w:val="20"/>
                <w:szCs w:val="20"/>
                <w:lang w:val="en-US"/>
              </w:rPr>
            </w:pPr>
            <w:r>
              <w:rPr>
                <w:rStyle w:val="normaltextrun"/>
                <w:color w:val="000000"/>
                <w:sz w:val="18"/>
                <w:szCs w:val="18"/>
                <w:lang w:val="en-GB"/>
              </w:rPr>
              <w:t>0.36</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5164665" w14:textId="3087CB4F" w:rsidR="00D8447C" w:rsidRPr="008B0FF0" w:rsidRDefault="00D8447C" w:rsidP="00D8447C">
            <w:pPr>
              <w:spacing w:after="60"/>
              <w:jc w:val="right"/>
              <w:rPr>
                <w:sz w:val="20"/>
                <w:szCs w:val="20"/>
                <w:lang w:val="en-US"/>
              </w:rPr>
            </w:pPr>
            <w:r>
              <w:rPr>
                <w:rStyle w:val="normaltextrun"/>
                <w:color w:val="000000"/>
                <w:sz w:val="18"/>
                <w:szCs w:val="18"/>
                <w:lang w:val="en-GB"/>
              </w:rPr>
              <w:t>0.36</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02977998" w14:textId="648F5862" w:rsidR="00D8447C" w:rsidRPr="008B0FF0" w:rsidRDefault="00D8447C" w:rsidP="00D8447C">
            <w:pPr>
              <w:spacing w:after="60"/>
              <w:jc w:val="right"/>
              <w:rPr>
                <w:sz w:val="20"/>
                <w:szCs w:val="20"/>
                <w:lang w:val="en-US"/>
              </w:rPr>
            </w:pPr>
            <w:r>
              <w:rPr>
                <w:rStyle w:val="normaltextrun"/>
                <w:color w:val="000000"/>
                <w:sz w:val="18"/>
                <w:szCs w:val="18"/>
                <w:lang w:val="en-GB"/>
              </w:rPr>
              <w:t>0.00</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08207B16" w14:textId="7EC43202" w:rsidR="00D8447C" w:rsidRPr="008B0FF0" w:rsidRDefault="00D8447C" w:rsidP="00D8447C">
            <w:pPr>
              <w:spacing w:after="60"/>
              <w:jc w:val="right"/>
              <w:rPr>
                <w:sz w:val="20"/>
                <w:szCs w:val="20"/>
                <w:lang w:val="en-US"/>
              </w:rPr>
            </w:pPr>
            <w:r>
              <w:rPr>
                <w:rStyle w:val="normaltextrun"/>
                <w:color w:val="000000"/>
                <w:sz w:val="18"/>
                <w:szCs w:val="18"/>
                <w:lang w:val="en-GB"/>
              </w:rPr>
              <w:t>n/a</w:t>
            </w:r>
            <w:r>
              <w:rPr>
                <w:rStyle w:val="eop"/>
                <w:color w:val="000000"/>
                <w:sz w:val="18"/>
                <w:szCs w:val="18"/>
              </w:rPr>
              <w:t> </w:t>
            </w:r>
          </w:p>
        </w:tc>
      </w:tr>
      <w:tr w:rsidR="00D8447C" w:rsidRPr="00830019" w14:paraId="522F7BF5" w14:textId="77777777" w:rsidTr="007F7040">
        <w:trPr>
          <w:trHeight w:val="273"/>
        </w:trPr>
        <w:tc>
          <w:tcPr>
            <w:tcW w:w="2974" w:type="dxa"/>
            <w:gridSpan w:val="3"/>
            <w:tcBorders>
              <w:top w:val="single" w:sz="2" w:space="0" w:color="auto"/>
              <w:left w:val="single" w:sz="2" w:space="0" w:color="auto"/>
              <w:bottom w:val="single" w:sz="2" w:space="0" w:color="auto"/>
              <w:right w:val="single" w:sz="2" w:space="0" w:color="auto"/>
            </w:tcBorders>
            <w:hideMark/>
          </w:tcPr>
          <w:p w14:paraId="735FA001" w14:textId="77777777" w:rsidR="00D8447C" w:rsidRPr="00830019" w:rsidRDefault="00D8447C" w:rsidP="00D8447C">
            <w:pPr>
              <w:spacing w:after="60"/>
              <w:ind w:left="38"/>
              <w:jc w:val="left"/>
              <w:rPr>
                <w:sz w:val="20"/>
                <w:szCs w:val="20"/>
                <w:lang w:val="en-US"/>
              </w:rPr>
            </w:pPr>
            <w:r w:rsidRPr="00830019">
              <w:rPr>
                <w:sz w:val="20"/>
                <w:szCs w:val="20"/>
                <w:lang w:val="en-US"/>
              </w:rPr>
              <w:t>Maximum allowable consumption (ODP</w:t>
            </w:r>
            <w:r>
              <w:rPr>
                <w:sz w:val="20"/>
                <w:szCs w:val="20"/>
                <w:lang w:val="en-US"/>
              </w:rPr>
              <w:t> </w:t>
            </w:r>
            <w:r w:rsidRPr="00830019">
              <w:rPr>
                <w:sz w:val="20"/>
                <w:szCs w:val="20"/>
                <w:lang w:val="en-US"/>
              </w:rPr>
              <w:t>tonnes)</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368A352F" w14:textId="47BF6AA4" w:rsidR="00D8447C" w:rsidRPr="008B0FF0" w:rsidRDefault="00D8447C" w:rsidP="00D8447C">
            <w:pPr>
              <w:spacing w:after="60"/>
              <w:ind w:left="38"/>
              <w:jc w:val="right"/>
              <w:rPr>
                <w:sz w:val="20"/>
                <w:szCs w:val="20"/>
                <w:lang w:val="en-US"/>
              </w:rPr>
            </w:pPr>
            <w:r>
              <w:rPr>
                <w:rStyle w:val="normaltextrun"/>
                <w:color w:val="000000"/>
                <w:sz w:val="18"/>
                <w:szCs w:val="18"/>
                <w:lang w:val="en-GB"/>
              </w:rPr>
              <w:t>0.72</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07CDE1E5" w14:textId="156AEF6C" w:rsidR="00D8447C" w:rsidRPr="008B0FF0" w:rsidRDefault="00D8447C" w:rsidP="00D8447C">
            <w:pPr>
              <w:spacing w:after="60"/>
              <w:jc w:val="right"/>
              <w:rPr>
                <w:sz w:val="20"/>
                <w:szCs w:val="20"/>
                <w:lang w:val="en-US"/>
              </w:rPr>
            </w:pPr>
            <w:r>
              <w:rPr>
                <w:rStyle w:val="normaltextrun"/>
                <w:color w:val="000000"/>
                <w:sz w:val="18"/>
                <w:szCs w:val="18"/>
                <w:lang w:val="en-GB"/>
              </w:rPr>
              <w:t>0.63</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773B13F" w14:textId="426FAD8B" w:rsidR="00D8447C" w:rsidRPr="008B0FF0" w:rsidRDefault="00D8447C" w:rsidP="00D8447C">
            <w:pPr>
              <w:spacing w:after="60"/>
              <w:jc w:val="right"/>
              <w:rPr>
                <w:sz w:val="20"/>
                <w:szCs w:val="20"/>
                <w:lang w:val="en-US"/>
              </w:rPr>
            </w:pPr>
            <w:r>
              <w:rPr>
                <w:rStyle w:val="normaltextrun"/>
                <w:color w:val="000000"/>
                <w:sz w:val="18"/>
                <w:szCs w:val="18"/>
                <w:lang w:val="en-GB"/>
              </w:rPr>
              <w:t>0.63</w:t>
            </w:r>
            <w:r>
              <w:rPr>
                <w:rStyle w:val="eop"/>
                <w:color w:val="000000"/>
                <w:sz w:val="18"/>
                <w:szCs w:val="18"/>
              </w:rPr>
              <w:t> </w:t>
            </w:r>
          </w:p>
        </w:tc>
        <w:tc>
          <w:tcPr>
            <w:tcW w:w="909" w:type="dxa"/>
            <w:tcBorders>
              <w:top w:val="single" w:sz="6" w:space="0" w:color="auto"/>
              <w:left w:val="single" w:sz="6" w:space="0" w:color="auto"/>
              <w:bottom w:val="single" w:sz="6" w:space="0" w:color="auto"/>
              <w:right w:val="single" w:sz="6" w:space="0" w:color="auto"/>
            </w:tcBorders>
            <w:shd w:val="clear" w:color="auto" w:fill="auto"/>
          </w:tcPr>
          <w:p w14:paraId="6C147CB3" w14:textId="516186E3" w:rsidR="00D8447C" w:rsidRPr="008B0FF0" w:rsidRDefault="00D8447C" w:rsidP="00D8447C">
            <w:pPr>
              <w:spacing w:after="60"/>
              <w:jc w:val="right"/>
              <w:rPr>
                <w:sz w:val="20"/>
                <w:szCs w:val="20"/>
                <w:lang w:val="en-US"/>
              </w:rPr>
            </w:pPr>
            <w:r>
              <w:rPr>
                <w:rStyle w:val="normaltextrun"/>
                <w:color w:val="000000"/>
                <w:sz w:val="18"/>
                <w:szCs w:val="18"/>
                <w:lang w:val="en-GB"/>
              </w:rPr>
              <w:t>0.63</w:t>
            </w:r>
            <w:r>
              <w:rPr>
                <w:rStyle w:val="eop"/>
                <w:color w:val="000000"/>
                <w:sz w:val="18"/>
                <w:szCs w:val="18"/>
              </w:rPr>
              <w:t> </w:t>
            </w: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6F27186C" w14:textId="258080B1" w:rsidR="00D8447C" w:rsidRPr="008B0FF0" w:rsidRDefault="00D8447C" w:rsidP="00D8447C">
            <w:pPr>
              <w:spacing w:after="60"/>
              <w:jc w:val="right"/>
              <w:rPr>
                <w:sz w:val="20"/>
                <w:szCs w:val="20"/>
                <w:lang w:val="en-US"/>
              </w:rPr>
            </w:pPr>
            <w:r>
              <w:rPr>
                <w:rStyle w:val="normaltextrun"/>
                <w:color w:val="000000"/>
                <w:sz w:val="18"/>
                <w:szCs w:val="18"/>
                <w:lang w:val="en-GB"/>
              </w:rPr>
              <w:t>0.36</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9E0EAF5" w14:textId="4DD5D20E" w:rsidR="00D8447C" w:rsidRPr="008B0FF0" w:rsidRDefault="00D8447C" w:rsidP="00D8447C">
            <w:pPr>
              <w:spacing w:after="60"/>
              <w:jc w:val="right"/>
              <w:rPr>
                <w:sz w:val="20"/>
                <w:szCs w:val="20"/>
                <w:lang w:val="en-US"/>
              </w:rPr>
            </w:pPr>
            <w:r>
              <w:rPr>
                <w:rStyle w:val="normaltextrun"/>
                <w:color w:val="000000"/>
                <w:sz w:val="18"/>
                <w:szCs w:val="18"/>
                <w:lang w:val="en-GB"/>
              </w:rPr>
              <w:t>0.36</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54A29F6E" w14:textId="1EE82F11" w:rsidR="00D8447C" w:rsidRPr="008B0FF0" w:rsidRDefault="00D8447C" w:rsidP="00D8447C">
            <w:pPr>
              <w:spacing w:after="60"/>
              <w:jc w:val="right"/>
              <w:rPr>
                <w:sz w:val="20"/>
                <w:szCs w:val="20"/>
                <w:lang w:val="en-US"/>
              </w:rPr>
            </w:pPr>
            <w:r>
              <w:rPr>
                <w:rStyle w:val="normaltextrun"/>
                <w:color w:val="000000"/>
                <w:sz w:val="18"/>
                <w:szCs w:val="18"/>
                <w:lang w:val="en-GB"/>
              </w:rPr>
              <w:t>0.36</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DCB2469" w14:textId="4C6259B2" w:rsidR="00D8447C" w:rsidRPr="008B0FF0" w:rsidRDefault="00D8447C" w:rsidP="00D8447C">
            <w:pPr>
              <w:spacing w:after="60"/>
              <w:jc w:val="right"/>
              <w:rPr>
                <w:sz w:val="20"/>
                <w:szCs w:val="20"/>
                <w:lang w:val="en-US"/>
              </w:rPr>
            </w:pPr>
            <w:r>
              <w:rPr>
                <w:rStyle w:val="normaltextrun"/>
                <w:color w:val="000000"/>
                <w:sz w:val="18"/>
                <w:szCs w:val="18"/>
                <w:lang w:val="en-GB"/>
              </w:rPr>
              <w:t>0.00</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hideMark/>
          </w:tcPr>
          <w:p w14:paraId="7540CE19" w14:textId="51809EB7" w:rsidR="00D8447C" w:rsidRPr="008B0FF0" w:rsidRDefault="00D8447C" w:rsidP="00D8447C">
            <w:pPr>
              <w:spacing w:after="60"/>
              <w:jc w:val="right"/>
              <w:rPr>
                <w:sz w:val="20"/>
                <w:szCs w:val="20"/>
                <w:lang w:val="en-US"/>
              </w:rPr>
            </w:pPr>
            <w:r>
              <w:rPr>
                <w:rStyle w:val="normaltextrun"/>
                <w:color w:val="000000"/>
                <w:sz w:val="18"/>
                <w:szCs w:val="18"/>
                <w:lang w:val="en-GB"/>
              </w:rPr>
              <w:t>n/a</w:t>
            </w:r>
            <w:r>
              <w:rPr>
                <w:rStyle w:val="eop"/>
                <w:color w:val="000000"/>
                <w:sz w:val="18"/>
                <w:szCs w:val="18"/>
              </w:rPr>
              <w:t> </w:t>
            </w:r>
          </w:p>
        </w:tc>
      </w:tr>
      <w:tr w:rsidR="00155C30" w:rsidRPr="00830019" w14:paraId="0B296878" w14:textId="77777777" w:rsidTr="007F7040">
        <w:trPr>
          <w:trHeight w:val="237"/>
        </w:trPr>
        <w:tc>
          <w:tcPr>
            <w:tcW w:w="990" w:type="dxa"/>
            <w:vMerge w:val="restart"/>
            <w:tcBorders>
              <w:top w:val="single" w:sz="2" w:space="0" w:color="auto"/>
              <w:left w:val="single" w:sz="4" w:space="0" w:color="auto"/>
              <w:bottom w:val="single" w:sz="4" w:space="0" w:color="auto"/>
              <w:right w:val="single" w:sz="4" w:space="0" w:color="auto"/>
            </w:tcBorders>
            <w:hideMark/>
          </w:tcPr>
          <w:p w14:paraId="02B34EFC" w14:textId="77777777" w:rsidR="00155C30" w:rsidRPr="00830019" w:rsidRDefault="00155C30" w:rsidP="00155C30">
            <w:pPr>
              <w:spacing w:after="60"/>
              <w:ind w:left="38"/>
              <w:jc w:val="left"/>
              <w:rPr>
                <w:sz w:val="20"/>
                <w:szCs w:val="20"/>
                <w:lang w:val="en-US"/>
              </w:rPr>
            </w:pPr>
            <w:r w:rsidRPr="00830019">
              <w:rPr>
                <w:sz w:val="20"/>
                <w:szCs w:val="20"/>
                <w:lang w:val="en-US"/>
              </w:rPr>
              <w:t>Funding agreed in principle (US $)</w:t>
            </w:r>
          </w:p>
        </w:tc>
        <w:tc>
          <w:tcPr>
            <w:tcW w:w="850" w:type="dxa"/>
            <w:vMerge w:val="restart"/>
            <w:tcBorders>
              <w:top w:val="single" w:sz="2" w:space="0" w:color="auto"/>
              <w:left w:val="single" w:sz="4" w:space="0" w:color="auto"/>
              <w:bottom w:val="single" w:sz="4" w:space="0" w:color="auto"/>
              <w:right w:val="single" w:sz="4" w:space="0" w:color="auto"/>
            </w:tcBorders>
            <w:vAlign w:val="center"/>
            <w:hideMark/>
          </w:tcPr>
          <w:p w14:paraId="33E9B905" w14:textId="197EB5E8" w:rsidR="00155C30" w:rsidRPr="00830019" w:rsidRDefault="00155C30" w:rsidP="00155C30">
            <w:pPr>
              <w:spacing w:after="60"/>
              <w:ind w:left="38"/>
              <w:jc w:val="center"/>
              <w:rPr>
                <w:sz w:val="20"/>
                <w:szCs w:val="20"/>
                <w:lang w:val="en-US"/>
              </w:rPr>
            </w:pPr>
            <w:r w:rsidRPr="00137E89">
              <w:rPr>
                <w:color w:val="000000" w:themeColor="text1"/>
                <w:sz w:val="20"/>
                <w:szCs w:val="20"/>
              </w:rPr>
              <w:t>UNEP</w:t>
            </w:r>
          </w:p>
        </w:tc>
        <w:tc>
          <w:tcPr>
            <w:tcW w:w="1134" w:type="dxa"/>
            <w:tcBorders>
              <w:top w:val="single" w:sz="2" w:space="0" w:color="auto"/>
              <w:left w:val="single" w:sz="4" w:space="0" w:color="auto"/>
              <w:bottom w:val="single" w:sz="4" w:space="0" w:color="auto"/>
              <w:right w:val="single" w:sz="4" w:space="0" w:color="auto"/>
            </w:tcBorders>
            <w:hideMark/>
          </w:tcPr>
          <w:p w14:paraId="286BB363" w14:textId="77777777" w:rsidR="00155C30" w:rsidRPr="00830019" w:rsidRDefault="00155C30" w:rsidP="00155C30">
            <w:pPr>
              <w:spacing w:after="60"/>
              <w:ind w:left="38"/>
              <w:jc w:val="left"/>
              <w:rPr>
                <w:sz w:val="20"/>
                <w:szCs w:val="20"/>
                <w:lang w:val="en-US"/>
              </w:rPr>
            </w:pPr>
            <w:r w:rsidRPr="00830019">
              <w:rPr>
                <w:sz w:val="20"/>
                <w:szCs w:val="20"/>
                <w:lang w:val="en-US"/>
              </w:rPr>
              <w:t>Project costs</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46CD9AC8" w14:textId="35D3B148" w:rsidR="00155C30" w:rsidRPr="008B0FF0" w:rsidRDefault="00155C30" w:rsidP="00155C30">
            <w:pPr>
              <w:spacing w:after="60"/>
              <w:ind w:left="38"/>
              <w:jc w:val="right"/>
              <w:rPr>
                <w:color w:val="000000"/>
                <w:sz w:val="20"/>
                <w:szCs w:val="20"/>
                <w:lang w:val="en-US" w:eastAsia="en-CA"/>
              </w:rPr>
            </w:pPr>
            <w:r>
              <w:rPr>
                <w:rStyle w:val="normaltextrun"/>
                <w:color w:val="000000"/>
                <w:sz w:val="18"/>
                <w:szCs w:val="18"/>
                <w:lang w:val="en-GB"/>
              </w:rPr>
              <w:t>128,000</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1A722F45" w14:textId="57FE209B"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3CB7D1C1" w14:textId="7F78B6C7" w:rsidR="00155C30" w:rsidRPr="007E5070" w:rsidRDefault="00155C30" w:rsidP="00155C30">
            <w:pPr>
              <w:spacing w:after="60"/>
              <w:jc w:val="right"/>
              <w:rPr>
                <w:color w:val="000000"/>
                <w:sz w:val="18"/>
                <w:szCs w:val="18"/>
                <w:lang w:val="en-US" w:eastAsia="en-CA"/>
              </w:rPr>
            </w:pPr>
            <w:r w:rsidRPr="4F99073C">
              <w:rPr>
                <w:color w:val="000000" w:themeColor="text1"/>
                <w:sz w:val="18"/>
                <w:szCs w:val="18"/>
                <w:lang w:val="en-US" w:eastAsia="en-CA"/>
              </w:rPr>
              <w:t>67,000</w:t>
            </w:r>
            <w:r w:rsidRPr="4F99073C">
              <w:rPr>
                <w:rStyle w:val="eop"/>
                <w:color w:val="000000" w:themeColor="text1"/>
                <w:sz w:val="18"/>
                <w:szCs w:val="18"/>
              </w:rPr>
              <w:t> </w:t>
            </w:r>
          </w:p>
        </w:tc>
        <w:tc>
          <w:tcPr>
            <w:tcW w:w="909" w:type="dxa"/>
            <w:tcBorders>
              <w:top w:val="single" w:sz="6" w:space="0" w:color="auto"/>
              <w:left w:val="single" w:sz="6" w:space="0" w:color="auto"/>
              <w:bottom w:val="single" w:sz="6" w:space="0" w:color="auto"/>
              <w:right w:val="single" w:sz="6" w:space="0" w:color="auto"/>
            </w:tcBorders>
            <w:shd w:val="clear" w:color="auto" w:fill="auto"/>
          </w:tcPr>
          <w:p w14:paraId="19E6EC7E" w14:textId="50F6C15E" w:rsidR="00155C30" w:rsidRPr="009C2A53" w:rsidRDefault="00155C30" w:rsidP="00155C30">
            <w:pPr>
              <w:spacing w:after="60"/>
              <w:jc w:val="right"/>
              <w:rPr>
                <w:color w:val="000000"/>
                <w:sz w:val="18"/>
                <w:szCs w:val="18"/>
                <w:lang w:val="en-US"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58B7BEE0" w14:textId="06B8140A"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1C227783" w14:textId="5EE57E86"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75,000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14F91C9" w14:textId="5016306A"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1498CAE0" w14:textId="7E4C2500"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54,000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4ABBAC8" w14:textId="1BE99353"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324,000</w:t>
            </w:r>
          </w:p>
        </w:tc>
      </w:tr>
      <w:tr w:rsidR="00155C30" w:rsidRPr="00830019" w14:paraId="48203D68" w14:textId="77777777" w:rsidTr="007F7040">
        <w:trPr>
          <w:trHeight w:val="50"/>
        </w:trPr>
        <w:tc>
          <w:tcPr>
            <w:tcW w:w="990" w:type="dxa"/>
            <w:vMerge/>
            <w:vAlign w:val="center"/>
            <w:hideMark/>
          </w:tcPr>
          <w:p w14:paraId="4E9986F4" w14:textId="77777777" w:rsidR="00155C30" w:rsidRPr="00830019" w:rsidRDefault="00155C30" w:rsidP="00155C30">
            <w:pPr>
              <w:spacing w:after="60"/>
              <w:ind w:left="38"/>
              <w:rPr>
                <w:sz w:val="20"/>
                <w:szCs w:val="20"/>
                <w:lang w:val="en-US"/>
              </w:rPr>
            </w:pPr>
          </w:p>
        </w:tc>
        <w:tc>
          <w:tcPr>
            <w:tcW w:w="850" w:type="dxa"/>
            <w:vMerge/>
            <w:vAlign w:val="center"/>
            <w:hideMark/>
          </w:tcPr>
          <w:p w14:paraId="72DB23CB" w14:textId="77777777" w:rsidR="00155C30" w:rsidRPr="00830019" w:rsidRDefault="00155C30" w:rsidP="00155C30">
            <w:pPr>
              <w:spacing w:after="60"/>
              <w:ind w:left="38"/>
              <w:jc w:val="center"/>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5BF904D3" w14:textId="77777777" w:rsidR="00155C30" w:rsidRPr="00830019" w:rsidRDefault="00155C30" w:rsidP="00155C30">
            <w:pPr>
              <w:spacing w:after="60"/>
              <w:ind w:left="38"/>
              <w:jc w:val="left"/>
              <w:rPr>
                <w:sz w:val="20"/>
                <w:szCs w:val="20"/>
                <w:lang w:val="en-US"/>
              </w:rPr>
            </w:pPr>
            <w:r w:rsidRPr="00830019">
              <w:rPr>
                <w:sz w:val="20"/>
                <w:szCs w:val="20"/>
                <w:lang w:val="en-US"/>
              </w:rPr>
              <w:t>Support costs</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7B3B0A03" w14:textId="17AAA430" w:rsidR="00155C30" w:rsidRPr="008B0FF0" w:rsidRDefault="00155C30" w:rsidP="00155C30">
            <w:pPr>
              <w:spacing w:after="60"/>
              <w:ind w:left="38"/>
              <w:jc w:val="right"/>
              <w:rPr>
                <w:color w:val="000000"/>
                <w:sz w:val="20"/>
                <w:szCs w:val="20"/>
                <w:lang w:val="en-US" w:eastAsia="en-CA"/>
              </w:rPr>
            </w:pPr>
            <w:r>
              <w:rPr>
                <w:rStyle w:val="normaltextrun"/>
                <w:color w:val="000000"/>
                <w:sz w:val="18"/>
                <w:szCs w:val="18"/>
                <w:lang w:val="en-GB"/>
              </w:rPr>
              <w:t>16,640</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3315BA03" w14:textId="4B35BDE3"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3E5CCFB" w14:textId="2565051F" w:rsidR="00155C30" w:rsidRPr="007E5070" w:rsidRDefault="00155C30" w:rsidP="00155C30">
            <w:pPr>
              <w:spacing w:after="60"/>
              <w:jc w:val="right"/>
              <w:rPr>
                <w:color w:val="000000"/>
                <w:sz w:val="18"/>
                <w:szCs w:val="18"/>
                <w:lang w:val="en-US" w:eastAsia="en-CA"/>
              </w:rPr>
            </w:pPr>
            <w:r w:rsidRPr="4F99073C">
              <w:rPr>
                <w:color w:val="000000" w:themeColor="text1"/>
                <w:sz w:val="18"/>
                <w:szCs w:val="18"/>
                <w:lang w:val="en-US" w:eastAsia="en-CA"/>
              </w:rPr>
              <w:t>8,710</w:t>
            </w:r>
            <w:r w:rsidRPr="4F99073C">
              <w:rPr>
                <w:rStyle w:val="eop"/>
                <w:color w:val="000000" w:themeColor="text1"/>
                <w:sz w:val="18"/>
                <w:szCs w:val="18"/>
              </w:rPr>
              <w:t> </w:t>
            </w:r>
          </w:p>
        </w:tc>
        <w:tc>
          <w:tcPr>
            <w:tcW w:w="909" w:type="dxa"/>
            <w:tcBorders>
              <w:top w:val="single" w:sz="6" w:space="0" w:color="auto"/>
              <w:left w:val="single" w:sz="6" w:space="0" w:color="auto"/>
              <w:bottom w:val="single" w:sz="6" w:space="0" w:color="auto"/>
              <w:right w:val="single" w:sz="6" w:space="0" w:color="auto"/>
            </w:tcBorders>
            <w:shd w:val="clear" w:color="auto" w:fill="auto"/>
          </w:tcPr>
          <w:p w14:paraId="7194868C" w14:textId="33A41A00" w:rsidR="00155C30" w:rsidRPr="009C2A53" w:rsidRDefault="00155C30" w:rsidP="00155C30">
            <w:pPr>
              <w:spacing w:after="60"/>
              <w:jc w:val="right"/>
              <w:rPr>
                <w:color w:val="000000"/>
                <w:sz w:val="18"/>
                <w:szCs w:val="18"/>
                <w:lang w:val="en-US"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22FBFC7E" w14:textId="4A219E05"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38123ABA" w14:textId="2533D20B"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9,750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2E63B9F4" w14:textId="71832B04"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2E18AF3" w14:textId="4A3470AD"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7,020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19C66CA" w14:textId="6AC5A1DB"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42,120</w:t>
            </w:r>
          </w:p>
        </w:tc>
      </w:tr>
      <w:tr w:rsidR="00155C30" w:rsidRPr="00830019" w14:paraId="28EE0B8B" w14:textId="77777777" w:rsidTr="007F7040">
        <w:trPr>
          <w:trHeight w:val="142"/>
        </w:trPr>
        <w:tc>
          <w:tcPr>
            <w:tcW w:w="990" w:type="dxa"/>
            <w:vMerge/>
            <w:vAlign w:val="center"/>
            <w:hideMark/>
          </w:tcPr>
          <w:p w14:paraId="17E09972" w14:textId="77777777" w:rsidR="00155C30" w:rsidRPr="00830019" w:rsidRDefault="00155C30" w:rsidP="00155C30">
            <w:pPr>
              <w:spacing w:after="60"/>
              <w:ind w:left="38"/>
              <w:rPr>
                <w:sz w:val="20"/>
                <w:szCs w:val="20"/>
                <w:lang w:val="en-US"/>
              </w:rPr>
            </w:pP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1E6B7C03" w14:textId="2C43F129" w:rsidR="00155C30" w:rsidRPr="00830019" w:rsidRDefault="00155C30" w:rsidP="00155C30">
            <w:pPr>
              <w:spacing w:after="60"/>
              <w:ind w:left="38"/>
              <w:jc w:val="center"/>
              <w:rPr>
                <w:caps/>
                <w:sz w:val="20"/>
                <w:szCs w:val="20"/>
                <w:lang w:val="en-US"/>
              </w:rPr>
            </w:pPr>
            <w:r w:rsidRPr="00137E89">
              <w:rPr>
                <w:color w:val="000000" w:themeColor="text1"/>
                <w:sz w:val="20"/>
                <w:szCs w:val="20"/>
              </w:rPr>
              <w:t>UNDP</w:t>
            </w:r>
          </w:p>
        </w:tc>
        <w:tc>
          <w:tcPr>
            <w:tcW w:w="1134" w:type="dxa"/>
            <w:tcBorders>
              <w:top w:val="single" w:sz="4" w:space="0" w:color="auto"/>
              <w:left w:val="single" w:sz="4" w:space="0" w:color="auto"/>
              <w:bottom w:val="single" w:sz="4" w:space="0" w:color="auto"/>
              <w:right w:val="single" w:sz="4" w:space="0" w:color="auto"/>
            </w:tcBorders>
            <w:hideMark/>
          </w:tcPr>
          <w:p w14:paraId="1C815183" w14:textId="77777777" w:rsidR="00155C30" w:rsidRPr="00830019" w:rsidRDefault="00155C30" w:rsidP="00155C30">
            <w:pPr>
              <w:spacing w:after="60"/>
              <w:ind w:left="38"/>
              <w:jc w:val="left"/>
              <w:rPr>
                <w:sz w:val="20"/>
                <w:szCs w:val="20"/>
                <w:lang w:val="en-US"/>
              </w:rPr>
            </w:pPr>
            <w:r w:rsidRPr="00830019">
              <w:rPr>
                <w:sz w:val="20"/>
                <w:szCs w:val="20"/>
                <w:lang w:val="en-US"/>
              </w:rPr>
              <w:t>Project costs</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2820E0F0" w14:textId="3797F89A" w:rsidR="00155C30" w:rsidRPr="008B0FF0" w:rsidRDefault="00155C30" w:rsidP="00155C30">
            <w:pPr>
              <w:spacing w:after="60"/>
              <w:ind w:left="38"/>
              <w:jc w:val="right"/>
              <w:rPr>
                <w:color w:val="000000"/>
                <w:sz w:val="20"/>
                <w:szCs w:val="20"/>
                <w:lang w:val="en-US" w:eastAsia="en-CA"/>
              </w:rPr>
            </w:pPr>
            <w:r>
              <w:rPr>
                <w:rStyle w:val="normaltextrun"/>
                <w:color w:val="000000"/>
                <w:sz w:val="18"/>
                <w:szCs w:val="18"/>
                <w:lang w:val="en-GB"/>
              </w:rPr>
              <w:t>90,000</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9DF8BD5" w14:textId="67C296A9"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9E5C38C" w14:textId="39863F40" w:rsidR="00155C30" w:rsidRPr="007E5070" w:rsidRDefault="00155C30" w:rsidP="00155C30">
            <w:pPr>
              <w:spacing w:after="60"/>
              <w:jc w:val="right"/>
              <w:rPr>
                <w:color w:val="000000"/>
                <w:sz w:val="18"/>
                <w:szCs w:val="18"/>
                <w:lang w:val="en-US" w:eastAsia="en-CA"/>
              </w:rPr>
            </w:pPr>
            <w:r w:rsidRPr="4F99073C">
              <w:rPr>
                <w:color w:val="000000" w:themeColor="text1"/>
                <w:sz w:val="18"/>
                <w:szCs w:val="18"/>
                <w:lang w:val="en-US" w:eastAsia="en-CA"/>
              </w:rPr>
              <w:t>126,000</w:t>
            </w:r>
            <w:r w:rsidRPr="4F99073C">
              <w:rPr>
                <w:rStyle w:val="eop"/>
                <w:color w:val="000000" w:themeColor="text1"/>
                <w:sz w:val="18"/>
                <w:szCs w:val="18"/>
              </w:rPr>
              <w:t> </w:t>
            </w:r>
          </w:p>
        </w:tc>
        <w:tc>
          <w:tcPr>
            <w:tcW w:w="909" w:type="dxa"/>
            <w:tcBorders>
              <w:top w:val="single" w:sz="6" w:space="0" w:color="auto"/>
              <w:left w:val="single" w:sz="6" w:space="0" w:color="auto"/>
              <w:bottom w:val="single" w:sz="6" w:space="0" w:color="auto"/>
              <w:right w:val="single" w:sz="6" w:space="0" w:color="auto"/>
            </w:tcBorders>
            <w:shd w:val="clear" w:color="auto" w:fill="auto"/>
          </w:tcPr>
          <w:p w14:paraId="639894D4" w14:textId="1077560E" w:rsidR="00155C30" w:rsidRPr="009C2A53" w:rsidRDefault="00155C30" w:rsidP="00155C30">
            <w:pPr>
              <w:spacing w:after="60"/>
              <w:jc w:val="right"/>
              <w:rPr>
                <w:color w:val="000000"/>
                <w:sz w:val="18"/>
                <w:szCs w:val="18"/>
                <w:lang w:val="en-US"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10622292" w14:textId="281509B1"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1FD4E42D" w14:textId="0E4A1A17"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5426179" w14:textId="03947618"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1EA2319B" w14:textId="58D38A77"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F55C832" w14:textId="3ADF2C12"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216,000</w:t>
            </w:r>
          </w:p>
        </w:tc>
      </w:tr>
      <w:tr w:rsidR="00155C30" w:rsidRPr="00830019" w14:paraId="5CC0A910" w14:textId="77777777" w:rsidTr="007F7040">
        <w:trPr>
          <w:trHeight w:val="133"/>
        </w:trPr>
        <w:tc>
          <w:tcPr>
            <w:tcW w:w="990" w:type="dxa"/>
            <w:vMerge/>
            <w:vAlign w:val="center"/>
            <w:hideMark/>
          </w:tcPr>
          <w:p w14:paraId="4F3DA41E" w14:textId="77777777" w:rsidR="00155C30" w:rsidRPr="00830019" w:rsidRDefault="00155C30" w:rsidP="00155C30">
            <w:pPr>
              <w:spacing w:after="60"/>
              <w:ind w:left="38"/>
              <w:rPr>
                <w:sz w:val="20"/>
                <w:szCs w:val="20"/>
                <w:lang w:val="en-US"/>
              </w:rPr>
            </w:pPr>
          </w:p>
        </w:tc>
        <w:tc>
          <w:tcPr>
            <w:tcW w:w="850" w:type="dxa"/>
            <w:vMerge/>
            <w:hideMark/>
          </w:tcPr>
          <w:p w14:paraId="0ACDFDD3" w14:textId="77777777" w:rsidR="00155C30" w:rsidRPr="00830019" w:rsidRDefault="00155C30" w:rsidP="00155C30">
            <w:pPr>
              <w:spacing w:after="60"/>
              <w:ind w:left="38"/>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1B8F42D9" w14:textId="77777777" w:rsidR="00155C30" w:rsidRPr="00830019" w:rsidRDefault="00155C30" w:rsidP="00155C30">
            <w:pPr>
              <w:spacing w:after="60"/>
              <w:ind w:left="38"/>
              <w:jc w:val="left"/>
              <w:rPr>
                <w:sz w:val="20"/>
                <w:szCs w:val="20"/>
                <w:lang w:val="en-US"/>
              </w:rPr>
            </w:pPr>
            <w:r w:rsidRPr="00830019">
              <w:rPr>
                <w:sz w:val="20"/>
                <w:szCs w:val="20"/>
                <w:lang w:val="en-US"/>
              </w:rPr>
              <w:t>Support costs</w:t>
            </w:r>
          </w:p>
        </w:tc>
        <w:tc>
          <w:tcPr>
            <w:tcW w:w="783" w:type="dxa"/>
            <w:tcBorders>
              <w:top w:val="single" w:sz="6" w:space="0" w:color="auto"/>
              <w:left w:val="single" w:sz="6" w:space="0" w:color="auto"/>
              <w:bottom w:val="single" w:sz="6" w:space="0" w:color="auto"/>
              <w:right w:val="single" w:sz="6" w:space="0" w:color="auto"/>
            </w:tcBorders>
            <w:shd w:val="clear" w:color="auto" w:fill="auto"/>
          </w:tcPr>
          <w:p w14:paraId="62044556" w14:textId="4669BEBD" w:rsidR="00155C30" w:rsidRPr="008B0FF0" w:rsidRDefault="00155C30" w:rsidP="00155C30">
            <w:pPr>
              <w:spacing w:after="60"/>
              <w:ind w:left="38"/>
              <w:jc w:val="right"/>
              <w:rPr>
                <w:color w:val="000000"/>
                <w:sz w:val="20"/>
                <w:szCs w:val="20"/>
                <w:lang w:val="en-US" w:eastAsia="en-CA"/>
              </w:rPr>
            </w:pPr>
            <w:r>
              <w:rPr>
                <w:rStyle w:val="normaltextrun"/>
                <w:color w:val="000000"/>
                <w:sz w:val="18"/>
                <w:szCs w:val="18"/>
                <w:lang w:val="en-GB"/>
              </w:rPr>
              <w:t>8,100</w:t>
            </w:r>
            <w:r>
              <w:rPr>
                <w:rStyle w:val="eop"/>
                <w:color w:val="000000"/>
                <w:sz w:val="18"/>
                <w:szCs w:val="18"/>
              </w:rPr>
              <w:t> </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5E60226" w14:textId="2F1AD27F"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5331996A" w14:textId="4D2D0CCF" w:rsidR="00155C30" w:rsidRPr="007E5070" w:rsidRDefault="00155C30" w:rsidP="00155C30">
            <w:pPr>
              <w:spacing w:after="60"/>
              <w:jc w:val="right"/>
              <w:rPr>
                <w:color w:val="000000"/>
                <w:sz w:val="18"/>
                <w:szCs w:val="18"/>
                <w:lang w:val="en-US" w:eastAsia="en-CA"/>
              </w:rPr>
            </w:pPr>
            <w:r w:rsidRPr="4F99073C">
              <w:rPr>
                <w:color w:val="000000" w:themeColor="text1"/>
                <w:sz w:val="18"/>
                <w:szCs w:val="18"/>
                <w:lang w:val="en-US" w:eastAsia="en-CA"/>
              </w:rPr>
              <w:t>11,340</w:t>
            </w:r>
            <w:r w:rsidRPr="4F99073C">
              <w:rPr>
                <w:rStyle w:val="eop"/>
                <w:color w:val="000000" w:themeColor="text1"/>
                <w:sz w:val="18"/>
                <w:szCs w:val="18"/>
              </w:rPr>
              <w:t> </w:t>
            </w:r>
          </w:p>
        </w:tc>
        <w:tc>
          <w:tcPr>
            <w:tcW w:w="909" w:type="dxa"/>
            <w:tcBorders>
              <w:top w:val="single" w:sz="6" w:space="0" w:color="auto"/>
              <w:left w:val="single" w:sz="6" w:space="0" w:color="auto"/>
              <w:bottom w:val="single" w:sz="6" w:space="0" w:color="auto"/>
              <w:right w:val="single" w:sz="6" w:space="0" w:color="auto"/>
            </w:tcBorders>
            <w:shd w:val="clear" w:color="auto" w:fill="auto"/>
          </w:tcPr>
          <w:p w14:paraId="67605CF9" w14:textId="4CAE90A8" w:rsidR="00155C30" w:rsidRPr="009C2A53" w:rsidRDefault="00155C30" w:rsidP="00155C30">
            <w:pPr>
              <w:spacing w:after="60"/>
              <w:jc w:val="right"/>
              <w:rPr>
                <w:color w:val="000000"/>
                <w:sz w:val="18"/>
                <w:szCs w:val="18"/>
                <w:lang w:val="en-US" w:eastAsia="en-CA"/>
              </w:rPr>
            </w:pPr>
          </w:p>
        </w:tc>
        <w:tc>
          <w:tcPr>
            <w:tcW w:w="658" w:type="dxa"/>
            <w:tcBorders>
              <w:top w:val="single" w:sz="6" w:space="0" w:color="auto"/>
              <w:left w:val="single" w:sz="6" w:space="0" w:color="auto"/>
              <w:bottom w:val="single" w:sz="6" w:space="0" w:color="auto"/>
              <w:right w:val="single" w:sz="6" w:space="0" w:color="auto"/>
            </w:tcBorders>
            <w:shd w:val="clear" w:color="auto" w:fill="auto"/>
          </w:tcPr>
          <w:p w14:paraId="58E4F185" w14:textId="330A2AB4"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62127021" w14:textId="4BD7A9AA"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786482A5" w14:textId="2B94B946" w:rsidR="00155C30" w:rsidRPr="008B0FF0" w:rsidRDefault="00155C30" w:rsidP="00155C30">
            <w:pPr>
              <w:spacing w:after="60"/>
              <w:jc w:val="right"/>
              <w:rPr>
                <w:color w:val="000000"/>
                <w:sz w:val="20"/>
                <w:szCs w:val="20"/>
                <w:lang w:val="en-US" w:eastAsia="en-CA"/>
              </w:rPr>
            </w:pPr>
            <w:r>
              <w:rPr>
                <w:rStyle w:val="normaltextrun"/>
                <w:sz w:val="18"/>
                <w:szCs w:val="18"/>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2F4D9EB" w14:textId="4673ED78"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0</w:t>
            </w:r>
          </w:p>
        </w:tc>
        <w:tc>
          <w:tcPr>
            <w:tcW w:w="784" w:type="dxa"/>
            <w:tcBorders>
              <w:top w:val="single" w:sz="6" w:space="0" w:color="auto"/>
              <w:left w:val="single" w:sz="6" w:space="0" w:color="auto"/>
              <w:bottom w:val="single" w:sz="6" w:space="0" w:color="auto"/>
              <w:right w:val="single" w:sz="6" w:space="0" w:color="auto"/>
            </w:tcBorders>
            <w:shd w:val="clear" w:color="auto" w:fill="auto"/>
          </w:tcPr>
          <w:p w14:paraId="4658EE74" w14:textId="1EAA7C64" w:rsidR="00155C30" w:rsidRPr="008B0FF0" w:rsidRDefault="00155C30" w:rsidP="00155C30">
            <w:pPr>
              <w:spacing w:after="60"/>
              <w:jc w:val="right"/>
              <w:rPr>
                <w:color w:val="000000"/>
                <w:sz w:val="20"/>
                <w:szCs w:val="20"/>
                <w:lang w:val="en-US" w:eastAsia="en-CA"/>
              </w:rPr>
            </w:pPr>
            <w:r>
              <w:rPr>
                <w:rStyle w:val="normaltextrun"/>
                <w:color w:val="000000"/>
                <w:sz w:val="18"/>
                <w:szCs w:val="18"/>
                <w:lang w:val="en-GB"/>
              </w:rPr>
              <w:t>19,440</w:t>
            </w:r>
          </w:p>
        </w:tc>
      </w:tr>
      <w:tr w:rsidR="00F72408" w:rsidRPr="00830019" w14:paraId="3BBF37A9" w14:textId="77777777" w:rsidTr="007F7040">
        <w:trPr>
          <w:trHeight w:val="108"/>
        </w:trPr>
        <w:tc>
          <w:tcPr>
            <w:tcW w:w="1840" w:type="dxa"/>
            <w:gridSpan w:val="2"/>
            <w:vMerge w:val="restart"/>
            <w:tcBorders>
              <w:top w:val="single" w:sz="4" w:space="0" w:color="auto"/>
              <w:left w:val="single" w:sz="4" w:space="0" w:color="auto"/>
              <w:bottom w:val="single" w:sz="4" w:space="0" w:color="auto"/>
              <w:right w:val="single" w:sz="4" w:space="0" w:color="auto"/>
            </w:tcBorders>
            <w:hideMark/>
          </w:tcPr>
          <w:p w14:paraId="6622AB3E" w14:textId="77777777" w:rsidR="00F72408" w:rsidRPr="00830019" w:rsidRDefault="00F72408" w:rsidP="008B0FF0">
            <w:pPr>
              <w:spacing w:after="60"/>
              <w:ind w:left="38"/>
              <w:jc w:val="left"/>
              <w:rPr>
                <w:sz w:val="20"/>
                <w:szCs w:val="20"/>
                <w:lang w:val="en-US"/>
              </w:rPr>
            </w:pPr>
            <w:r w:rsidRPr="00830019">
              <w:rPr>
                <w:sz w:val="20"/>
                <w:szCs w:val="20"/>
                <w:lang w:val="en-US"/>
              </w:rPr>
              <w:t>Funds approved by ExCom (US $)</w:t>
            </w:r>
          </w:p>
        </w:tc>
        <w:tc>
          <w:tcPr>
            <w:tcW w:w="1134" w:type="dxa"/>
            <w:tcBorders>
              <w:top w:val="single" w:sz="4" w:space="0" w:color="auto"/>
              <w:left w:val="single" w:sz="4" w:space="0" w:color="auto"/>
              <w:bottom w:val="single" w:sz="4" w:space="0" w:color="auto"/>
              <w:right w:val="single" w:sz="4" w:space="0" w:color="auto"/>
            </w:tcBorders>
            <w:hideMark/>
          </w:tcPr>
          <w:p w14:paraId="5B1060F5" w14:textId="77777777" w:rsidR="00F72408" w:rsidRPr="00830019" w:rsidRDefault="00F72408" w:rsidP="008B0FF0">
            <w:pPr>
              <w:spacing w:after="60"/>
              <w:ind w:left="38"/>
              <w:jc w:val="left"/>
              <w:rPr>
                <w:sz w:val="20"/>
                <w:szCs w:val="20"/>
                <w:lang w:val="en-US"/>
              </w:rPr>
            </w:pPr>
            <w:r w:rsidRPr="00830019">
              <w:rPr>
                <w:sz w:val="20"/>
                <w:szCs w:val="20"/>
                <w:lang w:val="en-US"/>
              </w:rPr>
              <w:t>Project costs</w:t>
            </w:r>
          </w:p>
        </w:tc>
        <w:tc>
          <w:tcPr>
            <w:tcW w:w="783" w:type="dxa"/>
            <w:tcBorders>
              <w:top w:val="single" w:sz="4" w:space="0" w:color="auto"/>
              <w:left w:val="single" w:sz="4" w:space="0" w:color="auto"/>
              <w:bottom w:val="single" w:sz="4" w:space="0" w:color="auto"/>
              <w:right w:val="single" w:sz="4" w:space="0" w:color="auto"/>
            </w:tcBorders>
          </w:tcPr>
          <w:p w14:paraId="1E648560" w14:textId="528E8943" w:rsidR="00F72408" w:rsidRPr="003229CA" w:rsidRDefault="00F37394" w:rsidP="008B0FF0">
            <w:pPr>
              <w:spacing w:after="60"/>
              <w:ind w:left="38"/>
              <w:jc w:val="right"/>
              <w:rPr>
                <w:color w:val="000000"/>
                <w:sz w:val="18"/>
                <w:szCs w:val="18"/>
                <w:lang w:val="en-US" w:eastAsia="en-CA"/>
              </w:rPr>
            </w:pPr>
            <w:r w:rsidRPr="003229CA">
              <w:rPr>
                <w:color w:val="000000"/>
                <w:sz w:val="18"/>
                <w:szCs w:val="18"/>
                <w:lang w:val="en-US" w:eastAsia="en-CA"/>
              </w:rPr>
              <w:t>218,000</w:t>
            </w:r>
          </w:p>
        </w:tc>
        <w:tc>
          <w:tcPr>
            <w:tcW w:w="784" w:type="dxa"/>
            <w:tcBorders>
              <w:top w:val="single" w:sz="4" w:space="0" w:color="auto"/>
              <w:left w:val="single" w:sz="4" w:space="0" w:color="auto"/>
              <w:bottom w:val="single" w:sz="4" w:space="0" w:color="auto"/>
              <w:right w:val="single" w:sz="4" w:space="0" w:color="auto"/>
            </w:tcBorders>
          </w:tcPr>
          <w:p w14:paraId="40718250" w14:textId="39F7061E"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78541648" w14:textId="3C34D380"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909" w:type="dxa"/>
            <w:tcBorders>
              <w:top w:val="single" w:sz="4" w:space="0" w:color="auto"/>
              <w:left w:val="single" w:sz="4" w:space="0" w:color="auto"/>
              <w:bottom w:val="single" w:sz="4" w:space="0" w:color="auto"/>
              <w:right w:val="single" w:sz="4" w:space="0" w:color="auto"/>
            </w:tcBorders>
          </w:tcPr>
          <w:p w14:paraId="3E177B7E" w14:textId="108C6E2B" w:rsidR="00F72408" w:rsidRPr="003229CA" w:rsidRDefault="277774A3" w:rsidP="003229CA">
            <w:pPr>
              <w:spacing w:after="60"/>
              <w:ind w:left="38"/>
              <w:jc w:val="right"/>
              <w:rPr>
                <w:color w:val="000000"/>
                <w:sz w:val="18"/>
                <w:szCs w:val="18"/>
                <w:lang w:val="en-US" w:eastAsia="en-CA"/>
              </w:rPr>
            </w:pPr>
            <w:r w:rsidRPr="4F99073C">
              <w:rPr>
                <w:color w:val="000000" w:themeColor="text1"/>
                <w:sz w:val="18"/>
                <w:szCs w:val="18"/>
                <w:lang w:val="en-US" w:eastAsia="en-CA"/>
              </w:rPr>
              <w:t>0</w:t>
            </w:r>
          </w:p>
        </w:tc>
        <w:tc>
          <w:tcPr>
            <w:tcW w:w="658" w:type="dxa"/>
            <w:tcBorders>
              <w:top w:val="single" w:sz="4" w:space="0" w:color="auto"/>
              <w:left w:val="single" w:sz="4" w:space="0" w:color="auto"/>
              <w:bottom w:val="single" w:sz="4" w:space="0" w:color="auto"/>
              <w:right w:val="single" w:sz="4" w:space="0" w:color="auto"/>
            </w:tcBorders>
          </w:tcPr>
          <w:p w14:paraId="115D7CB5" w14:textId="6E1DEE03"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4A85F482" w14:textId="0D40D238"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10020761" w14:textId="11FB4D82"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38E1DA26" w14:textId="70D9247B"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4B7AA956" w14:textId="1C0BE306"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218,000</w:t>
            </w:r>
          </w:p>
        </w:tc>
      </w:tr>
      <w:tr w:rsidR="00F72408" w:rsidRPr="00830019" w14:paraId="4FE1E3BD" w14:textId="77777777" w:rsidTr="007F7040">
        <w:trPr>
          <w:trHeight w:val="85"/>
        </w:trPr>
        <w:tc>
          <w:tcPr>
            <w:tcW w:w="1840" w:type="dxa"/>
            <w:gridSpan w:val="2"/>
            <w:vMerge/>
            <w:hideMark/>
          </w:tcPr>
          <w:p w14:paraId="31C72C0E" w14:textId="77777777" w:rsidR="00F72408" w:rsidRPr="00830019" w:rsidRDefault="00F72408" w:rsidP="008B0FF0">
            <w:pPr>
              <w:spacing w:after="60"/>
              <w:ind w:left="38"/>
              <w:jc w:val="left"/>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40F1F0E0" w14:textId="77777777" w:rsidR="00F72408" w:rsidRPr="00830019" w:rsidRDefault="00F72408" w:rsidP="008B0FF0">
            <w:pPr>
              <w:spacing w:after="60"/>
              <w:ind w:left="38"/>
              <w:jc w:val="left"/>
              <w:rPr>
                <w:sz w:val="20"/>
                <w:szCs w:val="20"/>
                <w:lang w:val="en-US"/>
              </w:rPr>
            </w:pPr>
            <w:r w:rsidRPr="00830019">
              <w:rPr>
                <w:sz w:val="20"/>
                <w:szCs w:val="20"/>
                <w:lang w:val="en-US"/>
              </w:rPr>
              <w:t>Support costs</w:t>
            </w:r>
          </w:p>
        </w:tc>
        <w:tc>
          <w:tcPr>
            <w:tcW w:w="783" w:type="dxa"/>
            <w:tcBorders>
              <w:top w:val="single" w:sz="4" w:space="0" w:color="auto"/>
              <w:left w:val="single" w:sz="4" w:space="0" w:color="auto"/>
              <w:bottom w:val="single" w:sz="4" w:space="0" w:color="auto"/>
              <w:right w:val="single" w:sz="4" w:space="0" w:color="auto"/>
            </w:tcBorders>
          </w:tcPr>
          <w:p w14:paraId="1CB28869" w14:textId="07C55FC0" w:rsidR="00F72408" w:rsidRPr="003229CA" w:rsidRDefault="00ED636D" w:rsidP="008B0FF0">
            <w:pPr>
              <w:spacing w:after="60"/>
              <w:ind w:left="38"/>
              <w:jc w:val="right"/>
              <w:rPr>
                <w:color w:val="000000"/>
                <w:sz w:val="18"/>
                <w:szCs w:val="18"/>
                <w:lang w:val="en-US" w:eastAsia="en-CA"/>
              </w:rPr>
            </w:pPr>
            <w:r w:rsidRPr="003229CA">
              <w:rPr>
                <w:color w:val="000000"/>
                <w:sz w:val="18"/>
                <w:szCs w:val="18"/>
                <w:lang w:val="en-US" w:eastAsia="en-CA"/>
              </w:rPr>
              <w:t>24,740</w:t>
            </w:r>
          </w:p>
        </w:tc>
        <w:tc>
          <w:tcPr>
            <w:tcW w:w="784" w:type="dxa"/>
            <w:tcBorders>
              <w:top w:val="single" w:sz="4" w:space="0" w:color="auto"/>
              <w:left w:val="single" w:sz="4" w:space="0" w:color="auto"/>
              <w:bottom w:val="single" w:sz="4" w:space="0" w:color="auto"/>
              <w:right w:val="single" w:sz="4" w:space="0" w:color="auto"/>
            </w:tcBorders>
          </w:tcPr>
          <w:p w14:paraId="46A400CB" w14:textId="54B27DAC"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4C413849" w14:textId="5E8C01FB"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909" w:type="dxa"/>
            <w:tcBorders>
              <w:top w:val="single" w:sz="4" w:space="0" w:color="auto"/>
              <w:left w:val="single" w:sz="4" w:space="0" w:color="auto"/>
              <w:bottom w:val="single" w:sz="4" w:space="0" w:color="auto"/>
              <w:right w:val="single" w:sz="4" w:space="0" w:color="auto"/>
            </w:tcBorders>
          </w:tcPr>
          <w:p w14:paraId="1ED39901" w14:textId="66648E59"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658" w:type="dxa"/>
            <w:tcBorders>
              <w:top w:val="single" w:sz="4" w:space="0" w:color="auto"/>
              <w:left w:val="single" w:sz="4" w:space="0" w:color="auto"/>
              <w:bottom w:val="single" w:sz="4" w:space="0" w:color="auto"/>
              <w:right w:val="single" w:sz="4" w:space="0" w:color="auto"/>
            </w:tcBorders>
          </w:tcPr>
          <w:p w14:paraId="0827DF1E" w14:textId="3AB5DE4C"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7CA7337F" w14:textId="0ACD5BD4"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356F98C8" w14:textId="03489150"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1544FE0F" w14:textId="555972A0" w:rsidR="00F72408" w:rsidRPr="003229CA" w:rsidRDefault="00ED636D" w:rsidP="003229CA">
            <w:pPr>
              <w:spacing w:after="60"/>
              <w:ind w:left="38"/>
              <w:jc w:val="right"/>
              <w:rPr>
                <w:color w:val="000000"/>
                <w:sz w:val="18"/>
                <w:szCs w:val="18"/>
                <w:lang w:val="en-US" w:eastAsia="en-CA"/>
              </w:rPr>
            </w:pPr>
            <w:r w:rsidRPr="003229CA">
              <w:rPr>
                <w:color w:val="000000"/>
                <w:sz w:val="18"/>
                <w:szCs w:val="18"/>
                <w:lang w:val="en-US" w:eastAsia="en-CA"/>
              </w:rPr>
              <w:t>0</w:t>
            </w:r>
          </w:p>
        </w:tc>
        <w:tc>
          <w:tcPr>
            <w:tcW w:w="784" w:type="dxa"/>
            <w:tcBorders>
              <w:top w:val="single" w:sz="4" w:space="0" w:color="auto"/>
              <w:left w:val="single" w:sz="4" w:space="0" w:color="auto"/>
              <w:bottom w:val="single" w:sz="4" w:space="0" w:color="auto"/>
              <w:right w:val="single" w:sz="4" w:space="0" w:color="auto"/>
            </w:tcBorders>
          </w:tcPr>
          <w:p w14:paraId="12D35148" w14:textId="1139547D" w:rsidR="00F72408" w:rsidRPr="003229CA" w:rsidRDefault="00C9156F" w:rsidP="003229CA">
            <w:pPr>
              <w:spacing w:after="60"/>
              <w:ind w:left="38"/>
              <w:jc w:val="right"/>
              <w:rPr>
                <w:color w:val="000000"/>
                <w:sz w:val="18"/>
                <w:szCs w:val="18"/>
                <w:lang w:val="en-US" w:eastAsia="en-CA"/>
              </w:rPr>
            </w:pPr>
            <w:r w:rsidRPr="003229CA">
              <w:rPr>
                <w:color w:val="000000"/>
                <w:sz w:val="18"/>
                <w:szCs w:val="18"/>
                <w:lang w:val="en-US" w:eastAsia="en-CA"/>
              </w:rPr>
              <w:t>24,740</w:t>
            </w:r>
          </w:p>
        </w:tc>
      </w:tr>
      <w:tr w:rsidR="00F72408" w:rsidRPr="005C7DD3" w14:paraId="10369A0B" w14:textId="77777777" w:rsidTr="007F7040">
        <w:trPr>
          <w:trHeight w:val="365"/>
        </w:trPr>
        <w:tc>
          <w:tcPr>
            <w:tcW w:w="1840" w:type="dxa"/>
            <w:gridSpan w:val="2"/>
            <w:vMerge w:val="restart"/>
            <w:tcBorders>
              <w:top w:val="single" w:sz="4" w:space="0" w:color="auto"/>
              <w:left w:val="single" w:sz="4" w:space="0" w:color="auto"/>
              <w:bottom w:val="single" w:sz="4" w:space="0" w:color="auto"/>
              <w:right w:val="single" w:sz="4" w:space="0" w:color="auto"/>
            </w:tcBorders>
            <w:hideMark/>
          </w:tcPr>
          <w:p w14:paraId="27EAA66C" w14:textId="77777777" w:rsidR="00F72408" w:rsidRPr="00822348" w:rsidRDefault="00F72408" w:rsidP="008B0FF0">
            <w:pPr>
              <w:spacing w:after="60"/>
              <w:ind w:left="38" w:right="-85"/>
              <w:jc w:val="left"/>
              <w:rPr>
                <w:sz w:val="20"/>
                <w:szCs w:val="20"/>
                <w:lang w:val="en-US"/>
              </w:rPr>
            </w:pPr>
            <w:r w:rsidRPr="00822348">
              <w:rPr>
                <w:sz w:val="20"/>
                <w:szCs w:val="20"/>
                <w:lang w:val="en-US"/>
              </w:rPr>
              <w:t xml:space="preserve">Total funds recommended for approval at this meeting </w:t>
            </w:r>
            <w:r w:rsidRPr="00822348">
              <w:rPr>
                <w:sz w:val="19"/>
                <w:szCs w:val="19"/>
                <w:lang w:val="en-US"/>
              </w:rPr>
              <w:t>(US $)</w:t>
            </w:r>
          </w:p>
        </w:tc>
        <w:tc>
          <w:tcPr>
            <w:tcW w:w="1134" w:type="dxa"/>
            <w:tcBorders>
              <w:top w:val="single" w:sz="4" w:space="0" w:color="auto"/>
              <w:left w:val="single" w:sz="4" w:space="0" w:color="auto"/>
              <w:bottom w:val="single" w:sz="4" w:space="0" w:color="auto"/>
              <w:right w:val="single" w:sz="4" w:space="0" w:color="auto"/>
            </w:tcBorders>
            <w:hideMark/>
          </w:tcPr>
          <w:p w14:paraId="6FFF5220" w14:textId="77777777" w:rsidR="00F72408" w:rsidRPr="00822348" w:rsidRDefault="00F72408" w:rsidP="008B0FF0">
            <w:pPr>
              <w:spacing w:after="60"/>
              <w:ind w:left="38"/>
              <w:jc w:val="left"/>
              <w:rPr>
                <w:sz w:val="20"/>
                <w:szCs w:val="20"/>
                <w:lang w:val="en-US"/>
              </w:rPr>
            </w:pPr>
            <w:r w:rsidRPr="00822348">
              <w:rPr>
                <w:sz w:val="20"/>
                <w:szCs w:val="20"/>
                <w:lang w:val="en-US"/>
              </w:rPr>
              <w:t>Project costs</w:t>
            </w:r>
          </w:p>
        </w:tc>
        <w:tc>
          <w:tcPr>
            <w:tcW w:w="783" w:type="dxa"/>
            <w:tcBorders>
              <w:top w:val="single" w:sz="4" w:space="0" w:color="auto"/>
              <w:left w:val="single" w:sz="4" w:space="0" w:color="auto"/>
              <w:bottom w:val="single" w:sz="4" w:space="0" w:color="auto"/>
              <w:right w:val="single" w:sz="4" w:space="0" w:color="auto"/>
            </w:tcBorders>
          </w:tcPr>
          <w:p w14:paraId="30FE8E1C" w14:textId="77777777" w:rsidR="00F72408" w:rsidRPr="008B0FF0" w:rsidRDefault="00F72408" w:rsidP="008B0FF0">
            <w:pPr>
              <w:spacing w:after="60"/>
              <w:ind w:left="38"/>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76D32B58" w14:textId="77777777" w:rsidR="00F72408" w:rsidRPr="008B0FF0" w:rsidRDefault="00F72408" w:rsidP="008B0FF0">
            <w:pPr>
              <w:spacing w:after="60"/>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64C8C4B4" w14:textId="3FFA0D0B" w:rsidR="00F72408" w:rsidRPr="008B0FF0" w:rsidRDefault="00F72408" w:rsidP="008B0FF0">
            <w:pPr>
              <w:spacing w:after="60"/>
              <w:jc w:val="right"/>
              <w:rPr>
                <w:color w:val="000000"/>
                <w:sz w:val="20"/>
                <w:szCs w:val="20"/>
                <w:lang w:val="en-US" w:eastAsia="en-CA"/>
              </w:rPr>
            </w:pPr>
          </w:p>
        </w:tc>
        <w:tc>
          <w:tcPr>
            <w:tcW w:w="909" w:type="dxa"/>
            <w:tcBorders>
              <w:top w:val="single" w:sz="4" w:space="0" w:color="auto"/>
              <w:left w:val="single" w:sz="4" w:space="0" w:color="auto"/>
              <w:bottom w:val="single" w:sz="4" w:space="0" w:color="auto"/>
              <w:right w:val="single" w:sz="4" w:space="0" w:color="auto"/>
            </w:tcBorders>
          </w:tcPr>
          <w:p w14:paraId="54C673AE" w14:textId="3B1F4052" w:rsidR="00F72408" w:rsidRPr="007F7040" w:rsidRDefault="2E68D198" w:rsidP="008B0FF0">
            <w:pPr>
              <w:spacing w:after="60"/>
              <w:jc w:val="right"/>
              <w:rPr>
                <w:color w:val="000000"/>
                <w:sz w:val="18"/>
                <w:szCs w:val="18"/>
                <w:lang w:val="en-US" w:eastAsia="en-CA"/>
              </w:rPr>
            </w:pPr>
            <w:r w:rsidRPr="007F7040">
              <w:rPr>
                <w:color w:val="000000" w:themeColor="text1"/>
                <w:sz w:val="18"/>
                <w:szCs w:val="18"/>
                <w:lang w:val="en-US" w:eastAsia="en-CA"/>
              </w:rPr>
              <w:t>193,000</w:t>
            </w:r>
          </w:p>
        </w:tc>
        <w:tc>
          <w:tcPr>
            <w:tcW w:w="658" w:type="dxa"/>
            <w:tcBorders>
              <w:top w:val="single" w:sz="4" w:space="0" w:color="auto"/>
              <w:left w:val="single" w:sz="4" w:space="0" w:color="auto"/>
              <w:bottom w:val="single" w:sz="4" w:space="0" w:color="auto"/>
              <w:right w:val="single" w:sz="4" w:space="0" w:color="auto"/>
            </w:tcBorders>
          </w:tcPr>
          <w:p w14:paraId="309EA502" w14:textId="4CCC4D83" w:rsidR="00F72408" w:rsidRPr="008B0FF0" w:rsidRDefault="00F72408" w:rsidP="008B0FF0">
            <w:pPr>
              <w:spacing w:after="60"/>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512D1997" w14:textId="77777777" w:rsidR="00F72408" w:rsidRPr="008B0FF0" w:rsidRDefault="00F72408" w:rsidP="008B0FF0">
            <w:pPr>
              <w:spacing w:after="60"/>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4A3B83DB" w14:textId="77777777" w:rsidR="00F72408" w:rsidRPr="008B0FF0" w:rsidRDefault="00F72408" w:rsidP="008B0FF0">
            <w:pPr>
              <w:spacing w:after="60"/>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683E45C4" w14:textId="77777777" w:rsidR="00F72408" w:rsidRPr="008B0FF0" w:rsidRDefault="00F72408" w:rsidP="008B0FF0">
            <w:pPr>
              <w:spacing w:after="60"/>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38076EE8" w14:textId="77777777" w:rsidR="00F72408" w:rsidRPr="008B0FF0" w:rsidRDefault="00F72408" w:rsidP="008B0FF0">
            <w:pPr>
              <w:spacing w:after="60"/>
              <w:jc w:val="right"/>
              <w:rPr>
                <w:color w:val="000000"/>
                <w:sz w:val="20"/>
                <w:szCs w:val="20"/>
                <w:lang w:val="en-US" w:eastAsia="en-CA"/>
              </w:rPr>
            </w:pPr>
          </w:p>
        </w:tc>
      </w:tr>
      <w:tr w:rsidR="00F72408" w:rsidRPr="005C7DD3" w14:paraId="60026FBA" w14:textId="77777777" w:rsidTr="007F7040">
        <w:trPr>
          <w:trHeight w:val="365"/>
        </w:trPr>
        <w:tc>
          <w:tcPr>
            <w:tcW w:w="1840" w:type="dxa"/>
            <w:gridSpan w:val="2"/>
            <w:vMerge/>
            <w:vAlign w:val="center"/>
            <w:hideMark/>
          </w:tcPr>
          <w:p w14:paraId="19C050B8" w14:textId="77777777" w:rsidR="00F72408" w:rsidRPr="00822348" w:rsidRDefault="00F72408" w:rsidP="002622AF">
            <w:pPr>
              <w:ind w:left="38"/>
              <w:rPr>
                <w:sz w:val="20"/>
                <w:szCs w:val="20"/>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01E56995" w14:textId="77777777" w:rsidR="00F72408" w:rsidRPr="00822348" w:rsidRDefault="00F72408" w:rsidP="008B0FF0">
            <w:pPr>
              <w:spacing w:afterLines="20" w:after="48"/>
              <w:ind w:left="38"/>
              <w:jc w:val="left"/>
              <w:rPr>
                <w:sz w:val="20"/>
                <w:szCs w:val="20"/>
                <w:lang w:val="en-US"/>
              </w:rPr>
            </w:pPr>
            <w:r w:rsidRPr="00822348">
              <w:rPr>
                <w:sz w:val="20"/>
                <w:szCs w:val="20"/>
                <w:lang w:val="en-US"/>
              </w:rPr>
              <w:t>Support costs</w:t>
            </w:r>
          </w:p>
        </w:tc>
        <w:tc>
          <w:tcPr>
            <w:tcW w:w="783" w:type="dxa"/>
            <w:tcBorders>
              <w:top w:val="single" w:sz="4" w:space="0" w:color="auto"/>
              <w:left w:val="single" w:sz="4" w:space="0" w:color="auto"/>
              <w:bottom w:val="single" w:sz="4" w:space="0" w:color="auto"/>
              <w:right w:val="single" w:sz="4" w:space="0" w:color="auto"/>
            </w:tcBorders>
          </w:tcPr>
          <w:p w14:paraId="59101839" w14:textId="77777777" w:rsidR="00F72408" w:rsidRPr="008B0FF0" w:rsidRDefault="00F72408" w:rsidP="008B0FF0">
            <w:pPr>
              <w:spacing w:afterLines="20" w:after="48"/>
              <w:ind w:left="38"/>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67D934C5" w14:textId="77777777" w:rsidR="00F72408" w:rsidRPr="008B0FF0" w:rsidRDefault="00F72408" w:rsidP="008B0FF0">
            <w:pPr>
              <w:spacing w:afterLines="20" w:after="48"/>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54AACDC3" w14:textId="3B73E306" w:rsidR="00F72408" w:rsidRPr="008B0FF0" w:rsidRDefault="00F72408" w:rsidP="008B0FF0">
            <w:pPr>
              <w:spacing w:afterLines="20" w:after="48"/>
              <w:jc w:val="right"/>
              <w:rPr>
                <w:color w:val="000000"/>
                <w:sz w:val="20"/>
                <w:szCs w:val="20"/>
                <w:lang w:val="en-US" w:eastAsia="en-CA"/>
              </w:rPr>
            </w:pPr>
          </w:p>
        </w:tc>
        <w:tc>
          <w:tcPr>
            <w:tcW w:w="909" w:type="dxa"/>
            <w:tcBorders>
              <w:top w:val="single" w:sz="4" w:space="0" w:color="auto"/>
              <w:left w:val="single" w:sz="4" w:space="0" w:color="auto"/>
              <w:bottom w:val="single" w:sz="4" w:space="0" w:color="auto"/>
              <w:right w:val="single" w:sz="4" w:space="0" w:color="auto"/>
            </w:tcBorders>
          </w:tcPr>
          <w:p w14:paraId="01A934D1" w14:textId="6D889D36" w:rsidR="00F72408" w:rsidRPr="007F7040" w:rsidRDefault="47C3CCA4" w:rsidP="008B0FF0">
            <w:pPr>
              <w:spacing w:afterLines="20" w:after="48"/>
              <w:jc w:val="right"/>
              <w:rPr>
                <w:color w:val="000000"/>
                <w:sz w:val="18"/>
                <w:szCs w:val="18"/>
                <w:lang w:val="en-US" w:eastAsia="en-CA"/>
              </w:rPr>
            </w:pPr>
            <w:r w:rsidRPr="007F7040">
              <w:rPr>
                <w:color w:val="000000" w:themeColor="text1"/>
                <w:sz w:val="18"/>
                <w:szCs w:val="18"/>
                <w:lang w:val="en-US" w:eastAsia="en-CA"/>
              </w:rPr>
              <w:t>20,050</w:t>
            </w:r>
          </w:p>
        </w:tc>
        <w:tc>
          <w:tcPr>
            <w:tcW w:w="658" w:type="dxa"/>
            <w:tcBorders>
              <w:top w:val="single" w:sz="4" w:space="0" w:color="auto"/>
              <w:left w:val="single" w:sz="4" w:space="0" w:color="auto"/>
              <w:bottom w:val="single" w:sz="4" w:space="0" w:color="auto"/>
              <w:right w:val="single" w:sz="4" w:space="0" w:color="auto"/>
            </w:tcBorders>
          </w:tcPr>
          <w:p w14:paraId="597E2B28" w14:textId="06B24FBA" w:rsidR="00F72408" w:rsidRPr="008B0FF0" w:rsidRDefault="00F72408" w:rsidP="008B0FF0">
            <w:pPr>
              <w:spacing w:afterLines="20" w:after="48"/>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584A9651" w14:textId="77777777" w:rsidR="00F72408" w:rsidRPr="008B0FF0" w:rsidRDefault="00F72408" w:rsidP="008B0FF0">
            <w:pPr>
              <w:spacing w:afterLines="20" w:after="48"/>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407573C6" w14:textId="77777777" w:rsidR="00F72408" w:rsidRPr="008B0FF0" w:rsidRDefault="00F72408" w:rsidP="008B0FF0">
            <w:pPr>
              <w:spacing w:afterLines="20" w:after="48"/>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74E73E4E" w14:textId="77777777" w:rsidR="00F72408" w:rsidRPr="008B0FF0" w:rsidRDefault="00F72408" w:rsidP="008B0FF0">
            <w:pPr>
              <w:spacing w:afterLines="20" w:after="48"/>
              <w:jc w:val="right"/>
              <w:rPr>
                <w:color w:val="000000"/>
                <w:sz w:val="20"/>
                <w:szCs w:val="20"/>
                <w:lang w:val="en-US" w:eastAsia="en-CA"/>
              </w:rPr>
            </w:pPr>
          </w:p>
        </w:tc>
        <w:tc>
          <w:tcPr>
            <w:tcW w:w="784" w:type="dxa"/>
            <w:tcBorders>
              <w:top w:val="single" w:sz="4" w:space="0" w:color="auto"/>
              <w:left w:val="single" w:sz="4" w:space="0" w:color="auto"/>
              <w:bottom w:val="single" w:sz="4" w:space="0" w:color="auto"/>
              <w:right w:val="single" w:sz="4" w:space="0" w:color="auto"/>
            </w:tcBorders>
          </w:tcPr>
          <w:p w14:paraId="664E2C32" w14:textId="77777777" w:rsidR="00F72408" w:rsidRPr="008B0FF0" w:rsidRDefault="00F72408" w:rsidP="008B0FF0">
            <w:pPr>
              <w:spacing w:afterLines="20" w:after="48"/>
              <w:jc w:val="right"/>
              <w:rPr>
                <w:color w:val="000000"/>
                <w:sz w:val="20"/>
                <w:szCs w:val="20"/>
                <w:lang w:val="en-US" w:eastAsia="en-CA"/>
              </w:rPr>
            </w:pPr>
          </w:p>
        </w:tc>
      </w:tr>
    </w:tbl>
    <w:p w14:paraId="03314A35" w14:textId="2FF339A8" w:rsidR="00EA598B" w:rsidRPr="00862FA7" w:rsidRDefault="6E7A7D96" w:rsidP="4F99073C">
      <w:pPr>
        <w:ind w:right="-563"/>
        <w:rPr>
          <w:sz w:val="18"/>
          <w:szCs w:val="18"/>
        </w:rPr>
      </w:pPr>
      <w:r w:rsidRPr="4F99073C">
        <w:rPr>
          <w:sz w:val="18"/>
          <w:szCs w:val="18"/>
        </w:rPr>
        <w:t>*Funding for 20</w:t>
      </w:r>
      <w:r w:rsidR="7DA65CD3" w:rsidRPr="4F99073C">
        <w:rPr>
          <w:sz w:val="18"/>
          <w:szCs w:val="18"/>
        </w:rPr>
        <w:t xml:space="preserve">24 was originally </w:t>
      </w:r>
      <w:r w:rsidR="089B4996" w:rsidRPr="4F99073C">
        <w:rPr>
          <w:sz w:val="18"/>
          <w:szCs w:val="18"/>
        </w:rPr>
        <w:t>planned for 2023</w:t>
      </w: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830019" w14:paraId="72AF4050" w14:textId="77777777" w:rsidTr="4F99073C">
        <w:trPr>
          <w:trHeight w:val="42"/>
        </w:trPr>
        <w:tc>
          <w:tcPr>
            <w:tcW w:w="3825" w:type="dxa"/>
            <w:hideMark/>
          </w:tcPr>
          <w:p w14:paraId="14F892A5" w14:textId="77777777" w:rsidR="00EA598B" w:rsidRPr="00830019" w:rsidRDefault="00EA598B">
            <w:pPr>
              <w:spacing w:after="60"/>
              <w:jc w:val="left"/>
              <w:rPr>
                <w:b/>
                <w:sz w:val="20"/>
                <w:szCs w:val="20"/>
                <w:lang w:val="en-US"/>
              </w:rPr>
            </w:pPr>
            <w:r w:rsidRPr="00830019">
              <w:rPr>
                <w:b/>
                <w:sz w:val="20"/>
                <w:szCs w:val="20"/>
                <w:lang w:val="en-US"/>
              </w:rPr>
              <w:t>Secretariat's recommendation:</w:t>
            </w:r>
          </w:p>
        </w:tc>
        <w:tc>
          <w:tcPr>
            <w:tcW w:w="6175" w:type="dxa"/>
            <w:hideMark/>
          </w:tcPr>
          <w:p w14:paraId="1F1E910C" w14:textId="5105131F" w:rsidR="00EA598B" w:rsidRPr="00830019" w:rsidRDefault="6E7A7D96">
            <w:pPr>
              <w:spacing w:after="60"/>
              <w:jc w:val="center"/>
            </w:pPr>
            <w:r w:rsidRPr="4F99073C">
              <w:rPr>
                <w:sz w:val="20"/>
                <w:szCs w:val="20"/>
                <w:lang w:val="en-US"/>
              </w:rPr>
              <w:t>Blanket approval</w:t>
            </w:r>
          </w:p>
        </w:tc>
      </w:tr>
    </w:tbl>
    <w:p w14:paraId="48433DCA" w14:textId="77777777" w:rsidR="00EA598B" w:rsidRPr="0034371D" w:rsidRDefault="00EA598B" w:rsidP="00EA598B">
      <w:r w:rsidRPr="0034371D">
        <w:br w:type="page"/>
      </w:r>
    </w:p>
    <w:p w14:paraId="56A64A9E" w14:textId="77777777" w:rsidR="00EA598B" w:rsidRPr="0034371D" w:rsidRDefault="00EA598B" w:rsidP="0028245E">
      <w:pPr>
        <w:keepNext/>
        <w:spacing w:after="240"/>
        <w:jc w:val="center"/>
        <w:rPr>
          <w:b/>
        </w:rPr>
      </w:pPr>
      <w:r w:rsidRPr="0034371D">
        <w:rPr>
          <w:b/>
        </w:rPr>
        <w:lastRenderedPageBreak/>
        <w:t>PROJECT DESCRIPTION</w:t>
      </w:r>
    </w:p>
    <w:p w14:paraId="4489803E" w14:textId="61180AC8" w:rsidR="00EA598B" w:rsidRPr="002E0601" w:rsidRDefault="6E7A7D96" w:rsidP="0028245E">
      <w:pPr>
        <w:pStyle w:val="Heading1"/>
      </w:pPr>
      <w:r w:rsidRPr="0034371D">
        <w:t xml:space="preserve">On behalf of the Government of </w:t>
      </w:r>
      <w:r w:rsidR="5121475A" w:rsidRPr="003160B4">
        <w:t>Nepal</w:t>
      </w:r>
      <w:r w:rsidRPr="0034371D">
        <w:t xml:space="preserve">, </w:t>
      </w:r>
      <w:r w:rsidR="096A0FD3" w:rsidRPr="00137E89">
        <w:t>UNEP</w:t>
      </w:r>
      <w:r w:rsidRPr="0034371D">
        <w:t xml:space="preserve"> as the </w:t>
      </w:r>
      <w:r w:rsidRPr="00EF1F31">
        <w:t>lead i</w:t>
      </w:r>
      <w:r w:rsidRPr="0034371D">
        <w:t xml:space="preserve">mplementing agency has submitted a request for funding for the </w:t>
      </w:r>
      <w:r w:rsidR="2E4861F8">
        <w:t>second</w:t>
      </w:r>
      <w:r>
        <w:t xml:space="preserve"> tranche of stage </w:t>
      </w:r>
      <w:r w:rsidR="0025E420" w:rsidRPr="0063772C">
        <w:t>II</w:t>
      </w:r>
      <w:r>
        <w:t xml:space="preserve"> </w:t>
      </w:r>
      <w:r w:rsidRPr="0034371D">
        <w:t>of the HCFC phase-out management plan (HPMP), at a total cost of US $</w:t>
      </w:r>
      <w:r w:rsidR="22A1344D" w:rsidRPr="0034371D">
        <w:t>193,000</w:t>
      </w:r>
      <w:r w:rsidRPr="0034371D">
        <w:t>, consisting of US $</w:t>
      </w:r>
      <w:r w:rsidR="2FCBE8B6" w:rsidRPr="0034371D">
        <w:t>67,000</w:t>
      </w:r>
      <w:r w:rsidRPr="0034371D">
        <w:t>, plus agency support costs of US $</w:t>
      </w:r>
      <w:r w:rsidR="32BE9088" w:rsidRPr="0034371D">
        <w:t>8,710</w:t>
      </w:r>
      <w:r>
        <w:t>,</w:t>
      </w:r>
      <w:r w:rsidRPr="0034371D">
        <w:t xml:space="preserve"> for </w:t>
      </w:r>
      <w:r w:rsidR="096A0FD3" w:rsidRPr="00137E89">
        <w:t>UNEP</w:t>
      </w:r>
      <w:r w:rsidRPr="0034371D">
        <w:t xml:space="preserve"> and US $</w:t>
      </w:r>
      <w:r w:rsidR="52C2AE9E" w:rsidRPr="0034371D">
        <w:t>126,000</w:t>
      </w:r>
      <w:r w:rsidRPr="0034371D">
        <w:t>, plus agency support costs of US $</w:t>
      </w:r>
      <w:r w:rsidR="172E63C6" w:rsidRPr="0034371D">
        <w:t>11,340</w:t>
      </w:r>
      <w:r>
        <w:t>,</w:t>
      </w:r>
      <w:r w:rsidRPr="0034371D">
        <w:t xml:space="preserve"> for </w:t>
      </w:r>
      <w:r w:rsidR="096A0FD3" w:rsidRPr="00137E89">
        <w:t>UNDP</w:t>
      </w:r>
      <w:r w:rsidRPr="0034371D">
        <w:t>.</w:t>
      </w:r>
      <w:r w:rsidR="00EA598B" w:rsidRPr="4F99073C">
        <w:rPr>
          <w:rStyle w:val="FootnoteReference"/>
        </w:rPr>
        <w:footnoteReference w:id="3"/>
      </w:r>
      <w:r w:rsidRPr="0034371D">
        <w:t xml:space="preserve"> </w:t>
      </w:r>
      <w:r>
        <w:t xml:space="preserve">The submission includes </w:t>
      </w:r>
      <w:r w:rsidRPr="0034371D">
        <w:t xml:space="preserve">a progress report on the implementation of the </w:t>
      </w:r>
      <w:r w:rsidR="0FD56D40" w:rsidRPr="0034371D">
        <w:t>first</w:t>
      </w:r>
      <w:r w:rsidR="0F62A902" w:rsidRPr="0034371D">
        <w:t xml:space="preserve"> </w:t>
      </w:r>
      <w:r w:rsidRPr="0034371D">
        <w:t>tranche</w:t>
      </w:r>
      <w:r>
        <w:t>,</w:t>
      </w:r>
      <w:r w:rsidRPr="0034371D">
        <w:t xml:space="preserve"> </w:t>
      </w:r>
      <w:r w:rsidRPr="00137BA0">
        <w:t xml:space="preserve">the verification </w:t>
      </w:r>
      <w:r>
        <w:t>report on HCFC consumption for</w:t>
      </w:r>
      <w:r w:rsidRPr="00137BA0">
        <w:t xml:space="preserve"> 20</w:t>
      </w:r>
      <w:r w:rsidR="0FA75333">
        <w:t>20</w:t>
      </w:r>
      <w:r>
        <w:t xml:space="preserve"> to 202</w:t>
      </w:r>
      <w:r w:rsidR="11383CAD">
        <w:t>3</w:t>
      </w:r>
      <w:r w:rsidR="3A426858">
        <w:t>,</w:t>
      </w:r>
      <w:r w:rsidRPr="001E332F">
        <w:t xml:space="preserve"> </w:t>
      </w:r>
      <w:r w:rsidRPr="0034371D">
        <w:t xml:space="preserve">and the tranche </w:t>
      </w:r>
      <w:r w:rsidRPr="002E0601">
        <w:t>implementation plan for 202</w:t>
      </w:r>
      <w:r w:rsidR="551839F1" w:rsidRPr="002E0601">
        <w:t>5</w:t>
      </w:r>
      <w:r w:rsidRPr="002E0601">
        <w:t xml:space="preserve"> to</w:t>
      </w:r>
      <w:r w:rsidR="509ACC4D" w:rsidRPr="002E0601">
        <w:t xml:space="preserve"> </w:t>
      </w:r>
      <w:r w:rsidRPr="002E0601">
        <w:t>20</w:t>
      </w:r>
      <w:r w:rsidR="098FA0AE" w:rsidRPr="002E0601">
        <w:t>26</w:t>
      </w:r>
      <w:r w:rsidRPr="002E0601">
        <w:t>.</w:t>
      </w:r>
    </w:p>
    <w:p w14:paraId="6A099320" w14:textId="77777777" w:rsidR="00EA598B" w:rsidRPr="002E0601" w:rsidRDefault="00EA598B" w:rsidP="0028245E">
      <w:pPr>
        <w:keepNext/>
        <w:spacing w:after="240"/>
        <w:rPr>
          <w:u w:val="single"/>
        </w:rPr>
      </w:pPr>
      <w:r w:rsidRPr="002E0601">
        <w:rPr>
          <w:u w:val="single"/>
        </w:rPr>
        <w:t>Report on HCFC consumption</w:t>
      </w:r>
    </w:p>
    <w:p w14:paraId="0C5E3335" w14:textId="7FEBAC45" w:rsidR="00EA598B" w:rsidRPr="002E0601" w:rsidRDefault="6E7A7D96" w:rsidP="0028245E">
      <w:pPr>
        <w:pStyle w:val="Heading1"/>
      </w:pPr>
      <w:r w:rsidRPr="002E0601">
        <w:t xml:space="preserve">The Government of </w:t>
      </w:r>
      <w:r w:rsidR="5121475A" w:rsidRPr="002E0601">
        <w:t>Nepal</w:t>
      </w:r>
      <w:r w:rsidRPr="002E0601">
        <w:t xml:space="preserve"> reported a consumption of </w:t>
      </w:r>
      <w:r w:rsidR="00390DE7" w:rsidRPr="002E0601">
        <w:t>0.35</w:t>
      </w:r>
      <w:r w:rsidRPr="002E0601">
        <w:t> ODP tonnes of HCFCs in 202</w:t>
      </w:r>
      <w:r w:rsidR="2BB4FEEC" w:rsidRPr="002E0601">
        <w:t>3</w:t>
      </w:r>
      <w:r w:rsidRPr="002E0601">
        <w:t xml:space="preserve">, which is </w:t>
      </w:r>
      <w:r w:rsidR="6F71E7E8" w:rsidRPr="002E0601">
        <w:t>68.2</w:t>
      </w:r>
      <w:r w:rsidRPr="002E0601">
        <w:t xml:space="preserve"> per cent below the </w:t>
      </w:r>
      <w:r w:rsidR="2BB4FEEC" w:rsidRPr="002E0601">
        <w:t xml:space="preserve">country’s </w:t>
      </w:r>
      <w:r w:rsidRPr="002E0601">
        <w:t xml:space="preserve">HCFC baseline for compliance. </w:t>
      </w:r>
      <w:r w:rsidR="6330F6B9" w:rsidRPr="002E0601">
        <w:t>The 2019</w:t>
      </w:r>
      <w:r w:rsidR="2A3E12ED" w:rsidRPr="002E0601">
        <w:t>-</w:t>
      </w:r>
      <w:r w:rsidR="6330F6B9" w:rsidRPr="002E0601">
        <w:t>2023 HCFC consumption is shown in table 1</w:t>
      </w:r>
      <w:r w:rsidRPr="002E0601">
        <w:t>.</w:t>
      </w:r>
    </w:p>
    <w:p w14:paraId="4EDD0AC8" w14:textId="6BA2518E" w:rsidR="00EA598B" w:rsidRPr="002E0601" w:rsidRDefault="00EA598B" w:rsidP="0028245E">
      <w:pPr>
        <w:keepNext/>
        <w:rPr>
          <w:b/>
        </w:rPr>
      </w:pPr>
      <w:r w:rsidRPr="002E0601">
        <w:rPr>
          <w:b/>
        </w:rPr>
        <w:t xml:space="preserve">Table 1. HCFC consumption in </w:t>
      </w:r>
      <w:r w:rsidR="003160B4" w:rsidRPr="002E0601">
        <w:rPr>
          <w:b/>
        </w:rPr>
        <w:t>Nepal</w:t>
      </w:r>
      <w:r w:rsidRPr="002E0601">
        <w:rPr>
          <w:b/>
        </w:rPr>
        <w:t xml:space="preserve"> (201</w:t>
      </w:r>
      <w:r w:rsidR="00122D86" w:rsidRPr="002E0601">
        <w:rPr>
          <w:b/>
        </w:rPr>
        <w:t>9</w:t>
      </w:r>
      <w:r w:rsidRPr="002E0601">
        <w:rPr>
          <w:b/>
        </w:rPr>
        <w:t>-202</w:t>
      </w:r>
      <w:r w:rsidR="00122D86" w:rsidRPr="002E0601">
        <w:rPr>
          <w:b/>
        </w:rPr>
        <w:t>3</w:t>
      </w:r>
      <w:r w:rsidRPr="002E0601">
        <w:rPr>
          <w:b/>
        </w:rPr>
        <w:t xml:space="preserve">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A598B" w:rsidRPr="002E0601" w14:paraId="57661CD2" w14:textId="77777777" w:rsidTr="4F99073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F36AC2" w14:textId="77777777" w:rsidR="00EA598B" w:rsidRPr="002E0601" w:rsidRDefault="00EA598B" w:rsidP="0028245E">
            <w:pPr>
              <w:keepNext/>
              <w:jc w:val="center"/>
              <w:rPr>
                <w:b/>
                <w:bCs/>
                <w:color w:val="000000"/>
                <w:sz w:val="20"/>
                <w:szCs w:val="20"/>
              </w:rPr>
            </w:pPr>
            <w:r w:rsidRPr="002E0601">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5534E9E" w14:textId="77777777" w:rsidR="00EA598B" w:rsidRPr="002E0601" w:rsidRDefault="00EA598B" w:rsidP="0028245E">
            <w:pPr>
              <w:keepNext/>
              <w:jc w:val="center"/>
              <w:rPr>
                <w:b/>
                <w:bCs/>
                <w:color w:val="000000"/>
                <w:sz w:val="20"/>
                <w:szCs w:val="20"/>
              </w:rPr>
            </w:pPr>
            <w:r w:rsidRPr="002E0601">
              <w:rPr>
                <w:b/>
                <w:bCs/>
                <w:color w:val="000000"/>
                <w:sz w:val="20"/>
                <w:szCs w:val="20"/>
              </w:rPr>
              <w:t>201</w:t>
            </w:r>
            <w:r w:rsidR="00122D86" w:rsidRPr="002E0601">
              <w:rPr>
                <w:b/>
                <w:bCs/>
                <w:color w:val="000000"/>
                <w:sz w:val="20"/>
                <w:szCs w:val="20"/>
              </w:rPr>
              <w:t>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7FC01CD" w14:textId="77777777" w:rsidR="00EA598B" w:rsidRPr="002E0601" w:rsidRDefault="00EA598B" w:rsidP="0028245E">
            <w:pPr>
              <w:keepNext/>
              <w:jc w:val="center"/>
              <w:rPr>
                <w:b/>
                <w:bCs/>
                <w:color w:val="000000"/>
                <w:sz w:val="20"/>
                <w:szCs w:val="20"/>
              </w:rPr>
            </w:pPr>
            <w:r w:rsidRPr="002E0601">
              <w:rPr>
                <w:b/>
                <w:bCs/>
                <w:color w:val="000000"/>
                <w:sz w:val="20"/>
                <w:szCs w:val="20"/>
              </w:rPr>
              <w:t>20</w:t>
            </w:r>
            <w:r w:rsidR="00122D86" w:rsidRPr="002E0601">
              <w:rPr>
                <w:b/>
                <w:bCs/>
                <w:color w:val="000000"/>
                <w:sz w:val="20"/>
                <w:szCs w:val="20"/>
              </w:rPr>
              <w:t>20</w:t>
            </w:r>
          </w:p>
        </w:tc>
        <w:tc>
          <w:tcPr>
            <w:tcW w:w="550" w:type="pct"/>
            <w:tcBorders>
              <w:top w:val="single" w:sz="4" w:space="0" w:color="auto"/>
              <w:left w:val="nil"/>
              <w:bottom w:val="single" w:sz="4" w:space="0" w:color="auto"/>
              <w:right w:val="single" w:sz="4" w:space="0" w:color="auto"/>
            </w:tcBorders>
          </w:tcPr>
          <w:p w14:paraId="29DDFFB9" w14:textId="77777777" w:rsidR="00EA598B" w:rsidRPr="002E0601" w:rsidRDefault="00EA598B" w:rsidP="0028245E">
            <w:pPr>
              <w:keepNext/>
              <w:jc w:val="center"/>
              <w:rPr>
                <w:b/>
                <w:bCs/>
                <w:color w:val="000000"/>
                <w:sz w:val="20"/>
                <w:szCs w:val="20"/>
              </w:rPr>
            </w:pPr>
            <w:r w:rsidRPr="002E0601">
              <w:rPr>
                <w:b/>
                <w:bCs/>
                <w:color w:val="000000"/>
                <w:sz w:val="20"/>
                <w:szCs w:val="20"/>
              </w:rPr>
              <w:t>202</w:t>
            </w:r>
            <w:r w:rsidR="00122D86" w:rsidRPr="002E0601">
              <w:rPr>
                <w:b/>
                <w:bCs/>
                <w:color w:val="000000"/>
                <w:sz w:val="20"/>
                <w:szCs w:val="20"/>
              </w:rPr>
              <w:t>1</w:t>
            </w:r>
          </w:p>
        </w:tc>
        <w:tc>
          <w:tcPr>
            <w:tcW w:w="550" w:type="pct"/>
            <w:tcBorders>
              <w:top w:val="single" w:sz="4" w:space="0" w:color="auto"/>
              <w:left w:val="single" w:sz="4" w:space="0" w:color="auto"/>
              <w:bottom w:val="single" w:sz="4" w:space="0" w:color="auto"/>
              <w:right w:val="single" w:sz="4" w:space="0" w:color="auto"/>
            </w:tcBorders>
          </w:tcPr>
          <w:p w14:paraId="44A82569" w14:textId="77777777" w:rsidR="00EA598B" w:rsidRPr="002E0601" w:rsidRDefault="00EA598B" w:rsidP="0028245E">
            <w:pPr>
              <w:keepNext/>
              <w:jc w:val="center"/>
              <w:rPr>
                <w:b/>
                <w:bCs/>
                <w:color w:val="000000"/>
                <w:sz w:val="20"/>
                <w:szCs w:val="20"/>
              </w:rPr>
            </w:pPr>
            <w:r w:rsidRPr="002E0601">
              <w:rPr>
                <w:b/>
                <w:bCs/>
                <w:color w:val="000000"/>
                <w:sz w:val="20"/>
                <w:szCs w:val="20"/>
              </w:rPr>
              <w:t>202</w:t>
            </w:r>
            <w:r w:rsidR="00122D86" w:rsidRPr="002E0601">
              <w:rPr>
                <w:b/>
                <w:bCs/>
                <w:color w:val="000000"/>
                <w:sz w:val="20"/>
                <w:szCs w:val="20"/>
              </w:rPr>
              <w:t>2</w:t>
            </w:r>
          </w:p>
        </w:tc>
        <w:tc>
          <w:tcPr>
            <w:tcW w:w="551" w:type="pct"/>
            <w:tcBorders>
              <w:top w:val="single" w:sz="4" w:space="0" w:color="auto"/>
              <w:left w:val="single" w:sz="4" w:space="0" w:color="auto"/>
              <w:bottom w:val="single" w:sz="4" w:space="0" w:color="auto"/>
              <w:right w:val="single" w:sz="4" w:space="0" w:color="auto"/>
            </w:tcBorders>
          </w:tcPr>
          <w:p w14:paraId="01B018BF" w14:textId="21B4109D" w:rsidR="00EA598B" w:rsidRPr="002E0601" w:rsidRDefault="00EA598B" w:rsidP="0028245E">
            <w:pPr>
              <w:keepNext/>
              <w:jc w:val="center"/>
              <w:rPr>
                <w:b/>
                <w:bCs/>
                <w:color w:val="000000"/>
                <w:sz w:val="20"/>
                <w:szCs w:val="20"/>
              </w:rPr>
            </w:pPr>
            <w:r w:rsidRPr="002E0601">
              <w:rPr>
                <w:b/>
                <w:bCs/>
                <w:color w:val="000000"/>
                <w:sz w:val="20"/>
                <w:szCs w:val="20"/>
              </w:rPr>
              <w:t>202</w:t>
            </w:r>
            <w:r w:rsidR="00122D86" w:rsidRPr="002E0601">
              <w:rPr>
                <w:b/>
                <w:bCs/>
                <w:color w:val="000000"/>
                <w:sz w:val="20"/>
                <w:szCs w:val="20"/>
              </w:rPr>
              <w:t>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20491" w14:textId="77777777" w:rsidR="00EA598B" w:rsidRPr="002E0601" w:rsidRDefault="00EA598B" w:rsidP="0028245E">
            <w:pPr>
              <w:keepNext/>
              <w:jc w:val="center"/>
              <w:rPr>
                <w:b/>
                <w:bCs/>
                <w:color w:val="000000"/>
                <w:sz w:val="20"/>
                <w:szCs w:val="20"/>
              </w:rPr>
            </w:pPr>
            <w:r w:rsidRPr="002E0601">
              <w:rPr>
                <w:b/>
                <w:bCs/>
                <w:color w:val="000000"/>
                <w:sz w:val="20"/>
                <w:szCs w:val="20"/>
              </w:rPr>
              <w:t>Baseline</w:t>
            </w:r>
          </w:p>
        </w:tc>
      </w:tr>
      <w:tr w:rsidR="00EA598B" w:rsidRPr="002E0601" w14:paraId="49AED0C8" w14:textId="77777777" w:rsidTr="4F99073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6C9596" w14:textId="77777777" w:rsidR="00EA598B" w:rsidRPr="002E0601" w:rsidRDefault="00EA598B">
            <w:pPr>
              <w:widowControl w:val="0"/>
              <w:ind w:left="98"/>
              <w:jc w:val="left"/>
              <w:rPr>
                <w:b/>
                <w:color w:val="000000"/>
                <w:sz w:val="20"/>
                <w:szCs w:val="20"/>
              </w:rPr>
            </w:pPr>
            <w:r w:rsidRPr="002E0601">
              <w:rPr>
                <w:b/>
                <w:color w:val="000000"/>
                <w:sz w:val="20"/>
                <w:szCs w:val="20"/>
              </w:rPr>
              <w:t>Metric tonnes (mt)</w:t>
            </w:r>
          </w:p>
        </w:tc>
        <w:tc>
          <w:tcPr>
            <w:tcW w:w="550" w:type="pct"/>
            <w:tcBorders>
              <w:top w:val="nil"/>
              <w:left w:val="nil"/>
              <w:bottom w:val="single" w:sz="4" w:space="0" w:color="auto"/>
              <w:right w:val="single" w:sz="4" w:space="0" w:color="auto"/>
            </w:tcBorders>
            <w:shd w:val="clear" w:color="auto" w:fill="auto"/>
            <w:noWrap/>
            <w:vAlign w:val="bottom"/>
          </w:tcPr>
          <w:p w14:paraId="77B3412E" w14:textId="1059884F" w:rsidR="00EA598B" w:rsidRPr="002E0601" w:rsidRDefault="00304977">
            <w:pPr>
              <w:ind w:left="-201" w:right="104"/>
              <w:jc w:val="right"/>
              <w:rPr>
                <w:color w:val="000000"/>
                <w:sz w:val="20"/>
                <w:szCs w:val="20"/>
              </w:rPr>
            </w:pPr>
            <w:r w:rsidRPr="002E0601">
              <w:rPr>
                <w:color w:val="000000"/>
                <w:sz w:val="20"/>
                <w:szCs w:val="20"/>
              </w:rPr>
              <w:t>11.70</w:t>
            </w:r>
          </w:p>
        </w:tc>
        <w:tc>
          <w:tcPr>
            <w:tcW w:w="550" w:type="pct"/>
            <w:tcBorders>
              <w:top w:val="nil"/>
              <w:left w:val="nil"/>
              <w:bottom w:val="single" w:sz="4" w:space="0" w:color="auto"/>
              <w:right w:val="single" w:sz="4" w:space="0" w:color="auto"/>
            </w:tcBorders>
            <w:shd w:val="clear" w:color="auto" w:fill="auto"/>
            <w:noWrap/>
          </w:tcPr>
          <w:p w14:paraId="32D86990" w14:textId="6846BE1B" w:rsidR="00EA598B" w:rsidRPr="009E1AD9" w:rsidRDefault="191556D4" w:rsidP="4F99073C">
            <w:pPr>
              <w:ind w:left="-201" w:right="104"/>
              <w:jc w:val="right"/>
              <w:rPr>
                <w:color w:val="000000"/>
                <w:sz w:val="20"/>
                <w:szCs w:val="20"/>
              </w:rPr>
            </w:pPr>
            <w:r w:rsidRPr="009E1AD9">
              <w:rPr>
                <w:color w:val="000000" w:themeColor="text1"/>
                <w:sz w:val="20"/>
                <w:szCs w:val="20"/>
              </w:rPr>
              <w:t>7.42</w:t>
            </w:r>
          </w:p>
        </w:tc>
        <w:tc>
          <w:tcPr>
            <w:tcW w:w="550" w:type="pct"/>
            <w:tcBorders>
              <w:top w:val="single" w:sz="4" w:space="0" w:color="auto"/>
              <w:left w:val="nil"/>
              <w:bottom w:val="single" w:sz="4" w:space="0" w:color="auto"/>
              <w:right w:val="single" w:sz="4" w:space="0" w:color="auto"/>
            </w:tcBorders>
          </w:tcPr>
          <w:p w14:paraId="335689DD" w14:textId="19F44CB8" w:rsidR="00EA598B" w:rsidRPr="009E1AD9" w:rsidRDefault="191556D4" w:rsidP="4F99073C">
            <w:pPr>
              <w:widowControl w:val="0"/>
              <w:ind w:left="-201" w:right="104"/>
              <w:jc w:val="right"/>
              <w:rPr>
                <w:color w:val="000000"/>
                <w:sz w:val="20"/>
                <w:szCs w:val="20"/>
              </w:rPr>
            </w:pPr>
            <w:r w:rsidRPr="009E1AD9">
              <w:rPr>
                <w:color w:val="000000" w:themeColor="text1"/>
                <w:sz w:val="20"/>
                <w:szCs w:val="20"/>
              </w:rPr>
              <w:t>3.79</w:t>
            </w:r>
          </w:p>
        </w:tc>
        <w:tc>
          <w:tcPr>
            <w:tcW w:w="550" w:type="pct"/>
            <w:tcBorders>
              <w:top w:val="nil"/>
              <w:left w:val="single" w:sz="4" w:space="0" w:color="auto"/>
              <w:bottom w:val="single" w:sz="4" w:space="0" w:color="auto"/>
              <w:right w:val="single" w:sz="4" w:space="0" w:color="auto"/>
            </w:tcBorders>
          </w:tcPr>
          <w:p w14:paraId="19F3A0E1" w14:textId="5BD639BA" w:rsidR="00EA598B" w:rsidRPr="002E0601" w:rsidRDefault="00B615E7">
            <w:pPr>
              <w:widowControl w:val="0"/>
              <w:ind w:left="-201" w:right="104"/>
              <w:jc w:val="right"/>
              <w:rPr>
                <w:color w:val="000000"/>
                <w:sz w:val="20"/>
                <w:szCs w:val="20"/>
              </w:rPr>
            </w:pPr>
            <w:r w:rsidRPr="002E0601">
              <w:rPr>
                <w:color w:val="000000"/>
                <w:sz w:val="20"/>
                <w:szCs w:val="20"/>
              </w:rPr>
              <w:t>7.17</w:t>
            </w:r>
          </w:p>
        </w:tc>
        <w:tc>
          <w:tcPr>
            <w:tcW w:w="551" w:type="pct"/>
            <w:tcBorders>
              <w:top w:val="nil"/>
              <w:left w:val="single" w:sz="4" w:space="0" w:color="auto"/>
              <w:bottom w:val="single" w:sz="4" w:space="0" w:color="auto"/>
              <w:right w:val="single" w:sz="4" w:space="0" w:color="auto"/>
            </w:tcBorders>
          </w:tcPr>
          <w:p w14:paraId="326F970E" w14:textId="01A0F7D7" w:rsidR="00EA598B" w:rsidRPr="002E0601" w:rsidRDefault="00B615E7">
            <w:pPr>
              <w:widowControl w:val="0"/>
              <w:ind w:left="-201" w:right="104"/>
              <w:jc w:val="right"/>
              <w:rPr>
                <w:rFonts w:eastAsiaTheme="minorHAnsi"/>
                <w:color w:val="000000"/>
                <w:sz w:val="20"/>
                <w:szCs w:val="20"/>
              </w:rPr>
            </w:pPr>
            <w:r w:rsidRPr="002E0601">
              <w:rPr>
                <w:rFonts w:eastAsiaTheme="minorHAnsi"/>
                <w:color w:val="000000"/>
                <w:sz w:val="20"/>
                <w:szCs w:val="20"/>
              </w:rPr>
              <w:t>6.37</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E02BA37" w14:textId="59559DDC" w:rsidR="00EA598B" w:rsidRPr="002E0601" w:rsidRDefault="00C05785">
            <w:pPr>
              <w:widowControl w:val="0"/>
              <w:ind w:left="-201" w:right="104"/>
              <w:jc w:val="right"/>
              <w:rPr>
                <w:color w:val="000000"/>
                <w:sz w:val="20"/>
                <w:szCs w:val="20"/>
              </w:rPr>
            </w:pPr>
            <w:r w:rsidRPr="002E0601">
              <w:rPr>
                <w:color w:val="000000"/>
                <w:sz w:val="20"/>
                <w:szCs w:val="20"/>
              </w:rPr>
              <w:t>20.00</w:t>
            </w:r>
          </w:p>
        </w:tc>
      </w:tr>
      <w:tr w:rsidR="00FD73BE" w:rsidRPr="0034371D" w14:paraId="6A920CA8" w14:textId="77777777" w:rsidTr="4F99073C">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8C6BC9" w14:textId="77777777" w:rsidR="00FD73BE" w:rsidRPr="002E0601" w:rsidRDefault="00FD73BE">
            <w:pPr>
              <w:widowControl w:val="0"/>
              <w:ind w:left="98"/>
              <w:jc w:val="left"/>
              <w:rPr>
                <w:b/>
                <w:color w:val="000000"/>
                <w:sz w:val="20"/>
                <w:szCs w:val="20"/>
              </w:rPr>
            </w:pPr>
            <w:r w:rsidRPr="002E0601">
              <w:rPr>
                <w:b/>
                <w:color w:val="000000"/>
                <w:sz w:val="20"/>
                <w:szCs w:val="20"/>
              </w:rPr>
              <w:t>ODP tonnes</w:t>
            </w:r>
          </w:p>
        </w:tc>
        <w:tc>
          <w:tcPr>
            <w:tcW w:w="550" w:type="pct"/>
            <w:tcBorders>
              <w:top w:val="single" w:sz="4" w:space="0" w:color="auto"/>
              <w:left w:val="nil"/>
              <w:bottom w:val="single" w:sz="4" w:space="0" w:color="auto"/>
              <w:right w:val="single" w:sz="4" w:space="0" w:color="auto"/>
            </w:tcBorders>
            <w:shd w:val="clear" w:color="auto" w:fill="auto"/>
            <w:noWrap/>
          </w:tcPr>
          <w:p w14:paraId="700FE3C5" w14:textId="053D9ADC" w:rsidR="00FD73BE" w:rsidRPr="002E0601" w:rsidRDefault="00EE157E">
            <w:pPr>
              <w:ind w:left="-201" w:right="104"/>
              <w:jc w:val="right"/>
              <w:rPr>
                <w:rFonts w:eastAsiaTheme="minorHAnsi"/>
                <w:color w:val="000000"/>
                <w:sz w:val="20"/>
                <w:szCs w:val="20"/>
              </w:rPr>
            </w:pPr>
            <w:r w:rsidRPr="002E0601">
              <w:rPr>
                <w:rFonts w:eastAsiaTheme="minorHAnsi"/>
                <w:color w:val="000000"/>
                <w:sz w:val="20"/>
                <w:szCs w:val="20"/>
              </w:rPr>
              <w:t>0.64</w:t>
            </w:r>
          </w:p>
        </w:tc>
        <w:tc>
          <w:tcPr>
            <w:tcW w:w="550" w:type="pct"/>
            <w:tcBorders>
              <w:top w:val="single" w:sz="4" w:space="0" w:color="auto"/>
              <w:left w:val="nil"/>
              <w:bottom w:val="single" w:sz="4" w:space="0" w:color="auto"/>
              <w:right w:val="single" w:sz="4" w:space="0" w:color="auto"/>
            </w:tcBorders>
            <w:shd w:val="clear" w:color="auto" w:fill="auto"/>
            <w:noWrap/>
          </w:tcPr>
          <w:p w14:paraId="2CA1F008" w14:textId="0E584937" w:rsidR="00FD73BE" w:rsidRPr="002E0601" w:rsidRDefault="00EE157E">
            <w:pPr>
              <w:ind w:left="-201" w:right="104"/>
              <w:jc w:val="right"/>
              <w:rPr>
                <w:color w:val="000000"/>
                <w:sz w:val="20"/>
                <w:szCs w:val="20"/>
              </w:rPr>
            </w:pPr>
            <w:r w:rsidRPr="002E0601">
              <w:rPr>
                <w:color w:val="000000"/>
                <w:sz w:val="20"/>
                <w:szCs w:val="20"/>
              </w:rPr>
              <w:t>0.41</w:t>
            </w:r>
          </w:p>
        </w:tc>
        <w:tc>
          <w:tcPr>
            <w:tcW w:w="550" w:type="pct"/>
            <w:tcBorders>
              <w:top w:val="single" w:sz="4" w:space="0" w:color="auto"/>
              <w:left w:val="nil"/>
              <w:bottom w:val="single" w:sz="4" w:space="0" w:color="auto"/>
              <w:right w:val="single" w:sz="4" w:space="0" w:color="auto"/>
            </w:tcBorders>
          </w:tcPr>
          <w:p w14:paraId="5B82394C" w14:textId="6BE85D22" w:rsidR="00FD73BE" w:rsidRPr="002E0601" w:rsidRDefault="00D13348">
            <w:pPr>
              <w:ind w:left="-201" w:right="104"/>
              <w:jc w:val="right"/>
              <w:rPr>
                <w:color w:val="000000"/>
                <w:sz w:val="20"/>
                <w:szCs w:val="20"/>
              </w:rPr>
            </w:pPr>
            <w:r w:rsidRPr="002E0601">
              <w:rPr>
                <w:color w:val="000000"/>
                <w:sz w:val="20"/>
                <w:szCs w:val="20"/>
              </w:rPr>
              <w:t>0.21</w:t>
            </w:r>
          </w:p>
        </w:tc>
        <w:tc>
          <w:tcPr>
            <w:tcW w:w="550" w:type="pct"/>
            <w:tcBorders>
              <w:top w:val="single" w:sz="4" w:space="0" w:color="auto"/>
              <w:left w:val="single" w:sz="4" w:space="0" w:color="auto"/>
              <w:bottom w:val="single" w:sz="4" w:space="0" w:color="auto"/>
              <w:right w:val="single" w:sz="4" w:space="0" w:color="auto"/>
            </w:tcBorders>
          </w:tcPr>
          <w:p w14:paraId="2DDD0302" w14:textId="05E968F3" w:rsidR="00FD73BE" w:rsidRPr="002E0601" w:rsidRDefault="00D13348">
            <w:pPr>
              <w:ind w:left="-201" w:right="104"/>
              <w:jc w:val="right"/>
              <w:rPr>
                <w:sz w:val="20"/>
                <w:szCs w:val="20"/>
              </w:rPr>
            </w:pPr>
            <w:r w:rsidRPr="002E0601">
              <w:rPr>
                <w:sz w:val="20"/>
                <w:szCs w:val="20"/>
              </w:rPr>
              <w:t>0.39</w:t>
            </w:r>
          </w:p>
        </w:tc>
        <w:tc>
          <w:tcPr>
            <w:tcW w:w="551" w:type="pct"/>
            <w:tcBorders>
              <w:top w:val="single" w:sz="4" w:space="0" w:color="auto"/>
              <w:left w:val="single" w:sz="4" w:space="0" w:color="auto"/>
              <w:bottom w:val="single" w:sz="4" w:space="0" w:color="auto"/>
              <w:right w:val="single" w:sz="4" w:space="0" w:color="auto"/>
            </w:tcBorders>
          </w:tcPr>
          <w:p w14:paraId="12C93ADF" w14:textId="3223C8C7" w:rsidR="00FD73BE" w:rsidRPr="002E0601" w:rsidRDefault="00D13348">
            <w:pPr>
              <w:ind w:left="-201" w:right="104"/>
              <w:jc w:val="right"/>
              <w:rPr>
                <w:rFonts w:eastAsiaTheme="minorHAnsi"/>
                <w:color w:val="000000"/>
                <w:sz w:val="20"/>
                <w:szCs w:val="20"/>
              </w:rPr>
            </w:pPr>
            <w:r w:rsidRPr="002E0601">
              <w:rPr>
                <w:rFonts w:eastAsiaTheme="minorHAnsi"/>
                <w:color w:val="000000"/>
                <w:sz w:val="20"/>
                <w:szCs w:val="20"/>
              </w:rPr>
              <w:t>0.35</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4CE43A01" w14:textId="7562440F" w:rsidR="00FD73BE" w:rsidRPr="0059075C" w:rsidRDefault="00D13348">
            <w:pPr>
              <w:ind w:left="-201" w:right="104"/>
              <w:jc w:val="right"/>
              <w:rPr>
                <w:rFonts w:eastAsiaTheme="minorHAnsi"/>
                <w:color w:val="000000"/>
                <w:sz w:val="20"/>
                <w:szCs w:val="20"/>
              </w:rPr>
            </w:pPr>
            <w:r w:rsidRPr="002E0601">
              <w:rPr>
                <w:rFonts w:eastAsiaTheme="minorHAnsi"/>
                <w:color w:val="000000"/>
                <w:sz w:val="20"/>
                <w:szCs w:val="20"/>
              </w:rPr>
              <w:t>1.10</w:t>
            </w:r>
          </w:p>
        </w:tc>
      </w:tr>
    </w:tbl>
    <w:p w14:paraId="2878AD07" w14:textId="7BB12DF5" w:rsidR="00BD0342" w:rsidRPr="007F7040" w:rsidRDefault="00BD0342" w:rsidP="009E1AD9"/>
    <w:p w14:paraId="7130F3A1" w14:textId="743F6F8D" w:rsidR="00CD701A" w:rsidRPr="007F7040" w:rsidRDefault="00BD0342" w:rsidP="007F7040">
      <w:pPr>
        <w:pStyle w:val="Heading1"/>
      </w:pPr>
      <w:r w:rsidRPr="00BD0342">
        <w:t>HCFC consumption has consistently been below the Montreal Protocol targets, and only</w:t>
      </w:r>
      <w:r w:rsidR="00CD701A" w:rsidRPr="007F7040">
        <w:t xml:space="preserve"> HCFC</w:t>
      </w:r>
      <w:r w:rsidR="00CD701A" w:rsidRPr="007F7040">
        <w:noBreakHyphen/>
        <w:t>22</w:t>
      </w:r>
      <w:r w:rsidRPr="007F7040">
        <w:t xml:space="preserve"> is currently imported in Nepal</w:t>
      </w:r>
      <w:r w:rsidR="00CD701A" w:rsidRPr="007F7040">
        <w:t xml:space="preserve">, for servicing </w:t>
      </w:r>
      <w:r w:rsidR="00E04D9B" w:rsidRPr="007F7040">
        <w:t>mainly industrial refrigeration -</w:t>
      </w:r>
      <w:proofErr w:type="gramStart"/>
      <w:r w:rsidR="00E04D9B" w:rsidRPr="007F7040">
        <w:t>in particular in</w:t>
      </w:r>
      <w:proofErr w:type="gramEnd"/>
      <w:r w:rsidR="00E04D9B" w:rsidRPr="007F7040">
        <w:t xml:space="preserve"> the diary sector- a</w:t>
      </w:r>
      <w:r w:rsidR="00CD701A" w:rsidRPr="007F7040">
        <w:t>nd air</w:t>
      </w:r>
      <w:r w:rsidR="00CD701A" w:rsidRPr="007F7040">
        <w:noBreakHyphen/>
        <w:t>conditioning equipment. The consumption of HCFC</w:t>
      </w:r>
      <w:r w:rsidR="00CD701A" w:rsidRPr="007F7040">
        <w:noBreakHyphen/>
        <w:t xml:space="preserve">22 has </w:t>
      </w:r>
      <w:r w:rsidR="00E04D9B" w:rsidRPr="007F7040">
        <w:t xml:space="preserve">been </w:t>
      </w:r>
      <w:r w:rsidR="00CD701A" w:rsidRPr="007F7040">
        <w:t>gradually decreas</w:t>
      </w:r>
      <w:r w:rsidR="00E04D9B" w:rsidRPr="007F7040">
        <w:t>ing</w:t>
      </w:r>
      <w:r w:rsidR="00CD701A" w:rsidRPr="007F7040">
        <w:t xml:space="preserve"> due to the enforcement of the licensing and quota system; regulations on </w:t>
      </w:r>
      <w:r w:rsidRPr="007F7040">
        <w:t xml:space="preserve">control </w:t>
      </w:r>
      <w:r w:rsidR="00CD701A" w:rsidRPr="007F7040">
        <w:t>of ozone-depleting substances (ODS); the implementation of training programmes for customs officers and refrigeration technicians; and a</w:t>
      </w:r>
      <w:r w:rsidR="00FC3F68">
        <w:t xml:space="preserve"> slow but progressive uptake of newer technologies</w:t>
      </w:r>
      <w:r w:rsidR="00FC3F68">
        <w:rPr>
          <w:rStyle w:val="FootnoteReference"/>
        </w:rPr>
        <w:footnoteReference w:id="4"/>
      </w:r>
      <w:r w:rsidR="00FC3F68">
        <w:t xml:space="preserve">. </w:t>
      </w:r>
      <w:r w:rsidRPr="007F7040">
        <w:t>R</w:t>
      </w:r>
      <w:r w:rsidR="00CD701A" w:rsidRPr="007F7040">
        <w:t>eductions in HCFC-22 consumption in 2021 were due to the impact of COVID-19</w:t>
      </w:r>
      <w:r w:rsidR="008D31B3" w:rsidRPr="007F7040">
        <w:t>, which was overcome in 2022 with a return to higher consumption levels, however still lower than in 2020.</w:t>
      </w:r>
      <w:r w:rsidR="00CD701A" w:rsidRPr="007F7040">
        <w:t xml:space="preserve">  </w:t>
      </w:r>
    </w:p>
    <w:p w14:paraId="1DB474D7" w14:textId="3296FC1A" w:rsidR="00EA598B" w:rsidRPr="00273986" w:rsidRDefault="00EA598B" w:rsidP="00A52FAD">
      <w:pPr>
        <w:keepNext/>
        <w:spacing w:after="240"/>
        <w:rPr>
          <w:i/>
        </w:rPr>
      </w:pPr>
      <w:r w:rsidRPr="00273986">
        <w:rPr>
          <w:i/>
        </w:rPr>
        <w:t>Country programme implementation report</w:t>
      </w:r>
    </w:p>
    <w:p w14:paraId="34972C15" w14:textId="6ECBD62E" w:rsidR="002E0601" w:rsidRPr="009E1AD9" w:rsidRDefault="6E7A7D96" w:rsidP="0019244B">
      <w:pPr>
        <w:pStyle w:val="Heading1"/>
        <w:keepNext/>
      </w:pPr>
      <w:r w:rsidRPr="00273986">
        <w:t xml:space="preserve">The Government of </w:t>
      </w:r>
      <w:r w:rsidR="5121475A" w:rsidRPr="00273986">
        <w:t>Nepal</w:t>
      </w:r>
      <w:r w:rsidRPr="00273986">
        <w:t xml:space="preserve"> reported HCFC sector consumption data under the 202</w:t>
      </w:r>
      <w:r w:rsidR="4C318E6C" w:rsidRPr="00273986">
        <w:t>3</w:t>
      </w:r>
      <w:r w:rsidRPr="00273986">
        <w:t xml:space="preserve"> country programme (CP) implementation report that is consistent with the data reported under Article 7 of the Montreal Protocol. </w:t>
      </w:r>
    </w:p>
    <w:p w14:paraId="42A5DF61" w14:textId="64192B18" w:rsidR="00EA598B" w:rsidRPr="00273986" w:rsidRDefault="6E7A7D96" w:rsidP="009E1AD9">
      <w:pPr>
        <w:pStyle w:val="Heading1"/>
        <w:keepNext/>
        <w:numPr>
          <w:ilvl w:val="0"/>
          <w:numId w:val="0"/>
        </w:numPr>
      </w:pPr>
      <w:r w:rsidRPr="002E0601">
        <w:rPr>
          <w:i/>
          <w:iCs/>
        </w:rPr>
        <w:t xml:space="preserve">Verification report </w:t>
      </w:r>
    </w:p>
    <w:p w14:paraId="24950B9B" w14:textId="5063912B" w:rsidR="005F2481" w:rsidRPr="007F7040" w:rsidRDefault="6E7A7D96" w:rsidP="003A747E">
      <w:pPr>
        <w:pStyle w:val="Heading1"/>
      </w:pPr>
      <w:r>
        <w:t xml:space="preserve">The verification report confirmed that </w:t>
      </w:r>
      <w:r w:rsidRPr="00C349D5">
        <w:t xml:space="preserve">the Government was implementing a licensing and quota system for HCFC imports and exports and </w:t>
      </w:r>
      <w:r w:rsidR="00C349D5" w:rsidRPr="00C349D5">
        <w:t>that t</w:t>
      </w:r>
      <w:r w:rsidR="00C349D5" w:rsidRPr="009E1AD9">
        <w:t>he verified consumption of HCFC-22 for the period 2020-2023 was less than the maximum allowable limit</w:t>
      </w:r>
      <w:r w:rsidR="00C349D5" w:rsidRPr="0005504C">
        <w:t>.</w:t>
      </w:r>
      <w:bookmarkStart w:id="1" w:name="_Hlk179911916"/>
      <w:r w:rsidR="005F2481" w:rsidRPr="007F7040">
        <w:t xml:space="preserve"> The verifier identified negligible inconsistencies between </w:t>
      </w:r>
      <w:r w:rsidR="00C349D5" w:rsidRPr="007F7040">
        <w:t xml:space="preserve">Article 7 data </w:t>
      </w:r>
      <w:r w:rsidR="005F2481" w:rsidRPr="007F7040">
        <w:t>and</w:t>
      </w:r>
      <w:r w:rsidR="00C349D5" w:rsidRPr="007F7040">
        <w:t xml:space="preserve"> </w:t>
      </w:r>
      <w:r w:rsidR="005F2481" w:rsidRPr="007F7040">
        <w:t xml:space="preserve">the </w:t>
      </w:r>
      <w:r w:rsidR="00C349D5" w:rsidRPr="007F7040">
        <w:t xml:space="preserve">HCFC consumption </w:t>
      </w:r>
      <w:r w:rsidR="005F2481" w:rsidRPr="007F7040">
        <w:t>data verified for 2020 and 2021,</w:t>
      </w:r>
      <w:r w:rsidR="005F2481" w:rsidRPr="007F7040" w:rsidDel="005F2481">
        <w:t xml:space="preserve"> </w:t>
      </w:r>
      <w:r w:rsidR="00C349D5" w:rsidRPr="007F7040">
        <w:t xml:space="preserve">in </w:t>
      </w:r>
      <w:r w:rsidR="005F2481" w:rsidRPr="007F7040">
        <w:t>m</w:t>
      </w:r>
      <w:r w:rsidR="00C349D5" w:rsidRPr="007F7040">
        <w:t>etric tonnes</w:t>
      </w:r>
      <w:bookmarkEnd w:id="1"/>
      <w:r w:rsidRPr="007F7040">
        <w:t xml:space="preserve">, </w:t>
      </w:r>
      <w:r w:rsidR="1C3CC699" w:rsidRPr="007F7040">
        <w:t>which do not affect the consumption reported in ODP tonnes</w:t>
      </w:r>
      <w:r w:rsidR="174C2E5D" w:rsidRPr="007F7040">
        <w:t>.</w:t>
      </w:r>
      <w:r w:rsidRPr="005F2481">
        <w:t xml:space="preserve"> </w:t>
      </w:r>
      <w:r w:rsidR="005F2481" w:rsidRPr="005F2481">
        <w:t>T</w:t>
      </w:r>
      <w:r w:rsidR="005F2481">
        <w:t xml:space="preserve">he Government will submit updated </w:t>
      </w:r>
      <w:r w:rsidR="008113E3">
        <w:t xml:space="preserve">Article 7 and CP </w:t>
      </w:r>
      <w:r w:rsidR="005F2481">
        <w:t xml:space="preserve">data in metric tonnes </w:t>
      </w:r>
      <w:r w:rsidR="005F2481" w:rsidRPr="007F7040">
        <w:t>with assistance from UNEP.</w:t>
      </w:r>
    </w:p>
    <w:p w14:paraId="31430B8A" w14:textId="0E08CC0D" w:rsidR="00EA598B" w:rsidRPr="002C47F9" w:rsidRDefault="6E7A7D96" w:rsidP="00A52FAD">
      <w:pPr>
        <w:keepNext/>
        <w:spacing w:after="240"/>
        <w:rPr>
          <w:u w:val="single"/>
        </w:rPr>
      </w:pPr>
      <w:r w:rsidRPr="4F99073C">
        <w:rPr>
          <w:u w:val="single"/>
        </w:rPr>
        <w:t>Status of implementation of stage I of the HCFC phase-out management plan</w:t>
      </w:r>
    </w:p>
    <w:p w14:paraId="5174D868" w14:textId="5C0A2EF2" w:rsidR="00EA598B" w:rsidRPr="001D2B5F" w:rsidRDefault="6E7A7D96" w:rsidP="008B79F4">
      <w:pPr>
        <w:pStyle w:val="Heading1"/>
        <w:keepNext/>
        <w:rPr>
          <w:u w:val="single"/>
        </w:rPr>
      </w:pPr>
      <w:r>
        <w:t xml:space="preserve">Stage I of the HPMP was completed on </w:t>
      </w:r>
      <w:r w:rsidR="47223AD0">
        <w:t>1 December 2022</w:t>
      </w:r>
      <w:r>
        <w:t>, in line with the extension approved by the Executive Committee in decision</w:t>
      </w:r>
      <w:r w:rsidR="72BD3CF4">
        <w:t> </w:t>
      </w:r>
      <w:r w:rsidR="38D63453">
        <w:t>8</w:t>
      </w:r>
      <w:r w:rsidR="4D7F8CB0">
        <w:t>7/17</w:t>
      </w:r>
      <w:r w:rsidR="006B33DA">
        <w:t>.</w:t>
      </w:r>
      <w:r>
        <w:t xml:space="preserve"> The project completion report was submitted on</w:t>
      </w:r>
      <w:r w:rsidR="58052AFB">
        <w:t xml:space="preserve"> 3 April 2023</w:t>
      </w:r>
      <w:r>
        <w:t>.</w:t>
      </w:r>
      <w:r w:rsidR="006B33DA" w:rsidRPr="001D2B5F">
        <w:rPr>
          <w:sz w:val="20"/>
          <w:szCs w:val="20"/>
        </w:rPr>
        <w:t xml:space="preserve"> </w:t>
      </w:r>
      <w:bookmarkStart w:id="2" w:name="_Hlk179917765"/>
      <w:r w:rsidR="00EA598B" w:rsidRPr="001D2B5F">
        <w:rPr>
          <w:u w:val="single"/>
        </w:rPr>
        <w:lastRenderedPageBreak/>
        <w:t xml:space="preserve">Progress report on the implementation of the </w:t>
      </w:r>
      <w:r w:rsidR="009040BB" w:rsidRPr="001D2B5F">
        <w:rPr>
          <w:u w:val="single"/>
        </w:rPr>
        <w:t>first</w:t>
      </w:r>
      <w:r w:rsidR="00EA598B" w:rsidRPr="001D2B5F">
        <w:rPr>
          <w:u w:val="single"/>
        </w:rPr>
        <w:t xml:space="preserve"> tranche of stage </w:t>
      </w:r>
      <w:r w:rsidR="0063772C" w:rsidRPr="001D2B5F">
        <w:rPr>
          <w:u w:val="single"/>
        </w:rPr>
        <w:t>II</w:t>
      </w:r>
      <w:r w:rsidR="00EA598B" w:rsidRPr="001D2B5F">
        <w:rPr>
          <w:u w:val="single"/>
        </w:rPr>
        <w:t xml:space="preserve"> </w:t>
      </w:r>
      <w:bookmarkEnd w:id="2"/>
      <w:r w:rsidR="00EA598B" w:rsidRPr="001D2B5F">
        <w:rPr>
          <w:u w:val="single"/>
        </w:rPr>
        <w:t>of the HCFC phase</w:t>
      </w:r>
      <w:r w:rsidR="00EA598B" w:rsidRPr="001D2B5F">
        <w:rPr>
          <w:u w:val="single"/>
        </w:rPr>
        <w:noBreakHyphen/>
        <w:t>out management plan</w:t>
      </w:r>
    </w:p>
    <w:p w14:paraId="0A9EE287" w14:textId="77777777" w:rsidR="00EA598B" w:rsidRDefault="6E7A7D96" w:rsidP="00A52FAD">
      <w:pPr>
        <w:keepNext/>
        <w:spacing w:after="240"/>
        <w:rPr>
          <w:i/>
        </w:rPr>
      </w:pPr>
      <w:r w:rsidRPr="4F99073C">
        <w:rPr>
          <w:i/>
          <w:iCs/>
        </w:rPr>
        <w:t>Legal framework</w:t>
      </w:r>
    </w:p>
    <w:p w14:paraId="0CDEE64D" w14:textId="40A76C1C" w:rsidR="00EA598B" w:rsidRPr="0034371D" w:rsidRDefault="7486D21A" w:rsidP="4F99073C">
      <w:pPr>
        <w:pStyle w:val="Heading1"/>
        <w:keepNext/>
      </w:pPr>
      <w:r>
        <w:t xml:space="preserve">The Government through the Ministry of Forest and Environment </w:t>
      </w:r>
      <w:r w:rsidR="00A40CA8">
        <w:t xml:space="preserve">(MoFE) </w:t>
      </w:r>
      <w:r>
        <w:t xml:space="preserve">continues to enforce the licensing and quota system for HCFCs </w:t>
      </w:r>
      <w:r w:rsidR="008B059B">
        <w:t>according to</w:t>
      </w:r>
      <w:r>
        <w:t xml:space="preserve"> the O</w:t>
      </w:r>
      <w:r w:rsidR="0013293C">
        <w:t>DS</w:t>
      </w:r>
      <w:r>
        <w:t xml:space="preserve"> (Control) Rules promulgated in 2001, </w:t>
      </w:r>
      <w:r w:rsidR="00A40CA8">
        <w:t xml:space="preserve">and </w:t>
      </w:r>
      <w:r>
        <w:t>the HCFC quota system in place since January 2014. The Government issued a policy to ban the import of HCFC-based equipment since 1 January 2017. Since 1 January 2018, there is a licensing requirement to import HFCs and its blends.</w:t>
      </w:r>
    </w:p>
    <w:p w14:paraId="0A2136D2" w14:textId="019011A0" w:rsidR="008B059B" w:rsidRPr="00FB62B7" w:rsidRDefault="50FC0834" w:rsidP="009E1AD9">
      <w:pPr>
        <w:pStyle w:val="Heading1"/>
        <w:rPr>
          <w:color w:val="000000" w:themeColor="text1"/>
        </w:rPr>
      </w:pPr>
      <w:r>
        <w:t xml:space="preserve">A technical committee was </w:t>
      </w:r>
      <w:r w:rsidR="0011016C">
        <w:t>established</w:t>
      </w:r>
      <w:r>
        <w:t xml:space="preserve"> to develop the online licensing system within the Nepal National Single Window, </w:t>
      </w:r>
      <w:r w:rsidR="0011016C">
        <w:t xml:space="preserve">activity </w:t>
      </w:r>
      <w:r w:rsidR="50A3D5AD">
        <w:t xml:space="preserve">which </w:t>
      </w:r>
      <w:r>
        <w:t xml:space="preserve">is ongoing. Five customs training workshops </w:t>
      </w:r>
      <w:r w:rsidR="008B059B">
        <w:t>were</w:t>
      </w:r>
      <w:r>
        <w:t xml:space="preserve"> conducted</w:t>
      </w:r>
      <w:r w:rsidR="008B059B">
        <w:t xml:space="preserve">, with a </w:t>
      </w:r>
      <w:r>
        <w:t>total of 134 customs and enforcement officers trained</w:t>
      </w:r>
      <w:r w:rsidR="008B059B" w:rsidRPr="005C6F7A">
        <w:t>, of which 14 were women</w:t>
      </w:r>
      <w:r w:rsidRPr="005C6F7A">
        <w:t>.</w:t>
      </w:r>
      <w:r w:rsidR="008B059B" w:rsidRPr="005C6F7A">
        <w:t xml:space="preserve"> The NOU is advanced in the preparation of </w:t>
      </w:r>
      <w:r w:rsidR="0011016C">
        <w:t>s</w:t>
      </w:r>
      <w:r w:rsidR="008B059B" w:rsidRPr="005C6F7A">
        <w:t xml:space="preserve">tandard </w:t>
      </w:r>
      <w:r w:rsidR="0011016C">
        <w:t>o</w:t>
      </w:r>
      <w:r w:rsidR="008B059B" w:rsidRPr="005C6F7A">
        <w:t xml:space="preserve">perating </w:t>
      </w:r>
      <w:r w:rsidR="0011016C">
        <w:t>p</w:t>
      </w:r>
      <w:r w:rsidR="008B059B" w:rsidRPr="005C6F7A">
        <w:t xml:space="preserve">rocedures </w:t>
      </w:r>
      <w:r w:rsidR="008B059B" w:rsidRPr="00FB62B7">
        <w:rPr>
          <w:color w:val="000000" w:themeColor="text1"/>
        </w:rPr>
        <w:t xml:space="preserve">for quota, licensing and data reporting processes for various stakeholders including importers. The process for the procurement of three advanced refrigerant identifiers </w:t>
      </w:r>
      <w:r w:rsidR="00193966" w:rsidRPr="00FB62B7">
        <w:rPr>
          <w:color w:val="000000" w:themeColor="text1"/>
        </w:rPr>
        <w:t xml:space="preserve">to support enforcement </w:t>
      </w:r>
      <w:r w:rsidR="008B059B" w:rsidRPr="00FB62B7">
        <w:rPr>
          <w:color w:val="000000" w:themeColor="text1"/>
        </w:rPr>
        <w:t>was initiated.</w:t>
      </w:r>
    </w:p>
    <w:p w14:paraId="76796190" w14:textId="6F686F3C" w:rsidR="00EA598B" w:rsidRDefault="6E7A7D96" w:rsidP="4F99073C">
      <w:pPr>
        <w:pStyle w:val="Heading1"/>
        <w:keepNext/>
        <w:numPr>
          <w:ilvl w:val="0"/>
          <w:numId w:val="0"/>
        </w:numPr>
        <w:rPr>
          <w:i/>
          <w:iCs/>
        </w:rPr>
      </w:pPr>
      <w:r w:rsidRPr="4F99073C">
        <w:rPr>
          <w:i/>
          <w:iCs/>
        </w:rPr>
        <w:t>Refrigeration servicing sector</w:t>
      </w:r>
    </w:p>
    <w:p w14:paraId="620C2AC2" w14:textId="16D2BDB4" w:rsidR="00D91C64" w:rsidRPr="00D91C64" w:rsidRDefault="00D91C64" w:rsidP="00D91C64">
      <w:pPr>
        <w:pStyle w:val="Heading1"/>
      </w:pPr>
      <w:r>
        <w:t>The following activities were implemented during the first tranche:</w:t>
      </w:r>
    </w:p>
    <w:p w14:paraId="3535865F" w14:textId="77E82EBF" w:rsidR="00D91C64" w:rsidRPr="00D91C64" w:rsidRDefault="00193966" w:rsidP="00D91C64">
      <w:pPr>
        <w:pStyle w:val="Heading2"/>
      </w:pPr>
      <w:bookmarkStart w:id="3" w:name="_Hlk179917812"/>
      <w:r w:rsidRPr="00762268">
        <w:rPr>
          <w:i/>
          <w:iCs/>
        </w:rPr>
        <w:t>S</w:t>
      </w:r>
      <w:r w:rsidR="67EF4B8E" w:rsidRPr="00762268">
        <w:rPr>
          <w:i/>
          <w:iCs/>
        </w:rPr>
        <w:t>ervicing technician training and certification programme:</w:t>
      </w:r>
      <w:r>
        <w:t xml:space="preserve"> </w:t>
      </w:r>
      <w:r w:rsidRPr="00762268">
        <w:t>Several meetings were held with relevant stakeholders for the development of the technician certification programme; a t</w:t>
      </w:r>
      <w:r w:rsidR="63E50F48" w:rsidRPr="00762268">
        <w:t xml:space="preserve">echnical committee </w:t>
      </w:r>
      <w:r w:rsidRPr="00762268">
        <w:t xml:space="preserve">was </w:t>
      </w:r>
      <w:r w:rsidR="00D35B1E">
        <w:t>establish</w:t>
      </w:r>
      <w:r w:rsidR="63E50F48" w:rsidRPr="00762268">
        <w:t xml:space="preserve">ed </w:t>
      </w:r>
      <w:r w:rsidRPr="00762268">
        <w:t>to</w:t>
      </w:r>
      <w:r w:rsidR="63E50F48" w:rsidRPr="00762268">
        <w:t xml:space="preserve"> update the occupational standards and course curriculum</w:t>
      </w:r>
      <w:r w:rsidRPr="00762268">
        <w:t xml:space="preserve"> for the certification programme</w:t>
      </w:r>
      <w:r w:rsidR="5A839829" w:rsidRPr="00762268">
        <w:t xml:space="preserve">; </w:t>
      </w:r>
      <w:r w:rsidRPr="00762268">
        <w:t>one training of trainers for competency-based assessment was conducted for a total of 25 participants</w:t>
      </w:r>
      <w:r w:rsidR="0013293C">
        <w:t>, including one woman,</w:t>
      </w:r>
      <w:r w:rsidRPr="00762268">
        <w:t xml:space="preserve"> </w:t>
      </w:r>
      <w:r w:rsidR="5A839829" w:rsidRPr="00762268">
        <w:t>and a</w:t>
      </w:r>
      <w:r w:rsidR="3D9C9412" w:rsidRPr="00762268">
        <w:t>n orientation program</w:t>
      </w:r>
      <w:r w:rsidRPr="00762268">
        <w:t>me</w:t>
      </w:r>
      <w:r w:rsidR="3D9C9412" w:rsidRPr="00762268">
        <w:t xml:space="preserve"> on certif</w:t>
      </w:r>
      <w:r w:rsidR="36566377" w:rsidRPr="00762268">
        <w:t>ica</w:t>
      </w:r>
      <w:r w:rsidR="3D9C9412" w:rsidRPr="00762268">
        <w:t xml:space="preserve">tion was </w:t>
      </w:r>
      <w:r w:rsidR="3D9C9412" w:rsidRPr="003A4E1C">
        <w:t xml:space="preserve">provided to </w:t>
      </w:r>
      <w:r w:rsidR="63E50F48" w:rsidRPr="003A4E1C">
        <w:t>32 technicians</w:t>
      </w:r>
      <w:r w:rsidRPr="003A4E1C">
        <w:t>. Five RAC training workshops were conducted for a total of 191 technicians</w:t>
      </w:r>
      <w:r w:rsidR="0013293C" w:rsidRPr="003A4E1C">
        <w:t xml:space="preserve">, including two </w:t>
      </w:r>
      <w:r w:rsidR="003A4E1C" w:rsidRPr="003A4E1C">
        <w:t>women, on good servicing practices</w:t>
      </w:r>
      <w:r w:rsidR="003A4E1C" w:rsidRPr="00D41551">
        <w:rPr>
          <w:bCs/>
        </w:rPr>
        <w:t xml:space="preserve"> and the maintenance of specific applications such as dairy sector and hotel sector specific applications</w:t>
      </w:r>
      <w:r w:rsidRPr="003A4E1C">
        <w:t>;</w:t>
      </w:r>
    </w:p>
    <w:p w14:paraId="78B09D9E" w14:textId="317CB7A3" w:rsidR="00D91C64" w:rsidRDefault="67EF4B8E" w:rsidP="00D91C64">
      <w:pPr>
        <w:pStyle w:val="Heading2"/>
      </w:pPr>
      <w:bookmarkStart w:id="4" w:name="_Hlk179918062"/>
      <w:bookmarkEnd w:id="3"/>
      <w:r w:rsidRPr="00193966">
        <w:rPr>
          <w:i/>
          <w:iCs/>
        </w:rPr>
        <w:t>Assistance to training centres:</w:t>
      </w:r>
      <w:r w:rsidRPr="00273986">
        <w:t xml:space="preserve"> </w:t>
      </w:r>
      <w:r w:rsidR="00193966">
        <w:t>Tools and eq</w:t>
      </w:r>
      <w:r w:rsidR="20F90A38" w:rsidRPr="00273986">
        <w:t>uipment</w:t>
      </w:r>
      <w:r w:rsidR="00EA598B" w:rsidRPr="00D60DCF">
        <w:rPr>
          <w:vertAlign w:val="superscript"/>
        </w:rPr>
        <w:footnoteReference w:id="5"/>
      </w:r>
      <w:r w:rsidR="00363669" w:rsidRPr="00D60DCF">
        <w:t xml:space="preserve">, </w:t>
      </w:r>
      <w:r w:rsidR="00363669" w:rsidRPr="00D41551">
        <w:t>and relevant training,</w:t>
      </w:r>
      <w:r w:rsidR="00363669">
        <w:t xml:space="preserve"> </w:t>
      </w:r>
      <w:r w:rsidR="00193966">
        <w:t xml:space="preserve">were provided </w:t>
      </w:r>
      <w:r w:rsidR="20F90A38" w:rsidRPr="00273986">
        <w:t>to t</w:t>
      </w:r>
      <w:r w:rsidR="00822994">
        <w:t>wo</w:t>
      </w:r>
      <w:r w:rsidR="20F90A38" w:rsidRPr="00273986">
        <w:t xml:space="preserve"> </w:t>
      </w:r>
      <w:r w:rsidR="00193966">
        <w:t xml:space="preserve">training </w:t>
      </w:r>
      <w:r w:rsidR="20F90A38" w:rsidRPr="00273986">
        <w:t>institutes</w:t>
      </w:r>
      <w:r w:rsidR="00822994">
        <w:t xml:space="preserve"> (in Nepalgunj and Butwal) and </w:t>
      </w:r>
      <w:r w:rsidR="00822994" w:rsidRPr="00D41551">
        <w:t xml:space="preserve">the </w:t>
      </w:r>
      <w:r w:rsidR="00822994" w:rsidRPr="00D41551">
        <w:rPr>
          <w:lang w:val="en-US"/>
        </w:rPr>
        <w:t>Nepal Refrigeration and Electromechanical Association</w:t>
      </w:r>
      <w:r w:rsidR="00D91C64">
        <w:t>;</w:t>
      </w:r>
      <w:bookmarkStart w:id="5" w:name="_Hlk179918159"/>
      <w:bookmarkEnd w:id="4"/>
    </w:p>
    <w:p w14:paraId="4F1805C0" w14:textId="21565D16" w:rsidR="00017A41" w:rsidRDefault="001F3364" w:rsidP="00D91C64">
      <w:pPr>
        <w:pStyle w:val="Heading2"/>
      </w:pPr>
      <w:r w:rsidRPr="00D91C64">
        <w:rPr>
          <w:i/>
          <w:iCs/>
        </w:rPr>
        <w:t>Awareness raising</w:t>
      </w:r>
      <w:r w:rsidR="67EF4B8E" w:rsidRPr="00D91C64">
        <w:rPr>
          <w:i/>
          <w:iCs/>
        </w:rPr>
        <w:t xml:space="preserve"> and advocacy programme:</w:t>
      </w:r>
      <w:r w:rsidR="004B0284">
        <w:t xml:space="preserve"> </w:t>
      </w:r>
      <w:r w:rsidR="005450BC" w:rsidRPr="00017A41">
        <w:t>O</w:t>
      </w:r>
      <w:r w:rsidR="2B63476E" w:rsidRPr="00017A41">
        <w:t xml:space="preserve">ne sector specific awareness </w:t>
      </w:r>
      <w:r w:rsidR="005450BC" w:rsidRPr="00017A41">
        <w:t xml:space="preserve">event, </w:t>
      </w:r>
      <w:r w:rsidR="00D56563" w:rsidRPr="00017A41">
        <w:t>addressed to</w:t>
      </w:r>
      <w:r w:rsidR="005450BC" w:rsidRPr="00017A41">
        <w:t xml:space="preserve"> the </w:t>
      </w:r>
      <w:r w:rsidR="2B63476E" w:rsidRPr="00017A41">
        <w:t xml:space="preserve">dairy and food processing sectors </w:t>
      </w:r>
      <w:r w:rsidR="005450BC" w:rsidRPr="00017A41">
        <w:t xml:space="preserve">was held, </w:t>
      </w:r>
      <w:r w:rsidR="00D56563" w:rsidRPr="00017A41">
        <w:t xml:space="preserve">focusing on </w:t>
      </w:r>
      <w:r w:rsidR="00D56563" w:rsidRPr="00D91C64">
        <w:rPr>
          <w:rFonts w:eastAsiaTheme="minorHAnsi"/>
        </w:rPr>
        <w:t xml:space="preserve">educating participants on the environmental impact of ODS and the role these sectors play in adopting climate-friendly alternatives. </w:t>
      </w:r>
      <w:r w:rsidR="0086052C">
        <w:rPr>
          <w:rFonts w:eastAsiaTheme="minorHAnsi"/>
        </w:rPr>
        <w:t>Thirty-five</w:t>
      </w:r>
      <w:r w:rsidR="00D56563" w:rsidRPr="00D91C64">
        <w:rPr>
          <w:rFonts w:eastAsiaTheme="minorHAnsi"/>
        </w:rPr>
        <w:t xml:space="preserve"> participants take part in the event, including 4 women. </w:t>
      </w:r>
      <w:r w:rsidR="00D56563" w:rsidRPr="00017A41">
        <w:t>A</w:t>
      </w:r>
      <w:r w:rsidR="2B63476E" w:rsidRPr="00017A41">
        <w:t xml:space="preserve"> </w:t>
      </w:r>
      <w:r w:rsidR="2B63476E" w:rsidRPr="00D41551">
        <w:t xml:space="preserve">media awareness </w:t>
      </w:r>
      <w:r w:rsidR="00D56563" w:rsidRPr="00D41551">
        <w:t>programme</w:t>
      </w:r>
      <w:r w:rsidR="005450BC" w:rsidRPr="00017A41">
        <w:t xml:space="preserve"> </w:t>
      </w:r>
      <w:r w:rsidR="2B63476E" w:rsidRPr="00017A41">
        <w:t xml:space="preserve">on </w:t>
      </w:r>
      <w:r w:rsidR="005450BC" w:rsidRPr="00017A41">
        <w:t xml:space="preserve">the </w:t>
      </w:r>
      <w:r w:rsidR="2B63476E" w:rsidRPr="00017A41">
        <w:t>M</w:t>
      </w:r>
      <w:r w:rsidR="16506DD5" w:rsidRPr="00017A41">
        <w:t xml:space="preserve">ontreal </w:t>
      </w:r>
      <w:r w:rsidR="2B63476E" w:rsidRPr="00017A41">
        <w:t>P</w:t>
      </w:r>
      <w:r w:rsidR="3CD80CB5" w:rsidRPr="00017A41">
        <w:t>rotocol</w:t>
      </w:r>
      <w:r w:rsidR="00D56563" w:rsidRPr="00017A41">
        <w:t xml:space="preserve"> was also carried out,</w:t>
      </w:r>
      <w:r w:rsidR="005450BC" w:rsidRPr="00017A41">
        <w:t xml:space="preserve"> </w:t>
      </w:r>
      <w:r w:rsidR="00D56563" w:rsidRPr="00017A41">
        <w:t>seeking</w:t>
      </w:r>
      <w:r w:rsidR="00D56563" w:rsidRPr="00D91C64">
        <w:rPr>
          <w:rFonts w:eastAsiaTheme="minorHAnsi"/>
        </w:rPr>
        <w:t xml:space="preserve"> to leverage journalists’ influence in disseminating key messages to the wider public through mass and digital media</w:t>
      </w:r>
      <w:r w:rsidR="005450BC" w:rsidRPr="009E1AD9">
        <w:t>. Awareness material was designed and is being produced and printed for dissemination.</w:t>
      </w:r>
      <w:r w:rsidR="67EF4B8E" w:rsidRPr="00273986">
        <w:t xml:space="preserve"> </w:t>
      </w:r>
    </w:p>
    <w:p w14:paraId="51BE39CE" w14:textId="77777777" w:rsidR="00017A41" w:rsidRPr="00017A41" w:rsidRDefault="00017A41" w:rsidP="00D41551"/>
    <w:bookmarkEnd w:id="5"/>
    <w:p w14:paraId="7DF6C0FF" w14:textId="77777777" w:rsidR="00B47F21" w:rsidRDefault="00B47F21">
      <w:pPr>
        <w:jc w:val="left"/>
        <w:rPr>
          <w:i/>
        </w:rPr>
      </w:pPr>
      <w:r>
        <w:rPr>
          <w:i/>
        </w:rPr>
        <w:br w:type="page"/>
      </w:r>
    </w:p>
    <w:p w14:paraId="7E056D09" w14:textId="1A746295" w:rsidR="00EA598B" w:rsidRPr="00273986" w:rsidRDefault="00EA598B" w:rsidP="00017A41">
      <w:pPr>
        <w:pStyle w:val="Heading1"/>
        <w:numPr>
          <w:ilvl w:val="0"/>
          <w:numId w:val="0"/>
        </w:numPr>
        <w:rPr>
          <w:i/>
        </w:rPr>
      </w:pPr>
      <w:r w:rsidRPr="00273986">
        <w:rPr>
          <w:i/>
        </w:rPr>
        <w:lastRenderedPageBreak/>
        <w:t>Project implementation and monitoring</w:t>
      </w:r>
    </w:p>
    <w:p w14:paraId="39078DF3" w14:textId="3C7B02B9" w:rsidR="005450BC" w:rsidRPr="005450BC" w:rsidRDefault="77FD4759" w:rsidP="00CA4CF0">
      <w:pPr>
        <w:pStyle w:val="Heading1"/>
        <w:tabs>
          <w:tab w:val="clear" w:pos="0"/>
        </w:tabs>
        <w:rPr>
          <w:color w:val="002060"/>
        </w:rPr>
      </w:pPr>
      <w:r w:rsidRPr="00273986">
        <w:t xml:space="preserve">Project </w:t>
      </w:r>
      <w:r w:rsidR="005450BC">
        <w:t xml:space="preserve">implementation, </w:t>
      </w:r>
      <w:bookmarkStart w:id="6" w:name="_Hlk179918387"/>
      <w:r w:rsidRPr="00273986">
        <w:t>coordination</w:t>
      </w:r>
      <w:r w:rsidR="005450BC">
        <w:t xml:space="preserve"> and monitoring </w:t>
      </w:r>
      <w:bookmarkEnd w:id="6"/>
      <w:r w:rsidR="005450BC">
        <w:t>were undertaken</w:t>
      </w:r>
      <w:r w:rsidR="3DF8E132" w:rsidRPr="00273986">
        <w:t>.</w:t>
      </w:r>
      <w:r w:rsidR="005450BC">
        <w:t xml:space="preserve"> </w:t>
      </w:r>
      <w:r w:rsidR="005450BC" w:rsidRPr="00634723">
        <w:t>The NOU continued meeting with both public institutions and private stakeholders.</w:t>
      </w:r>
      <w:r w:rsidR="00B47F21">
        <w:t xml:space="preserve"> </w:t>
      </w:r>
      <w:r w:rsidR="005450BC" w:rsidRPr="00634723">
        <w:t xml:space="preserve">Missions to follow up on project </w:t>
      </w:r>
      <w:r w:rsidR="005450BC" w:rsidRPr="00BE27D2">
        <w:t xml:space="preserve">implementation were conducted, and reports were prepared and presented to UNDP and UNEP. A total of </w:t>
      </w:r>
      <w:r w:rsidR="005450BC" w:rsidRPr="00D41551">
        <w:t xml:space="preserve">US </w:t>
      </w:r>
      <w:r w:rsidR="005450BC" w:rsidRPr="00880E4F">
        <w:t>$</w:t>
      </w:r>
      <w:r w:rsidR="00BE27D2" w:rsidRPr="008B79F4">
        <w:t>7,882</w:t>
      </w:r>
      <w:r w:rsidR="005450BC" w:rsidRPr="00D41551">
        <w:t xml:space="preserve"> were disbursed under this component, including staff</w:t>
      </w:r>
      <w:r w:rsidR="00D627AB" w:rsidRPr="00D41551">
        <w:t>,</w:t>
      </w:r>
      <w:r w:rsidR="005450BC" w:rsidRPr="00D41551">
        <w:t xml:space="preserve"> </w:t>
      </w:r>
      <w:r w:rsidR="00D627AB" w:rsidRPr="00D41551">
        <w:t>domestic travel/</w:t>
      </w:r>
      <w:r w:rsidR="005450BC" w:rsidRPr="00D41551">
        <w:t>monitoring visits</w:t>
      </w:r>
      <w:r w:rsidR="00D627AB" w:rsidRPr="00D41551">
        <w:t xml:space="preserve">, and </w:t>
      </w:r>
      <w:r w:rsidR="00D627AB">
        <w:t>meetings and workshops</w:t>
      </w:r>
      <w:r w:rsidR="005450BC" w:rsidRPr="00634723">
        <w:t>.</w:t>
      </w:r>
    </w:p>
    <w:p w14:paraId="56BCE3E9" w14:textId="6D8AF0ED" w:rsidR="00EA598B" w:rsidRPr="00B70169" w:rsidRDefault="6E7A7D96" w:rsidP="00A52FAD">
      <w:pPr>
        <w:keepNext/>
        <w:spacing w:after="240"/>
      </w:pPr>
      <w:r w:rsidRPr="4F99073C">
        <w:rPr>
          <w:u w:val="single"/>
        </w:rPr>
        <w:t>Level of fund disbursement</w:t>
      </w:r>
    </w:p>
    <w:p w14:paraId="27804800" w14:textId="57CCC9DC" w:rsidR="00EA598B" w:rsidRPr="0034371D" w:rsidRDefault="6E7A7D96" w:rsidP="00A52FAD">
      <w:pPr>
        <w:pStyle w:val="Heading1"/>
      </w:pPr>
      <w:r>
        <w:t>As of</w:t>
      </w:r>
      <w:r w:rsidR="00DC5EA1">
        <w:t xml:space="preserve"> September</w:t>
      </w:r>
      <w:r>
        <w:t xml:space="preserve"> 202</w:t>
      </w:r>
      <w:r w:rsidR="350B53D6">
        <w:t>4</w:t>
      </w:r>
      <w:r>
        <w:t>, of the US $</w:t>
      </w:r>
      <w:r w:rsidR="0B0493D3">
        <w:t>218,000</w:t>
      </w:r>
      <w:r>
        <w:t xml:space="preserve"> approved so far (US $</w:t>
      </w:r>
      <w:r w:rsidR="7DFB5B74">
        <w:t>128,000</w:t>
      </w:r>
      <w:r w:rsidR="0238FC0B">
        <w:t xml:space="preserve"> </w:t>
      </w:r>
      <w:r>
        <w:t xml:space="preserve">for </w:t>
      </w:r>
      <w:r w:rsidR="096A0FD3">
        <w:t>UNEP</w:t>
      </w:r>
      <w:r>
        <w:t xml:space="preserve"> and US $</w:t>
      </w:r>
      <w:r w:rsidR="70F0D04B">
        <w:t>90,000</w:t>
      </w:r>
      <w:r>
        <w:t xml:space="preserve"> for </w:t>
      </w:r>
      <w:r w:rsidR="096A0FD3">
        <w:t>UNDP</w:t>
      </w:r>
      <w:r>
        <w:t>), US $</w:t>
      </w:r>
      <w:r w:rsidR="3FE60D2C">
        <w:t>102,263</w:t>
      </w:r>
      <w:r>
        <w:t xml:space="preserve"> (</w:t>
      </w:r>
      <w:r w:rsidR="28CF7E81">
        <w:t>47</w:t>
      </w:r>
      <w:r>
        <w:t> per</w:t>
      </w:r>
      <w:r w:rsidR="3B75303B">
        <w:t> </w:t>
      </w:r>
      <w:r>
        <w:t>cent) had been disbursed (US $</w:t>
      </w:r>
      <w:r w:rsidR="68832C17">
        <w:t>49,473. f</w:t>
      </w:r>
      <w:r>
        <w:t xml:space="preserve">or </w:t>
      </w:r>
      <w:r w:rsidR="096A0FD3">
        <w:t>UNEP</w:t>
      </w:r>
      <w:r>
        <w:t xml:space="preserve"> and US $</w:t>
      </w:r>
      <w:r w:rsidR="77C32E30">
        <w:t>52,790</w:t>
      </w:r>
      <w:r>
        <w:t xml:space="preserve"> for </w:t>
      </w:r>
      <w:r w:rsidR="096A0FD3">
        <w:t>UNDP</w:t>
      </w:r>
      <w:r>
        <w:t>). The balance of US $</w:t>
      </w:r>
      <w:r w:rsidR="2C7460A6">
        <w:t>1</w:t>
      </w:r>
      <w:r w:rsidR="001C3A6D">
        <w:t>15</w:t>
      </w:r>
      <w:r w:rsidR="2C7460A6">
        <w:t>,</w:t>
      </w:r>
      <w:r w:rsidR="001C3A6D">
        <w:t>737</w:t>
      </w:r>
      <w:r>
        <w:t xml:space="preserve"> will be disbursed in </w:t>
      </w:r>
      <w:r w:rsidR="2696982E">
        <w:t>2024 and 2025</w:t>
      </w:r>
      <w:r>
        <w:t>.</w:t>
      </w:r>
    </w:p>
    <w:p w14:paraId="4BF4556A" w14:textId="2987685E" w:rsidR="00EA598B" w:rsidRPr="0034371D" w:rsidRDefault="00EA598B" w:rsidP="00285888">
      <w:pPr>
        <w:keepNext/>
        <w:spacing w:before="240" w:after="240"/>
        <w:rPr>
          <w:u w:val="single"/>
        </w:rPr>
      </w:pPr>
      <w:r w:rsidRPr="0034371D">
        <w:rPr>
          <w:u w:val="single"/>
        </w:rPr>
        <w:t xml:space="preserve">Implementation plan for the </w:t>
      </w:r>
      <w:r w:rsidR="003E7B3A">
        <w:rPr>
          <w:u w:val="single"/>
        </w:rPr>
        <w:t>second</w:t>
      </w:r>
      <w:r w:rsidRPr="0034371D">
        <w:rPr>
          <w:u w:val="single"/>
        </w:rPr>
        <w:t xml:space="preserve"> tranche </w:t>
      </w:r>
      <w:r>
        <w:rPr>
          <w:u w:val="single"/>
        </w:rPr>
        <w:t xml:space="preserve">of stage </w:t>
      </w:r>
      <w:r w:rsidR="0063772C" w:rsidRPr="0063772C">
        <w:rPr>
          <w:u w:val="single"/>
        </w:rPr>
        <w:t>II</w:t>
      </w:r>
      <w:r>
        <w:rPr>
          <w:u w:val="single"/>
        </w:rPr>
        <w:t xml:space="preserve"> of the HCFC phase</w:t>
      </w:r>
      <w:r>
        <w:rPr>
          <w:u w:val="single"/>
        </w:rPr>
        <w:noBreakHyphen/>
        <w:t>out management plan</w:t>
      </w:r>
    </w:p>
    <w:p w14:paraId="58BF92AF" w14:textId="5968A714" w:rsidR="6E7A7D96" w:rsidRPr="00B41AAB" w:rsidRDefault="6E7A7D96" w:rsidP="4F99073C">
      <w:pPr>
        <w:pStyle w:val="Heading1"/>
        <w:rPr>
          <w:i/>
          <w:iCs/>
        </w:rPr>
      </w:pPr>
      <w:bookmarkStart w:id="7" w:name="_Hlk126934425"/>
      <w:r>
        <w:t xml:space="preserve">The following activities will be implemented between </w:t>
      </w:r>
      <w:r w:rsidR="5680DE7E">
        <w:t xml:space="preserve">January </w:t>
      </w:r>
      <w:r>
        <w:t>202</w:t>
      </w:r>
      <w:r w:rsidR="3B268686">
        <w:t>5</w:t>
      </w:r>
      <w:r>
        <w:t xml:space="preserve"> and</w:t>
      </w:r>
      <w:r w:rsidR="08D12A5E">
        <w:t xml:space="preserve"> December 2026</w:t>
      </w:r>
      <w:r>
        <w:t>:</w:t>
      </w:r>
    </w:p>
    <w:p w14:paraId="553E4D7D" w14:textId="738FEC72" w:rsidR="4836089A" w:rsidRPr="00B41AAB" w:rsidRDefault="4836089A" w:rsidP="00B41AAB">
      <w:pPr>
        <w:pStyle w:val="Heading2"/>
        <w:rPr>
          <w:i/>
          <w:iCs/>
        </w:rPr>
      </w:pPr>
      <w:r w:rsidRPr="00B41AAB">
        <w:rPr>
          <w:i/>
          <w:iCs/>
        </w:rPr>
        <w:t>Legal</w:t>
      </w:r>
      <w:r w:rsidR="6903A87B" w:rsidRPr="00B41AAB">
        <w:rPr>
          <w:i/>
          <w:iCs/>
        </w:rPr>
        <w:t xml:space="preserve"> framework</w:t>
      </w:r>
      <w:r w:rsidR="7D619DED" w:rsidRPr="00B41AAB">
        <w:rPr>
          <w:i/>
          <w:iCs/>
        </w:rPr>
        <w:t>:</w:t>
      </w:r>
      <w:r w:rsidR="1B5405A7" w:rsidRPr="00B41AAB">
        <w:rPr>
          <w:i/>
          <w:iCs/>
        </w:rPr>
        <w:t xml:space="preserve"> </w:t>
      </w:r>
      <w:r w:rsidR="024744B1" w:rsidRPr="00B41AAB">
        <w:t>Develop</w:t>
      </w:r>
      <w:r w:rsidR="00BA2250" w:rsidRPr="00B41AAB">
        <w:t>ment of a</w:t>
      </w:r>
      <w:r w:rsidR="024744B1" w:rsidRPr="00B41AAB">
        <w:t xml:space="preserve"> regulatory proposal for introduction of equipment licensing and record</w:t>
      </w:r>
      <w:r w:rsidR="006D4306">
        <w:t xml:space="preserve"> </w:t>
      </w:r>
      <w:r w:rsidR="024744B1" w:rsidRPr="00B41AAB">
        <w:t>keeping by workshops</w:t>
      </w:r>
      <w:r w:rsidR="00CE26EF" w:rsidRPr="00B41AAB">
        <w:t xml:space="preserve"> to monitor the use of alternatives while HCFCs are phased-out;</w:t>
      </w:r>
      <w:r w:rsidR="6A1BAFC0" w:rsidRPr="00B41AAB">
        <w:t xml:space="preserve"> </w:t>
      </w:r>
      <w:r w:rsidR="7FBD3968" w:rsidRPr="00B41AAB">
        <w:t>c</w:t>
      </w:r>
      <w:r w:rsidR="024744B1" w:rsidRPr="00B41AAB">
        <w:t>ontinued training of customs and other enforcement officers with attention to increase gender balance</w:t>
      </w:r>
      <w:r w:rsidR="00BA2250" w:rsidRPr="00B41AAB">
        <w:t xml:space="preserve"> (2 trainings in 2025 and one in 2026, with at least 20 participants per training);</w:t>
      </w:r>
      <w:r w:rsidR="47860182" w:rsidRPr="00B41AAB">
        <w:t xml:space="preserve"> </w:t>
      </w:r>
      <w:r w:rsidR="00BA2250" w:rsidRPr="00B41AAB">
        <w:t>d</w:t>
      </w:r>
      <w:r w:rsidR="44C0900C" w:rsidRPr="00B41AAB">
        <w:t>evelo</w:t>
      </w:r>
      <w:r w:rsidR="740E85B0" w:rsidRPr="00B41AAB">
        <w:t>p</w:t>
      </w:r>
      <w:r w:rsidR="44C0900C" w:rsidRPr="00B41AAB">
        <w:t xml:space="preserve">ment of </w:t>
      </w:r>
      <w:r w:rsidR="1DD2D78B" w:rsidRPr="00B41AAB">
        <w:t>t</w:t>
      </w:r>
      <w:r w:rsidR="5137AC48" w:rsidRPr="00B41AAB">
        <w:t xml:space="preserve">erms </w:t>
      </w:r>
      <w:r w:rsidR="024744B1" w:rsidRPr="00B41AAB">
        <w:t>o</w:t>
      </w:r>
      <w:r w:rsidR="55418BB6" w:rsidRPr="00B41AAB">
        <w:t>f</w:t>
      </w:r>
      <w:r w:rsidR="24206AB8" w:rsidRPr="00B41AAB">
        <w:t xml:space="preserve"> reference</w:t>
      </w:r>
      <w:r w:rsidR="024744B1" w:rsidRPr="00B41AAB">
        <w:t xml:space="preserve"> for market surveillance activities</w:t>
      </w:r>
      <w:r w:rsidR="00CB3D69" w:rsidRPr="00B41AAB">
        <w:t xml:space="preserve"> </w:t>
      </w:r>
      <w:r w:rsidR="6C60C4D7" w:rsidRPr="00B41AAB">
        <w:t>(UNEP</w:t>
      </w:r>
      <w:r w:rsidR="2B8D41FE" w:rsidRPr="00B41AAB">
        <w:t>)</w:t>
      </w:r>
      <w:r w:rsidR="6C60C4D7" w:rsidRPr="00B41AAB">
        <w:t xml:space="preserve"> </w:t>
      </w:r>
      <w:r w:rsidR="6DC32EC3" w:rsidRPr="00B41AAB">
        <w:t>(</w:t>
      </w:r>
      <w:r w:rsidR="6C60C4D7" w:rsidRPr="00B41AAB">
        <w:t>US $7,000</w:t>
      </w:r>
      <w:r w:rsidR="00CB3D69" w:rsidRPr="00B41AAB">
        <w:t xml:space="preserve">). </w:t>
      </w:r>
      <w:r w:rsidR="00CB3D69" w:rsidRPr="00B41AAB">
        <w:rPr>
          <w:color w:val="000000" w:themeColor="text1"/>
        </w:rPr>
        <w:t>Procurement of three advanced refrigerant identifiers to support enforcement will be completed and relevant training provided</w:t>
      </w:r>
      <w:r w:rsidR="1594BB22" w:rsidRPr="00B41AAB">
        <w:t xml:space="preserve"> </w:t>
      </w:r>
      <w:r w:rsidR="3AFB9F4F" w:rsidRPr="00B41AAB">
        <w:t>(</w:t>
      </w:r>
      <w:r w:rsidR="5E3F9095" w:rsidRPr="00B41AAB">
        <w:t>UNDP</w:t>
      </w:r>
      <w:r w:rsidR="481456C8" w:rsidRPr="00B41AAB">
        <w:t>)</w:t>
      </w:r>
      <w:r w:rsidR="731DD524" w:rsidRPr="00B41AAB">
        <w:t xml:space="preserve"> </w:t>
      </w:r>
      <w:r w:rsidR="4190AB47" w:rsidRPr="00B41AAB">
        <w:t>(</w:t>
      </w:r>
      <w:r w:rsidR="75654C2F" w:rsidRPr="00B41AAB">
        <w:t>remaining</w:t>
      </w:r>
      <w:r w:rsidR="3DBE7455" w:rsidRPr="00B41AAB">
        <w:t xml:space="preserve"> </w:t>
      </w:r>
      <w:r w:rsidR="447D4FF1" w:rsidRPr="00B41AAB">
        <w:t xml:space="preserve">funds </w:t>
      </w:r>
      <w:r w:rsidR="5E3F9095" w:rsidRPr="00B41AAB">
        <w:t>US</w:t>
      </w:r>
      <w:r w:rsidR="78B37CBE" w:rsidRPr="00B41AAB">
        <w:t xml:space="preserve"> </w:t>
      </w:r>
      <w:r w:rsidR="5E3F9095" w:rsidRPr="00B41AAB">
        <w:t>$15,000)</w:t>
      </w:r>
      <w:r w:rsidR="7CF1EF64" w:rsidRPr="00B41AAB">
        <w:t>;</w:t>
      </w:r>
    </w:p>
    <w:p w14:paraId="719AF0F0" w14:textId="6668DC3B" w:rsidR="3517CCD6" w:rsidRPr="00B41AAB" w:rsidRDefault="3517CCD6" w:rsidP="009E1AD9">
      <w:pPr>
        <w:pStyle w:val="Heading2"/>
      </w:pPr>
      <w:r w:rsidRPr="00B41AAB">
        <w:rPr>
          <w:i/>
          <w:iCs/>
        </w:rPr>
        <w:t xml:space="preserve">Refrigeration </w:t>
      </w:r>
      <w:r w:rsidR="004423E9" w:rsidRPr="00B41AAB">
        <w:rPr>
          <w:i/>
          <w:iCs/>
        </w:rPr>
        <w:t>technicians</w:t>
      </w:r>
      <w:r w:rsidR="0AE02351" w:rsidRPr="00B41AAB">
        <w:rPr>
          <w:i/>
          <w:iCs/>
        </w:rPr>
        <w:t>:</w:t>
      </w:r>
      <w:r w:rsidRPr="00B41AAB">
        <w:rPr>
          <w:i/>
          <w:iCs/>
        </w:rPr>
        <w:t xml:space="preserve"> </w:t>
      </w:r>
      <w:r w:rsidR="00BA2250" w:rsidRPr="00B41AAB">
        <w:t xml:space="preserve">Organization of </w:t>
      </w:r>
      <w:r w:rsidR="72E53D4D" w:rsidRPr="00B41AAB">
        <w:t>a</w:t>
      </w:r>
      <w:r w:rsidR="00BA2250" w:rsidRPr="00B41AAB">
        <w:t xml:space="preserve"> minimum of</w:t>
      </w:r>
      <w:r w:rsidR="72E53D4D" w:rsidRPr="00B41AAB">
        <w:t xml:space="preserve"> one train the trainer course with 20 participants, and three RAC </w:t>
      </w:r>
      <w:r w:rsidR="654B4EEE" w:rsidRPr="00B41AAB">
        <w:t xml:space="preserve">servicing </w:t>
      </w:r>
      <w:r w:rsidR="72E53D4D" w:rsidRPr="00B41AAB">
        <w:t>technician trainings</w:t>
      </w:r>
      <w:r w:rsidR="69E2368C" w:rsidRPr="00B41AAB">
        <w:t xml:space="preserve"> </w:t>
      </w:r>
      <w:r w:rsidR="72E53D4D" w:rsidRPr="00B41AAB">
        <w:t>with 25 participants each</w:t>
      </w:r>
      <w:r w:rsidR="7A3CA482" w:rsidRPr="00B41AAB">
        <w:t xml:space="preserve">; </w:t>
      </w:r>
      <w:r w:rsidR="038451A7" w:rsidRPr="00B41AAB">
        <w:t>15</w:t>
      </w:r>
      <w:r w:rsidR="00E87F13">
        <w:t> </w:t>
      </w:r>
      <w:r w:rsidR="038451A7" w:rsidRPr="00B41AAB">
        <w:t xml:space="preserve">scholarships to </w:t>
      </w:r>
      <w:r w:rsidR="00BA2250" w:rsidRPr="00B41AAB">
        <w:t>support women participation in trainings and temporary affiliation of trainees to larger formal business centres; conduct</w:t>
      </w:r>
      <w:r w:rsidR="00B744C8">
        <w:t>ion of</w:t>
      </w:r>
      <w:r w:rsidR="00BA2250" w:rsidRPr="00B41AAB">
        <w:t xml:space="preserve"> a stock</w:t>
      </w:r>
      <w:r w:rsidR="00E65187" w:rsidRPr="00B41AAB">
        <w:t>tak</w:t>
      </w:r>
      <w:r w:rsidR="00BA2250" w:rsidRPr="00B41AAB">
        <w:t xml:space="preserve">ing assessment </w:t>
      </w:r>
      <w:r w:rsidR="00E65187" w:rsidRPr="00B41AAB">
        <w:t>of selected training centres to identify remaining gaps in equipment and capacity</w:t>
      </w:r>
      <w:r w:rsidR="038451A7" w:rsidRPr="00B41AAB">
        <w:t xml:space="preserve">; </w:t>
      </w:r>
      <w:r w:rsidR="7A3CA482" w:rsidRPr="00B41AAB">
        <w:t xml:space="preserve">and </w:t>
      </w:r>
      <w:r w:rsidR="00E65187" w:rsidRPr="00B41AAB">
        <w:t xml:space="preserve">competency-based assessment of </w:t>
      </w:r>
      <w:r w:rsidR="7A3CA482" w:rsidRPr="00B41AAB">
        <w:t>at least 40 technicians</w:t>
      </w:r>
      <w:r w:rsidR="00E65187" w:rsidRPr="00B41AAB">
        <w:t xml:space="preserve"> in the framework of the</w:t>
      </w:r>
      <w:r w:rsidR="7A3CA482" w:rsidRPr="00B41AAB">
        <w:t xml:space="preserve"> certifi</w:t>
      </w:r>
      <w:r w:rsidR="00E65187" w:rsidRPr="00B41AAB">
        <w:t>cation programme piloting</w:t>
      </w:r>
      <w:r w:rsidR="73915BC2" w:rsidRPr="00B41AAB">
        <w:t xml:space="preserve"> </w:t>
      </w:r>
      <w:r w:rsidR="19D70A69" w:rsidRPr="00B41AAB">
        <w:t>(</w:t>
      </w:r>
      <w:r w:rsidR="1C822F32" w:rsidRPr="00B41AAB">
        <w:t>UNEP</w:t>
      </w:r>
      <w:r w:rsidR="1E6ED16A" w:rsidRPr="00B41AAB">
        <w:t>)</w:t>
      </w:r>
      <w:r w:rsidR="4A8384A2" w:rsidRPr="00B41AAB">
        <w:t xml:space="preserve"> </w:t>
      </w:r>
      <w:r w:rsidR="62DE42A0" w:rsidRPr="00B41AAB">
        <w:t>(</w:t>
      </w:r>
      <w:r w:rsidR="1C822F32" w:rsidRPr="00B41AAB">
        <w:t>US $</w:t>
      </w:r>
      <w:r w:rsidR="7282D6F2" w:rsidRPr="00B41AAB">
        <w:t>35,000)</w:t>
      </w:r>
      <w:r w:rsidR="66D3A912" w:rsidRPr="00B41AAB">
        <w:t>;</w:t>
      </w:r>
      <w:r w:rsidR="7BE74DEA" w:rsidRPr="00B41AAB">
        <w:t xml:space="preserve"> </w:t>
      </w:r>
      <w:bookmarkStart w:id="8" w:name="_Hlk179978066"/>
    </w:p>
    <w:bookmarkEnd w:id="8"/>
    <w:p w14:paraId="5BF87ABD" w14:textId="5FD59F12" w:rsidR="7B649EF9" w:rsidRPr="00B41AAB" w:rsidRDefault="004423E9" w:rsidP="009E1AD9">
      <w:pPr>
        <w:pStyle w:val="Heading2"/>
        <w:rPr>
          <w:i/>
          <w:iCs/>
          <w:color w:val="000000" w:themeColor="text1"/>
          <w:lang w:val="en-GB"/>
        </w:rPr>
      </w:pPr>
      <w:r w:rsidRPr="00B41AAB">
        <w:rPr>
          <w:i/>
          <w:iCs/>
        </w:rPr>
        <w:t xml:space="preserve">Assistance to servicing workshops: </w:t>
      </w:r>
      <w:r w:rsidR="001F3364" w:rsidRPr="00B41AAB">
        <w:t>Procurement and delivery</w:t>
      </w:r>
      <w:r w:rsidR="7B649EF9" w:rsidRPr="00B41AAB">
        <w:t xml:space="preserve"> of </w:t>
      </w:r>
      <w:r w:rsidR="001F3364" w:rsidRPr="00B41AAB">
        <w:t>s</w:t>
      </w:r>
      <w:r w:rsidR="7B649EF9" w:rsidRPr="00B41AAB">
        <w:t xml:space="preserve">ervicing </w:t>
      </w:r>
      <w:r w:rsidRPr="00B41AAB">
        <w:t xml:space="preserve">equipment and </w:t>
      </w:r>
      <w:r w:rsidR="7B649EF9" w:rsidRPr="00B41AAB">
        <w:t>tools</w:t>
      </w:r>
      <w:r w:rsidR="7B649EF9" w:rsidRPr="00B41AAB">
        <w:rPr>
          <w:vertAlign w:val="superscript"/>
        </w:rPr>
        <w:footnoteReference w:id="6"/>
      </w:r>
      <w:r w:rsidR="7B649EF9" w:rsidRPr="00B41AAB">
        <w:t xml:space="preserve"> for </w:t>
      </w:r>
      <w:r w:rsidR="00143E48">
        <w:t xml:space="preserve">30 </w:t>
      </w:r>
      <w:r w:rsidR="7B649EF9" w:rsidRPr="00B41AAB">
        <w:t xml:space="preserve">RAC servicing </w:t>
      </w:r>
      <w:r w:rsidR="001F3364" w:rsidRPr="00B41AAB">
        <w:t>work</w:t>
      </w:r>
      <w:r w:rsidR="7B649EF9" w:rsidRPr="00B41AAB">
        <w:t>shops</w:t>
      </w:r>
      <w:r w:rsidR="00CA7322">
        <w:t xml:space="preserve"> throughout the country</w:t>
      </w:r>
      <w:r w:rsidR="001F3364" w:rsidRPr="00B41AAB">
        <w:t xml:space="preserve">, and training </w:t>
      </w:r>
      <w:r w:rsidR="00143E48">
        <w:t>on</w:t>
      </w:r>
      <w:r w:rsidR="001F3364" w:rsidRPr="00B41AAB">
        <w:t xml:space="preserve"> the operation and maintenance of the acquired equipment and tools</w:t>
      </w:r>
      <w:r w:rsidR="7B649EF9" w:rsidRPr="00B41AAB">
        <w:t xml:space="preserve"> (UNDP</w:t>
      </w:r>
      <w:r w:rsidR="590FEDF1" w:rsidRPr="00B41AAB">
        <w:t>)</w:t>
      </w:r>
      <w:r w:rsidR="7B649EF9" w:rsidRPr="00B41AAB">
        <w:t xml:space="preserve"> </w:t>
      </w:r>
      <w:r w:rsidR="79F2470C" w:rsidRPr="00B41AAB">
        <w:t>(</w:t>
      </w:r>
      <w:r w:rsidR="7B649EF9" w:rsidRPr="00B41AAB">
        <w:t>US $126,000)</w:t>
      </w:r>
      <w:r w:rsidR="00CB3D69" w:rsidRPr="00B41AAB">
        <w:t>;</w:t>
      </w:r>
    </w:p>
    <w:p w14:paraId="673C9FCE" w14:textId="21445500" w:rsidR="00D12755" w:rsidRDefault="001F3364" w:rsidP="003F2EAE">
      <w:pPr>
        <w:pStyle w:val="Heading2"/>
      </w:pPr>
      <w:bookmarkStart w:id="9" w:name="_Hlk179979698"/>
      <w:r w:rsidRPr="00C23851">
        <w:rPr>
          <w:i/>
          <w:iCs/>
          <w:color w:val="000000" w:themeColor="text1"/>
          <w:lang w:val="en-GB"/>
        </w:rPr>
        <w:t>Awareness raising</w:t>
      </w:r>
      <w:r w:rsidR="7BE74DEA" w:rsidRPr="00C23851">
        <w:rPr>
          <w:i/>
          <w:iCs/>
          <w:lang w:val="en-GB"/>
        </w:rPr>
        <w:t xml:space="preserve"> and advocacy programme</w:t>
      </w:r>
      <w:r w:rsidR="7BE74DEA" w:rsidRPr="00C23851">
        <w:rPr>
          <w:lang w:val="en-GB"/>
        </w:rPr>
        <w:t xml:space="preserve">: </w:t>
      </w:r>
      <w:r w:rsidRPr="00C23851">
        <w:t>O</w:t>
      </w:r>
      <w:r w:rsidR="7B292434" w:rsidRPr="00C23851">
        <w:t>ne</w:t>
      </w:r>
      <w:r w:rsidR="7282D6F2" w:rsidRPr="00C23851">
        <w:t xml:space="preserve"> awareness workshop</w:t>
      </w:r>
      <w:r w:rsidR="72936E26" w:rsidRPr="00C23851">
        <w:t xml:space="preserve"> on</w:t>
      </w:r>
      <w:r w:rsidRPr="00C23851">
        <w:t xml:space="preserve"> the</w:t>
      </w:r>
      <w:r w:rsidR="78A7B132" w:rsidRPr="00C23851">
        <w:t xml:space="preserve"> </w:t>
      </w:r>
      <w:r w:rsidRPr="00203745">
        <w:t>adoption of alternative and low-GWP technologies</w:t>
      </w:r>
      <w:r w:rsidR="72936E26" w:rsidRPr="00C23851">
        <w:t xml:space="preserve"> for</w:t>
      </w:r>
      <w:r w:rsidR="30258BF2" w:rsidRPr="00C23851">
        <w:t xml:space="preserve"> </w:t>
      </w:r>
      <w:r w:rsidR="00CA7322" w:rsidRPr="00C23851">
        <w:t>a mini</w:t>
      </w:r>
      <w:r w:rsidR="00CA7322">
        <w:t xml:space="preserve">mum of </w:t>
      </w:r>
      <w:r w:rsidR="00CA7322" w:rsidRPr="00C23851">
        <w:t>40</w:t>
      </w:r>
      <w:r w:rsidR="72936E26" w:rsidRPr="00203745">
        <w:t xml:space="preserve"> participants</w:t>
      </w:r>
      <w:r w:rsidR="3007A47A" w:rsidRPr="00203745">
        <w:t xml:space="preserve"> </w:t>
      </w:r>
      <w:r w:rsidR="00CA7322" w:rsidRPr="00C23851">
        <w:t>(aiming at a 25</w:t>
      </w:r>
      <w:r w:rsidR="00493053">
        <w:t> </w:t>
      </w:r>
      <w:r w:rsidR="00CA7322" w:rsidRPr="00C23851">
        <w:t xml:space="preserve">per cent female participation) </w:t>
      </w:r>
      <w:r w:rsidR="3007A47A" w:rsidRPr="00C23851">
        <w:t>from large consuming sectors including dairy, hotel industry, health</w:t>
      </w:r>
      <w:r w:rsidR="004A6BF7">
        <w:t>,</w:t>
      </w:r>
      <w:r w:rsidR="3007A47A" w:rsidRPr="00C23851">
        <w:t xml:space="preserve"> and </w:t>
      </w:r>
      <w:r w:rsidRPr="00C23851">
        <w:t xml:space="preserve">different </w:t>
      </w:r>
      <w:r w:rsidR="3007A47A" w:rsidRPr="00C23851">
        <w:t>government</w:t>
      </w:r>
      <w:r w:rsidRPr="00C23851">
        <w:t xml:space="preserve"> departments</w:t>
      </w:r>
      <w:r w:rsidR="72936E26" w:rsidRPr="00C23851">
        <w:t xml:space="preserve">; </w:t>
      </w:r>
      <w:r w:rsidR="0AA7F791" w:rsidRPr="00C23851">
        <w:t>one sector</w:t>
      </w:r>
      <w:r w:rsidR="009B7E26" w:rsidRPr="00C23851">
        <w:t>-</w:t>
      </w:r>
      <w:r w:rsidR="0AA7F791" w:rsidRPr="00C23851">
        <w:t xml:space="preserve">specific workshop on </w:t>
      </w:r>
      <w:r w:rsidR="6E173541" w:rsidRPr="00C23851">
        <w:t>newly introduced requirements (mandatory reporting</w:t>
      </w:r>
      <w:r w:rsidRPr="00C23851">
        <w:t xml:space="preserve"> and</w:t>
      </w:r>
      <w:r w:rsidR="6E173541" w:rsidRPr="00C23851">
        <w:t xml:space="preserve"> record</w:t>
      </w:r>
      <w:r w:rsidR="008E5A36">
        <w:t xml:space="preserve"> </w:t>
      </w:r>
      <w:r w:rsidR="6E173541" w:rsidRPr="00C23851">
        <w:t>keeping, online quota and licensing system)</w:t>
      </w:r>
      <w:r w:rsidR="0AA7F791" w:rsidRPr="00C23851">
        <w:t xml:space="preserve"> for </w:t>
      </w:r>
      <w:r w:rsidR="00CA7322" w:rsidRPr="00C23851">
        <w:t>a minimum of 30 (aiming at 20 per cent female participation)</w:t>
      </w:r>
      <w:r w:rsidR="0AA7F791" w:rsidRPr="00203745">
        <w:t xml:space="preserve"> </w:t>
      </w:r>
      <w:r w:rsidR="00CA7322" w:rsidRPr="00203745">
        <w:t>refrigerant and equipment importers</w:t>
      </w:r>
      <w:r w:rsidR="0AA7F791" w:rsidRPr="00203745">
        <w:t>;</w:t>
      </w:r>
      <w:r w:rsidR="00CA7322" w:rsidRPr="00C23851">
        <w:t xml:space="preserve"> </w:t>
      </w:r>
      <w:r w:rsidR="34D85618" w:rsidRPr="00C23851">
        <w:t>and development, t</w:t>
      </w:r>
      <w:r w:rsidR="7282D6F2" w:rsidRPr="00C23851">
        <w:t>ranslation and printing of aware</w:t>
      </w:r>
      <w:r w:rsidR="25FFEBE1" w:rsidRPr="00C23851">
        <w:t>ness</w:t>
      </w:r>
      <w:r w:rsidR="7282D6F2" w:rsidRPr="00C23851">
        <w:t xml:space="preserve"> material</w:t>
      </w:r>
      <w:r w:rsidR="00CA7322" w:rsidRPr="00203745">
        <w:t xml:space="preserve"> and</w:t>
      </w:r>
      <w:r w:rsidR="009B7E26" w:rsidRPr="00203745">
        <w:t xml:space="preserve"> sector-specific briefs on</w:t>
      </w:r>
      <w:r w:rsidR="00C23851">
        <w:t xml:space="preserve">, inter alia, </w:t>
      </w:r>
      <w:r w:rsidR="00CA7322" w:rsidRPr="00203745">
        <w:t xml:space="preserve">progress in HCFC phase-out, refrigerant transition in light of the Kigali Amendment, </w:t>
      </w:r>
      <w:r w:rsidR="00C23851" w:rsidRPr="00C23851">
        <w:t>mandatory rep</w:t>
      </w:r>
      <w:r w:rsidR="00C23851" w:rsidRPr="00B41AAB">
        <w:t>orting and record</w:t>
      </w:r>
      <w:r w:rsidR="00CA0032">
        <w:t xml:space="preserve"> </w:t>
      </w:r>
      <w:r w:rsidR="00C23851" w:rsidRPr="00B41AAB">
        <w:t>keeping</w:t>
      </w:r>
      <w:r w:rsidR="54E22398" w:rsidRPr="00B41AAB">
        <w:t xml:space="preserve"> </w:t>
      </w:r>
      <w:bookmarkEnd w:id="9"/>
      <w:r w:rsidR="4A6F7CD4" w:rsidRPr="00B41AAB">
        <w:t>(</w:t>
      </w:r>
      <w:r w:rsidR="7282D6F2" w:rsidRPr="00B41AAB">
        <w:t>UNEP</w:t>
      </w:r>
      <w:r w:rsidR="2DC4C962" w:rsidRPr="00B41AAB">
        <w:t>)</w:t>
      </w:r>
      <w:r w:rsidR="4ACC1688" w:rsidRPr="00B41AAB">
        <w:t xml:space="preserve"> </w:t>
      </w:r>
      <w:r w:rsidR="3F59A312" w:rsidRPr="00B41AAB">
        <w:t>(</w:t>
      </w:r>
      <w:r w:rsidR="7282D6F2" w:rsidRPr="00B41AAB">
        <w:t>US $ 15,000)</w:t>
      </w:r>
      <w:r w:rsidR="4131517F" w:rsidRPr="00B41AAB">
        <w:t>; and</w:t>
      </w:r>
    </w:p>
    <w:p w14:paraId="6D8191E6" w14:textId="77777777" w:rsidR="00D12755" w:rsidRDefault="00D12755">
      <w:pPr>
        <w:jc w:val="left"/>
      </w:pPr>
      <w:r>
        <w:br w:type="page"/>
      </w:r>
    </w:p>
    <w:p w14:paraId="3C487D88" w14:textId="557DA436" w:rsidR="00273986" w:rsidRPr="00D12755" w:rsidRDefault="3517CCD6" w:rsidP="00406631">
      <w:pPr>
        <w:pStyle w:val="Heading2"/>
        <w:rPr>
          <w:b/>
          <w:bCs/>
        </w:rPr>
      </w:pPr>
      <w:bookmarkStart w:id="10" w:name="_Hlk179980128"/>
      <w:r w:rsidRPr="00203745">
        <w:lastRenderedPageBreak/>
        <w:t>Project implementation and monitoring</w:t>
      </w:r>
      <w:bookmarkEnd w:id="10"/>
      <w:r w:rsidR="5EDF9D79" w:rsidRPr="00203745">
        <w:t xml:space="preserve">: </w:t>
      </w:r>
      <w:bookmarkStart w:id="11" w:name="_Hlk180666482"/>
      <w:r w:rsidR="2F4890A8" w:rsidRPr="00B0718E">
        <w:t>Coordination</w:t>
      </w:r>
      <w:r w:rsidR="009B7E26" w:rsidRPr="00B0718E">
        <w:t>,</w:t>
      </w:r>
      <w:r w:rsidR="2F4890A8" w:rsidRPr="00B0718E">
        <w:t xml:space="preserve"> monitoring and reporting of activities</w:t>
      </w:r>
      <w:r w:rsidR="009B7E26" w:rsidRPr="00B0718E">
        <w:t>,</w:t>
      </w:r>
      <w:r w:rsidR="2F4890A8" w:rsidRPr="00B0718E">
        <w:t xml:space="preserve"> and engagement with stakeholders and</w:t>
      </w:r>
      <w:r w:rsidR="2F4890A8" w:rsidRPr="00B41AAB">
        <w:t xml:space="preserve"> </w:t>
      </w:r>
      <w:r w:rsidR="50900AE7" w:rsidRPr="00B41AAB">
        <w:t>implementing agencies</w:t>
      </w:r>
      <w:r w:rsidR="2C6F6068" w:rsidRPr="00B41AAB">
        <w:t xml:space="preserve"> (</w:t>
      </w:r>
      <w:r w:rsidR="2F4890A8" w:rsidRPr="00B41AAB">
        <w:t>UNEP</w:t>
      </w:r>
      <w:r w:rsidR="4F4D8383" w:rsidRPr="00B41AAB">
        <w:t>)</w:t>
      </w:r>
      <w:r w:rsidR="798780C0" w:rsidRPr="00B41AAB">
        <w:t xml:space="preserve"> </w:t>
      </w:r>
      <w:bookmarkEnd w:id="11"/>
      <w:r w:rsidR="58F2139E" w:rsidRPr="00B41AAB">
        <w:t>(</w:t>
      </w:r>
      <w:r w:rsidR="2F4890A8" w:rsidRPr="00B41AAB">
        <w:t>US</w:t>
      </w:r>
      <w:r w:rsidR="00752EF7">
        <w:t> </w:t>
      </w:r>
      <w:r w:rsidR="2F4890A8" w:rsidRPr="00B41AAB">
        <w:t>$10,000)</w:t>
      </w:r>
      <w:r w:rsidR="00CB3D69" w:rsidRPr="00B41AAB">
        <w:t>.</w:t>
      </w:r>
      <w:bookmarkEnd w:id="7"/>
    </w:p>
    <w:p w14:paraId="6FB997E1" w14:textId="22A558B3" w:rsidR="00EA598B" w:rsidRPr="0034371D" w:rsidRDefault="6E7A7D96" w:rsidP="4F99073C">
      <w:pPr>
        <w:keepNext/>
        <w:keepLines/>
        <w:spacing w:before="360" w:after="240"/>
        <w:jc w:val="center"/>
        <w:rPr>
          <w:b/>
          <w:bCs/>
        </w:rPr>
      </w:pPr>
      <w:r w:rsidRPr="4F99073C">
        <w:rPr>
          <w:b/>
          <w:bCs/>
        </w:rPr>
        <w:t>SECRETARIAT’S COMMENTS AND RECOMMENDATION</w:t>
      </w:r>
    </w:p>
    <w:p w14:paraId="537270B5" w14:textId="379D9272" w:rsidR="003651AA" w:rsidRPr="0034371D" w:rsidRDefault="00EA598B" w:rsidP="00FB62B7">
      <w:pPr>
        <w:keepNext/>
        <w:keepLines/>
      </w:pPr>
      <w:r w:rsidRPr="0034371D">
        <w:rPr>
          <w:b/>
        </w:rPr>
        <w:t>COMMENTS</w:t>
      </w:r>
    </w:p>
    <w:p w14:paraId="1244265D" w14:textId="72C7B226" w:rsidR="00BB67E0" w:rsidRPr="0089089D" w:rsidRDefault="00BB67E0" w:rsidP="00BB67E0">
      <w:pPr>
        <w:keepNext/>
        <w:keepLines/>
        <w:spacing w:before="240" w:after="240"/>
      </w:pPr>
      <w:r>
        <w:rPr>
          <w:u w:val="single"/>
        </w:rPr>
        <w:t>V</w:t>
      </w:r>
      <w:r w:rsidRPr="0089089D">
        <w:rPr>
          <w:u w:val="single"/>
        </w:rPr>
        <w:t>erification</w:t>
      </w:r>
      <w:r>
        <w:rPr>
          <w:u w:val="single"/>
        </w:rPr>
        <w:t xml:space="preserve"> </w:t>
      </w:r>
      <w:r w:rsidR="00686909">
        <w:rPr>
          <w:u w:val="single"/>
        </w:rPr>
        <w:t>r</w:t>
      </w:r>
      <w:r>
        <w:rPr>
          <w:u w:val="single"/>
        </w:rPr>
        <w:t>eport</w:t>
      </w:r>
    </w:p>
    <w:p w14:paraId="015E197D" w14:textId="51A6357E" w:rsidR="00995A80" w:rsidRPr="00995A80" w:rsidRDefault="00995A80" w:rsidP="00203745">
      <w:pPr>
        <w:pStyle w:val="Heading1"/>
        <w:rPr>
          <w:lang w:val="en-US"/>
        </w:rPr>
      </w:pPr>
      <w:r w:rsidRPr="00203745">
        <w:t>The verification recommended a set of measures</w:t>
      </w:r>
      <w:r w:rsidRPr="00995A80">
        <w:t>, including some recommendations made by a previous verification in 2020 that had only been partially</w:t>
      </w:r>
      <w:r w:rsidRPr="0089089D">
        <w:t xml:space="preserve"> addressed, and reiterated them, in</w:t>
      </w:r>
      <w:r w:rsidR="005A7F13">
        <w:t xml:space="preserve"> particular</w:t>
      </w:r>
      <w:r w:rsidRPr="0089089D">
        <w:t xml:space="preserve"> </w:t>
      </w:r>
      <w:r w:rsidRPr="00995A80">
        <w:rPr>
          <w:lang w:val="en-GB"/>
        </w:rPr>
        <w:t xml:space="preserve">the update of the regulatory framework; the </w:t>
      </w:r>
      <w:r w:rsidR="005A7F13">
        <w:rPr>
          <w:lang w:val="en-GB"/>
        </w:rPr>
        <w:t xml:space="preserve">revision of the </w:t>
      </w:r>
      <w:r w:rsidRPr="00995A80">
        <w:rPr>
          <w:lang w:val="en-GB"/>
        </w:rPr>
        <w:t xml:space="preserve">way </w:t>
      </w:r>
      <w:r w:rsidR="005A7F13">
        <w:rPr>
          <w:lang w:val="en-GB"/>
        </w:rPr>
        <w:t>consumption data is</w:t>
      </w:r>
      <w:r w:rsidRPr="00995A80">
        <w:rPr>
          <w:lang w:val="en-GB"/>
        </w:rPr>
        <w:t xml:space="preserve"> collect</w:t>
      </w:r>
      <w:r w:rsidR="005A7F13">
        <w:rPr>
          <w:lang w:val="en-GB"/>
        </w:rPr>
        <w:t>ed</w:t>
      </w:r>
      <w:r w:rsidRPr="00995A80">
        <w:rPr>
          <w:lang w:val="en-GB"/>
        </w:rPr>
        <w:t xml:space="preserve"> and reconcile</w:t>
      </w:r>
      <w:r w:rsidR="005A7F13">
        <w:rPr>
          <w:lang w:val="en-GB"/>
        </w:rPr>
        <w:t>d</w:t>
      </w:r>
      <w:r w:rsidRPr="00995A80">
        <w:rPr>
          <w:lang w:val="en-GB"/>
        </w:rPr>
        <w:t xml:space="preserve">; and the development of an online licensing system within the Nepal National Single Window to streamline the </w:t>
      </w:r>
      <w:r>
        <w:rPr>
          <w:lang w:val="en-GB"/>
        </w:rPr>
        <w:t xml:space="preserve">entire </w:t>
      </w:r>
      <w:r w:rsidRPr="00995A80">
        <w:rPr>
          <w:lang w:val="en-GB"/>
        </w:rPr>
        <w:t>process.</w:t>
      </w:r>
    </w:p>
    <w:p w14:paraId="5FE934E2" w14:textId="5AB1320D" w:rsidR="00995A80" w:rsidRPr="00203745" w:rsidRDefault="00BB67E0" w:rsidP="00203745">
      <w:pPr>
        <w:pStyle w:val="Heading1"/>
      </w:pPr>
      <w:r w:rsidRPr="0089089D">
        <w:t>U</w:t>
      </w:r>
      <w:r>
        <w:t xml:space="preserve">NEP explained that </w:t>
      </w:r>
      <w:r w:rsidRPr="00995A80">
        <w:t>the need for reconciliation</w:t>
      </w:r>
      <w:r w:rsidR="003851AD" w:rsidRPr="00995A80">
        <w:t xml:space="preserve"> of data</w:t>
      </w:r>
      <w:r w:rsidRPr="00995A80">
        <w:t xml:space="preserve"> is currently being discussed between the NOU, Customs and </w:t>
      </w:r>
      <w:r w:rsidR="005227C1" w:rsidRPr="00995A80">
        <w:t xml:space="preserve">the </w:t>
      </w:r>
      <w:r w:rsidR="005227C1" w:rsidRPr="00203745">
        <w:t>M</w:t>
      </w:r>
      <w:r w:rsidR="004A6BF7">
        <w:t>oFE</w:t>
      </w:r>
      <w:r w:rsidRPr="00995A80">
        <w:t xml:space="preserve">, which now hold routine meetings to address this matter and </w:t>
      </w:r>
      <w:r w:rsidRPr="005227C1">
        <w:t>identify measures that will allow an accurate</w:t>
      </w:r>
      <w:r w:rsidR="00995A80">
        <w:t xml:space="preserve"> collection and</w:t>
      </w:r>
      <w:r w:rsidRPr="005227C1">
        <w:t xml:space="preserve"> report</w:t>
      </w:r>
      <w:r w:rsidR="00995A80">
        <w:t>ing</w:t>
      </w:r>
      <w:r w:rsidRPr="005227C1">
        <w:t xml:space="preserve"> of consumption</w:t>
      </w:r>
      <w:r w:rsidR="004A6BF7">
        <w:t xml:space="preserve"> data</w:t>
      </w:r>
      <w:r w:rsidRPr="005227C1">
        <w:t>.</w:t>
      </w:r>
      <w:r w:rsidRPr="00995A80">
        <w:t xml:space="preserve"> The NOU is </w:t>
      </w:r>
      <w:r w:rsidR="00DD568A">
        <w:t xml:space="preserve">working on the development of an online licensing system and </w:t>
      </w:r>
      <w:r w:rsidR="00473AE2">
        <w:t xml:space="preserve">is also </w:t>
      </w:r>
      <w:r w:rsidRPr="00995A80">
        <w:t xml:space="preserve">coordinating with </w:t>
      </w:r>
      <w:r w:rsidR="00FD0518" w:rsidRPr="00995A80">
        <w:t>Customs</w:t>
      </w:r>
      <w:r w:rsidRPr="00995A80">
        <w:t xml:space="preserve"> </w:t>
      </w:r>
      <w:r w:rsidR="00995A80" w:rsidRPr="00995A80">
        <w:t>on</w:t>
      </w:r>
      <w:r w:rsidRPr="00995A80">
        <w:t xml:space="preserve"> the inclusion of quota allocations within the ASYCUDA</w:t>
      </w:r>
      <w:r w:rsidR="00DD568A">
        <w:rPr>
          <w:rStyle w:val="FootnoteReference"/>
        </w:rPr>
        <w:footnoteReference w:id="7"/>
      </w:r>
      <w:r w:rsidRPr="00995A80">
        <w:t xml:space="preserve"> system</w:t>
      </w:r>
      <w:r w:rsidR="00DD568A">
        <w:t xml:space="preserve"> </w:t>
      </w:r>
      <w:r w:rsidR="00DD568A" w:rsidRPr="00995A80">
        <w:rPr>
          <w:lang w:val="en-GB"/>
        </w:rPr>
        <w:t>to enable customs officers located at different customs offices to verify imports against quotas</w:t>
      </w:r>
      <w:r w:rsidRPr="00995A80">
        <w:t>.</w:t>
      </w:r>
      <w:r w:rsidR="00FD0518" w:rsidRPr="00995A80">
        <w:t xml:space="preserve"> </w:t>
      </w:r>
      <w:r w:rsidR="00995A80">
        <w:t>To</w:t>
      </w:r>
      <w:r w:rsidR="00995A80" w:rsidRPr="0089089D">
        <w:t xml:space="preserve"> prevent future reporting </w:t>
      </w:r>
      <w:r w:rsidR="00995A80">
        <w:t>inconsistencie</w:t>
      </w:r>
      <w:r w:rsidR="00995A80" w:rsidRPr="0089089D">
        <w:t>s and further strengthen the operational licensing and quota system</w:t>
      </w:r>
      <w:r w:rsidR="00995A80">
        <w:t>, UNEP</w:t>
      </w:r>
      <w:r w:rsidR="00995A80" w:rsidRPr="0089089D">
        <w:t xml:space="preserve"> </w:t>
      </w:r>
      <w:r w:rsidR="00995A80">
        <w:t>con</w:t>
      </w:r>
      <w:r w:rsidR="00995A80" w:rsidRPr="0089089D">
        <w:t xml:space="preserve">firmed that the Government is committed to </w:t>
      </w:r>
      <w:r w:rsidR="00995A80">
        <w:t>implementin</w:t>
      </w:r>
      <w:r w:rsidR="00995A80" w:rsidRPr="0089089D">
        <w:t>g the recommendations</w:t>
      </w:r>
      <w:bookmarkStart w:id="12" w:name="_Hlk180659009"/>
      <w:r w:rsidR="00995A80">
        <w:t xml:space="preserve"> and</w:t>
      </w:r>
      <w:bookmarkEnd w:id="12"/>
      <w:r w:rsidR="00995A80">
        <w:t xml:space="preserve"> </w:t>
      </w:r>
      <w:r w:rsidR="008B1525">
        <w:t xml:space="preserve">will provide </w:t>
      </w:r>
      <w:r w:rsidR="008B1525" w:rsidRPr="0034371D">
        <w:t>an update on progress</w:t>
      </w:r>
      <w:r w:rsidR="008B1525">
        <w:t xml:space="preserve"> made, </w:t>
      </w:r>
      <w:r w:rsidR="008B1525" w:rsidRPr="0034371D">
        <w:t xml:space="preserve">as part of the progress report on the implementation of the </w:t>
      </w:r>
      <w:r w:rsidR="008B1525">
        <w:t xml:space="preserve">second </w:t>
      </w:r>
      <w:r w:rsidR="008B1525" w:rsidRPr="0034371D">
        <w:t>tranche of the HPMP</w:t>
      </w:r>
      <w:r w:rsidR="006178C5">
        <w:t xml:space="preserve"> in line with decision 86/</w:t>
      </w:r>
      <w:r w:rsidR="004C0091">
        <w:t>53</w:t>
      </w:r>
      <w:r w:rsidR="008B1525">
        <w:t>.</w:t>
      </w:r>
      <w:r w:rsidR="00CD23CA">
        <w:rPr>
          <w:rStyle w:val="FootnoteReference"/>
        </w:rPr>
        <w:footnoteReference w:id="8"/>
      </w:r>
    </w:p>
    <w:p w14:paraId="6536DF52" w14:textId="220A3326" w:rsidR="00EA598B" w:rsidRPr="003D1668" w:rsidRDefault="00EA598B" w:rsidP="00EA598B">
      <w:pPr>
        <w:keepNext/>
        <w:keepLines/>
        <w:spacing w:before="240" w:after="240"/>
        <w:rPr>
          <w:u w:val="single"/>
        </w:rPr>
      </w:pPr>
      <w:r w:rsidRPr="0034371D">
        <w:rPr>
          <w:u w:val="single"/>
        </w:rPr>
        <w:t xml:space="preserve">Progress report on the implementation of the </w:t>
      </w:r>
      <w:r w:rsidR="003E7B3A">
        <w:rPr>
          <w:u w:val="single"/>
        </w:rPr>
        <w:t>first</w:t>
      </w:r>
      <w:r w:rsidRPr="0034371D">
        <w:rPr>
          <w:u w:val="single"/>
        </w:rPr>
        <w:t xml:space="preserve"> tranche of </w:t>
      </w:r>
      <w:r>
        <w:rPr>
          <w:u w:val="single"/>
        </w:rPr>
        <w:t xml:space="preserve">stage </w:t>
      </w:r>
      <w:r w:rsidR="0063772C" w:rsidRPr="0063772C">
        <w:rPr>
          <w:u w:val="single"/>
        </w:rPr>
        <w:t>II</w:t>
      </w:r>
      <w:r>
        <w:rPr>
          <w:u w:val="single"/>
        </w:rPr>
        <w:t xml:space="preserve"> of </w:t>
      </w:r>
      <w:r w:rsidRPr="0034371D">
        <w:rPr>
          <w:u w:val="single"/>
        </w:rPr>
        <w:t>the H</w:t>
      </w:r>
      <w:r>
        <w:rPr>
          <w:u w:val="single"/>
        </w:rPr>
        <w:t>CFC phase</w:t>
      </w:r>
      <w:r>
        <w:rPr>
          <w:u w:val="single"/>
        </w:rPr>
        <w:noBreakHyphen/>
        <w:t>out management plan</w:t>
      </w:r>
    </w:p>
    <w:p w14:paraId="05224115" w14:textId="77777777" w:rsidR="00EA598B" w:rsidRPr="003D1668" w:rsidRDefault="00EA598B" w:rsidP="00EA598B">
      <w:pPr>
        <w:keepNext/>
        <w:keepLines/>
        <w:spacing w:before="240" w:after="240"/>
        <w:rPr>
          <w:i/>
        </w:rPr>
      </w:pPr>
      <w:r w:rsidRPr="0034371D">
        <w:rPr>
          <w:i/>
        </w:rPr>
        <w:t>Legal framework</w:t>
      </w:r>
    </w:p>
    <w:p w14:paraId="0E277283" w14:textId="47DD96E7" w:rsidR="00EA598B" w:rsidRDefault="00EA598B" w:rsidP="00285888">
      <w:pPr>
        <w:pStyle w:val="Heading1"/>
      </w:pPr>
      <w:r w:rsidRPr="0034371D">
        <w:t xml:space="preserve">The Government of </w:t>
      </w:r>
      <w:r w:rsidR="003160B4" w:rsidRPr="003160B4">
        <w:t>Nepal</w:t>
      </w:r>
      <w:r w:rsidRPr="0034371D">
        <w:t xml:space="preserve"> issued HCFC import quotas for 202</w:t>
      </w:r>
      <w:r w:rsidR="00B36DC8">
        <w:t>4</w:t>
      </w:r>
      <w:r w:rsidRPr="0034371D">
        <w:t xml:space="preserve"> </w:t>
      </w:r>
      <w:bookmarkStart w:id="13" w:name="_Hlk180060296"/>
      <w:r w:rsidRPr="00DC2175">
        <w:t>at</w:t>
      </w:r>
      <w:r w:rsidR="00B36DC8">
        <w:t xml:space="preserve"> </w:t>
      </w:r>
      <w:r w:rsidR="00841E46">
        <w:t>0.46 ODP tonnes (</w:t>
      </w:r>
      <w:r w:rsidR="00B36DC8">
        <w:t>8.33 mt</w:t>
      </w:r>
      <w:r w:rsidR="00841E46">
        <w:t>)</w:t>
      </w:r>
      <w:r w:rsidR="00B36DC8">
        <w:t xml:space="preserve">, and at </w:t>
      </w:r>
      <w:r w:rsidR="008210ED">
        <w:t>0.36 ODP tonnes (</w:t>
      </w:r>
      <w:r w:rsidR="00B36DC8">
        <w:t>6.55 mt</w:t>
      </w:r>
      <w:r w:rsidR="008210ED">
        <w:t>)</w:t>
      </w:r>
      <w:r w:rsidR="00B36DC8">
        <w:t xml:space="preserve"> for 2025</w:t>
      </w:r>
      <w:r w:rsidRPr="00DC2175">
        <w:t xml:space="preserve">, which </w:t>
      </w:r>
      <w:r w:rsidR="003651AA">
        <w:t>are</w:t>
      </w:r>
      <w:r w:rsidRPr="00DC2175">
        <w:t xml:space="preserve"> lower than </w:t>
      </w:r>
      <w:r w:rsidR="00257141">
        <w:t xml:space="preserve">and in accordance with, respectively, </w:t>
      </w:r>
      <w:r w:rsidRPr="00DC2175">
        <w:t>the Mo</w:t>
      </w:r>
      <w:r>
        <w:t>ntreal Protocol control targets</w:t>
      </w:r>
      <w:r w:rsidRPr="00DC2175">
        <w:t>.</w:t>
      </w:r>
    </w:p>
    <w:p w14:paraId="08D57F1A" w14:textId="4087D349" w:rsidR="00125E9A" w:rsidRDefault="00125E9A" w:rsidP="00C72AAC">
      <w:pPr>
        <w:pStyle w:val="Heading1"/>
      </w:pPr>
      <w:r>
        <w:t>Des</w:t>
      </w:r>
      <w:r w:rsidR="003D1D0A">
        <w:t>p</w:t>
      </w:r>
      <w:r>
        <w:t>ite Nepal not having yet ratified the Kigali Am</w:t>
      </w:r>
      <w:r w:rsidR="00AD52B7">
        <w:t>en</w:t>
      </w:r>
      <w:r>
        <w:t>dment,</w:t>
      </w:r>
      <w:r w:rsidR="00A651A1">
        <w:t xml:space="preserve"> a </w:t>
      </w:r>
      <w:r>
        <w:t>licensing system for the import of HFCs</w:t>
      </w:r>
      <w:r w:rsidR="00A651A1">
        <w:t xml:space="preserve"> </w:t>
      </w:r>
      <w:r w:rsidR="003C371B">
        <w:t>ha</w:t>
      </w:r>
      <w:r w:rsidR="00A651A1">
        <w:t xml:space="preserve">s </w:t>
      </w:r>
      <w:r w:rsidR="003C371B">
        <w:t>been</w:t>
      </w:r>
      <w:r w:rsidR="00A651A1">
        <w:t xml:space="preserve"> in place in the country</w:t>
      </w:r>
      <w:r w:rsidR="003C371B">
        <w:t xml:space="preserve"> since 1 January 2018</w:t>
      </w:r>
      <w:r>
        <w:t>.</w:t>
      </w:r>
      <w:r w:rsidR="00A651A1">
        <w:t xml:space="preserve"> Nepal has also </w:t>
      </w:r>
      <w:r>
        <w:t>adopted revised customs codes for HFCs</w:t>
      </w:r>
      <w:r w:rsidR="00A651A1">
        <w:t>.</w:t>
      </w:r>
    </w:p>
    <w:p w14:paraId="2BD224CC" w14:textId="77777777" w:rsidR="00285B1A" w:rsidRPr="00203745" w:rsidRDefault="00285B1A" w:rsidP="00285B1A">
      <w:pPr>
        <w:pStyle w:val="Heading1"/>
        <w:numPr>
          <w:ilvl w:val="0"/>
          <w:numId w:val="0"/>
        </w:numPr>
      </w:pPr>
      <w:r w:rsidRPr="00203745">
        <w:rPr>
          <w:i/>
        </w:rPr>
        <w:t>Project implementation and monitoring</w:t>
      </w:r>
    </w:p>
    <w:p w14:paraId="37DA6234" w14:textId="55A25DBA" w:rsidR="00285B1A" w:rsidRPr="00203745" w:rsidRDefault="00285B1A" w:rsidP="00285B1A">
      <w:pPr>
        <w:pStyle w:val="Heading1"/>
      </w:pPr>
      <w:r w:rsidRPr="00203745">
        <w:t>The request for the second tranche was due for submission at the 93</w:t>
      </w:r>
      <w:r w:rsidRPr="00203745">
        <w:rPr>
          <w:vertAlign w:val="superscript"/>
        </w:rPr>
        <w:t>rd</w:t>
      </w:r>
      <w:r w:rsidRPr="00203745">
        <w:t xml:space="preserve"> meeting. From May 2021 to September 2022 the NOU operations were halted further to instructions from the Office of </w:t>
      </w:r>
      <w:r w:rsidR="00877858">
        <w:t xml:space="preserve">the </w:t>
      </w:r>
      <w:r w:rsidRPr="00203745">
        <w:t>Auditor General of Nepal, due to the fact that the NOU fell outside the Nepal Budgetary System (LMBIS). The Ministry of Industry, Commerce and Supplies, who hosts the NOU, and the Ministry of Finance worked together to have the NOU programme and budget included in the LMBIS. The issue was resolved in September 2022, when a new national ozone officer was also appointed. Substantial progress has been made since then.</w:t>
      </w:r>
    </w:p>
    <w:bookmarkEnd w:id="13"/>
    <w:p w14:paraId="59AC8E88" w14:textId="77777777" w:rsidR="00285B1A" w:rsidRPr="00203745" w:rsidRDefault="00285B1A" w:rsidP="00285B1A">
      <w:pPr>
        <w:keepNext/>
        <w:keepLines/>
        <w:spacing w:after="240"/>
        <w:rPr>
          <w:i/>
          <w:iCs/>
        </w:rPr>
      </w:pPr>
      <w:r w:rsidRPr="00203745">
        <w:rPr>
          <w:u w:val="single"/>
        </w:rPr>
        <w:lastRenderedPageBreak/>
        <w:t>Implementation plan for the second tranche of stage II of the HCFC phase</w:t>
      </w:r>
      <w:r w:rsidRPr="00203745">
        <w:rPr>
          <w:u w:val="single"/>
        </w:rPr>
        <w:noBreakHyphen/>
        <w:t xml:space="preserve">out management plan </w:t>
      </w:r>
    </w:p>
    <w:p w14:paraId="6F299864" w14:textId="1259E791" w:rsidR="00EA598B" w:rsidRPr="00203745" w:rsidRDefault="00EA598B" w:rsidP="00285888">
      <w:pPr>
        <w:keepNext/>
        <w:widowControl w:val="0"/>
        <w:spacing w:after="240"/>
        <w:rPr>
          <w:i/>
        </w:rPr>
      </w:pPr>
      <w:r w:rsidRPr="00203745">
        <w:rPr>
          <w:i/>
        </w:rPr>
        <w:t>Refrigeration servicing sector</w:t>
      </w:r>
    </w:p>
    <w:p w14:paraId="16739F27" w14:textId="66911A5B" w:rsidR="00143E48" w:rsidRPr="00203745" w:rsidRDefault="00C72AAC" w:rsidP="00203745">
      <w:pPr>
        <w:pStyle w:val="Heading1"/>
      </w:pPr>
      <w:r w:rsidRPr="00203745">
        <w:t>The submission included 15 scholarships to support women participation in trainings and temporary affiliation of trainees to larger formal business centres</w:t>
      </w:r>
      <w:r w:rsidR="001F15AE" w:rsidRPr="00203745">
        <w:t>. As this activity had</w:t>
      </w:r>
      <w:r w:rsidRPr="00203745">
        <w:t xml:space="preserve"> not </w:t>
      </w:r>
      <w:r w:rsidR="001F15AE" w:rsidRPr="00203745">
        <w:t xml:space="preserve">been </w:t>
      </w:r>
      <w:r w:rsidRPr="00203745">
        <w:t xml:space="preserve">included in the plan approved for stage II through decision </w:t>
      </w:r>
      <w:r w:rsidR="00B0718E" w:rsidRPr="00203745">
        <w:t>86/75</w:t>
      </w:r>
      <w:r w:rsidR="001F15AE" w:rsidRPr="00203745">
        <w:t>, t</w:t>
      </w:r>
      <w:r w:rsidRPr="00203745">
        <w:t xml:space="preserve">he Secretariat enquired </w:t>
      </w:r>
      <w:r w:rsidR="00E01B62">
        <w:t xml:space="preserve">on </w:t>
      </w:r>
      <w:r w:rsidR="001F15AE" w:rsidRPr="00203745">
        <w:t xml:space="preserve">the scope of this activity. </w:t>
      </w:r>
      <w:r w:rsidRPr="00203745">
        <w:t xml:space="preserve">UNEP explained </w:t>
      </w:r>
      <w:r w:rsidR="001F15AE" w:rsidRPr="00203745">
        <w:rPr>
          <w:bCs/>
        </w:rPr>
        <w:t>the inclusion of this</w:t>
      </w:r>
      <w:r w:rsidR="00143E48" w:rsidRPr="00203745">
        <w:t xml:space="preserve"> small </w:t>
      </w:r>
      <w:r w:rsidR="00A26F71" w:rsidRPr="00203745">
        <w:t>incentives</w:t>
      </w:r>
      <w:r w:rsidR="00143E48" w:rsidRPr="00203745">
        <w:t xml:space="preserve"> programme to </w:t>
      </w:r>
      <w:r w:rsidR="001F15AE" w:rsidRPr="00203745">
        <w:t>encourage</w:t>
      </w:r>
      <w:r w:rsidR="00143E48" w:rsidRPr="00203745">
        <w:t xml:space="preserve"> women </w:t>
      </w:r>
      <w:r w:rsidR="001F15AE" w:rsidRPr="00203745">
        <w:t>to pursue RAC studies</w:t>
      </w:r>
      <w:r w:rsidR="00143E48" w:rsidRPr="00203745">
        <w:t xml:space="preserve"> and support the </w:t>
      </w:r>
      <w:r w:rsidR="00E01B62">
        <w:t>work</w:t>
      </w:r>
      <w:r w:rsidR="00143E48" w:rsidRPr="00203745">
        <w:t xml:space="preserve"> of </w:t>
      </w:r>
      <w:r w:rsidR="001F15AE" w:rsidRPr="00203745">
        <w:t xml:space="preserve">women </w:t>
      </w:r>
      <w:r w:rsidR="00143E48" w:rsidRPr="00203745">
        <w:t xml:space="preserve">trainees </w:t>
      </w:r>
      <w:r w:rsidR="00E01B62">
        <w:t>in</w:t>
      </w:r>
      <w:r w:rsidR="00E31B12" w:rsidRPr="00203745">
        <w:t xml:space="preserve"> </w:t>
      </w:r>
      <w:r w:rsidR="00143E48" w:rsidRPr="00203745">
        <w:t xml:space="preserve">larger businesses. The NOU </w:t>
      </w:r>
      <w:r w:rsidR="001F15AE" w:rsidRPr="00203745">
        <w:t>and</w:t>
      </w:r>
      <w:r w:rsidR="00143E48" w:rsidRPr="00203745">
        <w:t xml:space="preserve"> the Council for Technical Education and Vocational Training</w:t>
      </w:r>
      <w:r w:rsidR="001F15AE" w:rsidRPr="00203745">
        <w:t xml:space="preserve"> (</w:t>
      </w:r>
      <w:r w:rsidR="00143E48" w:rsidRPr="00203745">
        <w:t>TEVT)</w:t>
      </w:r>
      <w:r w:rsidR="001F15AE" w:rsidRPr="00203745">
        <w:t xml:space="preserve"> will implement this activity, with the Council </w:t>
      </w:r>
      <w:r w:rsidR="00143E48" w:rsidRPr="00203745">
        <w:t>administer</w:t>
      </w:r>
      <w:r w:rsidR="001F15AE" w:rsidRPr="00203745">
        <w:t>ing</w:t>
      </w:r>
      <w:r w:rsidR="00143E48" w:rsidRPr="00203745">
        <w:t xml:space="preserve"> th</w:t>
      </w:r>
      <w:r w:rsidR="001F15AE" w:rsidRPr="00203745">
        <w:t>e</w:t>
      </w:r>
      <w:r w:rsidR="00143E48" w:rsidRPr="00203745">
        <w:t xml:space="preserve"> small financial incentive</w:t>
      </w:r>
      <w:r w:rsidR="001F15AE" w:rsidRPr="00203745">
        <w:t xml:space="preserve">, </w:t>
      </w:r>
      <w:r w:rsidR="00143E48" w:rsidRPr="00203745">
        <w:t xml:space="preserve">estimated </w:t>
      </w:r>
      <w:r w:rsidR="00E31B12" w:rsidRPr="00203745">
        <w:t xml:space="preserve">at </w:t>
      </w:r>
      <w:r w:rsidR="00E01B62">
        <w:t>a maximum of</w:t>
      </w:r>
      <w:r w:rsidR="001F15AE" w:rsidRPr="00203745">
        <w:t xml:space="preserve"> US $</w:t>
      </w:r>
      <w:r w:rsidR="00143E48" w:rsidRPr="00203745">
        <w:t>5,000.</w:t>
      </w:r>
    </w:p>
    <w:p w14:paraId="6F148D98" w14:textId="26C3D255" w:rsidR="00BC46C2" w:rsidRPr="00203745" w:rsidRDefault="000C2C36" w:rsidP="00BC46C2">
      <w:pPr>
        <w:pStyle w:val="Heading1"/>
      </w:pPr>
      <w:r w:rsidRPr="00203745">
        <w:t>The</w:t>
      </w:r>
      <w:r w:rsidR="00BC46C2" w:rsidRPr="00203745">
        <w:t xml:space="preserve"> work initiated in the first tranche on the piloting of the certification programme will continue in the second tranche, with a minimum of 40 technicians expected to undergo their competency-based assessment during this tranche to be certified. </w:t>
      </w:r>
      <w:bookmarkStart w:id="14" w:name="_Hlk125544833"/>
    </w:p>
    <w:bookmarkEnd w:id="14"/>
    <w:p w14:paraId="15306E72" w14:textId="77777777" w:rsidR="00EA598B" w:rsidRPr="00203745" w:rsidRDefault="00EA598B" w:rsidP="00D14426">
      <w:pPr>
        <w:keepNext/>
        <w:spacing w:after="240"/>
        <w:rPr>
          <w:u w:val="single"/>
        </w:rPr>
      </w:pPr>
      <w:r w:rsidRPr="00203745">
        <w:rPr>
          <w:u w:val="single"/>
        </w:rPr>
        <w:t>Gender policy implementation</w:t>
      </w:r>
    </w:p>
    <w:p w14:paraId="47FFDFCA" w14:textId="36A3CDBC" w:rsidR="007C697C" w:rsidRPr="00203745" w:rsidRDefault="007C697C" w:rsidP="007C697C">
      <w:pPr>
        <w:pStyle w:val="Heading1"/>
        <w:rPr>
          <w:rFonts w:eastAsia="Batang"/>
          <w:lang w:val="en-IN"/>
        </w:rPr>
      </w:pPr>
      <w:r w:rsidRPr="00203745">
        <w:t>During the implementation of the first tranche of stage II of the HPMP, the implementing agencies and the Government of Nepal focused on creating a propitious environment for the incorporation of the gender perspective into the activities implemented. Women were given priority in training courses to strengthen their capacities and help increase their access to better opportunities and working conditions. This approach will continue during the implementation of the</w:t>
      </w:r>
      <w:r w:rsidR="00C45D9C" w:rsidRPr="00203745">
        <w:t xml:space="preserve"> second</w:t>
      </w:r>
      <w:r w:rsidRPr="00203745">
        <w:t xml:space="preserve"> tranche. </w:t>
      </w:r>
      <w:r w:rsidR="003810FD" w:rsidRPr="00203745">
        <w:t xml:space="preserve">The project </w:t>
      </w:r>
      <w:r w:rsidR="003810FD">
        <w:t xml:space="preserve">has </w:t>
      </w:r>
      <w:r w:rsidR="003810FD" w:rsidRPr="00203745">
        <w:t>also require</w:t>
      </w:r>
      <w:r w:rsidR="003810FD">
        <w:t>d</w:t>
      </w:r>
      <w:r w:rsidR="003810FD" w:rsidRPr="00203745">
        <w:t xml:space="preserve"> the collection of sex-disaggregated data, and qualitative information to analyze and track gender issues. </w:t>
      </w:r>
      <w:r w:rsidR="00A26F71" w:rsidRPr="00203745">
        <w:rPr>
          <w:rFonts w:eastAsia="Batang"/>
          <w:lang w:val="en-IN"/>
        </w:rPr>
        <w:t>G</w:t>
      </w:r>
      <w:r w:rsidRPr="00203745">
        <w:rPr>
          <w:rFonts w:eastAsia="Batang"/>
          <w:lang w:val="en-IN"/>
        </w:rPr>
        <w:t xml:space="preserve">ender equality and women’s empowerment are systematically considered in all activities through providing equal opportunities </w:t>
      </w:r>
      <w:r w:rsidR="003810FD">
        <w:rPr>
          <w:rFonts w:eastAsia="Batang"/>
          <w:lang w:val="en-IN"/>
        </w:rPr>
        <w:t>to</w:t>
      </w:r>
      <w:r w:rsidRPr="00203745">
        <w:rPr>
          <w:rFonts w:eastAsia="Batang"/>
          <w:lang w:val="en-IN"/>
        </w:rPr>
        <w:t xml:space="preserve"> women and men as users, beneficiaries, advisors, managers and policy or community decision-makers. Attention is being given to ensure that, to the extent possible, project committees, management and monitoring arrangements are gender-responsive and that gender balance is addressed in their own structures, decision-making </w:t>
      </w:r>
      <w:r w:rsidR="003810FD">
        <w:rPr>
          <w:rFonts w:eastAsia="Batang"/>
          <w:lang w:val="en-IN"/>
        </w:rPr>
        <w:t xml:space="preserve">and selection </w:t>
      </w:r>
      <w:r w:rsidRPr="00203745">
        <w:rPr>
          <w:rFonts w:eastAsia="Batang"/>
          <w:lang w:val="en-IN"/>
        </w:rPr>
        <w:t>processes.</w:t>
      </w:r>
    </w:p>
    <w:p w14:paraId="0A6F0142" w14:textId="4168D0FC" w:rsidR="009513AA" w:rsidRPr="00203745" w:rsidRDefault="009513AA" w:rsidP="00DB0A7C">
      <w:pPr>
        <w:pStyle w:val="Heading1"/>
        <w:keepNext/>
        <w:rPr>
          <w:u w:val="single"/>
        </w:rPr>
      </w:pPr>
      <w:r w:rsidRPr="00203745">
        <w:t>As explained above, the second tranche includes a small incentives programme to encourage women to pursue RAC studies aiming at an increase</w:t>
      </w:r>
      <w:r w:rsidR="003810FD">
        <w:t>d</w:t>
      </w:r>
      <w:r w:rsidRPr="00203745">
        <w:t xml:space="preserve"> involvement of women in the sector. </w:t>
      </w:r>
      <w:r w:rsidR="00A26F71" w:rsidRPr="00203745">
        <w:t xml:space="preserve">The </w:t>
      </w:r>
      <w:r w:rsidRPr="00203745">
        <w:t xml:space="preserve">institutional strengthening </w:t>
      </w:r>
      <w:r w:rsidR="00A26F71" w:rsidRPr="00203745">
        <w:t xml:space="preserve">project renewal submitted to the present meeting, includes </w:t>
      </w:r>
      <w:r w:rsidR="005F5A4D" w:rsidRPr="00203745">
        <w:t xml:space="preserve">as an activity </w:t>
      </w:r>
      <w:r w:rsidR="00A26F71" w:rsidRPr="00203745">
        <w:t>a study on gender in the RAC sector</w:t>
      </w:r>
      <w:r w:rsidR="005F5A4D" w:rsidRPr="00203745">
        <w:t>, including the</w:t>
      </w:r>
      <w:r w:rsidR="00A26F71" w:rsidRPr="00203745">
        <w:t xml:space="preserve"> identif</w:t>
      </w:r>
      <w:r w:rsidR="005F5A4D" w:rsidRPr="00203745">
        <w:t>ication on</w:t>
      </w:r>
      <w:r w:rsidR="00A26F71" w:rsidRPr="00203745">
        <w:t xml:space="preserve"> barriers to female participation, and </w:t>
      </w:r>
      <w:r w:rsidR="005F5A4D" w:rsidRPr="00203745">
        <w:t xml:space="preserve">the </w:t>
      </w:r>
      <w:r w:rsidR="00A26F71" w:rsidRPr="00203745">
        <w:t>adopt</w:t>
      </w:r>
      <w:r w:rsidR="005F5A4D" w:rsidRPr="00203745">
        <w:t>ion of</w:t>
      </w:r>
      <w:r w:rsidR="00A26F71" w:rsidRPr="00203745">
        <w:t xml:space="preserve"> appropriate mechanisms and incentives to increase </w:t>
      </w:r>
      <w:r w:rsidR="005F5A4D" w:rsidRPr="00203745">
        <w:t>such</w:t>
      </w:r>
      <w:r w:rsidR="00A26F71" w:rsidRPr="00203745">
        <w:t xml:space="preserve"> participation. </w:t>
      </w:r>
    </w:p>
    <w:p w14:paraId="7FB59A46" w14:textId="6D44FB71" w:rsidR="00EA598B" w:rsidRPr="00203745" w:rsidRDefault="00EA598B" w:rsidP="00203745">
      <w:pPr>
        <w:pStyle w:val="Heading1"/>
        <w:keepNext/>
        <w:numPr>
          <w:ilvl w:val="0"/>
          <w:numId w:val="0"/>
        </w:numPr>
        <w:rPr>
          <w:u w:val="single"/>
        </w:rPr>
      </w:pPr>
      <w:r w:rsidRPr="00203745">
        <w:rPr>
          <w:u w:val="single"/>
        </w:rPr>
        <w:t>Sustainability of the HCFC phase-out and assessment of risks</w:t>
      </w:r>
    </w:p>
    <w:p w14:paraId="6A6541FB" w14:textId="28523563" w:rsidR="0046214A" w:rsidRPr="00203745" w:rsidRDefault="007F5DEB" w:rsidP="0046214A">
      <w:pPr>
        <w:pStyle w:val="Heading1"/>
      </w:pPr>
      <w:r w:rsidRPr="00203745">
        <w:t xml:space="preserve">The </w:t>
      </w:r>
      <w:r w:rsidR="005E7F6E" w:rsidRPr="00203745">
        <w:t xml:space="preserve">Government </w:t>
      </w:r>
      <w:r w:rsidR="0046214A" w:rsidRPr="00203745">
        <w:rPr>
          <w:rStyle w:val="normaltextrun"/>
          <w:shd w:val="clear" w:color="auto" w:fill="FFFFFF"/>
          <w:lang w:val="en-GB"/>
        </w:rPr>
        <w:t xml:space="preserve">of Nepal is making efforts to ensure the long-term sustainability of the HCFC phase-out and the results of the HPMP activities. The import of HCFC-based equipment was banned already in 2017 considering the future servicing demand that incoming equipment would create. As regards the building of capacities, the NOU and the customs administration are </w:t>
      </w:r>
      <w:r w:rsidR="005E7F6E" w:rsidRPr="00203745">
        <w:rPr>
          <w:rStyle w:val="normaltextrun"/>
          <w:shd w:val="clear" w:color="auto" w:fill="FFFFFF"/>
          <w:lang w:val="en-GB"/>
        </w:rPr>
        <w:t xml:space="preserve">working </w:t>
      </w:r>
      <w:r w:rsidR="0046214A" w:rsidRPr="00203745">
        <w:rPr>
          <w:rStyle w:val="normaltextrun"/>
          <w:shd w:val="clear" w:color="auto" w:fill="FFFFFF"/>
          <w:lang w:val="en-GB"/>
        </w:rPr>
        <w:t xml:space="preserve">to institutionalise training on the Montreal Protocol </w:t>
      </w:r>
      <w:r w:rsidR="003810FD">
        <w:rPr>
          <w:rStyle w:val="normaltextrun"/>
          <w:shd w:val="clear" w:color="auto" w:fill="FFFFFF"/>
          <w:lang w:val="en-GB"/>
        </w:rPr>
        <w:t xml:space="preserve">through </w:t>
      </w:r>
      <w:r w:rsidR="0046214A" w:rsidRPr="00203745">
        <w:rPr>
          <w:rStyle w:val="normaltextrun"/>
          <w:shd w:val="clear" w:color="auto" w:fill="FFFFFF"/>
          <w:lang w:val="en-GB"/>
        </w:rPr>
        <w:t xml:space="preserve">training trainers and including </w:t>
      </w:r>
      <w:r w:rsidR="003810FD">
        <w:rPr>
          <w:rStyle w:val="normaltextrun"/>
          <w:shd w:val="clear" w:color="auto" w:fill="FFFFFF"/>
          <w:lang w:val="en-GB"/>
        </w:rPr>
        <w:t>ozone-related matters</w:t>
      </w:r>
      <w:r w:rsidR="0046214A" w:rsidRPr="00203745">
        <w:rPr>
          <w:rStyle w:val="normaltextrun"/>
          <w:shd w:val="clear" w:color="auto" w:fill="FFFFFF"/>
          <w:lang w:val="en-GB"/>
        </w:rPr>
        <w:t xml:space="preserve"> in the regular training of national customs officers, with a view </w:t>
      </w:r>
      <w:r w:rsidR="0046214A" w:rsidRPr="00203745">
        <w:t>to ensuring that the customs authority can replicate in autonomy the Montreal Protocol module within the regular customs trainings.</w:t>
      </w:r>
    </w:p>
    <w:p w14:paraId="4F77D88A" w14:textId="72BBD935" w:rsidR="007F5DEB" w:rsidRPr="00D818F9" w:rsidRDefault="0046214A" w:rsidP="001A11CB">
      <w:pPr>
        <w:pStyle w:val="Heading1"/>
      </w:pPr>
      <w:r w:rsidRPr="00D818F9">
        <w:rPr>
          <w:rStyle w:val="normaltextrun"/>
          <w:color w:val="000000"/>
          <w:shd w:val="clear" w:color="auto" w:fill="FFFFFF"/>
          <w:lang w:val="en-GB"/>
        </w:rPr>
        <w:t xml:space="preserve">Long-term sustainability of RAC technicians training </w:t>
      </w:r>
      <w:r w:rsidR="00187C11">
        <w:rPr>
          <w:rStyle w:val="normaltextrun"/>
          <w:color w:val="000000"/>
          <w:shd w:val="clear" w:color="auto" w:fill="FFFFFF"/>
          <w:lang w:val="en-GB"/>
        </w:rPr>
        <w:t>is to be further addressed during</w:t>
      </w:r>
      <w:r w:rsidRPr="00D818F9">
        <w:rPr>
          <w:rStyle w:val="normaltextrun"/>
          <w:color w:val="000000"/>
          <w:shd w:val="clear" w:color="auto" w:fill="FFFFFF"/>
          <w:lang w:val="en-GB"/>
        </w:rPr>
        <w:t xml:space="preserve"> the second tranche through the creation of opportunities for quality training for the RAC trainers. </w:t>
      </w:r>
      <w:r w:rsidRPr="00FB62B7">
        <w:t xml:space="preserve">Sustainability was considered when planning the procurement of tools and equipment for RAC training institutes. The items being procured have been adapted in consultation with </w:t>
      </w:r>
      <w:r w:rsidR="00F704EE" w:rsidRPr="00FB62B7">
        <w:t xml:space="preserve">the </w:t>
      </w:r>
      <w:r w:rsidRPr="00FB62B7">
        <w:t>T</w:t>
      </w:r>
      <w:r w:rsidR="005F5A4D">
        <w:t>E</w:t>
      </w:r>
      <w:r w:rsidRPr="00FB62B7">
        <w:t>VT</w:t>
      </w:r>
      <w:r w:rsidR="00D818F9" w:rsidRPr="00FB62B7">
        <w:t xml:space="preserve"> Council</w:t>
      </w:r>
      <w:r w:rsidRPr="00FB62B7">
        <w:t xml:space="preserve"> and the training institutes to ensure technicians can be better trained on long-term natural refrigerants alternatives.</w:t>
      </w:r>
      <w:r w:rsidR="001A11CB" w:rsidRPr="00FB62B7">
        <w:t xml:space="preserve"> </w:t>
      </w:r>
      <w:r w:rsidRPr="00D818F9">
        <w:rPr>
          <w:rStyle w:val="normaltextrun"/>
          <w:color w:val="000000"/>
          <w:shd w:val="clear" w:color="auto" w:fill="FFFFFF"/>
          <w:lang w:val="en-GB"/>
        </w:rPr>
        <w:t xml:space="preserve">The country has put in place a </w:t>
      </w:r>
      <w:r w:rsidR="007F5DEB" w:rsidRPr="00FB62B7">
        <w:t xml:space="preserve">pilot </w:t>
      </w:r>
      <w:r w:rsidR="001A11CB" w:rsidRPr="00FB62B7">
        <w:t xml:space="preserve">technician </w:t>
      </w:r>
      <w:r w:rsidR="007F5DEB" w:rsidRPr="00FB62B7">
        <w:t>certification system in collaboration with the T</w:t>
      </w:r>
      <w:r w:rsidR="005F5A4D">
        <w:t>E</w:t>
      </w:r>
      <w:r w:rsidR="007F5DEB" w:rsidRPr="00FB62B7">
        <w:t xml:space="preserve">VT </w:t>
      </w:r>
      <w:r w:rsidR="00D818F9" w:rsidRPr="00FB62B7">
        <w:t xml:space="preserve">system </w:t>
      </w:r>
      <w:r w:rsidR="007F5DEB" w:rsidRPr="00FB62B7">
        <w:t>stakeholders. This</w:t>
      </w:r>
      <w:r w:rsidR="001A11CB" w:rsidRPr="00FB62B7">
        <w:t xml:space="preserve"> system</w:t>
      </w:r>
      <w:r w:rsidR="007F5DEB" w:rsidRPr="00FB62B7">
        <w:t xml:space="preserve"> and the work being done on the </w:t>
      </w:r>
      <w:r w:rsidR="001A11CB" w:rsidRPr="00FB62B7">
        <w:t xml:space="preserve">necessary adjustments and revisions of the </w:t>
      </w:r>
      <w:r w:rsidR="007F5DEB" w:rsidRPr="00FB62B7">
        <w:t>T</w:t>
      </w:r>
      <w:r w:rsidR="005F5A4D">
        <w:t>E</w:t>
      </w:r>
      <w:r w:rsidR="007F5DEB" w:rsidRPr="00FB62B7">
        <w:t xml:space="preserve">VT curriculum </w:t>
      </w:r>
      <w:r w:rsidR="007F5DEB" w:rsidRPr="00FB62B7">
        <w:lastRenderedPageBreak/>
        <w:t>contribute to the standardization and enhancement of the RAC servicing sector capacity to keep up with the technology transition.</w:t>
      </w:r>
    </w:p>
    <w:p w14:paraId="2C331ACE" w14:textId="77777777" w:rsidR="00EA598B" w:rsidRPr="0034371D" w:rsidRDefault="00EA598B" w:rsidP="007A02C8">
      <w:pPr>
        <w:keepNext/>
        <w:spacing w:before="240" w:after="240"/>
        <w:rPr>
          <w:u w:val="single"/>
        </w:rPr>
      </w:pPr>
      <w:r w:rsidRPr="0034371D">
        <w:rPr>
          <w:u w:val="single"/>
        </w:rPr>
        <w:t>Conclusion</w:t>
      </w:r>
    </w:p>
    <w:p w14:paraId="1C30B83A" w14:textId="6A99F84D" w:rsidR="00DA635B" w:rsidRPr="001E0107" w:rsidRDefault="00C46054" w:rsidP="00DA635B">
      <w:pPr>
        <w:pStyle w:val="Heading1"/>
      </w:pPr>
      <w:r>
        <w:t xml:space="preserve">Nepal </w:t>
      </w:r>
      <w:r w:rsidRPr="001B3DC5">
        <w:t xml:space="preserve">continues to </w:t>
      </w:r>
      <w:proofErr w:type="gramStart"/>
      <w:r w:rsidRPr="001B3DC5">
        <w:t>be in compliance with</w:t>
      </w:r>
      <w:proofErr w:type="gramEnd"/>
      <w:r w:rsidRPr="001B3DC5">
        <w:t xml:space="preserve"> the Montreal Protocol and the HCFC consumption targets specified in </w:t>
      </w:r>
      <w:r w:rsidR="00187C11">
        <w:t xml:space="preserve">the </w:t>
      </w:r>
      <w:r w:rsidRPr="001B3DC5">
        <w:t xml:space="preserve">Agreement </w:t>
      </w:r>
      <w:r w:rsidR="00187C11">
        <w:t>between the Government of Nepal and</w:t>
      </w:r>
      <w:r w:rsidRPr="001B3DC5">
        <w:t xml:space="preserve"> the Executive Committee; </w:t>
      </w:r>
      <w:r w:rsidRPr="00CD05C6">
        <w:t xml:space="preserve">in </w:t>
      </w:r>
      <w:r w:rsidRPr="00FB62B7">
        <w:t>2020-2023</w:t>
      </w:r>
      <w:r w:rsidRPr="00CD05C6">
        <w:t xml:space="preserve"> consumption</w:t>
      </w:r>
      <w:r w:rsidRPr="001B3DC5">
        <w:t xml:space="preserve"> of HCFCs was below the country’s Montreal Protocol target and lower than the maximum allowable consumption specified in the Agreement. The country has a functioning licensing and quota system</w:t>
      </w:r>
      <w:r w:rsidR="0099361C">
        <w:t>,</w:t>
      </w:r>
      <w:r w:rsidRPr="001B3DC5">
        <w:t xml:space="preserve"> and </w:t>
      </w:r>
      <w:r>
        <w:t>a</w:t>
      </w:r>
      <w:r w:rsidRPr="001B3DC5">
        <w:t xml:space="preserve"> ban</w:t>
      </w:r>
      <w:r>
        <w:t xml:space="preserve"> to import</w:t>
      </w:r>
      <w:r w:rsidRPr="001B3DC5">
        <w:t xml:space="preserve"> HCFC-based equipment</w:t>
      </w:r>
      <w:r>
        <w:t xml:space="preserve"> is in place since 2017</w:t>
      </w:r>
      <w:r w:rsidRPr="009578E9">
        <w:t xml:space="preserve">. </w:t>
      </w:r>
      <w:r w:rsidR="0099361C">
        <w:t xml:space="preserve">A technical committee was </w:t>
      </w:r>
      <w:r w:rsidR="009447AE">
        <w:t>establish</w:t>
      </w:r>
      <w:r w:rsidR="0099361C">
        <w:t xml:space="preserve">ed to develop the online licensing system within the Nepal National Single Window. </w:t>
      </w:r>
      <w:r w:rsidRPr="00EA5C27">
        <w:t xml:space="preserve">The Government of </w:t>
      </w:r>
      <w:r w:rsidR="00667F9E" w:rsidRPr="009447AE">
        <w:t>N</w:t>
      </w:r>
      <w:r w:rsidRPr="009447AE">
        <w:t>e</w:t>
      </w:r>
      <w:r w:rsidR="00667F9E" w:rsidRPr="009447AE">
        <w:t>pal</w:t>
      </w:r>
      <w:r w:rsidRPr="009447AE">
        <w:t>, with the assistance of UNEP and UNDP, implemented an extensive set of activities to strengthen the national capacity to control trade in HCFCs and HCFC-based equipment, and provided training to technicians</w:t>
      </w:r>
      <w:r w:rsidR="0099361C" w:rsidRPr="009447AE">
        <w:t>, and customs and enforcement officers</w:t>
      </w:r>
      <w:r w:rsidRPr="009447AE">
        <w:t>.</w:t>
      </w:r>
      <w:r w:rsidRPr="00D12755">
        <w:t xml:space="preserve"> </w:t>
      </w:r>
      <w:r w:rsidR="0099361C" w:rsidRPr="00D12755">
        <w:t xml:space="preserve">The capacities of training institutes have been strengthened and awareness has been raised among different stakeholders on the Montreal Protocol and the country´s relevant obligations. </w:t>
      </w:r>
      <w:r w:rsidR="00193D2B">
        <w:t xml:space="preserve">The issue of </w:t>
      </w:r>
      <w:r w:rsidR="00A6564F">
        <w:t xml:space="preserve">implementation </w:t>
      </w:r>
      <w:r w:rsidR="00193D2B">
        <w:t>delays has been resolve</w:t>
      </w:r>
      <w:r w:rsidR="00A6564F">
        <w:t>d</w:t>
      </w:r>
      <w:r w:rsidR="00193D2B">
        <w:t xml:space="preserve"> and t</w:t>
      </w:r>
      <w:r w:rsidR="009447AE" w:rsidRPr="001B3DC5">
        <w:t xml:space="preserve">he level of disbursement of the first tranche is </w:t>
      </w:r>
      <w:r w:rsidR="009447AE">
        <w:t>47</w:t>
      </w:r>
      <w:r w:rsidR="009447AE" w:rsidRPr="001B3DC5">
        <w:t xml:space="preserve"> per cent. </w:t>
      </w:r>
      <w:r w:rsidRPr="009447AE">
        <w:t>The activities so far implemented and those planned under the second tranche will continue to help the country meet its commitments</w:t>
      </w:r>
      <w:r w:rsidR="0099361C" w:rsidRPr="009447AE">
        <w:t xml:space="preserve"> under the Montreal</w:t>
      </w:r>
      <w:r w:rsidR="0099361C">
        <w:t xml:space="preserve"> Protocol</w:t>
      </w:r>
      <w:r w:rsidRPr="001B3DC5">
        <w:t>.</w:t>
      </w:r>
    </w:p>
    <w:p w14:paraId="18E23C15" w14:textId="6E7E1305" w:rsidR="00EA598B" w:rsidRPr="005650F1" w:rsidRDefault="00EA598B" w:rsidP="005650F1">
      <w:pPr>
        <w:keepNext/>
        <w:spacing w:before="360" w:after="240"/>
        <w:rPr>
          <w:b/>
        </w:rPr>
      </w:pPr>
      <w:r w:rsidRPr="0034371D">
        <w:rPr>
          <w:b/>
        </w:rPr>
        <w:t>RECOMMENDATION</w:t>
      </w:r>
    </w:p>
    <w:p w14:paraId="20987676" w14:textId="493C18FF" w:rsidR="00236F88" w:rsidRPr="00995A80" w:rsidRDefault="00EA598B" w:rsidP="00236F88">
      <w:pPr>
        <w:pStyle w:val="Heading1"/>
        <w:rPr>
          <w:lang w:val="en-US"/>
        </w:rPr>
      </w:pPr>
      <w:bookmarkStart w:id="15" w:name="_Hlk122622077"/>
      <w:r w:rsidRPr="0034371D">
        <w:t>The Fund Secretariat recommends</w:t>
      </w:r>
      <w:r>
        <w:t xml:space="preserve"> t</w:t>
      </w:r>
      <w:r w:rsidRPr="0034371D">
        <w:t>hat the Executive Committee</w:t>
      </w:r>
      <w:r w:rsidR="00F7790C">
        <w:t xml:space="preserve"> n</w:t>
      </w:r>
      <w:r w:rsidRPr="0034371D">
        <w:t>ote</w:t>
      </w:r>
      <w:r w:rsidR="00211111">
        <w:t xml:space="preserve"> t</w:t>
      </w:r>
      <w:r w:rsidRPr="0034371D">
        <w:t>he progress report on the implementation of the</w:t>
      </w:r>
      <w:r w:rsidR="000C4B16">
        <w:t xml:space="preserve"> first</w:t>
      </w:r>
      <w:r w:rsidRPr="0034371D">
        <w:t xml:space="preserve"> tranche of stage</w:t>
      </w:r>
      <w:r>
        <w:t> </w:t>
      </w:r>
      <w:r w:rsidR="0063772C" w:rsidRPr="0063772C">
        <w:t>II</w:t>
      </w:r>
      <w:r w:rsidRPr="0034371D">
        <w:t xml:space="preserve"> of the HCFC phase-out management plan (HPMP) for </w:t>
      </w:r>
      <w:r w:rsidR="003160B4" w:rsidRPr="003160B4">
        <w:t>Nepal</w:t>
      </w:r>
      <w:r>
        <w:t>,</w:t>
      </w:r>
      <w:r w:rsidRPr="0034371D">
        <w:t xml:space="preserve"> </w:t>
      </w:r>
      <w:r w:rsidRPr="008B0000">
        <w:t>and</w:t>
      </w:r>
      <w:r>
        <w:t xml:space="preserve"> further recommends blanket approval of </w:t>
      </w:r>
      <w:r w:rsidRPr="0034371D">
        <w:t xml:space="preserve">the </w:t>
      </w:r>
      <w:r w:rsidR="000C4B16">
        <w:t>second</w:t>
      </w:r>
      <w:r w:rsidRPr="0034371D">
        <w:t xml:space="preserve"> </w:t>
      </w:r>
      <w:r>
        <w:t xml:space="preserve">tranche </w:t>
      </w:r>
      <w:r w:rsidRPr="0034371D">
        <w:t>of stag</w:t>
      </w:r>
      <w:r>
        <w:t>e</w:t>
      </w:r>
      <w:r w:rsidRPr="0034371D">
        <w:t> </w:t>
      </w:r>
      <w:r w:rsidR="0063772C" w:rsidRPr="0063772C">
        <w:t>II</w:t>
      </w:r>
      <w:r>
        <w:t xml:space="preserve"> </w:t>
      </w:r>
      <w:r w:rsidRPr="0034371D">
        <w:t>of the HPMP and the corresponding 20</w:t>
      </w:r>
      <w:r>
        <w:t>2</w:t>
      </w:r>
      <w:r w:rsidR="00F57D81">
        <w:t>5</w:t>
      </w:r>
      <w:r>
        <w:noBreakHyphen/>
      </w:r>
      <w:r w:rsidRPr="007D5158">
        <w:t>20</w:t>
      </w:r>
      <w:r w:rsidR="00F57D81">
        <w:t>26</w:t>
      </w:r>
      <w:r w:rsidRPr="0034371D">
        <w:t xml:space="preserve"> tranche implementation plan</w:t>
      </w:r>
      <w:r w:rsidRPr="005357EE">
        <w:t xml:space="preserve"> </w:t>
      </w:r>
      <w:r w:rsidRPr="0034371D">
        <w:t xml:space="preserve">for </w:t>
      </w:r>
      <w:r w:rsidR="003160B4" w:rsidRPr="003160B4">
        <w:t>Nepal</w:t>
      </w:r>
      <w:r w:rsidRPr="0034371D">
        <w:t xml:space="preserve"> at the funding level</w:t>
      </w:r>
      <w:r w:rsidR="000C4B16">
        <w:t>s</w:t>
      </w:r>
      <w:r>
        <w:t xml:space="preserve"> shown in the table below, on the understanding that </w:t>
      </w:r>
      <w:r w:rsidR="00F7790C" w:rsidRPr="00137E89">
        <w:t>UNEP</w:t>
      </w:r>
      <w:r w:rsidR="00F7790C" w:rsidRPr="0034371D">
        <w:t xml:space="preserve"> w</w:t>
      </w:r>
      <w:r w:rsidR="00F7790C">
        <w:t>ill</w:t>
      </w:r>
      <w:r w:rsidR="00F7790C" w:rsidRPr="0034371D">
        <w:t xml:space="preserve"> include, </w:t>
      </w:r>
      <w:bookmarkStart w:id="16" w:name="_Hlk180659329"/>
      <w:r w:rsidR="00F7790C" w:rsidRPr="0034371D">
        <w:t xml:space="preserve">as part of the progress report on the implementation of the </w:t>
      </w:r>
      <w:r w:rsidR="00F7790C">
        <w:t xml:space="preserve">second </w:t>
      </w:r>
      <w:r w:rsidR="00F7790C" w:rsidRPr="0034371D">
        <w:t>tranche of the HPMP</w:t>
      </w:r>
      <w:bookmarkEnd w:id="16"/>
      <w:r w:rsidR="00F7790C" w:rsidRPr="002D590E">
        <w:t>,</w:t>
      </w:r>
      <w:r w:rsidR="00F7790C" w:rsidRPr="0034371D">
        <w:t xml:space="preserve"> an update on progress </w:t>
      </w:r>
      <w:r w:rsidR="00F7790C">
        <w:t>in</w:t>
      </w:r>
      <w:r w:rsidR="00F7790C" w:rsidRPr="0034371D">
        <w:t xml:space="preserve"> implementing the recommendations </w:t>
      </w:r>
      <w:r w:rsidR="00F7790C">
        <w:t xml:space="preserve">contained </w:t>
      </w:r>
      <w:r w:rsidR="00F7790C" w:rsidRPr="0034371D">
        <w:t xml:space="preserve">in the verification report submitted to </w:t>
      </w:r>
      <w:r w:rsidR="00F7790C" w:rsidRPr="00F7790C">
        <w:t xml:space="preserve">the </w:t>
      </w:r>
      <w:r w:rsidR="00F7790C" w:rsidRPr="005D0CAA">
        <w:t>present</w:t>
      </w:r>
      <w:r w:rsidR="00F7790C">
        <w:t> </w:t>
      </w:r>
      <w:r w:rsidR="00F7790C" w:rsidRPr="0034371D">
        <w:t>meeting, in</w:t>
      </w:r>
      <w:r w:rsidR="005A7F13">
        <w:t xml:space="preserve"> particular</w:t>
      </w:r>
      <w:r w:rsidR="00F7790C" w:rsidRPr="0034371D">
        <w:t xml:space="preserve"> </w:t>
      </w:r>
      <w:r w:rsidR="004E40A1">
        <w:t xml:space="preserve">those relating to </w:t>
      </w:r>
      <w:r w:rsidR="00236F88" w:rsidRPr="00995A80">
        <w:rPr>
          <w:lang w:val="en-GB"/>
        </w:rPr>
        <w:t xml:space="preserve">the update of the regulatory framework; the </w:t>
      </w:r>
      <w:r w:rsidR="005A7F13">
        <w:rPr>
          <w:lang w:val="en-GB"/>
        </w:rPr>
        <w:t xml:space="preserve">revision of the </w:t>
      </w:r>
      <w:r w:rsidR="00236F88" w:rsidRPr="00995A80">
        <w:rPr>
          <w:lang w:val="en-GB"/>
        </w:rPr>
        <w:t xml:space="preserve">way </w:t>
      </w:r>
      <w:r w:rsidR="005A7F13">
        <w:rPr>
          <w:lang w:val="en-GB"/>
        </w:rPr>
        <w:t xml:space="preserve">consumption data is </w:t>
      </w:r>
      <w:r w:rsidR="00236F88" w:rsidRPr="00995A80">
        <w:rPr>
          <w:lang w:val="en-GB"/>
        </w:rPr>
        <w:t>collect</w:t>
      </w:r>
      <w:r w:rsidR="005A7F13">
        <w:rPr>
          <w:lang w:val="en-GB"/>
        </w:rPr>
        <w:t>ed</w:t>
      </w:r>
      <w:r w:rsidR="00236F88" w:rsidRPr="00995A80">
        <w:rPr>
          <w:lang w:val="en-GB"/>
        </w:rPr>
        <w:t xml:space="preserve"> and reconcile</w:t>
      </w:r>
      <w:r w:rsidR="005A7F13">
        <w:rPr>
          <w:lang w:val="en-GB"/>
        </w:rPr>
        <w:t>d</w:t>
      </w:r>
      <w:r w:rsidR="00236F88" w:rsidRPr="00995A80">
        <w:rPr>
          <w:lang w:val="en-GB"/>
        </w:rPr>
        <w:t>; and the development of an online licensing system.</w:t>
      </w:r>
    </w:p>
    <w:p w14:paraId="1B2E0EE9" w14:textId="7527AEB7" w:rsidR="00EA598B" w:rsidRDefault="00EA598B" w:rsidP="005D0C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0AB76181" w14:textId="77777777">
        <w:trPr>
          <w:tblHeader/>
        </w:trPr>
        <w:tc>
          <w:tcPr>
            <w:tcW w:w="293" w:type="pct"/>
          </w:tcPr>
          <w:p w14:paraId="57A40BAC" w14:textId="77777777" w:rsidR="00EA598B" w:rsidRPr="0034371D" w:rsidRDefault="00EA598B" w:rsidP="00B93402">
            <w:pPr>
              <w:keepNext/>
              <w:jc w:val="center"/>
              <w:rPr>
                <w:b/>
                <w:bCs/>
                <w:sz w:val="20"/>
                <w:szCs w:val="20"/>
              </w:rPr>
            </w:pPr>
          </w:p>
        </w:tc>
        <w:tc>
          <w:tcPr>
            <w:tcW w:w="2337" w:type="pct"/>
          </w:tcPr>
          <w:p w14:paraId="4B60AB50" w14:textId="77777777" w:rsidR="00EA598B" w:rsidRPr="0034371D" w:rsidRDefault="00EA598B" w:rsidP="00B93402">
            <w:pPr>
              <w:keepNext/>
              <w:jc w:val="center"/>
              <w:rPr>
                <w:b/>
                <w:bCs/>
                <w:sz w:val="20"/>
                <w:szCs w:val="20"/>
              </w:rPr>
            </w:pPr>
            <w:r w:rsidRPr="0034371D">
              <w:rPr>
                <w:b/>
                <w:bCs/>
                <w:sz w:val="20"/>
                <w:szCs w:val="20"/>
              </w:rPr>
              <w:t>Project title</w:t>
            </w:r>
          </w:p>
        </w:tc>
        <w:tc>
          <w:tcPr>
            <w:tcW w:w="790" w:type="pct"/>
            <w:tcMar>
              <w:left w:w="29" w:type="dxa"/>
              <w:right w:w="29" w:type="dxa"/>
            </w:tcMar>
          </w:tcPr>
          <w:p w14:paraId="5698F022" w14:textId="77777777" w:rsidR="00EA598B" w:rsidRPr="0034371D" w:rsidRDefault="00EA598B" w:rsidP="00B93402">
            <w:pPr>
              <w:keepNext/>
              <w:jc w:val="center"/>
              <w:rPr>
                <w:b/>
                <w:bCs/>
                <w:sz w:val="20"/>
                <w:szCs w:val="20"/>
              </w:rPr>
            </w:pPr>
            <w:r w:rsidRPr="0034371D">
              <w:rPr>
                <w:b/>
                <w:bCs/>
                <w:sz w:val="20"/>
                <w:szCs w:val="20"/>
              </w:rPr>
              <w:t>Project funding (US $)</w:t>
            </w:r>
          </w:p>
        </w:tc>
        <w:tc>
          <w:tcPr>
            <w:tcW w:w="747" w:type="pct"/>
            <w:tcMar>
              <w:left w:w="29" w:type="dxa"/>
              <w:right w:w="29" w:type="dxa"/>
            </w:tcMar>
          </w:tcPr>
          <w:p w14:paraId="44411A8C" w14:textId="77777777" w:rsidR="00EA598B" w:rsidRPr="0034371D" w:rsidRDefault="00EA598B" w:rsidP="00B93402">
            <w:pPr>
              <w:keepNext/>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10A450AB" w14:textId="77777777" w:rsidR="00EA598B" w:rsidRPr="0034371D" w:rsidRDefault="00EA598B" w:rsidP="00B93402">
            <w:pPr>
              <w:keepNext/>
              <w:jc w:val="center"/>
              <w:rPr>
                <w:b/>
                <w:bCs/>
                <w:sz w:val="20"/>
                <w:szCs w:val="20"/>
              </w:rPr>
            </w:pPr>
            <w:r w:rsidRPr="0034371D">
              <w:rPr>
                <w:b/>
                <w:bCs/>
                <w:sz w:val="20"/>
                <w:szCs w:val="20"/>
              </w:rPr>
              <w:t>Implementing agency</w:t>
            </w:r>
          </w:p>
        </w:tc>
      </w:tr>
      <w:tr w:rsidR="00EA598B" w:rsidRPr="0034371D" w14:paraId="6CE00DDC" w14:textId="77777777">
        <w:tc>
          <w:tcPr>
            <w:tcW w:w="293" w:type="pct"/>
          </w:tcPr>
          <w:p w14:paraId="382439E0" w14:textId="77777777" w:rsidR="00EA598B" w:rsidRPr="0034371D" w:rsidRDefault="00EA598B" w:rsidP="00DA31C6">
            <w:pPr>
              <w:keepNext/>
              <w:rPr>
                <w:sz w:val="20"/>
                <w:szCs w:val="20"/>
              </w:rPr>
            </w:pPr>
            <w:r w:rsidRPr="0034371D">
              <w:rPr>
                <w:sz w:val="20"/>
                <w:szCs w:val="20"/>
              </w:rPr>
              <w:t>(a)</w:t>
            </w:r>
          </w:p>
        </w:tc>
        <w:tc>
          <w:tcPr>
            <w:tcW w:w="2337" w:type="pct"/>
          </w:tcPr>
          <w:p w14:paraId="60CD2010" w14:textId="7E916E94" w:rsidR="00EA598B" w:rsidRPr="0034371D" w:rsidRDefault="00EA598B" w:rsidP="00DA31C6">
            <w:pPr>
              <w:keepNext/>
              <w:jc w:val="left"/>
              <w:rPr>
                <w:sz w:val="20"/>
                <w:szCs w:val="20"/>
              </w:rPr>
            </w:pPr>
            <w:r w:rsidRPr="0034371D">
              <w:rPr>
                <w:sz w:val="20"/>
                <w:szCs w:val="20"/>
              </w:rPr>
              <w:t>HCFC phase-out management plan (</w:t>
            </w:r>
            <w:r>
              <w:rPr>
                <w:sz w:val="20"/>
                <w:szCs w:val="20"/>
              </w:rPr>
              <w:t>stage </w:t>
            </w:r>
            <w:r w:rsidR="0063772C" w:rsidRPr="0063772C">
              <w:rPr>
                <w:sz w:val="20"/>
                <w:szCs w:val="20"/>
              </w:rPr>
              <w:t>II</w:t>
            </w:r>
            <w:r w:rsidRPr="0034371D">
              <w:rPr>
                <w:sz w:val="20"/>
                <w:szCs w:val="20"/>
              </w:rPr>
              <w:t xml:space="preserve">, </w:t>
            </w:r>
            <w:r w:rsidR="005D0CAA">
              <w:rPr>
                <w:sz w:val="20"/>
                <w:szCs w:val="20"/>
              </w:rPr>
              <w:t>second</w:t>
            </w:r>
            <w:r>
              <w:rPr>
                <w:sz w:val="20"/>
                <w:szCs w:val="20"/>
              </w:rPr>
              <w:t> </w:t>
            </w:r>
            <w:r w:rsidRPr="0034371D">
              <w:rPr>
                <w:sz w:val="20"/>
                <w:szCs w:val="20"/>
              </w:rPr>
              <w:t>tranche)</w:t>
            </w:r>
          </w:p>
        </w:tc>
        <w:tc>
          <w:tcPr>
            <w:tcW w:w="790" w:type="pct"/>
          </w:tcPr>
          <w:p w14:paraId="3853EFE9" w14:textId="1D3F0807" w:rsidR="00EA598B" w:rsidRPr="00FB62B7" w:rsidRDefault="005D0CAA" w:rsidP="00DA31C6">
            <w:pPr>
              <w:keepNext/>
              <w:jc w:val="right"/>
              <w:rPr>
                <w:sz w:val="20"/>
                <w:szCs w:val="20"/>
              </w:rPr>
            </w:pPr>
            <w:r w:rsidRPr="00FB62B7">
              <w:rPr>
                <w:sz w:val="20"/>
                <w:szCs w:val="20"/>
              </w:rPr>
              <w:t>67,000</w:t>
            </w:r>
          </w:p>
        </w:tc>
        <w:tc>
          <w:tcPr>
            <w:tcW w:w="747" w:type="pct"/>
          </w:tcPr>
          <w:p w14:paraId="07279F48" w14:textId="57B9AC2F" w:rsidR="00EA598B" w:rsidRPr="0034371D" w:rsidRDefault="005D0CAA" w:rsidP="00DA31C6">
            <w:pPr>
              <w:keepNext/>
              <w:jc w:val="right"/>
            </w:pPr>
            <w:r>
              <w:rPr>
                <w:sz w:val="20"/>
                <w:szCs w:val="20"/>
              </w:rPr>
              <w:t>8,710</w:t>
            </w:r>
          </w:p>
        </w:tc>
        <w:tc>
          <w:tcPr>
            <w:tcW w:w="833" w:type="pct"/>
            <w:tcBorders>
              <w:top w:val="single" w:sz="4" w:space="0" w:color="auto"/>
            </w:tcBorders>
          </w:tcPr>
          <w:p w14:paraId="16163446" w14:textId="088FBDF8" w:rsidR="00EA598B" w:rsidRPr="0034371D" w:rsidRDefault="00137E89" w:rsidP="00DA31C6">
            <w:pPr>
              <w:keepNext/>
              <w:jc w:val="center"/>
              <w:rPr>
                <w:sz w:val="20"/>
                <w:szCs w:val="20"/>
              </w:rPr>
            </w:pPr>
            <w:r w:rsidRPr="00137E89">
              <w:rPr>
                <w:sz w:val="20"/>
                <w:szCs w:val="20"/>
              </w:rPr>
              <w:t>UNEP</w:t>
            </w:r>
          </w:p>
        </w:tc>
      </w:tr>
      <w:tr w:rsidR="00EA598B" w:rsidRPr="0034371D" w14:paraId="699DE440" w14:textId="77777777">
        <w:tc>
          <w:tcPr>
            <w:tcW w:w="293" w:type="pct"/>
          </w:tcPr>
          <w:p w14:paraId="6A80A61C" w14:textId="77777777" w:rsidR="00EA598B" w:rsidRPr="0034371D" w:rsidRDefault="00EA598B">
            <w:pPr>
              <w:rPr>
                <w:sz w:val="20"/>
                <w:szCs w:val="20"/>
              </w:rPr>
            </w:pPr>
            <w:r w:rsidRPr="0034371D">
              <w:rPr>
                <w:sz w:val="20"/>
                <w:szCs w:val="20"/>
              </w:rPr>
              <w:t>(b)</w:t>
            </w:r>
          </w:p>
        </w:tc>
        <w:tc>
          <w:tcPr>
            <w:tcW w:w="2337" w:type="pct"/>
          </w:tcPr>
          <w:p w14:paraId="64715D4E" w14:textId="7ADEDB69" w:rsidR="00EA598B" w:rsidRPr="0034371D" w:rsidRDefault="00EA598B">
            <w:pPr>
              <w:jc w:val="left"/>
              <w:rPr>
                <w:sz w:val="20"/>
                <w:szCs w:val="20"/>
              </w:rPr>
            </w:pPr>
            <w:r w:rsidRPr="0034371D">
              <w:rPr>
                <w:sz w:val="20"/>
                <w:szCs w:val="20"/>
              </w:rPr>
              <w:t>HCFC phase-out management plan (</w:t>
            </w:r>
            <w:r>
              <w:rPr>
                <w:sz w:val="20"/>
                <w:szCs w:val="20"/>
              </w:rPr>
              <w:t>stage </w:t>
            </w:r>
            <w:r w:rsidR="0063772C" w:rsidRPr="0063772C">
              <w:rPr>
                <w:sz w:val="20"/>
                <w:szCs w:val="20"/>
              </w:rPr>
              <w:t>II</w:t>
            </w:r>
            <w:r w:rsidRPr="0034371D">
              <w:rPr>
                <w:sz w:val="20"/>
                <w:szCs w:val="20"/>
              </w:rPr>
              <w:t xml:space="preserve">, </w:t>
            </w:r>
            <w:r w:rsidR="005D0CAA">
              <w:rPr>
                <w:sz w:val="20"/>
                <w:szCs w:val="20"/>
              </w:rPr>
              <w:t>second</w:t>
            </w:r>
            <w:r>
              <w:rPr>
                <w:sz w:val="20"/>
                <w:szCs w:val="20"/>
              </w:rPr>
              <w:t> </w:t>
            </w:r>
            <w:r w:rsidRPr="0034371D">
              <w:rPr>
                <w:sz w:val="20"/>
                <w:szCs w:val="20"/>
              </w:rPr>
              <w:t>tranche)</w:t>
            </w:r>
          </w:p>
        </w:tc>
        <w:tc>
          <w:tcPr>
            <w:tcW w:w="790" w:type="pct"/>
          </w:tcPr>
          <w:p w14:paraId="6C157112" w14:textId="4CD162C5" w:rsidR="00EA598B" w:rsidRPr="00FB62B7" w:rsidRDefault="005D0CAA">
            <w:pPr>
              <w:jc w:val="right"/>
              <w:rPr>
                <w:sz w:val="20"/>
                <w:szCs w:val="20"/>
              </w:rPr>
            </w:pPr>
            <w:r w:rsidRPr="00FB62B7">
              <w:rPr>
                <w:sz w:val="20"/>
                <w:szCs w:val="20"/>
              </w:rPr>
              <w:t>126,000</w:t>
            </w:r>
          </w:p>
        </w:tc>
        <w:tc>
          <w:tcPr>
            <w:tcW w:w="747" w:type="pct"/>
          </w:tcPr>
          <w:p w14:paraId="0D9FA36C" w14:textId="63CEDAF4" w:rsidR="00EA598B" w:rsidRPr="0034371D" w:rsidRDefault="005D0CAA">
            <w:pPr>
              <w:jc w:val="right"/>
            </w:pPr>
            <w:r>
              <w:rPr>
                <w:sz w:val="20"/>
                <w:szCs w:val="20"/>
              </w:rPr>
              <w:t>11,340</w:t>
            </w:r>
          </w:p>
        </w:tc>
        <w:tc>
          <w:tcPr>
            <w:tcW w:w="833" w:type="pct"/>
          </w:tcPr>
          <w:p w14:paraId="404D1EA8" w14:textId="17B3E146" w:rsidR="00EA598B" w:rsidRPr="0034371D" w:rsidRDefault="00137E89">
            <w:pPr>
              <w:jc w:val="center"/>
              <w:rPr>
                <w:sz w:val="20"/>
                <w:szCs w:val="20"/>
              </w:rPr>
            </w:pPr>
            <w:r w:rsidRPr="00137E89">
              <w:rPr>
                <w:sz w:val="20"/>
                <w:szCs w:val="20"/>
              </w:rPr>
              <w:t>UNDP</w:t>
            </w:r>
          </w:p>
        </w:tc>
      </w:tr>
      <w:bookmarkEnd w:id="15"/>
    </w:tbl>
    <w:p w14:paraId="387175F5" w14:textId="0B4436EC" w:rsidR="00EA598B" w:rsidRPr="0034371D" w:rsidRDefault="00EA598B" w:rsidP="000E59D7"/>
    <w:p w14:paraId="752B7DD4" w14:textId="77777777" w:rsidR="00EA598B" w:rsidRDefault="00EA598B" w:rsidP="000E59D7"/>
    <w:p w14:paraId="20872920" w14:textId="77777777" w:rsidR="00EA598B" w:rsidRDefault="00EA598B" w:rsidP="000E59D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6BC8D010" w14:textId="77777777">
        <w:tc>
          <w:tcPr>
            <w:tcW w:w="1871" w:type="dxa"/>
          </w:tcPr>
          <w:p w14:paraId="762DEE25" w14:textId="77777777" w:rsidR="00EA598B" w:rsidRPr="009B0D30" w:rsidRDefault="00EA598B"/>
        </w:tc>
        <w:tc>
          <w:tcPr>
            <w:tcW w:w="1872" w:type="dxa"/>
          </w:tcPr>
          <w:p w14:paraId="5B15FEF2" w14:textId="77777777" w:rsidR="00EA598B" w:rsidRPr="009B0D30" w:rsidRDefault="00EA598B"/>
        </w:tc>
        <w:tc>
          <w:tcPr>
            <w:tcW w:w="1872" w:type="dxa"/>
            <w:tcBorders>
              <w:bottom w:val="single" w:sz="4" w:space="0" w:color="auto"/>
            </w:tcBorders>
          </w:tcPr>
          <w:p w14:paraId="75E26D57" w14:textId="77777777" w:rsidR="00EA598B" w:rsidRPr="009B0D30" w:rsidRDefault="00EA598B"/>
        </w:tc>
        <w:tc>
          <w:tcPr>
            <w:tcW w:w="1872" w:type="dxa"/>
          </w:tcPr>
          <w:p w14:paraId="0A89A43C" w14:textId="77777777" w:rsidR="00EA598B" w:rsidRPr="009B0D30" w:rsidRDefault="00EA598B"/>
        </w:tc>
        <w:tc>
          <w:tcPr>
            <w:tcW w:w="1873" w:type="dxa"/>
          </w:tcPr>
          <w:p w14:paraId="5D6E4E90" w14:textId="77777777" w:rsidR="00EA598B" w:rsidRPr="009B0D30" w:rsidRDefault="00EA598B"/>
        </w:tc>
      </w:tr>
    </w:tbl>
    <w:p w14:paraId="11E2E948" w14:textId="77777777" w:rsidR="00EA598B" w:rsidRPr="009B0D30" w:rsidRDefault="00EA598B" w:rsidP="00EA598B">
      <w:pPr>
        <w:jc w:val="left"/>
      </w:pPr>
    </w:p>
    <w:sectPr w:rsidR="00EA598B" w:rsidRPr="009B0D30" w:rsidSect="00E331F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716C2A" w14:textId="77777777" w:rsidR="00035ACA" w:rsidRDefault="00035ACA" w:rsidP="004A504B">
      <w:r>
        <w:separator/>
      </w:r>
    </w:p>
  </w:endnote>
  <w:endnote w:type="continuationSeparator" w:id="0">
    <w:p w14:paraId="34665592" w14:textId="77777777" w:rsidR="00035ACA" w:rsidRDefault="00035ACA" w:rsidP="004A504B">
      <w:r>
        <w:continuationSeparator/>
      </w:r>
    </w:p>
  </w:endnote>
  <w:endnote w:type="continuationNotice" w:id="1">
    <w:p w14:paraId="39EF3F02" w14:textId="77777777" w:rsidR="00035ACA" w:rsidRDefault="00035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2CB0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E0CAA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34FA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472DA5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602F44" w14:textId="77777777" w:rsidR="00035ACA" w:rsidRDefault="00035ACA" w:rsidP="004A504B">
      <w:r>
        <w:separator/>
      </w:r>
    </w:p>
  </w:footnote>
  <w:footnote w:type="continuationSeparator" w:id="0">
    <w:p w14:paraId="5606B3C4" w14:textId="77777777" w:rsidR="00035ACA" w:rsidRDefault="00035ACA" w:rsidP="004A504B">
      <w:r>
        <w:continuationSeparator/>
      </w:r>
    </w:p>
  </w:footnote>
  <w:footnote w:type="continuationNotice" w:id="1">
    <w:p w14:paraId="4A80BDEF" w14:textId="77777777" w:rsidR="00035ACA" w:rsidRDefault="00035ACA"/>
  </w:footnote>
  <w:footnote w:id="2">
    <w:p w14:paraId="1E38881B" w14:textId="77777777" w:rsidR="005C49AC" w:rsidRPr="001E1147" w:rsidRDefault="005C49AC" w:rsidP="003365C6">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79CA390A" w14:textId="6E29596C" w:rsidR="00EA598B" w:rsidRPr="00FE3307" w:rsidRDefault="00EA598B" w:rsidP="00EA598B">
      <w:pPr>
        <w:pStyle w:val="FootnoteText"/>
      </w:pPr>
      <w:r w:rsidRPr="00FE3307">
        <w:rPr>
          <w:rStyle w:val="FootnoteReference"/>
        </w:rPr>
        <w:footnoteRef/>
      </w:r>
      <w:r w:rsidR="4F99073C" w:rsidRPr="00FE3307">
        <w:t xml:space="preserve"> As per the letter of </w:t>
      </w:r>
      <w:r w:rsidR="4F99073C">
        <w:t>27 August 2024</w:t>
      </w:r>
      <w:r w:rsidR="4F99073C" w:rsidRPr="00FE3307">
        <w:t xml:space="preserve"> from the Ministry of Industry, Commerce &amp; Supplies of </w:t>
      </w:r>
      <w:r w:rsidR="4F99073C" w:rsidRPr="003160B4">
        <w:t>Nepal</w:t>
      </w:r>
      <w:r w:rsidR="4F99073C" w:rsidRPr="00F362D2">
        <w:t xml:space="preserve"> to </w:t>
      </w:r>
      <w:r w:rsidR="4F99073C" w:rsidRPr="00137E89">
        <w:t>UNEP</w:t>
      </w:r>
      <w:r w:rsidR="4F99073C" w:rsidRPr="00FE3307">
        <w:t>.</w:t>
      </w:r>
    </w:p>
  </w:footnote>
  <w:footnote w:id="4">
    <w:p w14:paraId="636CEE3C" w14:textId="2FD794B0" w:rsidR="00FC3F68" w:rsidRPr="00FC3F68" w:rsidRDefault="00FC3F68">
      <w:pPr>
        <w:pStyle w:val="FootnoteText"/>
      </w:pPr>
      <w:r>
        <w:rPr>
          <w:rStyle w:val="FootnoteReference"/>
        </w:rPr>
        <w:footnoteRef/>
      </w:r>
      <w:r>
        <w:t xml:space="preserve"> I</w:t>
      </w:r>
      <w:r w:rsidRPr="00A86C74">
        <w:t>ncluding single and multi-split air conditioners on R-410A and R-32, and air</w:t>
      </w:r>
      <w:r w:rsidR="00C847F7">
        <w:t>-</w:t>
      </w:r>
      <w:r w:rsidRPr="00A86C74">
        <w:t xml:space="preserve">conditioning packaged units and chillers mainly based on R410A. Domestic and small commercial refrigeration use mainly HFC-134a, and large commercial and industrial refrigeration </w:t>
      </w:r>
      <w:bookmarkStart w:id="0" w:name="_Hlk180586308"/>
      <w:r w:rsidRPr="00A86C74">
        <w:t>increasingly use R-404A</w:t>
      </w:r>
      <w:bookmarkEnd w:id="0"/>
      <w:r w:rsidRPr="00A86C74">
        <w:t>.</w:t>
      </w:r>
    </w:p>
  </w:footnote>
  <w:footnote w:id="5">
    <w:p w14:paraId="5B83ED37" w14:textId="0B07A7A9" w:rsidR="4F99073C" w:rsidRPr="00FB62B7" w:rsidRDefault="4F99073C">
      <w:pPr>
        <w:rPr>
          <w:sz w:val="20"/>
          <w:szCs w:val="20"/>
        </w:rPr>
      </w:pPr>
      <w:r w:rsidRPr="00273986">
        <w:rPr>
          <w:vertAlign w:val="superscript"/>
        </w:rPr>
        <w:footnoteRef/>
      </w:r>
      <w:r w:rsidRPr="00273986">
        <w:rPr>
          <w:vertAlign w:val="superscript"/>
        </w:rPr>
        <w:t xml:space="preserve"> </w:t>
      </w:r>
      <w:r w:rsidR="00193966" w:rsidRPr="00FB62B7">
        <w:rPr>
          <w:sz w:val="20"/>
          <w:szCs w:val="20"/>
        </w:rPr>
        <w:t>Including air a</w:t>
      </w:r>
      <w:r w:rsidRPr="00FB62B7">
        <w:rPr>
          <w:sz w:val="20"/>
          <w:szCs w:val="20"/>
        </w:rPr>
        <w:t>nd water heat pump test rig</w:t>
      </w:r>
      <w:r w:rsidR="00193966" w:rsidRPr="00FB62B7">
        <w:rPr>
          <w:sz w:val="20"/>
          <w:szCs w:val="20"/>
        </w:rPr>
        <w:t>s</w:t>
      </w:r>
      <w:r w:rsidRPr="00FB62B7">
        <w:rPr>
          <w:sz w:val="20"/>
          <w:szCs w:val="20"/>
        </w:rPr>
        <w:t>/simulator</w:t>
      </w:r>
      <w:r w:rsidR="00193966" w:rsidRPr="00FB62B7">
        <w:rPr>
          <w:sz w:val="20"/>
          <w:szCs w:val="20"/>
        </w:rPr>
        <w:t>s</w:t>
      </w:r>
      <w:r w:rsidRPr="00FB62B7">
        <w:rPr>
          <w:sz w:val="20"/>
          <w:szCs w:val="20"/>
        </w:rPr>
        <w:t>, pressure control measurement bench</w:t>
      </w:r>
      <w:r w:rsidR="00193966" w:rsidRPr="00FB62B7">
        <w:rPr>
          <w:sz w:val="20"/>
          <w:szCs w:val="20"/>
        </w:rPr>
        <w:t>es</w:t>
      </w:r>
      <w:r w:rsidRPr="00FB62B7">
        <w:rPr>
          <w:sz w:val="20"/>
          <w:szCs w:val="20"/>
        </w:rPr>
        <w:t>, refrigeration training test rig</w:t>
      </w:r>
      <w:r w:rsidR="00193966" w:rsidRPr="00FB62B7">
        <w:rPr>
          <w:sz w:val="20"/>
          <w:szCs w:val="20"/>
        </w:rPr>
        <w:t>s</w:t>
      </w:r>
      <w:r w:rsidRPr="00FB62B7">
        <w:rPr>
          <w:sz w:val="20"/>
          <w:szCs w:val="20"/>
        </w:rPr>
        <w:t>/simulator</w:t>
      </w:r>
      <w:r w:rsidR="00193966" w:rsidRPr="00FB62B7">
        <w:rPr>
          <w:sz w:val="20"/>
          <w:szCs w:val="20"/>
        </w:rPr>
        <w:t>s</w:t>
      </w:r>
      <w:r w:rsidRPr="00FB62B7">
        <w:rPr>
          <w:sz w:val="20"/>
          <w:szCs w:val="20"/>
        </w:rPr>
        <w:t>, temperature controller measurement bench</w:t>
      </w:r>
      <w:r w:rsidR="00193966" w:rsidRPr="00FB62B7">
        <w:rPr>
          <w:sz w:val="20"/>
          <w:szCs w:val="20"/>
        </w:rPr>
        <w:t>es,</w:t>
      </w:r>
      <w:r w:rsidRPr="00FB62B7">
        <w:rPr>
          <w:sz w:val="20"/>
          <w:szCs w:val="20"/>
        </w:rPr>
        <w:t xml:space="preserve"> and split air condition training simulators.</w:t>
      </w:r>
    </w:p>
  </w:footnote>
  <w:footnote w:id="6">
    <w:p w14:paraId="01A91AC4" w14:textId="2665F3E7" w:rsidR="4F99073C" w:rsidRPr="00203745" w:rsidRDefault="4F99073C">
      <w:pPr>
        <w:rPr>
          <w:rFonts w:cstheme="minorHAnsi"/>
          <w:sz w:val="20"/>
          <w:szCs w:val="20"/>
        </w:rPr>
      </w:pPr>
      <w:r w:rsidRPr="00273986">
        <w:rPr>
          <w:vertAlign w:val="superscript"/>
        </w:rPr>
        <w:footnoteRef/>
      </w:r>
      <w:r>
        <w:t xml:space="preserve"> </w:t>
      </w:r>
      <w:r w:rsidR="004423E9" w:rsidRPr="00203745">
        <w:rPr>
          <w:sz w:val="20"/>
          <w:szCs w:val="20"/>
        </w:rPr>
        <w:t xml:space="preserve">Including </w:t>
      </w:r>
      <w:r w:rsidR="000123C8" w:rsidRPr="00203745">
        <w:rPr>
          <w:sz w:val="20"/>
          <w:szCs w:val="20"/>
        </w:rPr>
        <w:t>an a</w:t>
      </w:r>
      <w:r w:rsidR="000123C8" w:rsidRPr="00203745">
        <w:rPr>
          <w:rFonts w:cstheme="minorHAnsi"/>
          <w:sz w:val="20"/>
          <w:szCs w:val="20"/>
        </w:rPr>
        <w:t>ir and water heat pump test rig/simulator, a pressure control measurement bench</w:t>
      </w:r>
      <w:r w:rsidR="000123C8" w:rsidRPr="00203745">
        <w:rPr>
          <w:sz w:val="20"/>
          <w:szCs w:val="20"/>
        </w:rPr>
        <w:t xml:space="preserve">, a </w:t>
      </w:r>
      <w:r w:rsidR="000123C8" w:rsidRPr="00203745">
        <w:rPr>
          <w:rFonts w:cstheme="minorHAnsi"/>
          <w:sz w:val="20"/>
          <w:szCs w:val="20"/>
        </w:rPr>
        <w:t>refrigeration training test rig/simulator, two split air-condition training simulators, a temperature controller measurement bench.</w:t>
      </w:r>
    </w:p>
  </w:footnote>
  <w:footnote w:id="7">
    <w:p w14:paraId="12AADC70" w14:textId="0ECDE81C" w:rsidR="00DD568A" w:rsidRPr="00DD568A" w:rsidRDefault="00DD568A">
      <w:pPr>
        <w:pStyle w:val="FootnoteText"/>
      </w:pPr>
      <w:r>
        <w:rPr>
          <w:rStyle w:val="FootnoteReference"/>
        </w:rPr>
        <w:footnoteRef/>
      </w:r>
      <w:r>
        <w:t xml:space="preserve"> </w:t>
      </w:r>
      <w:r>
        <w:rPr>
          <w:lang w:val="en-US"/>
        </w:rPr>
        <w:t>Automated System for Customs Data</w:t>
      </w:r>
    </w:p>
  </w:footnote>
  <w:footnote w:id="8">
    <w:p w14:paraId="1235994C" w14:textId="498C73ED" w:rsidR="00CD23CA" w:rsidRPr="008B79F4" w:rsidRDefault="00CD23CA">
      <w:pPr>
        <w:pStyle w:val="FootnoteText"/>
        <w:rPr>
          <w:lang w:val="en-US"/>
        </w:rPr>
      </w:pPr>
      <w:r>
        <w:rPr>
          <w:rStyle w:val="FootnoteReference"/>
        </w:rPr>
        <w:footnoteRef/>
      </w:r>
      <w:r>
        <w:t xml:space="preserve"> </w:t>
      </w:r>
      <w:r>
        <w:rPr>
          <w:lang w:val="en-US"/>
        </w:rPr>
        <w:t>Blanket approval decision</w:t>
      </w:r>
      <w:r w:rsidR="00505E4C">
        <w:rPr>
          <w:lang w:val="en-US"/>
        </w:rPr>
        <w:t>, pro</w:t>
      </w:r>
      <w:r w:rsidR="00097F40">
        <w:rPr>
          <w:lang w:val="en-US"/>
        </w:rPr>
        <w:t>viso for approving the third tranche of stage I of the HPMP</w:t>
      </w:r>
      <w:r w:rsidR="003D22F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79E2B" w14:textId="67F041C3" w:rsidR="00DC6A10" w:rsidRPr="0033525D" w:rsidRDefault="003160B4">
    <w:r>
      <w:fldChar w:fldCharType="begin"/>
    </w:r>
    <w:r>
      <w:instrText xml:space="preserve"> DOCPROPERTY "Document number"  \* MERGEFORMAT </w:instrText>
    </w:r>
    <w:r>
      <w:fldChar w:fldCharType="separate"/>
    </w:r>
    <w:r w:rsidR="00790B73">
      <w:t>UNEP/</w:t>
    </w:r>
    <w:proofErr w:type="spellStart"/>
    <w:r w:rsidR="00790B73">
      <w:t>OzL.Pro</w:t>
    </w:r>
    <w:proofErr w:type="spellEnd"/>
    <w:r w:rsidR="00790B73">
      <w:t>/ExCom/95/69</w:t>
    </w:r>
    <w:r>
      <w:fldChar w:fldCharType="end"/>
    </w:r>
  </w:p>
  <w:p w14:paraId="660BC949" w14:textId="77777777" w:rsidR="00DC6A10" w:rsidRPr="0033525D" w:rsidRDefault="00DC6A10"/>
  <w:p w14:paraId="6D35E46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98375" w14:textId="3852F77B" w:rsidR="00DC6A10" w:rsidRPr="0033525D" w:rsidRDefault="003160B4">
    <w:pPr>
      <w:jc w:val="right"/>
    </w:pPr>
    <w:r>
      <w:fldChar w:fldCharType="begin"/>
    </w:r>
    <w:r>
      <w:instrText xml:space="preserve"> DOCPROPERTY "Document number"  \* MERGEFORMAT </w:instrText>
    </w:r>
    <w:r>
      <w:fldChar w:fldCharType="separate"/>
    </w:r>
    <w:r w:rsidR="00790B73">
      <w:t>UNEP/</w:t>
    </w:r>
    <w:proofErr w:type="spellStart"/>
    <w:r w:rsidR="00790B73">
      <w:t>OzL.Pro</w:t>
    </w:r>
    <w:proofErr w:type="spellEnd"/>
    <w:r w:rsidR="00790B73">
      <w:t>/ExCom/95/69</w:t>
    </w:r>
    <w:r>
      <w:fldChar w:fldCharType="end"/>
    </w:r>
  </w:p>
  <w:p w14:paraId="59D5113E" w14:textId="77777777" w:rsidR="00DC6A10" w:rsidRPr="0033525D" w:rsidRDefault="00DC6A10" w:rsidP="008A0CA7">
    <w:pPr>
      <w:jc w:val="right"/>
    </w:pPr>
  </w:p>
  <w:p w14:paraId="5E036D62"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4F99073C" w14:paraId="7D818A03" w14:textId="77777777" w:rsidTr="4F99073C">
      <w:trPr>
        <w:trHeight w:val="300"/>
      </w:trPr>
      <w:tc>
        <w:tcPr>
          <w:tcW w:w="3120" w:type="dxa"/>
        </w:tcPr>
        <w:p w14:paraId="1E0DC9FD" w14:textId="4EF90A5B" w:rsidR="4F99073C" w:rsidRDefault="4F99073C" w:rsidP="4F99073C">
          <w:pPr>
            <w:pStyle w:val="Header"/>
            <w:ind w:left="-115"/>
            <w:jc w:val="left"/>
          </w:pPr>
        </w:p>
      </w:tc>
      <w:tc>
        <w:tcPr>
          <w:tcW w:w="3120" w:type="dxa"/>
        </w:tcPr>
        <w:p w14:paraId="50E7A7E0" w14:textId="4E4C8BE1" w:rsidR="4F99073C" w:rsidRDefault="4F99073C" w:rsidP="4F99073C">
          <w:pPr>
            <w:pStyle w:val="Header"/>
            <w:jc w:val="center"/>
          </w:pPr>
        </w:p>
      </w:tc>
      <w:tc>
        <w:tcPr>
          <w:tcW w:w="3120" w:type="dxa"/>
        </w:tcPr>
        <w:p w14:paraId="39762589" w14:textId="22933651" w:rsidR="4F99073C" w:rsidRDefault="4F99073C" w:rsidP="4F99073C">
          <w:pPr>
            <w:pStyle w:val="Header"/>
            <w:ind w:right="-115"/>
            <w:jc w:val="right"/>
          </w:pPr>
        </w:p>
      </w:tc>
    </w:tr>
  </w:tbl>
  <w:p w14:paraId="5EFA90EE" w14:textId="289D48FA" w:rsidR="4F99073C" w:rsidRDefault="4F99073C" w:rsidP="4F99073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C4E3D8"/>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3F1B7D"/>
    <w:multiLevelType w:val="hybridMultilevel"/>
    <w:tmpl w:val="F70C0F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B9E3E77"/>
    <w:multiLevelType w:val="hybridMultilevel"/>
    <w:tmpl w:val="9DF66E36"/>
    <w:lvl w:ilvl="0" w:tplc="689ECD8A">
      <w:start w:val="1"/>
      <w:numFmt w:val="bullet"/>
      <w:lvlText w:val="-"/>
      <w:lvlJc w:val="left"/>
      <w:pPr>
        <w:ind w:left="720" w:hanging="360"/>
      </w:pPr>
      <w:rPr>
        <w:rFonts w:ascii="Aptos" w:hAnsi="Aptos" w:hint="default"/>
      </w:rPr>
    </w:lvl>
    <w:lvl w:ilvl="1" w:tplc="C4801582">
      <w:start w:val="1"/>
      <w:numFmt w:val="bullet"/>
      <w:lvlText w:val="o"/>
      <w:lvlJc w:val="left"/>
      <w:pPr>
        <w:ind w:left="1440" w:hanging="360"/>
      </w:pPr>
      <w:rPr>
        <w:rFonts w:ascii="Courier New" w:hAnsi="Courier New" w:hint="default"/>
      </w:rPr>
    </w:lvl>
    <w:lvl w:ilvl="2" w:tplc="89B46032">
      <w:start w:val="1"/>
      <w:numFmt w:val="bullet"/>
      <w:lvlText w:val=""/>
      <w:lvlJc w:val="left"/>
      <w:pPr>
        <w:ind w:left="2160" w:hanging="360"/>
      </w:pPr>
      <w:rPr>
        <w:rFonts w:ascii="Wingdings" w:hAnsi="Wingdings" w:hint="default"/>
      </w:rPr>
    </w:lvl>
    <w:lvl w:ilvl="3" w:tplc="F11AF1A6">
      <w:start w:val="1"/>
      <w:numFmt w:val="bullet"/>
      <w:lvlText w:val=""/>
      <w:lvlJc w:val="left"/>
      <w:pPr>
        <w:ind w:left="2880" w:hanging="360"/>
      </w:pPr>
      <w:rPr>
        <w:rFonts w:ascii="Symbol" w:hAnsi="Symbol" w:hint="default"/>
      </w:rPr>
    </w:lvl>
    <w:lvl w:ilvl="4" w:tplc="1D7692BC">
      <w:start w:val="1"/>
      <w:numFmt w:val="bullet"/>
      <w:lvlText w:val="o"/>
      <w:lvlJc w:val="left"/>
      <w:pPr>
        <w:ind w:left="3600" w:hanging="360"/>
      </w:pPr>
      <w:rPr>
        <w:rFonts w:ascii="Courier New" w:hAnsi="Courier New" w:hint="default"/>
      </w:rPr>
    </w:lvl>
    <w:lvl w:ilvl="5" w:tplc="AAA05FDA">
      <w:start w:val="1"/>
      <w:numFmt w:val="bullet"/>
      <w:lvlText w:val=""/>
      <w:lvlJc w:val="left"/>
      <w:pPr>
        <w:ind w:left="4320" w:hanging="360"/>
      </w:pPr>
      <w:rPr>
        <w:rFonts w:ascii="Wingdings" w:hAnsi="Wingdings" w:hint="default"/>
      </w:rPr>
    </w:lvl>
    <w:lvl w:ilvl="6" w:tplc="AEA214B6">
      <w:start w:val="1"/>
      <w:numFmt w:val="bullet"/>
      <w:lvlText w:val=""/>
      <w:lvlJc w:val="left"/>
      <w:pPr>
        <w:ind w:left="5040" w:hanging="360"/>
      </w:pPr>
      <w:rPr>
        <w:rFonts w:ascii="Symbol" w:hAnsi="Symbol" w:hint="default"/>
      </w:rPr>
    </w:lvl>
    <w:lvl w:ilvl="7" w:tplc="F566E2E4">
      <w:start w:val="1"/>
      <w:numFmt w:val="bullet"/>
      <w:lvlText w:val="o"/>
      <w:lvlJc w:val="left"/>
      <w:pPr>
        <w:ind w:left="5760" w:hanging="360"/>
      </w:pPr>
      <w:rPr>
        <w:rFonts w:ascii="Courier New" w:hAnsi="Courier New" w:hint="default"/>
      </w:rPr>
    </w:lvl>
    <w:lvl w:ilvl="8" w:tplc="E79A84CE">
      <w:start w:val="1"/>
      <w:numFmt w:val="bullet"/>
      <w:lvlText w:val=""/>
      <w:lvlJc w:val="left"/>
      <w:pPr>
        <w:ind w:left="6480" w:hanging="360"/>
      </w:pPr>
      <w:rPr>
        <w:rFonts w:ascii="Wingdings" w:hAnsi="Wingdings" w:hint="default"/>
      </w:rPr>
    </w:lvl>
  </w:abstractNum>
  <w:abstractNum w:abstractNumId="13" w15:restartNumberingAfterBreak="0">
    <w:nsid w:val="0E41928B"/>
    <w:multiLevelType w:val="hybridMultilevel"/>
    <w:tmpl w:val="7F92867C"/>
    <w:lvl w:ilvl="0" w:tplc="C562CAD4">
      <w:start w:val="1"/>
      <w:numFmt w:val="lowerLetter"/>
      <w:lvlText w:val="%1)"/>
      <w:lvlJc w:val="left"/>
      <w:pPr>
        <w:ind w:left="1080" w:hanging="360"/>
      </w:pPr>
    </w:lvl>
    <w:lvl w:ilvl="1" w:tplc="B9CA1AC6">
      <w:start w:val="1"/>
      <w:numFmt w:val="lowerLetter"/>
      <w:lvlText w:val="%2."/>
      <w:lvlJc w:val="left"/>
      <w:pPr>
        <w:ind w:left="1800" w:hanging="360"/>
      </w:pPr>
    </w:lvl>
    <w:lvl w:ilvl="2" w:tplc="9E162D92">
      <w:start w:val="1"/>
      <w:numFmt w:val="lowerRoman"/>
      <w:lvlText w:val="%3."/>
      <w:lvlJc w:val="right"/>
      <w:pPr>
        <w:ind w:left="2520" w:hanging="180"/>
      </w:pPr>
    </w:lvl>
    <w:lvl w:ilvl="3" w:tplc="9D6CC9D6">
      <w:start w:val="1"/>
      <w:numFmt w:val="decimal"/>
      <w:lvlText w:val="%4."/>
      <w:lvlJc w:val="left"/>
      <w:pPr>
        <w:ind w:left="3240" w:hanging="360"/>
      </w:pPr>
    </w:lvl>
    <w:lvl w:ilvl="4" w:tplc="CE262ED2">
      <w:start w:val="1"/>
      <w:numFmt w:val="lowerLetter"/>
      <w:lvlText w:val="%5."/>
      <w:lvlJc w:val="left"/>
      <w:pPr>
        <w:ind w:left="3960" w:hanging="360"/>
      </w:pPr>
    </w:lvl>
    <w:lvl w:ilvl="5" w:tplc="A776C344">
      <w:start w:val="1"/>
      <w:numFmt w:val="lowerRoman"/>
      <w:lvlText w:val="%6."/>
      <w:lvlJc w:val="right"/>
      <w:pPr>
        <w:ind w:left="4680" w:hanging="180"/>
      </w:pPr>
    </w:lvl>
    <w:lvl w:ilvl="6" w:tplc="A0B232F0">
      <w:start w:val="1"/>
      <w:numFmt w:val="decimal"/>
      <w:lvlText w:val="%7."/>
      <w:lvlJc w:val="left"/>
      <w:pPr>
        <w:ind w:left="5400" w:hanging="360"/>
      </w:pPr>
    </w:lvl>
    <w:lvl w:ilvl="7" w:tplc="AE020960">
      <w:start w:val="1"/>
      <w:numFmt w:val="lowerLetter"/>
      <w:lvlText w:val="%8."/>
      <w:lvlJc w:val="left"/>
      <w:pPr>
        <w:ind w:left="6120" w:hanging="360"/>
      </w:pPr>
    </w:lvl>
    <w:lvl w:ilvl="8" w:tplc="F15E628E">
      <w:start w:val="1"/>
      <w:numFmt w:val="lowerRoman"/>
      <w:lvlText w:val="%9."/>
      <w:lvlJc w:val="right"/>
      <w:pPr>
        <w:ind w:left="6840" w:hanging="180"/>
      </w:pPr>
    </w:lvl>
  </w:abstractNum>
  <w:abstractNum w:abstractNumId="14" w15:restartNumberingAfterBreak="0">
    <w:nsid w:val="134CCECD"/>
    <w:multiLevelType w:val="hybridMultilevel"/>
    <w:tmpl w:val="A7E8EF90"/>
    <w:lvl w:ilvl="0" w:tplc="130C1AA4">
      <w:start w:val="1"/>
      <w:numFmt w:val="bullet"/>
      <w:lvlText w:val=""/>
      <w:lvlJc w:val="left"/>
      <w:pPr>
        <w:ind w:left="720" w:hanging="360"/>
      </w:pPr>
      <w:rPr>
        <w:rFonts w:ascii="Symbol" w:hAnsi="Symbol" w:hint="default"/>
      </w:rPr>
    </w:lvl>
    <w:lvl w:ilvl="1" w:tplc="7AA2F99C">
      <w:start w:val="1"/>
      <w:numFmt w:val="bullet"/>
      <w:lvlText w:val="o"/>
      <w:lvlJc w:val="left"/>
      <w:pPr>
        <w:ind w:left="1440" w:hanging="360"/>
      </w:pPr>
      <w:rPr>
        <w:rFonts w:ascii="Courier New" w:hAnsi="Courier New" w:hint="default"/>
      </w:rPr>
    </w:lvl>
    <w:lvl w:ilvl="2" w:tplc="8ECCA976">
      <w:start w:val="1"/>
      <w:numFmt w:val="bullet"/>
      <w:lvlText w:val=""/>
      <w:lvlJc w:val="left"/>
      <w:pPr>
        <w:ind w:left="2160" w:hanging="360"/>
      </w:pPr>
      <w:rPr>
        <w:rFonts w:ascii="Wingdings" w:hAnsi="Wingdings" w:hint="default"/>
      </w:rPr>
    </w:lvl>
    <w:lvl w:ilvl="3" w:tplc="A0789534">
      <w:start w:val="1"/>
      <w:numFmt w:val="bullet"/>
      <w:lvlText w:val=""/>
      <w:lvlJc w:val="left"/>
      <w:pPr>
        <w:ind w:left="2880" w:hanging="360"/>
      </w:pPr>
      <w:rPr>
        <w:rFonts w:ascii="Symbol" w:hAnsi="Symbol" w:hint="default"/>
      </w:rPr>
    </w:lvl>
    <w:lvl w:ilvl="4" w:tplc="94FC2CEC">
      <w:start w:val="1"/>
      <w:numFmt w:val="bullet"/>
      <w:lvlText w:val="o"/>
      <w:lvlJc w:val="left"/>
      <w:pPr>
        <w:ind w:left="3600" w:hanging="360"/>
      </w:pPr>
      <w:rPr>
        <w:rFonts w:ascii="Courier New" w:hAnsi="Courier New" w:hint="default"/>
      </w:rPr>
    </w:lvl>
    <w:lvl w:ilvl="5" w:tplc="BAC4645A">
      <w:start w:val="1"/>
      <w:numFmt w:val="bullet"/>
      <w:lvlText w:val=""/>
      <w:lvlJc w:val="left"/>
      <w:pPr>
        <w:ind w:left="4320" w:hanging="360"/>
      </w:pPr>
      <w:rPr>
        <w:rFonts w:ascii="Wingdings" w:hAnsi="Wingdings" w:hint="default"/>
      </w:rPr>
    </w:lvl>
    <w:lvl w:ilvl="6" w:tplc="5510D708">
      <w:start w:val="1"/>
      <w:numFmt w:val="bullet"/>
      <w:lvlText w:val=""/>
      <w:lvlJc w:val="left"/>
      <w:pPr>
        <w:ind w:left="5040" w:hanging="360"/>
      </w:pPr>
      <w:rPr>
        <w:rFonts w:ascii="Symbol" w:hAnsi="Symbol" w:hint="default"/>
      </w:rPr>
    </w:lvl>
    <w:lvl w:ilvl="7" w:tplc="F26E2410">
      <w:start w:val="1"/>
      <w:numFmt w:val="bullet"/>
      <w:lvlText w:val="o"/>
      <w:lvlJc w:val="left"/>
      <w:pPr>
        <w:ind w:left="5760" w:hanging="360"/>
      </w:pPr>
      <w:rPr>
        <w:rFonts w:ascii="Courier New" w:hAnsi="Courier New" w:hint="default"/>
      </w:rPr>
    </w:lvl>
    <w:lvl w:ilvl="8" w:tplc="F9A6F146">
      <w:start w:val="1"/>
      <w:numFmt w:val="bullet"/>
      <w:lvlText w:val=""/>
      <w:lvlJc w:val="left"/>
      <w:pPr>
        <w:ind w:left="6480" w:hanging="360"/>
      </w:pPr>
      <w:rPr>
        <w:rFonts w:ascii="Wingdings" w:hAnsi="Wingdings" w:hint="default"/>
      </w:rPr>
    </w:lvl>
  </w:abstractNum>
  <w:abstractNum w:abstractNumId="15" w15:restartNumberingAfterBreak="0">
    <w:nsid w:val="24383F4C"/>
    <w:multiLevelType w:val="hybridMultilevel"/>
    <w:tmpl w:val="EA263E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030E68"/>
    <w:multiLevelType w:val="hybridMultilevel"/>
    <w:tmpl w:val="A0FA2A22"/>
    <w:lvl w:ilvl="0" w:tplc="BE4634CE">
      <w:start w:val="1"/>
      <w:numFmt w:val="bullet"/>
      <w:lvlText w:val="-"/>
      <w:lvlJc w:val="left"/>
      <w:pPr>
        <w:ind w:left="720" w:hanging="360"/>
      </w:pPr>
      <w:rPr>
        <w:rFonts w:ascii="Aptos" w:hAnsi="Aptos" w:hint="default"/>
      </w:rPr>
    </w:lvl>
    <w:lvl w:ilvl="1" w:tplc="3C3C129C">
      <w:start w:val="1"/>
      <w:numFmt w:val="bullet"/>
      <w:lvlText w:val="o"/>
      <w:lvlJc w:val="left"/>
      <w:pPr>
        <w:ind w:left="1440" w:hanging="360"/>
      </w:pPr>
      <w:rPr>
        <w:rFonts w:ascii="Courier New" w:hAnsi="Courier New" w:hint="default"/>
      </w:rPr>
    </w:lvl>
    <w:lvl w:ilvl="2" w:tplc="31840C72">
      <w:start w:val="1"/>
      <w:numFmt w:val="bullet"/>
      <w:lvlText w:val=""/>
      <w:lvlJc w:val="left"/>
      <w:pPr>
        <w:ind w:left="2160" w:hanging="360"/>
      </w:pPr>
      <w:rPr>
        <w:rFonts w:ascii="Wingdings" w:hAnsi="Wingdings" w:hint="default"/>
      </w:rPr>
    </w:lvl>
    <w:lvl w:ilvl="3" w:tplc="E77AED3A">
      <w:start w:val="1"/>
      <w:numFmt w:val="bullet"/>
      <w:lvlText w:val=""/>
      <w:lvlJc w:val="left"/>
      <w:pPr>
        <w:ind w:left="2880" w:hanging="360"/>
      </w:pPr>
      <w:rPr>
        <w:rFonts w:ascii="Symbol" w:hAnsi="Symbol" w:hint="default"/>
      </w:rPr>
    </w:lvl>
    <w:lvl w:ilvl="4" w:tplc="5A3E8E44">
      <w:start w:val="1"/>
      <w:numFmt w:val="bullet"/>
      <w:lvlText w:val="o"/>
      <w:lvlJc w:val="left"/>
      <w:pPr>
        <w:ind w:left="3600" w:hanging="360"/>
      </w:pPr>
      <w:rPr>
        <w:rFonts w:ascii="Courier New" w:hAnsi="Courier New" w:hint="default"/>
      </w:rPr>
    </w:lvl>
    <w:lvl w:ilvl="5" w:tplc="73D635FA">
      <w:start w:val="1"/>
      <w:numFmt w:val="bullet"/>
      <w:lvlText w:val=""/>
      <w:lvlJc w:val="left"/>
      <w:pPr>
        <w:ind w:left="4320" w:hanging="360"/>
      </w:pPr>
      <w:rPr>
        <w:rFonts w:ascii="Wingdings" w:hAnsi="Wingdings" w:hint="default"/>
      </w:rPr>
    </w:lvl>
    <w:lvl w:ilvl="6" w:tplc="1B68B420">
      <w:start w:val="1"/>
      <w:numFmt w:val="bullet"/>
      <w:lvlText w:val=""/>
      <w:lvlJc w:val="left"/>
      <w:pPr>
        <w:ind w:left="5040" w:hanging="360"/>
      </w:pPr>
      <w:rPr>
        <w:rFonts w:ascii="Symbol" w:hAnsi="Symbol" w:hint="default"/>
      </w:rPr>
    </w:lvl>
    <w:lvl w:ilvl="7" w:tplc="BFE2BBC4">
      <w:start w:val="1"/>
      <w:numFmt w:val="bullet"/>
      <w:lvlText w:val="o"/>
      <w:lvlJc w:val="left"/>
      <w:pPr>
        <w:ind w:left="5760" w:hanging="360"/>
      </w:pPr>
      <w:rPr>
        <w:rFonts w:ascii="Courier New" w:hAnsi="Courier New" w:hint="default"/>
      </w:rPr>
    </w:lvl>
    <w:lvl w:ilvl="8" w:tplc="07742934">
      <w:start w:val="1"/>
      <w:numFmt w:val="bullet"/>
      <w:lvlText w:val=""/>
      <w:lvlJc w:val="left"/>
      <w:pPr>
        <w:ind w:left="6480" w:hanging="360"/>
      </w:pPr>
      <w:rPr>
        <w:rFonts w:ascii="Wingdings" w:hAnsi="Wingdings" w:hint="default"/>
      </w:r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D4316ED"/>
    <w:multiLevelType w:val="multilevel"/>
    <w:tmpl w:val="8E1C7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1236998"/>
    <w:multiLevelType w:val="hybridMultilevel"/>
    <w:tmpl w:val="5014988E"/>
    <w:lvl w:ilvl="0" w:tplc="22846C80">
      <w:start w:val="1"/>
      <w:numFmt w:val="decimal"/>
      <w:lvlText w:val="%1."/>
      <w:lvlJc w:val="left"/>
      <w:pPr>
        <w:ind w:left="720" w:hanging="360"/>
      </w:pPr>
    </w:lvl>
    <w:lvl w:ilvl="1" w:tplc="F9D2B724">
      <w:start w:val="1"/>
      <w:numFmt w:val="lowerLetter"/>
      <w:lvlText w:val="%2."/>
      <w:lvlJc w:val="left"/>
      <w:pPr>
        <w:ind w:left="1440" w:hanging="360"/>
      </w:pPr>
    </w:lvl>
    <w:lvl w:ilvl="2" w:tplc="79B8258C">
      <w:start w:val="1"/>
      <w:numFmt w:val="lowerRoman"/>
      <w:lvlText w:val="%3."/>
      <w:lvlJc w:val="right"/>
      <w:pPr>
        <w:ind w:left="2160" w:hanging="180"/>
      </w:pPr>
    </w:lvl>
    <w:lvl w:ilvl="3" w:tplc="E526A32E">
      <w:start w:val="1"/>
      <w:numFmt w:val="decimal"/>
      <w:lvlText w:val="%4."/>
      <w:lvlJc w:val="left"/>
      <w:pPr>
        <w:ind w:left="2880" w:hanging="360"/>
      </w:pPr>
    </w:lvl>
    <w:lvl w:ilvl="4" w:tplc="AD4CC264">
      <w:start w:val="1"/>
      <w:numFmt w:val="lowerLetter"/>
      <w:lvlText w:val="%5."/>
      <w:lvlJc w:val="left"/>
      <w:pPr>
        <w:ind w:left="3600" w:hanging="360"/>
      </w:pPr>
    </w:lvl>
    <w:lvl w:ilvl="5" w:tplc="1900676E">
      <w:start w:val="1"/>
      <w:numFmt w:val="lowerRoman"/>
      <w:lvlText w:val="%6."/>
      <w:lvlJc w:val="right"/>
      <w:pPr>
        <w:ind w:left="4320" w:hanging="180"/>
      </w:pPr>
    </w:lvl>
    <w:lvl w:ilvl="6" w:tplc="48B0E808">
      <w:start w:val="1"/>
      <w:numFmt w:val="decimal"/>
      <w:lvlText w:val="%7."/>
      <w:lvlJc w:val="left"/>
      <w:pPr>
        <w:ind w:left="5040" w:hanging="360"/>
      </w:pPr>
    </w:lvl>
    <w:lvl w:ilvl="7" w:tplc="0DDC0792">
      <w:start w:val="1"/>
      <w:numFmt w:val="lowerLetter"/>
      <w:lvlText w:val="%8."/>
      <w:lvlJc w:val="left"/>
      <w:pPr>
        <w:ind w:left="5760" w:hanging="360"/>
      </w:pPr>
    </w:lvl>
    <w:lvl w:ilvl="8" w:tplc="D60AF60E">
      <w:start w:val="1"/>
      <w:numFmt w:val="lowerRoman"/>
      <w:lvlText w:val="%9."/>
      <w:lvlJc w:val="right"/>
      <w:pPr>
        <w:ind w:left="6480" w:hanging="180"/>
      </w:pPr>
    </w:lvl>
  </w:abstractNum>
  <w:abstractNum w:abstractNumId="26" w15:restartNumberingAfterBreak="0">
    <w:nsid w:val="61E518DF"/>
    <w:multiLevelType w:val="hybridMultilevel"/>
    <w:tmpl w:val="A2BED560"/>
    <w:lvl w:ilvl="0" w:tplc="4E0EE8DC">
      <w:start w:val="1"/>
      <w:numFmt w:val="decimal"/>
      <w:lvlText w:val="%1."/>
      <w:lvlJc w:val="left"/>
      <w:pPr>
        <w:ind w:left="720" w:hanging="360"/>
      </w:pPr>
    </w:lvl>
    <w:lvl w:ilvl="1" w:tplc="BD48FAD4">
      <w:start w:val="1"/>
      <w:numFmt w:val="lowerLetter"/>
      <w:lvlText w:val="%2."/>
      <w:lvlJc w:val="left"/>
      <w:pPr>
        <w:ind w:left="1440" w:hanging="360"/>
      </w:pPr>
    </w:lvl>
    <w:lvl w:ilvl="2" w:tplc="5170A6CA">
      <w:start w:val="1"/>
      <w:numFmt w:val="lowerRoman"/>
      <w:lvlText w:val="%3."/>
      <w:lvlJc w:val="right"/>
      <w:pPr>
        <w:ind w:left="2160" w:hanging="180"/>
      </w:pPr>
    </w:lvl>
    <w:lvl w:ilvl="3" w:tplc="14820554">
      <w:start w:val="1"/>
      <w:numFmt w:val="decimal"/>
      <w:lvlText w:val="%4."/>
      <w:lvlJc w:val="left"/>
      <w:pPr>
        <w:ind w:left="2880" w:hanging="360"/>
      </w:pPr>
    </w:lvl>
    <w:lvl w:ilvl="4" w:tplc="A8BA7F70">
      <w:start w:val="1"/>
      <w:numFmt w:val="lowerLetter"/>
      <w:lvlText w:val="%5."/>
      <w:lvlJc w:val="left"/>
      <w:pPr>
        <w:ind w:left="3600" w:hanging="360"/>
      </w:pPr>
    </w:lvl>
    <w:lvl w:ilvl="5" w:tplc="8EF82764">
      <w:start w:val="1"/>
      <w:numFmt w:val="lowerRoman"/>
      <w:lvlText w:val="%6."/>
      <w:lvlJc w:val="right"/>
      <w:pPr>
        <w:ind w:left="4320" w:hanging="180"/>
      </w:pPr>
    </w:lvl>
    <w:lvl w:ilvl="6" w:tplc="819CA060">
      <w:start w:val="1"/>
      <w:numFmt w:val="decimal"/>
      <w:lvlText w:val="%7."/>
      <w:lvlJc w:val="left"/>
      <w:pPr>
        <w:ind w:left="5040" w:hanging="360"/>
      </w:pPr>
    </w:lvl>
    <w:lvl w:ilvl="7" w:tplc="07A0CF46">
      <w:start w:val="1"/>
      <w:numFmt w:val="lowerLetter"/>
      <w:lvlText w:val="%8."/>
      <w:lvlJc w:val="left"/>
      <w:pPr>
        <w:ind w:left="5760" w:hanging="360"/>
      </w:pPr>
    </w:lvl>
    <w:lvl w:ilvl="8" w:tplc="2536CC0C">
      <w:start w:val="1"/>
      <w:numFmt w:val="lowerRoman"/>
      <w:lvlText w:val="%9."/>
      <w:lvlJc w:val="right"/>
      <w:pPr>
        <w:ind w:left="6480" w:hanging="180"/>
      </w:pPr>
    </w:lvl>
  </w:abstractNum>
  <w:abstractNum w:abstractNumId="27" w15:restartNumberingAfterBreak="0">
    <w:nsid w:val="654F6440"/>
    <w:multiLevelType w:val="hybridMultilevel"/>
    <w:tmpl w:val="A94AF792"/>
    <w:lvl w:ilvl="0" w:tplc="0D36535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69DFF83"/>
    <w:multiLevelType w:val="hybridMultilevel"/>
    <w:tmpl w:val="B2085AF4"/>
    <w:lvl w:ilvl="0" w:tplc="D1E4943C">
      <w:start w:val="1"/>
      <w:numFmt w:val="lowerLetter"/>
      <w:lvlText w:val="%1)"/>
      <w:lvlJc w:val="left"/>
      <w:pPr>
        <w:ind w:left="1080" w:hanging="360"/>
      </w:pPr>
    </w:lvl>
    <w:lvl w:ilvl="1" w:tplc="5D725576">
      <w:start w:val="1"/>
      <w:numFmt w:val="lowerLetter"/>
      <w:lvlText w:val="%2."/>
      <w:lvlJc w:val="left"/>
      <w:pPr>
        <w:ind w:left="1800" w:hanging="360"/>
      </w:pPr>
    </w:lvl>
    <w:lvl w:ilvl="2" w:tplc="15BC0C90">
      <w:start w:val="1"/>
      <w:numFmt w:val="lowerRoman"/>
      <w:lvlText w:val="%3."/>
      <w:lvlJc w:val="right"/>
      <w:pPr>
        <w:ind w:left="2520" w:hanging="180"/>
      </w:pPr>
    </w:lvl>
    <w:lvl w:ilvl="3" w:tplc="2F94C880">
      <w:start w:val="1"/>
      <w:numFmt w:val="decimal"/>
      <w:lvlText w:val="%4."/>
      <w:lvlJc w:val="left"/>
      <w:pPr>
        <w:ind w:left="3240" w:hanging="360"/>
      </w:pPr>
    </w:lvl>
    <w:lvl w:ilvl="4" w:tplc="5DD652D8">
      <w:start w:val="1"/>
      <w:numFmt w:val="lowerLetter"/>
      <w:lvlText w:val="%5."/>
      <w:lvlJc w:val="left"/>
      <w:pPr>
        <w:ind w:left="3960" w:hanging="360"/>
      </w:pPr>
    </w:lvl>
    <w:lvl w:ilvl="5" w:tplc="A0123CE0">
      <w:start w:val="1"/>
      <w:numFmt w:val="lowerRoman"/>
      <w:lvlText w:val="%6."/>
      <w:lvlJc w:val="right"/>
      <w:pPr>
        <w:ind w:left="4680" w:hanging="180"/>
      </w:pPr>
    </w:lvl>
    <w:lvl w:ilvl="6" w:tplc="E5685DEE">
      <w:start w:val="1"/>
      <w:numFmt w:val="decimal"/>
      <w:lvlText w:val="%7."/>
      <w:lvlJc w:val="left"/>
      <w:pPr>
        <w:ind w:left="5400" w:hanging="360"/>
      </w:pPr>
    </w:lvl>
    <w:lvl w:ilvl="7" w:tplc="F97A79CA">
      <w:start w:val="1"/>
      <w:numFmt w:val="lowerLetter"/>
      <w:lvlText w:val="%8."/>
      <w:lvlJc w:val="left"/>
      <w:pPr>
        <w:ind w:left="6120" w:hanging="360"/>
      </w:pPr>
    </w:lvl>
    <w:lvl w:ilvl="8" w:tplc="C77A470A">
      <w:start w:val="1"/>
      <w:numFmt w:val="lowerRoman"/>
      <w:lvlText w:val="%9."/>
      <w:lvlJc w:val="right"/>
      <w:pPr>
        <w:ind w:left="6840" w:hanging="180"/>
      </w:pPr>
    </w:lvl>
  </w:abstractNum>
  <w:abstractNum w:abstractNumId="29" w15:restartNumberingAfterBreak="0">
    <w:nsid w:val="66E64AC9"/>
    <w:multiLevelType w:val="multilevel"/>
    <w:tmpl w:val="86C82DB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7E247BE"/>
    <w:multiLevelType w:val="hybridMultilevel"/>
    <w:tmpl w:val="E15AEBA4"/>
    <w:lvl w:ilvl="0" w:tplc="9E246A1A">
      <w:start w:val="1"/>
      <w:numFmt w:val="decimal"/>
      <w:lvlText w:val="%1."/>
      <w:lvlJc w:val="left"/>
      <w:pPr>
        <w:ind w:left="720" w:hanging="360"/>
      </w:pPr>
    </w:lvl>
    <w:lvl w:ilvl="1" w:tplc="E39A2DF8">
      <w:start w:val="1"/>
      <w:numFmt w:val="lowerLetter"/>
      <w:lvlText w:val="%2."/>
      <w:lvlJc w:val="left"/>
      <w:pPr>
        <w:ind w:left="1440" w:hanging="360"/>
      </w:pPr>
    </w:lvl>
    <w:lvl w:ilvl="2" w:tplc="CF407682">
      <w:start w:val="1"/>
      <w:numFmt w:val="lowerRoman"/>
      <w:lvlText w:val="%3."/>
      <w:lvlJc w:val="right"/>
      <w:pPr>
        <w:ind w:left="2160" w:hanging="180"/>
      </w:pPr>
    </w:lvl>
    <w:lvl w:ilvl="3" w:tplc="ECEC971E">
      <w:start w:val="1"/>
      <w:numFmt w:val="decimal"/>
      <w:lvlText w:val="%4."/>
      <w:lvlJc w:val="left"/>
      <w:pPr>
        <w:ind w:left="2880" w:hanging="360"/>
      </w:pPr>
    </w:lvl>
    <w:lvl w:ilvl="4" w:tplc="E34221A0">
      <w:start w:val="1"/>
      <w:numFmt w:val="lowerLetter"/>
      <w:lvlText w:val="%5."/>
      <w:lvlJc w:val="left"/>
      <w:pPr>
        <w:ind w:left="3600" w:hanging="360"/>
      </w:pPr>
    </w:lvl>
    <w:lvl w:ilvl="5" w:tplc="4E244812">
      <w:start w:val="1"/>
      <w:numFmt w:val="lowerRoman"/>
      <w:lvlText w:val="%6."/>
      <w:lvlJc w:val="right"/>
      <w:pPr>
        <w:ind w:left="4320" w:hanging="180"/>
      </w:pPr>
    </w:lvl>
    <w:lvl w:ilvl="6" w:tplc="3A10C3DC">
      <w:start w:val="1"/>
      <w:numFmt w:val="decimal"/>
      <w:lvlText w:val="%7."/>
      <w:lvlJc w:val="left"/>
      <w:pPr>
        <w:ind w:left="5040" w:hanging="360"/>
      </w:pPr>
    </w:lvl>
    <w:lvl w:ilvl="7" w:tplc="5CA0F7FE">
      <w:start w:val="1"/>
      <w:numFmt w:val="lowerLetter"/>
      <w:lvlText w:val="%8."/>
      <w:lvlJc w:val="left"/>
      <w:pPr>
        <w:ind w:left="5760" w:hanging="360"/>
      </w:pPr>
    </w:lvl>
    <w:lvl w:ilvl="8" w:tplc="97F652EA">
      <w:start w:val="1"/>
      <w:numFmt w:val="lowerRoman"/>
      <w:lvlText w:val="%9."/>
      <w:lvlJc w:val="right"/>
      <w:pPr>
        <w:ind w:left="6480" w:hanging="180"/>
      </w:pPr>
    </w:lvl>
  </w:abstractNum>
  <w:abstractNum w:abstractNumId="31" w15:restartNumberingAfterBreak="0">
    <w:nsid w:val="67F2BFB2"/>
    <w:multiLevelType w:val="hybridMultilevel"/>
    <w:tmpl w:val="6F80DB00"/>
    <w:lvl w:ilvl="0" w:tplc="2FC276B8">
      <w:start w:val="1"/>
      <w:numFmt w:val="lowerLetter"/>
      <w:lvlText w:val="%1)"/>
      <w:lvlJc w:val="left"/>
      <w:pPr>
        <w:ind w:left="1080" w:hanging="360"/>
      </w:pPr>
    </w:lvl>
    <w:lvl w:ilvl="1" w:tplc="CA940F04">
      <w:start w:val="1"/>
      <w:numFmt w:val="lowerLetter"/>
      <w:lvlText w:val="%2."/>
      <w:lvlJc w:val="left"/>
      <w:pPr>
        <w:ind w:left="1800" w:hanging="360"/>
      </w:pPr>
    </w:lvl>
    <w:lvl w:ilvl="2" w:tplc="6EDEC6CE">
      <w:start w:val="1"/>
      <w:numFmt w:val="lowerRoman"/>
      <w:lvlText w:val="%3."/>
      <w:lvlJc w:val="right"/>
      <w:pPr>
        <w:ind w:left="2520" w:hanging="180"/>
      </w:pPr>
    </w:lvl>
    <w:lvl w:ilvl="3" w:tplc="72ACB422">
      <w:start w:val="1"/>
      <w:numFmt w:val="decimal"/>
      <w:lvlText w:val="%4."/>
      <w:lvlJc w:val="left"/>
      <w:pPr>
        <w:ind w:left="3240" w:hanging="360"/>
      </w:pPr>
    </w:lvl>
    <w:lvl w:ilvl="4" w:tplc="03A631C4">
      <w:start w:val="1"/>
      <w:numFmt w:val="lowerLetter"/>
      <w:lvlText w:val="%5."/>
      <w:lvlJc w:val="left"/>
      <w:pPr>
        <w:ind w:left="3960" w:hanging="360"/>
      </w:pPr>
    </w:lvl>
    <w:lvl w:ilvl="5" w:tplc="7EB8E4BA">
      <w:start w:val="1"/>
      <w:numFmt w:val="lowerRoman"/>
      <w:lvlText w:val="%6."/>
      <w:lvlJc w:val="right"/>
      <w:pPr>
        <w:ind w:left="4680" w:hanging="180"/>
      </w:pPr>
    </w:lvl>
    <w:lvl w:ilvl="6" w:tplc="45F65CB6">
      <w:start w:val="1"/>
      <w:numFmt w:val="decimal"/>
      <w:lvlText w:val="%7."/>
      <w:lvlJc w:val="left"/>
      <w:pPr>
        <w:ind w:left="5400" w:hanging="360"/>
      </w:pPr>
    </w:lvl>
    <w:lvl w:ilvl="7" w:tplc="2E6EA8BC">
      <w:start w:val="1"/>
      <w:numFmt w:val="lowerLetter"/>
      <w:lvlText w:val="%8."/>
      <w:lvlJc w:val="left"/>
      <w:pPr>
        <w:ind w:left="6120" w:hanging="360"/>
      </w:pPr>
    </w:lvl>
    <w:lvl w:ilvl="8" w:tplc="DE7834B6">
      <w:start w:val="1"/>
      <w:numFmt w:val="lowerRoman"/>
      <w:lvlText w:val="%9."/>
      <w:lvlJc w:val="right"/>
      <w:pPr>
        <w:ind w:left="6840" w:hanging="180"/>
      </w:pPr>
    </w:lvl>
  </w:abstractNum>
  <w:abstractNum w:abstractNumId="32" w15:restartNumberingAfterBreak="0">
    <w:nsid w:val="6D4C6DD1"/>
    <w:multiLevelType w:val="multilevel"/>
    <w:tmpl w:val="07A8372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3" w15:restartNumberingAfterBreak="0">
    <w:nsid w:val="747AD24D"/>
    <w:multiLevelType w:val="hybridMultilevel"/>
    <w:tmpl w:val="DF28A65E"/>
    <w:lvl w:ilvl="0" w:tplc="FCCA6876">
      <w:start w:val="1"/>
      <w:numFmt w:val="decimal"/>
      <w:lvlText w:val="%1."/>
      <w:lvlJc w:val="left"/>
      <w:pPr>
        <w:ind w:left="720" w:hanging="360"/>
      </w:pPr>
    </w:lvl>
    <w:lvl w:ilvl="1" w:tplc="CFAA6396">
      <w:start w:val="1"/>
      <w:numFmt w:val="lowerLetter"/>
      <w:lvlText w:val="%2."/>
      <w:lvlJc w:val="left"/>
      <w:pPr>
        <w:ind w:left="1440" w:hanging="360"/>
      </w:pPr>
    </w:lvl>
    <w:lvl w:ilvl="2" w:tplc="F9D05646">
      <w:start w:val="1"/>
      <w:numFmt w:val="lowerRoman"/>
      <w:lvlText w:val="%3."/>
      <w:lvlJc w:val="right"/>
      <w:pPr>
        <w:ind w:left="2160" w:hanging="180"/>
      </w:pPr>
    </w:lvl>
    <w:lvl w:ilvl="3" w:tplc="20E69B80">
      <w:start w:val="1"/>
      <w:numFmt w:val="decimal"/>
      <w:lvlText w:val="%4."/>
      <w:lvlJc w:val="left"/>
      <w:pPr>
        <w:ind w:left="2880" w:hanging="360"/>
      </w:pPr>
    </w:lvl>
    <w:lvl w:ilvl="4" w:tplc="0BFC19D0">
      <w:start w:val="1"/>
      <w:numFmt w:val="lowerLetter"/>
      <w:lvlText w:val="%5."/>
      <w:lvlJc w:val="left"/>
      <w:pPr>
        <w:ind w:left="3600" w:hanging="360"/>
      </w:pPr>
    </w:lvl>
    <w:lvl w:ilvl="5" w:tplc="97C87498">
      <w:start w:val="1"/>
      <w:numFmt w:val="lowerRoman"/>
      <w:lvlText w:val="%6."/>
      <w:lvlJc w:val="right"/>
      <w:pPr>
        <w:ind w:left="4320" w:hanging="180"/>
      </w:pPr>
    </w:lvl>
    <w:lvl w:ilvl="6" w:tplc="7E8E75E6">
      <w:start w:val="1"/>
      <w:numFmt w:val="decimal"/>
      <w:lvlText w:val="%7."/>
      <w:lvlJc w:val="left"/>
      <w:pPr>
        <w:ind w:left="5040" w:hanging="360"/>
      </w:pPr>
    </w:lvl>
    <w:lvl w:ilvl="7" w:tplc="64C0B380">
      <w:start w:val="1"/>
      <w:numFmt w:val="lowerLetter"/>
      <w:lvlText w:val="%8."/>
      <w:lvlJc w:val="left"/>
      <w:pPr>
        <w:ind w:left="5760" w:hanging="360"/>
      </w:pPr>
    </w:lvl>
    <w:lvl w:ilvl="8" w:tplc="E4C624A2">
      <w:start w:val="1"/>
      <w:numFmt w:val="lowerRoman"/>
      <w:lvlText w:val="%9."/>
      <w:lvlJc w:val="right"/>
      <w:pPr>
        <w:ind w:left="6480" w:hanging="180"/>
      </w:pPr>
    </w:lvl>
  </w:abstractNum>
  <w:abstractNum w:abstractNumId="34" w15:restartNumberingAfterBreak="0">
    <w:nsid w:val="775B8E3F"/>
    <w:multiLevelType w:val="hybridMultilevel"/>
    <w:tmpl w:val="1DF83DF8"/>
    <w:lvl w:ilvl="0" w:tplc="D228D0D0">
      <w:start w:val="1"/>
      <w:numFmt w:val="decimal"/>
      <w:lvlText w:val="%1."/>
      <w:lvlJc w:val="left"/>
      <w:pPr>
        <w:ind w:left="720" w:hanging="360"/>
      </w:pPr>
    </w:lvl>
    <w:lvl w:ilvl="1" w:tplc="739C897E">
      <w:start w:val="1"/>
      <w:numFmt w:val="lowerLetter"/>
      <w:lvlText w:val="%2."/>
      <w:lvlJc w:val="left"/>
      <w:pPr>
        <w:ind w:left="1440" w:hanging="360"/>
      </w:pPr>
    </w:lvl>
    <w:lvl w:ilvl="2" w:tplc="21DC65CC">
      <w:start w:val="1"/>
      <w:numFmt w:val="lowerRoman"/>
      <w:lvlText w:val="%3."/>
      <w:lvlJc w:val="right"/>
      <w:pPr>
        <w:ind w:left="2160" w:hanging="180"/>
      </w:pPr>
    </w:lvl>
    <w:lvl w:ilvl="3" w:tplc="D942353A">
      <w:start w:val="1"/>
      <w:numFmt w:val="decimal"/>
      <w:lvlText w:val="%4."/>
      <w:lvlJc w:val="left"/>
      <w:pPr>
        <w:ind w:left="2880" w:hanging="360"/>
      </w:pPr>
    </w:lvl>
    <w:lvl w:ilvl="4" w:tplc="6D16791E">
      <w:start w:val="1"/>
      <w:numFmt w:val="lowerLetter"/>
      <w:lvlText w:val="%5."/>
      <w:lvlJc w:val="left"/>
      <w:pPr>
        <w:ind w:left="3600" w:hanging="360"/>
      </w:pPr>
    </w:lvl>
    <w:lvl w:ilvl="5" w:tplc="CFD230AA">
      <w:start w:val="1"/>
      <w:numFmt w:val="lowerRoman"/>
      <w:lvlText w:val="%6."/>
      <w:lvlJc w:val="right"/>
      <w:pPr>
        <w:ind w:left="4320" w:hanging="180"/>
      </w:pPr>
    </w:lvl>
    <w:lvl w:ilvl="6" w:tplc="6F5A2E16">
      <w:start w:val="1"/>
      <w:numFmt w:val="decimal"/>
      <w:lvlText w:val="%7."/>
      <w:lvlJc w:val="left"/>
      <w:pPr>
        <w:ind w:left="5040" w:hanging="360"/>
      </w:pPr>
    </w:lvl>
    <w:lvl w:ilvl="7" w:tplc="47C23462">
      <w:start w:val="1"/>
      <w:numFmt w:val="lowerLetter"/>
      <w:lvlText w:val="%8."/>
      <w:lvlJc w:val="left"/>
      <w:pPr>
        <w:ind w:left="5760" w:hanging="360"/>
      </w:pPr>
    </w:lvl>
    <w:lvl w:ilvl="8" w:tplc="F0626EF2">
      <w:start w:val="1"/>
      <w:numFmt w:val="lowerRoman"/>
      <w:lvlText w:val="%9."/>
      <w:lvlJc w:val="right"/>
      <w:pPr>
        <w:ind w:left="6480" w:hanging="180"/>
      </w:pPr>
    </w:lvl>
  </w:abstractNum>
  <w:abstractNum w:abstractNumId="35" w15:restartNumberingAfterBreak="0">
    <w:nsid w:val="7DF872B0"/>
    <w:multiLevelType w:val="multilevel"/>
    <w:tmpl w:val="9440FF8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rPr>
        <w:rFonts w:ascii="Times New Roman" w:eastAsia="Times New Roman" w:hAnsi="Times New Roman" w:cs="Times New Roman"/>
        <w:i/>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2211099">
    <w:abstractNumId w:val="29"/>
  </w:num>
  <w:num w:numId="2" w16cid:durableId="1395011073">
    <w:abstractNumId w:val="14"/>
  </w:num>
  <w:num w:numId="3" w16cid:durableId="1258516586">
    <w:abstractNumId w:val="25"/>
  </w:num>
  <w:num w:numId="4" w16cid:durableId="476385334">
    <w:abstractNumId w:val="32"/>
  </w:num>
  <w:num w:numId="5" w16cid:durableId="1013142886">
    <w:abstractNumId w:val="12"/>
  </w:num>
  <w:num w:numId="6" w16cid:durableId="1349060956">
    <w:abstractNumId w:val="21"/>
  </w:num>
  <w:num w:numId="7" w16cid:durableId="477650864">
    <w:abstractNumId w:val="28"/>
  </w:num>
  <w:num w:numId="8" w16cid:durableId="468785005">
    <w:abstractNumId w:val="31"/>
  </w:num>
  <w:num w:numId="9" w16cid:durableId="1268345606">
    <w:abstractNumId w:val="13"/>
  </w:num>
  <w:num w:numId="10" w16cid:durableId="728000912">
    <w:abstractNumId w:val="26"/>
  </w:num>
  <w:num w:numId="11" w16cid:durableId="2046561491">
    <w:abstractNumId w:val="33"/>
  </w:num>
  <w:num w:numId="12" w16cid:durableId="1187521485">
    <w:abstractNumId w:val="34"/>
  </w:num>
  <w:num w:numId="13" w16cid:durableId="1502239135">
    <w:abstractNumId w:val="30"/>
  </w:num>
  <w:num w:numId="14" w16cid:durableId="625506796">
    <w:abstractNumId w:val="23"/>
  </w:num>
  <w:num w:numId="15" w16cid:durableId="842863112">
    <w:abstractNumId w:val="10"/>
  </w:num>
  <w:num w:numId="16" w16cid:durableId="1467314392">
    <w:abstractNumId w:val="10"/>
  </w:num>
  <w:num w:numId="17" w16cid:durableId="983697108">
    <w:abstractNumId w:val="10"/>
  </w:num>
  <w:num w:numId="18" w16cid:durableId="2023127001">
    <w:abstractNumId w:val="10"/>
  </w:num>
  <w:num w:numId="19" w16cid:durableId="1746999825">
    <w:abstractNumId w:val="10"/>
  </w:num>
  <w:num w:numId="20" w16cid:durableId="1784107671">
    <w:abstractNumId w:val="9"/>
  </w:num>
  <w:num w:numId="21" w16cid:durableId="1839810355">
    <w:abstractNumId w:val="7"/>
  </w:num>
  <w:num w:numId="22" w16cid:durableId="1336880388">
    <w:abstractNumId w:val="6"/>
  </w:num>
  <w:num w:numId="23" w16cid:durableId="241304915">
    <w:abstractNumId w:val="5"/>
  </w:num>
  <w:num w:numId="24" w16cid:durableId="1774475732">
    <w:abstractNumId w:val="4"/>
  </w:num>
  <w:num w:numId="25" w16cid:durableId="1295328194">
    <w:abstractNumId w:val="8"/>
  </w:num>
  <w:num w:numId="26" w16cid:durableId="1853957162">
    <w:abstractNumId w:val="3"/>
  </w:num>
  <w:num w:numId="27" w16cid:durableId="765930498">
    <w:abstractNumId w:val="2"/>
  </w:num>
  <w:num w:numId="28" w16cid:durableId="502166907">
    <w:abstractNumId w:val="1"/>
  </w:num>
  <w:num w:numId="29" w16cid:durableId="919410863">
    <w:abstractNumId w:val="0"/>
  </w:num>
  <w:num w:numId="30" w16cid:durableId="462847601">
    <w:abstractNumId w:val="16"/>
  </w:num>
  <w:num w:numId="31" w16cid:durableId="299306927">
    <w:abstractNumId w:val="20"/>
  </w:num>
  <w:num w:numId="32" w16cid:durableId="559828470">
    <w:abstractNumId w:val="22"/>
  </w:num>
  <w:num w:numId="33" w16cid:durableId="1488010068">
    <w:abstractNumId w:val="36"/>
  </w:num>
  <w:num w:numId="34" w16cid:durableId="444007775">
    <w:abstractNumId w:val="17"/>
  </w:num>
  <w:num w:numId="35" w16cid:durableId="1397825505">
    <w:abstractNumId w:val="19"/>
  </w:num>
  <w:num w:numId="36" w16cid:durableId="1051735893">
    <w:abstractNumId w:val="24"/>
  </w:num>
  <w:num w:numId="37" w16cid:durableId="1791509857">
    <w:abstractNumId w:val="18"/>
  </w:num>
  <w:num w:numId="38" w16cid:durableId="1711685337">
    <w:abstractNumId w:val="15"/>
  </w:num>
  <w:num w:numId="39" w16cid:durableId="312030936">
    <w:abstractNumId w:val="35"/>
  </w:num>
  <w:num w:numId="40" w16cid:durableId="1719471604">
    <w:abstractNumId w:val="11"/>
  </w:num>
  <w:num w:numId="41" w16cid:durableId="888221338">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60B4"/>
    <w:rsid w:val="00000FED"/>
    <w:rsid w:val="00001F3E"/>
    <w:rsid w:val="000041D8"/>
    <w:rsid w:val="0000434E"/>
    <w:rsid w:val="00004B58"/>
    <w:rsid w:val="000123C8"/>
    <w:rsid w:val="00012CFA"/>
    <w:rsid w:val="000137C1"/>
    <w:rsid w:val="0001571C"/>
    <w:rsid w:val="00017A41"/>
    <w:rsid w:val="000211A9"/>
    <w:rsid w:val="00021238"/>
    <w:rsid w:val="00022071"/>
    <w:rsid w:val="00023A6E"/>
    <w:rsid w:val="0002417C"/>
    <w:rsid w:val="0002524D"/>
    <w:rsid w:val="000279BE"/>
    <w:rsid w:val="00031260"/>
    <w:rsid w:val="000313D9"/>
    <w:rsid w:val="0003464D"/>
    <w:rsid w:val="00035ACA"/>
    <w:rsid w:val="0003681A"/>
    <w:rsid w:val="000372B7"/>
    <w:rsid w:val="00042440"/>
    <w:rsid w:val="00050F6E"/>
    <w:rsid w:val="0005504C"/>
    <w:rsid w:val="00061EC2"/>
    <w:rsid w:val="00066CE8"/>
    <w:rsid w:val="00072A6B"/>
    <w:rsid w:val="00076843"/>
    <w:rsid w:val="00080ED0"/>
    <w:rsid w:val="00085B8F"/>
    <w:rsid w:val="00090481"/>
    <w:rsid w:val="0009733F"/>
    <w:rsid w:val="00097F40"/>
    <w:rsid w:val="000A3826"/>
    <w:rsid w:val="000A6C26"/>
    <w:rsid w:val="000B36C8"/>
    <w:rsid w:val="000B517F"/>
    <w:rsid w:val="000B6BD2"/>
    <w:rsid w:val="000C1FB7"/>
    <w:rsid w:val="000C2C36"/>
    <w:rsid w:val="000C4B16"/>
    <w:rsid w:val="000C6873"/>
    <w:rsid w:val="000C7DD8"/>
    <w:rsid w:val="000D52A4"/>
    <w:rsid w:val="000E07BC"/>
    <w:rsid w:val="000E2E21"/>
    <w:rsid w:val="000E59D7"/>
    <w:rsid w:val="000F1CD4"/>
    <w:rsid w:val="000F4103"/>
    <w:rsid w:val="000F70A7"/>
    <w:rsid w:val="0011016C"/>
    <w:rsid w:val="00113CCA"/>
    <w:rsid w:val="00116A81"/>
    <w:rsid w:val="00122D86"/>
    <w:rsid w:val="00122F25"/>
    <w:rsid w:val="00125E9A"/>
    <w:rsid w:val="00131168"/>
    <w:rsid w:val="0013293C"/>
    <w:rsid w:val="00135980"/>
    <w:rsid w:val="0013786F"/>
    <w:rsid w:val="00137E89"/>
    <w:rsid w:val="00143E48"/>
    <w:rsid w:val="001471DC"/>
    <w:rsid w:val="00155C30"/>
    <w:rsid w:val="00156329"/>
    <w:rsid w:val="001566FF"/>
    <w:rsid w:val="00158AFA"/>
    <w:rsid w:val="00164719"/>
    <w:rsid w:val="00166FC4"/>
    <w:rsid w:val="001677AC"/>
    <w:rsid w:val="001804EA"/>
    <w:rsid w:val="0018228B"/>
    <w:rsid w:val="00186741"/>
    <w:rsid w:val="00187C11"/>
    <w:rsid w:val="00190A61"/>
    <w:rsid w:val="00193966"/>
    <w:rsid w:val="00193D2B"/>
    <w:rsid w:val="001955DB"/>
    <w:rsid w:val="0019576D"/>
    <w:rsid w:val="00196467"/>
    <w:rsid w:val="00197179"/>
    <w:rsid w:val="001A11CB"/>
    <w:rsid w:val="001A1BAD"/>
    <w:rsid w:val="001A2215"/>
    <w:rsid w:val="001A3342"/>
    <w:rsid w:val="001A3A7B"/>
    <w:rsid w:val="001A3E3D"/>
    <w:rsid w:val="001A7049"/>
    <w:rsid w:val="001A7EAE"/>
    <w:rsid w:val="001B1E40"/>
    <w:rsid w:val="001B23CD"/>
    <w:rsid w:val="001C3A6D"/>
    <w:rsid w:val="001C764E"/>
    <w:rsid w:val="001D2B5F"/>
    <w:rsid w:val="001E1052"/>
    <w:rsid w:val="001E21B1"/>
    <w:rsid w:val="001E2F93"/>
    <w:rsid w:val="001E4554"/>
    <w:rsid w:val="001E61E5"/>
    <w:rsid w:val="001F15AE"/>
    <w:rsid w:val="001F2159"/>
    <w:rsid w:val="001F3364"/>
    <w:rsid w:val="001F3B40"/>
    <w:rsid w:val="001F53FD"/>
    <w:rsid w:val="001F7C57"/>
    <w:rsid w:val="00203745"/>
    <w:rsid w:val="00207134"/>
    <w:rsid w:val="00210B8B"/>
    <w:rsid w:val="00211111"/>
    <w:rsid w:val="00212B71"/>
    <w:rsid w:val="00213787"/>
    <w:rsid w:val="0021388B"/>
    <w:rsid w:val="00214863"/>
    <w:rsid w:val="002156B4"/>
    <w:rsid w:val="00224FCD"/>
    <w:rsid w:val="00235732"/>
    <w:rsid w:val="00236F88"/>
    <w:rsid w:val="0024360A"/>
    <w:rsid w:val="00247EAE"/>
    <w:rsid w:val="00253222"/>
    <w:rsid w:val="002554E4"/>
    <w:rsid w:val="00257141"/>
    <w:rsid w:val="0025E420"/>
    <w:rsid w:val="00261C13"/>
    <w:rsid w:val="002622AF"/>
    <w:rsid w:val="00262847"/>
    <w:rsid w:val="0026754E"/>
    <w:rsid w:val="00271CCC"/>
    <w:rsid w:val="00273986"/>
    <w:rsid w:val="00273DA7"/>
    <w:rsid w:val="00275DC4"/>
    <w:rsid w:val="002819F0"/>
    <w:rsid w:val="00281BB2"/>
    <w:rsid w:val="0028245E"/>
    <w:rsid w:val="002852C4"/>
    <w:rsid w:val="00285888"/>
    <w:rsid w:val="00285B1A"/>
    <w:rsid w:val="0028712C"/>
    <w:rsid w:val="002932F4"/>
    <w:rsid w:val="002A03C3"/>
    <w:rsid w:val="002B254E"/>
    <w:rsid w:val="002B2A38"/>
    <w:rsid w:val="002B31A8"/>
    <w:rsid w:val="002B4CE8"/>
    <w:rsid w:val="002B72E9"/>
    <w:rsid w:val="002C4DF8"/>
    <w:rsid w:val="002C4E33"/>
    <w:rsid w:val="002C7998"/>
    <w:rsid w:val="002D0826"/>
    <w:rsid w:val="002E0601"/>
    <w:rsid w:val="002E4890"/>
    <w:rsid w:val="002F008E"/>
    <w:rsid w:val="002F1E53"/>
    <w:rsid w:val="002F2CAA"/>
    <w:rsid w:val="002F2E2F"/>
    <w:rsid w:val="002F6372"/>
    <w:rsid w:val="0030052C"/>
    <w:rsid w:val="00301925"/>
    <w:rsid w:val="0030293D"/>
    <w:rsid w:val="00304977"/>
    <w:rsid w:val="003160B4"/>
    <w:rsid w:val="00316B7F"/>
    <w:rsid w:val="003175D4"/>
    <w:rsid w:val="00321A52"/>
    <w:rsid w:val="003229CA"/>
    <w:rsid w:val="003306E1"/>
    <w:rsid w:val="003320E4"/>
    <w:rsid w:val="003332BE"/>
    <w:rsid w:val="0033525D"/>
    <w:rsid w:val="003365C6"/>
    <w:rsid w:val="0034072E"/>
    <w:rsid w:val="003412AC"/>
    <w:rsid w:val="003414F3"/>
    <w:rsid w:val="00341B80"/>
    <w:rsid w:val="00351C0F"/>
    <w:rsid w:val="0035613E"/>
    <w:rsid w:val="00360036"/>
    <w:rsid w:val="003602D0"/>
    <w:rsid w:val="00363669"/>
    <w:rsid w:val="00363EE9"/>
    <w:rsid w:val="003651AA"/>
    <w:rsid w:val="00366518"/>
    <w:rsid w:val="00375C9E"/>
    <w:rsid w:val="00376128"/>
    <w:rsid w:val="00376810"/>
    <w:rsid w:val="0037742E"/>
    <w:rsid w:val="00377D56"/>
    <w:rsid w:val="003810FD"/>
    <w:rsid w:val="0038245A"/>
    <w:rsid w:val="003840E6"/>
    <w:rsid w:val="003851AD"/>
    <w:rsid w:val="00385CFC"/>
    <w:rsid w:val="00390DE7"/>
    <w:rsid w:val="00393053"/>
    <w:rsid w:val="0039337A"/>
    <w:rsid w:val="003A3189"/>
    <w:rsid w:val="003A3CA7"/>
    <w:rsid w:val="003A4E1C"/>
    <w:rsid w:val="003A747E"/>
    <w:rsid w:val="003B33BD"/>
    <w:rsid w:val="003B569D"/>
    <w:rsid w:val="003C152E"/>
    <w:rsid w:val="003C371B"/>
    <w:rsid w:val="003C3C0E"/>
    <w:rsid w:val="003D1D0A"/>
    <w:rsid w:val="003D22F0"/>
    <w:rsid w:val="003D32BE"/>
    <w:rsid w:val="003D4262"/>
    <w:rsid w:val="003D42A6"/>
    <w:rsid w:val="003D4F21"/>
    <w:rsid w:val="003D4FAC"/>
    <w:rsid w:val="003E1885"/>
    <w:rsid w:val="003E28B1"/>
    <w:rsid w:val="003E39E4"/>
    <w:rsid w:val="003E5348"/>
    <w:rsid w:val="003E7906"/>
    <w:rsid w:val="003E7B3A"/>
    <w:rsid w:val="003E7F54"/>
    <w:rsid w:val="003F000F"/>
    <w:rsid w:val="003F3C50"/>
    <w:rsid w:val="003F4B43"/>
    <w:rsid w:val="00402224"/>
    <w:rsid w:val="00404AB3"/>
    <w:rsid w:val="00405465"/>
    <w:rsid w:val="00406202"/>
    <w:rsid w:val="00406A6A"/>
    <w:rsid w:val="00406B22"/>
    <w:rsid w:val="00407147"/>
    <w:rsid w:val="004078FA"/>
    <w:rsid w:val="00414550"/>
    <w:rsid w:val="00416F63"/>
    <w:rsid w:val="004171FD"/>
    <w:rsid w:val="00417D42"/>
    <w:rsid w:val="0042611A"/>
    <w:rsid w:val="00431E08"/>
    <w:rsid w:val="00432239"/>
    <w:rsid w:val="004328A7"/>
    <w:rsid w:val="00434C74"/>
    <w:rsid w:val="004423E9"/>
    <w:rsid w:val="004443E7"/>
    <w:rsid w:val="00456EB4"/>
    <w:rsid w:val="00457827"/>
    <w:rsid w:val="0046214A"/>
    <w:rsid w:val="004718F3"/>
    <w:rsid w:val="00473AE2"/>
    <w:rsid w:val="00475040"/>
    <w:rsid w:val="00480690"/>
    <w:rsid w:val="004902B8"/>
    <w:rsid w:val="00490C06"/>
    <w:rsid w:val="0049182F"/>
    <w:rsid w:val="00492950"/>
    <w:rsid w:val="00493053"/>
    <w:rsid w:val="00493D40"/>
    <w:rsid w:val="00493EE3"/>
    <w:rsid w:val="004967B6"/>
    <w:rsid w:val="004A504B"/>
    <w:rsid w:val="004A6911"/>
    <w:rsid w:val="004A6BF7"/>
    <w:rsid w:val="004B0284"/>
    <w:rsid w:val="004B3652"/>
    <w:rsid w:val="004B4689"/>
    <w:rsid w:val="004B4797"/>
    <w:rsid w:val="004B54E0"/>
    <w:rsid w:val="004B7384"/>
    <w:rsid w:val="004C0091"/>
    <w:rsid w:val="004C4269"/>
    <w:rsid w:val="004C5ABC"/>
    <w:rsid w:val="004D0152"/>
    <w:rsid w:val="004D6236"/>
    <w:rsid w:val="004D7F90"/>
    <w:rsid w:val="004E29F1"/>
    <w:rsid w:val="004E2C1A"/>
    <w:rsid w:val="004E40A1"/>
    <w:rsid w:val="004E4DBB"/>
    <w:rsid w:val="004E4E41"/>
    <w:rsid w:val="004E73DB"/>
    <w:rsid w:val="004E7F9C"/>
    <w:rsid w:val="004F0685"/>
    <w:rsid w:val="004F3493"/>
    <w:rsid w:val="004F5143"/>
    <w:rsid w:val="00501627"/>
    <w:rsid w:val="0050435F"/>
    <w:rsid w:val="005050EC"/>
    <w:rsid w:val="005053DE"/>
    <w:rsid w:val="00505E4C"/>
    <w:rsid w:val="005060F9"/>
    <w:rsid w:val="00512B09"/>
    <w:rsid w:val="00512EF6"/>
    <w:rsid w:val="005161D5"/>
    <w:rsid w:val="00517CA0"/>
    <w:rsid w:val="005216F4"/>
    <w:rsid w:val="005220ED"/>
    <w:rsid w:val="005227C1"/>
    <w:rsid w:val="00522DD9"/>
    <w:rsid w:val="00526E90"/>
    <w:rsid w:val="00533796"/>
    <w:rsid w:val="00537187"/>
    <w:rsid w:val="00537343"/>
    <w:rsid w:val="005448D7"/>
    <w:rsid w:val="005450BC"/>
    <w:rsid w:val="00550DCA"/>
    <w:rsid w:val="005516F3"/>
    <w:rsid w:val="00555D75"/>
    <w:rsid w:val="005564E2"/>
    <w:rsid w:val="00560DF0"/>
    <w:rsid w:val="00564461"/>
    <w:rsid w:val="005650F1"/>
    <w:rsid w:val="00567510"/>
    <w:rsid w:val="0056759C"/>
    <w:rsid w:val="0057311F"/>
    <w:rsid w:val="0059075C"/>
    <w:rsid w:val="00593405"/>
    <w:rsid w:val="0059513E"/>
    <w:rsid w:val="005A278C"/>
    <w:rsid w:val="005A6AA4"/>
    <w:rsid w:val="005A6B4B"/>
    <w:rsid w:val="005A6D9F"/>
    <w:rsid w:val="005A7F13"/>
    <w:rsid w:val="005B0955"/>
    <w:rsid w:val="005B4377"/>
    <w:rsid w:val="005B48FF"/>
    <w:rsid w:val="005C1E32"/>
    <w:rsid w:val="005C49AC"/>
    <w:rsid w:val="005C5D18"/>
    <w:rsid w:val="005C6644"/>
    <w:rsid w:val="005C670D"/>
    <w:rsid w:val="005C6F7A"/>
    <w:rsid w:val="005D0287"/>
    <w:rsid w:val="005D0CAA"/>
    <w:rsid w:val="005D363F"/>
    <w:rsid w:val="005D386F"/>
    <w:rsid w:val="005E7C47"/>
    <w:rsid w:val="005E7F6E"/>
    <w:rsid w:val="005F18D3"/>
    <w:rsid w:val="005F2481"/>
    <w:rsid w:val="005F5A4D"/>
    <w:rsid w:val="005F9D8A"/>
    <w:rsid w:val="00604C15"/>
    <w:rsid w:val="006158D5"/>
    <w:rsid w:val="006178C5"/>
    <w:rsid w:val="006226E3"/>
    <w:rsid w:val="00624037"/>
    <w:rsid w:val="00625D83"/>
    <w:rsid w:val="00627840"/>
    <w:rsid w:val="006308CB"/>
    <w:rsid w:val="00636707"/>
    <w:rsid w:val="0063772C"/>
    <w:rsid w:val="00643064"/>
    <w:rsid w:val="00651984"/>
    <w:rsid w:val="006547A9"/>
    <w:rsid w:val="00654E4D"/>
    <w:rsid w:val="00660C21"/>
    <w:rsid w:val="00662292"/>
    <w:rsid w:val="006623E7"/>
    <w:rsid w:val="00662B80"/>
    <w:rsid w:val="0066768F"/>
    <w:rsid w:val="00667F9E"/>
    <w:rsid w:val="00670F6C"/>
    <w:rsid w:val="00676E58"/>
    <w:rsid w:val="006852C7"/>
    <w:rsid w:val="006852CE"/>
    <w:rsid w:val="00686909"/>
    <w:rsid w:val="00692D14"/>
    <w:rsid w:val="006963A3"/>
    <w:rsid w:val="006977F4"/>
    <w:rsid w:val="006A7A3B"/>
    <w:rsid w:val="006A7FDC"/>
    <w:rsid w:val="006B2C55"/>
    <w:rsid w:val="006B33DA"/>
    <w:rsid w:val="006B65C7"/>
    <w:rsid w:val="006C1727"/>
    <w:rsid w:val="006C32FD"/>
    <w:rsid w:val="006C39CE"/>
    <w:rsid w:val="006C5281"/>
    <w:rsid w:val="006D0FCC"/>
    <w:rsid w:val="006D21F5"/>
    <w:rsid w:val="006D3089"/>
    <w:rsid w:val="006D32ED"/>
    <w:rsid w:val="006D4306"/>
    <w:rsid w:val="006D657C"/>
    <w:rsid w:val="006E126D"/>
    <w:rsid w:val="006E1FC3"/>
    <w:rsid w:val="006E2536"/>
    <w:rsid w:val="006E4106"/>
    <w:rsid w:val="006E4B01"/>
    <w:rsid w:val="006E64F1"/>
    <w:rsid w:val="00704CE9"/>
    <w:rsid w:val="0070616B"/>
    <w:rsid w:val="00706295"/>
    <w:rsid w:val="00706C5E"/>
    <w:rsid w:val="00706FDA"/>
    <w:rsid w:val="00711F9A"/>
    <w:rsid w:val="00713810"/>
    <w:rsid w:val="007303A5"/>
    <w:rsid w:val="00730B3E"/>
    <w:rsid w:val="00731B01"/>
    <w:rsid w:val="0073420B"/>
    <w:rsid w:val="00734E57"/>
    <w:rsid w:val="00736367"/>
    <w:rsid w:val="0074760E"/>
    <w:rsid w:val="00752EF7"/>
    <w:rsid w:val="0075381E"/>
    <w:rsid w:val="00753AA8"/>
    <w:rsid w:val="00753FEE"/>
    <w:rsid w:val="00754ABA"/>
    <w:rsid w:val="007601B8"/>
    <w:rsid w:val="00762268"/>
    <w:rsid w:val="00780E73"/>
    <w:rsid w:val="00782B0D"/>
    <w:rsid w:val="00783D02"/>
    <w:rsid w:val="00785EB6"/>
    <w:rsid w:val="00790B73"/>
    <w:rsid w:val="0079781A"/>
    <w:rsid w:val="007A02C8"/>
    <w:rsid w:val="007A1546"/>
    <w:rsid w:val="007A228C"/>
    <w:rsid w:val="007A368E"/>
    <w:rsid w:val="007A5868"/>
    <w:rsid w:val="007B04CE"/>
    <w:rsid w:val="007B6871"/>
    <w:rsid w:val="007B7A2F"/>
    <w:rsid w:val="007C0937"/>
    <w:rsid w:val="007C0D14"/>
    <w:rsid w:val="007C32EE"/>
    <w:rsid w:val="007C39D3"/>
    <w:rsid w:val="007C3D33"/>
    <w:rsid w:val="007C697C"/>
    <w:rsid w:val="007D294A"/>
    <w:rsid w:val="007D47D2"/>
    <w:rsid w:val="007D6EC0"/>
    <w:rsid w:val="007D7AB7"/>
    <w:rsid w:val="007D7E1D"/>
    <w:rsid w:val="007E503C"/>
    <w:rsid w:val="007E5070"/>
    <w:rsid w:val="007F51ED"/>
    <w:rsid w:val="007F5DEB"/>
    <w:rsid w:val="007F5F1A"/>
    <w:rsid w:val="007F7040"/>
    <w:rsid w:val="00800241"/>
    <w:rsid w:val="0080345C"/>
    <w:rsid w:val="00803B28"/>
    <w:rsid w:val="008113E3"/>
    <w:rsid w:val="00813EB5"/>
    <w:rsid w:val="008210ED"/>
    <w:rsid w:val="00822994"/>
    <w:rsid w:val="0082522F"/>
    <w:rsid w:val="00831979"/>
    <w:rsid w:val="00841E46"/>
    <w:rsid w:val="00851352"/>
    <w:rsid w:val="00857077"/>
    <w:rsid w:val="0086052C"/>
    <w:rsid w:val="00862FA7"/>
    <w:rsid w:val="00863230"/>
    <w:rsid w:val="00863E48"/>
    <w:rsid w:val="00865BD0"/>
    <w:rsid w:val="008717D8"/>
    <w:rsid w:val="0087215C"/>
    <w:rsid w:val="008736A4"/>
    <w:rsid w:val="00875D25"/>
    <w:rsid w:val="00877858"/>
    <w:rsid w:val="00880E35"/>
    <w:rsid w:val="00880E4F"/>
    <w:rsid w:val="0088182A"/>
    <w:rsid w:val="00886C7B"/>
    <w:rsid w:val="008875FE"/>
    <w:rsid w:val="00887F8E"/>
    <w:rsid w:val="00896234"/>
    <w:rsid w:val="00897E43"/>
    <w:rsid w:val="008A0CA7"/>
    <w:rsid w:val="008B059B"/>
    <w:rsid w:val="008B0FF0"/>
    <w:rsid w:val="008B1525"/>
    <w:rsid w:val="008B79F4"/>
    <w:rsid w:val="008BA50F"/>
    <w:rsid w:val="008C222B"/>
    <w:rsid w:val="008C5738"/>
    <w:rsid w:val="008C78F8"/>
    <w:rsid w:val="008C7EAD"/>
    <w:rsid w:val="008D0CFE"/>
    <w:rsid w:val="008D31B3"/>
    <w:rsid w:val="008D56D1"/>
    <w:rsid w:val="008D6152"/>
    <w:rsid w:val="008E3E5A"/>
    <w:rsid w:val="008E5A36"/>
    <w:rsid w:val="008E7BA9"/>
    <w:rsid w:val="008F0F81"/>
    <w:rsid w:val="008F167D"/>
    <w:rsid w:val="008F1BBA"/>
    <w:rsid w:val="008F27BF"/>
    <w:rsid w:val="008F2E64"/>
    <w:rsid w:val="00901A7B"/>
    <w:rsid w:val="009040BB"/>
    <w:rsid w:val="009053E5"/>
    <w:rsid w:val="00910D82"/>
    <w:rsid w:val="009142EC"/>
    <w:rsid w:val="009145E4"/>
    <w:rsid w:val="00914B68"/>
    <w:rsid w:val="009154C3"/>
    <w:rsid w:val="00917070"/>
    <w:rsid w:val="0092160C"/>
    <w:rsid w:val="00923540"/>
    <w:rsid w:val="00926767"/>
    <w:rsid w:val="009302AE"/>
    <w:rsid w:val="0093044A"/>
    <w:rsid w:val="009361D5"/>
    <w:rsid w:val="00936CC3"/>
    <w:rsid w:val="00941B96"/>
    <w:rsid w:val="009428A4"/>
    <w:rsid w:val="009431C2"/>
    <w:rsid w:val="009447AE"/>
    <w:rsid w:val="00944899"/>
    <w:rsid w:val="0095130D"/>
    <w:rsid w:val="009513AA"/>
    <w:rsid w:val="00957979"/>
    <w:rsid w:val="009641E1"/>
    <w:rsid w:val="009659F4"/>
    <w:rsid w:val="0096608B"/>
    <w:rsid w:val="009706DF"/>
    <w:rsid w:val="00970D60"/>
    <w:rsid w:val="00974808"/>
    <w:rsid w:val="00976CB8"/>
    <w:rsid w:val="00990E4A"/>
    <w:rsid w:val="0099324A"/>
    <w:rsid w:val="0099361C"/>
    <w:rsid w:val="0099390E"/>
    <w:rsid w:val="00995A80"/>
    <w:rsid w:val="009960E5"/>
    <w:rsid w:val="009A3705"/>
    <w:rsid w:val="009A4F78"/>
    <w:rsid w:val="009A7ADC"/>
    <w:rsid w:val="009B0D30"/>
    <w:rsid w:val="009B2D69"/>
    <w:rsid w:val="009B63D0"/>
    <w:rsid w:val="009B74B9"/>
    <w:rsid w:val="009B7E26"/>
    <w:rsid w:val="009C07FA"/>
    <w:rsid w:val="009C13BC"/>
    <w:rsid w:val="009C1457"/>
    <w:rsid w:val="009C19B7"/>
    <w:rsid w:val="009C1FAD"/>
    <w:rsid w:val="009C2A53"/>
    <w:rsid w:val="009C4578"/>
    <w:rsid w:val="009C4713"/>
    <w:rsid w:val="009C5ABB"/>
    <w:rsid w:val="009D15F0"/>
    <w:rsid w:val="009D7C51"/>
    <w:rsid w:val="009E196C"/>
    <w:rsid w:val="009E1AD9"/>
    <w:rsid w:val="009E679C"/>
    <w:rsid w:val="009E6A0A"/>
    <w:rsid w:val="009F21D6"/>
    <w:rsid w:val="009F36BF"/>
    <w:rsid w:val="009F5C32"/>
    <w:rsid w:val="00A111B6"/>
    <w:rsid w:val="00A14DD0"/>
    <w:rsid w:val="00A2668B"/>
    <w:rsid w:val="00A26D27"/>
    <w:rsid w:val="00A26F71"/>
    <w:rsid w:val="00A376EE"/>
    <w:rsid w:val="00A40CA8"/>
    <w:rsid w:val="00A42A99"/>
    <w:rsid w:val="00A43915"/>
    <w:rsid w:val="00A439B7"/>
    <w:rsid w:val="00A5151A"/>
    <w:rsid w:val="00A52FAD"/>
    <w:rsid w:val="00A57E0A"/>
    <w:rsid w:val="00A64302"/>
    <w:rsid w:val="00A64431"/>
    <w:rsid w:val="00A651A1"/>
    <w:rsid w:val="00A6564F"/>
    <w:rsid w:val="00A66571"/>
    <w:rsid w:val="00A70E90"/>
    <w:rsid w:val="00A72B51"/>
    <w:rsid w:val="00A759C5"/>
    <w:rsid w:val="00A77919"/>
    <w:rsid w:val="00A77A16"/>
    <w:rsid w:val="00A8065B"/>
    <w:rsid w:val="00A823F6"/>
    <w:rsid w:val="00A8459D"/>
    <w:rsid w:val="00A86AE3"/>
    <w:rsid w:val="00A8719E"/>
    <w:rsid w:val="00AA0127"/>
    <w:rsid w:val="00AA0A89"/>
    <w:rsid w:val="00AA2EF3"/>
    <w:rsid w:val="00AA3190"/>
    <w:rsid w:val="00AA5368"/>
    <w:rsid w:val="00AA6429"/>
    <w:rsid w:val="00AB03A1"/>
    <w:rsid w:val="00AC01AA"/>
    <w:rsid w:val="00AC4F72"/>
    <w:rsid w:val="00AC5041"/>
    <w:rsid w:val="00AD0602"/>
    <w:rsid w:val="00AD0A04"/>
    <w:rsid w:val="00AD52B7"/>
    <w:rsid w:val="00AE482E"/>
    <w:rsid w:val="00AE650B"/>
    <w:rsid w:val="00AF741A"/>
    <w:rsid w:val="00B01ADB"/>
    <w:rsid w:val="00B04161"/>
    <w:rsid w:val="00B056F9"/>
    <w:rsid w:val="00B0718E"/>
    <w:rsid w:val="00B07C3D"/>
    <w:rsid w:val="00B11E3D"/>
    <w:rsid w:val="00B130DF"/>
    <w:rsid w:val="00B14D2C"/>
    <w:rsid w:val="00B17E82"/>
    <w:rsid w:val="00B33792"/>
    <w:rsid w:val="00B36DC8"/>
    <w:rsid w:val="00B41AAB"/>
    <w:rsid w:val="00B4575A"/>
    <w:rsid w:val="00B47F21"/>
    <w:rsid w:val="00B501A1"/>
    <w:rsid w:val="00B52A75"/>
    <w:rsid w:val="00B575BA"/>
    <w:rsid w:val="00B613C2"/>
    <w:rsid w:val="00B615E7"/>
    <w:rsid w:val="00B66558"/>
    <w:rsid w:val="00B70B08"/>
    <w:rsid w:val="00B71608"/>
    <w:rsid w:val="00B74393"/>
    <w:rsid w:val="00B744C8"/>
    <w:rsid w:val="00B75751"/>
    <w:rsid w:val="00B76429"/>
    <w:rsid w:val="00B80B80"/>
    <w:rsid w:val="00B82AAE"/>
    <w:rsid w:val="00B86471"/>
    <w:rsid w:val="00B93402"/>
    <w:rsid w:val="00B956D4"/>
    <w:rsid w:val="00B96AC9"/>
    <w:rsid w:val="00B9719B"/>
    <w:rsid w:val="00B97446"/>
    <w:rsid w:val="00BA2250"/>
    <w:rsid w:val="00BA7432"/>
    <w:rsid w:val="00BB2764"/>
    <w:rsid w:val="00BB4CFA"/>
    <w:rsid w:val="00BB67E0"/>
    <w:rsid w:val="00BB7A66"/>
    <w:rsid w:val="00BC1AA0"/>
    <w:rsid w:val="00BC2495"/>
    <w:rsid w:val="00BC314A"/>
    <w:rsid w:val="00BC3774"/>
    <w:rsid w:val="00BC46C2"/>
    <w:rsid w:val="00BC7EB9"/>
    <w:rsid w:val="00BC7F85"/>
    <w:rsid w:val="00BD0342"/>
    <w:rsid w:val="00BD16C7"/>
    <w:rsid w:val="00BD2643"/>
    <w:rsid w:val="00BD56B1"/>
    <w:rsid w:val="00BD6558"/>
    <w:rsid w:val="00BE27D2"/>
    <w:rsid w:val="00BF2AD7"/>
    <w:rsid w:val="00BF2F76"/>
    <w:rsid w:val="00BF3022"/>
    <w:rsid w:val="00BF3214"/>
    <w:rsid w:val="00BF3633"/>
    <w:rsid w:val="00BF5573"/>
    <w:rsid w:val="00BF58E4"/>
    <w:rsid w:val="00BF60E7"/>
    <w:rsid w:val="00BF65CA"/>
    <w:rsid w:val="00C0393D"/>
    <w:rsid w:val="00C05785"/>
    <w:rsid w:val="00C1099C"/>
    <w:rsid w:val="00C11EBC"/>
    <w:rsid w:val="00C13273"/>
    <w:rsid w:val="00C15867"/>
    <w:rsid w:val="00C22398"/>
    <w:rsid w:val="00C22470"/>
    <w:rsid w:val="00C2296D"/>
    <w:rsid w:val="00C23155"/>
    <w:rsid w:val="00C23851"/>
    <w:rsid w:val="00C276BF"/>
    <w:rsid w:val="00C349D5"/>
    <w:rsid w:val="00C34E84"/>
    <w:rsid w:val="00C40C41"/>
    <w:rsid w:val="00C429DD"/>
    <w:rsid w:val="00C45885"/>
    <w:rsid w:val="00C45D9C"/>
    <w:rsid w:val="00C46054"/>
    <w:rsid w:val="00C47088"/>
    <w:rsid w:val="00C47C95"/>
    <w:rsid w:val="00C50F22"/>
    <w:rsid w:val="00C52B99"/>
    <w:rsid w:val="00C57971"/>
    <w:rsid w:val="00C6063D"/>
    <w:rsid w:val="00C6133E"/>
    <w:rsid w:val="00C65BD7"/>
    <w:rsid w:val="00C66F9F"/>
    <w:rsid w:val="00C72AAC"/>
    <w:rsid w:val="00C76BA4"/>
    <w:rsid w:val="00C76EDE"/>
    <w:rsid w:val="00C83A48"/>
    <w:rsid w:val="00C847F7"/>
    <w:rsid w:val="00C85865"/>
    <w:rsid w:val="00C85E85"/>
    <w:rsid w:val="00C860A9"/>
    <w:rsid w:val="00C9156F"/>
    <w:rsid w:val="00C91F42"/>
    <w:rsid w:val="00C94F0B"/>
    <w:rsid w:val="00C9673C"/>
    <w:rsid w:val="00CA0032"/>
    <w:rsid w:val="00CA2EAE"/>
    <w:rsid w:val="00CA3E0B"/>
    <w:rsid w:val="00CA3FE7"/>
    <w:rsid w:val="00CA4AC1"/>
    <w:rsid w:val="00CA59FB"/>
    <w:rsid w:val="00CA5C76"/>
    <w:rsid w:val="00CA7322"/>
    <w:rsid w:val="00CB0316"/>
    <w:rsid w:val="00CB0B11"/>
    <w:rsid w:val="00CB1DBA"/>
    <w:rsid w:val="00CB1F29"/>
    <w:rsid w:val="00CB3D69"/>
    <w:rsid w:val="00CB426A"/>
    <w:rsid w:val="00CB5354"/>
    <w:rsid w:val="00CC3C9E"/>
    <w:rsid w:val="00CC6A14"/>
    <w:rsid w:val="00CC70A3"/>
    <w:rsid w:val="00CD1E3A"/>
    <w:rsid w:val="00CD23CA"/>
    <w:rsid w:val="00CD4442"/>
    <w:rsid w:val="00CD53C3"/>
    <w:rsid w:val="00CD574E"/>
    <w:rsid w:val="00CD701A"/>
    <w:rsid w:val="00CE0866"/>
    <w:rsid w:val="00CE17A7"/>
    <w:rsid w:val="00CE20A9"/>
    <w:rsid w:val="00CE26EF"/>
    <w:rsid w:val="00CE4C22"/>
    <w:rsid w:val="00CE76E5"/>
    <w:rsid w:val="00CF1B6D"/>
    <w:rsid w:val="00CF41EC"/>
    <w:rsid w:val="00CF5D04"/>
    <w:rsid w:val="00CF7975"/>
    <w:rsid w:val="00D015EA"/>
    <w:rsid w:val="00D02F43"/>
    <w:rsid w:val="00D04DE4"/>
    <w:rsid w:val="00D063F1"/>
    <w:rsid w:val="00D12755"/>
    <w:rsid w:val="00D13348"/>
    <w:rsid w:val="00D14426"/>
    <w:rsid w:val="00D14F22"/>
    <w:rsid w:val="00D20F0F"/>
    <w:rsid w:val="00D25D68"/>
    <w:rsid w:val="00D345CA"/>
    <w:rsid w:val="00D352B6"/>
    <w:rsid w:val="00D354ED"/>
    <w:rsid w:val="00D35B1E"/>
    <w:rsid w:val="00D37391"/>
    <w:rsid w:val="00D41551"/>
    <w:rsid w:val="00D4741C"/>
    <w:rsid w:val="00D505AB"/>
    <w:rsid w:val="00D50E92"/>
    <w:rsid w:val="00D56563"/>
    <w:rsid w:val="00D57918"/>
    <w:rsid w:val="00D60DCF"/>
    <w:rsid w:val="00D627AB"/>
    <w:rsid w:val="00D70930"/>
    <w:rsid w:val="00D73DC6"/>
    <w:rsid w:val="00D74C1A"/>
    <w:rsid w:val="00D754C1"/>
    <w:rsid w:val="00D7668B"/>
    <w:rsid w:val="00D77393"/>
    <w:rsid w:val="00D77A35"/>
    <w:rsid w:val="00D814A3"/>
    <w:rsid w:val="00D818F9"/>
    <w:rsid w:val="00D81B3E"/>
    <w:rsid w:val="00D8447C"/>
    <w:rsid w:val="00D90C70"/>
    <w:rsid w:val="00D90E49"/>
    <w:rsid w:val="00D91C64"/>
    <w:rsid w:val="00D96ADE"/>
    <w:rsid w:val="00D96C8E"/>
    <w:rsid w:val="00DA0CE2"/>
    <w:rsid w:val="00DA2387"/>
    <w:rsid w:val="00DA31C6"/>
    <w:rsid w:val="00DA3987"/>
    <w:rsid w:val="00DA413A"/>
    <w:rsid w:val="00DA635B"/>
    <w:rsid w:val="00DB1EE3"/>
    <w:rsid w:val="00DB4A51"/>
    <w:rsid w:val="00DC5EA1"/>
    <w:rsid w:val="00DC6A10"/>
    <w:rsid w:val="00DD320C"/>
    <w:rsid w:val="00DD4A6D"/>
    <w:rsid w:val="00DD568A"/>
    <w:rsid w:val="00DD787C"/>
    <w:rsid w:val="00DE657E"/>
    <w:rsid w:val="00DF4704"/>
    <w:rsid w:val="00E01B62"/>
    <w:rsid w:val="00E024AA"/>
    <w:rsid w:val="00E02729"/>
    <w:rsid w:val="00E04D9B"/>
    <w:rsid w:val="00E15C77"/>
    <w:rsid w:val="00E2091A"/>
    <w:rsid w:val="00E2448A"/>
    <w:rsid w:val="00E250F1"/>
    <w:rsid w:val="00E31B12"/>
    <w:rsid w:val="00E331FF"/>
    <w:rsid w:val="00E3550D"/>
    <w:rsid w:val="00E424B7"/>
    <w:rsid w:val="00E44823"/>
    <w:rsid w:val="00E52838"/>
    <w:rsid w:val="00E52F35"/>
    <w:rsid w:val="00E614E0"/>
    <w:rsid w:val="00E61655"/>
    <w:rsid w:val="00E6308F"/>
    <w:rsid w:val="00E65187"/>
    <w:rsid w:val="00E72FDC"/>
    <w:rsid w:val="00E73F7F"/>
    <w:rsid w:val="00E744E3"/>
    <w:rsid w:val="00E753E8"/>
    <w:rsid w:val="00E80FE7"/>
    <w:rsid w:val="00E81908"/>
    <w:rsid w:val="00E85409"/>
    <w:rsid w:val="00E87F13"/>
    <w:rsid w:val="00E919F2"/>
    <w:rsid w:val="00EA3421"/>
    <w:rsid w:val="00EA429F"/>
    <w:rsid w:val="00EA4F9E"/>
    <w:rsid w:val="00EA598B"/>
    <w:rsid w:val="00EA63CA"/>
    <w:rsid w:val="00EA6D3B"/>
    <w:rsid w:val="00EB00AD"/>
    <w:rsid w:val="00EB136C"/>
    <w:rsid w:val="00EB2FB0"/>
    <w:rsid w:val="00EB480E"/>
    <w:rsid w:val="00EB5EC6"/>
    <w:rsid w:val="00EB7FC9"/>
    <w:rsid w:val="00ED102A"/>
    <w:rsid w:val="00ED27E8"/>
    <w:rsid w:val="00ED636D"/>
    <w:rsid w:val="00ED7137"/>
    <w:rsid w:val="00EE157E"/>
    <w:rsid w:val="00EE2FA2"/>
    <w:rsid w:val="00EE55D8"/>
    <w:rsid w:val="00EE6BCB"/>
    <w:rsid w:val="00EF06EA"/>
    <w:rsid w:val="00EF1F31"/>
    <w:rsid w:val="00F04804"/>
    <w:rsid w:val="00F07604"/>
    <w:rsid w:val="00F13E18"/>
    <w:rsid w:val="00F14A7D"/>
    <w:rsid w:val="00F21088"/>
    <w:rsid w:val="00F22C5B"/>
    <w:rsid w:val="00F24C24"/>
    <w:rsid w:val="00F26518"/>
    <w:rsid w:val="00F326BF"/>
    <w:rsid w:val="00F327E7"/>
    <w:rsid w:val="00F338A1"/>
    <w:rsid w:val="00F35746"/>
    <w:rsid w:val="00F37394"/>
    <w:rsid w:val="00F41C0A"/>
    <w:rsid w:val="00F424A4"/>
    <w:rsid w:val="00F447C7"/>
    <w:rsid w:val="00F459B4"/>
    <w:rsid w:val="00F4C9E7"/>
    <w:rsid w:val="00F5211B"/>
    <w:rsid w:val="00F554A9"/>
    <w:rsid w:val="00F57D81"/>
    <w:rsid w:val="00F64AFB"/>
    <w:rsid w:val="00F67667"/>
    <w:rsid w:val="00F704EE"/>
    <w:rsid w:val="00F716FD"/>
    <w:rsid w:val="00F72408"/>
    <w:rsid w:val="00F7632D"/>
    <w:rsid w:val="00F7790C"/>
    <w:rsid w:val="00F80355"/>
    <w:rsid w:val="00F82203"/>
    <w:rsid w:val="00F87C43"/>
    <w:rsid w:val="00F91499"/>
    <w:rsid w:val="00F9442C"/>
    <w:rsid w:val="00F960DE"/>
    <w:rsid w:val="00FA2EB1"/>
    <w:rsid w:val="00FA5722"/>
    <w:rsid w:val="00FA77EE"/>
    <w:rsid w:val="00FB0C81"/>
    <w:rsid w:val="00FB4CD2"/>
    <w:rsid w:val="00FB62B7"/>
    <w:rsid w:val="00FB6A39"/>
    <w:rsid w:val="00FC10BE"/>
    <w:rsid w:val="00FC2200"/>
    <w:rsid w:val="00FC2540"/>
    <w:rsid w:val="00FC2B76"/>
    <w:rsid w:val="00FC3F68"/>
    <w:rsid w:val="00FD0518"/>
    <w:rsid w:val="00FD0DCF"/>
    <w:rsid w:val="00FD73BE"/>
    <w:rsid w:val="00FF0204"/>
    <w:rsid w:val="00FF3AED"/>
    <w:rsid w:val="00FF526A"/>
    <w:rsid w:val="00FF57D0"/>
    <w:rsid w:val="01CC952D"/>
    <w:rsid w:val="01DF75C6"/>
    <w:rsid w:val="01F0E84F"/>
    <w:rsid w:val="0238FC0B"/>
    <w:rsid w:val="024744B1"/>
    <w:rsid w:val="02540D92"/>
    <w:rsid w:val="03057D48"/>
    <w:rsid w:val="033D7631"/>
    <w:rsid w:val="038451A7"/>
    <w:rsid w:val="03E3400B"/>
    <w:rsid w:val="03E494A1"/>
    <w:rsid w:val="03F533A7"/>
    <w:rsid w:val="0423AA0C"/>
    <w:rsid w:val="048D7F46"/>
    <w:rsid w:val="04C4E654"/>
    <w:rsid w:val="05CBC799"/>
    <w:rsid w:val="06011FA7"/>
    <w:rsid w:val="0607D21E"/>
    <w:rsid w:val="061A3FAD"/>
    <w:rsid w:val="06435BA6"/>
    <w:rsid w:val="0699E6CE"/>
    <w:rsid w:val="069B89F4"/>
    <w:rsid w:val="06EB45A8"/>
    <w:rsid w:val="070AA17E"/>
    <w:rsid w:val="076B9383"/>
    <w:rsid w:val="07707C78"/>
    <w:rsid w:val="07A13CB4"/>
    <w:rsid w:val="089B4996"/>
    <w:rsid w:val="089FE9C9"/>
    <w:rsid w:val="08AA4653"/>
    <w:rsid w:val="08D12A5E"/>
    <w:rsid w:val="08E000EA"/>
    <w:rsid w:val="08E72E87"/>
    <w:rsid w:val="09524131"/>
    <w:rsid w:val="09609F73"/>
    <w:rsid w:val="096A0FD3"/>
    <w:rsid w:val="098FA0AE"/>
    <w:rsid w:val="09ABC3FC"/>
    <w:rsid w:val="09D9BF9F"/>
    <w:rsid w:val="09E634D4"/>
    <w:rsid w:val="09FC0FA0"/>
    <w:rsid w:val="0A4023A6"/>
    <w:rsid w:val="0A9CA3E8"/>
    <w:rsid w:val="0AA7F791"/>
    <w:rsid w:val="0ACE9906"/>
    <w:rsid w:val="0AE02351"/>
    <w:rsid w:val="0AE45A20"/>
    <w:rsid w:val="0AF0659A"/>
    <w:rsid w:val="0B0493D3"/>
    <w:rsid w:val="0B5DE610"/>
    <w:rsid w:val="0CD55648"/>
    <w:rsid w:val="0CE9942F"/>
    <w:rsid w:val="0D25257E"/>
    <w:rsid w:val="0D5D6488"/>
    <w:rsid w:val="0DC41B2A"/>
    <w:rsid w:val="0E5ED873"/>
    <w:rsid w:val="0F056DD6"/>
    <w:rsid w:val="0F32454E"/>
    <w:rsid w:val="0F62A902"/>
    <w:rsid w:val="0FA75333"/>
    <w:rsid w:val="0FD56D40"/>
    <w:rsid w:val="10090AAB"/>
    <w:rsid w:val="10DB8964"/>
    <w:rsid w:val="10ED090A"/>
    <w:rsid w:val="112BAAFC"/>
    <w:rsid w:val="11383CAD"/>
    <w:rsid w:val="1143BA45"/>
    <w:rsid w:val="11C43F0D"/>
    <w:rsid w:val="1208BBEF"/>
    <w:rsid w:val="128BE522"/>
    <w:rsid w:val="12C86BEF"/>
    <w:rsid w:val="12F99C4B"/>
    <w:rsid w:val="1354B5E1"/>
    <w:rsid w:val="137A4033"/>
    <w:rsid w:val="13CFB610"/>
    <w:rsid w:val="141B5D38"/>
    <w:rsid w:val="1441621B"/>
    <w:rsid w:val="14546BD5"/>
    <w:rsid w:val="14591B8E"/>
    <w:rsid w:val="14AF5755"/>
    <w:rsid w:val="1594BB22"/>
    <w:rsid w:val="1596BD59"/>
    <w:rsid w:val="15AD3C21"/>
    <w:rsid w:val="15FF865F"/>
    <w:rsid w:val="16506DD5"/>
    <w:rsid w:val="16C11E40"/>
    <w:rsid w:val="171B4378"/>
    <w:rsid w:val="172E63C6"/>
    <w:rsid w:val="174C2E5D"/>
    <w:rsid w:val="177F2A54"/>
    <w:rsid w:val="179C7A3F"/>
    <w:rsid w:val="18443FD2"/>
    <w:rsid w:val="18489E0A"/>
    <w:rsid w:val="185E422F"/>
    <w:rsid w:val="188F0824"/>
    <w:rsid w:val="18F2591A"/>
    <w:rsid w:val="191556D4"/>
    <w:rsid w:val="1961D11B"/>
    <w:rsid w:val="1966B2FC"/>
    <w:rsid w:val="19C89AE6"/>
    <w:rsid w:val="19CC84CF"/>
    <w:rsid w:val="19D70A69"/>
    <w:rsid w:val="1AA95159"/>
    <w:rsid w:val="1B5405A7"/>
    <w:rsid w:val="1C3CC699"/>
    <w:rsid w:val="1C4D031E"/>
    <w:rsid w:val="1C65BBBB"/>
    <w:rsid w:val="1C6CFFF4"/>
    <w:rsid w:val="1C822F32"/>
    <w:rsid w:val="1D3676C3"/>
    <w:rsid w:val="1DD2D78B"/>
    <w:rsid w:val="1E6ED16A"/>
    <w:rsid w:val="1E941D77"/>
    <w:rsid w:val="1F0EA411"/>
    <w:rsid w:val="20165207"/>
    <w:rsid w:val="20F90A38"/>
    <w:rsid w:val="21003079"/>
    <w:rsid w:val="2119606E"/>
    <w:rsid w:val="21258B09"/>
    <w:rsid w:val="2154373E"/>
    <w:rsid w:val="21898D9A"/>
    <w:rsid w:val="21D16A9F"/>
    <w:rsid w:val="21DCFDC2"/>
    <w:rsid w:val="2213D777"/>
    <w:rsid w:val="22905C7D"/>
    <w:rsid w:val="22A1344D"/>
    <w:rsid w:val="237AA4D3"/>
    <w:rsid w:val="240F2373"/>
    <w:rsid w:val="24206AB8"/>
    <w:rsid w:val="2434DE64"/>
    <w:rsid w:val="24DE24A9"/>
    <w:rsid w:val="24E0B5FA"/>
    <w:rsid w:val="25AAD394"/>
    <w:rsid w:val="25BD6A2F"/>
    <w:rsid w:val="25FFEBE1"/>
    <w:rsid w:val="262C9888"/>
    <w:rsid w:val="26744045"/>
    <w:rsid w:val="26755CA3"/>
    <w:rsid w:val="2696982E"/>
    <w:rsid w:val="26ACD3D6"/>
    <w:rsid w:val="26CEF20C"/>
    <w:rsid w:val="27598F73"/>
    <w:rsid w:val="275CD11B"/>
    <w:rsid w:val="277774A3"/>
    <w:rsid w:val="27977A32"/>
    <w:rsid w:val="27DE13E1"/>
    <w:rsid w:val="283528D4"/>
    <w:rsid w:val="289C3B77"/>
    <w:rsid w:val="28CF7E81"/>
    <w:rsid w:val="28D201AB"/>
    <w:rsid w:val="29F9F578"/>
    <w:rsid w:val="2A1A7FCE"/>
    <w:rsid w:val="2A3E12ED"/>
    <w:rsid w:val="2A6F609E"/>
    <w:rsid w:val="2A7626D7"/>
    <w:rsid w:val="2AA48FAF"/>
    <w:rsid w:val="2AE20BA0"/>
    <w:rsid w:val="2B63476E"/>
    <w:rsid w:val="2B894E67"/>
    <w:rsid w:val="2B8D41FE"/>
    <w:rsid w:val="2BB4FEEC"/>
    <w:rsid w:val="2BD3C1F6"/>
    <w:rsid w:val="2C1B47F5"/>
    <w:rsid w:val="2C6BE3A9"/>
    <w:rsid w:val="2C6F6068"/>
    <w:rsid w:val="2C7460A6"/>
    <w:rsid w:val="2CAA0BB8"/>
    <w:rsid w:val="2D06B99F"/>
    <w:rsid w:val="2D12FDD1"/>
    <w:rsid w:val="2DB44C91"/>
    <w:rsid w:val="2DC4C962"/>
    <w:rsid w:val="2E34EFA2"/>
    <w:rsid w:val="2E4861F8"/>
    <w:rsid w:val="2E68D198"/>
    <w:rsid w:val="2E6F334D"/>
    <w:rsid w:val="2F08F6CF"/>
    <w:rsid w:val="2F32C871"/>
    <w:rsid w:val="2F4890A8"/>
    <w:rsid w:val="2FCBE8B6"/>
    <w:rsid w:val="2FCE287D"/>
    <w:rsid w:val="3007A47A"/>
    <w:rsid w:val="3010F2DA"/>
    <w:rsid w:val="30258BF2"/>
    <w:rsid w:val="305094AC"/>
    <w:rsid w:val="305F46A7"/>
    <w:rsid w:val="3065F471"/>
    <w:rsid w:val="30F59F21"/>
    <w:rsid w:val="327036B5"/>
    <w:rsid w:val="32BE9088"/>
    <w:rsid w:val="330BCC00"/>
    <w:rsid w:val="3333F92D"/>
    <w:rsid w:val="33457E12"/>
    <w:rsid w:val="33AF00D7"/>
    <w:rsid w:val="342631DD"/>
    <w:rsid w:val="34D85618"/>
    <w:rsid w:val="350B53D6"/>
    <w:rsid w:val="3517CCD6"/>
    <w:rsid w:val="35597F66"/>
    <w:rsid w:val="356CB1A2"/>
    <w:rsid w:val="35DCB38F"/>
    <w:rsid w:val="36566377"/>
    <w:rsid w:val="3771709F"/>
    <w:rsid w:val="3797B679"/>
    <w:rsid w:val="38318D0D"/>
    <w:rsid w:val="388D834F"/>
    <w:rsid w:val="38909FF2"/>
    <w:rsid w:val="38D63453"/>
    <w:rsid w:val="38DD75CB"/>
    <w:rsid w:val="39011CCF"/>
    <w:rsid w:val="3933BA12"/>
    <w:rsid w:val="393CF45C"/>
    <w:rsid w:val="39A1CBE3"/>
    <w:rsid w:val="39B61E70"/>
    <w:rsid w:val="39C08363"/>
    <w:rsid w:val="39C8CECF"/>
    <w:rsid w:val="3A3F918E"/>
    <w:rsid w:val="3A426858"/>
    <w:rsid w:val="3A6B36B6"/>
    <w:rsid w:val="3A99D6C0"/>
    <w:rsid w:val="3AB0DC45"/>
    <w:rsid w:val="3AB275A0"/>
    <w:rsid w:val="3AFB9F4F"/>
    <w:rsid w:val="3B268686"/>
    <w:rsid w:val="3B4FD8FD"/>
    <w:rsid w:val="3B75303B"/>
    <w:rsid w:val="3C1FABB0"/>
    <w:rsid w:val="3C2F92C3"/>
    <w:rsid w:val="3CB430CB"/>
    <w:rsid w:val="3CCE23CB"/>
    <w:rsid w:val="3CD2F932"/>
    <w:rsid w:val="3CD80CB5"/>
    <w:rsid w:val="3D1C13BE"/>
    <w:rsid w:val="3D9C9412"/>
    <w:rsid w:val="3DBE7455"/>
    <w:rsid w:val="3DF8E132"/>
    <w:rsid w:val="3E8D864F"/>
    <w:rsid w:val="3EEEB2D6"/>
    <w:rsid w:val="3F1E2700"/>
    <w:rsid w:val="3F2152DD"/>
    <w:rsid w:val="3F59A312"/>
    <w:rsid w:val="3FD29B07"/>
    <w:rsid w:val="3FE60D2C"/>
    <w:rsid w:val="4064915D"/>
    <w:rsid w:val="41190CC2"/>
    <w:rsid w:val="4131517F"/>
    <w:rsid w:val="415C76A3"/>
    <w:rsid w:val="4190AB47"/>
    <w:rsid w:val="423A2448"/>
    <w:rsid w:val="42DAE3EA"/>
    <w:rsid w:val="42DFE60C"/>
    <w:rsid w:val="43155313"/>
    <w:rsid w:val="43486013"/>
    <w:rsid w:val="444EDF06"/>
    <w:rsid w:val="447D4FF1"/>
    <w:rsid w:val="44C0900C"/>
    <w:rsid w:val="44F58A7E"/>
    <w:rsid w:val="44FAF1BF"/>
    <w:rsid w:val="453E7DD4"/>
    <w:rsid w:val="4547EF6C"/>
    <w:rsid w:val="4583B7FA"/>
    <w:rsid w:val="458B8E48"/>
    <w:rsid w:val="4607AE00"/>
    <w:rsid w:val="461D8C65"/>
    <w:rsid w:val="46444B09"/>
    <w:rsid w:val="46822CB3"/>
    <w:rsid w:val="46B65469"/>
    <w:rsid w:val="47223AD0"/>
    <w:rsid w:val="473C5D51"/>
    <w:rsid w:val="474A5C78"/>
    <w:rsid w:val="47860182"/>
    <w:rsid w:val="47960AF2"/>
    <w:rsid w:val="47C3CCA4"/>
    <w:rsid w:val="47F34FCC"/>
    <w:rsid w:val="481456C8"/>
    <w:rsid w:val="4836089A"/>
    <w:rsid w:val="48612ABB"/>
    <w:rsid w:val="489B3D81"/>
    <w:rsid w:val="48C150DC"/>
    <w:rsid w:val="48CA45EA"/>
    <w:rsid w:val="49B936CB"/>
    <w:rsid w:val="49CDE158"/>
    <w:rsid w:val="4A62994E"/>
    <w:rsid w:val="4A6F7CD4"/>
    <w:rsid w:val="4A8384A2"/>
    <w:rsid w:val="4A846C58"/>
    <w:rsid w:val="4ACC1688"/>
    <w:rsid w:val="4B044F18"/>
    <w:rsid w:val="4B2F36AD"/>
    <w:rsid w:val="4BBFDA36"/>
    <w:rsid w:val="4BC076B2"/>
    <w:rsid w:val="4C1E3999"/>
    <w:rsid w:val="4C318E6C"/>
    <w:rsid w:val="4C70BFEA"/>
    <w:rsid w:val="4CEB16F4"/>
    <w:rsid w:val="4D7F8CB0"/>
    <w:rsid w:val="4D9875D8"/>
    <w:rsid w:val="4DE3999D"/>
    <w:rsid w:val="4DE544AE"/>
    <w:rsid w:val="4E1AFA98"/>
    <w:rsid w:val="4E66BB68"/>
    <w:rsid w:val="4ED5A4FB"/>
    <w:rsid w:val="4F3D767F"/>
    <w:rsid w:val="4F4D8383"/>
    <w:rsid w:val="4F99073C"/>
    <w:rsid w:val="501D1F0C"/>
    <w:rsid w:val="5068AD97"/>
    <w:rsid w:val="50900AE7"/>
    <w:rsid w:val="509ACC4D"/>
    <w:rsid w:val="50A3D5AD"/>
    <w:rsid w:val="50DE7EEC"/>
    <w:rsid w:val="50FC0834"/>
    <w:rsid w:val="5121475A"/>
    <w:rsid w:val="5137AC48"/>
    <w:rsid w:val="51639366"/>
    <w:rsid w:val="518CEA92"/>
    <w:rsid w:val="51C570D9"/>
    <w:rsid w:val="51F60115"/>
    <w:rsid w:val="522644F5"/>
    <w:rsid w:val="526DC815"/>
    <w:rsid w:val="52C2AE9E"/>
    <w:rsid w:val="52C51125"/>
    <w:rsid w:val="534A05D3"/>
    <w:rsid w:val="53D22BE1"/>
    <w:rsid w:val="54265927"/>
    <w:rsid w:val="546A7B01"/>
    <w:rsid w:val="54824A19"/>
    <w:rsid w:val="54AABC31"/>
    <w:rsid w:val="54CD5841"/>
    <w:rsid w:val="54E22398"/>
    <w:rsid w:val="54E41688"/>
    <w:rsid w:val="551839F1"/>
    <w:rsid w:val="55418BB6"/>
    <w:rsid w:val="55EA9A17"/>
    <w:rsid w:val="5680DE7E"/>
    <w:rsid w:val="56FAE424"/>
    <w:rsid w:val="5770302F"/>
    <w:rsid w:val="58052AFB"/>
    <w:rsid w:val="580DFF17"/>
    <w:rsid w:val="58F2139E"/>
    <w:rsid w:val="590FEDF1"/>
    <w:rsid w:val="59152BBF"/>
    <w:rsid w:val="59E5C95A"/>
    <w:rsid w:val="59EA9E53"/>
    <w:rsid w:val="5A839829"/>
    <w:rsid w:val="5AA1EAD3"/>
    <w:rsid w:val="5AB8E2E4"/>
    <w:rsid w:val="5AE3ABBF"/>
    <w:rsid w:val="5B2C1D28"/>
    <w:rsid w:val="5B936CBA"/>
    <w:rsid w:val="5BAE6841"/>
    <w:rsid w:val="5BB0423C"/>
    <w:rsid w:val="5BC02E96"/>
    <w:rsid w:val="5C43069E"/>
    <w:rsid w:val="5CF12BEA"/>
    <w:rsid w:val="5D047DA1"/>
    <w:rsid w:val="5E3F9095"/>
    <w:rsid w:val="5E5DBAAE"/>
    <w:rsid w:val="5ECF45D2"/>
    <w:rsid w:val="5EDF9D79"/>
    <w:rsid w:val="5FF9D744"/>
    <w:rsid w:val="6032EEB6"/>
    <w:rsid w:val="6044292B"/>
    <w:rsid w:val="6096B954"/>
    <w:rsid w:val="60A77C4D"/>
    <w:rsid w:val="60AA0BED"/>
    <w:rsid w:val="60CBC9F8"/>
    <w:rsid w:val="6120645D"/>
    <w:rsid w:val="612C2811"/>
    <w:rsid w:val="61C2BAB1"/>
    <w:rsid w:val="61F76F04"/>
    <w:rsid w:val="622E9E96"/>
    <w:rsid w:val="62AD11D1"/>
    <w:rsid w:val="62DE42A0"/>
    <w:rsid w:val="62DFEE98"/>
    <w:rsid w:val="62E6FC52"/>
    <w:rsid w:val="6330F6B9"/>
    <w:rsid w:val="6340A584"/>
    <w:rsid w:val="637DB950"/>
    <w:rsid w:val="63950B92"/>
    <w:rsid w:val="63D825FB"/>
    <w:rsid w:val="63E50F48"/>
    <w:rsid w:val="643D94CD"/>
    <w:rsid w:val="64626F1A"/>
    <w:rsid w:val="64A58EBE"/>
    <w:rsid w:val="6549BFB0"/>
    <w:rsid w:val="654B4EEE"/>
    <w:rsid w:val="658C9C09"/>
    <w:rsid w:val="65CD1E9E"/>
    <w:rsid w:val="664DCD17"/>
    <w:rsid w:val="667662D0"/>
    <w:rsid w:val="66D3A912"/>
    <w:rsid w:val="672F14E4"/>
    <w:rsid w:val="6755CC04"/>
    <w:rsid w:val="6764EB94"/>
    <w:rsid w:val="67EF4B8E"/>
    <w:rsid w:val="682F314E"/>
    <w:rsid w:val="683AFBB6"/>
    <w:rsid w:val="68500FBD"/>
    <w:rsid w:val="68512645"/>
    <w:rsid w:val="686D7EC4"/>
    <w:rsid w:val="68810169"/>
    <w:rsid w:val="68832C17"/>
    <w:rsid w:val="688FFF3A"/>
    <w:rsid w:val="68ACDA8C"/>
    <w:rsid w:val="68FBE0ED"/>
    <w:rsid w:val="6903A87B"/>
    <w:rsid w:val="6943567B"/>
    <w:rsid w:val="698AD889"/>
    <w:rsid w:val="69E09FBC"/>
    <w:rsid w:val="69E2368C"/>
    <w:rsid w:val="6A1BAFC0"/>
    <w:rsid w:val="6AED5237"/>
    <w:rsid w:val="6B0AAB0A"/>
    <w:rsid w:val="6B107AE5"/>
    <w:rsid w:val="6B4E327D"/>
    <w:rsid w:val="6B72E651"/>
    <w:rsid w:val="6C60C4D7"/>
    <w:rsid w:val="6CE30723"/>
    <w:rsid w:val="6CF76E9C"/>
    <w:rsid w:val="6D09CD71"/>
    <w:rsid w:val="6D109F63"/>
    <w:rsid w:val="6D1E614A"/>
    <w:rsid w:val="6D4CC8E2"/>
    <w:rsid w:val="6D6B5C02"/>
    <w:rsid w:val="6DC32EC3"/>
    <w:rsid w:val="6E09B7E0"/>
    <w:rsid w:val="6E173541"/>
    <w:rsid w:val="6E34DADA"/>
    <w:rsid w:val="6E74099A"/>
    <w:rsid w:val="6E7A7D96"/>
    <w:rsid w:val="6EDAB4BC"/>
    <w:rsid w:val="6EF6B827"/>
    <w:rsid w:val="6F71E7E8"/>
    <w:rsid w:val="70F0D04B"/>
    <w:rsid w:val="71830D2D"/>
    <w:rsid w:val="71DD940B"/>
    <w:rsid w:val="723E88C2"/>
    <w:rsid w:val="7282D6F2"/>
    <w:rsid w:val="7291F523"/>
    <w:rsid w:val="72936E26"/>
    <w:rsid w:val="72988E97"/>
    <w:rsid w:val="72BD3CF4"/>
    <w:rsid w:val="72E53D4D"/>
    <w:rsid w:val="731DD524"/>
    <w:rsid w:val="73915BC2"/>
    <w:rsid w:val="740E85B0"/>
    <w:rsid w:val="740E91EC"/>
    <w:rsid w:val="743AFE03"/>
    <w:rsid w:val="74706C2C"/>
    <w:rsid w:val="7486D21A"/>
    <w:rsid w:val="74C17D64"/>
    <w:rsid w:val="7540A153"/>
    <w:rsid w:val="75654C2F"/>
    <w:rsid w:val="75D8B49D"/>
    <w:rsid w:val="75F2A941"/>
    <w:rsid w:val="7608C974"/>
    <w:rsid w:val="762ACB16"/>
    <w:rsid w:val="7649739F"/>
    <w:rsid w:val="7726CAD8"/>
    <w:rsid w:val="77C32E30"/>
    <w:rsid w:val="77FD4759"/>
    <w:rsid w:val="78591387"/>
    <w:rsid w:val="78A7B132"/>
    <w:rsid w:val="78B37CBE"/>
    <w:rsid w:val="78BB8313"/>
    <w:rsid w:val="78FA8AE3"/>
    <w:rsid w:val="7902066E"/>
    <w:rsid w:val="793BC183"/>
    <w:rsid w:val="797DA980"/>
    <w:rsid w:val="798780C0"/>
    <w:rsid w:val="79F2470C"/>
    <w:rsid w:val="7A3CA482"/>
    <w:rsid w:val="7A4D3627"/>
    <w:rsid w:val="7A9E4FFA"/>
    <w:rsid w:val="7AB0010F"/>
    <w:rsid w:val="7ACE8D6F"/>
    <w:rsid w:val="7AEF475A"/>
    <w:rsid w:val="7AF45F47"/>
    <w:rsid w:val="7B147E2B"/>
    <w:rsid w:val="7B292434"/>
    <w:rsid w:val="7B649EF9"/>
    <w:rsid w:val="7B6DFCEB"/>
    <w:rsid w:val="7BDA8AB4"/>
    <w:rsid w:val="7BE74DEA"/>
    <w:rsid w:val="7CF1EF64"/>
    <w:rsid w:val="7D08C83C"/>
    <w:rsid w:val="7D27F089"/>
    <w:rsid w:val="7D619DED"/>
    <w:rsid w:val="7DA65CD3"/>
    <w:rsid w:val="7DD82C13"/>
    <w:rsid w:val="7DE2567E"/>
    <w:rsid w:val="7DFB5B74"/>
    <w:rsid w:val="7DFB79AA"/>
    <w:rsid w:val="7FBD3968"/>
    <w:rsid w:val="7FC64B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FA8CA3"/>
  <w15:docId w15:val="{3B60405D-6180-47D4-B342-55A9B892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5"/>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5"/>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5"/>
      </w:numPr>
      <w:spacing w:before="240" w:after="60"/>
      <w:outlineLvl w:val="3"/>
    </w:pPr>
  </w:style>
  <w:style w:type="paragraph" w:styleId="Heading5">
    <w:name w:val="heading 5"/>
    <w:basedOn w:val="Normal"/>
    <w:next w:val="Normal"/>
    <w:qFormat/>
    <w:rsid w:val="00DC6A10"/>
    <w:pPr>
      <w:keepNext/>
      <w:numPr>
        <w:numId w:val="34"/>
      </w:numPr>
      <w:spacing w:after="240"/>
      <w:ind w:left="3600" w:hanging="720"/>
      <w:outlineLvl w:val="4"/>
    </w:pPr>
  </w:style>
  <w:style w:type="paragraph" w:styleId="Heading6">
    <w:name w:val="heading 6"/>
    <w:basedOn w:val="Normal"/>
    <w:next w:val="Normal"/>
    <w:qFormat/>
    <w:rsid w:val="00A5151A"/>
    <w:pPr>
      <w:numPr>
        <w:ilvl w:val="5"/>
        <w:numId w:val="15"/>
      </w:numPr>
      <w:spacing w:before="240" w:after="60"/>
      <w:outlineLvl w:val="5"/>
    </w:pPr>
    <w:rPr>
      <w:rFonts w:ascii="Arial" w:hAnsi="Arial"/>
      <w:i/>
    </w:rPr>
  </w:style>
  <w:style w:type="paragraph" w:styleId="Heading7">
    <w:name w:val="heading 7"/>
    <w:basedOn w:val="Normal"/>
    <w:next w:val="Normal"/>
    <w:qFormat/>
    <w:rsid w:val="00A5151A"/>
    <w:pPr>
      <w:numPr>
        <w:ilvl w:val="6"/>
        <w:numId w:val="15"/>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0"/>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1"/>
      </w:numPr>
    </w:pPr>
  </w:style>
  <w:style w:type="numbering" w:styleId="ArticleSection">
    <w:name w:val="Outline List 3"/>
    <w:basedOn w:val="NoList"/>
    <w:semiHidden/>
    <w:rsid w:val="00493D40"/>
    <w:pPr>
      <w:numPr>
        <w:numId w:val="32"/>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3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3E39E4"/>
  </w:style>
  <w:style w:type="character" w:customStyle="1" w:styleId="eop">
    <w:name w:val="eop"/>
    <w:basedOn w:val="DefaultParagraphFont"/>
    <w:rsid w:val="003E39E4"/>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8B059B"/>
    <w:rPr>
      <w:sz w:val="22"/>
      <w:szCs w:val="22"/>
      <w:lang w:val="en-GB"/>
    </w:rPr>
  </w:style>
  <w:style w:type="character" w:customStyle="1" w:styleId="Style1">
    <w:name w:val="Style1"/>
    <w:uiPriority w:val="1"/>
    <w:rsid w:val="00C46054"/>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06681">
      <w:bodyDiv w:val="1"/>
      <w:marLeft w:val="0"/>
      <w:marRight w:val="0"/>
      <w:marTop w:val="0"/>
      <w:marBottom w:val="0"/>
      <w:divBdr>
        <w:top w:val="none" w:sz="0" w:space="0" w:color="auto"/>
        <w:left w:val="none" w:sz="0" w:space="0" w:color="auto"/>
        <w:bottom w:val="none" w:sz="0" w:space="0" w:color="auto"/>
        <w:right w:val="none" w:sz="0" w:space="0" w:color="auto"/>
      </w:divBdr>
    </w:div>
    <w:div w:id="2375961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Document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43</TotalTime>
  <Pages>8</Pages>
  <Words>3142</Words>
  <Characters>17692</Characters>
  <Application>Microsoft Office Word</Application>
  <DocSecurity>0</DocSecurity>
  <Lines>552</Lines>
  <Paragraphs>320</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20514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subject/>
  <dc:creator>liona</dc:creator>
  <cp:keywords>95th ExCom</cp:keywords>
  <cp:lastModifiedBy>Sheng Huang</cp:lastModifiedBy>
  <cp:revision>12</cp:revision>
  <cp:lastPrinted>2024-10-31T14:00:00Z</cp:lastPrinted>
  <dcterms:created xsi:type="dcterms:W3CDTF">2024-10-31T03:16:00Z</dcterms:created>
  <dcterms:modified xsi:type="dcterms:W3CDTF">2024-10-31T14:01:00Z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UNEP/OzL.Pro/ExCom/95/69</vt:lpwstr>
  </property>
  <property fmtid="{D5CDD505-2E9C-101B-9397-08002B2CF9AE}" pid="3" name="Revision date">
    <vt:lpwstr>15/10/2024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