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595B77" w:rsidRPr="0091056B" w14:paraId="39F6C7C6" w14:textId="77777777" w:rsidTr="00097116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4EAA5B57" w14:textId="77777777" w:rsidR="00595B77" w:rsidRPr="0091056B" w:rsidRDefault="00595B77" w:rsidP="00097116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 w:rsidRPr="0091056B"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 w:rsidRPr="0091056B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787EF7D6" w14:textId="77777777" w:rsidR="00595B77" w:rsidRPr="0091056B" w:rsidRDefault="00595B77" w:rsidP="00097116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 w:rsidRPr="0091056B"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595B77" w:rsidRPr="0091056B" w14:paraId="79234BA0" w14:textId="77777777" w:rsidTr="000971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B5ADAA9" w14:textId="77777777" w:rsidR="00595B77" w:rsidRPr="0091056B" w:rsidRDefault="00595B77" w:rsidP="00097116">
            <w:pPr>
              <w:spacing w:before="120"/>
              <w:jc w:val="left"/>
              <w:rPr>
                <w:lang w:val="en-US"/>
              </w:rPr>
            </w:pPr>
            <w:r w:rsidRPr="0091056B"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 wp14:anchorId="2E09B3D6" wp14:editId="4544F25B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1056B"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 wp14:anchorId="01127031" wp14:editId="3B66C731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1056B">
              <w:rPr>
                <w:lang w:val="en-US"/>
              </w:rPr>
              <w:t>Distr.</w:t>
            </w:r>
          </w:p>
          <w:p w14:paraId="7783562A" w14:textId="77777777" w:rsidR="00595B77" w:rsidRPr="0091056B" w:rsidRDefault="00595B77" w:rsidP="00097116">
            <w:pPr>
              <w:spacing w:before="120"/>
              <w:jc w:val="left"/>
              <w:rPr>
                <w:lang w:val="en-US"/>
              </w:rPr>
            </w:pPr>
            <w:r w:rsidRPr="0091056B">
              <w:rPr>
                <w:lang w:val="en-US"/>
              </w:rPr>
              <w:t>GENERAL</w:t>
            </w:r>
          </w:p>
          <w:p w14:paraId="048D821F" w14:textId="77777777" w:rsidR="00595B77" w:rsidRPr="0091056B" w:rsidRDefault="00595B77" w:rsidP="00097116">
            <w:pPr>
              <w:spacing w:before="120"/>
              <w:jc w:val="left"/>
              <w:rPr>
                <w:lang w:val="en-US"/>
              </w:rPr>
            </w:pPr>
          </w:p>
          <w:p w14:paraId="43C5924A" w14:textId="154E4642" w:rsidR="00595B77" w:rsidRPr="00C27A0A" w:rsidRDefault="00C27A0A" w:rsidP="00097116">
            <w:pPr>
              <w:rPr>
                <w:rtl/>
                <w:lang w:val="en-CA"/>
              </w:rPr>
            </w:pPr>
            <w:r w:rsidRPr="00B44CC1">
              <w:rPr>
                <w:lang w:val="en-CA"/>
              </w:rPr>
              <w:fldChar w:fldCharType="begin"/>
            </w:r>
            <w:r w:rsidRPr="00B44CC1">
              <w:rPr>
                <w:lang w:val="en-CA"/>
              </w:rPr>
              <w:instrText xml:space="preserve"> DOCPROPERTY "Document number"  \* MERGEFORMAT </w:instrText>
            </w:r>
            <w:r w:rsidRPr="00B44CC1">
              <w:rPr>
                <w:lang w:val="en-CA"/>
              </w:rPr>
              <w:fldChar w:fldCharType="separate"/>
            </w:r>
            <w:r w:rsidR="00F64CD8">
              <w:rPr>
                <w:lang w:val="en-CA"/>
              </w:rPr>
              <w:t>UNEP/</w:t>
            </w:r>
            <w:proofErr w:type="spellStart"/>
            <w:r w:rsidR="00F64CD8">
              <w:rPr>
                <w:lang w:val="en-CA"/>
              </w:rPr>
              <w:t>OzL.Pro</w:t>
            </w:r>
            <w:proofErr w:type="spellEnd"/>
            <w:r w:rsidR="00F64CD8">
              <w:rPr>
                <w:lang w:val="en-CA"/>
              </w:rPr>
              <w:t>/ExCom/85/20/Corr.1</w:t>
            </w:r>
            <w:r w:rsidRPr="00B44CC1">
              <w:rPr>
                <w:lang w:val="en-CA"/>
              </w:rPr>
              <w:fldChar w:fldCharType="end"/>
            </w:r>
          </w:p>
          <w:p w14:paraId="0D89EF1D" w14:textId="30F222B7" w:rsidR="00595B77" w:rsidRPr="0091056B" w:rsidRDefault="00C27A0A" w:rsidP="00097116">
            <w:pPr>
              <w:spacing w:before="120"/>
              <w:jc w:val="left"/>
              <w:rPr>
                <w:rtl/>
                <w:lang w:val="en-US" w:bidi="ar-AE"/>
              </w:rPr>
            </w:pPr>
            <w:r w:rsidRPr="00B44CC1">
              <w:rPr>
                <w:lang w:val="en-CA"/>
              </w:rPr>
              <w:fldChar w:fldCharType="begin"/>
            </w:r>
            <w:r w:rsidRPr="00B44CC1">
              <w:rPr>
                <w:lang w:val="en-CA"/>
              </w:rPr>
              <w:instrText xml:space="preserve"> DOCPROPERTY "Revision date" \@ "d MMMM YYYY"  \* MERGEFORMAT </w:instrText>
            </w:r>
            <w:r w:rsidRPr="00B44CC1">
              <w:rPr>
                <w:lang w:val="en-CA"/>
              </w:rPr>
              <w:fldChar w:fldCharType="separate"/>
            </w:r>
            <w:r w:rsidR="00F64CD8">
              <w:rPr>
                <w:lang w:val="en-CA"/>
              </w:rPr>
              <w:t>12 May 2020</w:t>
            </w:r>
            <w:r w:rsidRPr="00B44CC1">
              <w:rPr>
                <w:lang w:val="en-CA"/>
              </w:rPr>
              <w:fldChar w:fldCharType="end"/>
            </w:r>
          </w:p>
          <w:p w14:paraId="7FA6D0EC" w14:textId="77777777" w:rsidR="00595B77" w:rsidRPr="0091056B" w:rsidRDefault="00595B77" w:rsidP="00097116">
            <w:pPr>
              <w:spacing w:before="120"/>
              <w:jc w:val="left"/>
              <w:rPr>
                <w:lang w:val="en-US"/>
              </w:rPr>
            </w:pPr>
            <w:r w:rsidRPr="0091056B">
              <w:rPr>
                <w:lang w:val="en-US"/>
              </w:rPr>
              <w:t>ARABIC</w:t>
            </w:r>
          </w:p>
          <w:p w14:paraId="3DA9E013" w14:textId="77777777" w:rsidR="00595B77" w:rsidRPr="0091056B" w:rsidRDefault="00595B77" w:rsidP="00097116">
            <w:pPr>
              <w:spacing w:before="120"/>
              <w:jc w:val="left"/>
              <w:rPr>
                <w:lang w:val="en-US"/>
              </w:rPr>
            </w:pPr>
            <w:r w:rsidRPr="0091056B"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90619EF" w14:textId="77777777" w:rsidR="00595B77" w:rsidRPr="0091056B" w:rsidRDefault="00595B77" w:rsidP="00097116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 w:rsidRPr="0091056B"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3A1DC848" w14:textId="77777777" w:rsidR="00595B77" w:rsidRPr="0091056B" w:rsidRDefault="00595B77" w:rsidP="00097116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 w:rsidRPr="0091056B"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23993F8F" w14:textId="77777777" w:rsidR="00595B77" w:rsidRPr="0091056B" w:rsidRDefault="00595B77" w:rsidP="00097116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 w:rsidRPr="0091056B"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49281CC7" w14:textId="77777777" w:rsidR="00595B77" w:rsidRPr="0091056B" w:rsidRDefault="00595B77" w:rsidP="00097116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 w:rsidRPr="0091056B"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2E4D13E" w14:textId="77777777" w:rsidR="00595B77" w:rsidRPr="0091056B" w:rsidRDefault="00595B77" w:rsidP="00097116">
            <w:pPr>
              <w:rPr>
                <w:caps/>
                <w:lang w:val="en-US"/>
              </w:rPr>
            </w:pPr>
          </w:p>
          <w:p w14:paraId="3F3BEDEC" w14:textId="77777777" w:rsidR="00595B77" w:rsidRPr="0091056B" w:rsidRDefault="00595B77" w:rsidP="00097116">
            <w:pPr>
              <w:rPr>
                <w:lang w:val="en-US"/>
              </w:rPr>
            </w:pPr>
          </w:p>
        </w:tc>
      </w:tr>
    </w:tbl>
    <w:p w14:paraId="5A19319C" w14:textId="77777777" w:rsidR="00595B77" w:rsidRPr="0091056B" w:rsidRDefault="00595B77" w:rsidP="00595B77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13910A83" w14:textId="77777777" w:rsidR="00595B77" w:rsidRPr="0091056B" w:rsidRDefault="00595B77" w:rsidP="00595B77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 w:rsidRPr="0091056B">
        <w:rPr>
          <w:rFonts w:cs="Arabic Transparent"/>
          <w:b/>
          <w:bCs/>
          <w:sz w:val="28"/>
          <w:szCs w:val="28"/>
          <w:rtl/>
        </w:rPr>
        <w:t>اللجن</w:t>
      </w:r>
      <w:r w:rsidRPr="0091056B">
        <w:rPr>
          <w:rFonts w:cs="Arabic Transparent" w:hint="cs"/>
          <w:b/>
          <w:bCs/>
          <w:sz w:val="28"/>
          <w:szCs w:val="28"/>
          <w:rtl/>
        </w:rPr>
        <w:t>ــ</w:t>
      </w:r>
      <w:r w:rsidRPr="0091056B">
        <w:rPr>
          <w:rFonts w:cs="Arabic Transparent"/>
          <w:b/>
          <w:bCs/>
          <w:sz w:val="28"/>
          <w:szCs w:val="28"/>
          <w:rtl/>
        </w:rPr>
        <w:t>ة التنفي</w:t>
      </w:r>
      <w:r w:rsidRPr="0091056B">
        <w:rPr>
          <w:rFonts w:cs="Arabic Transparent" w:hint="cs"/>
          <w:b/>
          <w:bCs/>
          <w:sz w:val="28"/>
          <w:szCs w:val="28"/>
          <w:rtl/>
        </w:rPr>
        <w:t>ـ</w:t>
      </w:r>
      <w:r w:rsidRPr="0091056B">
        <w:rPr>
          <w:rFonts w:cs="Arabic Transparent"/>
          <w:b/>
          <w:bCs/>
          <w:sz w:val="28"/>
          <w:szCs w:val="28"/>
          <w:rtl/>
        </w:rPr>
        <w:t>ذي</w:t>
      </w:r>
      <w:r w:rsidRPr="0091056B">
        <w:rPr>
          <w:rFonts w:cs="Arabic Transparent" w:hint="cs"/>
          <w:b/>
          <w:bCs/>
          <w:sz w:val="28"/>
          <w:szCs w:val="28"/>
          <w:rtl/>
        </w:rPr>
        <w:t>ــــ</w:t>
      </w:r>
      <w:r w:rsidRPr="0091056B">
        <w:rPr>
          <w:rFonts w:cs="Arabic Transparent"/>
          <w:b/>
          <w:bCs/>
          <w:sz w:val="28"/>
          <w:szCs w:val="28"/>
          <w:rtl/>
        </w:rPr>
        <w:t>ة للصن</w:t>
      </w:r>
      <w:r w:rsidRPr="0091056B">
        <w:rPr>
          <w:rFonts w:cs="Arabic Transparent" w:hint="cs"/>
          <w:b/>
          <w:bCs/>
          <w:sz w:val="28"/>
          <w:szCs w:val="28"/>
          <w:rtl/>
        </w:rPr>
        <w:t>ــ</w:t>
      </w:r>
      <w:r w:rsidRPr="0091056B">
        <w:rPr>
          <w:rFonts w:cs="Arabic Transparent"/>
          <w:b/>
          <w:bCs/>
          <w:sz w:val="28"/>
          <w:szCs w:val="28"/>
          <w:rtl/>
        </w:rPr>
        <w:t>دوق الم</w:t>
      </w:r>
      <w:r w:rsidRPr="0091056B">
        <w:rPr>
          <w:rFonts w:cs="Arabic Transparent" w:hint="cs"/>
          <w:b/>
          <w:bCs/>
          <w:sz w:val="28"/>
          <w:szCs w:val="28"/>
          <w:rtl/>
        </w:rPr>
        <w:t>ــ</w:t>
      </w:r>
      <w:r w:rsidRPr="0091056B">
        <w:rPr>
          <w:rFonts w:cs="Arabic Transparent"/>
          <w:b/>
          <w:bCs/>
          <w:sz w:val="28"/>
          <w:szCs w:val="28"/>
          <w:rtl/>
        </w:rPr>
        <w:t>تع</w:t>
      </w:r>
      <w:r w:rsidRPr="0091056B">
        <w:rPr>
          <w:rFonts w:cs="Arabic Transparent" w:hint="cs"/>
          <w:b/>
          <w:bCs/>
          <w:sz w:val="28"/>
          <w:szCs w:val="28"/>
          <w:rtl/>
        </w:rPr>
        <w:t>ــ</w:t>
      </w:r>
      <w:r w:rsidRPr="0091056B">
        <w:rPr>
          <w:rFonts w:cs="Arabic Transparent"/>
          <w:b/>
          <w:bCs/>
          <w:sz w:val="28"/>
          <w:szCs w:val="28"/>
          <w:rtl/>
        </w:rPr>
        <w:t>دد الأطـ</w:t>
      </w:r>
      <w:r w:rsidRPr="0091056B">
        <w:rPr>
          <w:rFonts w:cs="Arabic Transparent" w:hint="cs"/>
          <w:b/>
          <w:bCs/>
          <w:sz w:val="28"/>
          <w:szCs w:val="28"/>
          <w:rtl/>
        </w:rPr>
        <w:t>ــ</w:t>
      </w:r>
      <w:r w:rsidRPr="0091056B">
        <w:rPr>
          <w:rFonts w:cs="Arabic Transparent"/>
          <w:b/>
          <w:bCs/>
          <w:sz w:val="28"/>
          <w:szCs w:val="28"/>
          <w:rtl/>
        </w:rPr>
        <w:t>راف</w:t>
      </w:r>
    </w:p>
    <w:p w14:paraId="3E4CF917" w14:textId="77777777" w:rsidR="00595B77" w:rsidRPr="0091056B" w:rsidRDefault="00595B77" w:rsidP="00595B77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 w:rsidRPr="0091056B"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 w:rsidRPr="0091056B"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 w:rsidRPr="0091056B"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 w:rsidRPr="0091056B"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 w:rsidRPr="0091056B"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 w:rsidRPr="0091056B"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 w:rsidRPr="0091056B"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14:paraId="29FCB55C" w14:textId="77777777" w:rsidR="00595B77" w:rsidRPr="0091056B" w:rsidRDefault="00595B77" w:rsidP="00595B77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 w:rsidRPr="0091056B">
        <w:rPr>
          <w:sz w:val="28"/>
          <w:szCs w:val="28"/>
          <w:rtl/>
          <w:lang w:val="en-US" w:eastAsia="en-CA"/>
        </w:rPr>
        <w:t xml:space="preserve">الاجتمــــــاع </w:t>
      </w:r>
      <w:r w:rsidRPr="0091056B">
        <w:rPr>
          <w:rFonts w:hint="cs"/>
          <w:sz w:val="28"/>
          <w:szCs w:val="28"/>
          <w:rtl/>
          <w:lang w:val="en-US" w:eastAsia="en-CA"/>
        </w:rPr>
        <w:t>الخامس والثمانون</w:t>
      </w:r>
    </w:p>
    <w:p w14:paraId="5EC64145" w14:textId="77777777" w:rsidR="00595B77" w:rsidRPr="0091056B" w:rsidRDefault="00595B77" w:rsidP="00595B77">
      <w:pPr>
        <w:pStyle w:val="0Heading0"/>
        <w:bidi/>
        <w:ind w:left="4"/>
        <w:rPr>
          <w:sz w:val="28"/>
          <w:szCs w:val="28"/>
          <w:rtl/>
        </w:rPr>
      </w:pPr>
      <w:r w:rsidRPr="0091056B">
        <w:rPr>
          <w:rFonts w:hint="cs"/>
          <w:sz w:val="28"/>
          <w:szCs w:val="28"/>
          <w:rtl/>
        </w:rPr>
        <w:t>مونتريال</w:t>
      </w:r>
      <w:r w:rsidRPr="0091056B">
        <w:rPr>
          <w:sz w:val="28"/>
          <w:szCs w:val="28"/>
          <w:rtl/>
        </w:rPr>
        <w:t>،</w:t>
      </w:r>
      <w:r w:rsidRPr="0091056B">
        <w:rPr>
          <w:rFonts w:hint="cs"/>
          <w:sz w:val="28"/>
          <w:szCs w:val="28"/>
          <w:rtl/>
        </w:rPr>
        <w:t xml:space="preserve"> من 25 إلى 29 مايو/أيار 2020</w:t>
      </w:r>
    </w:p>
    <w:p w14:paraId="76C2CC67" w14:textId="77777777" w:rsidR="00595B77" w:rsidRPr="0091056B" w:rsidRDefault="00595B77" w:rsidP="00ED7C62">
      <w:pPr>
        <w:pStyle w:val="0Heading0"/>
        <w:bidi/>
        <w:ind w:left="4"/>
        <w:rPr>
          <w:sz w:val="28"/>
          <w:szCs w:val="28"/>
        </w:rPr>
      </w:pPr>
      <w:r w:rsidRPr="0091056B">
        <w:rPr>
          <w:rFonts w:hint="cs"/>
          <w:sz w:val="28"/>
          <w:szCs w:val="28"/>
          <w:rtl/>
        </w:rPr>
        <w:t>مؤجل: من 19 إلى 22</w:t>
      </w:r>
      <w:r w:rsidRPr="0091056B">
        <w:rPr>
          <w:sz w:val="28"/>
          <w:szCs w:val="28"/>
        </w:rPr>
        <w:t xml:space="preserve"> </w:t>
      </w:r>
      <w:r w:rsidRPr="0091056B">
        <w:rPr>
          <w:rFonts w:hint="cs"/>
          <w:sz w:val="28"/>
          <w:szCs w:val="28"/>
          <w:rtl/>
        </w:rPr>
        <w:t>يولي</w:t>
      </w:r>
      <w:r w:rsidR="00522435" w:rsidRPr="0091056B">
        <w:rPr>
          <w:rFonts w:hint="cs"/>
          <w:sz w:val="28"/>
          <w:szCs w:val="28"/>
          <w:rtl/>
        </w:rPr>
        <w:t>ه</w:t>
      </w:r>
      <w:r w:rsidR="00CD0421">
        <w:rPr>
          <w:rFonts w:hint="cs"/>
          <w:sz w:val="28"/>
          <w:szCs w:val="28"/>
          <w:rtl/>
        </w:rPr>
        <w:t>/</w:t>
      </w:r>
      <w:r w:rsidRPr="0091056B">
        <w:rPr>
          <w:rFonts w:hint="cs"/>
          <w:sz w:val="28"/>
          <w:szCs w:val="28"/>
          <w:rtl/>
        </w:rPr>
        <w:t>تموز 2020</w:t>
      </w:r>
      <w:r w:rsidR="00ED7C62">
        <w:rPr>
          <w:rStyle w:val="FootnoteReference"/>
          <w:sz w:val="28"/>
          <w:szCs w:val="28"/>
        </w:rPr>
        <w:footnoteReference w:id="1"/>
      </w:r>
    </w:p>
    <w:p w14:paraId="2A28918B" w14:textId="77777777" w:rsidR="007E5D09" w:rsidRPr="0091056B" w:rsidRDefault="007E5D09">
      <w:pPr>
        <w:pStyle w:val="Heading2"/>
        <w:numPr>
          <w:ilvl w:val="0"/>
          <w:numId w:val="0"/>
        </w:numPr>
        <w:ind w:left="4"/>
        <w:rPr>
          <w:rtl/>
          <w:lang w:val="en-CA"/>
        </w:rPr>
      </w:pPr>
    </w:p>
    <w:p w14:paraId="71643A5D" w14:textId="77777777" w:rsidR="00B76EE1" w:rsidRPr="00ED7C62" w:rsidRDefault="00ED7C62" w:rsidP="00B76EE1">
      <w:pPr>
        <w:pStyle w:val="Heading2"/>
        <w:numPr>
          <w:ilvl w:val="0"/>
          <w:numId w:val="0"/>
        </w:numPr>
        <w:bidi/>
        <w:ind w:left="4"/>
        <w:jc w:val="center"/>
        <w:rPr>
          <w:b/>
          <w:bCs/>
          <w:sz w:val="32"/>
          <w:szCs w:val="32"/>
          <w:rtl/>
          <w:lang w:val="en-US"/>
        </w:rPr>
      </w:pPr>
      <w:r w:rsidRPr="00ED7C62">
        <w:rPr>
          <w:rFonts w:hint="cs"/>
          <w:b/>
          <w:bCs/>
          <w:sz w:val="32"/>
          <w:szCs w:val="32"/>
          <w:rtl/>
          <w:lang w:val="en-US"/>
        </w:rPr>
        <w:t>تصويب</w:t>
      </w:r>
    </w:p>
    <w:p w14:paraId="2D1FFCD2" w14:textId="77777777" w:rsidR="00B76EE1" w:rsidRPr="0091056B" w:rsidRDefault="00B76EE1" w:rsidP="00B76EE1">
      <w:pPr>
        <w:pStyle w:val="Heading2"/>
        <w:numPr>
          <w:ilvl w:val="0"/>
          <w:numId w:val="0"/>
        </w:numPr>
        <w:bidi/>
        <w:ind w:left="4"/>
        <w:jc w:val="center"/>
        <w:rPr>
          <w:b/>
          <w:bCs/>
          <w:sz w:val="32"/>
          <w:szCs w:val="32"/>
          <w:rtl/>
          <w:lang w:val="en-US" w:bidi="ar-EG"/>
        </w:rPr>
      </w:pPr>
      <w:r w:rsidRPr="0091056B">
        <w:rPr>
          <w:rFonts w:hint="cs"/>
          <w:b/>
          <w:bCs/>
          <w:sz w:val="32"/>
          <w:szCs w:val="32"/>
          <w:rtl/>
          <w:lang w:val="en-US" w:bidi="ar-SA"/>
        </w:rPr>
        <w:t xml:space="preserve">مقترح مشروع: </w:t>
      </w:r>
      <w:r w:rsidR="0070288D">
        <w:rPr>
          <w:rFonts w:hint="cs"/>
          <w:b/>
          <w:bCs/>
          <w:sz w:val="32"/>
          <w:szCs w:val="32"/>
          <w:rtl/>
          <w:lang w:val="en-US" w:bidi="ar-SA"/>
        </w:rPr>
        <w:t>بروني دار السلام</w:t>
      </w:r>
    </w:p>
    <w:p w14:paraId="3F32C1A8" w14:textId="77777777" w:rsidR="00B76EE1" w:rsidRPr="0091056B" w:rsidRDefault="00B76EE1" w:rsidP="00B76EE1">
      <w:pPr>
        <w:bidi/>
        <w:rPr>
          <w:lang w:val="en-US" w:bidi="ar-SA"/>
        </w:rPr>
      </w:pPr>
    </w:p>
    <w:p w14:paraId="193C1ACF" w14:textId="77777777" w:rsidR="00B76EE1" w:rsidRPr="0091056B" w:rsidRDefault="00B76EE1" w:rsidP="00B76EE1">
      <w:pPr>
        <w:bidi/>
        <w:rPr>
          <w:rtl/>
          <w:lang w:val="en-US" w:bidi="ar-SA"/>
        </w:rPr>
      </w:pPr>
    </w:p>
    <w:p w14:paraId="31DD2355" w14:textId="77777777" w:rsidR="00B76EE1" w:rsidRPr="0091056B" w:rsidRDefault="00ED7C62" w:rsidP="00ED7C62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ind w:left="713"/>
        <w:jc w:val="left"/>
        <w:rPr>
          <w:sz w:val="26"/>
          <w:szCs w:val="26"/>
          <w:rtl/>
          <w:lang w:bidi="ar-SA"/>
        </w:rPr>
      </w:pPr>
      <w:r>
        <w:rPr>
          <w:rFonts w:hint="cs"/>
          <w:sz w:val="26"/>
          <w:szCs w:val="26"/>
          <w:rtl/>
          <w:lang w:bidi="ar-SA"/>
        </w:rPr>
        <w:t>تصدر</w:t>
      </w:r>
      <w:r w:rsidR="00B76EE1" w:rsidRPr="0091056B">
        <w:rPr>
          <w:sz w:val="26"/>
          <w:szCs w:val="26"/>
          <w:rtl/>
          <w:lang w:bidi="ar-SA"/>
        </w:rPr>
        <w:t xml:space="preserve"> هذه الوثيقة </w:t>
      </w:r>
      <w:r>
        <w:rPr>
          <w:rFonts w:hint="cs"/>
          <w:sz w:val="26"/>
          <w:szCs w:val="26"/>
          <w:rtl/>
          <w:lang w:bidi="ar-SA"/>
        </w:rPr>
        <w:t>من أجل</w:t>
      </w:r>
      <w:r w:rsidR="00B76EE1" w:rsidRPr="0091056B">
        <w:rPr>
          <w:rFonts w:hint="cs"/>
          <w:sz w:val="26"/>
          <w:szCs w:val="26"/>
          <w:rtl/>
          <w:lang w:bidi="ar-SA"/>
        </w:rPr>
        <w:t>:</w:t>
      </w:r>
    </w:p>
    <w:p w14:paraId="0BA14D32" w14:textId="7D56B171" w:rsidR="00B76EE1" w:rsidRPr="0091056B" w:rsidRDefault="00ED7C62" w:rsidP="00ED7C62">
      <w:pPr>
        <w:pStyle w:val="StyleHeader4Para4Left0Firstline0"/>
        <w:numPr>
          <w:ilvl w:val="0"/>
          <w:numId w:val="10"/>
        </w:numPr>
        <w:tabs>
          <w:tab w:val="clear" w:pos="2880"/>
          <w:tab w:val="clear" w:pos="5760"/>
        </w:tabs>
        <w:bidi/>
        <w:ind w:right="-426" w:hanging="720"/>
        <w:rPr>
          <w:sz w:val="26"/>
          <w:szCs w:val="26"/>
          <w:lang w:bidi="ar-SA"/>
        </w:rPr>
      </w:pPr>
      <w:r>
        <w:rPr>
          <w:rFonts w:hint="cs"/>
          <w:sz w:val="26"/>
          <w:szCs w:val="26"/>
          <w:rtl/>
          <w:lang w:bidi="ar-SA"/>
        </w:rPr>
        <w:t>إضافة الفقرة 14(ج)</w:t>
      </w:r>
      <w:r w:rsidR="00F64CD8">
        <w:rPr>
          <w:sz w:val="26"/>
          <w:szCs w:val="26"/>
          <w:lang w:bidi="ar-SA"/>
        </w:rPr>
        <w:t>:</w:t>
      </w:r>
      <w:r>
        <w:rPr>
          <w:rFonts w:hint="cs"/>
          <w:sz w:val="26"/>
          <w:szCs w:val="26"/>
          <w:rtl/>
          <w:lang w:bidi="ar-SA"/>
        </w:rPr>
        <w:t xml:space="preserve"> "وشراء المعدات والأدوات لتعزيز مركز التدريب </w:t>
      </w:r>
      <w:r w:rsidRPr="00C27A0A">
        <w:rPr>
          <w:sz w:val="24"/>
          <w:szCs w:val="24"/>
          <w:lang w:val="en-US" w:bidi="ar-SA"/>
        </w:rPr>
        <w:t>(IBTE)</w:t>
      </w:r>
      <w:r>
        <w:rPr>
          <w:rFonts w:hint="cs"/>
          <w:sz w:val="26"/>
          <w:szCs w:val="26"/>
          <w:rtl/>
          <w:lang w:bidi="ar-SA"/>
        </w:rPr>
        <w:t xml:space="preserve"> (اليوئنديبي) (بإعادة تخصيص ميزانية قدرها 29,903 دولارا أمريكيا من الشريحة السابقة)؛"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C27A0A" w14:paraId="5B223079" w14:textId="77777777" w:rsidTr="009E1FA5">
        <w:tc>
          <w:tcPr>
            <w:tcW w:w="1915" w:type="dxa"/>
          </w:tcPr>
          <w:p w14:paraId="27083401" w14:textId="77777777" w:rsidR="00C27A0A" w:rsidRDefault="00C27A0A" w:rsidP="009E1FA5">
            <w:pPr>
              <w:rPr>
                <w:lang w:val="en-CA"/>
              </w:rPr>
            </w:pPr>
          </w:p>
        </w:tc>
        <w:tc>
          <w:tcPr>
            <w:tcW w:w="1915" w:type="dxa"/>
          </w:tcPr>
          <w:p w14:paraId="00BFDE23" w14:textId="77777777" w:rsidR="00C27A0A" w:rsidRDefault="00C27A0A" w:rsidP="009E1FA5">
            <w:pPr>
              <w:rPr>
                <w:lang w:val="en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5BB99B09" w14:textId="77777777" w:rsidR="00C27A0A" w:rsidRDefault="00C27A0A" w:rsidP="009E1FA5">
            <w:pPr>
              <w:rPr>
                <w:b/>
                <w:bCs/>
                <w:lang w:val="en-CA"/>
              </w:rPr>
            </w:pPr>
          </w:p>
        </w:tc>
        <w:tc>
          <w:tcPr>
            <w:tcW w:w="1915" w:type="dxa"/>
          </w:tcPr>
          <w:p w14:paraId="7A7D9C8E" w14:textId="77777777" w:rsidR="00C27A0A" w:rsidRDefault="00C27A0A" w:rsidP="009E1FA5">
            <w:pPr>
              <w:rPr>
                <w:lang w:val="en-CA"/>
              </w:rPr>
            </w:pPr>
          </w:p>
        </w:tc>
        <w:tc>
          <w:tcPr>
            <w:tcW w:w="1916" w:type="dxa"/>
          </w:tcPr>
          <w:p w14:paraId="3FEBFBA8" w14:textId="77777777" w:rsidR="00C27A0A" w:rsidRDefault="00C27A0A" w:rsidP="009E1FA5">
            <w:pPr>
              <w:rPr>
                <w:lang w:val="en-CA"/>
              </w:rPr>
            </w:pPr>
          </w:p>
        </w:tc>
      </w:tr>
    </w:tbl>
    <w:p w14:paraId="49AA86FF" w14:textId="77777777" w:rsidR="00B76EE1" w:rsidRPr="00C27A0A" w:rsidRDefault="00B76EE1" w:rsidP="00B76EE1">
      <w:pPr>
        <w:rPr>
          <w:rtl/>
          <w:lang w:val="en-US"/>
        </w:rPr>
      </w:pPr>
    </w:p>
    <w:sectPr w:rsidR="00B76EE1" w:rsidRPr="00C27A0A" w:rsidSect="000847C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footnotePr>
        <w:numFmt w:val="chicago"/>
      </w:footnotePr>
      <w:pgSz w:w="12240" w:h="15840" w:code="1"/>
      <w:pgMar w:top="850" w:right="1440" w:bottom="1440" w:left="1440" w:header="720" w:footer="70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8FCF53" w14:textId="77777777" w:rsidR="00F942ED" w:rsidRDefault="00F942ED">
      <w:r>
        <w:separator/>
      </w:r>
    </w:p>
  </w:endnote>
  <w:endnote w:type="continuationSeparator" w:id="0">
    <w:p w14:paraId="6B681448" w14:textId="77777777" w:rsidR="00F942ED" w:rsidRDefault="00F94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abic Transparent">
    <w:altName w:val="Times New Roma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altName w:val="Arial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2A2CA0" w14:textId="77777777" w:rsidR="00F25691" w:rsidRDefault="00E14B39">
    <w:pPr>
      <w:jc w:val="center"/>
    </w:pPr>
    <w:r>
      <w:fldChar w:fldCharType="begin"/>
    </w:r>
    <w:r w:rsidR="00F25691">
      <w:instrText xml:space="preserve"> PAGE </w:instrText>
    </w:r>
    <w:r>
      <w:fldChar w:fldCharType="separate"/>
    </w:r>
    <w:r w:rsidR="00ED7C62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463F6C" w14:textId="77777777" w:rsidR="00F25691" w:rsidRDefault="00E14B39">
    <w:pPr>
      <w:jc w:val="center"/>
    </w:pPr>
    <w:r>
      <w:fldChar w:fldCharType="begin"/>
    </w:r>
    <w:r w:rsidR="00F25691">
      <w:instrText xml:space="preserve"> PAGE </w:instrText>
    </w:r>
    <w:r>
      <w:fldChar w:fldCharType="separate"/>
    </w:r>
    <w:r w:rsidR="00ED7C62">
      <w:rPr>
        <w:noProof/>
      </w:rPr>
      <w:t>7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tl/>
      </w:r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13D529" w14:textId="77777777" w:rsidR="00F25691" w:rsidRDefault="00F25691" w:rsidP="00AD7BC1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  <w:rtl/>
          </w:rPr>
        </w:pPr>
        <w:r>
          <w:rPr>
            <w:rFonts w:cs="Arabic Transparent" w:hint="cs"/>
            <w:rtl/>
          </w:rPr>
          <w:t>إن وثائق ما قبل دورات اللجنة التنفيذية للصندوق المتعدد الأطراف لتنفيذ بروتوكول مونتريال</w:t>
        </w:r>
        <w:r>
          <w:rPr>
            <w:rFonts w:cs="Arabic Transparent"/>
          </w:rPr>
          <w:t xml:space="preserve"> </w:t>
        </w:r>
      </w:p>
      <w:p w14:paraId="26E55E50" w14:textId="77777777" w:rsidR="00F25691" w:rsidRPr="00AD7BC1" w:rsidRDefault="00F25691" w:rsidP="00AD7BC1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  <w:rtl/>
            <w:lang w:bidi="ar-EG"/>
          </w:rPr>
        </w:pPr>
        <w:r>
          <w:rPr>
            <w:rFonts w:cs="Arabic Transparent" w:hint="cs"/>
            <w:rtl/>
          </w:rPr>
          <w:t>قد تصدر دون إخلال بأي قرار تتخذه اللجنة التنفيذية بعد صدورها.</w:t>
        </w:r>
        <w:r>
          <w:rPr>
            <w:rFonts w:cs="Arabic Transparent"/>
          </w:rPr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4CFF4E" w14:textId="77777777" w:rsidR="00F942ED" w:rsidRDefault="00F942ED" w:rsidP="00FE4623">
      <w:pPr>
        <w:bidi/>
      </w:pPr>
      <w:r>
        <w:separator/>
      </w:r>
    </w:p>
  </w:footnote>
  <w:footnote w:type="continuationSeparator" w:id="0">
    <w:p w14:paraId="78810E60" w14:textId="77777777" w:rsidR="00F942ED" w:rsidRDefault="00F942ED">
      <w:r>
        <w:continuationSeparator/>
      </w:r>
    </w:p>
  </w:footnote>
  <w:footnote w:id="1">
    <w:p w14:paraId="44BD066B" w14:textId="542A9ED2" w:rsidR="00ED7C62" w:rsidRPr="00ED7C62" w:rsidRDefault="00ED7C62" w:rsidP="00ED7C62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rtl/>
          <w:lang w:bidi="ar-EG"/>
        </w:rPr>
        <w:t xml:space="preserve"> </w:t>
      </w:r>
      <w:r w:rsidRPr="00C27A0A">
        <w:rPr>
          <w:rFonts w:hint="cs"/>
          <w:rtl/>
          <w:lang w:bidi="ar-SA"/>
        </w:rPr>
        <w:t>بسبب فيروس كورونا (كوفيد-19)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C52199" w14:textId="77777777" w:rsidR="00F25691" w:rsidRDefault="00E14B39" w:rsidP="00F545BC">
    <w:pPr>
      <w:jc w:val="right"/>
    </w:pPr>
    <w:r>
      <w:fldChar w:fldCharType="begin"/>
    </w:r>
    <w:r w:rsidR="009B145D">
      <w:instrText xml:space="preserve"> DOCPROPERTY "Document number"  \* MERGEFORMAT </w:instrText>
    </w:r>
    <w:r>
      <w:fldChar w:fldCharType="separate"/>
    </w:r>
    <w:r w:rsidR="0046515F">
      <w:t>UNEP/</w:t>
    </w:r>
    <w:proofErr w:type="spellStart"/>
    <w:r w:rsidR="0046515F">
      <w:t>OzL.Pro</w:t>
    </w:r>
    <w:proofErr w:type="spellEnd"/>
    <w:r w:rsidR="0046515F">
      <w:t>/ExCom/85/20</w:t>
    </w:r>
    <w:r>
      <w:fldChar w:fldCharType="end"/>
    </w:r>
  </w:p>
  <w:p w14:paraId="27A6CEFD" w14:textId="77777777" w:rsidR="00F25691" w:rsidRDefault="00F25691"/>
  <w:p w14:paraId="455F82AC" w14:textId="77777777" w:rsidR="00F25691" w:rsidRDefault="00F2569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EF9E4D" w14:textId="77777777" w:rsidR="00F25691" w:rsidRDefault="00E14B39" w:rsidP="00F545BC">
    <w:pPr>
      <w:jc w:val="left"/>
    </w:pPr>
    <w:r>
      <w:fldChar w:fldCharType="begin"/>
    </w:r>
    <w:r w:rsidR="009B145D">
      <w:instrText xml:space="preserve"> DOCPROPERTY "Document number"  \* MERGEFORMAT </w:instrText>
    </w:r>
    <w:r>
      <w:fldChar w:fldCharType="separate"/>
    </w:r>
    <w:r w:rsidR="0046515F">
      <w:t>UNEP/</w:t>
    </w:r>
    <w:proofErr w:type="spellStart"/>
    <w:r w:rsidR="0046515F">
      <w:t>OzL.Pro</w:t>
    </w:r>
    <w:proofErr w:type="spellEnd"/>
    <w:r w:rsidR="0046515F">
      <w:t>/ExCom/85/20</w:t>
    </w:r>
    <w:r>
      <w:fldChar w:fldCharType="end"/>
    </w:r>
  </w:p>
  <w:p w14:paraId="2298BDFA" w14:textId="77777777" w:rsidR="00F25691" w:rsidRDefault="00F25691"/>
  <w:p w14:paraId="58BCD6AB" w14:textId="77777777" w:rsidR="00F25691" w:rsidRDefault="00F2569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599B83" w14:textId="77777777" w:rsidR="00F25691" w:rsidRDefault="00F25691"/>
  <w:p w14:paraId="6DAFAC61" w14:textId="77777777" w:rsidR="00F25691" w:rsidRDefault="00F2569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277F66EE"/>
    <w:multiLevelType w:val="hybridMultilevel"/>
    <w:tmpl w:val="F3861134"/>
    <w:lvl w:ilvl="0" w:tplc="451821C8">
      <w:start w:val="1"/>
      <w:numFmt w:val="arabicAbjad"/>
      <w:lvlText w:val="(%1)"/>
      <w:lvlJc w:val="left"/>
      <w:pPr>
        <w:ind w:left="720" w:hanging="360"/>
      </w:pPr>
      <w:rPr>
        <w:rFonts w:hint="default"/>
        <w:lang w:val="en-GB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7D0333"/>
    <w:multiLevelType w:val="hybridMultilevel"/>
    <w:tmpl w:val="F3861134"/>
    <w:lvl w:ilvl="0" w:tplc="451821C8">
      <w:start w:val="1"/>
      <w:numFmt w:val="arabicAbjad"/>
      <w:lvlText w:val="(%1)"/>
      <w:lvlJc w:val="left"/>
      <w:pPr>
        <w:ind w:left="720" w:hanging="360"/>
      </w:pPr>
      <w:rPr>
        <w:rFonts w:hint="default"/>
        <w:lang w:val="en-GB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5" w15:restartNumberingAfterBreak="0">
    <w:nsid w:val="3A22726E"/>
    <w:multiLevelType w:val="hybridMultilevel"/>
    <w:tmpl w:val="F3861134"/>
    <w:lvl w:ilvl="0" w:tplc="451821C8">
      <w:start w:val="1"/>
      <w:numFmt w:val="arabicAbjad"/>
      <w:lvlText w:val="(%1)"/>
      <w:lvlJc w:val="left"/>
      <w:pPr>
        <w:ind w:left="720" w:hanging="360"/>
      </w:pPr>
      <w:rPr>
        <w:rFonts w:hint="default"/>
        <w:lang w:val="en-GB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B03341"/>
    <w:multiLevelType w:val="hybridMultilevel"/>
    <w:tmpl w:val="05C81F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124D80"/>
    <w:multiLevelType w:val="hybridMultilevel"/>
    <w:tmpl w:val="F3861134"/>
    <w:lvl w:ilvl="0" w:tplc="451821C8">
      <w:start w:val="1"/>
      <w:numFmt w:val="arabicAbjad"/>
      <w:lvlText w:val="(%1)"/>
      <w:lvlJc w:val="left"/>
      <w:pPr>
        <w:ind w:left="720" w:hanging="360"/>
      </w:pPr>
      <w:rPr>
        <w:rFonts w:hint="default"/>
        <w:lang w:val="en-GB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0" w15:restartNumberingAfterBreak="0">
    <w:nsid w:val="5A472CE2"/>
    <w:multiLevelType w:val="hybridMultilevel"/>
    <w:tmpl w:val="6ED0B886"/>
    <w:lvl w:ilvl="0" w:tplc="61ECF2A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162F5B"/>
    <w:multiLevelType w:val="hybridMultilevel"/>
    <w:tmpl w:val="F3861134"/>
    <w:lvl w:ilvl="0" w:tplc="451821C8">
      <w:start w:val="1"/>
      <w:numFmt w:val="arabicAbjad"/>
      <w:lvlText w:val="(%1)"/>
      <w:lvlJc w:val="left"/>
      <w:pPr>
        <w:ind w:left="720" w:hanging="360"/>
      </w:pPr>
      <w:rPr>
        <w:rFonts w:hint="default"/>
        <w:lang w:val="en-GB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A20E55"/>
    <w:multiLevelType w:val="hybridMultilevel"/>
    <w:tmpl w:val="F3861134"/>
    <w:lvl w:ilvl="0" w:tplc="451821C8">
      <w:start w:val="1"/>
      <w:numFmt w:val="arabicAbjad"/>
      <w:lvlText w:val="(%1)"/>
      <w:lvlJc w:val="left"/>
      <w:pPr>
        <w:ind w:left="720" w:hanging="360"/>
      </w:pPr>
      <w:rPr>
        <w:rFonts w:hint="default"/>
        <w:lang w:val="en-GB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BC15E8"/>
    <w:multiLevelType w:val="hybridMultilevel"/>
    <w:tmpl w:val="F126F9BA"/>
    <w:lvl w:ilvl="0" w:tplc="E702F9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3"/>
  </w:num>
  <w:num w:numId="6">
    <w:abstractNumId w:val="8"/>
  </w:num>
  <w:num w:numId="7">
    <w:abstractNumId w:val="9"/>
  </w:num>
  <w:num w:numId="8">
    <w:abstractNumId w:val="14"/>
  </w:num>
  <w:num w:numId="9">
    <w:abstractNumId w:val="4"/>
  </w:num>
  <w:num w:numId="10">
    <w:abstractNumId w:val="10"/>
  </w:num>
  <w:num w:numId="11">
    <w:abstractNumId w:val="13"/>
  </w:num>
  <w:num w:numId="12">
    <w:abstractNumId w:val="5"/>
  </w:num>
  <w:num w:numId="13">
    <w:abstractNumId w:val="2"/>
  </w:num>
  <w:num w:numId="14">
    <w:abstractNumId w:val="1"/>
  </w:num>
  <w:num w:numId="15">
    <w:abstractNumId w:val="11"/>
  </w:num>
  <w:num w:numId="16">
    <w:abstractNumId w:val="7"/>
  </w:num>
  <w:num w:numId="17">
    <w:abstractNumId w:val="12"/>
  </w:num>
  <w:num w:numId="18">
    <w:abstractNumId w:val="14"/>
  </w:num>
  <w:num w:numId="19">
    <w:abstractNumId w:val="14"/>
  </w:num>
  <w:num w:numId="20">
    <w:abstractNumId w:val="14"/>
  </w:num>
  <w:num w:numId="21">
    <w:abstractNumId w:val="14"/>
  </w:num>
  <w:num w:numId="22">
    <w:abstractNumId w:val="14"/>
  </w:num>
  <w:num w:numId="23">
    <w:abstractNumId w:val="14"/>
  </w:num>
  <w:num w:numId="24">
    <w:abstractNumId w:val="14"/>
  </w:num>
  <w:num w:numId="25">
    <w:abstractNumId w:val="14"/>
  </w:num>
  <w:num w:numId="26">
    <w:abstractNumId w:val="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42DA"/>
    <w:rsid w:val="000120FA"/>
    <w:rsid w:val="00013372"/>
    <w:rsid w:val="00014397"/>
    <w:rsid w:val="00023D75"/>
    <w:rsid w:val="0003388B"/>
    <w:rsid w:val="0004254A"/>
    <w:rsid w:val="00062654"/>
    <w:rsid w:val="00070B8C"/>
    <w:rsid w:val="00074EBC"/>
    <w:rsid w:val="0007530C"/>
    <w:rsid w:val="000847CB"/>
    <w:rsid w:val="000861FE"/>
    <w:rsid w:val="00091BAB"/>
    <w:rsid w:val="00097116"/>
    <w:rsid w:val="000A79F1"/>
    <w:rsid w:val="000B4574"/>
    <w:rsid w:val="000B51E0"/>
    <w:rsid w:val="000C2A4F"/>
    <w:rsid w:val="000C2FE8"/>
    <w:rsid w:val="000D5579"/>
    <w:rsid w:val="000F4BFA"/>
    <w:rsid w:val="00122BB4"/>
    <w:rsid w:val="00140D0A"/>
    <w:rsid w:val="0015159D"/>
    <w:rsid w:val="0017203F"/>
    <w:rsid w:val="001927D0"/>
    <w:rsid w:val="001C693F"/>
    <w:rsid w:val="001E2570"/>
    <w:rsid w:val="001F30C5"/>
    <w:rsid w:val="0024364B"/>
    <w:rsid w:val="00256A7A"/>
    <w:rsid w:val="0025708F"/>
    <w:rsid w:val="00262B5B"/>
    <w:rsid w:val="00264503"/>
    <w:rsid w:val="002B32AB"/>
    <w:rsid w:val="002E7EF7"/>
    <w:rsid w:val="002F505F"/>
    <w:rsid w:val="0031385A"/>
    <w:rsid w:val="00321B4C"/>
    <w:rsid w:val="00332C4C"/>
    <w:rsid w:val="00342ABE"/>
    <w:rsid w:val="00366374"/>
    <w:rsid w:val="003D43DA"/>
    <w:rsid w:val="003F2852"/>
    <w:rsid w:val="003F7063"/>
    <w:rsid w:val="00452D21"/>
    <w:rsid w:val="0046515F"/>
    <w:rsid w:val="00482E05"/>
    <w:rsid w:val="00483F92"/>
    <w:rsid w:val="00486D81"/>
    <w:rsid w:val="00492D22"/>
    <w:rsid w:val="004A2444"/>
    <w:rsid w:val="004B3C0D"/>
    <w:rsid w:val="004B4A52"/>
    <w:rsid w:val="004C5B74"/>
    <w:rsid w:val="004D3153"/>
    <w:rsid w:val="004F1A18"/>
    <w:rsid w:val="00503186"/>
    <w:rsid w:val="0050750D"/>
    <w:rsid w:val="00522435"/>
    <w:rsid w:val="00532D1F"/>
    <w:rsid w:val="00542A00"/>
    <w:rsid w:val="00543946"/>
    <w:rsid w:val="005515E3"/>
    <w:rsid w:val="00554B62"/>
    <w:rsid w:val="00560DDB"/>
    <w:rsid w:val="00562F45"/>
    <w:rsid w:val="00595B77"/>
    <w:rsid w:val="005A70C3"/>
    <w:rsid w:val="005C646D"/>
    <w:rsid w:val="005C7D4A"/>
    <w:rsid w:val="0062518C"/>
    <w:rsid w:val="00647A67"/>
    <w:rsid w:val="006621D3"/>
    <w:rsid w:val="00662A73"/>
    <w:rsid w:val="00671428"/>
    <w:rsid w:val="00671AC8"/>
    <w:rsid w:val="00671AFC"/>
    <w:rsid w:val="006E2E6C"/>
    <w:rsid w:val="006F2A2C"/>
    <w:rsid w:val="006F2C1D"/>
    <w:rsid w:val="0070288D"/>
    <w:rsid w:val="00703727"/>
    <w:rsid w:val="0070394A"/>
    <w:rsid w:val="00721B1F"/>
    <w:rsid w:val="00777B12"/>
    <w:rsid w:val="00786775"/>
    <w:rsid w:val="00787166"/>
    <w:rsid w:val="00790634"/>
    <w:rsid w:val="00794CB0"/>
    <w:rsid w:val="007A2A5F"/>
    <w:rsid w:val="007A7823"/>
    <w:rsid w:val="007B52A6"/>
    <w:rsid w:val="007C473D"/>
    <w:rsid w:val="007D0AD8"/>
    <w:rsid w:val="007E5D09"/>
    <w:rsid w:val="00810AF4"/>
    <w:rsid w:val="008B2578"/>
    <w:rsid w:val="008B7DCF"/>
    <w:rsid w:val="008D0E60"/>
    <w:rsid w:val="008E154A"/>
    <w:rsid w:val="0091056B"/>
    <w:rsid w:val="009376D1"/>
    <w:rsid w:val="0096001A"/>
    <w:rsid w:val="00961E84"/>
    <w:rsid w:val="009A54B4"/>
    <w:rsid w:val="009B0FA7"/>
    <w:rsid w:val="009B145D"/>
    <w:rsid w:val="009D0A86"/>
    <w:rsid w:val="00A34B53"/>
    <w:rsid w:val="00A44778"/>
    <w:rsid w:val="00A5490C"/>
    <w:rsid w:val="00A76C02"/>
    <w:rsid w:val="00AA0F33"/>
    <w:rsid w:val="00AB4886"/>
    <w:rsid w:val="00AC6303"/>
    <w:rsid w:val="00AD7BC1"/>
    <w:rsid w:val="00B11DB6"/>
    <w:rsid w:val="00B224A7"/>
    <w:rsid w:val="00B35448"/>
    <w:rsid w:val="00B40E87"/>
    <w:rsid w:val="00B45DEF"/>
    <w:rsid w:val="00B502B8"/>
    <w:rsid w:val="00B76EE1"/>
    <w:rsid w:val="00B81E83"/>
    <w:rsid w:val="00B82693"/>
    <w:rsid w:val="00B94EDD"/>
    <w:rsid w:val="00BB4F15"/>
    <w:rsid w:val="00BC713F"/>
    <w:rsid w:val="00C168D2"/>
    <w:rsid w:val="00C24657"/>
    <w:rsid w:val="00C25DC1"/>
    <w:rsid w:val="00C27A0A"/>
    <w:rsid w:val="00C61D12"/>
    <w:rsid w:val="00C81DA8"/>
    <w:rsid w:val="00C910C9"/>
    <w:rsid w:val="00C962AA"/>
    <w:rsid w:val="00CA5931"/>
    <w:rsid w:val="00CD0421"/>
    <w:rsid w:val="00CE1944"/>
    <w:rsid w:val="00CE4689"/>
    <w:rsid w:val="00CF26C5"/>
    <w:rsid w:val="00CF42DA"/>
    <w:rsid w:val="00D12132"/>
    <w:rsid w:val="00D55325"/>
    <w:rsid w:val="00D6158F"/>
    <w:rsid w:val="00D62D65"/>
    <w:rsid w:val="00D63E65"/>
    <w:rsid w:val="00D65242"/>
    <w:rsid w:val="00D75130"/>
    <w:rsid w:val="00D81AE1"/>
    <w:rsid w:val="00D8248C"/>
    <w:rsid w:val="00D979DA"/>
    <w:rsid w:val="00DB7668"/>
    <w:rsid w:val="00DC3F41"/>
    <w:rsid w:val="00DC5E22"/>
    <w:rsid w:val="00E00E98"/>
    <w:rsid w:val="00E01EE7"/>
    <w:rsid w:val="00E1360E"/>
    <w:rsid w:val="00E14B39"/>
    <w:rsid w:val="00E15B1F"/>
    <w:rsid w:val="00E36812"/>
    <w:rsid w:val="00E40887"/>
    <w:rsid w:val="00E4266F"/>
    <w:rsid w:val="00E75C54"/>
    <w:rsid w:val="00E926C0"/>
    <w:rsid w:val="00EA6524"/>
    <w:rsid w:val="00EC108E"/>
    <w:rsid w:val="00ED16A3"/>
    <w:rsid w:val="00ED53FA"/>
    <w:rsid w:val="00ED7C62"/>
    <w:rsid w:val="00EF4129"/>
    <w:rsid w:val="00EF688A"/>
    <w:rsid w:val="00EF7273"/>
    <w:rsid w:val="00F01017"/>
    <w:rsid w:val="00F04719"/>
    <w:rsid w:val="00F21032"/>
    <w:rsid w:val="00F25691"/>
    <w:rsid w:val="00F36FA1"/>
    <w:rsid w:val="00F4392F"/>
    <w:rsid w:val="00F4742C"/>
    <w:rsid w:val="00F545BC"/>
    <w:rsid w:val="00F57D34"/>
    <w:rsid w:val="00F64CD8"/>
    <w:rsid w:val="00F94262"/>
    <w:rsid w:val="00F942ED"/>
    <w:rsid w:val="00FA4654"/>
    <w:rsid w:val="00FB0ABC"/>
    <w:rsid w:val="00FB7772"/>
    <w:rsid w:val="00FC384C"/>
    <w:rsid w:val="00FD2F48"/>
    <w:rsid w:val="00FE089C"/>
    <w:rsid w:val="00FE4623"/>
    <w:rsid w:val="00FF6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23DEAC"/>
  <w15:docId w15:val="{85F50E1E-5E9B-4145-9E2A-8BF2FD823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4B39"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rsid w:val="00E14B39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rsid w:val="00E14B39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link w:val="Heading3Char"/>
    <w:qFormat/>
    <w:rsid w:val="00E14B39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link w:val="Heading4Char"/>
    <w:qFormat/>
    <w:rsid w:val="00E14B39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E14B39"/>
    <w:pPr>
      <w:keepNext/>
      <w:numPr>
        <w:numId w:val="9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E14B39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rsid w:val="00E14B39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E14B39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E14B39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E14B39"/>
    <w:pPr>
      <w:numPr>
        <w:numId w:val="5"/>
      </w:numPr>
    </w:pPr>
  </w:style>
  <w:style w:type="paragraph" w:styleId="Header">
    <w:name w:val="header"/>
    <w:basedOn w:val="Normal"/>
    <w:rsid w:val="00E14B39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E14B39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E14B39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E14B39"/>
    <w:pPr>
      <w:keepLines/>
      <w:jc w:val="right"/>
    </w:pPr>
    <w:rPr>
      <w:b/>
    </w:rPr>
  </w:style>
  <w:style w:type="paragraph" w:customStyle="1" w:styleId="0Heading0">
    <w:name w:val="0 Heading 0"/>
    <w:uiPriority w:val="99"/>
    <w:rsid w:val="00E14B3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E14B3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E14B39"/>
    <w:pPr>
      <w:numPr>
        <w:numId w:val="6"/>
      </w:numPr>
    </w:pPr>
  </w:style>
  <w:style w:type="numbering" w:styleId="ArticleSection">
    <w:name w:val="Outline List 3"/>
    <w:basedOn w:val="NoList"/>
    <w:semiHidden/>
    <w:rsid w:val="00E14B39"/>
    <w:pPr>
      <w:numPr>
        <w:numId w:val="7"/>
      </w:numPr>
    </w:pPr>
  </w:style>
  <w:style w:type="paragraph" w:styleId="BlockText">
    <w:name w:val="Block Text"/>
    <w:basedOn w:val="Normal"/>
    <w:semiHidden/>
    <w:rsid w:val="00E14B39"/>
    <w:pPr>
      <w:spacing w:after="120"/>
      <w:ind w:left="1440" w:right="1440"/>
    </w:pPr>
  </w:style>
  <w:style w:type="paragraph" w:styleId="BodyText3">
    <w:name w:val="Body Text 3"/>
    <w:basedOn w:val="Normal"/>
    <w:semiHidden/>
    <w:rsid w:val="00E14B39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E14B39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E14B39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E14B39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E14B39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E14B39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E14B39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E14B39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E14B39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E14B39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E14B39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E14B39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E14B39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E14B39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E14B39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E14B39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E14B39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E14B39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E14B39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E14B39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rsid w:val="00E14B39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E14B39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E14B39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E14B39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E14B39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E14B39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E14B39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E14B39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E14B39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E14B39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E14B39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E14B39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E14B39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E14B39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E14B39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E14B39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E14B39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E14B39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E14B39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E14B39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E14B39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E14B39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E14B39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E14B39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E14B39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E14B39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E14B39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E14B39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rsid w:val="00E14B39"/>
    <w:pPr>
      <w:widowControl w:val="0"/>
      <w:numPr>
        <w:numId w:val="8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E14B39"/>
    <w:rPr>
      <w:sz w:val="16"/>
      <w:szCs w:val="16"/>
    </w:rPr>
  </w:style>
  <w:style w:type="paragraph" w:styleId="Subtitle">
    <w:name w:val="Subtitle"/>
    <w:basedOn w:val="Normal"/>
    <w:qFormat/>
    <w:rsid w:val="00E14B39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E14B39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E14B39"/>
  </w:style>
  <w:style w:type="character" w:styleId="PlaceholderText">
    <w:name w:val="Placeholder Text"/>
    <w:basedOn w:val="DefaultParagraphFont"/>
    <w:uiPriority w:val="99"/>
    <w:semiHidden/>
    <w:rsid w:val="00E14B3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4B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4B39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4B3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4B39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4B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4B39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E14B39"/>
    <w:pPr>
      <w:ind w:left="3600" w:hanging="360"/>
    </w:pPr>
    <w:rPr>
      <w:sz w:val="20"/>
    </w:rPr>
  </w:style>
  <w:style w:type="paragraph" w:styleId="Caption">
    <w:name w:val="caption"/>
    <w:basedOn w:val="Normal"/>
    <w:next w:val="Normal"/>
    <w:qFormat/>
    <w:rsid w:val="00E14B39"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  <w:rsid w:val="00E14B39"/>
  </w:style>
  <w:style w:type="character" w:customStyle="1" w:styleId="FooterChar">
    <w:name w:val="Footer Char"/>
    <w:basedOn w:val="DefaultParagraphFont"/>
    <w:link w:val="Footer"/>
    <w:uiPriority w:val="99"/>
    <w:rsid w:val="00E14B3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76EE1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76EE1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B76EE1"/>
    <w:rPr>
      <w:vertAlign w:val="superscript"/>
    </w:rPr>
  </w:style>
  <w:style w:type="paragraph" w:styleId="ListParagraph">
    <w:name w:val="List Paragraph"/>
    <w:basedOn w:val="Normal"/>
    <w:link w:val="ListParagraphChar"/>
    <w:uiPriority w:val="34"/>
    <w:qFormat/>
    <w:rsid w:val="0031385A"/>
    <w:pPr>
      <w:ind w:left="720"/>
      <w:contextualSpacing/>
    </w:pPr>
  </w:style>
  <w:style w:type="character" w:customStyle="1" w:styleId="Heading3Char">
    <w:name w:val="Heading 3 Char"/>
    <w:aliases w:val="Char Char"/>
    <w:basedOn w:val="DefaultParagraphFont"/>
    <w:link w:val="Heading3"/>
    <w:rsid w:val="00595B77"/>
    <w:rPr>
      <w:sz w:val="24"/>
      <w:lang w:val="en-GB" w:bidi="ar-DZ"/>
    </w:rPr>
  </w:style>
  <w:style w:type="character" w:customStyle="1" w:styleId="Heading4Char">
    <w:name w:val="Heading 4 Char"/>
    <w:aliases w:val="Heading 11 Char"/>
    <w:basedOn w:val="DefaultParagraphFont"/>
    <w:link w:val="Heading4"/>
    <w:rsid w:val="00595B77"/>
    <w:rPr>
      <w:sz w:val="24"/>
      <w:lang w:val="en-GB" w:bidi="ar-DZ"/>
    </w:rPr>
  </w:style>
  <w:style w:type="character" w:customStyle="1" w:styleId="Heading7Char">
    <w:name w:val="Heading 7 Char"/>
    <w:basedOn w:val="DefaultParagraphFont"/>
    <w:link w:val="Heading7"/>
    <w:rsid w:val="00595B77"/>
    <w:rPr>
      <w:rFonts w:ascii="Arial" w:hAnsi="Arial"/>
      <w:sz w:val="24"/>
      <w:lang w:val="en-GB" w:bidi="ar-DZ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ED7C62"/>
    <w:rPr>
      <w:sz w:val="24"/>
      <w:lang w:val="en-GB" w:bidi="ar-D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\MLF\84\A84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92D74A04FAEF42BD852E17FDD6E5B6" ma:contentTypeVersion="2" ma:contentTypeDescription="Create a new document." ma:contentTypeScope="" ma:versionID="763c60a3cf4856423ea239dee8b042f3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70dee48351559ab095463589c75cf11f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5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UNEP/OzL.Pro/ExCom/85/20/Corr.1</Document_x0020_Number>
    <DocumentType xmlns="48d2d36d-b4e3-478b-a344-cdbeebaca89a">Pre-session</DocumentTyp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E7B01-8D59-4856-9D55-313F5C95703F}"/>
</file>

<file path=customXml/itemProps2.xml><?xml version="1.0" encoding="utf-8"?>
<ds:datastoreItem xmlns:ds="http://schemas.openxmlformats.org/officeDocument/2006/customXml" ds:itemID="{BBFFFDCA-C86E-4325-8D0E-DB2DD6339D52}"/>
</file>

<file path=customXml/itemProps3.xml><?xml version="1.0" encoding="utf-8"?>
<ds:datastoreItem xmlns:ds="http://schemas.openxmlformats.org/officeDocument/2006/customXml" ds:itemID="{10519A6C-F831-4577-9795-CCD035E28004}"/>
</file>

<file path=customXml/itemProps4.xml><?xml version="1.0" encoding="utf-8"?>
<ds:datastoreItem xmlns:ds="http://schemas.openxmlformats.org/officeDocument/2006/customXml" ds:itemID="{3F3BE59E-6C35-4CA8-85A6-E91F28E96634}"/>
</file>

<file path=docProps/app.xml><?xml version="1.0" encoding="utf-8"?>
<Properties xmlns="http://schemas.openxmlformats.org/officeDocument/2006/extended-properties" xmlns:vt="http://schemas.openxmlformats.org/officeDocument/2006/docPropsVTypes">
  <Template>A84-template</Template>
  <TotalTime>3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مقترح مشروع: بروني دار السلام - تصويب</vt:lpstr>
    </vt:vector>
  </TitlesOfParts>
  <Company>UNMFS</Company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مقترح مشروع: بروني دار السلام - تصويب</dc:title>
  <dc:creator>Mohamed</dc:creator>
  <cp:lastModifiedBy>Lynda</cp:lastModifiedBy>
  <cp:revision>5</cp:revision>
  <cp:lastPrinted>2020-05-07T20:13:00Z</cp:lastPrinted>
  <dcterms:created xsi:type="dcterms:W3CDTF">2020-06-12T00:18:00Z</dcterms:created>
  <dcterms:modified xsi:type="dcterms:W3CDTF">2020-06-15T21:07:00Z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UNEP/OzL.Pro/ExCom/85/20/Corr.1</vt:lpwstr>
  </property>
  <property fmtid="{D5CDD505-2E9C-101B-9397-08002B2CF9AE}" pid="3" name="Revision date">
    <vt:lpwstr>12 May 2020</vt:lpwstr>
  </property>
  <property fmtid="{D5CDD505-2E9C-101B-9397-08002B2CF9AE}" pid="4" name="ContentTypeId">
    <vt:lpwstr>0x0101000F92D74A04FAEF42BD852E17FDD6E5B6</vt:lpwstr>
  </property>
</Properties>
</file>