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063AA4" w14:paraId="6BDC7714" w14:textId="77777777">
        <w:trPr>
          <w:trHeight w:val="720"/>
        </w:trPr>
        <w:tc>
          <w:tcPr>
            <w:tcW w:w="7061" w:type="dxa"/>
            <w:gridSpan w:val="2"/>
            <w:tcBorders>
              <w:bottom w:val="single" w:sz="18" w:space="0" w:color="auto"/>
            </w:tcBorders>
          </w:tcPr>
          <w:p w14:paraId="0074BD12" w14:textId="77777777" w:rsidR="00441083" w:rsidRPr="00063AA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sidRPr="00063AA4">
              <w:rPr>
                <w:rFonts w:ascii="Univers" w:hAnsi="Univers"/>
                <w:b/>
                <w:sz w:val="28"/>
                <w:szCs w:val="28"/>
              </w:rPr>
              <w:t>NATIONS</w:t>
            </w:r>
          </w:p>
          <w:p w14:paraId="1986141D" w14:textId="77777777" w:rsidR="00441083" w:rsidRPr="00063AA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63AA4">
              <w:rPr>
                <w:rFonts w:ascii="Univers" w:hAnsi="Univers"/>
                <w:b/>
                <w:sz w:val="28"/>
                <w:szCs w:val="28"/>
              </w:rPr>
              <w:t xml:space="preserve">UNIES </w:t>
            </w:r>
          </w:p>
        </w:tc>
        <w:tc>
          <w:tcPr>
            <w:tcW w:w="3544" w:type="dxa"/>
            <w:tcBorders>
              <w:bottom w:val="single" w:sz="18" w:space="0" w:color="auto"/>
            </w:tcBorders>
          </w:tcPr>
          <w:p w14:paraId="47BE5555" w14:textId="77777777" w:rsidR="00441083" w:rsidRPr="00063AA4" w:rsidRDefault="00E60D9C">
            <w:pPr>
              <w:tabs>
                <w:tab w:val="left" w:pos="3010"/>
              </w:tabs>
              <w:jc w:val="center"/>
              <w:rPr>
                <w:sz w:val="52"/>
                <w:szCs w:val="52"/>
              </w:rPr>
            </w:pPr>
            <w:r w:rsidRPr="00063AA4">
              <w:rPr>
                <w:rFonts w:ascii="Univers Bold" w:hAnsi="Univers Bold"/>
                <w:b/>
                <w:sz w:val="72"/>
              </w:rPr>
              <w:t xml:space="preserve">          EP</w:t>
            </w:r>
          </w:p>
        </w:tc>
      </w:tr>
      <w:tr w:rsidR="00441083" w:rsidRPr="00063AA4" w14:paraId="6994FA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D130A8" w14:textId="77777777" w:rsidR="00441083" w:rsidRPr="00063AA4" w:rsidRDefault="00C6443E">
            <w:pPr>
              <w:spacing w:before="120"/>
            </w:pPr>
            <w:r w:rsidRPr="00063AA4">
              <w:rPr>
                <w:noProof/>
                <w:lang w:val="en-CA" w:eastAsia="en-CA"/>
              </w:rPr>
              <w:drawing>
                <wp:anchor distT="0" distB="0" distL="114300" distR="114300" simplePos="0" relativeHeight="251660288" behindDoc="0" locked="0" layoutInCell="1" allowOverlap="1" wp14:anchorId="0C48FDBF" wp14:editId="673B422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63AA4">
              <w:rPr>
                <w:noProof/>
                <w:lang w:val="en-CA" w:eastAsia="en-CA"/>
              </w:rPr>
              <w:drawing>
                <wp:anchor distT="0" distB="0" distL="114300" distR="114300" simplePos="0" relativeHeight="251661312" behindDoc="1" locked="0" layoutInCell="0" allowOverlap="1" wp14:anchorId="6765D417" wp14:editId="4886753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B445036" w14:textId="77777777" w:rsidR="00441083" w:rsidRPr="00063AA4"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6C5DD6A" w14:textId="77777777" w:rsidR="00441083" w:rsidRPr="00063AA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63AA4">
              <w:rPr>
                <w:rFonts w:ascii="Univers" w:hAnsi="Univers"/>
                <w:b/>
                <w:sz w:val="32"/>
              </w:rPr>
              <w:t>Programme des</w:t>
            </w:r>
          </w:p>
          <w:p w14:paraId="7FCC1561" w14:textId="77777777" w:rsidR="00441083" w:rsidRPr="00063AA4" w:rsidRDefault="00E60D9C">
            <w:pPr>
              <w:rPr>
                <w:rFonts w:ascii="Univers" w:hAnsi="Univers"/>
                <w:b/>
                <w:sz w:val="32"/>
              </w:rPr>
            </w:pPr>
            <w:r w:rsidRPr="00063AA4">
              <w:rPr>
                <w:rFonts w:ascii="Univers" w:hAnsi="Univers"/>
                <w:b/>
                <w:sz w:val="32"/>
              </w:rPr>
              <w:t>Nations Unies pour</w:t>
            </w:r>
          </w:p>
          <w:p w14:paraId="535D1D54" w14:textId="77777777" w:rsidR="00441083" w:rsidRPr="00063AA4" w:rsidRDefault="00E60D9C">
            <w:pPr>
              <w:rPr>
                <w:rFonts w:ascii="Univers" w:hAnsi="Univers"/>
                <w:b/>
                <w:sz w:val="32"/>
              </w:rPr>
            </w:pPr>
            <w:r w:rsidRPr="00063AA4">
              <w:rPr>
                <w:rFonts w:ascii="Univers" w:hAnsi="Univers"/>
                <w:b/>
                <w:sz w:val="32"/>
              </w:rPr>
              <w:t>l’environnement</w:t>
            </w:r>
          </w:p>
          <w:p w14:paraId="363AF95B" w14:textId="77777777" w:rsidR="00441083" w:rsidRPr="00063AA4" w:rsidRDefault="00E60D9C">
            <w:pPr>
              <w:spacing w:before="720"/>
              <w:ind w:left="158"/>
            </w:pPr>
            <w:r w:rsidRPr="00063AA4">
              <w:t xml:space="preserve"> </w:t>
            </w:r>
          </w:p>
        </w:tc>
        <w:tc>
          <w:tcPr>
            <w:tcW w:w="3544" w:type="dxa"/>
            <w:tcBorders>
              <w:top w:val="nil"/>
              <w:left w:val="nil"/>
              <w:bottom w:val="single" w:sz="36" w:space="0" w:color="auto"/>
              <w:right w:val="nil"/>
            </w:tcBorders>
          </w:tcPr>
          <w:p w14:paraId="0F7CE9BC" w14:textId="77777777" w:rsidR="00441083" w:rsidRPr="00063AA4" w:rsidRDefault="00441083"/>
          <w:p w14:paraId="461F8453" w14:textId="77777777" w:rsidR="00441083" w:rsidRPr="00063AA4" w:rsidRDefault="00E60D9C">
            <w:r w:rsidRPr="00063AA4">
              <w:t>Distr.</w:t>
            </w:r>
          </w:p>
          <w:p w14:paraId="42243261" w14:textId="77777777" w:rsidR="00441083" w:rsidRPr="00063AA4" w:rsidRDefault="00E60D9C" w:rsidP="00DD3433">
            <w:r w:rsidRPr="00063AA4">
              <w:t>GÉNÉRALE</w:t>
            </w:r>
          </w:p>
          <w:p w14:paraId="01AD7EFF" w14:textId="77777777" w:rsidR="00441083" w:rsidRPr="00063AA4" w:rsidRDefault="00441083"/>
          <w:p w14:paraId="77EDA23F" w14:textId="6BF9D894" w:rsidR="00441083" w:rsidRPr="00063AA4" w:rsidRDefault="00953E60">
            <w:fldSimple w:instr=" DOCPROPERTY &quot;Document number&quot;  \* MERGEFORMAT ">
              <w:r w:rsidR="00C4071E">
                <w:t>UNEP/OzL.Pro/ExCom/84/17</w:t>
              </w:r>
            </w:fldSimple>
          </w:p>
          <w:p w14:paraId="72765222" w14:textId="52F7614D" w:rsidR="002F0B57" w:rsidRPr="00063AA4" w:rsidRDefault="002F0B57" w:rsidP="000F6C8E">
            <w:r w:rsidRPr="00063AA4">
              <w:fldChar w:fldCharType="begin"/>
            </w:r>
            <w:r w:rsidRPr="00063AA4">
              <w:instrText xml:space="preserve"> DOCPROPERTY "Revision date" \@ "d MMMM YYYY"  \* MERGEFORMAT </w:instrText>
            </w:r>
            <w:r w:rsidRPr="00063AA4">
              <w:fldChar w:fldCharType="separate"/>
            </w:r>
            <w:r w:rsidR="00C4071E">
              <w:t>19 novembre 2019</w:t>
            </w:r>
            <w:r w:rsidRPr="00063AA4">
              <w:fldChar w:fldCharType="end"/>
            </w:r>
          </w:p>
          <w:p w14:paraId="4039CDE0" w14:textId="77777777" w:rsidR="00441083" w:rsidRPr="00063AA4" w:rsidRDefault="00FC5578">
            <w:pPr>
              <w:rPr>
                <w:caps/>
              </w:rPr>
            </w:pPr>
            <w:r w:rsidRPr="00063AA4">
              <w:rPr>
                <w:caps/>
              </w:rPr>
              <w:br/>
              <w:t>FRANÇAIS</w:t>
            </w:r>
          </w:p>
          <w:p w14:paraId="049BD708" w14:textId="77777777" w:rsidR="00441083" w:rsidRPr="00063AA4" w:rsidRDefault="00E60D9C">
            <w:r w:rsidRPr="00063AA4">
              <w:t>ORIGINAL: ANGLAIS</w:t>
            </w:r>
          </w:p>
        </w:tc>
      </w:tr>
    </w:tbl>
    <w:p w14:paraId="13578A4E" w14:textId="77777777" w:rsidR="00441083" w:rsidRPr="00063AA4" w:rsidRDefault="00441083">
      <w:pPr>
        <w:jc w:val="left"/>
      </w:pPr>
    </w:p>
    <w:p w14:paraId="206184FD" w14:textId="77777777" w:rsidR="00441083" w:rsidRPr="00063AA4" w:rsidRDefault="00E60D9C" w:rsidP="00DD3433">
      <w:pPr>
        <w:jc w:val="left"/>
      </w:pPr>
      <w:r w:rsidRPr="00063AA4">
        <w:t xml:space="preserve">COMITÉ EXÉCUTIF </w:t>
      </w:r>
      <w:r w:rsidRPr="00063AA4">
        <w:br/>
        <w:t xml:space="preserve">  DU FONDS MULTILATÉRAL AUX FINS </w:t>
      </w:r>
      <w:r w:rsidRPr="00063AA4">
        <w:br/>
        <w:t xml:space="preserve">  D’APPLICATION DU PROTOCOLE DE MONTRÉAL</w:t>
      </w:r>
      <w:r w:rsidRPr="00063AA4">
        <w:br/>
        <w:t>Quatre-vingt-quatrième réunion</w:t>
      </w:r>
    </w:p>
    <w:p w14:paraId="5837AFA8" w14:textId="77777777" w:rsidR="00441083" w:rsidRPr="00063AA4" w:rsidRDefault="00E54871" w:rsidP="00AC013C">
      <w:pPr>
        <w:jc w:val="left"/>
      </w:pPr>
      <w:r w:rsidRPr="00063AA4">
        <w:t>Montréal, 16 – 20 décembre 2019</w:t>
      </w:r>
    </w:p>
    <w:p w14:paraId="6B5AA063" w14:textId="77777777" w:rsidR="00441083" w:rsidRPr="00063AA4" w:rsidRDefault="00441083">
      <w:pPr>
        <w:jc w:val="left"/>
      </w:pPr>
    </w:p>
    <w:p w14:paraId="0EC7E66F" w14:textId="77777777" w:rsidR="00441083" w:rsidRPr="00063AA4" w:rsidRDefault="00441083">
      <w:pPr>
        <w:pStyle w:val="Heading3"/>
        <w:numPr>
          <w:ilvl w:val="0"/>
          <w:numId w:val="0"/>
        </w:numPr>
        <w:spacing w:after="0"/>
      </w:pPr>
    </w:p>
    <w:p w14:paraId="25DFFC87" w14:textId="77777777" w:rsidR="00441083" w:rsidRPr="00063AA4" w:rsidRDefault="00441083">
      <w:pPr>
        <w:pStyle w:val="Title1"/>
      </w:pPr>
    </w:p>
    <w:p w14:paraId="6D86BB5B" w14:textId="77777777" w:rsidR="00953E60" w:rsidRDefault="002D3735">
      <w:pPr>
        <w:jc w:val="center"/>
        <w:rPr>
          <w:b/>
          <w:bCs/>
          <w:caps/>
        </w:rPr>
      </w:pPr>
      <w:r w:rsidRPr="00063AA4">
        <w:rPr>
          <w:b/>
          <w:bCs/>
          <w:caps/>
        </w:rPr>
        <w:t xml:space="preserve">RAPPORT PÉRIODIQUE DE COOPÉRATION BILATÉRALE </w:t>
      </w:r>
    </w:p>
    <w:p w14:paraId="7B8441BF" w14:textId="79DEA5AC" w:rsidR="00441083" w:rsidRPr="00063AA4" w:rsidRDefault="002D3735">
      <w:pPr>
        <w:jc w:val="center"/>
        <w:rPr>
          <w:b/>
          <w:bCs/>
        </w:rPr>
      </w:pPr>
      <w:r w:rsidRPr="00063AA4">
        <w:rPr>
          <w:b/>
          <w:bCs/>
          <w:caps/>
        </w:rPr>
        <w:t>au 31 d</w:t>
      </w:r>
      <w:r w:rsidR="00973054" w:rsidRPr="00063AA4">
        <w:rPr>
          <w:b/>
          <w:bCs/>
          <w:caps/>
        </w:rPr>
        <w:t>É</w:t>
      </w:r>
      <w:r w:rsidRPr="00063AA4">
        <w:rPr>
          <w:b/>
          <w:bCs/>
          <w:caps/>
        </w:rPr>
        <w:t>cembre 2018</w:t>
      </w:r>
    </w:p>
    <w:p w14:paraId="1BDB3985" w14:textId="77777777" w:rsidR="00441083" w:rsidRPr="00063AA4" w:rsidRDefault="00441083">
      <w:pPr>
        <w:jc w:val="center"/>
      </w:pPr>
    </w:p>
    <w:p w14:paraId="59F325C6" w14:textId="77777777" w:rsidR="00C4071E" w:rsidRPr="00063AA4" w:rsidRDefault="00C4071E">
      <w:pPr>
        <w:jc w:val="center"/>
      </w:pPr>
    </w:p>
    <w:p w14:paraId="0F1A64A9" w14:textId="77777777" w:rsidR="00441083" w:rsidRPr="00063AA4" w:rsidRDefault="00441083">
      <w:pPr>
        <w:jc w:val="center"/>
      </w:pPr>
    </w:p>
    <w:p w14:paraId="02945E05" w14:textId="77777777" w:rsidR="00441083" w:rsidRPr="00063AA4" w:rsidRDefault="0045038F">
      <w:pPr>
        <w:pStyle w:val="StyleHeading1Para1Heading1CharHeading1Char3CharHeadin"/>
        <w:numPr>
          <w:ilvl w:val="0"/>
          <w:numId w:val="1"/>
        </w:numPr>
        <w:tabs>
          <w:tab w:val="clear" w:pos="0"/>
        </w:tabs>
      </w:pPr>
      <w:r w:rsidRPr="00063AA4">
        <w:rPr>
          <w:snapToGrid w:val="0"/>
        </w:rPr>
        <w:t>Les pays suivants non visés à l’article 5 qui sont actuellement engagés dans des activités de coopération bilatérale ont soumis des bases de données contenant des informations portant sur les rapports périodiques</w:t>
      </w:r>
      <w:r w:rsidRPr="00063AA4">
        <w:rPr>
          <w:rStyle w:val="FootnoteReference"/>
          <w:snapToGrid w:val="0"/>
          <w:sz w:val="22"/>
          <w:szCs w:val="22"/>
        </w:rPr>
        <w:footnoteReference w:id="1"/>
      </w:r>
      <w:r w:rsidRPr="00063AA4">
        <w:rPr>
          <w:snapToGrid w:val="0"/>
        </w:rPr>
        <w:t xml:space="preserve"> : </w:t>
      </w:r>
      <w:r w:rsidRPr="00063AA4">
        <w:t>Australie, Canada, France, Allemagne, Italie, Japon, Fédération de Russie et Espagne</w:t>
      </w:r>
      <w:r w:rsidRPr="00063AA4">
        <w:rPr>
          <w:snapToGrid w:val="0"/>
        </w:rPr>
        <w:t xml:space="preserve">. </w:t>
      </w:r>
      <w:r w:rsidRPr="00063AA4">
        <w:t>Le rapport périodique global contient aussi des données supplémentaires issues de rapports périodiques antérieurs concernant d’autres pays non visés à l’article 5 précédemment impliqués dans la coopération bilatérale</w:t>
      </w:r>
      <w:r w:rsidRPr="00063AA4">
        <w:rPr>
          <w:rStyle w:val="FootnoteReference"/>
          <w:sz w:val="22"/>
          <w:szCs w:val="22"/>
        </w:rPr>
        <w:footnoteReference w:id="2"/>
      </w:r>
      <w:r w:rsidRPr="00063AA4">
        <w:t xml:space="preserve"> qui couvrent des données sur des projets déjà déclarés comme étant financièrement achevés.</w:t>
      </w:r>
      <w:r w:rsidRPr="00063AA4">
        <w:rPr>
          <w:rStyle w:val="FootnoteReference"/>
          <w:sz w:val="22"/>
          <w:szCs w:val="22"/>
        </w:rPr>
        <w:footnoteReference w:id="3"/>
      </w:r>
    </w:p>
    <w:p w14:paraId="10E7A941" w14:textId="77777777" w:rsidR="0067173F" w:rsidRPr="00063AA4" w:rsidRDefault="0067173F" w:rsidP="0067173F">
      <w:pPr>
        <w:keepNext/>
        <w:rPr>
          <w:b/>
        </w:rPr>
      </w:pPr>
      <w:r w:rsidRPr="00063AA4">
        <w:rPr>
          <w:b/>
        </w:rPr>
        <w:t>Portée du document</w:t>
      </w:r>
    </w:p>
    <w:p w14:paraId="2254E860" w14:textId="77777777" w:rsidR="0067173F" w:rsidRPr="00063AA4" w:rsidRDefault="0067173F" w:rsidP="0067173F">
      <w:pPr>
        <w:keepNext/>
        <w:rPr>
          <w:b/>
        </w:rPr>
      </w:pPr>
    </w:p>
    <w:p w14:paraId="2E63797A" w14:textId="77777777" w:rsidR="0067173F" w:rsidRPr="00063AA4" w:rsidRDefault="0067173F">
      <w:pPr>
        <w:pStyle w:val="StyleHeading1Para1Heading1CharHeading1Char3CharHeadin"/>
        <w:numPr>
          <w:ilvl w:val="0"/>
          <w:numId w:val="1"/>
        </w:numPr>
        <w:tabs>
          <w:tab w:val="clear" w:pos="0"/>
        </w:tabs>
      </w:pPr>
      <w:r w:rsidRPr="00063AA4">
        <w:t>Le présent document est composé comme suit :</w:t>
      </w:r>
    </w:p>
    <w:p w14:paraId="3938058D" w14:textId="77777777" w:rsidR="0067173F" w:rsidRPr="00063AA4" w:rsidRDefault="0067173F" w:rsidP="0067173F">
      <w:pPr>
        <w:pStyle w:val="Heading2"/>
        <w:numPr>
          <w:ilvl w:val="0"/>
          <w:numId w:val="0"/>
        </w:numPr>
        <w:adjustRightInd w:val="0"/>
        <w:ind w:left="2160" w:hanging="1440"/>
        <w:textAlignment w:val="baseline"/>
        <w:rPr>
          <w:szCs w:val="28"/>
        </w:rPr>
      </w:pPr>
      <w:r w:rsidRPr="00063AA4">
        <w:t>Partie I :</w:t>
      </w:r>
      <w:r w:rsidRPr="00063AA4">
        <w:tab/>
        <w:t xml:space="preserve">Projets approuvés au titre des contributions régulières au Fonds multilatéral. Cette partie présente un résumé de l’évolution de la mise en œuvre des projets pour 2018 et cumulés depuis 1991 abordant toutes les substances réglementées au titre du Protocole de Montréal, y compris les substances de l’annexe F(HFC); elle </w:t>
      </w:r>
      <w:r w:rsidRPr="00063AA4">
        <w:lastRenderedPageBreak/>
        <w:t>comprend un examen de l’état de la mise en œuvre de chaque projet en cours</w:t>
      </w:r>
      <w:r w:rsidRPr="00063AA4">
        <w:rPr>
          <w:rStyle w:val="FootnoteReference"/>
        </w:rPr>
        <w:footnoteReference w:id="4"/>
      </w:r>
      <w:r w:rsidRPr="00063AA4">
        <w:t xml:space="preserve"> au niveau du pays; elle recense par ailleurs les projets accusant des retards en matière de mise en œuvre, définit les conséquences éventuelles de ces retards sur l’élimination des substances réglementées, et identifie les projets avec des questions en suspens qui devront être examinées par le Comité exécutif.</w:t>
      </w:r>
    </w:p>
    <w:p w14:paraId="3539CFF5" w14:textId="77777777" w:rsidR="00484E04" w:rsidRPr="00063AA4" w:rsidRDefault="00484E04" w:rsidP="00484E04">
      <w:pPr>
        <w:pStyle w:val="Heading2"/>
        <w:widowControl/>
        <w:numPr>
          <w:ilvl w:val="0"/>
          <w:numId w:val="0"/>
        </w:numPr>
        <w:adjustRightInd w:val="0"/>
        <w:ind w:left="2160" w:hanging="1440"/>
        <w:textAlignment w:val="baseline"/>
        <w:rPr>
          <w:szCs w:val="28"/>
        </w:rPr>
      </w:pPr>
      <w:r w:rsidRPr="00063AA4">
        <w:t>Partie II :</w:t>
      </w:r>
      <w:r w:rsidRPr="00063AA4">
        <w:tab/>
        <w:t>Projets approuvés au titre des contributions volontaires supplémentaires pour le démarrage rapide de la réduction progressive des HFC. Cette partie présente l’état de la mise en œuvre des projets de réduction progressive des HFC financés au titre des contributions volontaires.</w:t>
      </w:r>
    </w:p>
    <w:p w14:paraId="05EBCCC3" w14:textId="77777777" w:rsidR="00484E04" w:rsidRPr="00063AA4" w:rsidRDefault="00484E04" w:rsidP="00484E04">
      <w:pPr>
        <w:ind w:firstLine="720"/>
      </w:pPr>
      <w:r w:rsidRPr="00063AA4">
        <w:t>Recommandation.</w:t>
      </w:r>
    </w:p>
    <w:p w14:paraId="421B17C0" w14:textId="77777777" w:rsidR="00484E04" w:rsidRPr="00063AA4" w:rsidRDefault="00484E04" w:rsidP="00484E04"/>
    <w:p w14:paraId="246B0275" w14:textId="77777777" w:rsidR="00484E04" w:rsidRPr="00063AA4" w:rsidRDefault="00484E04" w:rsidP="00484E04">
      <w:pPr>
        <w:pStyle w:val="Heading1"/>
      </w:pPr>
      <w:r w:rsidRPr="00063AA4">
        <w:t>Le présent document comporte également les annexes suivantes :</w:t>
      </w:r>
    </w:p>
    <w:p w14:paraId="384A16F3" w14:textId="77777777" w:rsidR="00484E04" w:rsidRPr="00063AA4" w:rsidRDefault="00484E04" w:rsidP="00484E04">
      <w:pPr>
        <w:ind w:left="2127" w:hanging="1407"/>
      </w:pPr>
      <w:r w:rsidRPr="00063AA4">
        <w:t xml:space="preserve">Annexe I : </w:t>
      </w:r>
      <w:r w:rsidRPr="00063AA4">
        <w:tab/>
        <w:t>État récapitulatif et recommandation pour chaque projet en cours avec des questions en suspens qui devront être examinées par le Comité exécutif.</w:t>
      </w:r>
    </w:p>
    <w:p w14:paraId="0D5F36F5" w14:textId="77777777" w:rsidR="00484E04" w:rsidRPr="00063AA4" w:rsidRDefault="00484E04" w:rsidP="00484E04">
      <w:pPr>
        <w:ind w:left="2127" w:hanging="1407"/>
      </w:pPr>
    </w:p>
    <w:p w14:paraId="18CBFDD8" w14:textId="77777777" w:rsidR="00484E04" w:rsidRPr="00063AA4" w:rsidRDefault="00484E04" w:rsidP="00484E04">
      <w:pPr>
        <w:ind w:left="2127" w:hanging="1407"/>
      </w:pPr>
      <w:r w:rsidRPr="00063AA4">
        <w:t xml:space="preserve">Annexe II : </w:t>
      </w:r>
      <w:r w:rsidRPr="00063AA4">
        <w:tab/>
        <w:t>Analyse du rapport périodique.</w:t>
      </w:r>
    </w:p>
    <w:p w14:paraId="64D5FAB8" w14:textId="77777777" w:rsidR="00484E04" w:rsidRPr="00063AA4" w:rsidRDefault="00484E04" w:rsidP="00484E04">
      <w:pPr>
        <w:ind w:left="2127" w:hanging="1407"/>
      </w:pPr>
    </w:p>
    <w:p w14:paraId="000047FA" w14:textId="77777777" w:rsidR="00484E04" w:rsidRPr="00063AA4" w:rsidRDefault="00484E04" w:rsidP="00484E04">
      <w:pPr>
        <w:rPr>
          <w:u w:val="single"/>
        </w:rPr>
      </w:pPr>
      <w:r w:rsidRPr="00063AA4">
        <w:rPr>
          <w:u w:val="single"/>
        </w:rPr>
        <w:t>Mesures utilisées dans les rapports périodiques</w:t>
      </w:r>
    </w:p>
    <w:p w14:paraId="25D60136" w14:textId="77777777" w:rsidR="00484E04" w:rsidRPr="00063AA4" w:rsidRDefault="00484E04" w:rsidP="00484E04">
      <w:pPr>
        <w:ind w:left="2127" w:hanging="1407"/>
      </w:pPr>
    </w:p>
    <w:p w14:paraId="1DF941B9" w14:textId="77777777" w:rsidR="00484E04" w:rsidRPr="00063AA4" w:rsidRDefault="00484E04" w:rsidP="00484E04">
      <w:pPr>
        <w:pStyle w:val="Heading1"/>
      </w:pPr>
      <w:r w:rsidRPr="00063AA4">
        <w:t>Avant l’acceptation de l’Amendement de Kigali, toutes les substances réglementées au titre du Protocole de Montréal étaient les substances appauvrissant la couche d’ozone, mesurées en tonnes PAO. Les substances réglementées au titre de l’Amendement de Kigali ne sont pas les substances appauvrissant la couche d’ozone, et les réductions ciblées sont mesurées en tonnes métriques équivalent CO</w:t>
      </w:r>
      <w:r w:rsidRPr="00063AA4">
        <w:rPr>
          <w:vertAlign w:val="subscript"/>
        </w:rPr>
        <w:t>2</w:t>
      </w:r>
      <w:r w:rsidRPr="00063AA4">
        <w:t xml:space="preserve"> (niveau d’usage en tonnes métriques (tm) multiplié par le potentiel de réchauffement de la planète (PRP) de la substance). Ces deux différentes mesures sont utilisées pour rendre compte des substances réglementées, mais le rapport périodique de coopération bilatérale soumis à la 84</w:t>
      </w:r>
      <w:r w:rsidRPr="00063AA4">
        <w:rPr>
          <w:vertAlign w:val="superscript"/>
        </w:rPr>
        <w:t>e</w:t>
      </w:r>
      <w:r w:rsidRPr="00063AA4">
        <w:t> réunion se base sur les tonnes PAO pour toutes les substances réglementées.</w:t>
      </w:r>
      <w:r w:rsidRPr="00063AA4">
        <w:rPr>
          <w:rStyle w:val="FootnoteReference"/>
        </w:rPr>
        <w:footnoteReference w:id="5"/>
      </w:r>
      <w:r w:rsidRPr="00063AA4">
        <w:t xml:space="preserve"> </w:t>
      </w:r>
    </w:p>
    <w:p w14:paraId="7E5B13F2" w14:textId="77777777" w:rsidR="00484E04" w:rsidRPr="00063AA4" w:rsidRDefault="00484E04" w:rsidP="00484E04">
      <w:pPr>
        <w:rPr>
          <w:b/>
        </w:rPr>
      </w:pPr>
      <w:r w:rsidRPr="00063AA4">
        <w:rPr>
          <w:b/>
        </w:rPr>
        <w:t>Aperçu des activités de réduction progressive des HFC</w:t>
      </w:r>
    </w:p>
    <w:p w14:paraId="07191E88" w14:textId="77777777" w:rsidR="00484E04" w:rsidRPr="00063AA4" w:rsidRDefault="00484E04" w:rsidP="00484E04">
      <w:pPr>
        <w:rPr>
          <w:b/>
        </w:rPr>
      </w:pPr>
    </w:p>
    <w:p w14:paraId="69B5055F" w14:textId="77777777" w:rsidR="00484E04" w:rsidRPr="00063AA4" w:rsidRDefault="00484E04" w:rsidP="00484E04">
      <w:pPr>
        <w:pStyle w:val="Heading1"/>
      </w:pPr>
      <w:r w:rsidRPr="00063AA4">
        <w:t>En date du 31 décembre 2018, le Comité exécutif a approuvé 14 activités liées aux HFC (trois projets d’investissement et 11 activités de facilitation) s’élevant à la somme de 1,49 million de dollars US (contributions régulières et contributions volontaires supplémentaires au Fonds). Les projets d’investissement sur les HFC qui ont été approuvés réduiront progressivement à 74 tm (105,865 tm éq. CO</w:t>
      </w:r>
      <w:r w:rsidRPr="00063AA4">
        <w:rPr>
          <w:vertAlign w:val="subscript"/>
        </w:rPr>
        <w:t>2</w:t>
      </w:r>
      <w:r w:rsidRPr="00063AA4">
        <w:t>) le niveau d’usage des HFC. Concernant les activités de facilitation, un report des dates d’achèvement a été approuvé à la 83</w:t>
      </w:r>
      <w:r w:rsidRPr="00063AA4">
        <w:rPr>
          <w:vertAlign w:val="superscript"/>
        </w:rPr>
        <w:t>e</w:t>
      </w:r>
      <w:r w:rsidRPr="00063AA4">
        <w:t> réunion pour quatre d’entre elles, et des demandes de report ont été soumises à la 84</w:t>
      </w:r>
      <w:r w:rsidRPr="00063AA4">
        <w:rPr>
          <w:vertAlign w:val="superscript"/>
        </w:rPr>
        <w:t>e</w:t>
      </w:r>
      <w:r w:rsidRPr="00063AA4">
        <w:t> réunion pour quatre autres.</w:t>
      </w:r>
    </w:p>
    <w:p w14:paraId="609BEFAB" w14:textId="77777777" w:rsidR="00484E04" w:rsidRPr="00063AA4" w:rsidRDefault="00484E04" w:rsidP="00484E04">
      <w:pPr>
        <w:rPr>
          <w:b/>
        </w:rPr>
      </w:pPr>
      <w:r w:rsidRPr="00063AA4">
        <w:rPr>
          <w:b/>
        </w:rPr>
        <w:t>Processus d'examen de l'évolution suivi par le Secrétariat</w:t>
      </w:r>
    </w:p>
    <w:p w14:paraId="59464B03" w14:textId="77777777" w:rsidR="00484E04" w:rsidRPr="00063AA4" w:rsidRDefault="00484E04" w:rsidP="00484E04"/>
    <w:p w14:paraId="78B88E66" w14:textId="77777777" w:rsidR="00484E04" w:rsidRPr="00063AA4" w:rsidRDefault="00484E04" w:rsidP="00484E04">
      <w:pPr>
        <w:pStyle w:val="Heading1"/>
      </w:pPr>
      <w:r w:rsidRPr="00063AA4">
        <w:t xml:space="preserve">Le Secrétariat a examiné l’état de la mise en œuvre de chaque projet en cours, au cas par cas, en tenant compte des retards d’exécution qui se sont produits par rapport aux dates d’achèvement prévues qui </w:t>
      </w:r>
      <w:r w:rsidRPr="00063AA4">
        <w:lastRenderedPageBreak/>
        <w:t>avaient été indiquées en 2018, il a évalué les conséquences éventuelles de ces retards sur l’élimination des substances réglementées et a étudié le taux des décaissements prévus. Le Secrétariat a eu plusieurs discussions avec les agences bilatérales concernées au cours desquelles un certain nombre de questions sur les projets en cours ont été soulevées et ont ensuite été résolues avec satisfaction.</w:t>
      </w:r>
    </w:p>
    <w:p w14:paraId="5B3BD6DD" w14:textId="167F30A7" w:rsidR="00484E04" w:rsidRPr="00063AA4" w:rsidRDefault="00484E04" w:rsidP="00484E04">
      <w:pPr>
        <w:pStyle w:val="sub-title"/>
        <w:ind w:left="1418" w:hanging="1418"/>
        <w:rPr>
          <w:rFonts w:ascii="Times New Roman Bold" w:hAnsi="Times New Roman Bold"/>
          <w:caps/>
          <w:noProof w:val="0"/>
          <w:szCs w:val="28"/>
        </w:rPr>
      </w:pPr>
      <w:r w:rsidRPr="00063AA4">
        <w:rPr>
          <w:rFonts w:ascii="Times New Roman Bold" w:hAnsi="Times New Roman Bold"/>
          <w:caps/>
          <w:noProof w:val="0"/>
          <w:szCs w:val="28"/>
        </w:rPr>
        <w:t xml:space="preserve">Partie I : </w:t>
      </w:r>
      <w:r w:rsidRPr="00063AA4">
        <w:rPr>
          <w:rFonts w:ascii="Times New Roman Bold" w:hAnsi="Times New Roman Bold"/>
          <w:caps/>
          <w:noProof w:val="0"/>
          <w:szCs w:val="28"/>
        </w:rPr>
        <w:tab/>
        <w:t>Projets approuv</w:t>
      </w:r>
      <w:r w:rsidR="00C47941" w:rsidRPr="00063AA4">
        <w:rPr>
          <w:bCs/>
          <w:caps/>
          <w:noProof w:val="0"/>
        </w:rPr>
        <w:t>É</w:t>
      </w:r>
      <w:r w:rsidRPr="00063AA4">
        <w:rPr>
          <w:rFonts w:ascii="Times New Roman Bold" w:hAnsi="Times New Roman Bold"/>
          <w:caps/>
          <w:noProof w:val="0"/>
          <w:szCs w:val="28"/>
        </w:rPr>
        <w:t>s au titre des contributions r</w:t>
      </w:r>
      <w:r w:rsidR="00C47941" w:rsidRPr="00063AA4">
        <w:rPr>
          <w:bCs/>
          <w:caps/>
          <w:noProof w:val="0"/>
        </w:rPr>
        <w:t>É</w:t>
      </w:r>
      <w:r w:rsidRPr="00063AA4">
        <w:rPr>
          <w:rFonts w:ascii="Times New Roman Bold" w:hAnsi="Times New Roman Bold"/>
          <w:caps/>
          <w:noProof w:val="0"/>
          <w:szCs w:val="28"/>
        </w:rPr>
        <w:t>guli</w:t>
      </w:r>
      <w:r w:rsidR="00C47941" w:rsidRPr="00063AA4">
        <w:rPr>
          <w:rFonts w:ascii="Times New Roman Bold" w:hAnsi="Times New Roman Bold"/>
          <w:caps/>
          <w:noProof w:val="0"/>
          <w:szCs w:val="28"/>
        </w:rPr>
        <w:t>È</w:t>
      </w:r>
      <w:r w:rsidRPr="00063AA4">
        <w:rPr>
          <w:rFonts w:ascii="Times New Roman Bold" w:hAnsi="Times New Roman Bold"/>
          <w:caps/>
          <w:noProof w:val="0"/>
          <w:szCs w:val="28"/>
        </w:rPr>
        <w:t>res au Fonds multilat</w:t>
      </w:r>
      <w:r w:rsidR="00C47941" w:rsidRPr="00063AA4">
        <w:rPr>
          <w:bCs/>
          <w:caps/>
          <w:noProof w:val="0"/>
        </w:rPr>
        <w:t>É</w:t>
      </w:r>
      <w:r w:rsidRPr="00063AA4">
        <w:rPr>
          <w:rFonts w:ascii="Times New Roman Bold" w:hAnsi="Times New Roman Bold"/>
          <w:caps/>
          <w:noProof w:val="0"/>
          <w:szCs w:val="28"/>
        </w:rPr>
        <w:t>ral</w:t>
      </w:r>
    </w:p>
    <w:p w14:paraId="21AEC736" w14:textId="77777777" w:rsidR="00484E04" w:rsidRPr="00063AA4" w:rsidRDefault="00484E04" w:rsidP="00484E04"/>
    <w:p w14:paraId="491D1DCF" w14:textId="77777777" w:rsidR="00484E04" w:rsidRPr="00063AA4" w:rsidRDefault="00484E04" w:rsidP="00484E04">
      <w:pPr>
        <w:rPr>
          <w:b/>
        </w:rPr>
      </w:pPr>
      <w:r w:rsidRPr="00063AA4">
        <w:rPr>
          <w:b/>
        </w:rPr>
        <w:t>Résumé de l’évolution de la mise en œuvre des projets pour 2018 et cumulés</w:t>
      </w:r>
    </w:p>
    <w:p w14:paraId="7D0D7B11" w14:textId="77777777" w:rsidR="00484E04" w:rsidRPr="00063AA4" w:rsidRDefault="00484E04" w:rsidP="00484E04"/>
    <w:p w14:paraId="09373876" w14:textId="77777777" w:rsidR="0067173F" w:rsidRPr="00063AA4" w:rsidRDefault="00484E04" w:rsidP="00484E04">
      <w:pPr>
        <w:pStyle w:val="Heading1"/>
      </w:pPr>
      <w:r w:rsidRPr="00063AA4">
        <w:t>La mise en œuvre des projets et des activités par les agences bilatérales pour 2018 et cumulés entre l’année 1992 et le 31 décembre 2018 est résumée comme suit :</w:t>
      </w:r>
    </w:p>
    <w:p w14:paraId="267DAEF5" w14:textId="77777777" w:rsidR="00484E04" w:rsidRPr="00063AA4" w:rsidRDefault="00484E04" w:rsidP="00484E04">
      <w:pPr>
        <w:pStyle w:val="Heading2"/>
        <w:keepNext/>
        <w:keepLines/>
        <w:numPr>
          <w:ilvl w:val="1"/>
          <w:numId w:val="1"/>
        </w:numPr>
      </w:pPr>
      <w:r w:rsidRPr="00063AA4">
        <w:rPr>
          <w:b/>
          <w:bCs/>
        </w:rPr>
        <w:t>Élimination :</w:t>
      </w:r>
      <w:r w:rsidRPr="00063AA4">
        <w:rPr>
          <w:rStyle w:val="FootnoteReference"/>
          <w:bCs/>
        </w:rPr>
        <w:footnoteReference w:id="6"/>
      </w:r>
      <w:r w:rsidRPr="00063AA4">
        <w:t xml:space="preserve"> En 2018, la réduction de l’usage des substances réglementées a atteint le niveau de 12,2 tonnes PAO, et la cible de 162,8 tonnes PAO supplémentaires à éliminer a été approuvée. Depuis 1992, le niveau d’usage des substances réglementées a été réduit de 9 122 tonnes PAO sur un total de 10 372 tonnes PAO escompté par les projets approuvés (hors projets annulés et transférés);</w:t>
      </w:r>
    </w:p>
    <w:p w14:paraId="3EADA74C" w14:textId="77777777" w:rsidR="00484E04" w:rsidRPr="00063AA4" w:rsidRDefault="00484E04" w:rsidP="00484E04">
      <w:pPr>
        <w:pStyle w:val="Heading2"/>
        <w:numPr>
          <w:ilvl w:val="1"/>
          <w:numId w:val="1"/>
        </w:numPr>
      </w:pPr>
      <w:r w:rsidRPr="00063AA4">
        <w:rPr>
          <w:b/>
          <w:bCs/>
        </w:rPr>
        <w:t>Décaissements/Approbations :</w:t>
      </w:r>
      <w:r w:rsidRPr="00063AA4">
        <w:t xml:space="preserve"> En 2018, la somme décaissée s'est élevée à 3,89 millions de dollars US alors que le rapport périodique de 2017 prévoyait un décaissement de 3,69 millions, soit un taux de décaissement de 105 pour cent par rapport au taux prévu. Cumulativement, sur la somme totale de 157,35 millions de dollars US approuvée pour le décaissement, la somme décaissée s’est élevée à 143,56 millions (hors coûts d’appui aux agences). Ce qui représente un taux de décaissement de 91 pour cent. En 2018, le montant approuvé pour la mise en œuvre s’élevait à 7,05 millions de dollars US;</w:t>
      </w:r>
    </w:p>
    <w:p w14:paraId="26F7F497" w14:textId="77777777" w:rsidR="00484E04" w:rsidRPr="00063AA4" w:rsidRDefault="00484E04" w:rsidP="00484E04">
      <w:pPr>
        <w:pStyle w:val="Heading2"/>
        <w:numPr>
          <w:ilvl w:val="1"/>
          <w:numId w:val="1"/>
        </w:numPr>
      </w:pPr>
      <w:r w:rsidRPr="00063AA4">
        <w:rPr>
          <w:b/>
          <w:bCs/>
        </w:rPr>
        <w:t>Nombre de projets achevés :</w:t>
      </w:r>
      <w:r w:rsidRPr="00063AA4">
        <w:t xml:space="preserve"> En 2018, huit projets ont été achevés. Depuis 1992, 631 projets ont été achevés sur les 686 projets approuvés (hors projets clôturés ou transférés). Ce qui représente un taux d’achèvement de 92 pour cent;</w:t>
      </w:r>
    </w:p>
    <w:p w14:paraId="116F0080" w14:textId="77777777" w:rsidR="00484E04" w:rsidRPr="00063AA4" w:rsidRDefault="00484E04" w:rsidP="00484E04">
      <w:pPr>
        <w:pStyle w:val="Heading2"/>
        <w:numPr>
          <w:ilvl w:val="1"/>
          <w:numId w:val="1"/>
        </w:numPr>
      </w:pPr>
      <w:r w:rsidRPr="00063AA4">
        <w:rPr>
          <w:b/>
        </w:rPr>
        <w:t xml:space="preserve">Rapidité d’exécution – Projets d’investissement : </w:t>
      </w:r>
      <w:r w:rsidRPr="00063AA4">
        <w:t>Les projets achevés en 2018 l’ont été en moyenne 30 mois après qu’ils ont été approuvés. Depuis 1992, les projets d’investissement mettent en moyenne 40 mois pour être achevés à compter de la date à laquelle ils ont été approuvés. Les premiers montants décaissés au titre de ces projets sont intervenus en moyenne 11 mois après leur approbation;</w:t>
      </w:r>
    </w:p>
    <w:p w14:paraId="6A72F874" w14:textId="77777777" w:rsidR="00484E04" w:rsidRPr="00063AA4" w:rsidRDefault="00484E04" w:rsidP="00484E04">
      <w:pPr>
        <w:pStyle w:val="Heading2"/>
        <w:numPr>
          <w:ilvl w:val="1"/>
          <w:numId w:val="1"/>
        </w:numPr>
      </w:pPr>
      <w:r w:rsidRPr="00063AA4">
        <w:rPr>
          <w:b/>
        </w:rPr>
        <w:t>Rapidité d’exécution – Projets ne portant pas sur des investissements :</w:t>
      </w:r>
      <w:r w:rsidRPr="00063AA4">
        <w:t xml:space="preserve"> Les projets achevés en 2018 l’ont été en moyenne 52 mois après qu’ils ont été approuvés. Depuis 1992, les projets ne portant pas sur des investissements mettent en moyenne 43 mois pour être achevés à compter de la date à laquelle ils ont été approuvés. Les premiers montants décaissés au titre de ces projets sont intervenus en moyenne 13 mois après leur approbation;</w:t>
      </w:r>
    </w:p>
    <w:p w14:paraId="57B25EB1" w14:textId="77777777" w:rsidR="00484E04" w:rsidRPr="00063AA4" w:rsidRDefault="00484E04" w:rsidP="00484E04">
      <w:pPr>
        <w:pStyle w:val="Heading2"/>
        <w:numPr>
          <w:ilvl w:val="1"/>
          <w:numId w:val="1"/>
        </w:numPr>
      </w:pPr>
      <w:r w:rsidRPr="00063AA4">
        <w:rPr>
          <w:b/>
          <w:bCs/>
        </w:rPr>
        <w:t xml:space="preserve">Préparation de projet : </w:t>
      </w:r>
      <w:r w:rsidRPr="00063AA4">
        <w:t>Sur les 123 activités de préparation de projet approuvées avant la fin de l’année 2018, 122 ont été achevées, une seule étant toujours en cours. En 2018, un seul projet a été achevé;</w:t>
      </w:r>
    </w:p>
    <w:p w14:paraId="70E7A35C" w14:textId="77777777" w:rsidR="00484E04" w:rsidRPr="00063AA4" w:rsidRDefault="00484E04" w:rsidP="00484E04">
      <w:pPr>
        <w:pStyle w:val="Heading2"/>
        <w:numPr>
          <w:ilvl w:val="1"/>
          <w:numId w:val="1"/>
        </w:numPr>
      </w:pPr>
      <w:r w:rsidRPr="00063AA4">
        <w:rPr>
          <w:b/>
          <w:bCs/>
        </w:rPr>
        <w:t>Retards dans la mise en œuvre :</w:t>
      </w:r>
      <w:r w:rsidRPr="00063AA4">
        <w:t xml:space="preserve"> À la fin de l’année 2018, le nombre total de projets d’investissement se trouvant encore en phase d’exécution s’élevait à 39. Ces projets connaissent en moyenne un retard de 23 mois. Cependant, aucun projet classé parmi les </w:t>
      </w:r>
      <w:r w:rsidRPr="00063AA4">
        <w:lastRenderedPageBreak/>
        <w:t>« projets accusant des retards dans la mise en œuvre » n’est soumis aux procédures d’annulation (les accords pluriannuels ne sont pas soumis à ces procédures); et</w:t>
      </w:r>
    </w:p>
    <w:p w14:paraId="0172F251" w14:textId="77777777" w:rsidR="00484E04" w:rsidRPr="00063AA4" w:rsidRDefault="00484E04" w:rsidP="00484E04">
      <w:pPr>
        <w:pStyle w:val="Heading2"/>
        <w:numPr>
          <w:ilvl w:val="1"/>
          <w:numId w:val="1"/>
        </w:numPr>
      </w:pPr>
      <w:r w:rsidRPr="00063AA4">
        <w:rPr>
          <w:b/>
        </w:rPr>
        <w:t>Accords pluriannuels </w:t>
      </w:r>
      <w:r w:rsidRPr="00063AA4">
        <w:t>: En 2018, les agences bilatérales ont mis en œuvre 31 accords pluriannuels pour les plans de gestion de l’élimination des HCFC (PGEH). Depuis 1992, 81 accords pluriannuels ont été approuvés et 50 d’entre eux ont été achevés.</w:t>
      </w:r>
    </w:p>
    <w:p w14:paraId="31C6C480" w14:textId="77777777" w:rsidR="00484E04" w:rsidRPr="00063AA4" w:rsidRDefault="00484E04" w:rsidP="00484E04">
      <w:pPr>
        <w:pStyle w:val="a--"/>
        <w:suppressAutoHyphens w:val="0"/>
        <w:spacing w:after="240"/>
        <w:rPr>
          <w:sz w:val="22"/>
          <w:szCs w:val="22"/>
        </w:rPr>
      </w:pPr>
      <w:r w:rsidRPr="00063AA4">
        <w:rPr>
          <w:sz w:val="22"/>
          <w:szCs w:val="22"/>
        </w:rPr>
        <w:t>Évolution de la mise en œuvre des projets en 2018</w:t>
      </w:r>
    </w:p>
    <w:p w14:paraId="316D2962" w14:textId="77777777" w:rsidR="00484E04" w:rsidRPr="00063AA4" w:rsidRDefault="00484E04" w:rsidP="00484E04">
      <w:pPr>
        <w:pStyle w:val="Heading1"/>
      </w:pPr>
      <w:r w:rsidRPr="00063AA4">
        <w:t>Suite au processus d’examen, un certain nombre de questions ont été résolues, à l’exception d'une tranche de l’accord pluriannuel pour l'élimination des HCFC avec une évolution lente de la mise en œuvre due à un changement de situation intervenu dans le pays, comme illustré à l’annexe I du présent document. Une brève description est faite de l’état de la mise en œuvre et des questions en suspens, et une recommandation est proposée aux fins d’examen par le Comité exécutif.</w:t>
      </w:r>
    </w:p>
    <w:p w14:paraId="43D97380" w14:textId="77777777" w:rsidR="00484E04" w:rsidRPr="00063AA4" w:rsidRDefault="00484E04" w:rsidP="00484E04">
      <w:pPr>
        <w:pStyle w:val="Heading1"/>
      </w:pPr>
      <w:r w:rsidRPr="00063AA4">
        <w:t xml:space="preserve">Sur les 54 projets en cours hors préparation de projet, 21 ont obtenu une révision des dates d’achèvement prévues depuis le rapport périodique de 2017. </w:t>
      </w:r>
    </w:p>
    <w:p w14:paraId="0830BDFF" w14:textId="77777777" w:rsidR="00484E04" w:rsidRPr="00063AA4" w:rsidRDefault="00484E04" w:rsidP="00484E04">
      <w:pPr>
        <w:pStyle w:val="Heading1"/>
      </w:pPr>
      <w:r w:rsidRPr="00063AA4">
        <w:t>Les détails de l’évolution de la mise en œuvre des projets associés aux plans de gestion de l’élimination des HCFC pour la Chine (plans du secteur de la mousse de polystyrène extrudé et du secteur de la réfrigération)</w:t>
      </w:r>
      <w:r w:rsidRPr="00063AA4">
        <w:rPr>
          <w:rStyle w:val="FootnoteReference"/>
        </w:rPr>
        <w:footnoteReference w:id="7"/>
      </w:r>
      <w:r w:rsidRPr="00063AA4">
        <w:t xml:space="preserve"> (mis en œuvre par l’Allemagne et le Japon), l’Égypte</w:t>
      </w:r>
      <w:r w:rsidRPr="00063AA4">
        <w:rPr>
          <w:rStyle w:val="FootnoteReference"/>
        </w:rPr>
        <w:footnoteReference w:id="8"/>
      </w:r>
      <w:r w:rsidRPr="00063AA4">
        <w:t xml:space="preserve"> (mis en œuvre par l’Allemagne), l’Iran (République islamique d’Iran)</w:t>
      </w:r>
      <w:r w:rsidRPr="00063AA4">
        <w:rPr>
          <w:rStyle w:val="FootnoteReference"/>
        </w:rPr>
        <w:footnoteReference w:id="9"/>
      </w:r>
      <w:r w:rsidRPr="00063AA4">
        <w:t xml:space="preserve"> (mis en œuvre par l’Allemagne et l’Italie) et la Tunisie</w:t>
      </w:r>
      <w:r w:rsidRPr="00063AA4">
        <w:rPr>
          <w:rStyle w:val="FootnoteReference"/>
        </w:rPr>
        <w:footnoteReference w:id="10"/>
      </w:r>
      <w:r w:rsidRPr="00063AA4">
        <w:t xml:space="preserve"> (mis en œuvre par la France) ont été soumis à la 84</w:t>
      </w:r>
      <w:r w:rsidRPr="00063AA4">
        <w:rPr>
          <w:vertAlign w:val="superscript"/>
        </w:rPr>
        <w:t>e</w:t>
      </w:r>
      <w:r w:rsidRPr="00063AA4">
        <w:t> réunion et seront étudiés au titre du document de projet du pays respectif. Les recommandations faites pour les questions en suspens concernant ces projets, y compris l’approbation des demandes de report, le cas échéant, sont abordées dans les sections correspondantes de ces documents.</w:t>
      </w:r>
    </w:p>
    <w:p w14:paraId="50F59C2E" w14:textId="77777777" w:rsidR="00484E04" w:rsidRPr="00063AA4" w:rsidRDefault="00484E04" w:rsidP="00484E04">
      <w:pPr>
        <w:pStyle w:val="Heading1"/>
        <w:keepNext/>
        <w:keepLines/>
        <w:numPr>
          <w:ilvl w:val="0"/>
          <w:numId w:val="0"/>
        </w:numPr>
        <w:ind w:left="1418" w:hanging="1418"/>
        <w:rPr>
          <w:rFonts w:ascii="Times New Roman Bold" w:hAnsi="Times New Roman Bold"/>
          <w:caps/>
          <w:szCs w:val="28"/>
        </w:rPr>
      </w:pPr>
      <w:r w:rsidRPr="00063AA4">
        <w:rPr>
          <w:rFonts w:ascii="Times New Roman Bold" w:hAnsi="Times New Roman Bold"/>
          <w:caps/>
          <w:szCs w:val="28"/>
        </w:rPr>
        <w:t>Partie II :</w:t>
      </w:r>
      <w:r w:rsidRPr="00063AA4">
        <w:rPr>
          <w:rFonts w:ascii="Times New Roman Bold" w:hAnsi="Times New Roman Bold"/>
          <w:caps/>
          <w:szCs w:val="28"/>
        </w:rPr>
        <w:tab/>
      </w:r>
      <w:r w:rsidRPr="00063AA4">
        <w:rPr>
          <w:rFonts w:ascii="Times New Roman Bold" w:hAnsi="Times New Roman Bold"/>
          <w:b/>
          <w:caps/>
          <w:szCs w:val="28"/>
        </w:rPr>
        <w:t>PROJETS APPROUVÉS AU TITRE DES CONTRIBUTIONS VOLONTAIRES SUPPLÉMENTAIRES POUR UN DÉMARRAGE RAPIDE DE LA RÉDUCTION PROGRESSIVE DES HFC</w:t>
      </w:r>
    </w:p>
    <w:p w14:paraId="7975618E" w14:textId="77777777" w:rsidR="00484E04" w:rsidRPr="00063AA4" w:rsidRDefault="00484E04" w:rsidP="00484E04"/>
    <w:p w14:paraId="272C846A" w14:textId="77777777" w:rsidR="00484E04" w:rsidRPr="00063AA4" w:rsidRDefault="00484E04" w:rsidP="00484E04">
      <w:pPr>
        <w:pStyle w:val="Heading1"/>
      </w:pPr>
      <w:r w:rsidRPr="00063AA4">
        <w:t>En date du 31 décembre 2018, le Comité exécutif avait approuvé sept projets liés aux HFC pour deux agences bilatérales (Allemagne et Italie) au titre des contributions volontaires supplémentaires s'élevant à 480 000 dollars US (hors coûts d’appui aux agences). De cette somme, 93 809 dollars US ont été décaissés. Le tableau 1 présente un résumé de l’état de ces projets.</w:t>
      </w:r>
    </w:p>
    <w:p w14:paraId="71E0ABD9" w14:textId="77777777" w:rsidR="00484E04" w:rsidRPr="00063AA4" w:rsidRDefault="00484E04" w:rsidP="00484E04">
      <w:pPr>
        <w:pStyle w:val="Heading1"/>
        <w:keepNext/>
        <w:numPr>
          <w:ilvl w:val="0"/>
          <w:numId w:val="0"/>
        </w:numPr>
        <w:spacing w:after="0"/>
        <w:rPr>
          <w:b/>
          <w:sz w:val="21"/>
          <w:szCs w:val="21"/>
        </w:rPr>
      </w:pPr>
      <w:r w:rsidRPr="00063AA4">
        <w:rPr>
          <w:b/>
          <w:sz w:val="21"/>
          <w:szCs w:val="21"/>
        </w:rPr>
        <w:lastRenderedPageBreak/>
        <w:t>Tableau 1. Projets liés aux HFC approuvés en 2018</w:t>
      </w:r>
    </w:p>
    <w:tbl>
      <w:tblPr>
        <w:tblW w:w="9356" w:type="dxa"/>
        <w:tblInd w:w="-5" w:type="dxa"/>
        <w:tblLayout w:type="fixed"/>
        <w:tblLook w:val="04A0" w:firstRow="1" w:lastRow="0" w:firstColumn="1" w:lastColumn="0" w:noHBand="0" w:noVBand="1"/>
      </w:tblPr>
      <w:tblGrid>
        <w:gridCol w:w="1843"/>
        <w:gridCol w:w="1073"/>
        <w:gridCol w:w="1073"/>
        <w:gridCol w:w="1051"/>
        <w:gridCol w:w="1096"/>
        <w:gridCol w:w="1073"/>
        <w:gridCol w:w="1073"/>
        <w:gridCol w:w="1074"/>
      </w:tblGrid>
      <w:tr w:rsidR="00484E04" w:rsidRPr="00063AA4" w14:paraId="5E326FFF" w14:textId="77777777" w:rsidTr="0028742C">
        <w:trPr>
          <w:tblHeader/>
        </w:trPr>
        <w:tc>
          <w:tcPr>
            <w:tcW w:w="184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hideMark/>
          </w:tcPr>
          <w:p w14:paraId="532D9FC3" w14:textId="77777777" w:rsidR="00484E04" w:rsidRPr="00063AA4" w:rsidRDefault="00484E04" w:rsidP="0028742C">
            <w:pPr>
              <w:keepNext/>
              <w:jc w:val="left"/>
              <w:rPr>
                <w:b/>
                <w:bCs/>
                <w:sz w:val="21"/>
                <w:szCs w:val="21"/>
              </w:rPr>
            </w:pPr>
            <w:r w:rsidRPr="00063AA4">
              <w:rPr>
                <w:b/>
                <w:bCs/>
                <w:sz w:val="21"/>
                <w:szCs w:val="21"/>
              </w:rPr>
              <w:t>Type</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856E677" w14:textId="77777777" w:rsidR="00484E04" w:rsidRPr="00063AA4" w:rsidRDefault="00484E04" w:rsidP="0028742C">
            <w:pPr>
              <w:keepNext/>
              <w:jc w:val="center"/>
              <w:rPr>
                <w:b/>
                <w:bCs/>
                <w:sz w:val="21"/>
                <w:szCs w:val="21"/>
              </w:rPr>
            </w:pPr>
            <w:r w:rsidRPr="00063AA4">
              <w:rPr>
                <w:b/>
                <w:bCs/>
                <w:sz w:val="21"/>
                <w:szCs w:val="21"/>
              </w:rPr>
              <w:t>Nombre de projets</w:t>
            </w:r>
          </w:p>
        </w:tc>
        <w:tc>
          <w:tcPr>
            <w:tcW w:w="431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8D428EA" w14:textId="77777777" w:rsidR="00484E04" w:rsidRPr="00063AA4" w:rsidRDefault="00484E04" w:rsidP="0028742C">
            <w:pPr>
              <w:keepNext/>
              <w:jc w:val="center"/>
              <w:rPr>
                <w:b/>
                <w:bCs/>
                <w:sz w:val="21"/>
                <w:szCs w:val="21"/>
              </w:rPr>
            </w:pPr>
            <w:r w:rsidRPr="00063AA4">
              <w:rPr>
                <w:b/>
                <w:bCs/>
                <w:sz w:val="21"/>
                <w:szCs w:val="21"/>
              </w:rPr>
              <w:t>Financement ($ US)*</w:t>
            </w:r>
          </w:p>
        </w:tc>
      </w:tr>
      <w:tr w:rsidR="00484E04" w:rsidRPr="00063AA4" w14:paraId="7F9768B7" w14:textId="77777777" w:rsidTr="0028742C">
        <w:trPr>
          <w:tblHeader/>
        </w:trPr>
        <w:tc>
          <w:tcPr>
            <w:tcW w:w="1843" w:type="dxa"/>
            <w:vMerge/>
            <w:tcBorders>
              <w:left w:val="single" w:sz="4" w:space="0" w:color="auto"/>
              <w:bottom w:val="single" w:sz="4" w:space="0" w:color="auto"/>
              <w:right w:val="single" w:sz="4" w:space="0" w:color="auto"/>
            </w:tcBorders>
            <w:shd w:val="clear" w:color="auto" w:fill="auto"/>
            <w:noWrap/>
            <w:tcMar>
              <w:left w:w="57" w:type="dxa"/>
              <w:right w:w="57" w:type="dxa"/>
            </w:tcMar>
            <w:hideMark/>
          </w:tcPr>
          <w:p w14:paraId="4FFF856B" w14:textId="77777777" w:rsidR="00484E04" w:rsidRPr="00063AA4" w:rsidRDefault="00484E04" w:rsidP="0028742C">
            <w:pPr>
              <w:keepNext/>
              <w:jc w:val="left"/>
              <w:rPr>
                <w:b/>
                <w:bCs/>
                <w:sz w:val="21"/>
                <w:szCs w:val="21"/>
                <w:lang w:eastAsia="en-CA"/>
              </w:rPr>
            </w:pP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8AE3669" w14:textId="77777777" w:rsidR="00484E04" w:rsidRPr="00063AA4" w:rsidRDefault="00484E04" w:rsidP="0028742C">
            <w:pPr>
              <w:keepNext/>
              <w:jc w:val="center"/>
              <w:rPr>
                <w:b/>
                <w:bCs/>
                <w:sz w:val="21"/>
                <w:szCs w:val="21"/>
              </w:rPr>
            </w:pPr>
            <w:r w:rsidRPr="00063AA4">
              <w:rPr>
                <w:b/>
                <w:bCs/>
                <w:sz w:val="21"/>
                <w:szCs w:val="21"/>
              </w:rPr>
              <w:t>Approuvés</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E6A1A21" w14:textId="77777777" w:rsidR="00484E04" w:rsidRPr="00063AA4" w:rsidRDefault="00484E04" w:rsidP="0028742C">
            <w:pPr>
              <w:keepNext/>
              <w:jc w:val="center"/>
              <w:rPr>
                <w:b/>
                <w:bCs/>
                <w:sz w:val="21"/>
                <w:szCs w:val="21"/>
              </w:rPr>
            </w:pPr>
            <w:r w:rsidRPr="00063AA4">
              <w:rPr>
                <w:b/>
                <w:bCs/>
                <w:sz w:val="21"/>
                <w:szCs w:val="21"/>
              </w:rPr>
              <w:t>Achevés</w:t>
            </w:r>
          </w:p>
        </w:tc>
        <w:tc>
          <w:tcPr>
            <w:tcW w:w="105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77968D5" w14:textId="77777777" w:rsidR="00484E04" w:rsidRPr="00063AA4" w:rsidRDefault="00484E04" w:rsidP="0028742C">
            <w:pPr>
              <w:keepNext/>
              <w:jc w:val="center"/>
              <w:rPr>
                <w:b/>
                <w:bCs/>
                <w:sz w:val="21"/>
                <w:szCs w:val="21"/>
              </w:rPr>
            </w:pPr>
            <w:r w:rsidRPr="00063AA4">
              <w:rPr>
                <w:b/>
                <w:bCs/>
                <w:sz w:val="21"/>
                <w:szCs w:val="21"/>
              </w:rPr>
              <w:t>%</w:t>
            </w:r>
          </w:p>
          <w:p w14:paraId="07B7B588" w14:textId="77777777" w:rsidR="00484E04" w:rsidRPr="00063AA4" w:rsidRDefault="00484E04" w:rsidP="0028742C">
            <w:pPr>
              <w:keepNext/>
              <w:jc w:val="center"/>
              <w:rPr>
                <w:b/>
                <w:bCs/>
                <w:sz w:val="21"/>
                <w:szCs w:val="21"/>
              </w:rPr>
            </w:pPr>
            <w:r w:rsidRPr="00063AA4">
              <w:rPr>
                <w:b/>
                <w:bCs/>
                <w:sz w:val="21"/>
                <w:szCs w:val="21"/>
              </w:rPr>
              <w:t>achevés</w:t>
            </w:r>
          </w:p>
        </w:tc>
        <w:tc>
          <w:tcPr>
            <w:tcW w:w="109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DBBE984" w14:textId="77777777" w:rsidR="00484E04" w:rsidRPr="00063AA4" w:rsidRDefault="00484E04" w:rsidP="0028742C">
            <w:pPr>
              <w:keepNext/>
              <w:jc w:val="center"/>
              <w:rPr>
                <w:b/>
                <w:bCs/>
                <w:sz w:val="21"/>
                <w:szCs w:val="21"/>
              </w:rPr>
            </w:pPr>
            <w:r w:rsidRPr="00063AA4">
              <w:rPr>
                <w:b/>
                <w:bCs/>
                <w:sz w:val="21"/>
                <w:szCs w:val="21"/>
              </w:rPr>
              <w:t>Approuvé</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CFA2EE4" w14:textId="77777777" w:rsidR="00484E04" w:rsidRPr="00063AA4" w:rsidRDefault="00484E04" w:rsidP="0028742C">
            <w:pPr>
              <w:keepNext/>
              <w:jc w:val="center"/>
              <w:rPr>
                <w:b/>
                <w:bCs/>
                <w:sz w:val="21"/>
                <w:szCs w:val="21"/>
              </w:rPr>
            </w:pPr>
            <w:r w:rsidRPr="00063AA4">
              <w:rPr>
                <w:b/>
                <w:bCs/>
                <w:sz w:val="21"/>
                <w:szCs w:val="21"/>
              </w:rPr>
              <w:t>Décaissé</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4E5B4AC" w14:textId="77777777" w:rsidR="00484E04" w:rsidRPr="00063AA4" w:rsidRDefault="00484E04" w:rsidP="0028742C">
            <w:pPr>
              <w:keepNext/>
              <w:jc w:val="center"/>
              <w:rPr>
                <w:b/>
                <w:bCs/>
                <w:sz w:val="21"/>
                <w:szCs w:val="21"/>
              </w:rPr>
            </w:pPr>
            <w:r w:rsidRPr="00063AA4">
              <w:rPr>
                <w:b/>
                <w:bCs/>
                <w:sz w:val="21"/>
                <w:szCs w:val="21"/>
              </w:rPr>
              <w:t>Solde</w:t>
            </w:r>
          </w:p>
        </w:tc>
        <w:tc>
          <w:tcPr>
            <w:tcW w:w="107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B510E24" w14:textId="77777777" w:rsidR="00484E04" w:rsidRPr="00063AA4" w:rsidRDefault="00484E04" w:rsidP="0028742C">
            <w:pPr>
              <w:keepNext/>
              <w:jc w:val="center"/>
              <w:rPr>
                <w:b/>
                <w:bCs/>
                <w:sz w:val="21"/>
                <w:szCs w:val="21"/>
              </w:rPr>
            </w:pPr>
            <w:r w:rsidRPr="00063AA4">
              <w:rPr>
                <w:b/>
                <w:bCs/>
                <w:sz w:val="21"/>
                <w:szCs w:val="21"/>
              </w:rPr>
              <w:t>%</w:t>
            </w:r>
          </w:p>
          <w:p w14:paraId="2F9844E2" w14:textId="77777777" w:rsidR="00484E04" w:rsidRPr="00063AA4" w:rsidRDefault="00484E04" w:rsidP="0028742C">
            <w:pPr>
              <w:keepNext/>
              <w:jc w:val="center"/>
              <w:rPr>
                <w:b/>
                <w:bCs/>
                <w:sz w:val="21"/>
                <w:szCs w:val="21"/>
              </w:rPr>
            </w:pPr>
            <w:r w:rsidRPr="00063AA4">
              <w:rPr>
                <w:b/>
                <w:bCs/>
                <w:sz w:val="21"/>
                <w:szCs w:val="21"/>
              </w:rPr>
              <w:t>décaissé</w:t>
            </w:r>
          </w:p>
        </w:tc>
      </w:tr>
      <w:tr w:rsidR="00484E04" w:rsidRPr="00063AA4" w14:paraId="647935FC" w14:textId="77777777" w:rsidTr="0028742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E9933C8" w14:textId="77777777" w:rsidR="00484E04" w:rsidRPr="00063AA4" w:rsidRDefault="00484E04" w:rsidP="0028742C">
            <w:pPr>
              <w:keepNext/>
              <w:jc w:val="left"/>
              <w:rPr>
                <w:sz w:val="21"/>
                <w:szCs w:val="21"/>
              </w:rPr>
            </w:pPr>
            <w:r w:rsidRPr="00063AA4">
              <w:rPr>
                <w:sz w:val="21"/>
                <w:szCs w:val="21"/>
              </w:rPr>
              <w:t>Assistance technique - Activités de facilitation</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066470E0" w14:textId="77777777" w:rsidR="00484E04" w:rsidRPr="00063AA4" w:rsidRDefault="00484E04" w:rsidP="0028742C">
            <w:pPr>
              <w:jc w:val="right"/>
              <w:rPr>
                <w:sz w:val="21"/>
                <w:szCs w:val="21"/>
              </w:rPr>
            </w:pPr>
            <w:r w:rsidRPr="00063AA4">
              <w:rPr>
                <w:sz w:val="21"/>
                <w:szCs w:val="21"/>
              </w:rPr>
              <w:t>7</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564B0688" w14:textId="77777777" w:rsidR="00484E04" w:rsidRPr="00063AA4" w:rsidRDefault="00484E04" w:rsidP="0028742C">
            <w:pPr>
              <w:jc w:val="right"/>
              <w:rPr>
                <w:sz w:val="21"/>
                <w:szCs w:val="21"/>
              </w:rPr>
            </w:pPr>
            <w:r w:rsidRPr="00063AA4">
              <w:rPr>
                <w:sz w:val="21"/>
                <w:szCs w:val="21"/>
              </w:rPr>
              <w:t>7</w:t>
            </w:r>
          </w:p>
        </w:tc>
        <w:tc>
          <w:tcPr>
            <w:tcW w:w="1051" w:type="dxa"/>
            <w:tcBorders>
              <w:top w:val="nil"/>
              <w:left w:val="nil"/>
              <w:bottom w:val="single" w:sz="4" w:space="0" w:color="auto"/>
              <w:right w:val="single" w:sz="4" w:space="0" w:color="auto"/>
            </w:tcBorders>
            <w:shd w:val="clear" w:color="auto" w:fill="auto"/>
            <w:tcMar>
              <w:left w:w="57" w:type="dxa"/>
              <w:right w:w="57" w:type="dxa"/>
            </w:tcMar>
          </w:tcPr>
          <w:p w14:paraId="17468259" w14:textId="77777777" w:rsidR="00484E04" w:rsidRPr="00063AA4" w:rsidRDefault="00484E04" w:rsidP="0028742C">
            <w:pPr>
              <w:jc w:val="right"/>
              <w:rPr>
                <w:sz w:val="21"/>
                <w:szCs w:val="21"/>
              </w:rPr>
            </w:pPr>
            <w:r w:rsidRPr="00063AA4">
              <w:rPr>
                <w:sz w:val="21"/>
                <w:szCs w:val="21"/>
              </w:rPr>
              <w:t>0</w:t>
            </w:r>
          </w:p>
        </w:tc>
        <w:tc>
          <w:tcPr>
            <w:tcW w:w="1096" w:type="dxa"/>
            <w:tcBorders>
              <w:top w:val="nil"/>
              <w:left w:val="nil"/>
              <w:bottom w:val="single" w:sz="4" w:space="0" w:color="auto"/>
              <w:right w:val="single" w:sz="4" w:space="0" w:color="auto"/>
            </w:tcBorders>
            <w:shd w:val="clear" w:color="auto" w:fill="auto"/>
            <w:tcMar>
              <w:left w:w="57" w:type="dxa"/>
              <w:right w:w="57" w:type="dxa"/>
            </w:tcMar>
          </w:tcPr>
          <w:p w14:paraId="07035C3D" w14:textId="77777777" w:rsidR="00484E04" w:rsidRPr="00063AA4" w:rsidRDefault="00484E04" w:rsidP="0028742C">
            <w:pPr>
              <w:jc w:val="right"/>
              <w:rPr>
                <w:sz w:val="21"/>
                <w:szCs w:val="21"/>
              </w:rPr>
            </w:pPr>
            <w:r w:rsidRPr="00063AA4">
              <w:rPr>
                <w:sz w:val="21"/>
                <w:szCs w:val="21"/>
              </w:rPr>
              <w:t>480 000</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26F643B6" w14:textId="77777777" w:rsidR="00484E04" w:rsidRPr="00063AA4" w:rsidRDefault="00484E04" w:rsidP="0028742C">
            <w:pPr>
              <w:jc w:val="right"/>
              <w:rPr>
                <w:sz w:val="21"/>
                <w:szCs w:val="21"/>
              </w:rPr>
            </w:pPr>
            <w:r w:rsidRPr="00063AA4">
              <w:rPr>
                <w:sz w:val="21"/>
                <w:szCs w:val="21"/>
              </w:rPr>
              <w:t>93 809</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509075C2" w14:textId="77777777" w:rsidR="00484E04" w:rsidRPr="00063AA4" w:rsidRDefault="00484E04" w:rsidP="0028742C">
            <w:pPr>
              <w:jc w:val="right"/>
              <w:rPr>
                <w:sz w:val="21"/>
                <w:szCs w:val="21"/>
              </w:rPr>
            </w:pPr>
            <w:r w:rsidRPr="00063AA4">
              <w:rPr>
                <w:sz w:val="21"/>
                <w:szCs w:val="21"/>
              </w:rPr>
              <w:t>386 191</w:t>
            </w:r>
          </w:p>
        </w:tc>
        <w:tc>
          <w:tcPr>
            <w:tcW w:w="1074" w:type="dxa"/>
            <w:tcBorders>
              <w:top w:val="nil"/>
              <w:left w:val="nil"/>
              <w:bottom w:val="single" w:sz="4" w:space="0" w:color="auto"/>
              <w:right w:val="single" w:sz="4" w:space="0" w:color="auto"/>
            </w:tcBorders>
            <w:shd w:val="clear" w:color="auto" w:fill="auto"/>
            <w:tcMar>
              <w:left w:w="57" w:type="dxa"/>
              <w:right w:w="57" w:type="dxa"/>
            </w:tcMar>
          </w:tcPr>
          <w:p w14:paraId="510268BF" w14:textId="77777777" w:rsidR="00484E04" w:rsidRPr="00063AA4" w:rsidRDefault="00484E04" w:rsidP="0028742C">
            <w:pPr>
              <w:jc w:val="right"/>
              <w:rPr>
                <w:sz w:val="21"/>
                <w:szCs w:val="21"/>
              </w:rPr>
            </w:pPr>
            <w:r w:rsidRPr="00063AA4">
              <w:rPr>
                <w:sz w:val="21"/>
                <w:szCs w:val="21"/>
              </w:rPr>
              <w:t>20</w:t>
            </w:r>
          </w:p>
        </w:tc>
      </w:tr>
      <w:tr w:rsidR="00484E04" w:rsidRPr="00063AA4" w14:paraId="6D0E5492" w14:textId="77777777" w:rsidTr="0028742C">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918F325" w14:textId="77777777" w:rsidR="00484E04" w:rsidRPr="00063AA4" w:rsidRDefault="00484E04" w:rsidP="0028742C">
            <w:pPr>
              <w:keepNext/>
              <w:jc w:val="left"/>
              <w:rPr>
                <w:b/>
                <w:bCs/>
                <w:sz w:val="21"/>
                <w:szCs w:val="21"/>
              </w:rPr>
            </w:pPr>
            <w:r w:rsidRPr="00063AA4">
              <w:rPr>
                <w:b/>
                <w:bCs/>
                <w:sz w:val="21"/>
                <w:szCs w:val="21"/>
              </w:rPr>
              <w:t>Total</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6D3489D0" w14:textId="77777777" w:rsidR="00484E04" w:rsidRPr="00063AA4" w:rsidRDefault="00484E04" w:rsidP="0028742C">
            <w:pPr>
              <w:jc w:val="right"/>
              <w:rPr>
                <w:b/>
                <w:sz w:val="21"/>
                <w:szCs w:val="21"/>
              </w:rPr>
            </w:pPr>
            <w:r w:rsidRPr="00063AA4">
              <w:rPr>
                <w:b/>
                <w:sz w:val="21"/>
                <w:szCs w:val="21"/>
              </w:rPr>
              <w:t>7</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1397D352" w14:textId="77777777" w:rsidR="00484E04" w:rsidRPr="00063AA4" w:rsidRDefault="00484E04" w:rsidP="0028742C">
            <w:pPr>
              <w:jc w:val="right"/>
              <w:rPr>
                <w:b/>
                <w:sz w:val="21"/>
                <w:szCs w:val="21"/>
              </w:rPr>
            </w:pPr>
            <w:r w:rsidRPr="00063AA4">
              <w:rPr>
                <w:b/>
                <w:sz w:val="21"/>
                <w:szCs w:val="21"/>
              </w:rPr>
              <w:t>7</w:t>
            </w:r>
          </w:p>
        </w:tc>
        <w:tc>
          <w:tcPr>
            <w:tcW w:w="1051" w:type="dxa"/>
            <w:tcBorders>
              <w:top w:val="nil"/>
              <w:left w:val="nil"/>
              <w:bottom w:val="single" w:sz="4" w:space="0" w:color="auto"/>
              <w:right w:val="single" w:sz="4" w:space="0" w:color="auto"/>
            </w:tcBorders>
            <w:shd w:val="clear" w:color="auto" w:fill="auto"/>
            <w:noWrap/>
            <w:tcMar>
              <w:left w:w="57" w:type="dxa"/>
              <w:right w:w="57" w:type="dxa"/>
            </w:tcMar>
          </w:tcPr>
          <w:p w14:paraId="4292B3DA" w14:textId="77777777" w:rsidR="00484E04" w:rsidRPr="00063AA4" w:rsidRDefault="00484E04" w:rsidP="0028742C">
            <w:pPr>
              <w:jc w:val="right"/>
              <w:rPr>
                <w:b/>
                <w:sz w:val="21"/>
                <w:szCs w:val="21"/>
              </w:rPr>
            </w:pPr>
            <w:r w:rsidRPr="00063AA4">
              <w:rPr>
                <w:b/>
                <w:sz w:val="21"/>
                <w:szCs w:val="21"/>
              </w:rPr>
              <w:t>0</w:t>
            </w:r>
          </w:p>
        </w:tc>
        <w:tc>
          <w:tcPr>
            <w:tcW w:w="1096" w:type="dxa"/>
            <w:tcBorders>
              <w:top w:val="nil"/>
              <w:left w:val="nil"/>
              <w:bottom w:val="single" w:sz="4" w:space="0" w:color="auto"/>
              <w:right w:val="single" w:sz="4" w:space="0" w:color="auto"/>
            </w:tcBorders>
            <w:shd w:val="clear" w:color="auto" w:fill="auto"/>
            <w:noWrap/>
            <w:tcMar>
              <w:left w:w="57" w:type="dxa"/>
              <w:right w:w="57" w:type="dxa"/>
            </w:tcMar>
          </w:tcPr>
          <w:p w14:paraId="110A7B7A" w14:textId="77777777" w:rsidR="00484E04" w:rsidRPr="00063AA4" w:rsidRDefault="00484E04" w:rsidP="0028742C">
            <w:pPr>
              <w:jc w:val="right"/>
              <w:rPr>
                <w:b/>
                <w:sz w:val="21"/>
                <w:szCs w:val="21"/>
              </w:rPr>
            </w:pPr>
            <w:r w:rsidRPr="00063AA4">
              <w:rPr>
                <w:b/>
                <w:sz w:val="21"/>
                <w:szCs w:val="21"/>
              </w:rPr>
              <w:t>480 000</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5A2FC385" w14:textId="77777777" w:rsidR="00484E04" w:rsidRPr="00063AA4" w:rsidRDefault="00484E04" w:rsidP="0028742C">
            <w:pPr>
              <w:jc w:val="right"/>
              <w:rPr>
                <w:b/>
                <w:sz w:val="21"/>
                <w:szCs w:val="21"/>
              </w:rPr>
            </w:pPr>
            <w:r w:rsidRPr="00063AA4">
              <w:rPr>
                <w:b/>
                <w:sz w:val="21"/>
                <w:szCs w:val="21"/>
              </w:rPr>
              <w:t>93 809</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756CBB1A" w14:textId="77777777" w:rsidR="00484E04" w:rsidRPr="00063AA4" w:rsidRDefault="00484E04" w:rsidP="0028742C">
            <w:pPr>
              <w:jc w:val="right"/>
              <w:rPr>
                <w:b/>
                <w:sz w:val="21"/>
                <w:szCs w:val="21"/>
              </w:rPr>
            </w:pPr>
            <w:r w:rsidRPr="00063AA4">
              <w:rPr>
                <w:b/>
                <w:sz w:val="21"/>
                <w:szCs w:val="21"/>
              </w:rPr>
              <w:t>386 191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tcPr>
          <w:p w14:paraId="6752C2F6" w14:textId="77777777" w:rsidR="00484E04" w:rsidRPr="00063AA4" w:rsidRDefault="00484E04" w:rsidP="0028742C">
            <w:pPr>
              <w:jc w:val="right"/>
              <w:rPr>
                <w:b/>
                <w:sz w:val="21"/>
                <w:szCs w:val="21"/>
              </w:rPr>
            </w:pPr>
            <w:r w:rsidRPr="00063AA4">
              <w:rPr>
                <w:b/>
                <w:sz w:val="21"/>
                <w:szCs w:val="21"/>
              </w:rPr>
              <w:t>20</w:t>
            </w:r>
          </w:p>
        </w:tc>
      </w:tr>
    </w:tbl>
    <w:p w14:paraId="59CF52E2" w14:textId="77777777" w:rsidR="00484E04" w:rsidRPr="00063AA4" w:rsidRDefault="00484E04" w:rsidP="00484E04">
      <w:pPr>
        <w:keepNext/>
        <w:rPr>
          <w:sz w:val="20"/>
          <w:szCs w:val="20"/>
        </w:rPr>
      </w:pPr>
      <w:r w:rsidRPr="00063AA4">
        <w:rPr>
          <w:sz w:val="20"/>
          <w:szCs w:val="20"/>
        </w:rPr>
        <w:t xml:space="preserve">* Hors coûts d’appui aux agences. </w:t>
      </w:r>
    </w:p>
    <w:p w14:paraId="01AB8D09" w14:textId="77777777" w:rsidR="00484E04" w:rsidRPr="00063AA4" w:rsidRDefault="00484E04" w:rsidP="00484E04">
      <w:pPr>
        <w:keepNext/>
        <w:rPr>
          <w:sz w:val="20"/>
          <w:szCs w:val="20"/>
        </w:rPr>
      </w:pPr>
    </w:p>
    <w:p w14:paraId="2D4E3915" w14:textId="77777777" w:rsidR="00484E04" w:rsidRPr="00063AA4" w:rsidRDefault="00484E04" w:rsidP="00484E04">
      <w:pPr>
        <w:pStyle w:val="Heading1"/>
      </w:pPr>
      <w:r w:rsidRPr="00063AA4">
        <w:t xml:space="preserve">Sept activités de facilitation approuvées avant la fin de l’année 2018 se trouvent à différents stades de la mise en œuvre. Cumulativement, sur la somme totale de 480 000 dollars US approuvée pour le décaissement, la somme décaissée s’est élevée à 93 809 dollars US (hors coûts d’appui aux agences), ce qui représente un taux de décaissement de 20 pour cent. </w:t>
      </w:r>
    </w:p>
    <w:p w14:paraId="2CF0B7EB" w14:textId="77777777" w:rsidR="00567B72" w:rsidRPr="00063AA4" w:rsidRDefault="00484E04" w:rsidP="00567B72">
      <w:pPr>
        <w:keepNext/>
        <w:rPr>
          <w:b/>
        </w:rPr>
      </w:pPr>
      <w:r w:rsidRPr="00063AA4">
        <w:rPr>
          <w:b/>
        </w:rPr>
        <w:t>Recommandation.</w:t>
      </w:r>
    </w:p>
    <w:p w14:paraId="29CC8252" w14:textId="77777777" w:rsidR="00484E04" w:rsidRPr="00063AA4" w:rsidRDefault="00484E04" w:rsidP="00484E04">
      <w:pPr>
        <w:keepNext/>
        <w:rPr>
          <w:b/>
        </w:rPr>
      </w:pPr>
    </w:p>
    <w:p w14:paraId="25B0565D" w14:textId="77777777" w:rsidR="00484E04" w:rsidRPr="00063AA4" w:rsidRDefault="00484E04" w:rsidP="00484E04">
      <w:pPr>
        <w:pStyle w:val="StyleHeading1Para1Heading1CharHeading1Char3CharHeadin"/>
        <w:numPr>
          <w:ilvl w:val="0"/>
          <w:numId w:val="1"/>
        </w:numPr>
        <w:tabs>
          <w:tab w:val="clear" w:pos="0"/>
        </w:tabs>
      </w:pPr>
      <w:r w:rsidRPr="00063AA4">
        <w:rPr>
          <w:snapToGrid w:val="0"/>
        </w:rPr>
        <w:t>Le Comité exécutif pourrait envisager :</w:t>
      </w:r>
      <w:r w:rsidRPr="00063AA4">
        <w:t xml:space="preserve"> </w:t>
      </w:r>
    </w:p>
    <w:p w14:paraId="78EDE7B4" w14:textId="77777777" w:rsidR="00567B72" w:rsidRPr="00063AA4" w:rsidRDefault="00484E04" w:rsidP="00567B72">
      <w:pPr>
        <w:pStyle w:val="Heading2"/>
        <w:numPr>
          <w:ilvl w:val="1"/>
          <w:numId w:val="1"/>
        </w:numPr>
      </w:pPr>
      <w:r w:rsidRPr="00063AA4">
        <w:rPr>
          <w:snapToGrid w:val="0"/>
        </w:rPr>
        <w:t xml:space="preserve">De prendre note avec </w:t>
      </w:r>
      <w:r w:rsidRPr="00063AA4">
        <w:t>satisfaction des rapports périodiques soumis par les gouvernements de l’Australie, du Canada, de la France, de l’Allemagne, de l’Italie, du Japon, de la Fédération de Russie et de l'Espagne joints au document UNEP/OzL.Pro/ExCom/84/17; et</w:t>
      </w:r>
    </w:p>
    <w:p w14:paraId="59DECDE3" w14:textId="77777777" w:rsidR="007D4B17" w:rsidRPr="00063AA4" w:rsidRDefault="00484E04" w:rsidP="00567B72">
      <w:pPr>
        <w:pStyle w:val="Heading2"/>
        <w:keepNext/>
        <w:keepLines/>
        <w:numPr>
          <w:ilvl w:val="1"/>
          <w:numId w:val="1"/>
        </w:numPr>
        <w:tabs>
          <w:tab w:val="clear" w:pos="0"/>
          <w:tab w:val="num" w:pos="1440"/>
        </w:tabs>
        <w:rPr>
          <w:snapToGrid w:val="0"/>
        </w:rPr>
      </w:pPr>
      <w:r w:rsidRPr="00063AA4">
        <w:t>D’approuver la recommandation associée à un projet en cours avec des enjeux particuliers jointe à annexe I du présent document.</w:t>
      </w:r>
      <w:r w:rsidRPr="00063AA4">
        <w:br w:type="page"/>
      </w:r>
    </w:p>
    <w:p w14:paraId="538D7413" w14:textId="77777777" w:rsidR="007D4B17" w:rsidRPr="00063AA4" w:rsidRDefault="007D4B17" w:rsidP="007D4B17">
      <w:pPr>
        <w:sectPr w:rsidR="007D4B17" w:rsidRPr="00063AA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74AAEB58" w14:textId="77777777" w:rsidR="002F5BE5" w:rsidRPr="00063AA4" w:rsidRDefault="007D4B17" w:rsidP="002F5BE5">
      <w:pPr>
        <w:keepNext/>
        <w:jc w:val="center"/>
        <w:rPr>
          <w:b/>
          <w:bCs/>
        </w:rPr>
      </w:pPr>
      <w:r w:rsidRPr="00063AA4">
        <w:rPr>
          <w:b/>
        </w:rPr>
        <w:lastRenderedPageBreak/>
        <w:t>Annexe I</w:t>
      </w:r>
    </w:p>
    <w:p w14:paraId="5C138521" w14:textId="77777777" w:rsidR="002F5BE5" w:rsidRPr="00063AA4" w:rsidRDefault="002F5BE5" w:rsidP="002F5BE5">
      <w:pPr>
        <w:keepNext/>
        <w:jc w:val="center"/>
        <w:rPr>
          <w:b/>
          <w:bCs/>
        </w:rPr>
      </w:pPr>
    </w:p>
    <w:p w14:paraId="73E72E0F" w14:textId="77777777" w:rsidR="0028742C" w:rsidRPr="00063AA4" w:rsidRDefault="0028742C" w:rsidP="0028742C">
      <w:pPr>
        <w:pStyle w:val="Heading2"/>
        <w:numPr>
          <w:ilvl w:val="0"/>
          <w:numId w:val="0"/>
        </w:numPr>
        <w:jc w:val="center"/>
        <w:rPr>
          <w:b/>
        </w:rPr>
      </w:pPr>
      <w:r w:rsidRPr="00063AA4">
        <w:rPr>
          <w:b/>
        </w:rPr>
        <w:t>PROJET EN COURS AVEC QUESTIONS EN SUSPENS DANS LE RAPPORT PÉRIODIQUE POUR LES AGENCES BILATÉRALES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1094"/>
        <w:gridCol w:w="2850"/>
        <w:gridCol w:w="1549"/>
        <w:gridCol w:w="3313"/>
        <w:gridCol w:w="3390"/>
      </w:tblGrid>
      <w:tr w:rsidR="0028742C" w:rsidRPr="00063AA4" w14:paraId="7BE0531B" w14:textId="77777777" w:rsidTr="0028742C">
        <w:trPr>
          <w:trHeight w:val="233"/>
          <w:tblHeader/>
        </w:trPr>
        <w:tc>
          <w:tcPr>
            <w:tcW w:w="751" w:type="pct"/>
            <w:shd w:val="clear" w:color="auto" w:fill="auto"/>
            <w:hideMark/>
          </w:tcPr>
          <w:p w14:paraId="06DEE4F2" w14:textId="77777777" w:rsidR="0028742C" w:rsidRPr="00063AA4" w:rsidRDefault="0028742C" w:rsidP="0028742C">
            <w:pPr>
              <w:jc w:val="center"/>
              <w:rPr>
                <w:b/>
                <w:bCs/>
                <w:sz w:val="20"/>
                <w:szCs w:val="20"/>
              </w:rPr>
            </w:pPr>
            <w:r w:rsidRPr="00063AA4">
              <w:rPr>
                <w:b/>
                <w:bCs/>
                <w:sz w:val="20"/>
                <w:szCs w:val="20"/>
              </w:rPr>
              <w:t>Pays/Code du projet</w:t>
            </w:r>
          </w:p>
        </w:tc>
        <w:tc>
          <w:tcPr>
            <w:tcW w:w="337" w:type="pct"/>
          </w:tcPr>
          <w:p w14:paraId="3001D62E" w14:textId="77777777" w:rsidR="0028742C" w:rsidRPr="00063AA4" w:rsidRDefault="0028742C" w:rsidP="0028742C">
            <w:pPr>
              <w:jc w:val="center"/>
              <w:rPr>
                <w:b/>
                <w:bCs/>
                <w:sz w:val="20"/>
                <w:szCs w:val="20"/>
              </w:rPr>
            </w:pPr>
            <w:r w:rsidRPr="00063AA4">
              <w:rPr>
                <w:b/>
                <w:bCs/>
                <w:sz w:val="20"/>
                <w:szCs w:val="20"/>
              </w:rPr>
              <w:t>Agence</w:t>
            </w:r>
          </w:p>
        </w:tc>
        <w:tc>
          <w:tcPr>
            <w:tcW w:w="1032" w:type="pct"/>
            <w:shd w:val="clear" w:color="auto" w:fill="auto"/>
            <w:hideMark/>
          </w:tcPr>
          <w:p w14:paraId="51827A60" w14:textId="77777777" w:rsidR="0028742C" w:rsidRPr="00063AA4" w:rsidRDefault="0028742C" w:rsidP="0028742C">
            <w:pPr>
              <w:jc w:val="center"/>
              <w:rPr>
                <w:b/>
                <w:bCs/>
                <w:sz w:val="20"/>
                <w:szCs w:val="20"/>
              </w:rPr>
            </w:pPr>
            <w:r w:rsidRPr="00063AA4">
              <w:rPr>
                <w:b/>
                <w:bCs/>
                <w:sz w:val="20"/>
                <w:szCs w:val="20"/>
              </w:rPr>
              <w:t>Titre du projet</w:t>
            </w:r>
          </w:p>
        </w:tc>
        <w:tc>
          <w:tcPr>
            <w:tcW w:w="465" w:type="pct"/>
            <w:tcMar>
              <w:left w:w="0" w:type="dxa"/>
              <w:right w:w="0" w:type="dxa"/>
            </w:tcMar>
          </w:tcPr>
          <w:p w14:paraId="159DA2A6" w14:textId="77777777" w:rsidR="0028742C" w:rsidRPr="00063AA4" w:rsidRDefault="0028742C" w:rsidP="0028742C">
            <w:pPr>
              <w:jc w:val="center"/>
              <w:rPr>
                <w:b/>
                <w:sz w:val="20"/>
                <w:szCs w:val="20"/>
              </w:rPr>
            </w:pPr>
            <w:r w:rsidRPr="00063AA4">
              <w:rPr>
                <w:b/>
                <w:sz w:val="20"/>
                <w:szCs w:val="20"/>
              </w:rPr>
              <w:t>Décaissement (%)</w:t>
            </w:r>
          </w:p>
        </w:tc>
        <w:tc>
          <w:tcPr>
            <w:tcW w:w="1194" w:type="pct"/>
          </w:tcPr>
          <w:p w14:paraId="5B7571C0" w14:textId="77777777" w:rsidR="0028742C" w:rsidRPr="00063AA4" w:rsidRDefault="0028742C" w:rsidP="0028742C">
            <w:pPr>
              <w:jc w:val="center"/>
              <w:rPr>
                <w:b/>
                <w:sz w:val="20"/>
                <w:szCs w:val="20"/>
              </w:rPr>
            </w:pPr>
            <w:r w:rsidRPr="00063AA4">
              <w:rPr>
                <w:b/>
                <w:sz w:val="20"/>
                <w:szCs w:val="20"/>
              </w:rPr>
              <w:t>État/Problème</w:t>
            </w:r>
          </w:p>
        </w:tc>
        <w:tc>
          <w:tcPr>
            <w:tcW w:w="1221" w:type="pct"/>
          </w:tcPr>
          <w:p w14:paraId="4399BC79" w14:textId="77777777" w:rsidR="0028742C" w:rsidRPr="00063AA4" w:rsidRDefault="0028742C" w:rsidP="0028742C">
            <w:pPr>
              <w:jc w:val="center"/>
              <w:rPr>
                <w:b/>
                <w:sz w:val="20"/>
                <w:szCs w:val="20"/>
              </w:rPr>
            </w:pPr>
            <w:r w:rsidRPr="00063AA4">
              <w:rPr>
                <w:b/>
                <w:sz w:val="20"/>
                <w:szCs w:val="20"/>
              </w:rPr>
              <w:t>Recommandation</w:t>
            </w:r>
          </w:p>
        </w:tc>
      </w:tr>
      <w:tr w:rsidR="0028742C" w:rsidRPr="00063AA4" w14:paraId="1678575A" w14:textId="77777777" w:rsidTr="0028742C">
        <w:trPr>
          <w:trHeight w:val="748"/>
        </w:trPr>
        <w:tc>
          <w:tcPr>
            <w:tcW w:w="751" w:type="pct"/>
            <w:shd w:val="clear" w:color="auto" w:fill="auto"/>
          </w:tcPr>
          <w:p w14:paraId="67E13B40" w14:textId="77777777" w:rsidR="0028742C" w:rsidRPr="00063AA4" w:rsidRDefault="0028742C" w:rsidP="0028742C">
            <w:pPr>
              <w:jc w:val="left"/>
              <w:rPr>
                <w:sz w:val="20"/>
                <w:szCs w:val="20"/>
              </w:rPr>
            </w:pPr>
            <w:r w:rsidRPr="00063AA4">
              <w:rPr>
                <w:sz w:val="20"/>
                <w:szCs w:val="20"/>
              </w:rPr>
              <w:t>Maurice</w:t>
            </w:r>
          </w:p>
          <w:p w14:paraId="46AAFD9C" w14:textId="77777777" w:rsidR="0028742C" w:rsidRPr="00063AA4" w:rsidRDefault="0028742C" w:rsidP="0028742C">
            <w:pPr>
              <w:jc w:val="left"/>
              <w:rPr>
                <w:sz w:val="20"/>
                <w:szCs w:val="20"/>
              </w:rPr>
            </w:pPr>
            <w:r w:rsidRPr="00063AA4">
              <w:rPr>
                <w:sz w:val="20"/>
                <w:szCs w:val="20"/>
              </w:rPr>
              <w:t>MAR/PHA/79/INV/27</w:t>
            </w:r>
          </w:p>
        </w:tc>
        <w:tc>
          <w:tcPr>
            <w:tcW w:w="337" w:type="pct"/>
          </w:tcPr>
          <w:p w14:paraId="28D03113" w14:textId="77777777" w:rsidR="0028742C" w:rsidRPr="00063AA4" w:rsidRDefault="0028742C" w:rsidP="0028742C">
            <w:pPr>
              <w:jc w:val="left"/>
              <w:rPr>
                <w:sz w:val="20"/>
                <w:szCs w:val="20"/>
              </w:rPr>
            </w:pPr>
            <w:r w:rsidRPr="00063AA4">
              <w:rPr>
                <w:sz w:val="20"/>
                <w:szCs w:val="20"/>
              </w:rPr>
              <w:t>Allemagne</w:t>
            </w:r>
          </w:p>
        </w:tc>
        <w:tc>
          <w:tcPr>
            <w:tcW w:w="1032" w:type="pct"/>
            <w:shd w:val="clear" w:color="auto" w:fill="auto"/>
          </w:tcPr>
          <w:p w14:paraId="55F772DA" w14:textId="77777777" w:rsidR="0028742C" w:rsidRPr="00063AA4" w:rsidRDefault="0028742C" w:rsidP="0028742C">
            <w:pPr>
              <w:rPr>
                <w:sz w:val="20"/>
                <w:szCs w:val="20"/>
              </w:rPr>
            </w:pPr>
            <w:r w:rsidRPr="00063AA4">
              <w:rPr>
                <w:sz w:val="20"/>
                <w:szCs w:val="20"/>
              </w:rPr>
              <w:t>Plan de gestion de l’élimination des HCFC (troisième tranche)</w:t>
            </w:r>
          </w:p>
        </w:tc>
        <w:tc>
          <w:tcPr>
            <w:tcW w:w="465" w:type="pct"/>
          </w:tcPr>
          <w:p w14:paraId="10FE03F1" w14:textId="77777777" w:rsidR="0028742C" w:rsidRPr="00063AA4" w:rsidRDefault="0028742C" w:rsidP="0028742C">
            <w:pPr>
              <w:jc w:val="center"/>
              <w:rPr>
                <w:sz w:val="20"/>
                <w:szCs w:val="20"/>
              </w:rPr>
            </w:pPr>
            <w:r w:rsidRPr="00063AA4">
              <w:rPr>
                <w:sz w:val="20"/>
                <w:szCs w:val="20"/>
              </w:rPr>
              <w:t>19</w:t>
            </w:r>
          </w:p>
        </w:tc>
        <w:tc>
          <w:tcPr>
            <w:tcW w:w="1194" w:type="pct"/>
          </w:tcPr>
          <w:p w14:paraId="7BE9F9DB" w14:textId="77777777" w:rsidR="0028742C" w:rsidRPr="00063AA4" w:rsidRDefault="0028742C" w:rsidP="0028742C">
            <w:pPr>
              <w:rPr>
                <w:sz w:val="20"/>
                <w:szCs w:val="20"/>
              </w:rPr>
            </w:pPr>
            <w:r w:rsidRPr="00063AA4">
              <w:rPr>
                <w:sz w:val="20"/>
                <w:szCs w:val="20"/>
              </w:rPr>
              <w:t>Évolution lente de la mise en œuvre à cause de changements intervenus dans l’organisation administrative du gouvernement</w:t>
            </w:r>
          </w:p>
        </w:tc>
        <w:tc>
          <w:tcPr>
            <w:tcW w:w="1221" w:type="pct"/>
          </w:tcPr>
          <w:p w14:paraId="5A23476F" w14:textId="77777777" w:rsidR="0028742C" w:rsidRPr="00063AA4" w:rsidRDefault="0028742C" w:rsidP="0028742C">
            <w:pPr>
              <w:rPr>
                <w:sz w:val="20"/>
                <w:szCs w:val="20"/>
              </w:rPr>
            </w:pPr>
            <w:r w:rsidRPr="00063AA4">
              <w:rPr>
                <w:sz w:val="20"/>
                <w:szCs w:val="20"/>
              </w:rPr>
              <w:t>Demander un compte rendu de situation sur l’évolution de la mise en œuvre et le niveau de décaissement des fonds à remettre à la 85</w:t>
            </w:r>
            <w:r w:rsidRPr="00063AA4">
              <w:rPr>
                <w:sz w:val="20"/>
                <w:szCs w:val="20"/>
                <w:vertAlign w:val="superscript"/>
              </w:rPr>
              <w:t>e</w:t>
            </w:r>
            <w:r w:rsidRPr="00063AA4">
              <w:rPr>
                <w:sz w:val="20"/>
                <w:szCs w:val="20"/>
              </w:rPr>
              <w:t xml:space="preserve"> réunion </w:t>
            </w:r>
          </w:p>
        </w:tc>
      </w:tr>
    </w:tbl>
    <w:p w14:paraId="21BBCBFF" w14:textId="77777777" w:rsidR="0028742C" w:rsidRPr="00063AA4" w:rsidRDefault="0028742C" w:rsidP="0028742C"/>
    <w:p w14:paraId="3C8DC73C" w14:textId="77777777" w:rsidR="0028742C" w:rsidRPr="00063AA4" w:rsidRDefault="0028742C" w:rsidP="0028742C"/>
    <w:p w14:paraId="26211B38" w14:textId="77777777" w:rsidR="0028742C" w:rsidRPr="00063AA4" w:rsidRDefault="0028742C" w:rsidP="0028742C"/>
    <w:p w14:paraId="5F1E05B0" w14:textId="77777777" w:rsidR="0028742C" w:rsidRPr="00063AA4" w:rsidRDefault="0028742C" w:rsidP="0028742C"/>
    <w:p w14:paraId="1DCD22AE" w14:textId="77777777" w:rsidR="007D4B17" w:rsidRPr="00063AA4" w:rsidRDefault="007D4B17" w:rsidP="007D4B17">
      <w:pPr>
        <w:pStyle w:val="StyleHeader4Para4Left0Firstline0"/>
        <w:numPr>
          <w:ilvl w:val="0"/>
          <w:numId w:val="0"/>
        </w:numPr>
      </w:pPr>
    </w:p>
    <w:p w14:paraId="61B83CB5" w14:textId="77777777" w:rsidR="007D4B17" w:rsidRPr="00063AA4" w:rsidRDefault="007D4B17" w:rsidP="007D4B17">
      <w:pPr>
        <w:sectPr w:rsidR="007D4B17" w:rsidRPr="00063AA4" w:rsidSect="00B45F77">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864" w:bottom="1440" w:left="720" w:header="720" w:footer="475" w:gutter="0"/>
          <w:pgNumType w:start="1"/>
          <w:cols w:space="720"/>
          <w:titlePg/>
          <w:docGrid w:linePitch="299"/>
        </w:sectPr>
      </w:pPr>
    </w:p>
    <w:p w14:paraId="73FDE13D" w14:textId="77777777" w:rsidR="007D4B17" w:rsidRPr="00063AA4" w:rsidRDefault="007D4B17" w:rsidP="007D4B17">
      <w:pPr>
        <w:jc w:val="center"/>
        <w:rPr>
          <w:b/>
        </w:rPr>
      </w:pPr>
      <w:r w:rsidRPr="00063AA4">
        <w:rPr>
          <w:b/>
        </w:rPr>
        <w:lastRenderedPageBreak/>
        <w:t>Annexe II</w:t>
      </w:r>
    </w:p>
    <w:p w14:paraId="6DB6DA2B" w14:textId="77777777" w:rsidR="0028742C" w:rsidRPr="00063AA4" w:rsidRDefault="0028742C" w:rsidP="0028742C">
      <w:pPr>
        <w:pStyle w:val="Title1"/>
        <w:rPr>
          <w:caps w:val="0"/>
        </w:rPr>
      </w:pPr>
    </w:p>
    <w:p w14:paraId="1ADC8AF3" w14:textId="77777777" w:rsidR="0028742C" w:rsidRPr="00063AA4" w:rsidRDefault="0028742C" w:rsidP="0028742C">
      <w:pPr>
        <w:pStyle w:val="Title1"/>
      </w:pPr>
      <w:r w:rsidRPr="00063AA4">
        <w:t>ANALYSE DU RAPPORT PÉRIODIQUE DES AGENCES BILATÉRALES</w:t>
      </w:r>
      <w:r w:rsidRPr="00063AA4">
        <w:rPr>
          <w:caps w:val="0"/>
        </w:rPr>
        <w:t xml:space="preserve"> </w:t>
      </w:r>
      <w:r w:rsidRPr="00063AA4">
        <w:rPr>
          <w:caps w:val="0"/>
        </w:rPr>
        <w:br/>
        <w:t>AU 31 DÉCEMBRE 2018</w:t>
      </w:r>
    </w:p>
    <w:p w14:paraId="19CB5257" w14:textId="77777777" w:rsidR="0028742C" w:rsidRPr="00063AA4" w:rsidRDefault="0028742C" w:rsidP="0028742C">
      <w:pPr>
        <w:jc w:val="center"/>
        <w:rPr>
          <w:b/>
        </w:rPr>
      </w:pPr>
    </w:p>
    <w:p w14:paraId="282280B7" w14:textId="77777777" w:rsidR="0028742C" w:rsidRPr="00063AA4" w:rsidRDefault="0028742C" w:rsidP="0028742C">
      <w:pPr>
        <w:pStyle w:val="Heading1"/>
        <w:numPr>
          <w:ilvl w:val="0"/>
          <w:numId w:val="24"/>
        </w:numPr>
        <w:tabs>
          <w:tab w:val="clear" w:pos="0"/>
        </w:tabs>
      </w:pPr>
      <w:r w:rsidRPr="00063AA4">
        <w:t xml:space="preserve">La présente annexe comporte les deux parties suivantes : </w:t>
      </w:r>
    </w:p>
    <w:p w14:paraId="4EB0AD4B" w14:textId="77777777" w:rsidR="0028742C" w:rsidRPr="00063AA4" w:rsidRDefault="0028742C" w:rsidP="0028742C">
      <w:pPr>
        <w:pStyle w:val="Heading1"/>
        <w:keepNext/>
        <w:numPr>
          <w:ilvl w:val="0"/>
          <w:numId w:val="0"/>
        </w:numPr>
        <w:adjustRightInd w:val="0"/>
        <w:ind w:left="2160" w:hanging="1440"/>
        <w:textAlignment w:val="baseline"/>
        <w:rPr>
          <w:szCs w:val="28"/>
        </w:rPr>
      </w:pPr>
      <w:r w:rsidRPr="00063AA4">
        <w:t>Partie I :</w:t>
      </w:r>
      <w:r w:rsidRPr="00063AA4">
        <w:tab/>
        <w:t>Projets approuvés au titre des contributions régulières au Fonds multilatéral.</w:t>
      </w:r>
    </w:p>
    <w:p w14:paraId="6AF4F4A7" w14:textId="77777777" w:rsidR="0028742C" w:rsidRPr="00063AA4" w:rsidRDefault="0028742C" w:rsidP="0028742C">
      <w:pPr>
        <w:pStyle w:val="Heading2"/>
        <w:widowControl/>
        <w:numPr>
          <w:ilvl w:val="0"/>
          <w:numId w:val="0"/>
        </w:numPr>
        <w:adjustRightInd w:val="0"/>
        <w:ind w:left="2160" w:hanging="1440"/>
        <w:textAlignment w:val="baseline"/>
        <w:rPr>
          <w:szCs w:val="28"/>
        </w:rPr>
      </w:pPr>
      <w:r w:rsidRPr="00063AA4">
        <w:t>Partie II :</w:t>
      </w:r>
      <w:r w:rsidRPr="00063AA4">
        <w:tab/>
        <w:t xml:space="preserve">Projets approuvés au titre des contributions volontaires supplémentaires pour le démarrage rapide de la réduction progressive des HFC. </w:t>
      </w:r>
    </w:p>
    <w:p w14:paraId="525AA5C6" w14:textId="47106238" w:rsidR="0028742C" w:rsidRPr="00063AA4" w:rsidRDefault="0028742C" w:rsidP="0028742C">
      <w:pPr>
        <w:pStyle w:val="sub-title"/>
        <w:keepNext/>
        <w:keepLines/>
        <w:ind w:left="1418" w:hanging="1418"/>
        <w:rPr>
          <w:rFonts w:ascii="Times New Roman Bold" w:hAnsi="Times New Roman Bold"/>
          <w:caps/>
          <w:noProof w:val="0"/>
          <w:szCs w:val="28"/>
        </w:rPr>
      </w:pPr>
      <w:r w:rsidRPr="00063AA4">
        <w:rPr>
          <w:rFonts w:ascii="Times New Roman Bold" w:hAnsi="Times New Roman Bold"/>
          <w:caps/>
          <w:noProof w:val="0"/>
          <w:szCs w:val="28"/>
        </w:rPr>
        <w:t xml:space="preserve">Partie I : </w:t>
      </w:r>
      <w:r w:rsidRPr="00063AA4">
        <w:rPr>
          <w:rFonts w:ascii="Times New Roman Bold" w:hAnsi="Times New Roman Bold"/>
          <w:caps/>
          <w:noProof w:val="0"/>
          <w:szCs w:val="28"/>
        </w:rPr>
        <w:tab/>
        <w:t>Projets approuv</w:t>
      </w:r>
      <w:r w:rsidR="00C47941" w:rsidRPr="00063AA4">
        <w:rPr>
          <w:bCs/>
          <w:caps/>
          <w:noProof w:val="0"/>
        </w:rPr>
        <w:t>É</w:t>
      </w:r>
      <w:r w:rsidRPr="00063AA4">
        <w:rPr>
          <w:rFonts w:ascii="Times New Roman Bold" w:hAnsi="Times New Roman Bold"/>
          <w:caps/>
          <w:noProof w:val="0"/>
          <w:szCs w:val="28"/>
        </w:rPr>
        <w:t>s au titre des contributions r</w:t>
      </w:r>
      <w:r w:rsidR="00C47941" w:rsidRPr="00063AA4">
        <w:rPr>
          <w:bCs/>
          <w:caps/>
          <w:noProof w:val="0"/>
        </w:rPr>
        <w:t>É</w:t>
      </w:r>
      <w:r w:rsidRPr="00063AA4">
        <w:rPr>
          <w:rFonts w:ascii="Times New Roman Bold" w:hAnsi="Times New Roman Bold"/>
          <w:caps/>
          <w:noProof w:val="0"/>
          <w:szCs w:val="28"/>
        </w:rPr>
        <w:t>guli</w:t>
      </w:r>
      <w:r w:rsidR="00C47941" w:rsidRPr="00063AA4">
        <w:rPr>
          <w:rFonts w:ascii="Times New Roman Bold" w:hAnsi="Times New Roman Bold"/>
          <w:caps/>
          <w:noProof w:val="0"/>
          <w:szCs w:val="28"/>
        </w:rPr>
        <w:t>È</w:t>
      </w:r>
      <w:r w:rsidRPr="00063AA4">
        <w:rPr>
          <w:rFonts w:ascii="Times New Roman Bold" w:hAnsi="Times New Roman Bold"/>
          <w:caps/>
          <w:noProof w:val="0"/>
          <w:szCs w:val="28"/>
        </w:rPr>
        <w:t>res au Fonds multilat</w:t>
      </w:r>
      <w:r w:rsidR="00C47941" w:rsidRPr="00063AA4">
        <w:rPr>
          <w:bCs/>
          <w:caps/>
          <w:noProof w:val="0"/>
        </w:rPr>
        <w:t>É</w:t>
      </w:r>
      <w:r w:rsidRPr="00063AA4">
        <w:rPr>
          <w:rFonts w:ascii="Times New Roman Bold" w:hAnsi="Times New Roman Bold"/>
          <w:caps/>
          <w:noProof w:val="0"/>
          <w:szCs w:val="28"/>
        </w:rPr>
        <w:t>ral</w:t>
      </w:r>
    </w:p>
    <w:p w14:paraId="7A96878D" w14:textId="77777777" w:rsidR="0028742C" w:rsidRPr="00063AA4" w:rsidRDefault="0028742C" w:rsidP="0028742C">
      <w:pPr>
        <w:pStyle w:val="Title1"/>
      </w:pPr>
    </w:p>
    <w:p w14:paraId="7BDB1844" w14:textId="77777777" w:rsidR="0028742C" w:rsidRPr="00063AA4" w:rsidRDefault="0028742C" w:rsidP="0028742C">
      <w:pPr>
        <w:pStyle w:val="Heading1"/>
      </w:pPr>
      <w:r w:rsidRPr="00063AA4">
        <w:t xml:space="preserve">En date du 31 décembre 2018, le Comité exécutif avait approuvé la somme de 172,29 millions de dollars US, dont 157,35 millions pour la mise en œuvre des projets d’investissement et des projets ne portant pas sur des investissements et 14,93 millions pour les coûts d’appui aux agences, comme illustré dans le tableau 1. En 2018, 16 nouveaux projets et activités ont été approuvés. Ce niveau de financement devrait donner lieu à une réduction de 10 372 tonnes PAO du niveau d’usage des substances réglementées. </w:t>
      </w:r>
    </w:p>
    <w:p w14:paraId="1F3EE636" w14:textId="77777777" w:rsidR="0028742C" w:rsidRPr="00063AA4" w:rsidRDefault="0028742C" w:rsidP="0028742C">
      <w:pPr>
        <w:keepNext/>
        <w:suppressAutoHyphens/>
        <w:rPr>
          <w:b/>
        </w:rPr>
      </w:pPr>
      <w:r w:rsidRPr="00063AA4">
        <w:rPr>
          <w:b/>
        </w:rPr>
        <w:t>Tableau 1 : Financement approuvé par secteur pour les agences bilatérales au 31 décembre 2018</w:t>
      </w:r>
    </w:p>
    <w:tbl>
      <w:tblPr>
        <w:tblW w:w="9360" w:type="dxa"/>
        <w:tblInd w:w="-5" w:type="dxa"/>
        <w:tblLayout w:type="fixed"/>
        <w:tblLook w:val="04A0" w:firstRow="1" w:lastRow="0" w:firstColumn="1" w:lastColumn="0" w:noHBand="0" w:noVBand="1"/>
      </w:tblPr>
      <w:tblGrid>
        <w:gridCol w:w="4680"/>
        <w:gridCol w:w="4680"/>
      </w:tblGrid>
      <w:tr w:rsidR="0028742C" w:rsidRPr="00063AA4" w14:paraId="67202AB8" w14:textId="77777777" w:rsidTr="0028742C">
        <w:trPr>
          <w:trHeight w:val="58"/>
        </w:trPr>
        <w:tc>
          <w:tcPr>
            <w:tcW w:w="4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262AF" w14:textId="77777777" w:rsidR="0028742C" w:rsidRPr="00063AA4" w:rsidRDefault="0028742C" w:rsidP="0028742C">
            <w:pPr>
              <w:jc w:val="left"/>
              <w:rPr>
                <w:b/>
                <w:bCs/>
                <w:sz w:val="21"/>
                <w:szCs w:val="21"/>
              </w:rPr>
            </w:pPr>
            <w:r w:rsidRPr="00063AA4">
              <w:rPr>
                <w:b/>
                <w:bCs/>
                <w:sz w:val="21"/>
                <w:szCs w:val="21"/>
              </w:rPr>
              <w:t>Secteur</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14:paraId="1B60AED7" w14:textId="77777777" w:rsidR="0028742C" w:rsidRPr="00063AA4" w:rsidRDefault="0028742C" w:rsidP="0028742C">
            <w:pPr>
              <w:jc w:val="center"/>
              <w:rPr>
                <w:b/>
                <w:bCs/>
                <w:sz w:val="21"/>
                <w:szCs w:val="21"/>
              </w:rPr>
            </w:pPr>
            <w:r w:rsidRPr="00063AA4">
              <w:rPr>
                <w:b/>
                <w:bCs/>
                <w:sz w:val="21"/>
                <w:szCs w:val="21"/>
              </w:rPr>
              <w:t>Financement ($ US)</w:t>
            </w:r>
          </w:p>
        </w:tc>
      </w:tr>
      <w:tr w:rsidR="0028742C" w:rsidRPr="00063AA4" w14:paraId="30378440" w14:textId="77777777" w:rsidTr="0028742C">
        <w:trPr>
          <w:trHeight w:val="100"/>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5813D306" w14:textId="77777777" w:rsidR="0028742C" w:rsidRPr="00063AA4" w:rsidRDefault="0028742C" w:rsidP="0028742C">
            <w:pPr>
              <w:jc w:val="left"/>
              <w:rPr>
                <w:sz w:val="21"/>
                <w:szCs w:val="21"/>
              </w:rPr>
            </w:pPr>
            <w:r w:rsidRPr="00063AA4">
              <w:rPr>
                <w:sz w:val="21"/>
                <w:szCs w:val="21"/>
              </w:rPr>
              <w:t>Aérosol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B936287" w14:textId="77777777" w:rsidR="0028742C" w:rsidRPr="00063AA4" w:rsidRDefault="0028742C" w:rsidP="0028742C">
            <w:pPr>
              <w:jc w:val="right"/>
              <w:rPr>
                <w:sz w:val="21"/>
                <w:szCs w:val="21"/>
              </w:rPr>
            </w:pPr>
            <w:r w:rsidRPr="00063AA4">
              <w:rPr>
                <w:sz w:val="21"/>
                <w:szCs w:val="21"/>
              </w:rPr>
              <w:t>2 051 914</w:t>
            </w:r>
          </w:p>
        </w:tc>
      </w:tr>
      <w:tr w:rsidR="0028742C" w:rsidRPr="00063AA4" w14:paraId="2F8BF2A4" w14:textId="77777777" w:rsidTr="0028742C">
        <w:trPr>
          <w:trHeight w:val="147"/>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5CD94F5C" w14:textId="77777777" w:rsidR="0028742C" w:rsidRPr="00063AA4" w:rsidRDefault="0028742C" w:rsidP="0028742C">
            <w:pPr>
              <w:jc w:val="left"/>
              <w:rPr>
                <w:sz w:val="21"/>
                <w:szCs w:val="21"/>
              </w:rPr>
            </w:pPr>
            <w:r w:rsidRPr="00063AA4">
              <w:rPr>
                <w:sz w:val="21"/>
                <w:szCs w:val="21"/>
              </w:rPr>
              <w:t>Destruction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7C65A89" w14:textId="77777777" w:rsidR="0028742C" w:rsidRPr="00063AA4" w:rsidRDefault="0028742C" w:rsidP="0028742C">
            <w:pPr>
              <w:jc w:val="right"/>
              <w:rPr>
                <w:sz w:val="21"/>
                <w:szCs w:val="21"/>
              </w:rPr>
            </w:pPr>
            <w:r w:rsidRPr="00063AA4">
              <w:rPr>
                <w:sz w:val="21"/>
                <w:szCs w:val="21"/>
              </w:rPr>
              <w:t>1 526 282</w:t>
            </w:r>
          </w:p>
        </w:tc>
      </w:tr>
      <w:tr w:rsidR="0028742C" w:rsidRPr="00063AA4" w14:paraId="01A5A46F" w14:textId="77777777" w:rsidTr="0028742C">
        <w:trPr>
          <w:trHeight w:val="192"/>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26E85240" w14:textId="77777777" w:rsidR="0028742C" w:rsidRPr="00063AA4" w:rsidRDefault="0028742C" w:rsidP="0028742C">
            <w:pPr>
              <w:jc w:val="left"/>
              <w:rPr>
                <w:sz w:val="21"/>
                <w:szCs w:val="21"/>
              </w:rPr>
            </w:pPr>
            <w:r w:rsidRPr="00063AA4">
              <w:rPr>
                <w:sz w:val="21"/>
                <w:szCs w:val="21"/>
              </w:rPr>
              <w:t>Mousse</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9A81E78" w14:textId="77777777" w:rsidR="0028742C" w:rsidRPr="00063AA4" w:rsidRDefault="0028742C" w:rsidP="0028742C">
            <w:pPr>
              <w:jc w:val="right"/>
              <w:rPr>
                <w:sz w:val="21"/>
                <w:szCs w:val="21"/>
              </w:rPr>
            </w:pPr>
            <w:r w:rsidRPr="00063AA4">
              <w:rPr>
                <w:sz w:val="21"/>
                <w:szCs w:val="21"/>
              </w:rPr>
              <w:t>8 093 857</w:t>
            </w:r>
          </w:p>
        </w:tc>
      </w:tr>
      <w:tr w:rsidR="0028742C" w:rsidRPr="00063AA4" w14:paraId="14D179FC" w14:textId="77777777" w:rsidTr="0028742C">
        <w:trPr>
          <w:trHeight w:val="97"/>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4AA1EAB3" w14:textId="77777777" w:rsidR="0028742C" w:rsidRPr="00063AA4" w:rsidRDefault="0028742C" w:rsidP="0028742C">
            <w:pPr>
              <w:jc w:val="left"/>
              <w:rPr>
                <w:sz w:val="21"/>
                <w:szCs w:val="21"/>
              </w:rPr>
            </w:pPr>
            <w:r w:rsidRPr="00063AA4">
              <w:rPr>
                <w:sz w:val="21"/>
                <w:szCs w:val="21"/>
              </w:rPr>
              <w:t>Halon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40B5AD98" w14:textId="77777777" w:rsidR="0028742C" w:rsidRPr="00063AA4" w:rsidRDefault="0028742C" w:rsidP="0028742C">
            <w:pPr>
              <w:jc w:val="right"/>
              <w:rPr>
                <w:sz w:val="21"/>
                <w:szCs w:val="21"/>
              </w:rPr>
            </w:pPr>
            <w:r w:rsidRPr="00063AA4">
              <w:rPr>
                <w:sz w:val="21"/>
                <w:szCs w:val="21"/>
              </w:rPr>
              <w:t>6 147 361</w:t>
            </w:r>
          </w:p>
        </w:tc>
      </w:tr>
      <w:tr w:rsidR="0028742C" w:rsidRPr="00063AA4" w14:paraId="30B105B1" w14:textId="77777777" w:rsidTr="002874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43418340" w14:textId="77777777" w:rsidR="0028742C" w:rsidRPr="00063AA4" w:rsidRDefault="0028742C" w:rsidP="0028742C">
            <w:pPr>
              <w:jc w:val="left"/>
              <w:rPr>
                <w:sz w:val="21"/>
                <w:szCs w:val="21"/>
              </w:rPr>
            </w:pPr>
            <w:r w:rsidRPr="00063AA4">
              <w:rPr>
                <w:sz w:val="21"/>
                <w:szCs w:val="21"/>
              </w:rPr>
              <w:t>Fumigènes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43550BC3" w14:textId="77777777" w:rsidR="0028742C" w:rsidRPr="00063AA4" w:rsidRDefault="0028742C" w:rsidP="0028742C">
            <w:pPr>
              <w:jc w:val="right"/>
              <w:rPr>
                <w:sz w:val="21"/>
                <w:szCs w:val="21"/>
              </w:rPr>
            </w:pPr>
            <w:r w:rsidRPr="00063AA4">
              <w:rPr>
                <w:sz w:val="21"/>
                <w:szCs w:val="21"/>
              </w:rPr>
              <w:t>18 229 661</w:t>
            </w:r>
          </w:p>
        </w:tc>
      </w:tr>
      <w:tr w:rsidR="0028742C" w:rsidRPr="00063AA4" w14:paraId="4A2A638E" w14:textId="77777777" w:rsidTr="002874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12342694" w14:textId="77777777" w:rsidR="0028742C" w:rsidRPr="00063AA4" w:rsidRDefault="0028742C" w:rsidP="0028742C">
            <w:pPr>
              <w:jc w:val="left"/>
              <w:rPr>
                <w:sz w:val="21"/>
                <w:szCs w:val="21"/>
              </w:rPr>
            </w:pPr>
            <w:r w:rsidRPr="00063AA4">
              <w:rPr>
                <w:sz w:val="21"/>
                <w:szCs w:val="21"/>
              </w:rPr>
              <w:t>Plan d’élimination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5B8B5FB" w14:textId="77777777" w:rsidR="0028742C" w:rsidRPr="00063AA4" w:rsidRDefault="0028742C" w:rsidP="0028742C">
            <w:pPr>
              <w:jc w:val="right"/>
              <w:rPr>
                <w:sz w:val="21"/>
                <w:szCs w:val="21"/>
              </w:rPr>
            </w:pPr>
            <w:r w:rsidRPr="00063AA4">
              <w:rPr>
                <w:sz w:val="21"/>
                <w:szCs w:val="21"/>
              </w:rPr>
              <w:t>63 160 785</w:t>
            </w:r>
          </w:p>
        </w:tc>
      </w:tr>
      <w:tr w:rsidR="0028742C" w:rsidRPr="00063AA4" w14:paraId="35E90987" w14:textId="77777777" w:rsidTr="0028742C">
        <w:trPr>
          <w:trHeight w:val="79"/>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573A24B6" w14:textId="77777777" w:rsidR="0028742C" w:rsidRPr="00063AA4" w:rsidRDefault="0028742C" w:rsidP="0028742C">
            <w:pPr>
              <w:jc w:val="left"/>
              <w:rPr>
                <w:sz w:val="21"/>
                <w:szCs w:val="21"/>
              </w:rPr>
            </w:pPr>
            <w:r w:rsidRPr="00063AA4">
              <w:rPr>
                <w:sz w:val="21"/>
                <w:szCs w:val="21"/>
              </w:rPr>
              <w:t>Production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C9F4A0F" w14:textId="77777777" w:rsidR="0028742C" w:rsidRPr="00063AA4" w:rsidRDefault="0028742C" w:rsidP="0028742C">
            <w:pPr>
              <w:jc w:val="right"/>
              <w:rPr>
                <w:sz w:val="21"/>
                <w:szCs w:val="21"/>
              </w:rPr>
            </w:pPr>
            <w:r w:rsidRPr="00063AA4">
              <w:rPr>
                <w:sz w:val="21"/>
                <w:szCs w:val="21"/>
              </w:rPr>
              <w:t>10 000 000</w:t>
            </w:r>
          </w:p>
        </w:tc>
      </w:tr>
      <w:tr w:rsidR="0028742C" w:rsidRPr="00063AA4" w14:paraId="5EF3E476" w14:textId="77777777" w:rsidTr="0028742C">
        <w:trPr>
          <w:trHeight w:val="124"/>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481F3F0F" w14:textId="77777777" w:rsidR="0028742C" w:rsidRPr="00063AA4" w:rsidRDefault="0028742C" w:rsidP="0028742C">
            <w:pPr>
              <w:jc w:val="left"/>
              <w:rPr>
                <w:sz w:val="21"/>
                <w:szCs w:val="21"/>
              </w:rPr>
            </w:pPr>
            <w:r w:rsidRPr="00063AA4">
              <w:rPr>
                <w:sz w:val="21"/>
                <w:szCs w:val="21"/>
              </w:rPr>
              <w:t>Réfrigération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1C2F312" w14:textId="77777777" w:rsidR="0028742C" w:rsidRPr="00063AA4" w:rsidRDefault="0028742C" w:rsidP="0028742C">
            <w:pPr>
              <w:jc w:val="right"/>
              <w:rPr>
                <w:sz w:val="21"/>
                <w:szCs w:val="21"/>
              </w:rPr>
            </w:pPr>
            <w:r w:rsidRPr="00063AA4">
              <w:rPr>
                <w:sz w:val="21"/>
                <w:szCs w:val="21"/>
              </w:rPr>
              <w:t>40 910 121</w:t>
            </w:r>
          </w:p>
        </w:tc>
      </w:tr>
      <w:tr w:rsidR="0028742C" w:rsidRPr="00063AA4" w14:paraId="5144FC9E" w14:textId="77777777" w:rsidTr="002874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4D906480" w14:textId="77777777" w:rsidR="0028742C" w:rsidRPr="00063AA4" w:rsidRDefault="0028742C" w:rsidP="0028742C">
            <w:pPr>
              <w:jc w:val="left"/>
              <w:rPr>
                <w:sz w:val="21"/>
                <w:szCs w:val="21"/>
              </w:rPr>
            </w:pPr>
            <w:r w:rsidRPr="00063AA4">
              <w:rPr>
                <w:sz w:val="21"/>
                <w:szCs w:val="21"/>
              </w:rPr>
              <w:t>Divers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76C4FFA" w14:textId="77777777" w:rsidR="0028742C" w:rsidRPr="00063AA4" w:rsidRDefault="0028742C" w:rsidP="0028742C">
            <w:pPr>
              <w:jc w:val="right"/>
              <w:rPr>
                <w:sz w:val="21"/>
                <w:szCs w:val="21"/>
              </w:rPr>
            </w:pPr>
            <w:r w:rsidRPr="00063AA4">
              <w:rPr>
                <w:sz w:val="21"/>
                <w:szCs w:val="21"/>
              </w:rPr>
              <w:t>4 719 718</w:t>
            </w:r>
          </w:p>
        </w:tc>
      </w:tr>
      <w:tr w:rsidR="0028742C" w:rsidRPr="00063AA4" w14:paraId="11A7E2D8" w14:textId="77777777" w:rsidTr="002874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5E9C0839" w14:textId="77777777" w:rsidR="0028742C" w:rsidRPr="00063AA4" w:rsidRDefault="0028742C" w:rsidP="0028742C">
            <w:pPr>
              <w:jc w:val="left"/>
              <w:rPr>
                <w:sz w:val="21"/>
                <w:szCs w:val="21"/>
              </w:rPr>
            </w:pPr>
            <w:r w:rsidRPr="00063AA4">
              <w:rPr>
                <w:sz w:val="21"/>
                <w:szCs w:val="21"/>
              </w:rPr>
              <w:t>Solvants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2F44FD8" w14:textId="77777777" w:rsidR="0028742C" w:rsidRPr="00063AA4" w:rsidRDefault="0028742C" w:rsidP="0028742C">
            <w:pPr>
              <w:jc w:val="right"/>
              <w:rPr>
                <w:sz w:val="21"/>
                <w:szCs w:val="21"/>
              </w:rPr>
            </w:pPr>
            <w:r w:rsidRPr="00063AA4">
              <w:rPr>
                <w:sz w:val="21"/>
                <w:szCs w:val="21"/>
              </w:rPr>
              <w:t>2 512 738</w:t>
            </w:r>
          </w:p>
        </w:tc>
      </w:tr>
      <w:tr w:rsidR="0028742C" w:rsidRPr="00063AA4" w14:paraId="0FB8253C" w14:textId="77777777" w:rsidTr="002874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70B635FB" w14:textId="77777777" w:rsidR="0028742C" w:rsidRPr="00063AA4" w:rsidRDefault="0028742C" w:rsidP="0028742C">
            <w:pPr>
              <w:jc w:val="left"/>
              <w:rPr>
                <w:b/>
                <w:bCs/>
                <w:sz w:val="21"/>
                <w:szCs w:val="21"/>
              </w:rPr>
            </w:pPr>
            <w:r w:rsidRPr="00063AA4">
              <w:rPr>
                <w:b/>
                <w:bCs/>
                <w:sz w:val="21"/>
                <w:szCs w:val="21"/>
              </w:rPr>
              <w:t>Sous-total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941E342" w14:textId="77777777" w:rsidR="0028742C" w:rsidRPr="00063AA4" w:rsidRDefault="0028742C" w:rsidP="0028742C">
            <w:pPr>
              <w:jc w:val="right"/>
              <w:rPr>
                <w:b/>
                <w:bCs/>
                <w:sz w:val="21"/>
                <w:szCs w:val="21"/>
              </w:rPr>
            </w:pPr>
            <w:r w:rsidRPr="00063AA4">
              <w:rPr>
                <w:b/>
                <w:bCs/>
                <w:sz w:val="21"/>
                <w:szCs w:val="21"/>
              </w:rPr>
              <w:t>157 352 436</w:t>
            </w:r>
          </w:p>
        </w:tc>
      </w:tr>
      <w:tr w:rsidR="0028742C" w:rsidRPr="00063AA4" w14:paraId="344B6182" w14:textId="77777777" w:rsidTr="002874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26792280" w14:textId="77777777" w:rsidR="0028742C" w:rsidRPr="00063AA4" w:rsidRDefault="0028742C" w:rsidP="0028742C">
            <w:pPr>
              <w:jc w:val="left"/>
              <w:rPr>
                <w:sz w:val="21"/>
                <w:szCs w:val="21"/>
              </w:rPr>
            </w:pPr>
            <w:r w:rsidRPr="00063AA4">
              <w:rPr>
                <w:sz w:val="21"/>
                <w:szCs w:val="21"/>
              </w:rPr>
              <w:t>Coûts d’appui aux agences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02D48B7" w14:textId="77777777" w:rsidR="0028742C" w:rsidRPr="00063AA4" w:rsidRDefault="0028742C" w:rsidP="0028742C">
            <w:pPr>
              <w:jc w:val="right"/>
              <w:rPr>
                <w:sz w:val="21"/>
                <w:szCs w:val="21"/>
              </w:rPr>
            </w:pPr>
            <w:r w:rsidRPr="00063AA4">
              <w:rPr>
                <w:sz w:val="21"/>
                <w:szCs w:val="21"/>
              </w:rPr>
              <w:t>14 934 227</w:t>
            </w:r>
          </w:p>
        </w:tc>
      </w:tr>
      <w:tr w:rsidR="0028742C" w:rsidRPr="00063AA4" w14:paraId="5B72E087" w14:textId="77777777" w:rsidTr="002874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4AE88793" w14:textId="77777777" w:rsidR="0028742C" w:rsidRPr="00063AA4" w:rsidRDefault="0028742C" w:rsidP="0028742C">
            <w:pPr>
              <w:jc w:val="left"/>
              <w:rPr>
                <w:b/>
                <w:bCs/>
                <w:sz w:val="21"/>
                <w:szCs w:val="21"/>
              </w:rPr>
            </w:pPr>
            <w:r w:rsidRPr="00063AA4">
              <w:rPr>
                <w:b/>
                <w:bCs/>
                <w:sz w:val="21"/>
                <w:szCs w:val="21"/>
              </w:rPr>
              <w:t>Total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5A5F9F4" w14:textId="77777777" w:rsidR="0028742C" w:rsidRPr="00063AA4" w:rsidRDefault="0028742C" w:rsidP="0028742C">
            <w:pPr>
              <w:jc w:val="right"/>
              <w:rPr>
                <w:b/>
                <w:bCs/>
                <w:sz w:val="21"/>
                <w:szCs w:val="21"/>
              </w:rPr>
            </w:pPr>
            <w:r w:rsidRPr="00063AA4">
              <w:rPr>
                <w:b/>
                <w:bCs/>
                <w:sz w:val="21"/>
                <w:szCs w:val="21"/>
              </w:rPr>
              <w:t>172 286 664</w:t>
            </w:r>
          </w:p>
        </w:tc>
      </w:tr>
    </w:tbl>
    <w:p w14:paraId="611C818B" w14:textId="77777777" w:rsidR="0028742C" w:rsidRPr="00063AA4" w:rsidRDefault="0028742C" w:rsidP="0028742C">
      <w:pPr>
        <w:keepNext/>
        <w:suppressAutoHyphens/>
        <w:jc w:val="left"/>
        <w:rPr>
          <w:b/>
          <w:caps/>
          <w:spacing w:val="-3"/>
        </w:rPr>
      </w:pPr>
    </w:p>
    <w:p w14:paraId="1DA29DEB" w14:textId="77777777" w:rsidR="0028742C" w:rsidRPr="00063AA4" w:rsidRDefault="0028742C" w:rsidP="0028742C">
      <w:pPr>
        <w:pStyle w:val="Heading1"/>
      </w:pPr>
      <w:r w:rsidRPr="00063AA4">
        <w:t xml:space="preserve">Le tableau 2 présente un résumé de l’état des projets mis en œuvre par les agences bilatérales, par catégorie. </w:t>
      </w:r>
    </w:p>
    <w:p w14:paraId="029113D8" w14:textId="77777777" w:rsidR="0028742C" w:rsidRPr="00063AA4" w:rsidRDefault="0028742C" w:rsidP="0028742C">
      <w:pPr>
        <w:keepNext/>
        <w:rPr>
          <w:b/>
        </w:rPr>
      </w:pPr>
      <w:r w:rsidRPr="00063AA4">
        <w:rPr>
          <w:b/>
        </w:rPr>
        <w:t>Tableau 2 : État de la mise en œuvre des projets par catégorie</w:t>
      </w:r>
    </w:p>
    <w:tbl>
      <w:tblPr>
        <w:tblW w:w="9355" w:type="dxa"/>
        <w:tblLayout w:type="fixed"/>
        <w:tblLook w:val="04A0" w:firstRow="1" w:lastRow="0" w:firstColumn="1" w:lastColumn="0" w:noHBand="0" w:noVBand="1"/>
      </w:tblPr>
      <w:tblGrid>
        <w:gridCol w:w="1838"/>
        <w:gridCol w:w="992"/>
        <w:gridCol w:w="1134"/>
        <w:gridCol w:w="993"/>
        <w:gridCol w:w="1134"/>
        <w:gridCol w:w="1134"/>
        <w:gridCol w:w="1134"/>
        <w:gridCol w:w="996"/>
      </w:tblGrid>
      <w:tr w:rsidR="0028742C" w:rsidRPr="00063AA4" w14:paraId="5C2164DD" w14:textId="77777777" w:rsidTr="0028742C">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2B30649" w14:textId="77777777" w:rsidR="0028742C" w:rsidRPr="00063AA4" w:rsidRDefault="0028742C" w:rsidP="0028742C">
            <w:pPr>
              <w:jc w:val="left"/>
              <w:rPr>
                <w:b/>
                <w:bCs/>
                <w:sz w:val="20"/>
                <w:szCs w:val="20"/>
              </w:rPr>
            </w:pPr>
            <w:r w:rsidRPr="00063AA4">
              <w:rPr>
                <w:b/>
                <w:bCs/>
                <w:sz w:val="20"/>
                <w:szCs w:val="20"/>
              </w:rPr>
              <w:t>Type</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7904D691" w14:textId="77777777" w:rsidR="0028742C" w:rsidRPr="00063AA4" w:rsidRDefault="0028742C" w:rsidP="0028742C">
            <w:pPr>
              <w:jc w:val="center"/>
              <w:rPr>
                <w:b/>
                <w:bCs/>
                <w:sz w:val="20"/>
                <w:szCs w:val="20"/>
              </w:rPr>
            </w:pPr>
            <w:r w:rsidRPr="00063AA4">
              <w:rPr>
                <w:b/>
                <w:bCs/>
                <w:sz w:val="20"/>
                <w:szCs w:val="20"/>
              </w:rPr>
              <w:t>Nombre de projets*</w:t>
            </w:r>
          </w:p>
        </w:tc>
        <w:tc>
          <w:tcPr>
            <w:tcW w:w="4398"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9A8646C" w14:textId="77777777" w:rsidR="0028742C" w:rsidRPr="00063AA4" w:rsidRDefault="0028742C" w:rsidP="0028742C">
            <w:pPr>
              <w:jc w:val="center"/>
              <w:rPr>
                <w:b/>
                <w:bCs/>
                <w:sz w:val="20"/>
                <w:szCs w:val="20"/>
              </w:rPr>
            </w:pPr>
            <w:r w:rsidRPr="00063AA4">
              <w:rPr>
                <w:b/>
                <w:bCs/>
                <w:sz w:val="20"/>
                <w:szCs w:val="20"/>
              </w:rPr>
              <w:t>Financement ($ US)**</w:t>
            </w:r>
          </w:p>
        </w:tc>
      </w:tr>
      <w:tr w:rsidR="0028742C" w:rsidRPr="00063AA4" w14:paraId="14082066" w14:textId="77777777" w:rsidTr="0028742C">
        <w:trPr>
          <w:trHeight w:val="166"/>
          <w:tblHeader/>
        </w:trPr>
        <w:tc>
          <w:tcPr>
            <w:tcW w:w="183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276621" w14:textId="77777777" w:rsidR="0028742C" w:rsidRPr="00063AA4" w:rsidRDefault="0028742C" w:rsidP="0028742C">
            <w:pPr>
              <w:jc w:val="center"/>
              <w:rPr>
                <w:b/>
                <w:bCs/>
                <w:sz w:val="20"/>
                <w:szCs w:val="20"/>
                <w:lang w:eastAsia="en-CA"/>
              </w:rPr>
            </w:pPr>
          </w:p>
        </w:tc>
        <w:tc>
          <w:tcPr>
            <w:tcW w:w="992"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6A85AC6B" w14:textId="77777777" w:rsidR="0028742C" w:rsidRPr="00063AA4" w:rsidRDefault="0028742C" w:rsidP="0028742C">
            <w:pPr>
              <w:jc w:val="center"/>
              <w:rPr>
                <w:b/>
                <w:bCs/>
                <w:sz w:val="20"/>
                <w:szCs w:val="20"/>
              </w:rPr>
            </w:pPr>
            <w:r w:rsidRPr="00063AA4">
              <w:rPr>
                <w:b/>
                <w:bCs/>
                <w:sz w:val="20"/>
                <w:szCs w:val="20"/>
              </w:rPr>
              <w:t>Approuvés</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25347A10" w14:textId="77777777" w:rsidR="0028742C" w:rsidRPr="00063AA4" w:rsidRDefault="0028742C" w:rsidP="0028742C">
            <w:pPr>
              <w:jc w:val="center"/>
              <w:rPr>
                <w:b/>
                <w:bCs/>
                <w:sz w:val="20"/>
                <w:szCs w:val="20"/>
              </w:rPr>
            </w:pPr>
            <w:r w:rsidRPr="00063AA4">
              <w:rPr>
                <w:b/>
                <w:bCs/>
                <w:sz w:val="20"/>
                <w:szCs w:val="20"/>
              </w:rPr>
              <w:t>Achevés</w:t>
            </w:r>
          </w:p>
        </w:tc>
        <w:tc>
          <w:tcPr>
            <w:tcW w:w="993"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693B6E95" w14:textId="77777777" w:rsidR="0028742C" w:rsidRPr="00063AA4" w:rsidRDefault="0028742C" w:rsidP="0028742C">
            <w:pPr>
              <w:jc w:val="center"/>
              <w:rPr>
                <w:b/>
                <w:bCs/>
                <w:sz w:val="20"/>
                <w:szCs w:val="20"/>
              </w:rPr>
            </w:pPr>
            <w:r w:rsidRPr="00063AA4">
              <w:rPr>
                <w:b/>
                <w:bCs/>
                <w:sz w:val="20"/>
                <w:szCs w:val="20"/>
              </w:rPr>
              <w:t>% achevés</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280E41DE" w14:textId="77777777" w:rsidR="0028742C" w:rsidRPr="00063AA4" w:rsidRDefault="0028742C" w:rsidP="0028742C">
            <w:pPr>
              <w:jc w:val="center"/>
              <w:rPr>
                <w:b/>
                <w:bCs/>
                <w:sz w:val="20"/>
                <w:szCs w:val="20"/>
              </w:rPr>
            </w:pPr>
            <w:r w:rsidRPr="00063AA4">
              <w:rPr>
                <w:b/>
                <w:bCs/>
                <w:sz w:val="20"/>
                <w:szCs w:val="20"/>
              </w:rPr>
              <w:t>Approuvé</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46019F2A" w14:textId="77777777" w:rsidR="0028742C" w:rsidRPr="00063AA4" w:rsidRDefault="0028742C" w:rsidP="0028742C">
            <w:pPr>
              <w:jc w:val="center"/>
              <w:rPr>
                <w:b/>
                <w:bCs/>
                <w:sz w:val="20"/>
                <w:szCs w:val="20"/>
              </w:rPr>
            </w:pPr>
            <w:r w:rsidRPr="00063AA4">
              <w:rPr>
                <w:b/>
                <w:bCs/>
                <w:sz w:val="20"/>
                <w:szCs w:val="20"/>
              </w:rPr>
              <w:t>Décaissé</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4743ECF8" w14:textId="77777777" w:rsidR="0028742C" w:rsidRPr="00063AA4" w:rsidRDefault="0028742C" w:rsidP="0028742C">
            <w:pPr>
              <w:jc w:val="center"/>
              <w:rPr>
                <w:b/>
                <w:bCs/>
                <w:sz w:val="20"/>
                <w:szCs w:val="20"/>
              </w:rPr>
            </w:pPr>
            <w:r w:rsidRPr="00063AA4">
              <w:rPr>
                <w:b/>
                <w:bCs/>
                <w:sz w:val="20"/>
                <w:szCs w:val="20"/>
              </w:rPr>
              <w:t>Solde</w:t>
            </w:r>
          </w:p>
        </w:tc>
        <w:tc>
          <w:tcPr>
            <w:tcW w:w="996"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13E6B05A" w14:textId="77777777" w:rsidR="0028742C" w:rsidRPr="00063AA4" w:rsidRDefault="0028742C" w:rsidP="0028742C">
            <w:pPr>
              <w:jc w:val="center"/>
              <w:rPr>
                <w:b/>
                <w:bCs/>
                <w:sz w:val="20"/>
                <w:szCs w:val="20"/>
              </w:rPr>
            </w:pPr>
            <w:r w:rsidRPr="00063AA4">
              <w:rPr>
                <w:b/>
                <w:bCs/>
                <w:sz w:val="20"/>
                <w:szCs w:val="20"/>
              </w:rPr>
              <w:t>% décaissé</w:t>
            </w:r>
          </w:p>
        </w:tc>
      </w:tr>
      <w:tr w:rsidR="0028742C" w:rsidRPr="00063AA4" w14:paraId="03AA6F76" w14:textId="77777777" w:rsidTr="0028742C">
        <w:trPr>
          <w:trHeight w:val="240"/>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6CFA945" w14:textId="77777777" w:rsidR="0028742C" w:rsidRPr="00063AA4" w:rsidRDefault="0028742C" w:rsidP="0028742C">
            <w:pPr>
              <w:jc w:val="left"/>
              <w:rPr>
                <w:sz w:val="20"/>
                <w:szCs w:val="20"/>
              </w:rPr>
            </w:pPr>
            <w:r w:rsidRPr="00063AA4">
              <w:rPr>
                <w:sz w:val="20"/>
                <w:szCs w:val="20"/>
              </w:rPr>
              <w:t>Programme du pays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79D8918" w14:textId="77777777" w:rsidR="0028742C" w:rsidRPr="00063AA4" w:rsidRDefault="0028742C" w:rsidP="0028742C">
            <w:pPr>
              <w:jc w:val="right"/>
              <w:rPr>
                <w:sz w:val="20"/>
                <w:szCs w:val="20"/>
              </w:rPr>
            </w:pPr>
            <w:r w:rsidRPr="00063AA4">
              <w:rPr>
                <w:sz w:val="20"/>
                <w:szCs w:val="20"/>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1A12D12" w14:textId="77777777" w:rsidR="0028742C" w:rsidRPr="00063AA4" w:rsidRDefault="0028742C" w:rsidP="0028742C">
            <w:pPr>
              <w:jc w:val="right"/>
              <w:rPr>
                <w:sz w:val="20"/>
                <w:szCs w:val="20"/>
              </w:rPr>
            </w:pPr>
            <w:r w:rsidRPr="00063AA4">
              <w:rPr>
                <w:sz w:val="20"/>
                <w:szCs w:val="20"/>
              </w:rPr>
              <w:t>9</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0F4ACCBB" w14:textId="77777777" w:rsidR="0028742C" w:rsidRPr="00063AA4" w:rsidRDefault="0028742C" w:rsidP="0028742C">
            <w:pPr>
              <w:jc w:val="right"/>
              <w:rPr>
                <w:sz w:val="20"/>
                <w:szCs w:val="20"/>
              </w:rPr>
            </w:pPr>
            <w:r w:rsidRPr="00063AA4">
              <w:rPr>
                <w:sz w:val="20"/>
                <w:szCs w:val="20"/>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39CD675" w14:textId="77777777" w:rsidR="0028742C" w:rsidRPr="00063AA4" w:rsidRDefault="0028742C" w:rsidP="0028742C">
            <w:pPr>
              <w:jc w:val="right"/>
              <w:rPr>
                <w:sz w:val="20"/>
                <w:szCs w:val="20"/>
              </w:rPr>
            </w:pPr>
            <w:r w:rsidRPr="00063AA4">
              <w:rPr>
                <w:sz w:val="20"/>
                <w:szCs w:val="20"/>
              </w:rPr>
              <w:t>340 787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DC2D01" w14:textId="77777777" w:rsidR="0028742C" w:rsidRPr="00063AA4" w:rsidRDefault="0028742C" w:rsidP="0028742C">
            <w:pPr>
              <w:jc w:val="right"/>
              <w:rPr>
                <w:sz w:val="20"/>
                <w:szCs w:val="20"/>
              </w:rPr>
            </w:pPr>
            <w:r w:rsidRPr="00063AA4">
              <w:rPr>
                <w:sz w:val="20"/>
                <w:szCs w:val="20"/>
              </w:rPr>
              <w:t>340 787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B76BCA" w14:textId="77777777" w:rsidR="0028742C" w:rsidRPr="00063AA4" w:rsidRDefault="0028742C" w:rsidP="0028742C">
            <w:pPr>
              <w:jc w:val="right"/>
              <w:rPr>
                <w:sz w:val="20"/>
                <w:szCs w:val="20"/>
              </w:rPr>
            </w:pPr>
            <w:r w:rsidRPr="00063AA4">
              <w:rPr>
                <w:sz w:val="20"/>
                <w:szCs w:val="20"/>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AED191" w14:textId="77777777" w:rsidR="0028742C" w:rsidRPr="00063AA4" w:rsidRDefault="0028742C" w:rsidP="0028742C">
            <w:pPr>
              <w:jc w:val="right"/>
              <w:rPr>
                <w:sz w:val="20"/>
                <w:szCs w:val="20"/>
              </w:rPr>
            </w:pPr>
            <w:r w:rsidRPr="00063AA4">
              <w:rPr>
                <w:sz w:val="20"/>
                <w:szCs w:val="20"/>
              </w:rPr>
              <w:t>100</w:t>
            </w:r>
          </w:p>
        </w:tc>
      </w:tr>
      <w:tr w:rsidR="0028742C" w:rsidRPr="00063AA4" w14:paraId="5A0D8DD4" w14:textId="77777777" w:rsidTr="002874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C82B5CB" w14:textId="77777777" w:rsidR="0028742C" w:rsidRPr="00063AA4" w:rsidRDefault="0028742C" w:rsidP="0028742C">
            <w:pPr>
              <w:jc w:val="left"/>
              <w:rPr>
                <w:sz w:val="20"/>
                <w:szCs w:val="20"/>
              </w:rPr>
            </w:pPr>
            <w:r w:rsidRPr="00063AA4">
              <w:rPr>
                <w:sz w:val="20"/>
                <w:szCs w:val="20"/>
              </w:rPr>
              <w:t>Démonstration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D8501DC" w14:textId="77777777" w:rsidR="0028742C" w:rsidRPr="00063AA4" w:rsidRDefault="0028742C" w:rsidP="0028742C">
            <w:pPr>
              <w:jc w:val="right"/>
              <w:rPr>
                <w:sz w:val="20"/>
                <w:szCs w:val="20"/>
              </w:rPr>
            </w:pPr>
            <w:r w:rsidRPr="00063AA4">
              <w:rPr>
                <w:sz w:val="20"/>
                <w:szCs w:val="20"/>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A5624F" w14:textId="77777777" w:rsidR="0028742C" w:rsidRPr="00063AA4" w:rsidRDefault="0028742C" w:rsidP="0028742C">
            <w:pPr>
              <w:jc w:val="right"/>
              <w:rPr>
                <w:sz w:val="20"/>
                <w:szCs w:val="20"/>
              </w:rPr>
            </w:pPr>
            <w:r w:rsidRPr="00063AA4">
              <w:rPr>
                <w:sz w:val="20"/>
                <w:szCs w:val="20"/>
              </w:rPr>
              <w:t>37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DB9679C" w14:textId="77777777" w:rsidR="0028742C" w:rsidRPr="00063AA4" w:rsidRDefault="0028742C" w:rsidP="0028742C">
            <w:pPr>
              <w:jc w:val="right"/>
              <w:rPr>
                <w:sz w:val="20"/>
                <w:szCs w:val="20"/>
              </w:rPr>
            </w:pPr>
            <w:r w:rsidRPr="00063AA4">
              <w:rPr>
                <w:sz w:val="20"/>
                <w:szCs w:val="20"/>
              </w:rPr>
              <w:t>97</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CC8AFB3" w14:textId="77777777" w:rsidR="0028742C" w:rsidRPr="00063AA4" w:rsidRDefault="0028742C" w:rsidP="0028742C">
            <w:pPr>
              <w:jc w:val="right"/>
              <w:rPr>
                <w:sz w:val="20"/>
                <w:szCs w:val="20"/>
              </w:rPr>
            </w:pPr>
            <w:r w:rsidRPr="00063AA4">
              <w:rPr>
                <w:sz w:val="20"/>
                <w:szCs w:val="20"/>
              </w:rPr>
              <w:t>9 409 436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0952AD" w14:textId="77777777" w:rsidR="0028742C" w:rsidRPr="00063AA4" w:rsidRDefault="0028742C" w:rsidP="0028742C">
            <w:pPr>
              <w:jc w:val="right"/>
              <w:rPr>
                <w:sz w:val="20"/>
                <w:szCs w:val="20"/>
              </w:rPr>
            </w:pPr>
            <w:r w:rsidRPr="00063AA4">
              <w:rPr>
                <w:sz w:val="20"/>
                <w:szCs w:val="20"/>
              </w:rPr>
              <w:t>9 047 340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B578DB" w14:textId="77777777" w:rsidR="0028742C" w:rsidRPr="00063AA4" w:rsidRDefault="0028742C" w:rsidP="0028742C">
            <w:pPr>
              <w:jc w:val="right"/>
              <w:rPr>
                <w:sz w:val="20"/>
                <w:szCs w:val="20"/>
              </w:rPr>
            </w:pPr>
            <w:r w:rsidRPr="00063AA4">
              <w:rPr>
                <w:sz w:val="20"/>
                <w:szCs w:val="20"/>
              </w:rPr>
              <w:t>362 096</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EA6ABC" w14:textId="77777777" w:rsidR="0028742C" w:rsidRPr="00063AA4" w:rsidRDefault="0028742C" w:rsidP="0028742C">
            <w:pPr>
              <w:jc w:val="right"/>
              <w:rPr>
                <w:sz w:val="20"/>
                <w:szCs w:val="20"/>
              </w:rPr>
            </w:pPr>
            <w:r w:rsidRPr="00063AA4">
              <w:rPr>
                <w:sz w:val="20"/>
                <w:szCs w:val="20"/>
              </w:rPr>
              <w:t>96</w:t>
            </w:r>
          </w:p>
        </w:tc>
      </w:tr>
      <w:tr w:rsidR="0028742C" w:rsidRPr="00063AA4" w14:paraId="1D7D7179" w14:textId="77777777" w:rsidTr="0028742C">
        <w:trPr>
          <w:trHeight w:val="194"/>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506EE8F" w14:textId="77777777" w:rsidR="0028742C" w:rsidRPr="00063AA4" w:rsidRDefault="0028742C" w:rsidP="0028742C">
            <w:pPr>
              <w:jc w:val="left"/>
              <w:rPr>
                <w:sz w:val="20"/>
                <w:szCs w:val="20"/>
              </w:rPr>
            </w:pPr>
            <w:r w:rsidRPr="00063AA4">
              <w:rPr>
                <w:sz w:val="20"/>
                <w:szCs w:val="20"/>
              </w:rPr>
              <w:t>Renforcement des institutions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5FAB70C" w14:textId="77777777" w:rsidR="0028742C" w:rsidRPr="00063AA4" w:rsidRDefault="0028742C" w:rsidP="0028742C">
            <w:pPr>
              <w:jc w:val="right"/>
              <w:rPr>
                <w:sz w:val="20"/>
                <w:szCs w:val="20"/>
              </w:rPr>
            </w:pPr>
            <w:r w:rsidRPr="00063AA4">
              <w:rPr>
                <w:sz w:val="20"/>
                <w:szCs w:val="20"/>
              </w:rPr>
              <w:t>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4D0BB1" w14:textId="77777777" w:rsidR="0028742C" w:rsidRPr="00063AA4" w:rsidRDefault="0028742C" w:rsidP="0028742C">
            <w:pPr>
              <w:jc w:val="right"/>
              <w:rPr>
                <w:sz w:val="20"/>
                <w:szCs w:val="20"/>
              </w:rPr>
            </w:pPr>
            <w:r w:rsidRPr="00063AA4">
              <w:rPr>
                <w:sz w:val="20"/>
                <w:szCs w:val="20"/>
              </w:rPr>
              <w:t>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6CC67850" w14:textId="77777777" w:rsidR="0028742C" w:rsidRPr="00063AA4" w:rsidRDefault="0028742C" w:rsidP="0028742C">
            <w:pPr>
              <w:jc w:val="right"/>
              <w:rPr>
                <w:sz w:val="20"/>
                <w:szCs w:val="20"/>
              </w:rPr>
            </w:pPr>
            <w:r w:rsidRPr="00063AA4">
              <w:rPr>
                <w:sz w:val="20"/>
                <w:szCs w:val="20"/>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5028E60" w14:textId="77777777" w:rsidR="0028742C" w:rsidRPr="00063AA4" w:rsidRDefault="0028742C" w:rsidP="0028742C">
            <w:pPr>
              <w:jc w:val="right"/>
              <w:rPr>
                <w:sz w:val="20"/>
                <w:szCs w:val="20"/>
              </w:rPr>
            </w:pPr>
            <w:r w:rsidRPr="00063AA4">
              <w:rPr>
                <w:sz w:val="20"/>
                <w:szCs w:val="20"/>
              </w:rPr>
              <w:t>883 376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E1CAF5A" w14:textId="77777777" w:rsidR="0028742C" w:rsidRPr="00063AA4" w:rsidRDefault="0028742C" w:rsidP="0028742C">
            <w:pPr>
              <w:jc w:val="right"/>
              <w:rPr>
                <w:sz w:val="20"/>
                <w:szCs w:val="20"/>
              </w:rPr>
            </w:pPr>
            <w:r w:rsidRPr="00063AA4">
              <w:rPr>
                <w:sz w:val="20"/>
                <w:szCs w:val="20"/>
              </w:rPr>
              <w:t>883 376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D7FC532" w14:textId="77777777" w:rsidR="0028742C" w:rsidRPr="00063AA4" w:rsidRDefault="0028742C" w:rsidP="0028742C">
            <w:pPr>
              <w:jc w:val="right"/>
              <w:rPr>
                <w:sz w:val="20"/>
                <w:szCs w:val="20"/>
              </w:rPr>
            </w:pPr>
            <w:r w:rsidRPr="00063AA4">
              <w:rPr>
                <w:sz w:val="20"/>
                <w:szCs w:val="20"/>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BCDD2A" w14:textId="77777777" w:rsidR="0028742C" w:rsidRPr="00063AA4" w:rsidRDefault="0028742C" w:rsidP="0028742C">
            <w:pPr>
              <w:jc w:val="right"/>
              <w:rPr>
                <w:sz w:val="20"/>
                <w:szCs w:val="20"/>
              </w:rPr>
            </w:pPr>
            <w:r w:rsidRPr="00063AA4">
              <w:rPr>
                <w:sz w:val="20"/>
                <w:szCs w:val="20"/>
              </w:rPr>
              <w:t>100</w:t>
            </w:r>
          </w:p>
        </w:tc>
      </w:tr>
      <w:tr w:rsidR="0028742C" w:rsidRPr="00063AA4" w14:paraId="33A7B0CA" w14:textId="77777777" w:rsidTr="0028742C">
        <w:trPr>
          <w:trHeight w:val="240"/>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076E0EE" w14:textId="77777777" w:rsidR="0028742C" w:rsidRPr="00063AA4" w:rsidRDefault="0028742C" w:rsidP="0028742C">
            <w:pPr>
              <w:jc w:val="left"/>
              <w:rPr>
                <w:sz w:val="20"/>
                <w:szCs w:val="20"/>
              </w:rPr>
            </w:pPr>
            <w:r w:rsidRPr="00063AA4">
              <w:rPr>
                <w:sz w:val="20"/>
                <w:szCs w:val="20"/>
              </w:rPr>
              <w:t>Investissement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A01096" w14:textId="77777777" w:rsidR="0028742C" w:rsidRPr="00063AA4" w:rsidRDefault="0028742C" w:rsidP="0028742C">
            <w:pPr>
              <w:jc w:val="right"/>
              <w:rPr>
                <w:sz w:val="20"/>
                <w:szCs w:val="20"/>
              </w:rPr>
            </w:pPr>
            <w:r w:rsidRPr="00063AA4">
              <w:rPr>
                <w:sz w:val="20"/>
                <w:szCs w:val="20"/>
              </w:rPr>
              <w:t>226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6A9035C" w14:textId="77777777" w:rsidR="0028742C" w:rsidRPr="00063AA4" w:rsidRDefault="0028742C" w:rsidP="0028742C">
            <w:pPr>
              <w:jc w:val="right"/>
              <w:rPr>
                <w:sz w:val="20"/>
                <w:szCs w:val="20"/>
              </w:rPr>
            </w:pPr>
            <w:r w:rsidRPr="00063AA4">
              <w:rPr>
                <w:sz w:val="20"/>
                <w:szCs w:val="20"/>
              </w:rPr>
              <w:t>187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CF2DB73" w14:textId="77777777" w:rsidR="0028742C" w:rsidRPr="00063AA4" w:rsidRDefault="0028742C" w:rsidP="0028742C">
            <w:pPr>
              <w:jc w:val="right"/>
              <w:rPr>
                <w:sz w:val="20"/>
                <w:szCs w:val="20"/>
              </w:rPr>
            </w:pPr>
            <w:r w:rsidRPr="00063AA4">
              <w:rPr>
                <w:sz w:val="20"/>
                <w:szCs w:val="20"/>
              </w:rPr>
              <w:t>83</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BD9D4B9" w14:textId="77777777" w:rsidR="0028742C" w:rsidRPr="00063AA4" w:rsidRDefault="0028742C" w:rsidP="0028742C">
            <w:pPr>
              <w:jc w:val="right"/>
              <w:rPr>
                <w:sz w:val="20"/>
                <w:szCs w:val="20"/>
              </w:rPr>
            </w:pPr>
            <w:r w:rsidRPr="00063AA4">
              <w:rPr>
                <w:sz w:val="20"/>
                <w:szCs w:val="20"/>
              </w:rPr>
              <w:t>105 184 994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EC2801E" w14:textId="77777777" w:rsidR="0028742C" w:rsidRPr="00063AA4" w:rsidRDefault="0028742C" w:rsidP="0028742C">
            <w:pPr>
              <w:jc w:val="right"/>
              <w:rPr>
                <w:sz w:val="20"/>
                <w:szCs w:val="20"/>
              </w:rPr>
            </w:pPr>
            <w:r w:rsidRPr="00063AA4">
              <w:rPr>
                <w:sz w:val="20"/>
                <w:szCs w:val="20"/>
              </w:rPr>
              <w:t>96 121 871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B9E09B" w14:textId="77777777" w:rsidR="0028742C" w:rsidRPr="00063AA4" w:rsidRDefault="0028742C" w:rsidP="0028742C">
            <w:pPr>
              <w:jc w:val="right"/>
              <w:rPr>
                <w:sz w:val="20"/>
                <w:szCs w:val="20"/>
              </w:rPr>
            </w:pPr>
            <w:r w:rsidRPr="00063AA4">
              <w:rPr>
                <w:sz w:val="20"/>
                <w:szCs w:val="20"/>
              </w:rPr>
              <w:t>9 063 124</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3EA6EC0" w14:textId="77777777" w:rsidR="0028742C" w:rsidRPr="00063AA4" w:rsidRDefault="0028742C" w:rsidP="0028742C">
            <w:pPr>
              <w:jc w:val="right"/>
              <w:rPr>
                <w:sz w:val="20"/>
                <w:szCs w:val="20"/>
              </w:rPr>
            </w:pPr>
            <w:r w:rsidRPr="00063AA4">
              <w:rPr>
                <w:sz w:val="20"/>
                <w:szCs w:val="20"/>
              </w:rPr>
              <w:t>91</w:t>
            </w:r>
          </w:p>
        </w:tc>
      </w:tr>
      <w:tr w:rsidR="0028742C" w:rsidRPr="00063AA4" w14:paraId="7E2ED7D9" w14:textId="77777777" w:rsidTr="002874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3360495" w14:textId="77777777" w:rsidR="0028742C" w:rsidRPr="00063AA4" w:rsidRDefault="0028742C" w:rsidP="0028742C">
            <w:pPr>
              <w:jc w:val="left"/>
              <w:rPr>
                <w:sz w:val="20"/>
                <w:szCs w:val="20"/>
              </w:rPr>
            </w:pPr>
            <w:r w:rsidRPr="00063AA4">
              <w:rPr>
                <w:sz w:val="20"/>
                <w:szCs w:val="20"/>
              </w:rPr>
              <w:t>Préparation de projet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A5AA1BF" w14:textId="77777777" w:rsidR="0028742C" w:rsidRPr="00063AA4" w:rsidRDefault="0028742C" w:rsidP="0028742C">
            <w:pPr>
              <w:jc w:val="right"/>
              <w:rPr>
                <w:sz w:val="20"/>
                <w:szCs w:val="20"/>
              </w:rPr>
            </w:pPr>
            <w:r w:rsidRPr="00063AA4">
              <w:rPr>
                <w:sz w:val="20"/>
                <w:szCs w:val="20"/>
              </w:rPr>
              <w:t>123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FBD927" w14:textId="77777777" w:rsidR="0028742C" w:rsidRPr="00063AA4" w:rsidRDefault="0028742C" w:rsidP="0028742C">
            <w:pPr>
              <w:jc w:val="right"/>
              <w:rPr>
                <w:sz w:val="20"/>
                <w:szCs w:val="20"/>
              </w:rPr>
            </w:pPr>
            <w:r w:rsidRPr="00063AA4">
              <w:rPr>
                <w:sz w:val="20"/>
                <w:szCs w:val="20"/>
              </w:rPr>
              <w:t>122</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5C692EC" w14:textId="77777777" w:rsidR="0028742C" w:rsidRPr="00063AA4" w:rsidRDefault="0028742C" w:rsidP="0028742C">
            <w:pPr>
              <w:jc w:val="right"/>
              <w:rPr>
                <w:sz w:val="20"/>
                <w:szCs w:val="20"/>
              </w:rPr>
            </w:pPr>
            <w:r w:rsidRPr="00063AA4">
              <w:rPr>
                <w:sz w:val="20"/>
                <w:szCs w:val="20"/>
              </w:rPr>
              <w:t>99</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DFF34D5" w14:textId="77777777" w:rsidR="0028742C" w:rsidRPr="00063AA4" w:rsidRDefault="0028742C" w:rsidP="0028742C">
            <w:pPr>
              <w:jc w:val="right"/>
              <w:rPr>
                <w:sz w:val="20"/>
                <w:szCs w:val="20"/>
              </w:rPr>
            </w:pPr>
            <w:r w:rsidRPr="00063AA4">
              <w:rPr>
                <w:sz w:val="20"/>
                <w:szCs w:val="20"/>
              </w:rPr>
              <w:t>5 446 111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9ACC0F" w14:textId="77777777" w:rsidR="0028742C" w:rsidRPr="00063AA4" w:rsidRDefault="0028742C" w:rsidP="0028742C">
            <w:pPr>
              <w:jc w:val="right"/>
              <w:rPr>
                <w:sz w:val="20"/>
                <w:szCs w:val="20"/>
              </w:rPr>
            </w:pPr>
            <w:r w:rsidRPr="00063AA4">
              <w:rPr>
                <w:sz w:val="20"/>
                <w:szCs w:val="20"/>
              </w:rPr>
              <w:t>5 416 111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7933EE1" w14:textId="77777777" w:rsidR="0028742C" w:rsidRPr="00063AA4" w:rsidRDefault="0028742C" w:rsidP="0028742C">
            <w:pPr>
              <w:jc w:val="right"/>
              <w:rPr>
                <w:sz w:val="20"/>
                <w:szCs w:val="20"/>
              </w:rPr>
            </w:pPr>
            <w:r w:rsidRPr="00063AA4">
              <w:rPr>
                <w:sz w:val="20"/>
                <w:szCs w:val="20"/>
              </w:rPr>
              <w:t>30 000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E01914" w14:textId="77777777" w:rsidR="0028742C" w:rsidRPr="00063AA4" w:rsidRDefault="0028742C" w:rsidP="0028742C">
            <w:pPr>
              <w:jc w:val="right"/>
              <w:rPr>
                <w:sz w:val="20"/>
                <w:szCs w:val="20"/>
              </w:rPr>
            </w:pPr>
            <w:r w:rsidRPr="00063AA4">
              <w:rPr>
                <w:sz w:val="20"/>
                <w:szCs w:val="20"/>
              </w:rPr>
              <w:t>99</w:t>
            </w:r>
          </w:p>
        </w:tc>
      </w:tr>
      <w:tr w:rsidR="0028742C" w:rsidRPr="00063AA4" w14:paraId="2BE11396" w14:textId="77777777" w:rsidTr="002874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61B99E3" w14:textId="77777777" w:rsidR="0028742C" w:rsidRPr="00063AA4" w:rsidRDefault="0028742C" w:rsidP="0028742C">
            <w:pPr>
              <w:jc w:val="left"/>
              <w:rPr>
                <w:sz w:val="20"/>
                <w:szCs w:val="20"/>
              </w:rPr>
            </w:pPr>
            <w:r w:rsidRPr="00063AA4">
              <w:rPr>
                <w:sz w:val="20"/>
                <w:szCs w:val="20"/>
              </w:rPr>
              <w:t>Assistance technique</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BEB959F" w14:textId="77777777" w:rsidR="0028742C" w:rsidRPr="00063AA4" w:rsidRDefault="0028742C" w:rsidP="0028742C">
            <w:pPr>
              <w:jc w:val="right"/>
              <w:rPr>
                <w:sz w:val="20"/>
                <w:szCs w:val="20"/>
              </w:rPr>
            </w:pPr>
            <w:r w:rsidRPr="00063AA4">
              <w:rPr>
                <w:sz w:val="20"/>
                <w:szCs w:val="20"/>
              </w:rPr>
              <w:t>210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7D7CDC7" w14:textId="77777777" w:rsidR="0028742C" w:rsidRPr="00063AA4" w:rsidRDefault="0028742C" w:rsidP="0028742C">
            <w:pPr>
              <w:jc w:val="right"/>
              <w:rPr>
                <w:sz w:val="20"/>
                <w:szCs w:val="20"/>
              </w:rPr>
            </w:pPr>
            <w:r w:rsidRPr="00063AA4">
              <w:rPr>
                <w:sz w:val="20"/>
                <w:szCs w:val="20"/>
              </w:rPr>
              <w:t>196</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CFE1D0B" w14:textId="77777777" w:rsidR="0028742C" w:rsidRPr="00063AA4" w:rsidRDefault="0028742C" w:rsidP="0028742C">
            <w:pPr>
              <w:jc w:val="right"/>
              <w:rPr>
                <w:sz w:val="20"/>
                <w:szCs w:val="20"/>
              </w:rPr>
            </w:pPr>
            <w:r w:rsidRPr="00063AA4">
              <w:rPr>
                <w:sz w:val="20"/>
                <w:szCs w:val="20"/>
              </w:rPr>
              <w:t>93</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BACE8FD" w14:textId="77777777" w:rsidR="0028742C" w:rsidRPr="00063AA4" w:rsidRDefault="0028742C" w:rsidP="0028742C">
            <w:pPr>
              <w:jc w:val="right"/>
              <w:rPr>
                <w:sz w:val="20"/>
                <w:szCs w:val="20"/>
              </w:rPr>
            </w:pPr>
            <w:r w:rsidRPr="00063AA4">
              <w:rPr>
                <w:sz w:val="20"/>
                <w:szCs w:val="20"/>
              </w:rPr>
              <w:t>27 666 316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3732261" w14:textId="77777777" w:rsidR="0028742C" w:rsidRPr="00063AA4" w:rsidRDefault="0028742C" w:rsidP="0028742C">
            <w:pPr>
              <w:jc w:val="right"/>
              <w:rPr>
                <w:sz w:val="20"/>
                <w:szCs w:val="20"/>
              </w:rPr>
            </w:pPr>
            <w:r w:rsidRPr="00063AA4">
              <w:rPr>
                <w:sz w:val="20"/>
                <w:szCs w:val="20"/>
              </w:rPr>
              <w:t>23 326 856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2FAAF5E" w14:textId="77777777" w:rsidR="0028742C" w:rsidRPr="00063AA4" w:rsidRDefault="0028742C" w:rsidP="0028742C">
            <w:pPr>
              <w:jc w:val="right"/>
              <w:rPr>
                <w:sz w:val="20"/>
                <w:szCs w:val="20"/>
              </w:rPr>
            </w:pPr>
            <w:r w:rsidRPr="00063AA4">
              <w:rPr>
                <w:sz w:val="20"/>
                <w:szCs w:val="20"/>
              </w:rPr>
              <w:t>4 339 461</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26719B" w14:textId="77777777" w:rsidR="0028742C" w:rsidRPr="00063AA4" w:rsidRDefault="0028742C" w:rsidP="0028742C">
            <w:pPr>
              <w:jc w:val="right"/>
              <w:rPr>
                <w:sz w:val="20"/>
                <w:szCs w:val="20"/>
              </w:rPr>
            </w:pPr>
            <w:r w:rsidRPr="00063AA4">
              <w:rPr>
                <w:sz w:val="20"/>
                <w:szCs w:val="20"/>
              </w:rPr>
              <w:t>84</w:t>
            </w:r>
          </w:p>
        </w:tc>
      </w:tr>
      <w:tr w:rsidR="0028742C" w:rsidRPr="00063AA4" w14:paraId="219539B7" w14:textId="77777777" w:rsidTr="002874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4B937E2" w14:textId="77777777" w:rsidR="0028742C" w:rsidRPr="00063AA4" w:rsidRDefault="0028742C" w:rsidP="0028742C">
            <w:pPr>
              <w:jc w:val="left"/>
              <w:rPr>
                <w:sz w:val="20"/>
                <w:szCs w:val="20"/>
              </w:rPr>
            </w:pPr>
            <w:r w:rsidRPr="00063AA4">
              <w:rPr>
                <w:sz w:val="20"/>
                <w:szCs w:val="20"/>
              </w:rPr>
              <w:t>Formation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0A1C381" w14:textId="77777777" w:rsidR="0028742C" w:rsidRPr="00063AA4" w:rsidRDefault="0028742C" w:rsidP="0028742C">
            <w:pPr>
              <w:jc w:val="right"/>
              <w:rPr>
                <w:sz w:val="20"/>
                <w:szCs w:val="20"/>
              </w:rPr>
            </w:pPr>
            <w:r w:rsidRPr="00063AA4">
              <w:rPr>
                <w:sz w:val="20"/>
                <w:szCs w:val="20"/>
              </w:rPr>
              <w:t>73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8D5DCA4" w14:textId="77777777" w:rsidR="0028742C" w:rsidRPr="00063AA4" w:rsidRDefault="0028742C" w:rsidP="0028742C">
            <w:pPr>
              <w:jc w:val="right"/>
              <w:rPr>
                <w:sz w:val="20"/>
                <w:szCs w:val="20"/>
              </w:rPr>
            </w:pPr>
            <w:r w:rsidRPr="00063AA4">
              <w:rPr>
                <w:sz w:val="20"/>
                <w:szCs w:val="20"/>
              </w:rPr>
              <w:t>73</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F7E62F0" w14:textId="77777777" w:rsidR="0028742C" w:rsidRPr="00063AA4" w:rsidRDefault="0028742C" w:rsidP="0028742C">
            <w:pPr>
              <w:jc w:val="right"/>
              <w:rPr>
                <w:sz w:val="20"/>
                <w:szCs w:val="20"/>
              </w:rPr>
            </w:pPr>
            <w:r w:rsidRPr="00063AA4">
              <w:rPr>
                <w:sz w:val="20"/>
                <w:szCs w:val="20"/>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EA64A95" w14:textId="77777777" w:rsidR="0028742C" w:rsidRPr="00063AA4" w:rsidRDefault="0028742C" w:rsidP="0028742C">
            <w:pPr>
              <w:jc w:val="right"/>
              <w:rPr>
                <w:sz w:val="20"/>
                <w:szCs w:val="20"/>
              </w:rPr>
            </w:pPr>
            <w:r w:rsidRPr="00063AA4">
              <w:rPr>
                <w:sz w:val="20"/>
                <w:szCs w:val="20"/>
              </w:rPr>
              <w:t>8 421 416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C881536" w14:textId="77777777" w:rsidR="0028742C" w:rsidRPr="00063AA4" w:rsidRDefault="0028742C" w:rsidP="0028742C">
            <w:pPr>
              <w:jc w:val="right"/>
              <w:rPr>
                <w:sz w:val="20"/>
                <w:szCs w:val="20"/>
              </w:rPr>
            </w:pPr>
            <w:r w:rsidRPr="00063AA4">
              <w:rPr>
                <w:sz w:val="20"/>
                <w:szCs w:val="20"/>
              </w:rPr>
              <w:t>8 421 416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BA2A5B6" w14:textId="77777777" w:rsidR="0028742C" w:rsidRPr="00063AA4" w:rsidRDefault="0028742C" w:rsidP="0028742C">
            <w:pPr>
              <w:jc w:val="right"/>
              <w:rPr>
                <w:sz w:val="20"/>
                <w:szCs w:val="20"/>
              </w:rPr>
            </w:pPr>
            <w:r w:rsidRPr="00063AA4">
              <w:rPr>
                <w:sz w:val="20"/>
                <w:szCs w:val="20"/>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BC22F0" w14:textId="77777777" w:rsidR="0028742C" w:rsidRPr="00063AA4" w:rsidRDefault="0028742C" w:rsidP="0028742C">
            <w:pPr>
              <w:jc w:val="right"/>
              <w:rPr>
                <w:sz w:val="20"/>
                <w:szCs w:val="20"/>
              </w:rPr>
            </w:pPr>
            <w:r w:rsidRPr="00063AA4">
              <w:rPr>
                <w:sz w:val="20"/>
                <w:szCs w:val="20"/>
              </w:rPr>
              <w:t>100</w:t>
            </w:r>
          </w:p>
        </w:tc>
      </w:tr>
      <w:tr w:rsidR="0028742C" w:rsidRPr="00063AA4" w14:paraId="0AD10F57" w14:textId="77777777" w:rsidTr="002874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4D3E3DD" w14:textId="77777777" w:rsidR="0028742C" w:rsidRPr="00063AA4" w:rsidRDefault="0028742C" w:rsidP="0028742C">
            <w:pPr>
              <w:keepNext/>
              <w:jc w:val="left"/>
              <w:rPr>
                <w:b/>
                <w:bCs/>
                <w:sz w:val="20"/>
                <w:szCs w:val="20"/>
              </w:rPr>
            </w:pPr>
            <w:r w:rsidRPr="00063AA4">
              <w:rPr>
                <w:b/>
                <w:bCs/>
                <w:sz w:val="20"/>
                <w:szCs w:val="20"/>
              </w:rPr>
              <w:t>Total</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7FD992F0" w14:textId="77777777" w:rsidR="0028742C" w:rsidRPr="00063AA4" w:rsidRDefault="0028742C" w:rsidP="0028742C">
            <w:pPr>
              <w:keepNext/>
              <w:jc w:val="right"/>
              <w:rPr>
                <w:b/>
                <w:bCs/>
                <w:sz w:val="20"/>
                <w:szCs w:val="20"/>
              </w:rPr>
            </w:pPr>
            <w:r w:rsidRPr="00063AA4">
              <w:rPr>
                <w:b/>
                <w:bCs/>
                <w:sz w:val="20"/>
                <w:szCs w:val="20"/>
              </w:rPr>
              <w:t>686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58E6F28E" w14:textId="77777777" w:rsidR="0028742C" w:rsidRPr="00063AA4" w:rsidRDefault="0028742C" w:rsidP="0028742C">
            <w:pPr>
              <w:keepNext/>
              <w:jc w:val="right"/>
              <w:rPr>
                <w:b/>
                <w:bCs/>
                <w:sz w:val="20"/>
                <w:szCs w:val="20"/>
              </w:rPr>
            </w:pPr>
            <w:r w:rsidRPr="00063AA4">
              <w:rPr>
                <w:b/>
                <w:bCs/>
                <w:sz w:val="20"/>
                <w:szCs w:val="20"/>
              </w:rPr>
              <w:t>631</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EF404AF" w14:textId="77777777" w:rsidR="0028742C" w:rsidRPr="00063AA4" w:rsidRDefault="0028742C" w:rsidP="0028742C">
            <w:pPr>
              <w:keepNext/>
              <w:jc w:val="right"/>
              <w:rPr>
                <w:b/>
                <w:bCs/>
                <w:sz w:val="20"/>
                <w:szCs w:val="20"/>
              </w:rPr>
            </w:pPr>
            <w:r w:rsidRPr="00063AA4">
              <w:rPr>
                <w:b/>
                <w:bCs/>
                <w:sz w:val="20"/>
                <w:szCs w:val="20"/>
              </w:rPr>
              <w:t>92</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26471E8" w14:textId="77777777" w:rsidR="0028742C" w:rsidRPr="00063AA4" w:rsidRDefault="0028742C" w:rsidP="0028742C">
            <w:pPr>
              <w:keepNext/>
              <w:jc w:val="right"/>
              <w:rPr>
                <w:b/>
                <w:bCs/>
                <w:sz w:val="20"/>
                <w:szCs w:val="20"/>
              </w:rPr>
            </w:pPr>
            <w:r w:rsidRPr="00063AA4">
              <w:rPr>
                <w:b/>
                <w:bCs/>
                <w:sz w:val="20"/>
                <w:szCs w:val="20"/>
              </w:rPr>
              <w:t>157 352 436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272C44C" w14:textId="77777777" w:rsidR="0028742C" w:rsidRPr="00063AA4" w:rsidRDefault="0028742C" w:rsidP="0028742C">
            <w:pPr>
              <w:keepNext/>
              <w:jc w:val="right"/>
              <w:rPr>
                <w:b/>
                <w:bCs/>
                <w:sz w:val="20"/>
                <w:szCs w:val="20"/>
              </w:rPr>
            </w:pPr>
            <w:r w:rsidRPr="00063AA4">
              <w:rPr>
                <w:b/>
                <w:bCs/>
                <w:sz w:val="20"/>
                <w:szCs w:val="20"/>
              </w:rPr>
              <w:t>143 557 756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7E16A7B" w14:textId="77777777" w:rsidR="0028742C" w:rsidRPr="00063AA4" w:rsidRDefault="0028742C" w:rsidP="0028742C">
            <w:pPr>
              <w:keepNext/>
              <w:jc w:val="right"/>
              <w:rPr>
                <w:b/>
                <w:bCs/>
                <w:sz w:val="20"/>
                <w:szCs w:val="20"/>
              </w:rPr>
            </w:pPr>
            <w:r w:rsidRPr="00063AA4">
              <w:rPr>
                <w:b/>
                <w:bCs/>
                <w:sz w:val="20"/>
                <w:szCs w:val="20"/>
              </w:rPr>
              <w:t>13 794 680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DBEC67A" w14:textId="77777777" w:rsidR="0028742C" w:rsidRPr="00063AA4" w:rsidRDefault="0028742C" w:rsidP="0028742C">
            <w:pPr>
              <w:keepNext/>
              <w:jc w:val="right"/>
              <w:rPr>
                <w:b/>
                <w:bCs/>
                <w:sz w:val="20"/>
                <w:szCs w:val="20"/>
              </w:rPr>
            </w:pPr>
            <w:r w:rsidRPr="00063AA4">
              <w:rPr>
                <w:b/>
                <w:bCs/>
                <w:sz w:val="20"/>
                <w:szCs w:val="20"/>
              </w:rPr>
              <w:t>91</w:t>
            </w:r>
          </w:p>
        </w:tc>
      </w:tr>
    </w:tbl>
    <w:p w14:paraId="114627FE" w14:textId="77777777" w:rsidR="0028742C" w:rsidRPr="00063AA4" w:rsidRDefault="0028742C" w:rsidP="0028742C">
      <w:pPr>
        <w:keepNext/>
        <w:rPr>
          <w:sz w:val="18"/>
          <w:szCs w:val="18"/>
        </w:rPr>
      </w:pPr>
      <w:r w:rsidRPr="00063AA4">
        <w:rPr>
          <w:sz w:val="18"/>
          <w:szCs w:val="18"/>
        </w:rPr>
        <w:t>* Hors projets clôturés et transférés.</w:t>
      </w:r>
    </w:p>
    <w:p w14:paraId="4B78F544" w14:textId="77777777" w:rsidR="0028742C" w:rsidRPr="00063AA4" w:rsidRDefault="0028742C" w:rsidP="0028742C">
      <w:pPr>
        <w:rPr>
          <w:sz w:val="18"/>
          <w:szCs w:val="18"/>
        </w:rPr>
      </w:pPr>
      <w:r w:rsidRPr="00063AA4">
        <w:rPr>
          <w:sz w:val="18"/>
          <w:szCs w:val="18"/>
        </w:rPr>
        <w:t xml:space="preserve">** Hors coûts d’appui aux agences. </w:t>
      </w:r>
    </w:p>
    <w:p w14:paraId="7A66222B" w14:textId="77777777" w:rsidR="0028742C" w:rsidRPr="00063AA4" w:rsidRDefault="0028742C" w:rsidP="0028742C"/>
    <w:p w14:paraId="3B39BE1D" w14:textId="48721A69" w:rsidR="0028742C" w:rsidRPr="00063AA4" w:rsidRDefault="0028742C" w:rsidP="002E20C7">
      <w:pPr>
        <w:pStyle w:val="Heading1"/>
      </w:pPr>
      <w:r w:rsidRPr="00063AA4">
        <w:t>Le tableau 3 donne un aperçu de l’état de la mise en œuvre des projets par année</w:t>
      </w:r>
      <w:r w:rsidR="002E20C7" w:rsidRPr="00063AA4">
        <w:rPr>
          <w:rStyle w:val="FootnoteReference"/>
          <w:sz w:val="22"/>
          <w:szCs w:val="22"/>
        </w:rPr>
        <w:footnoteReference w:id="11"/>
      </w:r>
      <w:r w:rsidRPr="00063AA4">
        <w:t xml:space="preserve">. Tous les projets et activités approuvés entre 1992 et la fin de l’année 2009 sont désormais achevés.  </w:t>
      </w:r>
    </w:p>
    <w:p w14:paraId="313F26FE" w14:textId="77777777" w:rsidR="0028742C" w:rsidRPr="00063AA4" w:rsidRDefault="0028742C" w:rsidP="0028742C">
      <w:pPr>
        <w:suppressAutoHyphens/>
        <w:rPr>
          <w:b/>
          <w:spacing w:val="-3"/>
        </w:rPr>
      </w:pPr>
      <w:r w:rsidRPr="00063AA4">
        <w:rPr>
          <w:b/>
        </w:rPr>
        <w:t>Tableau 3 : État de la mise en œuvre des projets par année</w:t>
      </w:r>
    </w:p>
    <w:tbl>
      <w:tblPr>
        <w:tblW w:w="9356" w:type="dxa"/>
        <w:tblInd w:w="-5" w:type="dxa"/>
        <w:tblLayout w:type="fixed"/>
        <w:tblLook w:val="04A0" w:firstRow="1" w:lastRow="0" w:firstColumn="1" w:lastColumn="0" w:noHBand="0" w:noVBand="1"/>
      </w:tblPr>
      <w:tblGrid>
        <w:gridCol w:w="851"/>
        <w:gridCol w:w="992"/>
        <w:gridCol w:w="1134"/>
        <w:gridCol w:w="1134"/>
        <w:gridCol w:w="1311"/>
        <w:gridCol w:w="1311"/>
        <w:gridCol w:w="1311"/>
        <w:gridCol w:w="1312"/>
      </w:tblGrid>
      <w:tr w:rsidR="0028742C" w:rsidRPr="00063AA4" w14:paraId="7EDCC776" w14:textId="77777777" w:rsidTr="0028742C">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EC7AA8D" w14:textId="77777777" w:rsidR="0028742C" w:rsidRPr="00063AA4" w:rsidRDefault="0028742C" w:rsidP="0028742C">
            <w:pPr>
              <w:jc w:val="left"/>
              <w:rPr>
                <w:b/>
                <w:bCs/>
                <w:sz w:val="21"/>
                <w:szCs w:val="21"/>
              </w:rPr>
            </w:pPr>
            <w:r w:rsidRPr="00063AA4">
              <w:rPr>
                <w:b/>
                <w:bCs/>
                <w:sz w:val="21"/>
                <w:szCs w:val="21"/>
              </w:rPr>
              <w:t>Année</w:t>
            </w:r>
          </w:p>
        </w:tc>
        <w:tc>
          <w:tcPr>
            <w:tcW w:w="326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CE6B99E" w14:textId="77777777" w:rsidR="0028742C" w:rsidRPr="00063AA4" w:rsidRDefault="0028742C" w:rsidP="0028742C">
            <w:pPr>
              <w:jc w:val="center"/>
              <w:rPr>
                <w:b/>
                <w:bCs/>
                <w:sz w:val="21"/>
                <w:szCs w:val="21"/>
              </w:rPr>
            </w:pPr>
            <w:r w:rsidRPr="00063AA4">
              <w:rPr>
                <w:b/>
                <w:bCs/>
                <w:sz w:val="21"/>
                <w:szCs w:val="21"/>
              </w:rPr>
              <w:t>Nombre de projets*</w:t>
            </w:r>
          </w:p>
        </w:tc>
        <w:tc>
          <w:tcPr>
            <w:tcW w:w="524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A6BA66F" w14:textId="77777777" w:rsidR="0028742C" w:rsidRPr="00063AA4" w:rsidRDefault="0028742C" w:rsidP="0028742C">
            <w:pPr>
              <w:jc w:val="center"/>
              <w:rPr>
                <w:b/>
                <w:bCs/>
                <w:sz w:val="21"/>
                <w:szCs w:val="21"/>
              </w:rPr>
            </w:pPr>
            <w:r w:rsidRPr="00063AA4">
              <w:rPr>
                <w:b/>
                <w:bCs/>
                <w:sz w:val="21"/>
                <w:szCs w:val="21"/>
              </w:rPr>
              <w:t>Financement ($ US)**</w:t>
            </w:r>
          </w:p>
        </w:tc>
      </w:tr>
      <w:tr w:rsidR="0028742C" w:rsidRPr="00063AA4" w14:paraId="74D102CE" w14:textId="77777777" w:rsidTr="0028742C">
        <w:trPr>
          <w:tblHeader/>
        </w:trPr>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DD0395" w14:textId="77777777" w:rsidR="0028742C" w:rsidRPr="00063AA4" w:rsidRDefault="0028742C" w:rsidP="0028742C">
            <w:pPr>
              <w:jc w:val="left"/>
              <w:rPr>
                <w:b/>
                <w:bCs/>
                <w:sz w:val="21"/>
                <w:szCs w:val="21"/>
                <w:lang w:eastAsia="en-CA"/>
              </w:rPr>
            </w:pP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7DF65F0" w14:textId="77777777" w:rsidR="0028742C" w:rsidRPr="00063AA4" w:rsidRDefault="0028742C" w:rsidP="0028742C">
            <w:pPr>
              <w:jc w:val="center"/>
              <w:rPr>
                <w:b/>
                <w:bCs/>
                <w:sz w:val="21"/>
                <w:szCs w:val="21"/>
              </w:rPr>
            </w:pPr>
            <w:r w:rsidRPr="00063AA4">
              <w:rPr>
                <w:b/>
                <w:bCs/>
                <w:sz w:val="21"/>
                <w:szCs w:val="21"/>
              </w:rPr>
              <w:t>Approuvés</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05676EF" w14:textId="77777777" w:rsidR="0028742C" w:rsidRPr="00063AA4" w:rsidRDefault="0028742C" w:rsidP="0028742C">
            <w:pPr>
              <w:jc w:val="center"/>
              <w:rPr>
                <w:b/>
                <w:bCs/>
                <w:sz w:val="21"/>
                <w:szCs w:val="21"/>
              </w:rPr>
            </w:pPr>
            <w:r w:rsidRPr="00063AA4">
              <w:rPr>
                <w:b/>
                <w:bCs/>
                <w:sz w:val="21"/>
                <w:szCs w:val="21"/>
              </w:rPr>
              <w:t>Achevés</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01DAB5B" w14:textId="77777777" w:rsidR="0028742C" w:rsidRPr="00063AA4" w:rsidRDefault="0028742C" w:rsidP="0028742C">
            <w:pPr>
              <w:jc w:val="center"/>
              <w:rPr>
                <w:b/>
                <w:bCs/>
                <w:sz w:val="21"/>
                <w:szCs w:val="21"/>
              </w:rPr>
            </w:pPr>
            <w:r w:rsidRPr="00063AA4">
              <w:rPr>
                <w:b/>
                <w:bCs/>
                <w:sz w:val="21"/>
                <w:szCs w:val="21"/>
              </w:rPr>
              <w:t>% achevés</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D4397B3" w14:textId="77777777" w:rsidR="0028742C" w:rsidRPr="00063AA4" w:rsidRDefault="0028742C" w:rsidP="0028742C">
            <w:pPr>
              <w:jc w:val="center"/>
              <w:rPr>
                <w:b/>
                <w:bCs/>
                <w:sz w:val="21"/>
                <w:szCs w:val="21"/>
              </w:rPr>
            </w:pPr>
            <w:r w:rsidRPr="00063AA4">
              <w:rPr>
                <w:b/>
                <w:bCs/>
                <w:sz w:val="21"/>
                <w:szCs w:val="21"/>
              </w:rPr>
              <w:t>Approuvé</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51F9F78" w14:textId="77777777" w:rsidR="0028742C" w:rsidRPr="00063AA4" w:rsidRDefault="0028742C" w:rsidP="0028742C">
            <w:pPr>
              <w:jc w:val="center"/>
              <w:rPr>
                <w:b/>
                <w:bCs/>
                <w:sz w:val="21"/>
                <w:szCs w:val="21"/>
              </w:rPr>
            </w:pPr>
            <w:r w:rsidRPr="00063AA4">
              <w:rPr>
                <w:b/>
                <w:bCs/>
                <w:sz w:val="21"/>
                <w:szCs w:val="21"/>
              </w:rPr>
              <w:t>Décaissé</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9359896" w14:textId="77777777" w:rsidR="0028742C" w:rsidRPr="00063AA4" w:rsidRDefault="0028742C" w:rsidP="0028742C">
            <w:pPr>
              <w:jc w:val="center"/>
              <w:rPr>
                <w:b/>
                <w:bCs/>
                <w:sz w:val="21"/>
                <w:szCs w:val="21"/>
              </w:rPr>
            </w:pPr>
            <w:r w:rsidRPr="00063AA4">
              <w:rPr>
                <w:b/>
                <w:bCs/>
                <w:sz w:val="21"/>
                <w:szCs w:val="21"/>
              </w:rPr>
              <w:t>Solde</w:t>
            </w:r>
          </w:p>
        </w:tc>
        <w:tc>
          <w:tcPr>
            <w:tcW w:w="131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82B6BBD" w14:textId="77777777" w:rsidR="0028742C" w:rsidRPr="00063AA4" w:rsidRDefault="0028742C" w:rsidP="0028742C">
            <w:pPr>
              <w:jc w:val="center"/>
              <w:rPr>
                <w:b/>
                <w:bCs/>
                <w:sz w:val="21"/>
                <w:szCs w:val="21"/>
              </w:rPr>
            </w:pPr>
            <w:r w:rsidRPr="00063AA4">
              <w:rPr>
                <w:b/>
                <w:bCs/>
                <w:sz w:val="21"/>
                <w:szCs w:val="21"/>
              </w:rPr>
              <w:t>% décaissé</w:t>
            </w:r>
          </w:p>
        </w:tc>
      </w:tr>
      <w:tr w:rsidR="0028742C" w:rsidRPr="00063AA4" w14:paraId="09059967"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1658E2D" w14:textId="77777777" w:rsidR="0028742C" w:rsidRPr="00063AA4" w:rsidRDefault="0028742C" w:rsidP="0028742C">
            <w:pPr>
              <w:jc w:val="left"/>
              <w:rPr>
                <w:sz w:val="21"/>
                <w:szCs w:val="21"/>
              </w:rPr>
            </w:pPr>
            <w:r w:rsidRPr="00063AA4">
              <w:rPr>
                <w:sz w:val="21"/>
                <w:szCs w:val="21"/>
              </w:rPr>
              <w:t>1992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00C1936" w14:textId="77777777" w:rsidR="0028742C" w:rsidRPr="00063AA4" w:rsidRDefault="0028742C" w:rsidP="0028742C">
            <w:pPr>
              <w:jc w:val="right"/>
              <w:rPr>
                <w:sz w:val="21"/>
                <w:szCs w:val="21"/>
              </w:rPr>
            </w:pPr>
            <w:r w:rsidRPr="00063AA4">
              <w:rPr>
                <w:sz w:val="21"/>
                <w:szCs w:val="21"/>
              </w:rPr>
              <w:t>18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B2FDD51" w14:textId="77777777" w:rsidR="0028742C" w:rsidRPr="00063AA4" w:rsidRDefault="0028742C" w:rsidP="0028742C">
            <w:pPr>
              <w:jc w:val="right"/>
              <w:rPr>
                <w:sz w:val="21"/>
                <w:szCs w:val="21"/>
              </w:rPr>
            </w:pPr>
            <w:r w:rsidRPr="00063AA4">
              <w:rPr>
                <w:sz w:val="21"/>
                <w:szCs w:val="21"/>
              </w:rPr>
              <w:t>18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64A6F2E"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097F77A" w14:textId="77777777" w:rsidR="0028742C" w:rsidRPr="00063AA4" w:rsidRDefault="0028742C" w:rsidP="0028742C">
            <w:pPr>
              <w:jc w:val="right"/>
              <w:rPr>
                <w:sz w:val="21"/>
                <w:szCs w:val="21"/>
              </w:rPr>
            </w:pPr>
            <w:r w:rsidRPr="00063AA4">
              <w:rPr>
                <w:sz w:val="21"/>
                <w:szCs w:val="21"/>
              </w:rPr>
              <w:t>2 883 669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0FDCCE7" w14:textId="77777777" w:rsidR="0028742C" w:rsidRPr="00063AA4" w:rsidRDefault="0028742C" w:rsidP="0028742C">
            <w:pPr>
              <w:jc w:val="right"/>
              <w:rPr>
                <w:sz w:val="21"/>
                <w:szCs w:val="21"/>
              </w:rPr>
            </w:pPr>
            <w:r w:rsidRPr="00063AA4">
              <w:rPr>
                <w:sz w:val="21"/>
                <w:szCs w:val="21"/>
              </w:rPr>
              <w:t>2 883 669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3AA7BA2"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E55B4CB" w14:textId="77777777" w:rsidR="0028742C" w:rsidRPr="00063AA4" w:rsidRDefault="0028742C" w:rsidP="0028742C">
            <w:pPr>
              <w:jc w:val="right"/>
              <w:rPr>
                <w:sz w:val="21"/>
                <w:szCs w:val="21"/>
              </w:rPr>
            </w:pPr>
            <w:r w:rsidRPr="00063AA4">
              <w:rPr>
                <w:sz w:val="21"/>
                <w:szCs w:val="21"/>
              </w:rPr>
              <w:t>100</w:t>
            </w:r>
          </w:p>
        </w:tc>
      </w:tr>
      <w:tr w:rsidR="0028742C" w:rsidRPr="00063AA4" w14:paraId="03F5D263"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6DACD19" w14:textId="77777777" w:rsidR="0028742C" w:rsidRPr="00063AA4" w:rsidRDefault="0028742C" w:rsidP="0028742C">
            <w:pPr>
              <w:jc w:val="left"/>
              <w:rPr>
                <w:sz w:val="21"/>
                <w:szCs w:val="21"/>
              </w:rPr>
            </w:pPr>
            <w:r w:rsidRPr="00063AA4">
              <w:rPr>
                <w:sz w:val="21"/>
                <w:szCs w:val="21"/>
              </w:rPr>
              <w:t>1993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2FB1945" w14:textId="77777777" w:rsidR="0028742C" w:rsidRPr="00063AA4" w:rsidRDefault="0028742C" w:rsidP="0028742C">
            <w:pPr>
              <w:jc w:val="right"/>
              <w:rPr>
                <w:sz w:val="21"/>
                <w:szCs w:val="21"/>
              </w:rPr>
            </w:pPr>
            <w:r w:rsidRPr="00063AA4">
              <w:rPr>
                <w:sz w:val="21"/>
                <w:szCs w:val="21"/>
              </w:rPr>
              <w:t>10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6050FBB" w14:textId="77777777" w:rsidR="0028742C" w:rsidRPr="00063AA4" w:rsidRDefault="0028742C" w:rsidP="0028742C">
            <w:pPr>
              <w:jc w:val="right"/>
              <w:rPr>
                <w:sz w:val="21"/>
                <w:szCs w:val="21"/>
              </w:rPr>
            </w:pPr>
            <w:r w:rsidRPr="00063AA4">
              <w:rPr>
                <w:sz w:val="21"/>
                <w:szCs w:val="21"/>
              </w:rPr>
              <w:t>10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B396475"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3CFC016" w14:textId="77777777" w:rsidR="0028742C" w:rsidRPr="00063AA4" w:rsidRDefault="0028742C" w:rsidP="0028742C">
            <w:pPr>
              <w:jc w:val="right"/>
              <w:rPr>
                <w:sz w:val="21"/>
                <w:szCs w:val="21"/>
              </w:rPr>
            </w:pPr>
            <w:r w:rsidRPr="00063AA4">
              <w:rPr>
                <w:sz w:val="21"/>
                <w:szCs w:val="21"/>
              </w:rPr>
              <w:t>1 445 586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408CED3" w14:textId="77777777" w:rsidR="0028742C" w:rsidRPr="00063AA4" w:rsidRDefault="0028742C" w:rsidP="0028742C">
            <w:pPr>
              <w:jc w:val="right"/>
              <w:rPr>
                <w:sz w:val="21"/>
                <w:szCs w:val="21"/>
              </w:rPr>
            </w:pPr>
            <w:r w:rsidRPr="00063AA4">
              <w:rPr>
                <w:sz w:val="21"/>
                <w:szCs w:val="21"/>
              </w:rPr>
              <w:t>1 445 586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0F375C2"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6F945C0" w14:textId="77777777" w:rsidR="0028742C" w:rsidRPr="00063AA4" w:rsidRDefault="0028742C" w:rsidP="0028742C">
            <w:pPr>
              <w:jc w:val="right"/>
              <w:rPr>
                <w:sz w:val="21"/>
                <w:szCs w:val="21"/>
              </w:rPr>
            </w:pPr>
            <w:r w:rsidRPr="00063AA4">
              <w:rPr>
                <w:sz w:val="21"/>
                <w:szCs w:val="21"/>
              </w:rPr>
              <w:t>100</w:t>
            </w:r>
          </w:p>
        </w:tc>
      </w:tr>
      <w:tr w:rsidR="0028742C" w:rsidRPr="00063AA4" w14:paraId="50E570D1"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894C834" w14:textId="77777777" w:rsidR="0028742C" w:rsidRPr="00063AA4" w:rsidRDefault="0028742C" w:rsidP="0028742C">
            <w:pPr>
              <w:jc w:val="left"/>
              <w:rPr>
                <w:sz w:val="21"/>
                <w:szCs w:val="21"/>
              </w:rPr>
            </w:pPr>
            <w:r w:rsidRPr="00063AA4">
              <w:rPr>
                <w:sz w:val="21"/>
                <w:szCs w:val="21"/>
              </w:rPr>
              <w:t>1994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ED13B1F" w14:textId="77777777" w:rsidR="0028742C" w:rsidRPr="00063AA4" w:rsidRDefault="0028742C" w:rsidP="0028742C">
            <w:pPr>
              <w:jc w:val="right"/>
              <w:rPr>
                <w:sz w:val="21"/>
                <w:szCs w:val="21"/>
              </w:rPr>
            </w:pPr>
            <w:r w:rsidRPr="00063AA4">
              <w:rPr>
                <w:sz w:val="21"/>
                <w:szCs w:val="21"/>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BD5F1FF" w14:textId="77777777" w:rsidR="0028742C" w:rsidRPr="00063AA4" w:rsidRDefault="0028742C" w:rsidP="0028742C">
            <w:pPr>
              <w:jc w:val="right"/>
              <w:rPr>
                <w:sz w:val="21"/>
                <w:szCs w:val="21"/>
              </w:rPr>
            </w:pPr>
            <w:r w:rsidRPr="00063AA4">
              <w:rPr>
                <w:sz w:val="21"/>
                <w:szCs w:val="21"/>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9B1A664"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F49339A" w14:textId="77777777" w:rsidR="0028742C" w:rsidRPr="00063AA4" w:rsidRDefault="0028742C" w:rsidP="0028742C">
            <w:pPr>
              <w:jc w:val="right"/>
              <w:rPr>
                <w:sz w:val="21"/>
                <w:szCs w:val="21"/>
              </w:rPr>
            </w:pPr>
            <w:r w:rsidRPr="00063AA4">
              <w:rPr>
                <w:sz w:val="21"/>
                <w:szCs w:val="21"/>
              </w:rPr>
              <w:t>3 190 374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64D7CA8" w14:textId="77777777" w:rsidR="0028742C" w:rsidRPr="00063AA4" w:rsidRDefault="0028742C" w:rsidP="0028742C">
            <w:pPr>
              <w:jc w:val="right"/>
              <w:rPr>
                <w:sz w:val="21"/>
                <w:szCs w:val="21"/>
              </w:rPr>
            </w:pPr>
            <w:r w:rsidRPr="00063AA4">
              <w:rPr>
                <w:sz w:val="21"/>
                <w:szCs w:val="21"/>
              </w:rPr>
              <w:t>3 190 374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5B3E71D"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1B61236" w14:textId="77777777" w:rsidR="0028742C" w:rsidRPr="00063AA4" w:rsidRDefault="0028742C" w:rsidP="0028742C">
            <w:pPr>
              <w:jc w:val="right"/>
              <w:rPr>
                <w:sz w:val="21"/>
                <w:szCs w:val="21"/>
              </w:rPr>
            </w:pPr>
            <w:r w:rsidRPr="00063AA4">
              <w:rPr>
                <w:sz w:val="21"/>
                <w:szCs w:val="21"/>
              </w:rPr>
              <w:t>100</w:t>
            </w:r>
          </w:p>
        </w:tc>
      </w:tr>
      <w:tr w:rsidR="0028742C" w:rsidRPr="00063AA4" w14:paraId="76F63024"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25DB8B" w14:textId="77777777" w:rsidR="0028742C" w:rsidRPr="00063AA4" w:rsidRDefault="0028742C" w:rsidP="0028742C">
            <w:pPr>
              <w:jc w:val="left"/>
              <w:rPr>
                <w:sz w:val="21"/>
                <w:szCs w:val="21"/>
              </w:rPr>
            </w:pPr>
            <w:r w:rsidRPr="00063AA4">
              <w:rPr>
                <w:sz w:val="21"/>
                <w:szCs w:val="21"/>
              </w:rPr>
              <w:t>1995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0642044" w14:textId="77777777" w:rsidR="0028742C" w:rsidRPr="00063AA4" w:rsidRDefault="0028742C" w:rsidP="0028742C">
            <w:pPr>
              <w:jc w:val="right"/>
              <w:rPr>
                <w:sz w:val="21"/>
                <w:szCs w:val="21"/>
              </w:rPr>
            </w:pPr>
            <w:r w:rsidRPr="00063AA4">
              <w:rPr>
                <w:sz w:val="21"/>
                <w:szCs w:val="21"/>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C369018" w14:textId="77777777" w:rsidR="0028742C" w:rsidRPr="00063AA4" w:rsidRDefault="0028742C" w:rsidP="0028742C">
            <w:pPr>
              <w:jc w:val="right"/>
              <w:rPr>
                <w:sz w:val="21"/>
                <w:szCs w:val="21"/>
              </w:rPr>
            </w:pPr>
            <w:r w:rsidRPr="00063AA4">
              <w:rPr>
                <w:sz w:val="21"/>
                <w:szCs w:val="21"/>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442B5D2"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E461DFE" w14:textId="77777777" w:rsidR="0028742C" w:rsidRPr="00063AA4" w:rsidRDefault="0028742C" w:rsidP="0028742C">
            <w:pPr>
              <w:jc w:val="right"/>
              <w:rPr>
                <w:sz w:val="21"/>
                <w:szCs w:val="21"/>
              </w:rPr>
            </w:pPr>
            <w:r w:rsidRPr="00063AA4">
              <w:rPr>
                <w:sz w:val="21"/>
                <w:szCs w:val="21"/>
              </w:rPr>
              <w:t>4 654 902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2F977E9" w14:textId="77777777" w:rsidR="0028742C" w:rsidRPr="00063AA4" w:rsidRDefault="0028742C" w:rsidP="0028742C">
            <w:pPr>
              <w:jc w:val="right"/>
              <w:rPr>
                <w:sz w:val="21"/>
                <w:szCs w:val="21"/>
              </w:rPr>
            </w:pPr>
            <w:r w:rsidRPr="00063AA4">
              <w:rPr>
                <w:sz w:val="21"/>
                <w:szCs w:val="21"/>
              </w:rPr>
              <w:t>4 654 902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779E8EE"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AE9D0A4" w14:textId="77777777" w:rsidR="0028742C" w:rsidRPr="00063AA4" w:rsidRDefault="0028742C" w:rsidP="0028742C">
            <w:pPr>
              <w:jc w:val="right"/>
              <w:rPr>
                <w:sz w:val="21"/>
                <w:szCs w:val="21"/>
              </w:rPr>
            </w:pPr>
            <w:r w:rsidRPr="00063AA4">
              <w:rPr>
                <w:sz w:val="21"/>
                <w:szCs w:val="21"/>
              </w:rPr>
              <w:t>100</w:t>
            </w:r>
          </w:p>
        </w:tc>
      </w:tr>
      <w:tr w:rsidR="0028742C" w:rsidRPr="00063AA4" w14:paraId="3F7FDC11"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DA1CBFD" w14:textId="77777777" w:rsidR="0028742C" w:rsidRPr="00063AA4" w:rsidRDefault="0028742C" w:rsidP="0028742C">
            <w:pPr>
              <w:jc w:val="left"/>
              <w:rPr>
                <w:sz w:val="21"/>
                <w:szCs w:val="21"/>
              </w:rPr>
            </w:pPr>
            <w:r w:rsidRPr="00063AA4">
              <w:rPr>
                <w:sz w:val="21"/>
                <w:szCs w:val="21"/>
              </w:rPr>
              <w:t>1996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31B8CF1" w14:textId="77777777" w:rsidR="0028742C" w:rsidRPr="00063AA4" w:rsidRDefault="0028742C" w:rsidP="0028742C">
            <w:pPr>
              <w:jc w:val="right"/>
              <w:rPr>
                <w:sz w:val="21"/>
                <w:szCs w:val="21"/>
              </w:rPr>
            </w:pPr>
            <w:r w:rsidRPr="00063AA4">
              <w:rPr>
                <w:sz w:val="21"/>
                <w:szCs w:val="21"/>
              </w:rPr>
              <w:t>26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2FABFD5" w14:textId="77777777" w:rsidR="0028742C" w:rsidRPr="00063AA4" w:rsidRDefault="0028742C" w:rsidP="0028742C">
            <w:pPr>
              <w:jc w:val="right"/>
              <w:rPr>
                <w:sz w:val="21"/>
                <w:szCs w:val="21"/>
              </w:rPr>
            </w:pPr>
            <w:r w:rsidRPr="00063AA4">
              <w:rPr>
                <w:sz w:val="21"/>
                <w:szCs w:val="21"/>
              </w:rPr>
              <w:t>26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89E36C2"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8A76501" w14:textId="77777777" w:rsidR="0028742C" w:rsidRPr="00063AA4" w:rsidRDefault="0028742C" w:rsidP="0028742C">
            <w:pPr>
              <w:jc w:val="right"/>
              <w:rPr>
                <w:sz w:val="21"/>
                <w:szCs w:val="21"/>
              </w:rPr>
            </w:pPr>
            <w:r w:rsidRPr="00063AA4">
              <w:rPr>
                <w:sz w:val="21"/>
                <w:szCs w:val="21"/>
              </w:rPr>
              <w:t>3 468 211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8DA9781" w14:textId="77777777" w:rsidR="0028742C" w:rsidRPr="00063AA4" w:rsidRDefault="0028742C" w:rsidP="0028742C">
            <w:pPr>
              <w:jc w:val="right"/>
              <w:rPr>
                <w:sz w:val="21"/>
                <w:szCs w:val="21"/>
              </w:rPr>
            </w:pPr>
            <w:r w:rsidRPr="00063AA4">
              <w:rPr>
                <w:sz w:val="21"/>
                <w:szCs w:val="21"/>
              </w:rPr>
              <w:t>3 468 211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4F2F5ED"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7D13234" w14:textId="77777777" w:rsidR="0028742C" w:rsidRPr="00063AA4" w:rsidRDefault="0028742C" w:rsidP="0028742C">
            <w:pPr>
              <w:jc w:val="right"/>
              <w:rPr>
                <w:sz w:val="21"/>
                <w:szCs w:val="21"/>
              </w:rPr>
            </w:pPr>
            <w:r w:rsidRPr="00063AA4">
              <w:rPr>
                <w:sz w:val="21"/>
                <w:szCs w:val="21"/>
              </w:rPr>
              <w:t>100</w:t>
            </w:r>
          </w:p>
        </w:tc>
      </w:tr>
      <w:tr w:rsidR="0028742C" w:rsidRPr="00063AA4" w14:paraId="12627A9D"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72A5696" w14:textId="77777777" w:rsidR="0028742C" w:rsidRPr="00063AA4" w:rsidRDefault="0028742C" w:rsidP="0028742C">
            <w:pPr>
              <w:jc w:val="left"/>
              <w:rPr>
                <w:sz w:val="21"/>
                <w:szCs w:val="21"/>
              </w:rPr>
            </w:pPr>
            <w:r w:rsidRPr="00063AA4">
              <w:rPr>
                <w:sz w:val="21"/>
                <w:szCs w:val="21"/>
              </w:rPr>
              <w:t>1997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E488D3D" w14:textId="77777777" w:rsidR="0028742C" w:rsidRPr="00063AA4" w:rsidRDefault="0028742C" w:rsidP="0028742C">
            <w:pPr>
              <w:jc w:val="right"/>
              <w:rPr>
                <w:sz w:val="21"/>
                <w:szCs w:val="21"/>
              </w:rPr>
            </w:pPr>
            <w:r w:rsidRPr="00063AA4">
              <w:rPr>
                <w:sz w:val="21"/>
                <w:szCs w:val="21"/>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05F2158" w14:textId="77777777" w:rsidR="0028742C" w:rsidRPr="00063AA4" w:rsidRDefault="0028742C" w:rsidP="0028742C">
            <w:pPr>
              <w:jc w:val="right"/>
              <w:rPr>
                <w:sz w:val="21"/>
                <w:szCs w:val="21"/>
              </w:rPr>
            </w:pPr>
            <w:r w:rsidRPr="00063AA4">
              <w:rPr>
                <w:sz w:val="21"/>
                <w:szCs w:val="21"/>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C8F120C"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7B43179" w14:textId="77777777" w:rsidR="0028742C" w:rsidRPr="00063AA4" w:rsidRDefault="0028742C" w:rsidP="0028742C">
            <w:pPr>
              <w:jc w:val="right"/>
              <w:rPr>
                <w:sz w:val="21"/>
                <w:szCs w:val="21"/>
              </w:rPr>
            </w:pPr>
            <w:r w:rsidRPr="00063AA4">
              <w:rPr>
                <w:sz w:val="21"/>
                <w:szCs w:val="21"/>
              </w:rPr>
              <w:t>4 040 251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6DAC400" w14:textId="77777777" w:rsidR="0028742C" w:rsidRPr="00063AA4" w:rsidRDefault="0028742C" w:rsidP="0028742C">
            <w:pPr>
              <w:jc w:val="right"/>
              <w:rPr>
                <w:sz w:val="21"/>
                <w:szCs w:val="21"/>
              </w:rPr>
            </w:pPr>
            <w:r w:rsidRPr="00063AA4">
              <w:rPr>
                <w:sz w:val="21"/>
                <w:szCs w:val="21"/>
              </w:rPr>
              <w:t>4 040 251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19E1410"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874580C" w14:textId="77777777" w:rsidR="0028742C" w:rsidRPr="00063AA4" w:rsidRDefault="0028742C" w:rsidP="0028742C">
            <w:pPr>
              <w:jc w:val="right"/>
              <w:rPr>
                <w:sz w:val="21"/>
                <w:szCs w:val="21"/>
              </w:rPr>
            </w:pPr>
            <w:r w:rsidRPr="00063AA4">
              <w:rPr>
                <w:sz w:val="21"/>
                <w:szCs w:val="21"/>
              </w:rPr>
              <w:t>100</w:t>
            </w:r>
          </w:p>
        </w:tc>
      </w:tr>
      <w:tr w:rsidR="0028742C" w:rsidRPr="00063AA4" w14:paraId="19CEA134"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7068521" w14:textId="77777777" w:rsidR="0028742C" w:rsidRPr="00063AA4" w:rsidRDefault="0028742C" w:rsidP="0028742C">
            <w:pPr>
              <w:jc w:val="left"/>
              <w:rPr>
                <w:sz w:val="21"/>
                <w:szCs w:val="21"/>
              </w:rPr>
            </w:pPr>
            <w:r w:rsidRPr="00063AA4">
              <w:rPr>
                <w:sz w:val="21"/>
                <w:szCs w:val="21"/>
              </w:rPr>
              <w:t>1998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02E2C01" w14:textId="77777777" w:rsidR="0028742C" w:rsidRPr="00063AA4" w:rsidRDefault="0028742C" w:rsidP="0028742C">
            <w:pPr>
              <w:jc w:val="right"/>
              <w:rPr>
                <w:sz w:val="21"/>
                <w:szCs w:val="21"/>
              </w:rPr>
            </w:pPr>
            <w:r w:rsidRPr="00063AA4">
              <w:rPr>
                <w:sz w:val="21"/>
                <w:szCs w:val="21"/>
              </w:rPr>
              <w:t>39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65AD877" w14:textId="77777777" w:rsidR="0028742C" w:rsidRPr="00063AA4" w:rsidRDefault="0028742C" w:rsidP="0028742C">
            <w:pPr>
              <w:jc w:val="right"/>
              <w:rPr>
                <w:sz w:val="21"/>
                <w:szCs w:val="21"/>
              </w:rPr>
            </w:pPr>
            <w:r w:rsidRPr="00063AA4">
              <w:rPr>
                <w:sz w:val="21"/>
                <w:szCs w:val="21"/>
              </w:rPr>
              <w:t>39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62F0640"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50FB63B" w14:textId="77777777" w:rsidR="0028742C" w:rsidRPr="00063AA4" w:rsidRDefault="0028742C" w:rsidP="0028742C">
            <w:pPr>
              <w:jc w:val="right"/>
              <w:rPr>
                <w:sz w:val="21"/>
                <w:szCs w:val="21"/>
              </w:rPr>
            </w:pPr>
            <w:r w:rsidRPr="00063AA4">
              <w:rPr>
                <w:sz w:val="21"/>
                <w:szCs w:val="21"/>
              </w:rPr>
              <w:t>4 108 525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6CEB520" w14:textId="77777777" w:rsidR="0028742C" w:rsidRPr="00063AA4" w:rsidRDefault="0028742C" w:rsidP="0028742C">
            <w:pPr>
              <w:jc w:val="right"/>
              <w:rPr>
                <w:sz w:val="21"/>
                <w:szCs w:val="21"/>
              </w:rPr>
            </w:pPr>
            <w:r w:rsidRPr="00063AA4">
              <w:rPr>
                <w:sz w:val="21"/>
                <w:szCs w:val="21"/>
              </w:rPr>
              <w:t>4 108 525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3074F3D"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A779CFE" w14:textId="77777777" w:rsidR="0028742C" w:rsidRPr="00063AA4" w:rsidRDefault="0028742C" w:rsidP="0028742C">
            <w:pPr>
              <w:jc w:val="right"/>
              <w:rPr>
                <w:sz w:val="21"/>
                <w:szCs w:val="21"/>
              </w:rPr>
            </w:pPr>
            <w:r w:rsidRPr="00063AA4">
              <w:rPr>
                <w:sz w:val="21"/>
                <w:szCs w:val="21"/>
              </w:rPr>
              <w:t>100</w:t>
            </w:r>
          </w:p>
        </w:tc>
      </w:tr>
      <w:tr w:rsidR="0028742C" w:rsidRPr="00063AA4" w14:paraId="2A300F33"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70B1512" w14:textId="77777777" w:rsidR="0028742C" w:rsidRPr="00063AA4" w:rsidRDefault="0028742C" w:rsidP="0028742C">
            <w:pPr>
              <w:jc w:val="left"/>
              <w:rPr>
                <w:sz w:val="21"/>
                <w:szCs w:val="21"/>
              </w:rPr>
            </w:pPr>
            <w:r w:rsidRPr="00063AA4">
              <w:rPr>
                <w:sz w:val="21"/>
                <w:szCs w:val="21"/>
              </w:rPr>
              <w:t>1999</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F340A75" w14:textId="77777777" w:rsidR="0028742C" w:rsidRPr="00063AA4" w:rsidRDefault="0028742C" w:rsidP="0028742C">
            <w:pPr>
              <w:jc w:val="right"/>
              <w:rPr>
                <w:sz w:val="21"/>
                <w:szCs w:val="21"/>
              </w:rPr>
            </w:pPr>
            <w:r w:rsidRPr="00063AA4">
              <w:rPr>
                <w:sz w:val="21"/>
                <w:szCs w:val="21"/>
              </w:rPr>
              <w:t>59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A82302D" w14:textId="77777777" w:rsidR="0028742C" w:rsidRPr="00063AA4" w:rsidRDefault="0028742C" w:rsidP="0028742C">
            <w:pPr>
              <w:jc w:val="right"/>
              <w:rPr>
                <w:sz w:val="21"/>
                <w:szCs w:val="21"/>
              </w:rPr>
            </w:pPr>
            <w:r w:rsidRPr="00063AA4">
              <w:rPr>
                <w:sz w:val="21"/>
                <w:szCs w:val="21"/>
              </w:rPr>
              <w:t>59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F7F09FC"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7AEE802" w14:textId="77777777" w:rsidR="0028742C" w:rsidRPr="00063AA4" w:rsidRDefault="0028742C" w:rsidP="0028742C">
            <w:pPr>
              <w:jc w:val="right"/>
              <w:rPr>
                <w:sz w:val="21"/>
                <w:szCs w:val="21"/>
              </w:rPr>
            </w:pPr>
            <w:r w:rsidRPr="00063AA4">
              <w:rPr>
                <w:sz w:val="21"/>
                <w:szCs w:val="21"/>
              </w:rPr>
              <w:t>12 131 407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C0757F0" w14:textId="77777777" w:rsidR="0028742C" w:rsidRPr="00063AA4" w:rsidRDefault="0028742C" w:rsidP="0028742C">
            <w:pPr>
              <w:jc w:val="right"/>
              <w:rPr>
                <w:sz w:val="21"/>
                <w:szCs w:val="21"/>
              </w:rPr>
            </w:pPr>
            <w:r w:rsidRPr="00063AA4">
              <w:rPr>
                <w:sz w:val="21"/>
                <w:szCs w:val="21"/>
              </w:rPr>
              <w:t>12 131 407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0C56967"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0697EBE" w14:textId="77777777" w:rsidR="0028742C" w:rsidRPr="00063AA4" w:rsidRDefault="0028742C" w:rsidP="0028742C">
            <w:pPr>
              <w:jc w:val="right"/>
              <w:rPr>
                <w:sz w:val="21"/>
                <w:szCs w:val="21"/>
              </w:rPr>
            </w:pPr>
            <w:r w:rsidRPr="00063AA4">
              <w:rPr>
                <w:sz w:val="21"/>
                <w:szCs w:val="21"/>
              </w:rPr>
              <w:t>100</w:t>
            </w:r>
          </w:p>
        </w:tc>
      </w:tr>
      <w:tr w:rsidR="0028742C" w:rsidRPr="00063AA4" w14:paraId="3E1C55FF"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0C3D8A5" w14:textId="77777777" w:rsidR="0028742C" w:rsidRPr="00063AA4" w:rsidRDefault="0028742C" w:rsidP="0028742C">
            <w:pPr>
              <w:jc w:val="left"/>
              <w:rPr>
                <w:sz w:val="21"/>
                <w:szCs w:val="21"/>
              </w:rPr>
            </w:pPr>
            <w:r w:rsidRPr="00063AA4">
              <w:rPr>
                <w:sz w:val="21"/>
                <w:szCs w:val="21"/>
              </w:rPr>
              <w:t>2000</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45ADF7F" w14:textId="77777777" w:rsidR="0028742C" w:rsidRPr="00063AA4" w:rsidRDefault="0028742C" w:rsidP="0028742C">
            <w:pPr>
              <w:jc w:val="right"/>
              <w:rPr>
                <w:sz w:val="21"/>
                <w:szCs w:val="21"/>
              </w:rPr>
            </w:pPr>
            <w:r w:rsidRPr="00063AA4">
              <w:rPr>
                <w:sz w:val="21"/>
                <w:szCs w:val="21"/>
              </w:rPr>
              <w:t>29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D3CF5C2" w14:textId="77777777" w:rsidR="0028742C" w:rsidRPr="00063AA4" w:rsidRDefault="0028742C" w:rsidP="0028742C">
            <w:pPr>
              <w:jc w:val="right"/>
              <w:rPr>
                <w:sz w:val="21"/>
                <w:szCs w:val="21"/>
              </w:rPr>
            </w:pPr>
            <w:r w:rsidRPr="00063AA4">
              <w:rPr>
                <w:sz w:val="21"/>
                <w:szCs w:val="21"/>
              </w:rPr>
              <w:t>29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6ACFF86"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5D38ED2" w14:textId="77777777" w:rsidR="0028742C" w:rsidRPr="00063AA4" w:rsidRDefault="0028742C" w:rsidP="0028742C">
            <w:pPr>
              <w:jc w:val="right"/>
              <w:rPr>
                <w:sz w:val="21"/>
                <w:szCs w:val="21"/>
              </w:rPr>
            </w:pPr>
            <w:r w:rsidRPr="00063AA4">
              <w:rPr>
                <w:sz w:val="21"/>
                <w:szCs w:val="21"/>
              </w:rPr>
              <w:t>4 808 878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01AF1A4" w14:textId="77777777" w:rsidR="0028742C" w:rsidRPr="00063AA4" w:rsidRDefault="0028742C" w:rsidP="0028742C">
            <w:pPr>
              <w:jc w:val="right"/>
              <w:rPr>
                <w:sz w:val="21"/>
                <w:szCs w:val="21"/>
              </w:rPr>
            </w:pPr>
            <w:r w:rsidRPr="00063AA4">
              <w:rPr>
                <w:sz w:val="21"/>
                <w:szCs w:val="21"/>
              </w:rPr>
              <w:t>4 808 878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4B51B3D"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2E2B3E6" w14:textId="77777777" w:rsidR="0028742C" w:rsidRPr="00063AA4" w:rsidRDefault="0028742C" w:rsidP="0028742C">
            <w:pPr>
              <w:jc w:val="right"/>
              <w:rPr>
                <w:sz w:val="21"/>
                <w:szCs w:val="21"/>
              </w:rPr>
            </w:pPr>
            <w:r w:rsidRPr="00063AA4">
              <w:rPr>
                <w:sz w:val="21"/>
                <w:szCs w:val="21"/>
              </w:rPr>
              <w:t>100</w:t>
            </w:r>
          </w:p>
        </w:tc>
      </w:tr>
      <w:tr w:rsidR="0028742C" w:rsidRPr="00063AA4" w14:paraId="700EE6C7"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01BF080" w14:textId="77777777" w:rsidR="0028742C" w:rsidRPr="00063AA4" w:rsidRDefault="0028742C" w:rsidP="0028742C">
            <w:pPr>
              <w:jc w:val="left"/>
              <w:rPr>
                <w:sz w:val="21"/>
                <w:szCs w:val="21"/>
              </w:rPr>
            </w:pPr>
            <w:r w:rsidRPr="00063AA4">
              <w:rPr>
                <w:sz w:val="21"/>
                <w:szCs w:val="21"/>
              </w:rPr>
              <w:t>2001</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AE648AD" w14:textId="77777777" w:rsidR="0028742C" w:rsidRPr="00063AA4" w:rsidRDefault="0028742C" w:rsidP="0028742C">
            <w:pPr>
              <w:jc w:val="right"/>
              <w:rPr>
                <w:sz w:val="21"/>
                <w:szCs w:val="21"/>
              </w:rPr>
            </w:pPr>
            <w:r w:rsidRPr="00063AA4">
              <w:rPr>
                <w:sz w:val="21"/>
                <w:szCs w:val="21"/>
              </w:rPr>
              <w:t>41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F7ED715" w14:textId="77777777" w:rsidR="0028742C" w:rsidRPr="00063AA4" w:rsidRDefault="0028742C" w:rsidP="0028742C">
            <w:pPr>
              <w:jc w:val="right"/>
              <w:rPr>
                <w:sz w:val="21"/>
                <w:szCs w:val="21"/>
              </w:rPr>
            </w:pPr>
            <w:r w:rsidRPr="00063AA4">
              <w:rPr>
                <w:sz w:val="21"/>
                <w:szCs w:val="21"/>
              </w:rPr>
              <w:t>41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00E3059"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619980" w14:textId="77777777" w:rsidR="0028742C" w:rsidRPr="00063AA4" w:rsidRDefault="0028742C" w:rsidP="0028742C">
            <w:pPr>
              <w:jc w:val="right"/>
              <w:rPr>
                <w:sz w:val="21"/>
                <w:szCs w:val="21"/>
              </w:rPr>
            </w:pPr>
            <w:r w:rsidRPr="00063AA4">
              <w:rPr>
                <w:sz w:val="21"/>
                <w:szCs w:val="21"/>
              </w:rPr>
              <w:t>7 523 213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A4AB52A" w14:textId="77777777" w:rsidR="0028742C" w:rsidRPr="00063AA4" w:rsidRDefault="0028742C" w:rsidP="0028742C">
            <w:pPr>
              <w:jc w:val="right"/>
              <w:rPr>
                <w:sz w:val="21"/>
                <w:szCs w:val="21"/>
              </w:rPr>
            </w:pPr>
            <w:r w:rsidRPr="00063AA4">
              <w:rPr>
                <w:sz w:val="21"/>
                <w:szCs w:val="21"/>
              </w:rPr>
              <w:t>7 523 213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F14FB27"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2F3DA6A" w14:textId="77777777" w:rsidR="0028742C" w:rsidRPr="00063AA4" w:rsidRDefault="0028742C" w:rsidP="0028742C">
            <w:pPr>
              <w:jc w:val="right"/>
              <w:rPr>
                <w:sz w:val="21"/>
                <w:szCs w:val="21"/>
              </w:rPr>
            </w:pPr>
            <w:r w:rsidRPr="00063AA4">
              <w:rPr>
                <w:sz w:val="21"/>
                <w:szCs w:val="21"/>
              </w:rPr>
              <w:t>100</w:t>
            </w:r>
          </w:p>
        </w:tc>
      </w:tr>
      <w:tr w:rsidR="0028742C" w:rsidRPr="00063AA4" w14:paraId="2E5F9D29"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6B84B12" w14:textId="77777777" w:rsidR="0028742C" w:rsidRPr="00063AA4" w:rsidRDefault="0028742C" w:rsidP="0028742C">
            <w:pPr>
              <w:jc w:val="left"/>
              <w:rPr>
                <w:sz w:val="21"/>
                <w:szCs w:val="21"/>
              </w:rPr>
            </w:pPr>
            <w:r w:rsidRPr="00063AA4">
              <w:rPr>
                <w:sz w:val="21"/>
                <w:szCs w:val="21"/>
              </w:rPr>
              <w:t>2002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7249EDE" w14:textId="77777777" w:rsidR="0028742C" w:rsidRPr="00063AA4" w:rsidRDefault="0028742C" w:rsidP="0028742C">
            <w:pPr>
              <w:jc w:val="right"/>
              <w:rPr>
                <w:sz w:val="21"/>
                <w:szCs w:val="21"/>
              </w:rPr>
            </w:pPr>
            <w:r w:rsidRPr="00063AA4">
              <w:rPr>
                <w:sz w:val="21"/>
                <w:szCs w:val="21"/>
              </w:rPr>
              <w:t>61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2EFA6BC" w14:textId="77777777" w:rsidR="0028742C" w:rsidRPr="00063AA4" w:rsidRDefault="0028742C" w:rsidP="0028742C">
            <w:pPr>
              <w:jc w:val="right"/>
              <w:rPr>
                <w:sz w:val="21"/>
                <w:szCs w:val="21"/>
              </w:rPr>
            </w:pPr>
            <w:r w:rsidRPr="00063AA4">
              <w:rPr>
                <w:sz w:val="21"/>
                <w:szCs w:val="21"/>
              </w:rPr>
              <w:t>61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EDC25FB"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EA9E40E" w14:textId="77777777" w:rsidR="0028742C" w:rsidRPr="00063AA4" w:rsidRDefault="0028742C" w:rsidP="0028742C">
            <w:pPr>
              <w:jc w:val="right"/>
              <w:rPr>
                <w:sz w:val="21"/>
                <w:szCs w:val="21"/>
              </w:rPr>
            </w:pPr>
            <w:r w:rsidRPr="00063AA4">
              <w:rPr>
                <w:sz w:val="21"/>
                <w:szCs w:val="21"/>
              </w:rPr>
              <w:t>7 910 174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69EBDB5" w14:textId="77777777" w:rsidR="0028742C" w:rsidRPr="00063AA4" w:rsidRDefault="0028742C" w:rsidP="0028742C">
            <w:pPr>
              <w:jc w:val="right"/>
              <w:rPr>
                <w:sz w:val="21"/>
                <w:szCs w:val="21"/>
              </w:rPr>
            </w:pPr>
            <w:r w:rsidRPr="00063AA4">
              <w:rPr>
                <w:sz w:val="21"/>
                <w:szCs w:val="21"/>
              </w:rPr>
              <w:t>7 910 174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2E0B3AD"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159D57B" w14:textId="77777777" w:rsidR="0028742C" w:rsidRPr="00063AA4" w:rsidRDefault="0028742C" w:rsidP="0028742C">
            <w:pPr>
              <w:jc w:val="right"/>
              <w:rPr>
                <w:sz w:val="21"/>
                <w:szCs w:val="21"/>
              </w:rPr>
            </w:pPr>
            <w:r w:rsidRPr="00063AA4">
              <w:rPr>
                <w:sz w:val="21"/>
                <w:szCs w:val="21"/>
              </w:rPr>
              <w:t>100</w:t>
            </w:r>
          </w:p>
        </w:tc>
      </w:tr>
      <w:tr w:rsidR="0028742C" w:rsidRPr="00063AA4" w14:paraId="4615C089"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1D00B1" w14:textId="77777777" w:rsidR="0028742C" w:rsidRPr="00063AA4" w:rsidRDefault="0028742C" w:rsidP="0028742C">
            <w:pPr>
              <w:jc w:val="left"/>
              <w:rPr>
                <w:sz w:val="21"/>
                <w:szCs w:val="21"/>
              </w:rPr>
            </w:pPr>
            <w:r w:rsidRPr="00063AA4">
              <w:rPr>
                <w:sz w:val="21"/>
                <w:szCs w:val="21"/>
              </w:rPr>
              <w:t>2003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4B05520" w14:textId="77777777" w:rsidR="0028742C" w:rsidRPr="00063AA4" w:rsidRDefault="0028742C" w:rsidP="0028742C">
            <w:pPr>
              <w:jc w:val="right"/>
              <w:rPr>
                <w:sz w:val="21"/>
                <w:szCs w:val="21"/>
              </w:rPr>
            </w:pPr>
            <w:r w:rsidRPr="00063AA4">
              <w:rPr>
                <w:sz w:val="21"/>
                <w:szCs w:val="21"/>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BE89C2" w14:textId="77777777" w:rsidR="0028742C" w:rsidRPr="00063AA4" w:rsidRDefault="0028742C" w:rsidP="0028742C">
            <w:pPr>
              <w:jc w:val="right"/>
              <w:rPr>
                <w:sz w:val="21"/>
                <w:szCs w:val="21"/>
              </w:rPr>
            </w:pPr>
            <w:r w:rsidRPr="00063AA4">
              <w:rPr>
                <w:sz w:val="21"/>
                <w:szCs w:val="21"/>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7B7CF36"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1952E80" w14:textId="77777777" w:rsidR="0028742C" w:rsidRPr="00063AA4" w:rsidRDefault="0028742C" w:rsidP="0028742C">
            <w:pPr>
              <w:jc w:val="right"/>
              <w:rPr>
                <w:sz w:val="21"/>
                <w:szCs w:val="21"/>
              </w:rPr>
            </w:pPr>
            <w:r w:rsidRPr="00063AA4">
              <w:rPr>
                <w:sz w:val="21"/>
                <w:szCs w:val="21"/>
              </w:rPr>
              <w:t>6 810 120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3259CD8" w14:textId="77777777" w:rsidR="0028742C" w:rsidRPr="00063AA4" w:rsidRDefault="0028742C" w:rsidP="0028742C">
            <w:pPr>
              <w:jc w:val="right"/>
              <w:rPr>
                <w:sz w:val="21"/>
                <w:szCs w:val="21"/>
              </w:rPr>
            </w:pPr>
            <w:r w:rsidRPr="00063AA4">
              <w:rPr>
                <w:sz w:val="21"/>
                <w:szCs w:val="21"/>
              </w:rPr>
              <w:t>6 810 120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4FEFB17"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4F35522" w14:textId="77777777" w:rsidR="0028742C" w:rsidRPr="00063AA4" w:rsidRDefault="0028742C" w:rsidP="0028742C">
            <w:pPr>
              <w:jc w:val="right"/>
              <w:rPr>
                <w:sz w:val="21"/>
                <w:szCs w:val="21"/>
              </w:rPr>
            </w:pPr>
            <w:r w:rsidRPr="00063AA4">
              <w:rPr>
                <w:sz w:val="21"/>
                <w:szCs w:val="21"/>
              </w:rPr>
              <w:t>100</w:t>
            </w:r>
          </w:p>
        </w:tc>
      </w:tr>
      <w:tr w:rsidR="0028742C" w:rsidRPr="00063AA4" w14:paraId="5C3CA939"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B8810AD" w14:textId="77777777" w:rsidR="0028742C" w:rsidRPr="00063AA4" w:rsidRDefault="0028742C" w:rsidP="0028742C">
            <w:pPr>
              <w:jc w:val="left"/>
              <w:rPr>
                <w:sz w:val="21"/>
                <w:szCs w:val="21"/>
              </w:rPr>
            </w:pPr>
            <w:r w:rsidRPr="00063AA4">
              <w:rPr>
                <w:sz w:val="21"/>
                <w:szCs w:val="21"/>
              </w:rPr>
              <w:t>2004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DF48C92" w14:textId="77777777" w:rsidR="0028742C" w:rsidRPr="00063AA4" w:rsidRDefault="0028742C" w:rsidP="0028742C">
            <w:pPr>
              <w:jc w:val="right"/>
              <w:rPr>
                <w:sz w:val="21"/>
                <w:szCs w:val="21"/>
              </w:rPr>
            </w:pPr>
            <w:r w:rsidRPr="00063AA4">
              <w:rPr>
                <w:sz w:val="21"/>
                <w:szCs w:val="21"/>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9C1A111" w14:textId="77777777" w:rsidR="0028742C" w:rsidRPr="00063AA4" w:rsidRDefault="0028742C" w:rsidP="0028742C">
            <w:pPr>
              <w:jc w:val="right"/>
              <w:rPr>
                <w:sz w:val="21"/>
                <w:szCs w:val="21"/>
              </w:rPr>
            </w:pPr>
            <w:r w:rsidRPr="00063AA4">
              <w:rPr>
                <w:sz w:val="21"/>
                <w:szCs w:val="21"/>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44CF5D2"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77F61AA" w14:textId="77777777" w:rsidR="0028742C" w:rsidRPr="00063AA4" w:rsidRDefault="0028742C" w:rsidP="0028742C">
            <w:pPr>
              <w:jc w:val="right"/>
              <w:rPr>
                <w:sz w:val="21"/>
                <w:szCs w:val="21"/>
              </w:rPr>
            </w:pPr>
            <w:r w:rsidRPr="00063AA4">
              <w:rPr>
                <w:sz w:val="21"/>
                <w:szCs w:val="21"/>
              </w:rPr>
              <w:t>15 005 412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CD29192" w14:textId="77777777" w:rsidR="0028742C" w:rsidRPr="00063AA4" w:rsidRDefault="0028742C" w:rsidP="0028742C">
            <w:pPr>
              <w:jc w:val="right"/>
              <w:rPr>
                <w:sz w:val="21"/>
                <w:szCs w:val="21"/>
              </w:rPr>
            </w:pPr>
            <w:r w:rsidRPr="00063AA4">
              <w:rPr>
                <w:sz w:val="21"/>
                <w:szCs w:val="21"/>
              </w:rPr>
              <w:t>15 005 412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5276D93"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4A36A96" w14:textId="77777777" w:rsidR="0028742C" w:rsidRPr="00063AA4" w:rsidRDefault="0028742C" w:rsidP="0028742C">
            <w:pPr>
              <w:jc w:val="right"/>
              <w:rPr>
                <w:sz w:val="21"/>
                <w:szCs w:val="21"/>
              </w:rPr>
            </w:pPr>
            <w:r w:rsidRPr="00063AA4">
              <w:rPr>
                <w:sz w:val="21"/>
                <w:szCs w:val="21"/>
              </w:rPr>
              <w:t>100</w:t>
            </w:r>
          </w:p>
        </w:tc>
      </w:tr>
      <w:tr w:rsidR="0028742C" w:rsidRPr="00063AA4" w14:paraId="65B08DAF"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E34DA68" w14:textId="77777777" w:rsidR="0028742C" w:rsidRPr="00063AA4" w:rsidRDefault="0028742C" w:rsidP="0028742C">
            <w:pPr>
              <w:jc w:val="left"/>
              <w:rPr>
                <w:sz w:val="21"/>
                <w:szCs w:val="21"/>
              </w:rPr>
            </w:pPr>
            <w:r w:rsidRPr="00063AA4">
              <w:rPr>
                <w:sz w:val="21"/>
                <w:szCs w:val="21"/>
              </w:rPr>
              <w:t>2005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CAB946E" w14:textId="77777777" w:rsidR="0028742C" w:rsidRPr="00063AA4" w:rsidRDefault="0028742C" w:rsidP="0028742C">
            <w:pPr>
              <w:jc w:val="right"/>
              <w:rPr>
                <w:sz w:val="21"/>
                <w:szCs w:val="21"/>
              </w:rPr>
            </w:pPr>
            <w:r w:rsidRPr="00063AA4">
              <w:rPr>
                <w:sz w:val="21"/>
                <w:szCs w:val="21"/>
              </w:rPr>
              <w:t>28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D6A3933" w14:textId="77777777" w:rsidR="0028742C" w:rsidRPr="00063AA4" w:rsidRDefault="0028742C" w:rsidP="0028742C">
            <w:pPr>
              <w:jc w:val="right"/>
              <w:rPr>
                <w:sz w:val="21"/>
                <w:szCs w:val="21"/>
              </w:rPr>
            </w:pPr>
            <w:r w:rsidRPr="00063AA4">
              <w:rPr>
                <w:sz w:val="21"/>
                <w:szCs w:val="21"/>
              </w:rPr>
              <w:t>28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21091B"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16737C2" w14:textId="77777777" w:rsidR="0028742C" w:rsidRPr="00063AA4" w:rsidRDefault="0028742C" w:rsidP="0028742C">
            <w:pPr>
              <w:jc w:val="right"/>
              <w:rPr>
                <w:sz w:val="21"/>
                <w:szCs w:val="21"/>
              </w:rPr>
            </w:pPr>
            <w:r w:rsidRPr="00063AA4">
              <w:rPr>
                <w:sz w:val="21"/>
                <w:szCs w:val="21"/>
              </w:rPr>
              <w:t>18 586 034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FD2FD59" w14:textId="77777777" w:rsidR="0028742C" w:rsidRPr="00063AA4" w:rsidRDefault="0028742C" w:rsidP="0028742C">
            <w:pPr>
              <w:jc w:val="right"/>
              <w:rPr>
                <w:sz w:val="21"/>
                <w:szCs w:val="21"/>
              </w:rPr>
            </w:pPr>
            <w:r w:rsidRPr="00063AA4">
              <w:rPr>
                <w:sz w:val="21"/>
                <w:szCs w:val="21"/>
              </w:rPr>
              <w:t>18 183 034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C4DFA26" w14:textId="77777777" w:rsidR="0028742C" w:rsidRPr="00063AA4" w:rsidRDefault="0028742C" w:rsidP="0028742C">
            <w:pPr>
              <w:jc w:val="right"/>
              <w:rPr>
                <w:sz w:val="21"/>
                <w:szCs w:val="21"/>
              </w:rPr>
            </w:pPr>
            <w:r w:rsidRPr="00063AA4">
              <w:rPr>
                <w:sz w:val="21"/>
                <w:szCs w:val="21"/>
              </w:rPr>
              <w:t>403 000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6827432" w14:textId="77777777" w:rsidR="0028742C" w:rsidRPr="00063AA4" w:rsidRDefault="0028742C" w:rsidP="0028742C">
            <w:pPr>
              <w:jc w:val="right"/>
              <w:rPr>
                <w:sz w:val="21"/>
                <w:szCs w:val="21"/>
              </w:rPr>
            </w:pPr>
            <w:r w:rsidRPr="00063AA4">
              <w:rPr>
                <w:sz w:val="21"/>
                <w:szCs w:val="21"/>
              </w:rPr>
              <w:t>98</w:t>
            </w:r>
          </w:p>
        </w:tc>
      </w:tr>
      <w:tr w:rsidR="0028742C" w:rsidRPr="00063AA4" w14:paraId="41F7D0BB"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1386584" w14:textId="77777777" w:rsidR="0028742C" w:rsidRPr="00063AA4" w:rsidRDefault="0028742C" w:rsidP="0028742C">
            <w:pPr>
              <w:jc w:val="left"/>
              <w:rPr>
                <w:sz w:val="21"/>
                <w:szCs w:val="21"/>
              </w:rPr>
            </w:pPr>
            <w:r w:rsidRPr="00063AA4">
              <w:rPr>
                <w:sz w:val="21"/>
                <w:szCs w:val="21"/>
              </w:rPr>
              <w:t>2006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9B44DB" w14:textId="77777777" w:rsidR="0028742C" w:rsidRPr="00063AA4" w:rsidRDefault="0028742C" w:rsidP="0028742C">
            <w:pPr>
              <w:jc w:val="right"/>
              <w:rPr>
                <w:sz w:val="21"/>
                <w:szCs w:val="21"/>
              </w:rPr>
            </w:pPr>
            <w:r w:rsidRPr="00063AA4">
              <w:rPr>
                <w:sz w:val="21"/>
                <w:szCs w:val="21"/>
              </w:rPr>
              <w:t>25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EAD5F78" w14:textId="77777777" w:rsidR="0028742C" w:rsidRPr="00063AA4" w:rsidRDefault="0028742C" w:rsidP="0028742C">
            <w:pPr>
              <w:jc w:val="right"/>
              <w:rPr>
                <w:sz w:val="21"/>
                <w:szCs w:val="21"/>
              </w:rPr>
            </w:pPr>
            <w:r w:rsidRPr="00063AA4">
              <w:rPr>
                <w:sz w:val="21"/>
                <w:szCs w:val="21"/>
              </w:rPr>
              <w:t>25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C347D99"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4C32BEC" w14:textId="77777777" w:rsidR="0028742C" w:rsidRPr="00063AA4" w:rsidRDefault="0028742C" w:rsidP="0028742C">
            <w:pPr>
              <w:jc w:val="right"/>
              <w:rPr>
                <w:sz w:val="21"/>
                <w:szCs w:val="21"/>
              </w:rPr>
            </w:pPr>
            <w:r w:rsidRPr="00063AA4">
              <w:rPr>
                <w:sz w:val="21"/>
                <w:szCs w:val="21"/>
              </w:rPr>
              <w:t>7 128 813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78F8AB" w14:textId="77777777" w:rsidR="0028742C" w:rsidRPr="00063AA4" w:rsidRDefault="0028742C" w:rsidP="0028742C">
            <w:pPr>
              <w:jc w:val="right"/>
              <w:rPr>
                <w:sz w:val="21"/>
                <w:szCs w:val="21"/>
              </w:rPr>
            </w:pPr>
            <w:r w:rsidRPr="00063AA4">
              <w:rPr>
                <w:sz w:val="21"/>
                <w:szCs w:val="21"/>
              </w:rPr>
              <w:t>7 128 808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1E87C3A" w14:textId="77777777" w:rsidR="0028742C" w:rsidRPr="00063AA4" w:rsidRDefault="0028742C" w:rsidP="0028742C">
            <w:pPr>
              <w:jc w:val="right"/>
              <w:rPr>
                <w:sz w:val="21"/>
                <w:szCs w:val="21"/>
              </w:rPr>
            </w:pPr>
            <w:r w:rsidRPr="00063AA4">
              <w:rPr>
                <w:sz w:val="21"/>
                <w:szCs w:val="21"/>
              </w:rPr>
              <w:t>5</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EF2C18A" w14:textId="77777777" w:rsidR="0028742C" w:rsidRPr="00063AA4" w:rsidRDefault="0028742C" w:rsidP="0028742C">
            <w:pPr>
              <w:jc w:val="right"/>
              <w:rPr>
                <w:sz w:val="21"/>
                <w:szCs w:val="21"/>
              </w:rPr>
            </w:pPr>
            <w:r w:rsidRPr="00063AA4">
              <w:rPr>
                <w:sz w:val="21"/>
                <w:szCs w:val="21"/>
              </w:rPr>
              <w:t>100</w:t>
            </w:r>
          </w:p>
        </w:tc>
      </w:tr>
      <w:tr w:rsidR="0028742C" w:rsidRPr="00063AA4" w14:paraId="5EA41857"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0F6AAD" w14:textId="77777777" w:rsidR="0028742C" w:rsidRPr="00063AA4" w:rsidRDefault="0028742C" w:rsidP="0028742C">
            <w:pPr>
              <w:jc w:val="left"/>
              <w:rPr>
                <w:sz w:val="21"/>
                <w:szCs w:val="21"/>
              </w:rPr>
            </w:pPr>
            <w:r w:rsidRPr="00063AA4">
              <w:rPr>
                <w:sz w:val="21"/>
                <w:szCs w:val="21"/>
              </w:rPr>
              <w:t>2007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97C5964" w14:textId="77777777" w:rsidR="0028742C" w:rsidRPr="00063AA4" w:rsidRDefault="0028742C" w:rsidP="0028742C">
            <w:pPr>
              <w:jc w:val="right"/>
              <w:rPr>
                <w:sz w:val="21"/>
                <w:szCs w:val="21"/>
              </w:rPr>
            </w:pPr>
            <w:r w:rsidRPr="00063AA4">
              <w:rPr>
                <w:sz w:val="21"/>
                <w:szCs w:val="21"/>
              </w:rPr>
              <w:t>13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27E5CC5" w14:textId="77777777" w:rsidR="0028742C" w:rsidRPr="00063AA4" w:rsidRDefault="0028742C" w:rsidP="0028742C">
            <w:pPr>
              <w:jc w:val="right"/>
              <w:rPr>
                <w:sz w:val="21"/>
                <w:szCs w:val="21"/>
              </w:rPr>
            </w:pPr>
            <w:r w:rsidRPr="00063AA4">
              <w:rPr>
                <w:sz w:val="21"/>
                <w:szCs w:val="21"/>
              </w:rPr>
              <w:t>13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4B9CCC1"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6F0E420" w14:textId="77777777" w:rsidR="0028742C" w:rsidRPr="00063AA4" w:rsidRDefault="0028742C" w:rsidP="0028742C">
            <w:pPr>
              <w:jc w:val="right"/>
              <w:rPr>
                <w:sz w:val="21"/>
                <w:szCs w:val="21"/>
              </w:rPr>
            </w:pPr>
            <w:r w:rsidRPr="00063AA4">
              <w:rPr>
                <w:sz w:val="21"/>
                <w:szCs w:val="21"/>
              </w:rPr>
              <w:t>3 138 440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26C7B8F" w14:textId="77777777" w:rsidR="0028742C" w:rsidRPr="00063AA4" w:rsidRDefault="0028742C" w:rsidP="0028742C">
            <w:pPr>
              <w:jc w:val="right"/>
              <w:rPr>
                <w:sz w:val="21"/>
                <w:szCs w:val="21"/>
              </w:rPr>
            </w:pPr>
            <w:r w:rsidRPr="00063AA4">
              <w:rPr>
                <w:sz w:val="21"/>
                <w:szCs w:val="21"/>
              </w:rPr>
              <w:t>3 138 440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6CD1848"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5295B65" w14:textId="77777777" w:rsidR="0028742C" w:rsidRPr="00063AA4" w:rsidRDefault="0028742C" w:rsidP="0028742C">
            <w:pPr>
              <w:jc w:val="right"/>
              <w:rPr>
                <w:sz w:val="21"/>
                <w:szCs w:val="21"/>
              </w:rPr>
            </w:pPr>
            <w:r w:rsidRPr="00063AA4">
              <w:rPr>
                <w:sz w:val="21"/>
                <w:szCs w:val="21"/>
              </w:rPr>
              <w:t>100</w:t>
            </w:r>
          </w:p>
        </w:tc>
      </w:tr>
      <w:tr w:rsidR="0028742C" w:rsidRPr="00063AA4" w14:paraId="38FBFA1E"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846BBF6" w14:textId="77777777" w:rsidR="0028742C" w:rsidRPr="00063AA4" w:rsidRDefault="0028742C" w:rsidP="0028742C">
            <w:pPr>
              <w:jc w:val="left"/>
              <w:rPr>
                <w:sz w:val="21"/>
                <w:szCs w:val="21"/>
              </w:rPr>
            </w:pPr>
            <w:r w:rsidRPr="00063AA4">
              <w:rPr>
                <w:sz w:val="21"/>
                <w:szCs w:val="21"/>
              </w:rPr>
              <w:t>2008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CA5BDF6" w14:textId="77777777" w:rsidR="0028742C" w:rsidRPr="00063AA4" w:rsidRDefault="0028742C" w:rsidP="0028742C">
            <w:pPr>
              <w:jc w:val="right"/>
              <w:rPr>
                <w:sz w:val="21"/>
                <w:szCs w:val="21"/>
              </w:rPr>
            </w:pPr>
            <w:r w:rsidRPr="00063AA4">
              <w:rPr>
                <w:sz w:val="21"/>
                <w:szCs w:val="21"/>
              </w:rPr>
              <w:t>33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D7547ED" w14:textId="77777777" w:rsidR="0028742C" w:rsidRPr="00063AA4" w:rsidRDefault="0028742C" w:rsidP="0028742C">
            <w:pPr>
              <w:jc w:val="right"/>
              <w:rPr>
                <w:sz w:val="21"/>
                <w:szCs w:val="21"/>
              </w:rPr>
            </w:pPr>
            <w:r w:rsidRPr="00063AA4">
              <w:rPr>
                <w:sz w:val="21"/>
                <w:szCs w:val="21"/>
              </w:rPr>
              <w:t>33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7554CD4"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713310" w14:textId="77777777" w:rsidR="0028742C" w:rsidRPr="00063AA4" w:rsidRDefault="0028742C" w:rsidP="0028742C">
            <w:pPr>
              <w:jc w:val="right"/>
              <w:rPr>
                <w:sz w:val="21"/>
                <w:szCs w:val="21"/>
              </w:rPr>
            </w:pPr>
            <w:r w:rsidRPr="00063AA4">
              <w:rPr>
                <w:sz w:val="21"/>
                <w:szCs w:val="21"/>
              </w:rPr>
              <w:t>7 533 773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7C0C2AE" w14:textId="77777777" w:rsidR="0028742C" w:rsidRPr="00063AA4" w:rsidRDefault="0028742C" w:rsidP="0028742C">
            <w:pPr>
              <w:jc w:val="right"/>
              <w:rPr>
                <w:sz w:val="21"/>
                <w:szCs w:val="21"/>
              </w:rPr>
            </w:pPr>
            <w:r w:rsidRPr="00063AA4">
              <w:rPr>
                <w:sz w:val="21"/>
                <w:szCs w:val="21"/>
              </w:rPr>
              <w:t>7 531 037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8F96D32" w14:textId="77777777" w:rsidR="0028742C" w:rsidRPr="00063AA4" w:rsidRDefault="0028742C" w:rsidP="0028742C">
            <w:pPr>
              <w:jc w:val="right"/>
              <w:rPr>
                <w:sz w:val="21"/>
                <w:szCs w:val="21"/>
              </w:rPr>
            </w:pPr>
            <w:r w:rsidRPr="00063AA4">
              <w:rPr>
                <w:sz w:val="21"/>
                <w:szCs w:val="21"/>
              </w:rPr>
              <w:t>2 736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3DEE4CB" w14:textId="77777777" w:rsidR="0028742C" w:rsidRPr="00063AA4" w:rsidRDefault="0028742C" w:rsidP="0028742C">
            <w:pPr>
              <w:jc w:val="right"/>
              <w:rPr>
                <w:sz w:val="21"/>
                <w:szCs w:val="21"/>
              </w:rPr>
            </w:pPr>
            <w:r w:rsidRPr="00063AA4">
              <w:rPr>
                <w:sz w:val="21"/>
                <w:szCs w:val="21"/>
              </w:rPr>
              <w:t>100</w:t>
            </w:r>
          </w:p>
        </w:tc>
      </w:tr>
      <w:tr w:rsidR="0028742C" w:rsidRPr="00063AA4" w14:paraId="7A07B514"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5B7177B" w14:textId="77777777" w:rsidR="0028742C" w:rsidRPr="00063AA4" w:rsidRDefault="0028742C" w:rsidP="0028742C">
            <w:pPr>
              <w:jc w:val="left"/>
              <w:rPr>
                <w:sz w:val="21"/>
                <w:szCs w:val="21"/>
              </w:rPr>
            </w:pPr>
            <w:r w:rsidRPr="00063AA4">
              <w:rPr>
                <w:sz w:val="21"/>
                <w:szCs w:val="21"/>
              </w:rPr>
              <w:t>2009</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C0CA791" w14:textId="77777777" w:rsidR="0028742C" w:rsidRPr="00063AA4" w:rsidRDefault="0028742C" w:rsidP="0028742C">
            <w:pPr>
              <w:jc w:val="right"/>
              <w:rPr>
                <w:sz w:val="21"/>
                <w:szCs w:val="21"/>
              </w:rPr>
            </w:pPr>
            <w:r w:rsidRPr="00063AA4">
              <w:rPr>
                <w:sz w:val="21"/>
                <w:szCs w:val="21"/>
              </w:rPr>
              <w:t>21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C85565F" w14:textId="77777777" w:rsidR="0028742C" w:rsidRPr="00063AA4" w:rsidRDefault="0028742C" w:rsidP="0028742C">
            <w:pPr>
              <w:jc w:val="right"/>
              <w:rPr>
                <w:sz w:val="21"/>
                <w:szCs w:val="21"/>
              </w:rPr>
            </w:pPr>
            <w:r w:rsidRPr="00063AA4">
              <w:rPr>
                <w:sz w:val="21"/>
                <w:szCs w:val="21"/>
              </w:rPr>
              <w:t>21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24F352E"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3B8082A" w14:textId="77777777" w:rsidR="0028742C" w:rsidRPr="00063AA4" w:rsidRDefault="0028742C" w:rsidP="0028742C">
            <w:pPr>
              <w:jc w:val="right"/>
              <w:rPr>
                <w:sz w:val="21"/>
                <w:szCs w:val="21"/>
              </w:rPr>
            </w:pPr>
            <w:r w:rsidRPr="00063AA4">
              <w:rPr>
                <w:sz w:val="21"/>
                <w:szCs w:val="21"/>
              </w:rPr>
              <w:t>2 347 228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61E2705" w14:textId="77777777" w:rsidR="0028742C" w:rsidRPr="00063AA4" w:rsidRDefault="0028742C" w:rsidP="0028742C">
            <w:pPr>
              <w:jc w:val="right"/>
              <w:rPr>
                <w:sz w:val="21"/>
                <w:szCs w:val="21"/>
              </w:rPr>
            </w:pPr>
            <w:r w:rsidRPr="00063AA4">
              <w:rPr>
                <w:sz w:val="21"/>
                <w:szCs w:val="21"/>
              </w:rPr>
              <w:t>2 347 228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DCBDD14" w14:textId="77777777" w:rsidR="0028742C" w:rsidRPr="00063AA4" w:rsidRDefault="0028742C" w:rsidP="0028742C">
            <w:pPr>
              <w:jc w:val="right"/>
              <w:rPr>
                <w:sz w:val="21"/>
                <w:szCs w:val="21"/>
              </w:rPr>
            </w:pPr>
            <w:r w:rsidRPr="00063AA4">
              <w:rPr>
                <w:sz w:val="21"/>
                <w:szCs w:val="21"/>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0ED489F" w14:textId="77777777" w:rsidR="0028742C" w:rsidRPr="00063AA4" w:rsidRDefault="0028742C" w:rsidP="0028742C">
            <w:pPr>
              <w:jc w:val="right"/>
              <w:rPr>
                <w:sz w:val="21"/>
                <w:szCs w:val="21"/>
              </w:rPr>
            </w:pPr>
            <w:r w:rsidRPr="00063AA4">
              <w:rPr>
                <w:sz w:val="21"/>
                <w:szCs w:val="21"/>
              </w:rPr>
              <w:t>100</w:t>
            </w:r>
          </w:p>
        </w:tc>
      </w:tr>
      <w:tr w:rsidR="0028742C" w:rsidRPr="00063AA4" w14:paraId="4B482A5C"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4BABEBF" w14:textId="77777777" w:rsidR="0028742C" w:rsidRPr="00063AA4" w:rsidRDefault="0028742C" w:rsidP="0028742C">
            <w:pPr>
              <w:jc w:val="left"/>
              <w:rPr>
                <w:sz w:val="21"/>
                <w:szCs w:val="21"/>
              </w:rPr>
            </w:pPr>
            <w:r w:rsidRPr="00063AA4">
              <w:rPr>
                <w:sz w:val="21"/>
                <w:szCs w:val="21"/>
              </w:rPr>
              <w:t>2010</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34703D" w14:textId="77777777" w:rsidR="0028742C" w:rsidRPr="00063AA4" w:rsidRDefault="0028742C" w:rsidP="0028742C">
            <w:pPr>
              <w:jc w:val="right"/>
              <w:rPr>
                <w:sz w:val="21"/>
                <w:szCs w:val="21"/>
              </w:rPr>
            </w:pPr>
            <w:r w:rsidRPr="00063AA4">
              <w:rPr>
                <w:sz w:val="21"/>
                <w:szCs w:val="21"/>
              </w:rPr>
              <w:t>20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5C2BF9C" w14:textId="77777777" w:rsidR="0028742C" w:rsidRPr="00063AA4" w:rsidRDefault="0028742C" w:rsidP="0028742C">
            <w:pPr>
              <w:jc w:val="right"/>
              <w:rPr>
                <w:sz w:val="21"/>
                <w:szCs w:val="21"/>
              </w:rPr>
            </w:pPr>
            <w:r w:rsidRPr="00063AA4">
              <w:rPr>
                <w:sz w:val="21"/>
                <w:szCs w:val="21"/>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B3D8948" w14:textId="77777777" w:rsidR="0028742C" w:rsidRPr="00063AA4" w:rsidRDefault="0028742C" w:rsidP="0028742C">
            <w:pPr>
              <w:jc w:val="right"/>
              <w:rPr>
                <w:sz w:val="21"/>
                <w:szCs w:val="21"/>
              </w:rPr>
            </w:pPr>
            <w:r w:rsidRPr="00063AA4">
              <w:rPr>
                <w:sz w:val="21"/>
                <w:szCs w:val="21"/>
              </w:rPr>
              <w:t>95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2C85F2F" w14:textId="77777777" w:rsidR="0028742C" w:rsidRPr="00063AA4" w:rsidRDefault="0028742C" w:rsidP="0028742C">
            <w:pPr>
              <w:jc w:val="right"/>
              <w:rPr>
                <w:sz w:val="21"/>
                <w:szCs w:val="21"/>
              </w:rPr>
            </w:pPr>
            <w:r w:rsidRPr="00063AA4">
              <w:rPr>
                <w:sz w:val="21"/>
                <w:szCs w:val="21"/>
              </w:rPr>
              <w:t>3 278 515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BF8413F" w14:textId="77777777" w:rsidR="0028742C" w:rsidRPr="00063AA4" w:rsidRDefault="0028742C" w:rsidP="0028742C">
            <w:pPr>
              <w:jc w:val="right"/>
              <w:rPr>
                <w:sz w:val="21"/>
                <w:szCs w:val="21"/>
              </w:rPr>
            </w:pPr>
            <w:r w:rsidRPr="00063AA4">
              <w:rPr>
                <w:sz w:val="21"/>
                <w:szCs w:val="21"/>
              </w:rPr>
              <w:t>3 278 389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DEC1069" w14:textId="77777777" w:rsidR="0028742C" w:rsidRPr="00063AA4" w:rsidRDefault="0028742C" w:rsidP="0028742C">
            <w:pPr>
              <w:jc w:val="right"/>
              <w:rPr>
                <w:sz w:val="21"/>
                <w:szCs w:val="21"/>
              </w:rPr>
            </w:pPr>
            <w:r w:rsidRPr="00063AA4">
              <w:rPr>
                <w:sz w:val="21"/>
                <w:szCs w:val="21"/>
              </w:rPr>
              <w:t>126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43E762B" w14:textId="77777777" w:rsidR="0028742C" w:rsidRPr="00063AA4" w:rsidRDefault="0028742C" w:rsidP="0028742C">
            <w:pPr>
              <w:jc w:val="right"/>
              <w:rPr>
                <w:sz w:val="21"/>
                <w:szCs w:val="21"/>
              </w:rPr>
            </w:pPr>
            <w:r w:rsidRPr="00063AA4">
              <w:rPr>
                <w:sz w:val="21"/>
                <w:szCs w:val="21"/>
              </w:rPr>
              <w:t>100</w:t>
            </w:r>
          </w:p>
        </w:tc>
      </w:tr>
      <w:tr w:rsidR="0028742C" w:rsidRPr="00063AA4" w14:paraId="1DD83913"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A8DE3FD" w14:textId="77777777" w:rsidR="0028742C" w:rsidRPr="00063AA4" w:rsidRDefault="0028742C" w:rsidP="0028742C">
            <w:pPr>
              <w:jc w:val="left"/>
              <w:rPr>
                <w:sz w:val="21"/>
                <w:szCs w:val="21"/>
              </w:rPr>
            </w:pPr>
            <w:r w:rsidRPr="00063AA4">
              <w:rPr>
                <w:sz w:val="21"/>
                <w:szCs w:val="21"/>
              </w:rPr>
              <w:t>2011</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0702F36" w14:textId="77777777" w:rsidR="0028742C" w:rsidRPr="00063AA4" w:rsidRDefault="0028742C" w:rsidP="0028742C">
            <w:pPr>
              <w:jc w:val="right"/>
              <w:rPr>
                <w:sz w:val="21"/>
                <w:szCs w:val="21"/>
              </w:rPr>
            </w:pPr>
            <w:r w:rsidRPr="00063AA4">
              <w:rPr>
                <w:sz w:val="21"/>
                <w:szCs w:val="21"/>
              </w:rPr>
              <w:t>20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ACFFD57" w14:textId="77777777" w:rsidR="0028742C" w:rsidRPr="00063AA4" w:rsidRDefault="0028742C" w:rsidP="0028742C">
            <w:pPr>
              <w:jc w:val="right"/>
              <w:rPr>
                <w:sz w:val="21"/>
                <w:szCs w:val="21"/>
              </w:rPr>
            </w:pPr>
            <w:r w:rsidRPr="00063AA4">
              <w:rPr>
                <w:sz w:val="21"/>
                <w:szCs w:val="21"/>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836BA76" w14:textId="77777777" w:rsidR="0028742C" w:rsidRPr="00063AA4" w:rsidRDefault="0028742C" w:rsidP="0028742C">
            <w:pPr>
              <w:jc w:val="right"/>
              <w:rPr>
                <w:sz w:val="21"/>
                <w:szCs w:val="21"/>
              </w:rPr>
            </w:pPr>
            <w:r w:rsidRPr="00063AA4">
              <w:rPr>
                <w:sz w:val="21"/>
                <w:szCs w:val="21"/>
              </w:rPr>
              <w:t>95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69C2221" w14:textId="77777777" w:rsidR="0028742C" w:rsidRPr="00063AA4" w:rsidRDefault="0028742C" w:rsidP="0028742C">
            <w:pPr>
              <w:jc w:val="right"/>
              <w:rPr>
                <w:sz w:val="21"/>
                <w:szCs w:val="21"/>
              </w:rPr>
            </w:pPr>
            <w:r w:rsidRPr="00063AA4">
              <w:rPr>
                <w:sz w:val="21"/>
                <w:szCs w:val="21"/>
              </w:rPr>
              <w:t>6 823 868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ED5F69E" w14:textId="77777777" w:rsidR="0028742C" w:rsidRPr="00063AA4" w:rsidRDefault="0028742C" w:rsidP="0028742C">
            <w:pPr>
              <w:jc w:val="right"/>
              <w:rPr>
                <w:sz w:val="21"/>
                <w:szCs w:val="21"/>
              </w:rPr>
            </w:pPr>
            <w:r w:rsidRPr="00063AA4">
              <w:rPr>
                <w:sz w:val="21"/>
                <w:szCs w:val="21"/>
              </w:rPr>
              <w:t>6 714 903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1631929" w14:textId="77777777" w:rsidR="0028742C" w:rsidRPr="00063AA4" w:rsidRDefault="0028742C" w:rsidP="0028742C">
            <w:pPr>
              <w:jc w:val="right"/>
              <w:rPr>
                <w:sz w:val="21"/>
                <w:szCs w:val="21"/>
              </w:rPr>
            </w:pPr>
            <w:r w:rsidRPr="00063AA4">
              <w:rPr>
                <w:sz w:val="21"/>
                <w:szCs w:val="21"/>
              </w:rPr>
              <w:t>108 965</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1C92D37" w14:textId="77777777" w:rsidR="0028742C" w:rsidRPr="00063AA4" w:rsidRDefault="0028742C" w:rsidP="0028742C">
            <w:pPr>
              <w:jc w:val="right"/>
              <w:rPr>
                <w:sz w:val="21"/>
                <w:szCs w:val="21"/>
              </w:rPr>
            </w:pPr>
            <w:r w:rsidRPr="00063AA4">
              <w:rPr>
                <w:sz w:val="21"/>
                <w:szCs w:val="21"/>
              </w:rPr>
              <w:t>98</w:t>
            </w:r>
          </w:p>
        </w:tc>
      </w:tr>
      <w:tr w:rsidR="0028742C" w:rsidRPr="00063AA4" w14:paraId="495238E7"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B125A2F" w14:textId="77777777" w:rsidR="0028742C" w:rsidRPr="00063AA4" w:rsidRDefault="0028742C" w:rsidP="0028742C">
            <w:pPr>
              <w:jc w:val="left"/>
              <w:rPr>
                <w:sz w:val="21"/>
                <w:szCs w:val="21"/>
              </w:rPr>
            </w:pPr>
            <w:r w:rsidRPr="00063AA4">
              <w:rPr>
                <w:sz w:val="21"/>
                <w:szCs w:val="21"/>
              </w:rPr>
              <w:t>2012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A1A841B" w14:textId="77777777" w:rsidR="0028742C" w:rsidRPr="00063AA4" w:rsidRDefault="0028742C" w:rsidP="0028742C">
            <w:pPr>
              <w:jc w:val="right"/>
              <w:rPr>
                <w:sz w:val="21"/>
                <w:szCs w:val="21"/>
              </w:rPr>
            </w:pPr>
            <w:r w:rsidRPr="00063AA4">
              <w:rPr>
                <w:sz w:val="21"/>
                <w:szCs w:val="21"/>
              </w:rPr>
              <w:t>11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64AE124" w14:textId="77777777" w:rsidR="0028742C" w:rsidRPr="00063AA4" w:rsidRDefault="0028742C" w:rsidP="0028742C">
            <w:pPr>
              <w:jc w:val="right"/>
              <w:rPr>
                <w:sz w:val="21"/>
                <w:szCs w:val="21"/>
              </w:rPr>
            </w:pPr>
            <w:r w:rsidRPr="00063AA4">
              <w:rPr>
                <w:sz w:val="21"/>
                <w:szCs w:val="21"/>
              </w:rPr>
              <w:t>11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1ABFA0B" w14:textId="77777777" w:rsidR="0028742C" w:rsidRPr="00063AA4" w:rsidRDefault="0028742C" w:rsidP="0028742C">
            <w:pPr>
              <w:jc w:val="right"/>
              <w:rPr>
                <w:sz w:val="21"/>
                <w:szCs w:val="21"/>
              </w:rPr>
            </w:pPr>
            <w:r w:rsidRPr="00063AA4">
              <w:rPr>
                <w:sz w:val="21"/>
                <w:szCs w:val="21"/>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DA45B46" w14:textId="77777777" w:rsidR="0028742C" w:rsidRPr="00063AA4" w:rsidRDefault="0028742C" w:rsidP="0028742C">
            <w:pPr>
              <w:jc w:val="right"/>
              <w:rPr>
                <w:sz w:val="21"/>
                <w:szCs w:val="21"/>
              </w:rPr>
            </w:pPr>
            <w:r w:rsidRPr="00063AA4">
              <w:rPr>
                <w:sz w:val="21"/>
                <w:szCs w:val="21"/>
              </w:rPr>
              <w:t>6 597 912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54E801F" w14:textId="77777777" w:rsidR="0028742C" w:rsidRPr="00063AA4" w:rsidRDefault="0028742C" w:rsidP="0028742C">
            <w:pPr>
              <w:jc w:val="right"/>
              <w:rPr>
                <w:sz w:val="21"/>
                <w:szCs w:val="21"/>
              </w:rPr>
            </w:pPr>
            <w:r w:rsidRPr="00063AA4">
              <w:rPr>
                <w:sz w:val="21"/>
                <w:szCs w:val="21"/>
              </w:rPr>
              <w:t>6 594 959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F95EA1F" w14:textId="77777777" w:rsidR="0028742C" w:rsidRPr="00063AA4" w:rsidRDefault="0028742C" w:rsidP="0028742C">
            <w:pPr>
              <w:jc w:val="right"/>
              <w:rPr>
                <w:sz w:val="21"/>
                <w:szCs w:val="21"/>
              </w:rPr>
            </w:pPr>
            <w:r w:rsidRPr="00063AA4">
              <w:rPr>
                <w:sz w:val="21"/>
                <w:szCs w:val="21"/>
              </w:rPr>
              <w:t>2 953</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5437E54" w14:textId="77777777" w:rsidR="0028742C" w:rsidRPr="00063AA4" w:rsidRDefault="0028742C" w:rsidP="0028742C">
            <w:pPr>
              <w:jc w:val="right"/>
              <w:rPr>
                <w:sz w:val="21"/>
                <w:szCs w:val="21"/>
              </w:rPr>
            </w:pPr>
            <w:r w:rsidRPr="00063AA4">
              <w:rPr>
                <w:sz w:val="21"/>
                <w:szCs w:val="21"/>
              </w:rPr>
              <w:t>100</w:t>
            </w:r>
          </w:p>
        </w:tc>
      </w:tr>
      <w:tr w:rsidR="0028742C" w:rsidRPr="00063AA4" w14:paraId="638046A3"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25DCE55" w14:textId="77777777" w:rsidR="0028742C" w:rsidRPr="00063AA4" w:rsidRDefault="0028742C" w:rsidP="0028742C">
            <w:pPr>
              <w:jc w:val="left"/>
              <w:rPr>
                <w:sz w:val="21"/>
                <w:szCs w:val="21"/>
              </w:rPr>
            </w:pPr>
            <w:r w:rsidRPr="00063AA4">
              <w:rPr>
                <w:sz w:val="21"/>
                <w:szCs w:val="21"/>
              </w:rPr>
              <w:t>2013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3C1799C" w14:textId="77777777" w:rsidR="0028742C" w:rsidRPr="00063AA4" w:rsidRDefault="0028742C" w:rsidP="0028742C">
            <w:pPr>
              <w:jc w:val="right"/>
              <w:rPr>
                <w:sz w:val="21"/>
                <w:szCs w:val="21"/>
              </w:rPr>
            </w:pPr>
            <w:r w:rsidRPr="00063AA4">
              <w:rPr>
                <w:sz w:val="21"/>
                <w:szCs w:val="21"/>
              </w:rPr>
              <w:t>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0630A5A" w14:textId="77777777" w:rsidR="0028742C" w:rsidRPr="00063AA4" w:rsidRDefault="0028742C" w:rsidP="0028742C">
            <w:pPr>
              <w:jc w:val="right"/>
              <w:rPr>
                <w:sz w:val="21"/>
                <w:szCs w:val="21"/>
              </w:rPr>
            </w:pPr>
            <w:r w:rsidRPr="00063AA4">
              <w:rPr>
                <w:sz w:val="21"/>
                <w:szCs w:val="21"/>
              </w:rPr>
              <w:t>4</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290C668" w14:textId="77777777" w:rsidR="0028742C" w:rsidRPr="00063AA4" w:rsidRDefault="0028742C" w:rsidP="0028742C">
            <w:pPr>
              <w:jc w:val="right"/>
              <w:rPr>
                <w:sz w:val="21"/>
                <w:szCs w:val="21"/>
              </w:rPr>
            </w:pPr>
            <w:r w:rsidRPr="00063AA4">
              <w:rPr>
                <w:sz w:val="21"/>
                <w:szCs w:val="21"/>
              </w:rPr>
              <w:t>57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71867F6" w14:textId="77777777" w:rsidR="0028742C" w:rsidRPr="00063AA4" w:rsidRDefault="0028742C" w:rsidP="0028742C">
            <w:pPr>
              <w:jc w:val="right"/>
              <w:rPr>
                <w:sz w:val="21"/>
                <w:szCs w:val="21"/>
              </w:rPr>
            </w:pPr>
            <w:r w:rsidRPr="00063AA4">
              <w:rPr>
                <w:sz w:val="21"/>
                <w:szCs w:val="21"/>
              </w:rPr>
              <w:t>2 276 412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E592B0C" w14:textId="77777777" w:rsidR="0028742C" w:rsidRPr="00063AA4" w:rsidRDefault="0028742C" w:rsidP="0028742C">
            <w:pPr>
              <w:jc w:val="right"/>
              <w:rPr>
                <w:sz w:val="21"/>
                <w:szCs w:val="21"/>
              </w:rPr>
            </w:pPr>
            <w:r w:rsidRPr="00063AA4">
              <w:rPr>
                <w:sz w:val="21"/>
                <w:szCs w:val="21"/>
              </w:rPr>
              <w:t>2 147 760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DD54DA9" w14:textId="77777777" w:rsidR="0028742C" w:rsidRPr="00063AA4" w:rsidRDefault="0028742C" w:rsidP="0028742C">
            <w:pPr>
              <w:jc w:val="right"/>
              <w:rPr>
                <w:sz w:val="21"/>
                <w:szCs w:val="21"/>
              </w:rPr>
            </w:pPr>
            <w:r w:rsidRPr="00063AA4">
              <w:rPr>
                <w:sz w:val="21"/>
                <w:szCs w:val="21"/>
              </w:rPr>
              <w:t>128 652</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B115895" w14:textId="77777777" w:rsidR="0028742C" w:rsidRPr="00063AA4" w:rsidRDefault="0028742C" w:rsidP="0028742C">
            <w:pPr>
              <w:jc w:val="right"/>
              <w:rPr>
                <w:sz w:val="21"/>
                <w:szCs w:val="21"/>
              </w:rPr>
            </w:pPr>
            <w:r w:rsidRPr="00063AA4">
              <w:rPr>
                <w:sz w:val="21"/>
                <w:szCs w:val="21"/>
              </w:rPr>
              <w:t>94</w:t>
            </w:r>
          </w:p>
        </w:tc>
      </w:tr>
      <w:tr w:rsidR="0028742C" w:rsidRPr="00063AA4" w14:paraId="589943D8"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B22B474" w14:textId="77777777" w:rsidR="0028742C" w:rsidRPr="00063AA4" w:rsidRDefault="0028742C" w:rsidP="0028742C">
            <w:pPr>
              <w:jc w:val="left"/>
              <w:rPr>
                <w:sz w:val="21"/>
                <w:szCs w:val="21"/>
              </w:rPr>
            </w:pPr>
            <w:r w:rsidRPr="00063AA4">
              <w:rPr>
                <w:sz w:val="21"/>
                <w:szCs w:val="21"/>
              </w:rPr>
              <w:t>2014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D71ACCC" w14:textId="77777777" w:rsidR="0028742C" w:rsidRPr="00063AA4" w:rsidRDefault="0028742C" w:rsidP="0028742C">
            <w:pPr>
              <w:jc w:val="right"/>
              <w:rPr>
                <w:sz w:val="21"/>
                <w:szCs w:val="21"/>
              </w:rPr>
            </w:pPr>
            <w:r w:rsidRPr="00063AA4">
              <w:rPr>
                <w:sz w:val="21"/>
                <w:szCs w:val="21"/>
              </w:rPr>
              <w:t>15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CFEBBBD" w14:textId="77777777" w:rsidR="0028742C" w:rsidRPr="00063AA4" w:rsidRDefault="0028742C" w:rsidP="0028742C">
            <w:pPr>
              <w:jc w:val="right"/>
              <w:rPr>
                <w:sz w:val="21"/>
                <w:szCs w:val="21"/>
              </w:rPr>
            </w:pPr>
            <w:r w:rsidRPr="00063AA4">
              <w:rPr>
                <w:sz w:val="21"/>
                <w:szCs w:val="21"/>
              </w:rPr>
              <w:t>12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3753341" w14:textId="77777777" w:rsidR="0028742C" w:rsidRPr="00063AA4" w:rsidRDefault="0028742C" w:rsidP="0028742C">
            <w:pPr>
              <w:jc w:val="right"/>
              <w:rPr>
                <w:sz w:val="21"/>
                <w:szCs w:val="21"/>
              </w:rPr>
            </w:pPr>
            <w:r w:rsidRPr="00063AA4">
              <w:rPr>
                <w:sz w:val="21"/>
                <w:szCs w:val="21"/>
              </w:rPr>
              <w:t>80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23C062D" w14:textId="77777777" w:rsidR="0028742C" w:rsidRPr="00063AA4" w:rsidRDefault="0028742C" w:rsidP="0028742C">
            <w:pPr>
              <w:jc w:val="right"/>
              <w:rPr>
                <w:sz w:val="21"/>
                <w:szCs w:val="21"/>
              </w:rPr>
            </w:pPr>
            <w:r w:rsidRPr="00063AA4">
              <w:rPr>
                <w:sz w:val="21"/>
                <w:szCs w:val="21"/>
              </w:rPr>
              <w:t>1 463 524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3C5C3B7" w14:textId="77777777" w:rsidR="0028742C" w:rsidRPr="00063AA4" w:rsidRDefault="0028742C" w:rsidP="0028742C">
            <w:pPr>
              <w:jc w:val="right"/>
              <w:rPr>
                <w:sz w:val="21"/>
                <w:szCs w:val="21"/>
              </w:rPr>
            </w:pPr>
            <w:r w:rsidRPr="00063AA4">
              <w:rPr>
                <w:sz w:val="21"/>
                <w:szCs w:val="21"/>
              </w:rPr>
              <w:t>1 326 086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4F21561" w14:textId="77777777" w:rsidR="0028742C" w:rsidRPr="00063AA4" w:rsidRDefault="0028742C" w:rsidP="0028742C">
            <w:pPr>
              <w:jc w:val="right"/>
              <w:rPr>
                <w:sz w:val="21"/>
                <w:szCs w:val="21"/>
              </w:rPr>
            </w:pPr>
            <w:r w:rsidRPr="00063AA4">
              <w:rPr>
                <w:sz w:val="21"/>
                <w:szCs w:val="21"/>
              </w:rPr>
              <w:t>137 438</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62AF22C" w14:textId="77777777" w:rsidR="0028742C" w:rsidRPr="00063AA4" w:rsidRDefault="0028742C" w:rsidP="0028742C">
            <w:pPr>
              <w:jc w:val="right"/>
              <w:rPr>
                <w:sz w:val="21"/>
                <w:szCs w:val="21"/>
              </w:rPr>
            </w:pPr>
            <w:r w:rsidRPr="00063AA4">
              <w:rPr>
                <w:sz w:val="21"/>
                <w:szCs w:val="21"/>
              </w:rPr>
              <w:t>91</w:t>
            </w:r>
          </w:p>
        </w:tc>
      </w:tr>
      <w:tr w:rsidR="0028742C" w:rsidRPr="00063AA4" w14:paraId="66602455"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ACCA8B6" w14:textId="77777777" w:rsidR="0028742C" w:rsidRPr="00063AA4" w:rsidRDefault="0028742C" w:rsidP="0028742C">
            <w:pPr>
              <w:jc w:val="left"/>
              <w:rPr>
                <w:sz w:val="21"/>
                <w:szCs w:val="21"/>
              </w:rPr>
            </w:pPr>
            <w:r w:rsidRPr="00063AA4">
              <w:rPr>
                <w:sz w:val="21"/>
                <w:szCs w:val="21"/>
              </w:rPr>
              <w:t>2015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8710F87" w14:textId="77777777" w:rsidR="0028742C" w:rsidRPr="00063AA4" w:rsidRDefault="0028742C" w:rsidP="0028742C">
            <w:pPr>
              <w:jc w:val="right"/>
              <w:rPr>
                <w:sz w:val="21"/>
                <w:szCs w:val="21"/>
              </w:rPr>
            </w:pPr>
            <w:r w:rsidRPr="00063AA4">
              <w:rPr>
                <w:sz w:val="21"/>
                <w:szCs w:val="21"/>
              </w:rPr>
              <w:t>27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46D9DD6" w14:textId="77777777" w:rsidR="0028742C" w:rsidRPr="00063AA4" w:rsidRDefault="0028742C" w:rsidP="0028742C">
            <w:pPr>
              <w:jc w:val="right"/>
              <w:rPr>
                <w:sz w:val="21"/>
                <w:szCs w:val="21"/>
              </w:rPr>
            </w:pPr>
            <w:r w:rsidRPr="00063AA4">
              <w:rPr>
                <w:sz w:val="21"/>
                <w:szCs w:val="21"/>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C4CF4E2" w14:textId="77777777" w:rsidR="0028742C" w:rsidRPr="00063AA4" w:rsidRDefault="0028742C" w:rsidP="0028742C">
            <w:pPr>
              <w:jc w:val="right"/>
              <w:rPr>
                <w:sz w:val="21"/>
                <w:szCs w:val="21"/>
              </w:rPr>
            </w:pPr>
            <w:r w:rsidRPr="00063AA4">
              <w:rPr>
                <w:sz w:val="21"/>
                <w:szCs w:val="21"/>
              </w:rPr>
              <w:t>70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F5B4948" w14:textId="77777777" w:rsidR="0028742C" w:rsidRPr="00063AA4" w:rsidRDefault="0028742C" w:rsidP="0028742C">
            <w:pPr>
              <w:jc w:val="right"/>
              <w:rPr>
                <w:sz w:val="21"/>
                <w:szCs w:val="21"/>
              </w:rPr>
            </w:pPr>
            <w:r w:rsidRPr="00063AA4">
              <w:rPr>
                <w:sz w:val="21"/>
                <w:szCs w:val="21"/>
              </w:rPr>
              <w:t>4 921 949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C173E6C" w14:textId="77777777" w:rsidR="0028742C" w:rsidRPr="00063AA4" w:rsidRDefault="0028742C" w:rsidP="0028742C">
            <w:pPr>
              <w:jc w:val="right"/>
              <w:rPr>
                <w:sz w:val="21"/>
                <w:szCs w:val="21"/>
              </w:rPr>
            </w:pPr>
            <w:r w:rsidRPr="00063AA4">
              <w:rPr>
                <w:sz w:val="21"/>
                <w:szCs w:val="21"/>
              </w:rPr>
              <w:t>4 300 860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2C2AB65" w14:textId="77777777" w:rsidR="0028742C" w:rsidRPr="00063AA4" w:rsidRDefault="0028742C" w:rsidP="0028742C">
            <w:pPr>
              <w:jc w:val="right"/>
              <w:rPr>
                <w:sz w:val="21"/>
                <w:szCs w:val="21"/>
              </w:rPr>
            </w:pPr>
            <w:r w:rsidRPr="00063AA4">
              <w:rPr>
                <w:sz w:val="21"/>
                <w:szCs w:val="21"/>
              </w:rPr>
              <w:t>621 089</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1362CC4" w14:textId="77777777" w:rsidR="0028742C" w:rsidRPr="00063AA4" w:rsidRDefault="0028742C" w:rsidP="0028742C">
            <w:pPr>
              <w:jc w:val="right"/>
              <w:rPr>
                <w:sz w:val="21"/>
                <w:szCs w:val="21"/>
              </w:rPr>
            </w:pPr>
            <w:r w:rsidRPr="00063AA4">
              <w:rPr>
                <w:sz w:val="21"/>
                <w:szCs w:val="21"/>
              </w:rPr>
              <w:t>87</w:t>
            </w:r>
          </w:p>
        </w:tc>
      </w:tr>
      <w:tr w:rsidR="0028742C" w:rsidRPr="00063AA4" w14:paraId="593EE7F0"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15EB583" w14:textId="77777777" w:rsidR="0028742C" w:rsidRPr="00063AA4" w:rsidRDefault="0028742C" w:rsidP="0028742C">
            <w:pPr>
              <w:jc w:val="left"/>
              <w:rPr>
                <w:sz w:val="21"/>
                <w:szCs w:val="21"/>
              </w:rPr>
            </w:pPr>
            <w:r w:rsidRPr="00063AA4">
              <w:rPr>
                <w:sz w:val="21"/>
                <w:szCs w:val="21"/>
              </w:rPr>
              <w:t>2016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96613E4" w14:textId="77777777" w:rsidR="0028742C" w:rsidRPr="00063AA4" w:rsidRDefault="0028742C" w:rsidP="0028742C">
            <w:pPr>
              <w:jc w:val="right"/>
              <w:rPr>
                <w:sz w:val="21"/>
                <w:szCs w:val="21"/>
              </w:rPr>
            </w:pPr>
            <w:r w:rsidRPr="00063AA4">
              <w:rPr>
                <w:sz w:val="21"/>
                <w:szCs w:val="21"/>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C15FF99" w14:textId="77777777" w:rsidR="0028742C" w:rsidRPr="00063AA4" w:rsidRDefault="0028742C" w:rsidP="0028742C">
            <w:pPr>
              <w:jc w:val="right"/>
              <w:rPr>
                <w:sz w:val="21"/>
                <w:szCs w:val="21"/>
              </w:rPr>
            </w:pPr>
            <w:r w:rsidRPr="00063AA4">
              <w:rPr>
                <w:sz w:val="21"/>
                <w:szCs w:val="21"/>
              </w:rPr>
              <w:t>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2FB6E77" w14:textId="77777777" w:rsidR="0028742C" w:rsidRPr="00063AA4" w:rsidRDefault="0028742C" w:rsidP="0028742C">
            <w:pPr>
              <w:jc w:val="right"/>
              <w:rPr>
                <w:sz w:val="21"/>
                <w:szCs w:val="21"/>
              </w:rPr>
            </w:pPr>
            <w:r w:rsidRPr="00063AA4">
              <w:rPr>
                <w:sz w:val="21"/>
                <w:szCs w:val="21"/>
              </w:rPr>
              <w:t>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2C9BBED" w14:textId="77777777" w:rsidR="0028742C" w:rsidRPr="00063AA4" w:rsidRDefault="0028742C" w:rsidP="0028742C">
            <w:pPr>
              <w:jc w:val="right"/>
              <w:rPr>
                <w:sz w:val="21"/>
                <w:szCs w:val="21"/>
              </w:rPr>
            </w:pPr>
            <w:r w:rsidRPr="00063AA4">
              <w:rPr>
                <w:sz w:val="21"/>
                <w:szCs w:val="21"/>
              </w:rPr>
              <w:t>5 619 083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03B2DC4" w14:textId="77777777" w:rsidR="0028742C" w:rsidRPr="00063AA4" w:rsidRDefault="0028742C" w:rsidP="0028742C">
            <w:pPr>
              <w:jc w:val="right"/>
              <w:rPr>
                <w:sz w:val="21"/>
                <w:szCs w:val="21"/>
              </w:rPr>
            </w:pPr>
            <w:r w:rsidRPr="00063AA4">
              <w:rPr>
                <w:sz w:val="21"/>
                <w:szCs w:val="21"/>
              </w:rPr>
              <w:t>2 119 027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9579AA8" w14:textId="77777777" w:rsidR="0028742C" w:rsidRPr="00063AA4" w:rsidRDefault="0028742C" w:rsidP="0028742C">
            <w:pPr>
              <w:jc w:val="right"/>
              <w:rPr>
                <w:sz w:val="21"/>
                <w:szCs w:val="21"/>
              </w:rPr>
            </w:pPr>
            <w:r w:rsidRPr="00063AA4">
              <w:rPr>
                <w:sz w:val="21"/>
                <w:szCs w:val="21"/>
              </w:rPr>
              <w:t>3 500 056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0D512CC" w14:textId="77777777" w:rsidR="0028742C" w:rsidRPr="00063AA4" w:rsidRDefault="0028742C" w:rsidP="0028742C">
            <w:pPr>
              <w:jc w:val="right"/>
              <w:rPr>
                <w:sz w:val="21"/>
                <w:szCs w:val="21"/>
              </w:rPr>
            </w:pPr>
            <w:r w:rsidRPr="00063AA4">
              <w:rPr>
                <w:sz w:val="21"/>
                <w:szCs w:val="21"/>
              </w:rPr>
              <w:t>38</w:t>
            </w:r>
          </w:p>
        </w:tc>
      </w:tr>
      <w:tr w:rsidR="0028742C" w:rsidRPr="00063AA4" w14:paraId="1853A7A2"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D54B522" w14:textId="77777777" w:rsidR="0028742C" w:rsidRPr="00063AA4" w:rsidRDefault="0028742C" w:rsidP="0028742C">
            <w:pPr>
              <w:jc w:val="left"/>
              <w:rPr>
                <w:sz w:val="21"/>
                <w:szCs w:val="21"/>
              </w:rPr>
            </w:pPr>
            <w:r w:rsidRPr="00063AA4">
              <w:rPr>
                <w:sz w:val="21"/>
                <w:szCs w:val="21"/>
              </w:rPr>
              <w:t>2017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5B5B61E" w14:textId="77777777" w:rsidR="0028742C" w:rsidRPr="00063AA4" w:rsidRDefault="0028742C" w:rsidP="0028742C">
            <w:pPr>
              <w:jc w:val="right"/>
              <w:rPr>
                <w:sz w:val="21"/>
                <w:szCs w:val="21"/>
              </w:rPr>
            </w:pPr>
            <w:r w:rsidRPr="00063AA4">
              <w:rPr>
                <w:sz w:val="21"/>
                <w:szCs w:val="21"/>
              </w:rPr>
              <w:t>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7184B6D" w14:textId="77777777" w:rsidR="0028742C" w:rsidRPr="00063AA4" w:rsidRDefault="0028742C" w:rsidP="0028742C">
            <w:pPr>
              <w:jc w:val="right"/>
              <w:rPr>
                <w:sz w:val="21"/>
                <w:szCs w:val="21"/>
              </w:rPr>
            </w:pPr>
            <w:r w:rsidRPr="00063AA4">
              <w:rPr>
                <w:sz w:val="21"/>
                <w:szCs w:val="21"/>
              </w:rPr>
              <w:t>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A128D14" w14:textId="77777777" w:rsidR="0028742C" w:rsidRPr="00063AA4" w:rsidRDefault="0028742C" w:rsidP="0028742C">
            <w:pPr>
              <w:jc w:val="right"/>
              <w:rPr>
                <w:sz w:val="21"/>
                <w:szCs w:val="21"/>
              </w:rPr>
            </w:pPr>
            <w:r w:rsidRPr="00063AA4">
              <w:rPr>
                <w:sz w:val="21"/>
                <w:szCs w:val="21"/>
              </w:rPr>
              <w:t>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4BB3B77" w14:textId="77777777" w:rsidR="0028742C" w:rsidRPr="00063AA4" w:rsidRDefault="0028742C" w:rsidP="0028742C">
            <w:pPr>
              <w:jc w:val="right"/>
              <w:rPr>
                <w:sz w:val="21"/>
                <w:szCs w:val="21"/>
              </w:rPr>
            </w:pPr>
            <w:r w:rsidRPr="00063AA4">
              <w:rPr>
                <w:sz w:val="21"/>
                <w:szCs w:val="21"/>
              </w:rPr>
              <w:t>2 605 614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DE5202C" w14:textId="77777777" w:rsidR="0028742C" w:rsidRPr="00063AA4" w:rsidRDefault="0028742C" w:rsidP="0028742C">
            <w:pPr>
              <w:jc w:val="right"/>
              <w:rPr>
                <w:sz w:val="21"/>
                <w:szCs w:val="21"/>
              </w:rPr>
            </w:pPr>
            <w:r w:rsidRPr="00063AA4">
              <w:rPr>
                <w:sz w:val="21"/>
                <w:szCs w:val="21"/>
              </w:rPr>
              <w:t>716 093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A0FE697" w14:textId="77777777" w:rsidR="0028742C" w:rsidRPr="00063AA4" w:rsidRDefault="0028742C" w:rsidP="0028742C">
            <w:pPr>
              <w:jc w:val="right"/>
              <w:rPr>
                <w:sz w:val="21"/>
                <w:szCs w:val="21"/>
              </w:rPr>
            </w:pPr>
            <w:r w:rsidRPr="00063AA4">
              <w:rPr>
                <w:sz w:val="21"/>
                <w:szCs w:val="21"/>
              </w:rPr>
              <w:t>1 889 521</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0E07F2" w14:textId="77777777" w:rsidR="0028742C" w:rsidRPr="00063AA4" w:rsidRDefault="0028742C" w:rsidP="0028742C">
            <w:pPr>
              <w:jc w:val="right"/>
              <w:rPr>
                <w:sz w:val="21"/>
                <w:szCs w:val="21"/>
              </w:rPr>
            </w:pPr>
            <w:r w:rsidRPr="00063AA4">
              <w:rPr>
                <w:sz w:val="21"/>
                <w:szCs w:val="21"/>
              </w:rPr>
              <w:t>27</w:t>
            </w:r>
          </w:p>
        </w:tc>
      </w:tr>
      <w:tr w:rsidR="0028742C" w:rsidRPr="00063AA4" w14:paraId="6B5457C8"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C52A7B9" w14:textId="77777777" w:rsidR="0028742C" w:rsidRPr="00063AA4" w:rsidRDefault="0028742C" w:rsidP="0028742C">
            <w:pPr>
              <w:jc w:val="left"/>
              <w:rPr>
                <w:sz w:val="21"/>
                <w:szCs w:val="21"/>
              </w:rPr>
            </w:pPr>
            <w:r w:rsidRPr="00063AA4">
              <w:rPr>
                <w:sz w:val="21"/>
                <w:szCs w:val="21"/>
              </w:rPr>
              <w:t>2018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9F9550C" w14:textId="77777777" w:rsidR="0028742C" w:rsidRPr="00063AA4" w:rsidRDefault="0028742C" w:rsidP="0028742C">
            <w:pPr>
              <w:jc w:val="right"/>
              <w:rPr>
                <w:sz w:val="21"/>
                <w:szCs w:val="21"/>
              </w:rPr>
            </w:pPr>
            <w:r w:rsidRPr="00063AA4">
              <w:rPr>
                <w:sz w:val="21"/>
                <w:szCs w:val="21"/>
              </w:rPr>
              <w:t>16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D409C55" w14:textId="77777777" w:rsidR="0028742C" w:rsidRPr="00063AA4" w:rsidRDefault="0028742C" w:rsidP="0028742C">
            <w:pPr>
              <w:jc w:val="right"/>
              <w:rPr>
                <w:sz w:val="21"/>
                <w:szCs w:val="21"/>
              </w:rPr>
            </w:pPr>
            <w:r w:rsidRPr="00063AA4">
              <w:rPr>
                <w:sz w:val="21"/>
                <w:szCs w:val="21"/>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2BA1CBA" w14:textId="77777777" w:rsidR="0028742C" w:rsidRPr="00063AA4" w:rsidRDefault="0028742C" w:rsidP="0028742C">
            <w:pPr>
              <w:jc w:val="right"/>
              <w:rPr>
                <w:sz w:val="21"/>
                <w:szCs w:val="21"/>
              </w:rPr>
            </w:pPr>
            <w:r w:rsidRPr="00063AA4">
              <w:rPr>
                <w:sz w:val="21"/>
                <w:szCs w:val="21"/>
              </w:rPr>
              <w:t>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8ED0015" w14:textId="77777777" w:rsidR="0028742C" w:rsidRPr="00063AA4" w:rsidRDefault="0028742C" w:rsidP="0028742C">
            <w:pPr>
              <w:jc w:val="right"/>
              <w:rPr>
                <w:sz w:val="21"/>
                <w:szCs w:val="21"/>
              </w:rPr>
            </w:pPr>
            <w:r w:rsidRPr="00063AA4">
              <w:rPr>
                <w:sz w:val="21"/>
                <w:szCs w:val="21"/>
              </w:rPr>
              <w:t>7 050 550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72910C7" w14:textId="77777777" w:rsidR="0028742C" w:rsidRPr="00063AA4" w:rsidRDefault="0028742C" w:rsidP="0028742C">
            <w:pPr>
              <w:jc w:val="right"/>
              <w:rPr>
                <w:sz w:val="21"/>
                <w:szCs w:val="21"/>
              </w:rPr>
            </w:pPr>
            <w:r w:rsidRPr="00063AA4">
              <w:rPr>
                <w:sz w:val="21"/>
                <w:szCs w:val="21"/>
              </w:rPr>
              <w:t>50 411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D757265" w14:textId="77777777" w:rsidR="0028742C" w:rsidRPr="00063AA4" w:rsidRDefault="0028742C" w:rsidP="0028742C">
            <w:pPr>
              <w:jc w:val="right"/>
              <w:rPr>
                <w:sz w:val="21"/>
                <w:szCs w:val="21"/>
              </w:rPr>
            </w:pPr>
            <w:r w:rsidRPr="00063AA4">
              <w:rPr>
                <w:sz w:val="21"/>
                <w:szCs w:val="21"/>
              </w:rPr>
              <w:t>7 000 139</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DB246D5" w14:textId="77777777" w:rsidR="0028742C" w:rsidRPr="00063AA4" w:rsidRDefault="0028742C" w:rsidP="0028742C">
            <w:pPr>
              <w:jc w:val="right"/>
              <w:rPr>
                <w:sz w:val="21"/>
                <w:szCs w:val="21"/>
              </w:rPr>
            </w:pPr>
            <w:r w:rsidRPr="00063AA4">
              <w:rPr>
                <w:sz w:val="21"/>
                <w:szCs w:val="21"/>
              </w:rPr>
              <w:t>1</w:t>
            </w:r>
          </w:p>
        </w:tc>
      </w:tr>
      <w:tr w:rsidR="0028742C" w:rsidRPr="00063AA4" w14:paraId="6876F1BD" w14:textId="77777777" w:rsidTr="002874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87DFB" w14:textId="77777777" w:rsidR="0028742C" w:rsidRPr="00063AA4" w:rsidRDefault="0028742C" w:rsidP="0028742C">
            <w:pPr>
              <w:jc w:val="left"/>
              <w:rPr>
                <w:b/>
                <w:bCs/>
                <w:sz w:val="21"/>
                <w:szCs w:val="21"/>
              </w:rPr>
            </w:pPr>
            <w:r w:rsidRPr="00063AA4">
              <w:rPr>
                <w:b/>
                <w:bCs/>
                <w:sz w:val="21"/>
                <w:szCs w:val="21"/>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9C5D66E" w14:textId="77777777" w:rsidR="0028742C" w:rsidRPr="00063AA4" w:rsidRDefault="0028742C" w:rsidP="0028742C">
            <w:pPr>
              <w:jc w:val="right"/>
              <w:rPr>
                <w:b/>
                <w:bCs/>
                <w:sz w:val="21"/>
                <w:szCs w:val="21"/>
              </w:rPr>
            </w:pPr>
            <w:r w:rsidRPr="00063AA4">
              <w:rPr>
                <w:b/>
                <w:bCs/>
                <w:sz w:val="21"/>
                <w:szCs w:val="21"/>
              </w:rPr>
              <w:t>686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5C02868" w14:textId="77777777" w:rsidR="0028742C" w:rsidRPr="00063AA4" w:rsidRDefault="0028742C" w:rsidP="0028742C">
            <w:pPr>
              <w:jc w:val="right"/>
              <w:rPr>
                <w:b/>
                <w:bCs/>
                <w:sz w:val="21"/>
                <w:szCs w:val="21"/>
              </w:rPr>
            </w:pPr>
            <w:r w:rsidRPr="00063AA4">
              <w:rPr>
                <w:b/>
                <w:bCs/>
                <w:sz w:val="21"/>
                <w:szCs w:val="21"/>
              </w:rPr>
              <w:t>631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7DAED94" w14:textId="77777777" w:rsidR="0028742C" w:rsidRPr="00063AA4" w:rsidRDefault="0028742C" w:rsidP="0028742C">
            <w:pPr>
              <w:jc w:val="right"/>
              <w:rPr>
                <w:b/>
                <w:bCs/>
                <w:sz w:val="21"/>
                <w:szCs w:val="21"/>
              </w:rPr>
            </w:pPr>
            <w:r w:rsidRPr="00063AA4">
              <w:rPr>
                <w:b/>
                <w:bCs/>
                <w:sz w:val="21"/>
                <w:szCs w:val="21"/>
              </w:rPr>
              <w:t>92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4D931C4" w14:textId="77777777" w:rsidR="0028742C" w:rsidRPr="00063AA4" w:rsidRDefault="0028742C" w:rsidP="0028742C">
            <w:pPr>
              <w:jc w:val="right"/>
              <w:rPr>
                <w:b/>
                <w:bCs/>
                <w:sz w:val="21"/>
                <w:szCs w:val="21"/>
              </w:rPr>
            </w:pPr>
            <w:r w:rsidRPr="00063AA4">
              <w:rPr>
                <w:b/>
                <w:bCs/>
                <w:sz w:val="21"/>
                <w:szCs w:val="21"/>
              </w:rPr>
              <w:t>157 352 436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B56EE5E" w14:textId="77777777" w:rsidR="0028742C" w:rsidRPr="00063AA4" w:rsidRDefault="0028742C" w:rsidP="0028742C">
            <w:pPr>
              <w:jc w:val="right"/>
              <w:rPr>
                <w:b/>
                <w:bCs/>
                <w:sz w:val="21"/>
                <w:szCs w:val="21"/>
              </w:rPr>
            </w:pPr>
            <w:r w:rsidRPr="00063AA4">
              <w:rPr>
                <w:b/>
                <w:bCs/>
                <w:sz w:val="21"/>
                <w:szCs w:val="21"/>
              </w:rPr>
              <w:t>143 557 756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1034E8A" w14:textId="77777777" w:rsidR="0028742C" w:rsidRPr="00063AA4" w:rsidRDefault="0028742C" w:rsidP="0028742C">
            <w:pPr>
              <w:jc w:val="right"/>
              <w:rPr>
                <w:b/>
                <w:bCs/>
                <w:sz w:val="21"/>
                <w:szCs w:val="21"/>
              </w:rPr>
            </w:pPr>
            <w:r w:rsidRPr="00063AA4">
              <w:rPr>
                <w:b/>
                <w:bCs/>
                <w:sz w:val="21"/>
                <w:szCs w:val="21"/>
              </w:rPr>
              <w:t>13 794 680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6E8B510" w14:textId="77777777" w:rsidR="0028742C" w:rsidRPr="00063AA4" w:rsidRDefault="0028742C" w:rsidP="0028742C">
            <w:pPr>
              <w:jc w:val="right"/>
              <w:rPr>
                <w:b/>
                <w:bCs/>
                <w:sz w:val="21"/>
                <w:szCs w:val="21"/>
              </w:rPr>
            </w:pPr>
            <w:r w:rsidRPr="00063AA4">
              <w:rPr>
                <w:b/>
                <w:bCs/>
                <w:sz w:val="21"/>
                <w:szCs w:val="21"/>
              </w:rPr>
              <w:t>91</w:t>
            </w:r>
          </w:p>
        </w:tc>
      </w:tr>
    </w:tbl>
    <w:p w14:paraId="3624D214" w14:textId="77777777" w:rsidR="0028742C" w:rsidRPr="00063AA4" w:rsidRDefault="0028742C" w:rsidP="0028742C">
      <w:pPr>
        <w:rPr>
          <w:sz w:val="20"/>
          <w:szCs w:val="20"/>
        </w:rPr>
      </w:pPr>
      <w:r w:rsidRPr="00063AA4">
        <w:rPr>
          <w:sz w:val="20"/>
          <w:szCs w:val="20"/>
        </w:rPr>
        <w:t>* Hors projets clôturés et transférés.</w:t>
      </w:r>
    </w:p>
    <w:p w14:paraId="3D9C0AC1" w14:textId="77777777" w:rsidR="0028742C" w:rsidRPr="00063AA4" w:rsidRDefault="0028742C" w:rsidP="0028742C">
      <w:pPr>
        <w:rPr>
          <w:sz w:val="20"/>
          <w:szCs w:val="20"/>
        </w:rPr>
      </w:pPr>
      <w:r w:rsidRPr="00063AA4">
        <w:rPr>
          <w:sz w:val="20"/>
          <w:szCs w:val="20"/>
        </w:rPr>
        <w:t xml:space="preserve">** Hors coûts d’appui aux agences. </w:t>
      </w:r>
    </w:p>
    <w:p w14:paraId="26555E83" w14:textId="77777777" w:rsidR="0028742C" w:rsidRPr="00063AA4" w:rsidRDefault="0028742C" w:rsidP="0028742C">
      <w:pPr>
        <w:rPr>
          <w:sz w:val="20"/>
          <w:szCs w:val="20"/>
        </w:rPr>
      </w:pPr>
    </w:p>
    <w:p w14:paraId="34179D9C" w14:textId="77777777" w:rsidR="0028742C" w:rsidRPr="00063AA4" w:rsidRDefault="0028742C" w:rsidP="0028742C">
      <w:pPr>
        <w:pStyle w:val="Heading1"/>
      </w:pPr>
      <w:r w:rsidRPr="00063AA4">
        <w:t xml:space="preserve">Le tableau 4 présente un résumé des projets liés aux HFC approuvés au titre des contributions régulières. </w:t>
      </w:r>
    </w:p>
    <w:p w14:paraId="3E3D0067" w14:textId="77777777" w:rsidR="00050F39" w:rsidRDefault="00050F39">
      <w:pPr>
        <w:jc w:val="left"/>
        <w:rPr>
          <w:b/>
        </w:rPr>
      </w:pPr>
      <w:r>
        <w:rPr>
          <w:b/>
        </w:rPr>
        <w:br w:type="page"/>
      </w:r>
    </w:p>
    <w:p w14:paraId="0906313B" w14:textId="627BB0DD" w:rsidR="0028742C" w:rsidRPr="00063AA4" w:rsidRDefault="0028742C" w:rsidP="0028742C">
      <w:pPr>
        <w:keepNext/>
        <w:rPr>
          <w:b/>
        </w:rPr>
      </w:pPr>
      <w:r w:rsidRPr="00063AA4">
        <w:rPr>
          <w:b/>
        </w:rPr>
        <w:lastRenderedPageBreak/>
        <w:t>Tableau 4. Projets liés aux HFC approuvés au titre des contributions régulières</w:t>
      </w:r>
    </w:p>
    <w:tbl>
      <w:tblPr>
        <w:tblW w:w="9356" w:type="dxa"/>
        <w:tblInd w:w="-5" w:type="dxa"/>
        <w:tblLook w:val="04A0" w:firstRow="1" w:lastRow="0" w:firstColumn="1" w:lastColumn="0" w:noHBand="0" w:noVBand="1"/>
      </w:tblPr>
      <w:tblGrid>
        <w:gridCol w:w="1843"/>
        <w:gridCol w:w="1134"/>
        <w:gridCol w:w="1048"/>
        <w:gridCol w:w="1078"/>
        <w:gridCol w:w="1134"/>
        <w:gridCol w:w="993"/>
        <w:gridCol w:w="1134"/>
        <w:gridCol w:w="992"/>
      </w:tblGrid>
      <w:tr w:rsidR="0028742C" w:rsidRPr="00063AA4" w14:paraId="2C2DDB9D" w14:textId="77777777" w:rsidTr="0028742C">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D9B69D1" w14:textId="77777777" w:rsidR="0028742C" w:rsidRPr="00063AA4" w:rsidRDefault="0028742C" w:rsidP="0028742C">
            <w:pPr>
              <w:jc w:val="left"/>
              <w:rPr>
                <w:b/>
                <w:bCs/>
                <w:sz w:val="20"/>
                <w:szCs w:val="20"/>
              </w:rPr>
            </w:pPr>
            <w:r w:rsidRPr="00063AA4">
              <w:rPr>
                <w:b/>
                <w:bCs/>
                <w:sz w:val="20"/>
                <w:szCs w:val="20"/>
              </w:rPr>
              <w:t>Type</w:t>
            </w:r>
          </w:p>
        </w:tc>
        <w:tc>
          <w:tcPr>
            <w:tcW w:w="326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5E375868" w14:textId="77777777" w:rsidR="0028742C" w:rsidRPr="00063AA4" w:rsidRDefault="0028742C" w:rsidP="0028742C">
            <w:pPr>
              <w:jc w:val="left"/>
              <w:rPr>
                <w:b/>
                <w:bCs/>
                <w:sz w:val="20"/>
                <w:szCs w:val="20"/>
              </w:rPr>
            </w:pPr>
            <w:r w:rsidRPr="00063AA4">
              <w:rPr>
                <w:b/>
                <w:bCs/>
                <w:sz w:val="20"/>
                <w:szCs w:val="20"/>
              </w:rPr>
              <w:t>Nombre de projets</w:t>
            </w:r>
          </w:p>
        </w:tc>
        <w:tc>
          <w:tcPr>
            <w:tcW w:w="425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C4773B0" w14:textId="77777777" w:rsidR="0028742C" w:rsidRPr="00063AA4" w:rsidRDefault="0028742C" w:rsidP="0028742C">
            <w:pPr>
              <w:jc w:val="left"/>
              <w:rPr>
                <w:b/>
                <w:bCs/>
                <w:sz w:val="20"/>
                <w:szCs w:val="20"/>
              </w:rPr>
            </w:pPr>
            <w:r w:rsidRPr="00063AA4">
              <w:rPr>
                <w:b/>
                <w:bCs/>
                <w:sz w:val="20"/>
                <w:szCs w:val="20"/>
              </w:rPr>
              <w:t>Financement ($ US)*</w:t>
            </w:r>
          </w:p>
        </w:tc>
      </w:tr>
      <w:tr w:rsidR="0028742C" w:rsidRPr="00063AA4" w14:paraId="6725BB77" w14:textId="77777777" w:rsidTr="0028742C">
        <w:trPr>
          <w:trHeight w:val="22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4EE41C" w14:textId="77777777" w:rsidR="0028742C" w:rsidRPr="00063AA4" w:rsidRDefault="0028742C" w:rsidP="0028742C">
            <w:pPr>
              <w:jc w:val="left"/>
              <w:rPr>
                <w:b/>
                <w:bCs/>
                <w:sz w:val="20"/>
                <w:szCs w:val="20"/>
                <w:lang w:eastAsia="en-CA"/>
              </w:rPr>
            </w:pP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B91EA5A" w14:textId="77777777" w:rsidR="0028742C" w:rsidRPr="00063AA4" w:rsidRDefault="0028742C" w:rsidP="0028742C">
            <w:pPr>
              <w:jc w:val="center"/>
              <w:rPr>
                <w:b/>
                <w:bCs/>
                <w:sz w:val="20"/>
                <w:szCs w:val="20"/>
              </w:rPr>
            </w:pPr>
            <w:r w:rsidRPr="00063AA4">
              <w:rPr>
                <w:b/>
                <w:bCs/>
                <w:sz w:val="20"/>
                <w:szCs w:val="20"/>
              </w:rPr>
              <w:t>Approuvés</w:t>
            </w:r>
          </w:p>
        </w:tc>
        <w:tc>
          <w:tcPr>
            <w:tcW w:w="104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7D852FE" w14:textId="77777777" w:rsidR="0028742C" w:rsidRPr="00063AA4" w:rsidRDefault="0028742C" w:rsidP="0028742C">
            <w:pPr>
              <w:jc w:val="center"/>
              <w:rPr>
                <w:b/>
                <w:bCs/>
                <w:sz w:val="20"/>
                <w:szCs w:val="20"/>
              </w:rPr>
            </w:pPr>
            <w:r w:rsidRPr="00063AA4">
              <w:rPr>
                <w:b/>
                <w:bCs/>
                <w:sz w:val="20"/>
                <w:szCs w:val="20"/>
              </w:rPr>
              <w:t>Achevés</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0F49B04" w14:textId="77777777" w:rsidR="0028742C" w:rsidRPr="00063AA4" w:rsidRDefault="0028742C" w:rsidP="0028742C">
            <w:pPr>
              <w:jc w:val="center"/>
              <w:rPr>
                <w:b/>
                <w:bCs/>
                <w:sz w:val="20"/>
                <w:szCs w:val="20"/>
              </w:rPr>
            </w:pPr>
            <w:r w:rsidRPr="00063AA4">
              <w:rPr>
                <w:b/>
                <w:bCs/>
                <w:sz w:val="20"/>
                <w:szCs w:val="20"/>
              </w:rPr>
              <w:t>% achevés</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2EB9988" w14:textId="77777777" w:rsidR="0028742C" w:rsidRPr="00063AA4" w:rsidRDefault="0028742C" w:rsidP="0028742C">
            <w:pPr>
              <w:jc w:val="center"/>
              <w:rPr>
                <w:b/>
                <w:bCs/>
                <w:sz w:val="20"/>
                <w:szCs w:val="20"/>
              </w:rPr>
            </w:pPr>
            <w:r w:rsidRPr="00063AA4">
              <w:rPr>
                <w:b/>
                <w:bCs/>
                <w:sz w:val="20"/>
                <w:szCs w:val="20"/>
              </w:rPr>
              <w:t>Approuvé</w:t>
            </w:r>
          </w:p>
        </w:tc>
        <w:tc>
          <w:tcPr>
            <w:tcW w:w="99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36DCF45" w14:textId="77777777" w:rsidR="0028742C" w:rsidRPr="00063AA4" w:rsidRDefault="0028742C" w:rsidP="0028742C">
            <w:pPr>
              <w:jc w:val="center"/>
              <w:rPr>
                <w:b/>
                <w:bCs/>
                <w:sz w:val="20"/>
                <w:szCs w:val="20"/>
              </w:rPr>
            </w:pPr>
            <w:r w:rsidRPr="00063AA4">
              <w:rPr>
                <w:b/>
                <w:bCs/>
                <w:sz w:val="20"/>
                <w:szCs w:val="20"/>
              </w:rPr>
              <w:t>Décaissé</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B57FB5" w14:textId="77777777" w:rsidR="0028742C" w:rsidRPr="00063AA4" w:rsidRDefault="0028742C" w:rsidP="0028742C">
            <w:pPr>
              <w:jc w:val="center"/>
              <w:rPr>
                <w:b/>
                <w:bCs/>
                <w:sz w:val="20"/>
                <w:szCs w:val="20"/>
              </w:rPr>
            </w:pPr>
            <w:r w:rsidRPr="00063AA4">
              <w:rPr>
                <w:b/>
                <w:bCs/>
                <w:sz w:val="20"/>
                <w:szCs w:val="20"/>
              </w:rPr>
              <w:t>Solde</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BF0FCF8" w14:textId="77777777" w:rsidR="0028742C" w:rsidRPr="00063AA4" w:rsidRDefault="0028742C" w:rsidP="0028742C">
            <w:pPr>
              <w:jc w:val="center"/>
              <w:rPr>
                <w:b/>
                <w:bCs/>
                <w:sz w:val="20"/>
                <w:szCs w:val="20"/>
              </w:rPr>
            </w:pPr>
            <w:r w:rsidRPr="00063AA4">
              <w:rPr>
                <w:b/>
                <w:bCs/>
                <w:sz w:val="20"/>
                <w:szCs w:val="20"/>
              </w:rPr>
              <w:t>% décaissé</w:t>
            </w:r>
          </w:p>
        </w:tc>
      </w:tr>
      <w:tr w:rsidR="0028742C" w:rsidRPr="00063AA4" w14:paraId="14479498" w14:textId="77777777" w:rsidTr="0028742C">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D95AA5C" w14:textId="77777777" w:rsidR="0028742C" w:rsidRPr="00063AA4" w:rsidRDefault="0028742C" w:rsidP="0028742C">
            <w:pPr>
              <w:jc w:val="left"/>
              <w:rPr>
                <w:sz w:val="20"/>
                <w:szCs w:val="20"/>
              </w:rPr>
            </w:pPr>
            <w:r w:rsidRPr="00063AA4">
              <w:rPr>
                <w:sz w:val="20"/>
                <w:szCs w:val="20"/>
              </w:rPr>
              <w:t>Investissement**</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1B55500" w14:textId="77777777" w:rsidR="0028742C" w:rsidRPr="00063AA4" w:rsidRDefault="0028742C" w:rsidP="0028742C">
            <w:pPr>
              <w:jc w:val="right"/>
              <w:rPr>
                <w:sz w:val="20"/>
                <w:szCs w:val="20"/>
              </w:rPr>
            </w:pPr>
            <w:r w:rsidRPr="00063AA4">
              <w:rPr>
                <w:sz w:val="20"/>
                <w:szCs w:val="20"/>
              </w:rPr>
              <w:t>3</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048AC914" w14:textId="77777777" w:rsidR="0028742C" w:rsidRPr="00063AA4" w:rsidRDefault="0028742C" w:rsidP="0028742C">
            <w:pPr>
              <w:jc w:val="right"/>
              <w:rPr>
                <w:sz w:val="20"/>
                <w:szCs w:val="20"/>
              </w:rPr>
            </w:pPr>
            <w:r w:rsidRPr="00063AA4">
              <w:rPr>
                <w:sz w:val="20"/>
                <w:szCs w:val="20"/>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5B50C334" w14:textId="77777777" w:rsidR="0028742C" w:rsidRPr="00063AA4" w:rsidRDefault="0028742C" w:rsidP="0028742C">
            <w:pPr>
              <w:jc w:val="right"/>
              <w:rPr>
                <w:sz w:val="20"/>
                <w:szCs w:val="20"/>
              </w:rPr>
            </w:pPr>
            <w:r w:rsidRPr="00063AA4">
              <w:rPr>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45D91E9" w14:textId="77777777" w:rsidR="0028742C" w:rsidRPr="00063AA4" w:rsidRDefault="0028742C" w:rsidP="0028742C">
            <w:pPr>
              <w:jc w:val="right"/>
              <w:rPr>
                <w:sz w:val="20"/>
                <w:szCs w:val="20"/>
              </w:rPr>
            </w:pPr>
            <w:r w:rsidRPr="00063AA4">
              <w:rPr>
                <w:sz w:val="20"/>
                <w:szCs w:val="20"/>
              </w:rPr>
              <w:t>764 988</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54B36053" w14:textId="77777777" w:rsidR="0028742C" w:rsidRPr="00063AA4" w:rsidRDefault="0028742C" w:rsidP="0028742C">
            <w:pPr>
              <w:jc w:val="right"/>
              <w:rPr>
                <w:sz w:val="20"/>
                <w:szCs w:val="20"/>
              </w:rPr>
            </w:pPr>
            <w:r w:rsidRPr="00063AA4">
              <w:rPr>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0833157" w14:textId="77777777" w:rsidR="0028742C" w:rsidRPr="00063AA4" w:rsidRDefault="0028742C" w:rsidP="0028742C">
            <w:pPr>
              <w:jc w:val="right"/>
              <w:rPr>
                <w:sz w:val="20"/>
                <w:szCs w:val="20"/>
              </w:rPr>
            </w:pPr>
            <w:r w:rsidRPr="00063AA4">
              <w:rPr>
                <w:sz w:val="20"/>
                <w:szCs w:val="20"/>
              </w:rPr>
              <w:t>764 988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4087A45" w14:textId="77777777" w:rsidR="0028742C" w:rsidRPr="00063AA4" w:rsidRDefault="0028742C" w:rsidP="0028742C">
            <w:pPr>
              <w:jc w:val="right"/>
              <w:rPr>
                <w:sz w:val="20"/>
                <w:szCs w:val="20"/>
              </w:rPr>
            </w:pPr>
            <w:r w:rsidRPr="00063AA4">
              <w:rPr>
                <w:sz w:val="20"/>
                <w:szCs w:val="20"/>
              </w:rPr>
              <w:t>0</w:t>
            </w:r>
          </w:p>
        </w:tc>
      </w:tr>
      <w:tr w:rsidR="0028742C" w:rsidRPr="00063AA4" w14:paraId="67471A33" w14:textId="77777777" w:rsidTr="0028742C">
        <w:trPr>
          <w:trHeight w:val="5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91C3CE6" w14:textId="77777777" w:rsidR="0028742C" w:rsidRPr="00063AA4" w:rsidRDefault="0028742C" w:rsidP="0028742C">
            <w:pPr>
              <w:jc w:val="left"/>
              <w:rPr>
                <w:sz w:val="20"/>
                <w:szCs w:val="20"/>
              </w:rPr>
            </w:pPr>
            <w:r w:rsidRPr="00063AA4">
              <w:rPr>
                <w:sz w:val="20"/>
                <w:szCs w:val="20"/>
              </w:rPr>
              <w:t>Assistance technique - Activités de facilitation</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B590770" w14:textId="77777777" w:rsidR="0028742C" w:rsidRPr="00063AA4" w:rsidRDefault="0028742C" w:rsidP="0028742C">
            <w:pPr>
              <w:jc w:val="right"/>
              <w:rPr>
                <w:sz w:val="20"/>
                <w:szCs w:val="20"/>
              </w:rPr>
            </w:pPr>
            <w:r w:rsidRPr="00063AA4">
              <w:rPr>
                <w:sz w:val="20"/>
                <w:szCs w:val="20"/>
              </w:rPr>
              <w:t>4</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517F4341" w14:textId="77777777" w:rsidR="0028742C" w:rsidRPr="00063AA4" w:rsidRDefault="0028742C" w:rsidP="0028742C">
            <w:pPr>
              <w:jc w:val="right"/>
              <w:rPr>
                <w:sz w:val="20"/>
                <w:szCs w:val="20"/>
              </w:rPr>
            </w:pPr>
            <w:r w:rsidRPr="00063AA4">
              <w:rPr>
                <w:sz w:val="20"/>
                <w:szCs w:val="20"/>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1A44004A" w14:textId="77777777" w:rsidR="0028742C" w:rsidRPr="00063AA4" w:rsidRDefault="0028742C" w:rsidP="0028742C">
            <w:pPr>
              <w:jc w:val="right"/>
              <w:rPr>
                <w:sz w:val="20"/>
                <w:szCs w:val="20"/>
              </w:rPr>
            </w:pPr>
            <w:r w:rsidRPr="00063AA4">
              <w:rPr>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3DCBCB09" w14:textId="77777777" w:rsidR="0028742C" w:rsidRPr="00063AA4" w:rsidRDefault="0028742C" w:rsidP="0028742C">
            <w:pPr>
              <w:jc w:val="right"/>
              <w:rPr>
                <w:sz w:val="20"/>
                <w:szCs w:val="20"/>
              </w:rPr>
            </w:pPr>
            <w:r w:rsidRPr="00063AA4">
              <w:rPr>
                <w:sz w:val="20"/>
                <w:szCs w:val="20"/>
              </w:rPr>
              <w:t>250 000</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4E38DBEE" w14:textId="77777777" w:rsidR="0028742C" w:rsidRPr="00063AA4" w:rsidRDefault="0028742C" w:rsidP="0028742C">
            <w:pPr>
              <w:jc w:val="right"/>
              <w:rPr>
                <w:sz w:val="20"/>
                <w:szCs w:val="20"/>
              </w:rPr>
            </w:pPr>
            <w:r w:rsidRPr="00063AA4">
              <w:rPr>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765A141F" w14:textId="77777777" w:rsidR="0028742C" w:rsidRPr="00063AA4" w:rsidRDefault="0028742C" w:rsidP="0028742C">
            <w:pPr>
              <w:jc w:val="right"/>
              <w:rPr>
                <w:sz w:val="20"/>
                <w:szCs w:val="20"/>
              </w:rPr>
            </w:pPr>
            <w:r w:rsidRPr="00063AA4">
              <w:rPr>
                <w:sz w:val="20"/>
                <w:szCs w:val="20"/>
              </w:rPr>
              <w:t>250 000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8C2E138" w14:textId="77777777" w:rsidR="0028742C" w:rsidRPr="00063AA4" w:rsidRDefault="0028742C" w:rsidP="0028742C">
            <w:pPr>
              <w:jc w:val="right"/>
              <w:rPr>
                <w:sz w:val="20"/>
                <w:szCs w:val="20"/>
              </w:rPr>
            </w:pPr>
            <w:r w:rsidRPr="00063AA4">
              <w:rPr>
                <w:sz w:val="20"/>
                <w:szCs w:val="20"/>
              </w:rPr>
              <w:t>0</w:t>
            </w:r>
          </w:p>
        </w:tc>
      </w:tr>
      <w:tr w:rsidR="0028742C" w:rsidRPr="00063AA4" w14:paraId="4467B826" w14:textId="77777777" w:rsidTr="0028742C">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DC51648" w14:textId="77777777" w:rsidR="0028742C" w:rsidRPr="00063AA4" w:rsidRDefault="0028742C" w:rsidP="0028742C">
            <w:pPr>
              <w:jc w:val="left"/>
              <w:rPr>
                <w:b/>
                <w:bCs/>
                <w:sz w:val="20"/>
                <w:szCs w:val="20"/>
              </w:rPr>
            </w:pPr>
            <w:r w:rsidRPr="00063AA4">
              <w:rPr>
                <w:b/>
                <w:bCs/>
                <w:sz w:val="20"/>
                <w:szCs w:val="20"/>
              </w:rPr>
              <w:t>Total</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CF49661" w14:textId="77777777" w:rsidR="0028742C" w:rsidRPr="00063AA4" w:rsidRDefault="0028742C" w:rsidP="0028742C">
            <w:pPr>
              <w:jc w:val="right"/>
              <w:rPr>
                <w:sz w:val="20"/>
                <w:szCs w:val="20"/>
              </w:rPr>
            </w:pPr>
            <w:r w:rsidRPr="00063AA4">
              <w:rPr>
                <w:sz w:val="20"/>
                <w:szCs w:val="20"/>
              </w:rPr>
              <w:t>7</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4E39F95B" w14:textId="77777777" w:rsidR="0028742C" w:rsidRPr="00063AA4" w:rsidRDefault="0028742C" w:rsidP="0028742C">
            <w:pPr>
              <w:jc w:val="right"/>
              <w:rPr>
                <w:b/>
                <w:bCs/>
                <w:sz w:val="20"/>
                <w:szCs w:val="20"/>
              </w:rPr>
            </w:pPr>
            <w:r w:rsidRPr="00063AA4">
              <w:rPr>
                <w:b/>
                <w:bCs/>
                <w:sz w:val="20"/>
                <w:szCs w:val="20"/>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211FE41D" w14:textId="77777777" w:rsidR="0028742C" w:rsidRPr="00063AA4" w:rsidRDefault="0028742C" w:rsidP="0028742C">
            <w:pPr>
              <w:jc w:val="right"/>
              <w:rPr>
                <w:b/>
                <w:bCs/>
                <w:sz w:val="20"/>
                <w:szCs w:val="20"/>
              </w:rPr>
            </w:pPr>
            <w:r w:rsidRPr="00063AA4">
              <w:rPr>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5F7EEE05" w14:textId="77777777" w:rsidR="0028742C" w:rsidRPr="00063AA4" w:rsidRDefault="0028742C" w:rsidP="0028742C">
            <w:pPr>
              <w:jc w:val="right"/>
              <w:rPr>
                <w:b/>
                <w:bCs/>
                <w:sz w:val="20"/>
                <w:szCs w:val="20"/>
              </w:rPr>
            </w:pPr>
            <w:r w:rsidRPr="00063AA4">
              <w:rPr>
                <w:b/>
                <w:bCs/>
                <w:sz w:val="20"/>
                <w:szCs w:val="20"/>
              </w:rPr>
              <w:t>1 014 988</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237E2C94" w14:textId="77777777" w:rsidR="0028742C" w:rsidRPr="00063AA4" w:rsidRDefault="0028742C" w:rsidP="0028742C">
            <w:pPr>
              <w:jc w:val="right"/>
              <w:rPr>
                <w:b/>
                <w:bCs/>
                <w:sz w:val="20"/>
                <w:szCs w:val="20"/>
              </w:rPr>
            </w:pPr>
            <w:r w:rsidRPr="00063AA4">
              <w:rPr>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3A80FFC9" w14:textId="77777777" w:rsidR="0028742C" w:rsidRPr="00063AA4" w:rsidRDefault="0028742C" w:rsidP="0028742C">
            <w:pPr>
              <w:jc w:val="right"/>
              <w:rPr>
                <w:b/>
                <w:bCs/>
                <w:sz w:val="20"/>
                <w:szCs w:val="20"/>
              </w:rPr>
            </w:pPr>
            <w:r w:rsidRPr="00063AA4">
              <w:rPr>
                <w:b/>
                <w:bCs/>
                <w:sz w:val="20"/>
                <w:szCs w:val="20"/>
              </w:rPr>
              <w:t>1 014 988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1E18995" w14:textId="77777777" w:rsidR="0028742C" w:rsidRPr="00063AA4" w:rsidRDefault="0028742C" w:rsidP="0028742C">
            <w:pPr>
              <w:jc w:val="right"/>
              <w:rPr>
                <w:b/>
                <w:bCs/>
                <w:sz w:val="20"/>
                <w:szCs w:val="20"/>
              </w:rPr>
            </w:pPr>
            <w:r w:rsidRPr="00063AA4">
              <w:rPr>
                <w:b/>
                <w:bCs/>
                <w:sz w:val="20"/>
                <w:szCs w:val="20"/>
              </w:rPr>
              <w:t>0</w:t>
            </w:r>
          </w:p>
        </w:tc>
      </w:tr>
    </w:tbl>
    <w:p w14:paraId="5A106B4A" w14:textId="77777777" w:rsidR="0028742C" w:rsidRPr="00063AA4" w:rsidRDefault="0028742C" w:rsidP="0028742C">
      <w:pPr>
        <w:rPr>
          <w:sz w:val="19"/>
          <w:szCs w:val="19"/>
        </w:rPr>
      </w:pPr>
      <w:r w:rsidRPr="00063AA4">
        <w:rPr>
          <w:sz w:val="19"/>
          <w:szCs w:val="19"/>
        </w:rPr>
        <w:t xml:space="preserve">*Hors coûts d’appui aux agences. </w:t>
      </w:r>
    </w:p>
    <w:p w14:paraId="42F0CC6D" w14:textId="77777777" w:rsidR="0028742C" w:rsidRPr="00063AA4" w:rsidRDefault="0028742C" w:rsidP="0028742C">
      <w:pPr>
        <w:rPr>
          <w:sz w:val="19"/>
          <w:szCs w:val="19"/>
        </w:rPr>
      </w:pPr>
      <w:r w:rsidRPr="00063AA4">
        <w:rPr>
          <w:sz w:val="19"/>
          <w:szCs w:val="19"/>
        </w:rPr>
        <w:t>** 74 tm (105 865 tm éq. CO</w:t>
      </w:r>
      <w:r w:rsidRPr="00063AA4">
        <w:rPr>
          <w:sz w:val="19"/>
          <w:szCs w:val="19"/>
          <w:vertAlign w:val="subscript"/>
        </w:rPr>
        <w:t>2</w:t>
      </w:r>
      <w:r w:rsidRPr="00063AA4">
        <w:rPr>
          <w:sz w:val="19"/>
          <w:szCs w:val="19"/>
        </w:rPr>
        <w:t>) de HFC à éliminer.</w:t>
      </w:r>
    </w:p>
    <w:p w14:paraId="2ADF4392" w14:textId="77777777" w:rsidR="0028742C" w:rsidRPr="00063AA4" w:rsidRDefault="0028742C" w:rsidP="0028742C">
      <w:pPr>
        <w:rPr>
          <w:sz w:val="20"/>
          <w:szCs w:val="20"/>
        </w:rPr>
      </w:pPr>
    </w:p>
    <w:p w14:paraId="523006F0" w14:textId="77777777" w:rsidR="0028742C" w:rsidRPr="00063AA4" w:rsidRDefault="0028742C" w:rsidP="0028742C">
      <w:pPr>
        <w:pStyle w:val="Heading1"/>
      </w:pPr>
      <w:r w:rsidRPr="00063AA4">
        <w:t>Il existe actuellement sept activités liées aux HFC (trois activités d'investissement et quatre activités de facilitation) approuvées au titre des contributions régulières s'élevant à une somme totale de 1 014 988 dollars US, sans aucun décaissement de fonds. Ces projets se trouvent à différents stades de la mise en œuvre et devraient être achevés dans les délais en 2020.</w:t>
      </w:r>
    </w:p>
    <w:p w14:paraId="1787094B" w14:textId="2909241D" w:rsidR="0028742C" w:rsidRPr="00063AA4" w:rsidRDefault="0028742C" w:rsidP="0028742C">
      <w:pPr>
        <w:pStyle w:val="Heading1"/>
        <w:keepNext/>
        <w:keepLines/>
        <w:numPr>
          <w:ilvl w:val="0"/>
          <w:numId w:val="0"/>
        </w:numPr>
        <w:ind w:left="1418" w:hanging="1418"/>
        <w:rPr>
          <w:rFonts w:ascii="Times New Roman Bold" w:hAnsi="Times New Roman Bold"/>
          <w:caps/>
          <w:szCs w:val="28"/>
        </w:rPr>
      </w:pPr>
      <w:r w:rsidRPr="00063AA4">
        <w:rPr>
          <w:rFonts w:ascii="Times New Roman Bold" w:hAnsi="Times New Roman Bold"/>
          <w:caps/>
          <w:szCs w:val="28"/>
        </w:rPr>
        <w:t>Partie II :</w:t>
      </w:r>
      <w:r w:rsidRPr="00063AA4">
        <w:rPr>
          <w:rFonts w:ascii="Times New Roman Bold" w:hAnsi="Times New Roman Bold"/>
          <w:caps/>
          <w:szCs w:val="28"/>
        </w:rPr>
        <w:tab/>
      </w:r>
      <w:r w:rsidRPr="00063AA4">
        <w:rPr>
          <w:rFonts w:ascii="Times New Roman Bold" w:hAnsi="Times New Roman Bold"/>
          <w:b/>
          <w:caps/>
          <w:szCs w:val="28"/>
        </w:rPr>
        <w:t>Projets approuv</w:t>
      </w:r>
      <w:r w:rsidR="00C47941" w:rsidRPr="00063AA4">
        <w:rPr>
          <w:b/>
          <w:bCs/>
          <w:caps/>
        </w:rPr>
        <w:t>É</w:t>
      </w:r>
      <w:r w:rsidRPr="00063AA4">
        <w:rPr>
          <w:rFonts w:ascii="Times New Roman Bold" w:hAnsi="Times New Roman Bold"/>
          <w:b/>
          <w:caps/>
          <w:szCs w:val="28"/>
        </w:rPr>
        <w:t>s au titre des contributions volontaires suppl</w:t>
      </w:r>
      <w:r w:rsidR="00C47941" w:rsidRPr="00063AA4">
        <w:rPr>
          <w:b/>
          <w:bCs/>
          <w:caps/>
        </w:rPr>
        <w:t>É</w:t>
      </w:r>
      <w:r w:rsidRPr="00063AA4">
        <w:rPr>
          <w:rFonts w:ascii="Times New Roman Bold" w:hAnsi="Times New Roman Bold"/>
          <w:b/>
          <w:caps/>
          <w:szCs w:val="28"/>
        </w:rPr>
        <w:t>mentaires pour un d</w:t>
      </w:r>
      <w:r w:rsidR="00C47941" w:rsidRPr="00063AA4">
        <w:rPr>
          <w:b/>
          <w:bCs/>
          <w:caps/>
        </w:rPr>
        <w:t>É</w:t>
      </w:r>
      <w:r w:rsidRPr="00063AA4">
        <w:rPr>
          <w:rFonts w:ascii="Times New Roman Bold" w:hAnsi="Times New Roman Bold"/>
          <w:b/>
          <w:caps/>
          <w:szCs w:val="28"/>
        </w:rPr>
        <w:t>marrage rapide de la r</w:t>
      </w:r>
      <w:r w:rsidR="00C47941" w:rsidRPr="00063AA4">
        <w:rPr>
          <w:b/>
          <w:bCs/>
          <w:caps/>
        </w:rPr>
        <w:t>É</w:t>
      </w:r>
      <w:r w:rsidRPr="00063AA4">
        <w:rPr>
          <w:rFonts w:ascii="Times New Roman Bold" w:hAnsi="Times New Roman Bold"/>
          <w:b/>
          <w:caps/>
          <w:szCs w:val="28"/>
        </w:rPr>
        <w:t>duction progressive des HFC</w:t>
      </w:r>
    </w:p>
    <w:p w14:paraId="327C4F80" w14:textId="77777777" w:rsidR="0028742C" w:rsidRPr="00063AA4" w:rsidRDefault="0028742C" w:rsidP="0028742C">
      <w:pPr>
        <w:pStyle w:val="Heading1"/>
      </w:pPr>
      <w:r w:rsidRPr="00063AA4">
        <w:t xml:space="preserve">En date du 31 décembre 2018, le Comité exécutif avait approuvé sept projets liés aux HFC pour deux agences bilatérales (Allemagne et Italie) au titre des contributions volontaires supplémentaires s'élevant à 480 000 dollars US (hors coûts d’appui aux agences). Le tableau 5 présente un résumé de l’état de ces projets. </w:t>
      </w:r>
    </w:p>
    <w:p w14:paraId="66029F64" w14:textId="77777777" w:rsidR="0028742C" w:rsidRPr="00063AA4" w:rsidRDefault="0028742C" w:rsidP="0028742C">
      <w:pPr>
        <w:pStyle w:val="Heading1"/>
        <w:keepNext/>
        <w:numPr>
          <w:ilvl w:val="0"/>
          <w:numId w:val="0"/>
        </w:numPr>
        <w:spacing w:after="0"/>
        <w:rPr>
          <w:b/>
          <w:sz w:val="21"/>
          <w:szCs w:val="21"/>
        </w:rPr>
      </w:pPr>
      <w:r w:rsidRPr="00063AA4">
        <w:rPr>
          <w:b/>
          <w:sz w:val="21"/>
          <w:szCs w:val="21"/>
        </w:rPr>
        <w:t>Tableau 5. Projets liés aux HFC approuvés en 2018</w:t>
      </w:r>
    </w:p>
    <w:tbl>
      <w:tblPr>
        <w:tblW w:w="9356" w:type="dxa"/>
        <w:tblInd w:w="-5" w:type="dxa"/>
        <w:tblLayout w:type="fixed"/>
        <w:tblLook w:val="04A0" w:firstRow="1" w:lastRow="0" w:firstColumn="1" w:lastColumn="0" w:noHBand="0" w:noVBand="1"/>
      </w:tblPr>
      <w:tblGrid>
        <w:gridCol w:w="1843"/>
        <w:gridCol w:w="1073"/>
        <w:gridCol w:w="1073"/>
        <w:gridCol w:w="1051"/>
        <w:gridCol w:w="1096"/>
        <w:gridCol w:w="1073"/>
        <w:gridCol w:w="1073"/>
        <w:gridCol w:w="1074"/>
      </w:tblGrid>
      <w:tr w:rsidR="0028742C" w:rsidRPr="00063AA4" w14:paraId="17F57518" w14:textId="77777777" w:rsidTr="0028742C">
        <w:trPr>
          <w:tblHeader/>
        </w:trPr>
        <w:tc>
          <w:tcPr>
            <w:tcW w:w="184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hideMark/>
          </w:tcPr>
          <w:p w14:paraId="0DA99A85" w14:textId="77777777" w:rsidR="0028742C" w:rsidRPr="00063AA4" w:rsidRDefault="0028742C" w:rsidP="0028742C">
            <w:pPr>
              <w:keepNext/>
              <w:jc w:val="left"/>
              <w:rPr>
                <w:b/>
                <w:bCs/>
                <w:sz w:val="21"/>
                <w:szCs w:val="21"/>
              </w:rPr>
            </w:pPr>
            <w:r w:rsidRPr="00063AA4">
              <w:rPr>
                <w:b/>
                <w:bCs/>
                <w:sz w:val="21"/>
                <w:szCs w:val="21"/>
              </w:rPr>
              <w:t>Type</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E9995F7" w14:textId="77777777" w:rsidR="0028742C" w:rsidRPr="00063AA4" w:rsidRDefault="0028742C" w:rsidP="0028742C">
            <w:pPr>
              <w:keepNext/>
              <w:jc w:val="center"/>
              <w:rPr>
                <w:b/>
                <w:bCs/>
                <w:sz w:val="21"/>
                <w:szCs w:val="21"/>
              </w:rPr>
            </w:pPr>
            <w:r w:rsidRPr="00063AA4">
              <w:rPr>
                <w:b/>
                <w:bCs/>
                <w:sz w:val="21"/>
                <w:szCs w:val="21"/>
              </w:rPr>
              <w:t>Nombre de projets</w:t>
            </w:r>
          </w:p>
        </w:tc>
        <w:tc>
          <w:tcPr>
            <w:tcW w:w="431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51B00AB" w14:textId="77777777" w:rsidR="0028742C" w:rsidRPr="00063AA4" w:rsidRDefault="0028742C" w:rsidP="0028742C">
            <w:pPr>
              <w:keepNext/>
              <w:jc w:val="center"/>
              <w:rPr>
                <w:b/>
                <w:bCs/>
                <w:sz w:val="21"/>
                <w:szCs w:val="21"/>
              </w:rPr>
            </w:pPr>
            <w:r w:rsidRPr="00063AA4">
              <w:rPr>
                <w:b/>
                <w:bCs/>
                <w:sz w:val="21"/>
                <w:szCs w:val="21"/>
              </w:rPr>
              <w:t>Financement ($ US)*</w:t>
            </w:r>
          </w:p>
        </w:tc>
      </w:tr>
      <w:tr w:rsidR="0028742C" w:rsidRPr="00063AA4" w14:paraId="132D704A" w14:textId="77777777" w:rsidTr="0028742C">
        <w:trPr>
          <w:tblHeader/>
        </w:trPr>
        <w:tc>
          <w:tcPr>
            <w:tcW w:w="1843" w:type="dxa"/>
            <w:vMerge/>
            <w:tcBorders>
              <w:left w:val="single" w:sz="4" w:space="0" w:color="auto"/>
              <w:bottom w:val="single" w:sz="4" w:space="0" w:color="auto"/>
              <w:right w:val="single" w:sz="4" w:space="0" w:color="auto"/>
            </w:tcBorders>
            <w:shd w:val="clear" w:color="auto" w:fill="auto"/>
            <w:noWrap/>
            <w:tcMar>
              <w:left w:w="57" w:type="dxa"/>
              <w:right w:w="57" w:type="dxa"/>
            </w:tcMar>
            <w:hideMark/>
          </w:tcPr>
          <w:p w14:paraId="3E99CC72" w14:textId="77777777" w:rsidR="0028742C" w:rsidRPr="00063AA4" w:rsidRDefault="0028742C" w:rsidP="0028742C">
            <w:pPr>
              <w:keepNext/>
              <w:jc w:val="left"/>
              <w:rPr>
                <w:b/>
                <w:bCs/>
                <w:sz w:val="21"/>
                <w:szCs w:val="21"/>
                <w:lang w:eastAsia="en-CA"/>
              </w:rPr>
            </w:pP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D450A21" w14:textId="77777777" w:rsidR="0028742C" w:rsidRPr="00063AA4" w:rsidRDefault="0028742C" w:rsidP="0028742C">
            <w:pPr>
              <w:keepNext/>
              <w:jc w:val="center"/>
              <w:rPr>
                <w:b/>
                <w:bCs/>
                <w:sz w:val="21"/>
                <w:szCs w:val="21"/>
              </w:rPr>
            </w:pPr>
            <w:r w:rsidRPr="00063AA4">
              <w:rPr>
                <w:b/>
                <w:bCs/>
                <w:sz w:val="21"/>
                <w:szCs w:val="21"/>
              </w:rPr>
              <w:t>Approuvés</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CA27039" w14:textId="77777777" w:rsidR="0028742C" w:rsidRPr="00063AA4" w:rsidRDefault="0028742C" w:rsidP="0028742C">
            <w:pPr>
              <w:keepNext/>
              <w:jc w:val="center"/>
              <w:rPr>
                <w:b/>
                <w:bCs/>
                <w:sz w:val="21"/>
                <w:szCs w:val="21"/>
              </w:rPr>
            </w:pPr>
            <w:r w:rsidRPr="00063AA4">
              <w:rPr>
                <w:b/>
                <w:bCs/>
                <w:sz w:val="21"/>
                <w:szCs w:val="21"/>
              </w:rPr>
              <w:t>Achevés</w:t>
            </w:r>
          </w:p>
        </w:tc>
        <w:tc>
          <w:tcPr>
            <w:tcW w:w="105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EB82B8D" w14:textId="77777777" w:rsidR="0028742C" w:rsidRPr="00063AA4" w:rsidRDefault="0028742C" w:rsidP="0028742C">
            <w:pPr>
              <w:keepNext/>
              <w:jc w:val="center"/>
              <w:rPr>
                <w:b/>
                <w:bCs/>
                <w:sz w:val="21"/>
                <w:szCs w:val="21"/>
              </w:rPr>
            </w:pPr>
            <w:r w:rsidRPr="00063AA4">
              <w:rPr>
                <w:b/>
                <w:bCs/>
                <w:sz w:val="21"/>
                <w:szCs w:val="21"/>
              </w:rPr>
              <w:t>%</w:t>
            </w:r>
          </w:p>
          <w:p w14:paraId="4A6B88D4" w14:textId="77777777" w:rsidR="0028742C" w:rsidRPr="00063AA4" w:rsidRDefault="0028742C" w:rsidP="0028742C">
            <w:pPr>
              <w:keepNext/>
              <w:jc w:val="center"/>
              <w:rPr>
                <w:b/>
                <w:bCs/>
                <w:sz w:val="21"/>
                <w:szCs w:val="21"/>
              </w:rPr>
            </w:pPr>
            <w:r w:rsidRPr="00063AA4">
              <w:rPr>
                <w:b/>
                <w:bCs/>
                <w:sz w:val="21"/>
                <w:szCs w:val="21"/>
              </w:rPr>
              <w:t>achevés</w:t>
            </w:r>
          </w:p>
        </w:tc>
        <w:tc>
          <w:tcPr>
            <w:tcW w:w="109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A6D073B" w14:textId="77777777" w:rsidR="0028742C" w:rsidRPr="00063AA4" w:rsidRDefault="0028742C" w:rsidP="0028742C">
            <w:pPr>
              <w:keepNext/>
              <w:jc w:val="center"/>
              <w:rPr>
                <w:b/>
                <w:bCs/>
                <w:sz w:val="21"/>
                <w:szCs w:val="21"/>
              </w:rPr>
            </w:pPr>
            <w:r w:rsidRPr="00063AA4">
              <w:rPr>
                <w:b/>
                <w:bCs/>
                <w:sz w:val="21"/>
                <w:szCs w:val="21"/>
              </w:rPr>
              <w:t>Approuvé</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3BB3095" w14:textId="77777777" w:rsidR="0028742C" w:rsidRPr="00063AA4" w:rsidRDefault="0028742C" w:rsidP="0028742C">
            <w:pPr>
              <w:keepNext/>
              <w:jc w:val="center"/>
              <w:rPr>
                <w:b/>
                <w:bCs/>
                <w:sz w:val="21"/>
                <w:szCs w:val="21"/>
              </w:rPr>
            </w:pPr>
            <w:r w:rsidRPr="00063AA4">
              <w:rPr>
                <w:b/>
                <w:bCs/>
                <w:sz w:val="21"/>
                <w:szCs w:val="21"/>
              </w:rPr>
              <w:t>Décaissé</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F43AF47" w14:textId="77777777" w:rsidR="0028742C" w:rsidRPr="00063AA4" w:rsidRDefault="0028742C" w:rsidP="0028742C">
            <w:pPr>
              <w:keepNext/>
              <w:jc w:val="center"/>
              <w:rPr>
                <w:b/>
                <w:bCs/>
                <w:sz w:val="21"/>
                <w:szCs w:val="21"/>
              </w:rPr>
            </w:pPr>
            <w:r w:rsidRPr="00063AA4">
              <w:rPr>
                <w:b/>
                <w:bCs/>
                <w:sz w:val="21"/>
                <w:szCs w:val="21"/>
              </w:rPr>
              <w:t>Solde</w:t>
            </w:r>
          </w:p>
        </w:tc>
        <w:tc>
          <w:tcPr>
            <w:tcW w:w="107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2A806E5" w14:textId="77777777" w:rsidR="0028742C" w:rsidRPr="00063AA4" w:rsidRDefault="0028742C" w:rsidP="0028742C">
            <w:pPr>
              <w:keepNext/>
              <w:jc w:val="center"/>
              <w:rPr>
                <w:b/>
                <w:bCs/>
                <w:sz w:val="21"/>
                <w:szCs w:val="21"/>
              </w:rPr>
            </w:pPr>
            <w:r w:rsidRPr="00063AA4">
              <w:rPr>
                <w:b/>
                <w:bCs/>
                <w:sz w:val="21"/>
                <w:szCs w:val="21"/>
              </w:rPr>
              <w:t>%</w:t>
            </w:r>
          </w:p>
          <w:p w14:paraId="031D3957" w14:textId="77777777" w:rsidR="0028742C" w:rsidRPr="00063AA4" w:rsidRDefault="0028742C" w:rsidP="0028742C">
            <w:pPr>
              <w:keepNext/>
              <w:jc w:val="center"/>
              <w:rPr>
                <w:b/>
                <w:bCs/>
                <w:sz w:val="21"/>
                <w:szCs w:val="21"/>
              </w:rPr>
            </w:pPr>
            <w:r w:rsidRPr="00063AA4">
              <w:rPr>
                <w:b/>
                <w:bCs/>
                <w:sz w:val="21"/>
                <w:szCs w:val="21"/>
              </w:rPr>
              <w:t>décaissé</w:t>
            </w:r>
          </w:p>
        </w:tc>
      </w:tr>
      <w:tr w:rsidR="0028742C" w:rsidRPr="00063AA4" w14:paraId="51E4E5DC" w14:textId="77777777" w:rsidTr="0028742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1397B67" w14:textId="77777777" w:rsidR="0028742C" w:rsidRPr="00063AA4" w:rsidRDefault="0028742C" w:rsidP="0028742C">
            <w:pPr>
              <w:keepNext/>
              <w:jc w:val="left"/>
              <w:rPr>
                <w:sz w:val="21"/>
                <w:szCs w:val="21"/>
              </w:rPr>
            </w:pPr>
            <w:r w:rsidRPr="00063AA4">
              <w:rPr>
                <w:sz w:val="21"/>
                <w:szCs w:val="21"/>
              </w:rPr>
              <w:t>Assistance technique - Activités de facilitation</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253FFD4C" w14:textId="77777777" w:rsidR="0028742C" w:rsidRPr="00063AA4" w:rsidRDefault="0028742C" w:rsidP="0028742C">
            <w:pPr>
              <w:jc w:val="right"/>
              <w:rPr>
                <w:sz w:val="21"/>
                <w:szCs w:val="21"/>
              </w:rPr>
            </w:pPr>
            <w:r w:rsidRPr="00063AA4">
              <w:rPr>
                <w:sz w:val="21"/>
                <w:szCs w:val="21"/>
              </w:rPr>
              <w:t>7</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22E51CEF" w14:textId="77777777" w:rsidR="0028742C" w:rsidRPr="00063AA4" w:rsidRDefault="0028742C" w:rsidP="0028742C">
            <w:pPr>
              <w:jc w:val="right"/>
              <w:rPr>
                <w:sz w:val="21"/>
                <w:szCs w:val="21"/>
              </w:rPr>
            </w:pPr>
            <w:r w:rsidRPr="00063AA4">
              <w:rPr>
                <w:sz w:val="21"/>
                <w:szCs w:val="21"/>
              </w:rPr>
              <w:t>0</w:t>
            </w:r>
          </w:p>
        </w:tc>
        <w:tc>
          <w:tcPr>
            <w:tcW w:w="1051" w:type="dxa"/>
            <w:tcBorders>
              <w:top w:val="nil"/>
              <w:left w:val="nil"/>
              <w:bottom w:val="single" w:sz="4" w:space="0" w:color="auto"/>
              <w:right w:val="single" w:sz="4" w:space="0" w:color="auto"/>
            </w:tcBorders>
            <w:shd w:val="clear" w:color="auto" w:fill="auto"/>
            <w:tcMar>
              <w:left w:w="57" w:type="dxa"/>
              <w:right w:w="57" w:type="dxa"/>
            </w:tcMar>
          </w:tcPr>
          <w:p w14:paraId="4A93CBE0" w14:textId="77777777" w:rsidR="0028742C" w:rsidRPr="00063AA4" w:rsidRDefault="0028742C" w:rsidP="0028742C">
            <w:pPr>
              <w:jc w:val="right"/>
              <w:rPr>
                <w:sz w:val="21"/>
                <w:szCs w:val="21"/>
              </w:rPr>
            </w:pPr>
            <w:r w:rsidRPr="00063AA4">
              <w:rPr>
                <w:sz w:val="21"/>
                <w:szCs w:val="21"/>
              </w:rPr>
              <w:t>0</w:t>
            </w:r>
          </w:p>
        </w:tc>
        <w:tc>
          <w:tcPr>
            <w:tcW w:w="1096" w:type="dxa"/>
            <w:tcBorders>
              <w:top w:val="nil"/>
              <w:left w:val="nil"/>
              <w:bottom w:val="single" w:sz="4" w:space="0" w:color="auto"/>
              <w:right w:val="single" w:sz="4" w:space="0" w:color="auto"/>
            </w:tcBorders>
            <w:shd w:val="clear" w:color="auto" w:fill="auto"/>
            <w:tcMar>
              <w:left w:w="57" w:type="dxa"/>
              <w:right w:w="57" w:type="dxa"/>
            </w:tcMar>
          </w:tcPr>
          <w:p w14:paraId="23011C0E" w14:textId="77777777" w:rsidR="0028742C" w:rsidRPr="00063AA4" w:rsidRDefault="0028742C" w:rsidP="0028742C">
            <w:pPr>
              <w:jc w:val="right"/>
              <w:rPr>
                <w:sz w:val="21"/>
                <w:szCs w:val="21"/>
              </w:rPr>
            </w:pPr>
            <w:r w:rsidRPr="00063AA4">
              <w:rPr>
                <w:sz w:val="21"/>
                <w:szCs w:val="21"/>
              </w:rPr>
              <w:t>480 000</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7C9E0A17" w14:textId="77777777" w:rsidR="0028742C" w:rsidRPr="00063AA4" w:rsidRDefault="0028742C" w:rsidP="0028742C">
            <w:pPr>
              <w:jc w:val="right"/>
              <w:rPr>
                <w:sz w:val="21"/>
                <w:szCs w:val="21"/>
              </w:rPr>
            </w:pPr>
            <w:r w:rsidRPr="00063AA4">
              <w:rPr>
                <w:sz w:val="21"/>
                <w:szCs w:val="21"/>
              </w:rPr>
              <w:t>93 809</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55F61FB9" w14:textId="77777777" w:rsidR="0028742C" w:rsidRPr="00063AA4" w:rsidRDefault="0028742C" w:rsidP="0028742C">
            <w:pPr>
              <w:jc w:val="right"/>
              <w:rPr>
                <w:sz w:val="21"/>
                <w:szCs w:val="21"/>
              </w:rPr>
            </w:pPr>
            <w:r w:rsidRPr="00063AA4">
              <w:rPr>
                <w:sz w:val="21"/>
                <w:szCs w:val="21"/>
              </w:rPr>
              <w:t>386 191</w:t>
            </w:r>
          </w:p>
        </w:tc>
        <w:tc>
          <w:tcPr>
            <w:tcW w:w="1074" w:type="dxa"/>
            <w:tcBorders>
              <w:top w:val="nil"/>
              <w:left w:val="nil"/>
              <w:bottom w:val="single" w:sz="4" w:space="0" w:color="auto"/>
              <w:right w:val="single" w:sz="4" w:space="0" w:color="auto"/>
            </w:tcBorders>
            <w:shd w:val="clear" w:color="auto" w:fill="auto"/>
            <w:tcMar>
              <w:left w:w="57" w:type="dxa"/>
              <w:right w:w="57" w:type="dxa"/>
            </w:tcMar>
          </w:tcPr>
          <w:p w14:paraId="5E2BD05A" w14:textId="77777777" w:rsidR="0028742C" w:rsidRPr="00063AA4" w:rsidRDefault="0028742C" w:rsidP="0028742C">
            <w:pPr>
              <w:jc w:val="right"/>
              <w:rPr>
                <w:sz w:val="21"/>
                <w:szCs w:val="21"/>
              </w:rPr>
            </w:pPr>
            <w:r w:rsidRPr="00063AA4">
              <w:rPr>
                <w:sz w:val="21"/>
                <w:szCs w:val="21"/>
              </w:rPr>
              <w:t>20</w:t>
            </w:r>
          </w:p>
        </w:tc>
      </w:tr>
      <w:tr w:rsidR="0028742C" w:rsidRPr="00063AA4" w14:paraId="69135032" w14:textId="77777777" w:rsidTr="0028742C">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553089B" w14:textId="77777777" w:rsidR="0028742C" w:rsidRPr="00063AA4" w:rsidRDefault="0028742C" w:rsidP="0028742C">
            <w:pPr>
              <w:keepNext/>
              <w:jc w:val="left"/>
              <w:rPr>
                <w:b/>
                <w:bCs/>
                <w:sz w:val="21"/>
                <w:szCs w:val="21"/>
              </w:rPr>
            </w:pPr>
            <w:r w:rsidRPr="00063AA4">
              <w:rPr>
                <w:b/>
                <w:bCs/>
                <w:sz w:val="21"/>
                <w:szCs w:val="21"/>
              </w:rPr>
              <w:t>Total</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6D7DFA6C" w14:textId="77777777" w:rsidR="0028742C" w:rsidRPr="00063AA4" w:rsidRDefault="0028742C" w:rsidP="0028742C">
            <w:pPr>
              <w:jc w:val="right"/>
              <w:rPr>
                <w:b/>
                <w:sz w:val="21"/>
                <w:szCs w:val="21"/>
              </w:rPr>
            </w:pPr>
            <w:r w:rsidRPr="00063AA4">
              <w:rPr>
                <w:b/>
                <w:sz w:val="21"/>
                <w:szCs w:val="21"/>
              </w:rPr>
              <w:t>7</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14FCF274" w14:textId="77777777" w:rsidR="0028742C" w:rsidRPr="00063AA4" w:rsidRDefault="0028742C" w:rsidP="0028742C">
            <w:pPr>
              <w:jc w:val="right"/>
              <w:rPr>
                <w:b/>
                <w:sz w:val="21"/>
                <w:szCs w:val="21"/>
              </w:rPr>
            </w:pPr>
            <w:r w:rsidRPr="00063AA4">
              <w:rPr>
                <w:b/>
                <w:sz w:val="21"/>
                <w:szCs w:val="21"/>
              </w:rPr>
              <w:t>0</w:t>
            </w:r>
          </w:p>
        </w:tc>
        <w:tc>
          <w:tcPr>
            <w:tcW w:w="1051" w:type="dxa"/>
            <w:tcBorders>
              <w:top w:val="nil"/>
              <w:left w:val="nil"/>
              <w:bottom w:val="single" w:sz="4" w:space="0" w:color="auto"/>
              <w:right w:val="single" w:sz="4" w:space="0" w:color="auto"/>
            </w:tcBorders>
            <w:shd w:val="clear" w:color="auto" w:fill="auto"/>
            <w:noWrap/>
            <w:tcMar>
              <w:left w:w="57" w:type="dxa"/>
              <w:right w:w="57" w:type="dxa"/>
            </w:tcMar>
          </w:tcPr>
          <w:p w14:paraId="46EE114D" w14:textId="77777777" w:rsidR="0028742C" w:rsidRPr="00063AA4" w:rsidRDefault="0028742C" w:rsidP="0028742C">
            <w:pPr>
              <w:jc w:val="right"/>
              <w:rPr>
                <w:b/>
                <w:sz w:val="21"/>
                <w:szCs w:val="21"/>
              </w:rPr>
            </w:pPr>
            <w:r w:rsidRPr="00063AA4">
              <w:rPr>
                <w:b/>
                <w:sz w:val="21"/>
                <w:szCs w:val="21"/>
              </w:rPr>
              <w:t>0</w:t>
            </w:r>
          </w:p>
        </w:tc>
        <w:tc>
          <w:tcPr>
            <w:tcW w:w="1096" w:type="dxa"/>
            <w:tcBorders>
              <w:top w:val="nil"/>
              <w:left w:val="nil"/>
              <w:bottom w:val="single" w:sz="4" w:space="0" w:color="auto"/>
              <w:right w:val="single" w:sz="4" w:space="0" w:color="auto"/>
            </w:tcBorders>
            <w:shd w:val="clear" w:color="auto" w:fill="auto"/>
            <w:noWrap/>
            <w:tcMar>
              <w:left w:w="57" w:type="dxa"/>
              <w:right w:w="57" w:type="dxa"/>
            </w:tcMar>
          </w:tcPr>
          <w:p w14:paraId="361A838D" w14:textId="77777777" w:rsidR="0028742C" w:rsidRPr="00063AA4" w:rsidRDefault="0028742C" w:rsidP="0028742C">
            <w:pPr>
              <w:jc w:val="right"/>
              <w:rPr>
                <w:b/>
                <w:sz w:val="21"/>
                <w:szCs w:val="21"/>
              </w:rPr>
            </w:pPr>
            <w:r w:rsidRPr="00063AA4">
              <w:rPr>
                <w:b/>
                <w:sz w:val="21"/>
                <w:szCs w:val="21"/>
              </w:rPr>
              <w:t>480 000</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32358420" w14:textId="77777777" w:rsidR="0028742C" w:rsidRPr="00063AA4" w:rsidRDefault="0028742C" w:rsidP="0028742C">
            <w:pPr>
              <w:jc w:val="right"/>
              <w:rPr>
                <w:b/>
                <w:sz w:val="21"/>
                <w:szCs w:val="21"/>
              </w:rPr>
            </w:pPr>
            <w:r w:rsidRPr="00063AA4">
              <w:rPr>
                <w:b/>
                <w:sz w:val="21"/>
                <w:szCs w:val="21"/>
              </w:rPr>
              <w:t>93 809</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4A1A998A" w14:textId="77777777" w:rsidR="0028742C" w:rsidRPr="00063AA4" w:rsidRDefault="0028742C" w:rsidP="0028742C">
            <w:pPr>
              <w:jc w:val="right"/>
              <w:rPr>
                <w:b/>
                <w:sz w:val="21"/>
                <w:szCs w:val="21"/>
              </w:rPr>
            </w:pPr>
            <w:r w:rsidRPr="00063AA4">
              <w:rPr>
                <w:b/>
                <w:sz w:val="21"/>
                <w:szCs w:val="21"/>
              </w:rPr>
              <w:t>386 191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tcPr>
          <w:p w14:paraId="79811BC5" w14:textId="77777777" w:rsidR="0028742C" w:rsidRPr="00063AA4" w:rsidRDefault="0028742C" w:rsidP="0028742C">
            <w:pPr>
              <w:jc w:val="right"/>
              <w:rPr>
                <w:b/>
                <w:sz w:val="21"/>
                <w:szCs w:val="21"/>
              </w:rPr>
            </w:pPr>
            <w:r w:rsidRPr="00063AA4">
              <w:rPr>
                <w:b/>
                <w:sz w:val="21"/>
                <w:szCs w:val="21"/>
              </w:rPr>
              <w:t>20</w:t>
            </w:r>
          </w:p>
        </w:tc>
      </w:tr>
    </w:tbl>
    <w:p w14:paraId="24F88347" w14:textId="77777777" w:rsidR="0028742C" w:rsidRPr="00063AA4" w:rsidRDefault="0028742C" w:rsidP="0028742C">
      <w:pPr>
        <w:keepNext/>
      </w:pPr>
      <w:r w:rsidRPr="00063AA4">
        <w:rPr>
          <w:sz w:val="20"/>
          <w:szCs w:val="20"/>
        </w:rPr>
        <w:t>* Hors coûts d’appui aux agences.</w:t>
      </w:r>
      <w:r w:rsidRPr="00063AA4">
        <w:t xml:space="preserve"> </w:t>
      </w:r>
    </w:p>
    <w:p w14:paraId="6CD110F5" w14:textId="77777777" w:rsidR="0028742C" w:rsidRPr="00063AA4" w:rsidRDefault="0028742C" w:rsidP="0028742C">
      <w:pPr>
        <w:keepNext/>
        <w:rPr>
          <w:sz w:val="20"/>
          <w:szCs w:val="20"/>
        </w:rPr>
      </w:pPr>
    </w:p>
    <w:p w14:paraId="2B8482DD" w14:textId="77777777" w:rsidR="007D4B17" w:rsidRPr="00063AA4" w:rsidRDefault="0028742C" w:rsidP="007D4B17">
      <w:pPr>
        <w:pStyle w:val="Heading1"/>
      </w:pPr>
      <w:r w:rsidRPr="00063AA4">
        <w:t>Sept activités de facilitation approuvées avant la fin de l’année 2018 se trouvent à différents stades de la mise en œuvre. Cumulativement, sur la somme totale de 480 000 dollars US approuvée pour le décaissement, la somme décaissée s’est élevée à 93 809 dollars US (hors coûts d’appui aux agences), ce qui représente un taux de décaissement de 20 pour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D4B17" w:rsidRPr="00063AA4" w14:paraId="79DB0671" w14:textId="77777777" w:rsidTr="007D4B17">
        <w:tc>
          <w:tcPr>
            <w:tcW w:w="1871" w:type="dxa"/>
          </w:tcPr>
          <w:p w14:paraId="159D1581" w14:textId="77777777" w:rsidR="007D4B17" w:rsidRPr="00063AA4" w:rsidRDefault="007D4B17" w:rsidP="00C565E5"/>
        </w:tc>
        <w:tc>
          <w:tcPr>
            <w:tcW w:w="1872" w:type="dxa"/>
          </w:tcPr>
          <w:p w14:paraId="464EB8B3" w14:textId="77777777" w:rsidR="007D4B17" w:rsidRPr="00063AA4" w:rsidRDefault="007D4B17" w:rsidP="00C565E5"/>
        </w:tc>
        <w:tc>
          <w:tcPr>
            <w:tcW w:w="1872" w:type="dxa"/>
            <w:tcBorders>
              <w:bottom w:val="single" w:sz="4" w:space="0" w:color="auto"/>
            </w:tcBorders>
          </w:tcPr>
          <w:p w14:paraId="551085C4" w14:textId="77777777" w:rsidR="007D4B17" w:rsidRPr="00063AA4" w:rsidRDefault="007D4B17" w:rsidP="00C565E5">
            <w:pPr>
              <w:rPr>
                <w:b/>
                <w:bCs/>
              </w:rPr>
            </w:pPr>
          </w:p>
        </w:tc>
        <w:tc>
          <w:tcPr>
            <w:tcW w:w="1872" w:type="dxa"/>
          </w:tcPr>
          <w:p w14:paraId="75E888C4" w14:textId="77777777" w:rsidR="007D4B17" w:rsidRPr="00063AA4" w:rsidRDefault="007D4B17" w:rsidP="00C565E5"/>
        </w:tc>
        <w:tc>
          <w:tcPr>
            <w:tcW w:w="1873" w:type="dxa"/>
          </w:tcPr>
          <w:p w14:paraId="74D3BBDD" w14:textId="77777777" w:rsidR="007D4B17" w:rsidRPr="00063AA4" w:rsidRDefault="007D4B17" w:rsidP="00C565E5"/>
        </w:tc>
      </w:tr>
    </w:tbl>
    <w:p w14:paraId="62931250" w14:textId="77777777" w:rsidR="007D4B17" w:rsidRPr="00063AA4" w:rsidRDefault="007D4B17" w:rsidP="007D4B17"/>
    <w:p w14:paraId="3F326B3E" w14:textId="77777777" w:rsidR="007D4B17" w:rsidRPr="00063AA4" w:rsidRDefault="007D4B17" w:rsidP="007D4B17"/>
    <w:sectPr w:rsidR="007D4B17" w:rsidRPr="00063AA4">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3F3F8" w14:textId="77777777" w:rsidR="004C1398" w:rsidRDefault="004C1398">
      <w:r>
        <w:separator/>
      </w:r>
    </w:p>
  </w:endnote>
  <w:endnote w:type="continuationSeparator" w:id="0">
    <w:p w14:paraId="4D4E486F" w14:textId="77777777" w:rsidR="004C1398" w:rsidRDefault="004C1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CDB57" w14:textId="5318CCA3" w:rsidR="007D4B17" w:rsidRDefault="007D4B17">
    <w:pPr>
      <w:jc w:val="center"/>
    </w:pPr>
    <w:r>
      <w:fldChar w:fldCharType="begin"/>
    </w:r>
    <w:r>
      <w:instrText xml:space="preserve"> PAGE </w:instrText>
    </w:r>
    <w:r>
      <w:fldChar w:fldCharType="separate"/>
    </w:r>
    <w:r w:rsidR="00CC0744">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15C77" w14:textId="40B68794" w:rsidR="007D4B17" w:rsidRDefault="007D4B17">
    <w:pPr>
      <w:jc w:val="center"/>
    </w:pPr>
    <w:r>
      <w:fldChar w:fldCharType="begin"/>
    </w:r>
    <w:r>
      <w:instrText xml:space="preserve"> PAGE </w:instrText>
    </w:r>
    <w:r>
      <w:fldChar w:fldCharType="separate"/>
    </w:r>
    <w:r w:rsidR="00CC0744">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80AAC" w14:textId="77777777" w:rsidR="007D4B17" w:rsidRDefault="007D4B17">
    <w:pPr>
      <w:pBdr>
        <w:top w:val="single" w:sz="4" w:space="1" w:color="auto"/>
        <w:left w:val="single" w:sz="4" w:space="4" w:color="auto"/>
        <w:bottom w:val="single" w:sz="4" w:space="1" w:color="auto"/>
        <w:right w:val="single" w:sz="4" w:space="4" w:color="auto"/>
      </w:pBdr>
      <w:jc w:val="center"/>
      <w:rPr>
        <w:rFonts w:cs="MS Serif"/>
        <w:sz w:val="20"/>
      </w:rPr>
    </w:pPr>
    <w:r>
      <w:rPr>
        <w:sz w:val="20"/>
      </w:rPr>
      <w:t xml:space="preserve">Les documents de présession du Comité exécutif du Fonds multilatéral aux fins d’application du Protocole de </w:t>
    </w:r>
  </w:p>
  <w:p w14:paraId="453E17FD" w14:textId="77777777" w:rsidR="007D4B17" w:rsidRDefault="007D4B17">
    <w:pPr>
      <w:pBdr>
        <w:top w:val="single" w:sz="4" w:space="1" w:color="auto"/>
        <w:left w:val="single" w:sz="4" w:space="4" w:color="auto"/>
        <w:bottom w:val="single" w:sz="4" w:space="1" w:color="auto"/>
        <w:right w:val="single" w:sz="4" w:space="4" w:color="auto"/>
      </w:pBdr>
      <w:jc w:val="center"/>
      <w:rPr>
        <w:rFonts w:cs="MS Serif"/>
        <w:sz w:val="20"/>
      </w:rPr>
    </w:pPr>
    <w:r>
      <w:rPr>
        <w:sz w:val="20"/>
      </w:rPr>
      <w:t>Montréal sont présentés sous réserve des décisions pouvant être prises par le Comité exécutif après leur publication.</w:t>
    </w:r>
  </w:p>
  <w:p w14:paraId="7A2B24E4" w14:textId="77777777" w:rsidR="007D4B17" w:rsidRDefault="007D4B17">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1FA4A" w14:textId="2EC1FAFE" w:rsidR="007D4B17" w:rsidRDefault="007D4B17">
    <w:pPr>
      <w:jc w:val="center"/>
    </w:pPr>
    <w:r>
      <w:fldChar w:fldCharType="begin"/>
    </w:r>
    <w:r>
      <w:instrText xml:space="preserve"> PAGE </w:instrText>
    </w:r>
    <w:r>
      <w:fldChar w:fldCharType="separate"/>
    </w:r>
    <w:r w:rsidR="00B45F77">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2C3C6" w14:textId="2A5A1C94" w:rsidR="007D4B17" w:rsidRDefault="007D4B17">
    <w:pPr>
      <w:jc w:val="center"/>
    </w:pPr>
    <w:r>
      <w:fldChar w:fldCharType="begin"/>
    </w:r>
    <w:r>
      <w:instrText xml:space="preserve"> PAGE </w:instrText>
    </w:r>
    <w:r>
      <w:fldChar w:fldCharType="separate"/>
    </w:r>
    <w:r w:rsidR="00B45F77">
      <w:rPr>
        <w:noProof/>
      </w:rPr>
      <w:t>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7624210"/>
      <w:docPartObj>
        <w:docPartGallery w:val="Page Numbers (Bottom of Page)"/>
        <w:docPartUnique/>
      </w:docPartObj>
    </w:sdtPr>
    <w:sdtEndPr>
      <w:rPr>
        <w:noProof/>
      </w:rPr>
    </w:sdtEndPr>
    <w:sdtContent>
      <w:p w14:paraId="060BF134" w14:textId="026598A7" w:rsidR="00B45F77" w:rsidRDefault="00B45F77">
        <w:pPr>
          <w:pStyle w:val="Footer"/>
          <w:jc w:val="center"/>
        </w:pPr>
        <w:r>
          <w:fldChar w:fldCharType="begin"/>
        </w:r>
        <w:r>
          <w:instrText xml:space="preserve"> PAGE   \* MERGEFORMAT </w:instrText>
        </w:r>
        <w:r>
          <w:fldChar w:fldCharType="separate"/>
        </w:r>
        <w:r w:rsidR="00CC0744">
          <w:rPr>
            <w:noProof/>
          </w:rPr>
          <w:t>1</w:t>
        </w:r>
        <w:r>
          <w:rPr>
            <w:noProof/>
          </w:rPr>
          <w:fldChar w:fldCharType="end"/>
        </w:r>
      </w:p>
    </w:sdtContent>
  </w:sdt>
  <w:p w14:paraId="2E0F6EFB" w14:textId="77777777" w:rsidR="007D4B17" w:rsidRPr="00B45F77" w:rsidRDefault="007D4B17" w:rsidP="00B45F77">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1E882" w14:textId="1A6CED69" w:rsidR="00B45F77" w:rsidRDefault="00B45F77">
    <w:pPr>
      <w:jc w:val="center"/>
    </w:pPr>
    <w:r>
      <w:fldChar w:fldCharType="begin"/>
    </w:r>
    <w:r>
      <w:instrText xml:space="preserve"> PAGE </w:instrText>
    </w:r>
    <w:r>
      <w:fldChar w:fldCharType="separate"/>
    </w:r>
    <w:r w:rsidR="00CC0744">
      <w:rPr>
        <w:noProof/>
      </w:rPr>
      <w:t>2</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31CEF" w14:textId="0329150D" w:rsidR="00B45F77" w:rsidRDefault="00B45F77">
    <w:pPr>
      <w:jc w:val="center"/>
    </w:pPr>
    <w:r>
      <w:fldChar w:fldCharType="begin"/>
    </w:r>
    <w:r>
      <w:instrText xml:space="preserve"> PAGE </w:instrText>
    </w:r>
    <w:r>
      <w:fldChar w:fldCharType="separate"/>
    </w:r>
    <w:r w:rsidR="00CC0744">
      <w:rPr>
        <w:noProof/>
      </w:rPr>
      <w:t>3</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C47EE75" w14:textId="397214FB" w:rsidR="0028742C" w:rsidRDefault="0028742C">
        <w:pPr>
          <w:pStyle w:val="Footer"/>
          <w:jc w:val="center"/>
        </w:pPr>
        <w:r>
          <w:fldChar w:fldCharType="begin"/>
        </w:r>
        <w:r>
          <w:instrText xml:space="preserve"> PAGE   \* MERGEFORMAT </w:instrText>
        </w:r>
        <w:r>
          <w:fldChar w:fldCharType="separate"/>
        </w:r>
        <w:r w:rsidR="00CC0744">
          <w:rPr>
            <w:noProof/>
          </w:rPr>
          <w:t>1</w:t>
        </w:r>
        <w:r>
          <w:fldChar w:fldCharType="end"/>
        </w:r>
      </w:p>
    </w:sdtContent>
  </w:sdt>
  <w:p w14:paraId="3E93B115" w14:textId="77777777" w:rsidR="0028742C" w:rsidRDefault="0028742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A2105" w14:textId="77777777" w:rsidR="004C1398" w:rsidRDefault="004C1398">
      <w:r>
        <w:separator/>
      </w:r>
    </w:p>
  </w:footnote>
  <w:footnote w:type="continuationSeparator" w:id="0">
    <w:p w14:paraId="571B6A27" w14:textId="77777777" w:rsidR="004C1398" w:rsidRDefault="004C1398">
      <w:r>
        <w:continuationSeparator/>
      </w:r>
    </w:p>
  </w:footnote>
  <w:footnote w:id="1">
    <w:p w14:paraId="40690B12" w14:textId="77777777" w:rsidR="0028742C" w:rsidRPr="003052AB" w:rsidRDefault="0028742C" w:rsidP="0045038F">
      <w:pPr>
        <w:pStyle w:val="Heading1"/>
        <w:numPr>
          <w:ilvl w:val="0"/>
          <w:numId w:val="0"/>
        </w:numPr>
        <w:spacing w:after="0"/>
        <w:rPr>
          <w:sz w:val="20"/>
          <w:szCs w:val="20"/>
        </w:rPr>
      </w:pPr>
      <w:r>
        <w:rPr>
          <w:rStyle w:val="FootnoteReference"/>
          <w:sz w:val="20"/>
          <w:szCs w:val="20"/>
        </w:rPr>
        <w:footnoteRef/>
      </w:r>
      <w:r>
        <w:rPr>
          <w:sz w:val="20"/>
          <w:szCs w:val="20"/>
        </w:rPr>
        <w:t xml:space="preserve"> Les rapports périodiques sont le seul moyen permettant d’indiquer la clôture finale de tous les comptes de financement associés aux projets approuvés par le Comité exécutif pour la coopération bilatérale.</w:t>
      </w:r>
    </w:p>
  </w:footnote>
  <w:footnote w:id="2">
    <w:p w14:paraId="18DA8131" w14:textId="77777777" w:rsidR="0028742C" w:rsidRPr="003052AB" w:rsidRDefault="0028742C" w:rsidP="0045038F">
      <w:pPr>
        <w:pStyle w:val="Heading1"/>
        <w:numPr>
          <w:ilvl w:val="0"/>
          <w:numId w:val="0"/>
        </w:numPr>
        <w:spacing w:after="0"/>
        <w:rPr>
          <w:sz w:val="20"/>
          <w:szCs w:val="20"/>
        </w:rPr>
      </w:pPr>
      <w:r>
        <w:rPr>
          <w:rStyle w:val="FootnoteReference"/>
          <w:sz w:val="20"/>
          <w:szCs w:val="20"/>
        </w:rPr>
        <w:footnoteRef/>
      </w:r>
      <w:r>
        <w:rPr>
          <w:sz w:val="20"/>
          <w:szCs w:val="20"/>
        </w:rPr>
        <w:t xml:space="preserve"> Autriche, Belgique, République tchèque, Danemark, Finlande, Hongrie, Israël, Pologne, Portugal, Singapour, République slovaque, Afrique du Sud, Suède, Suisse, Royaume-Uni de Grande-Bretagne et d’Irlande du Nord et États-Unis d'Amérique.</w:t>
      </w:r>
    </w:p>
  </w:footnote>
  <w:footnote w:id="3">
    <w:p w14:paraId="119AEB80" w14:textId="7B6CDC6E" w:rsidR="0028742C" w:rsidRDefault="0028742C" w:rsidP="0045038F">
      <w:pPr>
        <w:pStyle w:val="FootnoteText"/>
        <w:spacing w:after="0"/>
      </w:pPr>
      <w:r>
        <w:rPr>
          <w:rStyle w:val="FootnoteReference"/>
          <w:sz w:val="20"/>
          <w:szCs w:val="20"/>
        </w:rPr>
        <w:footnoteRef/>
      </w:r>
      <w:r>
        <w:t xml:space="preserve"> UNEP/OzL.Pro/ExCom/84/16</w:t>
      </w:r>
    </w:p>
    <w:p w14:paraId="1A516505" w14:textId="35BD0C08" w:rsidR="00C4071E" w:rsidRDefault="00C4071E" w:rsidP="0045038F">
      <w:pPr>
        <w:pStyle w:val="FootnoteText"/>
        <w:spacing w:after="0"/>
      </w:pPr>
    </w:p>
    <w:p w14:paraId="30836287" w14:textId="77777777" w:rsidR="00C4071E" w:rsidRPr="003052AB" w:rsidRDefault="00C4071E" w:rsidP="0045038F">
      <w:pPr>
        <w:pStyle w:val="FootnoteText"/>
        <w:spacing w:after="0"/>
      </w:pPr>
    </w:p>
  </w:footnote>
  <w:footnote w:id="4">
    <w:p w14:paraId="7F4957E6" w14:textId="77777777" w:rsidR="0028742C" w:rsidRPr="004545D4" w:rsidRDefault="0028742C" w:rsidP="0067173F">
      <w:pPr>
        <w:pStyle w:val="FootnoteText"/>
        <w:spacing w:after="0"/>
        <w:ind w:left="0" w:firstLine="0"/>
        <w:jc w:val="both"/>
      </w:pPr>
      <w:r>
        <w:rPr>
          <w:rStyle w:val="FootnoteReference"/>
          <w:lang w:val="en-GB"/>
        </w:rPr>
        <w:footnoteRef/>
      </w:r>
      <w:r>
        <w:t xml:space="preserve"> Les projets en cours incluent la totalité des projets qui étaient en voie d’exécution au 31 décembre 2018. Leur évolution est marquée par les indicateurs-clés suivants : pourcentage des fonds décaissés et pourcentage des projets qui ont commencé à décaisser des fonds; financement qui devrait être décaissé avant la fin de l’année exprimé sous la forme d’un pourcentage du montant approuvé; durée moyenne envisagée pour le retard d’exécution; et informations fournies dans la colonne des remarques dans la base de données des rapports périodiques.</w:t>
      </w:r>
    </w:p>
  </w:footnote>
  <w:footnote w:id="5">
    <w:p w14:paraId="3BBE20EB" w14:textId="77777777" w:rsidR="0028742C" w:rsidRPr="00FB4800" w:rsidRDefault="0028742C" w:rsidP="00484E04">
      <w:pPr>
        <w:pStyle w:val="FootnoteText"/>
        <w:spacing w:after="0"/>
        <w:ind w:left="0" w:firstLine="0"/>
        <w:jc w:val="both"/>
      </w:pPr>
      <w:r>
        <w:rPr>
          <w:rStyle w:val="FootnoteReference"/>
        </w:rPr>
        <w:footnoteRef/>
      </w:r>
      <w:r>
        <w:t xml:space="preserve"> La question des deux mesures utilisées pour les substances réglementées est abordée dans le rapport périodique global (UNEP/OzL.Pro/ExCom/84/16).</w:t>
      </w:r>
    </w:p>
  </w:footnote>
  <w:footnote w:id="6">
    <w:p w14:paraId="0801B5B6" w14:textId="77777777" w:rsidR="0028742C" w:rsidRPr="00372905" w:rsidRDefault="0028742C" w:rsidP="00484E04">
      <w:pPr>
        <w:pStyle w:val="FootnoteText"/>
        <w:spacing w:after="0"/>
        <w:ind w:left="0" w:firstLine="0"/>
        <w:jc w:val="both"/>
      </w:pPr>
      <w:r>
        <w:rPr>
          <w:rStyle w:val="FootnoteReference"/>
        </w:rPr>
        <w:footnoteRef/>
      </w:r>
      <w:r>
        <w:t xml:space="preserve"> L’élimination inclut les approbations des projets d’investissement sur les HFC de 74 tm avec 105 865 tm éq. CO</w:t>
      </w:r>
      <w:r>
        <w:rPr>
          <w:vertAlign w:val="subscript"/>
        </w:rPr>
        <w:t>2</w:t>
      </w:r>
      <w:r>
        <w:t>.</w:t>
      </w:r>
    </w:p>
  </w:footnote>
  <w:footnote w:id="7">
    <w:p w14:paraId="44A4AE88" w14:textId="77777777" w:rsidR="0028742C" w:rsidRPr="007864CC" w:rsidRDefault="0028742C" w:rsidP="00484E04">
      <w:pPr>
        <w:pStyle w:val="FootnoteText"/>
        <w:spacing w:after="0"/>
      </w:pPr>
      <w:r>
        <w:rPr>
          <w:rStyle w:val="FootnoteReference"/>
        </w:rPr>
        <w:footnoteRef/>
      </w:r>
      <w:r>
        <w:t xml:space="preserve"> UNEP/OzL.Pro/ExCom/84/42</w:t>
      </w:r>
    </w:p>
  </w:footnote>
  <w:footnote w:id="8">
    <w:p w14:paraId="7CC85FB5" w14:textId="77777777" w:rsidR="0028742C" w:rsidRPr="007864CC" w:rsidRDefault="0028742C" w:rsidP="00484E04">
      <w:pPr>
        <w:pStyle w:val="FootnoteText"/>
        <w:spacing w:after="0"/>
      </w:pPr>
      <w:r>
        <w:rPr>
          <w:rStyle w:val="FootnoteReference"/>
        </w:rPr>
        <w:footnoteRef/>
      </w:r>
      <w:r>
        <w:t xml:space="preserve"> UNEP/OzL.Pro/ExCom/84/49</w:t>
      </w:r>
    </w:p>
  </w:footnote>
  <w:footnote w:id="9">
    <w:p w14:paraId="2E0CADD2" w14:textId="77777777" w:rsidR="0028742C" w:rsidRPr="007864CC" w:rsidRDefault="0028742C" w:rsidP="00484E04">
      <w:pPr>
        <w:pStyle w:val="FootnoteText"/>
        <w:spacing w:after="0"/>
      </w:pPr>
      <w:r>
        <w:rPr>
          <w:rStyle w:val="FootnoteReference"/>
        </w:rPr>
        <w:footnoteRef/>
      </w:r>
      <w:r>
        <w:t xml:space="preserve"> UNEP/OzL.Pro/ExCom/84/51</w:t>
      </w:r>
    </w:p>
  </w:footnote>
  <w:footnote w:id="10">
    <w:p w14:paraId="37752FED" w14:textId="77777777" w:rsidR="0028742C" w:rsidRPr="007864CC" w:rsidRDefault="0028742C" w:rsidP="00484E04">
      <w:pPr>
        <w:pStyle w:val="FootnoteText"/>
        <w:spacing w:after="0"/>
      </w:pPr>
      <w:r>
        <w:rPr>
          <w:rStyle w:val="FootnoteReference"/>
        </w:rPr>
        <w:footnoteRef/>
      </w:r>
      <w:r>
        <w:t xml:space="preserve"> UNEP/OzL.Pro/ExCom/84/60</w:t>
      </w:r>
    </w:p>
  </w:footnote>
  <w:footnote w:id="11">
    <w:p w14:paraId="04871DCE" w14:textId="77777777" w:rsidR="002E20C7" w:rsidRPr="00FA3960" w:rsidRDefault="002E20C7" w:rsidP="002E20C7">
      <w:pPr>
        <w:pStyle w:val="FootnoteText"/>
        <w:spacing w:after="0"/>
        <w:ind w:left="0" w:firstLine="0"/>
        <w:jc w:val="both"/>
      </w:pPr>
      <w:r>
        <w:rPr>
          <w:rStyle w:val="FootnoteReference"/>
        </w:rPr>
        <w:footnoteRef/>
      </w:r>
      <w:r>
        <w:t xml:space="preserve"> Les données sont présentées en fonction de l’année à laquelle le projet a été approuvé par le Comité exécutif. Toutes les approbations (projets d’investissement et projets ne portant pas sur des investissements) sont traitées de manière égale (un projet d’investissement ou une tranche de financement d’un accord pluriannuel de 1 million de dollars US est considéré(e) comme un projet, tout comme la préparation d'un programme de pays de 30 000 dollars US). Les indicateurs-clés du résumé annuel sont les suivants : pourcentage des projets achevés, tonnes PAO éliminées et pourcentage des fonds décaissés. L’examen des données sur le décaissement des fonds permet de noter l’existence de trois types de décaissements : pendant la mise en œuvre du projet, après la mise en œuvre du projet, et pour les projets à financement rétroactif.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B4111" w14:textId="43D82752" w:rsidR="007D4B17" w:rsidRDefault="00953E60">
    <w:fldSimple w:instr=" DOCPROPERTY &quot;Document number&quot;  \* MERGEFORMAT ">
      <w:r w:rsidR="00C4071E">
        <w:t>UNEP/OzL.Pro/ExCom/84/17</w:t>
      </w:r>
    </w:fldSimple>
  </w:p>
  <w:p w14:paraId="00AC099D" w14:textId="77777777" w:rsidR="007D4B17" w:rsidRDefault="007D4B17"/>
  <w:p w14:paraId="62F976D1" w14:textId="77777777" w:rsidR="007D4B17" w:rsidRDefault="007D4B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271E0" w14:textId="00D1CFF1" w:rsidR="007D4B17" w:rsidRDefault="00953E60">
    <w:pPr>
      <w:jc w:val="right"/>
    </w:pPr>
    <w:fldSimple w:instr=" DOCPROPERTY &quot;Document number&quot;  \* MERGEFORMAT ">
      <w:r w:rsidR="00C4071E">
        <w:t>UNEP/OzL.Pro/ExCom/84/17</w:t>
      </w:r>
    </w:fldSimple>
  </w:p>
  <w:p w14:paraId="70C785D9" w14:textId="77777777" w:rsidR="007D4B17" w:rsidRDefault="007D4B17"/>
  <w:p w14:paraId="3166D031" w14:textId="77777777" w:rsidR="007D4B17" w:rsidRDefault="007D4B1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3681E" w14:textId="77777777" w:rsidR="00B45F77" w:rsidRDefault="00B45F7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15CA9" w14:textId="2BC1DE4B" w:rsidR="007D4B17" w:rsidRPr="00B45F77" w:rsidRDefault="00953E60">
    <w:pPr>
      <w:rPr>
        <w:lang w:val="en-CA"/>
      </w:rPr>
    </w:pPr>
    <w:r>
      <w:fldChar w:fldCharType="begin"/>
    </w:r>
    <w:r w:rsidRPr="00B45F77">
      <w:rPr>
        <w:lang w:val="en-CA"/>
      </w:rPr>
      <w:instrText xml:space="preserve"> DOCPROPERTY "Document number"  \* MERGEFORMAT </w:instrText>
    </w:r>
    <w:r>
      <w:fldChar w:fldCharType="separate"/>
    </w:r>
    <w:r w:rsidR="00C4071E" w:rsidRPr="00B45F77">
      <w:rPr>
        <w:lang w:val="en-CA"/>
      </w:rPr>
      <w:t>UNEP/OzL.Pro/ExCom/84/17</w:t>
    </w:r>
    <w:r>
      <w:fldChar w:fldCharType="end"/>
    </w:r>
  </w:p>
  <w:p w14:paraId="4FBC85FA" w14:textId="3D2D29FE" w:rsidR="007D4B17" w:rsidRPr="00B45F77" w:rsidRDefault="00B45F77">
    <w:pPr>
      <w:rPr>
        <w:lang w:val="en-CA"/>
      </w:rPr>
    </w:pPr>
    <w:r w:rsidRPr="00B45F77">
      <w:rPr>
        <w:lang w:val="en-CA"/>
      </w:rPr>
      <w:t>Annexe II</w:t>
    </w:r>
  </w:p>
  <w:p w14:paraId="0E6CA5B5" w14:textId="77777777" w:rsidR="007D4B17" w:rsidRPr="00B45F77" w:rsidRDefault="007D4B17">
    <w:pP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A95AA" w14:textId="332133FF" w:rsidR="007D4B17" w:rsidRPr="00B45F77" w:rsidRDefault="00953E60">
    <w:pPr>
      <w:jc w:val="right"/>
      <w:rPr>
        <w:lang w:val="en-CA"/>
      </w:rPr>
    </w:pPr>
    <w:r>
      <w:fldChar w:fldCharType="begin"/>
    </w:r>
    <w:r w:rsidRPr="00B45F77">
      <w:rPr>
        <w:lang w:val="en-CA"/>
      </w:rPr>
      <w:instrText xml:space="preserve"> DOCPROPERTY "Document number"  \* MERGEFORMAT </w:instrText>
    </w:r>
    <w:r>
      <w:fldChar w:fldCharType="separate"/>
    </w:r>
    <w:r w:rsidR="00C4071E" w:rsidRPr="00B45F77">
      <w:rPr>
        <w:lang w:val="en-CA"/>
      </w:rPr>
      <w:t>UNEP/OzL.Pro/ExCom/84/17</w:t>
    </w:r>
    <w:r>
      <w:fldChar w:fldCharType="end"/>
    </w:r>
  </w:p>
  <w:p w14:paraId="58FC56ED" w14:textId="07553563" w:rsidR="007D4B17" w:rsidRPr="00B45F77" w:rsidRDefault="00B45F77" w:rsidP="00B45F77">
    <w:pPr>
      <w:jc w:val="right"/>
      <w:rPr>
        <w:lang w:val="en-CA"/>
      </w:rPr>
    </w:pPr>
    <w:r w:rsidRPr="00B45F77">
      <w:rPr>
        <w:lang w:val="en-CA"/>
      </w:rPr>
      <w:t>Annexe II</w:t>
    </w:r>
  </w:p>
  <w:p w14:paraId="639F9677" w14:textId="77777777" w:rsidR="007D4B17" w:rsidRPr="00B45F77" w:rsidRDefault="007D4B17">
    <w:pPr>
      <w:pStyle w:val="Heade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22585" w14:textId="77777777" w:rsidR="00C4071E" w:rsidRPr="00B45F77" w:rsidRDefault="00C4071E" w:rsidP="00C4071E">
    <w:pPr>
      <w:jc w:val="right"/>
      <w:rPr>
        <w:lang w:val="en-CA"/>
      </w:rPr>
    </w:pPr>
    <w:r>
      <w:fldChar w:fldCharType="begin"/>
    </w:r>
    <w:r w:rsidRPr="00B45F77">
      <w:rPr>
        <w:lang w:val="en-CA"/>
      </w:rPr>
      <w:instrText xml:space="preserve"> DOCPROPERTY "Document number"  \* MERGEFORMAT </w:instrText>
    </w:r>
    <w:r>
      <w:fldChar w:fldCharType="separate"/>
    </w:r>
    <w:r w:rsidRPr="00B45F77">
      <w:rPr>
        <w:lang w:val="en-CA"/>
      </w:rPr>
      <w:t>UNEP/OzL.Pro/ExCom/84/17</w:t>
    </w:r>
    <w:r>
      <w:fldChar w:fldCharType="end"/>
    </w:r>
  </w:p>
  <w:p w14:paraId="2E27E14D" w14:textId="4B5BF138" w:rsidR="007D4B17" w:rsidRPr="00B45F77" w:rsidRDefault="00B45F77" w:rsidP="00B45F77">
    <w:pPr>
      <w:pStyle w:val="Header"/>
      <w:jc w:val="right"/>
      <w:rPr>
        <w:lang w:val="en-CA"/>
      </w:rPr>
    </w:pPr>
    <w:r w:rsidRPr="00B45F77">
      <w:rPr>
        <w:lang w:val="en-CA"/>
      </w:rPr>
      <w:t>Annexe 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DA6E6" w14:textId="77777777" w:rsidR="00B45F77" w:rsidRPr="00B45F77" w:rsidRDefault="00B45F77">
    <w:pPr>
      <w:rPr>
        <w:lang w:val="en-CA"/>
      </w:rPr>
    </w:pPr>
    <w:r>
      <w:fldChar w:fldCharType="begin"/>
    </w:r>
    <w:r w:rsidRPr="00B45F77">
      <w:rPr>
        <w:lang w:val="en-CA"/>
      </w:rPr>
      <w:instrText xml:space="preserve"> DOCPROPERTY "Document number"  \* MERGEFORMAT </w:instrText>
    </w:r>
    <w:r>
      <w:fldChar w:fldCharType="separate"/>
    </w:r>
    <w:r w:rsidRPr="00B45F77">
      <w:rPr>
        <w:lang w:val="en-CA"/>
      </w:rPr>
      <w:t>UNEP/OzL.Pro/ExCom/84/17</w:t>
    </w:r>
    <w:r>
      <w:fldChar w:fldCharType="end"/>
    </w:r>
  </w:p>
  <w:p w14:paraId="25389881" w14:textId="77777777" w:rsidR="00B45F77" w:rsidRPr="00B45F77" w:rsidRDefault="00B45F77">
    <w:pPr>
      <w:rPr>
        <w:lang w:val="en-CA"/>
      </w:rPr>
    </w:pPr>
    <w:r w:rsidRPr="00B45F77">
      <w:rPr>
        <w:lang w:val="en-CA"/>
      </w:rPr>
      <w:t>Annexe II</w:t>
    </w:r>
  </w:p>
  <w:p w14:paraId="073F4344" w14:textId="77777777" w:rsidR="00B45F77" w:rsidRPr="00B45F77" w:rsidRDefault="00B45F77">
    <w:pPr>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7E95A" w14:textId="77777777" w:rsidR="00B45F77" w:rsidRPr="00B45F77" w:rsidRDefault="00B45F77">
    <w:pPr>
      <w:jc w:val="right"/>
      <w:rPr>
        <w:lang w:val="en-CA"/>
      </w:rPr>
    </w:pPr>
    <w:r>
      <w:fldChar w:fldCharType="begin"/>
    </w:r>
    <w:r w:rsidRPr="00B45F77">
      <w:rPr>
        <w:lang w:val="en-CA"/>
      </w:rPr>
      <w:instrText xml:space="preserve"> DOCPROPERTY "Document number"  \* MERGEFORMAT </w:instrText>
    </w:r>
    <w:r>
      <w:fldChar w:fldCharType="separate"/>
    </w:r>
    <w:r w:rsidRPr="00B45F77">
      <w:rPr>
        <w:lang w:val="en-CA"/>
      </w:rPr>
      <w:t>UNEP/OzL.Pro/ExCom/84/17</w:t>
    </w:r>
    <w:r>
      <w:fldChar w:fldCharType="end"/>
    </w:r>
  </w:p>
  <w:p w14:paraId="17000BA6" w14:textId="77777777" w:rsidR="00B45F77" w:rsidRPr="00B45F77" w:rsidRDefault="00B45F77" w:rsidP="00B45F77">
    <w:pPr>
      <w:jc w:val="right"/>
      <w:rPr>
        <w:lang w:val="en-CA"/>
      </w:rPr>
    </w:pPr>
    <w:r w:rsidRPr="00B45F77">
      <w:rPr>
        <w:lang w:val="en-CA"/>
      </w:rPr>
      <w:t>Annexe II</w:t>
    </w:r>
  </w:p>
  <w:p w14:paraId="77CB8CA2" w14:textId="77777777" w:rsidR="00B45F77" w:rsidRPr="00B45F77" w:rsidRDefault="00B45F77">
    <w:pPr>
      <w:pStyle w:val="Header"/>
      <w:rPr>
        <w:lang w:val="en-CA"/>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4B66A" w14:textId="48835A55" w:rsidR="0028742C" w:rsidRPr="00B45F77" w:rsidRDefault="00953E60">
    <w:pPr>
      <w:jc w:val="right"/>
      <w:rPr>
        <w:lang w:val="en-CA"/>
      </w:rPr>
    </w:pPr>
    <w:fldSimple w:instr=" DOCPROPERTY &quot;Document number&quot;  \* MERGEFORMAT ">
      <w:r w:rsidR="00C4071E" w:rsidRPr="00B45F77">
        <w:rPr>
          <w:lang w:val="en-CA"/>
        </w:rPr>
        <w:t>UNEP/OzL.Pro/ExCom/84/17</w:t>
      </w:r>
    </w:fldSimple>
  </w:p>
  <w:p w14:paraId="7636CB49" w14:textId="07C40739" w:rsidR="0028742C" w:rsidRPr="00B45F77" w:rsidRDefault="00B45F77">
    <w:pPr>
      <w:jc w:val="right"/>
      <w:rPr>
        <w:lang w:val="en-CA"/>
      </w:rPr>
    </w:pPr>
    <w:r w:rsidRPr="00B45F77">
      <w:rPr>
        <w:lang w:val="en-CA"/>
      </w:rPr>
      <w:t>Annexe II</w:t>
    </w:r>
  </w:p>
  <w:p w14:paraId="2F219400" w14:textId="77777777" w:rsidR="0028742C" w:rsidRPr="00B45F77" w:rsidRDefault="0028742C">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9A7"/>
    <w:rsid w:val="00050F39"/>
    <w:rsid w:val="00063AA4"/>
    <w:rsid w:val="000F6C8E"/>
    <w:rsid w:val="001C3D0C"/>
    <w:rsid w:val="001D4CE7"/>
    <w:rsid w:val="002643E4"/>
    <w:rsid w:val="00265AF0"/>
    <w:rsid w:val="0028742C"/>
    <w:rsid w:val="002D3735"/>
    <w:rsid w:val="002E20C7"/>
    <w:rsid w:val="002F0B57"/>
    <w:rsid w:val="002F5BE5"/>
    <w:rsid w:val="0033631E"/>
    <w:rsid w:val="003A0CA4"/>
    <w:rsid w:val="00441083"/>
    <w:rsid w:val="0045038F"/>
    <w:rsid w:val="004839A7"/>
    <w:rsid w:val="00484E04"/>
    <w:rsid w:val="004C1398"/>
    <w:rsid w:val="004C2C87"/>
    <w:rsid w:val="004E3A36"/>
    <w:rsid w:val="00567B72"/>
    <w:rsid w:val="005B3CAD"/>
    <w:rsid w:val="005C278F"/>
    <w:rsid w:val="00605093"/>
    <w:rsid w:val="0067173F"/>
    <w:rsid w:val="007034FA"/>
    <w:rsid w:val="0075750B"/>
    <w:rsid w:val="007D4B17"/>
    <w:rsid w:val="0091161A"/>
    <w:rsid w:val="0094388A"/>
    <w:rsid w:val="00953E60"/>
    <w:rsid w:val="00972E99"/>
    <w:rsid w:val="00973054"/>
    <w:rsid w:val="009A5180"/>
    <w:rsid w:val="00AC013C"/>
    <w:rsid w:val="00AE63D8"/>
    <w:rsid w:val="00B379DD"/>
    <w:rsid w:val="00B45F77"/>
    <w:rsid w:val="00B811F2"/>
    <w:rsid w:val="00BB7A3C"/>
    <w:rsid w:val="00BC3C7D"/>
    <w:rsid w:val="00C4071E"/>
    <w:rsid w:val="00C47941"/>
    <w:rsid w:val="00C6443E"/>
    <w:rsid w:val="00CC0744"/>
    <w:rsid w:val="00D7654A"/>
    <w:rsid w:val="00DB4E64"/>
    <w:rsid w:val="00DD3433"/>
    <w:rsid w:val="00E348C6"/>
    <w:rsid w:val="00E54871"/>
    <w:rsid w:val="00E60D9C"/>
    <w:rsid w:val="00EB2067"/>
    <w:rsid w:val="00F37A42"/>
    <w:rsid w:val="00F43BBD"/>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4CE6A"/>
  <w15:docId w15:val="{7088D169-5857-4C5F-8D8D-FAC77D383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rPr>
  </w:style>
  <w:style w:type="paragraph" w:customStyle="1" w:styleId="Decision">
    <w:name w:val="Decision"/>
    <w:basedOn w:val="Normal"/>
    <w:pPr>
      <w:keepLines/>
      <w:jc w:val="right"/>
    </w:pPr>
    <w:rPr>
      <w:b/>
    </w:rPr>
  </w:style>
  <w:style w:type="paragraph" w:customStyle="1" w:styleId="0Heading0">
    <w:name w:val="0 Heading 0"/>
    <w:rPr>
      <w:sz w:val="22"/>
      <w:szCs w:val="22"/>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fr-FR"/>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fr-FR"/>
    </w:rPr>
  </w:style>
  <w:style w:type="character" w:styleId="FootnoteReference">
    <w:name w:val="footnote reference"/>
    <w:aliases w:val="Footnote text,16 Point,Superscript 6 Point,Footnote Text1,Footnote Text2"/>
    <w:uiPriority w:val="99"/>
    <w:rsid w:val="0045038F"/>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45038F"/>
    <w:pPr>
      <w:spacing w:after="120"/>
      <w:ind w:left="432" w:hanging="432"/>
      <w:jc w:val="left"/>
    </w:pPr>
    <w:rPr>
      <w:sz w:val="20"/>
      <w:szCs w:val="20"/>
      <w:lang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45038F"/>
    <w:rPr>
      <w:lang w:eastAsia="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7173F"/>
    <w:rPr>
      <w:sz w:val="22"/>
      <w:szCs w:val="22"/>
      <w:lang w:val="fr-FR"/>
    </w:rPr>
  </w:style>
  <w:style w:type="paragraph" w:customStyle="1" w:styleId="a--">
    <w:name w:val="a-(-)"/>
    <w:basedOn w:val="Normal"/>
    <w:rsid w:val="00484E04"/>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2E20C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k\1.Traductions\2019\UNO\Translation-84thmeeteing\2019-11-22-8417\target\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UNEP/OzL.Pro/ExCom/84/17</Document_x0020_Number>
  </documentManagement>
</p:properties>
</file>

<file path=customXml/itemProps1.xml><?xml version="1.0" encoding="utf-8"?>
<ds:datastoreItem xmlns:ds="http://schemas.openxmlformats.org/officeDocument/2006/customXml" ds:itemID="{FCEF57F0-870D-4BD7-9127-BDF1F578638F}"/>
</file>

<file path=customXml/itemProps2.xml><?xml version="1.0" encoding="utf-8"?>
<ds:datastoreItem xmlns:ds="http://schemas.openxmlformats.org/officeDocument/2006/customXml" ds:itemID="{B81E2B78-E667-4583-8C46-4AA7E48EF68D}"/>
</file>

<file path=customXml/itemProps3.xml><?xml version="1.0" encoding="utf-8"?>
<ds:datastoreItem xmlns:ds="http://schemas.openxmlformats.org/officeDocument/2006/customXml" ds:itemID="{899150F3-30E7-454A-AB6C-8E9F12A1DBBB}"/>
</file>

<file path=customXml/itemProps4.xml><?xml version="1.0" encoding="utf-8"?>
<ds:datastoreItem xmlns:ds="http://schemas.openxmlformats.org/officeDocument/2006/customXml" ds:itemID="{C98D9EBE-E1AE-4EF4-BE31-05C3C461D744}"/>
</file>

<file path=docProps/app.xml><?xml version="1.0" encoding="utf-8"?>
<Properties xmlns="http://schemas.openxmlformats.org/officeDocument/2006/extended-properties" xmlns:vt="http://schemas.openxmlformats.org/officeDocument/2006/docPropsVTypes">
  <Template>F84-Template</Template>
  <TotalTime>61</TotalTime>
  <Pages>11</Pages>
  <Words>3003</Words>
  <Characters>14497</Characters>
  <Application>Microsoft Office Word</Application>
  <DocSecurity>0</DocSecurity>
  <Lines>120</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de coopération bilatérale au 31 décembre 2018</vt:lpstr>
      <vt:lpstr/>
    </vt:vector>
  </TitlesOfParts>
  <Company>UNMFS</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coopération bilatérale au 31 décembre 2018</dc:title>
  <dc:creator>user</dc:creator>
  <cp:lastModifiedBy>HBE</cp:lastModifiedBy>
  <cp:revision>28</cp:revision>
  <cp:lastPrinted>2001-05-26T16:40:00Z</cp:lastPrinted>
  <dcterms:created xsi:type="dcterms:W3CDTF">2019-11-21T08:25:00Z</dcterms:created>
  <dcterms:modified xsi:type="dcterms:W3CDTF">2019-11-27T18:41:00Z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UNEP/OzL.Pro/ExCom/84/17</vt:lpwstr>
  </property>
  <property fmtid="{D5CDD505-2E9C-101B-9397-08002B2CF9AE}" pid="3" name="Revision date">
    <vt:lpwstr>11/19/2019</vt:lpwstr>
  </property>
  <property fmtid="{D5CDD505-2E9C-101B-9397-08002B2CF9AE}" pid="4" name="ContentTypeId">
    <vt:lpwstr>0x010100109683CADC4F284EA5F0B82357B5BF3A</vt:lpwstr>
  </property>
</Properties>
</file>