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4"/>
        <w:gridCol w:w="3368"/>
        <w:gridCol w:w="2079"/>
      </w:tblGrid>
      <w:tr w:rsidR="007E5D09" w:rsidRPr="002657E7" w14:paraId="13305D67" w14:textId="77777777" w:rsidTr="00C946BC">
        <w:trPr>
          <w:trHeight w:val="429"/>
        </w:trPr>
        <w:tc>
          <w:tcPr>
            <w:tcW w:w="4093" w:type="dxa"/>
            <w:gridSpan w:val="2"/>
            <w:tcBorders>
              <w:bottom w:val="single" w:sz="18" w:space="0" w:color="auto"/>
            </w:tcBorders>
          </w:tcPr>
          <w:p w14:paraId="051F99EA" w14:textId="69E54B94" w:rsidR="007E5D09" w:rsidRPr="002657E7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CA" w:bidi="ar-LB"/>
              </w:rPr>
            </w:pPr>
            <w:r w:rsidRPr="002657E7">
              <w:rPr>
                <w:rFonts w:asciiTheme="minorBidi" w:hAnsiTheme="minorBidi" w:cstheme="minorBidi"/>
                <w:b/>
                <w:bCs/>
                <w:sz w:val="72"/>
                <w:szCs w:val="72"/>
                <w:lang w:val="en-CA" w:bidi="ar-LB"/>
              </w:rPr>
              <w:t>EP</w:t>
            </w:r>
            <w:r w:rsidR="0062753F">
              <w:rPr>
                <w:rFonts w:asciiTheme="minorBidi" w:hAnsiTheme="minorBidi" w:cstheme="minorBidi"/>
                <w:b/>
                <w:bCs/>
                <w:sz w:val="27"/>
                <w:szCs w:val="27"/>
                <w:lang w:val="en-CA" w:bidi="ar-LB"/>
              </w:rPr>
              <w:t xml:space="preserve"> </w:t>
            </w:r>
          </w:p>
        </w:tc>
        <w:tc>
          <w:tcPr>
            <w:tcW w:w="5447" w:type="dxa"/>
            <w:gridSpan w:val="2"/>
            <w:tcBorders>
              <w:bottom w:val="single" w:sz="18" w:space="0" w:color="auto"/>
            </w:tcBorders>
          </w:tcPr>
          <w:p w14:paraId="28605883" w14:textId="11D1DA7C" w:rsidR="007E5D09" w:rsidRPr="002657E7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val="en-CA" w:bidi="ar-LB"/>
              </w:rPr>
            </w:pPr>
            <w:r w:rsidRPr="002657E7">
              <w:rPr>
                <w:b/>
                <w:bCs/>
                <w:sz w:val="48"/>
                <w:szCs w:val="48"/>
                <w:rtl/>
                <w:lang w:val="en-CA" w:bidi="ar-LB"/>
              </w:rPr>
              <w:t>الأمم</w:t>
            </w:r>
            <w:r w:rsidR="0062753F">
              <w:rPr>
                <w:b/>
                <w:bCs/>
                <w:sz w:val="48"/>
                <w:szCs w:val="48"/>
                <w:rtl/>
                <w:lang w:val="en-CA" w:bidi="ar-LB"/>
              </w:rPr>
              <w:t xml:space="preserve"> </w:t>
            </w:r>
            <w:r w:rsidRPr="002657E7">
              <w:rPr>
                <w:b/>
                <w:bCs/>
                <w:sz w:val="48"/>
                <w:szCs w:val="48"/>
                <w:rtl/>
                <w:lang w:val="en-CA" w:bidi="ar-LB"/>
              </w:rPr>
              <w:t>المتحدة</w:t>
            </w:r>
          </w:p>
        </w:tc>
      </w:tr>
      <w:tr w:rsidR="007E5D09" w:rsidRPr="002657E7" w14:paraId="55B98DCE" w14:textId="77777777" w:rsidTr="00C946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2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7BFAA8" w14:textId="194C9EE9" w:rsidR="007E5D09" w:rsidRPr="002657E7" w:rsidRDefault="00E1360E" w:rsidP="00AC71FF">
            <w:pPr>
              <w:jc w:val="left"/>
              <w:rPr>
                <w:lang w:val="en-CA" w:bidi="ar-LB"/>
              </w:rPr>
            </w:pPr>
            <w:r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6192" behindDoc="1" locked="0" layoutInCell="0" allowOverlap="1" wp14:anchorId="2C5A711B" wp14:editId="1B659AE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57E7">
              <w:rPr>
                <w:lang w:val="en-CA" w:bidi="ar-LB"/>
              </w:rPr>
              <w:t>Distr.</w:t>
            </w:r>
          </w:p>
          <w:p w14:paraId="4C4BC863" w14:textId="6A6C0669" w:rsidR="007E5D09" w:rsidRPr="002657E7" w:rsidRDefault="00E1360E" w:rsidP="00AC71FF">
            <w:pPr>
              <w:spacing w:after="240"/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GENERAL</w:t>
            </w:r>
          </w:p>
          <w:p w14:paraId="215C7705" w14:textId="0A8B27B2" w:rsidR="007E5D09" w:rsidRPr="002657E7" w:rsidRDefault="0053096E" w:rsidP="003A0B10">
            <w:pPr>
              <w:rPr>
                <w:rtl/>
                <w:lang w:val="en-CA" w:bidi="ar-LB"/>
              </w:rPr>
            </w:pPr>
            <w:r w:rsidRPr="002657E7">
              <w:rPr>
                <w:lang w:val="en-CA" w:bidi="ar-LB"/>
              </w:rPr>
              <w:fldChar w:fldCharType="begin"/>
            </w:r>
            <w:r w:rsidRPr="002657E7">
              <w:rPr>
                <w:lang w:val="en-CA" w:bidi="ar-LB"/>
              </w:rPr>
              <w:instrText xml:space="preserve"> DOCPROPERTY "Document number"  \* MERGEFORMAT </w:instrText>
            </w:r>
            <w:r w:rsidRPr="002657E7">
              <w:rPr>
                <w:lang w:val="en-CA" w:bidi="ar-LB"/>
              </w:rPr>
              <w:fldChar w:fldCharType="separate"/>
            </w:r>
            <w:r w:rsidR="00480687">
              <w:rPr>
                <w:lang w:val="en-CA" w:bidi="ar-LB"/>
              </w:rPr>
              <w:t>UNEP/</w:t>
            </w:r>
            <w:proofErr w:type="spellStart"/>
            <w:r w:rsidR="00480687">
              <w:rPr>
                <w:lang w:val="en-CA" w:bidi="ar-LB"/>
              </w:rPr>
              <w:t>OzL.Pro</w:t>
            </w:r>
            <w:proofErr w:type="spellEnd"/>
            <w:r w:rsidR="00480687">
              <w:rPr>
                <w:lang w:val="en-CA" w:bidi="ar-LB"/>
              </w:rPr>
              <w:t>/Ex</w:t>
            </w:r>
            <w:r w:rsidR="00480687" w:rsidRPr="00B22BEE">
              <w:rPr>
                <w:szCs w:val="24"/>
                <w:lang w:val="en-CA" w:bidi="ar-LB"/>
              </w:rPr>
              <w:t>Com/9</w:t>
            </w:r>
            <w:r w:rsidR="007626C1" w:rsidRPr="00B22BEE">
              <w:rPr>
                <w:rFonts w:hint="cs"/>
                <w:szCs w:val="24"/>
                <w:rtl/>
                <w:lang w:val="en-CA" w:bidi="ar-LB"/>
              </w:rPr>
              <w:t>6</w:t>
            </w:r>
            <w:r w:rsidR="00480687" w:rsidRPr="00B22BEE">
              <w:rPr>
                <w:szCs w:val="24"/>
                <w:lang w:val="en-CA" w:bidi="ar-LB"/>
              </w:rPr>
              <w:t>/3</w:t>
            </w:r>
            <w:r w:rsidRPr="002657E7">
              <w:rPr>
                <w:lang w:val="en-CA" w:bidi="ar-LB"/>
              </w:rPr>
              <w:fldChar w:fldCharType="end"/>
            </w:r>
          </w:p>
          <w:p w14:paraId="734EC358" w14:textId="49BD66AF" w:rsidR="00662A73" w:rsidRDefault="007626C1" w:rsidP="003A0B10">
            <w:pPr>
              <w:spacing w:after="120"/>
              <w:jc w:val="left"/>
              <w:rPr>
                <w:lang w:val="en-CA" w:bidi="ar-LB"/>
              </w:rPr>
            </w:pPr>
            <w:r w:rsidRPr="003D47A5">
              <w:fldChar w:fldCharType="begin"/>
            </w:r>
            <w:r w:rsidRPr="003D47A5">
              <w:instrText xml:space="preserve"> DOCPROPERTY "Revision date" \@ "d MMMM YYYY"  \* MERGEFORMAT </w:instrText>
            </w:r>
            <w:r w:rsidRPr="003D47A5">
              <w:fldChar w:fldCharType="separate"/>
            </w:r>
            <w:r>
              <w:t>30</w:t>
            </w:r>
            <w:r w:rsidRPr="00CB1359">
              <w:t xml:space="preserve"> April</w:t>
            </w:r>
            <w:r w:rsidRPr="003D47A5">
              <w:t xml:space="preserve"> 202</w:t>
            </w:r>
            <w:r w:rsidRPr="003D47A5">
              <w:fldChar w:fldCharType="end"/>
            </w:r>
            <w:r w:rsidRPr="003D47A5">
              <w:t>5</w:t>
            </w:r>
          </w:p>
          <w:p w14:paraId="4C216142" w14:textId="77777777" w:rsidR="00D01C60" w:rsidRDefault="00D01C60" w:rsidP="00B02834">
            <w:pPr>
              <w:jc w:val="left"/>
              <w:rPr>
                <w:lang w:val="en-CA" w:bidi="ar-LB"/>
              </w:rPr>
            </w:pPr>
          </w:p>
          <w:p w14:paraId="0188001E" w14:textId="76DE604D" w:rsidR="007E5D09" w:rsidRPr="002657E7" w:rsidRDefault="00E1360E" w:rsidP="00B02834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ARABIC</w:t>
            </w:r>
          </w:p>
          <w:p w14:paraId="597923E9" w14:textId="1E35765E" w:rsidR="007E5D09" w:rsidRPr="002657E7" w:rsidRDefault="00E1360E" w:rsidP="00B02834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ORIGINAL:</w:t>
            </w:r>
            <w:r w:rsidR="0062753F">
              <w:rPr>
                <w:lang w:val="en-CA" w:bidi="ar-LB"/>
              </w:rPr>
              <w:t xml:space="preserve"> </w:t>
            </w:r>
            <w:r w:rsidRPr="002657E7">
              <w:rPr>
                <w:lang w:val="en-CA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639783" w14:textId="54D432DB" w:rsidR="007E5D09" w:rsidRPr="002657E7" w:rsidRDefault="00E1360E" w:rsidP="0044725C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برنامج</w:t>
            </w:r>
          </w:p>
          <w:p w14:paraId="62B830D0" w14:textId="297403CA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الأمم</w:t>
            </w:r>
            <w:r w:rsidR="0062753F">
              <w:rPr>
                <w:bCs/>
                <w:sz w:val="52"/>
                <w:szCs w:val="52"/>
                <w:rtl/>
                <w:lang w:val="en-CA" w:bidi="ar-LB"/>
              </w:rPr>
              <w:t xml:space="preserve"> </w:t>
            </w: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المتحدة</w:t>
            </w:r>
          </w:p>
          <w:p w14:paraId="4F358C8E" w14:textId="77777777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للبيئة</w:t>
            </w:r>
          </w:p>
          <w:p w14:paraId="545DFA21" w14:textId="77777777" w:rsidR="007E5D09" w:rsidRPr="002657E7" w:rsidRDefault="00E1360E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CA" w:bidi="ar-LB"/>
              </w:rPr>
            </w:pPr>
            <w:r w:rsidRPr="002657E7">
              <w:rPr>
                <w:rFonts w:ascii="Times New Roman" w:hAnsi="Times New Roman"/>
                <w:b/>
                <w:bCs/>
                <w:sz w:val="52"/>
                <w:szCs w:val="52"/>
                <w:rtl/>
                <w:lang w:val="en-CA"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5195F6" w14:textId="77777777" w:rsidR="007E5D09" w:rsidRPr="002657E7" w:rsidRDefault="007E5D09">
            <w:pPr>
              <w:rPr>
                <w:caps/>
                <w:lang w:val="en-CA" w:bidi="ar-LB"/>
              </w:rPr>
            </w:pPr>
          </w:p>
          <w:p w14:paraId="38F2CD44" w14:textId="08946AF6" w:rsidR="007E5D09" w:rsidRPr="002657E7" w:rsidRDefault="00E75F81">
            <w:pPr>
              <w:rPr>
                <w:lang w:val="en-CA" w:bidi="ar-LB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1312" behindDoc="0" locked="0" layoutInCell="0" allowOverlap="1" wp14:anchorId="40D82247" wp14:editId="70010F3C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464185</wp:posOffset>
                  </wp:positionV>
                  <wp:extent cx="575238" cy="552450"/>
                  <wp:effectExtent l="0" t="0" r="0" b="0"/>
                  <wp:wrapNone/>
                  <wp:docPr id="868914225" name="Picture 868914225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38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71FF"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9264" behindDoc="0" locked="0" layoutInCell="0" allowOverlap="1" wp14:anchorId="710294A8" wp14:editId="68A094F9">
                  <wp:simplePos x="0" y="0"/>
                  <wp:positionH relativeFrom="column">
                    <wp:posOffset>5048250</wp:posOffset>
                  </wp:positionH>
                  <wp:positionV relativeFrom="paragraph">
                    <wp:posOffset>677545</wp:posOffset>
                  </wp:positionV>
                  <wp:extent cx="5822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2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C55657" w14:textId="1DF27790" w:rsidR="0044725C" w:rsidRPr="00E85737" w:rsidRDefault="0044725C" w:rsidP="0044725C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108E1B61" w14:textId="26F58621" w:rsidR="0044725C" w:rsidRPr="00E85737" w:rsidRDefault="0044725C" w:rsidP="0044725C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62753F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62753F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62753F">
        <w:rPr>
          <w:b/>
          <w:bCs/>
          <w:sz w:val="28"/>
          <w:szCs w:val="28"/>
          <w:rtl/>
        </w:rPr>
        <w:t xml:space="preserve"> </w:t>
      </w:r>
    </w:p>
    <w:p w14:paraId="36BD0E90" w14:textId="19A50B5D" w:rsidR="0044725C" w:rsidRPr="00D9322D" w:rsidRDefault="0044725C" w:rsidP="007626C1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62753F">
        <w:rPr>
          <w:sz w:val="28"/>
          <w:szCs w:val="28"/>
          <w:rtl/>
        </w:rPr>
        <w:t xml:space="preserve"> </w:t>
      </w:r>
      <w:r w:rsidR="007626C1">
        <w:rPr>
          <w:rFonts w:hint="cs"/>
          <w:sz w:val="28"/>
          <w:szCs w:val="28"/>
          <w:rtl/>
        </w:rPr>
        <w:t xml:space="preserve">السادس </w:t>
      </w:r>
      <w:r w:rsidR="007626C1">
        <w:rPr>
          <w:sz w:val="28"/>
          <w:szCs w:val="28"/>
        </w:rPr>
        <w:t xml:space="preserve"> </w:t>
      </w:r>
      <w:proofErr w:type="spellStart"/>
      <w:r w:rsidRPr="002E7770">
        <w:rPr>
          <w:sz w:val="28"/>
          <w:szCs w:val="28"/>
        </w:rPr>
        <w:t>والتسعون</w:t>
      </w:r>
      <w:proofErr w:type="spellEnd"/>
    </w:p>
    <w:p w14:paraId="7122A750" w14:textId="6023C238" w:rsidR="007626C1" w:rsidRPr="00A477F7" w:rsidRDefault="007626C1" w:rsidP="00B22BEE">
      <w:pPr>
        <w:bidi/>
        <w:jc w:val="left"/>
        <w:rPr>
          <w:sz w:val="28"/>
          <w:szCs w:val="28"/>
        </w:rPr>
      </w:pPr>
      <w:proofErr w:type="spellStart"/>
      <w:r w:rsidRPr="0002642B">
        <w:rPr>
          <w:sz w:val="28"/>
          <w:szCs w:val="28"/>
        </w:rPr>
        <w:t>مونتريال</w:t>
      </w:r>
      <w:proofErr w:type="spellEnd"/>
      <w:r w:rsidRPr="0002642B">
        <w:rPr>
          <w:sz w:val="28"/>
          <w:szCs w:val="28"/>
        </w:rPr>
        <w:t xml:space="preserve">، 26-30 </w:t>
      </w:r>
      <w:proofErr w:type="spellStart"/>
      <w:r w:rsidRPr="0002642B">
        <w:rPr>
          <w:sz w:val="28"/>
          <w:szCs w:val="28"/>
        </w:rPr>
        <w:t>مایو</w:t>
      </w:r>
      <w:proofErr w:type="spellEnd"/>
      <w:r w:rsidRPr="0002642B">
        <w:rPr>
          <w:sz w:val="28"/>
          <w:szCs w:val="28"/>
        </w:rPr>
        <w:t>/</w:t>
      </w:r>
      <w:proofErr w:type="spellStart"/>
      <w:r w:rsidRPr="0002642B">
        <w:rPr>
          <w:sz w:val="28"/>
          <w:szCs w:val="28"/>
        </w:rPr>
        <w:t>أیار</w:t>
      </w:r>
      <w:proofErr w:type="spellEnd"/>
      <w:r w:rsidRPr="0002642B">
        <w:rPr>
          <w:sz w:val="28"/>
          <w:szCs w:val="28"/>
        </w:rPr>
        <w:t xml:space="preserve"> 2025</w:t>
      </w:r>
    </w:p>
    <w:p w14:paraId="22C74706" w14:textId="7F2DF6D5" w:rsidR="0044725C" w:rsidRDefault="0044725C" w:rsidP="0044725C">
      <w:pPr>
        <w:pStyle w:val="0Heading0"/>
        <w:bidi/>
        <w:rPr>
          <w:sz w:val="28"/>
          <w:szCs w:val="28"/>
          <w:lang w:val="en-CA" w:bidi="ar-LB"/>
        </w:rPr>
      </w:pPr>
      <w:r w:rsidRPr="002657E7">
        <w:rPr>
          <w:sz w:val="28"/>
          <w:szCs w:val="28"/>
          <w:rtl/>
          <w:lang w:val="en-CA" w:bidi="ar-LB"/>
        </w:rPr>
        <w:t>البند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4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(أ)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من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جدول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الأعمال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المؤقت</w:t>
      </w:r>
      <w:r w:rsidRPr="002657E7">
        <w:rPr>
          <w:rStyle w:val="FootnoteReference"/>
          <w:sz w:val="28"/>
          <w:szCs w:val="28"/>
          <w:rtl/>
          <w:lang w:val="en-CA" w:bidi="ar-LB"/>
        </w:rPr>
        <w:footnoteReference w:id="2"/>
      </w:r>
    </w:p>
    <w:p w14:paraId="3C81207A" w14:textId="77777777" w:rsidR="0044725C" w:rsidRDefault="0044725C" w:rsidP="0044725C">
      <w:pPr>
        <w:pStyle w:val="0Heading0"/>
        <w:bidi/>
        <w:rPr>
          <w:sz w:val="28"/>
          <w:szCs w:val="28"/>
          <w:lang w:val="en-CA" w:bidi="ar-LB"/>
        </w:rPr>
      </w:pPr>
    </w:p>
    <w:p w14:paraId="4928BF4F" w14:textId="77777777" w:rsidR="0044725C" w:rsidRDefault="0044725C" w:rsidP="0044725C">
      <w:pPr>
        <w:pStyle w:val="0Heading0"/>
        <w:bidi/>
        <w:jc w:val="center"/>
        <w:rPr>
          <w:sz w:val="28"/>
          <w:szCs w:val="28"/>
          <w:lang w:val="en-CA" w:bidi="ar-LB"/>
        </w:rPr>
      </w:pPr>
    </w:p>
    <w:p w14:paraId="3D586748" w14:textId="2D779F5B" w:rsidR="00A63D1C" w:rsidRPr="00E01531" w:rsidRDefault="003D555D" w:rsidP="00AC3C2A">
      <w:pPr>
        <w:pStyle w:val="Heading2"/>
        <w:numPr>
          <w:ilvl w:val="0"/>
          <w:numId w:val="0"/>
        </w:numPr>
        <w:bidi/>
        <w:spacing w:after="0" w:line="320" w:lineRule="exact"/>
        <w:ind w:left="6"/>
        <w:jc w:val="center"/>
        <w:rPr>
          <w:b/>
          <w:bCs/>
          <w:sz w:val="28"/>
          <w:szCs w:val="28"/>
          <w:lang w:val="en-CA" w:bidi="ar-LB"/>
        </w:rPr>
      </w:pPr>
      <w:r w:rsidRPr="00E01531">
        <w:rPr>
          <w:b/>
          <w:bCs/>
          <w:sz w:val="28"/>
          <w:szCs w:val="28"/>
          <w:rtl/>
          <w:lang w:val="en-CA" w:bidi="ar-LB"/>
        </w:rPr>
        <w:t>حالة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المساهمات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والمصروفات</w:t>
      </w:r>
    </w:p>
    <w:p w14:paraId="7FEF2ACD" w14:textId="311336C1" w:rsidR="003D555D" w:rsidRPr="00E01531" w:rsidRDefault="003D555D" w:rsidP="00F67D36">
      <w:pPr>
        <w:pStyle w:val="Heading2"/>
        <w:numPr>
          <w:ilvl w:val="0"/>
          <w:numId w:val="0"/>
        </w:numPr>
        <w:bidi/>
        <w:spacing w:line="320" w:lineRule="exact"/>
        <w:ind w:left="6"/>
        <w:jc w:val="center"/>
        <w:rPr>
          <w:b/>
          <w:bCs/>
          <w:sz w:val="28"/>
          <w:szCs w:val="28"/>
          <w:rtl/>
          <w:lang w:val="en-CA" w:bidi="ar-LB"/>
        </w:rPr>
      </w:pPr>
      <w:r w:rsidRPr="00E01531">
        <w:rPr>
          <w:b/>
          <w:bCs/>
          <w:sz w:val="28"/>
          <w:szCs w:val="28"/>
          <w:rtl/>
          <w:lang w:val="en-CA" w:bidi="ar-LB"/>
        </w:rPr>
        <w:t>تقرير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من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أمين</w:t>
      </w:r>
      <w:r w:rsidR="0062753F" w:rsidRPr="00E01531">
        <w:rPr>
          <w:b/>
          <w:bCs/>
          <w:sz w:val="28"/>
          <w:szCs w:val="28"/>
          <w:rtl/>
          <w:lang w:val="en-CA" w:bidi="ar-LB"/>
        </w:rPr>
        <w:t xml:space="preserve"> </w:t>
      </w:r>
      <w:r w:rsidRPr="00E01531">
        <w:rPr>
          <w:b/>
          <w:bCs/>
          <w:sz w:val="28"/>
          <w:szCs w:val="28"/>
          <w:rtl/>
          <w:lang w:val="en-CA" w:bidi="ar-LB"/>
        </w:rPr>
        <w:t>الخزانة</w:t>
      </w:r>
    </w:p>
    <w:p w14:paraId="0C8D736F" w14:textId="3B28E893" w:rsidR="003D555D" w:rsidRPr="002657E7" w:rsidRDefault="003D555D" w:rsidP="00F67D36">
      <w:pPr>
        <w:bidi/>
        <w:spacing w:after="120" w:line="340" w:lineRule="exact"/>
        <w:jc w:val="left"/>
        <w:rPr>
          <w:b/>
          <w:bCs/>
          <w:sz w:val="26"/>
          <w:szCs w:val="26"/>
          <w:rtl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المقدمة</w:t>
      </w:r>
    </w:p>
    <w:p w14:paraId="2BC8E191" w14:textId="62A6EB6E" w:rsidR="003D555D" w:rsidRPr="002657E7" w:rsidRDefault="003D555D" w:rsidP="003A0B10">
      <w:pPr>
        <w:pStyle w:val="Heading1"/>
        <w:numPr>
          <w:ilvl w:val="0"/>
          <w:numId w:val="30"/>
        </w:numPr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تقدم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الحالية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معلومات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Pr="002657E7">
        <w:rPr>
          <w:rStyle w:val="FootnoteReference"/>
          <w:sz w:val="26"/>
          <w:szCs w:val="26"/>
          <w:rtl/>
          <w:lang w:val="en-CA" w:bidi="ar-LB"/>
        </w:rPr>
        <w:footnoteReference w:id="3"/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النحو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المسجل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برنامج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الأمم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المتحدة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للبيئة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 xml:space="preserve">30 </w:t>
      </w:r>
      <w:r w:rsidR="007626C1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>أبريل</w:t>
      </w:r>
      <w:r w:rsidRPr="002657E7">
        <w:rPr>
          <w:sz w:val="26"/>
          <w:szCs w:val="26"/>
          <w:rtl/>
          <w:lang w:val="en-CA" w:bidi="ar-LB"/>
        </w:rPr>
        <w:t>/</w:t>
      </w:r>
      <w:r w:rsidR="007626C1">
        <w:rPr>
          <w:rFonts w:hint="cs"/>
          <w:sz w:val="26"/>
          <w:szCs w:val="26"/>
          <w:rtl/>
          <w:lang w:val="en-CA" w:bidi="ar-LB"/>
        </w:rPr>
        <w:t>نيسان 2025</w:t>
      </w:r>
      <w:r w:rsidRPr="002657E7">
        <w:rPr>
          <w:sz w:val="26"/>
          <w:szCs w:val="26"/>
          <w:rtl/>
          <w:lang w:val="en-CA" w:bidi="ar-LB"/>
        </w:rPr>
        <w:t>.</w:t>
      </w:r>
    </w:p>
    <w:p w14:paraId="21C3DD13" w14:textId="23256DC0" w:rsidR="003D555D" w:rsidRPr="002657E7" w:rsidRDefault="00BD7717" w:rsidP="00C76470">
      <w:pPr>
        <w:pStyle w:val="Heading1"/>
        <w:bidi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</w:t>
      </w:r>
      <w:r w:rsidR="003D555D" w:rsidRPr="002657E7">
        <w:rPr>
          <w:sz w:val="26"/>
          <w:szCs w:val="26"/>
          <w:rtl/>
          <w:lang w:val="en-CA" w:bidi="ar-LB"/>
        </w:rPr>
        <w:t>يتضمن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الأول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بهذه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الجداول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التالية</w:t>
      </w:r>
      <w:r w:rsidR="003D555D" w:rsidRPr="002657E7">
        <w:rPr>
          <w:sz w:val="26"/>
          <w:szCs w:val="26"/>
          <w:lang w:val="en-CA" w:bidi="ar-LB"/>
        </w:rPr>
        <w:t>:</w:t>
      </w:r>
    </w:p>
    <w:p w14:paraId="363362DE" w14:textId="38A2D34C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>2025</w:t>
      </w:r>
    </w:p>
    <w:p w14:paraId="6C64B749" w14:textId="6DE56E21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موجز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والإيرادات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الأخرى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1991-</w:t>
      </w:r>
      <w:r w:rsidR="007626C1">
        <w:rPr>
          <w:rFonts w:hint="cs"/>
          <w:sz w:val="26"/>
          <w:szCs w:val="26"/>
          <w:rtl/>
          <w:lang w:val="en-CA" w:bidi="ar-LB"/>
        </w:rPr>
        <w:t>2025</w:t>
      </w:r>
    </w:p>
    <w:p w14:paraId="6ED86726" w14:textId="5F217EDE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موجز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1991-</w:t>
      </w:r>
      <w:r w:rsidR="007626C1">
        <w:rPr>
          <w:rFonts w:hint="cs"/>
          <w:sz w:val="26"/>
          <w:szCs w:val="26"/>
          <w:rtl/>
          <w:lang w:val="en-CA" w:bidi="ar-LB"/>
        </w:rPr>
        <w:t>2025</w:t>
      </w:r>
    </w:p>
    <w:p w14:paraId="7EFA11EA" w14:textId="457A6979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4: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-</w:t>
      </w:r>
      <w:r w:rsidR="003A0B10" w:rsidRPr="002657E7">
        <w:rPr>
          <w:sz w:val="26"/>
          <w:szCs w:val="26"/>
          <w:rtl/>
          <w:lang w:val="en-CA" w:bidi="ar-LB"/>
        </w:rPr>
        <w:t>2026</w:t>
      </w:r>
    </w:p>
    <w:p w14:paraId="5A8E3A9D" w14:textId="042D1902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5: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>2025</w:t>
      </w:r>
    </w:p>
    <w:p w14:paraId="1D6B7593" w14:textId="1F86AADF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6: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71D99">
        <w:rPr>
          <w:rFonts w:hint="cs"/>
          <w:sz w:val="26"/>
          <w:szCs w:val="26"/>
          <w:rtl/>
          <w:lang w:val="en-CA" w:bidi="ar-LB"/>
        </w:rPr>
        <w:t>لعام 2024</w:t>
      </w:r>
    </w:p>
    <w:p w14:paraId="3E8A4864" w14:textId="03C91FDA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7: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 xml:space="preserve"> 2021-</w:t>
      </w:r>
      <w:r w:rsidR="00627DBA" w:rsidRPr="002657E7">
        <w:rPr>
          <w:sz w:val="26"/>
          <w:szCs w:val="26"/>
          <w:rtl/>
          <w:lang w:val="en-CA" w:bidi="ar-LB"/>
        </w:rPr>
        <w:t>2023</w:t>
      </w:r>
    </w:p>
    <w:p w14:paraId="5A0802D0" w14:textId="0C55F3AC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8: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>2023</w:t>
      </w:r>
    </w:p>
    <w:p w14:paraId="0060C147" w14:textId="5871CBF9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9: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>2022</w:t>
      </w:r>
    </w:p>
    <w:p w14:paraId="32352922" w14:textId="66BA3E36" w:rsidR="003F0642" w:rsidRPr="002657E7" w:rsidRDefault="00022569" w:rsidP="003F0642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10: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626C1">
        <w:rPr>
          <w:rFonts w:hint="cs"/>
          <w:sz w:val="26"/>
          <w:szCs w:val="26"/>
          <w:rtl/>
          <w:lang w:val="en-CA" w:bidi="ar-LB"/>
        </w:rPr>
        <w:t xml:space="preserve">لعام </w:t>
      </w:r>
      <w:r w:rsidR="00CE0705">
        <w:rPr>
          <w:rFonts w:hint="cs"/>
          <w:sz w:val="26"/>
          <w:szCs w:val="26"/>
          <w:rtl/>
          <w:lang w:val="en-CA" w:bidi="ar-LB"/>
        </w:rPr>
        <w:t>2021</w:t>
      </w:r>
    </w:p>
    <w:p w14:paraId="56FD293D" w14:textId="306F16FA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11: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750D">
        <w:rPr>
          <w:rFonts w:hint="cs"/>
          <w:sz w:val="26"/>
          <w:szCs w:val="26"/>
          <w:rtl/>
          <w:lang w:val="en-CA" w:bidi="ar-LB"/>
        </w:rPr>
        <w:t>للفترة 2018-2020</w:t>
      </w:r>
    </w:p>
    <w:p w14:paraId="045A5F8D" w14:textId="30D13748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12: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702DD">
        <w:rPr>
          <w:rFonts w:hint="cs"/>
          <w:sz w:val="26"/>
          <w:szCs w:val="26"/>
          <w:rtl/>
          <w:lang w:val="en-CA" w:bidi="ar-LB"/>
        </w:rPr>
        <w:t>2020</w:t>
      </w:r>
    </w:p>
    <w:p w14:paraId="62C12909" w14:textId="6542A36A" w:rsidR="00627DBA" w:rsidRPr="002657E7" w:rsidRDefault="00627DBA" w:rsidP="00031C47">
      <w:pPr>
        <w:pStyle w:val="ListParagraph"/>
        <w:numPr>
          <w:ilvl w:val="0"/>
          <w:numId w:val="25"/>
        </w:numPr>
        <w:bidi/>
        <w:spacing w:after="240"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13: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702DD">
        <w:rPr>
          <w:rFonts w:hint="cs"/>
          <w:sz w:val="26"/>
          <w:szCs w:val="26"/>
          <w:rtl/>
          <w:lang w:val="en-CA" w:bidi="ar-LB"/>
        </w:rPr>
        <w:t>2019</w:t>
      </w:r>
    </w:p>
    <w:p w14:paraId="47820870" w14:textId="0C010DA4" w:rsidR="00471AEB" w:rsidRPr="002657E7" w:rsidRDefault="00471AEB" w:rsidP="00630C8F">
      <w:pPr>
        <w:pStyle w:val="Heading1"/>
        <w:keepLines/>
        <w:bidi/>
        <w:spacing w:after="12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lastRenderedPageBreak/>
        <w:t>وتتضمن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أيضاً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الثاني،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الذي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يسرد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قائمة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ب</w:t>
      </w:r>
      <w:r w:rsidRPr="002657E7">
        <w:rPr>
          <w:sz w:val="26"/>
          <w:szCs w:val="26"/>
          <w:rtl/>
          <w:lang w:val="en-CA" w:bidi="ar-LB"/>
        </w:rPr>
        <w:t>البلدان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البالغ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عددها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E446E5">
        <w:rPr>
          <w:rFonts w:hint="cs"/>
          <w:sz w:val="26"/>
          <w:szCs w:val="26"/>
          <w:rtl/>
          <w:lang w:val="en-CA" w:bidi="ar-LB"/>
        </w:rPr>
        <w:t>22</w:t>
      </w:r>
      <w:r w:rsidR="00E446E5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العاملة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بالمادة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lang w:val="en-CA" w:bidi="ar-LB"/>
        </w:rPr>
        <w:t>5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تستخدم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آلية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A250D" w:rsidRPr="002657E7">
        <w:rPr>
          <w:sz w:val="26"/>
          <w:szCs w:val="26"/>
          <w:rtl/>
          <w:lang w:val="en-CA" w:bidi="ar-LB"/>
        </w:rPr>
        <w:t>للعملا</w:t>
      </w:r>
      <w:r w:rsidR="0068723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4"/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خلال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30C8F" w:rsidRPr="002657E7">
        <w:rPr>
          <w:sz w:val="26"/>
          <w:szCs w:val="26"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-</w:t>
      </w:r>
      <w:r w:rsidR="00630C8F" w:rsidRPr="002657E7">
        <w:rPr>
          <w:sz w:val="26"/>
          <w:szCs w:val="26"/>
          <w:rtl/>
          <w:lang w:val="en-CA" w:bidi="ar-LB"/>
        </w:rPr>
        <w:t>2026</w:t>
      </w:r>
      <w:r w:rsidRPr="002657E7">
        <w:rPr>
          <w:sz w:val="26"/>
          <w:szCs w:val="26"/>
          <w:rtl/>
          <w:lang w:val="en-CA" w:bidi="ar-LB"/>
        </w:rPr>
        <w:t>.</w:t>
      </w:r>
    </w:p>
    <w:p w14:paraId="7F5E9883" w14:textId="3305526F" w:rsidR="007E5D09" w:rsidRPr="00E01531" w:rsidRDefault="00471AEB" w:rsidP="005D7425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E01531">
        <w:rPr>
          <w:b/>
          <w:bCs/>
          <w:sz w:val="26"/>
          <w:szCs w:val="26"/>
          <w:rtl/>
          <w:lang w:val="en-CA" w:bidi="ar-LB"/>
        </w:rPr>
        <w:t>حالة</w:t>
      </w:r>
      <w:r w:rsidR="0062753F" w:rsidRPr="00E01531">
        <w:rPr>
          <w:b/>
          <w:bCs/>
          <w:sz w:val="26"/>
          <w:szCs w:val="26"/>
          <w:rtl/>
          <w:lang w:val="en-CA" w:bidi="ar-LB"/>
        </w:rPr>
        <w:t xml:space="preserve"> </w:t>
      </w:r>
      <w:r w:rsidRPr="00E01531">
        <w:rPr>
          <w:b/>
          <w:bCs/>
          <w:sz w:val="26"/>
          <w:szCs w:val="26"/>
          <w:rtl/>
          <w:lang w:val="en-CA" w:bidi="ar-LB"/>
        </w:rPr>
        <w:t>الصندوق</w:t>
      </w:r>
    </w:p>
    <w:p w14:paraId="27C0771C" w14:textId="5B2011CA" w:rsidR="003F051E" w:rsidRPr="002657E7" w:rsidRDefault="00471AEB" w:rsidP="003F051E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اعتبارًا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7653">
        <w:rPr>
          <w:rFonts w:hint="cs"/>
          <w:sz w:val="26"/>
          <w:szCs w:val="26"/>
          <w:rtl/>
          <w:lang w:val="en-CA" w:bidi="ar-LB"/>
        </w:rPr>
        <w:t xml:space="preserve">30 </w:t>
      </w:r>
      <w:r w:rsidR="00E446E5">
        <w:rPr>
          <w:rFonts w:hint="cs"/>
          <w:sz w:val="26"/>
          <w:szCs w:val="26"/>
          <w:rtl/>
          <w:lang w:val="en-CA" w:bidi="ar-LB"/>
        </w:rPr>
        <w:t>أبريل</w:t>
      </w:r>
      <w:r w:rsidR="00031C47" w:rsidRPr="002657E7">
        <w:rPr>
          <w:sz w:val="26"/>
          <w:szCs w:val="26"/>
          <w:rtl/>
          <w:lang w:val="en-CA" w:bidi="ar-LB"/>
        </w:rPr>
        <w:t>/</w:t>
      </w:r>
      <w:r w:rsidR="00E446E5">
        <w:rPr>
          <w:rFonts w:hint="cs"/>
          <w:sz w:val="26"/>
          <w:szCs w:val="26"/>
          <w:rtl/>
          <w:lang w:val="en-CA" w:bidi="ar-LB"/>
        </w:rPr>
        <w:t>نيسان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2024</w:t>
      </w:r>
      <w:r w:rsidRPr="002657E7">
        <w:rPr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رصيد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E446E5" w:rsidRPr="001F0630">
        <w:t>581,090,</w:t>
      </w:r>
      <w:r w:rsidR="00E446E5" w:rsidRPr="008E7C11">
        <w:t>702</w:t>
      </w:r>
      <w:r w:rsidR="00E446E5" w:rsidRPr="00AE3FC7">
        <w:t xml:space="preserve"> 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دولارا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أمريكيا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نقد</w:t>
      </w:r>
      <w:r w:rsidRPr="002657E7">
        <w:rPr>
          <w:sz w:val="26"/>
          <w:szCs w:val="26"/>
          <w:rtl/>
          <w:lang w:val="en-CA" w:bidi="ar-LB"/>
        </w:rPr>
        <w:t>ا،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وبعد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الأخذ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الاعتبار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جميع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الأموال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وافقت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التنفيذية،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الاجتماع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E446E5">
        <w:rPr>
          <w:rFonts w:hint="cs"/>
          <w:sz w:val="26"/>
          <w:szCs w:val="26"/>
          <w:rtl/>
          <w:lang w:val="en-CA" w:bidi="ar-LB"/>
        </w:rPr>
        <w:t>الخامس</w:t>
      </w:r>
      <w:r w:rsidR="00E446E5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والتسع</w:t>
      </w:r>
      <w:r w:rsidR="002F5CD7" w:rsidRPr="002657E7">
        <w:rPr>
          <w:sz w:val="26"/>
          <w:szCs w:val="26"/>
          <w:rtl/>
          <w:lang w:val="en-CA" w:bidi="ar-LB"/>
        </w:rPr>
        <w:t>ي</w:t>
      </w:r>
      <w:r w:rsidRPr="002657E7">
        <w:rPr>
          <w:sz w:val="26"/>
          <w:szCs w:val="26"/>
          <w:rtl/>
          <w:lang w:val="en-CA" w:bidi="ar-LB"/>
        </w:rPr>
        <w:t>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التنفيذية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وبما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يشمله.</w:t>
      </w:r>
    </w:p>
    <w:p w14:paraId="69D57A67" w14:textId="3EEA824C" w:rsidR="00086EF6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bookmarkStart w:id="0" w:name="_Hlk134699467"/>
      <w:r w:rsidRPr="002657E7">
        <w:rPr>
          <w:sz w:val="26"/>
          <w:szCs w:val="26"/>
          <w:rtl/>
          <w:lang w:val="en-CA" w:bidi="ar-LB"/>
        </w:rPr>
        <w:t>وعقب</w:t>
      </w:r>
      <w:bookmarkEnd w:id="0"/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صدور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مقرر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35/1،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ومرفقه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بشأن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قدم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7653">
        <w:rPr>
          <w:rFonts w:hint="cs"/>
          <w:sz w:val="26"/>
          <w:szCs w:val="26"/>
          <w:rtl/>
          <w:lang w:val="en-CA" w:bidi="ar-LB"/>
        </w:rPr>
        <w:t xml:space="preserve">25 </w:t>
      </w:r>
      <w:r w:rsidRPr="002657E7">
        <w:rPr>
          <w:sz w:val="26"/>
          <w:szCs w:val="26"/>
          <w:rtl/>
          <w:lang w:val="en-CA" w:bidi="ar-LB"/>
        </w:rPr>
        <w:t>طرفا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مساهماتهم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95C46">
        <w:rPr>
          <w:rFonts w:hint="cs"/>
          <w:sz w:val="26"/>
          <w:szCs w:val="26"/>
          <w:rtl/>
          <w:lang w:val="en-CA" w:bidi="ar-LB"/>
        </w:rPr>
        <w:t>2025</w:t>
      </w:r>
      <w:r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ويبلغ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إجمالي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المستلمة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95C46">
        <w:rPr>
          <w:rFonts w:hint="cs"/>
          <w:sz w:val="26"/>
          <w:szCs w:val="26"/>
          <w:rtl/>
          <w:lang w:val="en-CA" w:bidi="ar-LB"/>
        </w:rPr>
        <w:t xml:space="preserve">37 </w:t>
      </w:r>
      <w:r w:rsidRPr="002657E7">
        <w:rPr>
          <w:sz w:val="26"/>
          <w:szCs w:val="26"/>
          <w:rtl/>
          <w:lang w:val="en-CA" w:bidi="ar-LB"/>
        </w:rPr>
        <w:t>بالمئة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إجمالي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التعهدات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95C46">
        <w:rPr>
          <w:rFonts w:hint="cs"/>
          <w:sz w:val="26"/>
          <w:szCs w:val="26"/>
          <w:rtl/>
          <w:lang w:val="en-CA" w:bidi="ar-LB"/>
        </w:rPr>
        <w:t>2025</w:t>
      </w:r>
      <w:r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5"/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</w:p>
    <w:p w14:paraId="5EE95D31" w14:textId="12AE313F" w:rsidR="00471AEB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وعقب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صدور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مقرر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35/2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تمت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الموافقة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تمديد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آلية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للعملات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تجديد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</w:t>
      </w:r>
      <w:r w:rsidR="00471AEB" w:rsidRPr="002657E7">
        <w:rPr>
          <w:sz w:val="26"/>
          <w:szCs w:val="26"/>
          <w:rtl/>
          <w:lang w:val="en-CA" w:bidi="ar-LB"/>
        </w:rPr>
        <w:t>موارد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lang w:val="en-CA" w:bidi="ar-LB"/>
        </w:rPr>
        <w:t>2024</w:t>
      </w:r>
      <w:r w:rsidR="002F5CD7"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2026</w:t>
      </w:r>
      <w:r w:rsidR="005525EB"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وبناءً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عليه،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الخسارة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التراكمية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C54E8" w:rsidRPr="00A511E4">
        <w:t>31,097,815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دولار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أمريكي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9B002C">
        <w:rPr>
          <w:rFonts w:hint="cs"/>
          <w:sz w:val="26"/>
          <w:szCs w:val="26"/>
          <w:rtl/>
          <w:lang w:val="en-CA" w:bidi="ar-LB"/>
        </w:rPr>
        <w:t>حتى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0C54E8">
        <w:rPr>
          <w:rFonts w:hint="cs"/>
          <w:sz w:val="26"/>
          <w:szCs w:val="26"/>
          <w:rtl/>
          <w:lang w:val="en-CA" w:bidi="ar-LB"/>
        </w:rPr>
        <w:t>30 أبريل/نيسان 2025</w:t>
      </w:r>
      <w:r w:rsidR="009B002C">
        <w:rPr>
          <w:rFonts w:hint="cs"/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</w:p>
    <w:p w14:paraId="49826E44" w14:textId="0E651642" w:rsidR="0074144D" w:rsidRPr="002657E7" w:rsidRDefault="0074144D" w:rsidP="00C76470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إجراءات</w:t>
      </w:r>
      <w:r w:rsidR="0062753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2657E7">
        <w:rPr>
          <w:b/>
          <w:bCs/>
          <w:sz w:val="26"/>
          <w:szCs w:val="26"/>
          <w:rtl/>
          <w:lang w:val="en-CA" w:bidi="ar-LB"/>
        </w:rPr>
        <w:t>بشأن</w:t>
      </w:r>
      <w:r w:rsidR="0062753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2657E7">
        <w:rPr>
          <w:b/>
          <w:bCs/>
          <w:sz w:val="26"/>
          <w:szCs w:val="26"/>
          <w:rtl/>
          <w:lang w:val="en-CA" w:bidi="ar-LB"/>
        </w:rPr>
        <w:t>المساهمات</w:t>
      </w:r>
    </w:p>
    <w:p w14:paraId="13AE9C39" w14:textId="200CFF0A" w:rsidR="00F3101D" w:rsidRDefault="00F3101D" w:rsidP="005525EB">
      <w:pPr>
        <w:pStyle w:val="Heading1"/>
        <w:bidi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 xml:space="preserve">دفعت جمهورية مالطة بالكامل مساهمتها </w:t>
      </w:r>
      <w:r w:rsidR="003A7653">
        <w:rPr>
          <w:rFonts w:hint="cs"/>
          <w:sz w:val="26"/>
          <w:szCs w:val="26"/>
          <w:rtl/>
          <w:lang w:val="en-CA" w:bidi="ar-LB"/>
        </w:rPr>
        <w:t>غير المدفوعة</w:t>
      </w:r>
      <w:r>
        <w:rPr>
          <w:rFonts w:hint="cs"/>
          <w:sz w:val="26"/>
          <w:szCs w:val="26"/>
          <w:rtl/>
          <w:lang w:val="en-CA" w:bidi="ar-LB"/>
        </w:rPr>
        <w:t xml:space="preserve"> للفترة من عام 2017 حتى عام 2023 وكذلك مساهمتها لفترة الثلاث سنوات من عام 2024 حتى عام 2025. </w:t>
      </w:r>
    </w:p>
    <w:p w14:paraId="2BCD02B7" w14:textId="0E026E5A" w:rsidR="0074144D" w:rsidRPr="002657E7" w:rsidRDefault="00F3101D" w:rsidP="00F3101D">
      <w:pPr>
        <w:pStyle w:val="Heading1"/>
        <w:bidi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="005525EB" w:rsidRPr="002657E7">
        <w:rPr>
          <w:sz w:val="26"/>
          <w:szCs w:val="26"/>
          <w:rtl/>
          <w:lang w:val="en-CA" w:bidi="ar-LB"/>
        </w:rPr>
        <w:t>تماشيا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مقررات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الأطراف</w:t>
      </w:r>
      <w:r w:rsidR="0074144D" w:rsidRPr="002657E7">
        <w:rPr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أرسل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الفواتير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المتعلقة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2024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بالإضافة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رسائل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تذكير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بشأن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7653">
        <w:rPr>
          <w:rFonts w:hint="cs"/>
          <w:sz w:val="26"/>
          <w:szCs w:val="26"/>
          <w:rtl/>
          <w:lang w:val="en-CA" w:bidi="ar-LB"/>
        </w:rPr>
        <w:t xml:space="preserve">غير المدفوعة </w:t>
      </w:r>
      <w:r w:rsidR="0074144D" w:rsidRPr="002657E7">
        <w:rPr>
          <w:sz w:val="26"/>
          <w:szCs w:val="26"/>
          <w:rtl/>
          <w:lang w:val="en-CA" w:bidi="ar-LB"/>
        </w:rPr>
        <w:t>المستحقة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ل</w:t>
      </w:r>
      <w:r w:rsidR="0074144D" w:rsidRPr="002657E7">
        <w:rPr>
          <w:sz w:val="26"/>
          <w:szCs w:val="26"/>
          <w:rtl/>
          <w:lang w:val="en-CA" w:bidi="ar-LB"/>
        </w:rPr>
        <w:t>لأطراف.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وسوف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تستمر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الجهود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المتابعة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لديها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اشتراكات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مستحقة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مسددة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لمدة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أو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أكثر</w:t>
      </w:r>
      <w:r w:rsidR="005525EB" w:rsidRPr="002657E7">
        <w:rPr>
          <w:sz w:val="26"/>
          <w:szCs w:val="26"/>
          <w:lang w:val="en-CA" w:bidi="ar-LB"/>
        </w:rPr>
        <w:t>.</w:t>
      </w:r>
    </w:p>
    <w:p w14:paraId="486F022D" w14:textId="77777777" w:rsidR="00F72A7F" w:rsidRPr="002657E7" w:rsidRDefault="00F72A7F" w:rsidP="00F72A7F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التوصية</w:t>
      </w:r>
    </w:p>
    <w:p w14:paraId="65B3649E" w14:textId="3C199C25" w:rsidR="00F72A7F" w:rsidRPr="002657E7" w:rsidRDefault="00F72A7F" w:rsidP="00E85AA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قد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ترغب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التنفيذية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في:</w:t>
      </w:r>
    </w:p>
    <w:p w14:paraId="2E27ED4C" w14:textId="282DFB62" w:rsidR="00F72A7F" w:rsidRDefault="00F72A7F" w:rsidP="00F72A7F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bookmarkStart w:id="1" w:name="_Hlk134700943"/>
      <w:r w:rsidRPr="002657E7">
        <w:rPr>
          <w:sz w:val="26"/>
          <w:szCs w:val="26"/>
          <w:rtl/>
          <w:lang w:val="en-CA" w:bidi="ar-LB"/>
        </w:rPr>
        <w:t>تحيط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علما</w:t>
      </w:r>
      <w:r w:rsidR="0062753F">
        <w:rPr>
          <w:sz w:val="26"/>
          <w:szCs w:val="26"/>
          <w:rtl/>
          <w:lang w:val="en-CA" w:bidi="ar-LB"/>
        </w:rPr>
        <w:t xml:space="preserve"> </w:t>
      </w:r>
      <w:bookmarkEnd w:id="1"/>
      <w:r w:rsidRPr="002657E7">
        <w:rPr>
          <w:sz w:val="26"/>
          <w:szCs w:val="26"/>
          <w:rtl/>
          <w:lang w:val="en-CA" w:bidi="ar-LB"/>
        </w:rPr>
        <w:t>بتقرير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والمصروفات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الواردة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بهذه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الوثيقة؛</w:t>
      </w:r>
    </w:p>
    <w:p w14:paraId="1730AE2D" w14:textId="75B47A0D" w:rsidR="003A7653" w:rsidRPr="002657E7" w:rsidRDefault="003A7653" w:rsidP="003A7653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 xml:space="preserve">أن </w:t>
      </w:r>
      <w:r w:rsidRPr="002657E7">
        <w:rPr>
          <w:sz w:val="26"/>
          <w:szCs w:val="26"/>
          <w:rtl/>
          <w:lang w:val="en-CA" w:bidi="ar-LB"/>
        </w:rPr>
        <w:t>تحيط</w:t>
      </w:r>
      <w:r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علما</w:t>
      </w:r>
      <w:r>
        <w:rPr>
          <w:rFonts w:hint="cs"/>
          <w:sz w:val="26"/>
          <w:szCs w:val="26"/>
          <w:rtl/>
          <w:lang w:val="en-CA" w:bidi="ar-LB"/>
        </w:rPr>
        <w:t xml:space="preserve"> مع التقدير بسداد جمهورية مالطة كامل مساهمتها غير المدفوعة للفترة من عام 2017 حتى عام 2023 وكذلك مساهمتها لفترة الثلاث سنوات من عام 2024 حتى عام 2025؛</w:t>
      </w:r>
    </w:p>
    <w:p w14:paraId="4706A9C2" w14:textId="33EC369F" w:rsidR="00BD7717" w:rsidRPr="002657E7" w:rsidRDefault="005525EB" w:rsidP="005525EB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طلب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كبير</w:t>
      </w:r>
      <w:r w:rsidR="003A7653">
        <w:rPr>
          <w:rFonts w:hint="cs"/>
          <w:sz w:val="26"/>
          <w:szCs w:val="26"/>
          <w:rtl/>
          <w:lang w:val="en-CA" w:bidi="ar-LB"/>
        </w:rPr>
        <w:t>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الموظفين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مواصلة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المتابعة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لديها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اشتراكات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مسددة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لمدة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أكثر،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وتقديم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تقرير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بذلك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الاجتماع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7653">
        <w:rPr>
          <w:rFonts w:hint="cs"/>
          <w:sz w:val="26"/>
          <w:szCs w:val="26"/>
          <w:rtl/>
          <w:lang w:val="en-CA" w:bidi="ar-LB"/>
        </w:rPr>
        <w:t xml:space="preserve">السابع </w:t>
      </w:r>
      <w:r w:rsidRPr="002657E7">
        <w:rPr>
          <w:sz w:val="26"/>
          <w:szCs w:val="26"/>
          <w:rtl/>
          <w:lang w:val="en-CA" w:bidi="ar-LB"/>
        </w:rPr>
        <w:t>والتسعين؛</w:t>
      </w:r>
    </w:p>
    <w:p w14:paraId="4CC745AA" w14:textId="2F435B61" w:rsidR="00F72A7F" w:rsidRPr="002657E7" w:rsidRDefault="005525EB" w:rsidP="00BD7717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حث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جميع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سداد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اشتراكاتها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بالكامل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أقرب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وقت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ممكن</w:t>
      </w:r>
      <w:r w:rsidR="00BD7717" w:rsidRPr="002657E7">
        <w:rPr>
          <w:sz w:val="26"/>
          <w:szCs w:val="26"/>
          <w:rtl/>
          <w:lang w:val="en-CA" w:bidi="ar-LB"/>
        </w:rPr>
        <w:t>.</w:t>
      </w:r>
    </w:p>
    <w:p w14:paraId="5724910A" w14:textId="77777777" w:rsidR="007E5D09" w:rsidRPr="002657E7" w:rsidRDefault="007E5D09">
      <w:pPr>
        <w:pStyle w:val="StyleHeader4Para4Left0Firstline0"/>
        <w:numPr>
          <w:ilvl w:val="0"/>
          <w:numId w:val="0"/>
        </w:numPr>
        <w:rPr>
          <w:lang w:val="en-CA" w:bidi="ar-LB"/>
        </w:rPr>
      </w:pPr>
    </w:p>
    <w:sectPr w:rsidR="007E5D09" w:rsidRPr="002657E7" w:rsidSect="0094494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C29B1" w14:textId="77777777" w:rsidR="000460FF" w:rsidRDefault="000460FF">
      <w:r>
        <w:separator/>
      </w:r>
    </w:p>
  </w:endnote>
  <w:endnote w:type="continuationSeparator" w:id="0">
    <w:p w14:paraId="4166BCC6" w14:textId="77777777" w:rsidR="000460FF" w:rsidRDefault="000460FF">
      <w:r>
        <w:continuationSeparator/>
      </w:r>
    </w:p>
  </w:endnote>
  <w:endnote w:type="continuationNotice" w:id="1">
    <w:p w14:paraId="3FFE422B" w14:textId="77777777" w:rsidR="000460FF" w:rsidRDefault="000460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B04E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1B5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76E1F" w14:textId="5BAF9DF5" w:rsidR="00813BF0" w:rsidRDefault="00813BF0" w:rsidP="00813BF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62753F">
      <w:rPr>
        <w:rFonts w:cs="Arabic Transparent"/>
        <w:rtl/>
      </w:rPr>
      <w:t xml:space="preserve"> </w:t>
    </w:r>
  </w:p>
  <w:p w14:paraId="73988535" w14:textId="5865ECBB" w:rsidR="00813BF0" w:rsidRDefault="00813BF0" w:rsidP="00813BF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62753F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B0FAD" w14:textId="77777777" w:rsidR="000460FF" w:rsidRDefault="000460FF" w:rsidP="00713D1D">
      <w:pPr>
        <w:bidi/>
      </w:pPr>
      <w:r>
        <w:separator/>
      </w:r>
    </w:p>
  </w:footnote>
  <w:footnote w:type="continuationSeparator" w:id="0">
    <w:p w14:paraId="40CC3883" w14:textId="77777777" w:rsidR="000460FF" w:rsidRDefault="000460FF">
      <w:r>
        <w:continuationSeparator/>
      </w:r>
    </w:p>
  </w:footnote>
  <w:footnote w:type="continuationNotice" w:id="1">
    <w:p w14:paraId="3779E203" w14:textId="77777777" w:rsidR="000460FF" w:rsidRDefault="000460FF"/>
  </w:footnote>
  <w:footnote w:id="2">
    <w:p w14:paraId="51FC809A" w14:textId="3FA5E792" w:rsidR="0044725C" w:rsidRPr="00670A60" w:rsidRDefault="0044725C" w:rsidP="0044725C">
      <w:pPr>
        <w:pStyle w:val="FootnoteText"/>
        <w:bidi/>
        <w:rPr>
          <w:sz w:val="18"/>
          <w:szCs w:val="18"/>
          <w:rtl/>
          <w:lang w:bidi="ar-SY"/>
        </w:rPr>
      </w:pPr>
      <w:r>
        <w:rPr>
          <w:rStyle w:val="FootnoteReference"/>
        </w:rPr>
        <w:footnoteRef/>
      </w:r>
      <w:r w:rsidR="0062753F">
        <w:rPr>
          <w:rFonts w:hint="cs"/>
        </w:rPr>
        <w:t xml:space="preserve"> </w:t>
      </w:r>
      <w:r w:rsidRPr="00670A60">
        <w:rPr>
          <w:sz w:val="18"/>
          <w:szCs w:val="18"/>
          <w:lang w:val="en-US"/>
        </w:rPr>
        <w:t>UNEP/OzL.Pro/ExCom/</w:t>
      </w:r>
      <w:r w:rsidR="006034C6" w:rsidRPr="00670A60">
        <w:rPr>
          <w:sz w:val="18"/>
          <w:szCs w:val="18"/>
          <w:lang w:val="en-US"/>
        </w:rPr>
        <w:t>9</w:t>
      </w:r>
      <w:r w:rsidR="006034C6">
        <w:rPr>
          <w:sz w:val="18"/>
          <w:szCs w:val="18"/>
          <w:lang w:val="en-US"/>
        </w:rPr>
        <w:t>6</w:t>
      </w:r>
      <w:r w:rsidRPr="00670A60">
        <w:rPr>
          <w:sz w:val="18"/>
          <w:szCs w:val="18"/>
          <w:lang w:val="en-US"/>
        </w:rPr>
        <w:t>/1</w:t>
      </w:r>
    </w:p>
  </w:footnote>
  <w:footnote w:id="3">
    <w:p w14:paraId="0078F973" w14:textId="353C25B7" w:rsidR="00832893" w:rsidRPr="0091701E" w:rsidRDefault="003D555D" w:rsidP="0091701E">
      <w:pPr>
        <w:pStyle w:val="FootnoteText"/>
        <w:bidi/>
        <w:rPr>
          <w:sz w:val="18"/>
          <w:szCs w:val="18"/>
          <w:lang w:val="en-CA"/>
        </w:rPr>
      </w:pPr>
      <w:r w:rsidRPr="008D36B8">
        <w:rPr>
          <w:rStyle w:val="FootnoteReference"/>
        </w:rPr>
        <w:footnoteRef/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طلبت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اللجنة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التنفيذية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يتاح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شرح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المنهجية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والافتراضات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يستخدمها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خلال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الشبكة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الداخلية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(المقرر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sz w:val="18"/>
          <w:szCs w:val="18"/>
        </w:rPr>
        <w:t>40</w:t>
      </w:r>
      <w:r w:rsidRPr="00670A60">
        <w:rPr>
          <w:rFonts w:hint="cs"/>
          <w:sz w:val="18"/>
          <w:szCs w:val="18"/>
          <w:rtl/>
        </w:rPr>
        <w:t>/</w:t>
      </w:r>
      <w:r w:rsidRPr="00670A60">
        <w:rPr>
          <w:sz w:val="18"/>
          <w:szCs w:val="18"/>
        </w:rPr>
        <w:t>2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(ب)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</w:t>
      </w:r>
      <w:r w:rsidRPr="00670A60">
        <w:rPr>
          <w:sz w:val="18"/>
          <w:szCs w:val="18"/>
        </w:rPr>
        <w:t>1</w:t>
      </w:r>
      <w:r w:rsidRPr="00670A60">
        <w:rPr>
          <w:rFonts w:hint="cs"/>
          <w:sz w:val="18"/>
          <w:szCs w:val="18"/>
          <w:rtl/>
        </w:rPr>
        <w:t>)).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</w:t>
      </w:r>
      <w:r w:rsidR="006034C6">
        <w:rPr>
          <w:rFonts w:hint="cs"/>
          <w:sz w:val="18"/>
          <w:szCs w:val="18"/>
          <w:rtl/>
          <w:lang w:val="en-US" w:bidi="ar-EG"/>
        </w:rPr>
        <w:t xml:space="preserve">هذا </w:t>
      </w:r>
      <w:r w:rsidRPr="00670A60">
        <w:rPr>
          <w:rFonts w:hint="cs"/>
          <w:sz w:val="18"/>
          <w:szCs w:val="18"/>
          <w:rtl/>
        </w:rPr>
        <w:t>سجل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الافتراضات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والمنهجية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هذا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الذي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نُشر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لأول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مرة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في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وثيقة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تقرير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 w:rsidR="0062753F">
        <w:rPr>
          <w:rFonts w:hint="cs"/>
          <w:sz w:val="18"/>
          <w:szCs w:val="18"/>
          <w:rtl/>
        </w:rPr>
        <w:t xml:space="preserve"> </w:t>
      </w:r>
      <w:r w:rsidR="00022569" w:rsidRPr="00670A60">
        <w:rPr>
          <w:sz w:val="18"/>
          <w:szCs w:val="18"/>
        </w:rPr>
        <w:t>UNEP/OzL.Pro/ExCom/39/3/Rev.1</w:t>
      </w:r>
      <w:r w:rsidRPr="00670A60">
        <w:rPr>
          <w:rFonts w:hint="cs"/>
          <w:sz w:val="18"/>
          <w:szCs w:val="18"/>
          <w:rtl/>
        </w:rPr>
        <w:t>.</w:t>
      </w:r>
    </w:p>
  </w:footnote>
  <w:footnote w:id="4">
    <w:p w14:paraId="628A8B16" w14:textId="3B7C4D5E" w:rsidR="00471AEB" w:rsidRDefault="00471AEB" w:rsidP="00BD7717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طلب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الأطراف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أمين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الخزانة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تمديد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آلية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سعر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الصرف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الثابت</w:t>
      </w:r>
      <w:r w:rsidR="0062753F">
        <w:rPr>
          <w:rFonts w:hint="cs"/>
          <w:rtl/>
        </w:rPr>
        <w:t xml:space="preserve"> </w:t>
      </w:r>
      <w:r w:rsidR="00865636">
        <w:rPr>
          <w:rFonts w:hint="cs"/>
          <w:rtl/>
        </w:rPr>
        <w:t>للعملات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الفترة</w:t>
      </w:r>
      <w:r w:rsidR="0062753F">
        <w:rPr>
          <w:rFonts w:hint="cs"/>
          <w:rtl/>
        </w:rPr>
        <w:t xml:space="preserve"> </w:t>
      </w:r>
      <w:r w:rsidR="00BD7717">
        <w:rPr>
          <w:rFonts w:ascii="TimesNewRomanPSMT" w:hAnsi="TimesNewRomanPSMT" w:cs="TimesNewRomanPSMT" w:hint="cs"/>
          <w:rtl/>
          <w:lang w:val="en-US"/>
        </w:rPr>
        <w:t>2024</w:t>
      </w:r>
      <w:r>
        <w:rPr>
          <w:rFonts w:hint="cs"/>
          <w:rtl/>
        </w:rPr>
        <w:t>-</w:t>
      </w:r>
      <w:r w:rsidR="00BD7717">
        <w:rPr>
          <w:rFonts w:ascii="TimesNewRomanPSMT" w:hAnsi="TimesNewRomanPSMT" w:cs="TimesNewRomanPSMT" w:hint="cs"/>
          <w:rtl/>
          <w:lang w:val="en-US"/>
        </w:rPr>
        <w:t>2026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62753F">
        <w:rPr>
          <w:rFonts w:hint="cs"/>
          <w:rtl/>
        </w:rPr>
        <w:t xml:space="preserve"> </w:t>
      </w:r>
      <w:r w:rsidR="00BD7717">
        <w:rPr>
          <w:rFonts w:hint="cs"/>
          <w:rtl/>
        </w:rPr>
        <w:t>35/2</w:t>
      </w:r>
      <w:r>
        <w:rPr>
          <w:rFonts w:hint="cs"/>
          <w:rtl/>
        </w:rPr>
        <w:t>).</w:t>
      </w:r>
      <w:r w:rsidR="0062753F">
        <w:rPr>
          <w:rFonts w:hint="cs"/>
          <w:rtl/>
        </w:rPr>
        <w:t xml:space="preserve"> </w:t>
      </w:r>
    </w:p>
  </w:footnote>
  <w:footnote w:id="5">
    <w:p w14:paraId="652F7CD9" w14:textId="3CD2D41E" w:rsidR="00086EF6" w:rsidRDefault="00086EF6" w:rsidP="00086EF6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 w:rsidR="0062753F">
        <w:rPr>
          <w:rFonts w:hint="cs"/>
          <w:rtl/>
        </w:rPr>
        <w:t xml:space="preserve"> </w:t>
      </w:r>
      <w:r>
        <w:rPr>
          <w:rFonts w:hint="cs"/>
          <w:rtl/>
          <w:lang w:val="en-US" w:bidi="ar-SA"/>
        </w:rPr>
        <w:t>استجابة</w:t>
      </w:r>
      <w:r w:rsidR="0062753F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للمقرر</w:t>
      </w:r>
      <w:r w:rsidR="0062753F">
        <w:rPr>
          <w:rFonts w:hint="cs"/>
          <w:rtl/>
          <w:lang w:val="en-US" w:bidi="ar-SA"/>
        </w:rPr>
        <w:t xml:space="preserve"> </w:t>
      </w:r>
      <w:r>
        <w:t>41</w:t>
      </w:r>
      <w:r>
        <w:rPr>
          <w:rFonts w:hint="cs"/>
          <w:rtl/>
          <w:lang w:val="en-US" w:bidi="ar-SA"/>
        </w:rPr>
        <w:t>/</w:t>
      </w:r>
      <w:r>
        <w:t>2</w:t>
      </w:r>
      <w:r>
        <w:rPr>
          <w:rFonts w:hint="cs"/>
          <w:rtl/>
        </w:rPr>
        <w:t>،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سوف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تكون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قائمة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المساهمات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المستحقة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بالنسبة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لبعض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البلدان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تمر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اقتصاداتها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بمرحلة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انتقالية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متاحة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لدى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الطلب.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0705" w14:textId="07F8508D" w:rsidR="007E5D09" w:rsidRPr="00B22BEE" w:rsidRDefault="009B002C" w:rsidP="00026254">
    <w:pPr>
      <w:jc w:val="right"/>
      <w:rPr>
        <w:szCs w:val="24"/>
      </w:rPr>
    </w:pPr>
    <w:r w:rsidRPr="00B22BEE">
      <w:rPr>
        <w:szCs w:val="24"/>
      </w:rPr>
      <w:fldChar w:fldCharType="begin"/>
    </w:r>
    <w:r w:rsidRPr="00B22BEE">
      <w:rPr>
        <w:szCs w:val="24"/>
      </w:rPr>
      <w:instrText xml:space="preserve"> DOCPROPERTY "Document number"  \* MERGEFORMAT </w:instrText>
    </w:r>
    <w:r w:rsidRPr="00B22BEE">
      <w:rPr>
        <w:szCs w:val="24"/>
      </w:rPr>
      <w:fldChar w:fldCharType="separate"/>
    </w:r>
    <w:r w:rsidRPr="00B22BEE">
      <w:rPr>
        <w:szCs w:val="24"/>
      </w:rPr>
      <w:t>UNEP/</w:t>
    </w:r>
    <w:proofErr w:type="spellStart"/>
    <w:r w:rsidRPr="00B22BEE">
      <w:rPr>
        <w:szCs w:val="24"/>
      </w:rPr>
      <w:t>OzL.Pro</w:t>
    </w:r>
    <w:proofErr w:type="spellEnd"/>
    <w:r w:rsidRPr="00B22BEE">
      <w:rPr>
        <w:szCs w:val="24"/>
      </w:rPr>
      <w:t>/ExCom/</w:t>
    </w:r>
    <w:r w:rsidR="00071D99" w:rsidRPr="00B22BEE">
      <w:rPr>
        <w:szCs w:val="24"/>
      </w:rPr>
      <w:t>9</w:t>
    </w:r>
    <w:r w:rsidR="00071D99" w:rsidRPr="00B22BEE">
      <w:rPr>
        <w:rFonts w:hint="cs"/>
        <w:szCs w:val="24"/>
        <w:rtl/>
      </w:rPr>
      <w:t>6</w:t>
    </w:r>
    <w:r w:rsidRPr="00B22BEE">
      <w:rPr>
        <w:szCs w:val="24"/>
      </w:rPr>
      <w:t>/3</w:t>
    </w:r>
    <w:r w:rsidRPr="00B22BEE">
      <w:rPr>
        <w:szCs w:val="24"/>
      </w:rPr>
      <w:fldChar w:fldCharType="end"/>
    </w:r>
  </w:p>
  <w:p w14:paraId="51346D04" w14:textId="77777777" w:rsidR="007E5D09" w:rsidRDefault="007E5D09" w:rsidP="00026254">
    <w:pPr>
      <w:jc w:val="right"/>
    </w:pPr>
  </w:p>
  <w:p w14:paraId="0BF308AD" w14:textId="77777777" w:rsidR="001D6EB3" w:rsidRDefault="001D6EB3" w:rsidP="00026254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17FB" w14:textId="38A9AA04" w:rsidR="007E5D09" w:rsidRDefault="00133E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</w:t>
    </w:r>
    <w:r>
      <w:fldChar w:fldCharType="end"/>
    </w:r>
  </w:p>
  <w:p w14:paraId="5DDDCBCD" w14:textId="77777777" w:rsidR="007E5D09" w:rsidRDefault="007E5D09"/>
  <w:p w14:paraId="20E06C96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F26B68"/>
    <w:multiLevelType w:val="hybridMultilevel"/>
    <w:tmpl w:val="815C0C18"/>
    <w:lvl w:ilvl="0" w:tplc="F1FACC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7B71FA"/>
    <w:multiLevelType w:val="hybridMultilevel"/>
    <w:tmpl w:val="C3EE2ED4"/>
    <w:lvl w:ilvl="0" w:tplc="58D45A12">
      <w:start w:val="1"/>
      <w:numFmt w:val="decimal"/>
      <w:lvlText w:val="%1-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CC4891"/>
    <w:multiLevelType w:val="hybridMultilevel"/>
    <w:tmpl w:val="57EC6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61C47"/>
    <w:multiLevelType w:val="hybridMultilevel"/>
    <w:tmpl w:val="FF08A36A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A62AB"/>
    <w:multiLevelType w:val="hybridMultilevel"/>
    <w:tmpl w:val="0BE48B76"/>
    <w:lvl w:ilvl="0" w:tplc="1DF4A3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C110D27"/>
    <w:multiLevelType w:val="hybridMultilevel"/>
    <w:tmpl w:val="60D071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3395493">
    <w:abstractNumId w:val="10"/>
  </w:num>
  <w:num w:numId="2" w16cid:durableId="886525972">
    <w:abstractNumId w:val="10"/>
  </w:num>
  <w:num w:numId="3" w16cid:durableId="1533497701">
    <w:abstractNumId w:val="10"/>
  </w:num>
  <w:num w:numId="4" w16cid:durableId="700280569">
    <w:abstractNumId w:val="10"/>
  </w:num>
  <w:num w:numId="5" w16cid:durableId="510409163">
    <w:abstractNumId w:val="10"/>
  </w:num>
  <w:num w:numId="6" w16cid:durableId="675959151">
    <w:abstractNumId w:val="9"/>
  </w:num>
  <w:num w:numId="7" w16cid:durableId="797262740">
    <w:abstractNumId w:val="7"/>
  </w:num>
  <w:num w:numId="8" w16cid:durableId="1663925073">
    <w:abstractNumId w:val="6"/>
  </w:num>
  <w:num w:numId="9" w16cid:durableId="30306650">
    <w:abstractNumId w:val="5"/>
  </w:num>
  <w:num w:numId="10" w16cid:durableId="1967353483">
    <w:abstractNumId w:val="4"/>
  </w:num>
  <w:num w:numId="11" w16cid:durableId="848325494">
    <w:abstractNumId w:val="8"/>
  </w:num>
  <w:num w:numId="12" w16cid:durableId="1920553364">
    <w:abstractNumId w:val="3"/>
  </w:num>
  <w:num w:numId="13" w16cid:durableId="1195968175">
    <w:abstractNumId w:val="2"/>
  </w:num>
  <w:num w:numId="14" w16cid:durableId="445387337">
    <w:abstractNumId w:val="1"/>
  </w:num>
  <w:num w:numId="15" w16cid:durableId="2058427781">
    <w:abstractNumId w:val="0"/>
  </w:num>
  <w:num w:numId="16" w16cid:durableId="877083554">
    <w:abstractNumId w:val="17"/>
  </w:num>
  <w:num w:numId="17" w16cid:durableId="777918877">
    <w:abstractNumId w:val="21"/>
  </w:num>
  <w:num w:numId="18" w16cid:durableId="1079444477">
    <w:abstractNumId w:val="22"/>
  </w:num>
  <w:num w:numId="19" w16cid:durableId="669793350">
    <w:abstractNumId w:val="23"/>
  </w:num>
  <w:num w:numId="20" w16cid:durableId="642733569">
    <w:abstractNumId w:val="19"/>
  </w:num>
  <w:num w:numId="21" w16cid:durableId="518930581">
    <w:abstractNumId w:val="13"/>
  </w:num>
  <w:num w:numId="22" w16cid:durableId="1235436860">
    <w:abstractNumId w:val="18"/>
  </w:num>
  <w:num w:numId="23" w16cid:durableId="1883772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48674055">
    <w:abstractNumId w:val="11"/>
  </w:num>
  <w:num w:numId="25" w16cid:durableId="1214269617">
    <w:abstractNumId w:val="14"/>
  </w:num>
  <w:num w:numId="26" w16cid:durableId="1060439025">
    <w:abstractNumId w:val="16"/>
  </w:num>
  <w:num w:numId="27" w16cid:durableId="488449516">
    <w:abstractNumId w:val="12"/>
  </w:num>
  <w:num w:numId="28" w16cid:durableId="1119690739">
    <w:abstractNumId w:val="15"/>
  </w:num>
  <w:num w:numId="29" w16cid:durableId="292060777">
    <w:abstractNumId w:val="20"/>
  </w:num>
  <w:num w:numId="30" w16cid:durableId="99565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3B"/>
    <w:rsid w:val="00013372"/>
    <w:rsid w:val="00017133"/>
    <w:rsid w:val="00021825"/>
    <w:rsid w:val="00022569"/>
    <w:rsid w:val="00026254"/>
    <w:rsid w:val="00031C47"/>
    <w:rsid w:val="0004254A"/>
    <w:rsid w:val="000460FF"/>
    <w:rsid w:val="0005184B"/>
    <w:rsid w:val="00053C1C"/>
    <w:rsid w:val="00066FE2"/>
    <w:rsid w:val="00071D99"/>
    <w:rsid w:val="00076DCC"/>
    <w:rsid w:val="00084970"/>
    <w:rsid w:val="000861FE"/>
    <w:rsid w:val="00086EF6"/>
    <w:rsid w:val="00090055"/>
    <w:rsid w:val="000B3ED7"/>
    <w:rsid w:val="000C2FE8"/>
    <w:rsid w:val="000C54E8"/>
    <w:rsid w:val="000F41EA"/>
    <w:rsid w:val="001117D3"/>
    <w:rsid w:val="00112EDB"/>
    <w:rsid w:val="00116043"/>
    <w:rsid w:val="00126DE3"/>
    <w:rsid w:val="00133E7B"/>
    <w:rsid w:val="00154C73"/>
    <w:rsid w:val="00192CDD"/>
    <w:rsid w:val="001A64FF"/>
    <w:rsid w:val="001D2B45"/>
    <w:rsid w:val="001D6EB3"/>
    <w:rsid w:val="00202E5E"/>
    <w:rsid w:val="002057B1"/>
    <w:rsid w:val="0020750D"/>
    <w:rsid w:val="0021665B"/>
    <w:rsid w:val="0024002D"/>
    <w:rsid w:val="00244666"/>
    <w:rsid w:val="00245DCA"/>
    <w:rsid w:val="00246050"/>
    <w:rsid w:val="00262FA3"/>
    <w:rsid w:val="002657E7"/>
    <w:rsid w:val="002B535E"/>
    <w:rsid w:val="002C0059"/>
    <w:rsid w:val="002C46E8"/>
    <w:rsid w:val="002E1AA8"/>
    <w:rsid w:val="002E6A6F"/>
    <w:rsid w:val="002E7EF7"/>
    <w:rsid w:val="002F25AD"/>
    <w:rsid w:val="002F505F"/>
    <w:rsid w:val="002F5CD7"/>
    <w:rsid w:val="0031234A"/>
    <w:rsid w:val="003132B9"/>
    <w:rsid w:val="00353B6D"/>
    <w:rsid w:val="0035441C"/>
    <w:rsid w:val="00360F67"/>
    <w:rsid w:val="00393BCC"/>
    <w:rsid w:val="003A0B10"/>
    <w:rsid w:val="003A7653"/>
    <w:rsid w:val="003C2739"/>
    <w:rsid w:val="003D555D"/>
    <w:rsid w:val="003F051E"/>
    <w:rsid w:val="003F0642"/>
    <w:rsid w:val="003F2852"/>
    <w:rsid w:val="00416AD7"/>
    <w:rsid w:val="0044725C"/>
    <w:rsid w:val="00471AEB"/>
    <w:rsid w:val="00475A02"/>
    <w:rsid w:val="00476A2E"/>
    <w:rsid w:val="00480687"/>
    <w:rsid w:val="00487DCF"/>
    <w:rsid w:val="004975F8"/>
    <w:rsid w:val="004C5B74"/>
    <w:rsid w:val="00524DE4"/>
    <w:rsid w:val="00526F2F"/>
    <w:rsid w:val="0053096E"/>
    <w:rsid w:val="00531DF1"/>
    <w:rsid w:val="005525EB"/>
    <w:rsid w:val="00553581"/>
    <w:rsid w:val="00564E13"/>
    <w:rsid w:val="005A1DFA"/>
    <w:rsid w:val="005A4996"/>
    <w:rsid w:val="005B65DF"/>
    <w:rsid w:val="005C7D4A"/>
    <w:rsid w:val="005D4861"/>
    <w:rsid w:val="005D7425"/>
    <w:rsid w:val="005E55D2"/>
    <w:rsid w:val="006034C6"/>
    <w:rsid w:val="00624AEF"/>
    <w:rsid w:val="0062753F"/>
    <w:rsid w:val="00627DBA"/>
    <w:rsid w:val="00630C8F"/>
    <w:rsid w:val="0064079B"/>
    <w:rsid w:val="00657456"/>
    <w:rsid w:val="00662A73"/>
    <w:rsid w:val="00665AB4"/>
    <w:rsid w:val="00670A60"/>
    <w:rsid w:val="00683F1B"/>
    <w:rsid w:val="00687237"/>
    <w:rsid w:val="006A0DF0"/>
    <w:rsid w:val="006D6CBB"/>
    <w:rsid w:val="006E49EA"/>
    <w:rsid w:val="006F2A2C"/>
    <w:rsid w:val="006F53C6"/>
    <w:rsid w:val="006F713E"/>
    <w:rsid w:val="00702662"/>
    <w:rsid w:val="00713D1D"/>
    <w:rsid w:val="00735676"/>
    <w:rsid w:val="0074144D"/>
    <w:rsid w:val="00756C21"/>
    <w:rsid w:val="007626C1"/>
    <w:rsid w:val="00786775"/>
    <w:rsid w:val="00791A1A"/>
    <w:rsid w:val="007C6EF9"/>
    <w:rsid w:val="007D141D"/>
    <w:rsid w:val="007D567C"/>
    <w:rsid w:val="007E162C"/>
    <w:rsid w:val="007E5D09"/>
    <w:rsid w:val="00802575"/>
    <w:rsid w:val="008075C8"/>
    <w:rsid w:val="00813BF0"/>
    <w:rsid w:val="00825E16"/>
    <w:rsid w:val="00832893"/>
    <w:rsid w:val="00836297"/>
    <w:rsid w:val="00865636"/>
    <w:rsid w:val="00885865"/>
    <w:rsid w:val="00886DBC"/>
    <w:rsid w:val="008A319B"/>
    <w:rsid w:val="008B5207"/>
    <w:rsid w:val="008D2352"/>
    <w:rsid w:val="008D36B8"/>
    <w:rsid w:val="008D72C9"/>
    <w:rsid w:val="008E3DF3"/>
    <w:rsid w:val="008E4117"/>
    <w:rsid w:val="0091701E"/>
    <w:rsid w:val="009446D3"/>
    <w:rsid w:val="00944948"/>
    <w:rsid w:val="00975B97"/>
    <w:rsid w:val="00983FD1"/>
    <w:rsid w:val="009B002C"/>
    <w:rsid w:val="009B0DC6"/>
    <w:rsid w:val="009C0CAE"/>
    <w:rsid w:val="009C12A1"/>
    <w:rsid w:val="009C46B2"/>
    <w:rsid w:val="009E1DE8"/>
    <w:rsid w:val="009E4612"/>
    <w:rsid w:val="009E4782"/>
    <w:rsid w:val="00A05745"/>
    <w:rsid w:val="00A06B3B"/>
    <w:rsid w:val="00A150B8"/>
    <w:rsid w:val="00A25E7B"/>
    <w:rsid w:val="00A44778"/>
    <w:rsid w:val="00A4641B"/>
    <w:rsid w:val="00A61669"/>
    <w:rsid w:val="00A63D1C"/>
    <w:rsid w:val="00A71317"/>
    <w:rsid w:val="00A755B6"/>
    <w:rsid w:val="00A83124"/>
    <w:rsid w:val="00A84884"/>
    <w:rsid w:val="00A91941"/>
    <w:rsid w:val="00AB4886"/>
    <w:rsid w:val="00AC18AB"/>
    <w:rsid w:val="00AC3C2A"/>
    <w:rsid w:val="00AC71FF"/>
    <w:rsid w:val="00AC76E8"/>
    <w:rsid w:val="00AF1508"/>
    <w:rsid w:val="00B02834"/>
    <w:rsid w:val="00B041B9"/>
    <w:rsid w:val="00B11DB6"/>
    <w:rsid w:val="00B20504"/>
    <w:rsid w:val="00B22BEE"/>
    <w:rsid w:val="00B40E87"/>
    <w:rsid w:val="00B47AB7"/>
    <w:rsid w:val="00B81E83"/>
    <w:rsid w:val="00B97005"/>
    <w:rsid w:val="00BA250D"/>
    <w:rsid w:val="00BD7717"/>
    <w:rsid w:val="00C0337B"/>
    <w:rsid w:val="00C23DD6"/>
    <w:rsid w:val="00C241E3"/>
    <w:rsid w:val="00C27B58"/>
    <w:rsid w:val="00C34484"/>
    <w:rsid w:val="00C34595"/>
    <w:rsid w:val="00C55EF2"/>
    <w:rsid w:val="00C56379"/>
    <w:rsid w:val="00C702DD"/>
    <w:rsid w:val="00C71307"/>
    <w:rsid w:val="00C761DF"/>
    <w:rsid w:val="00C76470"/>
    <w:rsid w:val="00C87AC4"/>
    <w:rsid w:val="00C911E0"/>
    <w:rsid w:val="00C946BC"/>
    <w:rsid w:val="00C95C46"/>
    <w:rsid w:val="00CB00FC"/>
    <w:rsid w:val="00CB3CA7"/>
    <w:rsid w:val="00CC723E"/>
    <w:rsid w:val="00CD3896"/>
    <w:rsid w:val="00CE0705"/>
    <w:rsid w:val="00CE3BD5"/>
    <w:rsid w:val="00CE5167"/>
    <w:rsid w:val="00CF22F4"/>
    <w:rsid w:val="00D006A9"/>
    <w:rsid w:val="00D01C60"/>
    <w:rsid w:val="00D07E09"/>
    <w:rsid w:val="00D14AB2"/>
    <w:rsid w:val="00D224CF"/>
    <w:rsid w:val="00D3162C"/>
    <w:rsid w:val="00D45C4D"/>
    <w:rsid w:val="00D65C2B"/>
    <w:rsid w:val="00D825B8"/>
    <w:rsid w:val="00D87E6A"/>
    <w:rsid w:val="00DA79FC"/>
    <w:rsid w:val="00DB5E89"/>
    <w:rsid w:val="00DB6B65"/>
    <w:rsid w:val="00DC79CE"/>
    <w:rsid w:val="00DD27A3"/>
    <w:rsid w:val="00E01531"/>
    <w:rsid w:val="00E1360E"/>
    <w:rsid w:val="00E31EA7"/>
    <w:rsid w:val="00E33FDE"/>
    <w:rsid w:val="00E435F7"/>
    <w:rsid w:val="00E446E5"/>
    <w:rsid w:val="00E6287A"/>
    <w:rsid w:val="00E63009"/>
    <w:rsid w:val="00E74A66"/>
    <w:rsid w:val="00E75F81"/>
    <w:rsid w:val="00E8536D"/>
    <w:rsid w:val="00E85AAB"/>
    <w:rsid w:val="00E86EBE"/>
    <w:rsid w:val="00EC108E"/>
    <w:rsid w:val="00ED574A"/>
    <w:rsid w:val="00ED5A63"/>
    <w:rsid w:val="00EF71DE"/>
    <w:rsid w:val="00F219E8"/>
    <w:rsid w:val="00F221B0"/>
    <w:rsid w:val="00F2756B"/>
    <w:rsid w:val="00F3101D"/>
    <w:rsid w:val="00F369FD"/>
    <w:rsid w:val="00F45D26"/>
    <w:rsid w:val="00F634D6"/>
    <w:rsid w:val="00F67D36"/>
    <w:rsid w:val="00F72A7F"/>
    <w:rsid w:val="00FB5E65"/>
    <w:rsid w:val="00FD78A9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04989"/>
  <w15:docId w15:val="{DC5596F8-B859-46C2-BA0F-E478B937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555D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4725C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Revision">
    <w:name w:val="Revision"/>
    <w:hidden/>
    <w:uiPriority w:val="99"/>
    <w:semiHidden/>
    <w:rsid w:val="007626C1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2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23A55-C853-4B75-82B8-BCFD45DC1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275531-8677-438C-A41A-A28569AE92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A92-template (1)</Template>
  <TotalTime>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Sanaa Al SIOUFI</dc:creator>
  <cp:lastModifiedBy>Nada Al-Saheb</cp:lastModifiedBy>
  <cp:revision>2</cp:revision>
  <cp:lastPrinted>2024-04-30T15:56:00Z</cp:lastPrinted>
  <dcterms:created xsi:type="dcterms:W3CDTF">2025-05-08T13:33:00Z</dcterms:created>
  <dcterms:modified xsi:type="dcterms:W3CDTF">2025-05-08T13:33:00Z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UNEP/OzL.Pro/ExCom/96/3</vt:lpwstr>
  </property>
  <property fmtid="{D5CDD505-2E9C-101B-9397-08002B2CF9AE}" pid="3" name="Revision date">
    <vt:lpwstr>30 April 2025</vt:lpwstr>
  </property>
  <property fmtid="{D5CDD505-2E9C-101B-9397-08002B2CF9AE}" pid="4" name="ContentTypeId">
    <vt:lpwstr>0x010100931590246BB372458F756BD261E34EAE</vt:lpwstr>
  </property>
  <property fmtid="{D5CDD505-2E9C-101B-9397-08002B2CF9AE}" pid="5" name="Order">
    <vt:r8>147400</vt:r8>
  </property>
  <property fmtid="{D5CDD505-2E9C-101B-9397-08002B2CF9AE}" pid="6" name="GrammarlyDocumentId">
    <vt:lpwstr>08ccd5dd5dafbcd96c3c0c129422852351806ec571dbadd4f45df77a07f46176</vt:lpwstr>
  </property>
  <property fmtid="{D5CDD505-2E9C-101B-9397-08002B2CF9AE}" pid="7" name="MediaServiceImageTags">
    <vt:lpwstr/>
  </property>
  <property fmtid="{D5CDD505-2E9C-101B-9397-08002B2CF9AE}" pid="8" name="SharedWithUsers">
    <vt:lpwstr/>
  </property>
  <property fmtid="{D5CDD505-2E9C-101B-9397-08002B2CF9AE}" pid="9" name="lcf76f155ced4ddcb4097134ff3c332f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6" name="Date completed">
    <vt:lpwstr>30 April 2025</vt:lpwstr>
  </property>
</Properties>
</file>