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808D701" w14:textId="77777777" w:rsidTr="009C59F7">
        <w:trPr>
          <w:trHeight w:val="720"/>
        </w:trPr>
        <w:tc>
          <w:tcPr>
            <w:tcW w:w="5490" w:type="dxa"/>
            <w:gridSpan w:val="2"/>
            <w:tcBorders>
              <w:bottom w:val="single" w:sz="18" w:space="0" w:color="auto"/>
            </w:tcBorders>
          </w:tcPr>
          <w:p w14:paraId="15662D2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BDDD38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177ABF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2D2FF5"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FE50700" wp14:editId="004A570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AE8272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E95A7B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E50E06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FBE2BE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DA8392E"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9A66CF4" w14:textId="77777777" w:rsidR="00C15867" w:rsidRPr="009B0D30" w:rsidRDefault="00C15867" w:rsidP="009C59F7">
            <w:r w:rsidRPr="009B0D30">
              <w:t>Distr.</w:t>
            </w:r>
          </w:p>
          <w:p w14:paraId="00AEC548" w14:textId="77777777" w:rsidR="00923540" w:rsidRPr="009B0D30" w:rsidRDefault="00923540" w:rsidP="00923540">
            <w:r w:rsidRPr="009B0D30">
              <w:t>GENERAL</w:t>
            </w:r>
          </w:p>
          <w:p w14:paraId="4BD2F95A" w14:textId="77777777" w:rsidR="00C15867" w:rsidRPr="009B0D30" w:rsidRDefault="00C15867" w:rsidP="009C59F7"/>
          <w:p w14:paraId="77B4D340" w14:textId="77777777" w:rsidR="00C15867" w:rsidRPr="009B0D30" w:rsidRDefault="00C15867" w:rsidP="009C59F7"/>
          <w:p w14:paraId="6F193695" w14:textId="709400F5" w:rsidR="00C15867" w:rsidRPr="009B0D30" w:rsidRDefault="00887A90" w:rsidP="009C59F7">
            <w:r>
              <w:fldChar w:fldCharType="begin"/>
            </w:r>
            <w:r>
              <w:instrText xml:space="preserve"> DOCPROPERTY "Document number"  \* MERGEFORMAT </w:instrText>
            </w:r>
            <w:r>
              <w:fldChar w:fldCharType="separate"/>
            </w:r>
            <w:r w:rsidR="00F0663C">
              <w:t>UNEP/</w:t>
            </w:r>
            <w:proofErr w:type="spellStart"/>
            <w:r w:rsidR="00F0663C">
              <w:t>OzL.Pro</w:t>
            </w:r>
            <w:proofErr w:type="spellEnd"/>
            <w:r w:rsidR="00F0663C">
              <w:t>/ExCom/93/</w:t>
            </w:r>
            <w:r>
              <w:fldChar w:fldCharType="end"/>
            </w:r>
            <w:r w:rsidR="007E075A">
              <w:t>96</w:t>
            </w:r>
          </w:p>
          <w:p w14:paraId="354FE78B" w14:textId="6263E642"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7E075A">
              <w:t>23 October 2023</w:t>
            </w:r>
            <w:r w:rsidRPr="009B0D30">
              <w:fldChar w:fldCharType="end"/>
            </w:r>
          </w:p>
          <w:p w14:paraId="55728B3F" w14:textId="77777777" w:rsidR="00C15867" w:rsidRPr="009B0D30" w:rsidRDefault="00C15867" w:rsidP="009C59F7">
            <w:pPr>
              <w:rPr>
                <w:caps/>
              </w:rPr>
            </w:pPr>
          </w:p>
          <w:p w14:paraId="2654E23B" w14:textId="77777777" w:rsidR="00C15867" w:rsidRPr="009B0D30" w:rsidRDefault="00C15867" w:rsidP="009C59F7">
            <w:r w:rsidRPr="009B0D30">
              <w:t>ORIGINAL: ENGLISH</w:t>
            </w:r>
          </w:p>
        </w:tc>
      </w:tr>
    </w:tbl>
    <w:p w14:paraId="070C842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0636EE8B"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469EF37" w14:textId="676CA945" w:rsidR="0079781A" w:rsidRDefault="0079781A" w:rsidP="0079781A">
      <w:pPr>
        <w:jc w:val="left"/>
      </w:pPr>
      <w:r>
        <w:t xml:space="preserve">Item </w:t>
      </w:r>
      <w:r w:rsidR="00A94363" w:rsidRPr="00F32DD5">
        <w:t>10(a)</w:t>
      </w:r>
      <w:r>
        <w:t xml:space="preserve"> of the </w:t>
      </w:r>
      <w:r w:rsidRPr="00512BEF">
        <w:t>provisional agenda</w:t>
      </w:r>
      <w:r w:rsidRPr="00512BEF">
        <w:rPr>
          <w:rStyle w:val="FootnoteReference"/>
        </w:rPr>
        <w:footnoteReference w:id="2"/>
      </w:r>
    </w:p>
    <w:p w14:paraId="2D69D435" w14:textId="77777777" w:rsidR="006D3F71" w:rsidRPr="006D3F71" w:rsidRDefault="006D3F71" w:rsidP="009C1E74">
      <w:pPr>
        <w:pStyle w:val="Title1"/>
        <w:rPr>
          <w:b w:val="0"/>
          <w:bCs/>
          <w:sz w:val="24"/>
          <w:szCs w:val="24"/>
          <w:lang w:val="en-CA"/>
        </w:rPr>
      </w:pPr>
      <w:bookmarkStart w:id="0" w:name="_Hlk129628306"/>
      <w:bookmarkStart w:id="1" w:name="_Hlk118106023"/>
    </w:p>
    <w:p w14:paraId="1F459CEA" w14:textId="77777777" w:rsidR="006D3F71" w:rsidRDefault="006D3F71" w:rsidP="009C1E74">
      <w:pPr>
        <w:pStyle w:val="Title1"/>
        <w:rPr>
          <w:b w:val="0"/>
          <w:bCs/>
          <w:sz w:val="24"/>
          <w:szCs w:val="24"/>
          <w:lang w:val="en-CA"/>
        </w:rPr>
      </w:pPr>
    </w:p>
    <w:p w14:paraId="6107FDD0" w14:textId="77777777" w:rsidR="000061AE" w:rsidRPr="006D3F71" w:rsidRDefault="000061AE" w:rsidP="009C1E74">
      <w:pPr>
        <w:pStyle w:val="Title1"/>
        <w:rPr>
          <w:b w:val="0"/>
          <w:bCs/>
          <w:sz w:val="24"/>
          <w:szCs w:val="24"/>
          <w:lang w:val="en-CA"/>
        </w:rPr>
      </w:pPr>
    </w:p>
    <w:p w14:paraId="21A268E8" w14:textId="4A3E4CAF" w:rsidR="006D3F71" w:rsidRPr="009C1E74" w:rsidRDefault="006D3F71" w:rsidP="009C1E74">
      <w:pPr>
        <w:pStyle w:val="Title1"/>
        <w:rPr>
          <w:sz w:val="24"/>
          <w:szCs w:val="24"/>
          <w:lang w:val="en-CA"/>
        </w:rPr>
      </w:pPr>
      <w:r w:rsidRPr="009C1E74">
        <w:rPr>
          <w:sz w:val="24"/>
          <w:szCs w:val="24"/>
          <w:lang w:val="en-CA"/>
        </w:rPr>
        <w:t>DRAFT GUIDELINES FOR FUNDING THE PHASE-DOWN OF HFC</w:t>
      </w:r>
      <w:r w:rsidRPr="009C1E74">
        <w:rPr>
          <w:caps w:val="0"/>
          <w:sz w:val="24"/>
          <w:szCs w:val="24"/>
          <w:lang w:val="en-CA"/>
        </w:rPr>
        <w:t>s</w:t>
      </w:r>
      <w:r w:rsidRPr="009C1E74">
        <w:rPr>
          <w:sz w:val="24"/>
          <w:szCs w:val="24"/>
          <w:lang w:val="en-CA"/>
        </w:rPr>
        <w:t xml:space="preserve"> IN ARTICLE 5 COUNTRIES</w:t>
      </w:r>
      <w:r w:rsidR="009F33B1">
        <w:rPr>
          <w:sz w:val="24"/>
          <w:szCs w:val="24"/>
          <w:lang w:val="en-CA"/>
        </w:rPr>
        <w:t>,</w:t>
      </w:r>
      <w:r w:rsidRPr="009C1E74">
        <w:rPr>
          <w:sz w:val="24"/>
          <w:szCs w:val="24"/>
          <w:lang w:val="en-CA"/>
        </w:rPr>
        <w:t xml:space="preserve"> INCLUDING CONSIDERATION OF OPERATIONALIZING PARAGRAPH 24 OF </w:t>
      </w:r>
      <w:r w:rsidRPr="009C1E74">
        <w:rPr>
          <w:caps w:val="0"/>
          <w:sz w:val="24"/>
          <w:szCs w:val="24"/>
          <w:lang w:val="en-CA"/>
        </w:rPr>
        <w:t>DECISION</w:t>
      </w:r>
      <w:r w:rsidRPr="009C1E74">
        <w:rPr>
          <w:sz w:val="24"/>
          <w:szCs w:val="24"/>
          <w:lang w:val="en-CA"/>
        </w:rPr>
        <w:t> xxviii/</w:t>
      </w:r>
      <w:r w:rsidRPr="00C37CEF">
        <w:rPr>
          <w:sz w:val="24"/>
          <w:szCs w:val="24"/>
          <w:lang w:val="en-CA"/>
        </w:rPr>
        <w:t>2</w:t>
      </w:r>
    </w:p>
    <w:bookmarkEnd w:id="0"/>
    <w:p w14:paraId="6E9F435A" w14:textId="77777777" w:rsidR="006D3F71" w:rsidRPr="009C1E74" w:rsidRDefault="006D3F71" w:rsidP="009C1E74">
      <w:pPr>
        <w:pStyle w:val="Title1"/>
        <w:spacing w:after="240"/>
        <w:rPr>
          <w:caps w:val="0"/>
        </w:rPr>
      </w:pPr>
    </w:p>
    <w:p w14:paraId="6EE7C0F0" w14:textId="77777777" w:rsidR="006D3F71" w:rsidRPr="006F5BEA" w:rsidRDefault="006D3F71" w:rsidP="009C1E74">
      <w:pPr>
        <w:pStyle w:val="Title1"/>
        <w:spacing w:after="240"/>
        <w:jc w:val="left"/>
        <w:rPr>
          <w:caps w:val="0"/>
          <w:sz w:val="24"/>
          <w:szCs w:val="24"/>
        </w:rPr>
      </w:pPr>
      <w:r w:rsidRPr="009C1E74">
        <w:rPr>
          <w:caps w:val="0"/>
          <w:sz w:val="24"/>
          <w:szCs w:val="24"/>
        </w:rPr>
        <w:t>Introduction</w:t>
      </w:r>
    </w:p>
    <w:p w14:paraId="4BE1B118" w14:textId="77777777" w:rsidR="006D3F71" w:rsidRPr="00804854" w:rsidRDefault="006D3F71" w:rsidP="009F33B1">
      <w:pPr>
        <w:pStyle w:val="Heading1"/>
        <w:rPr>
          <w:i/>
        </w:rPr>
      </w:pPr>
      <w:r w:rsidRPr="00804854">
        <w:t xml:space="preserve">Since their Twenty-eighth Meeting, the Parties to the Montreal Protocol have requested the Executive Committee </w:t>
      </w:r>
      <w:r w:rsidRPr="00804854">
        <w:rPr>
          <w:i/>
        </w:rPr>
        <w:t>inter alia:</w:t>
      </w:r>
    </w:p>
    <w:p w14:paraId="2C53D3F1" w14:textId="5240050F" w:rsidR="006D3F71" w:rsidRPr="00804854" w:rsidRDefault="006D3F71" w:rsidP="009F33B1">
      <w:pPr>
        <w:pStyle w:val="Heading2"/>
      </w:pPr>
      <w:r w:rsidRPr="00804854">
        <w:t>To develop within two years guidelines for financing the phase-down of hydrofluorocarbon (HFC) consumption and production, including cost-effectiveness thresholds, and to present those guidelines to the Meeting of the Parties for the Parties’ views and input before their finalization (decision XXVIII/2);</w:t>
      </w:r>
      <w:r w:rsidRPr="00804854">
        <w:rPr>
          <w:vertAlign w:val="superscript"/>
        </w:rPr>
        <w:footnoteReference w:id="3"/>
      </w:r>
      <w:r w:rsidRPr="00804854">
        <w:t xml:space="preserve"> and</w:t>
      </w:r>
    </w:p>
    <w:p w14:paraId="26F67F72" w14:textId="77777777" w:rsidR="006D3F71" w:rsidRPr="00804854" w:rsidRDefault="006D3F71" w:rsidP="009F33B1">
      <w:pPr>
        <w:pStyle w:val="Heading2"/>
      </w:pPr>
      <w:r w:rsidRPr="00804854">
        <w:t>To continue its work on developing guidelines for financing the phase-down of HFC consumption and production; to provide an update on progress on the elements as part of the annual report of the Executive Committee to the Meeting of the Parties; and to present the draft guidelines developed to the Meeting of the Parties for the Parties’ views and input before their finalization (decision XXX/4).</w:t>
      </w:r>
      <w:r w:rsidRPr="00804854">
        <w:rPr>
          <w:vertAlign w:val="superscript"/>
        </w:rPr>
        <w:footnoteReference w:id="4"/>
      </w:r>
    </w:p>
    <w:p w14:paraId="2F0B0FD0" w14:textId="456F7FBF" w:rsidR="006D3F71" w:rsidRPr="00C37CEF" w:rsidRDefault="006D3F71" w:rsidP="00F370B1">
      <w:pPr>
        <w:pStyle w:val="Heading1"/>
        <w:rPr>
          <w:lang w:val="en-GB"/>
        </w:rPr>
      </w:pPr>
      <w:r>
        <w:t xml:space="preserve">Since the </w:t>
      </w:r>
      <w:r w:rsidRPr="00804854">
        <w:t xml:space="preserve">adoption of the Kigali Amendment, </w:t>
      </w:r>
      <w:r>
        <w:t xml:space="preserve">the Executive Committee has been discussing the cost guidelines for HFC phase-down, and the Secretariat has produced a number of documents to assist </w:t>
      </w:r>
      <w:r w:rsidRPr="00804854">
        <w:t>the Committee</w:t>
      </w:r>
      <w:r>
        <w:t xml:space="preserve"> in its ongoing deliberations.</w:t>
      </w:r>
    </w:p>
    <w:p w14:paraId="566A66F1" w14:textId="0C7C9C79" w:rsidR="006D3F71" w:rsidRPr="00731FC3" w:rsidRDefault="006D3F71" w:rsidP="00247618">
      <w:pPr>
        <w:pStyle w:val="Heading1"/>
      </w:pPr>
      <w:r w:rsidRPr="00C37CEF">
        <w:lastRenderedPageBreak/>
        <w:t>At its 80</w:t>
      </w:r>
      <w:r w:rsidRPr="0029719F">
        <w:rPr>
          <w:vertAlign w:val="superscript"/>
        </w:rPr>
        <w:t xml:space="preserve">th </w:t>
      </w:r>
      <w:r w:rsidRPr="00C37CEF">
        <w:t xml:space="preserve">meeting, the </w:t>
      </w:r>
      <w:r w:rsidRPr="00731FC3">
        <w:t xml:space="preserve">Executive Committee decided </w:t>
      </w:r>
      <w:r w:rsidRPr="0029719F">
        <w:rPr>
          <w:i/>
        </w:rPr>
        <w:t xml:space="preserve">inter alia </w:t>
      </w:r>
      <w:r w:rsidRPr="00731FC3">
        <w:t xml:space="preserve">to </w:t>
      </w:r>
      <w:r w:rsidR="00BF1A57">
        <w:t>use</w:t>
      </w:r>
      <w:r w:rsidRPr="00731FC3">
        <w:t xml:space="preserve"> </w:t>
      </w:r>
      <w:r w:rsidR="003D2336" w:rsidRPr="003D2336">
        <w:t xml:space="preserve">as working documents for future discussions </w:t>
      </w:r>
      <w:r w:rsidRPr="00731FC3">
        <w:t xml:space="preserve">the draft template </w:t>
      </w:r>
      <w:r w:rsidR="001C7895" w:rsidRPr="006D10C6">
        <w:t xml:space="preserve">referred to </w:t>
      </w:r>
      <w:r w:rsidR="00D32212" w:rsidRPr="006D10C6">
        <w:t xml:space="preserve">in </w:t>
      </w:r>
      <w:r w:rsidR="00286D70">
        <w:t>sub</w:t>
      </w:r>
      <w:r w:rsidR="001C7895" w:rsidRPr="006D10C6">
        <w:t>paragraph 8(a)</w:t>
      </w:r>
      <w:r w:rsidR="003F097B">
        <w:t xml:space="preserve"> below</w:t>
      </w:r>
      <w:r w:rsidR="00DE7C4E">
        <w:t>,</w:t>
      </w:r>
      <w:r w:rsidR="00A66767" w:rsidRPr="006D10C6">
        <w:t xml:space="preserve"> </w:t>
      </w:r>
      <w:r w:rsidRPr="006D10C6">
        <w:t>and</w:t>
      </w:r>
      <w:r w:rsidRPr="00731FC3">
        <w:t xml:space="preserve"> </w:t>
      </w:r>
      <w:r w:rsidR="00803406">
        <w:t>the</w:t>
      </w:r>
      <w:r w:rsidR="00DE7C4E">
        <w:t xml:space="preserve"> progressively updated</w:t>
      </w:r>
      <w:r w:rsidRPr="00731FC3">
        <w:t xml:space="preserve"> list of outstanding element</w:t>
      </w:r>
      <w:r w:rsidR="00FF5AEF">
        <w:t>s</w:t>
      </w:r>
      <w:r w:rsidR="00DF2095">
        <w:t xml:space="preserve"> od decision XXVIII/2</w:t>
      </w:r>
      <w:r w:rsidR="00FF5AEF">
        <w:t>,</w:t>
      </w:r>
      <w:r w:rsidR="00731FC3" w:rsidRPr="00731FC3">
        <w:t xml:space="preserve"> </w:t>
      </w:r>
      <w:r w:rsidRPr="00731FC3">
        <w:t xml:space="preserve">contained in table 1 </w:t>
      </w:r>
      <w:r w:rsidR="00DE7C4E">
        <w:t>of the present document</w:t>
      </w:r>
      <w:r w:rsidRPr="00731FC3">
        <w:t>.</w:t>
      </w:r>
    </w:p>
    <w:p w14:paraId="4AFC1739" w14:textId="3915BED5" w:rsidR="006D3F71" w:rsidRPr="00414E33" w:rsidRDefault="00731FC3" w:rsidP="009F33B1">
      <w:pPr>
        <w:pStyle w:val="Heading1"/>
      </w:pPr>
      <w:r w:rsidRPr="00731FC3">
        <w:t>Further to the postponement of discussions due to the COVID-19 pandemic,</w:t>
      </w:r>
      <w:r>
        <w:t xml:space="preserve"> </w:t>
      </w:r>
      <w:r w:rsidR="00912A74" w:rsidRPr="00731FC3">
        <w:t>t</w:t>
      </w:r>
      <w:r w:rsidR="006D3F71" w:rsidRPr="00731FC3">
        <w:t xml:space="preserve">he Executive Committee </w:t>
      </w:r>
      <w:r w:rsidR="006D3F71" w:rsidRPr="00731FC3">
        <w:rPr>
          <w:lang w:val="en-GB" w:eastAsia="zh-CN"/>
        </w:rPr>
        <w:t>continued its deliberations on the cost guidelines for the phase</w:t>
      </w:r>
      <w:r w:rsidR="006D3F71" w:rsidRPr="00731FC3">
        <w:rPr>
          <w:lang w:val="en-GB" w:eastAsia="zh-CN"/>
        </w:rPr>
        <w:noBreakHyphen/>
        <w:t>down of HFCs in Article 5 countries a</w:t>
      </w:r>
      <w:r w:rsidR="006D3F71" w:rsidRPr="00731FC3">
        <w:t xml:space="preserve">t </w:t>
      </w:r>
      <w:r w:rsidR="006C3895">
        <w:t xml:space="preserve">the in-person part of </w:t>
      </w:r>
      <w:r w:rsidR="000159A4">
        <w:t>its</w:t>
      </w:r>
      <w:r w:rsidR="006D3F71" w:rsidRPr="00731FC3">
        <w:t xml:space="preserve"> 89</w:t>
      </w:r>
      <w:r w:rsidR="006D3F71" w:rsidRPr="00731FC3">
        <w:rPr>
          <w:vertAlign w:val="superscript"/>
        </w:rPr>
        <w:t>th</w:t>
      </w:r>
      <w:r w:rsidR="006D3F71" w:rsidRPr="00731FC3">
        <w:t xml:space="preserve"> meeting.</w:t>
      </w:r>
      <w:r w:rsidR="006D3F71" w:rsidRPr="00731FC3">
        <w:rPr>
          <w:rStyle w:val="FootnoteReference"/>
        </w:rPr>
        <w:footnoteReference w:id="5"/>
      </w:r>
      <w:r w:rsidR="006D3F71" w:rsidRPr="00731FC3">
        <w:rPr>
          <w:lang w:val="en-GB" w:eastAsia="zh-CN"/>
        </w:rPr>
        <w:t xml:space="preserve"> Th</w:t>
      </w:r>
      <w:r w:rsidR="006D3F71" w:rsidRPr="00731FC3">
        <w:t xml:space="preserve">e </w:t>
      </w:r>
      <w:r w:rsidR="000416EC">
        <w:t xml:space="preserve">established </w:t>
      </w:r>
      <w:r w:rsidR="006D3F71" w:rsidRPr="00731FC3">
        <w:t>contact group discuss</w:t>
      </w:r>
      <w:r w:rsidR="00232656">
        <w:t xml:space="preserve">ed </w:t>
      </w:r>
      <w:r w:rsidR="006D3F71" w:rsidRPr="00731FC3">
        <w:t>the cost</w:t>
      </w:r>
      <w:r w:rsidR="006D3F71" w:rsidRPr="00731FC3">
        <w:noBreakHyphen/>
        <w:t xml:space="preserve">effectiveness thresholds, </w:t>
      </w:r>
      <w:r w:rsidR="00F41A87" w:rsidRPr="00731FC3">
        <w:t>disposal</w:t>
      </w:r>
      <w:r w:rsidR="00F41A87" w:rsidRPr="00731FC3">
        <w:noBreakHyphen/>
        <w:t xml:space="preserve">related issues, and </w:t>
      </w:r>
      <w:r w:rsidR="006D3F71" w:rsidRPr="00731FC3">
        <w:t>the starting point for HFC phase</w:t>
      </w:r>
      <w:r w:rsidR="006D3F71" w:rsidRPr="00731FC3">
        <w:noBreakHyphen/>
        <w:t>down, but did not reach conclusions</w:t>
      </w:r>
      <w:r w:rsidR="006D3F71" w:rsidRPr="00414E33">
        <w:t xml:space="preserve">, </w:t>
      </w:r>
      <w:r w:rsidR="002830B4">
        <w:t xml:space="preserve">and </w:t>
      </w:r>
      <w:r w:rsidR="006D3F71" w:rsidRPr="00414E33">
        <w:t>the Executive Committee agreed to continue discussions at its 90</w:t>
      </w:r>
      <w:r w:rsidR="006D3F71" w:rsidRPr="00414E33">
        <w:rPr>
          <w:vertAlign w:val="superscript"/>
        </w:rPr>
        <w:t>th</w:t>
      </w:r>
      <w:r w:rsidR="006D3F71" w:rsidRPr="00414E33">
        <w:t xml:space="preserve"> meeting, based on the </w:t>
      </w:r>
      <w:r w:rsidR="00A512F4" w:rsidRPr="00414E33">
        <w:t xml:space="preserve">members’ proposals outlined </w:t>
      </w:r>
      <w:r w:rsidR="00A512F4">
        <w:t xml:space="preserve">in the </w:t>
      </w:r>
      <w:r w:rsidR="006D3F71" w:rsidRPr="00414E33">
        <w:t>working texts prepared by the Secretariat.</w:t>
      </w:r>
      <w:r w:rsidR="006D3F71" w:rsidRPr="00414E33">
        <w:rPr>
          <w:rStyle w:val="FootnoteReference"/>
        </w:rPr>
        <w:footnoteReference w:id="6"/>
      </w:r>
    </w:p>
    <w:p w14:paraId="26482B29" w14:textId="355F3749" w:rsidR="006D3F71" w:rsidRPr="00FD6E99" w:rsidRDefault="006D3F71" w:rsidP="00775790">
      <w:pPr>
        <w:pStyle w:val="Heading1"/>
        <w:rPr>
          <w:lang w:val="en-GB"/>
        </w:rPr>
      </w:pPr>
      <w:r w:rsidRPr="00414E33">
        <w:t xml:space="preserve">At </w:t>
      </w:r>
      <w:r w:rsidRPr="00731FC3">
        <w:t>the 90</w:t>
      </w:r>
      <w:r w:rsidRPr="00FD6E99">
        <w:rPr>
          <w:vertAlign w:val="superscript"/>
        </w:rPr>
        <w:t>th</w:t>
      </w:r>
      <w:r w:rsidRPr="00731FC3">
        <w:t xml:space="preserve"> </w:t>
      </w:r>
      <w:r w:rsidR="00731FC3" w:rsidRPr="00731FC3">
        <w:t>and 91</w:t>
      </w:r>
      <w:r w:rsidR="00731FC3" w:rsidRPr="00FD6E99">
        <w:rPr>
          <w:vertAlign w:val="superscript"/>
        </w:rPr>
        <w:t>st</w:t>
      </w:r>
      <w:r w:rsidR="00731FC3" w:rsidRPr="00731FC3">
        <w:t xml:space="preserve"> meetings</w:t>
      </w:r>
      <w:r w:rsidRPr="00731FC3">
        <w:t xml:space="preserve">, the contact group achieved progress in </w:t>
      </w:r>
      <w:r w:rsidR="00BE704F">
        <w:t xml:space="preserve">the </w:t>
      </w:r>
      <w:r w:rsidRPr="00731FC3">
        <w:t>discussion of the cost</w:t>
      </w:r>
      <w:r w:rsidRPr="00731FC3">
        <w:noBreakHyphen/>
        <w:t>effectiveness thresholds for some manufacturing sectors and on the issue of disposal, as detailed in the relevant subsections below</w:t>
      </w:r>
      <w:r w:rsidR="00DA4D30" w:rsidRPr="00731FC3">
        <w:t>,</w:t>
      </w:r>
      <w:r w:rsidR="004638E5">
        <w:t xml:space="preserve"> </w:t>
      </w:r>
      <w:r w:rsidR="00731FC3" w:rsidRPr="00731FC3">
        <w:t xml:space="preserve">and </w:t>
      </w:r>
      <w:r w:rsidRPr="00731FC3">
        <w:t xml:space="preserve">continued </w:t>
      </w:r>
      <w:r w:rsidR="00BE704F">
        <w:t>its deliberations</w:t>
      </w:r>
      <w:r w:rsidR="00C7092E">
        <w:t xml:space="preserve"> on</w:t>
      </w:r>
      <w:r w:rsidRPr="00731FC3">
        <w:t xml:space="preserve"> the starting point for sustained aggregate reductions in HFC consumption</w:t>
      </w:r>
      <w:r w:rsidR="009E6A55">
        <w:t>,</w:t>
      </w:r>
      <w:r w:rsidRPr="00731FC3">
        <w:t xml:space="preserve"> based on a presentation by the Secretariat. </w:t>
      </w:r>
      <w:r w:rsidR="00731FC3" w:rsidRPr="00731FC3">
        <w:t xml:space="preserve">As </w:t>
      </w:r>
      <w:r w:rsidR="00BE704F">
        <w:rPr>
          <w:lang w:val="en-GB"/>
        </w:rPr>
        <w:t xml:space="preserve">further </w:t>
      </w:r>
      <w:r w:rsidRPr="00FD6E99">
        <w:rPr>
          <w:lang w:val="en-GB"/>
        </w:rPr>
        <w:t xml:space="preserve">discussion </w:t>
      </w:r>
      <w:r w:rsidR="00BE704F">
        <w:t xml:space="preserve">was </w:t>
      </w:r>
      <w:r w:rsidR="00BE704F" w:rsidRPr="00FD6E99">
        <w:rPr>
          <w:lang w:val="en-GB"/>
        </w:rPr>
        <w:t xml:space="preserve">required </w:t>
      </w:r>
      <w:r w:rsidRPr="00FD6E99">
        <w:rPr>
          <w:lang w:val="en-GB"/>
        </w:rPr>
        <w:t>on the starting point, the cost-effectiveness thresholds for stationary air</w:t>
      </w:r>
      <w:r w:rsidRPr="00FD6E99">
        <w:rPr>
          <w:lang w:val="en-GB"/>
        </w:rPr>
        <w:noBreakHyphen/>
        <w:t xml:space="preserve">conditioning (AC) and commercial refrigeration, and the </w:t>
      </w:r>
      <w:r w:rsidR="00725C42" w:rsidRPr="00FD6E99">
        <w:rPr>
          <w:lang w:val="en-GB"/>
        </w:rPr>
        <w:t>incremental operati</w:t>
      </w:r>
      <w:r w:rsidR="001B4A96">
        <w:rPr>
          <w:lang w:val="en-GB"/>
        </w:rPr>
        <w:t>ng</w:t>
      </w:r>
      <w:r w:rsidR="00725C42" w:rsidRPr="00FD6E99">
        <w:rPr>
          <w:lang w:val="en-GB"/>
        </w:rPr>
        <w:t xml:space="preserve"> costs (</w:t>
      </w:r>
      <w:r w:rsidRPr="00FD6E99">
        <w:rPr>
          <w:lang w:val="en-GB"/>
        </w:rPr>
        <w:t>IOCs</w:t>
      </w:r>
      <w:r w:rsidR="00725C42" w:rsidRPr="00FD6E99">
        <w:rPr>
          <w:lang w:val="en-GB"/>
        </w:rPr>
        <w:t>)</w:t>
      </w:r>
      <w:r w:rsidRPr="00FD6E99">
        <w:rPr>
          <w:lang w:val="en-GB"/>
        </w:rPr>
        <w:t>, the Executive Committee agreed to pursue, at its 92</w:t>
      </w:r>
      <w:r w:rsidRPr="00FD6E99">
        <w:rPr>
          <w:vertAlign w:val="superscript"/>
          <w:lang w:val="en-GB"/>
        </w:rPr>
        <w:t>nd</w:t>
      </w:r>
      <w:r w:rsidRPr="00FD6E99">
        <w:rPr>
          <w:lang w:val="en-GB"/>
        </w:rPr>
        <w:t xml:space="preserve"> meeting,</w:t>
      </w:r>
      <w:r w:rsidR="00FD6E99">
        <w:rPr>
          <w:lang w:val="en-GB"/>
        </w:rPr>
        <w:t xml:space="preserve"> its</w:t>
      </w:r>
      <w:r w:rsidRPr="00FD6E99">
        <w:rPr>
          <w:lang w:val="en-GB"/>
        </w:rPr>
        <w:t xml:space="preserve"> consideration of the</w:t>
      </w:r>
      <w:r w:rsidR="00FD6E99">
        <w:rPr>
          <w:lang w:val="en-GB"/>
        </w:rPr>
        <w:t>se</w:t>
      </w:r>
      <w:r w:rsidRPr="00FD6E99">
        <w:rPr>
          <w:lang w:val="en-GB"/>
        </w:rPr>
        <w:t xml:space="preserve"> unresolved issues, </w:t>
      </w:r>
      <w:bookmarkStart w:id="2" w:name="_Hlk121822721"/>
      <w:r w:rsidRPr="00FD6E99">
        <w:rPr>
          <w:lang w:val="en-GB"/>
        </w:rPr>
        <w:t xml:space="preserve">based </w:t>
      </w:r>
      <w:r w:rsidRPr="00FD6E99">
        <w:rPr>
          <w:i/>
          <w:iCs/>
          <w:lang w:val="en-GB"/>
        </w:rPr>
        <w:t>inter alia</w:t>
      </w:r>
      <w:r w:rsidRPr="00FD6E99">
        <w:rPr>
          <w:lang w:val="en-GB"/>
        </w:rPr>
        <w:t xml:space="preserve"> </w:t>
      </w:r>
      <w:r w:rsidR="00FD6E99" w:rsidRPr="00FD6E99">
        <w:rPr>
          <w:lang w:val="en-GB"/>
        </w:rPr>
        <w:t xml:space="preserve">on </w:t>
      </w:r>
      <w:r w:rsidRPr="00FD6E99">
        <w:rPr>
          <w:lang w:val="en-GB"/>
        </w:rPr>
        <w:t>the working texts used by the contact group</w:t>
      </w:r>
      <w:bookmarkEnd w:id="2"/>
      <w:r w:rsidRPr="00FD6E99">
        <w:rPr>
          <w:lang w:val="en-GB"/>
        </w:rPr>
        <w:t>,</w:t>
      </w:r>
      <w:r>
        <w:rPr>
          <w:rStyle w:val="FootnoteReference"/>
          <w:lang w:val="en-GB"/>
        </w:rPr>
        <w:footnoteReference w:id="7"/>
      </w:r>
      <w:r w:rsidRPr="00FD6E99">
        <w:rPr>
          <w:lang w:val="en-GB"/>
        </w:rPr>
        <w:t xml:space="preserve"> and requested the Secretariat to prepare </w:t>
      </w:r>
      <w:r w:rsidR="00FD6E99" w:rsidRPr="00F54A1C">
        <w:rPr>
          <w:lang w:val="en-GB"/>
        </w:rPr>
        <w:t xml:space="preserve">a </w:t>
      </w:r>
      <w:r w:rsidRPr="00FD6E99">
        <w:rPr>
          <w:lang w:val="en-GB"/>
        </w:rPr>
        <w:t>paper on the starting point for sustained aggregate reductions based on the discussions that took place at the 91</w:t>
      </w:r>
      <w:r w:rsidRPr="00FD6E99">
        <w:rPr>
          <w:vertAlign w:val="superscript"/>
          <w:lang w:val="en-GB"/>
        </w:rPr>
        <w:t>st</w:t>
      </w:r>
      <w:r w:rsidR="004F22F8">
        <w:rPr>
          <w:lang w:val="en-GB"/>
        </w:rPr>
        <w:t> </w:t>
      </w:r>
      <w:r w:rsidRPr="00FD6E99">
        <w:rPr>
          <w:lang w:val="en-GB"/>
        </w:rPr>
        <w:t>meeting; and</w:t>
      </w:r>
      <w:r w:rsidR="00FD6E99">
        <w:rPr>
          <w:lang w:val="en-GB"/>
        </w:rPr>
        <w:t xml:space="preserve"> i</w:t>
      </w:r>
      <w:r w:rsidRPr="00FD6E99">
        <w:rPr>
          <w:lang w:val="en-GB"/>
        </w:rPr>
        <w:t xml:space="preserve">nformation to assist the Executive Committee in defining what was to be considered </w:t>
      </w:r>
      <w:r w:rsidR="00AF5A43" w:rsidRPr="00FD6E99">
        <w:rPr>
          <w:lang w:val="en-GB"/>
        </w:rPr>
        <w:t>“</w:t>
      </w:r>
      <w:r w:rsidRPr="00FD6E99">
        <w:rPr>
          <w:lang w:val="en-GB"/>
        </w:rPr>
        <w:t>small and medium</w:t>
      </w:r>
      <w:r w:rsidR="004F22F8">
        <w:rPr>
          <w:lang w:val="en-GB"/>
        </w:rPr>
        <w:noBreakHyphen/>
      </w:r>
      <w:r w:rsidRPr="00FD6E99">
        <w:rPr>
          <w:lang w:val="en-GB"/>
        </w:rPr>
        <w:t>sized enterprises</w:t>
      </w:r>
      <w:r w:rsidR="00AF5A43" w:rsidRPr="00FD6E99">
        <w:rPr>
          <w:lang w:val="en-GB"/>
        </w:rPr>
        <w:t>”</w:t>
      </w:r>
      <w:r w:rsidRPr="00FD6E99">
        <w:rPr>
          <w:lang w:val="en-GB"/>
        </w:rPr>
        <w:t xml:space="preserve"> </w:t>
      </w:r>
      <w:r w:rsidR="00AF5A43" w:rsidRPr="00FD6E99">
        <w:rPr>
          <w:lang w:val="en-GB"/>
        </w:rPr>
        <w:t xml:space="preserve">(SMEs) </w:t>
      </w:r>
      <w:r w:rsidRPr="00FD6E99">
        <w:rPr>
          <w:lang w:val="en-GB"/>
        </w:rPr>
        <w:t>in the commercial AC and commercial refrigeration manufacturing sectors.</w:t>
      </w:r>
      <w:r w:rsidR="00FD6E99">
        <w:rPr>
          <w:rStyle w:val="FootnoteReference"/>
          <w:lang w:val="en-GB"/>
        </w:rPr>
        <w:footnoteReference w:id="8"/>
      </w:r>
    </w:p>
    <w:p w14:paraId="10B3CB0E" w14:textId="7C49CFBC" w:rsidR="00FE5C6C" w:rsidRPr="00CA6F97" w:rsidRDefault="002A5D3E" w:rsidP="00BB5405">
      <w:pPr>
        <w:pStyle w:val="Heading1"/>
      </w:pPr>
      <w:r w:rsidRPr="00CA6F97">
        <w:t>At the 92</w:t>
      </w:r>
      <w:r w:rsidRPr="00573C58">
        <w:rPr>
          <w:vertAlign w:val="superscript"/>
        </w:rPr>
        <w:t>nd</w:t>
      </w:r>
      <w:r w:rsidRPr="00CA6F97">
        <w:t xml:space="preserve"> meeting, </w:t>
      </w:r>
      <w:r w:rsidR="00573C58">
        <w:t>t</w:t>
      </w:r>
      <w:r w:rsidR="006D3F71" w:rsidRPr="00FE6285">
        <w:t xml:space="preserve">he </w:t>
      </w:r>
      <w:r w:rsidR="006D3F71" w:rsidRPr="004612BD">
        <w:t xml:space="preserve">analysis of issues related to establishing the starting point for sustained aggregate reductions in HFC phase-down </w:t>
      </w:r>
      <w:r w:rsidR="004638E5">
        <w:t>was presented</w:t>
      </w:r>
      <w:r w:rsidR="006D3F71" w:rsidRPr="004612BD">
        <w:t xml:space="preserve"> in document UNEP/</w:t>
      </w:r>
      <w:proofErr w:type="spellStart"/>
      <w:r w:rsidR="006D3F71" w:rsidRPr="004612BD">
        <w:t>OzL.Pro</w:t>
      </w:r>
      <w:proofErr w:type="spellEnd"/>
      <w:r w:rsidR="006D3F71" w:rsidRPr="004612BD">
        <w:t>/ExCom/92/46</w:t>
      </w:r>
      <w:r w:rsidR="001954F6">
        <w:t>,</w:t>
      </w:r>
      <w:r w:rsidR="006D3F71" w:rsidRPr="004612BD">
        <w:t xml:space="preserve"> while the information to assist the Executive Committee in establishing a definition of </w:t>
      </w:r>
      <w:r w:rsidR="0008436B">
        <w:t>SMEs</w:t>
      </w:r>
      <w:r w:rsidR="006D3F71" w:rsidRPr="004612BD">
        <w:t xml:space="preserve"> in the commercial</w:t>
      </w:r>
      <w:r w:rsidR="003E4805">
        <w:t xml:space="preserve"> </w:t>
      </w:r>
      <w:r>
        <w:t xml:space="preserve">AC and refrigeration </w:t>
      </w:r>
      <w:r w:rsidR="006D3F71" w:rsidRPr="00CA6F97">
        <w:t>manufacturing sectors</w:t>
      </w:r>
      <w:r>
        <w:t>,</w:t>
      </w:r>
      <w:r w:rsidR="006D3F71" w:rsidRPr="00CA6F97">
        <w:t xml:space="preserve"> </w:t>
      </w:r>
      <w:r w:rsidRPr="00CA6F97">
        <w:t>reproduced in section II of the present document</w:t>
      </w:r>
      <w:r>
        <w:t>,</w:t>
      </w:r>
      <w:r w:rsidRPr="00CA6F97">
        <w:t xml:space="preserve"> </w:t>
      </w:r>
      <w:r w:rsidR="004612BD" w:rsidRPr="00CA6F97">
        <w:t>was included in document</w:t>
      </w:r>
      <w:r w:rsidR="00B71710" w:rsidRPr="00CA6F97">
        <w:t> </w:t>
      </w:r>
      <w:r w:rsidR="004612BD" w:rsidRPr="00CA6F97">
        <w:t>UNEP/</w:t>
      </w:r>
      <w:proofErr w:type="spellStart"/>
      <w:r w:rsidR="004612BD" w:rsidRPr="00CA6F97">
        <w:t>OzL.Pro</w:t>
      </w:r>
      <w:proofErr w:type="spellEnd"/>
      <w:r w:rsidR="004612BD" w:rsidRPr="00CA6F97">
        <w:t>/ExCom/92/45</w:t>
      </w:r>
      <w:r w:rsidR="0008436B" w:rsidRPr="00CA6F97">
        <w:t>.</w:t>
      </w:r>
      <w:r w:rsidR="00573C58">
        <w:t xml:space="preserve"> T</w:t>
      </w:r>
      <w:r w:rsidR="004612BD" w:rsidRPr="00CA6F97">
        <w:t>he contact group continued to progress in its discussion of the starting point for sustained aggregate reductions in HFC consumption and on the cost</w:t>
      </w:r>
      <w:r w:rsidR="00573C58">
        <w:noBreakHyphen/>
      </w:r>
      <w:r w:rsidR="004612BD" w:rsidRPr="00CA6F97">
        <w:t xml:space="preserve">effectiveness thresholds but did not reach a conclusion. </w:t>
      </w:r>
      <w:r w:rsidR="00573C58">
        <w:t>However, a</w:t>
      </w:r>
      <w:r w:rsidR="006A7F59" w:rsidRPr="00CA6F97">
        <w:t xml:space="preserve"> separate contact group established to discuss the</w:t>
      </w:r>
      <w:r w:rsidR="005D531F" w:rsidRPr="00CA6F97">
        <w:t xml:space="preserve"> modalities and levels </w:t>
      </w:r>
      <w:r w:rsidR="006A7F59" w:rsidRPr="00CA6F97">
        <w:t>of fund</w:t>
      </w:r>
      <w:r w:rsidR="00510739" w:rsidRPr="00CA6F97">
        <w:t>ing</w:t>
      </w:r>
      <w:r w:rsidR="006A7F59" w:rsidRPr="00CA6F97">
        <w:t xml:space="preserve"> for the refrigeration servicing sector </w:t>
      </w:r>
      <w:r w:rsidR="001507F7" w:rsidRPr="00CA6F97">
        <w:t xml:space="preserve">reached </w:t>
      </w:r>
      <w:r w:rsidR="005D531F" w:rsidRPr="00CA6F97">
        <w:t xml:space="preserve">an </w:t>
      </w:r>
      <w:r w:rsidR="001507F7" w:rsidRPr="00CA6F97">
        <w:t>agreement</w:t>
      </w:r>
      <w:r w:rsidR="00573C58">
        <w:t xml:space="preserve"> on the matter</w:t>
      </w:r>
      <w:r w:rsidR="004F35F2" w:rsidRPr="00CA6F97">
        <w:t>.</w:t>
      </w:r>
    </w:p>
    <w:p w14:paraId="52071994" w14:textId="61FBACEF" w:rsidR="007E539F" w:rsidRPr="00177A2C" w:rsidRDefault="009F322A" w:rsidP="007E539F">
      <w:pPr>
        <w:pStyle w:val="Heading1"/>
        <w:rPr>
          <w:lang w:val="en-GB"/>
        </w:rPr>
      </w:pPr>
      <w:r>
        <w:t xml:space="preserve">The </w:t>
      </w:r>
      <w:r w:rsidR="007E539F">
        <w:t xml:space="preserve">working documents issued for the consideration of the </w:t>
      </w:r>
      <w:r w:rsidR="00260EDC">
        <w:t xml:space="preserve">Executive </w:t>
      </w:r>
      <w:r w:rsidR="007E539F">
        <w:t xml:space="preserve">Committee </w:t>
      </w:r>
      <w:r w:rsidR="00383464">
        <w:t xml:space="preserve">at </w:t>
      </w:r>
      <w:r w:rsidR="00FF3851">
        <w:t>the 93</w:t>
      </w:r>
      <w:r w:rsidR="00FF3851" w:rsidRPr="001B12EA">
        <w:rPr>
          <w:vertAlign w:val="superscript"/>
        </w:rPr>
        <w:t>rd</w:t>
      </w:r>
      <w:r w:rsidR="00171C25">
        <w:t> </w:t>
      </w:r>
      <w:r w:rsidR="00FF3851">
        <w:t xml:space="preserve">meeting </w:t>
      </w:r>
      <w:r w:rsidR="007E539F">
        <w:t>are:</w:t>
      </w:r>
    </w:p>
    <w:p w14:paraId="756D1901" w14:textId="6BF3405B" w:rsidR="007E539F" w:rsidRPr="00C37CEF" w:rsidRDefault="007E539F" w:rsidP="00BB0E59">
      <w:pPr>
        <w:pStyle w:val="Heading2"/>
        <w:widowControl/>
        <w:rPr>
          <w:lang w:val="en-GB"/>
        </w:rPr>
      </w:pPr>
      <w:r>
        <w:t>The d</w:t>
      </w:r>
      <w:r w:rsidRPr="00804854">
        <w:t xml:space="preserve">raft template of the cost </w:t>
      </w:r>
      <w:r w:rsidRPr="00C37CEF">
        <w:t>guidelines, first adopted at the 78</w:t>
      </w:r>
      <w:r w:rsidRPr="00C37CEF">
        <w:rPr>
          <w:vertAlign w:val="superscript"/>
        </w:rPr>
        <w:t>th</w:t>
      </w:r>
      <w:r w:rsidRPr="00C37CEF">
        <w:t xml:space="preserve"> meeting</w:t>
      </w:r>
      <w:r w:rsidR="00D76DFA">
        <w:t>,</w:t>
      </w:r>
      <w:r w:rsidR="00CE7F87">
        <w:t xml:space="preserve"> </w:t>
      </w:r>
      <w:r>
        <w:t>updated to reflect decision</w:t>
      </w:r>
      <w:r w:rsidR="00612E1A">
        <w:t> </w:t>
      </w:r>
      <w:r>
        <w:t xml:space="preserve">92/37 </w:t>
      </w:r>
      <w:r w:rsidR="000F4720">
        <w:t xml:space="preserve">on the </w:t>
      </w:r>
      <w:r w:rsidRPr="00C91200">
        <w:t>modalities and levels of funding for the refrigeration servicing sector</w:t>
      </w:r>
      <w:r w:rsidR="000F4720">
        <w:t xml:space="preserve"> </w:t>
      </w:r>
      <w:r>
        <w:t xml:space="preserve">and the agreement that the Sub-group on the Production Sector would consider </w:t>
      </w:r>
      <w:r w:rsidRPr="000F434D">
        <w:t xml:space="preserve">compensation for </w:t>
      </w:r>
      <w:r w:rsidR="00355248">
        <w:t>compliance-related</w:t>
      </w:r>
      <w:r w:rsidRPr="000F434D">
        <w:t xml:space="preserve"> control obligations for the production sector on a case</w:t>
      </w:r>
      <w:r w:rsidR="00612E1A">
        <w:noBreakHyphen/>
      </w:r>
      <w:r w:rsidRPr="000F434D">
        <w:t>by</w:t>
      </w:r>
      <w:r w:rsidR="00612E1A">
        <w:noBreakHyphen/>
      </w:r>
      <w:r w:rsidRPr="000F434D">
        <w:t>case basis</w:t>
      </w:r>
      <w:r w:rsidR="00E42F1A">
        <w:t>,</w:t>
      </w:r>
      <w:r w:rsidR="00DF3F72">
        <w:rPr>
          <w:rStyle w:val="FootnoteReference"/>
        </w:rPr>
        <w:footnoteReference w:id="9"/>
      </w:r>
      <w:r w:rsidR="00DF3F72">
        <w:rPr>
          <w:rStyle w:val="CommentReference"/>
        </w:rPr>
        <w:t xml:space="preserve"> </w:t>
      </w:r>
      <w:r w:rsidR="00E42F1A">
        <w:rPr>
          <w:rStyle w:val="CommentReference"/>
        </w:rPr>
        <w:t xml:space="preserve">as </w:t>
      </w:r>
      <w:r w:rsidR="00E42F1A">
        <w:t>included</w:t>
      </w:r>
      <w:r w:rsidRPr="00C37CEF">
        <w:t xml:space="preserve"> in </w:t>
      </w:r>
      <w:r>
        <w:t>a</w:t>
      </w:r>
      <w:r w:rsidRPr="000D20E6">
        <w:t>nnex</w:t>
      </w:r>
      <w:r>
        <w:t> </w:t>
      </w:r>
      <w:r w:rsidRPr="000D20E6">
        <w:t>I</w:t>
      </w:r>
      <w:r w:rsidRPr="00C37CEF">
        <w:t xml:space="preserve"> to the present document;</w:t>
      </w:r>
    </w:p>
    <w:p w14:paraId="75653E2F" w14:textId="77A43D18" w:rsidR="007E539F" w:rsidRPr="0010443B" w:rsidRDefault="007E539F" w:rsidP="007E539F">
      <w:pPr>
        <w:pStyle w:val="Heading2"/>
        <w:rPr>
          <w:lang w:val="en-GB"/>
        </w:rPr>
      </w:pPr>
      <w:r w:rsidRPr="00C37CEF">
        <w:t xml:space="preserve">The </w:t>
      </w:r>
      <w:r w:rsidRPr="00731FC3">
        <w:t xml:space="preserve">working text on the cost-effectiveness thresholds, </w:t>
      </w:r>
      <w:r w:rsidR="00C1103A">
        <w:t xml:space="preserve">reflecting discussions that took place </w:t>
      </w:r>
      <w:r w:rsidRPr="00731FC3">
        <w:t>between the 89</w:t>
      </w:r>
      <w:r w:rsidRPr="00731FC3">
        <w:rPr>
          <w:vertAlign w:val="superscript"/>
        </w:rPr>
        <w:t>th</w:t>
      </w:r>
      <w:r w:rsidRPr="00731FC3">
        <w:t xml:space="preserve"> and </w:t>
      </w:r>
      <w:r w:rsidR="00C1103A">
        <w:t xml:space="preserve">the </w:t>
      </w:r>
      <w:r w:rsidRPr="00731FC3">
        <w:t>92</w:t>
      </w:r>
      <w:r w:rsidRPr="00731FC3">
        <w:rPr>
          <w:vertAlign w:val="superscript"/>
        </w:rPr>
        <w:t>nd </w:t>
      </w:r>
      <w:r w:rsidRPr="00731FC3">
        <w:t>meetings</w:t>
      </w:r>
      <w:r w:rsidR="00C1103A">
        <w:t>, included</w:t>
      </w:r>
      <w:r w:rsidRPr="00731FC3">
        <w:t xml:space="preserve"> in </w:t>
      </w:r>
      <w:r>
        <w:t>a</w:t>
      </w:r>
      <w:r w:rsidRPr="00731FC3">
        <w:t>nnex II to the present document</w:t>
      </w:r>
      <w:r>
        <w:t>;</w:t>
      </w:r>
    </w:p>
    <w:p w14:paraId="480F96F9" w14:textId="6D3EC3B7" w:rsidR="007E539F" w:rsidRPr="00731FC3" w:rsidRDefault="007E539F" w:rsidP="007E539F">
      <w:pPr>
        <w:pStyle w:val="Heading2"/>
        <w:rPr>
          <w:lang w:val="en-GB"/>
        </w:rPr>
      </w:pPr>
      <w:r>
        <w:rPr>
          <w:lang w:val="en-GB"/>
        </w:rPr>
        <w:t>The</w:t>
      </w:r>
      <w:r>
        <w:t xml:space="preserve"> </w:t>
      </w:r>
      <w:r w:rsidRPr="00731FC3">
        <w:t xml:space="preserve">working text on the </w:t>
      </w:r>
      <w:r>
        <w:t>IOCs, considered at the 91</w:t>
      </w:r>
      <w:r w:rsidRPr="00731FC3">
        <w:rPr>
          <w:vertAlign w:val="superscript"/>
        </w:rPr>
        <w:t>st</w:t>
      </w:r>
      <w:r w:rsidR="009727DA">
        <w:t xml:space="preserve"> </w:t>
      </w:r>
      <w:r>
        <w:t xml:space="preserve">meeting and </w:t>
      </w:r>
      <w:r w:rsidR="00C1103A">
        <w:t>included</w:t>
      </w:r>
      <w:r>
        <w:t xml:space="preserve"> in annex III </w:t>
      </w:r>
      <w:r w:rsidR="009979DE">
        <w:t>to</w:t>
      </w:r>
      <w:r>
        <w:t xml:space="preserve"> the present document; and</w:t>
      </w:r>
    </w:p>
    <w:p w14:paraId="191F98B7" w14:textId="30A6893D" w:rsidR="007E539F" w:rsidRPr="00C37CEF" w:rsidRDefault="007E539F" w:rsidP="00C1103A">
      <w:pPr>
        <w:pStyle w:val="Heading2"/>
        <w:widowControl/>
        <w:rPr>
          <w:lang w:val="en-GB"/>
        </w:rPr>
      </w:pPr>
      <w:r>
        <w:lastRenderedPageBreak/>
        <w:t>The p</w:t>
      </w:r>
      <w:r w:rsidRPr="00226AB8">
        <w:t>aper on the starting point for sustained aggregate reductions</w:t>
      </w:r>
      <w:r>
        <w:t>,</w:t>
      </w:r>
      <w:r w:rsidRPr="00226AB8">
        <w:t xml:space="preserve"> </w:t>
      </w:r>
      <w:r w:rsidR="00510DFF">
        <w:t>prepared for</w:t>
      </w:r>
      <w:r>
        <w:t xml:space="preserve"> the 92</w:t>
      </w:r>
      <w:r w:rsidRPr="00731FC3">
        <w:rPr>
          <w:vertAlign w:val="superscript"/>
        </w:rPr>
        <w:t>nd</w:t>
      </w:r>
      <w:r w:rsidR="00AD5D62">
        <w:t> </w:t>
      </w:r>
      <w:r>
        <w:t>meeting</w:t>
      </w:r>
      <w:r w:rsidR="00510DFF">
        <w:t>,</w:t>
      </w:r>
      <w:r>
        <w:rPr>
          <w:rStyle w:val="FootnoteReference"/>
        </w:rPr>
        <w:footnoteReference w:id="10"/>
      </w:r>
      <w:r>
        <w:t xml:space="preserve"> discussed </w:t>
      </w:r>
      <w:r w:rsidRPr="00226AB8">
        <w:t>in the contact group on the cost guidelines for the phase</w:t>
      </w:r>
      <w:r w:rsidR="00C1103A">
        <w:noBreakHyphen/>
      </w:r>
      <w:r w:rsidRPr="00226AB8">
        <w:t>down of HFCs</w:t>
      </w:r>
      <w:r w:rsidR="006C1966">
        <w:t>,</w:t>
      </w:r>
      <w:r>
        <w:t xml:space="preserve"> and reissued as document</w:t>
      </w:r>
      <w:r w:rsidR="009979DE">
        <w:t> </w:t>
      </w:r>
      <w:r>
        <w:t>UNEP/</w:t>
      </w:r>
      <w:proofErr w:type="spellStart"/>
      <w:r>
        <w:t>OzL.Pro</w:t>
      </w:r>
      <w:proofErr w:type="spellEnd"/>
      <w:r>
        <w:t>/ExCom/93/</w:t>
      </w:r>
      <w:r w:rsidR="00BB0E59">
        <w:t>97</w:t>
      </w:r>
      <w:r w:rsidRPr="00C37CEF">
        <w:t>.</w:t>
      </w:r>
    </w:p>
    <w:p w14:paraId="44D93E4F" w14:textId="2437A38D" w:rsidR="006D3F71" w:rsidRPr="0003334A" w:rsidRDefault="00793CD1" w:rsidP="009F33B1">
      <w:pPr>
        <w:pStyle w:val="Heading1"/>
      </w:pPr>
      <w:r>
        <w:t>Th</w:t>
      </w:r>
      <w:r w:rsidR="006D3F71" w:rsidRPr="0003334A">
        <w:t>e present summary of the progress of discussions on HFC phase</w:t>
      </w:r>
      <w:r w:rsidR="006D3F71" w:rsidRPr="0003334A">
        <w:noBreakHyphen/>
        <w:t>down cost guidelines</w:t>
      </w:r>
      <w:r w:rsidR="006D3F71">
        <w:rPr>
          <w:rStyle w:val="FootnoteReference"/>
        </w:rPr>
        <w:footnoteReference w:id="11"/>
      </w:r>
      <w:r w:rsidR="006D3F71" w:rsidRPr="0003334A">
        <w:t xml:space="preserve"> consists of the following sections:</w:t>
      </w:r>
    </w:p>
    <w:p w14:paraId="5D382C32" w14:textId="77777777" w:rsidR="006D3F71" w:rsidRPr="0003334A" w:rsidRDefault="006D3F71" w:rsidP="00414E33">
      <w:pPr>
        <w:keepNext/>
        <w:spacing w:after="120"/>
        <w:ind w:left="1418" w:hanging="709"/>
      </w:pPr>
      <w:r w:rsidRPr="000657D4">
        <w:t>I.</w:t>
      </w:r>
      <w:r w:rsidRPr="000657D4">
        <w:tab/>
      </w:r>
      <w:r w:rsidRPr="0003334A">
        <w:t>Progress made and outstanding issues in the development of cost guidelines for the phase</w:t>
      </w:r>
      <w:r w:rsidRPr="0003334A">
        <w:noBreakHyphen/>
        <w:t>down of HFCs</w:t>
      </w:r>
    </w:p>
    <w:p w14:paraId="4F046FA7" w14:textId="281FF51E" w:rsidR="006D3F71" w:rsidRPr="0003334A" w:rsidRDefault="006D3F71" w:rsidP="00414E33">
      <w:pPr>
        <w:keepNext/>
        <w:spacing w:after="120"/>
        <w:ind w:left="1418" w:hanging="709"/>
      </w:pPr>
      <w:r w:rsidRPr="0003334A">
        <w:t>II.</w:t>
      </w:r>
      <w:r w:rsidRPr="0003334A">
        <w:tab/>
        <w:t xml:space="preserve">Information to assist the Executive Committee in defining </w:t>
      </w:r>
      <w:r w:rsidR="000C494D">
        <w:t>“</w:t>
      </w:r>
      <w:r>
        <w:t>small and medium</w:t>
      </w:r>
      <w:r>
        <w:noBreakHyphen/>
        <w:t>sized enterprise</w:t>
      </w:r>
      <w:r w:rsidRPr="0003334A">
        <w:t>s</w:t>
      </w:r>
      <w:r w:rsidR="000C494D">
        <w:t>”</w:t>
      </w:r>
      <w:r w:rsidRPr="0003334A">
        <w:t xml:space="preserve"> in the commercial air-conditioning manufacturing and commercial refrigeration manufacturing sectors</w:t>
      </w:r>
    </w:p>
    <w:p w14:paraId="783C2C50" w14:textId="067AB202" w:rsidR="006D3F71" w:rsidRPr="000657D4" w:rsidRDefault="006D3F71" w:rsidP="00A82B84">
      <w:pPr>
        <w:keepNext/>
        <w:ind w:left="1418" w:hanging="709"/>
      </w:pPr>
      <w:r w:rsidRPr="0003334A">
        <w:t>III.</w:t>
      </w:r>
      <w:r w:rsidRPr="0003334A">
        <w:tab/>
        <w:t>Recommendation</w:t>
      </w:r>
    </w:p>
    <w:p w14:paraId="377CE051" w14:textId="77777777" w:rsidR="006D3F71" w:rsidRPr="000657D4" w:rsidRDefault="006D3F71" w:rsidP="00542F48">
      <w:pPr>
        <w:keepNext/>
        <w:spacing w:before="360" w:after="240"/>
        <w:ind w:left="709" w:hanging="709"/>
        <w:rPr>
          <w:b/>
          <w:bCs/>
          <w:sz w:val="24"/>
          <w:szCs w:val="24"/>
        </w:rPr>
      </w:pPr>
      <w:r w:rsidRPr="000657D4">
        <w:rPr>
          <w:b/>
          <w:bCs/>
          <w:sz w:val="24"/>
          <w:szCs w:val="24"/>
        </w:rPr>
        <w:t>I.</w:t>
      </w:r>
      <w:r w:rsidRPr="000657D4">
        <w:rPr>
          <w:b/>
          <w:bCs/>
          <w:sz w:val="24"/>
          <w:szCs w:val="24"/>
        </w:rPr>
        <w:tab/>
        <w:t>Progress made and outstanding issues in the development of cost guidelines for the phase</w:t>
      </w:r>
      <w:r w:rsidRPr="000657D4">
        <w:rPr>
          <w:b/>
          <w:bCs/>
          <w:sz w:val="24"/>
          <w:szCs w:val="24"/>
        </w:rPr>
        <w:noBreakHyphen/>
        <w:t>down of HFCs</w:t>
      </w:r>
    </w:p>
    <w:p w14:paraId="4CB64297" w14:textId="4B21CE70" w:rsidR="006D3F71" w:rsidRPr="00AC5431" w:rsidRDefault="006D3F71" w:rsidP="00AC5431">
      <w:pPr>
        <w:pStyle w:val="Heading1"/>
        <w:numPr>
          <w:ilvl w:val="0"/>
          <w:numId w:val="0"/>
        </w:numPr>
        <w:ind w:left="709" w:hanging="709"/>
        <w:rPr>
          <w:b/>
          <w:bCs/>
        </w:rPr>
      </w:pPr>
      <w:r w:rsidRPr="00AC5431">
        <w:rPr>
          <w:b/>
          <w:bCs/>
        </w:rPr>
        <w:t>A.</w:t>
      </w:r>
      <w:r w:rsidRPr="00AC5431">
        <w:rPr>
          <w:b/>
          <w:bCs/>
        </w:rPr>
        <w:tab/>
      </w:r>
      <w:r>
        <w:rPr>
          <w:b/>
          <w:bCs/>
        </w:rPr>
        <w:t>Summary of the s</w:t>
      </w:r>
      <w:r w:rsidRPr="00AC5431">
        <w:rPr>
          <w:b/>
          <w:bCs/>
        </w:rPr>
        <w:t>tatus of discussions and possible further actions on the HFC phase-down cost guidelines</w:t>
      </w:r>
    </w:p>
    <w:bookmarkEnd w:id="1"/>
    <w:p w14:paraId="0725796B" w14:textId="7EED5D23" w:rsidR="006D3F71" w:rsidRPr="000A2D68" w:rsidRDefault="006D3F71" w:rsidP="00A82B84">
      <w:pPr>
        <w:keepNext/>
        <w:keepLines/>
        <w:widowControl w:val="0"/>
        <w:rPr>
          <w:b/>
          <w:szCs w:val="21"/>
        </w:rPr>
      </w:pPr>
      <w:r w:rsidRPr="000A2D68">
        <w:rPr>
          <w:b/>
          <w:szCs w:val="21"/>
        </w:rPr>
        <w:t>Table 1. Status of discussions on the HFC phase</w:t>
      </w:r>
      <w:r w:rsidRPr="000A2D68">
        <w:rPr>
          <w:b/>
          <w:szCs w:val="21"/>
        </w:rPr>
        <w:noBreakHyphen/>
        <w:t xml:space="preserve">down cost </w:t>
      </w:r>
      <w:r w:rsidRPr="000A2D68">
        <w:rPr>
          <w:rFonts w:ascii="Times New Roman Bold" w:hAnsi="Times New Roman Bold"/>
          <w:b/>
          <w:szCs w:val="21"/>
        </w:rPr>
        <w:t>guidelines</w:t>
      </w:r>
      <w:r w:rsidRPr="000A2D68">
        <w:rPr>
          <w:b/>
          <w:szCs w:val="21"/>
        </w:rPr>
        <w:t xml:space="preserve"> as at the 92</w:t>
      </w:r>
      <w:r w:rsidRPr="000A2D68">
        <w:rPr>
          <w:b/>
          <w:szCs w:val="21"/>
          <w:vertAlign w:val="superscript"/>
        </w:rPr>
        <w:t>nd</w:t>
      </w:r>
      <w:r w:rsidRPr="000A2D68">
        <w:rPr>
          <w:b/>
          <w:szCs w:val="21"/>
        </w:rPr>
        <w:t> meeting</w:t>
      </w:r>
    </w:p>
    <w:tbl>
      <w:tblPr>
        <w:tblStyle w:val="TableGrid"/>
        <w:tblW w:w="5000" w:type="pct"/>
        <w:tblCellMar>
          <w:top w:w="29" w:type="dxa"/>
          <w:left w:w="58" w:type="dxa"/>
          <w:right w:w="58" w:type="dxa"/>
        </w:tblCellMar>
        <w:tblLook w:val="04A0" w:firstRow="1" w:lastRow="0" w:firstColumn="1" w:lastColumn="0" w:noHBand="0" w:noVBand="1"/>
      </w:tblPr>
      <w:tblGrid>
        <w:gridCol w:w="1778"/>
        <w:gridCol w:w="932"/>
        <w:gridCol w:w="3485"/>
        <w:gridCol w:w="3155"/>
      </w:tblGrid>
      <w:tr w:rsidR="006D3F71" w:rsidRPr="00C72B01" w14:paraId="50E22CE6" w14:textId="77777777" w:rsidTr="00D04F6B">
        <w:trPr>
          <w:tblHeader/>
        </w:trPr>
        <w:tc>
          <w:tcPr>
            <w:tcW w:w="983" w:type="pct"/>
            <w:tcMar>
              <w:left w:w="0" w:type="dxa"/>
              <w:right w:w="0" w:type="dxa"/>
            </w:tcMar>
          </w:tcPr>
          <w:p w14:paraId="43AFBA30" w14:textId="77777777" w:rsidR="006D3F71" w:rsidRPr="00C72B01" w:rsidRDefault="006D3F71" w:rsidP="00C72B01">
            <w:pPr>
              <w:widowControl w:val="0"/>
              <w:spacing w:after="40"/>
              <w:jc w:val="center"/>
              <w:outlineLvl w:val="0"/>
              <w:rPr>
                <w:b/>
                <w:sz w:val="20"/>
                <w:szCs w:val="20"/>
              </w:rPr>
            </w:pPr>
            <w:r w:rsidRPr="00C72B01">
              <w:rPr>
                <w:b/>
                <w:sz w:val="20"/>
                <w:szCs w:val="20"/>
              </w:rPr>
              <w:t>Elements of decision XXVIII/2</w:t>
            </w:r>
          </w:p>
        </w:tc>
        <w:tc>
          <w:tcPr>
            <w:tcW w:w="530" w:type="pct"/>
            <w:tcMar>
              <w:left w:w="0" w:type="dxa"/>
              <w:right w:w="0" w:type="dxa"/>
            </w:tcMar>
            <w:vAlign w:val="center"/>
          </w:tcPr>
          <w:p w14:paraId="4786A5BE" w14:textId="77777777" w:rsidR="006D3F71" w:rsidRPr="006E32D1" w:rsidRDefault="006D3F71" w:rsidP="00C72B01">
            <w:pPr>
              <w:widowControl w:val="0"/>
              <w:spacing w:after="40"/>
              <w:jc w:val="center"/>
              <w:outlineLvl w:val="0"/>
              <w:rPr>
                <w:b/>
                <w:sz w:val="19"/>
                <w:szCs w:val="19"/>
              </w:rPr>
            </w:pPr>
            <w:r w:rsidRPr="006E32D1">
              <w:rPr>
                <w:b/>
                <w:sz w:val="19"/>
                <w:szCs w:val="19"/>
              </w:rPr>
              <w:t>Paragraph</w:t>
            </w:r>
          </w:p>
        </w:tc>
        <w:tc>
          <w:tcPr>
            <w:tcW w:w="1895" w:type="pct"/>
            <w:tcMar>
              <w:left w:w="0" w:type="dxa"/>
              <w:right w:w="0" w:type="dxa"/>
            </w:tcMar>
            <w:vAlign w:val="center"/>
          </w:tcPr>
          <w:p w14:paraId="13914FDB" w14:textId="77777777" w:rsidR="006D3F71" w:rsidRPr="00C72B01" w:rsidRDefault="006D3F71" w:rsidP="00C72B01">
            <w:pPr>
              <w:widowControl w:val="0"/>
              <w:spacing w:after="40"/>
              <w:jc w:val="center"/>
              <w:outlineLvl w:val="0"/>
              <w:rPr>
                <w:b/>
                <w:sz w:val="20"/>
                <w:szCs w:val="20"/>
              </w:rPr>
            </w:pPr>
            <w:r w:rsidRPr="00C72B01">
              <w:rPr>
                <w:b/>
                <w:sz w:val="20"/>
                <w:szCs w:val="20"/>
              </w:rPr>
              <w:t>Status of discussions</w:t>
            </w:r>
          </w:p>
        </w:tc>
        <w:tc>
          <w:tcPr>
            <w:tcW w:w="1591" w:type="pct"/>
            <w:tcMar>
              <w:left w:w="0" w:type="dxa"/>
              <w:right w:w="0" w:type="dxa"/>
            </w:tcMar>
            <w:vAlign w:val="center"/>
          </w:tcPr>
          <w:p w14:paraId="48B13244" w14:textId="77777777" w:rsidR="006D3F71" w:rsidRPr="00C72B01" w:rsidRDefault="006D3F71" w:rsidP="00C72B01">
            <w:pPr>
              <w:widowControl w:val="0"/>
              <w:spacing w:after="40"/>
              <w:jc w:val="center"/>
              <w:outlineLvl w:val="0"/>
              <w:rPr>
                <w:b/>
                <w:sz w:val="20"/>
                <w:szCs w:val="20"/>
              </w:rPr>
            </w:pPr>
            <w:r w:rsidRPr="00C72B01">
              <w:rPr>
                <w:b/>
                <w:sz w:val="20"/>
                <w:szCs w:val="20"/>
              </w:rPr>
              <w:t>Further actions</w:t>
            </w:r>
          </w:p>
        </w:tc>
      </w:tr>
      <w:tr w:rsidR="006D3F71" w:rsidRPr="00C72B01" w14:paraId="52E13C29" w14:textId="77777777" w:rsidTr="00C72B01">
        <w:tc>
          <w:tcPr>
            <w:tcW w:w="5000" w:type="pct"/>
            <w:gridSpan w:val="4"/>
            <w:tcMar>
              <w:left w:w="58" w:type="dxa"/>
              <w:right w:w="58" w:type="dxa"/>
            </w:tcMar>
          </w:tcPr>
          <w:p w14:paraId="0FE1575D" w14:textId="77777777" w:rsidR="006D3F71" w:rsidRPr="00C72B01" w:rsidRDefault="006D3F71" w:rsidP="00433CC6">
            <w:pPr>
              <w:widowControl w:val="0"/>
              <w:spacing w:after="40"/>
              <w:ind w:left="507"/>
              <w:jc w:val="left"/>
              <w:outlineLvl w:val="0"/>
              <w:rPr>
                <w:b/>
                <w:i/>
                <w:sz w:val="20"/>
                <w:szCs w:val="20"/>
              </w:rPr>
            </w:pPr>
            <w:r w:rsidRPr="00C72B01">
              <w:rPr>
                <w:b/>
                <w:i/>
                <w:sz w:val="20"/>
                <w:szCs w:val="20"/>
              </w:rPr>
              <w:t>Discussed</w:t>
            </w:r>
          </w:p>
        </w:tc>
      </w:tr>
      <w:tr w:rsidR="006D3F71" w:rsidRPr="00C72B01" w14:paraId="6AF67BA6" w14:textId="77777777" w:rsidTr="00D04F6B">
        <w:tc>
          <w:tcPr>
            <w:tcW w:w="983" w:type="pct"/>
            <w:shd w:val="clear" w:color="auto" w:fill="FFFFFF" w:themeFill="background1"/>
            <w:tcMar>
              <w:left w:w="58" w:type="dxa"/>
              <w:right w:w="58" w:type="dxa"/>
            </w:tcMar>
          </w:tcPr>
          <w:p w14:paraId="25CDE5A2" w14:textId="77777777" w:rsidR="006D3F71" w:rsidRPr="00C72B01" w:rsidRDefault="006D3F71" w:rsidP="00C72B01">
            <w:pPr>
              <w:widowControl w:val="0"/>
              <w:spacing w:after="40"/>
              <w:jc w:val="left"/>
              <w:outlineLvl w:val="0"/>
              <w:rPr>
                <w:sz w:val="20"/>
                <w:szCs w:val="20"/>
              </w:rPr>
            </w:pPr>
            <w:r w:rsidRPr="00C72B01">
              <w:rPr>
                <w:sz w:val="20"/>
                <w:szCs w:val="20"/>
              </w:rPr>
              <w:t>Flexibility in implementation that enabled Parties to select their own strategies and priorities in sectors and technologies</w:t>
            </w:r>
          </w:p>
        </w:tc>
        <w:tc>
          <w:tcPr>
            <w:tcW w:w="530" w:type="pct"/>
            <w:shd w:val="clear" w:color="auto" w:fill="FFFFFF" w:themeFill="background1"/>
            <w:tcMar>
              <w:left w:w="58" w:type="dxa"/>
              <w:right w:w="58" w:type="dxa"/>
            </w:tcMar>
          </w:tcPr>
          <w:p w14:paraId="66EF518A" w14:textId="77777777" w:rsidR="006D3F71" w:rsidRPr="00C72B01" w:rsidRDefault="006D3F71" w:rsidP="00C72B01">
            <w:pPr>
              <w:widowControl w:val="0"/>
              <w:spacing w:after="40"/>
              <w:jc w:val="center"/>
              <w:outlineLvl w:val="0"/>
              <w:rPr>
                <w:sz w:val="20"/>
                <w:szCs w:val="20"/>
              </w:rPr>
            </w:pPr>
            <w:r w:rsidRPr="00C72B01">
              <w:rPr>
                <w:sz w:val="20"/>
                <w:szCs w:val="20"/>
              </w:rPr>
              <w:t>13</w:t>
            </w:r>
          </w:p>
        </w:tc>
        <w:tc>
          <w:tcPr>
            <w:tcW w:w="1895" w:type="pct"/>
            <w:shd w:val="clear" w:color="auto" w:fill="FFFFFF" w:themeFill="background1"/>
            <w:tcMar>
              <w:left w:w="58" w:type="dxa"/>
              <w:right w:w="58" w:type="dxa"/>
            </w:tcMar>
          </w:tcPr>
          <w:p w14:paraId="0618053C" w14:textId="6EA3B134" w:rsidR="006D3F71" w:rsidRPr="00C72B01" w:rsidRDefault="006D3F71" w:rsidP="00C72B01">
            <w:pPr>
              <w:widowControl w:val="0"/>
              <w:spacing w:after="40"/>
              <w:jc w:val="left"/>
              <w:outlineLvl w:val="0"/>
              <w:rPr>
                <w:sz w:val="20"/>
                <w:szCs w:val="20"/>
              </w:rPr>
            </w:pPr>
            <w:r w:rsidRPr="00C72B01">
              <w:rPr>
                <w:sz w:val="20"/>
                <w:szCs w:val="20"/>
              </w:rPr>
              <w:t>Text included in the draft template.*</w:t>
            </w:r>
          </w:p>
        </w:tc>
        <w:tc>
          <w:tcPr>
            <w:tcW w:w="1591" w:type="pct"/>
            <w:shd w:val="clear" w:color="auto" w:fill="FFFFFF" w:themeFill="background1"/>
            <w:tcMar>
              <w:left w:w="58" w:type="dxa"/>
              <w:right w:w="58" w:type="dxa"/>
            </w:tcMar>
          </w:tcPr>
          <w:p w14:paraId="628D8A10" w14:textId="77777777" w:rsidR="006D3F71" w:rsidRPr="00C72B01" w:rsidRDefault="006D3F71" w:rsidP="00C72B01">
            <w:pPr>
              <w:widowControl w:val="0"/>
              <w:spacing w:after="40"/>
              <w:jc w:val="left"/>
              <w:outlineLvl w:val="0"/>
              <w:rPr>
                <w:sz w:val="20"/>
                <w:szCs w:val="20"/>
              </w:rPr>
            </w:pPr>
            <w:r w:rsidRPr="00C72B01">
              <w:rPr>
                <w:sz w:val="20"/>
                <w:szCs w:val="20"/>
              </w:rPr>
              <w:t>None</w:t>
            </w:r>
          </w:p>
        </w:tc>
      </w:tr>
      <w:tr w:rsidR="006D3F71" w:rsidRPr="00C72B01" w14:paraId="78BE8E84" w14:textId="77777777" w:rsidTr="00D04F6B">
        <w:tc>
          <w:tcPr>
            <w:tcW w:w="983" w:type="pct"/>
            <w:tcMar>
              <w:left w:w="58" w:type="dxa"/>
              <w:right w:w="58" w:type="dxa"/>
            </w:tcMar>
          </w:tcPr>
          <w:p w14:paraId="4F6A0C21" w14:textId="79B9F973" w:rsidR="006D3F71" w:rsidRPr="00C72B01" w:rsidRDefault="004612BD" w:rsidP="00D04F6B">
            <w:pPr>
              <w:widowControl w:val="0"/>
              <w:tabs>
                <w:tab w:val="left" w:pos="0"/>
              </w:tabs>
              <w:spacing w:after="40"/>
              <w:jc w:val="left"/>
              <w:outlineLvl w:val="0"/>
              <w:rPr>
                <w:sz w:val="20"/>
                <w:szCs w:val="20"/>
              </w:rPr>
            </w:pPr>
            <w:r w:rsidRPr="00C72B01">
              <w:rPr>
                <w:sz w:val="20"/>
                <w:szCs w:val="20"/>
              </w:rPr>
              <w:t>Eligible incremental cost</w:t>
            </w:r>
            <w:r w:rsidR="00053B01" w:rsidRPr="00C72B01">
              <w:rPr>
                <w:sz w:val="20"/>
                <w:szCs w:val="20"/>
              </w:rPr>
              <w:t>s</w:t>
            </w:r>
            <w:r w:rsidR="00574CC7" w:rsidRPr="00C72B01">
              <w:rPr>
                <w:sz w:val="20"/>
                <w:szCs w:val="20"/>
              </w:rPr>
              <w:t xml:space="preserve"> </w:t>
            </w:r>
            <w:r w:rsidR="008D3D0D" w:rsidRPr="00C72B01">
              <w:rPr>
                <w:sz w:val="20"/>
                <w:szCs w:val="20"/>
              </w:rPr>
              <w:t>–</w:t>
            </w:r>
            <w:r w:rsidR="00574CC7" w:rsidRPr="00C72B01">
              <w:rPr>
                <w:sz w:val="20"/>
                <w:szCs w:val="20"/>
              </w:rPr>
              <w:t xml:space="preserve"> </w:t>
            </w:r>
            <w:r w:rsidR="006D3F71" w:rsidRPr="00C72B01">
              <w:rPr>
                <w:sz w:val="20"/>
                <w:szCs w:val="20"/>
              </w:rPr>
              <w:t>Production sector</w:t>
            </w:r>
          </w:p>
        </w:tc>
        <w:tc>
          <w:tcPr>
            <w:tcW w:w="530" w:type="pct"/>
            <w:tcMar>
              <w:left w:w="58" w:type="dxa"/>
              <w:right w:w="58" w:type="dxa"/>
            </w:tcMar>
          </w:tcPr>
          <w:p w14:paraId="32603218" w14:textId="77777777" w:rsidR="006D3F71" w:rsidRPr="00C72B01" w:rsidRDefault="006D3F71" w:rsidP="00D04F6B">
            <w:pPr>
              <w:widowControl w:val="0"/>
              <w:spacing w:after="40"/>
              <w:jc w:val="center"/>
              <w:outlineLvl w:val="0"/>
              <w:rPr>
                <w:sz w:val="20"/>
                <w:szCs w:val="20"/>
              </w:rPr>
            </w:pPr>
            <w:r w:rsidRPr="00C72B01">
              <w:rPr>
                <w:sz w:val="20"/>
                <w:szCs w:val="20"/>
              </w:rPr>
              <w:t>15(b)</w:t>
            </w:r>
          </w:p>
        </w:tc>
        <w:tc>
          <w:tcPr>
            <w:tcW w:w="1895" w:type="pct"/>
            <w:tcMar>
              <w:left w:w="58" w:type="dxa"/>
              <w:right w:w="58" w:type="dxa"/>
            </w:tcMar>
          </w:tcPr>
          <w:p w14:paraId="1C58E681" w14:textId="77777777" w:rsidR="006D3F71" w:rsidRPr="00C72B01" w:rsidRDefault="006D3F71" w:rsidP="00D04F6B">
            <w:pPr>
              <w:widowControl w:val="0"/>
              <w:spacing w:after="40"/>
              <w:jc w:val="left"/>
              <w:outlineLvl w:val="0"/>
              <w:rPr>
                <w:sz w:val="20"/>
                <w:szCs w:val="20"/>
              </w:rPr>
            </w:pPr>
            <w:r w:rsidRPr="00C72B01">
              <w:rPr>
                <w:sz w:val="20"/>
                <w:szCs w:val="20"/>
              </w:rPr>
              <w:t>Text on categories of eligible costs included in the draft template.*</w:t>
            </w:r>
          </w:p>
          <w:p w14:paraId="2F6E8FF9" w14:textId="68DBCCA9" w:rsidR="007618CC" w:rsidRPr="00C72B01" w:rsidRDefault="004612BD" w:rsidP="00D04F6B">
            <w:pPr>
              <w:widowControl w:val="0"/>
              <w:spacing w:after="40"/>
              <w:jc w:val="left"/>
              <w:outlineLvl w:val="0"/>
              <w:rPr>
                <w:sz w:val="20"/>
                <w:szCs w:val="20"/>
              </w:rPr>
            </w:pPr>
            <w:bookmarkStart w:id="3" w:name="_Hlk139444342"/>
            <w:r w:rsidRPr="00C72B01">
              <w:rPr>
                <w:sz w:val="20"/>
                <w:szCs w:val="20"/>
              </w:rPr>
              <w:t>The Sub-group on the Production Sector would consider compensation for compliance-related control obligations for the production sector on a case</w:t>
            </w:r>
            <w:r w:rsidR="00D04F6B">
              <w:rPr>
                <w:sz w:val="20"/>
                <w:szCs w:val="20"/>
              </w:rPr>
              <w:noBreakHyphen/>
            </w:r>
            <w:r w:rsidRPr="00C72B01">
              <w:rPr>
                <w:sz w:val="20"/>
                <w:szCs w:val="20"/>
              </w:rPr>
              <w:t>by</w:t>
            </w:r>
            <w:r w:rsidR="00D04F6B">
              <w:rPr>
                <w:sz w:val="20"/>
                <w:szCs w:val="20"/>
              </w:rPr>
              <w:noBreakHyphen/>
            </w:r>
            <w:r w:rsidRPr="00C72B01">
              <w:rPr>
                <w:sz w:val="20"/>
                <w:szCs w:val="20"/>
              </w:rPr>
              <w:t>case basis once official reporting of HFC production had been submitted by Article</w:t>
            </w:r>
            <w:r w:rsidR="00D04F6B">
              <w:rPr>
                <w:sz w:val="20"/>
                <w:szCs w:val="20"/>
              </w:rPr>
              <w:t> </w:t>
            </w:r>
            <w:r w:rsidRPr="00C72B01">
              <w:rPr>
                <w:sz w:val="20"/>
                <w:szCs w:val="20"/>
              </w:rPr>
              <w:t>5 countries.</w:t>
            </w:r>
            <w:bookmarkEnd w:id="3"/>
          </w:p>
        </w:tc>
        <w:tc>
          <w:tcPr>
            <w:tcW w:w="1591" w:type="pct"/>
            <w:tcMar>
              <w:left w:w="58" w:type="dxa"/>
              <w:right w:w="58" w:type="dxa"/>
            </w:tcMar>
          </w:tcPr>
          <w:p w14:paraId="3F960159" w14:textId="0714779F" w:rsidR="007618CC" w:rsidRPr="00C72B01" w:rsidRDefault="007618CC" w:rsidP="00C72B01">
            <w:pPr>
              <w:keepNext/>
              <w:keepLines/>
              <w:widowControl w:val="0"/>
              <w:spacing w:after="40"/>
              <w:jc w:val="left"/>
              <w:outlineLvl w:val="0"/>
              <w:rPr>
                <w:sz w:val="20"/>
                <w:szCs w:val="20"/>
              </w:rPr>
            </w:pPr>
            <w:r w:rsidRPr="00C72B01">
              <w:rPr>
                <w:sz w:val="20"/>
                <w:szCs w:val="20"/>
              </w:rPr>
              <w:t>None</w:t>
            </w:r>
          </w:p>
        </w:tc>
      </w:tr>
      <w:tr w:rsidR="006D3F71" w:rsidRPr="00C72B01" w14:paraId="43D2D575" w14:textId="77777777" w:rsidTr="00D04F6B">
        <w:tc>
          <w:tcPr>
            <w:tcW w:w="983" w:type="pct"/>
            <w:tcMar>
              <w:left w:w="58" w:type="dxa"/>
              <w:right w:w="58" w:type="dxa"/>
            </w:tcMar>
          </w:tcPr>
          <w:p w14:paraId="42725274" w14:textId="225032CF" w:rsidR="006D3F71" w:rsidRPr="00C72B01" w:rsidRDefault="004612BD" w:rsidP="00D04F6B">
            <w:pPr>
              <w:widowControl w:val="0"/>
              <w:tabs>
                <w:tab w:val="left" w:pos="0"/>
              </w:tabs>
              <w:spacing w:after="40"/>
              <w:jc w:val="left"/>
              <w:outlineLvl w:val="0"/>
              <w:rPr>
                <w:sz w:val="20"/>
                <w:szCs w:val="20"/>
              </w:rPr>
            </w:pPr>
            <w:r w:rsidRPr="00C72B01">
              <w:rPr>
                <w:sz w:val="20"/>
                <w:szCs w:val="20"/>
              </w:rPr>
              <w:t>Eligible incremental cost</w:t>
            </w:r>
            <w:r w:rsidR="00053B01" w:rsidRPr="00C72B01">
              <w:rPr>
                <w:sz w:val="20"/>
                <w:szCs w:val="20"/>
              </w:rPr>
              <w:t>s</w:t>
            </w:r>
            <w:r w:rsidR="00F80C18" w:rsidRPr="00C72B01">
              <w:rPr>
                <w:sz w:val="20"/>
                <w:szCs w:val="20"/>
              </w:rPr>
              <w:t xml:space="preserve"> </w:t>
            </w:r>
            <w:r w:rsidR="008D3D0D" w:rsidRPr="00C72B01">
              <w:rPr>
                <w:sz w:val="20"/>
                <w:szCs w:val="20"/>
              </w:rPr>
              <w:t>–</w:t>
            </w:r>
            <w:r w:rsidR="00F80C18" w:rsidRPr="00C72B01">
              <w:rPr>
                <w:sz w:val="20"/>
                <w:szCs w:val="20"/>
              </w:rPr>
              <w:t xml:space="preserve"> </w:t>
            </w:r>
            <w:r w:rsidR="006D3F71" w:rsidRPr="00C72B01">
              <w:rPr>
                <w:sz w:val="20"/>
                <w:szCs w:val="20"/>
              </w:rPr>
              <w:t>Refrigeration servicing sector</w:t>
            </w:r>
          </w:p>
        </w:tc>
        <w:tc>
          <w:tcPr>
            <w:tcW w:w="530" w:type="pct"/>
            <w:tcMar>
              <w:left w:w="58" w:type="dxa"/>
              <w:right w:w="58" w:type="dxa"/>
            </w:tcMar>
          </w:tcPr>
          <w:p w14:paraId="36D2011C" w14:textId="77777777" w:rsidR="006D3F71" w:rsidRPr="00C72B01" w:rsidRDefault="006D3F71" w:rsidP="00D04F6B">
            <w:pPr>
              <w:widowControl w:val="0"/>
              <w:spacing w:after="40"/>
              <w:jc w:val="center"/>
              <w:outlineLvl w:val="0"/>
              <w:rPr>
                <w:sz w:val="20"/>
                <w:szCs w:val="20"/>
              </w:rPr>
            </w:pPr>
            <w:r w:rsidRPr="00C72B01">
              <w:rPr>
                <w:sz w:val="20"/>
                <w:szCs w:val="20"/>
              </w:rPr>
              <w:t>15(c)</w:t>
            </w:r>
          </w:p>
        </w:tc>
        <w:tc>
          <w:tcPr>
            <w:tcW w:w="1895" w:type="pct"/>
            <w:shd w:val="clear" w:color="auto" w:fill="FFFFFF" w:themeFill="background1"/>
            <w:tcMar>
              <w:left w:w="58" w:type="dxa"/>
              <w:right w:w="58" w:type="dxa"/>
            </w:tcMar>
          </w:tcPr>
          <w:p w14:paraId="4C89AB0E" w14:textId="74D81FFD" w:rsidR="006D3F71" w:rsidRPr="00C72B01" w:rsidRDefault="00C04DEC" w:rsidP="00D04F6B">
            <w:pPr>
              <w:widowControl w:val="0"/>
              <w:spacing w:after="40"/>
              <w:jc w:val="left"/>
              <w:outlineLvl w:val="0"/>
              <w:rPr>
                <w:sz w:val="20"/>
                <w:szCs w:val="20"/>
              </w:rPr>
            </w:pPr>
            <w:r w:rsidRPr="00C72B01">
              <w:rPr>
                <w:sz w:val="20"/>
                <w:szCs w:val="20"/>
              </w:rPr>
              <w:t xml:space="preserve">Discussion on the levels of funding for </w:t>
            </w:r>
            <w:r w:rsidR="00146112" w:rsidRPr="00C72B01">
              <w:rPr>
                <w:sz w:val="20"/>
                <w:szCs w:val="20"/>
              </w:rPr>
              <w:t>low-volume-consuming (</w:t>
            </w:r>
            <w:r w:rsidRPr="00C72B01">
              <w:rPr>
                <w:sz w:val="20"/>
                <w:szCs w:val="20"/>
              </w:rPr>
              <w:t>LVC</w:t>
            </w:r>
            <w:r w:rsidR="00146112" w:rsidRPr="00C72B01">
              <w:rPr>
                <w:sz w:val="20"/>
                <w:szCs w:val="20"/>
              </w:rPr>
              <w:t>)</w:t>
            </w:r>
            <w:r w:rsidRPr="00C72B01">
              <w:rPr>
                <w:sz w:val="20"/>
                <w:szCs w:val="20"/>
              </w:rPr>
              <w:t xml:space="preserve"> and non</w:t>
            </w:r>
            <w:r w:rsidRPr="00C72B01">
              <w:rPr>
                <w:sz w:val="20"/>
                <w:szCs w:val="20"/>
              </w:rPr>
              <w:noBreakHyphen/>
              <w:t xml:space="preserve">LVC countries concluded. </w:t>
            </w:r>
            <w:r w:rsidR="006D3F71" w:rsidRPr="00C72B01">
              <w:rPr>
                <w:sz w:val="20"/>
                <w:szCs w:val="20"/>
              </w:rPr>
              <w:t xml:space="preserve">Text on categories of eligible costs </w:t>
            </w:r>
            <w:r w:rsidRPr="00C72B01">
              <w:rPr>
                <w:sz w:val="20"/>
                <w:szCs w:val="20"/>
              </w:rPr>
              <w:t xml:space="preserve">and </w:t>
            </w:r>
            <w:r w:rsidR="004612BD" w:rsidRPr="00C72B01">
              <w:rPr>
                <w:sz w:val="20"/>
                <w:szCs w:val="20"/>
              </w:rPr>
              <w:t>decision</w:t>
            </w:r>
            <w:r w:rsidR="00146112" w:rsidRPr="00C72B01">
              <w:rPr>
                <w:sz w:val="20"/>
                <w:szCs w:val="20"/>
              </w:rPr>
              <w:t> </w:t>
            </w:r>
            <w:r w:rsidR="00C70D9C" w:rsidRPr="00C72B01">
              <w:rPr>
                <w:sz w:val="20"/>
                <w:szCs w:val="20"/>
              </w:rPr>
              <w:t xml:space="preserve">92/37 </w:t>
            </w:r>
            <w:r w:rsidR="004612BD" w:rsidRPr="00C72B01">
              <w:rPr>
                <w:sz w:val="20"/>
                <w:szCs w:val="20"/>
              </w:rPr>
              <w:t>on the modalities and levels of funding for the refrigeration servicing sector included in the draft template.*</w:t>
            </w:r>
          </w:p>
        </w:tc>
        <w:tc>
          <w:tcPr>
            <w:tcW w:w="1591" w:type="pct"/>
            <w:shd w:val="clear" w:color="auto" w:fill="FFFFFF" w:themeFill="background1"/>
            <w:tcMar>
              <w:left w:w="58" w:type="dxa"/>
              <w:right w:w="58" w:type="dxa"/>
            </w:tcMar>
          </w:tcPr>
          <w:p w14:paraId="783C7EA1" w14:textId="1208FC62" w:rsidR="00E824CE" w:rsidRPr="00C72B01" w:rsidRDefault="00E824CE" w:rsidP="00C72B01">
            <w:pPr>
              <w:widowControl w:val="0"/>
              <w:spacing w:after="40"/>
              <w:jc w:val="left"/>
              <w:rPr>
                <w:sz w:val="20"/>
                <w:szCs w:val="20"/>
              </w:rPr>
            </w:pPr>
            <w:r w:rsidRPr="00C72B01">
              <w:rPr>
                <w:sz w:val="20"/>
                <w:szCs w:val="20"/>
              </w:rPr>
              <w:t>None</w:t>
            </w:r>
          </w:p>
        </w:tc>
      </w:tr>
      <w:tr w:rsidR="006D3F71" w:rsidRPr="00C72B01" w14:paraId="41143DC1" w14:textId="77777777" w:rsidTr="00D04F6B">
        <w:tc>
          <w:tcPr>
            <w:tcW w:w="983" w:type="pct"/>
            <w:shd w:val="clear" w:color="auto" w:fill="FFFFFF" w:themeFill="background1"/>
            <w:tcMar>
              <w:left w:w="58" w:type="dxa"/>
              <w:right w:w="58" w:type="dxa"/>
            </w:tcMar>
          </w:tcPr>
          <w:p w14:paraId="0A53C3CC" w14:textId="77777777" w:rsidR="006D3F71" w:rsidRPr="00C72B01" w:rsidRDefault="006D3F71" w:rsidP="00C72B01">
            <w:pPr>
              <w:widowControl w:val="0"/>
              <w:spacing w:after="40"/>
              <w:jc w:val="left"/>
              <w:outlineLvl w:val="0"/>
              <w:rPr>
                <w:sz w:val="20"/>
                <w:szCs w:val="20"/>
              </w:rPr>
            </w:pPr>
            <w:r w:rsidRPr="00C72B01">
              <w:rPr>
                <w:sz w:val="20"/>
                <w:szCs w:val="20"/>
              </w:rPr>
              <w:lastRenderedPageBreak/>
              <w:t>Cut-off dates for eligible capacity</w:t>
            </w:r>
          </w:p>
        </w:tc>
        <w:tc>
          <w:tcPr>
            <w:tcW w:w="530" w:type="pct"/>
            <w:shd w:val="clear" w:color="auto" w:fill="FFFFFF" w:themeFill="background1"/>
            <w:tcMar>
              <w:left w:w="58" w:type="dxa"/>
              <w:right w:w="58" w:type="dxa"/>
            </w:tcMar>
          </w:tcPr>
          <w:p w14:paraId="4A8B17DD" w14:textId="77777777" w:rsidR="006D3F71" w:rsidRPr="00C72B01" w:rsidRDefault="006D3F71" w:rsidP="00C72B01">
            <w:pPr>
              <w:widowControl w:val="0"/>
              <w:spacing w:after="40"/>
              <w:jc w:val="center"/>
              <w:outlineLvl w:val="0"/>
              <w:rPr>
                <w:sz w:val="20"/>
                <w:szCs w:val="20"/>
              </w:rPr>
            </w:pPr>
            <w:r w:rsidRPr="00C72B01">
              <w:rPr>
                <w:sz w:val="20"/>
                <w:szCs w:val="20"/>
              </w:rPr>
              <w:t>17</w:t>
            </w:r>
          </w:p>
        </w:tc>
        <w:tc>
          <w:tcPr>
            <w:tcW w:w="1895" w:type="pct"/>
            <w:shd w:val="clear" w:color="auto" w:fill="FFFFFF" w:themeFill="background1"/>
            <w:tcMar>
              <w:left w:w="58" w:type="dxa"/>
              <w:right w:w="58" w:type="dxa"/>
            </w:tcMar>
          </w:tcPr>
          <w:p w14:paraId="551F6050" w14:textId="77777777" w:rsidR="006D3F71" w:rsidRPr="00C72B01" w:rsidRDefault="006D3F71" w:rsidP="00C72B01">
            <w:pPr>
              <w:widowControl w:val="0"/>
              <w:spacing w:after="40"/>
              <w:jc w:val="left"/>
              <w:outlineLvl w:val="0"/>
              <w:rPr>
                <w:sz w:val="20"/>
                <w:szCs w:val="20"/>
              </w:rPr>
            </w:pPr>
            <w:r w:rsidRPr="00C72B01">
              <w:rPr>
                <w:sz w:val="20"/>
                <w:szCs w:val="20"/>
              </w:rPr>
              <w:t>Text included in the draft template.*</w:t>
            </w:r>
          </w:p>
        </w:tc>
        <w:tc>
          <w:tcPr>
            <w:tcW w:w="1591" w:type="pct"/>
            <w:shd w:val="clear" w:color="auto" w:fill="FFFFFF" w:themeFill="background1"/>
            <w:tcMar>
              <w:left w:w="58" w:type="dxa"/>
              <w:right w:w="58" w:type="dxa"/>
            </w:tcMar>
          </w:tcPr>
          <w:p w14:paraId="2FBEAD89" w14:textId="77777777" w:rsidR="006D3F71" w:rsidRPr="00C72B01" w:rsidRDefault="006D3F71" w:rsidP="00C72B01">
            <w:pPr>
              <w:widowControl w:val="0"/>
              <w:spacing w:after="40"/>
              <w:jc w:val="left"/>
              <w:outlineLvl w:val="0"/>
              <w:rPr>
                <w:sz w:val="20"/>
                <w:szCs w:val="20"/>
              </w:rPr>
            </w:pPr>
            <w:r w:rsidRPr="00C72B01">
              <w:rPr>
                <w:sz w:val="20"/>
                <w:szCs w:val="20"/>
              </w:rPr>
              <w:t>None</w:t>
            </w:r>
          </w:p>
        </w:tc>
      </w:tr>
      <w:tr w:rsidR="006D3F71" w:rsidRPr="00C72B01" w14:paraId="4AEFC17F" w14:textId="77777777" w:rsidTr="00D04F6B">
        <w:tc>
          <w:tcPr>
            <w:tcW w:w="983" w:type="pct"/>
            <w:shd w:val="clear" w:color="auto" w:fill="FFFFFF" w:themeFill="background1"/>
            <w:tcMar>
              <w:left w:w="58" w:type="dxa"/>
              <w:right w:w="58" w:type="dxa"/>
            </w:tcMar>
          </w:tcPr>
          <w:p w14:paraId="4091FEEA" w14:textId="77777777" w:rsidR="006D3F71" w:rsidRPr="00C72B01" w:rsidRDefault="006D3F71" w:rsidP="00C72B01">
            <w:pPr>
              <w:widowControl w:val="0"/>
              <w:spacing w:after="40"/>
              <w:jc w:val="left"/>
              <w:outlineLvl w:val="0"/>
              <w:rPr>
                <w:sz w:val="20"/>
                <w:szCs w:val="20"/>
              </w:rPr>
            </w:pPr>
            <w:r w:rsidRPr="00C72B01">
              <w:rPr>
                <w:sz w:val="20"/>
                <w:szCs w:val="20"/>
              </w:rPr>
              <w:t>Second and third conversions</w:t>
            </w:r>
          </w:p>
        </w:tc>
        <w:tc>
          <w:tcPr>
            <w:tcW w:w="530" w:type="pct"/>
            <w:shd w:val="clear" w:color="auto" w:fill="FFFFFF" w:themeFill="background1"/>
            <w:tcMar>
              <w:left w:w="58" w:type="dxa"/>
              <w:right w:w="58" w:type="dxa"/>
            </w:tcMar>
          </w:tcPr>
          <w:p w14:paraId="3BED1CC4" w14:textId="77777777" w:rsidR="006D3F71" w:rsidRPr="00C72B01" w:rsidRDefault="006D3F71" w:rsidP="00C72B01">
            <w:pPr>
              <w:widowControl w:val="0"/>
              <w:spacing w:after="40"/>
              <w:jc w:val="center"/>
              <w:outlineLvl w:val="0"/>
              <w:rPr>
                <w:sz w:val="20"/>
                <w:szCs w:val="20"/>
              </w:rPr>
            </w:pPr>
            <w:r w:rsidRPr="00C72B01">
              <w:rPr>
                <w:sz w:val="20"/>
                <w:szCs w:val="20"/>
              </w:rPr>
              <w:t>18</w:t>
            </w:r>
          </w:p>
        </w:tc>
        <w:tc>
          <w:tcPr>
            <w:tcW w:w="1895" w:type="pct"/>
            <w:shd w:val="clear" w:color="auto" w:fill="FFFFFF" w:themeFill="background1"/>
            <w:tcMar>
              <w:left w:w="58" w:type="dxa"/>
              <w:right w:w="58" w:type="dxa"/>
            </w:tcMar>
          </w:tcPr>
          <w:p w14:paraId="1275692B" w14:textId="77777777" w:rsidR="006D3F71" w:rsidRPr="00C72B01" w:rsidRDefault="006D3F71" w:rsidP="00C72B01">
            <w:pPr>
              <w:widowControl w:val="0"/>
              <w:spacing w:after="40"/>
              <w:jc w:val="left"/>
              <w:outlineLvl w:val="0"/>
              <w:rPr>
                <w:sz w:val="20"/>
                <w:szCs w:val="20"/>
              </w:rPr>
            </w:pPr>
            <w:r w:rsidRPr="00C72B01">
              <w:rPr>
                <w:sz w:val="20"/>
                <w:szCs w:val="20"/>
              </w:rPr>
              <w:t>Text included in the draft template.*</w:t>
            </w:r>
          </w:p>
        </w:tc>
        <w:tc>
          <w:tcPr>
            <w:tcW w:w="1591" w:type="pct"/>
            <w:shd w:val="clear" w:color="auto" w:fill="FFFFFF" w:themeFill="background1"/>
            <w:tcMar>
              <w:left w:w="58" w:type="dxa"/>
              <w:right w:w="58" w:type="dxa"/>
            </w:tcMar>
          </w:tcPr>
          <w:p w14:paraId="3D50418E" w14:textId="77777777" w:rsidR="006D3F71" w:rsidRPr="00C72B01" w:rsidRDefault="006D3F71" w:rsidP="00C72B01">
            <w:pPr>
              <w:widowControl w:val="0"/>
              <w:spacing w:after="40"/>
              <w:jc w:val="left"/>
              <w:outlineLvl w:val="0"/>
              <w:rPr>
                <w:sz w:val="20"/>
                <w:szCs w:val="20"/>
              </w:rPr>
            </w:pPr>
            <w:r w:rsidRPr="00C72B01">
              <w:rPr>
                <w:sz w:val="20"/>
                <w:szCs w:val="20"/>
              </w:rPr>
              <w:t>None</w:t>
            </w:r>
          </w:p>
        </w:tc>
      </w:tr>
      <w:tr w:rsidR="0040107D" w:rsidRPr="00C72B01" w14:paraId="09102C69" w14:textId="77777777" w:rsidTr="00D04F6B">
        <w:tc>
          <w:tcPr>
            <w:tcW w:w="983" w:type="pct"/>
            <w:shd w:val="clear" w:color="auto" w:fill="auto"/>
            <w:tcMar>
              <w:left w:w="58" w:type="dxa"/>
              <w:right w:w="58" w:type="dxa"/>
            </w:tcMar>
          </w:tcPr>
          <w:p w14:paraId="0156BBD3" w14:textId="472B0CB1" w:rsidR="0040107D" w:rsidRPr="001A2CD7" w:rsidRDefault="00734235" w:rsidP="00C72B01">
            <w:pPr>
              <w:widowControl w:val="0"/>
              <w:spacing w:after="40"/>
              <w:jc w:val="left"/>
              <w:outlineLvl w:val="0"/>
              <w:rPr>
                <w:sz w:val="20"/>
                <w:szCs w:val="20"/>
              </w:rPr>
            </w:pPr>
            <w:r w:rsidRPr="001A2CD7">
              <w:rPr>
                <w:sz w:val="20"/>
                <w:szCs w:val="20"/>
              </w:rPr>
              <w:t>Capacity building to address safety</w:t>
            </w:r>
          </w:p>
        </w:tc>
        <w:tc>
          <w:tcPr>
            <w:tcW w:w="530" w:type="pct"/>
            <w:shd w:val="clear" w:color="auto" w:fill="auto"/>
            <w:tcMar>
              <w:left w:w="58" w:type="dxa"/>
              <w:right w:w="58" w:type="dxa"/>
            </w:tcMar>
          </w:tcPr>
          <w:p w14:paraId="77703DD4" w14:textId="3F80D978" w:rsidR="0040107D" w:rsidRPr="001A2CD7" w:rsidRDefault="00734235" w:rsidP="00C72B01">
            <w:pPr>
              <w:widowControl w:val="0"/>
              <w:spacing w:after="40"/>
              <w:jc w:val="center"/>
              <w:outlineLvl w:val="0"/>
              <w:rPr>
                <w:sz w:val="20"/>
                <w:szCs w:val="20"/>
              </w:rPr>
            </w:pPr>
            <w:r w:rsidRPr="001A2CD7">
              <w:rPr>
                <w:sz w:val="20"/>
                <w:szCs w:val="20"/>
              </w:rPr>
              <w:t>23</w:t>
            </w:r>
          </w:p>
        </w:tc>
        <w:tc>
          <w:tcPr>
            <w:tcW w:w="1895" w:type="pct"/>
            <w:shd w:val="clear" w:color="auto" w:fill="auto"/>
            <w:tcMar>
              <w:left w:w="58" w:type="dxa"/>
              <w:right w:w="58" w:type="dxa"/>
            </w:tcMar>
          </w:tcPr>
          <w:p w14:paraId="2800E65A" w14:textId="142CB62E" w:rsidR="0040107D" w:rsidRPr="001A2CD7" w:rsidRDefault="007A6964" w:rsidP="00C72B01">
            <w:pPr>
              <w:widowControl w:val="0"/>
              <w:spacing w:after="40"/>
              <w:jc w:val="left"/>
              <w:outlineLvl w:val="0"/>
              <w:rPr>
                <w:sz w:val="20"/>
                <w:szCs w:val="20"/>
              </w:rPr>
            </w:pPr>
            <w:r w:rsidRPr="001A2CD7">
              <w:rPr>
                <w:sz w:val="20"/>
                <w:szCs w:val="20"/>
              </w:rPr>
              <w:t xml:space="preserve">Matter integrated </w:t>
            </w:r>
            <w:r w:rsidR="00C10E98" w:rsidRPr="001A2CD7">
              <w:rPr>
                <w:sz w:val="20"/>
                <w:szCs w:val="20"/>
              </w:rPr>
              <w:t>into</w:t>
            </w:r>
            <w:r w:rsidRPr="001A2CD7">
              <w:rPr>
                <w:sz w:val="20"/>
                <w:szCs w:val="20"/>
              </w:rPr>
              <w:t xml:space="preserve"> the discussions on the </w:t>
            </w:r>
            <w:r w:rsidR="00C10E98" w:rsidRPr="001A2CD7">
              <w:rPr>
                <w:sz w:val="20"/>
                <w:szCs w:val="20"/>
              </w:rPr>
              <w:t>refrigeration servicing sector</w:t>
            </w:r>
            <w:r w:rsidR="00D24A91" w:rsidRPr="001A2CD7">
              <w:rPr>
                <w:sz w:val="20"/>
                <w:szCs w:val="20"/>
              </w:rPr>
              <w:t>.</w:t>
            </w:r>
          </w:p>
        </w:tc>
        <w:tc>
          <w:tcPr>
            <w:tcW w:w="1591" w:type="pct"/>
            <w:shd w:val="clear" w:color="auto" w:fill="auto"/>
            <w:tcMar>
              <w:left w:w="58" w:type="dxa"/>
              <w:right w:w="58" w:type="dxa"/>
            </w:tcMar>
          </w:tcPr>
          <w:p w14:paraId="4591E522" w14:textId="59D68D3A" w:rsidR="0040107D" w:rsidRPr="00C72B01" w:rsidRDefault="008214F7" w:rsidP="00C72B01">
            <w:pPr>
              <w:widowControl w:val="0"/>
              <w:spacing w:after="40"/>
              <w:jc w:val="left"/>
              <w:outlineLvl w:val="0"/>
              <w:rPr>
                <w:sz w:val="20"/>
                <w:szCs w:val="20"/>
              </w:rPr>
            </w:pPr>
            <w:r w:rsidRPr="001A2CD7">
              <w:rPr>
                <w:sz w:val="20"/>
                <w:szCs w:val="20"/>
              </w:rPr>
              <w:t>None</w:t>
            </w:r>
          </w:p>
        </w:tc>
      </w:tr>
      <w:tr w:rsidR="006D3F71" w:rsidRPr="00C72B01" w14:paraId="5D2AD6DC" w14:textId="77777777" w:rsidTr="00D04F6B">
        <w:tc>
          <w:tcPr>
            <w:tcW w:w="983" w:type="pct"/>
            <w:shd w:val="clear" w:color="auto" w:fill="FFFFFF" w:themeFill="background1"/>
            <w:tcMar>
              <w:left w:w="58" w:type="dxa"/>
              <w:right w:w="58" w:type="dxa"/>
            </w:tcMar>
          </w:tcPr>
          <w:p w14:paraId="6ADF07F7" w14:textId="77777777" w:rsidR="006D3F71" w:rsidRPr="00C72B01" w:rsidRDefault="006D3F71" w:rsidP="00C72B01">
            <w:pPr>
              <w:widowControl w:val="0"/>
              <w:spacing w:after="40"/>
              <w:jc w:val="left"/>
              <w:outlineLvl w:val="0"/>
              <w:rPr>
                <w:sz w:val="20"/>
                <w:szCs w:val="20"/>
              </w:rPr>
            </w:pPr>
            <w:r w:rsidRPr="00C72B01">
              <w:rPr>
                <w:sz w:val="20"/>
                <w:szCs w:val="20"/>
              </w:rPr>
              <w:t>Other costs</w:t>
            </w:r>
          </w:p>
        </w:tc>
        <w:tc>
          <w:tcPr>
            <w:tcW w:w="530" w:type="pct"/>
            <w:shd w:val="clear" w:color="auto" w:fill="FFFFFF" w:themeFill="background1"/>
            <w:tcMar>
              <w:left w:w="58" w:type="dxa"/>
              <w:right w:w="58" w:type="dxa"/>
            </w:tcMar>
          </w:tcPr>
          <w:p w14:paraId="09417EFA" w14:textId="77777777" w:rsidR="006D3F71" w:rsidRPr="00C72B01" w:rsidRDefault="006D3F71" w:rsidP="00C72B01">
            <w:pPr>
              <w:widowControl w:val="0"/>
              <w:spacing w:after="40"/>
              <w:jc w:val="center"/>
              <w:outlineLvl w:val="0"/>
              <w:rPr>
                <w:sz w:val="20"/>
                <w:szCs w:val="20"/>
              </w:rPr>
            </w:pPr>
            <w:r w:rsidRPr="00C72B01">
              <w:rPr>
                <w:sz w:val="20"/>
                <w:szCs w:val="20"/>
              </w:rPr>
              <w:t>25</w:t>
            </w:r>
          </w:p>
        </w:tc>
        <w:tc>
          <w:tcPr>
            <w:tcW w:w="1895" w:type="pct"/>
            <w:shd w:val="clear" w:color="auto" w:fill="FFFFFF" w:themeFill="background1"/>
            <w:tcMar>
              <w:left w:w="58" w:type="dxa"/>
              <w:right w:w="58" w:type="dxa"/>
            </w:tcMar>
          </w:tcPr>
          <w:p w14:paraId="30B0F432" w14:textId="77777777" w:rsidR="006D3F71" w:rsidRPr="00C72B01" w:rsidRDefault="006D3F71" w:rsidP="00C72B01">
            <w:pPr>
              <w:widowControl w:val="0"/>
              <w:spacing w:after="40"/>
              <w:jc w:val="left"/>
              <w:outlineLvl w:val="0"/>
              <w:rPr>
                <w:sz w:val="20"/>
                <w:szCs w:val="20"/>
              </w:rPr>
            </w:pPr>
            <w:r w:rsidRPr="00C72B01">
              <w:rPr>
                <w:sz w:val="20"/>
                <w:szCs w:val="20"/>
              </w:rPr>
              <w:t>Agreement not to include text in the draft template.</w:t>
            </w:r>
            <w:r w:rsidRPr="00C72B01">
              <w:rPr>
                <w:rStyle w:val="FootnoteReference"/>
                <w:sz w:val="20"/>
                <w:szCs w:val="20"/>
              </w:rPr>
              <w:footnoteReference w:id="12"/>
            </w:r>
          </w:p>
        </w:tc>
        <w:tc>
          <w:tcPr>
            <w:tcW w:w="1591" w:type="pct"/>
            <w:shd w:val="clear" w:color="auto" w:fill="FFFFFF" w:themeFill="background1"/>
            <w:tcMar>
              <w:left w:w="58" w:type="dxa"/>
              <w:right w:w="58" w:type="dxa"/>
            </w:tcMar>
          </w:tcPr>
          <w:p w14:paraId="0F94DE8F" w14:textId="77777777" w:rsidR="006D3F71" w:rsidRPr="00C72B01" w:rsidRDefault="006D3F71" w:rsidP="00C72B01">
            <w:pPr>
              <w:widowControl w:val="0"/>
              <w:spacing w:after="40"/>
              <w:jc w:val="left"/>
              <w:outlineLvl w:val="0"/>
              <w:rPr>
                <w:sz w:val="20"/>
                <w:szCs w:val="20"/>
              </w:rPr>
            </w:pPr>
            <w:r w:rsidRPr="00C72B01">
              <w:rPr>
                <w:sz w:val="20"/>
                <w:szCs w:val="20"/>
              </w:rPr>
              <w:t>None</w:t>
            </w:r>
          </w:p>
        </w:tc>
      </w:tr>
      <w:tr w:rsidR="006D3F71" w:rsidRPr="00C72B01" w14:paraId="03CA77A5" w14:textId="77777777" w:rsidTr="00D04F6B">
        <w:tc>
          <w:tcPr>
            <w:tcW w:w="983" w:type="pct"/>
            <w:shd w:val="clear" w:color="auto" w:fill="FFFFFF" w:themeFill="background1"/>
            <w:tcMar>
              <w:left w:w="58" w:type="dxa"/>
              <w:right w:w="58" w:type="dxa"/>
            </w:tcMar>
          </w:tcPr>
          <w:p w14:paraId="4F8197A1" w14:textId="39652B8D" w:rsidR="006D3F71" w:rsidRPr="00C72B01" w:rsidRDefault="006D3F71" w:rsidP="00C72B01">
            <w:pPr>
              <w:widowControl w:val="0"/>
              <w:spacing w:after="40"/>
              <w:jc w:val="left"/>
              <w:outlineLvl w:val="0"/>
              <w:rPr>
                <w:sz w:val="20"/>
                <w:szCs w:val="20"/>
              </w:rPr>
            </w:pPr>
            <w:r w:rsidRPr="00C72B01">
              <w:rPr>
                <w:sz w:val="20"/>
                <w:szCs w:val="20"/>
              </w:rPr>
              <w:t>Eligibility of Annex F substances subject to high</w:t>
            </w:r>
            <w:r w:rsidR="00380DB3">
              <w:rPr>
                <w:sz w:val="20"/>
                <w:szCs w:val="20"/>
              </w:rPr>
              <w:noBreakHyphen/>
            </w:r>
            <w:r w:rsidRPr="00C72B01">
              <w:rPr>
                <w:sz w:val="20"/>
                <w:szCs w:val="20"/>
              </w:rPr>
              <w:t>ambient-temperature exemptions</w:t>
            </w:r>
          </w:p>
        </w:tc>
        <w:tc>
          <w:tcPr>
            <w:tcW w:w="530" w:type="pct"/>
            <w:shd w:val="clear" w:color="auto" w:fill="FFFFFF" w:themeFill="background1"/>
            <w:tcMar>
              <w:left w:w="58" w:type="dxa"/>
              <w:right w:w="58" w:type="dxa"/>
            </w:tcMar>
          </w:tcPr>
          <w:p w14:paraId="39A2CFEF" w14:textId="77777777" w:rsidR="006D3F71" w:rsidRPr="00C72B01" w:rsidRDefault="006D3F71" w:rsidP="00C72B01">
            <w:pPr>
              <w:widowControl w:val="0"/>
              <w:spacing w:after="40"/>
              <w:jc w:val="center"/>
              <w:outlineLvl w:val="0"/>
              <w:rPr>
                <w:sz w:val="20"/>
                <w:szCs w:val="20"/>
              </w:rPr>
            </w:pPr>
            <w:r w:rsidRPr="00C72B01">
              <w:rPr>
                <w:sz w:val="20"/>
                <w:szCs w:val="20"/>
              </w:rPr>
              <w:t>35</w:t>
            </w:r>
          </w:p>
        </w:tc>
        <w:tc>
          <w:tcPr>
            <w:tcW w:w="1895" w:type="pct"/>
            <w:shd w:val="clear" w:color="auto" w:fill="FFFFFF" w:themeFill="background1"/>
            <w:tcMar>
              <w:left w:w="58" w:type="dxa"/>
              <w:right w:w="58" w:type="dxa"/>
            </w:tcMar>
          </w:tcPr>
          <w:p w14:paraId="360FD280" w14:textId="77777777" w:rsidR="006D3F71" w:rsidRPr="00C72B01" w:rsidRDefault="006D3F71" w:rsidP="00C72B01">
            <w:pPr>
              <w:widowControl w:val="0"/>
              <w:spacing w:after="40"/>
              <w:jc w:val="left"/>
              <w:outlineLvl w:val="0"/>
              <w:rPr>
                <w:sz w:val="20"/>
                <w:szCs w:val="20"/>
              </w:rPr>
            </w:pPr>
            <w:r w:rsidRPr="00C72B01">
              <w:rPr>
                <w:sz w:val="20"/>
                <w:szCs w:val="20"/>
              </w:rPr>
              <w:t>Text included in the draft template.*</w:t>
            </w:r>
          </w:p>
        </w:tc>
        <w:tc>
          <w:tcPr>
            <w:tcW w:w="1591" w:type="pct"/>
            <w:shd w:val="clear" w:color="auto" w:fill="FFFFFF" w:themeFill="background1"/>
            <w:tcMar>
              <w:left w:w="58" w:type="dxa"/>
              <w:right w:w="58" w:type="dxa"/>
            </w:tcMar>
          </w:tcPr>
          <w:p w14:paraId="180B47B4" w14:textId="77777777" w:rsidR="006D3F71" w:rsidRPr="00C72B01" w:rsidRDefault="006D3F71" w:rsidP="00C72B01">
            <w:pPr>
              <w:widowControl w:val="0"/>
              <w:spacing w:after="40"/>
              <w:jc w:val="left"/>
              <w:outlineLvl w:val="0"/>
              <w:rPr>
                <w:sz w:val="20"/>
                <w:szCs w:val="20"/>
              </w:rPr>
            </w:pPr>
            <w:r w:rsidRPr="00C72B01">
              <w:rPr>
                <w:sz w:val="20"/>
                <w:szCs w:val="20"/>
              </w:rPr>
              <w:t>None</w:t>
            </w:r>
          </w:p>
        </w:tc>
      </w:tr>
      <w:tr w:rsidR="006D3F71" w:rsidRPr="00C72B01" w14:paraId="405A7DD9" w14:textId="77777777" w:rsidTr="00C72B01">
        <w:tc>
          <w:tcPr>
            <w:tcW w:w="5000" w:type="pct"/>
            <w:gridSpan w:val="4"/>
            <w:tcMar>
              <w:left w:w="58" w:type="dxa"/>
              <w:right w:w="58" w:type="dxa"/>
            </w:tcMar>
          </w:tcPr>
          <w:p w14:paraId="4914DC76" w14:textId="77777777" w:rsidR="006D3F71" w:rsidRPr="00C72B01" w:rsidRDefault="006D3F71" w:rsidP="00433CC6">
            <w:pPr>
              <w:widowControl w:val="0"/>
              <w:spacing w:after="40"/>
              <w:ind w:left="507"/>
              <w:jc w:val="left"/>
              <w:outlineLvl w:val="0"/>
              <w:rPr>
                <w:b/>
                <w:i/>
                <w:sz w:val="20"/>
                <w:szCs w:val="20"/>
              </w:rPr>
            </w:pPr>
            <w:r w:rsidRPr="00C72B01">
              <w:rPr>
                <w:b/>
                <w:i/>
                <w:sz w:val="20"/>
                <w:szCs w:val="20"/>
              </w:rPr>
              <w:t>Under discussion</w:t>
            </w:r>
          </w:p>
        </w:tc>
      </w:tr>
      <w:tr w:rsidR="006D3F71" w:rsidRPr="00C72B01" w14:paraId="796827C4" w14:textId="77777777" w:rsidTr="00D04F6B">
        <w:tc>
          <w:tcPr>
            <w:tcW w:w="983" w:type="pct"/>
            <w:tcMar>
              <w:left w:w="58" w:type="dxa"/>
              <w:right w:w="58" w:type="dxa"/>
            </w:tcMar>
          </w:tcPr>
          <w:p w14:paraId="6A9AC5A5" w14:textId="5621F469" w:rsidR="006D3F71" w:rsidRPr="00C72B01" w:rsidRDefault="006D3F71" w:rsidP="00C72B01">
            <w:pPr>
              <w:widowControl w:val="0"/>
              <w:spacing w:after="40"/>
              <w:jc w:val="left"/>
              <w:outlineLvl w:val="0"/>
              <w:rPr>
                <w:sz w:val="20"/>
                <w:szCs w:val="20"/>
              </w:rPr>
            </w:pPr>
            <w:r w:rsidRPr="00C72B01">
              <w:rPr>
                <w:sz w:val="20"/>
                <w:szCs w:val="20"/>
              </w:rPr>
              <w:t>Sustained aggregate reductions in consumption</w:t>
            </w:r>
          </w:p>
        </w:tc>
        <w:tc>
          <w:tcPr>
            <w:tcW w:w="530" w:type="pct"/>
            <w:tcMar>
              <w:left w:w="58" w:type="dxa"/>
              <w:right w:w="58" w:type="dxa"/>
            </w:tcMar>
          </w:tcPr>
          <w:p w14:paraId="4E9D46A6" w14:textId="77777777" w:rsidR="006D3F71" w:rsidRPr="00C72B01" w:rsidRDefault="006D3F71" w:rsidP="00C72B01">
            <w:pPr>
              <w:widowControl w:val="0"/>
              <w:spacing w:after="40"/>
              <w:jc w:val="center"/>
              <w:outlineLvl w:val="0"/>
              <w:rPr>
                <w:sz w:val="20"/>
                <w:szCs w:val="20"/>
              </w:rPr>
            </w:pPr>
            <w:r w:rsidRPr="00C72B01">
              <w:rPr>
                <w:sz w:val="20"/>
                <w:szCs w:val="20"/>
              </w:rPr>
              <w:t>19</w:t>
            </w:r>
          </w:p>
        </w:tc>
        <w:tc>
          <w:tcPr>
            <w:tcW w:w="1895" w:type="pct"/>
            <w:shd w:val="clear" w:color="auto" w:fill="FFFFFF" w:themeFill="background1"/>
            <w:tcMar>
              <w:left w:w="58" w:type="dxa"/>
              <w:right w:w="58" w:type="dxa"/>
            </w:tcMar>
          </w:tcPr>
          <w:p w14:paraId="02AC23E0" w14:textId="77777777" w:rsidR="006D3F71" w:rsidRPr="00C72B01" w:rsidRDefault="006D3F71" w:rsidP="00C72B01">
            <w:pPr>
              <w:spacing w:after="40"/>
              <w:jc w:val="left"/>
              <w:rPr>
                <w:sz w:val="20"/>
                <w:szCs w:val="20"/>
              </w:rPr>
            </w:pPr>
            <w:r w:rsidRPr="00C72B01">
              <w:rPr>
                <w:sz w:val="20"/>
                <w:szCs w:val="20"/>
              </w:rPr>
              <w:t>Text included in the draft template.*</w:t>
            </w:r>
          </w:p>
          <w:p w14:paraId="20E90C7D" w14:textId="416E354F" w:rsidR="006D3F71" w:rsidRPr="00C72B01" w:rsidRDefault="00C70D9C" w:rsidP="00C72B01">
            <w:pPr>
              <w:jc w:val="left"/>
              <w:rPr>
                <w:sz w:val="20"/>
                <w:szCs w:val="20"/>
              </w:rPr>
            </w:pPr>
            <w:r w:rsidRPr="00C72B01">
              <w:rPr>
                <w:sz w:val="20"/>
                <w:szCs w:val="20"/>
              </w:rPr>
              <w:t xml:space="preserve">Subject </w:t>
            </w:r>
            <w:r w:rsidR="006D3F71" w:rsidRPr="00C72B01">
              <w:rPr>
                <w:sz w:val="20"/>
                <w:szCs w:val="20"/>
              </w:rPr>
              <w:t xml:space="preserve">discussed </w:t>
            </w:r>
            <w:r w:rsidR="004612BD" w:rsidRPr="00C72B01">
              <w:rPr>
                <w:sz w:val="20"/>
                <w:szCs w:val="20"/>
              </w:rPr>
              <w:t xml:space="preserve">between </w:t>
            </w:r>
            <w:r w:rsidR="006D3F71" w:rsidRPr="00C72B01">
              <w:rPr>
                <w:sz w:val="20"/>
                <w:szCs w:val="20"/>
              </w:rPr>
              <w:t>the 89</w:t>
            </w:r>
            <w:r w:rsidR="006D3F71" w:rsidRPr="00C72B01">
              <w:rPr>
                <w:sz w:val="20"/>
                <w:szCs w:val="20"/>
                <w:vertAlign w:val="superscript"/>
              </w:rPr>
              <w:t>th</w:t>
            </w:r>
            <w:r w:rsidR="00DF6856" w:rsidRPr="00C72B01">
              <w:rPr>
                <w:sz w:val="20"/>
                <w:szCs w:val="20"/>
                <w:vertAlign w:val="superscript"/>
              </w:rPr>
              <w:t xml:space="preserve"> </w:t>
            </w:r>
            <w:r w:rsidR="006D3F71" w:rsidRPr="00C72B01">
              <w:rPr>
                <w:sz w:val="20"/>
                <w:szCs w:val="20"/>
              </w:rPr>
              <w:t>and</w:t>
            </w:r>
            <w:r w:rsidR="00DF6856" w:rsidRPr="00C72B01">
              <w:rPr>
                <w:sz w:val="20"/>
                <w:szCs w:val="20"/>
              </w:rPr>
              <w:t xml:space="preserve"> </w:t>
            </w:r>
            <w:r w:rsidR="004612BD" w:rsidRPr="00C72B01">
              <w:rPr>
                <w:sz w:val="20"/>
                <w:szCs w:val="20"/>
              </w:rPr>
              <w:t>92</w:t>
            </w:r>
            <w:r w:rsidR="004612BD" w:rsidRPr="00C72B01">
              <w:rPr>
                <w:sz w:val="20"/>
                <w:szCs w:val="20"/>
                <w:vertAlign w:val="superscript"/>
              </w:rPr>
              <w:t>nd</w:t>
            </w:r>
            <w:r w:rsidR="00286D70">
              <w:rPr>
                <w:sz w:val="20"/>
                <w:szCs w:val="20"/>
                <w:vertAlign w:val="superscript"/>
              </w:rPr>
              <w:t> </w:t>
            </w:r>
            <w:r w:rsidR="006D3F71" w:rsidRPr="00C72B01">
              <w:rPr>
                <w:sz w:val="20"/>
                <w:szCs w:val="20"/>
              </w:rPr>
              <w:t>meetings; paper on the starting point prepared based on discussions that took place at the 91</w:t>
            </w:r>
            <w:r w:rsidR="006D3F71" w:rsidRPr="00C72B01">
              <w:rPr>
                <w:sz w:val="20"/>
                <w:szCs w:val="20"/>
                <w:vertAlign w:val="superscript"/>
              </w:rPr>
              <w:t>st</w:t>
            </w:r>
            <w:r w:rsidR="006D3F71" w:rsidRPr="00C72B01">
              <w:rPr>
                <w:sz w:val="20"/>
                <w:szCs w:val="20"/>
              </w:rPr>
              <w:t> meeting (decision 91/64(a))</w:t>
            </w:r>
            <w:r w:rsidR="00395AEB" w:rsidRPr="00C72B01">
              <w:rPr>
                <w:sz w:val="20"/>
                <w:szCs w:val="20"/>
              </w:rPr>
              <w:t xml:space="preserve"> </w:t>
            </w:r>
            <w:r w:rsidR="004612BD" w:rsidRPr="00C72B01">
              <w:rPr>
                <w:sz w:val="20"/>
                <w:szCs w:val="20"/>
              </w:rPr>
              <w:t>and reissued as document UNEP/</w:t>
            </w:r>
            <w:proofErr w:type="spellStart"/>
            <w:r w:rsidR="004612BD" w:rsidRPr="00C72B01">
              <w:rPr>
                <w:sz w:val="20"/>
                <w:szCs w:val="20"/>
              </w:rPr>
              <w:t>OzL.Pro</w:t>
            </w:r>
            <w:proofErr w:type="spellEnd"/>
            <w:r w:rsidR="004612BD" w:rsidRPr="00C72B01">
              <w:rPr>
                <w:sz w:val="20"/>
                <w:szCs w:val="20"/>
              </w:rPr>
              <w:t>/ExCom/93/</w:t>
            </w:r>
            <w:r w:rsidR="000860BD">
              <w:rPr>
                <w:sz w:val="20"/>
                <w:szCs w:val="20"/>
              </w:rPr>
              <w:t>97</w:t>
            </w:r>
            <w:r w:rsidR="003277B3">
              <w:rPr>
                <w:sz w:val="20"/>
                <w:szCs w:val="20"/>
              </w:rPr>
              <w:t>.</w:t>
            </w:r>
          </w:p>
        </w:tc>
        <w:tc>
          <w:tcPr>
            <w:tcW w:w="1591" w:type="pct"/>
            <w:shd w:val="clear" w:color="auto" w:fill="FFFFFF" w:themeFill="background1"/>
            <w:tcMar>
              <w:left w:w="58" w:type="dxa"/>
              <w:right w:w="58" w:type="dxa"/>
            </w:tcMar>
          </w:tcPr>
          <w:p w14:paraId="2790CF29" w14:textId="56B2D045" w:rsidR="006D3F71" w:rsidRPr="00C72B01" w:rsidRDefault="006D3F71" w:rsidP="00C72B01">
            <w:pPr>
              <w:jc w:val="left"/>
              <w:rPr>
                <w:sz w:val="20"/>
                <w:szCs w:val="20"/>
              </w:rPr>
            </w:pPr>
            <w:r w:rsidRPr="00C72B01">
              <w:rPr>
                <w:sz w:val="20"/>
                <w:szCs w:val="20"/>
              </w:rPr>
              <w:t>To agree on a methodology for establishing the starting point for sustained aggregate reductions, taking into consideration document UNEP/</w:t>
            </w:r>
            <w:proofErr w:type="spellStart"/>
            <w:r w:rsidRPr="00C72B01">
              <w:rPr>
                <w:sz w:val="20"/>
                <w:szCs w:val="20"/>
              </w:rPr>
              <w:t>OzL.Pro</w:t>
            </w:r>
            <w:proofErr w:type="spellEnd"/>
            <w:r w:rsidRPr="00C72B01">
              <w:rPr>
                <w:sz w:val="20"/>
                <w:szCs w:val="20"/>
              </w:rPr>
              <w:t>/ExCom/9</w:t>
            </w:r>
            <w:r w:rsidR="00395AEB" w:rsidRPr="00C72B01">
              <w:rPr>
                <w:sz w:val="20"/>
                <w:szCs w:val="20"/>
              </w:rPr>
              <w:t>3/</w:t>
            </w:r>
            <w:r w:rsidR="000860BD">
              <w:rPr>
                <w:sz w:val="20"/>
                <w:szCs w:val="20"/>
              </w:rPr>
              <w:t>97</w:t>
            </w:r>
            <w:r w:rsidR="00395AEB" w:rsidRPr="00C72B01">
              <w:rPr>
                <w:sz w:val="20"/>
                <w:szCs w:val="20"/>
              </w:rPr>
              <w:t>.</w:t>
            </w:r>
          </w:p>
        </w:tc>
      </w:tr>
      <w:tr w:rsidR="006D3F71" w:rsidRPr="00C72B01" w14:paraId="3A16B1F6" w14:textId="77777777" w:rsidTr="00D04F6B">
        <w:tc>
          <w:tcPr>
            <w:tcW w:w="983" w:type="pct"/>
            <w:shd w:val="clear" w:color="auto" w:fill="FFFFFF" w:themeFill="background1"/>
            <w:tcMar>
              <w:left w:w="58" w:type="dxa"/>
              <w:right w:w="58" w:type="dxa"/>
            </w:tcMar>
          </w:tcPr>
          <w:p w14:paraId="120A621A" w14:textId="4D51CB20" w:rsidR="006D3F71" w:rsidRPr="00C72B01" w:rsidRDefault="004612BD" w:rsidP="00C72B01">
            <w:pPr>
              <w:widowControl w:val="0"/>
              <w:spacing w:after="40"/>
              <w:jc w:val="left"/>
              <w:outlineLvl w:val="0"/>
              <w:rPr>
                <w:sz w:val="20"/>
                <w:szCs w:val="20"/>
              </w:rPr>
            </w:pPr>
            <w:r w:rsidRPr="00C72B01">
              <w:rPr>
                <w:sz w:val="20"/>
                <w:szCs w:val="20"/>
              </w:rPr>
              <w:t>Eligible incremental cost</w:t>
            </w:r>
            <w:r w:rsidR="00793FC0" w:rsidRPr="00C72B01">
              <w:rPr>
                <w:sz w:val="20"/>
                <w:szCs w:val="20"/>
              </w:rPr>
              <w:t>s</w:t>
            </w:r>
            <w:r w:rsidR="00053B01" w:rsidRPr="00C72B01">
              <w:rPr>
                <w:sz w:val="20"/>
                <w:szCs w:val="20"/>
              </w:rPr>
              <w:t xml:space="preserve"> </w:t>
            </w:r>
            <w:r w:rsidR="003A4D6E" w:rsidRPr="00C72B01">
              <w:rPr>
                <w:sz w:val="20"/>
                <w:szCs w:val="20"/>
              </w:rPr>
              <w:t>–</w:t>
            </w:r>
            <w:r w:rsidR="00053B01" w:rsidRPr="00C72B01">
              <w:rPr>
                <w:sz w:val="20"/>
                <w:szCs w:val="20"/>
              </w:rPr>
              <w:t xml:space="preserve"> </w:t>
            </w:r>
            <w:r w:rsidR="006D3F71" w:rsidRPr="00C72B01">
              <w:rPr>
                <w:sz w:val="20"/>
                <w:szCs w:val="20"/>
              </w:rPr>
              <w:t>Consumption manufacturing sectors</w:t>
            </w:r>
          </w:p>
        </w:tc>
        <w:tc>
          <w:tcPr>
            <w:tcW w:w="530" w:type="pct"/>
            <w:shd w:val="clear" w:color="auto" w:fill="FFFFFF" w:themeFill="background1"/>
            <w:tcMar>
              <w:left w:w="58" w:type="dxa"/>
              <w:right w:w="58" w:type="dxa"/>
            </w:tcMar>
          </w:tcPr>
          <w:p w14:paraId="3362492D" w14:textId="77777777" w:rsidR="006D3F71" w:rsidRPr="00C72B01" w:rsidRDefault="006D3F71" w:rsidP="00C72B01">
            <w:pPr>
              <w:widowControl w:val="0"/>
              <w:spacing w:after="40"/>
              <w:jc w:val="center"/>
              <w:outlineLvl w:val="0"/>
              <w:rPr>
                <w:sz w:val="20"/>
                <w:szCs w:val="20"/>
              </w:rPr>
            </w:pPr>
            <w:r w:rsidRPr="00C72B01">
              <w:rPr>
                <w:sz w:val="20"/>
                <w:szCs w:val="20"/>
              </w:rPr>
              <w:t>15(a)</w:t>
            </w:r>
          </w:p>
        </w:tc>
        <w:tc>
          <w:tcPr>
            <w:tcW w:w="1895" w:type="pct"/>
            <w:shd w:val="clear" w:color="auto" w:fill="FFFFFF" w:themeFill="background1"/>
            <w:tcMar>
              <w:left w:w="58" w:type="dxa"/>
              <w:right w:w="58" w:type="dxa"/>
            </w:tcMar>
          </w:tcPr>
          <w:p w14:paraId="5C9E12FF" w14:textId="09C44D5F" w:rsidR="006D3F71" w:rsidRPr="00C72B01" w:rsidRDefault="006D3F71" w:rsidP="00C72B01">
            <w:pPr>
              <w:widowControl w:val="0"/>
              <w:spacing w:after="40"/>
              <w:jc w:val="left"/>
              <w:outlineLvl w:val="0"/>
              <w:rPr>
                <w:sz w:val="20"/>
                <w:szCs w:val="20"/>
              </w:rPr>
            </w:pPr>
            <w:r w:rsidRPr="00C72B01">
              <w:rPr>
                <w:sz w:val="20"/>
                <w:szCs w:val="20"/>
              </w:rPr>
              <w:t>Text on categories of eligible costs included in the draft template.*</w:t>
            </w:r>
          </w:p>
          <w:p w14:paraId="77B5DF54" w14:textId="77777777" w:rsidR="00D04F6B" w:rsidRDefault="006D3F71" w:rsidP="00C72B01">
            <w:pPr>
              <w:widowControl w:val="0"/>
              <w:spacing w:after="40"/>
              <w:jc w:val="left"/>
              <w:outlineLvl w:val="0"/>
              <w:rPr>
                <w:sz w:val="20"/>
                <w:szCs w:val="20"/>
              </w:rPr>
            </w:pPr>
            <w:r w:rsidRPr="00C72B01">
              <w:rPr>
                <w:sz w:val="20"/>
                <w:szCs w:val="20"/>
              </w:rPr>
              <w:t>Agreement on cost-effectiveness thresholds for some manufacturing sectors reached between the 89</w:t>
            </w:r>
            <w:r w:rsidRPr="00C72B01">
              <w:rPr>
                <w:sz w:val="20"/>
                <w:szCs w:val="20"/>
                <w:vertAlign w:val="superscript"/>
              </w:rPr>
              <w:t>th</w:t>
            </w:r>
            <w:r w:rsidRPr="00C72B01">
              <w:rPr>
                <w:sz w:val="20"/>
                <w:szCs w:val="20"/>
              </w:rPr>
              <w:t xml:space="preserve"> and the </w:t>
            </w:r>
            <w:r w:rsidR="00536530" w:rsidRPr="00C72B01">
              <w:rPr>
                <w:sz w:val="20"/>
                <w:szCs w:val="20"/>
              </w:rPr>
              <w:t>92</w:t>
            </w:r>
            <w:r w:rsidR="00536530" w:rsidRPr="00C72B01">
              <w:rPr>
                <w:sz w:val="20"/>
                <w:szCs w:val="20"/>
                <w:vertAlign w:val="superscript"/>
              </w:rPr>
              <w:t>nd</w:t>
            </w:r>
            <w:r w:rsidRPr="00C72B01">
              <w:rPr>
                <w:sz w:val="20"/>
                <w:szCs w:val="20"/>
              </w:rPr>
              <w:t> meetings</w:t>
            </w:r>
            <w:r w:rsidR="00964CF4" w:rsidRPr="00C72B01">
              <w:rPr>
                <w:sz w:val="20"/>
                <w:szCs w:val="20"/>
              </w:rPr>
              <w:t xml:space="preserve">. </w:t>
            </w:r>
          </w:p>
          <w:p w14:paraId="374B9DB3" w14:textId="2470091F" w:rsidR="006D3F71" w:rsidRPr="00C72B01" w:rsidRDefault="00F00490" w:rsidP="00C72B01">
            <w:pPr>
              <w:widowControl w:val="0"/>
              <w:spacing w:after="40"/>
              <w:jc w:val="left"/>
              <w:outlineLvl w:val="0"/>
              <w:rPr>
                <w:sz w:val="20"/>
                <w:szCs w:val="20"/>
              </w:rPr>
            </w:pPr>
            <w:r w:rsidRPr="00C72B01">
              <w:rPr>
                <w:sz w:val="20"/>
                <w:szCs w:val="20"/>
              </w:rPr>
              <w:t>W</w:t>
            </w:r>
            <w:r w:rsidR="004612BD" w:rsidRPr="00C72B01">
              <w:rPr>
                <w:sz w:val="20"/>
                <w:szCs w:val="20"/>
              </w:rPr>
              <w:t xml:space="preserve">orking text </w:t>
            </w:r>
            <w:r w:rsidR="00C70D9C" w:rsidRPr="00C72B01">
              <w:rPr>
                <w:sz w:val="20"/>
                <w:szCs w:val="20"/>
              </w:rPr>
              <w:t>on cost</w:t>
            </w:r>
            <w:r w:rsidR="00B6637B">
              <w:rPr>
                <w:sz w:val="20"/>
                <w:szCs w:val="20"/>
              </w:rPr>
              <w:noBreakHyphen/>
            </w:r>
            <w:r w:rsidR="00C70D9C" w:rsidRPr="00C72B01">
              <w:rPr>
                <w:sz w:val="20"/>
                <w:szCs w:val="20"/>
              </w:rPr>
              <w:t xml:space="preserve">effectiveness thresholds </w:t>
            </w:r>
            <w:r w:rsidR="004612BD" w:rsidRPr="00C72B01">
              <w:rPr>
                <w:sz w:val="20"/>
                <w:szCs w:val="20"/>
              </w:rPr>
              <w:t xml:space="preserve">available in </w:t>
            </w:r>
            <w:r w:rsidR="00536530" w:rsidRPr="00C72B01">
              <w:rPr>
                <w:sz w:val="20"/>
                <w:szCs w:val="20"/>
              </w:rPr>
              <w:t>a</w:t>
            </w:r>
            <w:r w:rsidR="004612BD" w:rsidRPr="00C72B01">
              <w:rPr>
                <w:sz w:val="20"/>
                <w:szCs w:val="20"/>
              </w:rPr>
              <w:t>nnex II</w:t>
            </w:r>
            <w:r w:rsidR="00C70D9C" w:rsidRPr="00C72B01">
              <w:rPr>
                <w:sz w:val="20"/>
                <w:szCs w:val="20"/>
              </w:rPr>
              <w:t xml:space="preserve">, working text on IOCs available in </w:t>
            </w:r>
            <w:r w:rsidR="00536530" w:rsidRPr="00C72B01">
              <w:rPr>
                <w:sz w:val="20"/>
                <w:szCs w:val="20"/>
              </w:rPr>
              <w:t>a</w:t>
            </w:r>
            <w:r w:rsidR="00C70D9C" w:rsidRPr="00C72B01">
              <w:rPr>
                <w:sz w:val="20"/>
                <w:szCs w:val="20"/>
              </w:rPr>
              <w:t>nnex</w:t>
            </w:r>
            <w:r w:rsidRPr="00C72B01">
              <w:rPr>
                <w:sz w:val="20"/>
                <w:szCs w:val="20"/>
              </w:rPr>
              <w:t> </w:t>
            </w:r>
            <w:r w:rsidR="00C70D9C" w:rsidRPr="00C72B01">
              <w:rPr>
                <w:sz w:val="20"/>
                <w:szCs w:val="20"/>
              </w:rPr>
              <w:t>III,</w:t>
            </w:r>
            <w:r w:rsidR="004612BD" w:rsidRPr="00C72B01">
              <w:rPr>
                <w:sz w:val="20"/>
                <w:szCs w:val="20"/>
              </w:rPr>
              <w:t xml:space="preserve"> and information on SMEs prepared for the 92</w:t>
            </w:r>
            <w:r w:rsidR="004612BD" w:rsidRPr="00C72B01">
              <w:rPr>
                <w:sz w:val="20"/>
                <w:szCs w:val="20"/>
                <w:vertAlign w:val="superscript"/>
              </w:rPr>
              <w:t>nd</w:t>
            </w:r>
            <w:r w:rsidR="004612BD" w:rsidRPr="00C72B01">
              <w:rPr>
                <w:sz w:val="20"/>
                <w:szCs w:val="20"/>
              </w:rPr>
              <w:t> meeting available in section II of the present document</w:t>
            </w:r>
            <w:r w:rsidR="006E1C69" w:rsidRPr="00C72B01">
              <w:rPr>
                <w:sz w:val="20"/>
                <w:szCs w:val="20"/>
              </w:rPr>
              <w:t>.</w:t>
            </w:r>
          </w:p>
        </w:tc>
        <w:tc>
          <w:tcPr>
            <w:tcW w:w="1591" w:type="pct"/>
            <w:tcMar>
              <w:left w:w="58" w:type="dxa"/>
              <w:right w:w="58" w:type="dxa"/>
            </w:tcMar>
          </w:tcPr>
          <w:p w14:paraId="6AEDA66E" w14:textId="5D2840F8" w:rsidR="006D3F71" w:rsidRPr="00C72B01" w:rsidRDefault="006D3F71" w:rsidP="00C72B01">
            <w:pPr>
              <w:widowControl w:val="0"/>
              <w:spacing w:after="40"/>
              <w:jc w:val="left"/>
              <w:outlineLvl w:val="0"/>
              <w:rPr>
                <w:sz w:val="20"/>
                <w:szCs w:val="20"/>
              </w:rPr>
            </w:pPr>
            <w:r w:rsidRPr="00C72B01">
              <w:rPr>
                <w:sz w:val="20"/>
                <w:szCs w:val="20"/>
              </w:rPr>
              <w:t>To continue discussions on establishing cost</w:t>
            </w:r>
            <w:r w:rsidRPr="00C72B01">
              <w:rPr>
                <w:sz w:val="20"/>
                <w:szCs w:val="20"/>
              </w:rPr>
              <w:noBreakHyphen/>
              <w:t>effectiveness thresholds, IOCs and their duration in manufacturing sectors, taking into consideration the present document including the information on SMEs, background documents UNEP/</w:t>
            </w:r>
            <w:proofErr w:type="spellStart"/>
            <w:r w:rsidRPr="00C72B01">
              <w:rPr>
                <w:sz w:val="20"/>
                <w:szCs w:val="20"/>
              </w:rPr>
              <w:t>OzL.Pro</w:t>
            </w:r>
            <w:proofErr w:type="spellEnd"/>
            <w:r w:rsidRPr="00C72B01">
              <w:rPr>
                <w:sz w:val="20"/>
                <w:szCs w:val="20"/>
              </w:rPr>
              <w:t>/ExCom/89/10/Rev1, UNEP/</w:t>
            </w:r>
            <w:proofErr w:type="spellStart"/>
            <w:r w:rsidRPr="00C72B01">
              <w:rPr>
                <w:sz w:val="20"/>
                <w:szCs w:val="20"/>
              </w:rPr>
              <w:t>OzL.Pro</w:t>
            </w:r>
            <w:proofErr w:type="spellEnd"/>
            <w:r w:rsidRPr="00C72B01">
              <w:rPr>
                <w:sz w:val="20"/>
                <w:szCs w:val="20"/>
              </w:rPr>
              <w:t>/ExCom/89/10/Add.1, and the working text</w:t>
            </w:r>
            <w:r w:rsidR="00C70D9C" w:rsidRPr="00C72B01">
              <w:rPr>
                <w:sz w:val="20"/>
                <w:szCs w:val="20"/>
              </w:rPr>
              <w:t>s</w:t>
            </w:r>
            <w:r w:rsidRPr="00C72B01">
              <w:rPr>
                <w:sz w:val="20"/>
                <w:szCs w:val="20"/>
              </w:rPr>
              <w:t xml:space="preserve"> contained in </w:t>
            </w:r>
            <w:r w:rsidR="00536530" w:rsidRPr="00C72B01">
              <w:rPr>
                <w:sz w:val="20"/>
                <w:szCs w:val="20"/>
              </w:rPr>
              <w:t>a</w:t>
            </w:r>
            <w:r w:rsidRPr="00C72B01">
              <w:rPr>
                <w:sz w:val="20"/>
                <w:szCs w:val="20"/>
              </w:rPr>
              <w:t>nnex</w:t>
            </w:r>
            <w:r w:rsidR="00C70D9C" w:rsidRPr="00C72B01">
              <w:rPr>
                <w:sz w:val="20"/>
                <w:szCs w:val="20"/>
              </w:rPr>
              <w:t>es</w:t>
            </w:r>
            <w:r w:rsidRPr="00C72B01">
              <w:rPr>
                <w:sz w:val="20"/>
                <w:szCs w:val="20"/>
              </w:rPr>
              <w:t> II</w:t>
            </w:r>
            <w:r w:rsidR="00C70D9C" w:rsidRPr="00C72B01">
              <w:rPr>
                <w:sz w:val="20"/>
                <w:szCs w:val="20"/>
              </w:rPr>
              <w:t xml:space="preserve"> and III</w:t>
            </w:r>
            <w:r w:rsidRPr="00C72B01">
              <w:rPr>
                <w:sz w:val="20"/>
                <w:szCs w:val="20"/>
              </w:rPr>
              <w:t>.</w:t>
            </w:r>
          </w:p>
        </w:tc>
      </w:tr>
      <w:tr w:rsidR="006D3F71" w:rsidRPr="00C72B01" w14:paraId="1A718B1C" w14:textId="77777777" w:rsidTr="00D04F6B">
        <w:tc>
          <w:tcPr>
            <w:tcW w:w="983" w:type="pct"/>
            <w:tcMar>
              <w:left w:w="58" w:type="dxa"/>
              <w:right w:w="58" w:type="dxa"/>
            </w:tcMar>
          </w:tcPr>
          <w:p w14:paraId="13B608B4" w14:textId="77777777" w:rsidR="006D3F71" w:rsidRPr="00C72B01" w:rsidRDefault="006D3F71" w:rsidP="00C72B01">
            <w:pPr>
              <w:widowControl w:val="0"/>
              <w:spacing w:after="40"/>
              <w:jc w:val="left"/>
              <w:rPr>
                <w:sz w:val="20"/>
                <w:szCs w:val="20"/>
              </w:rPr>
            </w:pPr>
            <w:r w:rsidRPr="00C72B01">
              <w:rPr>
                <w:sz w:val="20"/>
                <w:szCs w:val="20"/>
              </w:rPr>
              <w:t>Energy efficiency</w:t>
            </w:r>
          </w:p>
        </w:tc>
        <w:tc>
          <w:tcPr>
            <w:tcW w:w="530" w:type="pct"/>
            <w:tcMar>
              <w:left w:w="58" w:type="dxa"/>
              <w:right w:w="58" w:type="dxa"/>
            </w:tcMar>
          </w:tcPr>
          <w:p w14:paraId="4978AF2A" w14:textId="77777777" w:rsidR="006D3F71" w:rsidRPr="00C72B01" w:rsidRDefault="006D3F71" w:rsidP="00C72B01">
            <w:pPr>
              <w:widowControl w:val="0"/>
              <w:spacing w:after="40"/>
              <w:jc w:val="center"/>
              <w:rPr>
                <w:sz w:val="20"/>
                <w:szCs w:val="20"/>
              </w:rPr>
            </w:pPr>
            <w:r w:rsidRPr="00C72B01">
              <w:rPr>
                <w:sz w:val="20"/>
                <w:szCs w:val="20"/>
              </w:rPr>
              <w:t>22</w:t>
            </w:r>
          </w:p>
        </w:tc>
        <w:tc>
          <w:tcPr>
            <w:tcW w:w="1895" w:type="pct"/>
            <w:shd w:val="clear" w:color="auto" w:fill="FFFFFF" w:themeFill="background1"/>
            <w:tcMar>
              <w:left w:w="58" w:type="dxa"/>
              <w:right w:w="58" w:type="dxa"/>
            </w:tcMar>
          </w:tcPr>
          <w:p w14:paraId="34879FC8" w14:textId="514E5153" w:rsidR="00DD1F86" w:rsidRPr="00C72B01" w:rsidRDefault="006D3F71" w:rsidP="00C72B01">
            <w:pPr>
              <w:widowControl w:val="0"/>
              <w:spacing w:after="40"/>
              <w:jc w:val="left"/>
              <w:rPr>
                <w:sz w:val="20"/>
                <w:szCs w:val="20"/>
              </w:rPr>
            </w:pPr>
            <w:r w:rsidRPr="00C72B01">
              <w:rPr>
                <w:sz w:val="20"/>
                <w:szCs w:val="20"/>
              </w:rPr>
              <w:t>Energy efficiency discussed under a separate agenda item between the 83</w:t>
            </w:r>
            <w:r w:rsidRPr="00C72B01">
              <w:rPr>
                <w:sz w:val="20"/>
                <w:szCs w:val="20"/>
                <w:vertAlign w:val="superscript"/>
              </w:rPr>
              <w:t>rd</w:t>
            </w:r>
            <w:r w:rsidRPr="00C72B01">
              <w:rPr>
                <w:sz w:val="20"/>
                <w:szCs w:val="20"/>
              </w:rPr>
              <w:t> and the 9</w:t>
            </w:r>
            <w:r w:rsidR="00327BA5" w:rsidRPr="00C72B01">
              <w:rPr>
                <w:sz w:val="20"/>
                <w:szCs w:val="20"/>
              </w:rPr>
              <w:t>2</w:t>
            </w:r>
            <w:r w:rsidR="00327BA5" w:rsidRPr="00C72B01">
              <w:rPr>
                <w:sz w:val="20"/>
                <w:szCs w:val="20"/>
                <w:vertAlign w:val="superscript"/>
              </w:rPr>
              <w:t>nd</w:t>
            </w:r>
            <w:r w:rsidRPr="00C72B01">
              <w:rPr>
                <w:sz w:val="20"/>
                <w:szCs w:val="20"/>
              </w:rPr>
              <w:t> meetings. Funding window established for pilot projects to maintain and/or enhance energy efficiency in the context of HFC phase</w:t>
            </w:r>
            <w:r w:rsidRPr="00C72B01">
              <w:rPr>
                <w:sz w:val="20"/>
                <w:szCs w:val="20"/>
              </w:rPr>
              <w:noBreakHyphen/>
              <w:t>down (decision 91/65).</w:t>
            </w:r>
          </w:p>
          <w:p w14:paraId="35E4CCEE" w14:textId="1C442B69" w:rsidR="006D3F71" w:rsidRPr="00C72B01" w:rsidRDefault="008D0390" w:rsidP="00C72B01">
            <w:pPr>
              <w:widowControl w:val="0"/>
              <w:spacing w:after="40"/>
              <w:jc w:val="left"/>
              <w:rPr>
                <w:sz w:val="20"/>
                <w:szCs w:val="20"/>
              </w:rPr>
            </w:pPr>
            <w:r w:rsidRPr="001A2CD7">
              <w:rPr>
                <w:sz w:val="20"/>
                <w:szCs w:val="20"/>
              </w:rPr>
              <w:t xml:space="preserve">Discussions on the operational framework to further elaborate on institutional aspects and projects and activities that could be undertaken by the Multilateral Fund for maintaining and/or enhancing the energy efficiency of replacement technologies and equipment in the manufacturing and servicing </w:t>
            </w:r>
            <w:r w:rsidRPr="001A2CD7">
              <w:rPr>
                <w:sz w:val="20"/>
                <w:szCs w:val="20"/>
              </w:rPr>
              <w:lastRenderedPageBreak/>
              <w:t>sectors when phasing down HFCs will continue at the 93</w:t>
            </w:r>
            <w:r w:rsidRPr="001A2CD7">
              <w:rPr>
                <w:sz w:val="20"/>
                <w:szCs w:val="20"/>
                <w:vertAlign w:val="superscript"/>
              </w:rPr>
              <w:t>rd</w:t>
            </w:r>
            <w:r w:rsidRPr="001A2CD7">
              <w:rPr>
                <w:sz w:val="20"/>
                <w:szCs w:val="20"/>
              </w:rPr>
              <w:t> meeting (decision 92/38</w:t>
            </w:r>
            <w:r w:rsidR="001A2CD7">
              <w:rPr>
                <w:sz w:val="20"/>
                <w:szCs w:val="20"/>
              </w:rPr>
              <w:t>(a)</w:t>
            </w:r>
            <w:r w:rsidRPr="001A2CD7">
              <w:rPr>
                <w:sz w:val="20"/>
                <w:szCs w:val="20"/>
              </w:rPr>
              <w:t>).</w:t>
            </w:r>
          </w:p>
        </w:tc>
        <w:tc>
          <w:tcPr>
            <w:tcW w:w="1591" w:type="pct"/>
            <w:shd w:val="clear" w:color="auto" w:fill="FFFFFF" w:themeFill="background1"/>
            <w:tcMar>
              <w:left w:w="58" w:type="dxa"/>
              <w:right w:w="58" w:type="dxa"/>
            </w:tcMar>
          </w:tcPr>
          <w:p w14:paraId="259684CE" w14:textId="0B30B6AE" w:rsidR="006D3F71" w:rsidRPr="00C72B01" w:rsidRDefault="006D3F71" w:rsidP="00C72B01">
            <w:pPr>
              <w:widowControl w:val="0"/>
              <w:spacing w:after="40"/>
              <w:jc w:val="left"/>
              <w:rPr>
                <w:sz w:val="20"/>
                <w:szCs w:val="20"/>
              </w:rPr>
            </w:pPr>
            <w:r w:rsidRPr="00C72B01">
              <w:rPr>
                <w:sz w:val="20"/>
                <w:szCs w:val="20"/>
              </w:rPr>
              <w:lastRenderedPageBreak/>
              <w:t xml:space="preserve">To consider whether to include in the cost guidelines any decisions made with regard to energy </w:t>
            </w:r>
            <w:r w:rsidR="006F7424" w:rsidRPr="00C72B01">
              <w:rPr>
                <w:sz w:val="20"/>
                <w:szCs w:val="20"/>
              </w:rPr>
              <w:t xml:space="preserve">efficiency </w:t>
            </w:r>
            <w:r w:rsidRPr="00C72B01">
              <w:rPr>
                <w:sz w:val="20"/>
                <w:szCs w:val="20"/>
              </w:rPr>
              <w:t>under agenda item 1</w:t>
            </w:r>
            <w:r w:rsidR="001A2CD7">
              <w:rPr>
                <w:sz w:val="20"/>
                <w:szCs w:val="20"/>
              </w:rPr>
              <w:t>0</w:t>
            </w:r>
            <w:r w:rsidRPr="00C72B01">
              <w:rPr>
                <w:sz w:val="20"/>
                <w:szCs w:val="20"/>
              </w:rPr>
              <w:t>(b).</w:t>
            </w:r>
          </w:p>
        </w:tc>
      </w:tr>
      <w:tr w:rsidR="006D3F71" w:rsidRPr="00C72B01" w14:paraId="449590FC" w14:textId="77777777" w:rsidTr="00D04F6B">
        <w:tc>
          <w:tcPr>
            <w:tcW w:w="983" w:type="pct"/>
            <w:tcMar>
              <w:left w:w="58" w:type="dxa"/>
              <w:right w:w="58" w:type="dxa"/>
            </w:tcMar>
          </w:tcPr>
          <w:p w14:paraId="4ACA3018" w14:textId="77777777" w:rsidR="006D3F71" w:rsidRPr="00C72B01" w:rsidRDefault="006D3F71" w:rsidP="00C72B01">
            <w:pPr>
              <w:widowControl w:val="0"/>
              <w:spacing w:after="40"/>
              <w:jc w:val="left"/>
              <w:rPr>
                <w:sz w:val="20"/>
                <w:szCs w:val="20"/>
              </w:rPr>
            </w:pPr>
            <w:r w:rsidRPr="00C72B01">
              <w:rPr>
                <w:sz w:val="20"/>
                <w:szCs w:val="20"/>
              </w:rPr>
              <w:t>Disposal</w:t>
            </w:r>
          </w:p>
        </w:tc>
        <w:tc>
          <w:tcPr>
            <w:tcW w:w="530" w:type="pct"/>
            <w:tcMar>
              <w:left w:w="58" w:type="dxa"/>
              <w:right w:w="58" w:type="dxa"/>
            </w:tcMar>
          </w:tcPr>
          <w:p w14:paraId="49A3DCDD" w14:textId="77777777" w:rsidR="006D3F71" w:rsidRPr="00C72B01" w:rsidRDefault="006D3F71" w:rsidP="00C72B01">
            <w:pPr>
              <w:widowControl w:val="0"/>
              <w:spacing w:after="40"/>
              <w:jc w:val="center"/>
              <w:rPr>
                <w:sz w:val="20"/>
                <w:szCs w:val="20"/>
              </w:rPr>
            </w:pPr>
            <w:r w:rsidRPr="00C72B01">
              <w:rPr>
                <w:sz w:val="20"/>
                <w:szCs w:val="20"/>
              </w:rPr>
              <w:t>24</w:t>
            </w:r>
          </w:p>
        </w:tc>
        <w:tc>
          <w:tcPr>
            <w:tcW w:w="1895" w:type="pct"/>
            <w:tcMar>
              <w:left w:w="58" w:type="dxa"/>
              <w:right w:w="58" w:type="dxa"/>
            </w:tcMar>
          </w:tcPr>
          <w:p w14:paraId="02AFB302" w14:textId="34BED4C7" w:rsidR="00D04F6B" w:rsidRDefault="006D3F71" w:rsidP="00C72B01">
            <w:pPr>
              <w:keepNext/>
              <w:spacing w:after="40"/>
              <w:jc w:val="left"/>
              <w:rPr>
                <w:sz w:val="20"/>
                <w:szCs w:val="20"/>
              </w:rPr>
            </w:pPr>
            <w:r w:rsidRPr="00C72B01">
              <w:rPr>
                <w:sz w:val="20"/>
                <w:szCs w:val="20"/>
              </w:rPr>
              <w:t>Flexibility provided for Article 5 countries to include in their H</w:t>
            </w:r>
            <w:r w:rsidR="00D04F6B">
              <w:rPr>
                <w:sz w:val="20"/>
                <w:szCs w:val="20"/>
              </w:rPr>
              <w:t>CFC phase</w:t>
            </w:r>
            <w:r w:rsidR="00D04F6B">
              <w:rPr>
                <w:sz w:val="20"/>
                <w:szCs w:val="20"/>
              </w:rPr>
              <w:noBreakHyphen/>
              <w:t>out management plans (H</w:t>
            </w:r>
            <w:r w:rsidRPr="00C72B01">
              <w:rPr>
                <w:sz w:val="20"/>
                <w:szCs w:val="20"/>
              </w:rPr>
              <w:t>PMPs</w:t>
            </w:r>
            <w:r w:rsidR="00D04F6B">
              <w:rPr>
                <w:sz w:val="20"/>
                <w:szCs w:val="20"/>
              </w:rPr>
              <w:t>)</w:t>
            </w:r>
            <w:r w:rsidRPr="00C72B01">
              <w:rPr>
                <w:sz w:val="20"/>
                <w:szCs w:val="20"/>
              </w:rPr>
              <w:t xml:space="preserve"> or </w:t>
            </w:r>
            <w:r w:rsidR="003277B3">
              <w:rPr>
                <w:sz w:val="20"/>
                <w:szCs w:val="20"/>
              </w:rPr>
              <w:t>Kigali HFC implementation plans (</w:t>
            </w:r>
            <w:r w:rsidRPr="00C72B01">
              <w:rPr>
                <w:sz w:val="20"/>
                <w:szCs w:val="20"/>
              </w:rPr>
              <w:t>KIPs</w:t>
            </w:r>
            <w:r w:rsidR="003277B3">
              <w:rPr>
                <w:sz w:val="20"/>
                <w:szCs w:val="20"/>
              </w:rPr>
              <w:t>)</w:t>
            </w:r>
            <w:r w:rsidRPr="00C72B01">
              <w:rPr>
                <w:sz w:val="20"/>
                <w:szCs w:val="20"/>
              </w:rPr>
              <w:t xml:space="preserve"> activities related to the environmentally sound management of used or unwanted controlled substances, including disposal, taking into account paragraphs 19</w:t>
            </w:r>
            <w:r w:rsidR="00E913B1" w:rsidRPr="00C72B01">
              <w:rPr>
                <w:sz w:val="20"/>
                <w:szCs w:val="20"/>
              </w:rPr>
              <w:noBreakHyphen/>
            </w:r>
            <w:r w:rsidRPr="00C72B01">
              <w:rPr>
                <w:sz w:val="20"/>
                <w:szCs w:val="20"/>
              </w:rPr>
              <w:t>24 of document UNEP/</w:t>
            </w:r>
            <w:proofErr w:type="spellStart"/>
            <w:r w:rsidRPr="00C72B01">
              <w:rPr>
                <w:sz w:val="20"/>
                <w:szCs w:val="20"/>
              </w:rPr>
              <w:t>OzL.Pro</w:t>
            </w:r>
            <w:proofErr w:type="spellEnd"/>
            <w:r w:rsidRPr="00C72B01">
              <w:rPr>
                <w:sz w:val="20"/>
                <w:szCs w:val="20"/>
              </w:rPr>
              <w:t>/ExCom/89/9 and lessons learned from previous ODS disposal projects; deliberations on operationalizing paragraph</w:t>
            </w:r>
            <w:r w:rsidR="001002E4" w:rsidRPr="00C72B01">
              <w:rPr>
                <w:sz w:val="20"/>
                <w:szCs w:val="20"/>
              </w:rPr>
              <w:t> </w:t>
            </w:r>
            <w:r w:rsidRPr="00C72B01">
              <w:rPr>
                <w:sz w:val="20"/>
                <w:szCs w:val="20"/>
              </w:rPr>
              <w:t>24 of decision</w:t>
            </w:r>
            <w:r w:rsidR="001002E4" w:rsidRPr="00C72B01">
              <w:rPr>
                <w:sz w:val="20"/>
                <w:szCs w:val="20"/>
              </w:rPr>
              <w:t> </w:t>
            </w:r>
            <w:r w:rsidRPr="00C72B01">
              <w:rPr>
                <w:sz w:val="20"/>
                <w:szCs w:val="20"/>
              </w:rPr>
              <w:t xml:space="preserve">XXVIII/2 </w:t>
            </w:r>
            <w:r w:rsidR="001002E4" w:rsidRPr="00C72B01">
              <w:rPr>
                <w:sz w:val="20"/>
                <w:szCs w:val="20"/>
              </w:rPr>
              <w:t xml:space="preserve">to </w:t>
            </w:r>
            <w:r w:rsidRPr="00C72B01">
              <w:rPr>
                <w:sz w:val="20"/>
                <w:szCs w:val="20"/>
              </w:rPr>
              <w:t>continue in the context of discussions of HFC phase</w:t>
            </w:r>
            <w:r w:rsidRPr="00C72B01">
              <w:rPr>
                <w:sz w:val="20"/>
                <w:szCs w:val="20"/>
              </w:rPr>
              <w:noBreakHyphen/>
              <w:t>down cost guidelines (decision</w:t>
            </w:r>
            <w:r w:rsidR="001002E4" w:rsidRPr="00C72B01">
              <w:rPr>
                <w:sz w:val="20"/>
                <w:szCs w:val="20"/>
              </w:rPr>
              <w:t> </w:t>
            </w:r>
            <w:r w:rsidRPr="00C72B01">
              <w:rPr>
                <w:sz w:val="20"/>
                <w:szCs w:val="20"/>
              </w:rPr>
              <w:t>90/49(b)).</w:t>
            </w:r>
          </w:p>
          <w:p w14:paraId="2E5CE374" w14:textId="56BF4465" w:rsidR="006D3F71" w:rsidRPr="00C72B01" w:rsidRDefault="006D3F71" w:rsidP="00C72B01">
            <w:pPr>
              <w:keepNext/>
              <w:spacing w:after="40"/>
              <w:jc w:val="left"/>
              <w:rPr>
                <w:sz w:val="20"/>
                <w:szCs w:val="20"/>
              </w:rPr>
            </w:pPr>
            <w:r w:rsidRPr="00C72B01">
              <w:rPr>
                <w:sz w:val="20"/>
                <w:szCs w:val="20"/>
              </w:rPr>
              <w:t>Funding window established for preparing inventories of banks of used or unwanted controlled substances and developing plans for their collection, transport and disposal (decision 91/66).</w:t>
            </w:r>
          </w:p>
        </w:tc>
        <w:tc>
          <w:tcPr>
            <w:tcW w:w="1591" w:type="pct"/>
            <w:shd w:val="clear" w:color="auto" w:fill="FFFFFF" w:themeFill="background1"/>
            <w:tcMar>
              <w:left w:w="58" w:type="dxa"/>
              <w:right w:w="58" w:type="dxa"/>
            </w:tcMar>
          </w:tcPr>
          <w:p w14:paraId="3C8E9276" w14:textId="77777777" w:rsidR="006D3F71" w:rsidRPr="00C72B01" w:rsidRDefault="006D3F71" w:rsidP="00C72B01">
            <w:pPr>
              <w:widowControl w:val="0"/>
              <w:spacing w:after="40"/>
              <w:jc w:val="left"/>
              <w:rPr>
                <w:sz w:val="20"/>
                <w:szCs w:val="20"/>
              </w:rPr>
            </w:pPr>
            <w:r w:rsidRPr="00C72B01">
              <w:rPr>
                <w:sz w:val="20"/>
                <w:szCs w:val="20"/>
              </w:rPr>
              <w:t>To continue deliberations on operationalizing paragraph 24 of decision XXVIII/2, in the context of the discussion of the cost guidelines for the phase</w:t>
            </w:r>
            <w:r w:rsidRPr="00C72B01">
              <w:rPr>
                <w:sz w:val="20"/>
                <w:szCs w:val="20"/>
              </w:rPr>
              <w:noBreakHyphen/>
              <w:t>down of HFCs in Article 5 countries.</w:t>
            </w:r>
          </w:p>
        </w:tc>
      </w:tr>
    </w:tbl>
    <w:p w14:paraId="38E7DE67" w14:textId="77777777" w:rsidR="006D3F71" w:rsidRPr="00AD58E9" w:rsidRDefault="006D3F71" w:rsidP="00A13747">
      <w:pPr>
        <w:keepLines/>
        <w:rPr>
          <w:sz w:val="18"/>
          <w:szCs w:val="18"/>
        </w:rPr>
      </w:pPr>
      <w:bookmarkStart w:id="4" w:name="_Hlk118106184"/>
      <w:r w:rsidRPr="00AD58E9">
        <w:rPr>
          <w:sz w:val="18"/>
          <w:szCs w:val="18"/>
        </w:rPr>
        <w:t>*Annex I to the present document</w:t>
      </w:r>
    </w:p>
    <w:p w14:paraId="324BDA81" w14:textId="68EDF05D" w:rsidR="006D3F71" w:rsidRPr="000D1507" w:rsidRDefault="006D3F71" w:rsidP="008152DB">
      <w:pPr>
        <w:pStyle w:val="Style3"/>
      </w:pPr>
      <w:r w:rsidRPr="00775790">
        <w:t>B.</w:t>
      </w:r>
      <w:r w:rsidRPr="000D1507">
        <w:tab/>
      </w:r>
      <w:r w:rsidRPr="00775790">
        <w:t xml:space="preserve">Summary of discussions on </w:t>
      </w:r>
      <w:r w:rsidR="004B7865" w:rsidRPr="00775790">
        <w:t xml:space="preserve">the </w:t>
      </w:r>
      <w:r w:rsidRPr="00775790">
        <w:t xml:space="preserve">various components of the cost guidelines for the phase-down of HFCs </w:t>
      </w:r>
      <w:r w:rsidR="00257EBC" w:rsidRPr="00775790">
        <w:t>up to the 92</w:t>
      </w:r>
      <w:r w:rsidR="00257EBC" w:rsidRPr="00775790">
        <w:rPr>
          <w:vertAlign w:val="superscript"/>
        </w:rPr>
        <w:t>nd</w:t>
      </w:r>
      <w:r w:rsidR="00257EBC" w:rsidRPr="00775790">
        <w:t xml:space="preserve"> meeting</w:t>
      </w:r>
    </w:p>
    <w:p w14:paraId="230A4C79" w14:textId="77777777" w:rsidR="006D3F71" w:rsidRPr="00DB5E5A" w:rsidRDefault="006D3F71" w:rsidP="008152DB">
      <w:pPr>
        <w:pStyle w:val="Style3"/>
      </w:pPr>
      <w:r w:rsidRPr="00DB5E5A">
        <w:t>Methodology for determining the starting point for sustained aggregate reductions</w:t>
      </w:r>
    </w:p>
    <w:p w14:paraId="6C8E4747" w14:textId="74611229" w:rsidR="008D0390" w:rsidRPr="000860BD" w:rsidRDefault="007C56A2" w:rsidP="00DB5E5A">
      <w:pPr>
        <w:pStyle w:val="Heading1"/>
      </w:pPr>
      <w:r w:rsidRPr="00475222">
        <w:t>At the 92</w:t>
      </w:r>
      <w:r w:rsidRPr="00475222">
        <w:rPr>
          <w:vertAlign w:val="superscript"/>
        </w:rPr>
        <w:t>nd</w:t>
      </w:r>
      <w:r w:rsidRPr="00475222">
        <w:t xml:space="preserve"> meeting, f</w:t>
      </w:r>
      <w:r w:rsidR="008D0390" w:rsidRPr="00475222">
        <w:t>ollowing the introduction of document UNEP/</w:t>
      </w:r>
      <w:proofErr w:type="spellStart"/>
      <w:r w:rsidR="008D0390" w:rsidRPr="00475222">
        <w:t>OzL.Pro</w:t>
      </w:r>
      <w:proofErr w:type="spellEnd"/>
      <w:r w:rsidR="008D0390" w:rsidRPr="00475222">
        <w:t xml:space="preserve">/ExCom/92/46, the Executive Committee discussed the methodology for determining the starting point for sustained aggregate reductions. During the discussions, later continued in a contact group, </w:t>
      </w:r>
      <w:r w:rsidR="000D677A" w:rsidRPr="00475222">
        <w:t xml:space="preserve">a member found the methodology proposed by the Secretariat interesting and another </w:t>
      </w:r>
      <w:r w:rsidR="001B4A96" w:rsidRPr="00475222">
        <w:t>member</w:t>
      </w:r>
      <w:r w:rsidR="000D677A" w:rsidRPr="00475222">
        <w:t xml:space="preserve"> </w:t>
      </w:r>
      <w:r w:rsidR="00E67966" w:rsidRPr="00475222">
        <w:t>mentioned that although his delegation had been in favour of the starting point being measured in metric tonnes</w:t>
      </w:r>
      <w:r w:rsidR="00286D70">
        <w:t xml:space="preserve"> (mt)</w:t>
      </w:r>
      <w:r w:rsidR="00E67966" w:rsidRPr="00475222">
        <w:t xml:space="preserve">, </w:t>
      </w:r>
      <w:r w:rsidR="00844B87" w:rsidRPr="00475222">
        <w:t xml:space="preserve">the Secretariat’s proposal included </w:t>
      </w:r>
      <w:r w:rsidR="00F94C35" w:rsidRPr="00475222">
        <w:t>appropriate</w:t>
      </w:r>
      <w:r w:rsidR="00844B87" w:rsidRPr="00475222">
        <w:t xml:space="preserve"> mechanisms that appeared to address </w:t>
      </w:r>
      <w:r w:rsidR="00286D70">
        <w:t xml:space="preserve">the </w:t>
      </w:r>
      <w:r w:rsidR="00844B87" w:rsidRPr="00475222">
        <w:t>previously raised concerns</w:t>
      </w:r>
      <w:r w:rsidR="00F94C35" w:rsidRPr="00475222">
        <w:t xml:space="preserve"> about the funding liability under the CO</w:t>
      </w:r>
      <w:r w:rsidR="00F94C35" w:rsidRPr="00475222">
        <w:rPr>
          <w:vertAlign w:val="subscript"/>
        </w:rPr>
        <w:t>2</w:t>
      </w:r>
      <w:r w:rsidR="00F94C35" w:rsidRPr="00475222">
        <w:t>-eq</w:t>
      </w:r>
      <w:r w:rsidR="00286D70">
        <w:t>uivalent</w:t>
      </w:r>
      <w:r w:rsidR="00F94C35" w:rsidRPr="00475222">
        <w:t xml:space="preserve"> </w:t>
      </w:r>
      <w:r w:rsidR="00EE3659">
        <w:t>(</w:t>
      </w:r>
      <w:r w:rsidR="00EE3659" w:rsidRPr="00475222">
        <w:t>CO</w:t>
      </w:r>
      <w:r w:rsidR="00EE3659" w:rsidRPr="00475222">
        <w:rPr>
          <w:vertAlign w:val="subscript"/>
        </w:rPr>
        <w:t>2</w:t>
      </w:r>
      <w:r w:rsidR="00EE3659" w:rsidRPr="00475222">
        <w:t>-eq</w:t>
      </w:r>
      <w:r w:rsidR="00EE3659">
        <w:t xml:space="preserve">) </w:t>
      </w:r>
      <w:r w:rsidR="00F94C35" w:rsidRPr="00475222">
        <w:t>tonne approach.</w:t>
      </w:r>
      <w:r w:rsidR="00420DC4" w:rsidRPr="00475222">
        <w:t xml:space="preserve"> He was </w:t>
      </w:r>
      <w:r w:rsidR="00420046" w:rsidRPr="00475222">
        <w:t xml:space="preserve">therefore open-minded to the approach to be taken. Issues that needed further discussion and raised by members </w:t>
      </w:r>
      <w:r w:rsidR="00286D70">
        <w:t>included:</w:t>
      </w:r>
      <w:r w:rsidR="00420046" w:rsidRPr="00475222">
        <w:t xml:space="preserve"> </w:t>
      </w:r>
      <w:r w:rsidR="008D0390" w:rsidRPr="00475222">
        <w:t>the need to clarify the methodology for including the HCFC component of the HFC baseline in the starting point and an appropriate level for the starting point; that the policy for the final phase</w:t>
      </w:r>
      <w:r w:rsidR="008D0390" w:rsidRPr="00475222">
        <w:noBreakHyphen/>
        <w:t>down step was still under consideration; that subparagraph</w:t>
      </w:r>
      <w:r w:rsidR="00286D70">
        <w:t> </w:t>
      </w:r>
      <w:r w:rsidR="008D0390" w:rsidRPr="00475222">
        <w:t>18(e) and paragraph 19 of decision</w:t>
      </w:r>
      <w:r w:rsidR="00E544C4" w:rsidRPr="00475222">
        <w:t> </w:t>
      </w:r>
      <w:r w:rsidR="008D0390" w:rsidRPr="00475222">
        <w:t>XXVIII/2 were to be read in conjunction; that an incentive might be needed for Article 5 countries to transition to refrigerants with low global</w:t>
      </w:r>
      <w:r w:rsidR="008D0390" w:rsidRPr="00475222">
        <w:noBreakHyphen/>
        <w:t>warming potential (GWP) as quickly as possible; that further consideration should be given to the transfer of ineligible consumption, including at ineligible enterprises, from the manufacturing to the servicing sector, including approaches other than that identified in the document; that it might be desirable to review the methodology in</w:t>
      </w:r>
      <w:r w:rsidR="00286D70">
        <w:t> </w:t>
      </w:r>
      <w:r w:rsidR="008D0390" w:rsidRPr="00475222">
        <w:t xml:space="preserve">2029; addressing phase-out achieved </w:t>
      </w:r>
      <w:r w:rsidR="008D0390" w:rsidRPr="000860BD">
        <w:t>without assistance from the Multilateral Fund; and the need for more precise wording in subparagraph</w:t>
      </w:r>
      <w:r w:rsidR="00286D70" w:rsidRPr="000860BD">
        <w:t> </w:t>
      </w:r>
      <w:r w:rsidR="008D0390" w:rsidRPr="000860BD">
        <w:t>6(a) of the document. Discussions on the starting point will continue based on document UNEP/</w:t>
      </w:r>
      <w:proofErr w:type="spellStart"/>
      <w:r w:rsidR="008D0390" w:rsidRPr="000860BD">
        <w:t>OzL.Pro</w:t>
      </w:r>
      <w:proofErr w:type="spellEnd"/>
      <w:r w:rsidR="008D0390" w:rsidRPr="000860BD">
        <w:t>/ExCom/93/</w:t>
      </w:r>
      <w:r w:rsidR="000860BD" w:rsidRPr="000860BD">
        <w:t>97</w:t>
      </w:r>
      <w:r w:rsidR="008D0390" w:rsidRPr="000860BD">
        <w:t>.</w:t>
      </w:r>
    </w:p>
    <w:p w14:paraId="71C5F815" w14:textId="2F6CAA02" w:rsidR="006D3F71" w:rsidRPr="00AD58E9" w:rsidRDefault="006D3F71" w:rsidP="00C72B01">
      <w:pPr>
        <w:keepNext/>
        <w:keepLines/>
        <w:spacing w:before="240" w:after="240"/>
        <w:outlineLvl w:val="0"/>
        <w:rPr>
          <w:b/>
          <w:bCs/>
        </w:rPr>
      </w:pPr>
      <w:bookmarkStart w:id="5" w:name="_Hlk117682314"/>
      <w:bookmarkEnd w:id="4"/>
      <w:r w:rsidRPr="00AD58E9">
        <w:rPr>
          <w:b/>
          <w:bCs/>
        </w:rPr>
        <w:lastRenderedPageBreak/>
        <w:t>Eligible incremental costs for the consumption manufacturing sector</w:t>
      </w:r>
    </w:p>
    <w:p w14:paraId="15C630BA" w14:textId="7B8BC27C" w:rsidR="006D3F71" w:rsidRPr="008F62A6" w:rsidRDefault="006D3F71" w:rsidP="00816E0C">
      <w:pPr>
        <w:pStyle w:val="Heading1"/>
        <w:keepNext/>
        <w:keepLines/>
      </w:pPr>
      <w:bookmarkStart w:id="6" w:name="_Hlk118106273"/>
      <w:bookmarkEnd w:id="5"/>
      <w:r w:rsidRPr="008F62A6">
        <w:t>Preliminary discussions on cost-effectiveness thresholds for the phase-down of HFCs in the consumption manufacturing sector started at the 78</w:t>
      </w:r>
      <w:r w:rsidRPr="008F62A6">
        <w:rPr>
          <w:vertAlign w:val="superscript"/>
        </w:rPr>
        <w:t>th</w:t>
      </w:r>
      <w:r w:rsidRPr="008F62A6">
        <w:t xml:space="preserve"> meeting</w:t>
      </w:r>
      <w:r w:rsidR="00AF74C0">
        <w:t>, where</w:t>
      </w:r>
      <w:r w:rsidRPr="008F62A6">
        <w:t xml:space="preserve"> members noted </w:t>
      </w:r>
      <w:r w:rsidRPr="008F62A6">
        <w:rPr>
          <w:i/>
        </w:rPr>
        <w:t xml:space="preserve">inter alia </w:t>
      </w:r>
      <w:r w:rsidRPr="008F62A6">
        <w:t>that the cost</w:t>
      </w:r>
      <w:r w:rsidR="00200783">
        <w:noBreakHyphen/>
      </w:r>
      <w:r w:rsidRPr="008F62A6">
        <w:t>effectiveness thresholds for the phase</w:t>
      </w:r>
      <w:r w:rsidRPr="008F62A6">
        <w:noBreakHyphen/>
        <w:t>out of CFCs and HCFCs were not necessarily applicable to HFCs, that there was limited experience at the Fund in phasing out HFCs in certain sectors</w:t>
      </w:r>
      <w:bookmarkEnd w:id="6"/>
      <w:r w:rsidRPr="008F62A6">
        <w:t>, and that the associated incremental costs might differ from the costs associated with phasing out other controlled substances. Accordingly, the Executive Committee considered that additional information was required to reach a decision on the eligible incremental costs and agreed to consider approving a limited number of stand</w:t>
      </w:r>
      <w:r w:rsidRPr="008F62A6">
        <w:noBreakHyphen/>
        <w:t>alone HFC investment projects.</w:t>
      </w:r>
    </w:p>
    <w:p w14:paraId="6F481879" w14:textId="16EE18A4" w:rsidR="006D3F71" w:rsidRPr="008F62A6" w:rsidRDefault="006D3F71" w:rsidP="009F33B1">
      <w:pPr>
        <w:pStyle w:val="Heading1"/>
        <w:widowControl w:val="0"/>
      </w:pPr>
      <w:r w:rsidRPr="008F62A6">
        <w:t>In line with decisions 78/3(g)</w:t>
      </w:r>
      <w:r w:rsidR="00286D70">
        <w:t>,</w:t>
      </w:r>
      <w:r w:rsidRPr="008F62A6">
        <w:rPr>
          <w:vertAlign w:val="superscript"/>
        </w:rPr>
        <w:footnoteReference w:id="13"/>
      </w:r>
      <w:r w:rsidRPr="008F62A6">
        <w:t xml:space="preserve"> 79/45,</w:t>
      </w:r>
      <w:r w:rsidRPr="008F62A6">
        <w:rPr>
          <w:vertAlign w:val="superscript"/>
        </w:rPr>
        <w:footnoteReference w:id="14"/>
      </w:r>
      <w:r w:rsidRPr="008F62A6">
        <w:t xml:space="preserve"> </w:t>
      </w:r>
      <w:r w:rsidR="00C366ED">
        <w:t>81/53</w:t>
      </w:r>
      <w:r w:rsidR="00286D70">
        <w:t>,</w:t>
      </w:r>
      <w:r w:rsidR="00D04F6B">
        <w:rPr>
          <w:rStyle w:val="FootnoteReference"/>
        </w:rPr>
        <w:footnoteReference w:id="15"/>
      </w:r>
      <w:r w:rsidR="00C366ED">
        <w:t xml:space="preserve"> </w:t>
      </w:r>
      <w:r w:rsidR="00AF74C0">
        <w:t>and 84/53,</w:t>
      </w:r>
      <w:r w:rsidR="00AF74C0">
        <w:rPr>
          <w:rStyle w:val="FootnoteReference"/>
        </w:rPr>
        <w:footnoteReference w:id="16"/>
      </w:r>
      <w:r w:rsidRPr="008F62A6">
        <w:t xml:space="preserve"> the Executive Committee approved </w:t>
      </w:r>
      <w:r w:rsidR="00EE2318" w:rsidRPr="008F62A6">
        <w:t>10</w:t>
      </w:r>
      <w:r w:rsidR="00EE2318">
        <w:t> </w:t>
      </w:r>
      <w:r w:rsidRPr="008F62A6">
        <w:t>stand-alone HFC investment projects in the domestic and commercial refrigeration manufacturing sectors.</w:t>
      </w:r>
      <w:r w:rsidRPr="008F62A6">
        <w:rPr>
          <w:vertAlign w:val="superscript"/>
        </w:rPr>
        <w:footnoteReference w:id="17"/>
      </w:r>
    </w:p>
    <w:p w14:paraId="3BDFD00B" w14:textId="6A1CDEF4" w:rsidR="006D3F71" w:rsidRPr="008F62A6" w:rsidRDefault="006D3F71" w:rsidP="00E45657">
      <w:pPr>
        <w:pStyle w:val="Heading1"/>
        <w:spacing w:after="0"/>
        <w:rPr>
          <w:rFonts w:eastAsia="Calibri"/>
          <w:noProof/>
        </w:rPr>
      </w:pPr>
      <w:r w:rsidRPr="008F62A6">
        <w:rPr>
          <w:rFonts w:eastAsia="Calibri"/>
          <w:noProof/>
        </w:rPr>
        <w:t>Additional discussions were held at the 83</w:t>
      </w:r>
      <w:r w:rsidRPr="008F62A6">
        <w:rPr>
          <w:rFonts w:eastAsia="Calibri"/>
          <w:noProof/>
          <w:vertAlign w:val="superscript"/>
        </w:rPr>
        <w:t>rd</w:t>
      </w:r>
      <w:r w:rsidRPr="008F62A6">
        <w:rPr>
          <w:rFonts w:eastAsia="Calibri"/>
          <w:noProof/>
        </w:rPr>
        <w:t xml:space="preserve"> and the 84</w:t>
      </w:r>
      <w:r w:rsidRPr="008F62A6">
        <w:rPr>
          <w:rFonts w:eastAsia="Calibri"/>
          <w:noProof/>
          <w:vertAlign w:val="superscript"/>
        </w:rPr>
        <w:t>th</w:t>
      </w:r>
      <w:r w:rsidRPr="008F62A6">
        <w:rPr>
          <w:rFonts w:eastAsia="Calibri"/>
          <w:noProof/>
        </w:rPr>
        <w:t xml:space="preserve"> meeting, where the Executive Committee requested the Secretariat to prepare for </w:t>
      </w:r>
      <w:r w:rsidR="00D04F6B">
        <w:rPr>
          <w:rFonts w:eastAsia="Calibri"/>
          <w:noProof/>
        </w:rPr>
        <w:t>its</w:t>
      </w:r>
      <w:r w:rsidRPr="008F62A6">
        <w:rPr>
          <w:rFonts w:eastAsia="Calibri"/>
          <w:noProof/>
        </w:rPr>
        <w:t xml:space="preserve"> 86</w:t>
      </w:r>
      <w:r w:rsidRPr="008F62A6">
        <w:rPr>
          <w:rFonts w:eastAsia="Calibri"/>
          <w:noProof/>
          <w:vertAlign w:val="superscript"/>
        </w:rPr>
        <w:t>th</w:t>
      </w:r>
      <w:r w:rsidRPr="008F62A6">
        <w:rPr>
          <w:rFonts w:eastAsia="Calibri"/>
          <w:noProof/>
        </w:rPr>
        <w:t xml:space="preserve"> meeting an analysis of and information on the</w:t>
      </w:r>
      <w:r>
        <w:rPr>
          <w:rFonts w:eastAsia="Calibri"/>
          <w:noProof/>
        </w:rPr>
        <w:t xml:space="preserve"> incremental capital costs (</w:t>
      </w:r>
      <w:r w:rsidRPr="008F62A6">
        <w:rPr>
          <w:rFonts w:eastAsia="Calibri"/>
          <w:noProof/>
        </w:rPr>
        <w:t>ICCs</w:t>
      </w:r>
      <w:r>
        <w:rPr>
          <w:rFonts w:eastAsia="Calibri"/>
          <w:noProof/>
        </w:rPr>
        <w:t>)</w:t>
      </w:r>
      <w:r w:rsidRPr="008F62A6">
        <w:rPr>
          <w:rFonts w:eastAsia="Calibri"/>
          <w:noProof/>
        </w:rPr>
        <w:t xml:space="preserve"> and IOCs and their duration in the consumption manufacturing sector (decision 84/87(a)).</w:t>
      </w:r>
    </w:p>
    <w:p w14:paraId="143D1A07" w14:textId="77777777" w:rsidR="006D3F71" w:rsidRPr="008F62A6" w:rsidRDefault="006D3F71" w:rsidP="00F72461">
      <w:pPr>
        <w:pStyle w:val="Heading1"/>
        <w:widowControl w:val="0"/>
        <w:spacing w:before="240"/>
      </w:pPr>
      <w:r w:rsidRPr="008F62A6">
        <w:t>At the 89</w:t>
      </w:r>
      <w:r w:rsidRPr="008F62A6">
        <w:rPr>
          <w:vertAlign w:val="superscript"/>
        </w:rPr>
        <w:t>th</w:t>
      </w:r>
      <w:r w:rsidRPr="008F62A6">
        <w:t> meeting, the Secretariat presented document UNEP/</w:t>
      </w:r>
      <w:proofErr w:type="spellStart"/>
      <w:r w:rsidRPr="008F62A6">
        <w:t>OzL.Pro</w:t>
      </w:r>
      <w:proofErr w:type="spellEnd"/>
      <w:r w:rsidRPr="008F62A6">
        <w:t xml:space="preserve">/ExCom/89/10/Rev.1, containing </w:t>
      </w:r>
      <w:r w:rsidRPr="008F62A6">
        <w:rPr>
          <w:rFonts w:eastAsia="Calibri"/>
          <w:noProof/>
        </w:rPr>
        <w:t>a summary of the ICCs, IOCs, and the cost</w:t>
      </w:r>
      <w:r w:rsidRPr="008F62A6">
        <w:rPr>
          <w:rFonts w:eastAsia="Calibri"/>
          <w:noProof/>
        </w:rPr>
        <w:noBreakHyphen/>
        <w:t>effectiveness of investment projects approved in particular for the refrigeration and air</w:t>
      </w:r>
      <w:r w:rsidRPr="008F62A6">
        <w:rPr>
          <w:rFonts w:eastAsia="Calibri"/>
          <w:noProof/>
        </w:rPr>
        <w:noBreakHyphen/>
        <w:t xml:space="preserve">conditioning (RAC) and foam manufacturing sectors; and document UNEP/OzL.Pro/ExCom/89/10/Add.1, presenting a preliminary analysis </w:t>
      </w:r>
      <w:r w:rsidRPr="008F62A6">
        <w:t>of the ICCs and IOCs incurred in the completed conversions of HFC</w:t>
      </w:r>
      <w:r w:rsidRPr="008F62A6">
        <w:noBreakHyphen/>
        <w:t>consuming enterprises. As no additional reports from completed projects approved pursuant to decision 78/3(g) have been received by the Secretariat, no update has been produced to the document.</w:t>
      </w:r>
    </w:p>
    <w:p w14:paraId="071C44D4" w14:textId="4B4AA7BB" w:rsidR="006D3F71" w:rsidRPr="006F04A2" w:rsidRDefault="006D3F71" w:rsidP="00A82B84">
      <w:pPr>
        <w:pStyle w:val="Heading1"/>
      </w:pPr>
      <w:r w:rsidRPr="008F62A6">
        <w:t>At the 89</w:t>
      </w:r>
      <w:r w:rsidRPr="008F62A6">
        <w:rPr>
          <w:vertAlign w:val="superscript"/>
        </w:rPr>
        <w:t>th</w:t>
      </w:r>
      <w:r w:rsidR="0089433E">
        <w:t xml:space="preserve">, </w:t>
      </w:r>
      <w:r w:rsidRPr="008F62A6">
        <w:t>90</w:t>
      </w:r>
      <w:r w:rsidRPr="008F62A6">
        <w:rPr>
          <w:vertAlign w:val="superscript"/>
        </w:rPr>
        <w:t>th</w:t>
      </w:r>
      <w:r w:rsidRPr="008F62A6">
        <w:t xml:space="preserve"> </w:t>
      </w:r>
      <w:r w:rsidR="0089433E">
        <w:t>and 91</w:t>
      </w:r>
      <w:r w:rsidR="0089433E" w:rsidRPr="006E6D1D">
        <w:rPr>
          <w:vertAlign w:val="superscript"/>
        </w:rPr>
        <w:t>st</w:t>
      </w:r>
      <w:r w:rsidR="0089433E">
        <w:t xml:space="preserve"> </w:t>
      </w:r>
      <w:r w:rsidRPr="008F62A6">
        <w:t>meetings, the contact group established to discuss the matter agreed that in the interim, cost</w:t>
      </w:r>
      <w:r w:rsidRPr="008F62A6">
        <w:noBreakHyphen/>
        <w:t xml:space="preserve">effectiveness thresholds would be used at US $13.76/kg for the domestic refrigeration </w:t>
      </w:r>
      <w:r w:rsidRPr="008F62A6">
        <w:lastRenderedPageBreak/>
        <w:t>sector, and at US $9.00/kg for the rigid polyurethane (PU) foam sector, with special consideration for SMEs, while the cost</w:t>
      </w:r>
      <w:r w:rsidRPr="008F62A6">
        <w:noBreakHyphen/>
        <w:t xml:space="preserve">effectiveness of projects in the flexible PU foam, integral skin, extruded polystyrene </w:t>
      </w:r>
      <w:r w:rsidR="00007183">
        <w:t xml:space="preserve">(XPS) </w:t>
      </w:r>
      <w:r w:rsidRPr="008F62A6">
        <w:t>foam, aerosol, fire extinguish</w:t>
      </w:r>
      <w:r w:rsidR="005B42C0">
        <w:t>ing</w:t>
      </w:r>
      <w:r w:rsidRPr="008F62A6">
        <w:t xml:space="preserve">, metered-dose inhaler, solvent, </w:t>
      </w:r>
      <w:r w:rsidRPr="006F04A2">
        <w:t xml:space="preserve">mobile </w:t>
      </w:r>
      <w:r w:rsidR="00E825A0">
        <w:t>AC</w:t>
      </w:r>
      <w:r w:rsidR="0089433E">
        <w:t>, and transport refrigeration</w:t>
      </w:r>
      <w:r w:rsidRPr="006F04A2">
        <w:t xml:space="preserve"> sectors would be considered on a case</w:t>
      </w:r>
      <w:r>
        <w:noBreakHyphen/>
      </w:r>
      <w:r w:rsidRPr="006F04A2">
        <w:t>by</w:t>
      </w:r>
      <w:r>
        <w:noBreakHyphen/>
      </w:r>
      <w:r w:rsidRPr="006F04A2">
        <w:t>case basis.</w:t>
      </w:r>
    </w:p>
    <w:p w14:paraId="45AA565B" w14:textId="51B26065" w:rsidR="006D3F71" w:rsidRDefault="006D3F71" w:rsidP="009F048C">
      <w:pPr>
        <w:pStyle w:val="Heading1"/>
      </w:pPr>
      <w:r w:rsidRPr="006F04A2">
        <w:t>The group did not reach conclusions regarding the appropriate cost</w:t>
      </w:r>
      <w:r w:rsidRPr="006F04A2">
        <w:noBreakHyphen/>
        <w:t>effectiveness thresholds for projects in</w:t>
      </w:r>
      <w:r w:rsidR="00C56146">
        <w:t xml:space="preserve"> the commercial refrigeration sector as well as</w:t>
      </w:r>
      <w:r w:rsidRPr="006F04A2">
        <w:t xml:space="preserve"> the stationary domestic and commercial </w:t>
      </w:r>
      <w:r w:rsidR="00676D9E" w:rsidRPr="006F04A2">
        <w:t xml:space="preserve">AC manufacturing </w:t>
      </w:r>
      <w:r w:rsidRPr="006F04A2">
        <w:t xml:space="preserve">subsectors, and </w:t>
      </w:r>
      <w:r w:rsidR="0090044C">
        <w:t xml:space="preserve">on </w:t>
      </w:r>
      <w:r w:rsidRPr="006F04A2">
        <w:t>whether th</w:t>
      </w:r>
      <w:r w:rsidR="00EF217D">
        <w:t>o</w:t>
      </w:r>
      <w:r w:rsidRPr="006F04A2">
        <w:t xml:space="preserve">se </w:t>
      </w:r>
      <w:r w:rsidR="00EF217D">
        <w:t xml:space="preserve">latter </w:t>
      </w:r>
      <w:r w:rsidR="006A4F97">
        <w:t xml:space="preserve">two subsectors </w:t>
      </w:r>
      <w:r w:rsidRPr="006F04A2">
        <w:t xml:space="preserve">should be considered together or separately. </w:t>
      </w:r>
      <w:r>
        <w:t>T</w:t>
      </w:r>
      <w:r w:rsidRPr="006F04A2">
        <w:t xml:space="preserve">here was a common understanding </w:t>
      </w:r>
      <w:r>
        <w:t>that</w:t>
      </w:r>
      <w:r w:rsidRPr="006F04A2">
        <w:t xml:space="preserve"> special consideration </w:t>
      </w:r>
      <w:r>
        <w:t xml:space="preserve">should be given to </w:t>
      </w:r>
      <w:r w:rsidRPr="006F04A2">
        <w:t>small enterprises in commercial refrigeration</w:t>
      </w:r>
      <w:r w:rsidR="00F16DC7">
        <w:t xml:space="preserve"> and commercial </w:t>
      </w:r>
      <w:r w:rsidR="00525038">
        <w:t>AC</w:t>
      </w:r>
      <w:r w:rsidRPr="006F04A2">
        <w:t xml:space="preserve"> manufacturing, but additional information on what constituted a “small enterprise” in the sector was required</w:t>
      </w:r>
      <w:r w:rsidR="00C56146">
        <w:t>.</w:t>
      </w:r>
      <w:r w:rsidRPr="006F04A2">
        <w:t xml:space="preserve"> </w:t>
      </w:r>
      <w:r w:rsidRPr="00215953">
        <w:t>At the 91</w:t>
      </w:r>
      <w:r w:rsidRPr="0089433E">
        <w:rPr>
          <w:vertAlign w:val="superscript"/>
        </w:rPr>
        <w:t>st</w:t>
      </w:r>
      <w:r w:rsidRPr="00215953">
        <w:t xml:space="preserve"> meeting, the </w:t>
      </w:r>
      <w:r w:rsidR="0089433E">
        <w:t>Executive Committee</w:t>
      </w:r>
      <w:r w:rsidRPr="00215953">
        <w:t xml:space="preserve"> agreed to continue to discuss at the 92</w:t>
      </w:r>
      <w:r w:rsidRPr="0089433E">
        <w:rPr>
          <w:vertAlign w:val="superscript"/>
        </w:rPr>
        <w:t>nd</w:t>
      </w:r>
      <w:r w:rsidRPr="00215953">
        <w:t xml:space="preserve"> meeting thresholds for stationary AC and </w:t>
      </w:r>
      <w:r w:rsidRPr="0089433E">
        <w:rPr>
          <w:shd w:val="clear" w:color="auto" w:fill="FFFFFF" w:themeFill="background1"/>
        </w:rPr>
        <w:t>commercial refrigeration and IOCs on the basis of the working text used by the contact group</w:t>
      </w:r>
      <w:r w:rsidR="00701957">
        <w:rPr>
          <w:shd w:val="clear" w:color="auto" w:fill="FFFFFF" w:themeFill="background1"/>
        </w:rPr>
        <w:t>,</w:t>
      </w:r>
      <w:r w:rsidR="0089433E">
        <w:rPr>
          <w:rStyle w:val="FootnoteReference"/>
          <w:shd w:val="clear" w:color="auto" w:fill="FFFFFF" w:themeFill="background1"/>
        </w:rPr>
        <w:footnoteReference w:id="18"/>
      </w:r>
      <w:r w:rsidRPr="0089433E">
        <w:rPr>
          <w:shd w:val="clear" w:color="auto" w:fill="FFFFFF" w:themeFill="background1"/>
        </w:rPr>
        <w:t xml:space="preserve"> and to request the Secretariat to provide information to assist the Executive Committee</w:t>
      </w:r>
      <w:r w:rsidRPr="00215953">
        <w:t xml:space="preserve"> in its consideration of what constitutes</w:t>
      </w:r>
      <w:r>
        <w:t xml:space="preserve"> a</w:t>
      </w:r>
      <w:r w:rsidR="00A65AF5">
        <w:t>n</w:t>
      </w:r>
      <w:r>
        <w:t xml:space="preserve"> </w:t>
      </w:r>
      <w:r w:rsidRPr="00215953">
        <w:t>SME in the commercial AC manufacturing and commercial refrigeration manufacturing sectors</w:t>
      </w:r>
      <w:bookmarkStart w:id="7" w:name="_Hlk117698701"/>
      <w:r w:rsidR="007C7041">
        <w:t xml:space="preserve"> </w:t>
      </w:r>
      <w:r w:rsidR="0089433E">
        <w:t>(</w:t>
      </w:r>
      <w:r w:rsidRPr="00215953">
        <w:t>decision 91/64(b)</w:t>
      </w:r>
      <w:r w:rsidR="0089433E">
        <w:t>)</w:t>
      </w:r>
      <w:r w:rsidRPr="00215953">
        <w:t>.</w:t>
      </w:r>
    </w:p>
    <w:p w14:paraId="32BFC098" w14:textId="4328DF3A" w:rsidR="006D3F71" w:rsidRPr="006E6D1D" w:rsidRDefault="006D3F71" w:rsidP="00D90AE4">
      <w:pPr>
        <w:pStyle w:val="Heading1"/>
        <w:rPr>
          <w:shd w:val="clear" w:color="auto" w:fill="FFFFFF" w:themeFill="background1"/>
        </w:rPr>
      </w:pPr>
      <w:r w:rsidRPr="006E6D1D">
        <w:t>At the 92</w:t>
      </w:r>
      <w:r w:rsidRPr="006E6D1D">
        <w:rPr>
          <w:vertAlign w:val="superscript"/>
        </w:rPr>
        <w:t>nd</w:t>
      </w:r>
      <w:r w:rsidRPr="006E6D1D">
        <w:t xml:space="preserve"> meeting</w:t>
      </w:r>
      <w:r w:rsidR="00D90AE4" w:rsidRPr="006E6D1D">
        <w:t>, the contact group discussed information prepared by the Secretariat to assist the Executive Committee in defining what w</w:t>
      </w:r>
      <w:r w:rsidR="00967703">
        <w:t>ere</w:t>
      </w:r>
      <w:r w:rsidR="00D90AE4" w:rsidRPr="006E6D1D">
        <w:t xml:space="preserve"> to be considered SMEs in the commercial AC manufacturing and commercial refrigeration manufacturing sectors. This information </w:t>
      </w:r>
      <w:r w:rsidR="000B73BA" w:rsidRPr="006E6D1D">
        <w:t>and the relevant discussion are included</w:t>
      </w:r>
      <w:r w:rsidR="00D90AE4" w:rsidRPr="006E6D1D">
        <w:t xml:space="preserve"> in section II of the present</w:t>
      </w:r>
      <w:r w:rsidR="00E451E4">
        <w:t xml:space="preserve"> document</w:t>
      </w:r>
      <w:r w:rsidR="00D90AE4" w:rsidRPr="006E6D1D">
        <w:t>.</w:t>
      </w:r>
      <w:r w:rsidR="000B73BA" w:rsidRPr="006E6D1D">
        <w:t xml:space="preserve"> T</w:t>
      </w:r>
      <w:r w:rsidR="00D90AE4" w:rsidRPr="006E6D1D">
        <w:t xml:space="preserve">he </w:t>
      </w:r>
      <w:r w:rsidR="00D90AE4" w:rsidRPr="006E6D1D">
        <w:rPr>
          <w:shd w:val="clear" w:color="auto" w:fill="FFFFFF" w:themeFill="background1"/>
        </w:rPr>
        <w:t>Executive Committee agreed to continue, at its 93</w:t>
      </w:r>
      <w:r w:rsidR="00D90AE4" w:rsidRPr="006E6D1D">
        <w:rPr>
          <w:shd w:val="clear" w:color="auto" w:fill="FFFFFF" w:themeFill="background1"/>
          <w:vertAlign w:val="superscript"/>
        </w:rPr>
        <w:t>rd</w:t>
      </w:r>
      <w:r w:rsidR="000B73BA" w:rsidRPr="006E6D1D">
        <w:rPr>
          <w:shd w:val="clear" w:color="auto" w:fill="FFFFFF" w:themeFill="background1"/>
        </w:rPr>
        <w:t xml:space="preserve"> </w:t>
      </w:r>
      <w:r w:rsidR="00D90AE4" w:rsidRPr="006E6D1D">
        <w:rPr>
          <w:shd w:val="clear" w:color="auto" w:fill="FFFFFF" w:themeFill="background1"/>
        </w:rPr>
        <w:t xml:space="preserve">meeting, </w:t>
      </w:r>
      <w:r w:rsidR="004E71FF">
        <w:rPr>
          <w:shd w:val="clear" w:color="auto" w:fill="FFFFFF" w:themeFill="background1"/>
        </w:rPr>
        <w:t xml:space="preserve">the </w:t>
      </w:r>
      <w:r w:rsidR="00D90AE4" w:rsidRPr="006E6D1D">
        <w:rPr>
          <w:shd w:val="clear" w:color="auto" w:fill="FFFFFF" w:themeFill="background1"/>
        </w:rPr>
        <w:t>discussion of the agenda item on draft guidelines for funding the phase-down of HFCs, including consideration of operationalizing paragraph 24 of decision XXVIII/2</w:t>
      </w:r>
      <w:r w:rsidR="0031645C">
        <w:rPr>
          <w:shd w:val="clear" w:color="auto" w:fill="FFFFFF" w:themeFill="background1"/>
        </w:rPr>
        <w:t xml:space="preserve"> and </w:t>
      </w:r>
      <w:r w:rsidR="00D90AE4" w:rsidRPr="006E6D1D">
        <w:rPr>
          <w:shd w:val="clear" w:color="auto" w:fill="FFFFFF" w:themeFill="background1"/>
        </w:rPr>
        <w:t xml:space="preserve">the working text on the cost-effectiveness thresholds contained in </w:t>
      </w:r>
      <w:r w:rsidR="00701957">
        <w:rPr>
          <w:shd w:val="clear" w:color="auto" w:fill="FFFFFF" w:themeFill="background1"/>
        </w:rPr>
        <w:t>a</w:t>
      </w:r>
      <w:r w:rsidR="00D90AE4" w:rsidRPr="006E6D1D">
        <w:rPr>
          <w:shd w:val="clear" w:color="auto" w:fill="FFFFFF" w:themeFill="background1"/>
        </w:rPr>
        <w:t xml:space="preserve">nnex </w:t>
      </w:r>
      <w:r w:rsidR="000B73BA" w:rsidRPr="006E6D1D">
        <w:rPr>
          <w:shd w:val="clear" w:color="auto" w:fill="FFFFFF" w:themeFill="background1"/>
        </w:rPr>
        <w:t>II</w:t>
      </w:r>
      <w:r w:rsidR="00D90AE4" w:rsidRPr="006E6D1D">
        <w:rPr>
          <w:shd w:val="clear" w:color="auto" w:fill="FFFFFF" w:themeFill="background1"/>
        </w:rPr>
        <w:t xml:space="preserve"> to the present </w:t>
      </w:r>
      <w:r w:rsidR="000B73BA" w:rsidRPr="006E6D1D">
        <w:rPr>
          <w:shd w:val="clear" w:color="auto" w:fill="FFFFFF" w:themeFill="background1"/>
        </w:rPr>
        <w:t>document</w:t>
      </w:r>
      <w:r w:rsidR="00D90AE4" w:rsidRPr="006E6D1D">
        <w:rPr>
          <w:shd w:val="clear" w:color="auto" w:fill="FFFFFF" w:themeFill="background1"/>
        </w:rPr>
        <w:t>.</w:t>
      </w:r>
    </w:p>
    <w:p w14:paraId="7272A3FE" w14:textId="0C8962AA" w:rsidR="009C2372" w:rsidRPr="00F16DC7" w:rsidRDefault="009C2372" w:rsidP="003764E0">
      <w:pPr>
        <w:pStyle w:val="Heading1"/>
        <w:numPr>
          <w:ilvl w:val="0"/>
          <w:numId w:val="0"/>
        </w:numPr>
        <w:spacing w:before="360"/>
        <w:rPr>
          <w:rFonts w:eastAsia="Calibri"/>
          <w:b/>
          <w:bCs/>
        </w:rPr>
      </w:pPr>
      <w:r w:rsidRPr="00F16DC7">
        <w:rPr>
          <w:rFonts w:eastAsia="Calibri"/>
          <w:b/>
          <w:bCs/>
        </w:rPr>
        <w:t>I</w:t>
      </w:r>
      <w:r w:rsidR="006111F7" w:rsidRPr="00F16DC7">
        <w:rPr>
          <w:rFonts w:eastAsia="Calibri"/>
          <w:b/>
          <w:bCs/>
        </w:rPr>
        <w:t>ncremental operatin</w:t>
      </w:r>
      <w:r w:rsidR="001B4A96">
        <w:rPr>
          <w:rFonts w:eastAsia="Calibri"/>
          <w:b/>
          <w:bCs/>
        </w:rPr>
        <w:t>g</w:t>
      </w:r>
      <w:r w:rsidR="00EB5552" w:rsidRPr="00F16DC7">
        <w:rPr>
          <w:rFonts w:eastAsia="Calibri"/>
          <w:b/>
          <w:bCs/>
        </w:rPr>
        <w:t xml:space="preserve"> </w:t>
      </w:r>
      <w:r w:rsidR="006111F7" w:rsidRPr="00F16DC7">
        <w:rPr>
          <w:rFonts w:eastAsia="Calibri"/>
          <w:b/>
          <w:bCs/>
        </w:rPr>
        <w:t>costs</w:t>
      </w:r>
    </w:p>
    <w:p w14:paraId="28E9EC4C" w14:textId="70A21B0B" w:rsidR="0090044C" w:rsidRDefault="006111F7" w:rsidP="0073431A">
      <w:pPr>
        <w:pStyle w:val="Heading1"/>
        <w:rPr>
          <w:rFonts w:eastAsia="Calibri"/>
        </w:rPr>
      </w:pPr>
      <w:r w:rsidRPr="006E6D1D">
        <w:rPr>
          <w:rFonts w:eastAsia="Calibri"/>
        </w:rPr>
        <w:t>Although the l</w:t>
      </w:r>
      <w:r w:rsidR="009C2372" w:rsidRPr="006E6D1D">
        <w:rPr>
          <w:rFonts w:eastAsia="Calibri"/>
        </w:rPr>
        <w:t>evel and duration of IOCs</w:t>
      </w:r>
      <w:r w:rsidRPr="006E6D1D">
        <w:rPr>
          <w:rFonts w:eastAsia="Calibri"/>
        </w:rPr>
        <w:t xml:space="preserve"> have been discussed in the context of the cost guidelines for the phase-down of HFCs, the </w:t>
      </w:r>
      <w:r w:rsidR="00C400D0">
        <w:rPr>
          <w:rFonts w:eastAsia="Calibri"/>
        </w:rPr>
        <w:t>Executive Committee</w:t>
      </w:r>
      <w:r w:rsidRPr="006E6D1D">
        <w:rPr>
          <w:rFonts w:eastAsia="Calibri"/>
        </w:rPr>
        <w:t xml:space="preserve"> has not discussed </w:t>
      </w:r>
      <w:r w:rsidR="0090044C">
        <w:rPr>
          <w:rFonts w:eastAsia="Calibri"/>
        </w:rPr>
        <w:t>this item</w:t>
      </w:r>
      <w:r w:rsidRPr="006E6D1D">
        <w:rPr>
          <w:rFonts w:eastAsia="Calibri"/>
        </w:rPr>
        <w:t xml:space="preserve"> </w:t>
      </w:r>
      <w:r w:rsidR="00533D1F">
        <w:rPr>
          <w:rFonts w:eastAsia="Calibri"/>
        </w:rPr>
        <w:t xml:space="preserve">at </w:t>
      </w:r>
      <w:r w:rsidRPr="006E6D1D">
        <w:rPr>
          <w:rFonts w:eastAsia="Calibri"/>
        </w:rPr>
        <w:t xml:space="preserve">the same level of detail as the cost-effectiveness thresholds. Previous policies on IOCs </w:t>
      </w:r>
      <w:r w:rsidR="00534BF1">
        <w:rPr>
          <w:rFonts w:eastAsia="Calibri"/>
        </w:rPr>
        <w:t>ar</w:t>
      </w:r>
      <w:r w:rsidRPr="006E6D1D">
        <w:rPr>
          <w:rFonts w:eastAsia="Calibri"/>
        </w:rPr>
        <w:t>e summarized in paragraphs</w:t>
      </w:r>
      <w:r w:rsidR="00286D70">
        <w:rPr>
          <w:rFonts w:eastAsia="Calibri"/>
        </w:rPr>
        <w:t> </w:t>
      </w:r>
      <w:r w:rsidRPr="006E6D1D">
        <w:rPr>
          <w:rFonts w:eastAsia="Calibri"/>
        </w:rPr>
        <w:t>57</w:t>
      </w:r>
      <w:r w:rsidR="002F410C">
        <w:rPr>
          <w:rFonts w:eastAsia="Calibri"/>
        </w:rPr>
        <w:noBreakHyphen/>
      </w:r>
      <w:r w:rsidRPr="006E6D1D">
        <w:rPr>
          <w:rFonts w:eastAsia="Calibri"/>
        </w:rPr>
        <w:t>64 of document</w:t>
      </w:r>
      <w:r w:rsidR="00286D70">
        <w:rPr>
          <w:rFonts w:eastAsia="Calibri"/>
        </w:rPr>
        <w:t xml:space="preserve"> </w:t>
      </w:r>
      <w:r w:rsidRPr="006E6D1D">
        <w:rPr>
          <w:rFonts w:eastAsia="Calibri"/>
        </w:rPr>
        <w:t>UNEP/</w:t>
      </w:r>
      <w:proofErr w:type="spellStart"/>
      <w:r w:rsidRPr="006E6D1D">
        <w:rPr>
          <w:rFonts w:eastAsia="Calibri"/>
        </w:rPr>
        <w:t>OzL.Pro</w:t>
      </w:r>
      <w:proofErr w:type="spellEnd"/>
      <w:r w:rsidRPr="006E6D1D">
        <w:rPr>
          <w:rFonts w:eastAsia="Calibri"/>
        </w:rPr>
        <w:t xml:space="preserve">/ExCom/78/5 </w:t>
      </w:r>
      <w:r w:rsidR="00CE5CC2" w:rsidRPr="006E6D1D">
        <w:rPr>
          <w:rFonts w:eastAsia="Calibri"/>
        </w:rPr>
        <w:t>on</w:t>
      </w:r>
      <w:r w:rsidRPr="006E6D1D">
        <w:rPr>
          <w:rFonts w:eastAsia="Calibri"/>
        </w:rPr>
        <w:t xml:space="preserve"> the development of the cost guidelines.</w:t>
      </w:r>
    </w:p>
    <w:p w14:paraId="1257A63A" w14:textId="2BC5CB8D" w:rsidR="009C2372" w:rsidRPr="0099141F" w:rsidRDefault="006111F7" w:rsidP="0073431A">
      <w:pPr>
        <w:pStyle w:val="Heading1"/>
        <w:rPr>
          <w:rFonts w:eastAsia="Calibri"/>
        </w:rPr>
      </w:pPr>
      <w:r w:rsidRPr="006E6D1D">
        <w:rPr>
          <w:rFonts w:eastAsia="Calibri"/>
        </w:rPr>
        <w:t>At the 91</w:t>
      </w:r>
      <w:r w:rsidRPr="006E6D1D">
        <w:rPr>
          <w:rFonts w:eastAsia="Calibri"/>
          <w:vertAlign w:val="superscript"/>
        </w:rPr>
        <w:t>st</w:t>
      </w:r>
      <w:r w:rsidRPr="006E6D1D">
        <w:rPr>
          <w:rFonts w:eastAsia="Calibri"/>
        </w:rPr>
        <w:t xml:space="preserve"> meeting, the contact group started to discuss the matter with one member suggesting to maintain the thresholds and duration of IOCs as established for HCFCs,</w:t>
      </w:r>
      <w:r w:rsidR="0090044C">
        <w:rPr>
          <w:rFonts w:eastAsia="Calibri"/>
        </w:rPr>
        <w:t xml:space="preserve"> with</w:t>
      </w:r>
      <w:r w:rsidRPr="006E6D1D">
        <w:rPr>
          <w:rFonts w:eastAsia="Calibri"/>
        </w:rPr>
        <w:t xml:space="preserve"> some flexibility</w:t>
      </w:r>
      <w:r w:rsidR="00CE5CC2" w:rsidRPr="006E6D1D">
        <w:rPr>
          <w:rFonts w:eastAsia="Calibri"/>
        </w:rPr>
        <w:t xml:space="preserve"> </w:t>
      </w:r>
      <w:r w:rsidRPr="006E6D1D">
        <w:rPr>
          <w:rFonts w:eastAsia="Calibri"/>
        </w:rPr>
        <w:t>to be</w:t>
      </w:r>
      <w:r w:rsidR="00CE5CC2" w:rsidRPr="006E6D1D">
        <w:rPr>
          <w:rFonts w:eastAsia="Calibri"/>
        </w:rPr>
        <w:t xml:space="preserve"> </w:t>
      </w:r>
      <w:r w:rsidRPr="006E6D1D">
        <w:rPr>
          <w:rFonts w:eastAsia="Calibri"/>
        </w:rPr>
        <w:t xml:space="preserve">applied to SMEs in the PU foam sector, while </w:t>
      </w:r>
      <w:r w:rsidR="00B00AFF">
        <w:rPr>
          <w:rFonts w:eastAsia="Calibri"/>
        </w:rPr>
        <w:t>an</w:t>
      </w:r>
      <w:r w:rsidRPr="006E6D1D">
        <w:rPr>
          <w:rFonts w:eastAsia="Calibri"/>
        </w:rPr>
        <w:t xml:space="preserve">other member suggested an increase of 40 per cent and a duration of three years. </w:t>
      </w:r>
      <w:r w:rsidR="00CE5CC2" w:rsidRPr="006E6D1D">
        <w:rPr>
          <w:rFonts w:eastAsia="Calibri"/>
        </w:rPr>
        <w:t xml:space="preserve">The group agreed to continue to discuss </w:t>
      </w:r>
      <w:r w:rsidR="00CE5CC2" w:rsidRPr="006E6D1D">
        <w:rPr>
          <w:rFonts w:eastAsia="Calibri"/>
          <w:i/>
          <w:iCs/>
        </w:rPr>
        <w:t>inter alia</w:t>
      </w:r>
      <w:r w:rsidR="00CE5CC2" w:rsidRPr="006E6D1D">
        <w:rPr>
          <w:rFonts w:eastAsia="Calibri"/>
        </w:rPr>
        <w:t xml:space="preserve"> </w:t>
      </w:r>
      <w:r w:rsidR="00C55B60">
        <w:rPr>
          <w:rFonts w:eastAsia="Calibri"/>
        </w:rPr>
        <w:t xml:space="preserve">the </w:t>
      </w:r>
      <w:r w:rsidR="00CE5CC2" w:rsidRPr="006E6D1D">
        <w:rPr>
          <w:rFonts w:eastAsia="Calibri"/>
        </w:rPr>
        <w:t xml:space="preserve">IOCs on the basis of the working texts used in the contact group. Accordingly, the Executive Committee </w:t>
      </w:r>
      <w:r w:rsidR="00CE5CC2" w:rsidRPr="00CE5CC2">
        <w:rPr>
          <w:rFonts w:eastAsia="Calibri"/>
        </w:rPr>
        <w:t>agreed to pursue, at its 92</w:t>
      </w:r>
      <w:r w:rsidR="00CE5CC2" w:rsidRPr="006E6D1D">
        <w:rPr>
          <w:rFonts w:eastAsia="Calibri"/>
          <w:vertAlign w:val="superscript"/>
        </w:rPr>
        <w:t>nd</w:t>
      </w:r>
      <w:r w:rsidR="002F410C">
        <w:rPr>
          <w:rFonts w:eastAsia="Calibri"/>
          <w:vertAlign w:val="superscript"/>
        </w:rPr>
        <w:t> </w:t>
      </w:r>
      <w:r w:rsidR="00CE5CC2" w:rsidRPr="00CE5CC2">
        <w:rPr>
          <w:rFonts w:eastAsia="Calibri"/>
        </w:rPr>
        <w:t xml:space="preserve">meeting, consideration of the development of the cost guidelines for the phase-down of HFCs in Article 5 countries on the basis of </w:t>
      </w:r>
      <w:r w:rsidR="00CE5CC2" w:rsidRPr="0099141F">
        <w:rPr>
          <w:rFonts w:eastAsia="Calibri"/>
          <w:i/>
          <w:iCs/>
        </w:rPr>
        <w:t xml:space="preserve">inter alia </w:t>
      </w:r>
      <w:r w:rsidR="00CE5CC2" w:rsidRPr="00CE5CC2">
        <w:rPr>
          <w:rFonts w:eastAsia="Calibri"/>
        </w:rPr>
        <w:t>the working text on the cost-effectiveness thresholds and IOCs</w:t>
      </w:r>
      <w:r w:rsidR="00CE5CC2">
        <w:rPr>
          <w:rFonts w:eastAsia="Calibri"/>
        </w:rPr>
        <w:t>.</w:t>
      </w:r>
      <w:r w:rsidR="00A557DE">
        <w:rPr>
          <w:rStyle w:val="FootnoteReference"/>
          <w:rFonts w:eastAsia="Calibri"/>
        </w:rPr>
        <w:footnoteReference w:id="19"/>
      </w:r>
      <w:r w:rsidR="00CE5CC2">
        <w:rPr>
          <w:rFonts w:eastAsia="Calibri"/>
        </w:rPr>
        <w:t xml:space="preserve"> The</w:t>
      </w:r>
      <w:r w:rsidR="0090044C">
        <w:rPr>
          <w:rFonts w:eastAsia="Calibri"/>
        </w:rPr>
        <w:t xml:space="preserve"> IOCs were not discussed at the 92</w:t>
      </w:r>
      <w:r w:rsidR="0090044C" w:rsidRPr="0099141F">
        <w:rPr>
          <w:rFonts w:eastAsia="Calibri"/>
          <w:vertAlign w:val="superscript"/>
        </w:rPr>
        <w:t>nd</w:t>
      </w:r>
      <w:r w:rsidR="0090044C">
        <w:rPr>
          <w:rFonts w:eastAsia="Calibri"/>
        </w:rPr>
        <w:t xml:space="preserve"> meeting. The </w:t>
      </w:r>
      <w:r w:rsidR="00CE5CC2">
        <w:rPr>
          <w:rFonts w:eastAsia="Calibri"/>
        </w:rPr>
        <w:t xml:space="preserve">working text related to IOCs is presented in </w:t>
      </w:r>
      <w:r w:rsidR="00701957">
        <w:rPr>
          <w:rFonts w:eastAsia="Calibri"/>
        </w:rPr>
        <w:t>a</w:t>
      </w:r>
      <w:r w:rsidR="00CE5CC2">
        <w:rPr>
          <w:rFonts w:eastAsia="Calibri"/>
        </w:rPr>
        <w:t xml:space="preserve">nnex </w:t>
      </w:r>
      <w:r w:rsidR="0090044C">
        <w:rPr>
          <w:rFonts w:eastAsia="Calibri"/>
        </w:rPr>
        <w:t>III</w:t>
      </w:r>
      <w:r w:rsidR="00CE5CC2">
        <w:rPr>
          <w:rFonts w:eastAsia="Calibri"/>
        </w:rPr>
        <w:t xml:space="preserve"> </w:t>
      </w:r>
      <w:r w:rsidR="009B5E2F">
        <w:rPr>
          <w:rFonts w:eastAsia="Calibri"/>
        </w:rPr>
        <w:t>to</w:t>
      </w:r>
      <w:r w:rsidR="00CE5CC2">
        <w:rPr>
          <w:rFonts w:eastAsia="Calibri"/>
        </w:rPr>
        <w:t xml:space="preserve"> the present document.</w:t>
      </w:r>
    </w:p>
    <w:bookmarkEnd w:id="7"/>
    <w:p w14:paraId="23FC4F2B" w14:textId="77777777" w:rsidR="006D3F71" w:rsidRPr="00FA7370" w:rsidRDefault="006D3F71" w:rsidP="003764E0">
      <w:pPr>
        <w:pStyle w:val="Heading1"/>
        <w:keepNext/>
        <w:numPr>
          <w:ilvl w:val="0"/>
          <w:numId w:val="0"/>
        </w:numPr>
        <w:spacing w:before="360"/>
        <w:rPr>
          <w:b/>
          <w:bCs/>
        </w:rPr>
      </w:pPr>
      <w:r w:rsidRPr="00FA7370">
        <w:rPr>
          <w:b/>
          <w:bCs/>
        </w:rPr>
        <w:t>Energy efficiency</w:t>
      </w:r>
    </w:p>
    <w:p w14:paraId="2175D7CD" w14:textId="77777777" w:rsidR="006D3F71" w:rsidRPr="00D8207A" w:rsidRDefault="006D3F71" w:rsidP="00A82B84">
      <w:pPr>
        <w:widowControl w:val="0"/>
        <w:numPr>
          <w:ilvl w:val="0"/>
          <w:numId w:val="1"/>
        </w:numPr>
        <w:outlineLvl w:val="0"/>
      </w:pPr>
      <w:r w:rsidRPr="00D8207A">
        <w:t>Matters related to energy efficiency were first discussed in the contact group on the cost guidelines for the phase-down of HFCs, established in the margins of the 81</w:t>
      </w:r>
      <w:r w:rsidRPr="00D8207A">
        <w:rPr>
          <w:vertAlign w:val="superscript"/>
        </w:rPr>
        <w:t>st</w:t>
      </w:r>
      <w:r w:rsidRPr="00D8207A">
        <w:t> meeting, but since the 83</w:t>
      </w:r>
      <w:r w:rsidRPr="00D8207A">
        <w:rPr>
          <w:vertAlign w:val="superscript"/>
        </w:rPr>
        <w:t>rd</w:t>
      </w:r>
      <w:r w:rsidRPr="00D8207A">
        <w:t> meeting, they have been included under a separate agenda item. Once the Executive Committee has finished its deliberations, it may wish to consider whether to include in its cost guidelines for the phase</w:t>
      </w:r>
      <w:r w:rsidRPr="00D8207A">
        <w:noBreakHyphen/>
        <w:t>down of HFCs in Article 5 countries any decisions adopted on energy efficiency.</w:t>
      </w:r>
    </w:p>
    <w:p w14:paraId="40E48945" w14:textId="77777777" w:rsidR="006D3F71" w:rsidRPr="00FA7370" w:rsidRDefault="006D3F71" w:rsidP="003764E0">
      <w:pPr>
        <w:pStyle w:val="Heading1"/>
        <w:keepNext/>
        <w:numPr>
          <w:ilvl w:val="0"/>
          <w:numId w:val="0"/>
        </w:numPr>
        <w:spacing w:before="240"/>
        <w:rPr>
          <w:b/>
          <w:bCs/>
        </w:rPr>
      </w:pPr>
      <w:r w:rsidRPr="00FA7370">
        <w:rPr>
          <w:b/>
          <w:bCs/>
        </w:rPr>
        <w:lastRenderedPageBreak/>
        <w:t>Disposal</w:t>
      </w:r>
    </w:p>
    <w:p w14:paraId="49B7BB47" w14:textId="4ACF6905" w:rsidR="006D3F71" w:rsidRPr="00AF3495" w:rsidRDefault="00BB4B9A" w:rsidP="00A82B84">
      <w:pPr>
        <w:pStyle w:val="Heading1"/>
        <w:rPr>
          <w:rFonts w:eastAsia="Calibri"/>
          <w:noProof/>
        </w:rPr>
      </w:pPr>
      <w:r w:rsidRPr="006E6D1D">
        <w:rPr>
          <w:rFonts w:eastAsia="Calibri"/>
          <w:noProof/>
        </w:rPr>
        <w:t xml:space="preserve">At </w:t>
      </w:r>
      <w:r w:rsidR="00F34287">
        <w:rPr>
          <w:rFonts w:eastAsia="Calibri"/>
          <w:noProof/>
        </w:rPr>
        <w:t>its</w:t>
      </w:r>
      <w:r w:rsidR="006D3F71" w:rsidRPr="006E6D1D">
        <w:rPr>
          <w:rFonts w:eastAsia="Calibri"/>
          <w:noProof/>
        </w:rPr>
        <w:t xml:space="preserve"> 90</w:t>
      </w:r>
      <w:r w:rsidR="006D3F71" w:rsidRPr="006E6D1D">
        <w:rPr>
          <w:rFonts w:eastAsia="Calibri"/>
          <w:noProof/>
          <w:vertAlign w:val="superscript"/>
        </w:rPr>
        <w:t>th</w:t>
      </w:r>
      <w:r w:rsidR="006D3F71" w:rsidRPr="006E6D1D">
        <w:rPr>
          <w:rFonts w:eastAsia="Calibri"/>
          <w:noProof/>
        </w:rPr>
        <w:t xml:space="preserve"> meeting, the Executive Committee decided to </w:t>
      </w:r>
      <w:r w:rsidR="006D3F71" w:rsidRPr="006E6D1D">
        <w:t xml:space="preserve">provide flexibility to Article 5 countries to include in their </w:t>
      </w:r>
      <w:r w:rsidR="003277B3">
        <w:t>HPMPs</w:t>
      </w:r>
      <w:r w:rsidR="006F625C">
        <w:t xml:space="preserve"> </w:t>
      </w:r>
      <w:r w:rsidR="006D3F71" w:rsidRPr="006E6D1D">
        <w:t xml:space="preserve">and </w:t>
      </w:r>
      <w:r w:rsidR="003277B3">
        <w:t>KIPs</w:t>
      </w:r>
      <w:r w:rsidR="00B74B70">
        <w:t xml:space="preserve"> </w:t>
      </w:r>
      <w:r w:rsidR="006D3F71" w:rsidRPr="006E6D1D">
        <w:t xml:space="preserve">activities related to the environmentally sound management of used or unwanted controlled substances including disposal, </w:t>
      </w:r>
      <w:r w:rsidR="00985C49" w:rsidRPr="006E6D1D">
        <w:t>considering</w:t>
      </w:r>
      <w:r w:rsidR="006D3F71" w:rsidRPr="006E6D1D">
        <w:t xml:space="preserve"> paragraphs 19</w:t>
      </w:r>
      <w:r w:rsidR="00985C49">
        <w:t>-</w:t>
      </w:r>
      <w:r w:rsidR="006D3F71" w:rsidRPr="006E6D1D">
        <w:t>24 of document</w:t>
      </w:r>
      <w:r w:rsidR="003277B3">
        <w:t> </w:t>
      </w:r>
      <w:r w:rsidR="006D3F71" w:rsidRPr="006E6D1D">
        <w:t>UNEP/</w:t>
      </w:r>
      <w:proofErr w:type="spellStart"/>
      <w:r w:rsidR="006D3F71" w:rsidRPr="006E6D1D">
        <w:t>OzL.Pro</w:t>
      </w:r>
      <w:proofErr w:type="spellEnd"/>
      <w:r w:rsidR="006D3F71" w:rsidRPr="006E6D1D">
        <w:t>/ExCom/89/9</w:t>
      </w:r>
      <w:r w:rsidRPr="006E6D1D">
        <w:rPr>
          <w:rStyle w:val="FootnoteReference"/>
        </w:rPr>
        <w:footnoteReference w:id="20"/>
      </w:r>
      <w:r w:rsidR="006D3F71" w:rsidRPr="006E6D1D">
        <w:t xml:space="preserve"> and lessons learned from previous ODS disposal projects. The Committee also requested the Secretariat to develop criteria for a funding window to provide Article 5 countries with assistance to prepare an inventory of banks of used or unwanted controlled substances and to develop a plan for the collection, transport and disposal (including consideration of recycling, reclamation and cost-effective destruction) of such substances, and to continue its deliberations on operationalizing paragraph 24 of decision XXVIII/2 of the Twenty</w:t>
      </w:r>
      <w:r w:rsidR="00B22300">
        <w:noBreakHyphen/>
      </w:r>
      <w:r w:rsidR="006D3F71" w:rsidRPr="006E6D1D">
        <w:t>Eighth Meeting of the Parties in the context of the discussion of the cost guidelines for</w:t>
      </w:r>
      <w:r w:rsidR="006D3F71" w:rsidRPr="0003334A">
        <w:t xml:space="preserve"> the phase</w:t>
      </w:r>
      <w:r w:rsidR="00B22300">
        <w:noBreakHyphen/>
      </w:r>
      <w:r w:rsidR="006D3F71" w:rsidRPr="0003334A">
        <w:t>down of HFCs in Article</w:t>
      </w:r>
      <w:r w:rsidR="006F625C">
        <w:t> </w:t>
      </w:r>
      <w:r w:rsidR="006D3F71" w:rsidRPr="0003334A">
        <w:t xml:space="preserve">5 countries </w:t>
      </w:r>
      <w:r w:rsidR="006D3F71" w:rsidRPr="00AF3495">
        <w:t>(decision 90/49).</w:t>
      </w:r>
    </w:p>
    <w:p w14:paraId="28986CA2" w14:textId="77777777" w:rsidR="006D3F71" w:rsidRPr="00AF3495" w:rsidRDefault="006D3F71" w:rsidP="00AF3495">
      <w:pPr>
        <w:pStyle w:val="Heading1"/>
        <w:rPr>
          <w:rFonts w:eastAsia="Calibri"/>
        </w:rPr>
      </w:pPr>
      <w:r w:rsidRPr="00AF3495">
        <w:rPr>
          <w:rFonts w:eastAsia="Calibri"/>
        </w:rPr>
        <w:t xml:space="preserve">Based on the </w:t>
      </w:r>
      <w:r>
        <w:rPr>
          <w:rFonts w:eastAsia="Calibri"/>
        </w:rPr>
        <w:t xml:space="preserve">relevant </w:t>
      </w:r>
      <w:r w:rsidRPr="00AF3495">
        <w:rPr>
          <w:rFonts w:eastAsia="Calibri"/>
        </w:rPr>
        <w:t>document prepared by the Secretariat for the 91</w:t>
      </w:r>
      <w:r w:rsidRPr="00AF3495">
        <w:rPr>
          <w:rFonts w:eastAsia="Calibri"/>
          <w:vertAlign w:val="superscript"/>
        </w:rPr>
        <w:t>st</w:t>
      </w:r>
      <w:r w:rsidRPr="00AF3495">
        <w:rPr>
          <w:rFonts w:eastAsia="Calibri"/>
        </w:rPr>
        <w:t xml:space="preserve"> meeting,</w:t>
      </w:r>
      <w:r>
        <w:rPr>
          <w:rStyle w:val="FootnoteReference"/>
          <w:rFonts w:eastAsia="Calibri"/>
        </w:rPr>
        <w:footnoteReference w:id="21"/>
      </w:r>
      <w:r w:rsidRPr="00AF3495">
        <w:rPr>
          <w:rFonts w:eastAsia="Calibri"/>
        </w:rPr>
        <w:t xml:space="preserve"> the Executive Committee established a funding window for the preparation of national inventories of banks of used or unwanted controlled substances and a plan for the collection, transport and disposal of such substances, including consideration of recycling, reclamation and cost-effective destruction (decision 91/66).</w:t>
      </w:r>
    </w:p>
    <w:p w14:paraId="7A8C5485" w14:textId="77777777" w:rsidR="006D3F71" w:rsidRPr="0067149A" w:rsidRDefault="006D3F71" w:rsidP="00E45657">
      <w:pPr>
        <w:keepNext/>
        <w:shd w:val="clear" w:color="auto" w:fill="FFFFFF" w:themeFill="background1"/>
        <w:spacing w:before="360" w:after="240"/>
        <w:ind w:left="709" w:hanging="709"/>
        <w:rPr>
          <w:rFonts w:eastAsia="SimSun"/>
          <w:b/>
          <w:sz w:val="24"/>
          <w:szCs w:val="24"/>
        </w:rPr>
      </w:pPr>
      <w:r w:rsidRPr="0067149A">
        <w:rPr>
          <w:rFonts w:eastAsia="SimSun"/>
          <w:b/>
          <w:sz w:val="24"/>
          <w:szCs w:val="24"/>
        </w:rPr>
        <w:t xml:space="preserve">II. </w:t>
      </w:r>
      <w:r w:rsidRPr="0067149A">
        <w:rPr>
          <w:rFonts w:eastAsia="SimSun"/>
          <w:b/>
          <w:sz w:val="24"/>
          <w:szCs w:val="24"/>
        </w:rPr>
        <w:tab/>
        <w:t>Information to assist the Executive Committee in defining “small and medium</w:t>
      </w:r>
      <w:r w:rsidRPr="0067149A">
        <w:rPr>
          <w:rFonts w:eastAsia="SimSun"/>
          <w:b/>
          <w:sz w:val="24"/>
          <w:szCs w:val="24"/>
        </w:rPr>
        <w:noBreakHyphen/>
        <w:t>sized enterprises” in the commercial air</w:t>
      </w:r>
      <w:r w:rsidRPr="0067149A">
        <w:rPr>
          <w:rFonts w:eastAsia="SimSun"/>
          <w:b/>
          <w:sz w:val="24"/>
          <w:szCs w:val="24"/>
        </w:rPr>
        <w:noBreakHyphen/>
        <w:t>conditioning manufacturing and commercial refrigeration manufacturing sectors (decision 91/64(b))</w:t>
      </w:r>
    </w:p>
    <w:p w14:paraId="74937211" w14:textId="2766305F" w:rsidR="006D3F71" w:rsidRPr="00F34287" w:rsidRDefault="006D3F71" w:rsidP="0067149A">
      <w:pPr>
        <w:numPr>
          <w:ilvl w:val="0"/>
          <w:numId w:val="1"/>
        </w:numPr>
        <w:shd w:val="clear" w:color="auto" w:fill="FFFFFF" w:themeFill="background1"/>
        <w:spacing w:after="240"/>
        <w:outlineLvl w:val="0"/>
        <w:rPr>
          <w:rFonts w:eastAsia="SimSun"/>
        </w:rPr>
      </w:pPr>
      <w:r w:rsidRPr="0067149A">
        <w:rPr>
          <w:rFonts w:eastAsia="SimSun"/>
        </w:rPr>
        <w:t>At the 91</w:t>
      </w:r>
      <w:r w:rsidRPr="0067149A">
        <w:rPr>
          <w:rFonts w:eastAsia="SimSun"/>
          <w:vertAlign w:val="superscript"/>
        </w:rPr>
        <w:t>st</w:t>
      </w:r>
      <w:r w:rsidRPr="0067149A">
        <w:rPr>
          <w:rFonts w:eastAsia="SimSun"/>
        </w:rPr>
        <w:t xml:space="preserve"> meeting, the Secretariat was requested to prepare for the 92</w:t>
      </w:r>
      <w:r w:rsidRPr="0067149A">
        <w:rPr>
          <w:rFonts w:eastAsia="SimSun"/>
          <w:vertAlign w:val="superscript"/>
        </w:rPr>
        <w:t>nd</w:t>
      </w:r>
      <w:r w:rsidRPr="0067149A">
        <w:rPr>
          <w:rFonts w:eastAsia="SimSun"/>
        </w:rPr>
        <w:t> meeting information to assist the Executive Committee in defining what w</w:t>
      </w:r>
      <w:r w:rsidR="003277B3">
        <w:rPr>
          <w:rFonts w:eastAsia="SimSun"/>
        </w:rPr>
        <w:t>ere</w:t>
      </w:r>
      <w:r w:rsidRPr="0067149A">
        <w:rPr>
          <w:rFonts w:eastAsia="SimSun"/>
        </w:rPr>
        <w:t xml:space="preserve"> to be considered SMEs in the commercial AC</w:t>
      </w:r>
      <w:r>
        <w:rPr>
          <w:rFonts w:eastAsia="SimSun"/>
        </w:rPr>
        <w:t> </w:t>
      </w:r>
      <w:r w:rsidRPr="00F34287">
        <w:rPr>
          <w:rFonts w:eastAsia="SimSun"/>
        </w:rPr>
        <w:t xml:space="preserve">manufacturing and commercial refrigeration manufacturing sectors. </w:t>
      </w:r>
      <w:r w:rsidR="00802997" w:rsidRPr="00F34287">
        <w:rPr>
          <w:rFonts w:eastAsia="SimSun"/>
        </w:rPr>
        <w:t>Accordingly, the Secretariat presented in section II of document UNEP/</w:t>
      </w:r>
      <w:proofErr w:type="spellStart"/>
      <w:r w:rsidR="00802997" w:rsidRPr="00F34287">
        <w:rPr>
          <w:rFonts w:eastAsia="SimSun"/>
        </w:rPr>
        <w:t>OzL.Pro</w:t>
      </w:r>
      <w:proofErr w:type="spellEnd"/>
      <w:r w:rsidR="00802997" w:rsidRPr="00F34287">
        <w:rPr>
          <w:rFonts w:eastAsia="SimSun"/>
        </w:rPr>
        <w:t>/ExCom/92/45 the information</w:t>
      </w:r>
      <w:r w:rsidR="00C81F78" w:rsidRPr="00F34287">
        <w:rPr>
          <w:rFonts w:eastAsia="SimSun"/>
        </w:rPr>
        <w:t xml:space="preserve"> reproduced in paragraphs</w:t>
      </w:r>
      <w:r w:rsidR="00286D70" w:rsidRPr="00F34287">
        <w:rPr>
          <w:rFonts w:eastAsia="SimSun"/>
        </w:rPr>
        <w:t> </w:t>
      </w:r>
      <w:r w:rsidR="00C81F78" w:rsidRPr="00F34287">
        <w:rPr>
          <w:rFonts w:eastAsia="SimSun"/>
        </w:rPr>
        <w:t>2</w:t>
      </w:r>
      <w:r w:rsidR="00202AD3" w:rsidRPr="00F34287">
        <w:rPr>
          <w:rFonts w:eastAsia="SimSun"/>
        </w:rPr>
        <w:t>4</w:t>
      </w:r>
      <w:r w:rsidR="00C81F78" w:rsidRPr="00F34287">
        <w:rPr>
          <w:rFonts w:eastAsia="SimSun"/>
        </w:rPr>
        <w:t xml:space="preserve"> to 3</w:t>
      </w:r>
      <w:r w:rsidR="00202AD3" w:rsidRPr="00F34287">
        <w:rPr>
          <w:rFonts w:eastAsia="SimSun"/>
        </w:rPr>
        <w:t>5</w:t>
      </w:r>
      <w:r w:rsidR="00802997" w:rsidRPr="00F34287">
        <w:rPr>
          <w:rFonts w:eastAsia="SimSun"/>
        </w:rPr>
        <w:t xml:space="preserve"> below.</w:t>
      </w:r>
    </w:p>
    <w:p w14:paraId="578BEAD7" w14:textId="1B15D0FE" w:rsidR="006D3F71" w:rsidRPr="0067149A" w:rsidRDefault="006D3F71" w:rsidP="0067149A">
      <w:pPr>
        <w:numPr>
          <w:ilvl w:val="0"/>
          <w:numId w:val="1"/>
        </w:numPr>
        <w:shd w:val="clear" w:color="auto" w:fill="FFFFFF" w:themeFill="background1"/>
        <w:spacing w:after="240"/>
        <w:outlineLvl w:val="0"/>
        <w:rPr>
          <w:rFonts w:eastAsia="SimSun"/>
        </w:rPr>
      </w:pPr>
      <w:r w:rsidRPr="006E6D1D">
        <w:rPr>
          <w:rFonts w:eastAsia="SimSun"/>
        </w:rPr>
        <w:t>Funding for the conversion of SMEs is often limited by their lower level of consumption, relative to larger enterprises.</w:t>
      </w:r>
      <w:r w:rsidRPr="00B234AB">
        <w:rPr>
          <w:rStyle w:val="FootnoteReference"/>
          <w:rFonts w:eastAsia="SimSun"/>
        </w:rPr>
        <w:footnoteReference w:id="22"/>
      </w:r>
      <w:r w:rsidRPr="006E6D1D">
        <w:rPr>
          <w:rFonts w:eastAsia="SimSun"/>
        </w:rPr>
        <w:t xml:space="preserve"> SMEs may also require additional technical assistance and training as they tend to have a more limited technical capacity. Formulating a definition</w:t>
      </w:r>
      <w:r w:rsidRPr="0067149A">
        <w:rPr>
          <w:rFonts w:eastAsia="SimSun"/>
        </w:rPr>
        <w:t xml:space="preserve"> of SMEs will allow the Executive Committee to ensure that funds are appropriately directed to those manufacturers that may require additional resources, relative to large enterprises. </w:t>
      </w:r>
    </w:p>
    <w:p w14:paraId="2DBD0CE7" w14:textId="77777777" w:rsidR="006D3F71" w:rsidRPr="00B55113" w:rsidRDefault="006D3F71" w:rsidP="003764E0">
      <w:pPr>
        <w:widowControl w:val="0"/>
        <w:shd w:val="clear" w:color="auto" w:fill="FFFFFF" w:themeFill="background1"/>
        <w:spacing w:before="240" w:after="240"/>
        <w:rPr>
          <w:rFonts w:eastAsia="SimSun"/>
          <w:b/>
          <w:bCs/>
        </w:rPr>
      </w:pPr>
      <w:r w:rsidRPr="00B55113">
        <w:rPr>
          <w:rFonts w:eastAsia="SimSun"/>
          <w:b/>
          <w:bCs/>
        </w:rPr>
        <w:t>Characteristics of small and medium-sized enterprises</w:t>
      </w:r>
    </w:p>
    <w:p w14:paraId="48A4C8BE" w14:textId="77777777" w:rsidR="006D3F71" w:rsidRPr="0067149A" w:rsidRDefault="006D3F71" w:rsidP="0067149A">
      <w:pPr>
        <w:numPr>
          <w:ilvl w:val="0"/>
          <w:numId w:val="1"/>
        </w:numPr>
        <w:shd w:val="clear" w:color="auto" w:fill="FFFFFF" w:themeFill="background1"/>
        <w:spacing w:after="240"/>
        <w:outlineLvl w:val="0"/>
        <w:rPr>
          <w:rFonts w:eastAsia="SimSun"/>
        </w:rPr>
      </w:pPr>
      <w:r w:rsidRPr="0067149A">
        <w:rPr>
          <w:rFonts w:eastAsia="SimSun"/>
        </w:rPr>
        <w:t>What is considered a</w:t>
      </w:r>
      <w:r>
        <w:rPr>
          <w:rFonts w:eastAsia="SimSun"/>
        </w:rPr>
        <w:t>n</w:t>
      </w:r>
      <w:r w:rsidRPr="0067149A">
        <w:rPr>
          <w:rFonts w:eastAsia="SimSun"/>
        </w:rPr>
        <w:t xml:space="preserve"> SME may vary across countries as there is no one universal definition. Governments may choose to define SMEs based on characteristics that are relevant in their country, which may include a combination of investment levels, number of employees, sales revenue, and other characteristics. Seeing as such information may not be readily available to bilateral and implementing agencies during the project preparation process, the Secretariat, with the assistance of an independent technical expert, identified the following characteristics of SMEs that would be simple and readily available to bilateral and implementing agencies:</w:t>
      </w:r>
    </w:p>
    <w:p w14:paraId="74B5FE28" w14:textId="77777777" w:rsidR="006D3F71" w:rsidRPr="0067149A" w:rsidRDefault="006D3F71" w:rsidP="006939F4">
      <w:pPr>
        <w:keepNext/>
        <w:numPr>
          <w:ilvl w:val="1"/>
          <w:numId w:val="1"/>
        </w:numPr>
        <w:shd w:val="clear" w:color="auto" w:fill="FFFFFF" w:themeFill="background1"/>
        <w:spacing w:after="240"/>
        <w:outlineLvl w:val="1"/>
        <w:rPr>
          <w:rFonts w:eastAsia="SimSun"/>
        </w:rPr>
      </w:pPr>
      <w:r w:rsidRPr="0067149A">
        <w:rPr>
          <w:rFonts w:eastAsia="SimSun"/>
          <w:i/>
          <w:iCs/>
        </w:rPr>
        <w:t xml:space="preserve">Level of HFC consumption: </w:t>
      </w:r>
      <w:r w:rsidRPr="0067149A">
        <w:rPr>
          <w:rFonts w:eastAsia="SimSun"/>
        </w:rPr>
        <w:t>To date, consumption had been used by the Executive Committee as the sole criterion for defining SMEs in the foam and aerosol sectors.</w:t>
      </w:r>
      <w:r w:rsidRPr="0067149A">
        <w:rPr>
          <w:rFonts w:eastAsia="SimSun"/>
          <w:vertAlign w:val="superscript"/>
        </w:rPr>
        <w:footnoteReference w:id="23"/>
      </w:r>
      <w:r w:rsidRPr="0067149A">
        <w:rPr>
          <w:rFonts w:eastAsia="SimSun"/>
        </w:rPr>
        <w:t xml:space="preserve"> This </w:t>
      </w:r>
      <w:r w:rsidRPr="0067149A">
        <w:rPr>
          <w:rFonts w:eastAsia="SimSun"/>
        </w:rPr>
        <w:lastRenderedPageBreak/>
        <w:t>criterion has the advantage of using information that is readily available to agencies in the project preparation process. However, consumption by itself may not fully reflect the enterprises’ technical capacity and ability to convert to new technologies;</w:t>
      </w:r>
    </w:p>
    <w:p w14:paraId="04E43C45" w14:textId="1EEDA4A0" w:rsidR="006D3F71" w:rsidRPr="0067149A" w:rsidRDefault="006D3F71" w:rsidP="0067149A">
      <w:pPr>
        <w:widowControl w:val="0"/>
        <w:numPr>
          <w:ilvl w:val="1"/>
          <w:numId w:val="1"/>
        </w:numPr>
        <w:shd w:val="clear" w:color="auto" w:fill="FFFFFF" w:themeFill="background1"/>
        <w:spacing w:after="240"/>
        <w:outlineLvl w:val="1"/>
        <w:rPr>
          <w:rFonts w:eastAsia="SimSun"/>
        </w:rPr>
      </w:pPr>
      <w:r w:rsidRPr="0067149A">
        <w:rPr>
          <w:rFonts w:eastAsia="SimSun"/>
          <w:i/>
          <w:iCs/>
        </w:rPr>
        <w:t xml:space="preserve">Manufacturing output: </w:t>
      </w:r>
      <w:r w:rsidRPr="0067149A">
        <w:rPr>
          <w:rFonts w:eastAsia="SimSun"/>
        </w:rPr>
        <w:t>The number of units manufactured by an enterprise may be another relevant consideration in determining whether an enterprise is a</w:t>
      </w:r>
      <w:r>
        <w:rPr>
          <w:rFonts w:eastAsia="SimSun"/>
        </w:rPr>
        <w:t>n</w:t>
      </w:r>
      <w:r w:rsidRPr="0067149A">
        <w:rPr>
          <w:rFonts w:eastAsia="SimSun"/>
        </w:rPr>
        <w:t xml:space="preserve"> SME. Depending on the refrigerant charge per unit, an enterprise may have low consumption yet still manufacture a large number of units</w:t>
      </w:r>
      <w:r>
        <w:rPr>
          <w:rFonts w:eastAsia="SimSun"/>
        </w:rPr>
        <w:t xml:space="preserve">, and </w:t>
      </w:r>
      <w:r w:rsidRPr="0067149A">
        <w:rPr>
          <w:rFonts w:eastAsia="SimSun"/>
        </w:rPr>
        <w:t>higher manufacturing output may require more personnel or higher levels of automation than are typically found in SMEs;</w:t>
      </w:r>
    </w:p>
    <w:p w14:paraId="42E8E0BC" w14:textId="4CD7F899" w:rsidR="006D3F71" w:rsidRPr="0067149A" w:rsidRDefault="006D3F71" w:rsidP="00FA7370">
      <w:pPr>
        <w:widowControl w:val="0"/>
        <w:numPr>
          <w:ilvl w:val="1"/>
          <w:numId w:val="1"/>
        </w:numPr>
        <w:shd w:val="clear" w:color="auto" w:fill="FFFFFF" w:themeFill="background1"/>
        <w:spacing w:after="240"/>
        <w:outlineLvl w:val="1"/>
        <w:rPr>
          <w:rFonts w:eastAsia="SimSun"/>
          <w:i/>
          <w:iCs/>
        </w:rPr>
      </w:pPr>
      <w:r w:rsidRPr="0067149A">
        <w:rPr>
          <w:rFonts w:eastAsia="SimSun"/>
          <w:i/>
          <w:iCs/>
        </w:rPr>
        <w:t>Technical capacity:</w:t>
      </w:r>
      <w:r w:rsidRPr="0067149A">
        <w:rPr>
          <w:rFonts w:eastAsia="SimSun"/>
        </w:rPr>
        <w:t xml:space="preserve"> Larger enterprises tend to have a higher level of technical capacity than SMEs. However, measuring that capacity is difficult. A proxy for the technical capacity of an enterprise could be the range of equipment types and the number of models manufactured. An enterprise that manufactures a wide range of equipment types and a large number of product models requires</w:t>
      </w:r>
      <w:r>
        <w:rPr>
          <w:rFonts w:eastAsia="SimSun"/>
        </w:rPr>
        <w:t xml:space="preserve"> adequate</w:t>
      </w:r>
      <w:r w:rsidRPr="0067149A">
        <w:rPr>
          <w:rFonts w:eastAsia="SimSun"/>
        </w:rPr>
        <w:t xml:space="preserve"> technical capacity, knowledge, experience and capability to design the models and place them on the market, and is likely to be more capable of addressing the technical and marketing challenges associated with converting to a new technology. SMEs would be characterized by a narrow range of equipment types and a small number of product models;</w:t>
      </w:r>
    </w:p>
    <w:p w14:paraId="7B025294" w14:textId="77777777" w:rsidR="006D3F71" w:rsidRPr="0067149A" w:rsidRDefault="006D3F71" w:rsidP="00FA7370">
      <w:pPr>
        <w:keepNext/>
        <w:numPr>
          <w:ilvl w:val="1"/>
          <w:numId w:val="1"/>
        </w:numPr>
        <w:shd w:val="clear" w:color="auto" w:fill="FFFFFF" w:themeFill="background1"/>
        <w:outlineLvl w:val="1"/>
        <w:rPr>
          <w:rFonts w:eastAsia="SimSun"/>
        </w:rPr>
      </w:pPr>
      <w:r w:rsidRPr="0067149A">
        <w:rPr>
          <w:rFonts w:eastAsia="SimSun"/>
          <w:i/>
          <w:iCs/>
        </w:rPr>
        <w:t xml:space="preserve">Financial capacity: </w:t>
      </w:r>
      <w:r w:rsidRPr="0067149A">
        <w:rPr>
          <w:rFonts w:eastAsia="SimSun"/>
        </w:rPr>
        <w:t xml:space="preserve">SMEs usually have limited financial capacity, which constrains their ability to invest in sales and marketing activities to promote new technologies and </w:t>
      </w:r>
      <w:r>
        <w:rPr>
          <w:rFonts w:eastAsia="SimSun"/>
        </w:rPr>
        <w:t xml:space="preserve">also </w:t>
      </w:r>
      <w:r w:rsidRPr="0067149A">
        <w:rPr>
          <w:rFonts w:eastAsia="SimSun"/>
        </w:rPr>
        <w:t xml:space="preserve">limits their ability to influence supply chains </w:t>
      </w:r>
      <w:r>
        <w:rPr>
          <w:rFonts w:eastAsia="SimSun"/>
        </w:rPr>
        <w:t>for</w:t>
      </w:r>
      <w:r w:rsidRPr="0067149A">
        <w:rPr>
          <w:rFonts w:eastAsia="SimSun"/>
        </w:rPr>
        <w:t xml:space="preserve"> components and raw materials; and</w:t>
      </w:r>
    </w:p>
    <w:p w14:paraId="2326E025" w14:textId="77777777" w:rsidR="006D3F71" w:rsidRPr="0067149A" w:rsidRDefault="006D3F71" w:rsidP="0067149A">
      <w:pPr>
        <w:widowControl w:val="0"/>
        <w:numPr>
          <w:ilvl w:val="1"/>
          <w:numId w:val="1"/>
        </w:numPr>
        <w:shd w:val="clear" w:color="auto" w:fill="FFFFFF" w:themeFill="background1"/>
        <w:spacing w:before="240" w:after="240"/>
        <w:outlineLvl w:val="1"/>
        <w:rPr>
          <w:rFonts w:eastAsia="SimSun"/>
        </w:rPr>
      </w:pPr>
      <w:r w:rsidRPr="0067149A">
        <w:rPr>
          <w:rFonts w:eastAsia="SimSun"/>
          <w:i/>
          <w:iCs/>
        </w:rPr>
        <w:t>Foreign ownership and exports to non-Article 5 countries:</w:t>
      </w:r>
      <w:r w:rsidRPr="0067149A">
        <w:rPr>
          <w:rFonts w:eastAsia="SimSun"/>
        </w:rPr>
        <w:t xml:space="preserve"> SMEs in commercial refrigeration and AC manufacturing are locally owned and cater predominantly to domestic markets. Some SMEs may also export the equipment they manufacture to Article</w:t>
      </w:r>
      <w:r>
        <w:rPr>
          <w:rFonts w:eastAsia="SimSun"/>
        </w:rPr>
        <w:t> </w:t>
      </w:r>
      <w:r w:rsidRPr="0067149A">
        <w:rPr>
          <w:rFonts w:eastAsia="SimSun"/>
        </w:rPr>
        <w:t>5 countries in the region; however, significant (greater than 10 per cent) exports to non</w:t>
      </w:r>
      <w:r w:rsidRPr="0067149A">
        <w:rPr>
          <w:rFonts w:eastAsia="SimSun"/>
        </w:rPr>
        <w:noBreakHyphen/>
        <w:t>Article</w:t>
      </w:r>
      <w:r>
        <w:rPr>
          <w:rFonts w:eastAsia="SimSun"/>
        </w:rPr>
        <w:t xml:space="preserve"> </w:t>
      </w:r>
      <w:r w:rsidRPr="0067149A">
        <w:rPr>
          <w:rFonts w:eastAsia="SimSun"/>
        </w:rPr>
        <w:t>5 countries are indicative of a higher level of technical capability.</w:t>
      </w:r>
    </w:p>
    <w:p w14:paraId="25719FF8" w14:textId="77777777" w:rsidR="006D3F71" w:rsidRPr="00B55113" w:rsidRDefault="006D3F71" w:rsidP="003764E0">
      <w:pPr>
        <w:shd w:val="clear" w:color="auto" w:fill="FFFFFF" w:themeFill="background1"/>
        <w:spacing w:before="360" w:after="240"/>
        <w:rPr>
          <w:rFonts w:eastAsia="SimSun"/>
          <w:b/>
          <w:bCs/>
        </w:rPr>
      </w:pPr>
      <w:r w:rsidRPr="00B55113">
        <w:rPr>
          <w:rFonts w:eastAsia="SimSun"/>
          <w:b/>
          <w:bCs/>
        </w:rPr>
        <w:t>Assessment of the criteria</w:t>
      </w:r>
    </w:p>
    <w:p w14:paraId="1312AD3C" w14:textId="2EFF54A6" w:rsidR="006D3F71" w:rsidRPr="0067149A" w:rsidRDefault="006D3F71" w:rsidP="0067149A">
      <w:pPr>
        <w:numPr>
          <w:ilvl w:val="0"/>
          <w:numId w:val="1"/>
        </w:numPr>
        <w:shd w:val="clear" w:color="auto" w:fill="FFFFFF" w:themeFill="background1"/>
        <w:spacing w:after="240"/>
        <w:outlineLvl w:val="0"/>
        <w:rPr>
          <w:rFonts w:eastAsia="SimSun"/>
        </w:rPr>
      </w:pPr>
      <w:r w:rsidRPr="0067149A">
        <w:rPr>
          <w:rFonts w:eastAsia="SimSun"/>
        </w:rPr>
        <w:t xml:space="preserve">Identifying a cut-off for defining SMEs based on two common characteristics used by Governments—sales revenue and number of employees—is difficult in the context of projects supported </w:t>
      </w:r>
      <w:r>
        <w:rPr>
          <w:rFonts w:eastAsia="SimSun"/>
        </w:rPr>
        <w:t xml:space="preserve">by the </w:t>
      </w:r>
      <w:r w:rsidRPr="0067149A">
        <w:rPr>
          <w:rFonts w:eastAsia="SimSun"/>
        </w:rPr>
        <w:t>Multilateral</w:t>
      </w:r>
      <w:r>
        <w:rPr>
          <w:rFonts w:eastAsia="SimSun"/>
        </w:rPr>
        <w:t xml:space="preserve"> </w:t>
      </w:r>
      <w:r w:rsidRPr="0067149A">
        <w:rPr>
          <w:rFonts w:eastAsia="SimSun"/>
        </w:rPr>
        <w:t>Fund. This is due to the broad size range of Article 5 economies, which impacts sales, and the lack of readily available data on the number of employees within enterprises.</w:t>
      </w:r>
    </w:p>
    <w:p w14:paraId="4E8C9CDB" w14:textId="145F3CDF" w:rsidR="006D3F71" w:rsidRPr="0067149A" w:rsidRDefault="006D3F71" w:rsidP="0067149A">
      <w:pPr>
        <w:numPr>
          <w:ilvl w:val="0"/>
          <w:numId w:val="1"/>
        </w:numPr>
        <w:shd w:val="clear" w:color="auto" w:fill="FFFFFF" w:themeFill="background1"/>
        <w:spacing w:after="240"/>
        <w:outlineLvl w:val="0"/>
        <w:rPr>
          <w:rFonts w:eastAsia="SimSun"/>
        </w:rPr>
      </w:pPr>
      <w:r w:rsidRPr="0067149A">
        <w:rPr>
          <w:rFonts w:eastAsia="SimSun"/>
        </w:rPr>
        <w:t>In the context of the HCFC phase-out, the Executive Committee has used consumption as the sole parameter to define SMEs in the foam sector. This definition may not fully capture the complexity of SMEs in Article 5 countries. It may also have resulted in inadvertently excluding some enterprises from the SME category and including some enterprises that would more appropriately be considered large</w:t>
      </w:r>
      <w:r w:rsidR="00BC67F9">
        <w:rPr>
          <w:rFonts w:eastAsia="SimSun"/>
        </w:rPr>
        <w:noBreakHyphen/>
      </w:r>
      <w:r w:rsidRPr="0067149A">
        <w:rPr>
          <w:rFonts w:eastAsia="SimSun"/>
        </w:rPr>
        <w:t>sized. However, it has proven to be a simple and practical proxy for identifying those enterprises that require additional funding relative to larger enterprises. Accordingly, the Secretariat proposes that consumption be used as a necessary but not sufficient characteristic to define SMEs in the commercial RAC sector.</w:t>
      </w:r>
    </w:p>
    <w:p w14:paraId="036A5108" w14:textId="4E663559" w:rsidR="006D3F71" w:rsidRPr="0067149A" w:rsidRDefault="006D3F71" w:rsidP="0067149A">
      <w:pPr>
        <w:numPr>
          <w:ilvl w:val="0"/>
          <w:numId w:val="1"/>
        </w:numPr>
        <w:shd w:val="clear" w:color="auto" w:fill="FFFFFF" w:themeFill="background1"/>
        <w:spacing w:after="240"/>
        <w:outlineLvl w:val="0"/>
        <w:rPr>
          <w:rFonts w:eastAsia="SimSun"/>
        </w:rPr>
      </w:pPr>
      <w:r w:rsidRPr="0067149A">
        <w:rPr>
          <w:rFonts w:eastAsia="SimSun"/>
        </w:rPr>
        <w:t>The ratio of foam</w:t>
      </w:r>
      <w:r>
        <w:rPr>
          <w:rFonts w:eastAsia="SimSun"/>
        </w:rPr>
        <w:t xml:space="preserve"> </w:t>
      </w:r>
      <w:r w:rsidRPr="0067149A">
        <w:rPr>
          <w:rFonts w:eastAsia="SimSun"/>
        </w:rPr>
        <w:t>blowing agent to refrigerant in the past CFC and HCFC conversion projects (i.e.,</w:t>
      </w:r>
      <w:r>
        <w:rPr>
          <w:rFonts w:eastAsia="SimSun"/>
        </w:rPr>
        <w:t> </w:t>
      </w:r>
      <w:r w:rsidRPr="0067149A">
        <w:rPr>
          <w:rFonts w:eastAsia="SimSun"/>
        </w:rPr>
        <w:t xml:space="preserve">the ratio of CFC-11/CFC-12 or HCFC-141b/HCFC-22) ranged from 2:1 to 4:1. Based on the definition that SMEs in the PU foam manufacturing sector would have a consumption of up to 20 mt of foam </w:t>
      </w:r>
      <w:r>
        <w:rPr>
          <w:rFonts w:eastAsia="SimSun"/>
        </w:rPr>
        <w:t xml:space="preserve">blowing </w:t>
      </w:r>
      <w:r w:rsidRPr="0067149A">
        <w:rPr>
          <w:rFonts w:eastAsia="SimSun"/>
        </w:rPr>
        <w:t>agent, this suggests a cut-off between 5 and 10 mt for SMEs in the commercial RAC manufacturing sector.</w:t>
      </w:r>
    </w:p>
    <w:p w14:paraId="20B360B9" w14:textId="4BFAF9D8" w:rsidR="006D3F71" w:rsidRPr="0067149A" w:rsidRDefault="006D3F71" w:rsidP="0067149A">
      <w:pPr>
        <w:numPr>
          <w:ilvl w:val="0"/>
          <w:numId w:val="1"/>
        </w:numPr>
        <w:shd w:val="clear" w:color="auto" w:fill="FFFFFF" w:themeFill="background1"/>
        <w:spacing w:after="240"/>
        <w:outlineLvl w:val="0"/>
        <w:rPr>
          <w:rFonts w:eastAsia="SimSun"/>
        </w:rPr>
      </w:pPr>
      <w:r w:rsidRPr="0067149A">
        <w:rPr>
          <w:rFonts w:eastAsia="SimSun"/>
        </w:rPr>
        <w:t>To narrow this range, the Secretariat consulted an independent technical expert and reviewed the ICCs incurred in converting 89 commercial RAC manufacturing enterprises with consumption of less than 20 mt of HCFC</w:t>
      </w:r>
      <w:r w:rsidRPr="0067149A">
        <w:rPr>
          <w:rFonts w:eastAsia="SimSun"/>
        </w:rPr>
        <w:noBreakHyphen/>
        <w:t xml:space="preserve">22 in 10 countries, noting that while IOCs vary linearly with consumption, ICCs include </w:t>
      </w:r>
      <w:r w:rsidRPr="0067149A">
        <w:rPr>
          <w:rFonts w:eastAsia="SimSun"/>
        </w:rPr>
        <w:lastRenderedPageBreak/>
        <w:t xml:space="preserve">certain costs that might change in a discontinuous manner based </w:t>
      </w:r>
      <w:r w:rsidRPr="0067149A">
        <w:rPr>
          <w:rFonts w:eastAsia="SimSun"/>
          <w:i/>
          <w:iCs/>
        </w:rPr>
        <w:t xml:space="preserve">inter alia </w:t>
      </w:r>
      <w:r w:rsidRPr="0067149A">
        <w:rPr>
          <w:rFonts w:eastAsia="SimSun"/>
        </w:rPr>
        <w:t xml:space="preserve">on the number of units manufactured, the range of products and their complexity, and other factors. For example, a large enterprise </w:t>
      </w:r>
      <w:r>
        <w:rPr>
          <w:rFonts w:eastAsia="SimSun"/>
        </w:rPr>
        <w:t xml:space="preserve">with high </w:t>
      </w:r>
      <w:r w:rsidRPr="0067149A">
        <w:rPr>
          <w:rFonts w:eastAsia="SimSun"/>
        </w:rPr>
        <w:t xml:space="preserve">manufacturing </w:t>
      </w:r>
      <w:r>
        <w:rPr>
          <w:rFonts w:eastAsia="SimSun"/>
        </w:rPr>
        <w:t>output</w:t>
      </w:r>
      <w:r w:rsidRPr="0067149A">
        <w:rPr>
          <w:rFonts w:eastAsia="SimSun"/>
        </w:rPr>
        <w:t xml:space="preserve"> may require several vacuum pumps and an automatic charging machine to achieve the necessary manufacturing cycle time, while a</w:t>
      </w:r>
      <w:r>
        <w:rPr>
          <w:rFonts w:eastAsia="SimSun"/>
        </w:rPr>
        <w:t>n</w:t>
      </w:r>
      <w:r w:rsidRPr="0067149A">
        <w:rPr>
          <w:rFonts w:eastAsia="SimSun"/>
        </w:rPr>
        <w:t xml:space="preserve"> SME </w:t>
      </w:r>
      <w:r>
        <w:rPr>
          <w:rFonts w:eastAsia="SimSun"/>
        </w:rPr>
        <w:t xml:space="preserve">producing lower quantities of equipment </w:t>
      </w:r>
      <w:r w:rsidRPr="0067149A">
        <w:rPr>
          <w:rFonts w:eastAsia="SimSun"/>
        </w:rPr>
        <w:t xml:space="preserve">may be able to use a single vacuum pump and charge </w:t>
      </w:r>
      <w:r>
        <w:rPr>
          <w:rFonts w:eastAsia="SimSun"/>
        </w:rPr>
        <w:t>units</w:t>
      </w:r>
      <w:r w:rsidRPr="0067149A">
        <w:rPr>
          <w:rFonts w:eastAsia="SimSun"/>
        </w:rPr>
        <w:t xml:space="preserve"> manually. Thus, both the </w:t>
      </w:r>
      <w:r>
        <w:rPr>
          <w:rFonts w:eastAsia="SimSun"/>
        </w:rPr>
        <w:t>quantity</w:t>
      </w:r>
      <w:r w:rsidRPr="0067149A">
        <w:rPr>
          <w:rFonts w:eastAsia="SimSun"/>
        </w:rPr>
        <w:t xml:space="preserve"> (e.g.,</w:t>
      </w:r>
      <w:r w:rsidR="002E05DB">
        <w:rPr>
          <w:rFonts w:eastAsia="SimSun"/>
        </w:rPr>
        <w:t xml:space="preserve"> </w:t>
      </w:r>
      <w:r>
        <w:rPr>
          <w:rFonts w:eastAsia="SimSun"/>
        </w:rPr>
        <w:t xml:space="preserve">the number of </w:t>
      </w:r>
      <w:r w:rsidRPr="0067149A">
        <w:rPr>
          <w:rFonts w:eastAsia="SimSun"/>
        </w:rPr>
        <w:t xml:space="preserve">vacuum pumps) and the type of equipment (e.g., automatic charging machine versus manual charging) needed for a conversion will vary </w:t>
      </w:r>
      <w:r>
        <w:rPr>
          <w:rFonts w:eastAsia="SimSun"/>
        </w:rPr>
        <w:t>across</w:t>
      </w:r>
      <w:r w:rsidRPr="0067149A">
        <w:rPr>
          <w:rFonts w:eastAsia="SimSun"/>
        </w:rPr>
        <w:t xml:space="preserve"> SME</w:t>
      </w:r>
      <w:r>
        <w:rPr>
          <w:rFonts w:eastAsia="SimSun"/>
        </w:rPr>
        <w:t>s</w:t>
      </w:r>
      <w:r w:rsidRPr="0067149A">
        <w:rPr>
          <w:rFonts w:eastAsia="SimSun"/>
        </w:rPr>
        <w:t xml:space="preserve"> </w:t>
      </w:r>
      <w:r>
        <w:rPr>
          <w:rFonts w:eastAsia="SimSun"/>
        </w:rPr>
        <w:t xml:space="preserve">and </w:t>
      </w:r>
      <w:r w:rsidRPr="0067149A">
        <w:rPr>
          <w:rFonts w:eastAsia="SimSun"/>
        </w:rPr>
        <w:t>large enterprise</w:t>
      </w:r>
      <w:r>
        <w:rPr>
          <w:rFonts w:eastAsia="SimSun"/>
        </w:rPr>
        <w:t>s</w:t>
      </w:r>
      <w:r w:rsidRPr="0067149A">
        <w:rPr>
          <w:rFonts w:eastAsia="SimSun"/>
        </w:rPr>
        <w:t xml:space="preserve">. </w:t>
      </w:r>
    </w:p>
    <w:p w14:paraId="1C925142" w14:textId="450BF247" w:rsidR="006D3F71" w:rsidRPr="0067149A" w:rsidRDefault="006D3F71" w:rsidP="009F33B1">
      <w:pPr>
        <w:pStyle w:val="Heading1"/>
        <w:rPr>
          <w:rFonts w:eastAsia="SimSun"/>
        </w:rPr>
      </w:pPr>
      <w:r w:rsidRPr="0067149A">
        <w:rPr>
          <w:rFonts w:eastAsia="SimSun"/>
        </w:rPr>
        <w:t>Based on the ICCs of the 8</w:t>
      </w:r>
      <w:r w:rsidR="00A31280">
        <w:rPr>
          <w:rFonts w:eastAsia="SimSun"/>
        </w:rPr>
        <w:t>6</w:t>
      </w:r>
      <w:r w:rsidR="008C7DE1">
        <w:rPr>
          <w:rStyle w:val="FootnoteReference"/>
          <w:rFonts w:eastAsia="SimSun"/>
        </w:rPr>
        <w:footnoteReference w:id="24"/>
      </w:r>
      <w:r w:rsidRPr="0067149A">
        <w:rPr>
          <w:rFonts w:eastAsia="SimSun"/>
        </w:rPr>
        <w:t xml:space="preserve"> enterprises, a pronounced change in the agreed ICCs is found between 5</w:t>
      </w:r>
      <w:r>
        <w:rPr>
          <w:rFonts w:eastAsia="SimSun"/>
        </w:rPr>
        <w:t> </w:t>
      </w:r>
      <w:r w:rsidRPr="0067149A">
        <w:rPr>
          <w:rFonts w:eastAsia="SimSun"/>
        </w:rPr>
        <w:t>and 6 mt. Noting the limited data available, and choosing to err on the side of being overly inclusive rather than inadvertently exclusive</w:t>
      </w:r>
      <w:r>
        <w:rPr>
          <w:rFonts w:eastAsia="SimSun"/>
        </w:rPr>
        <w:t>,</w:t>
      </w:r>
      <w:r w:rsidRPr="0067149A">
        <w:rPr>
          <w:rFonts w:eastAsia="SimSun"/>
        </w:rPr>
        <w:t xml:space="preserve"> given the challenges faced by SMEs in converting from HFCs in particular to flammable, toxic or high-pressure low-GWP alternatives, the Secretariat proposes a cut-off consumption threshold of 7 mt. For reference, an enterprise with a consumption of 7 mt of refrigerant manufacturing equipment with an average charge of 250 g/unit would manufacture 28,000 units per year.</w:t>
      </w:r>
    </w:p>
    <w:p w14:paraId="3443FF5C" w14:textId="77777777" w:rsidR="006D3F71" w:rsidRPr="0067149A" w:rsidRDefault="006D3F71" w:rsidP="0067149A">
      <w:pPr>
        <w:numPr>
          <w:ilvl w:val="0"/>
          <w:numId w:val="1"/>
        </w:numPr>
        <w:shd w:val="clear" w:color="auto" w:fill="FFFFFF" w:themeFill="background1"/>
        <w:spacing w:after="240"/>
        <w:outlineLvl w:val="0"/>
        <w:rPr>
          <w:rFonts w:eastAsia="SimSun"/>
        </w:rPr>
      </w:pPr>
      <w:r w:rsidRPr="0067149A">
        <w:rPr>
          <w:rFonts w:eastAsia="SimSun"/>
        </w:rPr>
        <w:t>The Secretariat considers consumption to be a necessary but insufficient criterion to identify those SMEs that may require additional funding</w:t>
      </w:r>
      <w:r>
        <w:rPr>
          <w:rFonts w:eastAsia="SimSun"/>
        </w:rPr>
        <w:t xml:space="preserve"> </w:t>
      </w:r>
      <w:r w:rsidRPr="0067149A">
        <w:rPr>
          <w:rFonts w:eastAsia="SimSun"/>
        </w:rPr>
        <w:t>to successfully and sustainably convert from HFCs. In particular, the Secretariat proposes that enterprises that are owned or partly owned by multinational corporations not be categorized as SMEs for funding purposes, given these enterprises’ access to technical expertise, supply chains and capital. Similarly, enterprises that export their products to non</w:t>
      </w:r>
      <w:r w:rsidRPr="0067149A">
        <w:rPr>
          <w:rFonts w:eastAsia="SimSun"/>
        </w:rPr>
        <w:noBreakHyphen/>
        <w:t>Article 5 countries likely present a higher level of technological involvement and financial capability in placing products in a competitive market, while noting that there could be exceptions to allow for exports of a small number of units on a trial basis. Accordingly, the Secretariat proposes that enterprises that export more than 10 per cent of their products to non-Article 5 countries not be categorized as SMEs for funding purposes.</w:t>
      </w:r>
    </w:p>
    <w:p w14:paraId="2FA8309C" w14:textId="15AC2B48" w:rsidR="006D3F71" w:rsidRPr="0067149A" w:rsidRDefault="006D3F71" w:rsidP="0067149A">
      <w:pPr>
        <w:numPr>
          <w:ilvl w:val="0"/>
          <w:numId w:val="1"/>
        </w:numPr>
        <w:shd w:val="clear" w:color="auto" w:fill="FFFFFF" w:themeFill="background1"/>
        <w:spacing w:after="240"/>
        <w:outlineLvl w:val="0"/>
        <w:rPr>
          <w:rFonts w:eastAsia="SimSun"/>
        </w:rPr>
      </w:pPr>
      <w:r w:rsidRPr="0067149A">
        <w:rPr>
          <w:rFonts w:eastAsia="SimSun"/>
        </w:rPr>
        <w:t>In addition, the Secretariat notes that an enterprise may have multiple manufacturing lines but only wish to convert one of those lines. What is relevant in defining an SME is the consumption of the enterprise rather than just the consumption of the line to be converted. Moreover, an enterprise may have multiple manufacturing lines, only one of which consumes HFCs. For example, an enterprise may manufacture HFC</w:t>
      </w:r>
      <w:r w:rsidRPr="0067149A">
        <w:rPr>
          <w:rFonts w:eastAsia="SimSun"/>
        </w:rPr>
        <w:noBreakHyphen/>
        <w:t>based commercial RAC equipment on one line, and non-HFC-based</w:t>
      </w:r>
      <w:r>
        <w:rPr>
          <w:rFonts w:eastAsia="SimSun"/>
        </w:rPr>
        <w:t xml:space="preserve"> </w:t>
      </w:r>
      <w:r w:rsidRPr="0067149A">
        <w:rPr>
          <w:rFonts w:eastAsia="SimSun"/>
        </w:rPr>
        <w:t>equipment on other lines. Accordingly, the Secretariat proposes that an enterprise that manufactures more than 40,000 units</w:t>
      </w:r>
      <w:r w:rsidRPr="0067149A">
        <w:rPr>
          <w:rFonts w:eastAsia="SimSun"/>
          <w:vertAlign w:val="superscript"/>
        </w:rPr>
        <w:footnoteReference w:id="25"/>
      </w:r>
      <w:r w:rsidRPr="0067149A">
        <w:rPr>
          <w:rFonts w:eastAsia="SimSun"/>
        </w:rPr>
        <w:t xml:space="preserve"> of RAC equipment per year, irrespective of whether all such equipment is HFC-based, not be considered an SME for funding purposes.</w:t>
      </w:r>
    </w:p>
    <w:p w14:paraId="625D8F63" w14:textId="77777777" w:rsidR="006D3F71" w:rsidRPr="0067149A" w:rsidRDefault="006D3F71" w:rsidP="00F72461">
      <w:pPr>
        <w:widowControl w:val="0"/>
        <w:numPr>
          <w:ilvl w:val="0"/>
          <w:numId w:val="1"/>
        </w:numPr>
        <w:shd w:val="clear" w:color="auto" w:fill="FFFFFF" w:themeFill="background1"/>
        <w:spacing w:after="240"/>
        <w:outlineLvl w:val="0"/>
        <w:rPr>
          <w:rFonts w:eastAsia="SimSun"/>
        </w:rPr>
      </w:pPr>
      <w:r>
        <w:rPr>
          <w:rFonts w:eastAsia="SimSun"/>
        </w:rPr>
        <w:t>It should be noted that some</w:t>
      </w:r>
      <w:r w:rsidRPr="0067149A">
        <w:rPr>
          <w:rFonts w:eastAsia="SimSun"/>
        </w:rPr>
        <w:t xml:space="preserve"> </w:t>
      </w:r>
      <w:r>
        <w:rPr>
          <w:rFonts w:eastAsia="SimSun"/>
        </w:rPr>
        <w:t xml:space="preserve">enterprises </w:t>
      </w:r>
      <w:r w:rsidRPr="0067149A">
        <w:rPr>
          <w:rFonts w:eastAsia="SimSun"/>
        </w:rPr>
        <w:t>manufactur</w:t>
      </w:r>
      <w:r>
        <w:rPr>
          <w:rFonts w:eastAsia="SimSun"/>
        </w:rPr>
        <w:t>ing</w:t>
      </w:r>
      <w:r w:rsidRPr="0067149A">
        <w:rPr>
          <w:rFonts w:eastAsia="SimSun"/>
        </w:rPr>
        <w:t xml:space="preserve"> both commercial RAC equipment and related components (</w:t>
      </w:r>
      <w:r w:rsidRPr="00664478">
        <w:rPr>
          <w:rFonts w:eastAsia="SimSun"/>
        </w:rPr>
        <w:t>such as</w:t>
      </w:r>
      <w:r>
        <w:rPr>
          <w:rFonts w:eastAsia="SimSun"/>
        </w:rPr>
        <w:t> </w:t>
      </w:r>
      <w:r w:rsidRPr="0067149A">
        <w:rPr>
          <w:rFonts w:eastAsia="SimSun"/>
        </w:rPr>
        <w:t xml:space="preserve">compressors, fans, </w:t>
      </w:r>
      <w:r>
        <w:rPr>
          <w:rFonts w:eastAsia="SimSun"/>
        </w:rPr>
        <w:t xml:space="preserve">or </w:t>
      </w:r>
      <w:r w:rsidRPr="0067149A">
        <w:rPr>
          <w:rFonts w:eastAsia="SimSun"/>
        </w:rPr>
        <w:t xml:space="preserve">vacuum pumps) could </w:t>
      </w:r>
      <w:r>
        <w:rPr>
          <w:rFonts w:eastAsia="SimSun"/>
        </w:rPr>
        <w:t xml:space="preserve">be </w:t>
      </w:r>
      <w:r w:rsidRPr="0067149A">
        <w:rPr>
          <w:rFonts w:eastAsia="SimSun"/>
        </w:rPr>
        <w:t xml:space="preserve">inadvertently considered as SMEs </w:t>
      </w:r>
      <w:r>
        <w:rPr>
          <w:rFonts w:eastAsia="SimSun"/>
        </w:rPr>
        <w:t xml:space="preserve">based </w:t>
      </w:r>
      <w:r w:rsidRPr="0067149A">
        <w:rPr>
          <w:rFonts w:eastAsia="SimSun"/>
        </w:rPr>
        <w:t>on their HFC consumption,</w:t>
      </w:r>
      <w:r>
        <w:rPr>
          <w:rFonts w:eastAsia="SimSun"/>
        </w:rPr>
        <w:t xml:space="preserve"> despite significant</w:t>
      </w:r>
      <w:r w:rsidRPr="0067149A">
        <w:rPr>
          <w:rFonts w:eastAsia="SimSun"/>
        </w:rPr>
        <w:t xml:space="preserve"> manufactur</w:t>
      </w:r>
      <w:r>
        <w:rPr>
          <w:rFonts w:eastAsia="SimSun"/>
        </w:rPr>
        <w:t>ing output</w:t>
      </w:r>
      <w:r w:rsidRPr="0067149A">
        <w:rPr>
          <w:rFonts w:eastAsia="SimSun"/>
        </w:rPr>
        <w:t xml:space="preserve"> of related components</w:t>
      </w:r>
      <w:r>
        <w:rPr>
          <w:rFonts w:eastAsia="SimSun"/>
        </w:rPr>
        <w:t>;</w:t>
      </w:r>
      <w:r w:rsidRPr="0067149A">
        <w:rPr>
          <w:rFonts w:eastAsia="SimSun"/>
        </w:rPr>
        <w:t xml:space="preserve"> however, it is not clear how </w:t>
      </w:r>
      <w:r>
        <w:rPr>
          <w:rFonts w:eastAsia="SimSun"/>
        </w:rPr>
        <w:t>many enterprises would fall into this category or how they</w:t>
      </w:r>
      <w:r w:rsidRPr="0067149A">
        <w:rPr>
          <w:rFonts w:eastAsia="SimSun"/>
        </w:rPr>
        <w:t xml:space="preserve"> could be identified and excluded. </w:t>
      </w:r>
    </w:p>
    <w:p w14:paraId="3A52A414" w14:textId="77777777" w:rsidR="006D3F71" w:rsidRPr="0067149A" w:rsidRDefault="006D3F71" w:rsidP="0067149A">
      <w:pPr>
        <w:numPr>
          <w:ilvl w:val="0"/>
          <w:numId w:val="1"/>
        </w:numPr>
        <w:shd w:val="clear" w:color="auto" w:fill="FFFFFF" w:themeFill="background1"/>
        <w:spacing w:after="240"/>
        <w:outlineLvl w:val="0"/>
        <w:rPr>
          <w:rFonts w:eastAsia="SimSun"/>
        </w:rPr>
      </w:pPr>
      <w:r w:rsidRPr="0067149A">
        <w:rPr>
          <w:rFonts w:eastAsia="SimSun"/>
        </w:rPr>
        <w:t>In reviewing the 89 projects to convert commercial RAC manufacturing enterprises, the Secretariat noted that some of them included enterprises with consumption of less than 1 mt. The Executive Committee may wish to consider whether it wishes to define an additional category within SMEs: micro</w:t>
      </w:r>
      <w:r>
        <w:rPr>
          <w:rFonts w:eastAsia="SimSun"/>
        </w:rPr>
        <w:noBreakHyphen/>
      </w:r>
      <w:r w:rsidRPr="0067149A">
        <w:rPr>
          <w:rFonts w:eastAsia="SimSun"/>
        </w:rPr>
        <w:t>enterprises with consumption of less than 1 mt. Such enterprises, which similarly could neither be multinationals nor export their products to non-Article 5 countries, likely have a lower technical capability and would likely face greater challenges than larger enterprises</w:t>
      </w:r>
      <w:r>
        <w:rPr>
          <w:rFonts w:eastAsia="SimSun"/>
        </w:rPr>
        <w:t xml:space="preserve"> in</w:t>
      </w:r>
      <w:r w:rsidRPr="0067149A">
        <w:rPr>
          <w:rFonts w:eastAsia="SimSun"/>
        </w:rPr>
        <w:t xml:space="preserve"> establishing the necessary supply chains to convert from HFCs. Given those additional challenges, micro-sized enterprises would likely be the last enterprises in the sector to convert. The Executive Committee may wish to note that converting such micro</w:t>
      </w:r>
      <w:r>
        <w:rPr>
          <w:rFonts w:eastAsia="SimSun"/>
        </w:rPr>
        <w:t>-</w:t>
      </w:r>
      <w:r w:rsidRPr="0067149A">
        <w:rPr>
          <w:rFonts w:eastAsia="SimSun"/>
        </w:rPr>
        <w:t xml:space="preserve">enterprises would likely only be sustainable as part of an umbrella project that addressed all remaining enterprises in the </w:t>
      </w:r>
      <w:r w:rsidRPr="0067149A">
        <w:rPr>
          <w:rFonts w:eastAsia="SimSun"/>
        </w:rPr>
        <w:lastRenderedPageBreak/>
        <w:t>sector. As such, any individual enterprise could be eligible for up to twice the agreed cost</w:t>
      </w:r>
      <w:r w:rsidRPr="0067149A">
        <w:rPr>
          <w:rFonts w:eastAsia="SimSun"/>
        </w:rPr>
        <w:noBreakHyphen/>
        <w:t>effectiveness threshold, as long as the overall cost-effectiveness of the umbrella project fell within the sectoral threshold established by the Executive Committee; the umbrella project included all the remaining enterprises in a sector or subsector for which cost-effectiveness thresholds had been established; and it was understood that the country concerned would submit no further requests for funding from the Multilateral Fund for any enterprise in that sector or subsector, in line with decision 19/32(a).</w:t>
      </w:r>
    </w:p>
    <w:p w14:paraId="0F6D6850" w14:textId="0347A828" w:rsidR="006D3F71" w:rsidRPr="00B55113" w:rsidRDefault="006D3F71" w:rsidP="003764E0">
      <w:pPr>
        <w:keepNext/>
        <w:shd w:val="clear" w:color="auto" w:fill="FFFFFF" w:themeFill="background1"/>
        <w:spacing w:before="360" w:after="240"/>
        <w:rPr>
          <w:rFonts w:eastAsia="SimSun"/>
          <w:b/>
          <w:bCs/>
        </w:rPr>
      </w:pPr>
      <w:r w:rsidRPr="00B55113">
        <w:rPr>
          <w:rFonts w:eastAsia="SimSun"/>
          <w:b/>
          <w:bCs/>
        </w:rPr>
        <w:t>Conclusion</w:t>
      </w:r>
    </w:p>
    <w:p w14:paraId="18D6AD13" w14:textId="090520E8" w:rsidR="006D3F71" w:rsidRPr="0067149A" w:rsidRDefault="006D3F71" w:rsidP="00075798">
      <w:pPr>
        <w:keepNext/>
        <w:numPr>
          <w:ilvl w:val="0"/>
          <w:numId w:val="1"/>
        </w:numPr>
        <w:shd w:val="clear" w:color="auto" w:fill="FFFFFF" w:themeFill="background1"/>
        <w:spacing w:after="240"/>
        <w:outlineLvl w:val="0"/>
        <w:rPr>
          <w:rFonts w:eastAsia="SimSun"/>
        </w:rPr>
      </w:pPr>
      <w:bookmarkStart w:id="8" w:name="_Hlk128751124"/>
      <w:r w:rsidRPr="0067149A">
        <w:rPr>
          <w:rFonts w:eastAsia="SimSun"/>
        </w:rPr>
        <w:t>The Executive Committee may wish to consider defining SMEs in the commercial RAC manufacturing sector as enterprises with HFC consumption of 7 mt or less manufacturing commercial AC or commercial refrigeration equipment, on the understanding that:</w:t>
      </w:r>
    </w:p>
    <w:p w14:paraId="7EBA6839" w14:textId="77777777" w:rsidR="006D3F71" w:rsidRPr="005158B9" w:rsidRDefault="006D3F71" w:rsidP="009F33B1">
      <w:pPr>
        <w:pStyle w:val="Heading2"/>
        <w:rPr>
          <w:rFonts w:eastAsia="SimSun"/>
        </w:rPr>
      </w:pPr>
      <w:r w:rsidRPr="0067149A">
        <w:rPr>
          <w:rFonts w:eastAsia="SimSun"/>
        </w:rPr>
        <w:t>The entirety of HFC consumption by the enterprise will be considered, rather than just consumption of the line or the process to be converted;</w:t>
      </w:r>
    </w:p>
    <w:p w14:paraId="503D46FF" w14:textId="77777777" w:rsidR="006D3F71" w:rsidRPr="005158B9" w:rsidRDefault="006D3F71" w:rsidP="009F33B1">
      <w:pPr>
        <w:pStyle w:val="Heading2"/>
        <w:rPr>
          <w:rFonts w:eastAsia="SimSun"/>
        </w:rPr>
      </w:pPr>
      <w:r w:rsidRPr="005158B9">
        <w:rPr>
          <w:rFonts w:eastAsia="SimSun"/>
        </w:rPr>
        <w:t xml:space="preserve">An enterprise that manufactures more than 40,000 units of equipment per year, </w:t>
      </w:r>
      <w:r w:rsidRPr="005158B9">
        <w:t>irrespective of whether all such equipment is</w:t>
      </w:r>
      <w:r w:rsidRPr="005158B9">
        <w:rPr>
          <w:rFonts w:eastAsia="SimSun"/>
        </w:rPr>
        <w:t xml:space="preserve"> HFC-based, will not be considered a</w:t>
      </w:r>
      <w:r>
        <w:rPr>
          <w:rFonts w:eastAsia="SimSun"/>
        </w:rPr>
        <w:t>n</w:t>
      </w:r>
      <w:r w:rsidRPr="005158B9">
        <w:rPr>
          <w:rFonts w:eastAsia="SimSun"/>
        </w:rPr>
        <w:t xml:space="preserve"> SME for funding purposes; and</w:t>
      </w:r>
    </w:p>
    <w:p w14:paraId="59D97AE1" w14:textId="3C5AE4BF" w:rsidR="006D3F71" w:rsidRDefault="006D3F71" w:rsidP="009F33B1">
      <w:pPr>
        <w:pStyle w:val="Heading2"/>
        <w:widowControl/>
        <w:rPr>
          <w:rFonts w:eastAsia="SimSun"/>
        </w:rPr>
      </w:pPr>
      <w:r w:rsidRPr="005158B9">
        <w:rPr>
          <w:rFonts w:eastAsia="SimSun"/>
        </w:rPr>
        <w:t>An enterprise will not be considered a</w:t>
      </w:r>
      <w:r>
        <w:rPr>
          <w:rFonts w:eastAsia="SimSun"/>
        </w:rPr>
        <w:t>n</w:t>
      </w:r>
      <w:r w:rsidRPr="005158B9">
        <w:rPr>
          <w:rFonts w:eastAsia="SimSun"/>
        </w:rPr>
        <w:t xml:space="preserve"> SME if it is owned</w:t>
      </w:r>
      <w:r w:rsidRPr="0067149A">
        <w:rPr>
          <w:rFonts w:eastAsia="SimSun"/>
        </w:rPr>
        <w:t xml:space="preserve"> or partly owned by a multinational corporation, </w:t>
      </w:r>
      <w:r>
        <w:rPr>
          <w:rFonts w:eastAsia="SimSun"/>
        </w:rPr>
        <w:t>regardless of whether that</w:t>
      </w:r>
      <w:r w:rsidRPr="0067149A">
        <w:rPr>
          <w:rFonts w:eastAsia="SimSun"/>
        </w:rPr>
        <w:t xml:space="preserve"> corporation</w:t>
      </w:r>
      <w:r>
        <w:rPr>
          <w:rFonts w:eastAsia="SimSun"/>
        </w:rPr>
        <w:t xml:space="preserve"> is</w:t>
      </w:r>
      <w:r w:rsidRPr="0067149A">
        <w:rPr>
          <w:rFonts w:eastAsia="SimSun"/>
        </w:rPr>
        <w:t xml:space="preserve"> </w:t>
      </w:r>
      <w:r w:rsidR="008D545C" w:rsidRPr="0067149A">
        <w:rPr>
          <w:rFonts w:eastAsia="SimSun"/>
        </w:rPr>
        <w:t xml:space="preserve">owned </w:t>
      </w:r>
      <w:r w:rsidR="008D545C">
        <w:rPr>
          <w:rFonts w:eastAsia="SimSun"/>
        </w:rPr>
        <w:t xml:space="preserve">by an </w:t>
      </w:r>
      <w:r w:rsidRPr="0067149A">
        <w:rPr>
          <w:rFonts w:eastAsia="SimSun"/>
        </w:rPr>
        <w:t>Article</w:t>
      </w:r>
      <w:r w:rsidR="008D545C">
        <w:rPr>
          <w:rFonts w:eastAsia="SimSun"/>
        </w:rPr>
        <w:t> </w:t>
      </w:r>
      <w:r w:rsidRPr="0067149A">
        <w:rPr>
          <w:rFonts w:eastAsia="SimSun"/>
        </w:rPr>
        <w:t>5</w:t>
      </w:r>
      <w:r w:rsidR="008D545C">
        <w:rPr>
          <w:rFonts w:eastAsia="SimSun"/>
        </w:rPr>
        <w:t xml:space="preserve"> country</w:t>
      </w:r>
      <w:r>
        <w:rPr>
          <w:rFonts w:eastAsia="SimSun"/>
        </w:rPr>
        <w:t>,</w:t>
      </w:r>
      <w:r w:rsidRPr="0067149A">
        <w:rPr>
          <w:rFonts w:eastAsia="SimSun"/>
        </w:rPr>
        <w:t xml:space="preserve"> if it exports more than 10 per cent of its products to non-Article</w:t>
      </w:r>
      <w:r w:rsidR="008D545C">
        <w:rPr>
          <w:rFonts w:eastAsia="SimSun"/>
        </w:rPr>
        <w:t xml:space="preserve"> </w:t>
      </w:r>
      <w:r w:rsidRPr="0067149A">
        <w:rPr>
          <w:rFonts w:eastAsia="SimSun"/>
        </w:rPr>
        <w:t>5 countries.</w:t>
      </w:r>
    </w:p>
    <w:p w14:paraId="12142BA5" w14:textId="03EBE28C" w:rsidR="00EE5D16" w:rsidRPr="00B55113" w:rsidRDefault="00EE5D16" w:rsidP="003764E0">
      <w:pPr>
        <w:pStyle w:val="Heading1"/>
        <w:numPr>
          <w:ilvl w:val="0"/>
          <w:numId w:val="0"/>
        </w:numPr>
        <w:spacing w:before="360"/>
        <w:rPr>
          <w:rFonts w:eastAsia="SimSun"/>
          <w:b/>
          <w:bCs/>
        </w:rPr>
      </w:pPr>
      <w:r w:rsidRPr="00B55113">
        <w:rPr>
          <w:rFonts w:eastAsia="SimSun"/>
          <w:b/>
          <w:bCs/>
        </w:rPr>
        <w:t>Discussion at the 92</w:t>
      </w:r>
      <w:r w:rsidRPr="00B55113">
        <w:rPr>
          <w:rFonts w:eastAsia="SimSun"/>
          <w:b/>
          <w:bCs/>
          <w:vertAlign w:val="superscript"/>
        </w:rPr>
        <w:t>nd</w:t>
      </w:r>
      <w:r w:rsidRPr="00B55113">
        <w:rPr>
          <w:rFonts w:eastAsia="SimSun"/>
          <w:b/>
          <w:bCs/>
        </w:rPr>
        <w:t xml:space="preserve"> meeting on the definition of</w:t>
      </w:r>
      <w:r w:rsidR="00F865A2">
        <w:rPr>
          <w:rFonts w:eastAsia="SimSun"/>
          <w:b/>
          <w:bCs/>
        </w:rPr>
        <w:t xml:space="preserve"> small and medium-sized enterprises</w:t>
      </w:r>
    </w:p>
    <w:bookmarkEnd w:id="8"/>
    <w:p w14:paraId="6A1D23D0" w14:textId="20D6CA50" w:rsidR="006E6D1D" w:rsidRPr="006E6D1D" w:rsidRDefault="006E6D1D" w:rsidP="006E6D1D">
      <w:pPr>
        <w:pStyle w:val="Heading1"/>
        <w:rPr>
          <w:rFonts w:eastAsia="SimSun"/>
        </w:rPr>
      </w:pPr>
      <w:r w:rsidRPr="006E6D1D">
        <w:rPr>
          <w:rFonts w:eastAsia="SimSun"/>
        </w:rPr>
        <w:t>At the 92</w:t>
      </w:r>
      <w:r w:rsidRPr="006E6D1D">
        <w:rPr>
          <w:rFonts w:eastAsia="SimSun"/>
          <w:vertAlign w:val="superscript"/>
        </w:rPr>
        <w:t>nd</w:t>
      </w:r>
      <w:r w:rsidRPr="006E6D1D">
        <w:rPr>
          <w:rFonts w:eastAsia="SimSun"/>
        </w:rPr>
        <w:t xml:space="preserve"> meeting, the contact group discussed the </w:t>
      </w:r>
      <w:r w:rsidR="00E5012A" w:rsidRPr="006E6D1D">
        <w:rPr>
          <w:rFonts w:eastAsia="SimSun"/>
        </w:rPr>
        <w:t xml:space="preserve">above </w:t>
      </w:r>
      <w:r w:rsidRPr="006E6D1D">
        <w:rPr>
          <w:rFonts w:eastAsia="SimSun"/>
        </w:rPr>
        <w:t xml:space="preserve">conclusion, including clarifications </w:t>
      </w:r>
      <w:r w:rsidR="002E05DB" w:rsidRPr="006E6D1D">
        <w:rPr>
          <w:rFonts w:eastAsia="SimSun"/>
        </w:rPr>
        <w:t xml:space="preserve">of the analysis </w:t>
      </w:r>
      <w:r w:rsidRPr="006E6D1D">
        <w:rPr>
          <w:rFonts w:eastAsia="SimSun"/>
        </w:rPr>
        <w:t xml:space="preserve">provided by the Secretariat and </w:t>
      </w:r>
      <w:r w:rsidR="00C81F78">
        <w:rPr>
          <w:rFonts w:eastAsia="SimSun"/>
        </w:rPr>
        <w:t xml:space="preserve">the </w:t>
      </w:r>
      <w:r w:rsidRPr="006E6D1D">
        <w:rPr>
          <w:rFonts w:eastAsia="SimSun"/>
        </w:rPr>
        <w:t xml:space="preserve">basis </w:t>
      </w:r>
      <w:r w:rsidR="002E05DB">
        <w:rPr>
          <w:rFonts w:eastAsia="SimSun"/>
        </w:rPr>
        <w:t>of</w:t>
      </w:r>
      <w:r w:rsidRPr="006E6D1D">
        <w:rPr>
          <w:rFonts w:eastAsia="SimSun"/>
        </w:rPr>
        <w:t xml:space="preserve"> the </w:t>
      </w:r>
      <w:r w:rsidR="002E05DB" w:rsidRPr="006E6D1D">
        <w:rPr>
          <w:rFonts w:eastAsia="SimSun"/>
        </w:rPr>
        <w:t xml:space="preserve">proposed </w:t>
      </w:r>
      <w:r w:rsidRPr="006E6D1D">
        <w:rPr>
          <w:rFonts w:eastAsia="SimSun"/>
        </w:rPr>
        <w:t>definition</w:t>
      </w:r>
      <w:r w:rsidR="002E05DB">
        <w:rPr>
          <w:rFonts w:eastAsia="SimSun"/>
        </w:rPr>
        <w:t>;</w:t>
      </w:r>
      <w:r w:rsidRPr="006E6D1D">
        <w:rPr>
          <w:rFonts w:eastAsia="SimSun"/>
        </w:rPr>
        <w:t xml:space="preserve"> a proposal by one member to establish the HFC consumption limit at 20 rather t</w:t>
      </w:r>
      <w:r w:rsidR="00C81F78">
        <w:rPr>
          <w:rFonts w:eastAsia="SimSun"/>
        </w:rPr>
        <w:t>h</w:t>
      </w:r>
      <w:r w:rsidRPr="006E6D1D">
        <w:rPr>
          <w:rFonts w:eastAsia="SimSun"/>
        </w:rPr>
        <w:t>an 7</w:t>
      </w:r>
      <w:r w:rsidR="00010A3C">
        <w:rPr>
          <w:rFonts w:eastAsia="SimSun"/>
        </w:rPr>
        <w:t xml:space="preserve"> </w:t>
      </w:r>
      <w:r w:rsidRPr="006E6D1D">
        <w:rPr>
          <w:rFonts w:eastAsia="SimSun"/>
        </w:rPr>
        <w:t xml:space="preserve">mt, followed by a revised proposal </w:t>
      </w:r>
      <w:r w:rsidR="002E05DB">
        <w:rPr>
          <w:rFonts w:eastAsia="SimSun"/>
        </w:rPr>
        <w:t>of</w:t>
      </w:r>
      <w:r w:rsidRPr="006E6D1D">
        <w:rPr>
          <w:rFonts w:eastAsia="SimSun"/>
        </w:rPr>
        <w:t xml:space="preserve"> 15</w:t>
      </w:r>
      <w:r w:rsidR="002E05DB">
        <w:rPr>
          <w:rFonts w:eastAsia="SimSun"/>
        </w:rPr>
        <w:t> </w:t>
      </w:r>
      <w:r w:rsidRPr="006E6D1D">
        <w:rPr>
          <w:rFonts w:eastAsia="SimSun"/>
        </w:rPr>
        <w:t xml:space="preserve">mt; as </w:t>
      </w:r>
      <w:r w:rsidRPr="00EA036C">
        <w:rPr>
          <w:rFonts w:eastAsia="SimSun"/>
        </w:rPr>
        <w:t xml:space="preserve">well as several questions related to the eligibility of enterprises, which resulted in the bracketing of </w:t>
      </w:r>
      <w:r w:rsidR="00E5012A" w:rsidRPr="00EA036C">
        <w:rPr>
          <w:rFonts w:eastAsia="SimSun"/>
        </w:rPr>
        <w:t>sub</w:t>
      </w:r>
      <w:r w:rsidRPr="00EA036C">
        <w:rPr>
          <w:rFonts w:eastAsia="SimSun"/>
        </w:rPr>
        <w:t>paragraph</w:t>
      </w:r>
      <w:r w:rsidR="002E05DB" w:rsidRPr="00EA036C">
        <w:rPr>
          <w:rFonts w:eastAsia="SimSun"/>
        </w:rPr>
        <w:t> </w:t>
      </w:r>
      <w:r w:rsidRPr="00EA036C">
        <w:rPr>
          <w:rFonts w:eastAsia="SimSun"/>
        </w:rPr>
        <w:t>3</w:t>
      </w:r>
      <w:r w:rsidR="0035708D" w:rsidRPr="00EA036C">
        <w:rPr>
          <w:rFonts w:eastAsia="SimSun"/>
        </w:rPr>
        <w:t>5</w:t>
      </w:r>
      <w:r w:rsidRPr="00EA036C">
        <w:rPr>
          <w:rFonts w:eastAsia="SimSun"/>
        </w:rPr>
        <w:t>(c).</w:t>
      </w:r>
    </w:p>
    <w:p w14:paraId="05CB11EA" w14:textId="77777777" w:rsidR="006D3F71" w:rsidRPr="00325121" w:rsidRDefault="006D3F71" w:rsidP="003764E0">
      <w:pPr>
        <w:pStyle w:val="Heading1"/>
        <w:keepNext/>
        <w:numPr>
          <w:ilvl w:val="0"/>
          <w:numId w:val="0"/>
        </w:numPr>
        <w:spacing w:before="360"/>
        <w:rPr>
          <w:b/>
          <w:bCs/>
          <w:sz w:val="24"/>
          <w:szCs w:val="24"/>
        </w:rPr>
      </w:pPr>
      <w:r w:rsidRPr="0080312A">
        <w:rPr>
          <w:b/>
          <w:bCs/>
          <w:sz w:val="24"/>
          <w:szCs w:val="24"/>
        </w:rPr>
        <w:t>I</w:t>
      </w:r>
      <w:r>
        <w:rPr>
          <w:b/>
          <w:bCs/>
          <w:sz w:val="24"/>
          <w:szCs w:val="24"/>
        </w:rPr>
        <w:t>I</w:t>
      </w:r>
      <w:r w:rsidRPr="0080312A">
        <w:rPr>
          <w:b/>
          <w:bCs/>
          <w:sz w:val="24"/>
          <w:szCs w:val="24"/>
        </w:rPr>
        <w:t>I.</w:t>
      </w:r>
      <w:bookmarkStart w:id="9" w:name="_Hlk118106310"/>
      <w:r w:rsidRPr="0080312A">
        <w:rPr>
          <w:b/>
          <w:bCs/>
          <w:sz w:val="24"/>
          <w:szCs w:val="24"/>
        </w:rPr>
        <w:tab/>
        <w:t>Recommendation</w:t>
      </w:r>
    </w:p>
    <w:p w14:paraId="5A7AFA40" w14:textId="77777777" w:rsidR="006D3F71" w:rsidRPr="00D809B1" w:rsidRDefault="006D3F71" w:rsidP="003277B3">
      <w:pPr>
        <w:pStyle w:val="Heading1"/>
        <w:spacing w:after="120"/>
      </w:pPr>
      <w:r w:rsidRPr="006E47EC">
        <w:t xml:space="preserve">The Executive Committee </w:t>
      </w:r>
      <w:r w:rsidRPr="00D809B1">
        <w:t>may wish:</w:t>
      </w:r>
    </w:p>
    <w:p w14:paraId="3ADF4497" w14:textId="088585FC" w:rsidR="006D3F71" w:rsidRPr="00D809B1" w:rsidRDefault="006D3F71" w:rsidP="003277B3">
      <w:pPr>
        <w:pStyle w:val="Heading2"/>
        <w:widowControl/>
        <w:spacing w:after="0"/>
      </w:pPr>
      <w:r w:rsidRPr="00D809B1">
        <w:t>To note document</w:t>
      </w:r>
      <w:bookmarkEnd w:id="9"/>
      <w:r w:rsidRPr="00D809B1">
        <w:t xml:space="preserve"> UNEP/</w:t>
      </w:r>
      <w:proofErr w:type="spellStart"/>
      <w:r w:rsidRPr="00D809B1">
        <w:t>OzL.Pro</w:t>
      </w:r>
      <w:proofErr w:type="spellEnd"/>
      <w:r w:rsidRPr="00D809B1">
        <w:t>/ExCom/</w:t>
      </w:r>
      <w:r w:rsidR="00195E0D" w:rsidRPr="00D809B1">
        <w:t>9</w:t>
      </w:r>
      <w:r w:rsidR="00195E0D">
        <w:t>3</w:t>
      </w:r>
      <w:r w:rsidRPr="00D809B1">
        <w:t>/</w:t>
      </w:r>
      <w:r w:rsidR="00887A90">
        <w:t>9</w:t>
      </w:r>
      <w:r w:rsidR="00104FE0">
        <w:t>6</w:t>
      </w:r>
      <w:r w:rsidR="00195E0D" w:rsidRPr="00D809B1">
        <w:t xml:space="preserve"> </w:t>
      </w:r>
      <w:r w:rsidRPr="00D809B1">
        <w:t>on the draft guidelines for funding the phase</w:t>
      </w:r>
      <w:r w:rsidRPr="00D809B1">
        <w:noBreakHyphen/>
        <w:t>down of HFCs in Article 5 countries, including consideration of operationalizing paragraph 24 of decision XXVIII/2; and</w:t>
      </w:r>
    </w:p>
    <w:p w14:paraId="22571871" w14:textId="6F85E91F" w:rsidR="006D3F71" w:rsidRPr="0003334A" w:rsidRDefault="006D3F71" w:rsidP="003277B3">
      <w:pPr>
        <w:pStyle w:val="Heading2"/>
        <w:widowControl/>
        <w:spacing w:before="120" w:after="0"/>
        <w:sectPr w:rsidR="006D3F71" w:rsidRPr="0003334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D809B1">
        <w:t>To continue its deliberations on the guidelines for funding the phase-down of HFCs in Article 5 countries in light of document UNEP/</w:t>
      </w:r>
      <w:proofErr w:type="spellStart"/>
      <w:r w:rsidRPr="00D809B1">
        <w:t>OzL.Pro</w:t>
      </w:r>
      <w:proofErr w:type="spellEnd"/>
      <w:r w:rsidRPr="00D809B1">
        <w:t>/ExCom/</w:t>
      </w:r>
      <w:r w:rsidR="0043320E" w:rsidRPr="00D809B1">
        <w:t>9</w:t>
      </w:r>
      <w:r w:rsidR="0043320E">
        <w:t>3</w:t>
      </w:r>
      <w:r w:rsidRPr="00D809B1">
        <w:t>/</w:t>
      </w:r>
      <w:r w:rsidR="00887A90">
        <w:t>9</w:t>
      </w:r>
      <w:r w:rsidR="00104FE0">
        <w:t>6</w:t>
      </w:r>
      <w:r w:rsidRPr="00D809B1">
        <w:t>.</w:t>
      </w:r>
    </w:p>
    <w:p w14:paraId="02517AC0" w14:textId="77777777" w:rsidR="006D3F71" w:rsidRPr="006C3786" w:rsidRDefault="006D3F71" w:rsidP="00814634">
      <w:pPr>
        <w:widowControl w:val="0"/>
        <w:tabs>
          <w:tab w:val="left" w:pos="8280"/>
        </w:tabs>
        <w:spacing w:after="240"/>
        <w:jc w:val="center"/>
        <w:rPr>
          <w:b/>
        </w:rPr>
      </w:pPr>
      <w:r w:rsidRPr="006C3786">
        <w:rPr>
          <w:b/>
        </w:rPr>
        <w:lastRenderedPageBreak/>
        <w:t>Annex I</w:t>
      </w:r>
    </w:p>
    <w:p w14:paraId="1F8928DC" w14:textId="26A6F56F" w:rsidR="006D3F71" w:rsidRPr="006C3786" w:rsidRDefault="006D3F71" w:rsidP="002F0C2C">
      <w:pPr>
        <w:widowControl w:val="0"/>
        <w:tabs>
          <w:tab w:val="left" w:pos="0"/>
          <w:tab w:val="left" w:pos="8280"/>
        </w:tabs>
        <w:jc w:val="center"/>
        <w:rPr>
          <w:b/>
          <w:sz w:val="24"/>
          <w:szCs w:val="24"/>
        </w:rPr>
      </w:pPr>
      <w:r w:rsidRPr="006C3786">
        <w:rPr>
          <w:b/>
          <w:sz w:val="24"/>
          <w:szCs w:val="24"/>
        </w:rPr>
        <w:t>DRAFT TEMPLATE OF THE COST GUIDELINES</w:t>
      </w:r>
      <w:r w:rsidR="00C95328">
        <w:rPr>
          <w:b/>
          <w:sz w:val="24"/>
          <w:szCs w:val="24"/>
        </w:rPr>
        <w:br/>
      </w:r>
      <w:r w:rsidRPr="006C3786">
        <w:rPr>
          <w:b/>
          <w:sz w:val="24"/>
          <w:szCs w:val="24"/>
        </w:rPr>
        <w:t>FOR THE PHASE-DOWN OF HFCs</w:t>
      </w:r>
    </w:p>
    <w:p w14:paraId="6BF1466B" w14:textId="5607A754" w:rsidR="006D3F71" w:rsidRPr="006C3786" w:rsidRDefault="006D3F71" w:rsidP="00814634">
      <w:pPr>
        <w:widowControl w:val="0"/>
        <w:shd w:val="clear" w:color="auto" w:fill="FFFFFF" w:themeFill="background1"/>
        <w:tabs>
          <w:tab w:val="left" w:pos="8280"/>
        </w:tabs>
        <w:spacing w:after="240"/>
        <w:jc w:val="center"/>
        <w:rPr>
          <w:b/>
          <w:bCs/>
        </w:rPr>
      </w:pPr>
      <w:r w:rsidRPr="006C3786">
        <w:rPr>
          <w:b/>
        </w:rPr>
        <w:t>(</w:t>
      </w:r>
      <w:r w:rsidRPr="006C3786">
        <w:rPr>
          <w:b/>
          <w:bCs/>
        </w:rPr>
        <w:t>As of the 9</w:t>
      </w:r>
      <w:r w:rsidR="00C8747D">
        <w:rPr>
          <w:b/>
          <w:bCs/>
        </w:rPr>
        <w:t>2</w:t>
      </w:r>
      <w:r w:rsidR="00C8747D" w:rsidRPr="00B55113">
        <w:rPr>
          <w:b/>
          <w:bCs/>
          <w:vertAlign w:val="superscript"/>
        </w:rPr>
        <w:t>nd</w:t>
      </w:r>
      <w:r w:rsidR="00C8747D">
        <w:rPr>
          <w:b/>
          <w:bCs/>
        </w:rPr>
        <w:t xml:space="preserve"> </w:t>
      </w:r>
      <w:r w:rsidRPr="006C3786">
        <w:rPr>
          <w:b/>
          <w:bCs/>
        </w:rPr>
        <w:t>meeting)</w:t>
      </w:r>
    </w:p>
    <w:p w14:paraId="5C56D50C" w14:textId="77777777" w:rsidR="006D3F71" w:rsidRPr="007509D3" w:rsidRDefault="006D3F71" w:rsidP="00814634">
      <w:pPr>
        <w:widowControl w:val="0"/>
        <w:spacing w:after="240"/>
        <w:rPr>
          <w:u w:val="single"/>
        </w:rPr>
      </w:pPr>
      <w:r w:rsidRPr="006C3786">
        <w:rPr>
          <w:u w:val="single"/>
        </w:rPr>
        <w:t>Background</w:t>
      </w:r>
    </w:p>
    <w:p w14:paraId="24420CA3" w14:textId="21953E74" w:rsidR="006D3F71" w:rsidRPr="00D31ACF" w:rsidRDefault="006D3F71" w:rsidP="009C42E9">
      <w:pPr>
        <w:pStyle w:val="Heading1"/>
        <w:numPr>
          <w:ilvl w:val="0"/>
          <w:numId w:val="37"/>
        </w:numPr>
      </w:pPr>
      <w:r w:rsidRPr="00D31ACF">
        <w:t xml:space="preserve">The present </w:t>
      </w:r>
      <w:r w:rsidR="00C95328">
        <w:t>a</w:t>
      </w:r>
      <w:r w:rsidR="00C95328" w:rsidRPr="00D31ACF">
        <w:t xml:space="preserve">nnex </w:t>
      </w:r>
      <w:r w:rsidRPr="00D31ACF">
        <w:t>contains the draft cost guidelines for the phase-down of HFCs based on the relevant elements of decision XXVIII/2 agreed by the Parties at their Twenty-Eighth Meeting. These draft cost guidelines contain elements agreed at the 78</w:t>
      </w:r>
      <w:r w:rsidRPr="0049356C">
        <w:rPr>
          <w:vertAlign w:val="superscript"/>
        </w:rPr>
        <w:t>th</w:t>
      </w:r>
      <w:r w:rsidRPr="00D31ACF">
        <w:t xml:space="preserve"> </w:t>
      </w:r>
      <w:r w:rsidRPr="00FA12D8">
        <w:t xml:space="preserve">and </w:t>
      </w:r>
      <w:r w:rsidR="00464F4D" w:rsidRPr="00FA12D8">
        <w:t>subsequent</w:t>
      </w:r>
      <w:r w:rsidRPr="00D31ACF">
        <w:t xml:space="preserve"> meetings of the Executive </w:t>
      </w:r>
      <w:r w:rsidR="00D464B7" w:rsidRPr="00D31ACF">
        <w:t>Committee and</w:t>
      </w:r>
      <w:r w:rsidRPr="00D31ACF">
        <w:t xml:space="preserve"> will be updated pursuant to further discussions at future meetings of the Executive Committee.</w:t>
      </w:r>
    </w:p>
    <w:p w14:paraId="14EB9F89" w14:textId="282AC7CA" w:rsidR="006D3F71" w:rsidRPr="007509D3" w:rsidRDefault="006D3F71" w:rsidP="00814634">
      <w:pPr>
        <w:widowControl w:val="0"/>
        <w:spacing w:after="240"/>
        <w:rPr>
          <w:u w:val="single"/>
        </w:rPr>
      </w:pPr>
      <w:r w:rsidRPr="007509D3">
        <w:rPr>
          <w:u w:val="single"/>
        </w:rPr>
        <w:t>Draft cost guidelines for the phase-down of HFCs</w:t>
      </w:r>
    </w:p>
    <w:p w14:paraId="68BD7801" w14:textId="77777777" w:rsidR="006D3F71" w:rsidRPr="007509D3" w:rsidRDefault="006D3F71" w:rsidP="00814634">
      <w:pPr>
        <w:widowControl w:val="0"/>
        <w:spacing w:after="240"/>
        <w:rPr>
          <w:b/>
        </w:rPr>
      </w:pPr>
      <w:r w:rsidRPr="007509D3">
        <w:rPr>
          <w:b/>
        </w:rPr>
        <w:t>Flexibility in implementation that enables Parties to select their own strategies and priorities in sectors and technologies</w:t>
      </w:r>
    </w:p>
    <w:p w14:paraId="048784CA" w14:textId="382D457A" w:rsidR="006D3F71" w:rsidRPr="007509D3" w:rsidRDefault="006D3F71" w:rsidP="00A82B84">
      <w:pPr>
        <w:pStyle w:val="Heading1"/>
      </w:pPr>
      <w:r w:rsidRPr="007509D3">
        <w:t xml:space="preserve">Article 5 countries will have flexibility to prioritize HFCs, define sectors, select technologies and </w:t>
      </w:r>
      <w:r w:rsidR="00A173B5" w:rsidRPr="007509D3">
        <w:t>alternatives</w:t>
      </w:r>
      <w:r w:rsidRPr="007509D3">
        <w:t xml:space="preserve"> and elaborate and implement their strategies to meet agreed HFC obligations, based on their specific needs and national circumstances, following a country-driven approach.</w:t>
      </w:r>
    </w:p>
    <w:p w14:paraId="5DFDE85D" w14:textId="77777777" w:rsidR="006D3F71" w:rsidRPr="007509D3" w:rsidRDefault="006D3F71" w:rsidP="00814634">
      <w:pPr>
        <w:widowControl w:val="0"/>
        <w:spacing w:after="240"/>
        <w:rPr>
          <w:b/>
        </w:rPr>
      </w:pPr>
      <w:r w:rsidRPr="007509D3">
        <w:rPr>
          <w:b/>
        </w:rPr>
        <w:t>Cut-off date for eligible capacity</w:t>
      </w:r>
    </w:p>
    <w:p w14:paraId="45B5202B" w14:textId="77777777" w:rsidR="006D3F71" w:rsidRPr="007509D3" w:rsidRDefault="006D3F71" w:rsidP="00A82B84">
      <w:pPr>
        <w:pStyle w:val="Heading1"/>
      </w:pPr>
      <w:r w:rsidRPr="007509D3">
        <w:t>The cut-off date for eligible capacity is 1 January 2020 for those Parties with baseline years from 2020 to 2022, and 1 January 2024 for those Parties with baseline years from 2024 to 2026.</w:t>
      </w:r>
    </w:p>
    <w:p w14:paraId="509FEFCE" w14:textId="77777777" w:rsidR="006D3F71" w:rsidRPr="007509D3" w:rsidRDefault="006D3F71" w:rsidP="00814634">
      <w:pPr>
        <w:widowControl w:val="0"/>
        <w:spacing w:after="240"/>
        <w:rPr>
          <w:b/>
        </w:rPr>
      </w:pPr>
      <w:r w:rsidRPr="007509D3">
        <w:rPr>
          <w:b/>
        </w:rPr>
        <w:t>Second and third conversions</w:t>
      </w:r>
    </w:p>
    <w:p w14:paraId="2B38882F" w14:textId="77777777" w:rsidR="006D3F71" w:rsidRPr="007509D3" w:rsidRDefault="006D3F71" w:rsidP="00A82B84">
      <w:pPr>
        <w:pStyle w:val="Heading1"/>
      </w:pPr>
      <w:r w:rsidRPr="007509D3">
        <w:t>To apply the following principles for second and third conversion projects:</w:t>
      </w:r>
    </w:p>
    <w:p w14:paraId="32CD30AB" w14:textId="4150150C" w:rsidR="006D3F71" w:rsidRPr="007509D3" w:rsidRDefault="006D3F71" w:rsidP="006D3F71">
      <w:pPr>
        <w:pStyle w:val="Heading2"/>
      </w:pPr>
      <w:r w:rsidRPr="007509D3">
        <w:t>First conversions, in the context of a phase-down of HFCs, are defined as conversions to low</w:t>
      </w:r>
      <w:r>
        <w:noBreakHyphen/>
      </w:r>
      <w:r w:rsidRPr="007509D3">
        <w:t>GWP</w:t>
      </w:r>
      <w:r>
        <w:t xml:space="preserve"> </w:t>
      </w:r>
      <w:r w:rsidRPr="007509D3">
        <w:t>or zero-GWP alternatives of enterprises that have never received any direct or indirect support, in part or in full, from the Multilateral Fund, including enterprises that converted to HFCs with their own resources;</w:t>
      </w:r>
    </w:p>
    <w:p w14:paraId="04D0CF70" w14:textId="77777777" w:rsidR="006D3F71" w:rsidRPr="007509D3" w:rsidRDefault="006D3F71" w:rsidP="00A82B84">
      <w:pPr>
        <w:widowControl w:val="0"/>
        <w:numPr>
          <w:ilvl w:val="1"/>
          <w:numId w:val="1"/>
        </w:numPr>
        <w:tabs>
          <w:tab w:val="clear" w:pos="0"/>
        </w:tabs>
        <w:spacing w:after="240"/>
        <w:outlineLvl w:val="1"/>
      </w:pPr>
      <w:r w:rsidRPr="007509D3">
        <w:t>Enterprises that have already converted to HFCs in phasing out CFCs and/or HCFCs will be eligible to receive funding from the Multilateral Fund to meet agreed incremental costs in the same manner as enterprises eligible for first conversions;</w:t>
      </w:r>
    </w:p>
    <w:p w14:paraId="59B2C1D2" w14:textId="2106F453" w:rsidR="006D3F71" w:rsidRPr="007509D3" w:rsidRDefault="006D3F71" w:rsidP="00A82B84">
      <w:pPr>
        <w:widowControl w:val="0"/>
        <w:numPr>
          <w:ilvl w:val="1"/>
          <w:numId w:val="1"/>
        </w:numPr>
        <w:tabs>
          <w:tab w:val="clear" w:pos="0"/>
        </w:tabs>
        <w:spacing w:after="240"/>
        <w:outlineLvl w:val="1"/>
      </w:pPr>
      <w:r w:rsidRPr="007509D3">
        <w:t xml:space="preserve">Enterprises that convert from HCFCs to high-GWP HFCs, after the date of adoption of the Amendment, under HCFC phase-out management plans </w:t>
      </w:r>
      <w:r w:rsidR="004279F6" w:rsidRPr="000F434D">
        <w:t xml:space="preserve">(HPMPs) </w:t>
      </w:r>
      <w:r w:rsidRPr="007509D3">
        <w:t xml:space="preserve">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14:paraId="39C26FBA" w14:textId="77777777" w:rsidR="006D3F71" w:rsidRPr="007509D3" w:rsidRDefault="006D3F71" w:rsidP="00A82B84">
      <w:pPr>
        <w:widowControl w:val="0"/>
        <w:numPr>
          <w:ilvl w:val="1"/>
          <w:numId w:val="1"/>
        </w:numPr>
        <w:tabs>
          <w:tab w:val="clear" w:pos="0"/>
        </w:tabs>
        <w:spacing w:after="240"/>
        <w:outlineLvl w:val="1"/>
      </w:pPr>
      <w:r w:rsidRPr="007509D3">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14:paraId="7345159F" w14:textId="77777777" w:rsidR="006D3F71" w:rsidRPr="007509D3" w:rsidRDefault="006D3F71" w:rsidP="00674740">
      <w:pPr>
        <w:numPr>
          <w:ilvl w:val="1"/>
          <w:numId w:val="1"/>
        </w:numPr>
        <w:outlineLvl w:val="1"/>
      </w:pPr>
      <w:r w:rsidRPr="007509D3">
        <w:lastRenderedPageBreak/>
        <w:t>Enterprises that convert from HFCs to lower-GWP HFCs with Multilateral Fund support when no other alternatives are available will be eligible to receive funding from the Multilateral Fund for a subsequent conversion to low-GWP or zero-GWP alternatives if necessary to meet the final HFC phase-down step.</w:t>
      </w:r>
    </w:p>
    <w:p w14:paraId="3C5B79E9" w14:textId="77777777" w:rsidR="006D3F71" w:rsidRPr="007509D3" w:rsidRDefault="006D3F71" w:rsidP="00814634">
      <w:pPr>
        <w:widowControl w:val="0"/>
        <w:spacing w:before="240" w:after="240"/>
        <w:rPr>
          <w:b/>
        </w:rPr>
      </w:pPr>
      <w:r w:rsidRPr="007509D3">
        <w:rPr>
          <w:b/>
        </w:rPr>
        <w:t>Sustained aggregate reductions</w:t>
      </w:r>
    </w:p>
    <w:p w14:paraId="4470EA76" w14:textId="1DE64D70" w:rsidR="006D3F71" w:rsidRPr="007509D3" w:rsidRDefault="006D3F71" w:rsidP="00A82B84">
      <w:pPr>
        <w:pStyle w:val="Heading1"/>
      </w:pPr>
      <w:r w:rsidRPr="007509D3">
        <w:t xml:space="preserve">The remaining eligible consumption for funding in tonnage will be determined on the basis of the starting point of national aggregate consumption less the amount funded by previously approved projects in future multi-year agreement templates for </w:t>
      </w:r>
      <w:r w:rsidR="00E84468">
        <w:t>Kigali HFC implementation plans</w:t>
      </w:r>
      <w:r w:rsidR="00A55EFF">
        <w:t xml:space="preserve"> (KIPs)</w:t>
      </w:r>
      <w:r w:rsidRPr="007509D3">
        <w:t>.</w:t>
      </w:r>
    </w:p>
    <w:p w14:paraId="3ADF93B3" w14:textId="77777777" w:rsidR="006D3F71" w:rsidRPr="007509D3" w:rsidRDefault="006D3F71" w:rsidP="00814634">
      <w:pPr>
        <w:widowControl w:val="0"/>
        <w:spacing w:after="240"/>
        <w:rPr>
          <w:b/>
        </w:rPr>
      </w:pPr>
      <w:r w:rsidRPr="007509D3">
        <w:rPr>
          <w:b/>
        </w:rPr>
        <w:t>Eligible incremental costs</w:t>
      </w:r>
    </w:p>
    <w:p w14:paraId="4FCCB8DE" w14:textId="77777777" w:rsidR="006D3F71" w:rsidRPr="007509D3" w:rsidRDefault="006D3F71" w:rsidP="00814634">
      <w:pPr>
        <w:widowControl w:val="0"/>
        <w:spacing w:after="240"/>
        <w:ind w:firstLine="720"/>
        <w:rPr>
          <w:i/>
        </w:rPr>
      </w:pPr>
      <w:r w:rsidRPr="007509D3">
        <w:rPr>
          <w:i/>
        </w:rPr>
        <w:t>Consumption manufacturing sector</w:t>
      </w:r>
    </w:p>
    <w:p w14:paraId="662853BF" w14:textId="77777777" w:rsidR="006D3F71" w:rsidRPr="007509D3" w:rsidRDefault="006D3F71" w:rsidP="00A82B84">
      <w:pPr>
        <w:pStyle w:val="Heading1"/>
      </w:pPr>
      <w:r w:rsidRPr="007509D3">
        <w:t>To make the following categories of costs eligible and to include them in the cost calculation associated with the phase-down of HFCs in the consumption manufacturing sector:</w:t>
      </w:r>
    </w:p>
    <w:p w14:paraId="3421A76B" w14:textId="77777777" w:rsidR="006D3F71" w:rsidRPr="007509D3" w:rsidRDefault="006D3F71" w:rsidP="00A82B84">
      <w:pPr>
        <w:widowControl w:val="0"/>
        <w:numPr>
          <w:ilvl w:val="1"/>
          <w:numId w:val="1"/>
        </w:numPr>
        <w:tabs>
          <w:tab w:val="clear" w:pos="0"/>
        </w:tabs>
        <w:spacing w:after="240"/>
        <w:outlineLvl w:val="1"/>
      </w:pPr>
      <w:r w:rsidRPr="007509D3">
        <w:t>Incremental capital costs;</w:t>
      </w:r>
    </w:p>
    <w:p w14:paraId="0A209655" w14:textId="77777777" w:rsidR="006D3F71" w:rsidRPr="007509D3" w:rsidRDefault="006D3F71" w:rsidP="00A82B84">
      <w:pPr>
        <w:widowControl w:val="0"/>
        <w:numPr>
          <w:ilvl w:val="1"/>
          <w:numId w:val="1"/>
        </w:numPr>
        <w:tabs>
          <w:tab w:val="clear" w:pos="0"/>
        </w:tabs>
        <w:spacing w:after="240"/>
        <w:outlineLvl w:val="1"/>
      </w:pPr>
      <w:r w:rsidRPr="007509D3">
        <w:t>Incremental operating costs for a duration to be determined by the Executive Committee;</w:t>
      </w:r>
    </w:p>
    <w:p w14:paraId="1F33E1EB" w14:textId="77777777" w:rsidR="006D3F71" w:rsidRPr="007509D3" w:rsidRDefault="006D3F71" w:rsidP="00A82B84">
      <w:pPr>
        <w:widowControl w:val="0"/>
        <w:numPr>
          <w:ilvl w:val="1"/>
          <w:numId w:val="1"/>
        </w:numPr>
        <w:tabs>
          <w:tab w:val="clear" w:pos="0"/>
        </w:tabs>
        <w:spacing w:after="240"/>
        <w:outlineLvl w:val="1"/>
      </w:pPr>
      <w:r w:rsidRPr="007509D3">
        <w:t xml:space="preserve">Technical assistance activities; </w:t>
      </w:r>
    </w:p>
    <w:p w14:paraId="246EC033" w14:textId="77777777" w:rsidR="006D3F71" w:rsidRPr="007509D3" w:rsidRDefault="006D3F71" w:rsidP="00A82B84">
      <w:pPr>
        <w:widowControl w:val="0"/>
        <w:numPr>
          <w:ilvl w:val="1"/>
          <w:numId w:val="1"/>
        </w:numPr>
        <w:tabs>
          <w:tab w:val="clear" w:pos="0"/>
        </w:tabs>
        <w:spacing w:after="240"/>
        <w:outlineLvl w:val="1"/>
      </w:pPr>
      <w:r w:rsidRPr="007509D3">
        <w:t>Research and development, when required to adapt and optimize alternatives to HFCs with low or zero GWP;</w:t>
      </w:r>
    </w:p>
    <w:p w14:paraId="47D03779" w14:textId="77777777" w:rsidR="006D3F71" w:rsidRPr="007509D3" w:rsidRDefault="006D3F71" w:rsidP="00A82B84">
      <w:pPr>
        <w:widowControl w:val="0"/>
        <w:numPr>
          <w:ilvl w:val="1"/>
          <w:numId w:val="1"/>
        </w:numPr>
        <w:tabs>
          <w:tab w:val="clear" w:pos="0"/>
        </w:tabs>
        <w:spacing w:after="240"/>
        <w:outlineLvl w:val="1"/>
      </w:pPr>
      <w:r w:rsidRPr="007509D3">
        <w:t>Costs of patents and designs, and incremental costs of royalties, when necessary and cost</w:t>
      </w:r>
      <w:r w:rsidRPr="007509D3">
        <w:noBreakHyphen/>
        <w:t>effective; and</w:t>
      </w:r>
    </w:p>
    <w:p w14:paraId="19ECF9B9" w14:textId="77777777" w:rsidR="006D3F71" w:rsidRPr="007509D3" w:rsidRDefault="006D3F71" w:rsidP="00A82B84">
      <w:pPr>
        <w:widowControl w:val="0"/>
        <w:numPr>
          <w:ilvl w:val="1"/>
          <w:numId w:val="1"/>
        </w:numPr>
        <w:tabs>
          <w:tab w:val="clear" w:pos="0"/>
        </w:tabs>
        <w:spacing w:after="240"/>
        <w:outlineLvl w:val="1"/>
      </w:pPr>
      <w:r w:rsidRPr="007509D3">
        <w:t>Costs of the safe introduction of flammable and toxic alternatives.</w:t>
      </w:r>
    </w:p>
    <w:p w14:paraId="3334DCBD" w14:textId="77777777" w:rsidR="006D3F71" w:rsidRPr="007509D3" w:rsidRDefault="006D3F71" w:rsidP="00814634">
      <w:pPr>
        <w:widowControl w:val="0"/>
        <w:spacing w:after="240"/>
        <w:ind w:left="720"/>
        <w:rPr>
          <w:i/>
        </w:rPr>
      </w:pPr>
      <w:r w:rsidRPr="007509D3">
        <w:rPr>
          <w:i/>
        </w:rPr>
        <w:t>Production sector</w:t>
      </w:r>
    </w:p>
    <w:p w14:paraId="7361A57D" w14:textId="77777777" w:rsidR="006D3F71" w:rsidRPr="007509D3" w:rsidRDefault="006D3F71" w:rsidP="00A82B84">
      <w:pPr>
        <w:pStyle w:val="Heading1"/>
      </w:pPr>
      <w:r w:rsidRPr="007509D3">
        <w:t>To make the following categories of costs eligible and to include them in the cost calculation associated with the phase-down of HFCs in the production sector:</w:t>
      </w:r>
    </w:p>
    <w:p w14:paraId="0416AEA4" w14:textId="77777777" w:rsidR="006D3F71" w:rsidRPr="007509D3" w:rsidRDefault="006D3F71" w:rsidP="00A82B84">
      <w:pPr>
        <w:widowControl w:val="0"/>
        <w:numPr>
          <w:ilvl w:val="1"/>
          <w:numId w:val="1"/>
        </w:numPr>
        <w:tabs>
          <w:tab w:val="clear" w:pos="0"/>
        </w:tabs>
        <w:spacing w:after="240"/>
        <w:outlineLvl w:val="1"/>
      </w:pPr>
      <w:r w:rsidRPr="007509D3">
        <w:t>Lost profit due to the shutdown/closure of production facilities, as well as production reduction;</w:t>
      </w:r>
    </w:p>
    <w:p w14:paraId="7536715D" w14:textId="77777777" w:rsidR="006D3F71" w:rsidRPr="007509D3" w:rsidRDefault="006D3F71" w:rsidP="00A82B84">
      <w:pPr>
        <w:widowControl w:val="0"/>
        <w:numPr>
          <w:ilvl w:val="1"/>
          <w:numId w:val="1"/>
        </w:numPr>
        <w:tabs>
          <w:tab w:val="clear" w:pos="0"/>
        </w:tabs>
        <w:spacing w:after="240"/>
        <w:outlineLvl w:val="1"/>
      </w:pPr>
      <w:r w:rsidRPr="007509D3">
        <w:t>Compensation for displaced workers;</w:t>
      </w:r>
    </w:p>
    <w:p w14:paraId="44A7E7EF" w14:textId="77777777" w:rsidR="006D3F71" w:rsidRPr="007509D3" w:rsidRDefault="006D3F71" w:rsidP="00A82B84">
      <w:pPr>
        <w:widowControl w:val="0"/>
        <w:numPr>
          <w:ilvl w:val="1"/>
          <w:numId w:val="1"/>
        </w:numPr>
        <w:tabs>
          <w:tab w:val="clear" w:pos="0"/>
        </w:tabs>
        <w:spacing w:after="240"/>
        <w:outlineLvl w:val="1"/>
      </w:pPr>
      <w:r w:rsidRPr="007509D3">
        <w:t>Dismantling of production facilities;</w:t>
      </w:r>
    </w:p>
    <w:p w14:paraId="78798C12" w14:textId="77777777" w:rsidR="006D3F71" w:rsidRPr="007509D3" w:rsidRDefault="006D3F71" w:rsidP="00A82B84">
      <w:pPr>
        <w:widowControl w:val="0"/>
        <w:numPr>
          <w:ilvl w:val="1"/>
          <w:numId w:val="1"/>
        </w:numPr>
        <w:tabs>
          <w:tab w:val="clear" w:pos="0"/>
        </w:tabs>
        <w:spacing w:after="240"/>
        <w:outlineLvl w:val="1"/>
      </w:pPr>
      <w:r w:rsidRPr="007509D3">
        <w:t>Technical assistance activities;</w:t>
      </w:r>
    </w:p>
    <w:p w14:paraId="69FF7CFB" w14:textId="77777777" w:rsidR="006D3F71" w:rsidRPr="007509D3" w:rsidRDefault="006D3F71" w:rsidP="00A82B84">
      <w:pPr>
        <w:widowControl w:val="0"/>
        <w:numPr>
          <w:ilvl w:val="1"/>
          <w:numId w:val="1"/>
        </w:numPr>
        <w:tabs>
          <w:tab w:val="clear" w:pos="0"/>
        </w:tabs>
        <w:spacing w:after="240"/>
        <w:outlineLvl w:val="1"/>
      </w:pPr>
      <w:r w:rsidRPr="007509D3">
        <w:t xml:space="preserve">Research and development related to the production of low-GWP or zero-GWP alternatives to HFCs with a view to lowering the costs of alternatives; </w:t>
      </w:r>
    </w:p>
    <w:p w14:paraId="096A9F80" w14:textId="77777777" w:rsidR="006D3F71" w:rsidRPr="007509D3" w:rsidRDefault="006D3F71" w:rsidP="00A82B84">
      <w:pPr>
        <w:widowControl w:val="0"/>
        <w:numPr>
          <w:ilvl w:val="1"/>
          <w:numId w:val="1"/>
        </w:numPr>
        <w:tabs>
          <w:tab w:val="clear" w:pos="0"/>
        </w:tabs>
        <w:spacing w:after="240"/>
        <w:outlineLvl w:val="1"/>
      </w:pPr>
      <w:r w:rsidRPr="007509D3">
        <w:t>Costs of patents and designs or incremental costs of royalties;</w:t>
      </w:r>
    </w:p>
    <w:p w14:paraId="5A759DB5" w14:textId="77777777" w:rsidR="006D3F71" w:rsidRPr="007509D3" w:rsidRDefault="006D3F71" w:rsidP="00674740">
      <w:pPr>
        <w:numPr>
          <w:ilvl w:val="1"/>
          <w:numId w:val="1"/>
        </w:numPr>
        <w:spacing w:after="240"/>
        <w:outlineLvl w:val="1"/>
      </w:pPr>
      <w:r w:rsidRPr="007509D3">
        <w:t>Costs of converting facilities to produce low-GWP or zero-GWP alternatives to HFCs when technically feasible and cost-effective; and</w:t>
      </w:r>
    </w:p>
    <w:p w14:paraId="6D300909" w14:textId="77777777" w:rsidR="006D3F71" w:rsidRPr="007509D3" w:rsidRDefault="006D3F71" w:rsidP="00F271B8">
      <w:pPr>
        <w:keepNext/>
        <w:numPr>
          <w:ilvl w:val="1"/>
          <w:numId w:val="1"/>
        </w:numPr>
        <w:tabs>
          <w:tab w:val="clear" w:pos="0"/>
        </w:tabs>
        <w:spacing w:after="240"/>
        <w:outlineLvl w:val="1"/>
      </w:pPr>
      <w:r w:rsidRPr="007509D3">
        <w:lastRenderedPageBreak/>
        <w:t>Costs of reducing emissions of HFC-23, a by-product from the production process of HCFC</w:t>
      </w:r>
      <w:r>
        <w:noBreakHyphen/>
      </w:r>
      <w:r w:rsidRPr="007509D3">
        <w:t>22, by reducing its emission rate in the process, destroying it from the off-gas, or by collecting and converting it to other environmentally safe chemicals; such costs should be funded by the Multilateral Fund to meet the obligations of Article 5 Parties specified under the Amendment.</w:t>
      </w:r>
    </w:p>
    <w:p w14:paraId="141482EC" w14:textId="708EA14B" w:rsidR="000F434D" w:rsidRPr="000F434D" w:rsidRDefault="000F434D" w:rsidP="000F434D">
      <w:pPr>
        <w:pStyle w:val="Heading1"/>
      </w:pPr>
      <w:r w:rsidRPr="000F434D">
        <w:t>The Sub-group on the Production Sector would consider compensation for compliance</w:t>
      </w:r>
      <w:r w:rsidR="0043320E">
        <w:noBreakHyphen/>
      </w:r>
      <w:r w:rsidRPr="000F434D">
        <w:t>related control obligations for the production sector on a case-by-case basis once official reporting of HFC production had been submitted by Article 5 countries.</w:t>
      </w:r>
    </w:p>
    <w:p w14:paraId="758060D0" w14:textId="77777777" w:rsidR="006D3F71" w:rsidRPr="007509D3" w:rsidRDefault="006D3F71" w:rsidP="00A82B84">
      <w:pPr>
        <w:widowControl w:val="0"/>
        <w:spacing w:after="240"/>
        <w:ind w:left="720"/>
        <w:rPr>
          <w:i/>
        </w:rPr>
      </w:pPr>
      <w:r w:rsidRPr="007509D3">
        <w:rPr>
          <w:i/>
        </w:rPr>
        <w:t>Refrigeration servicing sector</w:t>
      </w:r>
    </w:p>
    <w:p w14:paraId="590EFA01" w14:textId="77777777" w:rsidR="006D3F71" w:rsidRPr="007509D3" w:rsidRDefault="006D3F71" w:rsidP="00A82B84">
      <w:pPr>
        <w:pStyle w:val="Heading1"/>
      </w:pPr>
      <w:r w:rsidRPr="007509D3">
        <w:t>To make the following categories of costs eligible and to include them in the cost calculation associated with the phase-down of HFCs in the refrigeration servicing sector:</w:t>
      </w:r>
    </w:p>
    <w:p w14:paraId="2E99EEAD" w14:textId="77777777" w:rsidR="006D3F71" w:rsidRPr="007509D3" w:rsidRDefault="006D3F71" w:rsidP="00A82B84">
      <w:pPr>
        <w:widowControl w:val="0"/>
        <w:numPr>
          <w:ilvl w:val="1"/>
          <w:numId w:val="1"/>
        </w:numPr>
        <w:tabs>
          <w:tab w:val="clear" w:pos="0"/>
        </w:tabs>
        <w:spacing w:after="240"/>
        <w:outlineLvl w:val="1"/>
      </w:pPr>
      <w:r w:rsidRPr="007509D3">
        <w:t>Public awareness activities;</w:t>
      </w:r>
    </w:p>
    <w:p w14:paraId="6266356B" w14:textId="77777777" w:rsidR="006D3F71" w:rsidRPr="007509D3" w:rsidRDefault="006D3F71" w:rsidP="00A82B84">
      <w:pPr>
        <w:widowControl w:val="0"/>
        <w:numPr>
          <w:ilvl w:val="1"/>
          <w:numId w:val="1"/>
        </w:numPr>
        <w:tabs>
          <w:tab w:val="clear" w:pos="0"/>
        </w:tabs>
        <w:spacing w:after="240"/>
        <w:outlineLvl w:val="1"/>
      </w:pPr>
      <w:r w:rsidRPr="007509D3">
        <w:t>Policy development and implementation;</w:t>
      </w:r>
    </w:p>
    <w:p w14:paraId="061C2A28" w14:textId="77777777" w:rsidR="006D3F71" w:rsidRPr="007509D3" w:rsidRDefault="006D3F71" w:rsidP="00A82B84">
      <w:pPr>
        <w:widowControl w:val="0"/>
        <w:numPr>
          <w:ilvl w:val="1"/>
          <w:numId w:val="1"/>
        </w:numPr>
        <w:tabs>
          <w:tab w:val="clear" w:pos="0"/>
        </w:tabs>
        <w:spacing w:after="240"/>
        <w:outlineLvl w:val="1"/>
      </w:pPr>
      <w:r w:rsidRPr="007509D3">
        <w:t>Certification programmes and training of technicians on safe handling, good practices and safety in respect of alternatives, including training equipment;</w:t>
      </w:r>
    </w:p>
    <w:p w14:paraId="018A03AC" w14:textId="77777777" w:rsidR="006D3F71" w:rsidRPr="007509D3" w:rsidRDefault="006D3F71" w:rsidP="00A82B84">
      <w:pPr>
        <w:widowControl w:val="0"/>
        <w:numPr>
          <w:ilvl w:val="1"/>
          <w:numId w:val="1"/>
        </w:numPr>
        <w:tabs>
          <w:tab w:val="clear" w:pos="0"/>
        </w:tabs>
        <w:spacing w:after="240"/>
        <w:outlineLvl w:val="1"/>
      </w:pPr>
      <w:r w:rsidRPr="007509D3">
        <w:t>Training of customs officers;</w:t>
      </w:r>
    </w:p>
    <w:p w14:paraId="26BB875F" w14:textId="77777777" w:rsidR="006D3F71" w:rsidRPr="007509D3" w:rsidRDefault="006D3F71" w:rsidP="00A82B84">
      <w:pPr>
        <w:widowControl w:val="0"/>
        <w:numPr>
          <w:ilvl w:val="1"/>
          <w:numId w:val="1"/>
        </w:numPr>
        <w:tabs>
          <w:tab w:val="clear" w:pos="0"/>
        </w:tabs>
        <w:spacing w:after="240"/>
        <w:outlineLvl w:val="1"/>
      </w:pPr>
      <w:r w:rsidRPr="007509D3">
        <w:t>Prevention of illegal trade of HFCs;</w:t>
      </w:r>
    </w:p>
    <w:p w14:paraId="03450F99" w14:textId="77777777" w:rsidR="006D3F71" w:rsidRPr="007509D3" w:rsidRDefault="006D3F71" w:rsidP="00A82B84">
      <w:pPr>
        <w:widowControl w:val="0"/>
        <w:numPr>
          <w:ilvl w:val="1"/>
          <w:numId w:val="1"/>
        </w:numPr>
        <w:tabs>
          <w:tab w:val="clear" w:pos="0"/>
        </w:tabs>
        <w:spacing w:after="240"/>
        <w:outlineLvl w:val="1"/>
      </w:pPr>
      <w:r w:rsidRPr="007509D3">
        <w:t xml:space="preserve">Servicing tools; </w:t>
      </w:r>
    </w:p>
    <w:p w14:paraId="0B741586" w14:textId="77777777" w:rsidR="006D3F71" w:rsidRPr="000F434D" w:rsidRDefault="006D3F71" w:rsidP="00A82B84">
      <w:pPr>
        <w:widowControl w:val="0"/>
        <w:numPr>
          <w:ilvl w:val="1"/>
          <w:numId w:val="1"/>
        </w:numPr>
        <w:tabs>
          <w:tab w:val="clear" w:pos="0"/>
        </w:tabs>
        <w:spacing w:after="240"/>
        <w:outlineLvl w:val="1"/>
      </w:pPr>
      <w:r w:rsidRPr="000F434D">
        <w:t>Refrigerant testing equipment for the refrigeration and air-conditioning sector; and</w:t>
      </w:r>
    </w:p>
    <w:p w14:paraId="7F6A6299" w14:textId="77777777" w:rsidR="006D3F71" w:rsidRPr="000F434D" w:rsidRDefault="006D3F71" w:rsidP="00A82B84">
      <w:pPr>
        <w:widowControl w:val="0"/>
        <w:numPr>
          <w:ilvl w:val="1"/>
          <w:numId w:val="1"/>
        </w:numPr>
        <w:tabs>
          <w:tab w:val="clear" w:pos="0"/>
        </w:tabs>
        <w:spacing w:after="240"/>
        <w:outlineLvl w:val="1"/>
      </w:pPr>
      <w:r w:rsidRPr="000F434D">
        <w:t>Recycling and recovery of HFCs.</w:t>
      </w:r>
    </w:p>
    <w:p w14:paraId="268206B9" w14:textId="06451839" w:rsidR="000F434D" w:rsidRPr="000F434D" w:rsidRDefault="000F434D" w:rsidP="000F434D">
      <w:pPr>
        <w:pStyle w:val="Heading1"/>
      </w:pPr>
      <w:r w:rsidRPr="000F434D">
        <w:t xml:space="preserve">In relation to the level and modalities of funding for HFC phase-down in the refrigeration servicing sector, </w:t>
      </w:r>
      <w:r w:rsidR="00CE402F">
        <w:t xml:space="preserve">in line with </w:t>
      </w:r>
      <w:r w:rsidRPr="000F434D">
        <w:t>decision 92/37:</w:t>
      </w:r>
    </w:p>
    <w:p w14:paraId="306B1A54" w14:textId="0AD181F5" w:rsidR="000F434D" w:rsidRPr="000F434D" w:rsidRDefault="000F434D" w:rsidP="000F434D">
      <w:pPr>
        <w:pStyle w:val="Heading2"/>
        <w:numPr>
          <w:ilvl w:val="1"/>
          <w:numId w:val="38"/>
        </w:numPr>
      </w:pPr>
      <w:r w:rsidRPr="000F434D">
        <w:t>To apply the following principles with regard to the eligible incremental costs in the refrigeration servicing sector for stage I of the KIPs, on the understanding that the funding levels specified below would be revised for activities submitted for future KIP stages when activities under HPMPs had been completed:</w:t>
      </w:r>
    </w:p>
    <w:p w14:paraId="17DDE1C2" w14:textId="77777777" w:rsidR="000F434D" w:rsidRPr="000F434D" w:rsidRDefault="000F434D" w:rsidP="000F434D">
      <w:pPr>
        <w:pStyle w:val="Heading3"/>
      </w:pPr>
      <w:r w:rsidRPr="000F434D">
        <w:t xml:space="preserve">Article 5 countries must include in their KIPs, at a minimum: </w:t>
      </w:r>
    </w:p>
    <w:p w14:paraId="362A8FC4" w14:textId="77777777" w:rsidR="000F434D" w:rsidRPr="000F434D" w:rsidRDefault="000F434D" w:rsidP="000F434D">
      <w:pPr>
        <w:pStyle w:val="Header4"/>
      </w:pPr>
      <w:r w:rsidRPr="000F434D">
        <w:t>A commitment to meeting, without further requests for funding, at least the 10 per cent reduction target in HFC consumption in line with the compliance schedule of the Montreal Protocol, and to restricting imports of HFC-based equipment, if feasible, and if necessary to achieve the compliance schedule and support relevant phase-down activities;</w:t>
      </w:r>
    </w:p>
    <w:p w14:paraId="19DA2633" w14:textId="77777777" w:rsidR="000F434D" w:rsidRPr="000F434D" w:rsidRDefault="000F434D" w:rsidP="000F434D">
      <w:pPr>
        <w:pStyle w:val="Header4"/>
      </w:pPr>
      <w:r w:rsidRPr="000F434D">
        <w:t xml:space="preserve">Mandatory reporting, by the time funding tranches for the KIPs were requested, on the implementation of activities undertaken in the refrigeration servicing sector and in the manufacturing sector, when applicable, in the previous tranche, as well as a comprehensive annual </w:t>
      </w:r>
      <w:r w:rsidRPr="000F434D">
        <w:lastRenderedPageBreak/>
        <w:t>work plan for the implementation of the activities associated with the next tranche;</w:t>
      </w:r>
    </w:p>
    <w:p w14:paraId="60F83DC1" w14:textId="77777777" w:rsidR="000F434D" w:rsidRPr="000F434D" w:rsidRDefault="000F434D" w:rsidP="000F434D">
      <w:pPr>
        <w:pStyle w:val="Header4"/>
      </w:pPr>
      <w:r w:rsidRPr="000F434D">
        <w:t>A description of the roles and responsibilities of major stakeholders and the lead implementing agency and the cooperating agencies, where applicable;</w:t>
      </w:r>
    </w:p>
    <w:p w14:paraId="2E65FD0A" w14:textId="77777777" w:rsidR="000F434D" w:rsidRPr="000F434D" w:rsidRDefault="000F434D" w:rsidP="000F434D">
      <w:pPr>
        <w:pStyle w:val="Header4"/>
      </w:pPr>
      <w:r w:rsidRPr="000F434D">
        <w:t>A description of how activities in the servicing sector under KIPs and HPMPs would be coordinated in their implementation;</w:t>
      </w:r>
    </w:p>
    <w:p w14:paraId="19A94000" w14:textId="01B364B3" w:rsidR="000F434D" w:rsidRPr="000F434D" w:rsidRDefault="000F434D" w:rsidP="000F434D">
      <w:pPr>
        <w:pStyle w:val="Heading3"/>
      </w:pPr>
      <w:r w:rsidRPr="000F434D">
        <w:t xml:space="preserve">Article 5 countries that had an average HFC consumption in the servicing sector during the baseline years of up to 360 metric tonnes </w:t>
      </w:r>
      <w:r w:rsidR="0059716F">
        <w:t xml:space="preserve">(mt) </w:t>
      </w:r>
      <w:r w:rsidRPr="000F434D">
        <w:t>would be provided funding consistent with the level of consumption in the refrigeration servicing sector, as shown in the table below, on the understanding that project proposals would still need to demonstrate that the funding level was necessary to achieve at least the 10 per cent of the Montreal Protocol HFC reduction target;</w:t>
      </w:r>
    </w:p>
    <w:tbl>
      <w:tblPr>
        <w:tblStyle w:val="TableGrid"/>
        <w:tblW w:w="0" w:type="auto"/>
        <w:tblInd w:w="2122" w:type="dxa"/>
        <w:tblLook w:val="04A0" w:firstRow="1" w:lastRow="0" w:firstColumn="1" w:lastColumn="0" w:noHBand="0" w:noVBand="1"/>
      </w:tblPr>
      <w:tblGrid>
        <w:gridCol w:w="3614"/>
        <w:gridCol w:w="3614"/>
      </w:tblGrid>
      <w:tr w:rsidR="000F434D" w:rsidRPr="000F434D" w14:paraId="1B4EB946" w14:textId="77777777" w:rsidTr="001F35D0">
        <w:tc>
          <w:tcPr>
            <w:tcW w:w="3614" w:type="dxa"/>
          </w:tcPr>
          <w:p w14:paraId="0D0911E6" w14:textId="77777777" w:rsidR="000F434D" w:rsidRPr="000F434D" w:rsidRDefault="000F434D" w:rsidP="001F35D0">
            <w:pPr>
              <w:jc w:val="center"/>
              <w:rPr>
                <w:b/>
                <w:bCs/>
                <w:sz w:val="20"/>
                <w:szCs w:val="20"/>
              </w:rPr>
            </w:pPr>
            <w:r w:rsidRPr="000F434D">
              <w:rPr>
                <w:b/>
                <w:bCs/>
                <w:sz w:val="20"/>
                <w:szCs w:val="20"/>
              </w:rPr>
              <w:t>Average HFC consumption in</w:t>
            </w:r>
            <w:r w:rsidRPr="000F434D">
              <w:rPr>
                <w:b/>
                <w:bCs/>
                <w:sz w:val="20"/>
                <w:szCs w:val="20"/>
              </w:rPr>
              <w:br/>
              <w:t>servicing in baseline years (mt)</w:t>
            </w:r>
          </w:p>
        </w:tc>
        <w:tc>
          <w:tcPr>
            <w:tcW w:w="3614" w:type="dxa"/>
          </w:tcPr>
          <w:p w14:paraId="30006C7D" w14:textId="77777777" w:rsidR="000F434D" w:rsidRPr="000F434D" w:rsidRDefault="000F434D" w:rsidP="001F35D0">
            <w:pPr>
              <w:jc w:val="center"/>
              <w:rPr>
                <w:b/>
                <w:bCs/>
                <w:sz w:val="20"/>
                <w:szCs w:val="20"/>
              </w:rPr>
            </w:pPr>
            <w:r w:rsidRPr="000F434D">
              <w:rPr>
                <w:b/>
                <w:bCs/>
                <w:sz w:val="20"/>
                <w:szCs w:val="20"/>
              </w:rPr>
              <w:t>Funding for meeting the 10% Montreal protocol HFC reduction target (US $)</w:t>
            </w:r>
          </w:p>
        </w:tc>
      </w:tr>
      <w:tr w:rsidR="000F434D" w:rsidRPr="000F434D" w14:paraId="4A8D10F7" w14:textId="77777777" w:rsidTr="001F35D0">
        <w:tc>
          <w:tcPr>
            <w:tcW w:w="3614" w:type="dxa"/>
          </w:tcPr>
          <w:p w14:paraId="36267F4F" w14:textId="77777777" w:rsidR="000F434D" w:rsidRPr="000F434D" w:rsidRDefault="000F434D" w:rsidP="001F35D0">
            <w:pPr>
              <w:ind w:left="602" w:hanging="142"/>
              <w:rPr>
                <w:sz w:val="20"/>
                <w:szCs w:val="20"/>
              </w:rPr>
            </w:pPr>
            <w:r w:rsidRPr="000F434D">
              <w:rPr>
                <w:sz w:val="20"/>
                <w:szCs w:val="20"/>
              </w:rPr>
              <w:t>&gt;0 &lt;15</w:t>
            </w:r>
          </w:p>
        </w:tc>
        <w:tc>
          <w:tcPr>
            <w:tcW w:w="3614" w:type="dxa"/>
          </w:tcPr>
          <w:p w14:paraId="7DEEBB1C" w14:textId="77777777" w:rsidR="000F434D" w:rsidRPr="000F434D" w:rsidRDefault="000F434D" w:rsidP="001F35D0">
            <w:pPr>
              <w:ind w:right="605"/>
              <w:jc w:val="right"/>
              <w:rPr>
                <w:sz w:val="20"/>
                <w:szCs w:val="20"/>
              </w:rPr>
            </w:pPr>
            <w:r w:rsidRPr="000F434D">
              <w:rPr>
                <w:sz w:val="20"/>
                <w:szCs w:val="20"/>
              </w:rPr>
              <w:t>135,000</w:t>
            </w:r>
          </w:p>
        </w:tc>
      </w:tr>
      <w:tr w:rsidR="000F434D" w:rsidRPr="000F434D" w14:paraId="3CD94612" w14:textId="77777777" w:rsidTr="001F35D0">
        <w:tc>
          <w:tcPr>
            <w:tcW w:w="3614" w:type="dxa"/>
          </w:tcPr>
          <w:p w14:paraId="20D0ADDF" w14:textId="77777777" w:rsidR="000F434D" w:rsidRPr="000F434D" w:rsidRDefault="000F434D" w:rsidP="001F35D0">
            <w:pPr>
              <w:ind w:left="602" w:hanging="142"/>
              <w:rPr>
                <w:sz w:val="20"/>
                <w:szCs w:val="20"/>
              </w:rPr>
            </w:pPr>
            <w:r w:rsidRPr="000F434D">
              <w:rPr>
                <w:sz w:val="20"/>
                <w:szCs w:val="20"/>
              </w:rPr>
              <w:t>15 &lt;40</w:t>
            </w:r>
          </w:p>
        </w:tc>
        <w:tc>
          <w:tcPr>
            <w:tcW w:w="3614" w:type="dxa"/>
          </w:tcPr>
          <w:p w14:paraId="00AB0B33" w14:textId="77777777" w:rsidR="000F434D" w:rsidRPr="000F434D" w:rsidRDefault="000F434D" w:rsidP="001F35D0">
            <w:pPr>
              <w:ind w:right="605"/>
              <w:jc w:val="right"/>
              <w:rPr>
                <w:sz w:val="20"/>
                <w:szCs w:val="20"/>
              </w:rPr>
            </w:pPr>
            <w:r w:rsidRPr="000F434D">
              <w:rPr>
                <w:sz w:val="20"/>
                <w:szCs w:val="20"/>
              </w:rPr>
              <w:t>145,000</w:t>
            </w:r>
          </w:p>
        </w:tc>
      </w:tr>
      <w:tr w:rsidR="000F434D" w:rsidRPr="000F434D" w14:paraId="2C90B502" w14:textId="77777777" w:rsidTr="001F35D0">
        <w:tc>
          <w:tcPr>
            <w:tcW w:w="3614" w:type="dxa"/>
          </w:tcPr>
          <w:p w14:paraId="7661F043" w14:textId="77777777" w:rsidR="000F434D" w:rsidRPr="000F434D" w:rsidRDefault="000F434D" w:rsidP="001F35D0">
            <w:pPr>
              <w:ind w:left="602" w:hanging="142"/>
              <w:rPr>
                <w:sz w:val="20"/>
                <w:szCs w:val="20"/>
              </w:rPr>
            </w:pPr>
            <w:r w:rsidRPr="000F434D">
              <w:rPr>
                <w:sz w:val="20"/>
                <w:szCs w:val="20"/>
              </w:rPr>
              <w:t>40 &lt;80</w:t>
            </w:r>
          </w:p>
        </w:tc>
        <w:tc>
          <w:tcPr>
            <w:tcW w:w="3614" w:type="dxa"/>
          </w:tcPr>
          <w:p w14:paraId="264B29D6" w14:textId="77777777" w:rsidR="000F434D" w:rsidRPr="000F434D" w:rsidRDefault="000F434D" w:rsidP="001F35D0">
            <w:pPr>
              <w:ind w:right="605"/>
              <w:jc w:val="right"/>
              <w:rPr>
                <w:sz w:val="20"/>
                <w:szCs w:val="20"/>
              </w:rPr>
            </w:pPr>
            <w:r w:rsidRPr="000F434D">
              <w:rPr>
                <w:sz w:val="20"/>
                <w:szCs w:val="20"/>
              </w:rPr>
              <w:t>158,000</w:t>
            </w:r>
          </w:p>
        </w:tc>
      </w:tr>
      <w:tr w:rsidR="000F434D" w:rsidRPr="000F434D" w14:paraId="01116BE5" w14:textId="77777777" w:rsidTr="001F35D0">
        <w:tc>
          <w:tcPr>
            <w:tcW w:w="3614" w:type="dxa"/>
          </w:tcPr>
          <w:p w14:paraId="467CE565" w14:textId="77777777" w:rsidR="000F434D" w:rsidRPr="000F434D" w:rsidRDefault="000F434D" w:rsidP="001F35D0">
            <w:pPr>
              <w:ind w:left="602" w:hanging="142"/>
              <w:rPr>
                <w:sz w:val="20"/>
                <w:szCs w:val="20"/>
              </w:rPr>
            </w:pPr>
            <w:r w:rsidRPr="000F434D">
              <w:rPr>
                <w:sz w:val="20"/>
                <w:szCs w:val="20"/>
              </w:rPr>
              <w:t>80 &lt;120</w:t>
            </w:r>
          </w:p>
        </w:tc>
        <w:tc>
          <w:tcPr>
            <w:tcW w:w="3614" w:type="dxa"/>
          </w:tcPr>
          <w:p w14:paraId="40791B19" w14:textId="77777777" w:rsidR="000F434D" w:rsidRPr="000F434D" w:rsidRDefault="000F434D" w:rsidP="001F35D0">
            <w:pPr>
              <w:ind w:right="605"/>
              <w:jc w:val="right"/>
              <w:rPr>
                <w:sz w:val="20"/>
                <w:szCs w:val="20"/>
              </w:rPr>
            </w:pPr>
            <w:r w:rsidRPr="000F434D">
              <w:rPr>
                <w:sz w:val="20"/>
                <w:szCs w:val="20"/>
              </w:rPr>
              <w:t>170,000</w:t>
            </w:r>
          </w:p>
        </w:tc>
      </w:tr>
      <w:tr w:rsidR="000F434D" w:rsidRPr="000F434D" w14:paraId="5B054975" w14:textId="77777777" w:rsidTr="001F35D0">
        <w:tc>
          <w:tcPr>
            <w:tcW w:w="3614" w:type="dxa"/>
          </w:tcPr>
          <w:p w14:paraId="1464F38E" w14:textId="77777777" w:rsidR="000F434D" w:rsidRPr="000F434D" w:rsidRDefault="000F434D" w:rsidP="001F35D0">
            <w:pPr>
              <w:ind w:left="602" w:hanging="142"/>
              <w:rPr>
                <w:sz w:val="20"/>
                <w:szCs w:val="20"/>
              </w:rPr>
            </w:pPr>
            <w:r w:rsidRPr="000F434D">
              <w:rPr>
                <w:sz w:val="20"/>
                <w:szCs w:val="20"/>
              </w:rPr>
              <w:t>120 &lt;160</w:t>
            </w:r>
          </w:p>
        </w:tc>
        <w:tc>
          <w:tcPr>
            <w:tcW w:w="3614" w:type="dxa"/>
          </w:tcPr>
          <w:p w14:paraId="7FE04D60" w14:textId="77777777" w:rsidR="000F434D" w:rsidRPr="000F434D" w:rsidRDefault="000F434D" w:rsidP="001F35D0">
            <w:pPr>
              <w:ind w:right="605"/>
              <w:jc w:val="right"/>
              <w:rPr>
                <w:sz w:val="20"/>
                <w:szCs w:val="20"/>
              </w:rPr>
            </w:pPr>
            <w:r w:rsidRPr="000F434D">
              <w:rPr>
                <w:sz w:val="20"/>
                <w:szCs w:val="20"/>
              </w:rPr>
              <w:t>180,000</w:t>
            </w:r>
          </w:p>
        </w:tc>
      </w:tr>
      <w:tr w:rsidR="000F434D" w:rsidRPr="000F434D" w14:paraId="53896C70" w14:textId="77777777" w:rsidTr="001F35D0">
        <w:tc>
          <w:tcPr>
            <w:tcW w:w="3614" w:type="dxa"/>
          </w:tcPr>
          <w:p w14:paraId="74DFED2F" w14:textId="77777777" w:rsidR="000F434D" w:rsidRPr="000F434D" w:rsidRDefault="000F434D" w:rsidP="001F35D0">
            <w:pPr>
              <w:ind w:left="602" w:hanging="142"/>
              <w:rPr>
                <w:sz w:val="20"/>
                <w:szCs w:val="20"/>
              </w:rPr>
            </w:pPr>
            <w:r w:rsidRPr="000F434D">
              <w:rPr>
                <w:sz w:val="20"/>
                <w:szCs w:val="20"/>
              </w:rPr>
              <w:t>160 &lt;200</w:t>
            </w:r>
          </w:p>
        </w:tc>
        <w:tc>
          <w:tcPr>
            <w:tcW w:w="3614" w:type="dxa"/>
          </w:tcPr>
          <w:p w14:paraId="4D9B228D" w14:textId="77777777" w:rsidR="000F434D" w:rsidRPr="000F434D" w:rsidRDefault="000F434D" w:rsidP="001F35D0">
            <w:pPr>
              <w:ind w:right="605"/>
              <w:jc w:val="right"/>
              <w:rPr>
                <w:sz w:val="20"/>
                <w:szCs w:val="20"/>
              </w:rPr>
            </w:pPr>
            <w:r w:rsidRPr="000F434D">
              <w:rPr>
                <w:sz w:val="20"/>
                <w:szCs w:val="20"/>
              </w:rPr>
              <w:t>190,000</w:t>
            </w:r>
          </w:p>
        </w:tc>
      </w:tr>
      <w:tr w:rsidR="000F434D" w:rsidRPr="000F434D" w14:paraId="2382242E" w14:textId="77777777" w:rsidTr="001F35D0">
        <w:tc>
          <w:tcPr>
            <w:tcW w:w="3614" w:type="dxa"/>
          </w:tcPr>
          <w:p w14:paraId="5A11F022" w14:textId="77777777" w:rsidR="000F434D" w:rsidRPr="000F434D" w:rsidRDefault="000F434D" w:rsidP="001F35D0">
            <w:pPr>
              <w:ind w:left="602" w:hanging="142"/>
              <w:rPr>
                <w:sz w:val="20"/>
                <w:szCs w:val="20"/>
              </w:rPr>
            </w:pPr>
            <w:r w:rsidRPr="000F434D">
              <w:rPr>
                <w:sz w:val="20"/>
                <w:szCs w:val="20"/>
              </w:rPr>
              <w:t>200 &lt;300</w:t>
            </w:r>
          </w:p>
        </w:tc>
        <w:tc>
          <w:tcPr>
            <w:tcW w:w="3614" w:type="dxa"/>
          </w:tcPr>
          <w:p w14:paraId="7D363452" w14:textId="77777777" w:rsidR="000F434D" w:rsidRPr="000F434D" w:rsidRDefault="000F434D" w:rsidP="001F35D0">
            <w:pPr>
              <w:ind w:right="605"/>
              <w:jc w:val="right"/>
              <w:rPr>
                <w:sz w:val="20"/>
                <w:szCs w:val="20"/>
              </w:rPr>
            </w:pPr>
            <w:r w:rsidRPr="000F434D">
              <w:rPr>
                <w:sz w:val="20"/>
                <w:szCs w:val="20"/>
              </w:rPr>
              <w:t>325,000</w:t>
            </w:r>
          </w:p>
        </w:tc>
      </w:tr>
      <w:tr w:rsidR="000F434D" w:rsidRPr="000F434D" w14:paraId="5BF386FF" w14:textId="77777777" w:rsidTr="001F35D0">
        <w:tc>
          <w:tcPr>
            <w:tcW w:w="3614" w:type="dxa"/>
          </w:tcPr>
          <w:p w14:paraId="52B2ABE3" w14:textId="77777777" w:rsidR="000F434D" w:rsidRPr="000F434D" w:rsidRDefault="000F434D" w:rsidP="001F35D0">
            <w:pPr>
              <w:ind w:left="602" w:hanging="142"/>
              <w:rPr>
                <w:sz w:val="20"/>
                <w:szCs w:val="20"/>
              </w:rPr>
            </w:pPr>
            <w:r w:rsidRPr="000F434D">
              <w:rPr>
                <w:sz w:val="20"/>
                <w:szCs w:val="20"/>
              </w:rPr>
              <w:t>300 &lt;360</w:t>
            </w:r>
          </w:p>
        </w:tc>
        <w:tc>
          <w:tcPr>
            <w:tcW w:w="3614" w:type="dxa"/>
          </w:tcPr>
          <w:p w14:paraId="2B78FFA1" w14:textId="77777777" w:rsidR="000F434D" w:rsidRPr="000F434D" w:rsidRDefault="000F434D" w:rsidP="001F35D0">
            <w:pPr>
              <w:ind w:right="605"/>
              <w:jc w:val="right"/>
              <w:rPr>
                <w:sz w:val="20"/>
                <w:szCs w:val="20"/>
              </w:rPr>
            </w:pPr>
            <w:r w:rsidRPr="000F434D">
              <w:rPr>
                <w:sz w:val="20"/>
                <w:szCs w:val="20"/>
              </w:rPr>
              <w:t>360,000</w:t>
            </w:r>
          </w:p>
        </w:tc>
      </w:tr>
    </w:tbl>
    <w:p w14:paraId="288ED7BA" w14:textId="77777777" w:rsidR="000F434D" w:rsidRPr="000F434D" w:rsidRDefault="000F434D" w:rsidP="000F434D">
      <w:pPr>
        <w:spacing w:after="240"/>
        <w:ind w:left="2127"/>
        <w:rPr>
          <w:sz w:val="18"/>
          <w:szCs w:val="18"/>
        </w:rPr>
      </w:pPr>
      <w:r w:rsidRPr="000F434D">
        <w:rPr>
          <w:sz w:val="18"/>
          <w:szCs w:val="18"/>
        </w:rPr>
        <w:t>*Plus 20 per cent funding for countries committing to reduce consumption by 10 per cent of the average HFC consumption in the baseline years</w:t>
      </w:r>
    </w:p>
    <w:p w14:paraId="0AF6D46A" w14:textId="77777777" w:rsidR="000F434D" w:rsidRPr="000F434D" w:rsidRDefault="000F434D" w:rsidP="000F434D">
      <w:pPr>
        <w:pStyle w:val="Heading3"/>
      </w:pPr>
      <w:r w:rsidRPr="000F434D">
        <w:t>Article 5 countries with average HFC consumption above 360 metric tonnes and below 25,000 metric tonnes in the servicing sector in the baseline years would be provided funding, which would be deducted from their starting point for aggregate reductions in HFC consumption, at a level up to US $5.10/kg on the understanding that project proposals would still need to demonstrate that the funding level was necessary to achieve at least the 10 per cent HFC reduction target;</w:t>
      </w:r>
    </w:p>
    <w:p w14:paraId="3A3F91D1" w14:textId="77777777" w:rsidR="000F434D" w:rsidRPr="000F434D" w:rsidRDefault="000F434D" w:rsidP="000F434D">
      <w:pPr>
        <w:pStyle w:val="Heading3"/>
      </w:pPr>
      <w:r w:rsidRPr="000F434D">
        <w:t>Funding for Article 5 countries that had an average HFC consumption in servicing in baseline years above 25,000 metric tonnes would be considered on a case</w:t>
      </w:r>
      <w:r w:rsidRPr="000F434D">
        <w:noBreakHyphen/>
        <w:t>by</w:t>
      </w:r>
      <w:r w:rsidRPr="000F434D">
        <w:noBreakHyphen/>
        <w:t>case basis;</w:t>
      </w:r>
    </w:p>
    <w:p w14:paraId="33C9D851" w14:textId="3FAFC913" w:rsidR="000F434D" w:rsidRPr="000F434D" w:rsidRDefault="000F434D" w:rsidP="000F434D">
      <w:pPr>
        <w:pStyle w:val="Heading2"/>
      </w:pPr>
      <w:r w:rsidRPr="000F434D">
        <w:t>That Article 5 countries referred to in subparagraph (b)(iii) above that could achieve the 10 per cent reduction step in HFC consumption in line with the compliance schedule of the Montreal Protocol could receive funding up to the level determined for low</w:t>
      </w:r>
      <w:r w:rsidRPr="000F434D">
        <w:noBreakHyphen/>
        <w:t>volume</w:t>
      </w:r>
      <w:r w:rsidRPr="000F434D">
        <w:noBreakHyphen/>
        <w:t>consuming countries with average HFC consumption in servicing in the baseline years between 300 and 360 metric tonnes as specified in subparagraph (</w:t>
      </w:r>
      <w:r w:rsidR="003B2A28">
        <w:t>a</w:t>
      </w:r>
      <w:r w:rsidRPr="000F434D">
        <w:t>)(ii) above, on the understanding that they must include in their HFC phase-down plans, as a minimum, the requirements described in subparagraph (</w:t>
      </w:r>
      <w:r w:rsidR="00246622">
        <w:t>a</w:t>
      </w:r>
      <w:r w:rsidRPr="000F434D">
        <w:t>)(</w:t>
      </w:r>
      <w:proofErr w:type="spellStart"/>
      <w:r w:rsidRPr="000F434D">
        <w:t>i</w:t>
      </w:r>
      <w:proofErr w:type="spellEnd"/>
      <w:r w:rsidRPr="000F434D">
        <w:t>) above; and</w:t>
      </w:r>
    </w:p>
    <w:p w14:paraId="617C69A6" w14:textId="0452DAFF" w:rsidR="000F434D" w:rsidRPr="000F434D" w:rsidRDefault="000F434D" w:rsidP="000F434D">
      <w:pPr>
        <w:pStyle w:val="Heading2"/>
        <w:widowControl/>
      </w:pPr>
      <w:r w:rsidRPr="000F434D">
        <w:t xml:space="preserve">To revisit the principles </w:t>
      </w:r>
      <w:r w:rsidR="00246622" w:rsidRPr="000F434D">
        <w:t>referred to in subparagraphs (</w:t>
      </w:r>
      <w:r w:rsidR="00246622">
        <w:t>a</w:t>
      </w:r>
      <w:r w:rsidR="00246622" w:rsidRPr="000F434D">
        <w:t>) and (</w:t>
      </w:r>
      <w:r w:rsidR="00EC7D71">
        <w:t>b</w:t>
      </w:r>
      <w:r w:rsidR="00246622" w:rsidRPr="000F434D">
        <w:t xml:space="preserve">) </w:t>
      </w:r>
      <w:r w:rsidRPr="000F434D">
        <w:t>in 2028 for the funding of future stages of the KIPs.</w:t>
      </w:r>
    </w:p>
    <w:p w14:paraId="5173AAD2" w14:textId="77777777" w:rsidR="006D3F71" w:rsidRPr="000F434D" w:rsidRDefault="006D3F71" w:rsidP="00775790">
      <w:pPr>
        <w:keepNext/>
        <w:spacing w:after="240"/>
        <w:rPr>
          <w:b/>
        </w:rPr>
      </w:pPr>
      <w:r w:rsidRPr="000F434D">
        <w:rPr>
          <w:b/>
        </w:rPr>
        <w:lastRenderedPageBreak/>
        <w:t>Energy efficiency</w:t>
      </w:r>
    </w:p>
    <w:p w14:paraId="0E69DBE1" w14:textId="088DF78E" w:rsidR="000F434D" w:rsidRPr="000F434D" w:rsidRDefault="006D3F71" w:rsidP="000F434D">
      <w:pPr>
        <w:widowControl w:val="0"/>
        <w:spacing w:after="240"/>
        <w:rPr>
          <w:b/>
        </w:rPr>
      </w:pPr>
      <w:r w:rsidRPr="000F434D">
        <w:rPr>
          <w:b/>
        </w:rPr>
        <w:t xml:space="preserve">Capacity building to address safety </w:t>
      </w:r>
      <w:r w:rsidR="000F434D" w:rsidRPr="006111FF">
        <w:rPr>
          <w:bCs/>
        </w:rPr>
        <w:t>(addressed as part of the servicing sector in line with decision 81/67(c))</w:t>
      </w:r>
    </w:p>
    <w:p w14:paraId="2BCF2AAE" w14:textId="77777777" w:rsidR="006D3F71" w:rsidRPr="007509D3" w:rsidRDefault="006D3F71" w:rsidP="00814634">
      <w:pPr>
        <w:widowControl w:val="0"/>
        <w:spacing w:after="240"/>
        <w:rPr>
          <w:b/>
        </w:rPr>
      </w:pPr>
      <w:r w:rsidRPr="000F434D">
        <w:rPr>
          <w:b/>
        </w:rPr>
        <w:t>Disposal</w:t>
      </w:r>
    </w:p>
    <w:p w14:paraId="6A58F66E" w14:textId="77777777" w:rsidR="006D3F71" w:rsidRPr="007509D3" w:rsidRDefault="006D3F71" w:rsidP="00814634">
      <w:pPr>
        <w:widowControl w:val="0"/>
        <w:spacing w:after="240"/>
        <w:rPr>
          <w:b/>
        </w:rPr>
      </w:pPr>
      <w:r w:rsidRPr="007509D3">
        <w:rPr>
          <w:b/>
        </w:rPr>
        <w:t>Eligibility of Annex F substances subject to high-ambient-temperature exemption</w:t>
      </w:r>
    </w:p>
    <w:p w14:paraId="0B551E32" w14:textId="77777777" w:rsidR="006D3F71" w:rsidRDefault="006D3F71" w:rsidP="00F271B8">
      <w:pPr>
        <w:pStyle w:val="Heading1"/>
      </w:pPr>
      <w:r w:rsidRPr="007509D3">
        <w:t>That amounts of Annex F substances that are subject to the high-ambient-temperature exemption are not eligible for funding under the Multilateral Fund while they are exempted for that Party.</w:t>
      </w:r>
    </w:p>
    <w:p w14:paraId="5B740AC0" w14:textId="77777777" w:rsidR="006D3F71" w:rsidRDefault="006D3F71" w:rsidP="00A82B84"/>
    <w:p w14:paraId="0DCD567F" w14:textId="77777777" w:rsidR="006D3F71" w:rsidRDefault="006D3F71" w:rsidP="00A82B84">
      <w:pPr>
        <w:sectPr w:rsidR="006D3F71" w:rsidSect="00A82B84">
          <w:headerReference w:type="even" r:id="rId20"/>
          <w:headerReference w:type="default" r:id="rId21"/>
          <w:footerReference w:type="even" r:id="rId22"/>
          <w:footerReference w:type="default" r:id="rId23"/>
          <w:footerReference w:type="first" r:id="rId24"/>
          <w:pgSz w:w="12240" w:h="15840" w:code="1"/>
          <w:pgMar w:top="720" w:right="1440" w:bottom="864" w:left="1440" w:header="720" w:footer="475" w:gutter="0"/>
          <w:pgNumType w:start="1"/>
          <w:cols w:space="720"/>
          <w:docGrid w:linePitch="299"/>
        </w:sectPr>
      </w:pPr>
    </w:p>
    <w:p w14:paraId="197C0B73" w14:textId="77777777" w:rsidR="006D3F71" w:rsidRPr="0003334A" w:rsidRDefault="006D3F71" w:rsidP="00E94D47">
      <w:pPr>
        <w:widowControl w:val="0"/>
        <w:spacing w:after="240"/>
        <w:jc w:val="center"/>
        <w:outlineLvl w:val="1"/>
        <w:rPr>
          <w:b/>
        </w:rPr>
      </w:pPr>
      <w:r w:rsidRPr="00DC5199">
        <w:rPr>
          <w:b/>
        </w:rPr>
        <w:lastRenderedPageBreak/>
        <w:t>Annex II</w:t>
      </w:r>
    </w:p>
    <w:p w14:paraId="46CFEEED" w14:textId="77777777" w:rsidR="006D3F71" w:rsidRPr="00884113" w:rsidRDefault="006D3F71" w:rsidP="00CA3450">
      <w:pPr>
        <w:shd w:val="clear" w:color="auto" w:fill="FFFFFF" w:themeFill="background1"/>
        <w:spacing w:after="120"/>
        <w:jc w:val="center"/>
        <w:rPr>
          <w:b/>
          <w:sz w:val="24"/>
          <w:szCs w:val="24"/>
        </w:rPr>
      </w:pPr>
      <w:r w:rsidRPr="00884113">
        <w:rPr>
          <w:b/>
          <w:sz w:val="24"/>
          <w:szCs w:val="24"/>
        </w:rPr>
        <w:t>WORKING TEXT ON THE COST-EFFECTIVENESS THRESHOLDS</w:t>
      </w:r>
    </w:p>
    <w:p w14:paraId="320DE41F" w14:textId="3B769BCE" w:rsidR="006D3F71" w:rsidRPr="00CA3450" w:rsidRDefault="006D3F71" w:rsidP="00CA3450">
      <w:pPr>
        <w:shd w:val="clear" w:color="auto" w:fill="FFFFFF" w:themeFill="background1"/>
        <w:spacing w:after="240"/>
        <w:jc w:val="center"/>
        <w:rPr>
          <w:bCs/>
        </w:rPr>
      </w:pPr>
      <w:r w:rsidRPr="00CA3450">
        <w:rPr>
          <w:bCs/>
        </w:rPr>
        <w:t>(</w:t>
      </w:r>
      <w:r w:rsidRPr="00CA3450">
        <w:rPr>
          <w:bCs/>
          <w:lang w:val="en-US"/>
        </w:rPr>
        <w:t xml:space="preserve">Annex XX </w:t>
      </w:r>
      <w:r w:rsidR="00BD57FD">
        <w:rPr>
          <w:bCs/>
          <w:lang w:val="en-US"/>
        </w:rPr>
        <w:t>of</w:t>
      </w:r>
      <w:r w:rsidRPr="00CA3450">
        <w:rPr>
          <w:bCs/>
          <w:lang w:val="en-US"/>
        </w:rPr>
        <w:t xml:space="preserve"> document UNEP/</w:t>
      </w:r>
      <w:proofErr w:type="spellStart"/>
      <w:r w:rsidRPr="00CA3450">
        <w:rPr>
          <w:bCs/>
          <w:lang w:val="en-US"/>
        </w:rPr>
        <w:t>OzL.Pro</w:t>
      </w:r>
      <w:proofErr w:type="spellEnd"/>
      <w:r w:rsidRPr="00CA3450">
        <w:rPr>
          <w:bCs/>
          <w:lang w:val="en-US"/>
        </w:rPr>
        <w:t>/ExCom/</w:t>
      </w:r>
      <w:r w:rsidR="00235E38" w:rsidRPr="00CA3450">
        <w:rPr>
          <w:bCs/>
          <w:lang w:val="en-US"/>
        </w:rPr>
        <w:t>92</w:t>
      </w:r>
      <w:r w:rsidRPr="00CA3450">
        <w:rPr>
          <w:bCs/>
          <w:lang w:val="en-US"/>
        </w:rPr>
        <w:t>/</w:t>
      </w:r>
      <w:r w:rsidR="00235E38" w:rsidRPr="00CA3450">
        <w:rPr>
          <w:bCs/>
          <w:lang w:val="en-US"/>
        </w:rPr>
        <w:t>56</w:t>
      </w:r>
      <w:r w:rsidRPr="00CA3450">
        <w:rPr>
          <w:bCs/>
          <w:lang w:val="en-US"/>
        </w:rPr>
        <w:t>)</w:t>
      </w:r>
    </w:p>
    <w:p w14:paraId="33A17CB2" w14:textId="77777777" w:rsidR="006D3F71" w:rsidRPr="00D829F6" w:rsidRDefault="006D3F71" w:rsidP="004F7E72">
      <w:pPr>
        <w:keepNext/>
        <w:spacing w:after="40"/>
        <w:rPr>
          <w:b/>
        </w:rPr>
      </w:pPr>
      <w:r w:rsidRPr="00D829F6">
        <w:rPr>
          <w:b/>
        </w:rPr>
        <w:t xml:space="preserve">Cost-effectiveness (CE) thresholds for </w:t>
      </w:r>
      <w:r>
        <w:rPr>
          <w:b/>
        </w:rPr>
        <w:t xml:space="preserve">the </w:t>
      </w:r>
      <w:r w:rsidRPr="00D829F6">
        <w:rPr>
          <w:b/>
        </w:rPr>
        <w:t>CFC and HCFC phase-out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21"/>
        <w:gridCol w:w="1614"/>
        <w:gridCol w:w="1276"/>
        <w:gridCol w:w="1189"/>
        <w:gridCol w:w="2354"/>
        <w:gridCol w:w="1276"/>
        <w:gridCol w:w="1418"/>
        <w:gridCol w:w="1918"/>
      </w:tblGrid>
      <w:tr w:rsidR="006D3F71" w:rsidRPr="00D829F6" w14:paraId="45D0E4BB" w14:textId="77777777" w:rsidTr="00A82B84">
        <w:trPr>
          <w:tblHeader/>
        </w:trPr>
        <w:tc>
          <w:tcPr>
            <w:tcW w:w="1980" w:type="dxa"/>
            <w:vMerge w:val="restart"/>
            <w:shd w:val="clear" w:color="auto" w:fill="auto"/>
            <w:vAlign w:val="center"/>
            <w:hideMark/>
          </w:tcPr>
          <w:p w14:paraId="55398B16" w14:textId="77777777" w:rsidR="006D3F71" w:rsidRPr="00D829F6" w:rsidRDefault="006D3F71" w:rsidP="00A82B84">
            <w:pPr>
              <w:keepNext/>
              <w:jc w:val="center"/>
              <w:rPr>
                <w:color w:val="000000"/>
                <w:sz w:val="18"/>
                <w:szCs w:val="18"/>
              </w:rPr>
            </w:pPr>
            <w:r w:rsidRPr="00D829F6">
              <w:rPr>
                <w:b/>
                <w:bCs/>
                <w:color w:val="000000"/>
                <w:sz w:val="18"/>
                <w:szCs w:val="18"/>
              </w:rPr>
              <w:t>Sector</w:t>
            </w:r>
          </w:p>
        </w:tc>
        <w:tc>
          <w:tcPr>
            <w:tcW w:w="4111" w:type="dxa"/>
            <w:gridSpan w:val="3"/>
            <w:shd w:val="clear" w:color="auto" w:fill="auto"/>
            <w:vAlign w:val="center"/>
            <w:hideMark/>
          </w:tcPr>
          <w:p w14:paraId="1B999D57" w14:textId="77777777" w:rsidR="006D3F71" w:rsidRPr="00D829F6" w:rsidRDefault="006D3F71" w:rsidP="00A82B84">
            <w:pPr>
              <w:keepNext/>
              <w:jc w:val="center"/>
              <w:rPr>
                <w:b/>
                <w:bCs/>
                <w:color w:val="000000"/>
                <w:sz w:val="18"/>
                <w:szCs w:val="18"/>
              </w:rPr>
            </w:pPr>
            <w:r w:rsidRPr="00D829F6">
              <w:rPr>
                <w:b/>
                <w:bCs/>
                <w:color w:val="000000"/>
                <w:sz w:val="18"/>
                <w:szCs w:val="18"/>
              </w:rPr>
              <w:t>National ODS phase-out plans</w:t>
            </w:r>
          </w:p>
          <w:p w14:paraId="6F35DDFB" w14:textId="77777777" w:rsidR="006D3F71" w:rsidRPr="00D829F6" w:rsidRDefault="006D3F71" w:rsidP="00A82B84">
            <w:pPr>
              <w:keepNext/>
              <w:jc w:val="center"/>
              <w:rPr>
                <w:b/>
                <w:bCs/>
                <w:color w:val="000000"/>
                <w:sz w:val="18"/>
                <w:szCs w:val="18"/>
                <w:lang w:val="es-ES_tradnl"/>
              </w:rPr>
            </w:pPr>
            <w:r w:rsidRPr="006871F5">
              <w:rPr>
                <w:b/>
                <w:bCs/>
                <w:color w:val="000000"/>
                <w:sz w:val="18"/>
                <w:szCs w:val="18"/>
              </w:rPr>
              <w:t>(UNEP/</w:t>
            </w:r>
            <w:proofErr w:type="spellStart"/>
            <w:r w:rsidRPr="006871F5">
              <w:rPr>
                <w:b/>
                <w:bCs/>
                <w:color w:val="000000"/>
                <w:sz w:val="18"/>
                <w:szCs w:val="18"/>
              </w:rPr>
              <w:t>OzL.Pro</w:t>
            </w:r>
            <w:proofErr w:type="spellEnd"/>
            <w:r w:rsidRPr="006871F5">
              <w:rPr>
                <w:b/>
                <w:bCs/>
                <w:color w:val="000000"/>
                <w:sz w:val="18"/>
                <w:szCs w:val="18"/>
              </w:rPr>
              <w:t xml:space="preserve">/ExCom/16/20 para. </w:t>
            </w:r>
            <w:r w:rsidRPr="00D829F6">
              <w:rPr>
                <w:b/>
                <w:bCs/>
                <w:color w:val="000000"/>
                <w:sz w:val="18"/>
                <w:szCs w:val="18"/>
                <w:lang w:val="es-ES_tradnl"/>
              </w:rPr>
              <w:t>32)</w:t>
            </w:r>
          </w:p>
        </w:tc>
        <w:tc>
          <w:tcPr>
            <w:tcW w:w="4819" w:type="dxa"/>
            <w:gridSpan w:val="3"/>
            <w:shd w:val="clear" w:color="auto" w:fill="auto"/>
            <w:vAlign w:val="center"/>
            <w:hideMark/>
          </w:tcPr>
          <w:p w14:paraId="0091DC0D" w14:textId="77777777" w:rsidR="006D3F71" w:rsidRPr="00D829F6" w:rsidRDefault="006D3F71" w:rsidP="00A82B84">
            <w:pPr>
              <w:keepNext/>
              <w:jc w:val="center"/>
              <w:rPr>
                <w:b/>
                <w:bCs/>
                <w:color w:val="000000"/>
                <w:sz w:val="18"/>
                <w:szCs w:val="18"/>
              </w:rPr>
            </w:pPr>
            <w:r w:rsidRPr="00D829F6">
              <w:rPr>
                <w:b/>
                <w:bCs/>
                <w:color w:val="000000"/>
                <w:sz w:val="18"/>
                <w:szCs w:val="18"/>
              </w:rPr>
              <w:t>HPMPs</w:t>
            </w:r>
          </w:p>
          <w:p w14:paraId="76B3878E" w14:textId="77777777" w:rsidR="006D3F71" w:rsidRPr="00D829F6" w:rsidRDefault="006D3F71" w:rsidP="00A82B84">
            <w:pPr>
              <w:keepNext/>
              <w:jc w:val="center"/>
              <w:rPr>
                <w:b/>
                <w:bCs/>
                <w:color w:val="000000"/>
                <w:sz w:val="18"/>
                <w:szCs w:val="18"/>
              </w:rPr>
            </w:pPr>
            <w:r w:rsidRPr="00D829F6">
              <w:rPr>
                <w:b/>
                <w:bCs/>
                <w:color w:val="000000"/>
                <w:sz w:val="18"/>
                <w:szCs w:val="18"/>
              </w:rPr>
              <w:t>(decisions 60/44, 62/13 and 74/50)</w:t>
            </w:r>
          </w:p>
        </w:tc>
        <w:tc>
          <w:tcPr>
            <w:tcW w:w="1418" w:type="dxa"/>
            <w:vMerge w:val="restart"/>
            <w:vAlign w:val="center"/>
          </w:tcPr>
          <w:p w14:paraId="60645290" w14:textId="77777777" w:rsidR="006D3F71" w:rsidRPr="00D829F6" w:rsidRDefault="006D3F71" w:rsidP="00A82B84">
            <w:pPr>
              <w:keepNext/>
              <w:jc w:val="center"/>
              <w:rPr>
                <w:b/>
                <w:bCs/>
                <w:color w:val="000000"/>
                <w:sz w:val="18"/>
                <w:szCs w:val="18"/>
              </w:rPr>
            </w:pPr>
            <w:r w:rsidRPr="00D829F6">
              <w:rPr>
                <w:b/>
                <w:bCs/>
                <w:color w:val="000000"/>
                <w:sz w:val="18"/>
                <w:szCs w:val="18"/>
                <w:highlight w:val="yellow"/>
              </w:rPr>
              <w:t>TEAP</w:t>
            </w:r>
          </w:p>
          <w:p w14:paraId="03C04CFC" w14:textId="77777777" w:rsidR="006D3F71" w:rsidRPr="00D829F6" w:rsidRDefault="006D3F71" w:rsidP="00A82B84">
            <w:pPr>
              <w:keepNext/>
              <w:jc w:val="center"/>
              <w:rPr>
                <w:b/>
                <w:bCs/>
                <w:color w:val="000000"/>
                <w:sz w:val="18"/>
                <w:szCs w:val="18"/>
              </w:rPr>
            </w:pPr>
            <w:r w:rsidRPr="00D829F6">
              <w:rPr>
                <w:b/>
                <w:bCs/>
                <w:color w:val="000000"/>
                <w:sz w:val="18"/>
                <w:szCs w:val="18"/>
                <w:highlight w:val="yellow"/>
              </w:rPr>
              <w:t>(</w:t>
            </w:r>
            <w:proofErr w:type="spellStart"/>
            <w:r w:rsidRPr="00D829F6">
              <w:rPr>
                <w:b/>
                <w:bCs/>
                <w:color w:val="000000"/>
                <w:sz w:val="18"/>
                <w:szCs w:val="18"/>
                <w:highlight w:val="yellow"/>
              </w:rPr>
              <w:t>ExMOP</w:t>
            </w:r>
            <w:proofErr w:type="spellEnd"/>
            <w:r w:rsidRPr="00D829F6">
              <w:rPr>
                <w:b/>
                <w:bCs/>
                <w:color w:val="000000"/>
                <w:sz w:val="18"/>
                <w:szCs w:val="18"/>
                <w:highlight w:val="yellow"/>
              </w:rPr>
              <w:t xml:space="preserve"> 3)</w:t>
            </w:r>
          </w:p>
        </w:tc>
        <w:tc>
          <w:tcPr>
            <w:tcW w:w="1918" w:type="dxa"/>
            <w:vMerge w:val="restart"/>
            <w:vAlign w:val="center"/>
          </w:tcPr>
          <w:p w14:paraId="03561DE4" w14:textId="77777777" w:rsidR="006D3F71" w:rsidRDefault="006D3F71" w:rsidP="00A82B84">
            <w:pPr>
              <w:keepNext/>
              <w:jc w:val="center"/>
              <w:rPr>
                <w:b/>
                <w:bCs/>
                <w:color w:val="000000"/>
                <w:sz w:val="18"/>
                <w:szCs w:val="18"/>
                <w:highlight w:val="green"/>
              </w:rPr>
            </w:pPr>
            <w:r w:rsidRPr="00D829F6">
              <w:rPr>
                <w:b/>
                <w:bCs/>
                <w:color w:val="000000"/>
                <w:sz w:val="18"/>
                <w:szCs w:val="18"/>
                <w:highlight w:val="green"/>
              </w:rPr>
              <w:t>Agreed CE</w:t>
            </w:r>
          </w:p>
          <w:p w14:paraId="19C56C1A" w14:textId="77777777" w:rsidR="006D3F71" w:rsidRPr="00D829F6" w:rsidRDefault="006D3F71" w:rsidP="00A82B84">
            <w:pPr>
              <w:keepNext/>
              <w:jc w:val="center"/>
              <w:rPr>
                <w:b/>
                <w:bCs/>
                <w:color w:val="000000"/>
                <w:sz w:val="18"/>
                <w:szCs w:val="18"/>
                <w:highlight w:val="green"/>
              </w:rPr>
            </w:pPr>
            <w:r w:rsidRPr="00D829F6">
              <w:rPr>
                <w:b/>
                <w:bCs/>
                <w:color w:val="000000"/>
                <w:sz w:val="18"/>
                <w:szCs w:val="18"/>
                <w:highlight w:val="green"/>
              </w:rPr>
              <w:t>(US</w:t>
            </w:r>
            <w:r>
              <w:rPr>
                <w:b/>
                <w:bCs/>
                <w:color w:val="000000"/>
                <w:sz w:val="18"/>
                <w:szCs w:val="18"/>
                <w:highlight w:val="green"/>
              </w:rPr>
              <w:t> </w:t>
            </w:r>
            <w:r w:rsidRPr="00D829F6">
              <w:rPr>
                <w:b/>
                <w:bCs/>
                <w:color w:val="000000"/>
                <w:sz w:val="18"/>
                <w:szCs w:val="18"/>
                <w:highlight w:val="green"/>
              </w:rPr>
              <w:t>$/kg)</w:t>
            </w:r>
          </w:p>
        </w:tc>
      </w:tr>
      <w:tr w:rsidR="006D3F71" w:rsidRPr="00D829F6" w14:paraId="28D8FFEE" w14:textId="77777777" w:rsidTr="00A82B84">
        <w:trPr>
          <w:tblHeader/>
        </w:trPr>
        <w:tc>
          <w:tcPr>
            <w:tcW w:w="1980" w:type="dxa"/>
            <w:vMerge/>
            <w:shd w:val="clear" w:color="auto" w:fill="auto"/>
            <w:hideMark/>
          </w:tcPr>
          <w:p w14:paraId="79E3B81E" w14:textId="77777777" w:rsidR="006D3F71" w:rsidRPr="00D829F6" w:rsidRDefault="006D3F71" w:rsidP="00A82B84">
            <w:pPr>
              <w:widowControl w:val="0"/>
              <w:jc w:val="center"/>
              <w:rPr>
                <w:b/>
                <w:bCs/>
                <w:color w:val="000000"/>
                <w:sz w:val="18"/>
                <w:szCs w:val="18"/>
              </w:rPr>
            </w:pPr>
          </w:p>
        </w:tc>
        <w:tc>
          <w:tcPr>
            <w:tcW w:w="1221" w:type="dxa"/>
            <w:shd w:val="clear" w:color="auto" w:fill="auto"/>
            <w:vAlign w:val="center"/>
            <w:hideMark/>
          </w:tcPr>
          <w:p w14:paraId="301B3D1A" w14:textId="77777777" w:rsidR="006D3F71" w:rsidRPr="00D829F6" w:rsidRDefault="006D3F71" w:rsidP="00A82B84">
            <w:pPr>
              <w:widowControl w:val="0"/>
              <w:jc w:val="center"/>
              <w:rPr>
                <w:b/>
                <w:bCs/>
                <w:color w:val="000000"/>
                <w:sz w:val="18"/>
                <w:szCs w:val="18"/>
              </w:rPr>
            </w:pPr>
            <w:r w:rsidRPr="00D829F6">
              <w:rPr>
                <w:b/>
                <w:bCs/>
                <w:color w:val="000000"/>
                <w:sz w:val="18"/>
                <w:szCs w:val="18"/>
              </w:rPr>
              <w:t>Baseline substance</w:t>
            </w:r>
          </w:p>
        </w:tc>
        <w:tc>
          <w:tcPr>
            <w:tcW w:w="1614" w:type="dxa"/>
            <w:shd w:val="clear" w:color="auto" w:fill="auto"/>
            <w:vAlign w:val="center"/>
            <w:hideMark/>
          </w:tcPr>
          <w:p w14:paraId="2003DEFF" w14:textId="77777777" w:rsidR="006D3F71" w:rsidRPr="00D829F6" w:rsidRDefault="006D3F71" w:rsidP="00A82B84">
            <w:pPr>
              <w:widowControl w:val="0"/>
              <w:jc w:val="center"/>
              <w:rPr>
                <w:b/>
                <w:bCs/>
                <w:color w:val="000000"/>
                <w:sz w:val="18"/>
                <w:szCs w:val="18"/>
              </w:rPr>
            </w:pPr>
            <w:r w:rsidRPr="00D829F6">
              <w:rPr>
                <w:b/>
                <w:bCs/>
                <w:color w:val="000000"/>
                <w:sz w:val="18"/>
                <w:szCs w:val="18"/>
              </w:rPr>
              <w:t>Main alternatives introduced</w:t>
            </w:r>
          </w:p>
        </w:tc>
        <w:tc>
          <w:tcPr>
            <w:tcW w:w="1276" w:type="dxa"/>
            <w:shd w:val="clear" w:color="auto" w:fill="auto"/>
            <w:vAlign w:val="center"/>
            <w:hideMark/>
          </w:tcPr>
          <w:p w14:paraId="4F8E9A3A" w14:textId="77777777" w:rsidR="006D3F71" w:rsidRPr="00D829F6" w:rsidRDefault="006D3F71" w:rsidP="00A82B84">
            <w:pPr>
              <w:widowControl w:val="0"/>
              <w:jc w:val="center"/>
              <w:rPr>
                <w:b/>
                <w:bCs/>
                <w:color w:val="000000"/>
                <w:sz w:val="18"/>
                <w:szCs w:val="18"/>
              </w:rPr>
            </w:pPr>
            <w:r w:rsidRPr="00D829F6">
              <w:rPr>
                <w:b/>
                <w:bCs/>
                <w:color w:val="000000"/>
                <w:sz w:val="18"/>
                <w:szCs w:val="18"/>
              </w:rPr>
              <w:t>CE threshold (US $/kg)</w:t>
            </w:r>
          </w:p>
        </w:tc>
        <w:tc>
          <w:tcPr>
            <w:tcW w:w="1189" w:type="dxa"/>
            <w:shd w:val="clear" w:color="auto" w:fill="auto"/>
            <w:vAlign w:val="center"/>
            <w:hideMark/>
          </w:tcPr>
          <w:p w14:paraId="2CBF88C0" w14:textId="77777777" w:rsidR="006D3F71" w:rsidRPr="00D829F6" w:rsidRDefault="006D3F71" w:rsidP="00A82B84">
            <w:pPr>
              <w:widowControl w:val="0"/>
              <w:jc w:val="center"/>
              <w:rPr>
                <w:b/>
                <w:bCs/>
                <w:color w:val="000000"/>
                <w:sz w:val="18"/>
                <w:szCs w:val="18"/>
              </w:rPr>
            </w:pPr>
            <w:r w:rsidRPr="00D829F6">
              <w:rPr>
                <w:b/>
                <w:bCs/>
                <w:color w:val="000000"/>
                <w:sz w:val="18"/>
                <w:szCs w:val="18"/>
              </w:rPr>
              <w:t>Baseline substance</w:t>
            </w:r>
          </w:p>
        </w:tc>
        <w:tc>
          <w:tcPr>
            <w:tcW w:w="2354" w:type="dxa"/>
            <w:shd w:val="clear" w:color="auto" w:fill="auto"/>
            <w:vAlign w:val="center"/>
            <w:hideMark/>
          </w:tcPr>
          <w:p w14:paraId="4AEDF3E2" w14:textId="77777777" w:rsidR="006D3F71" w:rsidRPr="00D829F6" w:rsidRDefault="006D3F71" w:rsidP="00A82B84">
            <w:pPr>
              <w:widowControl w:val="0"/>
              <w:jc w:val="center"/>
              <w:rPr>
                <w:b/>
                <w:bCs/>
                <w:color w:val="000000"/>
                <w:sz w:val="18"/>
                <w:szCs w:val="18"/>
              </w:rPr>
            </w:pPr>
            <w:r w:rsidRPr="00D829F6">
              <w:rPr>
                <w:b/>
                <w:bCs/>
                <w:color w:val="000000"/>
                <w:sz w:val="18"/>
                <w:szCs w:val="18"/>
              </w:rPr>
              <w:t>Main alternatives introduced</w:t>
            </w:r>
          </w:p>
        </w:tc>
        <w:tc>
          <w:tcPr>
            <w:tcW w:w="1276" w:type="dxa"/>
            <w:shd w:val="clear" w:color="auto" w:fill="auto"/>
            <w:vAlign w:val="center"/>
            <w:hideMark/>
          </w:tcPr>
          <w:p w14:paraId="25B1FF8B" w14:textId="77777777" w:rsidR="006D3F71" w:rsidRPr="00D829F6" w:rsidRDefault="006D3F71" w:rsidP="00A82B84">
            <w:pPr>
              <w:widowControl w:val="0"/>
              <w:jc w:val="center"/>
              <w:rPr>
                <w:b/>
                <w:bCs/>
                <w:color w:val="000000"/>
                <w:sz w:val="18"/>
                <w:szCs w:val="18"/>
              </w:rPr>
            </w:pPr>
            <w:r w:rsidRPr="00D829F6">
              <w:rPr>
                <w:b/>
                <w:bCs/>
                <w:color w:val="000000"/>
                <w:sz w:val="18"/>
                <w:szCs w:val="18"/>
              </w:rPr>
              <w:t>CE threshold (US $/kg)</w:t>
            </w:r>
          </w:p>
        </w:tc>
        <w:tc>
          <w:tcPr>
            <w:tcW w:w="1418" w:type="dxa"/>
            <w:vMerge/>
          </w:tcPr>
          <w:p w14:paraId="38A53430" w14:textId="77777777" w:rsidR="006D3F71" w:rsidRPr="00D829F6" w:rsidRDefault="006D3F71" w:rsidP="00A82B84">
            <w:pPr>
              <w:widowControl w:val="0"/>
              <w:jc w:val="center"/>
              <w:rPr>
                <w:b/>
                <w:bCs/>
                <w:color w:val="000000"/>
                <w:sz w:val="18"/>
                <w:szCs w:val="18"/>
              </w:rPr>
            </w:pPr>
          </w:p>
        </w:tc>
        <w:tc>
          <w:tcPr>
            <w:tcW w:w="1918" w:type="dxa"/>
            <w:vMerge/>
          </w:tcPr>
          <w:p w14:paraId="34CFF439" w14:textId="77777777" w:rsidR="006D3F71" w:rsidRPr="00D829F6" w:rsidRDefault="006D3F71" w:rsidP="00A82B84">
            <w:pPr>
              <w:widowControl w:val="0"/>
              <w:jc w:val="center"/>
              <w:rPr>
                <w:b/>
                <w:bCs/>
                <w:color w:val="000000"/>
                <w:sz w:val="18"/>
                <w:szCs w:val="18"/>
                <w:highlight w:val="green"/>
              </w:rPr>
            </w:pPr>
          </w:p>
        </w:tc>
      </w:tr>
      <w:tr w:rsidR="006D3F71" w:rsidRPr="00D829F6" w14:paraId="73C26C19" w14:textId="77777777" w:rsidTr="00A82B84">
        <w:tc>
          <w:tcPr>
            <w:tcW w:w="1980" w:type="dxa"/>
            <w:vMerge w:val="restart"/>
            <w:shd w:val="clear" w:color="auto" w:fill="auto"/>
            <w:hideMark/>
          </w:tcPr>
          <w:p w14:paraId="27DF2368" w14:textId="77777777" w:rsidR="006D3F71" w:rsidRPr="00D829F6" w:rsidRDefault="006D3F71" w:rsidP="00A82B84">
            <w:pPr>
              <w:widowControl w:val="0"/>
              <w:jc w:val="left"/>
              <w:rPr>
                <w:color w:val="000000"/>
                <w:sz w:val="18"/>
                <w:szCs w:val="18"/>
              </w:rPr>
            </w:pPr>
            <w:r w:rsidRPr="00D829F6">
              <w:rPr>
                <w:color w:val="000000"/>
                <w:sz w:val="18"/>
                <w:szCs w:val="18"/>
              </w:rPr>
              <w:t>Domestic refrigeration (refrigerant and PU foam panel components)</w:t>
            </w:r>
          </w:p>
        </w:tc>
        <w:tc>
          <w:tcPr>
            <w:tcW w:w="1221" w:type="dxa"/>
            <w:shd w:val="clear" w:color="auto" w:fill="auto"/>
            <w:hideMark/>
          </w:tcPr>
          <w:p w14:paraId="365E0D5F" w14:textId="77777777" w:rsidR="006D3F71" w:rsidRPr="00D829F6" w:rsidRDefault="006D3F71" w:rsidP="00A82B84">
            <w:pPr>
              <w:keepNext/>
              <w:keepLines/>
              <w:rPr>
                <w:color w:val="000000"/>
                <w:sz w:val="18"/>
                <w:szCs w:val="18"/>
              </w:rPr>
            </w:pPr>
            <w:r w:rsidRPr="00D829F6">
              <w:rPr>
                <w:color w:val="000000"/>
                <w:sz w:val="18"/>
                <w:szCs w:val="18"/>
              </w:rPr>
              <w:t xml:space="preserve">CFC-12 </w:t>
            </w:r>
          </w:p>
        </w:tc>
        <w:tc>
          <w:tcPr>
            <w:tcW w:w="1614" w:type="dxa"/>
            <w:shd w:val="clear" w:color="auto" w:fill="auto"/>
            <w:hideMark/>
          </w:tcPr>
          <w:p w14:paraId="5133BF04" w14:textId="77777777" w:rsidR="006D3F71" w:rsidRPr="00D829F6" w:rsidRDefault="006D3F71" w:rsidP="00A82B84">
            <w:pPr>
              <w:widowControl w:val="0"/>
              <w:rPr>
                <w:color w:val="000000"/>
                <w:sz w:val="18"/>
                <w:szCs w:val="18"/>
              </w:rPr>
            </w:pPr>
            <w:r w:rsidRPr="00D829F6">
              <w:rPr>
                <w:color w:val="000000"/>
                <w:sz w:val="18"/>
                <w:szCs w:val="18"/>
              </w:rPr>
              <w:t>HFC-134a</w:t>
            </w:r>
          </w:p>
          <w:p w14:paraId="4933DD8F" w14:textId="77777777" w:rsidR="006D3F71" w:rsidRPr="00D829F6" w:rsidRDefault="006D3F71" w:rsidP="00A82B84">
            <w:pPr>
              <w:widowControl w:val="0"/>
              <w:rPr>
                <w:color w:val="000000"/>
                <w:sz w:val="18"/>
                <w:szCs w:val="18"/>
              </w:rPr>
            </w:pPr>
            <w:r w:rsidRPr="00D829F6">
              <w:rPr>
                <w:color w:val="000000"/>
                <w:sz w:val="18"/>
                <w:szCs w:val="18"/>
              </w:rPr>
              <w:t>R-600a</w:t>
            </w:r>
          </w:p>
        </w:tc>
        <w:tc>
          <w:tcPr>
            <w:tcW w:w="1276" w:type="dxa"/>
            <w:vMerge w:val="restart"/>
            <w:shd w:val="clear" w:color="auto" w:fill="auto"/>
            <w:tcMar>
              <w:left w:w="115" w:type="dxa"/>
              <w:right w:w="288" w:type="dxa"/>
            </w:tcMar>
            <w:hideMark/>
          </w:tcPr>
          <w:p w14:paraId="65C7A05F" w14:textId="77777777" w:rsidR="006D3F71" w:rsidRPr="00D829F6" w:rsidRDefault="006D3F71" w:rsidP="00A82B84">
            <w:pPr>
              <w:widowControl w:val="0"/>
              <w:ind w:right="-148"/>
              <w:jc w:val="right"/>
              <w:rPr>
                <w:color w:val="000000"/>
                <w:sz w:val="18"/>
                <w:szCs w:val="18"/>
              </w:rPr>
            </w:pPr>
            <w:r w:rsidRPr="00D829F6">
              <w:rPr>
                <w:color w:val="000000"/>
                <w:sz w:val="18"/>
                <w:szCs w:val="18"/>
              </w:rPr>
              <w:t>13.76</w:t>
            </w:r>
          </w:p>
        </w:tc>
        <w:tc>
          <w:tcPr>
            <w:tcW w:w="1189" w:type="dxa"/>
            <w:shd w:val="clear" w:color="auto" w:fill="auto"/>
            <w:hideMark/>
          </w:tcPr>
          <w:p w14:paraId="36604C28" w14:textId="77777777" w:rsidR="006D3F71" w:rsidRPr="00D829F6" w:rsidRDefault="006D3F71" w:rsidP="00A82B84">
            <w:pPr>
              <w:widowControl w:val="0"/>
              <w:rPr>
                <w:color w:val="000000"/>
                <w:sz w:val="18"/>
                <w:szCs w:val="18"/>
              </w:rPr>
            </w:pPr>
            <w:proofErr w:type="spellStart"/>
            <w:r w:rsidRPr="00D829F6">
              <w:rPr>
                <w:color w:val="000000"/>
                <w:sz w:val="18"/>
                <w:szCs w:val="18"/>
              </w:rPr>
              <w:t>n.a.</w:t>
            </w:r>
            <w:proofErr w:type="spellEnd"/>
          </w:p>
        </w:tc>
        <w:tc>
          <w:tcPr>
            <w:tcW w:w="2354" w:type="dxa"/>
            <w:shd w:val="clear" w:color="auto" w:fill="auto"/>
            <w:hideMark/>
          </w:tcPr>
          <w:p w14:paraId="275666BC" w14:textId="77777777" w:rsidR="006D3F71" w:rsidRPr="00D829F6" w:rsidRDefault="006D3F71" w:rsidP="00A82B84">
            <w:pPr>
              <w:widowControl w:val="0"/>
              <w:rPr>
                <w:color w:val="000000"/>
                <w:sz w:val="18"/>
                <w:szCs w:val="18"/>
              </w:rPr>
            </w:pPr>
            <w:proofErr w:type="spellStart"/>
            <w:r w:rsidRPr="00D829F6">
              <w:rPr>
                <w:color w:val="000000"/>
                <w:sz w:val="18"/>
                <w:szCs w:val="18"/>
              </w:rPr>
              <w:t>n.a.</w:t>
            </w:r>
            <w:proofErr w:type="spellEnd"/>
          </w:p>
        </w:tc>
        <w:tc>
          <w:tcPr>
            <w:tcW w:w="1276" w:type="dxa"/>
            <w:shd w:val="clear" w:color="auto" w:fill="auto"/>
            <w:hideMark/>
          </w:tcPr>
          <w:p w14:paraId="38B009B9" w14:textId="77777777" w:rsidR="006D3F71" w:rsidRPr="00D829F6" w:rsidRDefault="006D3F71" w:rsidP="00A82B84">
            <w:pPr>
              <w:widowControl w:val="0"/>
              <w:jc w:val="right"/>
              <w:rPr>
                <w:color w:val="000000"/>
                <w:sz w:val="18"/>
                <w:szCs w:val="18"/>
              </w:rPr>
            </w:pPr>
            <w:proofErr w:type="spellStart"/>
            <w:r w:rsidRPr="00D829F6">
              <w:rPr>
                <w:color w:val="000000"/>
                <w:sz w:val="18"/>
                <w:szCs w:val="18"/>
              </w:rPr>
              <w:t>n.a.</w:t>
            </w:r>
            <w:proofErr w:type="spellEnd"/>
          </w:p>
        </w:tc>
        <w:tc>
          <w:tcPr>
            <w:tcW w:w="1418" w:type="dxa"/>
          </w:tcPr>
          <w:p w14:paraId="5471C65D" w14:textId="77777777" w:rsidR="006D3F71" w:rsidRPr="00D829F6" w:rsidRDefault="006D3F71" w:rsidP="00A82B84">
            <w:pPr>
              <w:widowControl w:val="0"/>
              <w:jc w:val="right"/>
              <w:rPr>
                <w:color w:val="000000"/>
                <w:sz w:val="18"/>
                <w:szCs w:val="18"/>
                <w:highlight w:val="yellow"/>
              </w:rPr>
            </w:pPr>
            <w:r w:rsidRPr="00D829F6">
              <w:rPr>
                <w:color w:val="000000"/>
                <w:sz w:val="18"/>
                <w:szCs w:val="18"/>
                <w:highlight w:val="yellow"/>
              </w:rPr>
              <w:t>8-10</w:t>
            </w:r>
            <w:r w:rsidRPr="00010DE5">
              <w:rPr>
                <w:color w:val="000000"/>
                <w:sz w:val="18"/>
                <w:szCs w:val="18"/>
              </w:rPr>
              <w:t xml:space="preserve"> </w:t>
            </w:r>
            <w:r w:rsidRPr="00010DE5">
              <w:rPr>
                <w:color w:val="000000"/>
                <w:sz w:val="18"/>
                <w:szCs w:val="18"/>
                <w:highlight w:val="green"/>
              </w:rPr>
              <w:t>[</w:t>
            </w:r>
            <w:r w:rsidRPr="00D829F6">
              <w:rPr>
                <w:color w:val="000000"/>
                <w:sz w:val="18"/>
                <w:szCs w:val="18"/>
                <w:highlight w:val="green"/>
              </w:rPr>
              <w:t>13.76</w:t>
            </w:r>
            <w:r>
              <w:rPr>
                <w:color w:val="000000"/>
                <w:sz w:val="18"/>
                <w:szCs w:val="18"/>
                <w:highlight w:val="green"/>
              </w:rPr>
              <w:t xml:space="preserve">] </w:t>
            </w:r>
            <w:r w:rsidRPr="00D829F6">
              <w:rPr>
                <w:color w:val="000000"/>
                <w:sz w:val="18"/>
                <w:szCs w:val="18"/>
                <w:highlight w:val="green"/>
              </w:rPr>
              <w:t>(Canada</w:t>
            </w:r>
            <w:r w:rsidRPr="00010DE5">
              <w:rPr>
                <w:color w:val="000000"/>
                <w:sz w:val="18"/>
                <w:szCs w:val="18"/>
                <w:highlight w:val="green"/>
              </w:rPr>
              <w:t>)</w:t>
            </w:r>
          </w:p>
        </w:tc>
        <w:tc>
          <w:tcPr>
            <w:tcW w:w="1918" w:type="dxa"/>
            <w:vMerge w:val="restart"/>
          </w:tcPr>
          <w:p w14:paraId="2BD3B48E" w14:textId="77777777" w:rsidR="006D3F71" w:rsidRPr="00D829F6" w:rsidRDefault="006D3F71" w:rsidP="00A82B84">
            <w:pPr>
              <w:widowControl w:val="0"/>
              <w:jc w:val="right"/>
              <w:rPr>
                <w:color w:val="000000"/>
                <w:sz w:val="18"/>
                <w:szCs w:val="18"/>
                <w:highlight w:val="green"/>
              </w:rPr>
            </w:pPr>
            <w:r w:rsidRPr="00D829F6">
              <w:rPr>
                <w:color w:val="000000"/>
                <w:sz w:val="18"/>
                <w:szCs w:val="18"/>
                <w:highlight w:val="green"/>
              </w:rPr>
              <w:t>13.76</w:t>
            </w:r>
          </w:p>
        </w:tc>
      </w:tr>
      <w:tr w:rsidR="006D3F71" w:rsidRPr="00D829F6" w14:paraId="07AEEFC3" w14:textId="77777777" w:rsidTr="00A82B84">
        <w:tc>
          <w:tcPr>
            <w:tcW w:w="1980" w:type="dxa"/>
            <w:vMerge/>
            <w:tcBorders>
              <w:bottom w:val="single" w:sz="4" w:space="0" w:color="auto"/>
            </w:tcBorders>
            <w:shd w:val="clear" w:color="auto" w:fill="auto"/>
            <w:hideMark/>
          </w:tcPr>
          <w:p w14:paraId="04B9E3FC" w14:textId="77777777" w:rsidR="006D3F71" w:rsidRPr="00D829F6" w:rsidRDefault="006D3F71" w:rsidP="00A82B84">
            <w:pPr>
              <w:widowControl w:val="0"/>
              <w:jc w:val="left"/>
              <w:rPr>
                <w:color w:val="000000"/>
                <w:sz w:val="18"/>
                <w:szCs w:val="18"/>
              </w:rPr>
            </w:pPr>
          </w:p>
        </w:tc>
        <w:tc>
          <w:tcPr>
            <w:tcW w:w="1221" w:type="dxa"/>
            <w:tcBorders>
              <w:bottom w:val="single" w:sz="4" w:space="0" w:color="auto"/>
            </w:tcBorders>
            <w:shd w:val="clear" w:color="auto" w:fill="auto"/>
            <w:hideMark/>
          </w:tcPr>
          <w:p w14:paraId="6A6BF969" w14:textId="77777777" w:rsidR="006D3F71" w:rsidRPr="00D829F6" w:rsidRDefault="006D3F71" w:rsidP="00A82B84">
            <w:pPr>
              <w:keepNext/>
              <w:keepLines/>
              <w:rPr>
                <w:color w:val="000000"/>
                <w:sz w:val="18"/>
                <w:szCs w:val="18"/>
              </w:rPr>
            </w:pPr>
            <w:r w:rsidRPr="00D829F6">
              <w:rPr>
                <w:color w:val="000000"/>
                <w:sz w:val="18"/>
                <w:szCs w:val="18"/>
              </w:rPr>
              <w:t xml:space="preserve">CFC-11 </w:t>
            </w:r>
          </w:p>
        </w:tc>
        <w:tc>
          <w:tcPr>
            <w:tcW w:w="1614" w:type="dxa"/>
            <w:tcBorders>
              <w:bottom w:val="single" w:sz="4" w:space="0" w:color="auto"/>
            </w:tcBorders>
            <w:shd w:val="clear" w:color="auto" w:fill="auto"/>
            <w:hideMark/>
          </w:tcPr>
          <w:p w14:paraId="4B4C1A32" w14:textId="77777777" w:rsidR="006D3F71" w:rsidRDefault="006D3F71" w:rsidP="00A82B84">
            <w:pPr>
              <w:widowControl w:val="0"/>
              <w:rPr>
                <w:color w:val="000000"/>
                <w:sz w:val="18"/>
                <w:szCs w:val="18"/>
              </w:rPr>
            </w:pPr>
            <w:r w:rsidRPr="00D829F6">
              <w:rPr>
                <w:color w:val="000000"/>
                <w:sz w:val="18"/>
                <w:szCs w:val="18"/>
              </w:rPr>
              <w:t>HCFC-141b</w:t>
            </w:r>
          </w:p>
          <w:p w14:paraId="4195BCF7" w14:textId="77777777" w:rsidR="006D3F71" w:rsidRPr="00D829F6" w:rsidRDefault="006D3F71" w:rsidP="00A82B84">
            <w:pPr>
              <w:widowControl w:val="0"/>
              <w:rPr>
                <w:color w:val="000000"/>
                <w:sz w:val="18"/>
                <w:szCs w:val="18"/>
              </w:rPr>
            </w:pPr>
            <w:r w:rsidRPr="00D829F6">
              <w:rPr>
                <w:color w:val="000000"/>
                <w:sz w:val="18"/>
                <w:szCs w:val="18"/>
              </w:rPr>
              <w:t xml:space="preserve">cyclopentane </w:t>
            </w:r>
          </w:p>
        </w:tc>
        <w:tc>
          <w:tcPr>
            <w:tcW w:w="1276" w:type="dxa"/>
            <w:vMerge/>
            <w:tcBorders>
              <w:bottom w:val="single" w:sz="4" w:space="0" w:color="auto"/>
            </w:tcBorders>
            <w:shd w:val="clear" w:color="auto" w:fill="auto"/>
            <w:tcMar>
              <w:left w:w="115" w:type="dxa"/>
              <w:right w:w="288" w:type="dxa"/>
            </w:tcMar>
            <w:vAlign w:val="center"/>
            <w:hideMark/>
          </w:tcPr>
          <w:p w14:paraId="287F308A" w14:textId="77777777" w:rsidR="006D3F71" w:rsidRPr="00D829F6" w:rsidRDefault="006D3F71" w:rsidP="00A82B84">
            <w:pPr>
              <w:widowControl w:val="0"/>
              <w:ind w:right="-148"/>
              <w:jc w:val="right"/>
              <w:rPr>
                <w:color w:val="000000"/>
                <w:sz w:val="18"/>
                <w:szCs w:val="18"/>
              </w:rPr>
            </w:pPr>
          </w:p>
        </w:tc>
        <w:tc>
          <w:tcPr>
            <w:tcW w:w="1189" w:type="dxa"/>
            <w:tcBorders>
              <w:bottom w:val="single" w:sz="4" w:space="0" w:color="auto"/>
            </w:tcBorders>
            <w:shd w:val="clear" w:color="auto" w:fill="auto"/>
            <w:hideMark/>
          </w:tcPr>
          <w:p w14:paraId="3275EBAF" w14:textId="77777777" w:rsidR="006D3F71" w:rsidRPr="00D829F6" w:rsidRDefault="006D3F71" w:rsidP="00A82B84">
            <w:pPr>
              <w:widowControl w:val="0"/>
              <w:rPr>
                <w:color w:val="000000"/>
                <w:sz w:val="18"/>
                <w:szCs w:val="18"/>
              </w:rPr>
            </w:pPr>
            <w:r w:rsidRPr="00D829F6">
              <w:rPr>
                <w:color w:val="000000"/>
                <w:sz w:val="18"/>
                <w:szCs w:val="18"/>
              </w:rPr>
              <w:t>HCFC-141b</w:t>
            </w:r>
          </w:p>
        </w:tc>
        <w:tc>
          <w:tcPr>
            <w:tcW w:w="2354" w:type="dxa"/>
            <w:tcBorders>
              <w:bottom w:val="single" w:sz="4" w:space="0" w:color="auto"/>
            </w:tcBorders>
            <w:shd w:val="clear" w:color="auto" w:fill="auto"/>
            <w:hideMark/>
          </w:tcPr>
          <w:p w14:paraId="70DF7256" w14:textId="77777777" w:rsidR="006D3F71" w:rsidRPr="00D829F6" w:rsidRDefault="006D3F71" w:rsidP="00A82B84">
            <w:pPr>
              <w:widowControl w:val="0"/>
              <w:jc w:val="left"/>
              <w:rPr>
                <w:color w:val="000000"/>
                <w:sz w:val="18"/>
                <w:szCs w:val="18"/>
              </w:rPr>
            </w:pPr>
            <w:r w:rsidRPr="00D829F6">
              <w:rPr>
                <w:color w:val="000000"/>
                <w:sz w:val="18"/>
                <w:szCs w:val="18"/>
              </w:rPr>
              <w:t>Cyclopentane</w:t>
            </w:r>
          </w:p>
        </w:tc>
        <w:tc>
          <w:tcPr>
            <w:tcW w:w="1276" w:type="dxa"/>
            <w:tcBorders>
              <w:bottom w:val="single" w:sz="4" w:space="0" w:color="auto"/>
            </w:tcBorders>
            <w:shd w:val="clear" w:color="auto" w:fill="auto"/>
            <w:hideMark/>
          </w:tcPr>
          <w:p w14:paraId="47323E4F" w14:textId="77777777" w:rsidR="006D3F71" w:rsidRPr="00D829F6" w:rsidRDefault="006D3F71" w:rsidP="00A82B84">
            <w:pPr>
              <w:widowControl w:val="0"/>
              <w:jc w:val="right"/>
              <w:rPr>
                <w:color w:val="000000"/>
                <w:sz w:val="18"/>
                <w:szCs w:val="18"/>
              </w:rPr>
            </w:pPr>
            <w:r w:rsidRPr="00D829F6">
              <w:rPr>
                <w:color w:val="000000"/>
                <w:sz w:val="18"/>
                <w:szCs w:val="18"/>
              </w:rPr>
              <w:t>7.83*,**</w:t>
            </w:r>
          </w:p>
        </w:tc>
        <w:tc>
          <w:tcPr>
            <w:tcW w:w="1418" w:type="dxa"/>
            <w:tcBorders>
              <w:bottom w:val="single" w:sz="4" w:space="0" w:color="auto"/>
            </w:tcBorders>
          </w:tcPr>
          <w:p w14:paraId="6D8D3A48" w14:textId="77777777" w:rsidR="006D3F71" w:rsidRPr="00D829F6" w:rsidRDefault="006D3F71" w:rsidP="00A82B84">
            <w:pPr>
              <w:widowControl w:val="0"/>
              <w:jc w:val="right"/>
              <w:rPr>
                <w:color w:val="000000"/>
                <w:sz w:val="18"/>
                <w:szCs w:val="18"/>
                <w:highlight w:val="yellow"/>
              </w:rPr>
            </w:pPr>
          </w:p>
        </w:tc>
        <w:tc>
          <w:tcPr>
            <w:tcW w:w="1918" w:type="dxa"/>
            <w:vMerge/>
            <w:tcBorders>
              <w:bottom w:val="single" w:sz="4" w:space="0" w:color="auto"/>
            </w:tcBorders>
          </w:tcPr>
          <w:p w14:paraId="5E01D756" w14:textId="77777777" w:rsidR="006D3F71" w:rsidRPr="00D829F6" w:rsidRDefault="006D3F71" w:rsidP="00A82B84">
            <w:pPr>
              <w:widowControl w:val="0"/>
              <w:jc w:val="right"/>
              <w:rPr>
                <w:color w:val="000000"/>
                <w:sz w:val="18"/>
                <w:szCs w:val="18"/>
                <w:highlight w:val="yellow"/>
              </w:rPr>
            </w:pPr>
          </w:p>
        </w:tc>
      </w:tr>
      <w:tr w:rsidR="006D3F71" w:rsidRPr="00D829F6" w14:paraId="3DE37713" w14:textId="77777777" w:rsidTr="00A82B84">
        <w:tc>
          <w:tcPr>
            <w:tcW w:w="1980" w:type="dxa"/>
            <w:tcBorders>
              <w:top w:val="single" w:sz="4" w:space="0" w:color="auto"/>
              <w:left w:val="single" w:sz="4" w:space="0" w:color="auto"/>
              <w:bottom w:val="single" w:sz="4" w:space="0" w:color="auto"/>
              <w:right w:val="single" w:sz="4" w:space="0" w:color="auto"/>
            </w:tcBorders>
            <w:shd w:val="clear" w:color="auto" w:fill="auto"/>
          </w:tcPr>
          <w:p w14:paraId="5D30C66F" w14:textId="65CB8C48" w:rsidR="006D3F71" w:rsidRPr="00D829F6" w:rsidRDefault="006D3F71" w:rsidP="00A82B84">
            <w:pPr>
              <w:widowControl w:val="0"/>
              <w:jc w:val="left"/>
              <w:rPr>
                <w:color w:val="000000"/>
                <w:sz w:val="18"/>
                <w:szCs w:val="18"/>
              </w:rPr>
            </w:pPr>
            <w:r w:rsidRPr="00D829F6">
              <w:rPr>
                <w:color w:val="000000"/>
                <w:sz w:val="18"/>
                <w:szCs w:val="18"/>
                <w:highlight w:val="yellow"/>
              </w:rPr>
              <w:t xml:space="preserve">RAC </w:t>
            </w:r>
            <w:r w:rsidR="00A04D6A">
              <w:rPr>
                <w:color w:val="000000"/>
                <w:sz w:val="18"/>
                <w:szCs w:val="18"/>
                <w:highlight w:val="yellow"/>
              </w:rPr>
              <w:t xml:space="preserve">– </w:t>
            </w:r>
            <w:r w:rsidRPr="00D829F6">
              <w:rPr>
                <w:color w:val="000000"/>
                <w:sz w:val="18"/>
                <w:szCs w:val="18"/>
                <w:highlight w:val="yellow"/>
              </w:rPr>
              <w:t>domestic</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33396BD0" w14:textId="77777777" w:rsidR="006D3F71" w:rsidRPr="00D829F6" w:rsidRDefault="006D3F71" w:rsidP="00A82B84">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3CE9DC16" w14:textId="77777777" w:rsidR="006D3F71" w:rsidRPr="00D829F6" w:rsidRDefault="006D3F71" w:rsidP="00A82B84">
            <w:pPr>
              <w:widowControl w:val="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72AD0371" w14:textId="77777777" w:rsidR="006D3F71" w:rsidRPr="00D829F6" w:rsidRDefault="006D3F71" w:rsidP="00A82B84">
            <w:pPr>
              <w:widowControl w:val="0"/>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726A02E1" w14:textId="77777777" w:rsidR="006D3F71" w:rsidRPr="00D829F6" w:rsidRDefault="006D3F71" w:rsidP="00A82B84">
            <w:pPr>
              <w:widowControl w:val="0"/>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67FD6341" w14:textId="77777777" w:rsidR="006D3F71" w:rsidRPr="00D829F6" w:rsidRDefault="006D3F71" w:rsidP="00A82B84">
            <w:pPr>
              <w:widowControl w:val="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ED595A4" w14:textId="77777777" w:rsidR="006D3F71" w:rsidRPr="00D829F6" w:rsidRDefault="006D3F71" w:rsidP="00A82B84">
            <w:pPr>
              <w:widowControl w:val="0"/>
              <w:jc w:val="right"/>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62DABD65" w14:textId="77777777" w:rsidR="006D3F71" w:rsidRPr="00D829F6" w:rsidRDefault="006D3F71" w:rsidP="00A82B84">
            <w:pPr>
              <w:widowControl w:val="0"/>
              <w:jc w:val="right"/>
              <w:rPr>
                <w:color w:val="000000"/>
                <w:sz w:val="18"/>
                <w:szCs w:val="18"/>
                <w:highlight w:val="yellow"/>
              </w:rPr>
            </w:pPr>
            <w:r w:rsidRPr="00D829F6">
              <w:rPr>
                <w:color w:val="000000"/>
                <w:sz w:val="18"/>
                <w:szCs w:val="18"/>
                <w:highlight w:val="yellow"/>
              </w:rPr>
              <w:t>7-9</w:t>
            </w:r>
          </w:p>
        </w:tc>
        <w:tc>
          <w:tcPr>
            <w:tcW w:w="1918" w:type="dxa"/>
            <w:tcBorders>
              <w:top w:val="single" w:sz="4" w:space="0" w:color="auto"/>
              <w:left w:val="single" w:sz="4" w:space="0" w:color="auto"/>
              <w:bottom w:val="single" w:sz="4" w:space="0" w:color="auto"/>
              <w:right w:val="single" w:sz="4" w:space="0" w:color="auto"/>
            </w:tcBorders>
          </w:tcPr>
          <w:p w14:paraId="7CA0BF9A" w14:textId="77777777" w:rsidR="006D3F71" w:rsidRPr="00D829F6" w:rsidRDefault="006D3F71" w:rsidP="00A82B84">
            <w:pPr>
              <w:widowControl w:val="0"/>
              <w:jc w:val="right"/>
              <w:rPr>
                <w:color w:val="000000"/>
                <w:sz w:val="18"/>
                <w:szCs w:val="18"/>
                <w:highlight w:val="yellow"/>
              </w:rPr>
            </w:pPr>
          </w:p>
        </w:tc>
      </w:tr>
      <w:tr w:rsidR="006D3F71" w:rsidRPr="00D829F6" w14:paraId="321C7B5E" w14:textId="77777777" w:rsidTr="00A82B84">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A5BDEC1" w14:textId="77777777" w:rsidR="006D3F71" w:rsidRPr="00D829F6" w:rsidRDefault="006D3F71" w:rsidP="00A82B84">
            <w:pPr>
              <w:widowControl w:val="0"/>
              <w:jc w:val="left"/>
              <w:rPr>
                <w:color w:val="000000"/>
                <w:sz w:val="18"/>
                <w:szCs w:val="18"/>
              </w:rPr>
            </w:pPr>
            <w:r w:rsidRPr="00D829F6">
              <w:rPr>
                <w:color w:val="000000"/>
                <w:sz w:val="18"/>
                <w:szCs w:val="18"/>
              </w:rPr>
              <w:t>Commercial refrigeration (refrigerant and PU foam panel components)</w:t>
            </w: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117D7D90" w14:textId="77777777" w:rsidR="006D3F71" w:rsidRPr="00D829F6" w:rsidRDefault="006D3F71" w:rsidP="00A82B84">
            <w:pPr>
              <w:keepNext/>
              <w:keepLines/>
              <w:rPr>
                <w:color w:val="000000"/>
                <w:sz w:val="18"/>
                <w:szCs w:val="18"/>
              </w:rPr>
            </w:pPr>
            <w:r w:rsidRPr="00D829F6">
              <w:rPr>
                <w:color w:val="000000"/>
                <w:sz w:val="18"/>
                <w:szCs w:val="18"/>
              </w:rPr>
              <w:t xml:space="preserve">CFC-12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1646C2EC" w14:textId="77777777" w:rsidR="006D3F71" w:rsidRPr="00D829F6" w:rsidRDefault="006D3F71" w:rsidP="00A82B84">
            <w:pPr>
              <w:widowControl w:val="0"/>
              <w:rPr>
                <w:color w:val="000000"/>
                <w:sz w:val="18"/>
                <w:szCs w:val="18"/>
              </w:rPr>
            </w:pPr>
            <w:r w:rsidRPr="00D829F6">
              <w:rPr>
                <w:color w:val="000000"/>
                <w:sz w:val="18"/>
                <w:szCs w:val="18"/>
              </w:rPr>
              <w:t>HFC-134a</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33B0A7C2" w14:textId="77777777" w:rsidR="006D3F71" w:rsidRPr="00D829F6" w:rsidRDefault="006D3F71" w:rsidP="00A82B84">
            <w:pPr>
              <w:widowControl w:val="0"/>
              <w:ind w:right="-148"/>
              <w:jc w:val="right"/>
              <w:rPr>
                <w:color w:val="000000"/>
                <w:sz w:val="18"/>
                <w:szCs w:val="18"/>
              </w:rPr>
            </w:pPr>
            <w:r w:rsidRPr="00D829F6">
              <w:rPr>
                <w:color w:val="000000"/>
                <w:sz w:val="18"/>
                <w:szCs w:val="18"/>
              </w:rPr>
              <w:t>15.21</w:t>
            </w: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1B209705" w14:textId="77777777" w:rsidR="006D3F71" w:rsidRPr="00D829F6" w:rsidRDefault="006D3F71" w:rsidP="00A82B84">
            <w:pPr>
              <w:widowControl w:val="0"/>
              <w:rPr>
                <w:color w:val="000000"/>
                <w:sz w:val="18"/>
                <w:szCs w:val="18"/>
              </w:rPr>
            </w:pPr>
            <w:r w:rsidRPr="00D829F6">
              <w:rPr>
                <w:color w:val="000000"/>
                <w:sz w:val="18"/>
                <w:szCs w:val="18"/>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4C4E509D" w14:textId="77777777" w:rsidR="006D3F71" w:rsidRPr="00D829F6" w:rsidRDefault="006D3F71" w:rsidP="00A82B84">
            <w:pPr>
              <w:widowControl w:val="0"/>
              <w:jc w:val="left"/>
              <w:rPr>
                <w:color w:val="000000"/>
                <w:sz w:val="18"/>
                <w:szCs w:val="18"/>
              </w:rPr>
            </w:pPr>
            <w:r w:rsidRPr="00D829F6">
              <w:rPr>
                <w:color w:val="000000"/>
                <w:sz w:val="18"/>
                <w:szCs w:val="18"/>
              </w:rPr>
              <w:t>HFC-32, R-290, HFC-134a, CO</w:t>
            </w:r>
            <w:r w:rsidRPr="00D829F6">
              <w:rPr>
                <w:color w:val="000000"/>
                <w:sz w:val="18"/>
                <w:szCs w:val="18"/>
                <w:vertAlign w:val="subscript"/>
              </w:rPr>
              <w:t>2</w:t>
            </w:r>
            <w:r w:rsidRPr="00D829F6">
              <w:rPr>
                <w:color w:val="000000"/>
                <w:sz w:val="18"/>
                <w:szCs w:val="18"/>
              </w:rPr>
              <w:t>, NH</w:t>
            </w:r>
            <w:r w:rsidRPr="00D829F6">
              <w:rPr>
                <w:color w:val="000000"/>
                <w:sz w:val="18"/>
                <w:szCs w:val="18"/>
                <w:vertAlign w:val="subscript"/>
              </w:rPr>
              <w:t>3</w:t>
            </w:r>
            <w:r w:rsidRPr="00D829F6">
              <w:rPr>
                <w:color w:val="000000"/>
                <w:sz w:val="18"/>
                <w:szCs w:val="18"/>
              </w:rPr>
              <w:t>, cascade systems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37780E8" w14:textId="77777777" w:rsidR="006D3F71" w:rsidRPr="00D829F6" w:rsidRDefault="006D3F71" w:rsidP="00A82B84">
            <w:pPr>
              <w:widowControl w:val="0"/>
              <w:jc w:val="right"/>
              <w:rPr>
                <w:color w:val="000000"/>
                <w:sz w:val="18"/>
                <w:szCs w:val="18"/>
              </w:rPr>
            </w:pPr>
            <w:r w:rsidRPr="00D829F6">
              <w:rPr>
                <w:color w:val="000000"/>
                <w:sz w:val="18"/>
                <w:szCs w:val="18"/>
              </w:rPr>
              <w:t>15.21*</w:t>
            </w:r>
          </w:p>
        </w:tc>
        <w:tc>
          <w:tcPr>
            <w:tcW w:w="1418" w:type="dxa"/>
            <w:tcBorders>
              <w:top w:val="single" w:sz="4" w:space="0" w:color="auto"/>
              <w:left w:val="single" w:sz="4" w:space="0" w:color="auto"/>
              <w:bottom w:val="single" w:sz="4" w:space="0" w:color="auto"/>
              <w:right w:val="single" w:sz="4" w:space="0" w:color="auto"/>
            </w:tcBorders>
          </w:tcPr>
          <w:p w14:paraId="4A99375F" w14:textId="77777777" w:rsidR="006D3F71" w:rsidRPr="00D829F6" w:rsidRDefault="006D3F71" w:rsidP="00A82B84">
            <w:pPr>
              <w:widowControl w:val="0"/>
              <w:jc w:val="right"/>
              <w:rPr>
                <w:color w:val="000000"/>
                <w:sz w:val="18"/>
                <w:szCs w:val="18"/>
                <w:highlight w:val="yellow"/>
              </w:rPr>
            </w:pPr>
            <w:r w:rsidRPr="00D829F6">
              <w:rPr>
                <w:color w:val="000000"/>
                <w:sz w:val="18"/>
                <w:szCs w:val="18"/>
                <w:highlight w:val="yellow"/>
              </w:rPr>
              <w:t>10-15</w:t>
            </w:r>
          </w:p>
        </w:tc>
        <w:tc>
          <w:tcPr>
            <w:tcW w:w="1918" w:type="dxa"/>
            <w:tcBorders>
              <w:top w:val="single" w:sz="4" w:space="0" w:color="auto"/>
              <w:left w:val="single" w:sz="4" w:space="0" w:color="auto"/>
              <w:bottom w:val="single" w:sz="4" w:space="0" w:color="auto"/>
              <w:right w:val="single" w:sz="4" w:space="0" w:color="auto"/>
            </w:tcBorders>
          </w:tcPr>
          <w:p w14:paraId="72EE1159" w14:textId="77777777" w:rsidR="006D3F71" w:rsidRPr="00D829F6" w:rsidRDefault="006D3F71" w:rsidP="00A82B84">
            <w:pPr>
              <w:widowControl w:val="0"/>
              <w:jc w:val="right"/>
              <w:rPr>
                <w:color w:val="000000"/>
                <w:sz w:val="18"/>
                <w:szCs w:val="18"/>
                <w:highlight w:val="yellow"/>
              </w:rPr>
            </w:pPr>
            <w:r w:rsidRPr="00D829F6">
              <w:rPr>
                <w:color w:val="000000"/>
                <w:sz w:val="18"/>
                <w:szCs w:val="18"/>
                <w:highlight w:val="yellow"/>
              </w:rPr>
              <w:t>[15.21</w:t>
            </w:r>
            <w:r>
              <w:rPr>
                <w:color w:val="000000"/>
                <w:sz w:val="18"/>
                <w:szCs w:val="18"/>
                <w:highlight w:val="yellow"/>
              </w:rPr>
              <w:t xml:space="preserve"> plus 25% for SMEs] [</w:t>
            </w:r>
            <w:r w:rsidRPr="001E3D95">
              <w:rPr>
                <w:strike/>
                <w:color w:val="000000"/>
                <w:sz w:val="18"/>
                <w:szCs w:val="18"/>
                <w:highlight w:val="yellow"/>
              </w:rPr>
              <w:t>*</w:t>
            </w:r>
            <w:r>
              <w:rPr>
                <w:color w:val="000000"/>
                <w:sz w:val="18"/>
                <w:szCs w:val="18"/>
                <w:highlight w:val="yellow"/>
              </w:rPr>
              <w:t>]</w:t>
            </w:r>
            <w:r w:rsidRPr="00D829F6">
              <w:rPr>
                <w:color w:val="000000"/>
                <w:sz w:val="18"/>
                <w:szCs w:val="18"/>
                <w:highlight w:val="yellow"/>
              </w:rPr>
              <w:t xml:space="preserve"> [</w:t>
            </w:r>
            <w:r w:rsidRPr="001E3D95">
              <w:rPr>
                <w:strike/>
                <w:color w:val="000000"/>
                <w:sz w:val="18"/>
                <w:szCs w:val="18"/>
                <w:highlight w:val="yellow"/>
              </w:rPr>
              <w:t>19</w:t>
            </w:r>
            <w:r w:rsidRPr="00D829F6">
              <w:rPr>
                <w:color w:val="000000"/>
                <w:sz w:val="18"/>
                <w:szCs w:val="18"/>
                <w:highlight w:val="yellow"/>
              </w:rPr>
              <w:t>]</w:t>
            </w:r>
            <w:r>
              <w:rPr>
                <w:color w:val="000000"/>
                <w:sz w:val="18"/>
                <w:szCs w:val="18"/>
                <w:highlight w:val="yellow"/>
              </w:rPr>
              <w:t xml:space="preserve"> [18**] [*] plus </w:t>
            </w:r>
            <w:r w:rsidRPr="00D829F6">
              <w:rPr>
                <w:color w:val="000000"/>
                <w:sz w:val="18"/>
                <w:szCs w:val="18"/>
                <w:highlight w:val="yellow"/>
              </w:rPr>
              <w:t>special consideration for small enterprises [&lt;20</w:t>
            </w:r>
            <w:r>
              <w:rPr>
                <w:color w:val="000000"/>
                <w:sz w:val="18"/>
                <w:szCs w:val="18"/>
                <w:highlight w:val="yellow"/>
              </w:rPr>
              <w:t> </w:t>
            </w:r>
            <w:r w:rsidRPr="00D829F6">
              <w:rPr>
                <w:color w:val="000000"/>
                <w:sz w:val="18"/>
                <w:szCs w:val="18"/>
                <w:highlight w:val="yellow"/>
              </w:rPr>
              <w:t>mt?]</w:t>
            </w:r>
          </w:p>
        </w:tc>
      </w:tr>
      <w:tr w:rsidR="006D3F71" w:rsidRPr="00D829F6" w14:paraId="6E0B7FA5" w14:textId="77777777" w:rsidTr="00A82B84">
        <w:tc>
          <w:tcPr>
            <w:tcW w:w="1980" w:type="dxa"/>
            <w:vMerge/>
            <w:tcBorders>
              <w:top w:val="single" w:sz="4" w:space="0" w:color="auto"/>
              <w:right w:val="single" w:sz="4" w:space="0" w:color="auto"/>
            </w:tcBorders>
            <w:shd w:val="clear" w:color="auto" w:fill="auto"/>
            <w:hideMark/>
          </w:tcPr>
          <w:p w14:paraId="09B59EB1" w14:textId="77777777" w:rsidR="006D3F71" w:rsidRPr="00D829F6" w:rsidRDefault="006D3F71" w:rsidP="00A82B84">
            <w:pPr>
              <w:keepNext/>
              <w:jc w:val="left"/>
              <w:rPr>
                <w:color w:val="000000"/>
                <w:sz w:val="18"/>
                <w:szCs w:val="18"/>
              </w:rPr>
            </w:pP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1795A21A" w14:textId="77777777" w:rsidR="006D3F71" w:rsidRPr="00D829F6" w:rsidRDefault="006D3F71" w:rsidP="00A82B84">
            <w:pPr>
              <w:keepNext/>
              <w:keepLines/>
              <w:rPr>
                <w:color w:val="000000"/>
                <w:sz w:val="18"/>
                <w:szCs w:val="18"/>
              </w:rPr>
            </w:pPr>
            <w:r w:rsidRPr="00D829F6">
              <w:rPr>
                <w:color w:val="000000"/>
                <w:sz w:val="18"/>
                <w:szCs w:val="18"/>
              </w:rPr>
              <w:t xml:space="preserve">CFC-11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627882F4" w14:textId="77777777" w:rsidR="006D3F71" w:rsidRDefault="006D3F71" w:rsidP="00A82B84">
            <w:pPr>
              <w:keepNext/>
              <w:rPr>
                <w:color w:val="000000"/>
                <w:sz w:val="18"/>
                <w:szCs w:val="18"/>
              </w:rPr>
            </w:pPr>
            <w:r w:rsidRPr="00D829F6">
              <w:rPr>
                <w:color w:val="000000"/>
                <w:sz w:val="18"/>
                <w:szCs w:val="18"/>
              </w:rPr>
              <w:t>HCFC-141b</w:t>
            </w:r>
          </w:p>
          <w:p w14:paraId="4444BDBB" w14:textId="77777777" w:rsidR="006D3F71" w:rsidRPr="00D829F6" w:rsidRDefault="006D3F71" w:rsidP="00A82B84">
            <w:pPr>
              <w:keepNext/>
              <w:rPr>
                <w:color w:val="000000"/>
                <w:sz w:val="18"/>
                <w:szCs w:val="18"/>
              </w:rPr>
            </w:pPr>
            <w:r w:rsidRPr="00D829F6">
              <w:rPr>
                <w:color w:val="000000"/>
                <w:sz w:val="18"/>
                <w:szCs w:val="18"/>
              </w:rPr>
              <w:t xml:space="preserve">cyclopentane </w:t>
            </w:r>
          </w:p>
          <w:p w14:paraId="1C2F88C6" w14:textId="77777777" w:rsidR="006D3F71" w:rsidRPr="00D829F6" w:rsidRDefault="006D3F71" w:rsidP="00A82B84">
            <w:pPr>
              <w:keepNext/>
              <w:rPr>
                <w:color w:val="000000"/>
                <w:sz w:val="18"/>
                <w:szCs w:val="18"/>
              </w:rPr>
            </w:pPr>
            <w:r w:rsidRPr="00D829F6">
              <w:rPr>
                <w:color w:val="000000"/>
                <w:sz w:val="18"/>
                <w:szCs w:val="18"/>
              </w:rPr>
              <w:t>water</w:t>
            </w:r>
          </w:p>
        </w:tc>
        <w:tc>
          <w:tcPr>
            <w:tcW w:w="1276" w:type="dxa"/>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669EE599" w14:textId="77777777" w:rsidR="006D3F71" w:rsidRPr="00D829F6" w:rsidRDefault="006D3F71" w:rsidP="00A82B84">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78DB1E55" w14:textId="77777777" w:rsidR="006D3F71" w:rsidRPr="00D829F6" w:rsidRDefault="006D3F71" w:rsidP="00A82B84">
            <w:pPr>
              <w:keepNext/>
              <w:rPr>
                <w:color w:val="000000"/>
                <w:sz w:val="18"/>
                <w:szCs w:val="18"/>
              </w:rPr>
            </w:pPr>
            <w:r w:rsidRPr="00D829F6">
              <w:rPr>
                <w:color w:val="000000"/>
                <w:sz w:val="18"/>
                <w:szCs w:val="18"/>
              </w:rPr>
              <w:t>HCFC-141b</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09279779" w14:textId="77777777" w:rsidR="006D3F71" w:rsidRPr="00D829F6" w:rsidRDefault="006D3F71" w:rsidP="00A82B84">
            <w:pPr>
              <w:keepNext/>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w:t>
            </w:r>
            <w:r>
              <w:rPr>
                <w:color w:val="000000"/>
                <w:sz w:val="18"/>
                <w:szCs w:val="18"/>
              </w:rPr>
              <w:t>Os</w:t>
            </w:r>
          </w:p>
        </w:tc>
        <w:tc>
          <w:tcPr>
            <w:tcW w:w="1276" w:type="dxa"/>
            <w:vMerge/>
            <w:tcBorders>
              <w:top w:val="single" w:sz="4" w:space="0" w:color="auto"/>
              <w:left w:val="single" w:sz="4" w:space="0" w:color="auto"/>
            </w:tcBorders>
            <w:shd w:val="clear" w:color="auto" w:fill="auto"/>
            <w:hideMark/>
          </w:tcPr>
          <w:p w14:paraId="4EEAA258" w14:textId="77777777" w:rsidR="006D3F71" w:rsidRPr="00D829F6" w:rsidRDefault="006D3F71" w:rsidP="00A82B84">
            <w:pPr>
              <w:keepNext/>
              <w:jc w:val="right"/>
              <w:rPr>
                <w:color w:val="000000"/>
                <w:sz w:val="18"/>
                <w:szCs w:val="18"/>
              </w:rPr>
            </w:pPr>
          </w:p>
        </w:tc>
        <w:tc>
          <w:tcPr>
            <w:tcW w:w="1418" w:type="dxa"/>
            <w:tcBorders>
              <w:top w:val="single" w:sz="4" w:space="0" w:color="auto"/>
              <w:left w:val="single" w:sz="4" w:space="0" w:color="auto"/>
            </w:tcBorders>
          </w:tcPr>
          <w:p w14:paraId="1A62FC50" w14:textId="77777777" w:rsidR="006D3F71" w:rsidRPr="00D829F6" w:rsidRDefault="006D3F71" w:rsidP="00A82B84">
            <w:pPr>
              <w:keepNext/>
              <w:jc w:val="right"/>
              <w:rPr>
                <w:color w:val="000000"/>
                <w:sz w:val="18"/>
                <w:szCs w:val="18"/>
              </w:rPr>
            </w:pPr>
          </w:p>
        </w:tc>
        <w:tc>
          <w:tcPr>
            <w:tcW w:w="1918" w:type="dxa"/>
            <w:tcBorders>
              <w:top w:val="single" w:sz="4" w:space="0" w:color="auto"/>
              <w:left w:val="single" w:sz="4" w:space="0" w:color="auto"/>
            </w:tcBorders>
          </w:tcPr>
          <w:p w14:paraId="62764394" w14:textId="77777777" w:rsidR="006D3F71" w:rsidRPr="00D829F6" w:rsidRDefault="006D3F71" w:rsidP="00A82B84">
            <w:pPr>
              <w:keepNext/>
              <w:jc w:val="right"/>
              <w:rPr>
                <w:color w:val="000000"/>
                <w:sz w:val="18"/>
                <w:szCs w:val="18"/>
              </w:rPr>
            </w:pPr>
          </w:p>
        </w:tc>
      </w:tr>
      <w:tr w:rsidR="006D3F71" w:rsidRPr="00D829F6" w14:paraId="5F6A0AD8" w14:textId="77777777" w:rsidTr="00A82B84">
        <w:tc>
          <w:tcPr>
            <w:tcW w:w="1980" w:type="dxa"/>
            <w:tcBorders>
              <w:top w:val="single" w:sz="4" w:space="0" w:color="auto"/>
              <w:left w:val="single" w:sz="4" w:space="0" w:color="auto"/>
              <w:bottom w:val="single" w:sz="4" w:space="0" w:color="auto"/>
              <w:right w:val="single" w:sz="4" w:space="0" w:color="auto"/>
            </w:tcBorders>
            <w:shd w:val="clear" w:color="auto" w:fill="auto"/>
          </w:tcPr>
          <w:p w14:paraId="4A2CD8F3" w14:textId="77777777" w:rsidR="006D3F71" w:rsidRPr="00D829F6" w:rsidRDefault="006D3F71" w:rsidP="00A82B84">
            <w:pPr>
              <w:keepNext/>
              <w:jc w:val="left"/>
              <w:rPr>
                <w:color w:val="000000"/>
                <w:sz w:val="18"/>
                <w:szCs w:val="18"/>
              </w:rPr>
            </w:pPr>
            <w:r>
              <w:rPr>
                <w:color w:val="000000"/>
                <w:sz w:val="18"/>
                <w:szCs w:val="18"/>
              </w:rPr>
              <w:t>Stationary AC (d</w:t>
            </w:r>
            <w:r w:rsidRPr="00D829F6">
              <w:rPr>
                <w:color w:val="000000"/>
                <w:sz w:val="18"/>
                <w:szCs w:val="18"/>
              </w:rPr>
              <w:t>omestic AC manufacturing</w:t>
            </w:r>
            <w:r>
              <w:rPr>
                <w:color w:val="000000"/>
                <w:sz w:val="18"/>
                <w:szCs w:val="18"/>
              </w:rPr>
              <w:t>)</w:t>
            </w:r>
            <w:r w:rsidRPr="00D829F6">
              <w:rPr>
                <w:color w:val="000000"/>
                <w:sz w:val="18"/>
                <w:szCs w:val="18"/>
              </w:rPr>
              <w:t xml:space="preserve">  </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358BAD6E" w14:textId="77777777" w:rsidR="006D3F71" w:rsidRPr="00D829F6" w:rsidRDefault="006D3F71" w:rsidP="00A82B84">
            <w:pPr>
              <w:keepNext/>
              <w:keepLines/>
              <w:rPr>
                <w:color w:val="000000"/>
                <w:sz w:val="18"/>
                <w:szCs w:val="18"/>
              </w:rPr>
            </w:pPr>
            <w:proofErr w:type="spellStart"/>
            <w:r w:rsidRPr="00D829F6">
              <w:rPr>
                <w:color w:val="000000"/>
                <w:sz w:val="18"/>
                <w:szCs w:val="18"/>
              </w:rPr>
              <w:t>n.a</w:t>
            </w:r>
            <w:proofErr w:type="spellEnd"/>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4A8935EB" w14:textId="77777777" w:rsidR="006D3F71" w:rsidRPr="00D829F6" w:rsidRDefault="006D3F71" w:rsidP="00A82B84">
            <w:pPr>
              <w:keepNext/>
              <w:rPr>
                <w:color w:val="000000"/>
                <w:sz w:val="18"/>
                <w:szCs w:val="18"/>
              </w:rPr>
            </w:pPr>
            <w:proofErr w:type="spellStart"/>
            <w:r w:rsidRPr="00D829F6">
              <w:rPr>
                <w:color w:val="000000"/>
                <w:sz w:val="18"/>
                <w:szCs w:val="18"/>
              </w:rPr>
              <w:t>n.a</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0CE653DD" w14:textId="77777777" w:rsidR="006D3F71" w:rsidRPr="00D829F6" w:rsidRDefault="006D3F71" w:rsidP="00A82B84">
            <w:pPr>
              <w:keepNext/>
              <w:ind w:right="-148"/>
              <w:jc w:val="right"/>
              <w:rPr>
                <w:color w:val="000000"/>
                <w:sz w:val="18"/>
                <w:szCs w:val="18"/>
              </w:rPr>
            </w:pPr>
            <w:proofErr w:type="spellStart"/>
            <w:r w:rsidRPr="00D829F6">
              <w:rPr>
                <w:color w:val="000000"/>
                <w:sz w:val="18"/>
                <w:szCs w:val="18"/>
              </w:rPr>
              <w:t>n.a</w:t>
            </w:r>
            <w:proofErr w:type="spellEnd"/>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7B2BF071" w14:textId="77777777" w:rsidR="006D3F71" w:rsidRPr="00D829F6" w:rsidRDefault="006D3F71" w:rsidP="00A82B84">
            <w:pPr>
              <w:keepNext/>
              <w:rPr>
                <w:color w:val="000000"/>
                <w:sz w:val="18"/>
                <w:szCs w:val="18"/>
              </w:rPr>
            </w:pPr>
            <w:r w:rsidRPr="00D829F6">
              <w:rPr>
                <w:color w:val="000000"/>
                <w:sz w:val="18"/>
                <w:szCs w:val="18"/>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5FB410DE" w14:textId="77777777" w:rsidR="006D3F71" w:rsidRPr="00D829F6" w:rsidRDefault="006D3F71" w:rsidP="00A82B84">
            <w:pPr>
              <w:keepNext/>
              <w:jc w:val="left"/>
              <w:rPr>
                <w:color w:val="000000"/>
                <w:sz w:val="18"/>
                <w:szCs w:val="18"/>
              </w:rPr>
            </w:pPr>
            <w:r w:rsidRPr="00D829F6">
              <w:rPr>
                <w:color w:val="000000"/>
                <w:sz w:val="18"/>
                <w:szCs w:val="18"/>
              </w:rPr>
              <w:t>R-410A</w:t>
            </w:r>
            <w:r>
              <w:rPr>
                <w:color w:val="000000"/>
                <w:sz w:val="18"/>
                <w:szCs w:val="18"/>
              </w:rPr>
              <w:t xml:space="preserve">, </w:t>
            </w:r>
            <w:r w:rsidRPr="00D829F6">
              <w:rPr>
                <w:color w:val="000000"/>
                <w:sz w:val="18"/>
                <w:szCs w:val="18"/>
              </w:rPr>
              <w:t>HFC-32</w:t>
            </w:r>
            <w:r>
              <w:rPr>
                <w:color w:val="000000"/>
                <w:sz w:val="18"/>
                <w:szCs w:val="18"/>
              </w:rPr>
              <w:t xml:space="preserve">, </w:t>
            </w:r>
            <w:r w:rsidRPr="00D829F6">
              <w:rPr>
                <w:color w:val="000000"/>
                <w:sz w:val="18"/>
                <w:szCs w:val="18"/>
              </w:rPr>
              <w:t>R-290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9F7EB31" w14:textId="77777777" w:rsidR="006D3F71" w:rsidRPr="00D829F6" w:rsidRDefault="006D3F71" w:rsidP="00A82B84">
            <w:pPr>
              <w:keepNext/>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Borders>
              <w:top w:val="single" w:sz="4" w:space="0" w:color="auto"/>
              <w:left w:val="single" w:sz="4" w:space="0" w:color="auto"/>
              <w:bottom w:val="single" w:sz="4" w:space="0" w:color="auto"/>
              <w:right w:val="single" w:sz="4" w:space="0" w:color="auto"/>
            </w:tcBorders>
          </w:tcPr>
          <w:p w14:paraId="570688C5" w14:textId="77777777" w:rsidR="006D3F71" w:rsidRPr="00D829F6" w:rsidRDefault="006D3F71" w:rsidP="00A82B84">
            <w:pPr>
              <w:keepNext/>
              <w:jc w:val="right"/>
              <w:rPr>
                <w:color w:val="000000"/>
                <w:sz w:val="18"/>
                <w:szCs w:val="18"/>
              </w:rPr>
            </w:pPr>
            <w:r w:rsidRPr="0007623E">
              <w:rPr>
                <w:color w:val="000000"/>
                <w:sz w:val="18"/>
                <w:szCs w:val="18"/>
              </w:rPr>
              <w:t>11-15</w:t>
            </w:r>
          </w:p>
          <w:p w14:paraId="30B9E2D5" w14:textId="77777777" w:rsidR="006D3F71" w:rsidRPr="00D829F6" w:rsidRDefault="006D3F71" w:rsidP="00A82B84">
            <w:pPr>
              <w:keepNext/>
              <w:jc w:val="right"/>
              <w:rPr>
                <w:color w:val="000000"/>
                <w:sz w:val="18"/>
                <w:szCs w:val="18"/>
              </w:rPr>
            </w:pPr>
            <w:r w:rsidRPr="00D829F6">
              <w:rPr>
                <w:color w:val="000000"/>
                <w:sz w:val="18"/>
                <w:szCs w:val="18"/>
              </w:rPr>
              <w:t>Stationary AC</w:t>
            </w:r>
          </w:p>
        </w:tc>
        <w:tc>
          <w:tcPr>
            <w:tcW w:w="1918" w:type="dxa"/>
            <w:tcBorders>
              <w:top w:val="single" w:sz="4" w:space="0" w:color="auto"/>
              <w:left w:val="single" w:sz="4" w:space="0" w:color="auto"/>
              <w:bottom w:val="single" w:sz="4" w:space="0" w:color="auto"/>
              <w:right w:val="single" w:sz="4" w:space="0" w:color="auto"/>
            </w:tcBorders>
          </w:tcPr>
          <w:p w14:paraId="663FC31E" w14:textId="77777777" w:rsidR="006D3F71" w:rsidRPr="0007623E" w:rsidRDefault="006D3F71" w:rsidP="00A82B84">
            <w:pPr>
              <w:keepNext/>
              <w:jc w:val="right"/>
              <w:rPr>
                <w:color w:val="000000"/>
                <w:sz w:val="18"/>
                <w:szCs w:val="18"/>
              </w:rPr>
            </w:pPr>
            <w:r w:rsidRPr="0007623E">
              <w:rPr>
                <w:color w:val="000000"/>
                <w:sz w:val="18"/>
                <w:szCs w:val="18"/>
                <w:highlight w:val="yellow"/>
              </w:rPr>
              <w:t>[11]</w:t>
            </w:r>
            <w:r>
              <w:rPr>
                <w:color w:val="000000"/>
                <w:sz w:val="18"/>
                <w:szCs w:val="18"/>
                <w:highlight w:val="yellow"/>
              </w:rPr>
              <w:t>[12**]</w:t>
            </w:r>
            <w:r w:rsidRPr="0007623E">
              <w:rPr>
                <w:color w:val="000000"/>
                <w:sz w:val="18"/>
                <w:szCs w:val="18"/>
                <w:highlight w:val="yellow"/>
              </w:rPr>
              <w:t>/[13 **][*]</w:t>
            </w:r>
          </w:p>
          <w:p w14:paraId="372D4983" w14:textId="77777777" w:rsidR="006D3F71" w:rsidRPr="0007623E" w:rsidRDefault="006D3F71" w:rsidP="00A82B84">
            <w:pPr>
              <w:keepNext/>
              <w:jc w:val="right"/>
              <w:rPr>
                <w:color w:val="000000"/>
                <w:sz w:val="18"/>
                <w:szCs w:val="18"/>
              </w:rPr>
            </w:pPr>
          </w:p>
        </w:tc>
      </w:tr>
      <w:tr w:rsidR="006D3F71" w:rsidRPr="00D829F6" w14:paraId="639C8518" w14:textId="77777777" w:rsidTr="00A82B84">
        <w:tc>
          <w:tcPr>
            <w:tcW w:w="1980" w:type="dxa"/>
            <w:tcBorders>
              <w:top w:val="single" w:sz="4" w:space="0" w:color="auto"/>
              <w:left w:val="single" w:sz="4" w:space="0" w:color="auto"/>
              <w:bottom w:val="single" w:sz="4" w:space="0" w:color="auto"/>
              <w:right w:val="single" w:sz="4" w:space="0" w:color="auto"/>
            </w:tcBorders>
            <w:shd w:val="clear" w:color="auto" w:fill="auto"/>
          </w:tcPr>
          <w:p w14:paraId="022EDBA9" w14:textId="77777777" w:rsidR="006D3F71" w:rsidRDefault="006D3F71" w:rsidP="00A82B84">
            <w:pPr>
              <w:keepNext/>
              <w:jc w:val="left"/>
              <w:rPr>
                <w:color w:val="000000"/>
                <w:sz w:val="18"/>
                <w:szCs w:val="18"/>
              </w:rPr>
            </w:pPr>
            <w:r w:rsidRPr="0007623E">
              <w:rPr>
                <w:color w:val="000000"/>
                <w:sz w:val="18"/>
                <w:szCs w:val="18"/>
              </w:rPr>
              <w:t>[Stationary AC (commercial)</w:t>
            </w:r>
            <w:r>
              <w:rPr>
                <w:color w:val="000000"/>
                <w:sz w:val="18"/>
                <w:szCs w:val="18"/>
              </w:rPr>
              <w:t>]</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5AAD980B" w14:textId="77777777" w:rsidR="006D3F71" w:rsidRPr="00D829F6" w:rsidRDefault="006D3F71" w:rsidP="00A82B84">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50AEB9EF" w14:textId="77777777" w:rsidR="006D3F71" w:rsidRPr="00D829F6" w:rsidRDefault="006D3F71" w:rsidP="00A82B84">
            <w:pPr>
              <w:keepNex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5A1FF1CB" w14:textId="77777777" w:rsidR="006D3F71" w:rsidRPr="00D829F6" w:rsidRDefault="006D3F71" w:rsidP="00A82B84">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168BEF23" w14:textId="77777777" w:rsidR="006D3F71" w:rsidRPr="00D829F6" w:rsidRDefault="006D3F71" w:rsidP="00A82B84">
            <w:pPr>
              <w:keepNext/>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1161C4E5" w14:textId="77777777" w:rsidR="006D3F71" w:rsidRPr="00D829F6" w:rsidRDefault="006D3F71" w:rsidP="00A82B84">
            <w:pPr>
              <w:keepNext/>
              <w:jc w:val="lef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CB3AFD" w14:textId="77777777" w:rsidR="006D3F71" w:rsidRPr="00D829F6" w:rsidRDefault="006D3F71" w:rsidP="00A82B84">
            <w:pPr>
              <w:keepNext/>
              <w:jc w:val="right"/>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05A2E5CA" w14:textId="77777777" w:rsidR="006D3F71" w:rsidRPr="0007623E" w:rsidRDefault="006D3F71" w:rsidP="00A82B84">
            <w:pPr>
              <w:keepNext/>
              <w:jc w:val="right"/>
              <w:rPr>
                <w:color w:val="000000"/>
                <w:sz w:val="18"/>
                <w:szCs w:val="18"/>
              </w:rPr>
            </w:pPr>
          </w:p>
        </w:tc>
        <w:tc>
          <w:tcPr>
            <w:tcW w:w="1918" w:type="dxa"/>
            <w:tcBorders>
              <w:top w:val="single" w:sz="4" w:space="0" w:color="auto"/>
              <w:left w:val="single" w:sz="4" w:space="0" w:color="auto"/>
              <w:bottom w:val="single" w:sz="4" w:space="0" w:color="auto"/>
              <w:right w:val="single" w:sz="4" w:space="0" w:color="auto"/>
            </w:tcBorders>
          </w:tcPr>
          <w:p w14:paraId="55561CD2" w14:textId="77777777" w:rsidR="006D3F71" w:rsidRPr="0007623E" w:rsidRDefault="006D3F71" w:rsidP="00A82B84">
            <w:pPr>
              <w:keepNext/>
              <w:jc w:val="right"/>
              <w:rPr>
                <w:color w:val="000000"/>
                <w:sz w:val="18"/>
                <w:szCs w:val="18"/>
              </w:rPr>
            </w:pPr>
            <w:r w:rsidRPr="0007623E">
              <w:rPr>
                <w:color w:val="000000"/>
                <w:sz w:val="18"/>
                <w:szCs w:val="18"/>
                <w:highlight w:val="yellow"/>
              </w:rPr>
              <w:t>[13 **] (US) [case</w:t>
            </w:r>
            <w:r w:rsidRPr="0007623E">
              <w:rPr>
                <w:color w:val="000000"/>
                <w:sz w:val="18"/>
                <w:szCs w:val="18"/>
                <w:highlight w:val="yellow"/>
              </w:rPr>
              <w:noBreakHyphen/>
              <w:t>by</w:t>
            </w:r>
            <w:r w:rsidRPr="0007623E">
              <w:rPr>
                <w:color w:val="000000"/>
                <w:sz w:val="18"/>
                <w:szCs w:val="18"/>
                <w:highlight w:val="yellow"/>
              </w:rPr>
              <w:noBreakHyphen/>
              <w:t>case] [15.21 – 18**] [*] (India</w:t>
            </w:r>
            <w:r w:rsidRPr="0007623E">
              <w:rPr>
                <w:color w:val="000000"/>
                <w:sz w:val="18"/>
                <w:szCs w:val="18"/>
              </w:rPr>
              <w:t>)</w:t>
            </w:r>
          </w:p>
        </w:tc>
      </w:tr>
      <w:tr w:rsidR="006D3F71" w:rsidRPr="00D829F6" w14:paraId="1A6C6681" w14:textId="77777777" w:rsidTr="00A82B84">
        <w:tc>
          <w:tcPr>
            <w:tcW w:w="1980" w:type="dxa"/>
            <w:tcBorders>
              <w:top w:val="single" w:sz="4" w:space="0" w:color="auto"/>
              <w:right w:val="single" w:sz="4" w:space="0" w:color="auto"/>
            </w:tcBorders>
            <w:shd w:val="clear" w:color="auto" w:fill="auto"/>
          </w:tcPr>
          <w:p w14:paraId="50033BA0" w14:textId="4A6BACC8" w:rsidR="006D3F71" w:rsidRPr="00D829F6" w:rsidRDefault="006D3F71" w:rsidP="00A82B84">
            <w:pPr>
              <w:keepNext/>
              <w:jc w:val="left"/>
              <w:rPr>
                <w:color w:val="000000"/>
                <w:sz w:val="18"/>
                <w:szCs w:val="18"/>
              </w:rPr>
            </w:pPr>
            <w:r w:rsidRPr="00D829F6">
              <w:rPr>
                <w:color w:val="000000"/>
                <w:sz w:val="18"/>
                <w:szCs w:val="18"/>
                <w:highlight w:val="yellow"/>
              </w:rPr>
              <w:t xml:space="preserve">RAC </w:t>
            </w:r>
            <w:r w:rsidR="00A04D6A">
              <w:rPr>
                <w:color w:val="000000"/>
                <w:sz w:val="18"/>
                <w:szCs w:val="18"/>
                <w:highlight w:val="yellow"/>
              </w:rPr>
              <w:t xml:space="preserve">– </w:t>
            </w:r>
            <w:r>
              <w:rPr>
                <w:color w:val="000000"/>
                <w:sz w:val="18"/>
                <w:szCs w:val="18"/>
                <w:highlight w:val="yellow"/>
              </w:rPr>
              <w:t>t</w:t>
            </w:r>
            <w:r w:rsidRPr="00D829F6">
              <w:rPr>
                <w:color w:val="000000"/>
                <w:sz w:val="18"/>
                <w:szCs w:val="18"/>
                <w:highlight w:val="yellow"/>
              </w:rPr>
              <w:t>ransport</w:t>
            </w:r>
            <w:r>
              <w:rPr>
                <w:color w:val="000000"/>
                <w:sz w:val="18"/>
                <w:szCs w:val="18"/>
                <w:highlight w:val="yellow"/>
              </w:rPr>
              <w:t>ation</w:t>
            </w:r>
            <w:r w:rsidRPr="00D829F6">
              <w:rPr>
                <w:color w:val="000000"/>
                <w:sz w:val="18"/>
                <w:szCs w:val="18"/>
                <w:highlight w:val="yellow"/>
              </w:rPr>
              <w:t xml:space="preserve"> and industrial</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27134E81" w14:textId="77777777" w:rsidR="006D3F71" w:rsidRPr="00D829F6" w:rsidRDefault="006D3F71" w:rsidP="00A82B84">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2AB77B7D" w14:textId="77777777" w:rsidR="006D3F71" w:rsidRPr="00D829F6" w:rsidRDefault="006D3F71" w:rsidP="00A82B84">
            <w:pPr>
              <w:keepNex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5C092EF8" w14:textId="77777777" w:rsidR="006D3F71" w:rsidRPr="00D829F6" w:rsidRDefault="006D3F71" w:rsidP="00A82B84">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675BC1A6" w14:textId="77777777" w:rsidR="006D3F71" w:rsidRPr="00D829F6" w:rsidRDefault="006D3F71" w:rsidP="00A82B84">
            <w:pPr>
              <w:keepNext/>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4620EA2D" w14:textId="77777777" w:rsidR="006D3F71" w:rsidRPr="00D829F6" w:rsidRDefault="006D3F71" w:rsidP="00A82B84">
            <w:pPr>
              <w:keepNext/>
              <w:rPr>
                <w:color w:val="000000"/>
                <w:sz w:val="18"/>
                <w:szCs w:val="18"/>
              </w:rPr>
            </w:pPr>
          </w:p>
        </w:tc>
        <w:tc>
          <w:tcPr>
            <w:tcW w:w="1276" w:type="dxa"/>
            <w:tcBorders>
              <w:top w:val="single" w:sz="4" w:space="0" w:color="auto"/>
              <w:left w:val="single" w:sz="4" w:space="0" w:color="auto"/>
            </w:tcBorders>
            <w:shd w:val="clear" w:color="auto" w:fill="auto"/>
          </w:tcPr>
          <w:p w14:paraId="77C49743" w14:textId="77777777" w:rsidR="006D3F71" w:rsidRPr="00D829F6" w:rsidRDefault="006D3F71" w:rsidP="00A82B84">
            <w:pPr>
              <w:keepNext/>
              <w:jc w:val="right"/>
              <w:rPr>
                <w:color w:val="000000"/>
                <w:sz w:val="18"/>
                <w:szCs w:val="18"/>
              </w:rPr>
            </w:pPr>
          </w:p>
        </w:tc>
        <w:tc>
          <w:tcPr>
            <w:tcW w:w="1418" w:type="dxa"/>
            <w:tcBorders>
              <w:top w:val="single" w:sz="4" w:space="0" w:color="auto"/>
              <w:left w:val="single" w:sz="4" w:space="0" w:color="auto"/>
            </w:tcBorders>
          </w:tcPr>
          <w:p w14:paraId="4BEBDA27" w14:textId="77777777" w:rsidR="006D3F71" w:rsidRPr="00D829F6" w:rsidRDefault="006D3F71" w:rsidP="00A82B84">
            <w:pPr>
              <w:keepNext/>
              <w:jc w:val="right"/>
              <w:rPr>
                <w:color w:val="000000"/>
                <w:sz w:val="18"/>
                <w:szCs w:val="18"/>
                <w:highlight w:val="yellow"/>
              </w:rPr>
            </w:pPr>
            <w:r w:rsidRPr="00D829F6">
              <w:rPr>
                <w:color w:val="000000"/>
                <w:sz w:val="18"/>
                <w:szCs w:val="18"/>
                <w:highlight w:val="yellow"/>
              </w:rPr>
              <w:t>10-15</w:t>
            </w:r>
          </w:p>
        </w:tc>
        <w:tc>
          <w:tcPr>
            <w:tcW w:w="1918" w:type="dxa"/>
            <w:tcBorders>
              <w:top w:val="single" w:sz="4" w:space="0" w:color="auto"/>
              <w:left w:val="single" w:sz="4" w:space="0" w:color="auto"/>
            </w:tcBorders>
          </w:tcPr>
          <w:p w14:paraId="321CEAE7" w14:textId="77777777" w:rsidR="006D3F71" w:rsidRPr="00D829F6" w:rsidRDefault="006D3F71" w:rsidP="00A82B84">
            <w:pPr>
              <w:keepNext/>
              <w:jc w:val="right"/>
              <w:rPr>
                <w:color w:val="000000"/>
                <w:sz w:val="18"/>
                <w:szCs w:val="18"/>
                <w:highlight w:val="yellow"/>
              </w:rPr>
            </w:pPr>
            <w:r w:rsidRPr="00317DF0">
              <w:rPr>
                <w:color w:val="000000"/>
                <w:sz w:val="18"/>
                <w:szCs w:val="18"/>
                <w:highlight w:val="green"/>
              </w:rPr>
              <w:t>Case-by-case</w:t>
            </w:r>
          </w:p>
        </w:tc>
      </w:tr>
      <w:tr w:rsidR="006D3F71" w:rsidRPr="00D829F6" w14:paraId="21E97A37" w14:textId="77777777" w:rsidTr="00A82B84">
        <w:tc>
          <w:tcPr>
            <w:tcW w:w="1980" w:type="dxa"/>
            <w:shd w:val="clear" w:color="auto" w:fill="auto"/>
            <w:hideMark/>
          </w:tcPr>
          <w:p w14:paraId="4BA51A62" w14:textId="77777777" w:rsidR="006D3F71" w:rsidRPr="00D829F6" w:rsidRDefault="006D3F71" w:rsidP="00A82B84">
            <w:pPr>
              <w:jc w:val="left"/>
              <w:rPr>
                <w:color w:val="000000"/>
                <w:sz w:val="18"/>
                <w:szCs w:val="18"/>
              </w:rPr>
            </w:pPr>
            <w:r w:rsidRPr="00D829F6">
              <w:rPr>
                <w:color w:val="000000"/>
                <w:sz w:val="18"/>
                <w:szCs w:val="18"/>
              </w:rPr>
              <w:t>Rigid PU foam (including PU foam panel in commercial refrigeration)</w:t>
            </w:r>
          </w:p>
        </w:tc>
        <w:tc>
          <w:tcPr>
            <w:tcW w:w="1221" w:type="dxa"/>
            <w:tcBorders>
              <w:top w:val="single" w:sz="4" w:space="0" w:color="auto"/>
            </w:tcBorders>
            <w:shd w:val="clear" w:color="auto" w:fill="auto"/>
            <w:hideMark/>
          </w:tcPr>
          <w:p w14:paraId="17F2124C" w14:textId="77777777" w:rsidR="006D3F71" w:rsidRPr="00D829F6" w:rsidRDefault="006D3F71" w:rsidP="00A82B84">
            <w:pPr>
              <w:rPr>
                <w:color w:val="000000"/>
                <w:sz w:val="18"/>
                <w:szCs w:val="18"/>
              </w:rPr>
            </w:pPr>
            <w:r w:rsidRPr="00D829F6">
              <w:rPr>
                <w:color w:val="000000"/>
                <w:sz w:val="18"/>
                <w:szCs w:val="18"/>
              </w:rPr>
              <w:t xml:space="preserve">CFC-11 </w:t>
            </w:r>
          </w:p>
        </w:tc>
        <w:tc>
          <w:tcPr>
            <w:tcW w:w="1614" w:type="dxa"/>
            <w:tcBorders>
              <w:top w:val="single" w:sz="4" w:space="0" w:color="auto"/>
            </w:tcBorders>
            <w:shd w:val="clear" w:color="auto" w:fill="auto"/>
            <w:hideMark/>
          </w:tcPr>
          <w:p w14:paraId="3CB4A847" w14:textId="77777777" w:rsidR="006D3F71" w:rsidRPr="00D829F6" w:rsidRDefault="006D3F71" w:rsidP="00A82B84">
            <w:pPr>
              <w:rPr>
                <w:color w:val="000000"/>
                <w:sz w:val="18"/>
                <w:szCs w:val="18"/>
              </w:rPr>
            </w:pPr>
            <w:r w:rsidRPr="00D829F6">
              <w:rPr>
                <w:color w:val="000000"/>
                <w:sz w:val="18"/>
                <w:szCs w:val="18"/>
              </w:rPr>
              <w:t>HCFC-141b</w:t>
            </w:r>
          </w:p>
          <w:p w14:paraId="79A88E3F" w14:textId="77777777" w:rsidR="006D3F71" w:rsidRPr="00D829F6" w:rsidRDefault="006D3F71" w:rsidP="00A82B84">
            <w:pPr>
              <w:rPr>
                <w:color w:val="000000"/>
                <w:sz w:val="18"/>
                <w:szCs w:val="18"/>
              </w:rPr>
            </w:pPr>
            <w:r w:rsidRPr="00D829F6">
              <w:rPr>
                <w:color w:val="000000"/>
                <w:sz w:val="18"/>
                <w:szCs w:val="18"/>
              </w:rPr>
              <w:t>cyclopentane</w:t>
            </w:r>
          </w:p>
          <w:p w14:paraId="5265FAA6" w14:textId="77777777" w:rsidR="006D3F71" w:rsidRPr="00D829F6" w:rsidRDefault="006D3F71" w:rsidP="00A82B84">
            <w:pPr>
              <w:rPr>
                <w:color w:val="000000"/>
                <w:sz w:val="18"/>
                <w:szCs w:val="18"/>
              </w:rPr>
            </w:pPr>
            <w:r w:rsidRPr="00D829F6">
              <w:rPr>
                <w:color w:val="000000"/>
                <w:sz w:val="18"/>
                <w:szCs w:val="18"/>
              </w:rPr>
              <w:t>water</w:t>
            </w:r>
          </w:p>
        </w:tc>
        <w:tc>
          <w:tcPr>
            <w:tcW w:w="1276" w:type="dxa"/>
            <w:tcBorders>
              <w:top w:val="single" w:sz="4" w:space="0" w:color="auto"/>
            </w:tcBorders>
            <w:shd w:val="clear" w:color="auto" w:fill="auto"/>
            <w:tcMar>
              <w:left w:w="115" w:type="dxa"/>
              <w:right w:w="288" w:type="dxa"/>
            </w:tcMar>
            <w:hideMark/>
          </w:tcPr>
          <w:p w14:paraId="2D4DA492" w14:textId="77777777" w:rsidR="006D3F71" w:rsidRPr="00D829F6" w:rsidRDefault="006D3F71" w:rsidP="00A82B84">
            <w:pPr>
              <w:ind w:right="-148"/>
              <w:jc w:val="right"/>
              <w:rPr>
                <w:color w:val="000000"/>
                <w:sz w:val="18"/>
                <w:szCs w:val="18"/>
              </w:rPr>
            </w:pPr>
            <w:r w:rsidRPr="00D829F6">
              <w:rPr>
                <w:color w:val="000000"/>
                <w:sz w:val="18"/>
                <w:szCs w:val="18"/>
              </w:rPr>
              <w:t>7.83</w:t>
            </w:r>
          </w:p>
        </w:tc>
        <w:tc>
          <w:tcPr>
            <w:tcW w:w="1189" w:type="dxa"/>
            <w:tcBorders>
              <w:top w:val="single" w:sz="4" w:space="0" w:color="auto"/>
            </w:tcBorders>
            <w:shd w:val="clear" w:color="auto" w:fill="auto"/>
            <w:hideMark/>
          </w:tcPr>
          <w:p w14:paraId="16AF4EF5" w14:textId="77777777" w:rsidR="006D3F71" w:rsidRPr="00D829F6" w:rsidRDefault="006D3F71" w:rsidP="00A82B84">
            <w:pPr>
              <w:rPr>
                <w:color w:val="000000"/>
                <w:sz w:val="18"/>
                <w:szCs w:val="18"/>
              </w:rPr>
            </w:pPr>
            <w:r w:rsidRPr="00D829F6">
              <w:rPr>
                <w:color w:val="000000"/>
                <w:sz w:val="18"/>
                <w:szCs w:val="18"/>
              </w:rPr>
              <w:t>HCFC-141b</w:t>
            </w:r>
          </w:p>
        </w:tc>
        <w:tc>
          <w:tcPr>
            <w:tcW w:w="2354" w:type="dxa"/>
            <w:tcBorders>
              <w:top w:val="single" w:sz="4" w:space="0" w:color="auto"/>
            </w:tcBorders>
            <w:shd w:val="clear" w:color="auto" w:fill="auto"/>
            <w:hideMark/>
          </w:tcPr>
          <w:p w14:paraId="5E74BF47" w14:textId="77777777" w:rsidR="006D3F71" w:rsidRPr="00D829F6" w:rsidRDefault="006D3F71" w:rsidP="00A82B84">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w:t>
            </w:r>
            <w:r>
              <w:rPr>
                <w:color w:val="000000"/>
                <w:sz w:val="18"/>
                <w:szCs w:val="18"/>
              </w:rPr>
              <w:t>s</w:t>
            </w:r>
          </w:p>
        </w:tc>
        <w:tc>
          <w:tcPr>
            <w:tcW w:w="1276" w:type="dxa"/>
            <w:shd w:val="clear" w:color="auto" w:fill="auto"/>
            <w:hideMark/>
          </w:tcPr>
          <w:p w14:paraId="3FDB026D" w14:textId="77777777" w:rsidR="006D3F71" w:rsidRPr="00D829F6" w:rsidRDefault="006D3F71" w:rsidP="00A82B84">
            <w:pPr>
              <w:jc w:val="right"/>
              <w:rPr>
                <w:color w:val="000000"/>
                <w:sz w:val="18"/>
                <w:szCs w:val="18"/>
              </w:rPr>
            </w:pPr>
            <w:r w:rsidRPr="00D829F6">
              <w:rPr>
                <w:color w:val="000000"/>
                <w:sz w:val="18"/>
                <w:szCs w:val="18"/>
              </w:rPr>
              <w:t>7.83*,**</w:t>
            </w:r>
          </w:p>
        </w:tc>
        <w:tc>
          <w:tcPr>
            <w:tcW w:w="1418" w:type="dxa"/>
          </w:tcPr>
          <w:p w14:paraId="4FF8DE32" w14:textId="77777777" w:rsidR="006D3F71" w:rsidRPr="00D829F6" w:rsidRDefault="006D3F71" w:rsidP="00A82B84">
            <w:pPr>
              <w:jc w:val="right"/>
              <w:rPr>
                <w:color w:val="000000"/>
                <w:sz w:val="18"/>
                <w:szCs w:val="18"/>
                <w:highlight w:val="yellow"/>
              </w:rPr>
            </w:pPr>
            <w:r w:rsidRPr="00D829F6">
              <w:rPr>
                <w:color w:val="000000"/>
                <w:sz w:val="18"/>
                <w:szCs w:val="18"/>
                <w:highlight w:val="yellow"/>
              </w:rPr>
              <w:t>7-9</w:t>
            </w:r>
          </w:p>
        </w:tc>
        <w:tc>
          <w:tcPr>
            <w:tcW w:w="1918" w:type="dxa"/>
          </w:tcPr>
          <w:p w14:paraId="197112C3" w14:textId="77777777" w:rsidR="006D3F71" w:rsidRPr="00D829F6" w:rsidRDefault="006D3F71" w:rsidP="00A82B84">
            <w:pPr>
              <w:jc w:val="right"/>
              <w:rPr>
                <w:color w:val="000000"/>
                <w:sz w:val="18"/>
                <w:szCs w:val="18"/>
                <w:highlight w:val="yellow"/>
              </w:rPr>
            </w:pPr>
            <w:r w:rsidRPr="009F3C35">
              <w:rPr>
                <w:color w:val="000000"/>
                <w:sz w:val="18"/>
                <w:szCs w:val="18"/>
                <w:highlight w:val="green"/>
              </w:rPr>
              <w:t>9**</w:t>
            </w:r>
          </w:p>
        </w:tc>
      </w:tr>
      <w:tr w:rsidR="006D3F71" w:rsidRPr="00D829F6" w14:paraId="09EF64A2" w14:textId="77777777" w:rsidTr="00A82B84">
        <w:tc>
          <w:tcPr>
            <w:tcW w:w="1980" w:type="dxa"/>
            <w:shd w:val="clear" w:color="auto" w:fill="auto"/>
            <w:hideMark/>
          </w:tcPr>
          <w:p w14:paraId="15024C60" w14:textId="77777777" w:rsidR="006D3F71" w:rsidRPr="00D829F6" w:rsidRDefault="006D3F71" w:rsidP="00A82B84">
            <w:pPr>
              <w:jc w:val="left"/>
              <w:rPr>
                <w:color w:val="000000"/>
                <w:sz w:val="18"/>
                <w:szCs w:val="18"/>
              </w:rPr>
            </w:pPr>
            <w:r w:rsidRPr="00D829F6">
              <w:rPr>
                <w:color w:val="000000"/>
                <w:sz w:val="18"/>
                <w:szCs w:val="18"/>
              </w:rPr>
              <w:t>Flexible PU foam</w:t>
            </w:r>
          </w:p>
        </w:tc>
        <w:tc>
          <w:tcPr>
            <w:tcW w:w="1221" w:type="dxa"/>
            <w:shd w:val="clear" w:color="auto" w:fill="auto"/>
            <w:hideMark/>
          </w:tcPr>
          <w:p w14:paraId="1438C1CA" w14:textId="77777777" w:rsidR="006D3F71" w:rsidRPr="00D829F6" w:rsidRDefault="006D3F71" w:rsidP="00A82B84">
            <w:pPr>
              <w:rPr>
                <w:color w:val="000000"/>
                <w:sz w:val="18"/>
                <w:szCs w:val="18"/>
              </w:rPr>
            </w:pPr>
            <w:r w:rsidRPr="00D829F6">
              <w:rPr>
                <w:color w:val="000000"/>
                <w:sz w:val="18"/>
                <w:szCs w:val="18"/>
              </w:rPr>
              <w:t xml:space="preserve">CFC-11 </w:t>
            </w:r>
          </w:p>
        </w:tc>
        <w:tc>
          <w:tcPr>
            <w:tcW w:w="1614" w:type="dxa"/>
            <w:shd w:val="clear" w:color="auto" w:fill="auto"/>
            <w:hideMark/>
          </w:tcPr>
          <w:p w14:paraId="606F1DB9" w14:textId="77777777" w:rsidR="006D3F71" w:rsidRPr="00D829F6" w:rsidRDefault="006D3F71" w:rsidP="00A82B84">
            <w:pPr>
              <w:rPr>
                <w:color w:val="000000"/>
                <w:sz w:val="18"/>
                <w:szCs w:val="18"/>
              </w:rPr>
            </w:pPr>
            <w:r w:rsidRPr="00D829F6">
              <w:rPr>
                <w:color w:val="000000"/>
                <w:sz w:val="18"/>
                <w:szCs w:val="18"/>
              </w:rPr>
              <w:t xml:space="preserve">HCFC-141b cyclopentane </w:t>
            </w:r>
          </w:p>
          <w:p w14:paraId="21D43D04" w14:textId="77777777" w:rsidR="006D3F71" w:rsidRPr="00D829F6" w:rsidRDefault="006D3F71" w:rsidP="00A82B84">
            <w:pPr>
              <w:rPr>
                <w:color w:val="000000"/>
                <w:sz w:val="18"/>
                <w:szCs w:val="18"/>
              </w:rPr>
            </w:pPr>
            <w:r w:rsidRPr="00D829F6">
              <w:rPr>
                <w:color w:val="000000"/>
                <w:sz w:val="18"/>
                <w:szCs w:val="18"/>
              </w:rPr>
              <w:t xml:space="preserve">water </w:t>
            </w:r>
          </w:p>
        </w:tc>
        <w:tc>
          <w:tcPr>
            <w:tcW w:w="1276" w:type="dxa"/>
            <w:shd w:val="clear" w:color="auto" w:fill="auto"/>
            <w:tcMar>
              <w:left w:w="115" w:type="dxa"/>
              <w:right w:w="288" w:type="dxa"/>
            </w:tcMar>
            <w:hideMark/>
          </w:tcPr>
          <w:p w14:paraId="66359120" w14:textId="77777777" w:rsidR="006D3F71" w:rsidRPr="00D829F6" w:rsidRDefault="006D3F71" w:rsidP="00A82B84">
            <w:pPr>
              <w:ind w:right="-148"/>
              <w:jc w:val="right"/>
              <w:rPr>
                <w:color w:val="000000"/>
                <w:sz w:val="18"/>
                <w:szCs w:val="18"/>
              </w:rPr>
            </w:pPr>
            <w:r w:rsidRPr="00D829F6">
              <w:rPr>
                <w:color w:val="000000"/>
                <w:sz w:val="18"/>
                <w:szCs w:val="18"/>
              </w:rPr>
              <w:t>6.23</w:t>
            </w:r>
          </w:p>
        </w:tc>
        <w:tc>
          <w:tcPr>
            <w:tcW w:w="1189" w:type="dxa"/>
            <w:shd w:val="clear" w:color="auto" w:fill="auto"/>
            <w:hideMark/>
          </w:tcPr>
          <w:p w14:paraId="300D6E30" w14:textId="77777777" w:rsidR="006D3F71" w:rsidRPr="00D829F6" w:rsidRDefault="006D3F71" w:rsidP="00A82B84">
            <w:pPr>
              <w:rPr>
                <w:color w:val="000000"/>
                <w:sz w:val="18"/>
                <w:szCs w:val="18"/>
              </w:rPr>
            </w:pPr>
            <w:r w:rsidRPr="00D829F6">
              <w:rPr>
                <w:color w:val="000000"/>
                <w:sz w:val="18"/>
                <w:szCs w:val="18"/>
              </w:rPr>
              <w:t>HCFC-141b</w:t>
            </w:r>
          </w:p>
        </w:tc>
        <w:tc>
          <w:tcPr>
            <w:tcW w:w="2354" w:type="dxa"/>
            <w:shd w:val="clear" w:color="auto" w:fill="auto"/>
            <w:hideMark/>
          </w:tcPr>
          <w:p w14:paraId="0E49010E" w14:textId="77777777" w:rsidR="006D3F71" w:rsidRPr="00D829F6" w:rsidRDefault="006D3F71" w:rsidP="00A82B84">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HFOs</w:t>
            </w:r>
          </w:p>
        </w:tc>
        <w:tc>
          <w:tcPr>
            <w:tcW w:w="1276" w:type="dxa"/>
            <w:shd w:val="clear" w:color="auto" w:fill="auto"/>
            <w:hideMark/>
          </w:tcPr>
          <w:p w14:paraId="21BA32DB" w14:textId="77777777" w:rsidR="006D3F71" w:rsidRPr="00D829F6" w:rsidRDefault="006D3F71" w:rsidP="00A82B84">
            <w:pPr>
              <w:jc w:val="right"/>
              <w:rPr>
                <w:color w:val="000000"/>
                <w:sz w:val="18"/>
                <w:szCs w:val="18"/>
              </w:rPr>
            </w:pPr>
            <w:r w:rsidRPr="00D829F6">
              <w:rPr>
                <w:color w:val="000000"/>
                <w:sz w:val="18"/>
                <w:szCs w:val="18"/>
              </w:rPr>
              <w:t>6.23*,**</w:t>
            </w:r>
          </w:p>
        </w:tc>
        <w:tc>
          <w:tcPr>
            <w:tcW w:w="1418" w:type="dxa"/>
          </w:tcPr>
          <w:p w14:paraId="7F3DBAF2" w14:textId="77777777" w:rsidR="006D3F71" w:rsidRPr="00D829F6" w:rsidRDefault="006D3F71" w:rsidP="00A82B84">
            <w:pPr>
              <w:jc w:val="right"/>
              <w:rPr>
                <w:color w:val="000000"/>
                <w:sz w:val="18"/>
                <w:szCs w:val="18"/>
                <w:highlight w:val="yellow"/>
              </w:rPr>
            </w:pPr>
            <w:r w:rsidRPr="00D829F6">
              <w:rPr>
                <w:color w:val="000000"/>
                <w:sz w:val="18"/>
                <w:szCs w:val="18"/>
                <w:highlight w:val="yellow"/>
              </w:rPr>
              <w:t>7-9</w:t>
            </w:r>
          </w:p>
        </w:tc>
        <w:tc>
          <w:tcPr>
            <w:tcW w:w="1918" w:type="dxa"/>
          </w:tcPr>
          <w:p w14:paraId="7E39C960" w14:textId="77777777" w:rsidR="006D3F71" w:rsidRPr="00D829F6" w:rsidRDefault="006D3F71" w:rsidP="00A82B84">
            <w:pPr>
              <w:jc w:val="right"/>
              <w:rPr>
                <w:color w:val="000000"/>
                <w:sz w:val="18"/>
                <w:szCs w:val="18"/>
                <w:highlight w:val="yellow"/>
              </w:rPr>
            </w:pPr>
            <w:r>
              <w:rPr>
                <w:color w:val="000000"/>
                <w:sz w:val="18"/>
                <w:szCs w:val="18"/>
                <w:highlight w:val="green"/>
              </w:rPr>
              <w:t>c</w:t>
            </w:r>
            <w:r w:rsidRPr="005B3865">
              <w:rPr>
                <w:color w:val="000000"/>
                <w:sz w:val="18"/>
                <w:szCs w:val="18"/>
                <w:highlight w:val="green"/>
              </w:rPr>
              <w:t>ase</w:t>
            </w:r>
            <w:r>
              <w:rPr>
                <w:color w:val="000000"/>
                <w:sz w:val="18"/>
                <w:szCs w:val="18"/>
                <w:highlight w:val="green"/>
              </w:rPr>
              <w:noBreakHyphen/>
            </w:r>
            <w:r w:rsidRPr="005B3865">
              <w:rPr>
                <w:color w:val="000000"/>
                <w:sz w:val="18"/>
                <w:szCs w:val="18"/>
                <w:highlight w:val="green"/>
              </w:rPr>
              <w:t>by</w:t>
            </w:r>
            <w:r>
              <w:rPr>
                <w:color w:val="000000"/>
                <w:sz w:val="18"/>
                <w:szCs w:val="18"/>
                <w:highlight w:val="green"/>
              </w:rPr>
              <w:noBreakHyphen/>
            </w:r>
            <w:r w:rsidRPr="005B3865">
              <w:rPr>
                <w:color w:val="000000"/>
                <w:sz w:val="18"/>
                <w:szCs w:val="18"/>
                <w:highlight w:val="green"/>
              </w:rPr>
              <w:t>case</w:t>
            </w:r>
          </w:p>
        </w:tc>
      </w:tr>
      <w:tr w:rsidR="006D3F71" w:rsidRPr="00D829F6" w14:paraId="114125EE" w14:textId="77777777" w:rsidTr="00A82B84">
        <w:tc>
          <w:tcPr>
            <w:tcW w:w="1980" w:type="dxa"/>
            <w:shd w:val="clear" w:color="auto" w:fill="auto"/>
            <w:hideMark/>
          </w:tcPr>
          <w:p w14:paraId="3FF45EF6" w14:textId="77777777" w:rsidR="006D3F71" w:rsidRPr="00D829F6" w:rsidRDefault="006D3F71" w:rsidP="00A82B84">
            <w:pPr>
              <w:jc w:val="left"/>
              <w:rPr>
                <w:color w:val="000000"/>
                <w:sz w:val="18"/>
                <w:szCs w:val="18"/>
              </w:rPr>
            </w:pPr>
            <w:r w:rsidRPr="00D829F6">
              <w:rPr>
                <w:color w:val="000000"/>
                <w:sz w:val="18"/>
                <w:szCs w:val="18"/>
              </w:rPr>
              <w:t>Integral skin</w:t>
            </w:r>
          </w:p>
        </w:tc>
        <w:tc>
          <w:tcPr>
            <w:tcW w:w="1221" w:type="dxa"/>
            <w:shd w:val="clear" w:color="auto" w:fill="auto"/>
            <w:hideMark/>
          </w:tcPr>
          <w:p w14:paraId="1CEBE17B" w14:textId="77777777" w:rsidR="006D3F71" w:rsidRPr="00D829F6" w:rsidRDefault="006D3F71" w:rsidP="00A82B84">
            <w:pPr>
              <w:rPr>
                <w:color w:val="000000"/>
                <w:sz w:val="18"/>
                <w:szCs w:val="18"/>
              </w:rPr>
            </w:pPr>
            <w:r w:rsidRPr="00D829F6">
              <w:rPr>
                <w:color w:val="000000"/>
                <w:sz w:val="18"/>
                <w:szCs w:val="18"/>
              </w:rPr>
              <w:t xml:space="preserve">CFC-11 </w:t>
            </w:r>
          </w:p>
        </w:tc>
        <w:tc>
          <w:tcPr>
            <w:tcW w:w="1614" w:type="dxa"/>
            <w:shd w:val="clear" w:color="auto" w:fill="auto"/>
            <w:hideMark/>
          </w:tcPr>
          <w:p w14:paraId="2035E48E" w14:textId="77777777" w:rsidR="006D3F71" w:rsidRPr="00D829F6" w:rsidRDefault="006D3F71" w:rsidP="00A82B84">
            <w:pPr>
              <w:rPr>
                <w:color w:val="000000"/>
                <w:sz w:val="18"/>
                <w:szCs w:val="18"/>
              </w:rPr>
            </w:pPr>
            <w:r w:rsidRPr="00D829F6">
              <w:rPr>
                <w:color w:val="000000"/>
                <w:sz w:val="18"/>
                <w:szCs w:val="18"/>
              </w:rPr>
              <w:t>HCFC-141b</w:t>
            </w:r>
          </w:p>
          <w:p w14:paraId="4E8DF041" w14:textId="77777777" w:rsidR="006D3F71" w:rsidRPr="00D829F6" w:rsidRDefault="006D3F71" w:rsidP="00A82B84">
            <w:pPr>
              <w:rPr>
                <w:color w:val="000000"/>
                <w:sz w:val="18"/>
                <w:szCs w:val="18"/>
              </w:rPr>
            </w:pPr>
            <w:r w:rsidRPr="00D829F6">
              <w:rPr>
                <w:color w:val="000000"/>
                <w:sz w:val="18"/>
                <w:szCs w:val="18"/>
              </w:rPr>
              <w:t>cyclopentane</w:t>
            </w:r>
          </w:p>
          <w:p w14:paraId="3646D132" w14:textId="77777777" w:rsidR="006D3F71" w:rsidRPr="00D829F6" w:rsidRDefault="006D3F71" w:rsidP="00A82B84">
            <w:pPr>
              <w:rPr>
                <w:color w:val="000000"/>
                <w:sz w:val="18"/>
                <w:szCs w:val="18"/>
              </w:rPr>
            </w:pPr>
            <w:r w:rsidRPr="00D829F6">
              <w:rPr>
                <w:color w:val="000000"/>
                <w:sz w:val="18"/>
                <w:szCs w:val="18"/>
              </w:rPr>
              <w:t xml:space="preserve">water </w:t>
            </w:r>
          </w:p>
        </w:tc>
        <w:tc>
          <w:tcPr>
            <w:tcW w:w="1276" w:type="dxa"/>
            <w:shd w:val="clear" w:color="auto" w:fill="auto"/>
            <w:tcMar>
              <w:left w:w="115" w:type="dxa"/>
              <w:right w:w="288" w:type="dxa"/>
            </w:tcMar>
            <w:hideMark/>
          </w:tcPr>
          <w:p w14:paraId="55D42E00" w14:textId="77777777" w:rsidR="006D3F71" w:rsidRPr="00D829F6" w:rsidRDefault="006D3F71" w:rsidP="00A82B84">
            <w:pPr>
              <w:ind w:right="-148"/>
              <w:jc w:val="right"/>
              <w:rPr>
                <w:color w:val="000000"/>
                <w:sz w:val="18"/>
                <w:szCs w:val="18"/>
              </w:rPr>
            </w:pPr>
            <w:r w:rsidRPr="00D829F6">
              <w:rPr>
                <w:color w:val="000000"/>
                <w:sz w:val="18"/>
                <w:szCs w:val="18"/>
              </w:rPr>
              <w:t>16.86</w:t>
            </w:r>
          </w:p>
        </w:tc>
        <w:tc>
          <w:tcPr>
            <w:tcW w:w="1189" w:type="dxa"/>
            <w:shd w:val="clear" w:color="auto" w:fill="auto"/>
            <w:hideMark/>
          </w:tcPr>
          <w:p w14:paraId="47F590BD" w14:textId="77777777" w:rsidR="006D3F71" w:rsidRPr="00D829F6" w:rsidRDefault="006D3F71" w:rsidP="00A82B84">
            <w:pPr>
              <w:rPr>
                <w:color w:val="000000"/>
                <w:sz w:val="18"/>
                <w:szCs w:val="18"/>
              </w:rPr>
            </w:pPr>
            <w:r w:rsidRPr="00D829F6">
              <w:rPr>
                <w:color w:val="000000"/>
                <w:sz w:val="18"/>
                <w:szCs w:val="18"/>
              </w:rPr>
              <w:t>HCFC-141b</w:t>
            </w:r>
          </w:p>
        </w:tc>
        <w:tc>
          <w:tcPr>
            <w:tcW w:w="2354" w:type="dxa"/>
            <w:shd w:val="clear" w:color="auto" w:fill="auto"/>
            <w:hideMark/>
          </w:tcPr>
          <w:p w14:paraId="32BE7B3A" w14:textId="77777777" w:rsidR="006D3F71" w:rsidRPr="00D829F6" w:rsidRDefault="006D3F71" w:rsidP="00A82B84">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HFOs</w:t>
            </w:r>
          </w:p>
        </w:tc>
        <w:tc>
          <w:tcPr>
            <w:tcW w:w="1276" w:type="dxa"/>
            <w:shd w:val="clear" w:color="auto" w:fill="auto"/>
            <w:hideMark/>
          </w:tcPr>
          <w:p w14:paraId="508A2E5F" w14:textId="77777777" w:rsidR="006D3F71" w:rsidRPr="00D829F6" w:rsidRDefault="006D3F71" w:rsidP="00A82B84">
            <w:pPr>
              <w:jc w:val="right"/>
              <w:rPr>
                <w:color w:val="000000"/>
                <w:sz w:val="18"/>
                <w:szCs w:val="18"/>
              </w:rPr>
            </w:pPr>
            <w:r w:rsidRPr="00D829F6">
              <w:rPr>
                <w:color w:val="000000"/>
                <w:sz w:val="18"/>
                <w:szCs w:val="18"/>
              </w:rPr>
              <w:t>16.86*,**</w:t>
            </w:r>
          </w:p>
        </w:tc>
        <w:tc>
          <w:tcPr>
            <w:tcW w:w="1418" w:type="dxa"/>
          </w:tcPr>
          <w:p w14:paraId="6021C53B" w14:textId="77777777" w:rsidR="006D3F71" w:rsidRPr="00D829F6" w:rsidRDefault="006D3F71" w:rsidP="00A82B84">
            <w:pPr>
              <w:jc w:val="right"/>
              <w:rPr>
                <w:color w:val="000000"/>
                <w:sz w:val="18"/>
                <w:szCs w:val="18"/>
                <w:highlight w:val="yellow"/>
              </w:rPr>
            </w:pPr>
            <w:r w:rsidRPr="00D829F6">
              <w:rPr>
                <w:color w:val="000000"/>
                <w:sz w:val="18"/>
                <w:szCs w:val="18"/>
                <w:highlight w:val="yellow"/>
              </w:rPr>
              <w:t>7-9</w:t>
            </w:r>
          </w:p>
        </w:tc>
        <w:tc>
          <w:tcPr>
            <w:tcW w:w="1918" w:type="dxa"/>
          </w:tcPr>
          <w:p w14:paraId="0A9856A8" w14:textId="77777777" w:rsidR="006D3F71" w:rsidRPr="008C7576" w:rsidRDefault="006D3F71" w:rsidP="00A82B84">
            <w:pPr>
              <w:jc w:val="right"/>
              <w:rPr>
                <w:color w:val="000000"/>
                <w:sz w:val="18"/>
                <w:szCs w:val="18"/>
                <w:highlight w:val="green"/>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6D3F71" w:rsidRPr="00D829F6" w14:paraId="745F5F94" w14:textId="77777777" w:rsidTr="00A82B84">
        <w:tc>
          <w:tcPr>
            <w:tcW w:w="1980" w:type="dxa"/>
            <w:shd w:val="clear" w:color="auto" w:fill="auto"/>
            <w:hideMark/>
          </w:tcPr>
          <w:p w14:paraId="0B58C619" w14:textId="77777777" w:rsidR="006D3F71" w:rsidRPr="00D829F6" w:rsidRDefault="006D3F71" w:rsidP="00A82B84">
            <w:pPr>
              <w:jc w:val="left"/>
              <w:rPr>
                <w:color w:val="000000"/>
                <w:sz w:val="18"/>
                <w:szCs w:val="18"/>
              </w:rPr>
            </w:pPr>
            <w:r w:rsidRPr="00D829F6">
              <w:rPr>
                <w:color w:val="000000"/>
                <w:sz w:val="18"/>
                <w:szCs w:val="18"/>
              </w:rPr>
              <w:lastRenderedPageBreak/>
              <w:t>XPS foam</w:t>
            </w:r>
          </w:p>
        </w:tc>
        <w:tc>
          <w:tcPr>
            <w:tcW w:w="1221" w:type="dxa"/>
            <w:shd w:val="clear" w:color="auto" w:fill="auto"/>
            <w:hideMark/>
          </w:tcPr>
          <w:p w14:paraId="67B46E1E" w14:textId="77777777" w:rsidR="006D3F71" w:rsidRPr="00D829F6" w:rsidRDefault="006D3F71" w:rsidP="00A82B84">
            <w:pPr>
              <w:rPr>
                <w:color w:val="000000"/>
                <w:sz w:val="18"/>
                <w:szCs w:val="18"/>
              </w:rPr>
            </w:pPr>
            <w:r w:rsidRPr="00D829F6">
              <w:rPr>
                <w:color w:val="000000"/>
                <w:sz w:val="18"/>
                <w:szCs w:val="18"/>
              </w:rPr>
              <w:t xml:space="preserve">CFC-12 </w:t>
            </w:r>
          </w:p>
        </w:tc>
        <w:tc>
          <w:tcPr>
            <w:tcW w:w="1614" w:type="dxa"/>
            <w:shd w:val="clear" w:color="auto" w:fill="auto"/>
            <w:hideMark/>
          </w:tcPr>
          <w:p w14:paraId="0FF16837" w14:textId="77777777" w:rsidR="006D3F71" w:rsidRPr="00D829F6" w:rsidRDefault="006D3F71" w:rsidP="00A82B84">
            <w:pPr>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3B37CE5D" w14:textId="77777777" w:rsidR="006D3F71" w:rsidRPr="00D829F6" w:rsidRDefault="006D3F71" w:rsidP="00A82B84">
            <w:pPr>
              <w:ind w:right="-148"/>
              <w:jc w:val="right"/>
              <w:rPr>
                <w:color w:val="000000"/>
                <w:sz w:val="18"/>
                <w:szCs w:val="18"/>
              </w:rPr>
            </w:pPr>
            <w:r w:rsidRPr="00D829F6">
              <w:rPr>
                <w:color w:val="000000"/>
                <w:sz w:val="18"/>
                <w:szCs w:val="18"/>
              </w:rPr>
              <w:t>8.22</w:t>
            </w:r>
          </w:p>
        </w:tc>
        <w:tc>
          <w:tcPr>
            <w:tcW w:w="1189" w:type="dxa"/>
            <w:shd w:val="clear" w:color="auto" w:fill="auto"/>
            <w:hideMark/>
          </w:tcPr>
          <w:p w14:paraId="66F48B17" w14:textId="77777777" w:rsidR="006D3F71" w:rsidRPr="00D829F6" w:rsidRDefault="006D3F71" w:rsidP="00A82B84">
            <w:pPr>
              <w:rPr>
                <w:color w:val="000000"/>
                <w:sz w:val="18"/>
                <w:szCs w:val="18"/>
              </w:rPr>
            </w:pPr>
            <w:r w:rsidRPr="00D829F6">
              <w:rPr>
                <w:color w:val="000000"/>
                <w:sz w:val="18"/>
                <w:szCs w:val="18"/>
              </w:rPr>
              <w:t>HCFC-22/ HCFC-142b</w:t>
            </w:r>
          </w:p>
        </w:tc>
        <w:tc>
          <w:tcPr>
            <w:tcW w:w="2354" w:type="dxa"/>
            <w:shd w:val="clear" w:color="auto" w:fill="auto"/>
            <w:hideMark/>
          </w:tcPr>
          <w:p w14:paraId="4E88F23B" w14:textId="77777777" w:rsidR="006D3F71" w:rsidRPr="00D829F6" w:rsidRDefault="006D3F71" w:rsidP="00A82B84">
            <w:pPr>
              <w:rPr>
                <w:color w:val="000000"/>
                <w:sz w:val="18"/>
                <w:szCs w:val="18"/>
              </w:rPr>
            </w:pPr>
            <w:r w:rsidRPr="00D829F6">
              <w:rPr>
                <w:color w:val="000000"/>
                <w:sz w:val="18"/>
                <w:szCs w:val="18"/>
              </w:rPr>
              <w:t>HC, CO</w:t>
            </w:r>
            <w:r w:rsidRPr="00D829F6">
              <w:rPr>
                <w:color w:val="000000"/>
                <w:sz w:val="18"/>
                <w:szCs w:val="18"/>
                <w:vertAlign w:val="subscript"/>
              </w:rPr>
              <w:t>2</w:t>
            </w:r>
          </w:p>
        </w:tc>
        <w:tc>
          <w:tcPr>
            <w:tcW w:w="1276" w:type="dxa"/>
            <w:shd w:val="clear" w:color="auto" w:fill="auto"/>
            <w:hideMark/>
          </w:tcPr>
          <w:p w14:paraId="76C1AB74" w14:textId="77777777" w:rsidR="006D3F71" w:rsidRPr="00D829F6" w:rsidRDefault="006D3F71" w:rsidP="00A82B84">
            <w:pPr>
              <w:jc w:val="right"/>
              <w:rPr>
                <w:color w:val="000000"/>
                <w:sz w:val="18"/>
                <w:szCs w:val="18"/>
              </w:rPr>
            </w:pPr>
            <w:r w:rsidRPr="00D829F6">
              <w:rPr>
                <w:color w:val="000000"/>
                <w:sz w:val="18"/>
                <w:szCs w:val="18"/>
              </w:rPr>
              <w:t>8.22*,**</w:t>
            </w:r>
          </w:p>
        </w:tc>
        <w:tc>
          <w:tcPr>
            <w:tcW w:w="1418" w:type="dxa"/>
          </w:tcPr>
          <w:p w14:paraId="7EDB822A" w14:textId="77777777" w:rsidR="006D3F71" w:rsidRPr="00D829F6" w:rsidRDefault="006D3F71" w:rsidP="00A82B84">
            <w:pPr>
              <w:jc w:val="right"/>
              <w:rPr>
                <w:color w:val="000000"/>
                <w:sz w:val="18"/>
                <w:szCs w:val="18"/>
              </w:rPr>
            </w:pPr>
            <w:r w:rsidRPr="00D829F6">
              <w:rPr>
                <w:color w:val="000000"/>
                <w:sz w:val="18"/>
                <w:szCs w:val="18"/>
                <w:highlight w:val="yellow"/>
              </w:rPr>
              <w:t>7-9</w:t>
            </w:r>
          </w:p>
        </w:tc>
        <w:tc>
          <w:tcPr>
            <w:tcW w:w="1918" w:type="dxa"/>
          </w:tcPr>
          <w:p w14:paraId="461D7D5E" w14:textId="77777777" w:rsidR="006D3F71" w:rsidRPr="008C7576" w:rsidRDefault="006D3F71" w:rsidP="00A82B84">
            <w:pPr>
              <w:jc w:val="right"/>
              <w:rPr>
                <w:color w:val="000000"/>
                <w:sz w:val="18"/>
                <w:szCs w:val="18"/>
                <w:highlight w:val="green"/>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6D3F71" w:rsidRPr="00D829F6" w14:paraId="43D6702B" w14:textId="77777777" w:rsidTr="00A82B84">
        <w:tc>
          <w:tcPr>
            <w:tcW w:w="1980" w:type="dxa"/>
            <w:shd w:val="clear" w:color="auto" w:fill="auto"/>
            <w:hideMark/>
          </w:tcPr>
          <w:p w14:paraId="09E2A834" w14:textId="77777777" w:rsidR="006D3F71" w:rsidRPr="00D829F6" w:rsidRDefault="006D3F71" w:rsidP="00A82B84">
            <w:pPr>
              <w:widowControl w:val="0"/>
              <w:jc w:val="left"/>
              <w:rPr>
                <w:color w:val="000000"/>
                <w:sz w:val="18"/>
                <w:szCs w:val="18"/>
              </w:rPr>
            </w:pPr>
            <w:r w:rsidRPr="00D829F6">
              <w:rPr>
                <w:color w:val="000000"/>
                <w:sz w:val="18"/>
                <w:szCs w:val="18"/>
              </w:rPr>
              <w:t>Aerosol</w:t>
            </w:r>
          </w:p>
        </w:tc>
        <w:tc>
          <w:tcPr>
            <w:tcW w:w="1221" w:type="dxa"/>
            <w:shd w:val="clear" w:color="auto" w:fill="auto"/>
            <w:hideMark/>
          </w:tcPr>
          <w:p w14:paraId="575B9B0C" w14:textId="77777777" w:rsidR="006D3F71" w:rsidRPr="00D829F6" w:rsidRDefault="006D3F71" w:rsidP="00A82B84">
            <w:pPr>
              <w:keepNext/>
              <w:rPr>
                <w:color w:val="000000"/>
                <w:sz w:val="18"/>
                <w:szCs w:val="18"/>
              </w:rPr>
            </w:pPr>
            <w:r w:rsidRPr="00D829F6">
              <w:rPr>
                <w:color w:val="000000"/>
                <w:sz w:val="18"/>
                <w:szCs w:val="18"/>
              </w:rPr>
              <w:t xml:space="preserve">CFC-12/ CFC-11 </w:t>
            </w:r>
          </w:p>
        </w:tc>
        <w:tc>
          <w:tcPr>
            <w:tcW w:w="1614" w:type="dxa"/>
            <w:shd w:val="clear" w:color="auto" w:fill="auto"/>
            <w:hideMark/>
          </w:tcPr>
          <w:p w14:paraId="7057F220" w14:textId="77777777" w:rsidR="006D3F71" w:rsidRPr="00D829F6" w:rsidRDefault="006D3F71" w:rsidP="00A82B84">
            <w:pPr>
              <w:keepNext/>
              <w:rPr>
                <w:color w:val="000000"/>
                <w:sz w:val="18"/>
                <w:szCs w:val="18"/>
              </w:rPr>
            </w:pPr>
            <w:r w:rsidRPr="00D829F6">
              <w:rPr>
                <w:color w:val="000000"/>
                <w:sz w:val="18"/>
                <w:szCs w:val="18"/>
              </w:rPr>
              <w:t>HC</w:t>
            </w:r>
          </w:p>
        </w:tc>
        <w:tc>
          <w:tcPr>
            <w:tcW w:w="1276" w:type="dxa"/>
            <w:shd w:val="clear" w:color="auto" w:fill="auto"/>
            <w:tcMar>
              <w:left w:w="115" w:type="dxa"/>
              <w:right w:w="288" w:type="dxa"/>
            </w:tcMar>
            <w:hideMark/>
          </w:tcPr>
          <w:p w14:paraId="78F09C80" w14:textId="77777777" w:rsidR="006D3F71" w:rsidRPr="00D829F6" w:rsidRDefault="006D3F71" w:rsidP="00A82B84">
            <w:pPr>
              <w:keepNext/>
              <w:ind w:right="-148"/>
              <w:jc w:val="right"/>
              <w:rPr>
                <w:color w:val="000000"/>
                <w:sz w:val="18"/>
                <w:szCs w:val="18"/>
              </w:rPr>
            </w:pPr>
            <w:r w:rsidRPr="00D829F6">
              <w:rPr>
                <w:color w:val="000000"/>
                <w:sz w:val="18"/>
                <w:szCs w:val="18"/>
              </w:rPr>
              <w:t>4.40</w:t>
            </w:r>
          </w:p>
        </w:tc>
        <w:tc>
          <w:tcPr>
            <w:tcW w:w="1189" w:type="dxa"/>
            <w:shd w:val="clear" w:color="auto" w:fill="auto"/>
            <w:hideMark/>
          </w:tcPr>
          <w:p w14:paraId="41B0C37A" w14:textId="77777777" w:rsidR="006D3F71" w:rsidRPr="00D829F6" w:rsidRDefault="006D3F71" w:rsidP="00A82B84">
            <w:pPr>
              <w:keepNext/>
              <w:rPr>
                <w:color w:val="000000"/>
                <w:sz w:val="18"/>
                <w:szCs w:val="18"/>
              </w:rPr>
            </w:pPr>
            <w:r w:rsidRPr="00D829F6">
              <w:rPr>
                <w:color w:val="000000"/>
                <w:sz w:val="18"/>
                <w:szCs w:val="18"/>
              </w:rPr>
              <w:t>HCFC-22/ HCFC-141b</w:t>
            </w:r>
          </w:p>
        </w:tc>
        <w:tc>
          <w:tcPr>
            <w:tcW w:w="2354" w:type="dxa"/>
            <w:shd w:val="clear" w:color="auto" w:fill="auto"/>
            <w:hideMark/>
          </w:tcPr>
          <w:p w14:paraId="3547E53B" w14:textId="77777777" w:rsidR="006D3F71" w:rsidRPr="00D829F6" w:rsidRDefault="006D3F71" w:rsidP="00A82B84">
            <w:pPr>
              <w:keepNext/>
              <w:jc w:val="left"/>
              <w:rPr>
                <w:color w:val="000000"/>
                <w:sz w:val="18"/>
                <w:szCs w:val="18"/>
              </w:rPr>
            </w:pPr>
            <w:r w:rsidRPr="00D829F6">
              <w:rPr>
                <w:color w:val="000000"/>
                <w:sz w:val="18"/>
                <w:szCs w:val="18"/>
              </w:rPr>
              <w:t>HC</w:t>
            </w:r>
            <w:r>
              <w:rPr>
                <w:color w:val="000000"/>
                <w:sz w:val="18"/>
                <w:szCs w:val="18"/>
              </w:rPr>
              <w:t xml:space="preserve">, </w:t>
            </w:r>
            <w:r w:rsidRPr="00D829F6">
              <w:rPr>
                <w:color w:val="000000"/>
                <w:sz w:val="18"/>
                <w:szCs w:val="18"/>
              </w:rPr>
              <w:t xml:space="preserve">HFC-134a, HFC-152a, </w:t>
            </w:r>
            <w:proofErr w:type="spellStart"/>
            <w:r w:rsidRPr="00D829F6">
              <w:rPr>
                <w:color w:val="000000"/>
                <w:sz w:val="18"/>
                <w:szCs w:val="18"/>
              </w:rPr>
              <w:t>perchloretylene</w:t>
            </w:r>
            <w:proofErr w:type="spellEnd"/>
            <w:r w:rsidRPr="00D829F6">
              <w:rPr>
                <w:color w:val="000000"/>
                <w:sz w:val="18"/>
                <w:szCs w:val="18"/>
              </w:rPr>
              <w:t>, HFO</w:t>
            </w:r>
          </w:p>
        </w:tc>
        <w:tc>
          <w:tcPr>
            <w:tcW w:w="1276" w:type="dxa"/>
            <w:shd w:val="clear" w:color="auto" w:fill="auto"/>
            <w:hideMark/>
          </w:tcPr>
          <w:p w14:paraId="2231CDF8" w14:textId="77777777" w:rsidR="006D3F71" w:rsidRPr="00D829F6" w:rsidRDefault="006D3F71" w:rsidP="00A82B84">
            <w:pPr>
              <w:jc w:val="right"/>
              <w:rPr>
                <w:color w:val="000000"/>
                <w:sz w:val="18"/>
                <w:szCs w:val="18"/>
              </w:rPr>
            </w:pPr>
          </w:p>
        </w:tc>
        <w:tc>
          <w:tcPr>
            <w:tcW w:w="1418" w:type="dxa"/>
          </w:tcPr>
          <w:p w14:paraId="6BB76C26" w14:textId="77777777" w:rsidR="006D3F71" w:rsidRPr="00D829F6" w:rsidRDefault="006D3F71" w:rsidP="00A82B84">
            <w:pPr>
              <w:jc w:val="right"/>
              <w:rPr>
                <w:color w:val="000000"/>
                <w:sz w:val="18"/>
                <w:szCs w:val="18"/>
              </w:rPr>
            </w:pPr>
            <w:r w:rsidRPr="00D829F6">
              <w:rPr>
                <w:color w:val="000000"/>
                <w:sz w:val="18"/>
                <w:szCs w:val="18"/>
                <w:highlight w:val="yellow"/>
              </w:rPr>
              <w:t>4-6</w:t>
            </w:r>
          </w:p>
        </w:tc>
        <w:tc>
          <w:tcPr>
            <w:tcW w:w="1918" w:type="dxa"/>
          </w:tcPr>
          <w:p w14:paraId="76BCCB76" w14:textId="77777777" w:rsidR="006D3F71" w:rsidRPr="00D829F6" w:rsidRDefault="006D3F71" w:rsidP="00A82B84">
            <w:pPr>
              <w:jc w:val="right"/>
              <w:rPr>
                <w:color w:val="000000"/>
                <w:sz w:val="18"/>
                <w:szCs w:val="18"/>
                <w:highlight w:val="yellow"/>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6D3F71" w:rsidRPr="00D829F6" w14:paraId="232B22E8" w14:textId="77777777" w:rsidTr="00A82B84">
        <w:tc>
          <w:tcPr>
            <w:tcW w:w="1980" w:type="dxa"/>
            <w:shd w:val="clear" w:color="auto" w:fill="auto"/>
            <w:hideMark/>
          </w:tcPr>
          <w:p w14:paraId="1499F6AB" w14:textId="77777777" w:rsidR="006D3F71" w:rsidRPr="00D829F6" w:rsidRDefault="006D3F71" w:rsidP="00A82B84">
            <w:pPr>
              <w:rPr>
                <w:color w:val="000000"/>
                <w:sz w:val="18"/>
                <w:szCs w:val="18"/>
              </w:rPr>
            </w:pPr>
            <w:r w:rsidRPr="00D829F6">
              <w:rPr>
                <w:color w:val="000000"/>
                <w:sz w:val="18"/>
                <w:szCs w:val="18"/>
              </w:rPr>
              <w:t xml:space="preserve">Fire extinguishing </w:t>
            </w:r>
          </w:p>
        </w:tc>
        <w:tc>
          <w:tcPr>
            <w:tcW w:w="1221" w:type="dxa"/>
            <w:shd w:val="clear" w:color="auto" w:fill="auto"/>
            <w:hideMark/>
          </w:tcPr>
          <w:p w14:paraId="7198B7D0" w14:textId="77777777" w:rsidR="006D3F71" w:rsidRPr="00D829F6" w:rsidRDefault="006D3F71" w:rsidP="00A82B84">
            <w:pPr>
              <w:rPr>
                <w:color w:val="000000"/>
                <w:sz w:val="18"/>
                <w:szCs w:val="18"/>
              </w:rPr>
            </w:pPr>
            <w:r w:rsidRPr="00D829F6">
              <w:rPr>
                <w:color w:val="000000"/>
                <w:sz w:val="18"/>
                <w:szCs w:val="18"/>
              </w:rPr>
              <w:t xml:space="preserve">Halon </w:t>
            </w:r>
          </w:p>
        </w:tc>
        <w:tc>
          <w:tcPr>
            <w:tcW w:w="1614" w:type="dxa"/>
            <w:shd w:val="clear" w:color="auto" w:fill="auto"/>
            <w:hideMark/>
          </w:tcPr>
          <w:p w14:paraId="0AD0A186" w14:textId="77777777" w:rsidR="006D3F71" w:rsidRDefault="006D3F71" w:rsidP="00A82B84">
            <w:pPr>
              <w:jc w:val="left"/>
              <w:rPr>
                <w:color w:val="000000"/>
                <w:sz w:val="18"/>
                <w:szCs w:val="18"/>
              </w:rPr>
            </w:pPr>
            <w:r w:rsidRPr="00D829F6">
              <w:rPr>
                <w:color w:val="000000"/>
                <w:sz w:val="18"/>
                <w:szCs w:val="18"/>
              </w:rPr>
              <w:t>ABC dry powder</w:t>
            </w:r>
          </w:p>
          <w:p w14:paraId="00D14802" w14:textId="77777777" w:rsidR="006D3F71" w:rsidRPr="00D829F6" w:rsidRDefault="006D3F71" w:rsidP="00A82B84">
            <w:pPr>
              <w:jc w:val="left"/>
              <w:rPr>
                <w:color w:val="000000"/>
                <w:sz w:val="18"/>
                <w:szCs w:val="18"/>
              </w:rPr>
            </w:pPr>
            <w:r w:rsidRPr="00D829F6">
              <w:rPr>
                <w:color w:val="000000"/>
                <w:sz w:val="18"/>
                <w:szCs w:val="18"/>
              </w:rPr>
              <w:t>CO</w:t>
            </w:r>
            <w:r w:rsidRPr="00D829F6">
              <w:rPr>
                <w:color w:val="000000"/>
                <w:sz w:val="18"/>
                <w:szCs w:val="18"/>
                <w:vertAlign w:val="subscript"/>
              </w:rPr>
              <w:t>2</w:t>
            </w:r>
          </w:p>
        </w:tc>
        <w:tc>
          <w:tcPr>
            <w:tcW w:w="1276" w:type="dxa"/>
            <w:shd w:val="clear" w:color="auto" w:fill="auto"/>
            <w:tcMar>
              <w:left w:w="115" w:type="dxa"/>
              <w:right w:w="288" w:type="dxa"/>
            </w:tcMar>
            <w:hideMark/>
          </w:tcPr>
          <w:p w14:paraId="77C41C49" w14:textId="77777777" w:rsidR="006D3F71" w:rsidRPr="00D829F6" w:rsidRDefault="006D3F71" w:rsidP="00A82B84">
            <w:pPr>
              <w:ind w:right="-148"/>
              <w:jc w:val="right"/>
              <w:rPr>
                <w:color w:val="000000"/>
                <w:sz w:val="18"/>
                <w:szCs w:val="18"/>
              </w:rPr>
            </w:pPr>
            <w:r w:rsidRPr="00D829F6">
              <w:rPr>
                <w:color w:val="000000"/>
                <w:sz w:val="18"/>
                <w:szCs w:val="18"/>
              </w:rPr>
              <w:t>1.48</w:t>
            </w:r>
          </w:p>
        </w:tc>
        <w:tc>
          <w:tcPr>
            <w:tcW w:w="1189" w:type="dxa"/>
            <w:shd w:val="clear" w:color="auto" w:fill="auto"/>
            <w:hideMark/>
          </w:tcPr>
          <w:p w14:paraId="397E1921" w14:textId="77777777" w:rsidR="006D3F71" w:rsidRPr="00D829F6" w:rsidRDefault="006D3F71" w:rsidP="00A82B84">
            <w:pPr>
              <w:rPr>
                <w:color w:val="000000"/>
                <w:sz w:val="18"/>
                <w:szCs w:val="18"/>
              </w:rPr>
            </w:pPr>
            <w:r w:rsidRPr="00D829F6">
              <w:rPr>
                <w:color w:val="000000"/>
                <w:sz w:val="18"/>
                <w:szCs w:val="18"/>
              </w:rPr>
              <w:t>HCFC-123</w:t>
            </w:r>
          </w:p>
        </w:tc>
        <w:tc>
          <w:tcPr>
            <w:tcW w:w="2354" w:type="dxa"/>
            <w:shd w:val="clear" w:color="auto" w:fill="auto"/>
            <w:hideMark/>
          </w:tcPr>
          <w:p w14:paraId="3596C8B4" w14:textId="77777777" w:rsidR="006D3F71" w:rsidRPr="00D829F6" w:rsidRDefault="006D3F71" w:rsidP="00A82B84">
            <w:pPr>
              <w:jc w:val="left"/>
              <w:rPr>
                <w:color w:val="000000"/>
                <w:sz w:val="18"/>
                <w:szCs w:val="18"/>
              </w:rPr>
            </w:pPr>
            <w:r w:rsidRPr="00D829F6">
              <w:rPr>
                <w:color w:val="000000"/>
                <w:sz w:val="18"/>
                <w:szCs w:val="18"/>
              </w:rPr>
              <w:t>No projects approved yet</w:t>
            </w:r>
          </w:p>
        </w:tc>
        <w:tc>
          <w:tcPr>
            <w:tcW w:w="1276" w:type="dxa"/>
            <w:shd w:val="clear" w:color="auto" w:fill="auto"/>
            <w:hideMark/>
          </w:tcPr>
          <w:p w14:paraId="749E6054" w14:textId="77777777" w:rsidR="006D3F71" w:rsidRPr="00D829F6" w:rsidRDefault="006D3F71" w:rsidP="00A82B84">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7AE26688" w14:textId="77777777" w:rsidR="006D3F71" w:rsidRPr="00D829F6" w:rsidRDefault="006D3F71" w:rsidP="00A82B84">
            <w:pPr>
              <w:jc w:val="right"/>
              <w:rPr>
                <w:color w:val="000000"/>
                <w:sz w:val="18"/>
                <w:szCs w:val="18"/>
              </w:rPr>
            </w:pPr>
            <w:r w:rsidRPr="00D829F6">
              <w:rPr>
                <w:color w:val="000000"/>
                <w:sz w:val="18"/>
                <w:szCs w:val="18"/>
                <w:highlight w:val="yellow"/>
              </w:rPr>
              <w:t>3-5</w:t>
            </w:r>
          </w:p>
        </w:tc>
        <w:tc>
          <w:tcPr>
            <w:tcW w:w="1918" w:type="dxa"/>
          </w:tcPr>
          <w:p w14:paraId="5A845E86" w14:textId="77777777" w:rsidR="006D3F71" w:rsidRPr="00D829F6" w:rsidRDefault="006D3F71" w:rsidP="00A82B84">
            <w:pPr>
              <w:jc w:val="right"/>
              <w:rPr>
                <w:color w:val="000000"/>
                <w:sz w:val="18"/>
                <w:szCs w:val="18"/>
                <w:highlight w:val="yellow"/>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6D3F71" w:rsidRPr="00D829F6" w14:paraId="6385644D" w14:textId="77777777" w:rsidTr="00A82B84">
        <w:trPr>
          <w:trHeight w:val="409"/>
        </w:trPr>
        <w:tc>
          <w:tcPr>
            <w:tcW w:w="1980" w:type="dxa"/>
            <w:shd w:val="clear" w:color="auto" w:fill="auto"/>
            <w:hideMark/>
          </w:tcPr>
          <w:p w14:paraId="48E6EB28" w14:textId="77777777" w:rsidR="006D3F71" w:rsidRPr="00D829F6" w:rsidRDefault="006D3F71" w:rsidP="00A82B84">
            <w:pPr>
              <w:jc w:val="left"/>
              <w:rPr>
                <w:color w:val="000000"/>
                <w:sz w:val="18"/>
                <w:szCs w:val="18"/>
              </w:rPr>
            </w:pPr>
            <w:r w:rsidRPr="00D829F6">
              <w:rPr>
                <w:color w:val="000000"/>
                <w:sz w:val="18"/>
                <w:szCs w:val="18"/>
              </w:rPr>
              <w:t xml:space="preserve">Solvent </w:t>
            </w:r>
          </w:p>
        </w:tc>
        <w:tc>
          <w:tcPr>
            <w:tcW w:w="1221" w:type="dxa"/>
            <w:shd w:val="clear" w:color="auto" w:fill="auto"/>
            <w:hideMark/>
          </w:tcPr>
          <w:p w14:paraId="5DD8454E" w14:textId="77777777" w:rsidR="006D3F71" w:rsidRPr="00D829F6" w:rsidRDefault="006D3F71" w:rsidP="00A82B84">
            <w:pPr>
              <w:rPr>
                <w:color w:val="000000"/>
                <w:sz w:val="18"/>
                <w:szCs w:val="18"/>
              </w:rPr>
            </w:pPr>
            <w:r w:rsidRPr="00D829F6">
              <w:rPr>
                <w:color w:val="000000"/>
                <w:sz w:val="18"/>
                <w:szCs w:val="18"/>
              </w:rPr>
              <w:t>CFC-113</w:t>
            </w:r>
          </w:p>
        </w:tc>
        <w:tc>
          <w:tcPr>
            <w:tcW w:w="1614" w:type="dxa"/>
            <w:vMerge w:val="restart"/>
            <w:shd w:val="clear" w:color="auto" w:fill="auto"/>
            <w:hideMark/>
          </w:tcPr>
          <w:p w14:paraId="4CE7B121" w14:textId="77777777" w:rsidR="006D3F71" w:rsidRPr="00D829F6" w:rsidRDefault="006D3F71" w:rsidP="00A82B84">
            <w:pPr>
              <w:jc w:val="left"/>
              <w:rPr>
                <w:color w:val="000000"/>
                <w:sz w:val="18"/>
                <w:szCs w:val="18"/>
              </w:rPr>
            </w:pPr>
            <w:r w:rsidRPr="00D829F6">
              <w:rPr>
                <w:color w:val="000000"/>
                <w:sz w:val="18"/>
                <w:szCs w:val="18"/>
              </w:rPr>
              <w:t>Heat cleaning, aqueous cleaning, trichlorethylene, HC, others</w:t>
            </w:r>
          </w:p>
        </w:tc>
        <w:tc>
          <w:tcPr>
            <w:tcW w:w="1276" w:type="dxa"/>
            <w:shd w:val="clear" w:color="auto" w:fill="auto"/>
            <w:tcMar>
              <w:left w:w="115" w:type="dxa"/>
              <w:right w:w="288" w:type="dxa"/>
            </w:tcMar>
            <w:hideMark/>
          </w:tcPr>
          <w:p w14:paraId="6F831920" w14:textId="77777777" w:rsidR="006D3F71" w:rsidRPr="00D829F6" w:rsidRDefault="006D3F71" w:rsidP="00A82B84">
            <w:pPr>
              <w:ind w:right="-148"/>
              <w:jc w:val="right"/>
              <w:rPr>
                <w:color w:val="000000"/>
                <w:sz w:val="18"/>
                <w:szCs w:val="18"/>
              </w:rPr>
            </w:pPr>
            <w:r w:rsidRPr="00D829F6">
              <w:rPr>
                <w:color w:val="000000"/>
                <w:sz w:val="18"/>
                <w:szCs w:val="18"/>
              </w:rPr>
              <w:t>19.73</w:t>
            </w:r>
          </w:p>
        </w:tc>
        <w:tc>
          <w:tcPr>
            <w:tcW w:w="1189" w:type="dxa"/>
            <w:shd w:val="clear" w:color="auto" w:fill="auto"/>
            <w:hideMark/>
          </w:tcPr>
          <w:p w14:paraId="1367CE2C" w14:textId="77777777" w:rsidR="006D3F71" w:rsidRPr="00D829F6" w:rsidRDefault="006D3F71" w:rsidP="00A82B84">
            <w:pPr>
              <w:rPr>
                <w:color w:val="000000"/>
                <w:sz w:val="18"/>
                <w:szCs w:val="18"/>
              </w:rPr>
            </w:pPr>
            <w:r w:rsidRPr="00D829F6">
              <w:rPr>
                <w:color w:val="000000"/>
                <w:sz w:val="18"/>
                <w:szCs w:val="18"/>
              </w:rPr>
              <w:t xml:space="preserve">HCFC-141b </w:t>
            </w:r>
          </w:p>
        </w:tc>
        <w:tc>
          <w:tcPr>
            <w:tcW w:w="2354" w:type="dxa"/>
            <w:shd w:val="clear" w:color="auto" w:fill="auto"/>
            <w:hideMark/>
          </w:tcPr>
          <w:p w14:paraId="105D370B" w14:textId="77777777" w:rsidR="006D3F71" w:rsidRPr="00D829F6" w:rsidRDefault="006D3F71" w:rsidP="00A82B84">
            <w:pPr>
              <w:jc w:val="left"/>
              <w:rPr>
                <w:color w:val="000000"/>
                <w:sz w:val="18"/>
                <w:szCs w:val="18"/>
              </w:rPr>
            </w:pPr>
            <w:r w:rsidRPr="00D829F6">
              <w:rPr>
                <w:color w:val="000000"/>
                <w:sz w:val="18"/>
                <w:szCs w:val="18"/>
              </w:rPr>
              <w:t>Iso-paraffin</w:t>
            </w:r>
          </w:p>
        </w:tc>
        <w:tc>
          <w:tcPr>
            <w:tcW w:w="1276" w:type="dxa"/>
            <w:shd w:val="clear" w:color="auto" w:fill="auto"/>
            <w:vAlign w:val="center"/>
            <w:hideMark/>
          </w:tcPr>
          <w:p w14:paraId="6315584B" w14:textId="77777777" w:rsidR="006D3F71" w:rsidRPr="00D829F6" w:rsidRDefault="006D3F71" w:rsidP="00A82B84">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44E91109" w14:textId="77777777" w:rsidR="006D3F71" w:rsidRPr="00D829F6" w:rsidRDefault="006D3F71" w:rsidP="00A82B84">
            <w:pPr>
              <w:jc w:val="right"/>
              <w:rPr>
                <w:color w:val="000000"/>
                <w:sz w:val="18"/>
                <w:szCs w:val="18"/>
              </w:rPr>
            </w:pPr>
          </w:p>
        </w:tc>
        <w:tc>
          <w:tcPr>
            <w:tcW w:w="1918" w:type="dxa"/>
          </w:tcPr>
          <w:p w14:paraId="3C3F4D4D" w14:textId="77777777" w:rsidR="006D3F71" w:rsidRPr="00D829F6" w:rsidRDefault="006D3F71" w:rsidP="00A82B84">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6D3F71" w:rsidRPr="00D829F6" w14:paraId="234C7EF6" w14:textId="77777777" w:rsidTr="00A82B84">
        <w:trPr>
          <w:trHeight w:val="409"/>
        </w:trPr>
        <w:tc>
          <w:tcPr>
            <w:tcW w:w="1980" w:type="dxa"/>
            <w:shd w:val="clear" w:color="auto" w:fill="auto"/>
            <w:hideMark/>
          </w:tcPr>
          <w:p w14:paraId="0F65DC4E" w14:textId="77777777" w:rsidR="006D3F71" w:rsidRPr="00D829F6" w:rsidRDefault="006D3F71" w:rsidP="00A82B84">
            <w:pPr>
              <w:jc w:val="left"/>
              <w:rPr>
                <w:color w:val="000000"/>
                <w:sz w:val="18"/>
                <w:szCs w:val="18"/>
              </w:rPr>
            </w:pPr>
            <w:r w:rsidRPr="00D829F6">
              <w:rPr>
                <w:color w:val="000000"/>
                <w:sz w:val="18"/>
                <w:szCs w:val="18"/>
              </w:rPr>
              <w:t xml:space="preserve">Solvent </w:t>
            </w:r>
          </w:p>
        </w:tc>
        <w:tc>
          <w:tcPr>
            <w:tcW w:w="1221" w:type="dxa"/>
            <w:shd w:val="clear" w:color="auto" w:fill="auto"/>
            <w:hideMark/>
          </w:tcPr>
          <w:p w14:paraId="51C15940" w14:textId="77777777" w:rsidR="006D3F71" w:rsidRPr="00D829F6" w:rsidRDefault="006D3F71" w:rsidP="00A82B84">
            <w:pPr>
              <w:rPr>
                <w:color w:val="000000"/>
                <w:sz w:val="18"/>
                <w:szCs w:val="18"/>
              </w:rPr>
            </w:pPr>
            <w:r w:rsidRPr="00D829F6">
              <w:rPr>
                <w:color w:val="000000"/>
                <w:sz w:val="18"/>
                <w:szCs w:val="18"/>
              </w:rPr>
              <w:t>TCA</w:t>
            </w:r>
          </w:p>
        </w:tc>
        <w:tc>
          <w:tcPr>
            <w:tcW w:w="1614" w:type="dxa"/>
            <w:vMerge/>
            <w:shd w:val="clear" w:color="auto" w:fill="auto"/>
            <w:hideMark/>
          </w:tcPr>
          <w:p w14:paraId="0189DFF2" w14:textId="77777777" w:rsidR="006D3F71" w:rsidRPr="00D829F6" w:rsidRDefault="006D3F71" w:rsidP="00A82B84">
            <w:pPr>
              <w:jc w:val="left"/>
              <w:rPr>
                <w:color w:val="000000"/>
                <w:sz w:val="18"/>
                <w:szCs w:val="18"/>
              </w:rPr>
            </w:pPr>
          </w:p>
        </w:tc>
        <w:tc>
          <w:tcPr>
            <w:tcW w:w="1276" w:type="dxa"/>
            <w:shd w:val="clear" w:color="auto" w:fill="auto"/>
            <w:tcMar>
              <w:left w:w="115" w:type="dxa"/>
              <w:right w:w="288" w:type="dxa"/>
            </w:tcMar>
            <w:hideMark/>
          </w:tcPr>
          <w:p w14:paraId="2160E569" w14:textId="77777777" w:rsidR="006D3F71" w:rsidRPr="00D829F6" w:rsidRDefault="006D3F71" w:rsidP="00A82B84">
            <w:pPr>
              <w:ind w:right="-148"/>
              <w:jc w:val="right"/>
              <w:rPr>
                <w:color w:val="000000"/>
                <w:sz w:val="18"/>
                <w:szCs w:val="18"/>
              </w:rPr>
            </w:pPr>
            <w:r w:rsidRPr="00D829F6">
              <w:rPr>
                <w:color w:val="000000"/>
                <w:sz w:val="18"/>
                <w:szCs w:val="18"/>
              </w:rPr>
              <w:t>38.50</w:t>
            </w:r>
          </w:p>
        </w:tc>
        <w:tc>
          <w:tcPr>
            <w:tcW w:w="1189" w:type="dxa"/>
            <w:shd w:val="clear" w:color="auto" w:fill="auto"/>
            <w:hideMark/>
          </w:tcPr>
          <w:p w14:paraId="1D4DC437" w14:textId="77777777" w:rsidR="006D3F71" w:rsidRPr="00D829F6" w:rsidRDefault="006D3F71" w:rsidP="00A82B84">
            <w:pPr>
              <w:rPr>
                <w:color w:val="000000"/>
                <w:sz w:val="18"/>
                <w:szCs w:val="18"/>
              </w:rPr>
            </w:pPr>
            <w:proofErr w:type="spellStart"/>
            <w:r w:rsidRPr="00D829F6">
              <w:rPr>
                <w:color w:val="000000"/>
                <w:sz w:val="18"/>
                <w:szCs w:val="18"/>
              </w:rPr>
              <w:t>n.a</w:t>
            </w:r>
            <w:proofErr w:type="spellEnd"/>
          </w:p>
        </w:tc>
        <w:tc>
          <w:tcPr>
            <w:tcW w:w="2354" w:type="dxa"/>
            <w:shd w:val="clear" w:color="auto" w:fill="auto"/>
            <w:hideMark/>
          </w:tcPr>
          <w:p w14:paraId="4B6D3381" w14:textId="77777777" w:rsidR="006D3F71" w:rsidRPr="00D829F6" w:rsidRDefault="006D3F71" w:rsidP="00A82B84">
            <w:pPr>
              <w:jc w:val="left"/>
              <w:rPr>
                <w:color w:val="000000"/>
                <w:sz w:val="18"/>
                <w:szCs w:val="18"/>
              </w:rPr>
            </w:pPr>
            <w:proofErr w:type="spellStart"/>
            <w:r w:rsidRPr="00D829F6">
              <w:rPr>
                <w:color w:val="000000"/>
                <w:sz w:val="18"/>
                <w:szCs w:val="18"/>
              </w:rPr>
              <w:t>n.a</w:t>
            </w:r>
            <w:proofErr w:type="spellEnd"/>
          </w:p>
        </w:tc>
        <w:tc>
          <w:tcPr>
            <w:tcW w:w="1276" w:type="dxa"/>
            <w:shd w:val="clear" w:color="auto" w:fill="auto"/>
            <w:hideMark/>
          </w:tcPr>
          <w:p w14:paraId="375DC2EE" w14:textId="77777777" w:rsidR="006D3F71" w:rsidRPr="00D829F6" w:rsidRDefault="006D3F71" w:rsidP="00A82B84">
            <w:pPr>
              <w:jc w:val="right"/>
              <w:rPr>
                <w:color w:val="000000"/>
                <w:sz w:val="18"/>
                <w:szCs w:val="18"/>
              </w:rPr>
            </w:pPr>
            <w:proofErr w:type="spellStart"/>
            <w:r w:rsidRPr="00D829F6">
              <w:rPr>
                <w:color w:val="000000"/>
                <w:sz w:val="18"/>
                <w:szCs w:val="18"/>
              </w:rPr>
              <w:t>n.a</w:t>
            </w:r>
            <w:proofErr w:type="spellEnd"/>
          </w:p>
        </w:tc>
        <w:tc>
          <w:tcPr>
            <w:tcW w:w="1418" w:type="dxa"/>
          </w:tcPr>
          <w:p w14:paraId="230BE533" w14:textId="77777777" w:rsidR="006D3F71" w:rsidRPr="00D829F6" w:rsidRDefault="006D3F71" w:rsidP="00A82B84">
            <w:pPr>
              <w:jc w:val="right"/>
              <w:rPr>
                <w:color w:val="000000"/>
                <w:sz w:val="18"/>
                <w:szCs w:val="18"/>
              </w:rPr>
            </w:pPr>
          </w:p>
        </w:tc>
        <w:tc>
          <w:tcPr>
            <w:tcW w:w="1918" w:type="dxa"/>
          </w:tcPr>
          <w:p w14:paraId="1A64ACF9" w14:textId="77777777" w:rsidR="006D3F71" w:rsidRPr="00D829F6" w:rsidRDefault="006D3F71" w:rsidP="00A82B84">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6D3F71" w:rsidRPr="00D829F6" w14:paraId="79430CF8" w14:textId="77777777" w:rsidTr="00A82B84">
        <w:tc>
          <w:tcPr>
            <w:tcW w:w="1980" w:type="dxa"/>
            <w:shd w:val="clear" w:color="auto" w:fill="auto"/>
            <w:hideMark/>
          </w:tcPr>
          <w:p w14:paraId="48AF672D" w14:textId="77777777" w:rsidR="006D3F71" w:rsidRPr="00D829F6" w:rsidRDefault="006D3F71" w:rsidP="00A82B84">
            <w:pPr>
              <w:jc w:val="left"/>
              <w:rPr>
                <w:color w:val="000000"/>
                <w:sz w:val="18"/>
                <w:szCs w:val="18"/>
              </w:rPr>
            </w:pPr>
            <w:r w:rsidRPr="00D829F6">
              <w:rPr>
                <w:color w:val="000000"/>
                <w:sz w:val="18"/>
                <w:szCs w:val="18"/>
              </w:rPr>
              <w:t>Metered dose inhaler (MDI)</w:t>
            </w:r>
          </w:p>
        </w:tc>
        <w:tc>
          <w:tcPr>
            <w:tcW w:w="1221" w:type="dxa"/>
            <w:shd w:val="clear" w:color="auto" w:fill="auto"/>
            <w:hideMark/>
          </w:tcPr>
          <w:p w14:paraId="0C1611F3" w14:textId="77777777" w:rsidR="006D3F71" w:rsidRPr="00D829F6" w:rsidRDefault="006D3F71" w:rsidP="00A82B84">
            <w:pPr>
              <w:jc w:val="left"/>
              <w:rPr>
                <w:color w:val="000000"/>
                <w:sz w:val="18"/>
                <w:szCs w:val="18"/>
              </w:rPr>
            </w:pPr>
            <w:r w:rsidRPr="00D829F6">
              <w:rPr>
                <w:color w:val="000000"/>
                <w:sz w:val="18"/>
                <w:szCs w:val="18"/>
              </w:rPr>
              <w:t>CFC-12/</w:t>
            </w:r>
          </w:p>
          <w:p w14:paraId="45BB60A2" w14:textId="77777777" w:rsidR="006D3F71" w:rsidRPr="00D829F6" w:rsidRDefault="006D3F71" w:rsidP="00A82B84">
            <w:pPr>
              <w:jc w:val="left"/>
              <w:rPr>
                <w:color w:val="000000"/>
                <w:sz w:val="18"/>
                <w:szCs w:val="18"/>
              </w:rPr>
            </w:pPr>
            <w:r w:rsidRPr="00D829F6">
              <w:rPr>
                <w:color w:val="000000"/>
                <w:sz w:val="18"/>
                <w:szCs w:val="18"/>
              </w:rPr>
              <w:t>CFC-11</w:t>
            </w:r>
          </w:p>
        </w:tc>
        <w:tc>
          <w:tcPr>
            <w:tcW w:w="1614" w:type="dxa"/>
            <w:shd w:val="clear" w:color="auto" w:fill="auto"/>
            <w:hideMark/>
          </w:tcPr>
          <w:p w14:paraId="4076FA06" w14:textId="77777777" w:rsidR="006D3F71" w:rsidRPr="00D829F6" w:rsidRDefault="006D3F71" w:rsidP="00A82B84">
            <w:pPr>
              <w:jc w:val="left"/>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2F62837C" w14:textId="77777777" w:rsidR="006D3F71" w:rsidRPr="00D829F6" w:rsidRDefault="006D3F71" w:rsidP="00A82B84">
            <w:pPr>
              <w:ind w:right="-148"/>
              <w:jc w:val="right"/>
              <w:rPr>
                <w:color w:val="000000"/>
                <w:sz w:val="18"/>
                <w:szCs w:val="18"/>
              </w:rPr>
            </w:pPr>
            <w:proofErr w:type="spellStart"/>
            <w:r w:rsidRPr="00D829F6">
              <w:rPr>
                <w:color w:val="000000"/>
                <w:sz w:val="18"/>
                <w:szCs w:val="18"/>
              </w:rPr>
              <w:t>n.a</w:t>
            </w:r>
            <w:proofErr w:type="spellEnd"/>
          </w:p>
        </w:tc>
        <w:tc>
          <w:tcPr>
            <w:tcW w:w="1189" w:type="dxa"/>
            <w:shd w:val="clear" w:color="auto" w:fill="auto"/>
            <w:hideMark/>
          </w:tcPr>
          <w:p w14:paraId="715AF493" w14:textId="77777777" w:rsidR="006D3F71" w:rsidRPr="00D829F6" w:rsidRDefault="006D3F71" w:rsidP="00A82B84">
            <w:pPr>
              <w:rPr>
                <w:color w:val="000000"/>
                <w:sz w:val="18"/>
                <w:szCs w:val="18"/>
              </w:rPr>
            </w:pPr>
            <w:proofErr w:type="spellStart"/>
            <w:r w:rsidRPr="00D829F6">
              <w:rPr>
                <w:color w:val="000000"/>
                <w:sz w:val="18"/>
                <w:szCs w:val="18"/>
              </w:rPr>
              <w:t>n.a</w:t>
            </w:r>
            <w:proofErr w:type="spellEnd"/>
          </w:p>
        </w:tc>
        <w:tc>
          <w:tcPr>
            <w:tcW w:w="2354" w:type="dxa"/>
            <w:shd w:val="clear" w:color="auto" w:fill="auto"/>
            <w:hideMark/>
          </w:tcPr>
          <w:p w14:paraId="4965A503" w14:textId="77777777" w:rsidR="006D3F71" w:rsidRPr="00D829F6" w:rsidRDefault="006D3F71" w:rsidP="00A82B84">
            <w:pPr>
              <w:jc w:val="left"/>
              <w:rPr>
                <w:color w:val="000000"/>
                <w:sz w:val="18"/>
                <w:szCs w:val="18"/>
              </w:rPr>
            </w:pPr>
            <w:proofErr w:type="spellStart"/>
            <w:r w:rsidRPr="00D829F6">
              <w:rPr>
                <w:color w:val="000000"/>
                <w:sz w:val="18"/>
                <w:szCs w:val="18"/>
              </w:rPr>
              <w:t>n.a</w:t>
            </w:r>
            <w:proofErr w:type="spellEnd"/>
          </w:p>
        </w:tc>
        <w:tc>
          <w:tcPr>
            <w:tcW w:w="1276" w:type="dxa"/>
            <w:shd w:val="clear" w:color="auto" w:fill="auto"/>
            <w:hideMark/>
          </w:tcPr>
          <w:p w14:paraId="5B78366F" w14:textId="77777777" w:rsidR="006D3F71" w:rsidRPr="00D829F6" w:rsidRDefault="006D3F71" w:rsidP="00A82B84">
            <w:pPr>
              <w:jc w:val="right"/>
              <w:rPr>
                <w:color w:val="000000"/>
                <w:sz w:val="18"/>
                <w:szCs w:val="18"/>
              </w:rPr>
            </w:pPr>
            <w:proofErr w:type="spellStart"/>
            <w:r w:rsidRPr="00D829F6">
              <w:rPr>
                <w:color w:val="000000"/>
                <w:sz w:val="18"/>
                <w:szCs w:val="18"/>
              </w:rPr>
              <w:t>n.a</w:t>
            </w:r>
            <w:proofErr w:type="spellEnd"/>
          </w:p>
        </w:tc>
        <w:tc>
          <w:tcPr>
            <w:tcW w:w="1418" w:type="dxa"/>
          </w:tcPr>
          <w:p w14:paraId="2DCD3211" w14:textId="77777777" w:rsidR="006D3F71" w:rsidRPr="00D829F6" w:rsidRDefault="006D3F71" w:rsidP="00A82B84">
            <w:pPr>
              <w:jc w:val="right"/>
              <w:rPr>
                <w:color w:val="000000"/>
                <w:sz w:val="18"/>
                <w:szCs w:val="18"/>
              </w:rPr>
            </w:pPr>
          </w:p>
        </w:tc>
        <w:tc>
          <w:tcPr>
            <w:tcW w:w="1918" w:type="dxa"/>
          </w:tcPr>
          <w:p w14:paraId="340685AD" w14:textId="77777777" w:rsidR="006D3F71" w:rsidRPr="00D829F6" w:rsidRDefault="006D3F71" w:rsidP="00A82B84">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6D3F71" w:rsidRPr="00D829F6" w14:paraId="5BD23FF1" w14:textId="77777777" w:rsidTr="00A82B84">
        <w:tc>
          <w:tcPr>
            <w:tcW w:w="1980" w:type="dxa"/>
            <w:shd w:val="clear" w:color="auto" w:fill="auto"/>
            <w:hideMark/>
          </w:tcPr>
          <w:p w14:paraId="1C557F1B" w14:textId="77777777" w:rsidR="006D3F71" w:rsidRPr="00D829F6" w:rsidRDefault="006D3F71" w:rsidP="00A82B84">
            <w:pPr>
              <w:jc w:val="left"/>
              <w:rPr>
                <w:color w:val="000000"/>
                <w:sz w:val="18"/>
                <w:szCs w:val="18"/>
              </w:rPr>
            </w:pPr>
            <w:r w:rsidRPr="00D829F6">
              <w:rPr>
                <w:color w:val="000000"/>
                <w:sz w:val="18"/>
                <w:szCs w:val="18"/>
              </w:rPr>
              <w:t xml:space="preserve">Mobile AC </w:t>
            </w:r>
          </w:p>
        </w:tc>
        <w:tc>
          <w:tcPr>
            <w:tcW w:w="1221" w:type="dxa"/>
            <w:shd w:val="clear" w:color="auto" w:fill="auto"/>
            <w:hideMark/>
          </w:tcPr>
          <w:p w14:paraId="16F9EFC6" w14:textId="77777777" w:rsidR="006D3F71" w:rsidRPr="00D829F6" w:rsidRDefault="006D3F71" w:rsidP="00A82B84">
            <w:pPr>
              <w:rPr>
                <w:color w:val="000000"/>
                <w:sz w:val="18"/>
                <w:szCs w:val="18"/>
              </w:rPr>
            </w:pPr>
            <w:r w:rsidRPr="00D829F6">
              <w:rPr>
                <w:color w:val="000000"/>
                <w:sz w:val="18"/>
                <w:szCs w:val="18"/>
              </w:rPr>
              <w:t>CFC-12</w:t>
            </w:r>
          </w:p>
        </w:tc>
        <w:tc>
          <w:tcPr>
            <w:tcW w:w="1614" w:type="dxa"/>
            <w:shd w:val="clear" w:color="auto" w:fill="auto"/>
            <w:hideMark/>
          </w:tcPr>
          <w:p w14:paraId="0D7044EB" w14:textId="77777777" w:rsidR="006D3F71" w:rsidRPr="00D829F6" w:rsidRDefault="006D3F71" w:rsidP="00A82B84">
            <w:pPr>
              <w:jc w:val="left"/>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27109183" w14:textId="77777777" w:rsidR="006D3F71" w:rsidRPr="00D829F6" w:rsidRDefault="006D3F71" w:rsidP="00A82B84">
            <w:pPr>
              <w:ind w:right="-148"/>
              <w:jc w:val="right"/>
              <w:rPr>
                <w:color w:val="000000"/>
                <w:sz w:val="18"/>
                <w:szCs w:val="18"/>
              </w:rPr>
            </w:pPr>
            <w:proofErr w:type="spellStart"/>
            <w:r w:rsidRPr="00D829F6">
              <w:rPr>
                <w:color w:val="000000"/>
                <w:sz w:val="18"/>
                <w:szCs w:val="18"/>
              </w:rPr>
              <w:t>n.a</w:t>
            </w:r>
            <w:proofErr w:type="spellEnd"/>
          </w:p>
        </w:tc>
        <w:tc>
          <w:tcPr>
            <w:tcW w:w="1189" w:type="dxa"/>
            <w:shd w:val="clear" w:color="auto" w:fill="auto"/>
            <w:hideMark/>
          </w:tcPr>
          <w:p w14:paraId="41AB1386" w14:textId="77777777" w:rsidR="006D3F71" w:rsidRPr="00D829F6" w:rsidRDefault="006D3F71" w:rsidP="00A82B84">
            <w:pPr>
              <w:rPr>
                <w:color w:val="000000"/>
                <w:sz w:val="18"/>
                <w:szCs w:val="18"/>
              </w:rPr>
            </w:pPr>
            <w:proofErr w:type="spellStart"/>
            <w:r w:rsidRPr="00D829F6">
              <w:rPr>
                <w:color w:val="000000"/>
                <w:sz w:val="18"/>
                <w:szCs w:val="18"/>
              </w:rPr>
              <w:t>n.a</w:t>
            </w:r>
            <w:proofErr w:type="spellEnd"/>
          </w:p>
        </w:tc>
        <w:tc>
          <w:tcPr>
            <w:tcW w:w="2354" w:type="dxa"/>
            <w:shd w:val="clear" w:color="auto" w:fill="auto"/>
            <w:hideMark/>
          </w:tcPr>
          <w:p w14:paraId="5B18D9B7" w14:textId="77777777" w:rsidR="006D3F71" w:rsidRPr="00D829F6" w:rsidRDefault="006D3F71" w:rsidP="00A82B84">
            <w:pPr>
              <w:jc w:val="left"/>
              <w:rPr>
                <w:color w:val="000000"/>
                <w:sz w:val="18"/>
                <w:szCs w:val="18"/>
              </w:rPr>
            </w:pPr>
            <w:proofErr w:type="spellStart"/>
            <w:r w:rsidRPr="00D829F6">
              <w:rPr>
                <w:color w:val="000000"/>
                <w:sz w:val="18"/>
                <w:szCs w:val="18"/>
              </w:rPr>
              <w:t>n.a</w:t>
            </w:r>
            <w:proofErr w:type="spellEnd"/>
          </w:p>
        </w:tc>
        <w:tc>
          <w:tcPr>
            <w:tcW w:w="1276" w:type="dxa"/>
            <w:shd w:val="clear" w:color="auto" w:fill="auto"/>
            <w:hideMark/>
          </w:tcPr>
          <w:p w14:paraId="636519BF" w14:textId="77777777" w:rsidR="006D3F71" w:rsidRPr="00D829F6" w:rsidRDefault="006D3F71" w:rsidP="00A82B84">
            <w:pPr>
              <w:jc w:val="right"/>
              <w:rPr>
                <w:color w:val="000000"/>
                <w:sz w:val="18"/>
                <w:szCs w:val="18"/>
              </w:rPr>
            </w:pPr>
            <w:proofErr w:type="spellStart"/>
            <w:r w:rsidRPr="00D829F6">
              <w:rPr>
                <w:color w:val="000000"/>
                <w:sz w:val="18"/>
                <w:szCs w:val="18"/>
              </w:rPr>
              <w:t>n.a</w:t>
            </w:r>
            <w:proofErr w:type="spellEnd"/>
          </w:p>
        </w:tc>
        <w:tc>
          <w:tcPr>
            <w:tcW w:w="1418" w:type="dxa"/>
          </w:tcPr>
          <w:p w14:paraId="38998D2D" w14:textId="77777777" w:rsidR="006D3F71" w:rsidRPr="00D829F6" w:rsidRDefault="006D3F71" w:rsidP="00A82B84">
            <w:pPr>
              <w:jc w:val="right"/>
              <w:rPr>
                <w:color w:val="000000"/>
                <w:sz w:val="18"/>
                <w:szCs w:val="18"/>
              </w:rPr>
            </w:pPr>
            <w:r w:rsidRPr="00D829F6">
              <w:rPr>
                <w:color w:val="000000"/>
                <w:sz w:val="18"/>
                <w:szCs w:val="18"/>
                <w:highlight w:val="yellow"/>
              </w:rPr>
              <w:t>4-6</w:t>
            </w:r>
          </w:p>
        </w:tc>
        <w:tc>
          <w:tcPr>
            <w:tcW w:w="1918" w:type="dxa"/>
          </w:tcPr>
          <w:p w14:paraId="75C9DA8D" w14:textId="77777777" w:rsidR="006D3F71" w:rsidRPr="00D829F6" w:rsidRDefault="006D3F71" w:rsidP="00A82B84">
            <w:pPr>
              <w:jc w:val="right"/>
              <w:rPr>
                <w:color w:val="000000"/>
                <w:sz w:val="18"/>
                <w:szCs w:val="18"/>
                <w:highlight w:val="yellow"/>
              </w:rPr>
            </w:pPr>
            <w:r>
              <w:rPr>
                <w:color w:val="000000"/>
                <w:sz w:val="18"/>
                <w:szCs w:val="18"/>
                <w:highlight w:val="green"/>
              </w:rPr>
              <w:t>c</w:t>
            </w:r>
            <w:r w:rsidRPr="00D829F6">
              <w:rPr>
                <w:color w:val="000000"/>
                <w:sz w:val="18"/>
                <w:szCs w:val="18"/>
                <w:highlight w:val="green"/>
              </w:rPr>
              <w:t>ase</w:t>
            </w:r>
            <w:r>
              <w:rPr>
                <w:color w:val="000000"/>
                <w:sz w:val="18"/>
                <w:szCs w:val="18"/>
                <w:highlight w:val="green"/>
              </w:rPr>
              <w:noBreakHyphen/>
              <w:t>b</w:t>
            </w:r>
            <w:r w:rsidRPr="00D829F6">
              <w:rPr>
                <w:color w:val="000000"/>
                <w:sz w:val="18"/>
                <w:szCs w:val="18"/>
                <w:highlight w:val="green"/>
              </w:rPr>
              <w:t>y</w:t>
            </w:r>
            <w:r>
              <w:rPr>
                <w:color w:val="000000"/>
                <w:sz w:val="18"/>
                <w:szCs w:val="18"/>
                <w:highlight w:val="green"/>
              </w:rPr>
              <w:noBreakHyphen/>
            </w:r>
            <w:r w:rsidRPr="00D829F6">
              <w:rPr>
                <w:color w:val="000000"/>
                <w:sz w:val="18"/>
                <w:szCs w:val="18"/>
                <w:highlight w:val="green"/>
              </w:rPr>
              <w:t>case</w:t>
            </w:r>
          </w:p>
        </w:tc>
      </w:tr>
      <w:tr w:rsidR="006D3F71" w:rsidRPr="00D829F6" w14:paraId="46B69677" w14:textId="77777777" w:rsidTr="00A82B84">
        <w:tc>
          <w:tcPr>
            <w:tcW w:w="1980" w:type="dxa"/>
            <w:shd w:val="clear" w:color="auto" w:fill="auto"/>
            <w:hideMark/>
          </w:tcPr>
          <w:p w14:paraId="09CC2E79" w14:textId="77777777" w:rsidR="006D3F71" w:rsidRPr="00D829F6" w:rsidRDefault="006D3F71" w:rsidP="00A82B84">
            <w:pPr>
              <w:keepNext/>
              <w:jc w:val="left"/>
              <w:rPr>
                <w:color w:val="000000"/>
                <w:sz w:val="18"/>
                <w:szCs w:val="18"/>
              </w:rPr>
            </w:pPr>
            <w:r w:rsidRPr="00D829F6">
              <w:rPr>
                <w:color w:val="000000"/>
                <w:sz w:val="18"/>
                <w:szCs w:val="18"/>
              </w:rPr>
              <w:t xml:space="preserve">Other </w:t>
            </w:r>
            <w:r>
              <w:rPr>
                <w:color w:val="000000"/>
                <w:sz w:val="18"/>
                <w:szCs w:val="18"/>
              </w:rPr>
              <w:t>R</w:t>
            </w:r>
            <w:r w:rsidRPr="00D829F6">
              <w:rPr>
                <w:color w:val="000000"/>
                <w:sz w:val="18"/>
                <w:szCs w:val="18"/>
              </w:rPr>
              <w:t xml:space="preserve">AC manufacturing (heat pumps, transport, chillers, industrial) </w:t>
            </w:r>
          </w:p>
        </w:tc>
        <w:tc>
          <w:tcPr>
            <w:tcW w:w="1221" w:type="dxa"/>
            <w:shd w:val="clear" w:color="auto" w:fill="auto"/>
            <w:hideMark/>
          </w:tcPr>
          <w:p w14:paraId="791F8F7A" w14:textId="77777777" w:rsidR="006D3F71" w:rsidRPr="00D829F6" w:rsidRDefault="006D3F71" w:rsidP="00A82B84">
            <w:pPr>
              <w:keepNext/>
              <w:jc w:val="left"/>
              <w:rPr>
                <w:color w:val="000000"/>
                <w:sz w:val="18"/>
                <w:szCs w:val="18"/>
              </w:rPr>
            </w:pPr>
            <w:r w:rsidRPr="00D829F6">
              <w:rPr>
                <w:color w:val="000000"/>
                <w:sz w:val="18"/>
                <w:szCs w:val="18"/>
              </w:rPr>
              <w:t>CFC-11/ CFC-12 (chillers)</w:t>
            </w:r>
          </w:p>
        </w:tc>
        <w:tc>
          <w:tcPr>
            <w:tcW w:w="1614" w:type="dxa"/>
            <w:shd w:val="clear" w:color="auto" w:fill="auto"/>
            <w:hideMark/>
          </w:tcPr>
          <w:p w14:paraId="4AD02C03" w14:textId="77777777" w:rsidR="006D3F71" w:rsidRPr="00D829F6" w:rsidRDefault="006D3F71" w:rsidP="00A82B84">
            <w:pPr>
              <w:keepNext/>
              <w:jc w:val="left"/>
              <w:rPr>
                <w:color w:val="000000"/>
                <w:sz w:val="18"/>
                <w:szCs w:val="18"/>
              </w:rPr>
            </w:pPr>
            <w:r w:rsidRPr="00D829F6">
              <w:rPr>
                <w:color w:val="000000"/>
                <w:sz w:val="18"/>
                <w:szCs w:val="18"/>
              </w:rPr>
              <w:t>HFC-134a/ HFC</w:t>
            </w:r>
            <w:r w:rsidRPr="00D829F6">
              <w:rPr>
                <w:color w:val="000000"/>
                <w:sz w:val="18"/>
                <w:szCs w:val="18"/>
              </w:rPr>
              <w:noBreakHyphen/>
              <w:t>123 (chillers)</w:t>
            </w:r>
          </w:p>
        </w:tc>
        <w:tc>
          <w:tcPr>
            <w:tcW w:w="1276" w:type="dxa"/>
            <w:shd w:val="clear" w:color="auto" w:fill="auto"/>
            <w:tcMar>
              <w:left w:w="115" w:type="dxa"/>
              <w:right w:w="288" w:type="dxa"/>
            </w:tcMar>
            <w:hideMark/>
          </w:tcPr>
          <w:p w14:paraId="2F355020" w14:textId="77777777" w:rsidR="006D3F71" w:rsidRPr="00D829F6" w:rsidRDefault="006D3F71" w:rsidP="00A82B84">
            <w:pPr>
              <w:ind w:right="-148"/>
              <w:jc w:val="right"/>
              <w:rPr>
                <w:color w:val="000000"/>
                <w:sz w:val="18"/>
                <w:szCs w:val="18"/>
              </w:rPr>
            </w:pPr>
            <w:proofErr w:type="spellStart"/>
            <w:r w:rsidRPr="00D829F6">
              <w:rPr>
                <w:color w:val="000000"/>
                <w:sz w:val="18"/>
                <w:szCs w:val="18"/>
              </w:rPr>
              <w:t>n.a</w:t>
            </w:r>
            <w:proofErr w:type="spellEnd"/>
          </w:p>
        </w:tc>
        <w:tc>
          <w:tcPr>
            <w:tcW w:w="1189" w:type="dxa"/>
            <w:shd w:val="clear" w:color="auto" w:fill="auto"/>
            <w:hideMark/>
          </w:tcPr>
          <w:p w14:paraId="2B4F97B8" w14:textId="77777777" w:rsidR="006D3F71" w:rsidRPr="00D829F6" w:rsidRDefault="006D3F71" w:rsidP="00A82B84">
            <w:pPr>
              <w:rPr>
                <w:color w:val="000000"/>
                <w:sz w:val="18"/>
                <w:szCs w:val="18"/>
              </w:rPr>
            </w:pPr>
            <w:r w:rsidRPr="00D829F6">
              <w:rPr>
                <w:color w:val="000000"/>
                <w:sz w:val="18"/>
                <w:szCs w:val="18"/>
              </w:rPr>
              <w:t>HCFC-22</w:t>
            </w:r>
          </w:p>
        </w:tc>
        <w:tc>
          <w:tcPr>
            <w:tcW w:w="2354" w:type="dxa"/>
            <w:shd w:val="clear" w:color="auto" w:fill="auto"/>
            <w:hideMark/>
          </w:tcPr>
          <w:p w14:paraId="277C3B3F" w14:textId="77777777" w:rsidR="006D3F71" w:rsidRPr="00D829F6" w:rsidRDefault="006D3F71" w:rsidP="00A82B84">
            <w:pPr>
              <w:jc w:val="left"/>
              <w:rPr>
                <w:color w:val="000000"/>
                <w:sz w:val="18"/>
                <w:szCs w:val="18"/>
              </w:rPr>
            </w:pPr>
            <w:r w:rsidRPr="00D829F6">
              <w:rPr>
                <w:color w:val="000000"/>
                <w:sz w:val="18"/>
                <w:szCs w:val="18"/>
              </w:rPr>
              <w:t>R-410A</w:t>
            </w:r>
            <w:r>
              <w:rPr>
                <w:color w:val="000000"/>
                <w:sz w:val="18"/>
                <w:szCs w:val="18"/>
              </w:rPr>
              <w:t xml:space="preserve">, </w:t>
            </w:r>
            <w:r w:rsidRPr="00D829F6">
              <w:rPr>
                <w:color w:val="000000"/>
                <w:sz w:val="18"/>
                <w:szCs w:val="18"/>
              </w:rPr>
              <w:t>HFC-32</w:t>
            </w:r>
            <w:r>
              <w:rPr>
                <w:color w:val="000000"/>
                <w:sz w:val="18"/>
                <w:szCs w:val="18"/>
              </w:rPr>
              <w:t xml:space="preserve">, </w:t>
            </w:r>
            <w:r w:rsidRPr="00D829F6">
              <w:rPr>
                <w:color w:val="000000"/>
                <w:sz w:val="18"/>
                <w:szCs w:val="18"/>
              </w:rPr>
              <w:t>R-290</w:t>
            </w:r>
            <w:r>
              <w:rPr>
                <w:color w:val="000000"/>
                <w:sz w:val="18"/>
                <w:szCs w:val="18"/>
              </w:rPr>
              <w:t xml:space="preserve">, </w:t>
            </w:r>
            <w:r w:rsidRPr="00D829F6">
              <w:rPr>
                <w:color w:val="000000"/>
                <w:sz w:val="18"/>
                <w:szCs w:val="18"/>
              </w:rPr>
              <w:t>CO</w:t>
            </w:r>
            <w:r w:rsidRPr="00D829F6">
              <w:rPr>
                <w:color w:val="000000"/>
                <w:sz w:val="18"/>
                <w:szCs w:val="18"/>
                <w:vertAlign w:val="subscript"/>
              </w:rPr>
              <w:t>2</w:t>
            </w:r>
            <w:r w:rsidRPr="00D829F6">
              <w:rPr>
                <w:color w:val="000000"/>
                <w:sz w:val="18"/>
                <w:szCs w:val="18"/>
              </w:rPr>
              <w:t>, NH</w:t>
            </w:r>
            <w:r w:rsidRPr="00D829F6">
              <w:rPr>
                <w:color w:val="000000"/>
                <w:sz w:val="18"/>
                <w:szCs w:val="18"/>
                <w:vertAlign w:val="subscript"/>
              </w:rPr>
              <w:t>3</w:t>
            </w:r>
            <w:r w:rsidRPr="00D829F6">
              <w:rPr>
                <w:color w:val="000000"/>
                <w:sz w:val="18"/>
                <w:szCs w:val="18"/>
              </w:rPr>
              <w:t>, cascade systems</w:t>
            </w:r>
          </w:p>
        </w:tc>
        <w:tc>
          <w:tcPr>
            <w:tcW w:w="1276" w:type="dxa"/>
            <w:shd w:val="clear" w:color="auto" w:fill="auto"/>
            <w:hideMark/>
          </w:tcPr>
          <w:p w14:paraId="63F9ABB6" w14:textId="77777777" w:rsidR="006D3F71" w:rsidRPr="00D829F6" w:rsidRDefault="006D3F71" w:rsidP="00A82B84">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7C3D5E6C" w14:textId="77777777" w:rsidR="006D3F71" w:rsidRPr="00D829F6" w:rsidRDefault="006D3F71" w:rsidP="00A82B84">
            <w:pPr>
              <w:jc w:val="right"/>
              <w:rPr>
                <w:color w:val="000000"/>
                <w:sz w:val="18"/>
                <w:szCs w:val="18"/>
              </w:rPr>
            </w:pPr>
          </w:p>
        </w:tc>
        <w:tc>
          <w:tcPr>
            <w:tcW w:w="1918" w:type="dxa"/>
          </w:tcPr>
          <w:p w14:paraId="595C585C" w14:textId="77777777" w:rsidR="006D3F71" w:rsidRPr="00D829F6" w:rsidRDefault="006D3F71" w:rsidP="00A82B84">
            <w:pPr>
              <w:jc w:val="right"/>
              <w:rPr>
                <w:color w:val="000000"/>
                <w:sz w:val="18"/>
                <w:szCs w:val="18"/>
              </w:rPr>
            </w:pPr>
          </w:p>
        </w:tc>
      </w:tr>
    </w:tbl>
    <w:p w14:paraId="65B73349" w14:textId="448392F0" w:rsidR="006D3F71" w:rsidRPr="00D829F6" w:rsidRDefault="006D3F71" w:rsidP="004F7E72">
      <w:pPr>
        <w:rPr>
          <w:sz w:val="18"/>
          <w:szCs w:val="18"/>
        </w:rPr>
      </w:pPr>
      <w:r>
        <w:rPr>
          <w:sz w:val="18"/>
          <w:szCs w:val="18"/>
        </w:rPr>
        <w:t>[</w:t>
      </w:r>
      <w:r w:rsidRPr="00D829F6">
        <w:rPr>
          <w:sz w:val="18"/>
          <w:szCs w:val="18"/>
        </w:rPr>
        <w:t>* Funding of up to a maximum of 25 per cent above the cost</w:t>
      </w:r>
      <w:r>
        <w:rPr>
          <w:sz w:val="18"/>
          <w:szCs w:val="18"/>
        </w:rPr>
        <w:noBreakHyphen/>
      </w:r>
      <w:r w:rsidRPr="00D829F6">
        <w:rPr>
          <w:sz w:val="18"/>
          <w:szCs w:val="18"/>
        </w:rPr>
        <w:t xml:space="preserve">effectiveness threshold will be provided for projects when needed for the introduction of low-GWP </w:t>
      </w:r>
      <w:r w:rsidRPr="00FA12D8">
        <w:rPr>
          <w:sz w:val="18"/>
          <w:szCs w:val="18"/>
          <w:highlight w:val="yellow"/>
        </w:rPr>
        <w:t>[</w:t>
      </w:r>
      <w:r w:rsidRPr="002840ED">
        <w:rPr>
          <w:sz w:val="18"/>
          <w:szCs w:val="18"/>
          <w:highlight w:val="yellow"/>
        </w:rPr>
        <w:t>non-HFC/</w:t>
      </w:r>
      <w:r w:rsidR="00E75B76">
        <w:rPr>
          <w:sz w:val="18"/>
          <w:szCs w:val="18"/>
          <w:highlight w:val="yellow"/>
        </w:rPr>
        <w:t>non-controlled</w:t>
      </w:r>
      <w:r w:rsidRPr="002840ED">
        <w:rPr>
          <w:sz w:val="18"/>
          <w:szCs w:val="18"/>
          <w:highlight w:val="yellow"/>
        </w:rPr>
        <w:t xml:space="preserve"> </w:t>
      </w:r>
      <w:r w:rsidRPr="00FA12D8">
        <w:rPr>
          <w:sz w:val="18"/>
          <w:szCs w:val="18"/>
          <w:highlight w:val="yellow"/>
        </w:rPr>
        <w:t>substances]</w:t>
      </w:r>
      <w:r>
        <w:rPr>
          <w:sz w:val="18"/>
          <w:szCs w:val="18"/>
        </w:rPr>
        <w:t xml:space="preserve"> </w:t>
      </w:r>
      <w:r w:rsidRPr="00D829F6">
        <w:rPr>
          <w:sz w:val="18"/>
          <w:szCs w:val="18"/>
        </w:rPr>
        <w:t>alternatives (decision</w:t>
      </w:r>
      <w:r>
        <w:rPr>
          <w:sz w:val="18"/>
          <w:szCs w:val="18"/>
        </w:rPr>
        <w:t> </w:t>
      </w:r>
      <w:r w:rsidRPr="00D829F6">
        <w:rPr>
          <w:sz w:val="18"/>
          <w:szCs w:val="18"/>
        </w:rPr>
        <w:t>60/44(f)(iv)).</w:t>
      </w:r>
      <w:r>
        <w:rPr>
          <w:sz w:val="18"/>
          <w:szCs w:val="18"/>
        </w:rPr>
        <w:t>]</w:t>
      </w:r>
    </w:p>
    <w:p w14:paraId="4037727A" w14:textId="77777777" w:rsidR="006D3F71" w:rsidRDefault="006D3F71" w:rsidP="004F7E72">
      <w:pPr>
        <w:rPr>
          <w:sz w:val="18"/>
          <w:szCs w:val="18"/>
        </w:rPr>
      </w:pPr>
      <w:r w:rsidRPr="00D829F6">
        <w:rPr>
          <w:sz w:val="18"/>
          <w:szCs w:val="18"/>
        </w:rPr>
        <w:t xml:space="preserve">** For SMEs </w:t>
      </w:r>
      <w:r w:rsidRPr="003F416A">
        <w:rPr>
          <w:strike/>
          <w:sz w:val="18"/>
          <w:szCs w:val="18"/>
        </w:rPr>
        <w:t>in the foam sector</w:t>
      </w:r>
      <w:r w:rsidRPr="00D829F6">
        <w:rPr>
          <w:sz w:val="18"/>
          <w:szCs w:val="18"/>
        </w:rPr>
        <w:t xml:space="preserve"> </w:t>
      </w:r>
      <w:r>
        <w:rPr>
          <w:sz w:val="18"/>
          <w:szCs w:val="18"/>
        </w:rPr>
        <w:t>[</w:t>
      </w:r>
      <w:r w:rsidRPr="00D829F6">
        <w:rPr>
          <w:sz w:val="18"/>
          <w:szCs w:val="18"/>
        </w:rPr>
        <w:t xml:space="preserve">with consumption of less than </w:t>
      </w:r>
      <w:r>
        <w:rPr>
          <w:sz w:val="18"/>
          <w:szCs w:val="18"/>
        </w:rPr>
        <w:t>TBD/</w:t>
      </w:r>
      <w:r w:rsidRPr="00D829F6">
        <w:rPr>
          <w:sz w:val="18"/>
          <w:szCs w:val="18"/>
        </w:rPr>
        <w:t>20 mt</w:t>
      </w:r>
      <w:r>
        <w:rPr>
          <w:sz w:val="18"/>
          <w:szCs w:val="18"/>
        </w:rPr>
        <w:t>]</w:t>
      </w:r>
      <w:r w:rsidRPr="00D829F6">
        <w:rPr>
          <w:sz w:val="18"/>
          <w:szCs w:val="18"/>
        </w:rPr>
        <w:t xml:space="preserve">, the maximum would </w:t>
      </w:r>
      <w:r>
        <w:rPr>
          <w:sz w:val="18"/>
          <w:szCs w:val="18"/>
        </w:rPr>
        <w:t>be up to [40/25]</w:t>
      </w:r>
      <w:r w:rsidRPr="00D829F6">
        <w:rPr>
          <w:sz w:val="18"/>
          <w:szCs w:val="18"/>
        </w:rPr>
        <w:t xml:space="preserve"> per cent above the cost</w:t>
      </w:r>
      <w:r w:rsidRPr="00D829F6">
        <w:rPr>
          <w:sz w:val="18"/>
          <w:szCs w:val="18"/>
        </w:rPr>
        <w:noBreakHyphen/>
        <w:t xml:space="preserve">effectiveness threshold </w:t>
      </w:r>
      <w:r w:rsidRPr="003F416A">
        <w:rPr>
          <w:strike/>
          <w:sz w:val="18"/>
          <w:szCs w:val="18"/>
        </w:rPr>
        <w:t>(decision 74/50(c)(iii)).</w:t>
      </w:r>
    </w:p>
    <w:p w14:paraId="7D8B2DC7" w14:textId="77777777" w:rsidR="006D3F71" w:rsidRDefault="006D3F71" w:rsidP="000A6F49">
      <w:pPr>
        <w:widowControl w:val="0"/>
      </w:pPr>
    </w:p>
    <w:p w14:paraId="5F682C05" w14:textId="77777777" w:rsidR="006D3F71" w:rsidRDefault="006D3F71" w:rsidP="000A6F49">
      <w:pPr>
        <w:widowControl w:val="0"/>
        <w:sectPr w:rsidR="006D3F71" w:rsidSect="00F72461">
          <w:headerReference w:type="even" r:id="rId25"/>
          <w:headerReference w:type="default" r:id="rId26"/>
          <w:footerReference w:type="even" r:id="rId27"/>
          <w:footerReference w:type="default" r:id="rId28"/>
          <w:footerReference w:type="first" r:id="rId29"/>
          <w:pgSz w:w="15840" w:h="12240" w:orient="landscape" w:code="1"/>
          <w:pgMar w:top="1440" w:right="720" w:bottom="1440" w:left="864" w:header="720" w:footer="475" w:gutter="0"/>
          <w:pgNumType w:start="1"/>
          <w:cols w:space="720"/>
          <w:docGrid w:linePitch="299"/>
        </w:sectPr>
      </w:pPr>
    </w:p>
    <w:p w14:paraId="596349C6" w14:textId="77777777" w:rsidR="00C81F78" w:rsidRPr="0003334A" w:rsidRDefault="00C81F78" w:rsidP="00C81F78">
      <w:pPr>
        <w:widowControl w:val="0"/>
        <w:spacing w:after="240"/>
        <w:jc w:val="center"/>
        <w:outlineLvl w:val="1"/>
        <w:rPr>
          <w:b/>
        </w:rPr>
      </w:pPr>
      <w:r w:rsidRPr="00DC5199">
        <w:rPr>
          <w:b/>
        </w:rPr>
        <w:lastRenderedPageBreak/>
        <w:t>Annex II</w:t>
      </w:r>
      <w:r>
        <w:rPr>
          <w:b/>
        </w:rPr>
        <w:t>I</w:t>
      </w:r>
    </w:p>
    <w:p w14:paraId="51120C31" w14:textId="219ADA1E" w:rsidR="00C81F78" w:rsidRDefault="00C81F78" w:rsidP="00CA3450">
      <w:pPr>
        <w:shd w:val="clear" w:color="auto" w:fill="FFFFFF" w:themeFill="background1"/>
        <w:spacing w:after="120"/>
        <w:jc w:val="center"/>
        <w:rPr>
          <w:b/>
          <w:sz w:val="24"/>
          <w:szCs w:val="24"/>
        </w:rPr>
      </w:pPr>
      <w:r w:rsidRPr="00884113">
        <w:rPr>
          <w:b/>
          <w:sz w:val="24"/>
          <w:szCs w:val="24"/>
        </w:rPr>
        <w:t xml:space="preserve">WORKING TEXT ON THE </w:t>
      </w:r>
      <w:r>
        <w:rPr>
          <w:b/>
          <w:sz w:val="24"/>
          <w:szCs w:val="24"/>
        </w:rPr>
        <w:t>INCREMENTAL OPERATI</w:t>
      </w:r>
      <w:r w:rsidR="001B4A96">
        <w:rPr>
          <w:b/>
          <w:sz w:val="24"/>
          <w:szCs w:val="24"/>
        </w:rPr>
        <w:t>NG</w:t>
      </w:r>
      <w:r w:rsidR="00CB7345">
        <w:rPr>
          <w:b/>
          <w:sz w:val="24"/>
          <w:szCs w:val="24"/>
        </w:rPr>
        <w:t xml:space="preserve"> </w:t>
      </w:r>
      <w:r>
        <w:rPr>
          <w:b/>
          <w:sz w:val="24"/>
          <w:szCs w:val="24"/>
        </w:rPr>
        <w:t>COSTS</w:t>
      </w:r>
    </w:p>
    <w:p w14:paraId="5396709E" w14:textId="58AFAFEC" w:rsidR="002F5427" w:rsidRPr="00CA3450" w:rsidRDefault="002F5427" w:rsidP="00C81F78">
      <w:pPr>
        <w:shd w:val="clear" w:color="auto" w:fill="FFFFFF" w:themeFill="background1"/>
        <w:jc w:val="center"/>
        <w:rPr>
          <w:bCs/>
        </w:rPr>
      </w:pPr>
      <w:r w:rsidRPr="00CA3450">
        <w:rPr>
          <w:bCs/>
        </w:rPr>
        <w:t xml:space="preserve">(Annex XXXII </w:t>
      </w:r>
      <w:r w:rsidR="00556682">
        <w:rPr>
          <w:bCs/>
        </w:rPr>
        <w:t>of</w:t>
      </w:r>
      <w:r w:rsidRPr="00CA3450">
        <w:rPr>
          <w:bCs/>
        </w:rPr>
        <w:t xml:space="preserve"> document UNEP/</w:t>
      </w:r>
      <w:proofErr w:type="spellStart"/>
      <w:r w:rsidRPr="00CA3450">
        <w:rPr>
          <w:bCs/>
        </w:rPr>
        <w:t>OzL.Pro</w:t>
      </w:r>
      <w:proofErr w:type="spellEnd"/>
      <w:r w:rsidRPr="00CA3450">
        <w:rPr>
          <w:bCs/>
        </w:rPr>
        <w:t>/ExCom/91/</w:t>
      </w:r>
      <w:r w:rsidR="00CA3450" w:rsidRPr="00CA3450">
        <w:rPr>
          <w:bCs/>
        </w:rPr>
        <w:t>72)</w:t>
      </w:r>
    </w:p>
    <w:p w14:paraId="3C6A96C8" w14:textId="77777777" w:rsidR="00C81F78" w:rsidRDefault="00C81F78" w:rsidP="00C81F7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1134"/>
        <w:gridCol w:w="1259"/>
        <w:gridCol w:w="4835"/>
        <w:gridCol w:w="4895"/>
      </w:tblGrid>
      <w:tr w:rsidR="00C81F78" w:rsidRPr="00622A2E" w14:paraId="6175909B" w14:textId="77777777" w:rsidTr="00FD6B81">
        <w:trPr>
          <w:tblHeader/>
        </w:trPr>
        <w:tc>
          <w:tcPr>
            <w:tcW w:w="745" w:type="pct"/>
            <w:vMerge w:val="restart"/>
            <w:shd w:val="clear" w:color="auto" w:fill="auto"/>
            <w:vAlign w:val="center"/>
            <w:hideMark/>
          </w:tcPr>
          <w:p w14:paraId="60274E78" w14:textId="77777777" w:rsidR="00C81F78" w:rsidRPr="00622A2E" w:rsidRDefault="00C81F78" w:rsidP="001F35D0">
            <w:pPr>
              <w:keepNext/>
              <w:jc w:val="center"/>
              <w:rPr>
                <w:color w:val="000000"/>
                <w:sz w:val="18"/>
                <w:szCs w:val="18"/>
                <w:lang w:val="en-US"/>
              </w:rPr>
            </w:pPr>
            <w:r w:rsidRPr="00622A2E">
              <w:rPr>
                <w:b/>
                <w:bCs/>
                <w:color w:val="000000"/>
                <w:sz w:val="18"/>
                <w:szCs w:val="18"/>
                <w:lang w:val="en-US"/>
              </w:rPr>
              <w:t>Sector</w:t>
            </w:r>
          </w:p>
        </w:tc>
        <w:tc>
          <w:tcPr>
            <w:tcW w:w="2537" w:type="pct"/>
            <w:gridSpan w:val="3"/>
            <w:shd w:val="clear" w:color="auto" w:fill="auto"/>
            <w:vAlign w:val="center"/>
            <w:hideMark/>
          </w:tcPr>
          <w:p w14:paraId="5EFA4D4C" w14:textId="77777777" w:rsidR="00C81F78" w:rsidRPr="00622A2E" w:rsidRDefault="00C81F78" w:rsidP="001F35D0">
            <w:pPr>
              <w:keepNext/>
              <w:jc w:val="center"/>
              <w:rPr>
                <w:b/>
                <w:bCs/>
                <w:color w:val="000000"/>
                <w:sz w:val="18"/>
                <w:szCs w:val="18"/>
                <w:lang w:val="en-US"/>
              </w:rPr>
            </w:pPr>
            <w:r>
              <w:rPr>
                <w:b/>
                <w:bCs/>
                <w:color w:val="000000"/>
                <w:sz w:val="18"/>
                <w:szCs w:val="18"/>
                <w:lang w:val="en-US"/>
              </w:rPr>
              <w:t xml:space="preserve">HCFCs </w:t>
            </w:r>
            <w:r w:rsidRPr="00622A2E">
              <w:rPr>
                <w:b/>
                <w:bCs/>
                <w:color w:val="000000"/>
                <w:sz w:val="18"/>
                <w:szCs w:val="18"/>
                <w:lang w:val="en-US"/>
              </w:rPr>
              <w:t>(decisions 60/44, 62/13 and 74/50)</w:t>
            </w:r>
          </w:p>
        </w:tc>
        <w:tc>
          <w:tcPr>
            <w:tcW w:w="1718" w:type="pct"/>
          </w:tcPr>
          <w:p w14:paraId="4374588A" w14:textId="77777777" w:rsidR="00C81F78" w:rsidRDefault="00C81F78" w:rsidP="001F35D0">
            <w:pPr>
              <w:keepNext/>
              <w:jc w:val="center"/>
              <w:rPr>
                <w:b/>
                <w:bCs/>
                <w:color w:val="000000"/>
                <w:sz w:val="18"/>
                <w:szCs w:val="18"/>
                <w:lang w:val="en-US"/>
              </w:rPr>
            </w:pPr>
          </w:p>
        </w:tc>
      </w:tr>
      <w:tr w:rsidR="00C81F78" w:rsidRPr="00622A2E" w14:paraId="4FEECA0E" w14:textId="77777777" w:rsidTr="00FD6B81">
        <w:trPr>
          <w:tblHeader/>
        </w:trPr>
        <w:tc>
          <w:tcPr>
            <w:tcW w:w="745" w:type="pct"/>
            <w:vMerge/>
            <w:shd w:val="clear" w:color="auto" w:fill="auto"/>
            <w:hideMark/>
          </w:tcPr>
          <w:p w14:paraId="7639686A" w14:textId="77777777" w:rsidR="00C81F78" w:rsidRPr="00622A2E" w:rsidRDefault="00C81F78" w:rsidP="001F35D0">
            <w:pPr>
              <w:widowControl w:val="0"/>
              <w:jc w:val="center"/>
              <w:rPr>
                <w:b/>
                <w:bCs/>
                <w:color w:val="000000"/>
                <w:sz w:val="18"/>
                <w:szCs w:val="18"/>
                <w:lang w:val="en-US"/>
              </w:rPr>
            </w:pPr>
          </w:p>
        </w:tc>
        <w:tc>
          <w:tcPr>
            <w:tcW w:w="398" w:type="pct"/>
            <w:shd w:val="clear" w:color="auto" w:fill="auto"/>
            <w:vAlign w:val="center"/>
            <w:hideMark/>
          </w:tcPr>
          <w:p w14:paraId="1367B01C" w14:textId="77777777" w:rsidR="00C81F78" w:rsidRPr="00622A2E" w:rsidRDefault="00C81F78" w:rsidP="001F35D0">
            <w:pPr>
              <w:widowControl w:val="0"/>
              <w:jc w:val="center"/>
              <w:rPr>
                <w:b/>
                <w:bCs/>
                <w:color w:val="000000"/>
                <w:sz w:val="18"/>
                <w:szCs w:val="18"/>
                <w:lang w:val="en-US"/>
              </w:rPr>
            </w:pPr>
            <w:r w:rsidRPr="00622A2E">
              <w:rPr>
                <w:b/>
                <w:bCs/>
                <w:color w:val="000000"/>
                <w:sz w:val="18"/>
                <w:szCs w:val="18"/>
                <w:lang w:val="en-US"/>
              </w:rPr>
              <w:t>Baseline substance</w:t>
            </w:r>
          </w:p>
        </w:tc>
        <w:tc>
          <w:tcPr>
            <w:tcW w:w="442" w:type="pct"/>
            <w:shd w:val="clear" w:color="auto" w:fill="auto"/>
            <w:vAlign w:val="center"/>
            <w:hideMark/>
          </w:tcPr>
          <w:p w14:paraId="0BDBD08E" w14:textId="77777777" w:rsidR="00C81F78" w:rsidRPr="00622A2E" w:rsidRDefault="00C81F78" w:rsidP="001F35D0">
            <w:pPr>
              <w:widowControl w:val="0"/>
              <w:jc w:val="center"/>
              <w:rPr>
                <w:b/>
                <w:bCs/>
                <w:color w:val="000000"/>
                <w:sz w:val="18"/>
                <w:szCs w:val="18"/>
                <w:lang w:val="en-US"/>
              </w:rPr>
            </w:pPr>
            <w:r>
              <w:rPr>
                <w:b/>
                <w:bCs/>
                <w:color w:val="000000"/>
                <w:sz w:val="18"/>
                <w:szCs w:val="18"/>
                <w:lang w:val="en-US"/>
              </w:rPr>
              <w:t>Duration</w:t>
            </w:r>
          </w:p>
        </w:tc>
        <w:tc>
          <w:tcPr>
            <w:tcW w:w="1697" w:type="pct"/>
            <w:shd w:val="clear" w:color="auto" w:fill="auto"/>
            <w:vAlign w:val="center"/>
            <w:hideMark/>
          </w:tcPr>
          <w:p w14:paraId="0ADC9BC6" w14:textId="77777777" w:rsidR="00C81F78" w:rsidRPr="00622A2E" w:rsidRDefault="00C81F78" w:rsidP="001F35D0">
            <w:pPr>
              <w:widowControl w:val="0"/>
              <w:jc w:val="center"/>
              <w:rPr>
                <w:b/>
                <w:bCs/>
                <w:color w:val="000000"/>
                <w:sz w:val="18"/>
                <w:szCs w:val="18"/>
                <w:lang w:val="en-US"/>
              </w:rPr>
            </w:pPr>
            <w:r w:rsidRPr="00622A2E">
              <w:rPr>
                <w:b/>
                <w:bCs/>
                <w:color w:val="000000"/>
                <w:sz w:val="18"/>
                <w:szCs w:val="18"/>
                <w:lang w:val="en-US"/>
              </w:rPr>
              <w:t>CE threshold (US $/kg)</w:t>
            </w:r>
          </w:p>
        </w:tc>
        <w:tc>
          <w:tcPr>
            <w:tcW w:w="1718" w:type="pct"/>
            <w:vAlign w:val="center"/>
          </w:tcPr>
          <w:p w14:paraId="4C50B9A5" w14:textId="77777777" w:rsidR="00C81F78" w:rsidRPr="00622A2E" w:rsidRDefault="00C81F78" w:rsidP="000053BE">
            <w:pPr>
              <w:widowControl w:val="0"/>
              <w:jc w:val="center"/>
              <w:rPr>
                <w:b/>
                <w:bCs/>
                <w:color w:val="000000"/>
                <w:sz w:val="18"/>
                <w:szCs w:val="18"/>
                <w:lang w:val="en-US"/>
              </w:rPr>
            </w:pPr>
            <w:r>
              <w:rPr>
                <w:b/>
                <w:bCs/>
                <w:color w:val="000000"/>
                <w:sz w:val="18"/>
                <w:szCs w:val="18"/>
                <w:lang w:val="en-US"/>
              </w:rPr>
              <w:t>91</w:t>
            </w:r>
            <w:r w:rsidRPr="000A3EFC">
              <w:rPr>
                <w:b/>
                <w:bCs/>
                <w:color w:val="000000"/>
                <w:sz w:val="18"/>
                <w:szCs w:val="18"/>
                <w:vertAlign w:val="superscript"/>
                <w:lang w:val="en-US"/>
              </w:rPr>
              <w:t>st</w:t>
            </w:r>
            <w:r>
              <w:rPr>
                <w:b/>
                <w:bCs/>
                <w:color w:val="000000"/>
                <w:sz w:val="18"/>
                <w:szCs w:val="18"/>
                <w:lang w:val="en-US"/>
              </w:rPr>
              <w:t xml:space="preserve"> meeting – contact group</w:t>
            </w:r>
          </w:p>
        </w:tc>
      </w:tr>
      <w:tr w:rsidR="00C81F78" w:rsidRPr="00622A2E" w14:paraId="598FE667" w14:textId="77777777" w:rsidTr="00FD6B81">
        <w:tc>
          <w:tcPr>
            <w:tcW w:w="745" w:type="pct"/>
            <w:vMerge w:val="restart"/>
            <w:shd w:val="clear" w:color="auto" w:fill="auto"/>
            <w:hideMark/>
          </w:tcPr>
          <w:p w14:paraId="16CA5022" w14:textId="77777777" w:rsidR="00C81F78" w:rsidRPr="00622A2E" w:rsidRDefault="00C81F78" w:rsidP="001F35D0">
            <w:pPr>
              <w:widowControl w:val="0"/>
              <w:jc w:val="left"/>
              <w:rPr>
                <w:color w:val="000000"/>
                <w:sz w:val="18"/>
                <w:szCs w:val="18"/>
                <w:lang w:val="en-US"/>
              </w:rPr>
            </w:pPr>
            <w:r w:rsidRPr="00622A2E">
              <w:rPr>
                <w:color w:val="000000"/>
                <w:sz w:val="18"/>
                <w:szCs w:val="18"/>
                <w:lang w:val="en-US"/>
              </w:rPr>
              <w:t>Domestic refrigeration (refrigerant and PU foam)</w:t>
            </w:r>
          </w:p>
        </w:tc>
        <w:tc>
          <w:tcPr>
            <w:tcW w:w="398" w:type="pct"/>
            <w:shd w:val="clear" w:color="auto" w:fill="auto"/>
            <w:hideMark/>
          </w:tcPr>
          <w:p w14:paraId="6A70E20B" w14:textId="77777777" w:rsidR="00C81F78" w:rsidRPr="00622A2E" w:rsidRDefault="00C81F78" w:rsidP="001F35D0">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442" w:type="pct"/>
            <w:shd w:val="clear" w:color="auto" w:fill="auto"/>
            <w:hideMark/>
          </w:tcPr>
          <w:p w14:paraId="079CBAF5" w14:textId="77777777" w:rsidR="00C81F78" w:rsidRPr="00622A2E" w:rsidRDefault="00C81F78" w:rsidP="001F35D0">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697" w:type="pct"/>
            <w:shd w:val="clear" w:color="auto" w:fill="auto"/>
            <w:hideMark/>
          </w:tcPr>
          <w:p w14:paraId="22BCFF41" w14:textId="77777777" w:rsidR="00C81F78" w:rsidRPr="00622A2E" w:rsidRDefault="00C81F78" w:rsidP="001F35D0">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718" w:type="pct"/>
          </w:tcPr>
          <w:p w14:paraId="47992792" w14:textId="28CD5276" w:rsidR="00C81F78" w:rsidRPr="000A3EFC" w:rsidRDefault="00C81F78" w:rsidP="001F35D0">
            <w:pPr>
              <w:widowControl w:val="0"/>
              <w:jc w:val="left"/>
              <w:rPr>
                <w:b/>
                <w:color w:val="000000"/>
                <w:sz w:val="18"/>
                <w:szCs w:val="18"/>
                <w:lang w:val="en-US"/>
              </w:rPr>
            </w:pPr>
          </w:p>
        </w:tc>
      </w:tr>
      <w:tr w:rsidR="00C81F78" w:rsidRPr="00622A2E" w14:paraId="7C6ABF8D" w14:textId="77777777" w:rsidTr="00FD6B81">
        <w:tc>
          <w:tcPr>
            <w:tcW w:w="745" w:type="pct"/>
            <w:vMerge/>
            <w:tcBorders>
              <w:bottom w:val="single" w:sz="4" w:space="0" w:color="auto"/>
            </w:tcBorders>
            <w:shd w:val="clear" w:color="auto" w:fill="auto"/>
            <w:hideMark/>
          </w:tcPr>
          <w:p w14:paraId="0086D982" w14:textId="77777777" w:rsidR="00C81F78" w:rsidRPr="00622A2E" w:rsidRDefault="00C81F78" w:rsidP="001F35D0">
            <w:pPr>
              <w:widowControl w:val="0"/>
              <w:jc w:val="left"/>
              <w:rPr>
                <w:color w:val="000000"/>
                <w:sz w:val="18"/>
                <w:szCs w:val="18"/>
                <w:lang w:val="en-US"/>
              </w:rPr>
            </w:pPr>
          </w:p>
        </w:tc>
        <w:tc>
          <w:tcPr>
            <w:tcW w:w="398" w:type="pct"/>
            <w:tcBorders>
              <w:bottom w:val="single" w:sz="4" w:space="0" w:color="auto"/>
            </w:tcBorders>
            <w:shd w:val="clear" w:color="auto" w:fill="auto"/>
            <w:hideMark/>
          </w:tcPr>
          <w:p w14:paraId="50530CC5" w14:textId="77777777" w:rsidR="00C81F78" w:rsidRPr="00622A2E" w:rsidRDefault="00C81F78" w:rsidP="001F35D0">
            <w:pPr>
              <w:widowControl w:val="0"/>
              <w:jc w:val="left"/>
              <w:rPr>
                <w:color w:val="000000"/>
                <w:sz w:val="18"/>
                <w:szCs w:val="18"/>
                <w:lang w:val="en-US"/>
              </w:rPr>
            </w:pPr>
            <w:r w:rsidRPr="00622A2E">
              <w:rPr>
                <w:color w:val="000000"/>
                <w:sz w:val="18"/>
                <w:szCs w:val="18"/>
                <w:lang w:val="en-US"/>
              </w:rPr>
              <w:t xml:space="preserve">HCFC-141b </w:t>
            </w:r>
          </w:p>
        </w:tc>
        <w:tc>
          <w:tcPr>
            <w:tcW w:w="442" w:type="pct"/>
            <w:tcBorders>
              <w:bottom w:val="single" w:sz="4" w:space="0" w:color="auto"/>
            </w:tcBorders>
            <w:shd w:val="clear" w:color="auto" w:fill="auto"/>
            <w:hideMark/>
          </w:tcPr>
          <w:p w14:paraId="1D1DB26B" w14:textId="77777777" w:rsidR="00C81F78" w:rsidRPr="00622A2E" w:rsidRDefault="00C81F78" w:rsidP="001F35D0">
            <w:pPr>
              <w:widowControl w:val="0"/>
              <w:jc w:val="left"/>
              <w:rPr>
                <w:color w:val="000000"/>
                <w:sz w:val="18"/>
                <w:szCs w:val="18"/>
                <w:lang w:val="en-US"/>
              </w:rPr>
            </w:pPr>
            <w:r>
              <w:rPr>
                <w:color w:val="000000"/>
                <w:sz w:val="18"/>
                <w:szCs w:val="18"/>
                <w:lang w:val="en-US"/>
              </w:rPr>
              <w:t>One year</w:t>
            </w:r>
          </w:p>
        </w:tc>
        <w:tc>
          <w:tcPr>
            <w:tcW w:w="1697" w:type="pct"/>
            <w:tcBorders>
              <w:bottom w:val="single" w:sz="4" w:space="0" w:color="auto"/>
            </w:tcBorders>
            <w:shd w:val="clear" w:color="auto" w:fill="auto"/>
            <w:hideMark/>
          </w:tcPr>
          <w:p w14:paraId="17527170" w14:textId="77777777" w:rsidR="00C81F78" w:rsidRDefault="00C81F78" w:rsidP="001F35D0">
            <w:pPr>
              <w:widowControl w:val="0"/>
              <w:jc w:val="left"/>
              <w:rPr>
                <w:color w:val="000000"/>
                <w:sz w:val="18"/>
                <w:szCs w:val="18"/>
                <w:lang w:val="en-US"/>
              </w:rPr>
            </w:pPr>
            <w:r w:rsidRPr="000409AD">
              <w:rPr>
                <w:b/>
                <w:color w:val="000000"/>
                <w:sz w:val="18"/>
                <w:szCs w:val="18"/>
                <w:lang w:val="en-US"/>
              </w:rPr>
              <w:t>Stage I</w:t>
            </w:r>
            <w:r>
              <w:rPr>
                <w:color w:val="000000"/>
                <w:sz w:val="18"/>
                <w:szCs w:val="18"/>
                <w:lang w:val="en-US"/>
              </w:rPr>
              <w:t xml:space="preserve">: 1.60. </w:t>
            </w:r>
          </w:p>
          <w:p w14:paraId="50D6A2DD" w14:textId="67E13A6D" w:rsidR="00C81F78" w:rsidRPr="00622A2E" w:rsidRDefault="00C81F78" w:rsidP="00FD6B81">
            <w:pPr>
              <w:widowControl w:val="0"/>
              <w:spacing w:after="40"/>
              <w:jc w:val="left"/>
              <w:rPr>
                <w:color w:val="000000"/>
                <w:sz w:val="18"/>
                <w:szCs w:val="18"/>
                <w:lang w:val="en-US"/>
              </w:rPr>
            </w:pPr>
            <w:r w:rsidRPr="000409AD">
              <w:rPr>
                <w:b/>
                <w:color w:val="000000"/>
                <w:sz w:val="18"/>
                <w:szCs w:val="18"/>
                <w:lang w:val="en-US"/>
              </w:rPr>
              <w:t>Stage II</w:t>
            </w:r>
            <w:r>
              <w:rPr>
                <w:color w:val="000000"/>
                <w:sz w:val="18"/>
                <w:szCs w:val="18"/>
                <w:lang w:val="en-US"/>
              </w:rPr>
              <w:t xml:space="preserve"> 1.60 and </w:t>
            </w:r>
            <w:r w:rsidRPr="00EB1027">
              <w:rPr>
                <w:color w:val="000000"/>
                <w:sz w:val="18"/>
                <w:szCs w:val="18"/>
                <w:lang w:val="en-US"/>
              </w:rPr>
              <w:t>up to 5</w:t>
            </w:r>
            <w:r>
              <w:rPr>
                <w:color w:val="000000"/>
                <w:sz w:val="18"/>
                <w:szCs w:val="18"/>
                <w:lang w:val="en-US"/>
              </w:rPr>
              <w:t>.00</w:t>
            </w:r>
            <w:r w:rsidRPr="00EB1027">
              <w:rPr>
                <w:color w:val="000000"/>
                <w:sz w:val="18"/>
                <w:szCs w:val="18"/>
                <w:lang w:val="en-US"/>
              </w:rPr>
              <w:t>, when clearly demonstrated that low-GWP alternatives with IOCs at this level w</w:t>
            </w:r>
            <w:r w:rsidR="00D14353">
              <w:rPr>
                <w:color w:val="000000"/>
                <w:sz w:val="18"/>
                <w:szCs w:val="18"/>
                <w:lang w:val="en-US"/>
              </w:rPr>
              <w:t>ere</w:t>
            </w:r>
            <w:r w:rsidRPr="00EB1027">
              <w:rPr>
                <w:color w:val="000000"/>
                <w:sz w:val="18"/>
                <w:szCs w:val="18"/>
                <w:lang w:val="en-US"/>
              </w:rPr>
              <w:t xml:space="preserve"> not feasible,</w:t>
            </w:r>
            <w:r>
              <w:rPr>
                <w:color w:val="000000"/>
                <w:sz w:val="18"/>
                <w:szCs w:val="18"/>
                <w:lang w:val="en-US"/>
              </w:rPr>
              <w:t xml:space="preserve"> </w:t>
            </w:r>
            <w:r w:rsidRPr="00EB1027">
              <w:rPr>
                <w:color w:val="000000"/>
                <w:sz w:val="18"/>
                <w:szCs w:val="18"/>
                <w:lang w:val="en-US"/>
              </w:rPr>
              <w:t>higher level of IOCs would be funded for the introduction of low-GWP</w:t>
            </w:r>
            <w:r w:rsidR="00A45FB0">
              <w:rPr>
                <w:color w:val="000000"/>
                <w:sz w:val="18"/>
                <w:szCs w:val="18"/>
                <w:lang w:val="en-US"/>
              </w:rPr>
              <w:t xml:space="preserve"> alternatives</w:t>
            </w:r>
            <w:r w:rsidRPr="00EB1027">
              <w:rPr>
                <w:color w:val="000000"/>
                <w:sz w:val="18"/>
                <w:szCs w:val="18"/>
                <w:lang w:val="en-US"/>
              </w:rPr>
              <w:t xml:space="preserve"> by SMEs (decision</w:t>
            </w:r>
            <w:r w:rsidR="00A45FB0">
              <w:rPr>
                <w:color w:val="000000"/>
                <w:sz w:val="18"/>
                <w:szCs w:val="18"/>
                <w:lang w:val="en-US"/>
              </w:rPr>
              <w:t> </w:t>
            </w:r>
            <w:r w:rsidRPr="00EB1027">
              <w:rPr>
                <w:color w:val="000000"/>
                <w:sz w:val="18"/>
                <w:szCs w:val="18"/>
                <w:lang w:val="en-US"/>
              </w:rPr>
              <w:t>74/50(c)(vi)).</w:t>
            </w:r>
          </w:p>
        </w:tc>
        <w:tc>
          <w:tcPr>
            <w:tcW w:w="1718" w:type="pct"/>
            <w:tcBorders>
              <w:bottom w:val="single" w:sz="4" w:space="0" w:color="auto"/>
            </w:tcBorders>
          </w:tcPr>
          <w:p w14:paraId="5532D592" w14:textId="1E7A84D4" w:rsidR="00C81F78" w:rsidRDefault="00C81F78" w:rsidP="001F35D0">
            <w:pPr>
              <w:widowControl w:val="0"/>
              <w:jc w:val="left"/>
              <w:rPr>
                <w:color w:val="000000"/>
                <w:sz w:val="18"/>
                <w:szCs w:val="18"/>
                <w:lang w:val="en-US"/>
              </w:rPr>
            </w:pPr>
            <w:r>
              <w:rPr>
                <w:color w:val="000000"/>
                <w:sz w:val="18"/>
                <w:szCs w:val="18"/>
                <w:lang w:val="en-US"/>
              </w:rPr>
              <w:t>[Maintain HCFC IOC thresholds and duration. Case</w:t>
            </w:r>
            <w:r w:rsidR="000053BE">
              <w:rPr>
                <w:color w:val="000000"/>
                <w:sz w:val="18"/>
                <w:szCs w:val="18"/>
                <w:lang w:val="en-US"/>
              </w:rPr>
              <w:t>-</w:t>
            </w:r>
            <w:r>
              <w:rPr>
                <w:color w:val="000000"/>
                <w:sz w:val="18"/>
                <w:szCs w:val="18"/>
                <w:lang w:val="en-US"/>
              </w:rPr>
              <w:t>by</w:t>
            </w:r>
            <w:r w:rsidR="000053BE">
              <w:rPr>
                <w:color w:val="000000"/>
                <w:sz w:val="18"/>
                <w:szCs w:val="18"/>
                <w:lang w:val="en-US"/>
              </w:rPr>
              <w:t>-</w:t>
            </w:r>
            <w:r>
              <w:rPr>
                <w:color w:val="000000"/>
                <w:sz w:val="18"/>
                <w:szCs w:val="18"/>
                <w:lang w:val="en-US"/>
              </w:rPr>
              <w:t>case for SMEs in PU foam sector] Canada</w:t>
            </w:r>
          </w:p>
          <w:p w14:paraId="1A38215A" w14:textId="1F51E311" w:rsidR="00C81F78" w:rsidRPr="000409AD" w:rsidRDefault="00C81F78" w:rsidP="001F35D0">
            <w:pPr>
              <w:widowControl w:val="0"/>
              <w:jc w:val="left"/>
              <w:rPr>
                <w:color w:val="000000"/>
                <w:sz w:val="18"/>
                <w:szCs w:val="18"/>
                <w:lang w:val="en-US"/>
              </w:rPr>
            </w:pPr>
            <w:r w:rsidRPr="000409AD">
              <w:rPr>
                <w:color w:val="000000"/>
                <w:sz w:val="18"/>
                <w:szCs w:val="18"/>
                <w:lang w:val="en-US"/>
              </w:rPr>
              <w:t xml:space="preserve">[40% increase </w:t>
            </w:r>
            <w:r>
              <w:rPr>
                <w:color w:val="000000"/>
                <w:sz w:val="18"/>
                <w:szCs w:val="18"/>
                <w:lang w:val="en-US"/>
              </w:rPr>
              <w:t>in IOC</w:t>
            </w:r>
            <w:r w:rsidR="00D14353">
              <w:rPr>
                <w:color w:val="000000"/>
                <w:sz w:val="18"/>
                <w:szCs w:val="18"/>
                <w:lang w:val="en-US"/>
              </w:rPr>
              <w:t>s</w:t>
            </w:r>
            <w:r>
              <w:rPr>
                <w:color w:val="000000"/>
                <w:sz w:val="18"/>
                <w:szCs w:val="18"/>
                <w:lang w:val="en-US"/>
              </w:rPr>
              <w:t xml:space="preserve"> </w:t>
            </w:r>
            <w:r w:rsidRPr="000409AD">
              <w:rPr>
                <w:color w:val="000000"/>
                <w:sz w:val="18"/>
                <w:szCs w:val="18"/>
                <w:lang w:val="en-US"/>
              </w:rPr>
              <w:t>for all sectors</w:t>
            </w:r>
          </w:p>
          <w:p w14:paraId="76642EF7" w14:textId="77777777" w:rsidR="00C81F78" w:rsidRPr="000409AD" w:rsidRDefault="00C81F78" w:rsidP="001F35D0">
            <w:pPr>
              <w:widowControl w:val="0"/>
              <w:jc w:val="left"/>
              <w:rPr>
                <w:color w:val="000000"/>
                <w:sz w:val="18"/>
                <w:szCs w:val="18"/>
                <w:lang w:val="en-US"/>
              </w:rPr>
            </w:pPr>
            <w:r w:rsidRPr="000409AD">
              <w:rPr>
                <w:color w:val="000000"/>
                <w:sz w:val="18"/>
                <w:szCs w:val="18"/>
                <w:lang w:val="en-US"/>
              </w:rPr>
              <w:t>Duration: 3 years] India</w:t>
            </w:r>
          </w:p>
        </w:tc>
      </w:tr>
      <w:tr w:rsidR="00C81F78" w:rsidRPr="00622A2E" w14:paraId="3D00E939" w14:textId="77777777" w:rsidTr="00FD6B81">
        <w:tc>
          <w:tcPr>
            <w:tcW w:w="74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6436DF3" w14:textId="77777777" w:rsidR="00C81F78" w:rsidRPr="00F8104A" w:rsidRDefault="00C81F78" w:rsidP="001F35D0">
            <w:pPr>
              <w:widowControl w:val="0"/>
              <w:jc w:val="left"/>
              <w:rPr>
                <w:color w:val="000000"/>
                <w:sz w:val="18"/>
                <w:szCs w:val="18"/>
                <w:lang w:val="fr-CA"/>
              </w:rPr>
            </w:pPr>
            <w:r w:rsidRPr="00F8104A">
              <w:rPr>
                <w:color w:val="000000"/>
                <w:sz w:val="18"/>
                <w:szCs w:val="18"/>
                <w:lang w:val="fr-CA"/>
              </w:rPr>
              <w:t xml:space="preserve">Commercial </w:t>
            </w:r>
            <w:proofErr w:type="spellStart"/>
            <w:r w:rsidRPr="00F8104A">
              <w:rPr>
                <w:color w:val="000000"/>
                <w:sz w:val="18"/>
                <w:szCs w:val="18"/>
                <w:lang w:val="fr-CA"/>
              </w:rPr>
              <w:t>refrigeration</w:t>
            </w:r>
            <w:proofErr w:type="spellEnd"/>
            <w:r w:rsidRPr="00F8104A">
              <w:rPr>
                <w:color w:val="000000"/>
                <w:sz w:val="18"/>
                <w:szCs w:val="18"/>
                <w:lang w:val="fr-CA"/>
              </w:rPr>
              <w:t xml:space="preserve"> (</w:t>
            </w:r>
            <w:proofErr w:type="spellStart"/>
            <w:r w:rsidRPr="00F8104A">
              <w:rPr>
                <w:color w:val="000000"/>
                <w:sz w:val="18"/>
                <w:szCs w:val="18"/>
                <w:lang w:val="fr-CA"/>
              </w:rPr>
              <w:t>refrigerant</w:t>
            </w:r>
            <w:proofErr w:type="spellEnd"/>
            <w:r w:rsidRPr="00F8104A">
              <w:rPr>
                <w:color w:val="000000"/>
                <w:sz w:val="18"/>
                <w:szCs w:val="18"/>
                <w:lang w:val="fr-CA"/>
              </w:rPr>
              <w:t xml:space="preserve"> and PU </w:t>
            </w:r>
            <w:proofErr w:type="spellStart"/>
            <w:r w:rsidRPr="00F8104A">
              <w:rPr>
                <w:color w:val="000000"/>
                <w:sz w:val="18"/>
                <w:szCs w:val="18"/>
                <w:lang w:val="fr-CA"/>
              </w:rPr>
              <w:t>foam</w:t>
            </w:r>
            <w:proofErr w:type="spellEnd"/>
            <w:r w:rsidRPr="00F8104A">
              <w:rPr>
                <w:color w:val="000000"/>
                <w:sz w:val="18"/>
                <w:szCs w:val="18"/>
                <w:lang w:val="fr-CA"/>
              </w:rPr>
              <w:t xml:space="preserve">) </w:t>
            </w: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03DDC225" w14:textId="77777777" w:rsidR="00C81F78" w:rsidRPr="00622A2E" w:rsidRDefault="00C81F78" w:rsidP="001F35D0">
            <w:pPr>
              <w:widowControl w:val="0"/>
              <w:jc w:val="left"/>
              <w:rPr>
                <w:color w:val="000000"/>
                <w:sz w:val="18"/>
                <w:szCs w:val="18"/>
                <w:lang w:val="en-US"/>
              </w:rPr>
            </w:pPr>
            <w:r w:rsidRPr="00622A2E">
              <w:rPr>
                <w:color w:val="000000"/>
                <w:sz w:val="18"/>
                <w:szCs w:val="18"/>
                <w:lang w:val="en-US"/>
              </w:rPr>
              <w:t xml:space="preserve">HCFC-22 </w:t>
            </w:r>
          </w:p>
        </w:tc>
        <w:tc>
          <w:tcPr>
            <w:tcW w:w="442" w:type="pct"/>
            <w:tcBorders>
              <w:top w:val="single" w:sz="4" w:space="0" w:color="auto"/>
              <w:left w:val="single" w:sz="4" w:space="0" w:color="auto"/>
              <w:bottom w:val="single" w:sz="4" w:space="0" w:color="auto"/>
              <w:right w:val="single" w:sz="4" w:space="0" w:color="auto"/>
            </w:tcBorders>
            <w:shd w:val="clear" w:color="auto" w:fill="auto"/>
          </w:tcPr>
          <w:p w14:paraId="6D6DC820" w14:textId="77777777" w:rsidR="00C81F78" w:rsidRPr="00622A2E" w:rsidRDefault="00C81F78" w:rsidP="001F35D0">
            <w:pPr>
              <w:widowControl w:val="0"/>
              <w:jc w:val="left"/>
              <w:rPr>
                <w:color w:val="000000"/>
                <w:sz w:val="18"/>
                <w:szCs w:val="18"/>
                <w:lang w:val="en-US"/>
              </w:rPr>
            </w:pPr>
            <w:r>
              <w:rPr>
                <w:color w:val="000000"/>
                <w:sz w:val="18"/>
                <w:szCs w:val="18"/>
                <w:lang w:val="en-US"/>
              </w:rPr>
              <w:t>One year</w:t>
            </w:r>
          </w:p>
        </w:tc>
        <w:tc>
          <w:tcPr>
            <w:tcW w:w="1697" w:type="pct"/>
            <w:tcBorders>
              <w:top w:val="single" w:sz="4" w:space="0" w:color="auto"/>
              <w:left w:val="single" w:sz="4" w:space="0" w:color="auto"/>
              <w:bottom w:val="single" w:sz="4" w:space="0" w:color="auto"/>
              <w:right w:val="single" w:sz="4" w:space="0" w:color="auto"/>
            </w:tcBorders>
            <w:shd w:val="clear" w:color="auto" w:fill="auto"/>
            <w:hideMark/>
          </w:tcPr>
          <w:p w14:paraId="27A366CB" w14:textId="77777777" w:rsidR="00C81F78" w:rsidRPr="00622A2E" w:rsidRDefault="00C81F78" w:rsidP="001F35D0">
            <w:pPr>
              <w:widowControl w:val="0"/>
              <w:jc w:val="left"/>
              <w:rPr>
                <w:color w:val="000000"/>
                <w:sz w:val="18"/>
                <w:szCs w:val="18"/>
                <w:lang w:val="en-US"/>
              </w:rPr>
            </w:pPr>
            <w:r>
              <w:rPr>
                <w:color w:val="000000"/>
                <w:sz w:val="18"/>
                <w:szCs w:val="18"/>
                <w:lang w:val="en-US"/>
              </w:rPr>
              <w:t>3.80</w:t>
            </w:r>
          </w:p>
        </w:tc>
        <w:tc>
          <w:tcPr>
            <w:tcW w:w="1718" w:type="pct"/>
            <w:tcBorders>
              <w:top w:val="single" w:sz="4" w:space="0" w:color="auto"/>
              <w:left w:val="single" w:sz="4" w:space="0" w:color="auto"/>
              <w:bottom w:val="single" w:sz="4" w:space="0" w:color="auto"/>
              <w:right w:val="single" w:sz="4" w:space="0" w:color="auto"/>
            </w:tcBorders>
          </w:tcPr>
          <w:p w14:paraId="42AB3444" w14:textId="77777777" w:rsidR="00C81F78" w:rsidRPr="000409AD" w:rsidRDefault="00C81F78" w:rsidP="001F35D0">
            <w:pPr>
              <w:widowControl w:val="0"/>
              <w:jc w:val="left"/>
              <w:rPr>
                <w:color w:val="000000"/>
                <w:sz w:val="18"/>
                <w:szCs w:val="18"/>
                <w:lang w:val="en-US"/>
              </w:rPr>
            </w:pPr>
          </w:p>
        </w:tc>
      </w:tr>
      <w:tr w:rsidR="00C81F78" w:rsidRPr="00481024" w14:paraId="5BC7AE44" w14:textId="77777777" w:rsidTr="00FD6B81">
        <w:tc>
          <w:tcPr>
            <w:tcW w:w="745" w:type="pct"/>
            <w:vMerge/>
            <w:tcBorders>
              <w:top w:val="single" w:sz="4" w:space="0" w:color="auto"/>
              <w:right w:val="single" w:sz="4" w:space="0" w:color="auto"/>
            </w:tcBorders>
            <w:shd w:val="clear" w:color="auto" w:fill="auto"/>
            <w:hideMark/>
          </w:tcPr>
          <w:p w14:paraId="67000559" w14:textId="77777777" w:rsidR="00C81F78" w:rsidRPr="00622A2E" w:rsidRDefault="00C81F78" w:rsidP="001F35D0">
            <w:pPr>
              <w:keepNext/>
              <w:jc w:val="left"/>
              <w:rPr>
                <w:color w:val="000000"/>
                <w:sz w:val="18"/>
                <w:szCs w:val="18"/>
                <w:lang w:val="en-US"/>
              </w:rPr>
            </w:pP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06DA18C7" w14:textId="77777777" w:rsidR="00C81F78" w:rsidRPr="00622A2E" w:rsidRDefault="00C81F78" w:rsidP="001F35D0">
            <w:pPr>
              <w:keepNext/>
              <w:jc w:val="left"/>
              <w:rPr>
                <w:color w:val="000000"/>
                <w:sz w:val="18"/>
                <w:szCs w:val="18"/>
                <w:lang w:val="en-US"/>
              </w:rPr>
            </w:pPr>
            <w:r w:rsidRPr="00622A2E">
              <w:rPr>
                <w:color w:val="000000"/>
                <w:sz w:val="18"/>
                <w:szCs w:val="18"/>
                <w:lang w:val="en-US"/>
              </w:rPr>
              <w:t xml:space="preserve">HCFC-141b </w:t>
            </w:r>
          </w:p>
        </w:tc>
        <w:tc>
          <w:tcPr>
            <w:tcW w:w="442" w:type="pct"/>
            <w:tcBorders>
              <w:top w:val="single" w:sz="4" w:space="0" w:color="auto"/>
              <w:left w:val="single" w:sz="4" w:space="0" w:color="auto"/>
              <w:bottom w:val="single" w:sz="4" w:space="0" w:color="auto"/>
              <w:right w:val="single" w:sz="4" w:space="0" w:color="auto"/>
            </w:tcBorders>
            <w:shd w:val="clear" w:color="auto" w:fill="auto"/>
          </w:tcPr>
          <w:p w14:paraId="77F53DEA" w14:textId="77777777" w:rsidR="00C81F78" w:rsidRPr="00622A2E" w:rsidRDefault="00C81F78" w:rsidP="001F35D0">
            <w:pPr>
              <w:keepNext/>
              <w:jc w:val="left"/>
              <w:rPr>
                <w:color w:val="000000"/>
                <w:sz w:val="18"/>
                <w:szCs w:val="18"/>
                <w:lang w:val="en-US"/>
              </w:rPr>
            </w:pPr>
            <w:r>
              <w:rPr>
                <w:color w:val="000000"/>
                <w:sz w:val="18"/>
                <w:szCs w:val="18"/>
                <w:lang w:val="en-US"/>
              </w:rPr>
              <w:t>One year</w:t>
            </w:r>
          </w:p>
        </w:tc>
        <w:tc>
          <w:tcPr>
            <w:tcW w:w="1697" w:type="pct"/>
            <w:vMerge w:val="restart"/>
            <w:tcBorders>
              <w:top w:val="single" w:sz="4" w:space="0" w:color="auto"/>
              <w:left w:val="single" w:sz="4" w:space="0" w:color="auto"/>
            </w:tcBorders>
            <w:shd w:val="clear" w:color="auto" w:fill="auto"/>
            <w:hideMark/>
          </w:tcPr>
          <w:p w14:paraId="16553FFC" w14:textId="77777777" w:rsidR="00C81F78" w:rsidRDefault="00C81F78" w:rsidP="001F35D0">
            <w:pPr>
              <w:keepNext/>
              <w:jc w:val="left"/>
              <w:rPr>
                <w:color w:val="000000"/>
                <w:sz w:val="18"/>
                <w:szCs w:val="18"/>
                <w:lang w:val="en-US"/>
              </w:rPr>
            </w:pPr>
            <w:r w:rsidRPr="000409AD">
              <w:rPr>
                <w:b/>
                <w:color w:val="000000"/>
                <w:sz w:val="18"/>
                <w:szCs w:val="18"/>
                <w:lang w:val="en-US"/>
              </w:rPr>
              <w:t>Stage I:</w:t>
            </w:r>
            <w:r>
              <w:rPr>
                <w:color w:val="000000"/>
                <w:sz w:val="18"/>
                <w:szCs w:val="18"/>
                <w:lang w:val="en-US"/>
              </w:rPr>
              <w:t xml:space="preserve"> 1.60.</w:t>
            </w:r>
          </w:p>
          <w:p w14:paraId="5F845154" w14:textId="30AFF8CC" w:rsidR="00C81F78" w:rsidRPr="00622A2E" w:rsidRDefault="00C81F78" w:rsidP="001F35D0">
            <w:pPr>
              <w:keepNext/>
              <w:jc w:val="left"/>
              <w:rPr>
                <w:color w:val="000000"/>
                <w:sz w:val="18"/>
                <w:szCs w:val="18"/>
                <w:lang w:val="en-US"/>
              </w:rPr>
            </w:pPr>
            <w:r w:rsidRPr="000409AD">
              <w:rPr>
                <w:b/>
                <w:color w:val="000000"/>
                <w:sz w:val="18"/>
                <w:szCs w:val="18"/>
                <w:lang w:val="en-US"/>
              </w:rPr>
              <w:t>Stage II</w:t>
            </w:r>
            <w:r>
              <w:rPr>
                <w:color w:val="000000"/>
                <w:sz w:val="18"/>
                <w:szCs w:val="18"/>
                <w:lang w:val="en-US"/>
              </w:rPr>
              <w:t xml:space="preserve"> 1.60 and </w:t>
            </w:r>
            <w:r w:rsidRPr="00EB1027">
              <w:rPr>
                <w:color w:val="000000"/>
                <w:sz w:val="18"/>
                <w:szCs w:val="18"/>
                <w:lang w:val="en-US"/>
              </w:rPr>
              <w:t>up to 5</w:t>
            </w:r>
            <w:r>
              <w:rPr>
                <w:color w:val="000000"/>
                <w:sz w:val="18"/>
                <w:szCs w:val="18"/>
                <w:lang w:val="en-US"/>
              </w:rPr>
              <w:t>.00</w:t>
            </w:r>
            <w:r w:rsidRPr="00EB1027">
              <w:rPr>
                <w:color w:val="000000"/>
                <w:sz w:val="18"/>
                <w:szCs w:val="18"/>
                <w:lang w:val="en-US"/>
              </w:rPr>
              <w:t>, when clearly demonstrated that low</w:t>
            </w:r>
            <w:r w:rsidR="00FD6B81">
              <w:rPr>
                <w:color w:val="000000"/>
                <w:sz w:val="18"/>
                <w:szCs w:val="18"/>
                <w:lang w:val="en-US"/>
              </w:rPr>
              <w:noBreakHyphen/>
            </w:r>
            <w:r w:rsidRPr="00EB1027">
              <w:rPr>
                <w:color w:val="000000"/>
                <w:sz w:val="18"/>
                <w:szCs w:val="18"/>
                <w:lang w:val="en-US"/>
              </w:rPr>
              <w:t>GWP alternatives with IOCs at this level w</w:t>
            </w:r>
            <w:r w:rsidR="00492807">
              <w:rPr>
                <w:color w:val="000000"/>
                <w:sz w:val="18"/>
                <w:szCs w:val="18"/>
                <w:lang w:val="en-US"/>
              </w:rPr>
              <w:t>ere</w:t>
            </w:r>
            <w:r w:rsidRPr="00EB1027">
              <w:rPr>
                <w:color w:val="000000"/>
                <w:sz w:val="18"/>
                <w:szCs w:val="18"/>
                <w:lang w:val="en-US"/>
              </w:rPr>
              <w:t xml:space="preserve"> not feasible,</w:t>
            </w:r>
            <w:r>
              <w:rPr>
                <w:color w:val="000000"/>
                <w:sz w:val="18"/>
                <w:szCs w:val="18"/>
                <w:lang w:val="en-US"/>
              </w:rPr>
              <w:t xml:space="preserve"> </w:t>
            </w:r>
            <w:r w:rsidRPr="00EB1027">
              <w:rPr>
                <w:color w:val="000000"/>
                <w:sz w:val="18"/>
                <w:szCs w:val="18"/>
                <w:lang w:val="en-US"/>
              </w:rPr>
              <w:t>higher level of IOCs would be funded for the introduction of low</w:t>
            </w:r>
            <w:r w:rsidR="00FD6B81">
              <w:rPr>
                <w:color w:val="000000"/>
                <w:sz w:val="18"/>
                <w:szCs w:val="18"/>
                <w:lang w:val="en-US"/>
              </w:rPr>
              <w:noBreakHyphen/>
            </w:r>
            <w:r w:rsidRPr="00EB1027">
              <w:rPr>
                <w:color w:val="000000"/>
                <w:sz w:val="18"/>
                <w:szCs w:val="18"/>
                <w:lang w:val="en-US"/>
              </w:rPr>
              <w:t xml:space="preserve">GWP </w:t>
            </w:r>
            <w:r w:rsidR="00492807">
              <w:rPr>
                <w:color w:val="000000"/>
                <w:sz w:val="18"/>
                <w:szCs w:val="18"/>
                <w:lang w:val="en-US"/>
              </w:rPr>
              <w:t xml:space="preserve">alternatives </w:t>
            </w:r>
            <w:r w:rsidRPr="00EB1027">
              <w:rPr>
                <w:color w:val="000000"/>
                <w:sz w:val="18"/>
                <w:szCs w:val="18"/>
                <w:lang w:val="en-US"/>
              </w:rPr>
              <w:t>by SMEs (decision</w:t>
            </w:r>
            <w:r w:rsidR="00492807">
              <w:rPr>
                <w:color w:val="000000"/>
                <w:sz w:val="18"/>
                <w:szCs w:val="18"/>
                <w:lang w:val="en-US"/>
              </w:rPr>
              <w:t> </w:t>
            </w:r>
            <w:r w:rsidRPr="00EB1027">
              <w:rPr>
                <w:color w:val="000000"/>
                <w:sz w:val="18"/>
                <w:szCs w:val="18"/>
                <w:lang w:val="en-US"/>
              </w:rPr>
              <w:t>74/50(c)(vi)).</w:t>
            </w:r>
          </w:p>
        </w:tc>
        <w:tc>
          <w:tcPr>
            <w:tcW w:w="1718" w:type="pct"/>
            <w:tcBorders>
              <w:top w:val="single" w:sz="4" w:space="0" w:color="auto"/>
              <w:left w:val="single" w:sz="4" w:space="0" w:color="auto"/>
            </w:tcBorders>
          </w:tcPr>
          <w:p w14:paraId="7230F8DA" w14:textId="77777777" w:rsidR="00C81F78" w:rsidRPr="000409AD" w:rsidRDefault="00C81F78" w:rsidP="001F35D0">
            <w:pPr>
              <w:keepNext/>
              <w:jc w:val="left"/>
              <w:rPr>
                <w:color w:val="000000"/>
                <w:sz w:val="18"/>
                <w:szCs w:val="18"/>
                <w:lang w:val="en-US"/>
              </w:rPr>
            </w:pPr>
          </w:p>
        </w:tc>
      </w:tr>
      <w:tr w:rsidR="00C81F78" w:rsidRPr="00622A2E" w14:paraId="70A0948E" w14:textId="77777777" w:rsidTr="00FD6B81">
        <w:tc>
          <w:tcPr>
            <w:tcW w:w="745" w:type="pct"/>
            <w:shd w:val="clear" w:color="auto" w:fill="auto"/>
            <w:hideMark/>
          </w:tcPr>
          <w:p w14:paraId="16755646" w14:textId="4C93182D" w:rsidR="00C81F78" w:rsidRPr="00622A2E" w:rsidRDefault="00C81F78" w:rsidP="001F35D0">
            <w:pPr>
              <w:jc w:val="left"/>
              <w:rPr>
                <w:color w:val="000000"/>
                <w:sz w:val="18"/>
                <w:szCs w:val="18"/>
                <w:lang w:val="en-US"/>
              </w:rPr>
            </w:pPr>
            <w:r w:rsidRPr="00622A2E">
              <w:rPr>
                <w:color w:val="000000"/>
                <w:sz w:val="18"/>
                <w:szCs w:val="18"/>
                <w:lang w:val="en-US"/>
              </w:rPr>
              <w:t xml:space="preserve">Rigid PU foam (including PU foam in commercial </w:t>
            </w:r>
            <w:proofErr w:type="spellStart"/>
            <w:r w:rsidRPr="00622A2E">
              <w:rPr>
                <w:color w:val="000000"/>
                <w:sz w:val="18"/>
                <w:szCs w:val="18"/>
                <w:lang w:val="en-US"/>
              </w:rPr>
              <w:t>refrig</w:t>
            </w:r>
            <w:r>
              <w:rPr>
                <w:color w:val="000000"/>
                <w:sz w:val="18"/>
                <w:szCs w:val="18"/>
                <w:lang w:val="en-US"/>
              </w:rPr>
              <w:t>er</w:t>
            </w:r>
            <w:proofErr w:type="spellEnd"/>
            <w:r>
              <w:rPr>
                <w:color w:val="000000"/>
                <w:sz w:val="18"/>
                <w:szCs w:val="18"/>
                <w:lang w:val="en-US"/>
              </w:rPr>
              <w:t>.</w:t>
            </w:r>
            <w:r w:rsidRPr="00622A2E">
              <w:rPr>
                <w:color w:val="000000"/>
                <w:sz w:val="18"/>
                <w:szCs w:val="18"/>
                <w:lang w:val="en-US"/>
              </w:rPr>
              <w:t>)</w:t>
            </w:r>
          </w:p>
        </w:tc>
        <w:tc>
          <w:tcPr>
            <w:tcW w:w="398" w:type="pct"/>
            <w:tcBorders>
              <w:top w:val="single" w:sz="4" w:space="0" w:color="auto"/>
            </w:tcBorders>
            <w:shd w:val="clear" w:color="auto" w:fill="auto"/>
            <w:hideMark/>
          </w:tcPr>
          <w:p w14:paraId="2E7B80AA"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HCFC-141b </w:t>
            </w:r>
          </w:p>
        </w:tc>
        <w:tc>
          <w:tcPr>
            <w:tcW w:w="442" w:type="pct"/>
            <w:tcBorders>
              <w:top w:val="single" w:sz="4" w:space="0" w:color="auto"/>
              <w:right w:val="single" w:sz="4" w:space="0" w:color="auto"/>
            </w:tcBorders>
            <w:shd w:val="clear" w:color="auto" w:fill="auto"/>
          </w:tcPr>
          <w:p w14:paraId="5303CD4D" w14:textId="77777777" w:rsidR="00C81F78" w:rsidRPr="00622A2E" w:rsidRDefault="00C81F78" w:rsidP="001F35D0">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53E7F11E" w14:textId="77777777" w:rsidR="00C81F78" w:rsidRPr="00622A2E" w:rsidRDefault="00C81F78" w:rsidP="001F35D0">
            <w:pPr>
              <w:jc w:val="left"/>
              <w:rPr>
                <w:color w:val="000000"/>
                <w:sz w:val="18"/>
                <w:szCs w:val="18"/>
                <w:lang w:val="en-US"/>
              </w:rPr>
            </w:pPr>
          </w:p>
        </w:tc>
        <w:tc>
          <w:tcPr>
            <w:tcW w:w="1718" w:type="pct"/>
            <w:tcBorders>
              <w:left w:val="single" w:sz="4" w:space="0" w:color="auto"/>
            </w:tcBorders>
          </w:tcPr>
          <w:p w14:paraId="0419E631" w14:textId="77777777" w:rsidR="00C81F78" w:rsidRPr="000409AD" w:rsidRDefault="00C81F78" w:rsidP="001F35D0">
            <w:pPr>
              <w:jc w:val="left"/>
              <w:rPr>
                <w:color w:val="000000"/>
                <w:sz w:val="18"/>
                <w:szCs w:val="18"/>
                <w:lang w:val="en-US"/>
              </w:rPr>
            </w:pPr>
          </w:p>
        </w:tc>
      </w:tr>
      <w:tr w:rsidR="00C81F78" w:rsidRPr="00622A2E" w14:paraId="770111BF" w14:textId="77777777" w:rsidTr="00FD6B81">
        <w:tc>
          <w:tcPr>
            <w:tcW w:w="745" w:type="pct"/>
            <w:shd w:val="clear" w:color="auto" w:fill="auto"/>
            <w:hideMark/>
          </w:tcPr>
          <w:p w14:paraId="5B6FF29C"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Flexible PU foam </w:t>
            </w:r>
          </w:p>
        </w:tc>
        <w:tc>
          <w:tcPr>
            <w:tcW w:w="398" w:type="pct"/>
            <w:shd w:val="clear" w:color="auto" w:fill="auto"/>
            <w:hideMark/>
          </w:tcPr>
          <w:p w14:paraId="70BB4195"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HCFC-141b </w:t>
            </w:r>
          </w:p>
        </w:tc>
        <w:tc>
          <w:tcPr>
            <w:tcW w:w="442" w:type="pct"/>
            <w:tcBorders>
              <w:right w:val="single" w:sz="4" w:space="0" w:color="auto"/>
            </w:tcBorders>
            <w:shd w:val="clear" w:color="auto" w:fill="auto"/>
          </w:tcPr>
          <w:p w14:paraId="5ACFD515" w14:textId="77777777" w:rsidR="00C81F78" w:rsidRPr="00622A2E" w:rsidRDefault="00C81F78" w:rsidP="001F35D0">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722E6C74" w14:textId="77777777" w:rsidR="00C81F78" w:rsidRPr="00622A2E" w:rsidRDefault="00C81F78" w:rsidP="001F35D0">
            <w:pPr>
              <w:jc w:val="left"/>
              <w:rPr>
                <w:color w:val="000000"/>
                <w:sz w:val="18"/>
                <w:szCs w:val="18"/>
                <w:lang w:val="en-US"/>
              </w:rPr>
            </w:pPr>
          </w:p>
        </w:tc>
        <w:tc>
          <w:tcPr>
            <w:tcW w:w="1718" w:type="pct"/>
            <w:tcBorders>
              <w:left w:val="single" w:sz="4" w:space="0" w:color="auto"/>
            </w:tcBorders>
          </w:tcPr>
          <w:p w14:paraId="7A039892" w14:textId="77777777" w:rsidR="00C81F78" w:rsidRPr="000409AD" w:rsidRDefault="00C81F78" w:rsidP="001F35D0">
            <w:pPr>
              <w:jc w:val="left"/>
              <w:rPr>
                <w:color w:val="000000"/>
                <w:sz w:val="18"/>
                <w:szCs w:val="18"/>
                <w:lang w:val="en-US"/>
              </w:rPr>
            </w:pPr>
          </w:p>
        </w:tc>
      </w:tr>
      <w:tr w:rsidR="00C81F78" w:rsidRPr="00622A2E" w14:paraId="72DF3A54" w14:textId="77777777" w:rsidTr="00FD6B81">
        <w:tc>
          <w:tcPr>
            <w:tcW w:w="745" w:type="pct"/>
            <w:shd w:val="clear" w:color="auto" w:fill="auto"/>
            <w:hideMark/>
          </w:tcPr>
          <w:p w14:paraId="7F12BE33"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Integral skin </w:t>
            </w:r>
          </w:p>
        </w:tc>
        <w:tc>
          <w:tcPr>
            <w:tcW w:w="398" w:type="pct"/>
            <w:shd w:val="clear" w:color="auto" w:fill="auto"/>
            <w:hideMark/>
          </w:tcPr>
          <w:p w14:paraId="0D17A770"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HCFC-141b </w:t>
            </w:r>
          </w:p>
        </w:tc>
        <w:tc>
          <w:tcPr>
            <w:tcW w:w="442" w:type="pct"/>
            <w:tcBorders>
              <w:right w:val="single" w:sz="4" w:space="0" w:color="auto"/>
            </w:tcBorders>
            <w:shd w:val="clear" w:color="auto" w:fill="auto"/>
          </w:tcPr>
          <w:p w14:paraId="5F7F1F5E" w14:textId="77777777" w:rsidR="00C81F78" w:rsidRPr="00622A2E" w:rsidRDefault="00C81F78" w:rsidP="001F35D0">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2AE35562" w14:textId="77777777" w:rsidR="00C81F78" w:rsidRPr="00622A2E" w:rsidRDefault="00C81F78" w:rsidP="001F35D0">
            <w:pPr>
              <w:jc w:val="left"/>
              <w:rPr>
                <w:color w:val="000000"/>
                <w:sz w:val="18"/>
                <w:szCs w:val="18"/>
                <w:lang w:val="en-US"/>
              </w:rPr>
            </w:pPr>
          </w:p>
        </w:tc>
        <w:tc>
          <w:tcPr>
            <w:tcW w:w="1718" w:type="pct"/>
            <w:tcBorders>
              <w:left w:val="single" w:sz="4" w:space="0" w:color="auto"/>
            </w:tcBorders>
          </w:tcPr>
          <w:p w14:paraId="6E4F4A38" w14:textId="77777777" w:rsidR="00C81F78" w:rsidRPr="000409AD" w:rsidRDefault="00C81F78" w:rsidP="001F35D0">
            <w:pPr>
              <w:jc w:val="left"/>
              <w:rPr>
                <w:color w:val="000000"/>
                <w:sz w:val="18"/>
                <w:szCs w:val="18"/>
                <w:lang w:val="en-US"/>
              </w:rPr>
            </w:pPr>
          </w:p>
        </w:tc>
      </w:tr>
      <w:tr w:rsidR="00C81F78" w:rsidRPr="00622A2E" w14:paraId="2F657A50" w14:textId="77777777" w:rsidTr="00FD6B81">
        <w:tc>
          <w:tcPr>
            <w:tcW w:w="745" w:type="pct"/>
            <w:shd w:val="clear" w:color="auto" w:fill="auto"/>
            <w:hideMark/>
          </w:tcPr>
          <w:p w14:paraId="78CDAF9C"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XPS foam </w:t>
            </w:r>
          </w:p>
        </w:tc>
        <w:tc>
          <w:tcPr>
            <w:tcW w:w="398" w:type="pct"/>
            <w:shd w:val="clear" w:color="auto" w:fill="auto"/>
            <w:hideMark/>
          </w:tcPr>
          <w:p w14:paraId="05D6E0B2"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HCFC-22/ HCFC-142b </w:t>
            </w:r>
          </w:p>
        </w:tc>
        <w:tc>
          <w:tcPr>
            <w:tcW w:w="442" w:type="pct"/>
            <w:shd w:val="clear" w:color="auto" w:fill="auto"/>
            <w:hideMark/>
          </w:tcPr>
          <w:p w14:paraId="1F76CB3B" w14:textId="77777777" w:rsidR="00C81F78" w:rsidRPr="00622A2E" w:rsidRDefault="00C81F78" w:rsidP="001F35D0">
            <w:pPr>
              <w:jc w:val="left"/>
              <w:rPr>
                <w:color w:val="000000"/>
                <w:sz w:val="18"/>
                <w:szCs w:val="18"/>
                <w:lang w:val="en-US"/>
              </w:rPr>
            </w:pPr>
            <w:r>
              <w:rPr>
                <w:color w:val="000000"/>
                <w:sz w:val="18"/>
                <w:szCs w:val="18"/>
                <w:lang w:val="en-US"/>
              </w:rPr>
              <w:t>One year</w:t>
            </w:r>
            <w:r w:rsidRPr="00622A2E">
              <w:rPr>
                <w:color w:val="000000"/>
                <w:sz w:val="18"/>
                <w:szCs w:val="18"/>
                <w:vertAlign w:val="subscript"/>
                <w:lang w:val="en-US"/>
              </w:rPr>
              <w:t xml:space="preserve"> </w:t>
            </w:r>
          </w:p>
        </w:tc>
        <w:tc>
          <w:tcPr>
            <w:tcW w:w="1697" w:type="pct"/>
            <w:shd w:val="clear" w:color="auto" w:fill="auto"/>
            <w:hideMark/>
          </w:tcPr>
          <w:p w14:paraId="2B5F639C" w14:textId="77777777" w:rsidR="00C81F78" w:rsidRPr="00622A2E" w:rsidRDefault="00C81F78" w:rsidP="001F35D0">
            <w:pPr>
              <w:jc w:val="left"/>
              <w:rPr>
                <w:color w:val="000000"/>
                <w:sz w:val="18"/>
                <w:szCs w:val="18"/>
                <w:lang w:val="en-US"/>
              </w:rPr>
            </w:pPr>
            <w:r>
              <w:rPr>
                <w:color w:val="000000"/>
                <w:sz w:val="18"/>
                <w:szCs w:val="18"/>
                <w:lang w:val="en-US"/>
              </w:rPr>
              <w:t>1.40</w:t>
            </w:r>
          </w:p>
        </w:tc>
        <w:tc>
          <w:tcPr>
            <w:tcW w:w="1718" w:type="pct"/>
          </w:tcPr>
          <w:p w14:paraId="057D34F6" w14:textId="77777777" w:rsidR="00C81F78" w:rsidRPr="000409AD" w:rsidRDefault="00C81F78" w:rsidP="001F35D0">
            <w:pPr>
              <w:jc w:val="left"/>
              <w:rPr>
                <w:color w:val="000000"/>
                <w:sz w:val="18"/>
                <w:szCs w:val="18"/>
                <w:lang w:val="en-US"/>
              </w:rPr>
            </w:pPr>
          </w:p>
        </w:tc>
      </w:tr>
      <w:tr w:rsidR="00C81F78" w:rsidRPr="00622A2E" w14:paraId="28CDBC9E" w14:textId="77777777" w:rsidTr="00FD6B81">
        <w:tc>
          <w:tcPr>
            <w:tcW w:w="745" w:type="pct"/>
            <w:shd w:val="clear" w:color="auto" w:fill="auto"/>
            <w:hideMark/>
          </w:tcPr>
          <w:p w14:paraId="63122AB3"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Aerosol </w:t>
            </w:r>
          </w:p>
        </w:tc>
        <w:tc>
          <w:tcPr>
            <w:tcW w:w="398" w:type="pct"/>
            <w:shd w:val="clear" w:color="auto" w:fill="auto"/>
            <w:hideMark/>
          </w:tcPr>
          <w:p w14:paraId="4AFCF47C"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HCFC-22/ HCFC-141b </w:t>
            </w:r>
          </w:p>
        </w:tc>
        <w:tc>
          <w:tcPr>
            <w:tcW w:w="442" w:type="pct"/>
            <w:shd w:val="clear" w:color="auto" w:fill="auto"/>
          </w:tcPr>
          <w:p w14:paraId="653C229E" w14:textId="77777777" w:rsidR="00C81F78" w:rsidRPr="00622A2E" w:rsidRDefault="00C81F78" w:rsidP="001F35D0">
            <w:pPr>
              <w:jc w:val="left"/>
              <w:rPr>
                <w:color w:val="000000"/>
                <w:sz w:val="18"/>
                <w:szCs w:val="18"/>
                <w:lang w:val="en-US"/>
              </w:rPr>
            </w:pPr>
            <w:r>
              <w:rPr>
                <w:color w:val="000000"/>
                <w:sz w:val="18"/>
                <w:szCs w:val="18"/>
                <w:lang w:val="en-US"/>
              </w:rPr>
              <w:t>One year</w:t>
            </w:r>
          </w:p>
        </w:tc>
        <w:tc>
          <w:tcPr>
            <w:tcW w:w="1697" w:type="pct"/>
            <w:shd w:val="clear" w:color="auto" w:fill="auto"/>
            <w:hideMark/>
          </w:tcPr>
          <w:p w14:paraId="4F0904FA" w14:textId="77777777" w:rsidR="00C81F78" w:rsidRPr="00622A2E" w:rsidRDefault="00C81F78" w:rsidP="001F35D0">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2810D525" w14:textId="77777777" w:rsidR="00C81F78" w:rsidRPr="000409AD" w:rsidRDefault="00C81F78" w:rsidP="001F35D0">
            <w:pPr>
              <w:jc w:val="left"/>
              <w:rPr>
                <w:color w:val="000000"/>
                <w:sz w:val="18"/>
                <w:szCs w:val="18"/>
                <w:lang w:val="en-US"/>
              </w:rPr>
            </w:pPr>
          </w:p>
        </w:tc>
      </w:tr>
      <w:tr w:rsidR="00C81F78" w:rsidRPr="00622A2E" w14:paraId="36F9115A" w14:textId="77777777" w:rsidTr="00FD6B81">
        <w:tc>
          <w:tcPr>
            <w:tcW w:w="745" w:type="pct"/>
            <w:shd w:val="clear" w:color="auto" w:fill="auto"/>
            <w:hideMark/>
          </w:tcPr>
          <w:p w14:paraId="77C9BA82"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Fire extinguishing </w:t>
            </w:r>
          </w:p>
        </w:tc>
        <w:tc>
          <w:tcPr>
            <w:tcW w:w="398" w:type="pct"/>
            <w:shd w:val="clear" w:color="auto" w:fill="auto"/>
            <w:hideMark/>
          </w:tcPr>
          <w:p w14:paraId="11050783"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HCFC-123 </w:t>
            </w:r>
          </w:p>
        </w:tc>
        <w:tc>
          <w:tcPr>
            <w:tcW w:w="442" w:type="pct"/>
            <w:shd w:val="clear" w:color="auto" w:fill="auto"/>
          </w:tcPr>
          <w:p w14:paraId="08FDF0DA" w14:textId="77777777" w:rsidR="00C81F78" w:rsidRPr="00622A2E" w:rsidRDefault="00C81F78" w:rsidP="001F35D0">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697" w:type="pct"/>
            <w:shd w:val="clear" w:color="auto" w:fill="auto"/>
            <w:hideMark/>
          </w:tcPr>
          <w:p w14:paraId="110DA0E2" w14:textId="77777777" w:rsidR="00C81F78" w:rsidRPr="00622A2E" w:rsidRDefault="00C81F78" w:rsidP="001F35D0">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52E1AEBB" w14:textId="77777777" w:rsidR="00C81F78" w:rsidRPr="000409AD" w:rsidRDefault="00C81F78" w:rsidP="001F35D0">
            <w:pPr>
              <w:jc w:val="left"/>
              <w:rPr>
                <w:color w:val="000000"/>
                <w:sz w:val="18"/>
                <w:szCs w:val="18"/>
                <w:lang w:val="en-US"/>
              </w:rPr>
            </w:pPr>
          </w:p>
        </w:tc>
      </w:tr>
      <w:tr w:rsidR="00C81F78" w:rsidRPr="00622A2E" w14:paraId="25ECBF78" w14:textId="77777777" w:rsidTr="00FD6B81">
        <w:tc>
          <w:tcPr>
            <w:tcW w:w="745" w:type="pct"/>
            <w:shd w:val="clear" w:color="auto" w:fill="auto"/>
            <w:hideMark/>
          </w:tcPr>
          <w:p w14:paraId="0C1B863C"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Solvent </w:t>
            </w:r>
          </w:p>
        </w:tc>
        <w:tc>
          <w:tcPr>
            <w:tcW w:w="398" w:type="pct"/>
            <w:shd w:val="clear" w:color="auto" w:fill="auto"/>
            <w:hideMark/>
          </w:tcPr>
          <w:p w14:paraId="16F96BCA"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HCFC-141b </w:t>
            </w:r>
          </w:p>
        </w:tc>
        <w:tc>
          <w:tcPr>
            <w:tcW w:w="442" w:type="pct"/>
            <w:shd w:val="clear" w:color="auto" w:fill="auto"/>
            <w:vAlign w:val="center"/>
          </w:tcPr>
          <w:p w14:paraId="79A8DC80" w14:textId="77777777" w:rsidR="00C81F78" w:rsidRPr="00622A2E" w:rsidRDefault="00C81F78" w:rsidP="001F35D0">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697" w:type="pct"/>
            <w:shd w:val="clear" w:color="auto" w:fill="auto"/>
            <w:vAlign w:val="center"/>
            <w:hideMark/>
          </w:tcPr>
          <w:p w14:paraId="5E201C93" w14:textId="77777777" w:rsidR="00C81F78" w:rsidRPr="00622A2E" w:rsidRDefault="00C81F78" w:rsidP="001F35D0">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10F519D5" w14:textId="77777777" w:rsidR="00C81F78" w:rsidRPr="000409AD" w:rsidRDefault="00C81F78" w:rsidP="001F35D0">
            <w:pPr>
              <w:jc w:val="left"/>
              <w:rPr>
                <w:color w:val="000000"/>
                <w:sz w:val="18"/>
                <w:szCs w:val="18"/>
                <w:lang w:val="en-US"/>
              </w:rPr>
            </w:pPr>
          </w:p>
        </w:tc>
      </w:tr>
      <w:tr w:rsidR="00C81F78" w:rsidRPr="00622A2E" w14:paraId="2C69EC0A" w14:textId="77777777" w:rsidTr="00FD6B81">
        <w:tc>
          <w:tcPr>
            <w:tcW w:w="745" w:type="pct"/>
            <w:shd w:val="clear" w:color="auto" w:fill="auto"/>
            <w:hideMark/>
          </w:tcPr>
          <w:p w14:paraId="067A3630"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Solvent </w:t>
            </w:r>
          </w:p>
        </w:tc>
        <w:tc>
          <w:tcPr>
            <w:tcW w:w="398" w:type="pct"/>
            <w:shd w:val="clear" w:color="auto" w:fill="auto"/>
            <w:hideMark/>
          </w:tcPr>
          <w:p w14:paraId="197D8FE1" w14:textId="77777777" w:rsidR="00C81F78" w:rsidRPr="00622A2E" w:rsidRDefault="00C81F78" w:rsidP="001F35D0">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442" w:type="pct"/>
            <w:shd w:val="clear" w:color="auto" w:fill="auto"/>
          </w:tcPr>
          <w:p w14:paraId="0105664F" w14:textId="77777777" w:rsidR="00C81F78" w:rsidRPr="00622A2E" w:rsidRDefault="00C81F78" w:rsidP="001F35D0">
            <w:pPr>
              <w:jc w:val="left"/>
              <w:rPr>
                <w:color w:val="000000"/>
                <w:sz w:val="18"/>
                <w:szCs w:val="18"/>
                <w:lang w:val="en-US"/>
              </w:rPr>
            </w:pPr>
            <w:proofErr w:type="spellStart"/>
            <w:r>
              <w:rPr>
                <w:color w:val="000000"/>
                <w:sz w:val="18"/>
                <w:szCs w:val="18"/>
                <w:lang w:val="en-US"/>
              </w:rPr>
              <w:t>n.a</w:t>
            </w:r>
            <w:proofErr w:type="spellEnd"/>
          </w:p>
        </w:tc>
        <w:tc>
          <w:tcPr>
            <w:tcW w:w="1697" w:type="pct"/>
            <w:shd w:val="clear" w:color="auto" w:fill="auto"/>
            <w:hideMark/>
          </w:tcPr>
          <w:p w14:paraId="4732A7AF" w14:textId="77777777" w:rsidR="00C81F78" w:rsidRPr="00622A2E" w:rsidRDefault="00C81F78" w:rsidP="001F35D0">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718" w:type="pct"/>
          </w:tcPr>
          <w:p w14:paraId="7D57CD3F" w14:textId="77777777" w:rsidR="00C81F78" w:rsidRPr="000409AD" w:rsidRDefault="00C81F78" w:rsidP="001F35D0">
            <w:pPr>
              <w:jc w:val="left"/>
              <w:rPr>
                <w:color w:val="000000"/>
                <w:sz w:val="18"/>
                <w:szCs w:val="18"/>
                <w:lang w:val="en-US"/>
              </w:rPr>
            </w:pPr>
          </w:p>
        </w:tc>
      </w:tr>
      <w:tr w:rsidR="00C81F78" w:rsidRPr="00622A2E" w14:paraId="4AD25B6A" w14:textId="77777777" w:rsidTr="00FD6B81">
        <w:tc>
          <w:tcPr>
            <w:tcW w:w="745" w:type="pct"/>
            <w:shd w:val="clear" w:color="auto" w:fill="auto"/>
            <w:hideMark/>
          </w:tcPr>
          <w:p w14:paraId="769102BD" w14:textId="2CBD1938" w:rsidR="00C81F78" w:rsidRPr="00622A2E" w:rsidRDefault="00C81F78" w:rsidP="001F35D0">
            <w:pPr>
              <w:jc w:val="left"/>
              <w:rPr>
                <w:color w:val="000000"/>
                <w:sz w:val="18"/>
                <w:szCs w:val="18"/>
                <w:lang w:val="en-US"/>
              </w:rPr>
            </w:pPr>
            <w:r w:rsidRPr="00622A2E">
              <w:rPr>
                <w:color w:val="000000"/>
                <w:sz w:val="18"/>
                <w:szCs w:val="18"/>
                <w:lang w:val="en-US"/>
              </w:rPr>
              <w:t>Metered</w:t>
            </w:r>
            <w:r w:rsidR="007414ED">
              <w:rPr>
                <w:color w:val="000000"/>
                <w:sz w:val="18"/>
                <w:szCs w:val="18"/>
                <w:lang w:val="en-US"/>
              </w:rPr>
              <w:t>-</w:t>
            </w:r>
            <w:r w:rsidRPr="00622A2E">
              <w:rPr>
                <w:color w:val="000000"/>
                <w:sz w:val="18"/>
                <w:szCs w:val="18"/>
                <w:lang w:val="en-US"/>
              </w:rPr>
              <w:t>dose inhaler (MDI)</w:t>
            </w:r>
          </w:p>
        </w:tc>
        <w:tc>
          <w:tcPr>
            <w:tcW w:w="398" w:type="pct"/>
            <w:shd w:val="clear" w:color="auto" w:fill="auto"/>
            <w:hideMark/>
          </w:tcPr>
          <w:p w14:paraId="3422F4F6" w14:textId="77777777" w:rsidR="00C81F78" w:rsidRPr="00622A2E" w:rsidRDefault="00C81F78" w:rsidP="001F35D0">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442" w:type="pct"/>
            <w:shd w:val="clear" w:color="auto" w:fill="auto"/>
          </w:tcPr>
          <w:p w14:paraId="3C1C5536" w14:textId="77777777" w:rsidR="00C81F78" w:rsidRPr="00622A2E" w:rsidRDefault="00C81F78" w:rsidP="001F35D0">
            <w:pPr>
              <w:jc w:val="left"/>
              <w:rPr>
                <w:color w:val="000000"/>
                <w:sz w:val="18"/>
                <w:szCs w:val="18"/>
                <w:lang w:val="en-US"/>
              </w:rPr>
            </w:pPr>
            <w:proofErr w:type="spellStart"/>
            <w:r>
              <w:rPr>
                <w:color w:val="000000"/>
                <w:sz w:val="18"/>
                <w:szCs w:val="18"/>
                <w:lang w:val="en-US"/>
              </w:rPr>
              <w:t>n.a</w:t>
            </w:r>
            <w:proofErr w:type="spellEnd"/>
          </w:p>
        </w:tc>
        <w:tc>
          <w:tcPr>
            <w:tcW w:w="1697" w:type="pct"/>
            <w:shd w:val="clear" w:color="auto" w:fill="auto"/>
            <w:hideMark/>
          </w:tcPr>
          <w:p w14:paraId="25FDDC46" w14:textId="77777777" w:rsidR="00C81F78" w:rsidRPr="00622A2E" w:rsidRDefault="00C81F78" w:rsidP="001F35D0">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718" w:type="pct"/>
          </w:tcPr>
          <w:p w14:paraId="16F8333D" w14:textId="77777777" w:rsidR="00C81F78" w:rsidRPr="000409AD" w:rsidRDefault="00C81F78" w:rsidP="001F35D0">
            <w:pPr>
              <w:jc w:val="left"/>
              <w:rPr>
                <w:color w:val="000000"/>
                <w:sz w:val="18"/>
                <w:szCs w:val="18"/>
                <w:lang w:val="en-US"/>
              </w:rPr>
            </w:pPr>
          </w:p>
        </w:tc>
      </w:tr>
      <w:tr w:rsidR="00C81F78" w:rsidRPr="00622A2E" w14:paraId="07E66BF6" w14:textId="77777777" w:rsidTr="00FD6B81">
        <w:tc>
          <w:tcPr>
            <w:tcW w:w="745" w:type="pct"/>
            <w:shd w:val="clear" w:color="auto" w:fill="auto"/>
            <w:hideMark/>
          </w:tcPr>
          <w:p w14:paraId="0309CA74"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Mobile AC </w:t>
            </w:r>
          </w:p>
        </w:tc>
        <w:tc>
          <w:tcPr>
            <w:tcW w:w="398" w:type="pct"/>
            <w:shd w:val="clear" w:color="auto" w:fill="auto"/>
            <w:hideMark/>
          </w:tcPr>
          <w:p w14:paraId="29A8688F" w14:textId="77777777" w:rsidR="00C81F78" w:rsidRPr="00622A2E" w:rsidRDefault="00C81F78" w:rsidP="001F35D0">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442" w:type="pct"/>
            <w:shd w:val="clear" w:color="auto" w:fill="auto"/>
          </w:tcPr>
          <w:p w14:paraId="3CBFF411" w14:textId="77777777" w:rsidR="00C81F78" w:rsidRPr="00622A2E" w:rsidRDefault="00C81F78" w:rsidP="001F35D0">
            <w:pPr>
              <w:jc w:val="left"/>
              <w:rPr>
                <w:color w:val="000000"/>
                <w:sz w:val="18"/>
                <w:szCs w:val="18"/>
                <w:lang w:val="en-US"/>
              </w:rPr>
            </w:pPr>
            <w:proofErr w:type="spellStart"/>
            <w:r>
              <w:rPr>
                <w:color w:val="000000"/>
                <w:sz w:val="18"/>
                <w:szCs w:val="18"/>
                <w:lang w:val="en-US"/>
              </w:rPr>
              <w:t>n.a</w:t>
            </w:r>
            <w:proofErr w:type="spellEnd"/>
          </w:p>
        </w:tc>
        <w:tc>
          <w:tcPr>
            <w:tcW w:w="1697" w:type="pct"/>
            <w:shd w:val="clear" w:color="auto" w:fill="auto"/>
            <w:hideMark/>
          </w:tcPr>
          <w:p w14:paraId="2B0310E9" w14:textId="77777777" w:rsidR="00C81F78" w:rsidRPr="00622A2E" w:rsidRDefault="00C81F78" w:rsidP="001F35D0">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718" w:type="pct"/>
          </w:tcPr>
          <w:p w14:paraId="2FAC813A" w14:textId="77777777" w:rsidR="00C81F78" w:rsidRPr="000409AD" w:rsidRDefault="00C81F78" w:rsidP="001F35D0">
            <w:pPr>
              <w:jc w:val="left"/>
              <w:rPr>
                <w:color w:val="000000"/>
                <w:sz w:val="18"/>
                <w:szCs w:val="18"/>
                <w:lang w:val="en-US"/>
              </w:rPr>
            </w:pPr>
          </w:p>
        </w:tc>
      </w:tr>
      <w:tr w:rsidR="00C81F78" w:rsidRPr="00622A2E" w14:paraId="20BADA46" w14:textId="77777777" w:rsidTr="00FD6B81">
        <w:tc>
          <w:tcPr>
            <w:tcW w:w="745" w:type="pct"/>
            <w:shd w:val="clear" w:color="auto" w:fill="auto"/>
            <w:hideMark/>
          </w:tcPr>
          <w:p w14:paraId="2DC86056" w14:textId="77777777" w:rsidR="00C81F78" w:rsidRPr="00622A2E" w:rsidRDefault="00C81F78" w:rsidP="001F35D0">
            <w:pPr>
              <w:jc w:val="left"/>
              <w:rPr>
                <w:color w:val="000000"/>
                <w:sz w:val="18"/>
                <w:szCs w:val="18"/>
                <w:lang w:val="en-US"/>
              </w:rPr>
            </w:pPr>
            <w:r w:rsidRPr="00622A2E">
              <w:rPr>
                <w:color w:val="000000"/>
                <w:sz w:val="18"/>
                <w:szCs w:val="18"/>
                <w:lang w:val="en-US"/>
              </w:rPr>
              <w:t>Domestic AC manufacturing (room AC</w:t>
            </w:r>
            <w:r>
              <w:rPr>
                <w:color w:val="000000"/>
                <w:sz w:val="18"/>
                <w:szCs w:val="18"/>
                <w:lang w:val="en-US"/>
              </w:rPr>
              <w:t xml:space="preserve"> and</w:t>
            </w:r>
            <w:r w:rsidRPr="00622A2E">
              <w:rPr>
                <w:color w:val="000000"/>
                <w:sz w:val="18"/>
                <w:szCs w:val="18"/>
                <w:lang w:val="en-US"/>
              </w:rPr>
              <w:t xml:space="preserve"> heat pumps) </w:t>
            </w:r>
          </w:p>
        </w:tc>
        <w:tc>
          <w:tcPr>
            <w:tcW w:w="398" w:type="pct"/>
            <w:shd w:val="clear" w:color="auto" w:fill="auto"/>
            <w:hideMark/>
          </w:tcPr>
          <w:p w14:paraId="7B247DE8"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HCFC-22 </w:t>
            </w:r>
          </w:p>
        </w:tc>
        <w:tc>
          <w:tcPr>
            <w:tcW w:w="442" w:type="pct"/>
            <w:shd w:val="clear" w:color="auto" w:fill="auto"/>
          </w:tcPr>
          <w:p w14:paraId="41FF361A" w14:textId="77777777" w:rsidR="00C81F78" w:rsidRPr="00622A2E" w:rsidRDefault="00C81F78" w:rsidP="001F35D0">
            <w:pPr>
              <w:jc w:val="left"/>
              <w:rPr>
                <w:color w:val="000000"/>
                <w:sz w:val="18"/>
                <w:szCs w:val="18"/>
                <w:lang w:val="en-US"/>
              </w:rPr>
            </w:pPr>
            <w:r>
              <w:rPr>
                <w:color w:val="000000"/>
                <w:sz w:val="18"/>
                <w:szCs w:val="18"/>
                <w:lang w:val="en-US"/>
              </w:rPr>
              <w:t>One year</w:t>
            </w:r>
          </w:p>
        </w:tc>
        <w:tc>
          <w:tcPr>
            <w:tcW w:w="1697" w:type="pct"/>
            <w:shd w:val="clear" w:color="auto" w:fill="auto"/>
            <w:hideMark/>
          </w:tcPr>
          <w:p w14:paraId="76CB50FE" w14:textId="77777777" w:rsidR="00C81F78" w:rsidRPr="00622A2E" w:rsidRDefault="00C81F78" w:rsidP="001F35D0">
            <w:pPr>
              <w:jc w:val="left"/>
              <w:rPr>
                <w:color w:val="000000"/>
                <w:sz w:val="18"/>
                <w:szCs w:val="18"/>
                <w:lang w:val="en-US"/>
              </w:rPr>
            </w:pPr>
            <w:r>
              <w:rPr>
                <w:color w:val="000000"/>
                <w:sz w:val="18"/>
                <w:szCs w:val="18"/>
                <w:lang w:val="en-US"/>
              </w:rPr>
              <w:t>6.30</w:t>
            </w:r>
            <w:r w:rsidRPr="00622A2E">
              <w:rPr>
                <w:color w:val="000000"/>
                <w:sz w:val="18"/>
                <w:szCs w:val="18"/>
                <w:lang w:val="en-US"/>
              </w:rPr>
              <w:t xml:space="preserve"> </w:t>
            </w:r>
          </w:p>
        </w:tc>
        <w:tc>
          <w:tcPr>
            <w:tcW w:w="1718" w:type="pct"/>
          </w:tcPr>
          <w:p w14:paraId="70EF2066" w14:textId="77777777" w:rsidR="00C81F78" w:rsidRPr="000409AD" w:rsidRDefault="00C81F78" w:rsidP="001F35D0">
            <w:pPr>
              <w:jc w:val="left"/>
              <w:rPr>
                <w:color w:val="000000"/>
                <w:sz w:val="18"/>
                <w:szCs w:val="18"/>
                <w:lang w:val="en-US"/>
              </w:rPr>
            </w:pPr>
          </w:p>
        </w:tc>
      </w:tr>
      <w:tr w:rsidR="00C81F78" w:rsidRPr="00622A2E" w14:paraId="4116555B" w14:textId="77777777" w:rsidTr="00FD6B81">
        <w:tc>
          <w:tcPr>
            <w:tcW w:w="745" w:type="pct"/>
            <w:shd w:val="clear" w:color="auto" w:fill="auto"/>
            <w:hideMark/>
          </w:tcPr>
          <w:p w14:paraId="3B547497" w14:textId="77777777" w:rsidR="00C81F78" w:rsidRPr="00622A2E" w:rsidRDefault="00C81F78" w:rsidP="001F35D0">
            <w:pPr>
              <w:keepNext/>
              <w:jc w:val="left"/>
              <w:rPr>
                <w:color w:val="000000"/>
                <w:sz w:val="18"/>
                <w:szCs w:val="18"/>
                <w:lang w:val="en-US"/>
              </w:rPr>
            </w:pPr>
            <w:r w:rsidRPr="00622A2E">
              <w:rPr>
                <w:color w:val="000000"/>
                <w:sz w:val="18"/>
                <w:szCs w:val="18"/>
                <w:lang w:val="en-US"/>
              </w:rPr>
              <w:t xml:space="preserve">Other refrigeration and AC manufacturing (heat pumps, transport, chillers, industrial) </w:t>
            </w:r>
          </w:p>
        </w:tc>
        <w:tc>
          <w:tcPr>
            <w:tcW w:w="398" w:type="pct"/>
            <w:shd w:val="clear" w:color="auto" w:fill="auto"/>
            <w:hideMark/>
          </w:tcPr>
          <w:p w14:paraId="3209916F" w14:textId="77777777" w:rsidR="00C81F78" w:rsidRPr="00622A2E" w:rsidRDefault="00C81F78" w:rsidP="001F35D0">
            <w:pPr>
              <w:jc w:val="left"/>
              <w:rPr>
                <w:color w:val="000000"/>
                <w:sz w:val="18"/>
                <w:szCs w:val="18"/>
                <w:lang w:val="en-US"/>
              </w:rPr>
            </w:pPr>
            <w:r w:rsidRPr="00622A2E">
              <w:rPr>
                <w:color w:val="000000"/>
                <w:sz w:val="18"/>
                <w:szCs w:val="18"/>
                <w:lang w:val="en-US"/>
              </w:rPr>
              <w:t xml:space="preserve">HCFC-22 </w:t>
            </w:r>
          </w:p>
        </w:tc>
        <w:tc>
          <w:tcPr>
            <w:tcW w:w="442" w:type="pct"/>
            <w:shd w:val="clear" w:color="auto" w:fill="auto"/>
          </w:tcPr>
          <w:p w14:paraId="341D1B3A" w14:textId="77777777" w:rsidR="00C81F78" w:rsidRPr="00622A2E" w:rsidRDefault="00C81F78" w:rsidP="001F35D0">
            <w:pPr>
              <w:jc w:val="left"/>
              <w:rPr>
                <w:color w:val="000000"/>
                <w:sz w:val="18"/>
                <w:szCs w:val="18"/>
                <w:lang w:val="en-US"/>
              </w:rPr>
            </w:pPr>
            <w:r>
              <w:rPr>
                <w:color w:val="000000"/>
                <w:sz w:val="18"/>
                <w:szCs w:val="18"/>
                <w:lang w:val="en-US"/>
              </w:rPr>
              <w:t>One year</w:t>
            </w:r>
          </w:p>
        </w:tc>
        <w:tc>
          <w:tcPr>
            <w:tcW w:w="1697" w:type="pct"/>
            <w:shd w:val="clear" w:color="auto" w:fill="auto"/>
            <w:hideMark/>
          </w:tcPr>
          <w:p w14:paraId="5BAA59FC" w14:textId="77777777" w:rsidR="00C81F78" w:rsidRDefault="00C81F78" w:rsidP="001F35D0">
            <w:pPr>
              <w:jc w:val="left"/>
              <w:rPr>
                <w:color w:val="000000"/>
                <w:sz w:val="18"/>
                <w:szCs w:val="18"/>
                <w:lang w:val="en-US"/>
              </w:rPr>
            </w:pPr>
            <w:r>
              <w:rPr>
                <w:color w:val="000000"/>
                <w:sz w:val="18"/>
                <w:szCs w:val="18"/>
                <w:lang w:val="en-US"/>
              </w:rPr>
              <w:t>Refrigeration 3.80</w:t>
            </w:r>
          </w:p>
          <w:p w14:paraId="314AF130" w14:textId="77777777" w:rsidR="00C81F78" w:rsidRPr="00622A2E" w:rsidRDefault="00C81F78" w:rsidP="001F35D0">
            <w:pPr>
              <w:jc w:val="left"/>
              <w:rPr>
                <w:color w:val="000000"/>
                <w:sz w:val="18"/>
                <w:szCs w:val="18"/>
                <w:lang w:val="en-US"/>
              </w:rPr>
            </w:pPr>
            <w:r>
              <w:rPr>
                <w:color w:val="000000"/>
                <w:sz w:val="18"/>
                <w:szCs w:val="18"/>
                <w:lang w:val="en-US"/>
              </w:rPr>
              <w:t>AC: 6.30</w:t>
            </w:r>
          </w:p>
        </w:tc>
        <w:tc>
          <w:tcPr>
            <w:tcW w:w="1718" w:type="pct"/>
          </w:tcPr>
          <w:p w14:paraId="231393B5" w14:textId="77777777" w:rsidR="00C81F78" w:rsidRPr="000409AD" w:rsidRDefault="00C81F78" w:rsidP="001F35D0">
            <w:pPr>
              <w:jc w:val="left"/>
              <w:rPr>
                <w:color w:val="000000"/>
                <w:sz w:val="18"/>
                <w:szCs w:val="18"/>
                <w:lang w:val="en-US"/>
              </w:rPr>
            </w:pPr>
          </w:p>
        </w:tc>
      </w:tr>
    </w:tbl>
    <w:p w14:paraId="0A0C9DE5" w14:textId="77777777" w:rsidR="006D3F71" w:rsidRPr="00E660E8" w:rsidRDefault="006D3F71" w:rsidP="00E94D47">
      <w:pPr>
        <w:pStyle w:val="Heading2"/>
        <w:keepNext/>
        <w:widowControl/>
        <w:numPr>
          <w:ilvl w:val="0"/>
          <w:numId w:val="0"/>
        </w:numPr>
        <w:ind w:left="720"/>
        <w:rPr>
          <w:lang w:val="en-US"/>
        </w:rPr>
      </w:pPr>
    </w:p>
    <w:p w14:paraId="211201FB" w14:textId="77777777" w:rsidR="006D3F71" w:rsidRPr="00E660E8" w:rsidRDefault="006D3F71" w:rsidP="00E94D47">
      <w:pPr>
        <w:pStyle w:val="Title1"/>
        <w:sectPr w:rsidR="006D3F71" w:rsidRPr="00E660E8" w:rsidSect="0099141F">
          <w:headerReference w:type="even" r:id="rId30"/>
          <w:headerReference w:type="default" r:id="rId31"/>
          <w:footerReference w:type="even" r:id="rId32"/>
          <w:footerReference w:type="default" r:id="rId33"/>
          <w:footnotePr>
            <w:numRestart w:val="eachSect"/>
          </w:footnotePr>
          <w:pgSz w:w="15840" w:h="12240" w:orient="landscape" w:code="1"/>
          <w:pgMar w:top="1440" w:right="720" w:bottom="1440" w:left="864" w:header="720" w:footer="475" w:gutter="0"/>
          <w:pgNumType w:start="1"/>
          <w:cols w:space="720"/>
          <w:docGrid w:linePitch="299"/>
        </w:sectPr>
      </w:pPr>
    </w:p>
    <w:p w14:paraId="5D856158" w14:textId="77777777" w:rsidR="00C81F78" w:rsidRPr="00884113" w:rsidRDefault="00C81F78" w:rsidP="00C81F78">
      <w:pPr>
        <w:shd w:val="clear" w:color="auto" w:fill="FFFFFF" w:themeFill="background1"/>
        <w:spacing w:after="240"/>
        <w:jc w:val="center"/>
        <w:outlineLvl w:val="0"/>
        <w:rPr>
          <w:rFonts w:eastAsia="SimSun"/>
          <w:b/>
          <w:bCs/>
        </w:rPr>
      </w:pPr>
      <w:r w:rsidRPr="00DC5199">
        <w:rPr>
          <w:rFonts w:eastAsia="SimSun"/>
          <w:b/>
          <w:bCs/>
        </w:rPr>
        <w:lastRenderedPageBreak/>
        <w:t xml:space="preserve">Annex </w:t>
      </w:r>
      <w:r>
        <w:rPr>
          <w:rFonts w:eastAsia="SimSun"/>
          <w:b/>
          <w:bCs/>
        </w:rPr>
        <w:t>I</w:t>
      </w:r>
      <w:r w:rsidRPr="00205312">
        <w:rPr>
          <w:rFonts w:eastAsia="SimSun"/>
          <w:b/>
          <w:bCs/>
        </w:rPr>
        <w:t>V</w:t>
      </w:r>
    </w:p>
    <w:p w14:paraId="60F44C47" w14:textId="7F83D464" w:rsidR="00C81F78" w:rsidRPr="00884113" w:rsidRDefault="00C81F78" w:rsidP="00C81F78">
      <w:pPr>
        <w:shd w:val="clear" w:color="auto" w:fill="FFFFFF" w:themeFill="background1"/>
        <w:spacing w:after="240"/>
        <w:jc w:val="center"/>
        <w:outlineLvl w:val="0"/>
        <w:rPr>
          <w:rFonts w:ascii="Times New Roman Bold" w:eastAsia="SimSun" w:hAnsi="Times New Roman Bold"/>
          <w:b/>
          <w:bCs/>
          <w:caps/>
          <w:sz w:val="24"/>
          <w:szCs w:val="24"/>
        </w:rPr>
      </w:pPr>
      <w:r w:rsidRPr="00884113">
        <w:rPr>
          <w:rFonts w:ascii="Times New Roman Bold" w:eastAsia="SimSun" w:hAnsi="Times New Roman Bold"/>
          <w:b/>
          <w:bCs/>
          <w:caps/>
          <w:sz w:val="24"/>
          <w:szCs w:val="24"/>
        </w:rPr>
        <w:t>Historic</w:t>
      </w:r>
      <w:r w:rsidR="00960297">
        <w:rPr>
          <w:rFonts w:ascii="Times New Roman Bold" w:eastAsia="SimSun" w:hAnsi="Times New Roman Bold"/>
          <w:b/>
          <w:bCs/>
          <w:caps/>
          <w:sz w:val="24"/>
          <w:szCs w:val="24"/>
        </w:rPr>
        <w:t>AL</w:t>
      </w:r>
      <w:r w:rsidRPr="00884113">
        <w:rPr>
          <w:rFonts w:ascii="Times New Roman Bold" w:eastAsia="SimSun" w:hAnsi="Times New Roman Bold"/>
          <w:b/>
          <w:bCs/>
          <w:caps/>
          <w:sz w:val="24"/>
          <w:szCs w:val="24"/>
        </w:rPr>
        <w:t xml:space="preserve"> consideration of small and medium-sized enterprises by the Executive Committee</w:t>
      </w:r>
    </w:p>
    <w:p w14:paraId="171F1B6F" w14:textId="7EBE26A2" w:rsidR="00C81F78" w:rsidRPr="00263871" w:rsidRDefault="00C81F78" w:rsidP="00C81F78">
      <w:pPr>
        <w:numPr>
          <w:ilvl w:val="0"/>
          <w:numId w:val="31"/>
        </w:numPr>
        <w:shd w:val="clear" w:color="auto" w:fill="FFFFFF" w:themeFill="background1"/>
        <w:spacing w:after="240"/>
        <w:outlineLvl w:val="0"/>
        <w:rPr>
          <w:rFonts w:eastAsia="SimSun"/>
        </w:rPr>
      </w:pPr>
      <w:r w:rsidRPr="00263871">
        <w:rPr>
          <w:rFonts w:eastAsia="SimSun"/>
        </w:rPr>
        <w:t xml:space="preserve">The issue of phase-out at </w:t>
      </w:r>
      <w:r>
        <w:rPr>
          <w:rFonts w:eastAsia="SimSun"/>
        </w:rPr>
        <w:t>small and medium</w:t>
      </w:r>
      <w:r>
        <w:rPr>
          <w:rFonts w:eastAsia="SimSun"/>
        </w:rPr>
        <w:noBreakHyphen/>
        <w:t>sized enterprises (</w:t>
      </w:r>
      <w:r w:rsidRPr="00263871">
        <w:rPr>
          <w:rFonts w:eastAsia="SimSun"/>
        </w:rPr>
        <w:t>SME</w:t>
      </w:r>
      <w:r>
        <w:rPr>
          <w:rFonts w:eastAsia="SimSun"/>
        </w:rPr>
        <w:t>s)</w:t>
      </w:r>
      <w:r w:rsidRPr="00263871">
        <w:rPr>
          <w:rFonts w:eastAsia="SimSun"/>
        </w:rPr>
        <w:t xml:space="preserve"> had been discussed extensively by the Executive Committee during the CFC phase-out. At the 19</w:t>
      </w:r>
      <w:r w:rsidRPr="00263871">
        <w:rPr>
          <w:rFonts w:eastAsia="SimSun"/>
          <w:vertAlign w:val="superscript"/>
        </w:rPr>
        <w:t>th</w:t>
      </w:r>
      <w:r w:rsidRPr="00263871">
        <w:rPr>
          <w:rFonts w:eastAsia="SimSun"/>
        </w:rPr>
        <w:t xml:space="preserve"> meeting, the Executive Committee considered document UNEP/</w:t>
      </w:r>
      <w:proofErr w:type="spellStart"/>
      <w:r w:rsidRPr="00263871">
        <w:rPr>
          <w:rFonts w:eastAsia="SimSun"/>
        </w:rPr>
        <w:t>OzL.Pro</w:t>
      </w:r>
      <w:proofErr w:type="spellEnd"/>
      <w:r w:rsidRPr="00263871">
        <w:rPr>
          <w:rFonts w:eastAsia="SimSun"/>
        </w:rPr>
        <w:t xml:space="preserve">/ExCom/19/54 that described the approaches to </w:t>
      </w:r>
      <w:r w:rsidR="0081012E">
        <w:rPr>
          <w:rFonts w:eastAsia="SimSun"/>
        </w:rPr>
        <w:t xml:space="preserve">ODS </w:t>
      </w:r>
      <w:r w:rsidRPr="00263871">
        <w:rPr>
          <w:rFonts w:eastAsia="SimSun"/>
        </w:rPr>
        <w:t>phas</w:t>
      </w:r>
      <w:r w:rsidR="0081012E">
        <w:rPr>
          <w:rFonts w:eastAsia="SimSun"/>
        </w:rPr>
        <w:t>e</w:t>
      </w:r>
      <w:r w:rsidR="0011133E">
        <w:rPr>
          <w:rFonts w:eastAsia="SimSun"/>
        </w:rPr>
        <w:noBreakHyphen/>
      </w:r>
      <w:r w:rsidRPr="00263871">
        <w:rPr>
          <w:rFonts w:eastAsia="SimSun"/>
        </w:rPr>
        <w:t xml:space="preserve">out in SMEs based on an analysis of 104 approved projects, proposed to use consumption </w:t>
      </w:r>
      <w:r>
        <w:rPr>
          <w:rFonts w:eastAsia="SimSun"/>
        </w:rPr>
        <w:t xml:space="preserve">as a </w:t>
      </w:r>
      <w:r w:rsidRPr="00263871">
        <w:rPr>
          <w:rFonts w:eastAsia="SimSun"/>
        </w:rPr>
        <w:t>defin</w:t>
      </w:r>
      <w:r>
        <w:rPr>
          <w:rFonts w:eastAsia="SimSun"/>
        </w:rPr>
        <w:t>ing criterion for</w:t>
      </w:r>
      <w:r w:rsidRPr="00263871">
        <w:rPr>
          <w:rFonts w:eastAsia="SimSun"/>
        </w:rPr>
        <w:t xml:space="preserve"> SMEs</w:t>
      </w:r>
      <w:r>
        <w:rPr>
          <w:rFonts w:eastAsia="SimSun"/>
        </w:rPr>
        <w:t xml:space="preserve"> and su</w:t>
      </w:r>
      <w:r w:rsidRPr="00263871">
        <w:rPr>
          <w:rFonts w:eastAsia="SimSun"/>
        </w:rPr>
        <w:t>ggest</w:t>
      </w:r>
      <w:r>
        <w:rPr>
          <w:rFonts w:eastAsia="SimSun"/>
        </w:rPr>
        <w:t xml:space="preserve">ed several additional </w:t>
      </w:r>
      <w:r w:rsidRPr="00263871">
        <w:rPr>
          <w:rFonts w:eastAsia="SimSun"/>
        </w:rPr>
        <w:t xml:space="preserve">criteria in </w:t>
      </w:r>
      <w:r>
        <w:rPr>
          <w:rFonts w:eastAsia="SimSun"/>
        </w:rPr>
        <w:t xml:space="preserve">the </w:t>
      </w:r>
      <w:r w:rsidRPr="00263871">
        <w:rPr>
          <w:rFonts w:eastAsia="SimSun"/>
        </w:rPr>
        <w:t xml:space="preserve">different </w:t>
      </w:r>
      <w:r>
        <w:rPr>
          <w:rFonts w:eastAsia="SimSun"/>
        </w:rPr>
        <w:t xml:space="preserve">foam </w:t>
      </w:r>
      <w:r w:rsidRPr="00263871">
        <w:rPr>
          <w:rFonts w:eastAsia="SimSun"/>
        </w:rPr>
        <w:t xml:space="preserve">subsectors. For example, an SME in </w:t>
      </w:r>
      <w:r>
        <w:rPr>
          <w:rFonts w:eastAsia="SimSun"/>
        </w:rPr>
        <w:t xml:space="preserve">the </w:t>
      </w:r>
      <w:r w:rsidRPr="00263871">
        <w:rPr>
          <w:rFonts w:eastAsia="SimSun"/>
        </w:rPr>
        <w:t xml:space="preserve">polyurethane foam sector was defined as </w:t>
      </w:r>
      <w:r>
        <w:rPr>
          <w:rFonts w:eastAsia="SimSun"/>
        </w:rPr>
        <w:t xml:space="preserve">an enterprise </w:t>
      </w:r>
      <w:r w:rsidRPr="00263871">
        <w:rPr>
          <w:rFonts w:eastAsia="SimSun"/>
        </w:rPr>
        <w:t xml:space="preserve">consuming less than </w:t>
      </w:r>
      <w:r w:rsidR="0081012E" w:rsidRPr="00263871">
        <w:rPr>
          <w:rFonts w:eastAsia="SimSun"/>
        </w:rPr>
        <w:t>10</w:t>
      </w:r>
      <w:r w:rsidR="0081012E">
        <w:rPr>
          <w:rFonts w:eastAsia="SimSun"/>
        </w:rPr>
        <w:t> </w:t>
      </w:r>
      <w:r w:rsidR="0081012E" w:rsidRPr="00263871">
        <w:rPr>
          <w:rFonts w:eastAsia="SimSun"/>
        </w:rPr>
        <w:t>ODP</w:t>
      </w:r>
      <w:r w:rsidR="0081012E">
        <w:rPr>
          <w:rFonts w:eastAsia="SimSun"/>
        </w:rPr>
        <w:t> </w:t>
      </w:r>
      <w:r w:rsidRPr="00263871">
        <w:rPr>
          <w:rFonts w:eastAsia="SimSun"/>
        </w:rPr>
        <w:t>tonnes/year of foam</w:t>
      </w:r>
      <w:r>
        <w:rPr>
          <w:rFonts w:eastAsia="SimSun"/>
        </w:rPr>
        <w:t xml:space="preserve"> </w:t>
      </w:r>
      <w:r w:rsidRPr="00263871">
        <w:rPr>
          <w:rFonts w:eastAsia="SimSun"/>
        </w:rPr>
        <w:t>blowing agent</w:t>
      </w:r>
      <w:r>
        <w:rPr>
          <w:rFonts w:eastAsia="SimSun"/>
        </w:rPr>
        <w:t xml:space="preserve">, while </w:t>
      </w:r>
      <w:r w:rsidRPr="00263871">
        <w:rPr>
          <w:rFonts w:eastAsia="SimSun"/>
        </w:rPr>
        <w:t xml:space="preserve">in </w:t>
      </w:r>
      <w:r>
        <w:rPr>
          <w:rFonts w:eastAsia="SimSun"/>
        </w:rPr>
        <w:t xml:space="preserve">the </w:t>
      </w:r>
      <w:r w:rsidRPr="00263871">
        <w:rPr>
          <w:rFonts w:eastAsia="SimSun"/>
        </w:rPr>
        <w:t xml:space="preserve">extruded polyethylene/polystyrene subsector </w:t>
      </w:r>
      <w:r>
        <w:rPr>
          <w:rFonts w:eastAsia="SimSun"/>
        </w:rPr>
        <w:t>it would consume</w:t>
      </w:r>
      <w:r w:rsidRPr="00263871">
        <w:rPr>
          <w:rFonts w:eastAsia="SimSun"/>
        </w:rPr>
        <w:t xml:space="preserve"> 25 ODP tonnes/year. However, no criteria were set for the commercial </w:t>
      </w:r>
      <w:r w:rsidR="001F6C3B">
        <w:rPr>
          <w:rFonts w:eastAsia="SimSun"/>
        </w:rPr>
        <w:t>refrigeration and air</w:t>
      </w:r>
      <w:r w:rsidR="0081012E">
        <w:rPr>
          <w:rFonts w:eastAsia="SimSun"/>
        </w:rPr>
        <w:noBreakHyphen/>
      </w:r>
      <w:r w:rsidR="001F6C3B">
        <w:rPr>
          <w:rFonts w:eastAsia="SimSun"/>
        </w:rPr>
        <w:t>conditioning</w:t>
      </w:r>
      <w:r w:rsidR="001F6C3B" w:rsidRPr="00263871">
        <w:rPr>
          <w:rFonts w:eastAsia="SimSun"/>
        </w:rPr>
        <w:t xml:space="preserve"> </w:t>
      </w:r>
      <w:r w:rsidRPr="00263871">
        <w:rPr>
          <w:rFonts w:eastAsia="SimSun"/>
        </w:rPr>
        <w:t xml:space="preserve">sector in this document. </w:t>
      </w:r>
    </w:p>
    <w:p w14:paraId="1F6C2A6C" w14:textId="6474538C" w:rsidR="00C81F78" w:rsidRPr="00263871" w:rsidRDefault="00C81F78" w:rsidP="00C81F78">
      <w:pPr>
        <w:numPr>
          <w:ilvl w:val="0"/>
          <w:numId w:val="1"/>
        </w:numPr>
        <w:shd w:val="clear" w:color="auto" w:fill="FFFFFF" w:themeFill="background1"/>
        <w:spacing w:after="240"/>
        <w:outlineLvl w:val="0"/>
        <w:rPr>
          <w:rFonts w:eastAsia="SimSun"/>
        </w:rPr>
      </w:pPr>
      <w:r w:rsidRPr="00263871">
        <w:rPr>
          <w:rFonts w:eastAsia="SimSun"/>
        </w:rPr>
        <w:t>During the 20</w:t>
      </w:r>
      <w:r w:rsidRPr="00263871">
        <w:rPr>
          <w:rFonts w:eastAsia="SimSun"/>
          <w:vertAlign w:val="superscript"/>
        </w:rPr>
        <w:t>th</w:t>
      </w:r>
      <w:r w:rsidRPr="00263871">
        <w:rPr>
          <w:rFonts w:eastAsia="SimSun"/>
        </w:rPr>
        <w:t xml:space="preserve"> to the 24</w:t>
      </w:r>
      <w:r w:rsidRPr="00263871">
        <w:rPr>
          <w:rFonts w:eastAsia="SimSun"/>
          <w:vertAlign w:val="superscript"/>
        </w:rPr>
        <w:t>th</w:t>
      </w:r>
      <w:r w:rsidRPr="00263871">
        <w:rPr>
          <w:rFonts w:eastAsia="SimSun"/>
        </w:rPr>
        <w:t xml:space="preserve"> meetings, the Executive Committee requested the Secretariat, in cooperation with the implementing agencies and the </w:t>
      </w:r>
      <w:r>
        <w:rPr>
          <w:rFonts w:eastAsia="SimSun"/>
        </w:rPr>
        <w:t xml:space="preserve">target </w:t>
      </w:r>
      <w:r w:rsidRPr="00263871">
        <w:rPr>
          <w:rFonts w:eastAsia="SimSun"/>
        </w:rPr>
        <w:t xml:space="preserve">countries, to </w:t>
      </w:r>
      <w:r>
        <w:rPr>
          <w:rFonts w:eastAsia="SimSun"/>
        </w:rPr>
        <w:t>collect relevant data</w:t>
      </w:r>
      <w:r w:rsidRPr="00263871">
        <w:rPr>
          <w:rFonts w:eastAsia="SimSun"/>
        </w:rPr>
        <w:t xml:space="preserve"> </w:t>
      </w:r>
      <w:r>
        <w:rPr>
          <w:rFonts w:eastAsia="SimSun"/>
        </w:rPr>
        <w:t xml:space="preserve">needed </w:t>
      </w:r>
      <w:r w:rsidRPr="00263871">
        <w:rPr>
          <w:rFonts w:eastAsia="SimSun"/>
        </w:rPr>
        <w:t>to refine the</w:t>
      </w:r>
      <w:r>
        <w:rPr>
          <w:rFonts w:eastAsia="SimSun"/>
        </w:rPr>
        <w:t xml:space="preserve"> </w:t>
      </w:r>
      <w:r w:rsidRPr="00263871">
        <w:rPr>
          <w:rFonts w:eastAsia="SimSun"/>
        </w:rPr>
        <w:t xml:space="preserve">definition </w:t>
      </w:r>
      <w:r>
        <w:rPr>
          <w:rFonts w:eastAsia="SimSun"/>
        </w:rPr>
        <w:t>of SMEs based on</w:t>
      </w:r>
      <w:r w:rsidRPr="00263871">
        <w:rPr>
          <w:rFonts w:eastAsia="SimSun"/>
        </w:rPr>
        <w:t xml:space="preserve"> </w:t>
      </w:r>
      <w:r>
        <w:rPr>
          <w:rFonts w:eastAsia="SimSun"/>
        </w:rPr>
        <w:t>the criteria for defining small, medium</w:t>
      </w:r>
      <w:r w:rsidR="005E0C6A">
        <w:rPr>
          <w:rFonts w:eastAsia="SimSun"/>
        </w:rPr>
        <w:t>-sized</w:t>
      </w:r>
      <w:r w:rsidR="004155E8">
        <w:rPr>
          <w:rFonts w:eastAsia="SimSun"/>
        </w:rPr>
        <w:t>,</w:t>
      </w:r>
      <w:r>
        <w:rPr>
          <w:rFonts w:eastAsia="SimSun"/>
        </w:rPr>
        <w:t xml:space="preserve"> and large enterprises contained in </w:t>
      </w:r>
      <w:r w:rsidRPr="00263871">
        <w:rPr>
          <w:rFonts w:eastAsia="SimSun"/>
        </w:rPr>
        <w:t>document UNEP/</w:t>
      </w:r>
      <w:proofErr w:type="spellStart"/>
      <w:r w:rsidRPr="00263871">
        <w:rPr>
          <w:rFonts w:eastAsia="SimSun"/>
        </w:rPr>
        <w:t>OzL.Pro</w:t>
      </w:r>
      <w:proofErr w:type="spellEnd"/>
      <w:r w:rsidRPr="00263871">
        <w:rPr>
          <w:rFonts w:eastAsia="SimSun"/>
        </w:rPr>
        <w:t>/ExCom/19/54</w:t>
      </w:r>
      <w:r>
        <w:rPr>
          <w:rFonts w:eastAsia="SimSun"/>
        </w:rPr>
        <w:t xml:space="preserve">. The Executive Committee also requested that </w:t>
      </w:r>
      <w:r w:rsidRPr="00263871">
        <w:rPr>
          <w:rFonts w:eastAsia="SimSun"/>
        </w:rPr>
        <w:t xml:space="preserve">recommendations </w:t>
      </w:r>
      <w:r>
        <w:rPr>
          <w:rFonts w:eastAsia="SimSun"/>
        </w:rPr>
        <w:t>be made regarding</w:t>
      </w:r>
      <w:r w:rsidRPr="00263871">
        <w:rPr>
          <w:rFonts w:eastAsia="SimSun"/>
        </w:rPr>
        <w:t xml:space="preserve"> options to advance the phase</w:t>
      </w:r>
      <w:r>
        <w:rPr>
          <w:rFonts w:eastAsia="SimSun"/>
        </w:rPr>
        <w:noBreakHyphen/>
      </w:r>
      <w:r w:rsidRPr="00263871">
        <w:rPr>
          <w:rFonts w:eastAsia="SimSun"/>
        </w:rPr>
        <w:t xml:space="preserve">out in SMEs, including the possibility of </w:t>
      </w:r>
      <w:r>
        <w:rPr>
          <w:rFonts w:eastAsia="SimSun"/>
        </w:rPr>
        <w:t xml:space="preserve">establishing </w:t>
      </w:r>
      <w:r w:rsidRPr="00263871">
        <w:rPr>
          <w:rFonts w:eastAsia="SimSun"/>
        </w:rPr>
        <w:t>a funding window with appropriate cost</w:t>
      </w:r>
      <w:r>
        <w:rPr>
          <w:rFonts w:eastAsia="SimSun"/>
        </w:rPr>
        <w:noBreakHyphen/>
      </w:r>
      <w:r w:rsidRPr="00263871">
        <w:rPr>
          <w:rFonts w:eastAsia="SimSun"/>
        </w:rPr>
        <w:t xml:space="preserve">effectiveness thresholds. </w:t>
      </w:r>
      <w:r>
        <w:rPr>
          <w:rFonts w:eastAsia="SimSun"/>
        </w:rPr>
        <w:t xml:space="preserve">Relevant data was collected from target countries but proved to be insufficient for </w:t>
      </w:r>
      <w:r w:rsidRPr="00263871">
        <w:rPr>
          <w:rFonts w:eastAsia="SimSun"/>
        </w:rPr>
        <w:t xml:space="preserve">the Secretariat to refine the definition of SMEs </w:t>
      </w:r>
      <w:r>
        <w:rPr>
          <w:rFonts w:eastAsia="SimSun"/>
        </w:rPr>
        <w:t>at the time</w:t>
      </w:r>
      <w:r w:rsidRPr="00263871">
        <w:rPr>
          <w:rFonts w:eastAsia="SimSun"/>
        </w:rPr>
        <w:t>. At the 25</w:t>
      </w:r>
      <w:r w:rsidRPr="00263871">
        <w:rPr>
          <w:rFonts w:eastAsia="SimSun"/>
          <w:vertAlign w:val="superscript"/>
        </w:rPr>
        <w:t>th</w:t>
      </w:r>
      <w:r w:rsidRPr="00263871">
        <w:rPr>
          <w:rFonts w:eastAsia="SimSun"/>
        </w:rPr>
        <w:t xml:space="preserve"> meeting, the Executive Committee approved a funding window of </w:t>
      </w:r>
      <w:r>
        <w:rPr>
          <w:rFonts w:eastAsia="SimSun"/>
        </w:rPr>
        <w:t>US $</w:t>
      </w:r>
      <w:r w:rsidRPr="00263871">
        <w:rPr>
          <w:rFonts w:eastAsia="SimSun"/>
        </w:rPr>
        <w:t>10</w:t>
      </w:r>
      <w:r>
        <w:rPr>
          <w:rFonts w:eastAsia="SimSun"/>
        </w:rPr>
        <w:t> </w:t>
      </w:r>
      <w:r w:rsidRPr="00263871">
        <w:rPr>
          <w:rFonts w:eastAsia="SimSun"/>
        </w:rPr>
        <w:t>million to facilitate pilot conversion</w:t>
      </w:r>
      <w:r w:rsidR="00500AD5">
        <w:rPr>
          <w:rFonts w:eastAsia="SimSun"/>
        </w:rPr>
        <w:t>s</w:t>
      </w:r>
      <w:r w:rsidRPr="00263871">
        <w:rPr>
          <w:rFonts w:eastAsia="SimSun"/>
        </w:rPr>
        <w:t xml:space="preserve"> </w:t>
      </w:r>
      <w:r>
        <w:rPr>
          <w:rFonts w:eastAsia="SimSun"/>
        </w:rPr>
        <w:t>at a</w:t>
      </w:r>
      <w:r w:rsidRPr="00263871">
        <w:rPr>
          <w:rFonts w:eastAsia="SimSun"/>
        </w:rPr>
        <w:t xml:space="preserve"> significant group of small </w:t>
      </w:r>
      <w:r>
        <w:rPr>
          <w:rFonts w:eastAsia="SimSun"/>
        </w:rPr>
        <w:t>enterprises</w:t>
      </w:r>
      <w:r w:rsidRPr="00263871">
        <w:rPr>
          <w:rFonts w:eastAsia="SimSun"/>
        </w:rPr>
        <w:t xml:space="preserve"> in the aerosol or foam sectors in non</w:t>
      </w:r>
      <w:r>
        <w:rPr>
          <w:rFonts w:eastAsia="SimSun"/>
        </w:rPr>
        <w:t>-low-volume-consuming</w:t>
      </w:r>
      <w:r w:rsidRPr="00263871">
        <w:rPr>
          <w:rFonts w:eastAsia="SimSun"/>
        </w:rPr>
        <w:t xml:space="preserve"> countries</w:t>
      </w:r>
      <w:r w:rsidRPr="00E815B0">
        <w:rPr>
          <w:rFonts w:eastAsia="SimSun"/>
        </w:rPr>
        <w:t xml:space="preserve"> </w:t>
      </w:r>
      <w:r w:rsidRPr="00263871">
        <w:rPr>
          <w:rFonts w:eastAsia="SimSun"/>
        </w:rPr>
        <w:t>only. In reviewing these projects, the definition proposed in document UNEP/</w:t>
      </w:r>
      <w:proofErr w:type="spellStart"/>
      <w:r w:rsidRPr="00263871">
        <w:rPr>
          <w:rFonts w:eastAsia="SimSun"/>
        </w:rPr>
        <w:t>OzL.Pro</w:t>
      </w:r>
      <w:proofErr w:type="spellEnd"/>
      <w:r w:rsidRPr="00263871">
        <w:rPr>
          <w:rFonts w:eastAsia="SimSun"/>
        </w:rPr>
        <w:t>/ExCom/19/54 was used to define SMEs (decision</w:t>
      </w:r>
      <w:r>
        <w:rPr>
          <w:rFonts w:eastAsia="SimSun"/>
        </w:rPr>
        <w:t> </w:t>
      </w:r>
      <w:r w:rsidRPr="00263871">
        <w:rPr>
          <w:rFonts w:eastAsia="SimSun"/>
        </w:rPr>
        <w:t xml:space="preserve">25/26). </w:t>
      </w:r>
    </w:p>
    <w:p w14:paraId="13A43473" w14:textId="3D10A7C5" w:rsidR="00C81F78" w:rsidRPr="00EA1926" w:rsidRDefault="00C81F78" w:rsidP="00C81F78">
      <w:pPr>
        <w:numPr>
          <w:ilvl w:val="0"/>
          <w:numId w:val="1"/>
        </w:numPr>
        <w:shd w:val="clear" w:color="auto" w:fill="FFFFFF" w:themeFill="background1"/>
        <w:spacing w:after="240"/>
        <w:outlineLvl w:val="0"/>
        <w:rPr>
          <w:rFonts w:eastAsia="SimSun"/>
        </w:rPr>
      </w:pPr>
      <w:r>
        <w:rPr>
          <w:rFonts w:eastAsia="SimSun"/>
        </w:rPr>
        <w:t xml:space="preserve">Subsequently, </w:t>
      </w:r>
      <w:r w:rsidRPr="00263871">
        <w:rPr>
          <w:rFonts w:eastAsia="SimSun"/>
        </w:rPr>
        <w:t>in approving the cost guidelines for funding stage</w:t>
      </w:r>
      <w:r>
        <w:rPr>
          <w:rFonts w:eastAsia="SimSun"/>
        </w:rPr>
        <w:t> </w:t>
      </w:r>
      <w:r w:rsidRPr="00263871">
        <w:rPr>
          <w:rFonts w:eastAsia="SimSun"/>
        </w:rPr>
        <w:t xml:space="preserve">II of the </w:t>
      </w:r>
      <w:r w:rsidR="00D80226">
        <w:rPr>
          <w:rFonts w:eastAsia="SimSun"/>
        </w:rPr>
        <w:t>HCFC phase</w:t>
      </w:r>
      <w:r w:rsidR="0011133E">
        <w:rPr>
          <w:rFonts w:eastAsia="SimSun"/>
        </w:rPr>
        <w:noBreakHyphen/>
      </w:r>
      <w:r w:rsidR="00D80226">
        <w:rPr>
          <w:rFonts w:eastAsia="SimSun"/>
        </w:rPr>
        <w:t xml:space="preserve">out management plans </w:t>
      </w:r>
      <w:r>
        <w:rPr>
          <w:rFonts w:eastAsia="SimSun"/>
        </w:rPr>
        <w:t>a</w:t>
      </w:r>
      <w:r w:rsidRPr="00263871">
        <w:rPr>
          <w:rFonts w:eastAsia="SimSun"/>
        </w:rPr>
        <w:t xml:space="preserve">t </w:t>
      </w:r>
      <w:r>
        <w:rPr>
          <w:rFonts w:eastAsia="SimSun"/>
        </w:rPr>
        <w:t>its</w:t>
      </w:r>
      <w:r w:rsidRPr="00263871">
        <w:rPr>
          <w:rFonts w:eastAsia="SimSun"/>
        </w:rPr>
        <w:t xml:space="preserve"> 74</w:t>
      </w:r>
      <w:r w:rsidRPr="00263871">
        <w:rPr>
          <w:rFonts w:eastAsia="SimSun"/>
          <w:vertAlign w:val="superscript"/>
        </w:rPr>
        <w:t>th</w:t>
      </w:r>
      <w:r>
        <w:rPr>
          <w:rFonts w:eastAsia="SimSun"/>
        </w:rPr>
        <w:t> </w:t>
      </w:r>
      <w:r w:rsidRPr="00263871">
        <w:rPr>
          <w:rFonts w:eastAsia="SimSun"/>
        </w:rPr>
        <w:t>meeting, the Executive Committee decided</w:t>
      </w:r>
      <w:r>
        <w:rPr>
          <w:rFonts w:eastAsia="SimSun"/>
        </w:rPr>
        <w:t xml:space="preserve"> </w:t>
      </w:r>
      <w:r w:rsidRPr="00263871">
        <w:rPr>
          <w:rFonts w:eastAsia="SimSun"/>
        </w:rPr>
        <w:t xml:space="preserve">that a </w:t>
      </w:r>
      <w:r w:rsidRPr="00263871">
        <w:rPr>
          <w:spacing w:val="-2"/>
        </w:rPr>
        <w:t>m</w:t>
      </w:r>
      <w:r w:rsidRPr="00263871">
        <w:t>ax</w:t>
      </w:r>
      <w:r w:rsidRPr="00263871">
        <w:rPr>
          <w:spacing w:val="1"/>
        </w:rPr>
        <w:t>i</w:t>
      </w:r>
      <w:r w:rsidRPr="00263871">
        <w:rPr>
          <w:spacing w:val="-2"/>
        </w:rPr>
        <w:t>m</w:t>
      </w:r>
      <w:r w:rsidRPr="00263871">
        <w:rPr>
          <w:spacing w:val="2"/>
        </w:rPr>
        <w:t>u</w:t>
      </w:r>
      <w:r w:rsidRPr="00263871">
        <w:t xml:space="preserve">m of </w:t>
      </w:r>
      <w:r w:rsidRPr="00263871">
        <w:rPr>
          <w:spacing w:val="-1"/>
        </w:rPr>
        <w:t>u</w:t>
      </w:r>
      <w:r w:rsidRPr="00263871">
        <w:t>p</w:t>
      </w:r>
      <w:r w:rsidRPr="00263871">
        <w:rPr>
          <w:spacing w:val="-1"/>
        </w:rPr>
        <w:t xml:space="preserve"> t</w:t>
      </w:r>
      <w:r w:rsidRPr="00263871">
        <w:t>o</w:t>
      </w:r>
      <w:r w:rsidRPr="00263871">
        <w:rPr>
          <w:spacing w:val="-1"/>
        </w:rPr>
        <w:t xml:space="preserve"> </w:t>
      </w:r>
      <w:r w:rsidRPr="00263871">
        <w:t>40</w:t>
      </w:r>
      <w:r>
        <w:rPr>
          <w:spacing w:val="-3"/>
        </w:rPr>
        <w:t> </w:t>
      </w:r>
      <w:r w:rsidRPr="00263871">
        <w:t>per</w:t>
      </w:r>
      <w:r>
        <w:rPr>
          <w:spacing w:val="-3"/>
        </w:rPr>
        <w:t> </w:t>
      </w:r>
      <w:r w:rsidRPr="00263871">
        <w:t>cent</w:t>
      </w:r>
      <w:r w:rsidRPr="00263871">
        <w:rPr>
          <w:spacing w:val="-4"/>
        </w:rPr>
        <w:t xml:space="preserve"> </w:t>
      </w:r>
      <w:r w:rsidRPr="00263871">
        <w:t>above</w:t>
      </w:r>
      <w:r w:rsidRPr="00263871">
        <w:rPr>
          <w:spacing w:val="-5"/>
        </w:rPr>
        <w:t xml:space="preserve"> </w:t>
      </w:r>
      <w:r w:rsidRPr="00263871">
        <w:t>the</w:t>
      </w:r>
      <w:r w:rsidRPr="00263871">
        <w:rPr>
          <w:spacing w:val="-3"/>
        </w:rPr>
        <w:t xml:space="preserve"> </w:t>
      </w:r>
      <w:r w:rsidRPr="00263871">
        <w:t>cost</w:t>
      </w:r>
      <w:r>
        <w:noBreakHyphen/>
      </w:r>
      <w:r w:rsidRPr="00263871">
        <w:t>effectiveness</w:t>
      </w:r>
      <w:r w:rsidRPr="00263871">
        <w:rPr>
          <w:spacing w:val="-16"/>
        </w:rPr>
        <w:t xml:space="preserve"> </w:t>
      </w:r>
      <w:r w:rsidRPr="00263871">
        <w:t>threshold would be provided for</w:t>
      </w:r>
      <w:r w:rsidRPr="00263871">
        <w:rPr>
          <w:spacing w:val="3"/>
        </w:rPr>
        <w:t xml:space="preserve"> </w:t>
      </w:r>
      <w:r w:rsidRPr="00263871">
        <w:t>SME</w:t>
      </w:r>
      <w:r w:rsidRPr="00263871">
        <w:rPr>
          <w:spacing w:val="1"/>
        </w:rPr>
        <w:t>s</w:t>
      </w:r>
      <w:r w:rsidRPr="00263871">
        <w:t xml:space="preserve"> in</w:t>
      </w:r>
      <w:r w:rsidRPr="00263871">
        <w:rPr>
          <w:spacing w:val="4"/>
        </w:rPr>
        <w:t xml:space="preserve"> </w:t>
      </w:r>
      <w:r w:rsidRPr="00263871">
        <w:t>the</w:t>
      </w:r>
      <w:r w:rsidRPr="00263871">
        <w:rPr>
          <w:spacing w:val="3"/>
        </w:rPr>
        <w:t xml:space="preserve"> </w:t>
      </w:r>
      <w:r w:rsidRPr="00263871">
        <w:t>foam sector</w:t>
      </w:r>
      <w:r w:rsidRPr="00263871">
        <w:rPr>
          <w:spacing w:val="1"/>
        </w:rPr>
        <w:t xml:space="preserve"> </w:t>
      </w:r>
      <w:r w:rsidRPr="00263871">
        <w:t>with</w:t>
      </w:r>
      <w:r w:rsidRPr="00263871">
        <w:rPr>
          <w:spacing w:val="2"/>
        </w:rPr>
        <w:t xml:space="preserve"> </w:t>
      </w:r>
      <w:r w:rsidRPr="00263871">
        <w:t>consu</w:t>
      </w:r>
      <w:r w:rsidRPr="00263871">
        <w:rPr>
          <w:spacing w:val="-2"/>
        </w:rPr>
        <w:t>m</w:t>
      </w:r>
      <w:r w:rsidRPr="00263871">
        <w:t>ption</w:t>
      </w:r>
      <w:r w:rsidRPr="00263871">
        <w:rPr>
          <w:spacing w:val="-5"/>
        </w:rPr>
        <w:t xml:space="preserve"> </w:t>
      </w:r>
      <w:r w:rsidRPr="00263871">
        <w:t>of</w:t>
      </w:r>
      <w:r w:rsidRPr="00263871">
        <w:rPr>
          <w:spacing w:val="4"/>
        </w:rPr>
        <w:t xml:space="preserve"> </w:t>
      </w:r>
      <w:r w:rsidRPr="00263871">
        <w:t>less</w:t>
      </w:r>
      <w:r w:rsidRPr="00263871">
        <w:rPr>
          <w:spacing w:val="3"/>
        </w:rPr>
        <w:t xml:space="preserve"> </w:t>
      </w:r>
      <w:r w:rsidRPr="00263871">
        <w:t>than</w:t>
      </w:r>
      <w:r w:rsidRPr="00263871">
        <w:rPr>
          <w:spacing w:val="2"/>
        </w:rPr>
        <w:t xml:space="preserve"> </w:t>
      </w:r>
      <w:r w:rsidRPr="00263871">
        <w:t>20</w:t>
      </w:r>
      <w:r w:rsidRPr="00263871">
        <w:rPr>
          <w:spacing w:val="3"/>
        </w:rPr>
        <w:t xml:space="preserve"> </w:t>
      </w:r>
      <w:r w:rsidRPr="00263871">
        <w:t>metric tonnes (decision</w:t>
      </w:r>
      <w:r>
        <w:t> </w:t>
      </w:r>
      <w:r w:rsidRPr="00263871">
        <w:t>74/50(c)(iii))</w:t>
      </w:r>
      <w:r>
        <w:t>.</w:t>
      </w:r>
    </w:p>
    <w:p w14:paraId="24DE7BED" w14:textId="77777777" w:rsidR="00C81F78" w:rsidRDefault="00C81F78" w:rsidP="00B97610">
      <w:pPr>
        <w:jc w:val="center"/>
      </w:pPr>
    </w:p>
    <w:p w14:paraId="27A68713" w14:textId="77777777" w:rsidR="00185985" w:rsidRDefault="00185985" w:rsidP="00B97610">
      <w:pPr>
        <w:jc w:val="center"/>
      </w:pPr>
    </w:p>
    <w:p w14:paraId="3BD21FE8" w14:textId="77777777" w:rsidR="00185985" w:rsidRDefault="00185985" w:rsidP="00B97610">
      <w:pPr>
        <w:jc w:val="center"/>
      </w:pPr>
    </w:p>
    <w:p w14:paraId="26F50771" w14:textId="77777777" w:rsidR="00505B73" w:rsidRPr="00CC6E10" w:rsidRDefault="00505B73" w:rsidP="00B9761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81F78" w:rsidRPr="00CC6E10" w14:paraId="7604386F" w14:textId="77777777" w:rsidTr="00A82B84">
        <w:tc>
          <w:tcPr>
            <w:tcW w:w="1915" w:type="dxa"/>
          </w:tcPr>
          <w:p w14:paraId="0644FE54" w14:textId="77777777" w:rsidR="00C81F78" w:rsidRPr="00CC6E10" w:rsidRDefault="00C81F78" w:rsidP="00B97610">
            <w:pPr>
              <w:jc w:val="center"/>
            </w:pPr>
          </w:p>
        </w:tc>
        <w:tc>
          <w:tcPr>
            <w:tcW w:w="1915" w:type="dxa"/>
          </w:tcPr>
          <w:p w14:paraId="1FDD9E15" w14:textId="77777777" w:rsidR="00C81F78" w:rsidRPr="00CC6E10" w:rsidRDefault="00C81F78" w:rsidP="00B97610">
            <w:pPr>
              <w:jc w:val="center"/>
            </w:pPr>
          </w:p>
        </w:tc>
        <w:tc>
          <w:tcPr>
            <w:tcW w:w="1915" w:type="dxa"/>
            <w:tcBorders>
              <w:bottom w:val="single" w:sz="4" w:space="0" w:color="auto"/>
            </w:tcBorders>
          </w:tcPr>
          <w:p w14:paraId="14063CA3" w14:textId="77777777" w:rsidR="00C81F78" w:rsidRPr="00CC6E10" w:rsidRDefault="00C81F78" w:rsidP="00B97610">
            <w:pPr>
              <w:jc w:val="center"/>
            </w:pPr>
          </w:p>
        </w:tc>
        <w:tc>
          <w:tcPr>
            <w:tcW w:w="1915" w:type="dxa"/>
          </w:tcPr>
          <w:p w14:paraId="4E50E4BF" w14:textId="77777777" w:rsidR="00C81F78" w:rsidRPr="00CC6E10" w:rsidRDefault="00C81F78" w:rsidP="00B97610">
            <w:pPr>
              <w:jc w:val="center"/>
            </w:pPr>
          </w:p>
        </w:tc>
        <w:tc>
          <w:tcPr>
            <w:tcW w:w="1916" w:type="dxa"/>
          </w:tcPr>
          <w:p w14:paraId="106461AF" w14:textId="77777777" w:rsidR="00C81F78" w:rsidRPr="00CC6E10" w:rsidRDefault="00C81F78" w:rsidP="00B97610">
            <w:pPr>
              <w:jc w:val="center"/>
            </w:pPr>
          </w:p>
        </w:tc>
      </w:tr>
    </w:tbl>
    <w:p w14:paraId="7437565E" w14:textId="77777777" w:rsidR="006D3F71" w:rsidRPr="00CC6E10" w:rsidRDefault="006D3F71" w:rsidP="00B97610">
      <w:pPr>
        <w:jc w:val="center"/>
      </w:pPr>
    </w:p>
    <w:sectPr w:rsidR="006D3F71" w:rsidRPr="00CC6E10" w:rsidSect="00821D2F">
      <w:headerReference w:type="even" r:id="rId34"/>
      <w:headerReference w:type="default" r:id="rId35"/>
      <w:footerReference w:type="even" r:id="rId36"/>
      <w:footerReference w:type="default" r:id="rId37"/>
      <w:footerReference w:type="first" r:id="rId3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D2CCF" w14:textId="77777777" w:rsidR="005D2C78" w:rsidRDefault="005D2C78" w:rsidP="004A504B">
      <w:r>
        <w:separator/>
      </w:r>
    </w:p>
  </w:endnote>
  <w:endnote w:type="continuationSeparator" w:id="0">
    <w:p w14:paraId="16552DF6" w14:textId="77777777" w:rsidR="005D2C78" w:rsidRDefault="005D2C78" w:rsidP="004A504B">
      <w:r>
        <w:continuationSeparator/>
      </w:r>
    </w:p>
  </w:endnote>
  <w:endnote w:type="continuationNotice" w:id="1">
    <w:p w14:paraId="5520BB38" w14:textId="77777777" w:rsidR="005D2C78" w:rsidRDefault="005D2C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2B032" w14:textId="77777777" w:rsidR="006D3F71" w:rsidRPr="0033525D" w:rsidRDefault="006D3F71" w:rsidP="00806369">
    <w:pPr>
      <w:tabs>
        <w:tab w:val="left" w:pos="4429"/>
        <w:tab w:val="center" w:pos="4680"/>
      </w:tabs>
      <w:jc w:val="center"/>
    </w:pPr>
    <w:r>
      <w:fldChar w:fldCharType="begin"/>
    </w:r>
    <w:r>
      <w:instrText xml:space="preserve"> PAGE </w:instrText>
    </w:r>
    <w:r>
      <w:fldChar w:fldCharType="separate"/>
    </w:r>
    <w:r>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DA6D0" w14:textId="77777777" w:rsidR="006D3F71" w:rsidRPr="0033525D" w:rsidRDefault="006D3F71">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C631A" w14:textId="77777777" w:rsidR="006D3F71" w:rsidRDefault="006D3F71" w:rsidP="001E1A58">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972D54E" w14:textId="77777777" w:rsidR="006D3F71" w:rsidRDefault="006D3F71" w:rsidP="001E1A58">
    <w:pPr>
      <w:pBdr>
        <w:top w:val="single" w:sz="4" w:space="1" w:color="auto"/>
        <w:left w:val="single" w:sz="4" w:space="0"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20F9C" w14:textId="77777777" w:rsidR="006D3F71" w:rsidRPr="0033525D" w:rsidRDefault="006D3F71" w:rsidP="00806369">
    <w:pPr>
      <w:tabs>
        <w:tab w:val="left" w:pos="4429"/>
        <w:tab w:val="center" w:pos="4680"/>
      </w:tabs>
      <w:jc w:val="center"/>
    </w:pPr>
    <w:r>
      <w:fldChar w:fldCharType="begin"/>
    </w:r>
    <w:r>
      <w:instrText xml:space="preserve"> PAGE </w:instrText>
    </w:r>
    <w:r>
      <w:fldChar w:fldCharType="separate"/>
    </w:r>
    <w:r>
      <w:rPr>
        <w:noProof/>
      </w:rPr>
      <w:t>12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C05DB" w14:textId="77777777" w:rsidR="006D3F71" w:rsidRDefault="006D3F71">
    <w:pPr>
      <w:jc w:val="center"/>
    </w:pPr>
  </w:p>
  <w:p w14:paraId="33A95942" w14:textId="77777777" w:rsidR="006D3F71" w:rsidRPr="0033525D" w:rsidRDefault="006D3F71">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89F3E" w14:textId="77777777" w:rsidR="006D3F71" w:rsidRDefault="006D3F7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A61E2CC" w14:textId="77777777" w:rsidR="006D3F71" w:rsidRDefault="006D3F7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39359" w14:textId="77777777" w:rsidR="006D3F71" w:rsidRPr="0033525D" w:rsidRDefault="006D3F71">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30975" w14:textId="77777777" w:rsidR="006D3F71" w:rsidRPr="0033525D" w:rsidRDefault="006D3F71">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FE3A9" w14:textId="77777777" w:rsidR="006D3F71" w:rsidRPr="00B95909" w:rsidRDefault="006D3F71" w:rsidP="00B959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DF798" w14:textId="77777777" w:rsidR="006D3F71" w:rsidRPr="0033525D" w:rsidRDefault="006D3F71">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116A8" w14:textId="77777777" w:rsidR="006D3F71" w:rsidRPr="0033525D" w:rsidRDefault="006D3F71">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14DF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DE30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ED5A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96FC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3A318" w14:textId="77777777" w:rsidR="005D2C78" w:rsidRDefault="005D2C78" w:rsidP="004A504B">
      <w:r>
        <w:separator/>
      </w:r>
    </w:p>
  </w:footnote>
  <w:footnote w:type="continuationSeparator" w:id="0">
    <w:p w14:paraId="6CD82514" w14:textId="77777777" w:rsidR="005D2C78" w:rsidRDefault="005D2C78" w:rsidP="004A504B">
      <w:r>
        <w:continuationSeparator/>
      </w:r>
    </w:p>
  </w:footnote>
  <w:footnote w:type="continuationNotice" w:id="1">
    <w:p w14:paraId="7386A0A5" w14:textId="77777777" w:rsidR="005D2C78" w:rsidRDefault="005D2C78"/>
  </w:footnote>
  <w:footnote w:id="2">
    <w:p w14:paraId="7CB2699B" w14:textId="76CB0441"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sidR="00036DF6">
        <w:rPr>
          <w:lang w:val="en-US"/>
        </w:rPr>
        <w:t>93</w:t>
      </w:r>
      <w:r w:rsidRPr="001E1147">
        <w:rPr>
          <w:lang w:val="en-US"/>
        </w:rPr>
        <w:t>/1</w:t>
      </w:r>
    </w:p>
  </w:footnote>
  <w:footnote w:id="3">
    <w:p w14:paraId="50C57C68" w14:textId="77777777" w:rsidR="006D3F71" w:rsidRPr="00E71D91" w:rsidRDefault="006D3F71" w:rsidP="00A82B84">
      <w:pPr>
        <w:pStyle w:val="FootnoteText"/>
      </w:pPr>
      <w:r>
        <w:rPr>
          <w:rStyle w:val="FootnoteReference"/>
        </w:rPr>
        <w:footnoteRef/>
      </w:r>
      <w:r>
        <w:t xml:space="preserve"> </w:t>
      </w:r>
      <w:r w:rsidRPr="00FF4638">
        <w:t>Decision XXVIII/2</w:t>
      </w:r>
      <w:r w:rsidRPr="007F26FF">
        <w:t xml:space="preserve"> related to the amendment phasing down </w:t>
      </w:r>
      <w:r>
        <w:t>HFC</w:t>
      </w:r>
      <w:r w:rsidRPr="007F26FF">
        <w:t>s</w:t>
      </w:r>
      <w:r>
        <w:t xml:space="preserve"> includes s</w:t>
      </w:r>
      <w:r w:rsidRPr="00E71D91">
        <w:t>everal</w:t>
      </w:r>
      <w:r>
        <w:t xml:space="preserve"> </w:t>
      </w:r>
      <w:r w:rsidRPr="00E71D91">
        <w:t xml:space="preserve">elements </w:t>
      </w:r>
      <w:r>
        <w:t>that pertain to</w:t>
      </w:r>
      <w:r w:rsidRPr="00E71D91">
        <w:t xml:space="preserve"> the operation of the Multilateral Fund</w:t>
      </w:r>
      <w:r>
        <w:t>,</w:t>
      </w:r>
      <w:r w:rsidRPr="00E71D91">
        <w:t xml:space="preserve"> </w:t>
      </w:r>
      <w:r>
        <w:t>and thus</w:t>
      </w:r>
      <w:r w:rsidRPr="00E71D91">
        <w:t xml:space="preserve"> are for </w:t>
      </w:r>
      <w:r>
        <w:t xml:space="preserve">the </w:t>
      </w:r>
      <w:r w:rsidRPr="00E71D91">
        <w:t xml:space="preserve">consideration </w:t>
      </w:r>
      <w:r>
        <w:t>of</w:t>
      </w:r>
      <w:r w:rsidRPr="00E71D91">
        <w:t xml:space="preserve"> the Executive Committee.</w:t>
      </w:r>
    </w:p>
  </w:footnote>
  <w:footnote w:id="4">
    <w:p w14:paraId="43428C68" w14:textId="7EB27FC6" w:rsidR="006D3F71" w:rsidRPr="00702C82" w:rsidRDefault="006D3F71" w:rsidP="003A5B06">
      <w:pPr>
        <w:pStyle w:val="FootnoteText"/>
        <w:spacing w:after="120"/>
        <w:rPr>
          <w:lang w:val="en-US"/>
        </w:rPr>
      </w:pPr>
      <w:r w:rsidRPr="00E71D91">
        <w:rPr>
          <w:rStyle w:val="FootnoteReference"/>
        </w:rPr>
        <w:footnoteRef/>
      </w:r>
      <w:r w:rsidRPr="00E71D91">
        <w:t xml:space="preserve"> </w:t>
      </w:r>
      <w:r w:rsidRPr="00FF4638">
        <w:t>Decision XXX/4</w:t>
      </w:r>
      <w:r>
        <w:t xml:space="preserve">: </w:t>
      </w:r>
      <w:r w:rsidRPr="00E71D91">
        <w:t>Progress by the Executive Committee of the Multilateral Fund in</w:t>
      </w:r>
      <w:r w:rsidRPr="00B674BE">
        <w:t xml:space="preserve"> the development of guidelines for financing the phase</w:t>
      </w:r>
      <w:r>
        <w:noBreakHyphen/>
      </w:r>
      <w:r w:rsidRPr="00B674BE">
        <w:t xml:space="preserve">down of </w:t>
      </w:r>
      <w:r>
        <w:t>HFC</w:t>
      </w:r>
      <w:r w:rsidRPr="00B674BE">
        <w:t>s</w:t>
      </w:r>
      <w:r>
        <w:t>.</w:t>
      </w:r>
    </w:p>
  </w:footnote>
  <w:footnote w:id="5">
    <w:p w14:paraId="6B113776" w14:textId="28AF40DC" w:rsidR="006D3F71" w:rsidRPr="00731FC3" w:rsidRDefault="006D3F71" w:rsidP="003A5649">
      <w:pPr>
        <w:pStyle w:val="FootnoteText"/>
        <w:shd w:val="clear" w:color="auto" w:fill="FFFFFF" w:themeFill="background1"/>
      </w:pPr>
      <w:r w:rsidRPr="00731FC3">
        <w:rPr>
          <w:rStyle w:val="FootnoteReference"/>
        </w:rPr>
        <w:footnoteRef/>
      </w:r>
      <w:r w:rsidRPr="00731FC3">
        <w:t xml:space="preserve"> </w:t>
      </w:r>
      <w:r w:rsidRPr="00731FC3">
        <w:rPr>
          <w:lang w:eastAsia="zh-CN"/>
        </w:rPr>
        <w:t>UNEP/</w:t>
      </w:r>
      <w:proofErr w:type="spellStart"/>
      <w:r w:rsidRPr="00731FC3">
        <w:rPr>
          <w:lang w:eastAsia="zh-CN"/>
        </w:rPr>
        <w:t>OzL.Pro</w:t>
      </w:r>
      <w:proofErr w:type="spellEnd"/>
      <w:r w:rsidRPr="00731FC3">
        <w:rPr>
          <w:lang w:eastAsia="zh-CN"/>
        </w:rPr>
        <w:t>/ExCom/89/6</w:t>
      </w:r>
      <w:r w:rsidR="002F37FE">
        <w:rPr>
          <w:lang w:eastAsia="zh-CN"/>
        </w:rPr>
        <w:t>.</w:t>
      </w:r>
    </w:p>
  </w:footnote>
  <w:footnote w:id="6">
    <w:p w14:paraId="0E89A73A" w14:textId="62CC225A" w:rsidR="006D3F71" w:rsidRPr="00731FC3" w:rsidRDefault="006D3F71" w:rsidP="003A5649">
      <w:pPr>
        <w:pStyle w:val="FootnoteText"/>
        <w:shd w:val="clear" w:color="auto" w:fill="FFFFFF" w:themeFill="background1"/>
      </w:pPr>
      <w:r w:rsidRPr="00731FC3">
        <w:rPr>
          <w:rStyle w:val="FootnoteReference"/>
        </w:rPr>
        <w:footnoteRef/>
      </w:r>
      <w:r w:rsidRPr="00731FC3">
        <w:t xml:space="preserve"> </w:t>
      </w:r>
      <w:r w:rsidR="00C864E3">
        <w:t>Contained, respectively, in a</w:t>
      </w:r>
      <w:r w:rsidRPr="00731FC3">
        <w:t>nnex</w:t>
      </w:r>
      <w:r w:rsidR="002C1B8D">
        <w:t>es</w:t>
      </w:r>
      <w:r w:rsidRPr="00731FC3">
        <w:t xml:space="preserve"> II, III</w:t>
      </w:r>
      <w:r w:rsidR="009F2DF4">
        <w:t>,</w:t>
      </w:r>
      <w:r w:rsidRPr="00731FC3">
        <w:t xml:space="preserve"> and</w:t>
      </w:r>
      <w:r w:rsidR="002C1B8D">
        <w:t xml:space="preserve"> </w:t>
      </w:r>
      <w:r w:rsidRPr="00731FC3">
        <w:t xml:space="preserve">IV </w:t>
      </w:r>
      <w:r w:rsidR="009F2DF4">
        <w:t>of</w:t>
      </w:r>
      <w:r w:rsidRPr="00731FC3">
        <w:t xml:space="preserve"> document UNEP/</w:t>
      </w:r>
      <w:proofErr w:type="spellStart"/>
      <w:r w:rsidRPr="00731FC3">
        <w:t>OzL.Pro</w:t>
      </w:r>
      <w:proofErr w:type="spellEnd"/>
      <w:r w:rsidRPr="00731FC3">
        <w:t>/ExCom/89/16</w:t>
      </w:r>
      <w:r w:rsidR="00A17019">
        <w:t>.</w:t>
      </w:r>
    </w:p>
  </w:footnote>
  <w:footnote w:id="7">
    <w:p w14:paraId="41778708" w14:textId="6764DB9C" w:rsidR="006D3F71" w:rsidRDefault="006D3F71">
      <w:pPr>
        <w:pStyle w:val="FootnoteText"/>
      </w:pPr>
      <w:r>
        <w:rPr>
          <w:rStyle w:val="FootnoteReference"/>
        </w:rPr>
        <w:footnoteRef/>
      </w:r>
      <w:r>
        <w:t xml:space="preserve"> </w:t>
      </w:r>
      <w:r w:rsidRPr="003A5649">
        <w:t xml:space="preserve">Contained in </w:t>
      </w:r>
      <w:r w:rsidR="00C80C0D">
        <w:t>a</w:t>
      </w:r>
      <w:r w:rsidRPr="003A5649">
        <w:t>nnex XXXII of document UNEP/</w:t>
      </w:r>
      <w:proofErr w:type="spellStart"/>
      <w:r w:rsidRPr="003A5649">
        <w:t>OzL.Pro</w:t>
      </w:r>
      <w:proofErr w:type="spellEnd"/>
      <w:r w:rsidRPr="003A5649">
        <w:t>/ExCom/91/72</w:t>
      </w:r>
      <w:r w:rsidR="002F37FE">
        <w:t>.</w:t>
      </w:r>
    </w:p>
  </w:footnote>
  <w:footnote w:id="8">
    <w:p w14:paraId="14920C20" w14:textId="1940F865" w:rsidR="00FD6E99" w:rsidRPr="00FD6E99" w:rsidRDefault="00FD6E99" w:rsidP="00FD6E99">
      <w:pPr>
        <w:pStyle w:val="Heading1"/>
        <w:numPr>
          <w:ilvl w:val="0"/>
          <w:numId w:val="0"/>
        </w:numPr>
        <w:spacing w:after="0"/>
        <w:rPr>
          <w:sz w:val="20"/>
          <w:szCs w:val="20"/>
          <w:lang w:val="en-GB"/>
        </w:rPr>
      </w:pPr>
      <w:r w:rsidRPr="00FD6E99">
        <w:rPr>
          <w:rStyle w:val="FootnoteReference"/>
          <w:sz w:val="20"/>
          <w:szCs w:val="20"/>
        </w:rPr>
        <w:footnoteRef/>
      </w:r>
      <w:r w:rsidRPr="00FD6E99">
        <w:rPr>
          <w:sz w:val="20"/>
          <w:szCs w:val="20"/>
        </w:rPr>
        <w:t xml:space="preserve"> </w:t>
      </w:r>
      <w:r>
        <w:rPr>
          <w:sz w:val="20"/>
          <w:szCs w:val="20"/>
          <w:lang w:val="en-GB"/>
        </w:rPr>
        <w:t>D</w:t>
      </w:r>
      <w:r w:rsidRPr="00FD6E99">
        <w:rPr>
          <w:sz w:val="20"/>
          <w:szCs w:val="20"/>
          <w:lang w:val="en-GB"/>
        </w:rPr>
        <w:t>ecision 91/64</w:t>
      </w:r>
      <w:r w:rsidR="00DF3F72">
        <w:rPr>
          <w:sz w:val="20"/>
          <w:szCs w:val="20"/>
          <w:lang w:val="en-GB"/>
        </w:rPr>
        <w:t>.</w:t>
      </w:r>
    </w:p>
  </w:footnote>
  <w:footnote w:id="9">
    <w:p w14:paraId="08C580B0" w14:textId="1EB532F9" w:rsidR="00DF3F72" w:rsidRDefault="00DF3F72">
      <w:pPr>
        <w:pStyle w:val="FootnoteText"/>
      </w:pPr>
      <w:r w:rsidRPr="00987ED7">
        <w:rPr>
          <w:rStyle w:val="FootnoteReference"/>
        </w:rPr>
        <w:footnoteRef/>
      </w:r>
      <w:r w:rsidRPr="00987ED7">
        <w:t xml:space="preserve"> Paragraph 244 of document UNEP/</w:t>
      </w:r>
      <w:proofErr w:type="spellStart"/>
      <w:r w:rsidRPr="00987ED7">
        <w:t>OzL.Pro</w:t>
      </w:r>
      <w:proofErr w:type="spellEnd"/>
      <w:r w:rsidRPr="00987ED7">
        <w:t>/ExCom/92/56.</w:t>
      </w:r>
    </w:p>
  </w:footnote>
  <w:footnote w:id="10">
    <w:p w14:paraId="27E9BAFC" w14:textId="1CDB8C91" w:rsidR="007E539F" w:rsidRPr="00E358D2" w:rsidRDefault="007E539F" w:rsidP="007E539F">
      <w:pPr>
        <w:pStyle w:val="FootnoteText"/>
      </w:pPr>
      <w:r>
        <w:rPr>
          <w:rStyle w:val="FootnoteReference"/>
        </w:rPr>
        <w:footnoteRef/>
      </w:r>
      <w:r>
        <w:t xml:space="preserve"> UNEP/</w:t>
      </w:r>
      <w:proofErr w:type="spellStart"/>
      <w:r>
        <w:t>OzL.Pro</w:t>
      </w:r>
      <w:proofErr w:type="spellEnd"/>
      <w:r>
        <w:t>/ExCom/92/46</w:t>
      </w:r>
    </w:p>
  </w:footnote>
  <w:footnote w:id="11">
    <w:p w14:paraId="21842024" w14:textId="77777777" w:rsidR="006D3F71" w:rsidRDefault="006D3F71">
      <w:pPr>
        <w:pStyle w:val="FootnoteText"/>
      </w:pPr>
      <w:r>
        <w:rPr>
          <w:rStyle w:val="FootnoteReference"/>
        </w:rPr>
        <w:footnoteRef/>
      </w:r>
      <w:r>
        <w:t xml:space="preserve"> C</w:t>
      </w:r>
      <w:r w:rsidRPr="0003334A">
        <w:t>omplemented by related information in documents</w:t>
      </w:r>
      <w:r>
        <w:t xml:space="preserve"> </w:t>
      </w:r>
      <w:r w:rsidRPr="0003334A">
        <w:t>UNEP/</w:t>
      </w:r>
      <w:proofErr w:type="spellStart"/>
      <w:r w:rsidRPr="0003334A">
        <w:t>OzL.Pro</w:t>
      </w:r>
      <w:proofErr w:type="spellEnd"/>
      <w:r w:rsidRPr="0003334A">
        <w:t>/ExCom/89/10/Rev.1 and UNEP/</w:t>
      </w:r>
      <w:proofErr w:type="spellStart"/>
      <w:r w:rsidRPr="0003334A">
        <w:t>OzL.Pro</w:t>
      </w:r>
      <w:proofErr w:type="spellEnd"/>
      <w:r w:rsidRPr="0003334A">
        <w:t>/ExCom/89/10/Add.1 (cost</w:t>
      </w:r>
      <w:r w:rsidRPr="0003334A">
        <w:noBreakHyphen/>
        <w:t>effectiveness thresholds), UNEP/</w:t>
      </w:r>
      <w:proofErr w:type="spellStart"/>
      <w:r w:rsidRPr="0003334A">
        <w:t>OzL.Pro</w:t>
      </w:r>
      <w:proofErr w:type="spellEnd"/>
      <w:r w:rsidRPr="0003334A">
        <w:t>/ExCom/91/66 (disposal)</w:t>
      </w:r>
      <w:r>
        <w:t xml:space="preserve">, </w:t>
      </w:r>
      <w:r w:rsidRPr="0003334A">
        <w:t>UNEP/</w:t>
      </w:r>
      <w:proofErr w:type="spellStart"/>
      <w:r w:rsidRPr="0003334A">
        <w:t>OzL.Pro</w:t>
      </w:r>
      <w:proofErr w:type="spellEnd"/>
      <w:r w:rsidRPr="0003334A">
        <w:t>/ExCom/92/44 (servicing sector), and UNEP/</w:t>
      </w:r>
      <w:proofErr w:type="spellStart"/>
      <w:r w:rsidRPr="0003334A">
        <w:t>OzL.Pro</w:t>
      </w:r>
      <w:proofErr w:type="spellEnd"/>
      <w:r w:rsidRPr="0003334A">
        <w:t>/ExCom/92/46 (starting point</w:t>
      </w:r>
      <w:r>
        <w:t>).</w:t>
      </w:r>
    </w:p>
  </w:footnote>
  <w:footnote w:id="12">
    <w:p w14:paraId="64D1BD92" w14:textId="77777777" w:rsidR="006D3F71" w:rsidRPr="00536184" w:rsidRDefault="006D3F71" w:rsidP="00536184">
      <w:pPr>
        <w:pStyle w:val="FootnoteText"/>
        <w:shd w:val="clear" w:color="auto" w:fill="FFFFFF" w:themeFill="background1"/>
      </w:pPr>
      <w:r>
        <w:rPr>
          <w:rStyle w:val="FootnoteReference"/>
        </w:rPr>
        <w:footnoteRef/>
      </w:r>
      <w:r>
        <w:t xml:space="preserve"> </w:t>
      </w:r>
      <w:r w:rsidRPr="00241C26">
        <w:t xml:space="preserve">Parties to the Montreal Protocol may identify other items to be added to the indicative list of incremental costs </w:t>
      </w:r>
      <w:r w:rsidRPr="00536184">
        <w:t>emanating from conversion to low-GWP alternatives.</w:t>
      </w:r>
    </w:p>
  </w:footnote>
  <w:footnote w:id="13">
    <w:p w14:paraId="5D628897" w14:textId="77777777" w:rsidR="006D3F71" w:rsidRPr="002E35E9" w:rsidRDefault="006D3F71" w:rsidP="00A82B84">
      <w:pPr>
        <w:pStyle w:val="FootnoteText"/>
      </w:pPr>
      <w:r>
        <w:rPr>
          <w:rStyle w:val="FootnoteReference"/>
        </w:rPr>
        <w:footnoteRef/>
      </w:r>
      <w:r>
        <w:t xml:space="preserve"> The Executive Committee </w:t>
      </w:r>
      <w:r w:rsidRPr="002E35E9">
        <w:t>consider</w:t>
      </w:r>
      <w:r>
        <w:t>ed</w:t>
      </w:r>
      <w:r w:rsidRPr="002E35E9">
        <w:t xml:space="preserve"> approving a limited number of HFC-related projects in the manufacturing sector only, without prejudice to different kinds of technology, no later than at the first meeting of 2019, to allow the Committee to gain experience in the </w:t>
      </w:r>
      <w:r>
        <w:t xml:space="preserve">ICCs and IOCs </w:t>
      </w:r>
      <w:r w:rsidRPr="002E35E9">
        <w:t>that might be associated with phasing down HFCs in Article</w:t>
      </w:r>
      <w:r>
        <w:t> </w:t>
      </w:r>
      <w:r w:rsidRPr="002E35E9">
        <w:t>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r>
        <w:t>.</w:t>
      </w:r>
    </w:p>
  </w:footnote>
  <w:footnote w:id="14">
    <w:p w14:paraId="281F010B" w14:textId="194495C1" w:rsidR="006D3F71" w:rsidRPr="006100BE" w:rsidRDefault="006D3F71" w:rsidP="00A82B84">
      <w:pPr>
        <w:pStyle w:val="FootnoteText"/>
      </w:pPr>
      <w:r>
        <w:rPr>
          <w:rStyle w:val="FootnoteReference"/>
        </w:rPr>
        <w:footnoteRef/>
      </w:r>
      <w:r>
        <w:t xml:space="preserve"> </w:t>
      </w:r>
      <w:r w:rsidR="00286D70">
        <w:t>P</w:t>
      </w:r>
      <w:r>
        <w:t>rojects submitted under decision 78/3(g) would be considered on a case-by-case basis, should be in individual enterprises deciding to convert to mature technologies, have broad replicability to the country or region or sector, take into account geographic distribution, and must be fully implemented by no more than two</w:t>
      </w:r>
      <w:r w:rsidR="00286D70">
        <w:t xml:space="preserve"> </w:t>
      </w:r>
      <w:r>
        <w:t>years from the time of their approval; the relevant project completion reports should be comprehensive with detailed information on the eligible ICCs, IOCs, any possible savings incurred during the conversion and relevant factors that facilitated implementation; and any remaining funds would be returned to the Multilateral Fund no later than one year after the date of project completion as per the project proposals.</w:t>
      </w:r>
    </w:p>
  </w:footnote>
  <w:footnote w:id="15">
    <w:p w14:paraId="473403A0" w14:textId="6A47D382" w:rsidR="00D04F6B" w:rsidRPr="00D04F6B" w:rsidRDefault="00D04F6B">
      <w:pPr>
        <w:pStyle w:val="FootnoteText"/>
      </w:pPr>
      <w:r>
        <w:rPr>
          <w:rStyle w:val="FootnoteReference"/>
        </w:rPr>
        <w:footnoteRef/>
      </w:r>
      <w:r>
        <w:t xml:space="preserve"> </w:t>
      </w:r>
      <w:r w:rsidRPr="00D04F6B">
        <w:t>To invite bilateral and implementing agencies to prepare and present project proposals for conversion to alternatives to HFCs and promotion of new technologies, for submission up to and including the 84</w:t>
      </w:r>
      <w:r w:rsidRPr="00D04F6B">
        <w:rPr>
          <w:vertAlign w:val="superscript"/>
        </w:rPr>
        <w:t>th</w:t>
      </w:r>
      <w:r w:rsidRPr="00D04F6B">
        <w:t xml:space="preserve"> meeting, especially in sectors and regions that were not covered by projects approved up to and including the 81</w:t>
      </w:r>
      <w:r w:rsidRPr="00D04F6B">
        <w:rPr>
          <w:vertAlign w:val="superscript"/>
        </w:rPr>
        <w:t>st</w:t>
      </w:r>
      <w:r w:rsidRPr="00D04F6B">
        <w:t xml:space="preserve"> meeting</w:t>
      </w:r>
    </w:p>
  </w:footnote>
  <w:footnote w:id="16">
    <w:p w14:paraId="0A538AD5" w14:textId="2A77F440" w:rsidR="00AF74C0" w:rsidRPr="00AF74C0" w:rsidRDefault="00AF74C0">
      <w:pPr>
        <w:pStyle w:val="FootnoteText"/>
      </w:pPr>
      <w:r>
        <w:rPr>
          <w:rStyle w:val="FootnoteReference"/>
        </w:rPr>
        <w:footnoteRef/>
      </w:r>
      <w:r>
        <w:t xml:space="preserve"> </w:t>
      </w:r>
      <w:r w:rsidR="00D04F6B">
        <w:t>T</w:t>
      </w:r>
      <w:r w:rsidRPr="00AF74C0">
        <w:t>o consider proposals for such projects up to the 87</w:t>
      </w:r>
      <w:r w:rsidRPr="006E6D1D">
        <w:rPr>
          <w:vertAlign w:val="superscript"/>
        </w:rPr>
        <w:t>th</w:t>
      </w:r>
      <w:r>
        <w:t xml:space="preserve"> </w:t>
      </w:r>
      <w:r w:rsidRPr="00AF74C0">
        <w:t>meeting, in accordance with the criteria set out in decisions</w:t>
      </w:r>
      <w:r w:rsidR="00D04F6B">
        <w:t> </w:t>
      </w:r>
      <w:r w:rsidRPr="00AF74C0">
        <w:t>78/3(g), 79/45, and 81/53, and prioritizing projects in the stationary AC, commercial refrigeration, and mobile AC sector</w:t>
      </w:r>
      <w:r>
        <w:t>s.</w:t>
      </w:r>
    </w:p>
  </w:footnote>
  <w:footnote w:id="17">
    <w:p w14:paraId="4877C3F5" w14:textId="03316925" w:rsidR="006D3F71" w:rsidRPr="006100BE" w:rsidRDefault="006D3F71" w:rsidP="00A82B84">
      <w:pPr>
        <w:pStyle w:val="FootnoteText"/>
        <w:rPr>
          <w:lang w:val="en-US"/>
        </w:rPr>
      </w:pPr>
      <w:r>
        <w:rPr>
          <w:rStyle w:val="FootnoteReference"/>
        </w:rPr>
        <w:footnoteRef/>
      </w:r>
      <w:r>
        <w:t xml:space="preserve"> P</w:t>
      </w:r>
      <w:r w:rsidRPr="001D2990">
        <w:t xml:space="preserve">rojects </w:t>
      </w:r>
      <w:r w:rsidRPr="0063119E">
        <w:t xml:space="preserve">at a total </w:t>
      </w:r>
      <w:r>
        <w:t xml:space="preserve">value </w:t>
      </w:r>
      <w:r w:rsidRPr="0063119E">
        <w:t xml:space="preserve">of US $13,397,249 (plus agency support costs) </w:t>
      </w:r>
      <w:r>
        <w:t xml:space="preserve">were approved </w:t>
      </w:r>
      <w:r w:rsidR="00D04F6B">
        <w:t>for</w:t>
      </w:r>
      <w:r>
        <w:t xml:space="preserve"> </w:t>
      </w:r>
      <w:r w:rsidRPr="001D2990">
        <w:t xml:space="preserve">Argentina, Bangladesh, China, </w:t>
      </w:r>
      <w:r>
        <w:t xml:space="preserve">the </w:t>
      </w:r>
      <w:r w:rsidRPr="001D2990">
        <w:t>Dominican Republic, Jordan, Lebanon, Mexico</w:t>
      </w:r>
      <w:r>
        <w:t xml:space="preserve"> </w:t>
      </w:r>
      <w:r w:rsidRPr="001D2990">
        <w:t>(two), Thailand</w:t>
      </w:r>
      <w:r w:rsidR="00E80C82">
        <w:t>,</w:t>
      </w:r>
      <w:r w:rsidRPr="001D2990">
        <w:t xml:space="preserve"> and Zimbabwe</w:t>
      </w:r>
      <w:r w:rsidRPr="0063119E">
        <w:t xml:space="preserve"> to phase down 1,</w:t>
      </w:r>
      <w:r>
        <w:t>09</w:t>
      </w:r>
      <w:r w:rsidRPr="0063119E">
        <w:t>0 mt (1.63 million CO</w:t>
      </w:r>
      <w:r w:rsidRPr="0063119E">
        <w:rPr>
          <w:vertAlign w:val="subscript"/>
        </w:rPr>
        <w:t>2</w:t>
      </w:r>
      <w:r w:rsidRPr="0063119E">
        <w:t>-eq</w:t>
      </w:r>
      <w:r>
        <w:t xml:space="preserve"> tonnes</w:t>
      </w:r>
      <w:r w:rsidRPr="0063119E">
        <w:t>) of HFCs</w:t>
      </w:r>
      <w:r w:rsidRPr="001D2990">
        <w:t>.</w:t>
      </w:r>
    </w:p>
  </w:footnote>
  <w:footnote w:id="18">
    <w:p w14:paraId="23CC0C20" w14:textId="4EC9EF9D" w:rsidR="0089433E" w:rsidRPr="0099141F" w:rsidRDefault="0089433E">
      <w:pPr>
        <w:pStyle w:val="FootnoteText"/>
        <w:rPr>
          <w:lang w:val="en-US"/>
        </w:rPr>
      </w:pPr>
      <w:r>
        <w:rPr>
          <w:rStyle w:val="FootnoteReference"/>
        </w:rPr>
        <w:footnoteRef/>
      </w:r>
      <w:r>
        <w:t xml:space="preserve"> </w:t>
      </w:r>
      <w:r w:rsidR="00701957" w:rsidRPr="00AF5A77">
        <w:rPr>
          <w:rFonts w:eastAsia="Calibri"/>
        </w:rPr>
        <w:t>Annex XXXII of document UNEP/</w:t>
      </w:r>
      <w:proofErr w:type="spellStart"/>
      <w:r w:rsidR="00701957" w:rsidRPr="00AF5A77">
        <w:rPr>
          <w:rFonts w:eastAsia="Calibri"/>
        </w:rPr>
        <w:t>OzL.Pro</w:t>
      </w:r>
      <w:proofErr w:type="spellEnd"/>
      <w:r w:rsidR="00701957" w:rsidRPr="00AF5A77">
        <w:rPr>
          <w:rFonts w:eastAsia="Calibri"/>
        </w:rPr>
        <w:t>/ExCom/91/72</w:t>
      </w:r>
      <w:r w:rsidR="007C56A2">
        <w:rPr>
          <w:rFonts w:eastAsia="Calibri"/>
        </w:rPr>
        <w:t>.</w:t>
      </w:r>
    </w:p>
  </w:footnote>
  <w:footnote w:id="19">
    <w:p w14:paraId="0545D29C" w14:textId="33FA397F" w:rsidR="00A557DE" w:rsidRPr="00AF5A77" w:rsidRDefault="00A557DE">
      <w:pPr>
        <w:pStyle w:val="FootnoteText"/>
      </w:pPr>
      <w:r w:rsidRPr="00AF5A77">
        <w:rPr>
          <w:rStyle w:val="FootnoteReference"/>
        </w:rPr>
        <w:footnoteRef/>
      </w:r>
      <w:r w:rsidRPr="00AF5A77">
        <w:t xml:space="preserve"> </w:t>
      </w:r>
      <w:r w:rsidRPr="00AF5A77">
        <w:rPr>
          <w:rFonts w:eastAsia="Calibri"/>
        </w:rPr>
        <w:t xml:space="preserve">Annex XXXII </w:t>
      </w:r>
      <w:r w:rsidR="001C7CC8" w:rsidRPr="00AF5A77">
        <w:rPr>
          <w:rFonts w:eastAsia="Calibri"/>
        </w:rPr>
        <w:t>of</w:t>
      </w:r>
      <w:r w:rsidRPr="00AF5A77">
        <w:rPr>
          <w:rFonts w:eastAsia="Calibri"/>
        </w:rPr>
        <w:t xml:space="preserve"> </w:t>
      </w:r>
      <w:r w:rsidR="00E46A1D" w:rsidRPr="00AF5A77">
        <w:rPr>
          <w:rFonts w:eastAsia="Calibri"/>
        </w:rPr>
        <w:t>document UNEP/</w:t>
      </w:r>
      <w:proofErr w:type="spellStart"/>
      <w:r w:rsidR="00E46A1D" w:rsidRPr="00AF5A77">
        <w:rPr>
          <w:rFonts w:eastAsia="Calibri"/>
        </w:rPr>
        <w:t>OzL.Pro</w:t>
      </w:r>
      <w:proofErr w:type="spellEnd"/>
      <w:r w:rsidR="00143C71" w:rsidRPr="00AF5A77">
        <w:rPr>
          <w:rFonts w:eastAsia="Calibri"/>
        </w:rPr>
        <w:t>/ExCom/9</w:t>
      </w:r>
      <w:r w:rsidR="00887882" w:rsidRPr="00AF5A77">
        <w:rPr>
          <w:rFonts w:eastAsia="Calibri"/>
        </w:rPr>
        <w:t>1</w:t>
      </w:r>
      <w:r w:rsidR="00143C71" w:rsidRPr="00AF5A77">
        <w:rPr>
          <w:rFonts w:eastAsia="Calibri"/>
        </w:rPr>
        <w:t>/</w:t>
      </w:r>
      <w:r w:rsidR="00B23CE2" w:rsidRPr="00AF5A77">
        <w:rPr>
          <w:rFonts w:eastAsia="Calibri"/>
        </w:rPr>
        <w:t>7</w:t>
      </w:r>
      <w:r w:rsidR="00A07042" w:rsidRPr="00AF5A77">
        <w:rPr>
          <w:rFonts w:eastAsia="Calibri"/>
        </w:rPr>
        <w:t>2</w:t>
      </w:r>
      <w:r w:rsidR="007C56A2">
        <w:rPr>
          <w:rFonts w:eastAsia="Calibri"/>
        </w:rPr>
        <w:t>.</w:t>
      </w:r>
    </w:p>
  </w:footnote>
  <w:footnote w:id="20">
    <w:p w14:paraId="5838B54E" w14:textId="6F293652" w:rsidR="00BB4B9A" w:rsidRPr="006E6D1D" w:rsidRDefault="00BB4B9A">
      <w:pPr>
        <w:pStyle w:val="FootnoteText"/>
        <w:rPr>
          <w:lang w:val="en-US"/>
        </w:rPr>
      </w:pPr>
      <w:r w:rsidRPr="006E6D1D">
        <w:rPr>
          <w:rStyle w:val="FootnoteReference"/>
        </w:rPr>
        <w:footnoteRef/>
      </w:r>
      <w:r w:rsidRPr="006E6D1D">
        <w:t xml:space="preserve"> Synthesis report describing best practices and ways for the Executive Committee to consider operationalizing paragraph</w:t>
      </w:r>
      <w:r w:rsidR="00B22300">
        <w:t> </w:t>
      </w:r>
      <w:r w:rsidRPr="006E6D1D">
        <w:t>24 of decision XXVIII/2 (decision 84/87(b))</w:t>
      </w:r>
      <w:r w:rsidR="00682FCA">
        <w:t>.</w:t>
      </w:r>
    </w:p>
  </w:footnote>
  <w:footnote w:id="21">
    <w:p w14:paraId="3D664050" w14:textId="77777777" w:rsidR="006D3F71" w:rsidRDefault="006D3F71">
      <w:pPr>
        <w:pStyle w:val="FootnoteText"/>
      </w:pPr>
      <w:r w:rsidRPr="006E6D1D">
        <w:rPr>
          <w:rStyle w:val="FootnoteReference"/>
        </w:rPr>
        <w:footnoteRef/>
      </w:r>
      <w:r w:rsidRPr="006E6D1D">
        <w:t xml:space="preserve"> UNEP/</w:t>
      </w:r>
      <w:proofErr w:type="spellStart"/>
      <w:r w:rsidRPr="006E6D1D">
        <w:t>OzL.Pro</w:t>
      </w:r>
      <w:proofErr w:type="spellEnd"/>
      <w:r w:rsidRPr="006E6D1D">
        <w:t>/ExCom/91/66</w:t>
      </w:r>
    </w:p>
  </w:footnote>
  <w:footnote w:id="22">
    <w:p w14:paraId="16BE08E5" w14:textId="55300E23" w:rsidR="006D3F71" w:rsidRPr="0027209E" w:rsidRDefault="006D3F71" w:rsidP="008353E3">
      <w:pPr>
        <w:pStyle w:val="FootnoteText"/>
        <w:rPr>
          <w:lang w:val="en-US"/>
        </w:rPr>
      </w:pPr>
      <w:r>
        <w:rPr>
          <w:rStyle w:val="FootnoteReference"/>
        </w:rPr>
        <w:footnoteRef/>
      </w:r>
      <w:r>
        <w:t xml:space="preserve"> Annex </w:t>
      </w:r>
      <w:r w:rsidR="00C81F78">
        <w:t>I</w:t>
      </w:r>
      <w:r>
        <w:t xml:space="preserve">V </w:t>
      </w:r>
      <w:r w:rsidR="00F0663C">
        <w:t xml:space="preserve">to the present document </w:t>
      </w:r>
      <w:r>
        <w:t>contains the h</w:t>
      </w:r>
      <w:r w:rsidRPr="0027209E">
        <w:t xml:space="preserve">istorical consideration of </w:t>
      </w:r>
      <w:r w:rsidR="00C81F78">
        <w:t>SMEs</w:t>
      </w:r>
      <w:r w:rsidRPr="0027209E">
        <w:t xml:space="preserve"> by the Executive Committee</w:t>
      </w:r>
      <w:r>
        <w:t>.</w:t>
      </w:r>
    </w:p>
  </w:footnote>
  <w:footnote w:id="23">
    <w:p w14:paraId="1367E5C7" w14:textId="4B04B0B3" w:rsidR="006D3F71" w:rsidRPr="00211439" w:rsidRDefault="006D3F71" w:rsidP="007D577F">
      <w:pPr>
        <w:pStyle w:val="FootnoteText"/>
        <w:rPr>
          <w:lang w:val="en-US"/>
        </w:rPr>
      </w:pPr>
      <w:r>
        <w:rPr>
          <w:rStyle w:val="FootnoteReference"/>
        </w:rPr>
        <w:footnoteRef/>
      </w:r>
      <w:r>
        <w:t xml:space="preserve"> See </w:t>
      </w:r>
      <w:r w:rsidR="00F0663C">
        <w:t xml:space="preserve">annex </w:t>
      </w:r>
      <w:r>
        <w:t>I</w:t>
      </w:r>
      <w:r w:rsidR="00F0663C">
        <w:t xml:space="preserve"> to the present document</w:t>
      </w:r>
      <w:r>
        <w:t>.</w:t>
      </w:r>
    </w:p>
  </w:footnote>
  <w:footnote w:id="24">
    <w:p w14:paraId="198F8796" w14:textId="4C69DF43" w:rsidR="008C7DE1" w:rsidRDefault="008C7DE1">
      <w:pPr>
        <w:pStyle w:val="FootnoteText"/>
      </w:pPr>
      <w:r>
        <w:rPr>
          <w:rStyle w:val="FootnoteReference"/>
        </w:rPr>
        <w:footnoteRef/>
      </w:r>
      <w:r>
        <w:t xml:space="preserve"> D</w:t>
      </w:r>
      <w:r w:rsidRPr="008C7DE1">
        <w:t>ocument UNEP/</w:t>
      </w:r>
      <w:proofErr w:type="spellStart"/>
      <w:r w:rsidRPr="008C7DE1">
        <w:t>OzL.Pro</w:t>
      </w:r>
      <w:proofErr w:type="spellEnd"/>
      <w:r w:rsidRPr="008C7DE1">
        <w:t>/ExCom/92/45</w:t>
      </w:r>
      <w:r>
        <w:t xml:space="preserve"> incorrectly </w:t>
      </w:r>
      <w:r w:rsidR="00500032">
        <w:t>indicated that the analysis was based on 89 enterprises.</w:t>
      </w:r>
    </w:p>
  </w:footnote>
  <w:footnote w:id="25">
    <w:p w14:paraId="13E6B9B2" w14:textId="77777777" w:rsidR="006D3F71" w:rsidRDefault="006D3F71" w:rsidP="00EA036C">
      <w:pPr>
        <w:pStyle w:val="FootnoteText"/>
      </w:pPr>
      <w:r>
        <w:rPr>
          <w:rStyle w:val="FootnoteReference"/>
        </w:rPr>
        <w:footnoteRef/>
      </w:r>
      <w:r>
        <w:t xml:space="preserve"> Calculated based on a consumption of 7 mt and a refrigerant charge of 175 g/unit, a threshold below which commercial RAC equipment is not manufactured.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7ED5B" w14:textId="0C4BB9FA" w:rsidR="006D3F71" w:rsidRDefault="00887A90">
    <w:r>
      <w:fldChar w:fldCharType="begin"/>
    </w:r>
    <w:r>
      <w:instrText xml:space="preserve"> DOCPROPERTY "Document number"  \* MERGEFORMAT </w:instrText>
    </w:r>
    <w:r>
      <w:fldChar w:fldCharType="separate"/>
    </w:r>
    <w:r w:rsidR="00F72461">
      <w:t>UNEP/</w:t>
    </w:r>
    <w:proofErr w:type="spellStart"/>
    <w:r w:rsidR="00F72461">
      <w:t>OzL.Pro</w:t>
    </w:r>
    <w:proofErr w:type="spellEnd"/>
    <w:r w:rsidR="00F72461">
      <w:t>/ExCom/93/96</w:t>
    </w:r>
    <w:r>
      <w:fldChar w:fldCharType="end"/>
    </w:r>
  </w:p>
  <w:p w14:paraId="68D997EB" w14:textId="77777777" w:rsidR="006D3F71" w:rsidRPr="0033525D" w:rsidRDefault="006D3F71"/>
  <w:p w14:paraId="7EA606BB" w14:textId="77777777" w:rsidR="006D3F71" w:rsidRPr="0033525D" w:rsidRDefault="006D3F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74E92" w14:textId="0468BA5B" w:rsidR="006D3F71" w:rsidRDefault="00887A90">
    <w:pPr>
      <w:jc w:val="right"/>
    </w:pPr>
    <w:r>
      <w:fldChar w:fldCharType="begin"/>
    </w:r>
    <w:r>
      <w:instrText xml:space="preserve"> DOCPROPERTY "Document number"  \* MERGEFORMAT </w:instrText>
    </w:r>
    <w:r>
      <w:fldChar w:fldCharType="separate"/>
    </w:r>
    <w:r w:rsidR="00F72461">
      <w:t>UNEP/</w:t>
    </w:r>
    <w:proofErr w:type="spellStart"/>
    <w:r w:rsidR="00F72461">
      <w:t>OzL.Pro</w:t>
    </w:r>
    <w:proofErr w:type="spellEnd"/>
    <w:r w:rsidR="00F72461">
      <w:t>/ExCom/93/96</w:t>
    </w:r>
    <w:r>
      <w:fldChar w:fldCharType="end"/>
    </w:r>
  </w:p>
  <w:p w14:paraId="37FDF06F" w14:textId="77777777" w:rsidR="006D3F71" w:rsidRPr="0033525D" w:rsidRDefault="006D3F71">
    <w:pPr>
      <w:jc w:val="right"/>
    </w:pPr>
  </w:p>
  <w:p w14:paraId="23FDB169" w14:textId="77777777" w:rsidR="006D3F71" w:rsidRPr="0033525D" w:rsidRDefault="006D3F71" w:rsidP="00A82B8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FCFEE" w14:textId="685374D7" w:rsidR="006D3F71" w:rsidRDefault="00887A90">
    <w:r>
      <w:fldChar w:fldCharType="begin"/>
    </w:r>
    <w:r>
      <w:instrText xml:space="preserve"> DOCPROPERTY "Document number"  \* MERGEFORMAT </w:instrText>
    </w:r>
    <w:r>
      <w:fldChar w:fldCharType="separate"/>
    </w:r>
    <w:r w:rsidR="00F72461">
      <w:t>UNEP/</w:t>
    </w:r>
    <w:proofErr w:type="spellStart"/>
    <w:r w:rsidR="00F72461">
      <w:t>OzL.Pro</w:t>
    </w:r>
    <w:proofErr w:type="spellEnd"/>
    <w:r w:rsidR="00F72461">
      <w:t>/ExCom/93/96</w:t>
    </w:r>
    <w:r>
      <w:fldChar w:fldCharType="end"/>
    </w:r>
  </w:p>
  <w:p w14:paraId="336886F9" w14:textId="77777777" w:rsidR="006D3F71" w:rsidRPr="0033525D" w:rsidRDefault="006D3F71">
    <w:r>
      <w:t>Annex I</w:t>
    </w:r>
  </w:p>
  <w:p w14:paraId="4C0ECA0F" w14:textId="77777777" w:rsidR="006D3F71" w:rsidRDefault="006D3F71"/>
  <w:p w14:paraId="6E6A85DA" w14:textId="77777777" w:rsidR="006D3F71" w:rsidRDefault="006D3F7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34EA2" w14:textId="3DD5CFDD" w:rsidR="006D3F71" w:rsidRDefault="00887A90">
    <w:pPr>
      <w:jc w:val="right"/>
    </w:pPr>
    <w:r>
      <w:fldChar w:fldCharType="begin"/>
    </w:r>
    <w:r>
      <w:instrText xml:space="preserve"> DOCPROPERTY "Document number"  \* MERGEFORMAT </w:instrText>
    </w:r>
    <w:r>
      <w:fldChar w:fldCharType="separate"/>
    </w:r>
    <w:r w:rsidR="00F72461">
      <w:t>UNEP/</w:t>
    </w:r>
    <w:proofErr w:type="spellStart"/>
    <w:r w:rsidR="00F72461">
      <w:t>OzL.Pro</w:t>
    </w:r>
    <w:proofErr w:type="spellEnd"/>
    <w:r w:rsidR="00F72461">
      <w:t>/ExCom/93/96</w:t>
    </w:r>
    <w:r>
      <w:fldChar w:fldCharType="end"/>
    </w:r>
  </w:p>
  <w:p w14:paraId="159C8082" w14:textId="77777777" w:rsidR="006D3F71" w:rsidRPr="0033525D" w:rsidRDefault="006D3F71">
    <w:pPr>
      <w:jc w:val="right"/>
    </w:pPr>
    <w:r>
      <w:t>Annex I</w:t>
    </w:r>
  </w:p>
  <w:p w14:paraId="2FFAC508" w14:textId="77777777" w:rsidR="006D3F71" w:rsidRDefault="006D3F71" w:rsidP="00A82B84">
    <w:pPr>
      <w:pStyle w:val="Header"/>
      <w:jc w:val="right"/>
    </w:pPr>
  </w:p>
  <w:p w14:paraId="42659A86" w14:textId="77777777" w:rsidR="006D3F71" w:rsidRPr="0033525D" w:rsidRDefault="006D3F71" w:rsidP="00A82B8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1ADB" w14:textId="21D7A3DF" w:rsidR="006D3F71" w:rsidRPr="0033525D" w:rsidRDefault="00887A90">
    <w:r>
      <w:fldChar w:fldCharType="begin"/>
    </w:r>
    <w:r>
      <w:instrText xml:space="preserve"> DOCPROPERTY "Document number"  \* MERGEFORMAT </w:instrText>
    </w:r>
    <w:r>
      <w:fldChar w:fldCharType="separate"/>
    </w:r>
    <w:r w:rsidR="00F72461">
      <w:t>UNEP/</w:t>
    </w:r>
    <w:proofErr w:type="spellStart"/>
    <w:r w:rsidR="00F72461">
      <w:t>OzL.Pro</w:t>
    </w:r>
    <w:proofErr w:type="spellEnd"/>
    <w:r w:rsidR="00F72461">
      <w:t>/ExCom/93/96</w:t>
    </w:r>
    <w:r>
      <w:fldChar w:fldCharType="end"/>
    </w:r>
  </w:p>
  <w:p w14:paraId="09C0487C" w14:textId="77777777" w:rsidR="006D3F71" w:rsidRPr="0033525D" w:rsidRDefault="006D3F71">
    <w:r w:rsidRPr="00DC5199">
      <w:t>Annex II</w:t>
    </w:r>
  </w:p>
  <w:p w14:paraId="30A97984" w14:textId="77777777" w:rsidR="006D3F71" w:rsidRDefault="006D3F71"/>
  <w:p w14:paraId="70A786D4" w14:textId="77777777" w:rsidR="006D3F71" w:rsidRPr="0033525D" w:rsidRDefault="006D3F7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CB6A0" w14:textId="3AEB352E" w:rsidR="006D3F71" w:rsidRPr="0033525D" w:rsidRDefault="00887A90" w:rsidP="00F72461">
    <w:pPr>
      <w:jc w:val="right"/>
    </w:pPr>
    <w:r>
      <w:fldChar w:fldCharType="begin"/>
    </w:r>
    <w:r>
      <w:instrText xml:space="preserve"> DOCPROPERTY "Document number"  \* MERGEFORMAT </w:instrText>
    </w:r>
    <w:r>
      <w:fldChar w:fldCharType="separate"/>
    </w:r>
    <w:r w:rsidR="00F72461">
      <w:t>UNEP/</w:t>
    </w:r>
    <w:proofErr w:type="spellStart"/>
    <w:r w:rsidR="00F72461">
      <w:t>OzL.Pro</w:t>
    </w:r>
    <w:proofErr w:type="spellEnd"/>
    <w:r w:rsidR="00F72461">
      <w:t>/ExCom/93/96</w:t>
    </w:r>
    <w:r>
      <w:fldChar w:fldCharType="end"/>
    </w:r>
  </w:p>
  <w:p w14:paraId="0616EA40" w14:textId="77777777" w:rsidR="006D3F71" w:rsidRPr="0033525D" w:rsidRDefault="006D3F71" w:rsidP="00F72461">
    <w:pPr>
      <w:shd w:val="clear" w:color="auto" w:fill="FFFFFF" w:themeFill="background1"/>
      <w:jc w:val="right"/>
    </w:pPr>
    <w:r w:rsidRPr="00C81F78">
      <w:t>Annex II</w:t>
    </w:r>
  </w:p>
  <w:p w14:paraId="38254FB9" w14:textId="77777777" w:rsidR="006D3F71" w:rsidRDefault="006D3F71" w:rsidP="00F72461">
    <w:pPr>
      <w:pStyle w:val="Header"/>
      <w:jc w:val="right"/>
    </w:pPr>
  </w:p>
  <w:p w14:paraId="0A704813" w14:textId="77777777" w:rsidR="006D3F71" w:rsidRPr="0033525D" w:rsidRDefault="006D3F71" w:rsidP="00F72461">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F9868" w14:textId="51B76842" w:rsidR="006D3F71" w:rsidRDefault="00887A90">
    <w:r>
      <w:fldChar w:fldCharType="begin"/>
    </w:r>
    <w:r>
      <w:instrText xml:space="preserve"> DOCPROPERTY "Document number"  \* MERGEFORMAT </w:instrText>
    </w:r>
    <w:r>
      <w:fldChar w:fldCharType="separate"/>
    </w:r>
    <w:r w:rsidR="00F72461">
      <w:t>UNEP/</w:t>
    </w:r>
    <w:proofErr w:type="spellStart"/>
    <w:r w:rsidR="00F72461">
      <w:t>OzL.Pro</w:t>
    </w:r>
    <w:proofErr w:type="spellEnd"/>
    <w:r w:rsidR="00F72461">
      <w:t>/ExCom/93/96</w:t>
    </w:r>
    <w:r>
      <w:fldChar w:fldCharType="end"/>
    </w:r>
  </w:p>
  <w:p w14:paraId="73868992" w14:textId="77777777" w:rsidR="006D3F71" w:rsidRDefault="006D3F71">
    <w:r w:rsidRPr="00DC5199">
      <w:t>Annex III</w:t>
    </w:r>
  </w:p>
  <w:p w14:paraId="0B58A44C" w14:textId="77777777" w:rsidR="006D3F71" w:rsidRDefault="006D3F71"/>
  <w:p w14:paraId="62A3ADA2" w14:textId="77777777" w:rsidR="006D3F71" w:rsidRDefault="006D3F7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2F6E" w14:textId="7CA9E48F" w:rsidR="006D3F71" w:rsidRDefault="00887A90">
    <w:pPr>
      <w:jc w:val="right"/>
    </w:pPr>
    <w:r>
      <w:fldChar w:fldCharType="begin"/>
    </w:r>
    <w:r>
      <w:instrText xml:space="preserve"> DOCPROPERTY "Document number"  \* MERGEFORMAT </w:instrText>
    </w:r>
    <w:r>
      <w:fldChar w:fldCharType="separate"/>
    </w:r>
    <w:r w:rsidR="00F72461">
      <w:t>UNEP/</w:t>
    </w:r>
    <w:proofErr w:type="spellStart"/>
    <w:r w:rsidR="00F72461">
      <w:t>OzL.Pro</w:t>
    </w:r>
    <w:proofErr w:type="spellEnd"/>
    <w:r w:rsidR="00F72461">
      <w:t>/ExCom/93/96</w:t>
    </w:r>
    <w:r>
      <w:fldChar w:fldCharType="end"/>
    </w:r>
  </w:p>
  <w:p w14:paraId="1C4D69ED" w14:textId="77777777" w:rsidR="006D3F71" w:rsidRPr="0033525D" w:rsidRDefault="006D3F71">
    <w:pPr>
      <w:jc w:val="right"/>
    </w:pPr>
    <w:r>
      <w:t xml:space="preserve">Annex </w:t>
    </w:r>
    <w:r w:rsidRPr="00DC5199">
      <w:t>III</w:t>
    </w:r>
  </w:p>
  <w:p w14:paraId="60E57034" w14:textId="77777777" w:rsidR="006D3F71" w:rsidRDefault="006D3F71" w:rsidP="00A82B84">
    <w:pPr>
      <w:jc w:val="right"/>
    </w:pPr>
  </w:p>
  <w:p w14:paraId="5D0E6330" w14:textId="77777777" w:rsidR="006D3F71" w:rsidRPr="0033525D" w:rsidRDefault="006D3F71" w:rsidP="00A82B84">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35FD6" w14:textId="7BB7F9E6" w:rsidR="00DC6A10" w:rsidRPr="0033525D" w:rsidRDefault="00887A90">
    <w:r>
      <w:fldChar w:fldCharType="begin"/>
    </w:r>
    <w:r>
      <w:instrText xml:space="preserve"> DOCPROPERTY "Document number"  \* MERGEFORMAT </w:instrText>
    </w:r>
    <w:r>
      <w:fldChar w:fldCharType="separate"/>
    </w:r>
    <w:r w:rsidR="00F72461">
      <w:t>UNEP/</w:t>
    </w:r>
    <w:proofErr w:type="spellStart"/>
    <w:r w:rsidR="00F72461">
      <w:t>OzL.Pro</w:t>
    </w:r>
    <w:proofErr w:type="spellEnd"/>
    <w:r w:rsidR="00F72461">
      <w:t>/ExCom/93/96</w:t>
    </w:r>
    <w:r>
      <w:fldChar w:fldCharType="end"/>
    </w:r>
  </w:p>
  <w:p w14:paraId="48607420" w14:textId="194E3FF3" w:rsidR="00DC6A10" w:rsidRPr="0033525D" w:rsidRDefault="00F865A2">
    <w:r>
      <w:t>Annex IV</w:t>
    </w:r>
  </w:p>
  <w:p w14:paraId="3753D23B"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1FB84" w14:textId="411525C8" w:rsidR="00DC6A10" w:rsidRPr="0033525D" w:rsidRDefault="00887A90">
    <w:pPr>
      <w:jc w:val="right"/>
    </w:pPr>
    <w:r>
      <w:fldChar w:fldCharType="begin"/>
    </w:r>
    <w:r>
      <w:instrText xml:space="preserve"> DOCPROPERTY "Document number"  \* MERGEFORMAT </w:instrText>
    </w:r>
    <w:r>
      <w:fldChar w:fldCharType="separate"/>
    </w:r>
    <w:r w:rsidR="00F72461">
      <w:t>UNEP/</w:t>
    </w:r>
    <w:proofErr w:type="spellStart"/>
    <w:r w:rsidR="00F72461">
      <w:t>OzL.Pro</w:t>
    </w:r>
    <w:proofErr w:type="spellEnd"/>
    <w:r w:rsidR="00F72461">
      <w:t>/ExCom/93/96</w:t>
    </w:r>
    <w:r>
      <w:fldChar w:fldCharType="end"/>
    </w:r>
  </w:p>
  <w:p w14:paraId="032ACAA7" w14:textId="62900D78" w:rsidR="00DC6A10" w:rsidRPr="0033525D" w:rsidRDefault="00F865A2" w:rsidP="000C2481">
    <w:pPr>
      <w:jc w:val="right"/>
    </w:pPr>
    <w:r>
      <w:t>Annex IV</w:t>
    </w:r>
  </w:p>
  <w:p w14:paraId="1BAD1806" w14:textId="77777777" w:rsidR="00DC6A10" w:rsidRPr="0033525D" w:rsidRDefault="00DC6A10" w:rsidP="000C248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182192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1CBA4C0B"/>
    <w:multiLevelType w:val="hybridMultilevel"/>
    <w:tmpl w:val="FD345AE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5816D12"/>
    <w:multiLevelType w:val="hybridMultilevel"/>
    <w:tmpl w:val="8B826F78"/>
    <w:lvl w:ilvl="0" w:tplc="CF488504">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0"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1"/>
  </w:num>
  <w:num w:numId="18" w16cid:durableId="559828470">
    <w:abstractNumId w:val="22"/>
  </w:num>
  <w:num w:numId="19" w16cid:durableId="1488010068">
    <w:abstractNumId w:val="26"/>
  </w:num>
  <w:num w:numId="20" w16cid:durableId="444007775">
    <w:abstractNumId w:val="18"/>
  </w:num>
  <w:num w:numId="21" w16cid:durableId="858010225">
    <w:abstractNumId w:val="16"/>
  </w:num>
  <w:num w:numId="22" w16cid:durableId="1718358608">
    <w:abstractNumId w:val="11"/>
  </w:num>
  <w:num w:numId="23" w16cid:durableId="801077045">
    <w:abstractNumId w:val="12"/>
  </w:num>
  <w:num w:numId="24" w16cid:durableId="2087458245">
    <w:abstractNumId w:val="24"/>
  </w:num>
  <w:num w:numId="25" w16cid:durableId="1614287764">
    <w:abstractNumId w:val="25"/>
  </w:num>
  <w:num w:numId="26" w16cid:durableId="1006707999">
    <w:abstractNumId w:val="13"/>
  </w:num>
  <w:num w:numId="27" w16cid:durableId="1275749925">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2852334">
    <w:abstractNumId w:val="19"/>
  </w:num>
  <w:num w:numId="29" w16cid:durableId="183803931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7535906">
    <w:abstractNumId w:val="23"/>
  </w:num>
  <w:num w:numId="31" w16cid:durableId="1046829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10213984">
    <w:abstractNumId w:val="20"/>
  </w:num>
  <w:num w:numId="33" w16cid:durableId="1527131276">
    <w:abstractNumId w:val="15"/>
  </w:num>
  <w:num w:numId="34" w16cid:durableId="1995914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4797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13752915">
    <w:abstractNumId w:val="14"/>
  </w:num>
  <w:num w:numId="37" w16cid:durableId="274750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40931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D3F71"/>
    <w:rsid w:val="00000FED"/>
    <w:rsid w:val="0000434E"/>
    <w:rsid w:val="000053BE"/>
    <w:rsid w:val="000061AE"/>
    <w:rsid w:val="00007183"/>
    <w:rsid w:val="00010A3C"/>
    <w:rsid w:val="00014025"/>
    <w:rsid w:val="000159A4"/>
    <w:rsid w:val="00017DBC"/>
    <w:rsid w:val="000211A9"/>
    <w:rsid w:val="00021238"/>
    <w:rsid w:val="000220BE"/>
    <w:rsid w:val="00031260"/>
    <w:rsid w:val="0003681A"/>
    <w:rsid w:val="00036DF6"/>
    <w:rsid w:val="000372B7"/>
    <w:rsid w:val="00037DF6"/>
    <w:rsid w:val="000416EC"/>
    <w:rsid w:val="0004197C"/>
    <w:rsid w:val="00050F6E"/>
    <w:rsid w:val="00053B01"/>
    <w:rsid w:val="00053DC0"/>
    <w:rsid w:val="00061EC2"/>
    <w:rsid w:val="00064761"/>
    <w:rsid w:val="000666A6"/>
    <w:rsid w:val="00066CE8"/>
    <w:rsid w:val="0007295A"/>
    <w:rsid w:val="00077A14"/>
    <w:rsid w:val="00080ED0"/>
    <w:rsid w:val="0008436B"/>
    <w:rsid w:val="00085B8F"/>
    <w:rsid w:val="000860BD"/>
    <w:rsid w:val="000868DC"/>
    <w:rsid w:val="00090481"/>
    <w:rsid w:val="00092552"/>
    <w:rsid w:val="00097A8D"/>
    <w:rsid w:val="000A2D68"/>
    <w:rsid w:val="000A3826"/>
    <w:rsid w:val="000A4DB1"/>
    <w:rsid w:val="000A6C26"/>
    <w:rsid w:val="000A6F49"/>
    <w:rsid w:val="000A7C66"/>
    <w:rsid w:val="000B36C8"/>
    <w:rsid w:val="000B73BA"/>
    <w:rsid w:val="000C2481"/>
    <w:rsid w:val="000C47C9"/>
    <w:rsid w:val="000C494D"/>
    <w:rsid w:val="000D1507"/>
    <w:rsid w:val="000D3DC5"/>
    <w:rsid w:val="000D52A4"/>
    <w:rsid w:val="000D677A"/>
    <w:rsid w:val="000D714F"/>
    <w:rsid w:val="000E07BC"/>
    <w:rsid w:val="000E2E21"/>
    <w:rsid w:val="000E3146"/>
    <w:rsid w:val="000E3CC2"/>
    <w:rsid w:val="000F18BB"/>
    <w:rsid w:val="000F1CD4"/>
    <w:rsid w:val="000F4103"/>
    <w:rsid w:val="000F434D"/>
    <w:rsid w:val="000F4720"/>
    <w:rsid w:val="000F5B6C"/>
    <w:rsid w:val="000F70A7"/>
    <w:rsid w:val="001002E4"/>
    <w:rsid w:val="001034A7"/>
    <w:rsid w:val="00104FE0"/>
    <w:rsid w:val="00105439"/>
    <w:rsid w:val="001064BA"/>
    <w:rsid w:val="0011133E"/>
    <w:rsid w:val="00112C6F"/>
    <w:rsid w:val="00113CCA"/>
    <w:rsid w:val="0011445C"/>
    <w:rsid w:val="00121FE1"/>
    <w:rsid w:val="001222AC"/>
    <w:rsid w:val="00122F25"/>
    <w:rsid w:val="001271A1"/>
    <w:rsid w:val="001340E6"/>
    <w:rsid w:val="0013499F"/>
    <w:rsid w:val="00135980"/>
    <w:rsid w:val="0013786F"/>
    <w:rsid w:val="00143C71"/>
    <w:rsid w:val="00145D5F"/>
    <w:rsid w:val="00146112"/>
    <w:rsid w:val="001507F7"/>
    <w:rsid w:val="00152C65"/>
    <w:rsid w:val="00163F49"/>
    <w:rsid w:val="00164719"/>
    <w:rsid w:val="00164F3B"/>
    <w:rsid w:val="00166BB2"/>
    <w:rsid w:val="00166FC4"/>
    <w:rsid w:val="001677AC"/>
    <w:rsid w:val="00171C25"/>
    <w:rsid w:val="0017561D"/>
    <w:rsid w:val="00176E58"/>
    <w:rsid w:val="00177C09"/>
    <w:rsid w:val="001804EA"/>
    <w:rsid w:val="00185985"/>
    <w:rsid w:val="00190A61"/>
    <w:rsid w:val="001950F2"/>
    <w:rsid w:val="001954F6"/>
    <w:rsid w:val="00195E0D"/>
    <w:rsid w:val="001A2215"/>
    <w:rsid w:val="001A2319"/>
    <w:rsid w:val="001A2CD7"/>
    <w:rsid w:val="001A3342"/>
    <w:rsid w:val="001A3E3D"/>
    <w:rsid w:val="001A7049"/>
    <w:rsid w:val="001B12EA"/>
    <w:rsid w:val="001B1E40"/>
    <w:rsid w:val="001B4A96"/>
    <w:rsid w:val="001B647E"/>
    <w:rsid w:val="001C3F30"/>
    <w:rsid w:val="001C7599"/>
    <w:rsid w:val="001C764E"/>
    <w:rsid w:val="001C7895"/>
    <w:rsid w:val="001C7CC8"/>
    <w:rsid w:val="001D4299"/>
    <w:rsid w:val="001E1052"/>
    <w:rsid w:val="001E21B1"/>
    <w:rsid w:val="001E2F93"/>
    <w:rsid w:val="001E4554"/>
    <w:rsid w:val="001E4989"/>
    <w:rsid w:val="001E61E5"/>
    <w:rsid w:val="001F1E6C"/>
    <w:rsid w:val="001F2159"/>
    <w:rsid w:val="001F27B4"/>
    <w:rsid w:val="001F53FD"/>
    <w:rsid w:val="001F6C3B"/>
    <w:rsid w:val="00200783"/>
    <w:rsid w:val="00202AD3"/>
    <w:rsid w:val="00205312"/>
    <w:rsid w:val="00210B8B"/>
    <w:rsid w:val="00213DB1"/>
    <w:rsid w:val="00214863"/>
    <w:rsid w:val="002156B4"/>
    <w:rsid w:val="002203CF"/>
    <w:rsid w:val="00224397"/>
    <w:rsid w:val="00224FCD"/>
    <w:rsid w:val="00226AB8"/>
    <w:rsid w:val="0022780F"/>
    <w:rsid w:val="00232656"/>
    <w:rsid w:val="00235E38"/>
    <w:rsid w:val="00242B83"/>
    <w:rsid w:val="00246622"/>
    <w:rsid w:val="00253222"/>
    <w:rsid w:val="00254969"/>
    <w:rsid w:val="002552E7"/>
    <w:rsid w:val="00255AA8"/>
    <w:rsid w:val="002565F7"/>
    <w:rsid w:val="00257EBC"/>
    <w:rsid w:val="00260EDC"/>
    <w:rsid w:val="00261C13"/>
    <w:rsid w:val="002625DA"/>
    <w:rsid w:val="00262847"/>
    <w:rsid w:val="002764C4"/>
    <w:rsid w:val="002779BE"/>
    <w:rsid w:val="00281BB2"/>
    <w:rsid w:val="002830B4"/>
    <w:rsid w:val="00286D70"/>
    <w:rsid w:val="00287980"/>
    <w:rsid w:val="0029387F"/>
    <w:rsid w:val="0029719F"/>
    <w:rsid w:val="002A03C3"/>
    <w:rsid w:val="002A2C01"/>
    <w:rsid w:val="002A3F14"/>
    <w:rsid w:val="002A47AD"/>
    <w:rsid w:val="002A5D3E"/>
    <w:rsid w:val="002A66AE"/>
    <w:rsid w:val="002A689C"/>
    <w:rsid w:val="002B1C04"/>
    <w:rsid w:val="002B254E"/>
    <w:rsid w:val="002B6D29"/>
    <w:rsid w:val="002B72E9"/>
    <w:rsid w:val="002C08DD"/>
    <w:rsid w:val="002C1B8D"/>
    <w:rsid w:val="002C7998"/>
    <w:rsid w:val="002D7BFF"/>
    <w:rsid w:val="002E05DB"/>
    <w:rsid w:val="002E18EE"/>
    <w:rsid w:val="002E1B97"/>
    <w:rsid w:val="002E4C80"/>
    <w:rsid w:val="002E5D8B"/>
    <w:rsid w:val="002F1E53"/>
    <w:rsid w:val="002F2CAA"/>
    <w:rsid w:val="002F37FE"/>
    <w:rsid w:val="002F410C"/>
    <w:rsid w:val="002F5427"/>
    <w:rsid w:val="0030052C"/>
    <w:rsid w:val="00300E90"/>
    <w:rsid w:val="00302BA4"/>
    <w:rsid w:val="00315CBD"/>
    <w:rsid w:val="0031645C"/>
    <w:rsid w:val="00317C51"/>
    <w:rsid w:val="003277B3"/>
    <w:rsid w:val="00327BA5"/>
    <w:rsid w:val="00327F1D"/>
    <w:rsid w:val="003306E1"/>
    <w:rsid w:val="003320E4"/>
    <w:rsid w:val="0033525D"/>
    <w:rsid w:val="003414F3"/>
    <w:rsid w:val="00342D26"/>
    <w:rsid w:val="00343C76"/>
    <w:rsid w:val="00347A8D"/>
    <w:rsid w:val="00350E55"/>
    <w:rsid w:val="00351B17"/>
    <w:rsid w:val="00355248"/>
    <w:rsid w:val="0035613E"/>
    <w:rsid w:val="0035708D"/>
    <w:rsid w:val="00363EE9"/>
    <w:rsid w:val="00372AB5"/>
    <w:rsid w:val="00373B5A"/>
    <w:rsid w:val="00375066"/>
    <w:rsid w:val="00376128"/>
    <w:rsid w:val="003764E0"/>
    <w:rsid w:val="0037742E"/>
    <w:rsid w:val="00377D56"/>
    <w:rsid w:val="00380DB3"/>
    <w:rsid w:val="0038245A"/>
    <w:rsid w:val="00383464"/>
    <w:rsid w:val="003840E6"/>
    <w:rsid w:val="00385CFC"/>
    <w:rsid w:val="00390D3A"/>
    <w:rsid w:val="003916C9"/>
    <w:rsid w:val="0039337A"/>
    <w:rsid w:val="00395356"/>
    <w:rsid w:val="00395AEB"/>
    <w:rsid w:val="00397D3C"/>
    <w:rsid w:val="003A2733"/>
    <w:rsid w:val="003A3189"/>
    <w:rsid w:val="003A3CA7"/>
    <w:rsid w:val="003A4D6E"/>
    <w:rsid w:val="003A68C6"/>
    <w:rsid w:val="003B1F68"/>
    <w:rsid w:val="003B2A28"/>
    <w:rsid w:val="003B33BD"/>
    <w:rsid w:val="003B569D"/>
    <w:rsid w:val="003B6630"/>
    <w:rsid w:val="003B75AB"/>
    <w:rsid w:val="003C11CD"/>
    <w:rsid w:val="003C3C0E"/>
    <w:rsid w:val="003D2336"/>
    <w:rsid w:val="003D2F17"/>
    <w:rsid w:val="003D42A6"/>
    <w:rsid w:val="003D4F21"/>
    <w:rsid w:val="003D4FAC"/>
    <w:rsid w:val="003E450F"/>
    <w:rsid w:val="003E4805"/>
    <w:rsid w:val="003E7906"/>
    <w:rsid w:val="003F000F"/>
    <w:rsid w:val="003F097B"/>
    <w:rsid w:val="003F3BFA"/>
    <w:rsid w:val="003F3C50"/>
    <w:rsid w:val="0040082E"/>
    <w:rsid w:val="0040107D"/>
    <w:rsid w:val="00402FB2"/>
    <w:rsid w:val="00406202"/>
    <w:rsid w:val="00406A6A"/>
    <w:rsid w:val="00406B22"/>
    <w:rsid w:val="00407147"/>
    <w:rsid w:val="004078FA"/>
    <w:rsid w:val="004155E8"/>
    <w:rsid w:val="00420046"/>
    <w:rsid w:val="004200F6"/>
    <w:rsid w:val="00420182"/>
    <w:rsid w:val="00420DC4"/>
    <w:rsid w:val="004279F6"/>
    <w:rsid w:val="00431E08"/>
    <w:rsid w:val="004328A7"/>
    <w:rsid w:val="0043320E"/>
    <w:rsid w:val="00433CC6"/>
    <w:rsid w:val="00434C74"/>
    <w:rsid w:val="004373A7"/>
    <w:rsid w:val="00445497"/>
    <w:rsid w:val="00455DE4"/>
    <w:rsid w:val="00456EB4"/>
    <w:rsid w:val="00457827"/>
    <w:rsid w:val="004612BD"/>
    <w:rsid w:val="00462CCB"/>
    <w:rsid w:val="004638E5"/>
    <w:rsid w:val="00464C66"/>
    <w:rsid w:val="00464D87"/>
    <w:rsid w:val="00464F4D"/>
    <w:rsid w:val="004718F3"/>
    <w:rsid w:val="0047333C"/>
    <w:rsid w:val="00473A8F"/>
    <w:rsid w:val="00474C23"/>
    <w:rsid w:val="00475040"/>
    <w:rsid w:val="00475212"/>
    <w:rsid w:val="00475222"/>
    <w:rsid w:val="00477D21"/>
    <w:rsid w:val="00477E12"/>
    <w:rsid w:val="0048279D"/>
    <w:rsid w:val="00490C06"/>
    <w:rsid w:val="00490EFE"/>
    <w:rsid w:val="00492807"/>
    <w:rsid w:val="00493D40"/>
    <w:rsid w:val="00493EE3"/>
    <w:rsid w:val="00495B8B"/>
    <w:rsid w:val="004967B6"/>
    <w:rsid w:val="004977E1"/>
    <w:rsid w:val="004A0BBF"/>
    <w:rsid w:val="004A504B"/>
    <w:rsid w:val="004A6911"/>
    <w:rsid w:val="004B0A5B"/>
    <w:rsid w:val="004B54E0"/>
    <w:rsid w:val="004B5C42"/>
    <w:rsid w:val="004B7384"/>
    <w:rsid w:val="004B7865"/>
    <w:rsid w:val="004C0A3E"/>
    <w:rsid w:val="004C25EB"/>
    <w:rsid w:val="004C2E30"/>
    <w:rsid w:val="004C4269"/>
    <w:rsid w:val="004C5DA1"/>
    <w:rsid w:val="004D6236"/>
    <w:rsid w:val="004D7F90"/>
    <w:rsid w:val="004E2F08"/>
    <w:rsid w:val="004E4DBB"/>
    <w:rsid w:val="004E4E41"/>
    <w:rsid w:val="004E71FF"/>
    <w:rsid w:val="004E73DB"/>
    <w:rsid w:val="004E7F9C"/>
    <w:rsid w:val="004F22F8"/>
    <w:rsid w:val="004F3493"/>
    <w:rsid w:val="004F35F2"/>
    <w:rsid w:val="004F43A9"/>
    <w:rsid w:val="004F5143"/>
    <w:rsid w:val="004F5D0D"/>
    <w:rsid w:val="004F7931"/>
    <w:rsid w:val="00500032"/>
    <w:rsid w:val="00500AD5"/>
    <w:rsid w:val="00502B48"/>
    <w:rsid w:val="00504610"/>
    <w:rsid w:val="00505B73"/>
    <w:rsid w:val="00510739"/>
    <w:rsid w:val="00510DFF"/>
    <w:rsid w:val="00512B09"/>
    <w:rsid w:val="00520320"/>
    <w:rsid w:val="005220ED"/>
    <w:rsid w:val="00524480"/>
    <w:rsid w:val="00525038"/>
    <w:rsid w:val="005252BF"/>
    <w:rsid w:val="00533796"/>
    <w:rsid w:val="00533D1F"/>
    <w:rsid w:val="00534BF1"/>
    <w:rsid w:val="00536530"/>
    <w:rsid w:val="00537343"/>
    <w:rsid w:val="005516F3"/>
    <w:rsid w:val="00555CA2"/>
    <w:rsid w:val="00555D75"/>
    <w:rsid w:val="00556682"/>
    <w:rsid w:val="00556AA9"/>
    <w:rsid w:val="00560DF0"/>
    <w:rsid w:val="0056759C"/>
    <w:rsid w:val="00570922"/>
    <w:rsid w:val="00570C68"/>
    <w:rsid w:val="00573C58"/>
    <w:rsid w:val="00574506"/>
    <w:rsid w:val="00574CC7"/>
    <w:rsid w:val="005834AD"/>
    <w:rsid w:val="00583A42"/>
    <w:rsid w:val="00584495"/>
    <w:rsid w:val="00593740"/>
    <w:rsid w:val="00593B18"/>
    <w:rsid w:val="0059513E"/>
    <w:rsid w:val="00596C38"/>
    <w:rsid w:val="0059716F"/>
    <w:rsid w:val="005A0887"/>
    <w:rsid w:val="005A6AA4"/>
    <w:rsid w:val="005A6D9F"/>
    <w:rsid w:val="005B42C0"/>
    <w:rsid w:val="005B48FF"/>
    <w:rsid w:val="005B5578"/>
    <w:rsid w:val="005C1E32"/>
    <w:rsid w:val="005C670D"/>
    <w:rsid w:val="005D02D9"/>
    <w:rsid w:val="005D071A"/>
    <w:rsid w:val="005D2C78"/>
    <w:rsid w:val="005D363F"/>
    <w:rsid w:val="005D384F"/>
    <w:rsid w:val="005D531F"/>
    <w:rsid w:val="005E0C6A"/>
    <w:rsid w:val="005E196D"/>
    <w:rsid w:val="005E6B68"/>
    <w:rsid w:val="005E7942"/>
    <w:rsid w:val="005F3BAD"/>
    <w:rsid w:val="005F6E4F"/>
    <w:rsid w:val="00604C15"/>
    <w:rsid w:val="00605BB0"/>
    <w:rsid w:val="006111F7"/>
    <w:rsid w:val="006111FF"/>
    <w:rsid w:val="00612E1A"/>
    <w:rsid w:val="006158D5"/>
    <w:rsid w:val="00625D83"/>
    <w:rsid w:val="00634E05"/>
    <w:rsid w:val="00641B4E"/>
    <w:rsid w:val="00647E32"/>
    <w:rsid w:val="00651984"/>
    <w:rsid w:val="00652DF0"/>
    <w:rsid w:val="006612E9"/>
    <w:rsid w:val="006623E7"/>
    <w:rsid w:val="00662B80"/>
    <w:rsid w:val="0066768F"/>
    <w:rsid w:val="00670F6C"/>
    <w:rsid w:val="00674F5A"/>
    <w:rsid w:val="00676D9E"/>
    <w:rsid w:val="00676E58"/>
    <w:rsid w:val="00682FCA"/>
    <w:rsid w:val="006831F6"/>
    <w:rsid w:val="006852C7"/>
    <w:rsid w:val="006852CE"/>
    <w:rsid w:val="00692D14"/>
    <w:rsid w:val="00692E7E"/>
    <w:rsid w:val="00693280"/>
    <w:rsid w:val="006A4F97"/>
    <w:rsid w:val="006A5F00"/>
    <w:rsid w:val="006A773C"/>
    <w:rsid w:val="006A7A3B"/>
    <w:rsid w:val="006A7F59"/>
    <w:rsid w:val="006B51CA"/>
    <w:rsid w:val="006B5635"/>
    <w:rsid w:val="006B65C7"/>
    <w:rsid w:val="006C11DE"/>
    <w:rsid w:val="006C1727"/>
    <w:rsid w:val="006C1966"/>
    <w:rsid w:val="006C32FD"/>
    <w:rsid w:val="006C3895"/>
    <w:rsid w:val="006C39CE"/>
    <w:rsid w:val="006C3EAE"/>
    <w:rsid w:val="006D0FCC"/>
    <w:rsid w:val="006D10C6"/>
    <w:rsid w:val="006D129D"/>
    <w:rsid w:val="006D21F5"/>
    <w:rsid w:val="006D2E07"/>
    <w:rsid w:val="006D3089"/>
    <w:rsid w:val="006D3F71"/>
    <w:rsid w:val="006E126D"/>
    <w:rsid w:val="006E1C69"/>
    <w:rsid w:val="006E1FC3"/>
    <w:rsid w:val="006E32D1"/>
    <w:rsid w:val="006E38B0"/>
    <w:rsid w:val="006E6BCB"/>
    <w:rsid w:val="006E6D1D"/>
    <w:rsid w:val="006F1488"/>
    <w:rsid w:val="006F15E3"/>
    <w:rsid w:val="006F46D7"/>
    <w:rsid w:val="006F625C"/>
    <w:rsid w:val="006F6D79"/>
    <w:rsid w:val="006F7424"/>
    <w:rsid w:val="006F7F0A"/>
    <w:rsid w:val="00701957"/>
    <w:rsid w:val="00704CDF"/>
    <w:rsid w:val="00704CE9"/>
    <w:rsid w:val="0070616B"/>
    <w:rsid w:val="00706295"/>
    <w:rsid w:val="00706FDA"/>
    <w:rsid w:val="00711F9A"/>
    <w:rsid w:val="00713810"/>
    <w:rsid w:val="007146C0"/>
    <w:rsid w:val="00716A1C"/>
    <w:rsid w:val="00723A8F"/>
    <w:rsid w:val="0072561E"/>
    <w:rsid w:val="00725C42"/>
    <w:rsid w:val="007303A5"/>
    <w:rsid w:val="00730B3E"/>
    <w:rsid w:val="00731FC3"/>
    <w:rsid w:val="0073420B"/>
    <w:rsid w:val="00734235"/>
    <w:rsid w:val="00736367"/>
    <w:rsid w:val="007407AB"/>
    <w:rsid w:val="007414ED"/>
    <w:rsid w:val="0074760E"/>
    <w:rsid w:val="00754131"/>
    <w:rsid w:val="007546C0"/>
    <w:rsid w:val="00754ABA"/>
    <w:rsid w:val="007606B8"/>
    <w:rsid w:val="007618CC"/>
    <w:rsid w:val="00764E5B"/>
    <w:rsid w:val="00770170"/>
    <w:rsid w:val="00775790"/>
    <w:rsid w:val="00782B0D"/>
    <w:rsid w:val="00782DEF"/>
    <w:rsid w:val="00786E3C"/>
    <w:rsid w:val="0079049C"/>
    <w:rsid w:val="00792D83"/>
    <w:rsid w:val="00793CD1"/>
    <w:rsid w:val="00793FC0"/>
    <w:rsid w:val="007965E7"/>
    <w:rsid w:val="0079781A"/>
    <w:rsid w:val="007A1546"/>
    <w:rsid w:val="007A228C"/>
    <w:rsid w:val="007A368E"/>
    <w:rsid w:val="007A5868"/>
    <w:rsid w:val="007A6964"/>
    <w:rsid w:val="007A7627"/>
    <w:rsid w:val="007B04CE"/>
    <w:rsid w:val="007B1172"/>
    <w:rsid w:val="007B6045"/>
    <w:rsid w:val="007B6871"/>
    <w:rsid w:val="007B7066"/>
    <w:rsid w:val="007B7A2F"/>
    <w:rsid w:val="007C32EE"/>
    <w:rsid w:val="007C3D33"/>
    <w:rsid w:val="007C530B"/>
    <w:rsid w:val="007C56A2"/>
    <w:rsid w:val="007C7041"/>
    <w:rsid w:val="007C7294"/>
    <w:rsid w:val="007D294A"/>
    <w:rsid w:val="007D47D2"/>
    <w:rsid w:val="007D6EC0"/>
    <w:rsid w:val="007D7E1D"/>
    <w:rsid w:val="007E075A"/>
    <w:rsid w:val="007E539F"/>
    <w:rsid w:val="007E678E"/>
    <w:rsid w:val="007F085D"/>
    <w:rsid w:val="007F22DF"/>
    <w:rsid w:val="007F7101"/>
    <w:rsid w:val="0080082A"/>
    <w:rsid w:val="00802997"/>
    <w:rsid w:val="00803406"/>
    <w:rsid w:val="0080345C"/>
    <w:rsid w:val="0080741D"/>
    <w:rsid w:val="0081012E"/>
    <w:rsid w:val="0081072C"/>
    <w:rsid w:val="008115AD"/>
    <w:rsid w:val="00814323"/>
    <w:rsid w:val="00814634"/>
    <w:rsid w:val="008152DB"/>
    <w:rsid w:val="00816E0C"/>
    <w:rsid w:val="008212E9"/>
    <w:rsid w:val="008214F7"/>
    <w:rsid w:val="00821D2F"/>
    <w:rsid w:val="0082522F"/>
    <w:rsid w:val="00830B79"/>
    <w:rsid w:val="00831979"/>
    <w:rsid w:val="0083299E"/>
    <w:rsid w:val="00834DD0"/>
    <w:rsid w:val="0084083D"/>
    <w:rsid w:val="00844B87"/>
    <w:rsid w:val="00845CEF"/>
    <w:rsid w:val="00851352"/>
    <w:rsid w:val="00853353"/>
    <w:rsid w:val="008547AB"/>
    <w:rsid w:val="00857077"/>
    <w:rsid w:val="00863230"/>
    <w:rsid w:val="008634E0"/>
    <w:rsid w:val="00863D11"/>
    <w:rsid w:val="008642C4"/>
    <w:rsid w:val="00865BD0"/>
    <w:rsid w:val="00870EA1"/>
    <w:rsid w:val="008717D8"/>
    <w:rsid w:val="0087215C"/>
    <w:rsid w:val="00875D25"/>
    <w:rsid w:val="00880E35"/>
    <w:rsid w:val="008875FE"/>
    <w:rsid w:val="00887882"/>
    <w:rsid w:val="00887A90"/>
    <w:rsid w:val="00887F8E"/>
    <w:rsid w:val="00892C99"/>
    <w:rsid w:val="0089433E"/>
    <w:rsid w:val="00896234"/>
    <w:rsid w:val="00896B1E"/>
    <w:rsid w:val="0089727D"/>
    <w:rsid w:val="00897E43"/>
    <w:rsid w:val="008A2406"/>
    <w:rsid w:val="008A4E1A"/>
    <w:rsid w:val="008B1364"/>
    <w:rsid w:val="008B5667"/>
    <w:rsid w:val="008C0C87"/>
    <w:rsid w:val="008C222B"/>
    <w:rsid w:val="008C5738"/>
    <w:rsid w:val="008C7DE1"/>
    <w:rsid w:val="008C7EAD"/>
    <w:rsid w:val="008D0390"/>
    <w:rsid w:val="008D0CFE"/>
    <w:rsid w:val="008D1A7F"/>
    <w:rsid w:val="008D3D0D"/>
    <w:rsid w:val="008D545C"/>
    <w:rsid w:val="008D5951"/>
    <w:rsid w:val="008D5E80"/>
    <w:rsid w:val="008D6152"/>
    <w:rsid w:val="008D68F0"/>
    <w:rsid w:val="008D7DE4"/>
    <w:rsid w:val="008E20FB"/>
    <w:rsid w:val="008E6539"/>
    <w:rsid w:val="008E6B23"/>
    <w:rsid w:val="008E7BA9"/>
    <w:rsid w:val="008F0F81"/>
    <w:rsid w:val="008F1246"/>
    <w:rsid w:val="008F1609"/>
    <w:rsid w:val="008F27BF"/>
    <w:rsid w:val="008F2E64"/>
    <w:rsid w:val="008F4189"/>
    <w:rsid w:val="0090044C"/>
    <w:rsid w:val="00902E55"/>
    <w:rsid w:val="00903672"/>
    <w:rsid w:val="00904ED1"/>
    <w:rsid w:val="00912A74"/>
    <w:rsid w:val="009142EC"/>
    <w:rsid w:val="009154C3"/>
    <w:rsid w:val="00923540"/>
    <w:rsid w:val="00926767"/>
    <w:rsid w:val="00932EA9"/>
    <w:rsid w:val="009361D5"/>
    <w:rsid w:val="009428A4"/>
    <w:rsid w:val="009447A9"/>
    <w:rsid w:val="00950C65"/>
    <w:rsid w:val="00960297"/>
    <w:rsid w:val="00964CF4"/>
    <w:rsid w:val="009659F4"/>
    <w:rsid w:val="00967703"/>
    <w:rsid w:val="00970D60"/>
    <w:rsid w:val="009727DA"/>
    <w:rsid w:val="00977782"/>
    <w:rsid w:val="00983E72"/>
    <w:rsid w:val="00985C49"/>
    <w:rsid w:val="00987ED7"/>
    <w:rsid w:val="0099141F"/>
    <w:rsid w:val="00992B06"/>
    <w:rsid w:val="0099390E"/>
    <w:rsid w:val="009960E5"/>
    <w:rsid w:val="009979DE"/>
    <w:rsid w:val="00997AE6"/>
    <w:rsid w:val="00997C34"/>
    <w:rsid w:val="009A2D51"/>
    <w:rsid w:val="009A3E87"/>
    <w:rsid w:val="009A7ADC"/>
    <w:rsid w:val="009A7F5F"/>
    <w:rsid w:val="009B0D30"/>
    <w:rsid w:val="009B5E2F"/>
    <w:rsid w:val="009C0B50"/>
    <w:rsid w:val="009C19B7"/>
    <w:rsid w:val="009C2372"/>
    <w:rsid w:val="009C5ABB"/>
    <w:rsid w:val="009D392B"/>
    <w:rsid w:val="009D70DA"/>
    <w:rsid w:val="009D7C51"/>
    <w:rsid w:val="009E196C"/>
    <w:rsid w:val="009E6A0A"/>
    <w:rsid w:val="009E6A55"/>
    <w:rsid w:val="009F2DF4"/>
    <w:rsid w:val="009F322A"/>
    <w:rsid w:val="009F33B1"/>
    <w:rsid w:val="009F36BF"/>
    <w:rsid w:val="009F4D0A"/>
    <w:rsid w:val="009F641F"/>
    <w:rsid w:val="009F7BF2"/>
    <w:rsid w:val="00A04D6A"/>
    <w:rsid w:val="00A07042"/>
    <w:rsid w:val="00A111B6"/>
    <w:rsid w:val="00A121AD"/>
    <w:rsid w:val="00A12B81"/>
    <w:rsid w:val="00A13747"/>
    <w:rsid w:val="00A1490B"/>
    <w:rsid w:val="00A15CCA"/>
    <w:rsid w:val="00A17019"/>
    <w:rsid w:val="00A173B5"/>
    <w:rsid w:val="00A17E7A"/>
    <w:rsid w:val="00A26D27"/>
    <w:rsid w:val="00A27CA2"/>
    <w:rsid w:val="00A31280"/>
    <w:rsid w:val="00A376EE"/>
    <w:rsid w:val="00A42A99"/>
    <w:rsid w:val="00A45FB0"/>
    <w:rsid w:val="00A512F4"/>
    <w:rsid w:val="00A5151A"/>
    <w:rsid w:val="00A52AE2"/>
    <w:rsid w:val="00A54B52"/>
    <w:rsid w:val="00A557DE"/>
    <w:rsid w:val="00A55EFF"/>
    <w:rsid w:val="00A57E0A"/>
    <w:rsid w:val="00A63007"/>
    <w:rsid w:val="00A64153"/>
    <w:rsid w:val="00A65AF5"/>
    <w:rsid w:val="00A66767"/>
    <w:rsid w:val="00A67BC3"/>
    <w:rsid w:val="00A71ADD"/>
    <w:rsid w:val="00A823F6"/>
    <w:rsid w:val="00A826A2"/>
    <w:rsid w:val="00A8719E"/>
    <w:rsid w:val="00A94363"/>
    <w:rsid w:val="00AA0A89"/>
    <w:rsid w:val="00AA5368"/>
    <w:rsid w:val="00AA6429"/>
    <w:rsid w:val="00AB2A0B"/>
    <w:rsid w:val="00AC01AA"/>
    <w:rsid w:val="00AC4631"/>
    <w:rsid w:val="00AC4F72"/>
    <w:rsid w:val="00AC52CF"/>
    <w:rsid w:val="00AD58E9"/>
    <w:rsid w:val="00AD5D62"/>
    <w:rsid w:val="00AE057F"/>
    <w:rsid w:val="00AE482E"/>
    <w:rsid w:val="00AE4B1D"/>
    <w:rsid w:val="00AF5A43"/>
    <w:rsid w:val="00AF5A77"/>
    <w:rsid w:val="00AF741A"/>
    <w:rsid w:val="00AF74C0"/>
    <w:rsid w:val="00B00AFF"/>
    <w:rsid w:val="00B01ADB"/>
    <w:rsid w:val="00B04161"/>
    <w:rsid w:val="00B044DD"/>
    <w:rsid w:val="00B056F9"/>
    <w:rsid w:val="00B06D8F"/>
    <w:rsid w:val="00B11E3D"/>
    <w:rsid w:val="00B12CC8"/>
    <w:rsid w:val="00B14D2C"/>
    <w:rsid w:val="00B17E82"/>
    <w:rsid w:val="00B22300"/>
    <w:rsid w:val="00B22883"/>
    <w:rsid w:val="00B234AB"/>
    <w:rsid w:val="00B23CE2"/>
    <w:rsid w:val="00B26DAB"/>
    <w:rsid w:val="00B35CA2"/>
    <w:rsid w:val="00B368FF"/>
    <w:rsid w:val="00B404F3"/>
    <w:rsid w:val="00B412C7"/>
    <w:rsid w:val="00B42EEB"/>
    <w:rsid w:val="00B43BC8"/>
    <w:rsid w:val="00B4575A"/>
    <w:rsid w:val="00B55113"/>
    <w:rsid w:val="00B575BA"/>
    <w:rsid w:val="00B64E1C"/>
    <w:rsid w:val="00B6637B"/>
    <w:rsid w:val="00B71608"/>
    <w:rsid w:val="00B71710"/>
    <w:rsid w:val="00B74B70"/>
    <w:rsid w:val="00B76429"/>
    <w:rsid w:val="00B778E8"/>
    <w:rsid w:val="00B84018"/>
    <w:rsid w:val="00B86471"/>
    <w:rsid w:val="00B93CD3"/>
    <w:rsid w:val="00B956D4"/>
    <w:rsid w:val="00B97446"/>
    <w:rsid w:val="00B97610"/>
    <w:rsid w:val="00BA5B62"/>
    <w:rsid w:val="00BA7432"/>
    <w:rsid w:val="00BB0E59"/>
    <w:rsid w:val="00BB2764"/>
    <w:rsid w:val="00BB4B9A"/>
    <w:rsid w:val="00BC1AA0"/>
    <w:rsid w:val="00BC2495"/>
    <w:rsid w:val="00BC314A"/>
    <w:rsid w:val="00BC31A2"/>
    <w:rsid w:val="00BC67F9"/>
    <w:rsid w:val="00BC7EB9"/>
    <w:rsid w:val="00BD2643"/>
    <w:rsid w:val="00BD4F56"/>
    <w:rsid w:val="00BD56B1"/>
    <w:rsid w:val="00BD57FD"/>
    <w:rsid w:val="00BD6558"/>
    <w:rsid w:val="00BE704F"/>
    <w:rsid w:val="00BF1A57"/>
    <w:rsid w:val="00BF2AD7"/>
    <w:rsid w:val="00BF2F76"/>
    <w:rsid w:val="00BF3022"/>
    <w:rsid w:val="00BF3214"/>
    <w:rsid w:val="00BF5573"/>
    <w:rsid w:val="00BF6143"/>
    <w:rsid w:val="00BF66C5"/>
    <w:rsid w:val="00BF74FF"/>
    <w:rsid w:val="00C0142A"/>
    <w:rsid w:val="00C03854"/>
    <w:rsid w:val="00C04DEC"/>
    <w:rsid w:val="00C10E98"/>
    <w:rsid w:val="00C1103A"/>
    <w:rsid w:val="00C11983"/>
    <w:rsid w:val="00C15867"/>
    <w:rsid w:val="00C177ED"/>
    <w:rsid w:val="00C2296D"/>
    <w:rsid w:val="00C23155"/>
    <w:rsid w:val="00C26754"/>
    <w:rsid w:val="00C3137E"/>
    <w:rsid w:val="00C32D48"/>
    <w:rsid w:val="00C366ED"/>
    <w:rsid w:val="00C400D0"/>
    <w:rsid w:val="00C40C41"/>
    <w:rsid w:val="00C45885"/>
    <w:rsid w:val="00C46222"/>
    <w:rsid w:val="00C50F22"/>
    <w:rsid w:val="00C55B60"/>
    <w:rsid w:val="00C56146"/>
    <w:rsid w:val="00C568B1"/>
    <w:rsid w:val="00C57971"/>
    <w:rsid w:val="00C6293C"/>
    <w:rsid w:val="00C64964"/>
    <w:rsid w:val="00C65BD7"/>
    <w:rsid w:val="00C7092E"/>
    <w:rsid w:val="00C70D9C"/>
    <w:rsid w:val="00C72B01"/>
    <w:rsid w:val="00C76BA4"/>
    <w:rsid w:val="00C80C0D"/>
    <w:rsid w:val="00C81F78"/>
    <w:rsid w:val="00C83A48"/>
    <w:rsid w:val="00C85865"/>
    <w:rsid w:val="00C85E85"/>
    <w:rsid w:val="00C864E3"/>
    <w:rsid w:val="00C8747D"/>
    <w:rsid w:val="00C91200"/>
    <w:rsid w:val="00C91CF4"/>
    <w:rsid w:val="00C95328"/>
    <w:rsid w:val="00C95D64"/>
    <w:rsid w:val="00C95DEF"/>
    <w:rsid w:val="00CA1A96"/>
    <w:rsid w:val="00CA2EAE"/>
    <w:rsid w:val="00CA3450"/>
    <w:rsid w:val="00CA4AC1"/>
    <w:rsid w:val="00CA59FB"/>
    <w:rsid w:val="00CA6F97"/>
    <w:rsid w:val="00CB0316"/>
    <w:rsid w:val="00CB0B11"/>
    <w:rsid w:val="00CB0F90"/>
    <w:rsid w:val="00CB23EB"/>
    <w:rsid w:val="00CB426A"/>
    <w:rsid w:val="00CB5354"/>
    <w:rsid w:val="00CB7345"/>
    <w:rsid w:val="00CC0229"/>
    <w:rsid w:val="00CC0476"/>
    <w:rsid w:val="00CC3C9E"/>
    <w:rsid w:val="00CC6A14"/>
    <w:rsid w:val="00CC70A3"/>
    <w:rsid w:val="00CD4442"/>
    <w:rsid w:val="00CD53C3"/>
    <w:rsid w:val="00CD574E"/>
    <w:rsid w:val="00CE402F"/>
    <w:rsid w:val="00CE4C22"/>
    <w:rsid w:val="00CE4CF6"/>
    <w:rsid w:val="00CE5CC2"/>
    <w:rsid w:val="00CE76E5"/>
    <w:rsid w:val="00CE7F87"/>
    <w:rsid w:val="00CF41EC"/>
    <w:rsid w:val="00CF52EC"/>
    <w:rsid w:val="00CF5D04"/>
    <w:rsid w:val="00CF64AB"/>
    <w:rsid w:val="00D01BFA"/>
    <w:rsid w:val="00D04DE4"/>
    <w:rsid w:val="00D04F6B"/>
    <w:rsid w:val="00D063F1"/>
    <w:rsid w:val="00D06B10"/>
    <w:rsid w:val="00D1193D"/>
    <w:rsid w:val="00D11D20"/>
    <w:rsid w:val="00D131C5"/>
    <w:rsid w:val="00D14353"/>
    <w:rsid w:val="00D14F22"/>
    <w:rsid w:val="00D1618F"/>
    <w:rsid w:val="00D22852"/>
    <w:rsid w:val="00D24949"/>
    <w:rsid w:val="00D24A91"/>
    <w:rsid w:val="00D32212"/>
    <w:rsid w:val="00D3334C"/>
    <w:rsid w:val="00D37910"/>
    <w:rsid w:val="00D40A37"/>
    <w:rsid w:val="00D424CE"/>
    <w:rsid w:val="00D43743"/>
    <w:rsid w:val="00D43BFF"/>
    <w:rsid w:val="00D44BF3"/>
    <w:rsid w:val="00D464B7"/>
    <w:rsid w:val="00D4741C"/>
    <w:rsid w:val="00D53641"/>
    <w:rsid w:val="00D57918"/>
    <w:rsid w:val="00D617C8"/>
    <w:rsid w:val="00D628A2"/>
    <w:rsid w:val="00D7124A"/>
    <w:rsid w:val="00D71936"/>
    <w:rsid w:val="00D71C08"/>
    <w:rsid w:val="00D73DC6"/>
    <w:rsid w:val="00D74C1A"/>
    <w:rsid w:val="00D754C1"/>
    <w:rsid w:val="00D75B8A"/>
    <w:rsid w:val="00D7685A"/>
    <w:rsid w:val="00D76DFA"/>
    <w:rsid w:val="00D77393"/>
    <w:rsid w:val="00D77A35"/>
    <w:rsid w:val="00D80226"/>
    <w:rsid w:val="00D81112"/>
    <w:rsid w:val="00D81B3E"/>
    <w:rsid w:val="00D8214F"/>
    <w:rsid w:val="00D86A17"/>
    <w:rsid w:val="00D90AE4"/>
    <w:rsid w:val="00D90C70"/>
    <w:rsid w:val="00D90E49"/>
    <w:rsid w:val="00D922C3"/>
    <w:rsid w:val="00D94735"/>
    <w:rsid w:val="00D96ADE"/>
    <w:rsid w:val="00D97D84"/>
    <w:rsid w:val="00DA0CE2"/>
    <w:rsid w:val="00DA2387"/>
    <w:rsid w:val="00DA4D30"/>
    <w:rsid w:val="00DB5E5A"/>
    <w:rsid w:val="00DB6542"/>
    <w:rsid w:val="00DC6A10"/>
    <w:rsid w:val="00DC7F28"/>
    <w:rsid w:val="00DD1F86"/>
    <w:rsid w:val="00DD2819"/>
    <w:rsid w:val="00DE3866"/>
    <w:rsid w:val="00DE50AF"/>
    <w:rsid w:val="00DE590D"/>
    <w:rsid w:val="00DE657E"/>
    <w:rsid w:val="00DE7C4E"/>
    <w:rsid w:val="00DF0DA8"/>
    <w:rsid w:val="00DF1515"/>
    <w:rsid w:val="00DF2095"/>
    <w:rsid w:val="00DF3ACF"/>
    <w:rsid w:val="00DF3F72"/>
    <w:rsid w:val="00DF4704"/>
    <w:rsid w:val="00DF6856"/>
    <w:rsid w:val="00E00A30"/>
    <w:rsid w:val="00E024AA"/>
    <w:rsid w:val="00E05C99"/>
    <w:rsid w:val="00E06097"/>
    <w:rsid w:val="00E1262C"/>
    <w:rsid w:val="00E15C77"/>
    <w:rsid w:val="00E21F53"/>
    <w:rsid w:val="00E250F1"/>
    <w:rsid w:val="00E25847"/>
    <w:rsid w:val="00E25C5E"/>
    <w:rsid w:val="00E3224E"/>
    <w:rsid w:val="00E324D8"/>
    <w:rsid w:val="00E33F68"/>
    <w:rsid w:val="00E34A26"/>
    <w:rsid w:val="00E3550D"/>
    <w:rsid w:val="00E358D2"/>
    <w:rsid w:val="00E37A69"/>
    <w:rsid w:val="00E42F1A"/>
    <w:rsid w:val="00E43964"/>
    <w:rsid w:val="00E43E39"/>
    <w:rsid w:val="00E451E4"/>
    <w:rsid w:val="00E45657"/>
    <w:rsid w:val="00E46A1D"/>
    <w:rsid w:val="00E5012A"/>
    <w:rsid w:val="00E52838"/>
    <w:rsid w:val="00E544C4"/>
    <w:rsid w:val="00E54C27"/>
    <w:rsid w:val="00E56426"/>
    <w:rsid w:val="00E614E0"/>
    <w:rsid w:val="00E629F5"/>
    <w:rsid w:val="00E63F84"/>
    <w:rsid w:val="00E657B1"/>
    <w:rsid w:val="00E65A81"/>
    <w:rsid w:val="00E660E8"/>
    <w:rsid w:val="00E67966"/>
    <w:rsid w:val="00E72E20"/>
    <w:rsid w:val="00E73F7F"/>
    <w:rsid w:val="00E753E8"/>
    <w:rsid w:val="00E75B76"/>
    <w:rsid w:val="00E80C82"/>
    <w:rsid w:val="00E824CE"/>
    <w:rsid w:val="00E825A0"/>
    <w:rsid w:val="00E82F69"/>
    <w:rsid w:val="00E84468"/>
    <w:rsid w:val="00E8536E"/>
    <w:rsid w:val="00E85409"/>
    <w:rsid w:val="00E913B1"/>
    <w:rsid w:val="00E95832"/>
    <w:rsid w:val="00E96DF2"/>
    <w:rsid w:val="00EA036C"/>
    <w:rsid w:val="00EA429F"/>
    <w:rsid w:val="00EA4E74"/>
    <w:rsid w:val="00EA4F9E"/>
    <w:rsid w:val="00EA63CA"/>
    <w:rsid w:val="00EA6D3B"/>
    <w:rsid w:val="00EB00AD"/>
    <w:rsid w:val="00EB136C"/>
    <w:rsid w:val="00EB480E"/>
    <w:rsid w:val="00EB5358"/>
    <w:rsid w:val="00EB5552"/>
    <w:rsid w:val="00EB5EC6"/>
    <w:rsid w:val="00EB7FC9"/>
    <w:rsid w:val="00EC7D71"/>
    <w:rsid w:val="00ED27E8"/>
    <w:rsid w:val="00ED6027"/>
    <w:rsid w:val="00ED7137"/>
    <w:rsid w:val="00EE01FB"/>
    <w:rsid w:val="00EE2318"/>
    <w:rsid w:val="00EE3659"/>
    <w:rsid w:val="00EE5D16"/>
    <w:rsid w:val="00EF06EA"/>
    <w:rsid w:val="00EF217D"/>
    <w:rsid w:val="00EF7C90"/>
    <w:rsid w:val="00EF7F37"/>
    <w:rsid w:val="00F00490"/>
    <w:rsid w:val="00F013CA"/>
    <w:rsid w:val="00F031C2"/>
    <w:rsid w:val="00F0663C"/>
    <w:rsid w:val="00F07604"/>
    <w:rsid w:val="00F1065C"/>
    <w:rsid w:val="00F141A7"/>
    <w:rsid w:val="00F161C5"/>
    <w:rsid w:val="00F16DC7"/>
    <w:rsid w:val="00F21088"/>
    <w:rsid w:val="00F26E6D"/>
    <w:rsid w:val="00F327E7"/>
    <w:rsid w:val="00F32DD5"/>
    <w:rsid w:val="00F34287"/>
    <w:rsid w:val="00F351D7"/>
    <w:rsid w:val="00F35746"/>
    <w:rsid w:val="00F369CF"/>
    <w:rsid w:val="00F370B1"/>
    <w:rsid w:val="00F41A87"/>
    <w:rsid w:val="00F4434F"/>
    <w:rsid w:val="00F447C7"/>
    <w:rsid w:val="00F459B4"/>
    <w:rsid w:val="00F5211B"/>
    <w:rsid w:val="00F53ABC"/>
    <w:rsid w:val="00F554A9"/>
    <w:rsid w:val="00F565DD"/>
    <w:rsid w:val="00F60B82"/>
    <w:rsid w:val="00F665F8"/>
    <w:rsid w:val="00F716FD"/>
    <w:rsid w:val="00F72461"/>
    <w:rsid w:val="00F80355"/>
    <w:rsid w:val="00F80C18"/>
    <w:rsid w:val="00F8104A"/>
    <w:rsid w:val="00F83B0A"/>
    <w:rsid w:val="00F84A1D"/>
    <w:rsid w:val="00F865A2"/>
    <w:rsid w:val="00F87C43"/>
    <w:rsid w:val="00F901C7"/>
    <w:rsid w:val="00F91AA5"/>
    <w:rsid w:val="00F94C35"/>
    <w:rsid w:val="00F97980"/>
    <w:rsid w:val="00FA12D8"/>
    <w:rsid w:val="00FA5722"/>
    <w:rsid w:val="00FA7370"/>
    <w:rsid w:val="00FA7940"/>
    <w:rsid w:val="00FB0C81"/>
    <w:rsid w:val="00FB0F33"/>
    <w:rsid w:val="00FB1210"/>
    <w:rsid w:val="00FB2F2E"/>
    <w:rsid w:val="00FB717D"/>
    <w:rsid w:val="00FC2200"/>
    <w:rsid w:val="00FC2540"/>
    <w:rsid w:val="00FC478D"/>
    <w:rsid w:val="00FD0BAE"/>
    <w:rsid w:val="00FD6B81"/>
    <w:rsid w:val="00FD6E99"/>
    <w:rsid w:val="00FE0236"/>
    <w:rsid w:val="00FE028C"/>
    <w:rsid w:val="00FE2D63"/>
    <w:rsid w:val="00FE2EA8"/>
    <w:rsid w:val="00FE4EB2"/>
    <w:rsid w:val="00FE5C6C"/>
    <w:rsid w:val="00FF0204"/>
    <w:rsid w:val="00FF3851"/>
    <w:rsid w:val="00FF3AED"/>
    <w:rsid w:val="00FF5A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1409D"/>
  <w15:docId w15:val="{05AB8D78-EBAF-433D-A786-F0C68444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ListParagraph2">
    <w:name w:val="List Paragraph 2"/>
    <w:autoRedefine/>
    <w:rsid w:val="006D3F71"/>
    <w:pPr>
      <w:tabs>
        <w:tab w:val="left" w:pos="851"/>
      </w:tabs>
      <w:spacing w:after="240"/>
      <w:ind w:firstLine="851"/>
      <w:outlineLvl w:val="0"/>
    </w:pPr>
    <w:rPr>
      <w:b/>
      <w:noProof/>
      <w:sz w:val="22"/>
      <w:szCs w:val="22"/>
    </w:rPr>
  </w:style>
  <w:style w:type="character" w:customStyle="1" w:styleId="Style2">
    <w:name w:val="Style 2"/>
    <w:basedOn w:val="DefaultParagraphFont"/>
    <w:qFormat/>
    <w:rsid w:val="006D3F71"/>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6D3F71"/>
    <w:rPr>
      <w:b/>
      <w:bCs/>
    </w:rPr>
  </w:style>
  <w:style w:type="paragraph" w:customStyle="1" w:styleId="ListParagraph3">
    <w:name w:val="List Paragraph 3"/>
    <w:basedOn w:val="Normal"/>
    <w:link w:val="ListParagraph3Char"/>
    <w:autoRedefine/>
    <w:rsid w:val="006D3F71"/>
    <w:pPr>
      <w:numPr>
        <w:numId w:val="22"/>
      </w:numPr>
      <w:spacing w:after="240"/>
    </w:pPr>
    <w:rPr>
      <w:b/>
    </w:rPr>
  </w:style>
  <w:style w:type="paragraph" w:customStyle="1" w:styleId="Style2Bold">
    <w:name w:val="Style 2 Bold"/>
    <w:basedOn w:val="Normal"/>
    <w:link w:val="Style2BoldChar"/>
    <w:rsid w:val="006D3F71"/>
    <w:pPr>
      <w:spacing w:after="240"/>
    </w:pPr>
    <w:rPr>
      <w:b/>
      <w:bCs/>
      <w:szCs w:val="20"/>
    </w:rPr>
  </w:style>
  <w:style w:type="paragraph" w:customStyle="1" w:styleId="Style3Bold">
    <w:name w:val="Style3 Bold"/>
    <w:aliases w:val="Underline"/>
    <w:basedOn w:val="Heading1"/>
    <w:autoRedefine/>
    <w:qFormat/>
    <w:rsid w:val="006D3F71"/>
    <w:pPr>
      <w:numPr>
        <w:numId w:val="0"/>
      </w:numPr>
      <w:ind w:firstLine="720"/>
    </w:pPr>
    <w:rPr>
      <w:bCs/>
      <w:u w:val="single"/>
    </w:rPr>
  </w:style>
  <w:style w:type="paragraph" w:customStyle="1" w:styleId="Style1">
    <w:name w:val="Style 1"/>
    <w:basedOn w:val="Normal"/>
    <w:link w:val="Style1Char"/>
    <w:autoRedefine/>
    <w:qFormat/>
    <w:rsid w:val="006D3F71"/>
    <w:pPr>
      <w:tabs>
        <w:tab w:val="left" w:pos="0"/>
      </w:tabs>
      <w:spacing w:before="480" w:after="240"/>
      <w:ind w:left="567"/>
    </w:pPr>
    <w:rPr>
      <w:b/>
      <w:sz w:val="24"/>
    </w:rPr>
  </w:style>
  <w:style w:type="paragraph" w:customStyle="1" w:styleId="StyleBold">
    <w:name w:val="Style Bold"/>
    <w:basedOn w:val="Style2Bold"/>
    <w:link w:val="StyleBoldChar"/>
    <w:qFormat/>
    <w:rsid w:val="006D3F71"/>
  </w:style>
  <w:style w:type="character" w:customStyle="1" w:styleId="Style1Char">
    <w:name w:val="Style 1 Char"/>
    <w:basedOn w:val="DefaultParagraphFont"/>
    <w:link w:val="Style1"/>
    <w:rsid w:val="006D3F71"/>
    <w:rPr>
      <w:b/>
      <w:sz w:val="24"/>
      <w:szCs w:val="22"/>
      <w:lang w:val="en-CA"/>
    </w:rPr>
  </w:style>
  <w:style w:type="paragraph" w:customStyle="1" w:styleId="Style3">
    <w:name w:val="Style 3"/>
    <w:basedOn w:val="Normal"/>
    <w:link w:val="Style3Char"/>
    <w:autoRedefine/>
    <w:qFormat/>
    <w:rsid w:val="008152DB"/>
    <w:pPr>
      <w:widowControl w:val="0"/>
      <w:spacing w:before="360" w:after="240"/>
      <w:ind w:left="720" w:hanging="720"/>
    </w:pPr>
    <w:rPr>
      <w:b/>
    </w:rPr>
  </w:style>
  <w:style w:type="character" w:customStyle="1" w:styleId="Style2BoldChar">
    <w:name w:val="Style 2 Bold Char"/>
    <w:basedOn w:val="DefaultParagraphFont"/>
    <w:link w:val="Style2Bold"/>
    <w:rsid w:val="006D3F71"/>
    <w:rPr>
      <w:b/>
      <w:bCs/>
      <w:sz w:val="22"/>
      <w:lang w:val="en-CA"/>
    </w:rPr>
  </w:style>
  <w:style w:type="character" w:customStyle="1" w:styleId="StyleBoldChar">
    <w:name w:val="Style Bold Char"/>
    <w:basedOn w:val="Style2BoldChar"/>
    <w:link w:val="StyleBold"/>
    <w:rsid w:val="006D3F71"/>
    <w:rPr>
      <w:b/>
      <w:bCs/>
      <w:sz w:val="22"/>
      <w:lang w:val="en-CA"/>
    </w:rPr>
  </w:style>
  <w:style w:type="paragraph" w:customStyle="1" w:styleId="Style4">
    <w:name w:val="Style 4"/>
    <w:basedOn w:val="ListParagraph3"/>
    <w:link w:val="Style4Char"/>
    <w:autoRedefine/>
    <w:qFormat/>
    <w:rsid w:val="006D3F71"/>
    <w:pPr>
      <w:numPr>
        <w:numId w:val="23"/>
      </w:numPr>
    </w:pPr>
  </w:style>
  <w:style w:type="character" w:customStyle="1" w:styleId="Style3Char">
    <w:name w:val="Style 3 Char"/>
    <w:basedOn w:val="DefaultParagraphFont"/>
    <w:link w:val="Style3"/>
    <w:rsid w:val="008152DB"/>
    <w:rPr>
      <w:b/>
      <w:sz w:val="22"/>
      <w:szCs w:val="22"/>
      <w:lang w:val="en-CA"/>
    </w:rPr>
  </w:style>
  <w:style w:type="character" w:customStyle="1" w:styleId="ListParagraph3Char">
    <w:name w:val="List Paragraph 3 Char"/>
    <w:basedOn w:val="DefaultParagraphFont"/>
    <w:link w:val="ListParagraph3"/>
    <w:rsid w:val="006D3F71"/>
    <w:rPr>
      <w:b/>
      <w:sz w:val="22"/>
      <w:szCs w:val="22"/>
      <w:lang w:val="en-CA"/>
    </w:rPr>
  </w:style>
  <w:style w:type="character" w:customStyle="1" w:styleId="Style4Char">
    <w:name w:val="Style 4 Char"/>
    <w:basedOn w:val="ListParagraph3Char"/>
    <w:link w:val="Style4"/>
    <w:rsid w:val="006D3F71"/>
    <w:rPr>
      <w:b/>
      <w:sz w:val="22"/>
      <w:szCs w:val="22"/>
      <w:lang w:val="en-CA"/>
    </w:rPr>
  </w:style>
  <w:style w:type="paragraph" w:styleId="ListParagraph">
    <w:name w:val="List Paragraph"/>
    <w:basedOn w:val="Normal"/>
    <w:uiPriority w:val="34"/>
    <w:qFormat/>
    <w:rsid w:val="006D3F71"/>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D3F7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D3F71"/>
    <w:pPr>
      <w:spacing w:after="160" w:line="240" w:lineRule="exact"/>
    </w:pPr>
    <w:rPr>
      <w:sz w:val="20"/>
      <w:szCs w:val="20"/>
      <w:vertAlign w:val="superscript"/>
      <w:lang w:val="en-US"/>
    </w:rPr>
  </w:style>
  <w:style w:type="character" w:styleId="Hyperlink">
    <w:name w:val="Hyperlink"/>
    <w:basedOn w:val="DefaultParagraphFont"/>
    <w:uiPriority w:val="99"/>
    <w:unhideWhenUsed/>
    <w:rsid w:val="006D3F71"/>
    <w:rPr>
      <w:color w:val="0000FF" w:themeColor="hyperlink"/>
      <w:u w:val="single"/>
    </w:rPr>
  </w:style>
  <w:style w:type="character" w:styleId="UnresolvedMention">
    <w:name w:val="Unresolved Mention"/>
    <w:basedOn w:val="DefaultParagraphFont"/>
    <w:uiPriority w:val="99"/>
    <w:semiHidden/>
    <w:unhideWhenUsed/>
    <w:rsid w:val="006D3F71"/>
    <w:rPr>
      <w:color w:val="605E5C"/>
      <w:shd w:val="clear" w:color="auto" w:fill="E1DFDD"/>
    </w:rPr>
  </w:style>
  <w:style w:type="paragraph" w:styleId="Revision">
    <w:name w:val="Revision"/>
    <w:hidden/>
    <w:uiPriority w:val="99"/>
    <w:semiHidden/>
    <w:rsid w:val="006D3F71"/>
    <w:rPr>
      <w:sz w:val="22"/>
      <w:szCs w:val="22"/>
      <w:lang w:val="en-CA"/>
    </w:rPr>
  </w:style>
  <w:style w:type="character" w:customStyle="1" w:styleId="HeaderChar">
    <w:name w:val="Header Char"/>
    <w:basedOn w:val="DefaultParagraphFont"/>
    <w:link w:val="Header"/>
    <w:uiPriority w:val="99"/>
    <w:rsid w:val="006D3F71"/>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D3F71"/>
    <w:rPr>
      <w:sz w:val="22"/>
      <w:szCs w:val="22"/>
      <w:lang w:val="en-CA"/>
    </w:rPr>
  </w:style>
  <w:style w:type="character" w:styleId="FollowedHyperlink">
    <w:name w:val="FollowedHyperlink"/>
    <w:basedOn w:val="DefaultParagraphFont"/>
    <w:uiPriority w:val="99"/>
    <w:semiHidden/>
    <w:unhideWhenUsed/>
    <w:rsid w:val="006D3F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fontTable" Target="fontTable.xml"/><Relationship Id="rId21" Type="http://schemas.openxmlformats.org/officeDocument/2006/relationships/header" Target="header4.xml"/><Relationship Id="rId34" Type="http://schemas.openxmlformats.org/officeDocument/2006/relationships/header" Target="head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footer" Target="footer11.xml"/><Relationship Id="rId38" Type="http://schemas.openxmlformats.org/officeDocument/2006/relationships/footer" Target="footer1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footer" Target="footer1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7.xml"/><Relationship Id="rId35" Type="http://schemas.openxmlformats.org/officeDocument/2006/relationships/header" Target="header10.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AFTS\Alejandro\93rd%20ExCom\04%20Policy%20papers\HFC%20cost%20guidelines\93XX%20HFC%20cost%20guidelin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86A592A1F7E74AB9172403FA541F70" ma:contentTypeVersion="5" ma:contentTypeDescription="Create a new document." ma:contentTypeScope="" ma:versionID="6284184cbfe7cade49d65a1d166bbd0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3C1DBBB8-4987-4B54-B0F9-E1BA9C49929D}"/>
</file>

<file path=customXml/itemProps4.xml><?xml version="1.0" encoding="utf-8"?>
<ds:datastoreItem xmlns:ds="http://schemas.openxmlformats.org/officeDocument/2006/customXml" ds:itemID="{7592A24F-4CE0-4842-8839-18C0B0D5F7D1}"/>
</file>

<file path=docProps/app.xml><?xml version="1.0" encoding="utf-8"?>
<Properties xmlns="http://schemas.openxmlformats.org/officeDocument/2006/extended-properties" xmlns:vt="http://schemas.openxmlformats.org/officeDocument/2006/docPropsVTypes">
  <Template>93XX HFC cost guidelines</Template>
  <TotalTime>1</TotalTime>
  <Pages>23</Pages>
  <Words>7491</Words>
  <Characters>42705</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Draft guidelines for funding the phase-down of HFCs in Article 5 countries including consideration of operationalizing paragraph 24 of decision XXVIII/2</vt:lpstr>
    </vt:vector>
  </TitlesOfParts>
  <Company>UNMFS</Company>
  <LinksUpToDate>false</LinksUpToDate>
  <CharactersWithSpaces>50096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guidelines for funding the phase-down of HFCs in Article 5 countries including consideration of operationalizing paragraph 24 of decision XXVIII/2</dc:title>
  <dc:creator>Dominika Anna Suwik</dc:creator>
  <cp:keywords>93rd ExCom</cp:keywords>
  <cp:lastModifiedBy>Kata Koppel</cp:lastModifiedBy>
  <cp:revision>3</cp:revision>
  <cp:lastPrinted>2001-05-26T16:40:00Z</cp:lastPrinted>
  <dcterms:created xsi:type="dcterms:W3CDTF">2023-10-23T16:56:00Z</dcterms:created>
  <dcterms:modified xsi:type="dcterms:W3CDTF">2023-11-27T22:21:00Z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UNEP/OzL.Pro/ExCom/93/96</vt:lpwstr>
  </property>
  <property fmtid="{D5CDD505-2E9C-101B-9397-08002B2CF9AE}" pid="3" name="Revision date">
    <vt:lpwstr>10/23/2023</vt:lpwstr>
  </property>
  <property fmtid="{D5CDD505-2E9C-101B-9397-08002B2CF9AE}" pid="4" name="ContentTypeId">
    <vt:lpwstr>0x0101008186A592A1F7E74AB9172403FA541F70</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13179bab64f25c9bee0fd676823145d47037b749e54a84578886a1f4024ebe54</vt:lpwstr>
  </property>
  <property fmtid="{D5CDD505-2E9C-101B-9397-08002B2CF9AE}" pid="8" name="lcf76f155ced4ddcb4097134ff3c332f">
    <vt:lpwstr/>
  </property>
</Properties>
</file>