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7AF38F55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1DB5953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6FE75A1" w14:textId="77777777" w:rsidR="007E5D09" w:rsidRDefault="00E1360E">
            <w:pPr>
              <w:pStyle w:val="Heading3"/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BF77C27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CEABA8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4F9C4EEE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A8CE6E3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4A8277EB" w14:textId="5E038D46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5A11D2">
              <w:rPr>
                <w:rFonts w:asciiTheme="majorBidi" w:hAnsiTheme="majorBidi" w:cstheme="majorBidi"/>
                <w:szCs w:val="24"/>
              </w:rPr>
              <w:t>UNEP/OzL.Pro/ExCom/97/36/Corr.1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27A999A8" w14:textId="393889E0" w:rsidR="00C304DE" w:rsidRPr="009F0270" w:rsidRDefault="00C304DE" w:rsidP="00C304DE">
            <w:r w:rsidRPr="009F0270">
              <w:fldChar w:fldCharType="begin"/>
            </w:r>
            <w:r w:rsidRPr="009F0270">
              <w:instrText xml:space="preserve"> DOCPROPERTY "Revision date" \@ "d MMMM YYYY"  \* MERGEFORMAT </w:instrText>
            </w:r>
            <w:r w:rsidRPr="009F0270">
              <w:fldChar w:fldCharType="separate"/>
            </w:r>
            <w:r w:rsidR="005A11D2">
              <w:t>1 December 2025</w:t>
            </w:r>
            <w:r w:rsidRPr="009F0270">
              <w:fldChar w:fldCharType="end"/>
            </w:r>
          </w:p>
          <w:p w14:paraId="3905492B" w14:textId="77777777" w:rsidR="00662A73" w:rsidRPr="00C304DE" w:rsidRDefault="00662A73" w:rsidP="0084173D">
            <w:pPr>
              <w:jc w:val="left"/>
              <w:rPr>
                <w:rtl/>
              </w:rPr>
            </w:pPr>
          </w:p>
          <w:p w14:paraId="1AD4D88E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2848292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09203B6" w14:textId="77777777" w:rsidR="007E5D09" w:rsidRDefault="00E1360E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5CA553E1" w14:textId="77777777" w:rsidR="007E5D09" w:rsidRDefault="00E1360E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4D8FB4C1" w14:textId="77777777" w:rsidR="007E5D09" w:rsidRDefault="00E1360E" w:rsidP="009A5140">
            <w:pPr>
              <w:pStyle w:val="Heading4"/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163E09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328587FF" wp14:editId="47BF213F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56A4A6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0A6B3F0A" wp14:editId="4F5E0B3E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062A3C9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533211A9" w14:textId="77777777" w:rsidR="00393115" w:rsidRPr="00392DDC" w:rsidRDefault="00393115" w:rsidP="00393115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42DC70B6" w14:textId="77777777" w:rsidR="0002642B" w:rsidRPr="00392DDC" w:rsidRDefault="00393115" w:rsidP="0002642B">
      <w:pPr>
        <w:bidi/>
        <w:ind w:left="180" w:hanging="180"/>
        <w:jc w:val="lowKashida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1DDCDAAC" w14:textId="6CBB5CB0" w:rsidR="0002642B" w:rsidRDefault="00A62048" w:rsidP="0002642B">
      <w:pPr>
        <w:bidi/>
        <w:ind w:left="180" w:hanging="180"/>
        <w:jc w:val="lowKashida"/>
        <w:rPr>
          <w:sz w:val="28"/>
          <w:szCs w:val="28"/>
        </w:rPr>
      </w:pPr>
      <w:r w:rsidRPr="00A62048">
        <w:rPr>
          <w:sz w:val="28"/>
          <w:szCs w:val="28"/>
        </w:rPr>
        <w:t>الاجتماع</w:t>
      </w:r>
      <w:r w:rsidR="0002642B" w:rsidRPr="0002642B">
        <w:rPr>
          <w:sz w:val="28"/>
          <w:szCs w:val="28"/>
        </w:rPr>
        <w:t xml:space="preserve"> </w:t>
      </w:r>
      <w:r w:rsidR="003B2889">
        <w:rPr>
          <w:rFonts w:hint="cs"/>
          <w:sz w:val="28"/>
          <w:szCs w:val="28"/>
          <w:rtl/>
        </w:rPr>
        <w:t xml:space="preserve"> السابع </w:t>
      </w:r>
      <w:r w:rsidR="0002642B" w:rsidRPr="0002642B">
        <w:rPr>
          <w:sz w:val="28"/>
          <w:szCs w:val="28"/>
        </w:rPr>
        <w:t xml:space="preserve"> والتسعون</w:t>
      </w:r>
    </w:p>
    <w:p w14:paraId="3CBDC92F" w14:textId="744E22C3" w:rsidR="0002642B" w:rsidRPr="0002642B" w:rsidRDefault="0002642B" w:rsidP="0002642B">
      <w:pPr>
        <w:bidi/>
        <w:ind w:left="180" w:hanging="180"/>
        <w:jc w:val="lowKashida"/>
        <w:rPr>
          <w:sz w:val="28"/>
          <w:szCs w:val="28"/>
          <w:lang w:val="en-US" w:bidi="ar-EG"/>
        </w:rPr>
      </w:pPr>
      <w:r w:rsidRPr="0002642B">
        <w:rPr>
          <w:sz w:val="28"/>
          <w:szCs w:val="28"/>
        </w:rPr>
        <w:t>مونتريال</w:t>
      </w:r>
      <w:r w:rsidR="003B2889">
        <w:rPr>
          <w:rFonts w:hint="cs"/>
          <w:sz w:val="28"/>
          <w:szCs w:val="28"/>
          <w:rtl/>
        </w:rPr>
        <w:t xml:space="preserve"> 1-5 ديسمبر/كانون الأول 2025</w:t>
      </w:r>
    </w:p>
    <w:p w14:paraId="57DBDB9A" w14:textId="06E4434D" w:rsidR="00393115" w:rsidRPr="005A4D44" w:rsidRDefault="00393115" w:rsidP="00F37CC5">
      <w:pPr>
        <w:bidi/>
        <w:jc w:val="left"/>
        <w:rPr>
          <w:rtl/>
          <w:lang w:val="en-US"/>
        </w:rPr>
      </w:pPr>
      <w:r w:rsidRPr="006106BD">
        <w:rPr>
          <w:sz w:val="28"/>
          <w:szCs w:val="28"/>
          <w:rtl/>
        </w:rPr>
        <w:t>البند</w:t>
      </w:r>
      <w:r w:rsidR="000F26C4">
        <w:rPr>
          <w:rFonts w:hint="cs"/>
          <w:sz w:val="28"/>
          <w:szCs w:val="28"/>
          <w:rtl/>
        </w:rPr>
        <w:t xml:space="preserve"> 9(د)</w:t>
      </w:r>
      <w:r w:rsidR="000F26C4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من جدول الأعمال المؤقت</w:t>
      </w:r>
      <w:r w:rsidRPr="00550019">
        <w:rPr>
          <w:rStyle w:val="FootnoteReference"/>
          <w:rtl/>
          <w:lang w:val="fr-FR"/>
        </w:rPr>
        <w:footnoteReference w:id="1"/>
      </w:r>
    </w:p>
    <w:p w14:paraId="49DAB15F" w14:textId="77777777" w:rsidR="00067D37" w:rsidRDefault="00067D37" w:rsidP="00F37CC5">
      <w:pPr>
        <w:jc w:val="right"/>
        <w:rPr>
          <w:sz w:val="26"/>
          <w:szCs w:val="26"/>
          <w:rtl/>
          <w:lang w:val="en-CA" w:bidi="ar-SA"/>
        </w:rPr>
      </w:pPr>
    </w:p>
    <w:p w14:paraId="6C269E00" w14:textId="77777777" w:rsidR="00405AD8" w:rsidRPr="00F37CC5" w:rsidRDefault="00405AD8" w:rsidP="00F37CC5">
      <w:pPr>
        <w:jc w:val="right"/>
        <w:rPr>
          <w:sz w:val="26"/>
          <w:szCs w:val="26"/>
          <w:rtl/>
          <w:lang w:val="en-CA" w:bidi="ar-SA"/>
        </w:rPr>
      </w:pPr>
    </w:p>
    <w:p w14:paraId="08A4671F" w14:textId="7D17A030" w:rsidR="000F26C4" w:rsidRDefault="00111F89" w:rsidP="00111F89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11F89">
        <w:rPr>
          <w:rFonts w:asciiTheme="majorBidi" w:hAnsiTheme="majorBidi" w:cstheme="majorBidi" w:hint="cs"/>
          <w:b/>
          <w:bCs/>
          <w:sz w:val="28"/>
          <w:szCs w:val="28"/>
          <w:rtl/>
        </w:rPr>
        <w:t>تصويب</w:t>
      </w:r>
    </w:p>
    <w:p w14:paraId="0BA68E6C" w14:textId="77777777" w:rsidR="00111F89" w:rsidRPr="00F37CC5" w:rsidRDefault="00111F89" w:rsidP="00F37CC5">
      <w:pPr>
        <w:bidi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856FEF1" w14:textId="7CEBD02F" w:rsidR="00111F89" w:rsidRPr="00111F89" w:rsidRDefault="00AD2891" w:rsidP="00111F89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مقترحات مشاريع:</w:t>
      </w:r>
      <w:r w:rsidR="00111F89" w:rsidRPr="00111F8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الأرجنتين</w:t>
      </w:r>
    </w:p>
    <w:p w14:paraId="111B113A" w14:textId="77777777" w:rsidR="00F37CC5" w:rsidRPr="00F37CC5" w:rsidRDefault="00F37CC5" w:rsidP="00F37CC5">
      <w:pPr>
        <w:jc w:val="right"/>
        <w:rPr>
          <w:bCs/>
          <w:sz w:val="26"/>
          <w:szCs w:val="26"/>
          <w:rtl/>
        </w:rPr>
      </w:pPr>
    </w:p>
    <w:p w14:paraId="0BD8EB3D" w14:textId="429B4051" w:rsidR="000F26C4" w:rsidRDefault="00134080" w:rsidP="00AD2891">
      <w:pPr>
        <w:bidi/>
        <w:spacing w:after="240"/>
        <w:ind w:left="720"/>
        <w:rPr>
          <w:sz w:val="26"/>
          <w:szCs w:val="26"/>
          <w:rtl/>
          <w:lang w:bidi="ar"/>
        </w:rPr>
      </w:pPr>
      <w:r>
        <w:rPr>
          <w:rFonts w:hint="cs"/>
          <w:sz w:val="26"/>
          <w:szCs w:val="26"/>
          <w:rtl/>
          <w:lang w:bidi="ar"/>
        </w:rPr>
        <w:t>التحكم في</w:t>
      </w:r>
      <w:r w:rsidR="00B30772">
        <w:rPr>
          <w:rFonts w:hint="cs"/>
          <w:sz w:val="26"/>
          <w:szCs w:val="26"/>
          <w:rtl/>
          <w:lang w:bidi="ar"/>
        </w:rPr>
        <w:t xml:space="preserve"> </w:t>
      </w:r>
      <w:r w:rsidR="00AD2891" w:rsidRPr="00AD2891">
        <w:rPr>
          <w:sz w:val="26"/>
          <w:szCs w:val="26"/>
          <w:rtl/>
          <w:lang w:bidi="ar"/>
        </w:rPr>
        <w:t>انبعاثات</w:t>
      </w:r>
      <w:r w:rsidR="00443890">
        <w:rPr>
          <w:rFonts w:hint="cs"/>
          <w:sz w:val="26"/>
          <w:szCs w:val="26"/>
          <w:rtl/>
          <w:lang w:bidi="ar"/>
        </w:rPr>
        <w:t xml:space="preserve"> مركب</w:t>
      </w:r>
      <w:r w:rsidR="00AD2891" w:rsidRPr="00AD2891">
        <w:rPr>
          <w:sz w:val="26"/>
          <w:szCs w:val="26"/>
          <w:rtl/>
          <w:lang w:bidi="ar"/>
        </w:rPr>
        <w:t xml:space="preserve"> الهيدروفلور</w:t>
      </w:r>
      <w:r w:rsidR="00B30772">
        <w:rPr>
          <w:rFonts w:hint="cs"/>
          <w:sz w:val="26"/>
          <w:szCs w:val="26"/>
          <w:rtl/>
          <w:lang w:bidi="ar"/>
        </w:rPr>
        <w:t>كربون-</w:t>
      </w:r>
      <w:r w:rsidR="00AD2891" w:rsidRPr="00AD2891">
        <w:rPr>
          <w:sz w:val="26"/>
          <w:szCs w:val="26"/>
          <w:rtl/>
          <w:lang w:bidi="ar"/>
        </w:rPr>
        <w:t xml:space="preserve">23 </w:t>
      </w:r>
      <w:r>
        <w:rPr>
          <w:rFonts w:hint="cs"/>
          <w:sz w:val="26"/>
          <w:szCs w:val="26"/>
          <w:rtl/>
          <w:lang w:bidi="ar"/>
        </w:rPr>
        <w:t xml:space="preserve">الناتج عن </w:t>
      </w:r>
      <w:r w:rsidR="00AD2891" w:rsidRPr="00AD2891">
        <w:rPr>
          <w:sz w:val="26"/>
          <w:szCs w:val="26"/>
          <w:rtl/>
          <w:lang w:bidi="ar"/>
        </w:rPr>
        <w:t xml:space="preserve">إنتاج </w:t>
      </w:r>
      <w:r w:rsidR="004513EF" w:rsidRPr="00AD2891">
        <w:rPr>
          <w:sz w:val="26"/>
          <w:szCs w:val="26"/>
          <w:rtl/>
          <w:lang w:bidi="ar"/>
        </w:rPr>
        <w:t>الهيدرو</w:t>
      </w:r>
      <w:r w:rsidR="004513EF">
        <w:rPr>
          <w:rFonts w:hint="cs"/>
          <w:sz w:val="26"/>
          <w:szCs w:val="26"/>
          <w:rtl/>
          <w:lang w:bidi="ar"/>
        </w:rPr>
        <w:t>كلورو</w:t>
      </w:r>
      <w:r w:rsidR="004513EF" w:rsidRPr="00AD2891">
        <w:rPr>
          <w:sz w:val="26"/>
          <w:szCs w:val="26"/>
          <w:rtl/>
          <w:lang w:bidi="ar"/>
        </w:rPr>
        <w:t>فلور</w:t>
      </w:r>
      <w:r w:rsidR="004513EF">
        <w:rPr>
          <w:rFonts w:hint="cs"/>
          <w:sz w:val="26"/>
          <w:szCs w:val="26"/>
          <w:rtl/>
          <w:lang w:bidi="ar"/>
        </w:rPr>
        <w:t>كربون</w:t>
      </w:r>
      <w:r w:rsidR="00AD2891" w:rsidRPr="00AD2891">
        <w:rPr>
          <w:sz w:val="26"/>
          <w:szCs w:val="26"/>
          <w:rtl/>
          <w:lang w:bidi="ar"/>
        </w:rPr>
        <w:t xml:space="preserve">-22 في شركة </w:t>
      </w:r>
      <w:r w:rsidR="00443890" w:rsidRPr="00443890">
        <w:rPr>
          <w:rFonts w:hint="cs"/>
          <w:sz w:val="26"/>
          <w:szCs w:val="26"/>
          <w:rtl/>
          <w:lang w:bidi="ar"/>
        </w:rPr>
        <w:t>ﻓﺮﯾﻮ</w:t>
      </w:r>
      <w:r w:rsidR="00443890" w:rsidRPr="00443890">
        <w:rPr>
          <w:sz w:val="26"/>
          <w:szCs w:val="26"/>
          <w:rtl/>
          <w:lang w:bidi="ar"/>
        </w:rPr>
        <w:t xml:space="preserve"> إ</w:t>
      </w:r>
      <w:r w:rsidR="00443890" w:rsidRPr="00443890">
        <w:rPr>
          <w:rFonts w:hint="cs"/>
          <w:sz w:val="26"/>
          <w:szCs w:val="26"/>
          <w:rtl/>
          <w:lang w:bidi="ar"/>
        </w:rPr>
        <w:t>ﻧﺪ</w:t>
      </w:r>
      <w:r w:rsidR="00443890" w:rsidRPr="00443890">
        <w:rPr>
          <w:rFonts w:hint="eastAsia"/>
          <w:sz w:val="26"/>
          <w:szCs w:val="26"/>
          <w:rtl/>
          <w:lang w:bidi="ar"/>
        </w:rPr>
        <w:t>و</w:t>
      </w:r>
      <w:r w:rsidR="00443890" w:rsidRPr="00443890">
        <w:rPr>
          <w:rFonts w:hint="cs"/>
          <w:sz w:val="26"/>
          <w:szCs w:val="26"/>
          <w:rtl/>
          <w:lang w:bidi="ar"/>
        </w:rPr>
        <w:t>ﺳﺘﺮﯾﺎ</w:t>
      </w:r>
      <w:r w:rsidR="00443890" w:rsidRPr="00443890">
        <w:rPr>
          <w:rFonts w:hint="eastAsia"/>
          <w:sz w:val="26"/>
          <w:szCs w:val="26"/>
          <w:rtl/>
          <w:lang w:bidi="ar"/>
        </w:rPr>
        <w:t>س</w:t>
      </w:r>
      <w:r w:rsidR="00443890" w:rsidRPr="00443890">
        <w:rPr>
          <w:sz w:val="26"/>
          <w:szCs w:val="26"/>
          <w:rtl/>
          <w:lang w:bidi="ar"/>
        </w:rPr>
        <w:t xml:space="preserve"> أر</w:t>
      </w:r>
      <w:r w:rsidR="00443890" w:rsidRPr="00443890">
        <w:rPr>
          <w:rFonts w:hint="cs"/>
          <w:sz w:val="26"/>
          <w:szCs w:val="26"/>
          <w:rtl/>
          <w:lang w:bidi="ar"/>
        </w:rPr>
        <w:t>ﺟﻨﺘﯿﻨﺎ</w:t>
      </w:r>
      <w:r w:rsidR="00443890" w:rsidRPr="00443890">
        <w:rPr>
          <w:rFonts w:hint="eastAsia"/>
          <w:sz w:val="26"/>
          <w:szCs w:val="26"/>
          <w:rtl/>
          <w:lang w:bidi="ar"/>
        </w:rPr>
        <w:t>س</w:t>
      </w:r>
      <w:r w:rsidR="00AD2891" w:rsidRPr="00AD2891">
        <w:rPr>
          <w:sz w:val="26"/>
          <w:szCs w:val="26"/>
          <w:rtl/>
          <w:lang w:bidi="ar"/>
        </w:rPr>
        <w:t xml:space="preserve"> (الشريحتان الثانية والثالثة)</w:t>
      </w:r>
    </w:p>
    <w:p w14:paraId="4069B822" w14:textId="54D4C3EB" w:rsidR="00AF7440" w:rsidRPr="001C099F" w:rsidRDefault="00AF7440" w:rsidP="00AF7440">
      <w:pPr>
        <w:bidi/>
        <w:spacing w:after="240"/>
        <w:rPr>
          <w:sz w:val="26"/>
          <w:szCs w:val="26"/>
        </w:rPr>
      </w:pPr>
      <w:r>
        <w:rPr>
          <w:rFonts w:hint="cs"/>
          <w:sz w:val="26"/>
          <w:szCs w:val="26"/>
          <w:rtl/>
          <w:lang w:bidi="ar"/>
        </w:rPr>
        <w:t xml:space="preserve">يجري إصدار هذه الوثيقة </w:t>
      </w:r>
      <w:r w:rsidR="001135D0">
        <w:rPr>
          <w:rFonts w:hint="cs"/>
          <w:sz w:val="26"/>
          <w:szCs w:val="26"/>
          <w:rtl/>
          <w:lang w:bidi="ar"/>
        </w:rPr>
        <w:t>بغية</w:t>
      </w:r>
      <w:r>
        <w:rPr>
          <w:rFonts w:hint="cs"/>
          <w:sz w:val="26"/>
          <w:szCs w:val="26"/>
          <w:rtl/>
          <w:lang w:bidi="ar"/>
        </w:rPr>
        <w:t>:</w:t>
      </w:r>
    </w:p>
    <w:p w14:paraId="40CF38F7" w14:textId="377E679B" w:rsidR="00626BBD" w:rsidRPr="00A44B03" w:rsidRDefault="0045193B" w:rsidP="00405AD8">
      <w:pPr>
        <w:pStyle w:val="Heading2"/>
        <w:numPr>
          <w:ilvl w:val="0"/>
          <w:numId w:val="29"/>
        </w:numPr>
        <w:bidi/>
        <w:ind w:left="810" w:hanging="540"/>
        <w:rPr>
          <w:sz w:val="26"/>
          <w:szCs w:val="26"/>
          <w:lang w:val="en-CA" w:bidi="ar-LB"/>
        </w:rPr>
      </w:pPr>
      <w:r w:rsidRPr="00405AD8">
        <w:rPr>
          <w:rFonts w:hint="cs"/>
          <w:b/>
          <w:bCs/>
          <w:sz w:val="26"/>
          <w:szCs w:val="26"/>
          <w:rtl/>
          <w:lang w:val="en-CA" w:bidi="ar-LB"/>
        </w:rPr>
        <w:t>الاستعاضة</w:t>
      </w:r>
      <w:r w:rsidR="00626BBD" w:rsidRPr="00A44B03">
        <w:rPr>
          <w:sz w:val="26"/>
          <w:szCs w:val="26"/>
          <w:rtl/>
          <w:lang w:val="en-CA" w:bidi="ar-LB"/>
        </w:rPr>
        <w:t>، في الجدول (</w:t>
      </w:r>
      <w:r w:rsidR="00074DCD">
        <w:rPr>
          <w:rFonts w:hint="cs"/>
          <w:sz w:val="26"/>
          <w:szCs w:val="26"/>
          <w:rtl/>
          <w:lang w:val="en-CA" w:bidi="ar-LB"/>
        </w:rPr>
        <w:t>سادساً</w:t>
      </w:r>
      <w:r w:rsidR="00626BBD" w:rsidRPr="00A44B03">
        <w:rPr>
          <w:sz w:val="26"/>
          <w:szCs w:val="26"/>
          <w:rtl/>
          <w:lang w:val="en-CA" w:bidi="ar-LB"/>
        </w:rPr>
        <w:t xml:space="preserve">) </w:t>
      </w:r>
      <w:r w:rsidR="001B2ED2">
        <w:rPr>
          <w:rFonts w:hint="cs"/>
          <w:sz w:val="26"/>
          <w:szCs w:val="26"/>
          <w:rtl/>
          <w:lang w:val="en-CA" w:bidi="ar-LB"/>
        </w:rPr>
        <w:t>الوارد في</w:t>
      </w:r>
      <w:r w:rsidR="00626BBD" w:rsidRPr="00A44B03">
        <w:rPr>
          <w:sz w:val="26"/>
          <w:szCs w:val="26"/>
          <w:rtl/>
          <w:lang w:val="en-CA" w:bidi="ar-LB"/>
        </w:rPr>
        <w:t xml:space="preserve"> ورقة تقييم المشروع في الصفحة 1</w:t>
      </w:r>
      <w:r w:rsidR="00C304DE">
        <w:rPr>
          <w:sz w:val="26"/>
          <w:szCs w:val="26"/>
          <w:rtl/>
          <w:lang w:val="en-CA" w:bidi="ar-LB"/>
        </w:rPr>
        <w:t>6</w:t>
      </w:r>
      <w:r w:rsidR="00626BBD" w:rsidRPr="00A44B03">
        <w:rPr>
          <w:sz w:val="26"/>
          <w:szCs w:val="26"/>
          <w:rtl/>
          <w:lang w:val="en-CA" w:bidi="ar-LB"/>
        </w:rPr>
        <w:t xml:space="preserve">، </w:t>
      </w:r>
      <w:r w:rsidRPr="00A44B03">
        <w:rPr>
          <w:rFonts w:hint="cs"/>
          <w:sz w:val="26"/>
          <w:szCs w:val="26"/>
          <w:rtl/>
          <w:lang w:val="en-CA" w:bidi="ar-LB"/>
        </w:rPr>
        <w:t xml:space="preserve">عن </w:t>
      </w:r>
      <w:r w:rsidR="00626BBD" w:rsidRPr="00A44B03">
        <w:rPr>
          <w:sz w:val="26"/>
          <w:szCs w:val="26"/>
          <w:rtl/>
          <w:lang w:val="en-CA" w:bidi="ar-LB"/>
        </w:rPr>
        <w:t>مجموع الأموال الموصى بالموافقة عليها في هذا الاجتماع (</w:t>
      </w:r>
      <w:r w:rsidR="00626BBD" w:rsidRPr="00A44B03">
        <w:rPr>
          <w:rFonts w:hint="cs"/>
          <w:sz w:val="26"/>
          <w:szCs w:val="26"/>
          <w:rtl/>
          <w:lang w:val="en-CA" w:bidi="ar-LB"/>
        </w:rPr>
        <w:t>بال</w:t>
      </w:r>
      <w:r w:rsidR="00626BBD" w:rsidRPr="00A44B03">
        <w:rPr>
          <w:sz w:val="26"/>
          <w:szCs w:val="26"/>
          <w:rtl/>
          <w:lang w:val="en-CA" w:bidi="ar-LB"/>
        </w:rPr>
        <w:t xml:space="preserve">دولار </w:t>
      </w:r>
      <w:r w:rsidR="00626BBD" w:rsidRPr="00A44B03">
        <w:rPr>
          <w:rFonts w:hint="cs"/>
          <w:sz w:val="26"/>
          <w:szCs w:val="26"/>
          <w:rtl/>
          <w:lang w:val="en-CA" w:bidi="ar-LB"/>
        </w:rPr>
        <w:t>ال</w:t>
      </w:r>
      <w:r w:rsidR="00626BBD" w:rsidRPr="00A44B03">
        <w:rPr>
          <w:sz w:val="26"/>
          <w:szCs w:val="26"/>
          <w:rtl/>
          <w:lang w:val="en-CA" w:bidi="ar-LB"/>
        </w:rPr>
        <w:t>أمريكي)، في كلتا الحالتين</w:t>
      </w:r>
      <w:r w:rsidR="001F4843" w:rsidRPr="00A44B03">
        <w:rPr>
          <w:rFonts w:hint="cs"/>
          <w:sz w:val="26"/>
          <w:szCs w:val="26"/>
          <w:rtl/>
          <w:lang w:val="en-CA" w:bidi="ar-LB"/>
        </w:rPr>
        <w:t xml:space="preserve"> </w:t>
      </w:r>
      <w:r w:rsidR="00CA49BE" w:rsidRPr="00A44B03">
        <w:rPr>
          <w:rFonts w:hint="cs"/>
          <w:sz w:val="26"/>
          <w:szCs w:val="26"/>
          <w:rtl/>
          <w:lang w:val="en-CA" w:bidi="ar-LB"/>
        </w:rPr>
        <w:t>البالغة</w:t>
      </w:r>
      <w:r w:rsidR="00F44576">
        <w:rPr>
          <w:rFonts w:hint="cs"/>
          <w:sz w:val="26"/>
          <w:szCs w:val="26"/>
          <w:rtl/>
          <w:lang w:val="en-CA" w:bidi="ar-LB"/>
        </w:rPr>
        <w:t xml:space="preserve"> </w:t>
      </w:r>
      <w:r w:rsidR="001F4843" w:rsidRPr="00A44B03">
        <w:rPr>
          <w:sz w:val="26"/>
          <w:szCs w:val="26"/>
          <w:lang w:val="en-CA" w:bidi="ar-LB"/>
        </w:rPr>
        <w:t>“125,514”</w:t>
      </w:r>
      <w:r w:rsidR="001F4843" w:rsidRPr="00A44B03">
        <w:rPr>
          <w:rFonts w:hint="cs"/>
          <w:sz w:val="26"/>
          <w:szCs w:val="26"/>
          <w:rtl/>
          <w:lang w:val="en-CA" w:bidi="ar-LB"/>
        </w:rPr>
        <w:t xml:space="preserve"> </w:t>
      </w:r>
      <w:r w:rsidR="001F4843" w:rsidRPr="00CC4517">
        <w:rPr>
          <w:rFonts w:hint="cs"/>
          <w:b/>
          <w:bCs/>
          <w:sz w:val="26"/>
          <w:szCs w:val="26"/>
          <w:rtl/>
          <w:lang w:val="en-CA" w:bidi="ar-LB"/>
        </w:rPr>
        <w:t>بمبلغ</w:t>
      </w:r>
      <w:r w:rsidR="001F4843" w:rsidRPr="00A44B03">
        <w:rPr>
          <w:rFonts w:hint="cs"/>
          <w:sz w:val="26"/>
          <w:szCs w:val="26"/>
          <w:rtl/>
          <w:lang w:val="en-CA" w:bidi="ar-LB"/>
        </w:rPr>
        <w:t xml:space="preserve"> </w:t>
      </w:r>
      <w:r w:rsidR="00565015" w:rsidRPr="00A44B03">
        <w:rPr>
          <w:sz w:val="26"/>
          <w:szCs w:val="26"/>
          <w:lang w:val="en-CA" w:bidi="ar-LB"/>
        </w:rPr>
        <w:t>“96,775”</w:t>
      </w:r>
      <w:r w:rsidR="00565015" w:rsidRPr="00A44B03">
        <w:rPr>
          <w:rFonts w:hint="cs"/>
          <w:sz w:val="26"/>
          <w:szCs w:val="26"/>
          <w:rtl/>
          <w:lang w:val="en-CA" w:bidi="ar-LB"/>
        </w:rPr>
        <w:t xml:space="preserve"> </w:t>
      </w:r>
      <w:r w:rsidR="00CA49BE" w:rsidRPr="005F2A88">
        <w:rPr>
          <w:rFonts w:hint="cs"/>
          <w:b/>
          <w:bCs/>
          <w:sz w:val="26"/>
          <w:szCs w:val="26"/>
          <w:rtl/>
          <w:lang w:val="en-CA" w:bidi="ar-LB"/>
        </w:rPr>
        <w:t>والبالغة</w:t>
      </w:r>
      <w:r w:rsidR="00565015" w:rsidRPr="00A44B03">
        <w:rPr>
          <w:rFonts w:hint="cs"/>
          <w:sz w:val="26"/>
          <w:szCs w:val="26"/>
          <w:rtl/>
          <w:lang w:val="en-CA" w:bidi="ar-LB"/>
        </w:rPr>
        <w:t xml:space="preserve"> </w:t>
      </w:r>
      <w:r w:rsidR="0053663D" w:rsidRPr="00A44B03">
        <w:rPr>
          <w:sz w:val="26"/>
          <w:szCs w:val="26"/>
          <w:lang w:val="en-CA" w:bidi="ar-LB"/>
        </w:rPr>
        <w:t xml:space="preserve">“8,786” </w:t>
      </w:r>
      <w:r w:rsidR="0053663D" w:rsidRPr="00A44B03">
        <w:rPr>
          <w:rFonts w:hint="cs"/>
          <w:sz w:val="26"/>
          <w:szCs w:val="26"/>
          <w:rtl/>
          <w:lang w:val="en-CA" w:bidi="ar-LB"/>
        </w:rPr>
        <w:t xml:space="preserve"> </w:t>
      </w:r>
      <w:r w:rsidR="0053663D" w:rsidRPr="00CC4517">
        <w:rPr>
          <w:rFonts w:hint="cs"/>
          <w:b/>
          <w:bCs/>
          <w:sz w:val="26"/>
          <w:szCs w:val="26"/>
          <w:rtl/>
          <w:lang w:val="en-CA" w:bidi="ar-LB"/>
        </w:rPr>
        <w:t>بمبلغ</w:t>
      </w:r>
      <w:r w:rsidR="0053663D" w:rsidRPr="00A44B03">
        <w:rPr>
          <w:rFonts w:hint="cs"/>
          <w:sz w:val="26"/>
          <w:szCs w:val="26"/>
          <w:rtl/>
          <w:lang w:val="en-CA" w:bidi="ar-LB"/>
        </w:rPr>
        <w:t xml:space="preserve"> </w:t>
      </w:r>
      <w:r w:rsidR="0053663D" w:rsidRPr="00A44B03">
        <w:rPr>
          <w:sz w:val="26"/>
          <w:szCs w:val="26"/>
          <w:lang w:val="en-CA" w:bidi="ar-LB"/>
        </w:rPr>
        <w:t>“6,774”</w:t>
      </w:r>
    </w:p>
    <w:p w14:paraId="05D93376" w14:textId="5EA1EE11" w:rsidR="00A405E4" w:rsidRPr="00A44B03" w:rsidRDefault="0045193B" w:rsidP="00405AD8">
      <w:pPr>
        <w:pStyle w:val="Heading2"/>
        <w:numPr>
          <w:ilvl w:val="0"/>
          <w:numId w:val="29"/>
        </w:numPr>
        <w:bidi/>
        <w:ind w:left="810" w:hanging="540"/>
        <w:rPr>
          <w:sz w:val="26"/>
          <w:szCs w:val="26"/>
          <w:lang w:val="en-CA" w:bidi="ar-LB"/>
        </w:rPr>
      </w:pPr>
      <w:r w:rsidRPr="00CC4517">
        <w:rPr>
          <w:rFonts w:hint="cs"/>
          <w:b/>
          <w:bCs/>
          <w:sz w:val="26"/>
          <w:szCs w:val="26"/>
          <w:rtl/>
          <w:lang w:val="en-CA" w:bidi="ar-LB"/>
        </w:rPr>
        <w:t>الاستعاضة</w:t>
      </w:r>
      <w:r w:rsidRPr="00A44B03">
        <w:rPr>
          <w:rFonts w:hint="cs"/>
          <w:sz w:val="26"/>
          <w:szCs w:val="26"/>
          <w:rtl/>
          <w:lang w:val="en-CA" w:bidi="ar-LB"/>
        </w:rPr>
        <w:t xml:space="preserve"> عن</w:t>
      </w:r>
      <w:r w:rsidR="00A405E4" w:rsidRPr="00A44B03">
        <w:rPr>
          <w:rFonts w:hint="cs"/>
          <w:sz w:val="26"/>
          <w:szCs w:val="26"/>
          <w:rtl/>
          <w:lang w:val="en-CA" w:bidi="ar-LB"/>
        </w:rPr>
        <w:t xml:space="preserve"> العبارة </w:t>
      </w:r>
      <w:r w:rsidR="00EF0660" w:rsidRPr="00A44B03">
        <w:rPr>
          <w:rFonts w:hint="cs"/>
          <w:sz w:val="26"/>
          <w:szCs w:val="26"/>
          <w:rtl/>
          <w:lang w:val="en-CA" w:bidi="ar-LB"/>
        </w:rPr>
        <w:t>’’</w:t>
      </w:r>
      <w:r w:rsidR="00EF0660" w:rsidRPr="00A44B03">
        <w:rPr>
          <w:sz w:val="26"/>
          <w:szCs w:val="26"/>
          <w:rtl/>
          <w:lang w:val="en-CA" w:bidi="ar-LB"/>
        </w:rPr>
        <w:t>41,809 دولار</w:t>
      </w:r>
      <w:r w:rsidR="00EF0660" w:rsidRPr="00A44B03">
        <w:rPr>
          <w:rFonts w:hint="cs"/>
          <w:sz w:val="26"/>
          <w:szCs w:val="26"/>
          <w:rtl/>
          <w:lang w:val="en-CA" w:bidi="ar-LB"/>
        </w:rPr>
        <w:t>اً أمريكياً‘‘</w:t>
      </w:r>
      <w:r w:rsidR="00EF0660" w:rsidRPr="00A44B03">
        <w:rPr>
          <w:sz w:val="26"/>
          <w:szCs w:val="26"/>
          <w:rtl/>
          <w:lang w:val="en-CA" w:bidi="ar-LB"/>
        </w:rPr>
        <w:t xml:space="preserve"> </w:t>
      </w:r>
      <w:r w:rsidR="00A405E4" w:rsidRPr="00A44B03">
        <w:rPr>
          <w:rFonts w:hint="cs"/>
          <w:sz w:val="26"/>
          <w:szCs w:val="26"/>
          <w:rtl/>
          <w:lang w:val="en-CA" w:bidi="ar-LB"/>
        </w:rPr>
        <w:t xml:space="preserve">الواردة في </w:t>
      </w:r>
      <w:r w:rsidR="00A405E4" w:rsidRPr="00A44B03">
        <w:rPr>
          <w:sz w:val="26"/>
          <w:szCs w:val="26"/>
          <w:rtl/>
          <w:lang w:val="en-CA" w:bidi="ar-LB"/>
        </w:rPr>
        <w:t>الجملة الأخيرة من الفقرة 67</w:t>
      </w:r>
      <w:r w:rsidR="001135D0" w:rsidRPr="00A44B03">
        <w:rPr>
          <w:rFonts w:hint="cs"/>
          <w:sz w:val="26"/>
          <w:szCs w:val="26"/>
          <w:rtl/>
          <w:lang w:val="en-CA" w:bidi="ar-LB"/>
        </w:rPr>
        <w:t xml:space="preserve">، </w:t>
      </w:r>
      <w:r w:rsidR="00CA49BE" w:rsidRPr="00CC4517">
        <w:rPr>
          <w:rFonts w:hint="cs"/>
          <w:b/>
          <w:bCs/>
          <w:sz w:val="26"/>
          <w:szCs w:val="26"/>
          <w:rtl/>
          <w:lang w:val="en-CA" w:bidi="ar-LB"/>
        </w:rPr>
        <w:t>ب</w:t>
      </w:r>
      <w:r w:rsidR="00A405E4" w:rsidRPr="00CC4517">
        <w:rPr>
          <w:b/>
          <w:bCs/>
          <w:sz w:val="26"/>
          <w:szCs w:val="26"/>
          <w:rtl/>
          <w:lang w:val="en-CA" w:bidi="ar-LB"/>
        </w:rPr>
        <w:t>عبارة</w:t>
      </w:r>
      <w:r w:rsidR="00A405E4" w:rsidRPr="00A44B03">
        <w:rPr>
          <w:sz w:val="26"/>
          <w:szCs w:val="26"/>
          <w:rtl/>
          <w:lang w:val="en-CA" w:bidi="ar-LB"/>
        </w:rPr>
        <w:t xml:space="preserve"> </w:t>
      </w:r>
      <w:r w:rsidR="008B78D3" w:rsidRPr="00A44B03">
        <w:rPr>
          <w:rFonts w:hint="cs"/>
          <w:sz w:val="26"/>
          <w:szCs w:val="26"/>
          <w:rtl/>
          <w:lang w:val="en-CA" w:bidi="ar-LB"/>
        </w:rPr>
        <w:t>’’</w:t>
      </w:r>
      <w:r w:rsidR="00A405E4" w:rsidRPr="00A44B03">
        <w:rPr>
          <w:sz w:val="26"/>
          <w:szCs w:val="26"/>
          <w:rtl/>
          <w:lang w:val="en-CA" w:bidi="ar-LB"/>
        </w:rPr>
        <w:t xml:space="preserve">90,897 </w:t>
      </w:r>
      <w:r w:rsidR="00EF0660" w:rsidRPr="00A44B03">
        <w:rPr>
          <w:sz w:val="26"/>
          <w:szCs w:val="26"/>
          <w:rtl/>
          <w:lang w:val="en-CA" w:bidi="ar-LB"/>
        </w:rPr>
        <w:t>دولار</w:t>
      </w:r>
      <w:r w:rsidR="00EF0660" w:rsidRPr="00A44B03">
        <w:rPr>
          <w:rFonts w:hint="cs"/>
          <w:sz w:val="26"/>
          <w:szCs w:val="26"/>
          <w:rtl/>
          <w:lang w:val="en-CA" w:bidi="ar-LB"/>
        </w:rPr>
        <w:t>اً أمريكياً‘‘</w:t>
      </w:r>
    </w:p>
    <w:p w14:paraId="7B0FEAC1" w14:textId="12639D63" w:rsidR="00521BBA" w:rsidRPr="00A44B03" w:rsidRDefault="0045193B" w:rsidP="00405AD8">
      <w:pPr>
        <w:pStyle w:val="Heading2"/>
        <w:numPr>
          <w:ilvl w:val="0"/>
          <w:numId w:val="29"/>
        </w:numPr>
        <w:bidi/>
        <w:ind w:left="810" w:hanging="540"/>
        <w:rPr>
          <w:sz w:val="26"/>
          <w:szCs w:val="26"/>
          <w:lang w:val="en-CA" w:bidi="ar-LB"/>
        </w:rPr>
      </w:pPr>
      <w:r w:rsidRPr="00CC4517">
        <w:rPr>
          <w:rFonts w:hint="cs"/>
          <w:b/>
          <w:bCs/>
          <w:sz w:val="26"/>
          <w:szCs w:val="26"/>
          <w:rtl/>
          <w:lang w:val="en-CA" w:bidi="ar-LB"/>
        </w:rPr>
        <w:t>الاستعاضة</w:t>
      </w:r>
      <w:r w:rsidR="00521BBA" w:rsidRPr="00A44B03">
        <w:rPr>
          <w:sz w:val="26"/>
          <w:szCs w:val="26"/>
          <w:rtl/>
          <w:lang w:val="en-CA" w:bidi="ar-LB"/>
        </w:rPr>
        <w:t xml:space="preserve"> </w:t>
      </w:r>
      <w:r w:rsidRPr="00A44B03">
        <w:rPr>
          <w:rFonts w:hint="cs"/>
          <w:sz w:val="26"/>
          <w:szCs w:val="26"/>
          <w:rtl/>
          <w:lang w:val="en-CA" w:bidi="ar-LB"/>
        </w:rPr>
        <w:t xml:space="preserve">عن </w:t>
      </w:r>
      <w:r w:rsidR="00521BBA" w:rsidRPr="00A44B03">
        <w:rPr>
          <w:sz w:val="26"/>
          <w:szCs w:val="26"/>
          <w:rtl/>
          <w:lang w:val="en-CA" w:bidi="ar-LB"/>
        </w:rPr>
        <w:t xml:space="preserve">الجملة الأخيرة </w:t>
      </w:r>
      <w:r w:rsidR="006A1847" w:rsidRPr="00A44B03">
        <w:rPr>
          <w:rFonts w:hint="cs"/>
          <w:sz w:val="26"/>
          <w:szCs w:val="26"/>
          <w:rtl/>
          <w:lang w:val="en-CA" w:bidi="ar-LB"/>
        </w:rPr>
        <w:t xml:space="preserve">الواردة في </w:t>
      </w:r>
      <w:r w:rsidR="00521BBA" w:rsidRPr="00A44B03">
        <w:rPr>
          <w:sz w:val="26"/>
          <w:szCs w:val="26"/>
          <w:rtl/>
          <w:lang w:val="en-CA" w:bidi="ar-LB"/>
        </w:rPr>
        <w:t xml:space="preserve">الفقرة 68 </w:t>
      </w:r>
      <w:r w:rsidR="00684CA0" w:rsidRPr="00CC4517">
        <w:rPr>
          <w:rFonts w:hint="cs"/>
          <w:b/>
          <w:bCs/>
          <w:sz w:val="26"/>
          <w:szCs w:val="26"/>
          <w:rtl/>
          <w:lang w:val="en-CA" w:bidi="ar-LB"/>
        </w:rPr>
        <w:t>بما يلي</w:t>
      </w:r>
      <w:r w:rsidR="00521BBA" w:rsidRPr="00A44B03">
        <w:rPr>
          <w:sz w:val="26"/>
          <w:szCs w:val="26"/>
          <w:rtl/>
          <w:lang w:val="en-CA" w:bidi="ar-LB"/>
        </w:rPr>
        <w:t xml:space="preserve">: </w:t>
      </w:r>
      <w:r w:rsidR="00A53FC3" w:rsidRPr="00A44B03">
        <w:rPr>
          <w:rFonts w:hint="cs"/>
          <w:sz w:val="26"/>
          <w:szCs w:val="26"/>
          <w:rtl/>
          <w:lang w:val="en-CA" w:bidi="ar-LB"/>
        </w:rPr>
        <w:t>’’</w:t>
      </w:r>
      <w:r w:rsidR="00521BBA" w:rsidRPr="00A44B03">
        <w:rPr>
          <w:sz w:val="26"/>
          <w:szCs w:val="26"/>
          <w:rtl/>
          <w:lang w:val="en-CA" w:bidi="ar-LB"/>
        </w:rPr>
        <w:t>وبناءً على ذلك، واستناد</w:t>
      </w:r>
      <w:r w:rsidR="00BC06F2">
        <w:rPr>
          <w:rFonts w:hint="cs"/>
          <w:sz w:val="26"/>
          <w:szCs w:val="26"/>
          <w:rtl/>
          <w:lang w:val="en-CA" w:bidi="ar-LB"/>
        </w:rPr>
        <w:t>اً</w:t>
      </w:r>
      <w:r w:rsidR="00521BBA" w:rsidRPr="00A44B03">
        <w:rPr>
          <w:sz w:val="26"/>
          <w:szCs w:val="26"/>
          <w:rtl/>
          <w:lang w:val="en-CA" w:bidi="ar-LB"/>
        </w:rPr>
        <w:t xml:space="preserve"> إلى إنتاج </w:t>
      </w:r>
      <w:r w:rsidR="00A53FC3" w:rsidRPr="00A44B03">
        <w:rPr>
          <w:sz w:val="26"/>
          <w:szCs w:val="26"/>
          <w:rtl/>
          <w:lang w:val="en-CA" w:bidi="ar-LB"/>
        </w:rPr>
        <w:t>الهيدرو</w:t>
      </w:r>
      <w:r w:rsidR="00A53FC3" w:rsidRPr="00A44B03">
        <w:rPr>
          <w:rFonts w:hint="cs"/>
          <w:sz w:val="26"/>
          <w:szCs w:val="26"/>
          <w:rtl/>
          <w:lang w:val="en-CA" w:bidi="ar-LB"/>
        </w:rPr>
        <w:t>كلورو</w:t>
      </w:r>
      <w:r w:rsidR="00A53FC3" w:rsidRPr="00A44B03">
        <w:rPr>
          <w:sz w:val="26"/>
          <w:szCs w:val="26"/>
          <w:rtl/>
          <w:lang w:val="en-CA" w:bidi="ar-LB"/>
        </w:rPr>
        <w:t>فلور</w:t>
      </w:r>
      <w:r w:rsidR="00A53FC3" w:rsidRPr="00A44B03">
        <w:rPr>
          <w:rFonts w:hint="cs"/>
          <w:sz w:val="26"/>
          <w:szCs w:val="26"/>
          <w:rtl/>
          <w:lang w:val="en-CA" w:bidi="ar-LB"/>
        </w:rPr>
        <w:t>كربون</w:t>
      </w:r>
      <w:r w:rsidR="00A53FC3" w:rsidRPr="00A44B03">
        <w:rPr>
          <w:sz w:val="26"/>
          <w:szCs w:val="26"/>
          <w:rtl/>
          <w:lang w:val="en-CA" w:bidi="ar-LB"/>
        </w:rPr>
        <w:t xml:space="preserve">-22 </w:t>
      </w:r>
      <w:r w:rsidR="00521BBA" w:rsidRPr="00A44B03">
        <w:rPr>
          <w:sz w:val="26"/>
          <w:szCs w:val="26"/>
          <w:rtl/>
          <w:lang w:val="en-CA" w:bidi="ar-LB"/>
        </w:rPr>
        <w:t>الذي تم التحقق منه في الأعوام 2022 و2023 و2024 و</w:t>
      </w:r>
      <w:r w:rsidR="00123C5F" w:rsidRPr="00A44B03">
        <w:rPr>
          <w:rFonts w:hint="cs"/>
          <w:sz w:val="26"/>
          <w:szCs w:val="26"/>
          <w:rtl/>
          <w:lang w:val="en-CA" w:bidi="ar-LB"/>
        </w:rPr>
        <w:t>ال</w:t>
      </w:r>
      <w:r w:rsidR="00521BBA" w:rsidRPr="00A44B03">
        <w:rPr>
          <w:sz w:val="26"/>
          <w:szCs w:val="26"/>
          <w:rtl/>
          <w:lang w:val="en-CA" w:bidi="ar-LB"/>
        </w:rPr>
        <w:t xml:space="preserve">معدل </w:t>
      </w:r>
      <w:r w:rsidR="00123C5F" w:rsidRPr="00A44B03">
        <w:rPr>
          <w:rFonts w:hint="cs"/>
          <w:sz w:val="26"/>
          <w:szCs w:val="26"/>
          <w:rtl/>
          <w:lang w:val="en-CA" w:bidi="ar-LB"/>
        </w:rPr>
        <w:t>التاريخي ل</w:t>
      </w:r>
      <w:r w:rsidR="00521BBA" w:rsidRPr="00A44B03">
        <w:rPr>
          <w:sz w:val="26"/>
          <w:szCs w:val="26"/>
          <w:rtl/>
          <w:lang w:val="en-CA" w:bidi="ar-LB"/>
        </w:rPr>
        <w:t xml:space="preserve">توليد المنتج الثانوي البالغ 3.24 في المائة، وبعد </w:t>
      </w:r>
      <w:r w:rsidR="004B2A7D">
        <w:rPr>
          <w:rFonts w:hint="cs"/>
          <w:sz w:val="26"/>
          <w:szCs w:val="26"/>
          <w:rtl/>
          <w:lang w:val="en-CA" w:bidi="ar-LB"/>
        </w:rPr>
        <w:t>الأخذ بعين الاعتبار</w:t>
      </w:r>
      <w:r w:rsidR="00BC06F2">
        <w:rPr>
          <w:rFonts w:hint="cs"/>
          <w:sz w:val="26"/>
          <w:szCs w:val="26"/>
          <w:rtl/>
          <w:lang w:val="en-CA" w:bidi="ar-LB"/>
        </w:rPr>
        <w:t xml:space="preserve"> لنحو</w:t>
      </w:r>
      <w:r w:rsidR="00123C5F" w:rsidRPr="00A44B03">
        <w:rPr>
          <w:rFonts w:hint="cs"/>
          <w:sz w:val="26"/>
          <w:szCs w:val="26"/>
          <w:rtl/>
          <w:lang w:val="en-CA" w:bidi="ar-LB"/>
        </w:rPr>
        <w:t xml:space="preserve"> </w:t>
      </w:r>
      <w:r w:rsidR="00521BBA" w:rsidRPr="00A44B03">
        <w:rPr>
          <w:sz w:val="26"/>
          <w:szCs w:val="26"/>
          <w:rtl/>
          <w:lang w:val="en-CA" w:bidi="ar-LB"/>
        </w:rPr>
        <w:t>17.31 طن</w:t>
      </w:r>
      <w:r w:rsidR="000F2C47" w:rsidRPr="00A44B03">
        <w:rPr>
          <w:rFonts w:hint="cs"/>
          <w:sz w:val="26"/>
          <w:szCs w:val="26"/>
          <w:rtl/>
          <w:lang w:val="en-CA" w:bidi="ar-LB"/>
        </w:rPr>
        <w:t xml:space="preserve">اً </w:t>
      </w:r>
      <w:r w:rsidR="00521BBA" w:rsidRPr="00A44B03">
        <w:rPr>
          <w:sz w:val="26"/>
          <w:szCs w:val="26"/>
          <w:rtl/>
          <w:lang w:val="en-CA" w:bidi="ar-LB"/>
        </w:rPr>
        <w:t>متري</w:t>
      </w:r>
      <w:r w:rsidR="000F2C47" w:rsidRPr="00A44B03">
        <w:rPr>
          <w:rFonts w:hint="cs"/>
          <w:sz w:val="26"/>
          <w:szCs w:val="26"/>
          <w:rtl/>
          <w:lang w:val="en-CA" w:bidi="ar-LB"/>
        </w:rPr>
        <w:t>اً</w:t>
      </w:r>
      <w:r w:rsidR="00521BBA" w:rsidRPr="00A44B03">
        <w:rPr>
          <w:sz w:val="26"/>
          <w:szCs w:val="26"/>
          <w:rtl/>
          <w:lang w:val="en-CA" w:bidi="ar-LB"/>
        </w:rPr>
        <w:t xml:space="preserve"> من المنتج الثانوي </w:t>
      </w:r>
      <w:r w:rsidR="0037467C">
        <w:rPr>
          <w:rFonts w:hint="cs"/>
          <w:sz w:val="26"/>
          <w:szCs w:val="26"/>
          <w:rtl/>
          <w:lang w:val="en-CA" w:bidi="ar-LB"/>
        </w:rPr>
        <w:t>ل</w:t>
      </w:r>
      <w:r w:rsidR="008C6BD1" w:rsidRPr="00A44B03">
        <w:rPr>
          <w:sz w:val="26"/>
          <w:szCs w:val="26"/>
          <w:rtl/>
          <w:lang w:val="en-CA" w:bidi="ar-LB"/>
        </w:rPr>
        <w:t>لهيدروفلور</w:t>
      </w:r>
      <w:r w:rsidR="008C6BD1" w:rsidRPr="00A44B03">
        <w:rPr>
          <w:rFonts w:hint="cs"/>
          <w:sz w:val="26"/>
          <w:szCs w:val="26"/>
          <w:rtl/>
          <w:lang w:val="en-CA" w:bidi="ar-LB"/>
        </w:rPr>
        <w:t>كربون-</w:t>
      </w:r>
      <w:r w:rsidR="00521BBA" w:rsidRPr="00A44B03">
        <w:rPr>
          <w:sz w:val="26"/>
          <w:szCs w:val="26"/>
          <w:lang w:val="en-CA" w:bidi="ar-LB"/>
        </w:rPr>
        <w:t>23</w:t>
      </w:r>
      <w:r w:rsidR="00521BBA" w:rsidRPr="00A44B03">
        <w:rPr>
          <w:sz w:val="26"/>
          <w:szCs w:val="26"/>
          <w:rtl/>
          <w:lang w:val="en-CA" w:bidi="ar-LB"/>
        </w:rPr>
        <w:t xml:space="preserve"> الذي لم يتم تدميره ولكن</w:t>
      </w:r>
      <w:r w:rsidR="00123C5F" w:rsidRPr="00A44B03">
        <w:rPr>
          <w:rFonts w:hint="cs"/>
          <w:sz w:val="26"/>
          <w:szCs w:val="26"/>
          <w:rtl/>
          <w:lang w:val="en-CA" w:bidi="ar-LB"/>
        </w:rPr>
        <w:t xml:space="preserve"> بدلاً من ذلك</w:t>
      </w:r>
      <w:r w:rsidR="00521BBA" w:rsidRPr="00A44B03">
        <w:rPr>
          <w:sz w:val="26"/>
          <w:szCs w:val="26"/>
          <w:rtl/>
          <w:lang w:val="en-CA" w:bidi="ar-LB"/>
        </w:rPr>
        <w:t xml:space="preserve"> تم </w:t>
      </w:r>
      <w:r w:rsidR="00482AC2">
        <w:rPr>
          <w:rFonts w:hint="cs"/>
          <w:sz w:val="26"/>
          <w:szCs w:val="26"/>
          <w:rtl/>
          <w:lang w:val="en-CA" w:bidi="ar-LB"/>
        </w:rPr>
        <w:t>انبعاثه</w:t>
      </w:r>
      <w:r w:rsidR="00521BBA" w:rsidRPr="00A44B03">
        <w:rPr>
          <w:sz w:val="26"/>
          <w:szCs w:val="26"/>
          <w:rtl/>
          <w:lang w:val="en-CA" w:bidi="ar-LB"/>
        </w:rPr>
        <w:t xml:space="preserve"> في الغلاف الجوي في عام 2022 و10.01 </w:t>
      </w:r>
      <w:r w:rsidR="0037467C">
        <w:rPr>
          <w:rFonts w:hint="cs"/>
          <w:sz w:val="26"/>
          <w:szCs w:val="26"/>
          <w:rtl/>
          <w:lang w:val="en-CA" w:bidi="ar-LB"/>
        </w:rPr>
        <w:t xml:space="preserve">طن متري </w:t>
      </w:r>
      <w:r w:rsidR="00521BBA" w:rsidRPr="00A44B03">
        <w:rPr>
          <w:sz w:val="26"/>
          <w:szCs w:val="26"/>
          <w:rtl/>
          <w:lang w:val="en-CA" w:bidi="ar-LB"/>
        </w:rPr>
        <w:t xml:space="preserve">من </w:t>
      </w:r>
      <w:r w:rsidR="000F2C47" w:rsidRPr="00A44B03">
        <w:rPr>
          <w:sz w:val="26"/>
          <w:szCs w:val="26"/>
          <w:rtl/>
          <w:lang w:val="en-CA" w:bidi="ar-LB"/>
        </w:rPr>
        <w:t>الهيدروفلور</w:t>
      </w:r>
      <w:r w:rsidR="000F2C47" w:rsidRPr="00A44B03">
        <w:rPr>
          <w:rFonts w:hint="cs"/>
          <w:sz w:val="26"/>
          <w:szCs w:val="26"/>
          <w:rtl/>
          <w:lang w:val="en-CA" w:bidi="ar-LB"/>
        </w:rPr>
        <w:t>كربون-</w:t>
      </w:r>
      <w:r w:rsidR="000F2C47" w:rsidRPr="00A44B03">
        <w:rPr>
          <w:sz w:val="26"/>
          <w:szCs w:val="26"/>
          <w:lang w:val="en-CA" w:bidi="ar-LB"/>
        </w:rPr>
        <w:t>23</w:t>
      </w:r>
      <w:r w:rsidR="000F2C47" w:rsidRPr="00A44B03">
        <w:rPr>
          <w:sz w:val="26"/>
          <w:szCs w:val="26"/>
          <w:rtl/>
          <w:lang w:val="en-CA" w:bidi="ar-LB"/>
        </w:rPr>
        <w:t xml:space="preserve"> </w:t>
      </w:r>
      <w:r w:rsidR="00521BBA" w:rsidRPr="00A44B03">
        <w:rPr>
          <w:sz w:val="26"/>
          <w:szCs w:val="26"/>
          <w:rtl/>
          <w:lang w:val="en-CA" w:bidi="ar-LB"/>
        </w:rPr>
        <w:t xml:space="preserve">الذي تم توليده في عام 2024 والذي تم تخزينه في </w:t>
      </w:r>
      <w:r w:rsidR="00C07851">
        <w:rPr>
          <w:rFonts w:hint="cs"/>
          <w:sz w:val="26"/>
          <w:szCs w:val="26"/>
          <w:rtl/>
          <w:lang w:val="en-CA" w:bidi="ar-LB"/>
        </w:rPr>
        <w:t>خ</w:t>
      </w:r>
      <w:r w:rsidR="00532816">
        <w:rPr>
          <w:rFonts w:hint="cs"/>
          <w:sz w:val="26"/>
          <w:szCs w:val="26"/>
          <w:rtl/>
          <w:lang w:val="en-CA" w:bidi="ar-LB"/>
        </w:rPr>
        <w:t>ز</w:t>
      </w:r>
      <w:r w:rsidR="00C07851">
        <w:rPr>
          <w:rFonts w:hint="cs"/>
          <w:sz w:val="26"/>
          <w:szCs w:val="26"/>
          <w:rtl/>
          <w:lang w:val="en-CA" w:bidi="ar-LB"/>
        </w:rPr>
        <w:t xml:space="preserve">ان عالي التبريد </w:t>
      </w:r>
      <w:r w:rsidR="00BC06F2">
        <w:rPr>
          <w:rFonts w:hint="cs"/>
          <w:sz w:val="26"/>
          <w:szCs w:val="26"/>
          <w:rtl/>
          <w:lang w:val="en-CA" w:bidi="ar-LB"/>
        </w:rPr>
        <w:t>من أجل تدميره في وقت لاحق</w:t>
      </w:r>
      <w:r w:rsidR="00521BBA" w:rsidRPr="00A44B03">
        <w:rPr>
          <w:sz w:val="26"/>
          <w:szCs w:val="26"/>
          <w:rtl/>
          <w:lang w:val="en-CA" w:bidi="ar-LB"/>
        </w:rPr>
        <w:t xml:space="preserve">، فإن التمويل المؤهل للشريحتين الثانية والثالثة مجتمعتين هو 96,775 </w:t>
      </w:r>
      <w:r w:rsidR="001E79D5" w:rsidRPr="00A44B03">
        <w:rPr>
          <w:sz w:val="26"/>
          <w:szCs w:val="26"/>
          <w:rtl/>
          <w:lang w:val="en-CA" w:bidi="ar-LB"/>
        </w:rPr>
        <w:t>دولار</w:t>
      </w:r>
      <w:r w:rsidR="001E79D5" w:rsidRPr="00A44B03">
        <w:rPr>
          <w:rFonts w:hint="cs"/>
          <w:sz w:val="26"/>
          <w:szCs w:val="26"/>
          <w:rtl/>
          <w:lang w:val="en-CA" w:bidi="ar-LB"/>
        </w:rPr>
        <w:t>اً أمريكياً</w:t>
      </w:r>
      <w:r w:rsidR="00521BBA" w:rsidRPr="00A44B03">
        <w:rPr>
          <w:sz w:val="26"/>
          <w:szCs w:val="26"/>
          <w:rtl/>
          <w:lang w:val="en-CA" w:bidi="ar-LB"/>
        </w:rPr>
        <w:t xml:space="preserve">، بالإضافة إلى تكاليف دعم الوكالة البالغة 6,774 </w:t>
      </w:r>
      <w:r w:rsidR="001E79D5" w:rsidRPr="00A44B03">
        <w:rPr>
          <w:sz w:val="26"/>
          <w:szCs w:val="26"/>
          <w:rtl/>
          <w:lang w:val="en-CA" w:bidi="ar-LB"/>
        </w:rPr>
        <w:t>دولار</w:t>
      </w:r>
      <w:r w:rsidR="001E79D5" w:rsidRPr="00A44B03">
        <w:rPr>
          <w:rFonts w:hint="cs"/>
          <w:sz w:val="26"/>
          <w:szCs w:val="26"/>
          <w:rtl/>
          <w:lang w:val="en-CA" w:bidi="ar-LB"/>
        </w:rPr>
        <w:t>اً أمريكياً</w:t>
      </w:r>
      <w:r w:rsidR="00521BBA" w:rsidRPr="00A44B03">
        <w:rPr>
          <w:sz w:val="26"/>
          <w:szCs w:val="26"/>
          <w:rtl/>
          <w:lang w:val="en-CA" w:bidi="ar-LB"/>
        </w:rPr>
        <w:t xml:space="preserve">، </w:t>
      </w:r>
      <w:r w:rsidR="00BE7701">
        <w:rPr>
          <w:rFonts w:hint="cs"/>
          <w:sz w:val="26"/>
          <w:szCs w:val="26"/>
          <w:rtl/>
          <w:lang w:val="en-CA" w:bidi="ar-LB"/>
        </w:rPr>
        <w:t>لليونيدو</w:t>
      </w:r>
    </w:p>
    <w:p w14:paraId="2F178511" w14:textId="12999E5B" w:rsidR="00783116" w:rsidRPr="00A44B03" w:rsidRDefault="005015DE" w:rsidP="00405AD8">
      <w:pPr>
        <w:pStyle w:val="Heading2"/>
        <w:numPr>
          <w:ilvl w:val="0"/>
          <w:numId w:val="29"/>
        </w:numPr>
        <w:bidi/>
        <w:ind w:left="810" w:hanging="540"/>
        <w:rPr>
          <w:sz w:val="26"/>
          <w:szCs w:val="26"/>
          <w:rtl/>
          <w:lang w:val="en-CA" w:bidi="ar-LB"/>
        </w:rPr>
      </w:pPr>
      <w:r w:rsidRPr="00CC4517">
        <w:rPr>
          <w:rFonts w:hint="cs"/>
          <w:b/>
          <w:bCs/>
          <w:sz w:val="26"/>
          <w:szCs w:val="26"/>
          <w:rtl/>
          <w:lang w:val="en-CA" w:bidi="ar-LB"/>
        </w:rPr>
        <w:t>الاستعاضة</w:t>
      </w:r>
      <w:r w:rsidRPr="00A44B03">
        <w:rPr>
          <w:rFonts w:hint="cs"/>
          <w:sz w:val="26"/>
          <w:szCs w:val="26"/>
          <w:rtl/>
          <w:lang w:val="en-CA" w:bidi="ar-LB"/>
        </w:rPr>
        <w:t>،</w:t>
      </w:r>
      <w:r w:rsidR="00D576D1" w:rsidRPr="00A44B03">
        <w:rPr>
          <w:sz w:val="26"/>
          <w:szCs w:val="26"/>
          <w:rtl/>
          <w:lang w:val="en-CA" w:bidi="ar-LB"/>
        </w:rPr>
        <w:t xml:space="preserve"> في الفقرة 74 (ب)</w:t>
      </w:r>
      <w:r w:rsidRPr="00A44B03">
        <w:rPr>
          <w:rFonts w:hint="cs"/>
          <w:sz w:val="26"/>
          <w:szCs w:val="26"/>
          <w:rtl/>
          <w:lang w:val="en-CA" w:bidi="ar-LB"/>
        </w:rPr>
        <w:t xml:space="preserve">، عن </w:t>
      </w:r>
      <w:r w:rsidR="00D576D1" w:rsidRPr="00A44B03">
        <w:rPr>
          <w:sz w:val="26"/>
          <w:szCs w:val="26"/>
          <w:rtl/>
          <w:lang w:val="en-CA" w:bidi="ar-LB"/>
        </w:rPr>
        <w:t xml:space="preserve">عبارة </w:t>
      </w:r>
      <w:r w:rsidRPr="00A44B03">
        <w:rPr>
          <w:rFonts w:hint="cs"/>
          <w:sz w:val="26"/>
          <w:szCs w:val="26"/>
          <w:rtl/>
          <w:lang w:val="en-CA" w:bidi="ar-LB"/>
        </w:rPr>
        <w:t>’’</w:t>
      </w:r>
      <w:r w:rsidR="00D576D1" w:rsidRPr="00A44B03">
        <w:rPr>
          <w:sz w:val="26"/>
          <w:szCs w:val="26"/>
          <w:rtl/>
          <w:lang w:val="en-CA" w:bidi="ar-LB"/>
        </w:rPr>
        <w:t xml:space="preserve">بمبلغ 125,514 </w:t>
      </w:r>
      <w:r w:rsidR="00E108E6" w:rsidRPr="00A44B03">
        <w:rPr>
          <w:sz w:val="26"/>
          <w:szCs w:val="26"/>
          <w:rtl/>
          <w:lang w:val="en-CA" w:bidi="ar-LB"/>
        </w:rPr>
        <w:t>دولار</w:t>
      </w:r>
      <w:r w:rsidR="00E108E6" w:rsidRPr="00A44B03">
        <w:rPr>
          <w:rFonts w:hint="cs"/>
          <w:sz w:val="26"/>
          <w:szCs w:val="26"/>
          <w:rtl/>
          <w:lang w:val="en-CA" w:bidi="ar-LB"/>
        </w:rPr>
        <w:t>اً أمريكياً</w:t>
      </w:r>
      <w:r w:rsidR="00D576D1" w:rsidRPr="00A44B03">
        <w:rPr>
          <w:sz w:val="26"/>
          <w:szCs w:val="26"/>
          <w:rtl/>
          <w:lang w:val="en-CA" w:bidi="ar-LB"/>
        </w:rPr>
        <w:t xml:space="preserve">، بالإضافة إلى تكاليف دعم </w:t>
      </w:r>
      <w:r w:rsidR="00D576D1" w:rsidRPr="00A44B03">
        <w:rPr>
          <w:sz w:val="26"/>
          <w:szCs w:val="26"/>
          <w:rtl/>
          <w:lang w:val="en-CA" w:bidi="ar-LB"/>
        </w:rPr>
        <w:lastRenderedPageBreak/>
        <w:t xml:space="preserve">الوكالة البالغة 8,786 </w:t>
      </w:r>
      <w:r w:rsidR="00E108E6" w:rsidRPr="00A44B03">
        <w:rPr>
          <w:sz w:val="26"/>
          <w:szCs w:val="26"/>
          <w:rtl/>
          <w:lang w:val="en-CA" w:bidi="ar-LB"/>
        </w:rPr>
        <w:t>دولار</w:t>
      </w:r>
      <w:r w:rsidR="00E108E6" w:rsidRPr="00A44B03">
        <w:rPr>
          <w:rFonts w:hint="cs"/>
          <w:sz w:val="26"/>
          <w:szCs w:val="26"/>
          <w:rtl/>
          <w:lang w:val="en-CA" w:bidi="ar-LB"/>
        </w:rPr>
        <w:t>اً أمريكياً</w:t>
      </w:r>
      <w:r w:rsidR="00D576D1" w:rsidRPr="00A44B03">
        <w:rPr>
          <w:sz w:val="26"/>
          <w:szCs w:val="26"/>
          <w:rtl/>
          <w:lang w:val="en-CA" w:bidi="ar-LB"/>
        </w:rPr>
        <w:t xml:space="preserve">، </w:t>
      </w:r>
      <w:r w:rsidR="00BE7701">
        <w:rPr>
          <w:rFonts w:hint="cs"/>
          <w:sz w:val="26"/>
          <w:szCs w:val="26"/>
          <w:rtl/>
          <w:lang w:val="en-CA" w:bidi="ar-LB"/>
        </w:rPr>
        <w:t>لليونيدو</w:t>
      </w:r>
      <w:r w:rsidR="00E108E6" w:rsidRPr="00A44B03">
        <w:rPr>
          <w:rFonts w:hint="cs"/>
          <w:sz w:val="26"/>
          <w:szCs w:val="26"/>
          <w:rtl/>
          <w:lang w:val="en-CA" w:bidi="ar-LB"/>
        </w:rPr>
        <w:t xml:space="preserve">‘‘ </w:t>
      </w:r>
      <w:r w:rsidR="00D576D1" w:rsidRPr="00443890">
        <w:rPr>
          <w:b/>
          <w:bCs/>
          <w:sz w:val="26"/>
          <w:szCs w:val="26"/>
          <w:rtl/>
          <w:lang w:val="en-CA" w:bidi="ar-LB"/>
        </w:rPr>
        <w:t>بعبارة</w:t>
      </w:r>
      <w:r w:rsidR="00D576D1" w:rsidRPr="00A44B03">
        <w:rPr>
          <w:sz w:val="26"/>
          <w:szCs w:val="26"/>
          <w:rtl/>
          <w:lang w:val="en-CA" w:bidi="ar-LB"/>
        </w:rPr>
        <w:t xml:space="preserve"> </w:t>
      </w:r>
      <w:r w:rsidR="00E108E6" w:rsidRPr="00A44B03">
        <w:rPr>
          <w:rFonts w:hint="cs"/>
          <w:sz w:val="26"/>
          <w:szCs w:val="26"/>
          <w:rtl/>
          <w:lang w:val="en-CA" w:bidi="ar-LB"/>
        </w:rPr>
        <w:t>’’</w:t>
      </w:r>
      <w:r w:rsidR="00D576D1" w:rsidRPr="00A44B03">
        <w:rPr>
          <w:sz w:val="26"/>
          <w:szCs w:val="26"/>
          <w:rtl/>
          <w:lang w:val="en-CA" w:bidi="ar-LB"/>
        </w:rPr>
        <w:t xml:space="preserve">بمبلغ 96,775 </w:t>
      </w:r>
      <w:r w:rsidR="00E108E6" w:rsidRPr="00A44B03">
        <w:rPr>
          <w:sz w:val="26"/>
          <w:szCs w:val="26"/>
          <w:rtl/>
          <w:lang w:val="en-CA" w:bidi="ar-LB"/>
        </w:rPr>
        <w:t>دولار</w:t>
      </w:r>
      <w:r w:rsidR="00E108E6" w:rsidRPr="00A44B03">
        <w:rPr>
          <w:rFonts w:hint="cs"/>
          <w:sz w:val="26"/>
          <w:szCs w:val="26"/>
          <w:rtl/>
          <w:lang w:val="en-CA" w:bidi="ar-LB"/>
        </w:rPr>
        <w:t>اً أمريكياً</w:t>
      </w:r>
      <w:r w:rsidR="00D576D1" w:rsidRPr="00A44B03">
        <w:rPr>
          <w:sz w:val="26"/>
          <w:szCs w:val="26"/>
          <w:rtl/>
          <w:lang w:val="en-CA" w:bidi="ar-LB"/>
        </w:rPr>
        <w:t xml:space="preserve">، بالإضافة إلى تكاليف دعم الوكالة البالغة 6,774 </w:t>
      </w:r>
      <w:r w:rsidR="00E108E6" w:rsidRPr="00A44B03">
        <w:rPr>
          <w:sz w:val="26"/>
          <w:szCs w:val="26"/>
          <w:rtl/>
          <w:lang w:val="en-CA" w:bidi="ar-LB"/>
        </w:rPr>
        <w:t>دولار</w:t>
      </w:r>
      <w:r w:rsidR="00E108E6" w:rsidRPr="00A44B03">
        <w:rPr>
          <w:rFonts w:hint="cs"/>
          <w:sz w:val="26"/>
          <w:szCs w:val="26"/>
          <w:rtl/>
          <w:lang w:val="en-CA" w:bidi="ar-LB"/>
        </w:rPr>
        <w:t>اً أمريكياً</w:t>
      </w:r>
      <w:r w:rsidR="00D576D1" w:rsidRPr="00A44B03">
        <w:rPr>
          <w:sz w:val="26"/>
          <w:szCs w:val="26"/>
          <w:rtl/>
          <w:lang w:val="en-CA" w:bidi="ar-LB"/>
        </w:rPr>
        <w:t>،</w:t>
      </w:r>
      <w:r w:rsidR="00BE7701">
        <w:rPr>
          <w:rFonts w:hint="cs"/>
          <w:sz w:val="26"/>
          <w:szCs w:val="26"/>
          <w:rtl/>
          <w:lang w:val="en-CA" w:bidi="ar-LB"/>
        </w:rPr>
        <w:t xml:space="preserve"> لليونيدو</w:t>
      </w:r>
      <w:r w:rsidR="004924B9" w:rsidRPr="00A44B03">
        <w:rPr>
          <w:rFonts w:hint="cs"/>
          <w:sz w:val="26"/>
          <w:szCs w:val="26"/>
          <w:rtl/>
          <w:lang w:val="en-CA" w:bidi="ar-LB"/>
        </w:rPr>
        <w:t>‘‘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2B8578CE" w14:textId="77777777" w:rsidTr="00134041">
        <w:tc>
          <w:tcPr>
            <w:tcW w:w="1871" w:type="dxa"/>
          </w:tcPr>
          <w:p w14:paraId="60A514B6" w14:textId="44DA6DE2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38186561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AF61D39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872" w:type="dxa"/>
          </w:tcPr>
          <w:p w14:paraId="6ECBC528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3" w:type="dxa"/>
          </w:tcPr>
          <w:p w14:paraId="1A578B3E" w14:textId="77777777" w:rsidR="007E5D09" w:rsidRDefault="007E5D09">
            <w:pPr>
              <w:rPr>
                <w:lang w:val="en-CA"/>
              </w:rPr>
            </w:pPr>
          </w:p>
        </w:tc>
      </w:tr>
    </w:tbl>
    <w:p w14:paraId="3A7841EA" w14:textId="77777777" w:rsidR="007E5D09" w:rsidRPr="00783116" w:rsidRDefault="007E5D09" w:rsidP="00A44B03">
      <w:pPr>
        <w:rPr>
          <w:rtl/>
        </w:rPr>
      </w:pPr>
    </w:p>
    <w:sectPr w:rsidR="007E5D09" w:rsidRPr="00783116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96379" w14:textId="77777777" w:rsidR="00D12D2A" w:rsidRDefault="00D12D2A">
      <w:r>
        <w:separator/>
      </w:r>
    </w:p>
  </w:endnote>
  <w:endnote w:type="continuationSeparator" w:id="0">
    <w:p w14:paraId="33D05E73" w14:textId="77777777" w:rsidR="00D12D2A" w:rsidRDefault="00D12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C6B5B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C67BE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60AF8" w14:textId="77777777" w:rsidR="00111F89" w:rsidRDefault="00111F89" w:rsidP="00111F8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  <w:rtl/>
      </w:rPr>
      <w:t xml:space="preserve"> </w:t>
    </w:r>
  </w:p>
  <w:p w14:paraId="1AC5A281" w14:textId="328082D3" w:rsidR="007E5D09" w:rsidRPr="00111F89" w:rsidRDefault="00111F89" w:rsidP="00111F8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lang w:val="en-US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  <w:rtl/>
      </w:rPr>
      <w:t xml:space="preserve"> </w:t>
    </w:r>
  </w:p>
  <w:p w14:paraId="2AF7E856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A3F2E" w14:textId="77777777" w:rsidR="00D12D2A" w:rsidRDefault="00D12D2A" w:rsidP="001C0D0E">
      <w:pPr>
        <w:jc w:val="right"/>
      </w:pPr>
      <w:r>
        <w:separator/>
      </w:r>
    </w:p>
  </w:footnote>
  <w:footnote w:type="continuationSeparator" w:id="0">
    <w:p w14:paraId="071FD27D" w14:textId="77777777" w:rsidR="00D12D2A" w:rsidRDefault="00D12D2A">
      <w:r>
        <w:continuationSeparator/>
      </w:r>
    </w:p>
  </w:footnote>
  <w:footnote w:id="1">
    <w:p w14:paraId="7F66AF84" w14:textId="30FEF20E" w:rsidR="00393115" w:rsidRDefault="00393115" w:rsidP="00A00AD6">
      <w:pPr>
        <w:pStyle w:val="FootnoteText"/>
        <w:bidi/>
        <w:ind w:right="100"/>
        <w:jc w:val="left"/>
        <w:rPr>
          <w:lang w:val="fr-CH"/>
        </w:rPr>
      </w:pPr>
      <w:r>
        <w:rPr>
          <w:lang w:val="fr-CH"/>
        </w:rPr>
        <w:t xml:space="preserve"> </w:t>
      </w:r>
      <w:r>
        <w:t>UNEP/OzL.Pro/ExCom/9</w:t>
      </w:r>
      <w:r w:rsidR="00C05094">
        <w:t>7</w:t>
      </w:r>
      <w:r>
        <w:t xml:space="preserve">/1 </w:t>
      </w:r>
      <w:r w:rsidRPr="001A24C6">
        <w:rPr>
          <w:rStyle w:val="FootnoteReference"/>
        </w:rPr>
        <w:footnoteRef/>
      </w:r>
    </w:p>
    <w:p w14:paraId="2168663F" w14:textId="77777777" w:rsidR="00393115" w:rsidRPr="00564224" w:rsidRDefault="00393115" w:rsidP="00393115">
      <w:pPr>
        <w:pStyle w:val="FootnoteText"/>
        <w:rPr>
          <w:lang w:val="fr-CH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26EC2" w14:textId="70FE3BDA" w:rsidR="00816465" w:rsidRPr="00341B5F" w:rsidRDefault="005934C0" w:rsidP="0016139E">
    <w:pPr>
      <w:rPr>
        <w:lang w:val="en-US"/>
      </w:rPr>
    </w:pPr>
    <w:r>
      <w:t>UNEP/OzL.Pro/ExCom/</w:t>
    </w:r>
    <w:r w:rsidR="00341B5F">
      <w:rPr>
        <w:lang w:val="en-US"/>
      </w:rPr>
      <w:t>97/36/Corr.1</w:t>
    </w:r>
  </w:p>
  <w:p w14:paraId="46F3AB86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E7BEB" w14:textId="492DE1FA" w:rsidR="007E5D09" w:rsidRDefault="005934C0" w:rsidP="00D518B1">
    <w:pPr>
      <w:jc w:val="right"/>
      <w:rPr>
        <w:rtl/>
      </w:rPr>
    </w:pPr>
    <w:r>
      <w:t>UNEP/OzL.Pro/ExCom/96/38</w:t>
    </w:r>
  </w:p>
  <w:p w14:paraId="43EF033F" w14:textId="77777777" w:rsidR="00816465" w:rsidRDefault="00816465" w:rsidP="00D518B1">
    <w:pPr>
      <w:jc w:val="right"/>
    </w:pPr>
  </w:p>
  <w:p w14:paraId="4D34C860" w14:textId="77777777" w:rsidR="007E5D09" w:rsidRDefault="007E5D09" w:rsidP="00F5260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AB57BC3"/>
    <w:multiLevelType w:val="hybridMultilevel"/>
    <w:tmpl w:val="7BD4F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714FDC"/>
    <w:multiLevelType w:val="hybridMultilevel"/>
    <w:tmpl w:val="DED8B0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DBA78FA"/>
    <w:multiLevelType w:val="hybridMultilevel"/>
    <w:tmpl w:val="CFC8C294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AB3508"/>
    <w:multiLevelType w:val="hybridMultilevel"/>
    <w:tmpl w:val="143EDA56"/>
    <w:lvl w:ilvl="0" w:tplc="1D941C10">
      <w:start w:val="1"/>
      <w:numFmt w:val="arabicAlpha"/>
      <w:lvlText w:val="(%1)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437CB5"/>
    <w:multiLevelType w:val="hybridMultilevel"/>
    <w:tmpl w:val="0146170C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4"/>
  </w:num>
  <w:num w:numId="17" w16cid:durableId="1667854031">
    <w:abstractNumId w:val="17"/>
  </w:num>
  <w:num w:numId="18" w16cid:durableId="1318270324">
    <w:abstractNumId w:val="18"/>
  </w:num>
  <w:num w:numId="19" w16cid:durableId="2133593865">
    <w:abstractNumId w:val="23"/>
  </w:num>
  <w:num w:numId="20" w16cid:durableId="1935045211">
    <w:abstractNumId w:val="16"/>
  </w:num>
  <w:num w:numId="21" w16cid:durableId="1318917148">
    <w:abstractNumId w:val="12"/>
  </w:num>
  <w:num w:numId="22" w16cid:durableId="1824200708">
    <w:abstractNumId w:val="15"/>
  </w:num>
  <w:num w:numId="23" w16cid:durableId="1904369797">
    <w:abstractNumId w:val="20"/>
  </w:num>
  <w:num w:numId="24" w16cid:durableId="140781022">
    <w:abstractNumId w:val="10"/>
  </w:num>
  <w:num w:numId="25" w16cid:durableId="1923446031">
    <w:abstractNumId w:val="19"/>
  </w:num>
  <w:num w:numId="26" w16cid:durableId="745146092">
    <w:abstractNumId w:val="22"/>
  </w:num>
  <w:num w:numId="27" w16cid:durableId="1599217182">
    <w:abstractNumId w:val="21"/>
  </w:num>
  <w:num w:numId="28" w16cid:durableId="1638101012">
    <w:abstractNumId w:val="11"/>
  </w:num>
  <w:num w:numId="29" w16cid:durableId="573205244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0BF"/>
    <w:rsid w:val="000060E5"/>
    <w:rsid w:val="00013372"/>
    <w:rsid w:val="00017133"/>
    <w:rsid w:val="0002642B"/>
    <w:rsid w:val="0003197D"/>
    <w:rsid w:val="00033488"/>
    <w:rsid w:val="0004254A"/>
    <w:rsid w:val="00064745"/>
    <w:rsid w:val="00067D37"/>
    <w:rsid w:val="00074DCD"/>
    <w:rsid w:val="000861FE"/>
    <w:rsid w:val="00097D58"/>
    <w:rsid w:val="000B51E0"/>
    <w:rsid w:val="000C2FE8"/>
    <w:rsid w:val="000C73B8"/>
    <w:rsid w:val="000D15A1"/>
    <w:rsid w:val="000E0770"/>
    <w:rsid w:val="000E09C8"/>
    <w:rsid w:val="000E1354"/>
    <w:rsid w:val="000F26C4"/>
    <w:rsid w:val="000F2C47"/>
    <w:rsid w:val="00102A15"/>
    <w:rsid w:val="00111F89"/>
    <w:rsid w:val="001135D0"/>
    <w:rsid w:val="00123C5F"/>
    <w:rsid w:val="00126417"/>
    <w:rsid w:val="00134041"/>
    <w:rsid w:val="00134080"/>
    <w:rsid w:val="00137D7E"/>
    <w:rsid w:val="0014226A"/>
    <w:rsid w:val="00144FC0"/>
    <w:rsid w:val="001550B4"/>
    <w:rsid w:val="0016139E"/>
    <w:rsid w:val="0016706E"/>
    <w:rsid w:val="00170997"/>
    <w:rsid w:val="00171EFD"/>
    <w:rsid w:val="001730FF"/>
    <w:rsid w:val="00195991"/>
    <w:rsid w:val="001B2ED2"/>
    <w:rsid w:val="001B5C91"/>
    <w:rsid w:val="001C0D0E"/>
    <w:rsid w:val="001D1B65"/>
    <w:rsid w:val="001D2B45"/>
    <w:rsid w:val="001E79D5"/>
    <w:rsid w:val="001F0283"/>
    <w:rsid w:val="001F4843"/>
    <w:rsid w:val="0022104F"/>
    <w:rsid w:val="002333AE"/>
    <w:rsid w:val="002523E0"/>
    <w:rsid w:val="00283A48"/>
    <w:rsid w:val="002B535E"/>
    <w:rsid w:val="002E6A6F"/>
    <w:rsid w:val="002E7EF7"/>
    <w:rsid w:val="002F505F"/>
    <w:rsid w:val="003004E1"/>
    <w:rsid w:val="00317BF9"/>
    <w:rsid w:val="0032579D"/>
    <w:rsid w:val="00333E3A"/>
    <w:rsid w:val="00341B5F"/>
    <w:rsid w:val="00347497"/>
    <w:rsid w:val="0035441C"/>
    <w:rsid w:val="003656D8"/>
    <w:rsid w:val="0037467C"/>
    <w:rsid w:val="00377E9D"/>
    <w:rsid w:val="00392DDC"/>
    <w:rsid w:val="00393115"/>
    <w:rsid w:val="00395681"/>
    <w:rsid w:val="003A5855"/>
    <w:rsid w:val="003B2889"/>
    <w:rsid w:val="003C2491"/>
    <w:rsid w:val="003C2739"/>
    <w:rsid w:val="003F2852"/>
    <w:rsid w:val="00405AD8"/>
    <w:rsid w:val="00416AD7"/>
    <w:rsid w:val="00443890"/>
    <w:rsid w:val="0045000E"/>
    <w:rsid w:val="004513B0"/>
    <w:rsid w:val="004513EF"/>
    <w:rsid w:val="0045168E"/>
    <w:rsid w:val="0045193B"/>
    <w:rsid w:val="00482031"/>
    <w:rsid w:val="00482AC2"/>
    <w:rsid w:val="004924B9"/>
    <w:rsid w:val="004A3514"/>
    <w:rsid w:val="004A3A27"/>
    <w:rsid w:val="004B2A7D"/>
    <w:rsid w:val="004C5B74"/>
    <w:rsid w:val="004F064A"/>
    <w:rsid w:val="004F7315"/>
    <w:rsid w:val="004F788A"/>
    <w:rsid w:val="005005A6"/>
    <w:rsid w:val="005015DE"/>
    <w:rsid w:val="005124AA"/>
    <w:rsid w:val="00521BBA"/>
    <w:rsid w:val="0053096E"/>
    <w:rsid w:val="00532816"/>
    <w:rsid w:val="0053663D"/>
    <w:rsid w:val="00541655"/>
    <w:rsid w:val="00546241"/>
    <w:rsid w:val="00565015"/>
    <w:rsid w:val="00573653"/>
    <w:rsid w:val="00573D2B"/>
    <w:rsid w:val="00580ADD"/>
    <w:rsid w:val="00583F2A"/>
    <w:rsid w:val="00584ED8"/>
    <w:rsid w:val="005934C0"/>
    <w:rsid w:val="005941C1"/>
    <w:rsid w:val="005A11D2"/>
    <w:rsid w:val="005A6592"/>
    <w:rsid w:val="005B65DF"/>
    <w:rsid w:val="005C7D4A"/>
    <w:rsid w:val="005D4C08"/>
    <w:rsid w:val="005E16F8"/>
    <w:rsid w:val="005E2661"/>
    <w:rsid w:val="005F1114"/>
    <w:rsid w:val="005F2A88"/>
    <w:rsid w:val="00612B3E"/>
    <w:rsid w:val="00624AEF"/>
    <w:rsid w:val="00626BBD"/>
    <w:rsid w:val="00634EBE"/>
    <w:rsid w:val="006350B8"/>
    <w:rsid w:val="00654756"/>
    <w:rsid w:val="00662A73"/>
    <w:rsid w:val="006648FA"/>
    <w:rsid w:val="00675864"/>
    <w:rsid w:val="006759DA"/>
    <w:rsid w:val="00684CA0"/>
    <w:rsid w:val="00692EAF"/>
    <w:rsid w:val="006A1847"/>
    <w:rsid w:val="006D379E"/>
    <w:rsid w:val="006D5A6F"/>
    <w:rsid w:val="006E0E3A"/>
    <w:rsid w:val="006E151C"/>
    <w:rsid w:val="006F08BF"/>
    <w:rsid w:val="006F2A2C"/>
    <w:rsid w:val="006F74CC"/>
    <w:rsid w:val="00702052"/>
    <w:rsid w:val="00702662"/>
    <w:rsid w:val="007135F4"/>
    <w:rsid w:val="007564F9"/>
    <w:rsid w:val="0077190E"/>
    <w:rsid w:val="00783116"/>
    <w:rsid w:val="00786775"/>
    <w:rsid w:val="00791A1A"/>
    <w:rsid w:val="007A5AE9"/>
    <w:rsid w:val="007C3C73"/>
    <w:rsid w:val="007C6EF9"/>
    <w:rsid w:val="007D141D"/>
    <w:rsid w:val="007D567C"/>
    <w:rsid w:val="007E20B0"/>
    <w:rsid w:val="007E5D09"/>
    <w:rsid w:val="007F7020"/>
    <w:rsid w:val="00816465"/>
    <w:rsid w:val="00824817"/>
    <w:rsid w:val="0084173D"/>
    <w:rsid w:val="00856201"/>
    <w:rsid w:val="0087004F"/>
    <w:rsid w:val="00872D99"/>
    <w:rsid w:val="008831EB"/>
    <w:rsid w:val="00885865"/>
    <w:rsid w:val="008B2F7D"/>
    <w:rsid w:val="008B78D3"/>
    <w:rsid w:val="008C6BD1"/>
    <w:rsid w:val="008E2901"/>
    <w:rsid w:val="008E3DF3"/>
    <w:rsid w:val="008F30F7"/>
    <w:rsid w:val="008F42D4"/>
    <w:rsid w:val="0090339C"/>
    <w:rsid w:val="00920424"/>
    <w:rsid w:val="00945A1C"/>
    <w:rsid w:val="00961FE9"/>
    <w:rsid w:val="00971762"/>
    <w:rsid w:val="00976213"/>
    <w:rsid w:val="00983FD1"/>
    <w:rsid w:val="009869F3"/>
    <w:rsid w:val="009900BF"/>
    <w:rsid w:val="009A4850"/>
    <w:rsid w:val="009A5140"/>
    <w:rsid w:val="009B0B2C"/>
    <w:rsid w:val="009C46B2"/>
    <w:rsid w:val="009D7A9B"/>
    <w:rsid w:val="009E3DBB"/>
    <w:rsid w:val="00A00AD6"/>
    <w:rsid w:val="00A00C8C"/>
    <w:rsid w:val="00A1155B"/>
    <w:rsid w:val="00A12B50"/>
    <w:rsid w:val="00A2683B"/>
    <w:rsid w:val="00A405E4"/>
    <w:rsid w:val="00A44778"/>
    <w:rsid w:val="00A44B03"/>
    <w:rsid w:val="00A5103B"/>
    <w:rsid w:val="00A53FC3"/>
    <w:rsid w:val="00A62048"/>
    <w:rsid w:val="00A755B6"/>
    <w:rsid w:val="00A75660"/>
    <w:rsid w:val="00A75B9F"/>
    <w:rsid w:val="00A907AD"/>
    <w:rsid w:val="00AB0631"/>
    <w:rsid w:val="00AB4886"/>
    <w:rsid w:val="00AC670A"/>
    <w:rsid w:val="00AD03E9"/>
    <w:rsid w:val="00AD2891"/>
    <w:rsid w:val="00AE7157"/>
    <w:rsid w:val="00AF7440"/>
    <w:rsid w:val="00B11DB6"/>
    <w:rsid w:val="00B14AAF"/>
    <w:rsid w:val="00B2430D"/>
    <w:rsid w:val="00B30772"/>
    <w:rsid w:val="00B40E87"/>
    <w:rsid w:val="00B50824"/>
    <w:rsid w:val="00B65DD9"/>
    <w:rsid w:val="00B81E83"/>
    <w:rsid w:val="00B9237B"/>
    <w:rsid w:val="00BA35CA"/>
    <w:rsid w:val="00BB1C42"/>
    <w:rsid w:val="00BC06F2"/>
    <w:rsid w:val="00BD6B9C"/>
    <w:rsid w:val="00BE7701"/>
    <w:rsid w:val="00BF639E"/>
    <w:rsid w:val="00C0337B"/>
    <w:rsid w:val="00C05094"/>
    <w:rsid w:val="00C06B18"/>
    <w:rsid w:val="00C07851"/>
    <w:rsid w:val="00C16566"/>
    <w:rsid w:val="00C27B58"/>
    <w:rsid w:val="00C304DE"/>
    <w:rsid w:val="00C55EF2"/>
    <w:rsid w:val="00C7391D"/>
    <w:rsid w:val="00C83E39"/>
    <w:rsid w:val="00CA49BE"/>
    <w:rsid w:val="00CC4517"/>
    <w:rsid w:val="00CE56A8"/>
    <w:rsid w:val="00D006A9"/>
    <w:rsid w:val="00D02137"/>
    <w:rsid w:val="00D12D2A"/>
    <w:rsid w:val="00D13815"/>
    <w:rsid w:val="00D14F78"/>
    <w:rsid w:val="00D17537"/>
    <w:rsid w:val="00D34512"/>
    <w:rsid w:val="00D35914"/>
    <w:rsid w:val="00D439F3"/>
    <w:rsid w:val="00D45918"/>
    <w:rsid w:val="00D45C4D"/>
    <w:rsid w:val="00D518B1"/>
    <w:rsid w:val="00D576D1"/>
    <w:rsid w:val="00D6339B"/>
    <w:rsid w:val="00D637A7"/>
    <w:rsid w:val="00D81470"/>
    <w:rsid w:val="00DA0A0B"/>
    <w:rsid w:val="00DA5E3D"/>
    <w:rsid w:val="00DC73A6"/>
    <w:rsid w:val="00DD522F"/>
    <w:rsid w:val="00DF7508"/>
    <w:rsid w:val="00E108E6"/>
    <w:rsid w:val="00E1360E"/>
    <w:rsid w:val="00E27B62"/>
    <w:rsid w:val="00E31875"/>
    <w:rsid w:val="00E31F00"/>
    <w:rsid w:val="00E54B59"/>
    <w:rsid w:val="00E55449"/>
    <w:rsid w:val="00E5581D"/>
    <w:rsid w:val="00E70FD8"/>
    <w:rsid w:val="00E805C3"/>
    <w:rsid w:val="00E86EBE"/>
    <w:rsid w:val="00EA24B7"/>
    <w:rsid w:val="00EA5BB2"/>
    <w:rsid w:val="00EA7E0E"/>
    <w:rsid w:val="00EB5AC9"/>
    <w:rsid w:val="00EB5ADF"/>
    <w:rsid w:val="00EC108E"/>
    <w:rsid w:val="00ED310C"/>
    <w:rsid w:val="00EF0660"/>
    <w:rsid w:val="00EF566C"/>
    <w:rsid w:val="00F37CC5"/>
    <w:rsid w:val="00F4192B"/>
    <w:rsid w:val="00F44576"/>
    <w:rsid w:val="00F52600"/>
    <w:rsid w:val="00F60FFE"/>
    <w:rsid w:val="00F805B5"/>
    <w:rsid w:val="00F9523B"/>
    <w:rsid w:val="00FA4F6C"/>
    <w:rsid w:val="00FA5EDD"/>
    <w:rsid w:val="00FD71A1"/>
    <w:rsid w:val="00FE28DF"/>
    <w:rsid w:val="00FE302B"/>
    <w:rsid w:val="00FF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B0B48"/>
  <w15:docId w15:val="{911486DC-A04D-4BAB-9EAC-6620B114C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numPr>
        <w:numId w:val="0"/>
      </w:numPr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0F26C4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A00AD6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A44B03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rabic%20translation\B-%20Translation\MLF\96th%20Meeting-April%202025\A96-template-upd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313029-0496-462B-8D93-F4B4155C1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A96-template-update</Template>
  <TotalTime>107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PROPOSALS: ARGENTINA</vt:lpstr>
    </vt:vector>
  </TitlesOfParts>
  <Company>UNMFS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PROPOSALS: ARGENTINA</dc:title>
  <dc:creator>Ehab Metwaly</dc:creator>
  <cp:lastModifiedBy>Angela Xue He Yan</cp:lastModifiedBy>
  <cp:revision>12</cp:revision>
  <cp:lastPrinted>2026-01-07T16:10:00Z</cp:lastPrinted>
  <dcterms:created xsi:type="dcterms:W3CDTF">2026-01-06T11:53:00Z</dcterms:created>
  <dcterms:modified xsi:type="dcterms:W3CDTF">2026-01-07T19:25:00Z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UNEP/OzL.Pro/ExCom/97/36/Corr.1</vt:lpwstr>
  </property>
  <property fmtid="{D5CDD505-2E9C-101B-9397-08002B2CF9AE}" pid="3" name="Revision date">
    <vt:lpwstr>1 December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