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B72173" w:rsidRPr="00724E4B" w14:paraId="028BACC3" w14:textId="77777777">
        <w:trPr>
          <w:trHeight w:val="720"/>
        </w:trPr>
        <w:tc>
          <w:tcPr>
            <w:tcW w:w="5387" w:type="dxa"/>
            <w:gridSpan w:val="2"/>
            <w:tcBorders>
              <w:bottom w:val="single" w:sz="18" w:space="0" w:color="auto"/>
            </w:tcBorders>
          </w:tcPr>
          <w:p w14:paraId="43738040" w14:textId="77777777" w:rsidR="00B72173" w:rsidRPr="00724E4B" w:rsidRDefault="00B7217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724E4B">
              <w:rPr>
                <w:rFonts w:ascii="Univers" w:hAnsi="Univers"/>
                <w:b/>
                <w:sz w:val="28"/>
                <w:szCs w:val="28"/>
              </w:rPr>
              <w:t>UNITED</w:t>
            </w:r>
            <w:r w:rsidRPr="00724E4B">
              <w:rPr>
                <w:rFonts w:ascii="Univers" w:hAnsi="Univers"/>
                <w:b/>
                <w:sz w:val="28"/>
                <w:szCs w:val="28"/>
              </w:rPr>
              <w:br/>
              <w:t>NATIONS</w:t>
            </w:r>
          </w:p>
        </w:tc>
        <w:tc>
          <w:tcPr>
            <w:tcW w:w="4545" w:type="dxa"/>
            <w:tcBorders>
              <w:bottom w:val="single" w:sz="18" w:space="0" w:color="auto"/>
            </w:tcBorders>
          </w:tcPr>
          <w:p w14:paraId="410BF390" w14:textId="77777777" w:rsidR="00B72173" w:rsidRPr="00724E4B" w:rsidRDefault="00B72173">
            <w:pPr>
              <w:jc w:val="right"/>
              <w:rPr>
                <w:sz w:val="52"/>
                <w:szCs w:val="52"/>
              </w:rPr>
            </w:pPr>
            <w:r w:rsidRPr="00724E4B">
              <w:rPr>
                <w:rFonts w:ascii="Univers Bold" w:hAnsi="Univers Bold"/>
                <w:b/>
                <w:sz w:val="72"/>
              </w:rPr>
              <w:t>EP</w:t>
            </w:r>
          </w:p>
        </w:tc>
      </w:tr>
      <w:tr w:rsidR="00B72173" w:rsidRPr="00724E4B" w14:paraId="609E521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436F7953" w14:textId="77777777" w:rsidR="00B72173" w:rsidRPr="00724E4B" w:rsidRDefault="00B72173">
            <w:pPr>
              <w:spacing w:before="120"/>
              <w:ind w:left="-9"/>
            </w:pPr>
            <w:r w:rsidRPr="00724E4B">
              <w:rPr>
                <w:noProof/>
                <w:lang w:eastAsia="zh-CN"/>
              </w:rPr>
              <mc:AlternateContent>
                <mc:Choice Requires="wpg">
                  <w:drawing>
                    <wp:inline distT="0" distB="0" distL="0" distR="0" wp14:anchorId="564267C3" wp14:editId="4C9377FC">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xmlns:arto="http://schemas.microsoft.com/office/word/2006/arto">
                  <w:pict>
                    <v:group w14:anchorId="1296A99A"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268E3FBF" w14:textId="77777777" w:rsidR="00B72173" w:rsidRPr="00724E4B" w:rsidRDefault="00B7217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724E4B">
              <w:rPr>
                <w:rFonts w:ascii="Univers" w:hAnsi="Univers"/>
                <w:b/>
                <w:sz w:val="32"/>
                <w:szCs w:val="32"/>
              </w:rPr>
              <w:t>United Nations</w:t>
            </w:r>
          </w:p>
          <w:p w14:paraId="3A303DA8" w14:textId="77777777" w:rsidR="00B72173" w:rsidRPr="00724E4B" w:rsidRDefault="00B7217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724E4B">
              <w:rPr>
                <w:rFonts w:ascii="Univers" w:hAnsi="Univers"/>
                <w:b/>
                <w:sz w:val="32"/>
                <w:szCs w:val="32"/>
              </w:rPr>
              <w:t>Environment</w:t>
            </w:r>
          </w:p>
          <w:p w14:paraId="67BA2381" w14:textId="77777777" w:rsidR="00B72173" w:rsidRPr="00724E4B" w:rsidRDefault="00B7217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724E4B">
              <w:rPr>
                <w:rFonts w:ascii="Univers" w:hAnsi="Univers"/>
                <w:b/>
                <w:sz w:val="32"/>
                <w:szCs w:val="32"/>
              </w:rPr>
              <w:t>Programme</w:t>
            </w:r>
          </w:p>
        </w:tc>
        <w:tc>
          <w:tcPr>
            <w:tcW w:w="4545" w:type="dxa"/>
            <w:tcBorders>
              <w:top w:val="nil"/>
              <w:left w:val="nil"/>
              <w:bottom w:val="single" w:sz="36" w:space="0" w:color="auto"/>
              <w:right w:val="nil"/>
            </w:tcBorders>
          </w:tcPr>
          <w:p w14:paraId="6AF10505" w14:textId="77777777" w:rsidR="00B72173" w:rsidRPr="00724E4B" w:rsidRDefault="00B72173">
            <w:r w:rsidRPr="00724E4B">
              <w:t>Distr.</w:t>
            </w:r>
          </w:p>
          <w:p w14:paraId="3B5A8601" w14:textId="77777777" w:rsidR="00B72173" w:rsidRPr="00724E4B" w:rsidRDefault="00B72173">
            <w:r w:rsidRPr="00724E4B">
              <w:t>GENERAL</w:t>
            </w:r>
          </w:p>
          <w:p w14:paraId="1AD3B180" w14:textId="77777777" w:rsidR="00B72173" w:rsidRPr="00724E4B" w:rsidRDefault="00B72173"/>
          <w:p w14:paraId="464D4CDF" w14:textId="77777777" w:rsidR="00B72173" w:rsidRPr="00724E4B" w:rsidRDefault="00B72173"/>
          <w:p w14:paraId="1E8AEAE5" w14:textId="145B5042" w:rsidR="00B72173" w:rsidRPr="00724E4B" w:rsidRDefault="00221127">
            <w:r w:rsidRPr="00724E4B">
              <w:fldChar w:fldCharType="begin"/>
            </w:r>
            <w:r w:rsidRPr="00724E4B">
              <w:instrText xml:space="preserve"> DOCPROPERTY "Document number"  \* MERGEFORMAT </w:instrText>
            </w:r>
            <w:r w:rsidRPr="00724E4B">
              <w:fldChar w:fldCharType="separate"/>
            </w:r>
            <w:r w:rsidR="009F3267" w:rsidRPr="00724E4B">
              <w:t>UNEP/</w:t>
            </w:r>
            <w:proofErr w:type="spellStart"/>
            <w:r w:rsidR="009F3267" w:rsidRPr="00724E4B">
              <w:t>OzL.Pro</w:t>
            </w:r>
            <w:proofErr w:type="spellEnd"/>
            <w:r w:rsidR="009F3267" w:rsidRPr="00724E4B">
              <w:t>/ExCom/97/76</w:t>
            </w:r>
            <w:r w:rsidRPr="00724E4B">
              <w:fldChar w:fldCharType="end"/>
            </w:r>
          </w:p>
          <w:p w14:paraId="52620B89" w14:textId="51EECB09" w:rsidR="00B72173" w:rsidRPr="00724E4B" w:rsidRDefault="003D04A3">
            <w:r w:rsidRPr="00724E4B">
              <w:fldChar w:fldCharType="begin"/>
            </w:r>
            <w:r w:rsidRPr="00724E4B">
              <w:instrText xml:space="preserve"> DOCPROPERTY "Revision date" \@ "d MMMM YYYY"  \* MERGEFORMAT </w:instrText>
            </w:r>
            <w:r w:rsidRPr="00724E4B">
              <w:fldChar w:fldCharType="separate"/>
            </w:r>
            <w:r w:rsidR="007C14F8" w:rsidRPr="00724E4B">
              <w:t xml:space="preserve">16 November </w:t>
            </w:r>
            <w:r w:rsidRPr="00724E4B">
              <w:fldChar w:fldCharType="end"/>
            </w:r>
          </w:p>
          <w:p w14:paraId="16617764" w14:textId="77777777" w:rsidR="00B72173" w:rsidRPr="00724E4B" w:rsidRDefault="00B72173">
            <w:pPr>
              <w:rPr>
                <w:caps/>
              </w:rPr>
            </w:pPr>
          </w:p>
          <w:p w14:paraId="342DEB08" w14:textId="77777777" w:rsidR="00B72173" w:rsidRPr="00724E4B" w:rsidRDefault="00B72173">
            <w:r w:rsidRPr="00724E4B">
              <w:t>ORIGINAL: ENGLISH</w:t>
            </w:r>
          </w:p>
        </w:tc>
      </w:tr>
    </w:tbl>
    <w:p w14:paraId="34C13C4A" w14:textId="77777777" w:rsidR="00CA59FB" w:rsidRPr="00724E4B" w:rsidRDefault="00C15867" w:rsidP="00600E2E">
      <w:pPr>
        <w:spacing w:before="60"/>
        <w:jc w:val="left"/>
      </w:pPr>
      <w:r w:rsidRPr="00724E4B">
        <w:t>EXECUTIVE COMMITTEE OF</w:t>
      </w:r>
      <w:r w:rsidRPr="00724E4B">
        <w:br/>
        <w:t xml:space="preserve">  THE MULTILATERAL FUND FOR THE</w:t>
      </w:r>
      <w:r w:rsidRPr="00724E4B">
        <w:br/>
        <w:t xml:space="preserve">  IMPLEMENTATION OF THE MONTREAL PROTOCOL</w:t>
      </w:r>
      <w:r w:rsidRPr="00724E4B">
        <w:br/>
      </w:r>
      <w:r w:rsidR="00CA59FB" w:rsidRPr="00724E4B">
        <w:t>Ninety-</w:t>
      </w:r>
      <w:r w:rsidR="00F10452" w:rsidRPr="00724E4B">
        <w:t>s</w:t>
      </w:r>
      <w:r w:rsidR="00B35FCB" w:rsidRPr="00724E4B">
        <w:t>even</w:t>
      </w:r>
      <w:r w:rsidR="00E9339B" w:rsidRPr="00724E4B">
        <w:t xml:space="preserve">th </w:t>
      </w:r>
      <w:r w:rsidR="00CA59FB" w:rsidRPr="00724E4B">
        <w:t>Meeting</w:t>
      </w:r>
    </w:p>
    <w:p w14:paraId="7432B23B" w14:textId="77777777" w:rsidR="00CA59FB" w:rsidRPr="00724E4B" w:rsidRDefault="00CA59FB" w:rsidP="00CA59FB">
      <w:pPr>
        <w:jc w:val="left"/>
      </w:pPr>
      <w:r w:rsidRPr="00724E4B">
        <w:t xml:space="preserve">Montreal, </w:t>
      </w:r>
      <w:r w:rsidR="00D26D68" w:rsidRPr="00724E4B">
        <w:t>1</w:t>
      </w:r>
      <w:r w:rsidR="00444B1A" w:rsidRPr="00724E4B">
        <w:t>–</w:t>
      </w:r>
      <w:r w:rsidR="00D26D68" w:rsidRPr="00724E4B">
        <w:t>5</w:t>
      </w:r>
      <w:r w:rsidR="00022071" w:rsidRPr="00724E4B">
        <w:t xml:space="preserve"> </w:t>
      </w:r>
      <w:r w:rsidR="00D26D68" w:rsidRPr="00724E4B">
        <w:t>December</w:t>
      </w:r>
      <w:r w:rsidR="007624A2" w:rsidRPr="00724E4B">
        <w:t xml:space="preserve"> 2025</w:t>
      </w:r>
    </w:p>
    <w:p w14:paraId="57EC68FC" w14:textId="38AF656E" w:rsidR="0079781A" w:rsidRPr="00724E4B" w:rsidRDefault="0079781A" w:rsidP="0079781A">
      <w:pPr>
        <w:jc w:val="left"/>
      </w:pPr>
      <w:r w:rsidRPr="00724E4B">
        <w:t xml:space="preserve">Item </w:t>
      </w:r>
      <w:r w:rsidR="0045633E" w:rsidRPr="00724E4B">
        <w:t>9(d)</w:t>
      </w:r>
      <w:r w:rsidRPr="00724E4B">
        <w:t xml:space="preserve"> of the provisional agenda</w:t>
      </w:r>
      <w:r w:rsidRPr="00724E4B">
        <w:rPr>
          <w:rStyle w:val="FootnoteReference"/>
        </w:rPr>
        <w:footnoteReference w:id="2"/>
      </w:r>
    </w:p>
    <w:p w14:paraId="23846696" w14:textId="77777777" w:rsidR="00C15867" w:rsidRPr="00724E4B" w:rsidRDefault="00C15867" w:rsidP="00CA59FB">
      <w:pPr>
        <w:jc w:val="left"/>
      </w:pPr>
    </w:p>
    <w:p w14:paraId="29605692" w14:textId="77777777" w:rsidR="009145E4" w:rsidRPr="00724E4B" w:rsidRDefault="009145E4" w:rsidP="001A5698">
      <w:pPr>
        <w:pStyle w:val="Heading1"/>
        <w:numPr>
          <w:ilvl w:val="0"/>
          <w:numId w:val="0"/>
        </w:numPr>
      </w:pPr>
    </w:p>
    <w:p w14:paraId="605691C7" w14:textId="77777777" w:rsidR="00711BE6" w:rsidRPr="00724E4B" w:rsidRDefault="00711BE6" w:rsidP="00711BE6"/>
    <w:p w14:paraId="74235F6C" w14:textId="3DD74A35" w:rsidR="00711BE6" w:rsidRPr="00724E4B" w:rsidRDefault="00711BE6" w:rsidP="00711BE6">
      <w:pPr>
        <w:jc w:val="center"/>
        <w:rPr>
          <w:b/>
        </w:rPr>
      </w:pPr>
      <w:r w:rsidRPr="00724E4B">
        <w:rPr>
          <w:b/>
        </w:rPr>
        <w:t xml:space="preserve">PROJECT PROPOSAL: </w:t>
      </w:r>
      <w:r w:rsidR="003F22D4" w:rsidRPr="00724E4B">
        <w:rPr>
          <w:b/>
        </w:rPr>
        <w:t>SOMALIA</w:t>
      </w:r>
    </w:p>
    <w:p w14:paraId="0C10B42A" w14:textId="77777777" w:rsidR="00711BE6" w:rsidRPr="00724E4B" w:rsidRDefault="00711BE6" w:rsidP="00711BE6"/>
    <w:p w14:paraId="77DC6188" w14:textId="77777777" w:rsidR="00711BE6" w:rsidRPr="00724E4B" w:rsidRDefault="00711BE6" w:rsidP="00711BE6"/>
    <w:p w14:paraId="5C969A09" w14:textId="599D9D13" w:rsidR="00711BE6" w:rsidRPr="00724E4B" w:rsidRDefault="00711BE6" w:rsidP="00711BE6">
      <w:pPr>
        <w:ind w:firstLine="720"/>
      </w:pPr>
      <w:r w:rsidRPr="00724E4B">
        <w:t>This document consists of the comments and recommendation of the Secretariat on the following project proposal:</w:t>
      </w:r>
    </w:p>
    <w:p w14:paraId="18A04063" w14:textId="77777777" w:rsidR="00711BE6" w:rsidRPr="00724E4B" w:rsidRDefault="00711BE6" w:rsidP="00711BE6">
      <w:pPr>
        <w:spacing w:before="240" w:after="240"/>
        <w:rPr>
          <w:u w:val="single"/>
        </w:rPr>
      </w:pPr>
      <w:r w:rsidRPr="00724E4B">
        <w:rPr>
          <w:u w:val="single"/>
        </w:rPr>
        <w:t>Phase-down</w:t>
      </w:r>
    </w:p>
    <w:tbl>
      <w:tblPr>
        <w:tblStyle w:val="TableGrid"/>
        <w:tblW w:w="9360" w:type="dxa"/>
        <w:tblInd w:w="0" w:type="dxa"/>
        <w:tblLook w:val="04A0" w:firstRow="1" w:lastRow="0" w:firstColumn="1" w:lastColumn="0" w:noHBand="0" w:noVBand="1"/>
      </w:tblPr>
      <w:tblGrid>
        <w:gridCol w:w="5387"/>
        <w:gridCol w:w="2263"/>
        <w:gridCol w:w="1710"/>
      </w:tblGrid>
      <w:tr w:rsidR="00711BE6" w:rsidRPr="00724E4B" w14:paraId="683318DF" w14:textId="77777777" w:rsidTr="00D7253C">
        <w:trPr>
          <w:trHeight w:val="601"/>
        </w:trPr>
        <w:tc>
          <w:tcPr>
            <w:tcW w:w="5387" w:type="dxa"/>
          </w:tcPr>
          <w:p w14:paraId="56D2C5C5" w14:textId="77777777" w:rsidR="00711BE6" w:rsidRPr="00724E4B" w:rsidRDefault="00711BE6" w:rsidP="00E224A0">
            <w:pPr>
              <w:pStyle w:val="ListParagraph"/>
              <w:numPr>
                <w:ilvl w:val="0"/>
                <w:numId w:val="7"/>
              </w:numPr>
              <w:ind w:hanging="830"/>
              <w:jc w:val="left"/>
              <w:rPr>
                <w:lang w:val="en-CA"/>
              </w:rPr>
            </w:pPr>
            <w:r w:rsidRPr="00724E4B">
              <w:rPr>
                <w:lang w:val="en-CA"/>
              </w:rPr>
              <w:t>Kigali HFC implementation plan (</w:t>
            </w:r>
            <w:r w:rsidRPr="00724E4B">
              <w:rPr>
                <w:shd w:val="clear" w:color="auto" w:fill="FFFFFF" w:themeFill="background1"/>
                <w:lang w:val="en-CA"/>
              </w:rPr>
              <w:t>stage I, first tranche</w:t>
            </w:r>
            <w:r w:rsidRPr="00724E4B">
              <w:rPr>
                <w:lang w:val="en-CA"/>
              </w:rPr>
              <w:t>)</w:t>
            </w:r>
          </w:p>
        </w:tc>
        <w:tc>
          <w:tcPr>
            <w:tcW w:w="2263" w:type="dxa"/>
          </w:tcPr>
          <w:p w14:paraId="6EF9EC0F" w14:textId="7C6F8261" w:rsidR="00711BE6" w:rsidRPr="00724E4B" w:rsidRDefault="003F22D4">
            <w:pPr>
              <w:ind w:left="393"/>
              <w:jc w:val="right"/>
            </w:pPr>
            <w:r w:rsidRPr="00724E4B">
              <w:t>UNIDO</w:t>
            </w:r>
            <w:r w:rsidR="00711BE6" w:rsidRPr="00724E4B">
              <w:t xml:space="preserve"> and </w:t>
            </w:r>
            <w:r w:rsidRPr="00724E4B">
              <w:t>UNEP</w:t>
            </w:r>
          </w:p>
        </w:tc>
        <w:tc>
          <w:tcPr>
            <w:tcW w:w="1710" w:type="dxa"/>
          </w:tcPr>
          <w:p w14:paraId="04E1DEF5" w14:textId="66F64E92" w:rsidR="00711BE6" w:rsidRPr="00724E4B" w:rsidRDefault="00711BE6">
            <w:pPr>
              <w:ind w:left="-395"/>
              <w:jc w:val="right"/>
            </w:pPr>
            <w:r w:rsidRPr="00724E4B">
              <w:t>Individual consideration</w:t>
            </w:r>
          </w:p>
        </w:tc>
      </w:tr>
    </w:tbl>
    <w:p w14:paraId="0B4E01E0" w14:textId="77777777" w:rsidR="00711BE6" w:rsidRPr="00724E4B" w:rsidRDefault="00711BE6" w:rsidP="00711BE6">
      <w:pPr>
        <w:pStyle w:val="Heading1"/>
        <w:numPr>
          <w:ilvl w:val="0"/>
          <w:numId w:val="0"/>
        </w:numPr>
        <w:tabs>
          <w:tab w:val="left" w:pos="1280"/>
        </w:tabs>
      </w:pPr>
    </w:p>
    <w:p w14:paraId="4AAAA034" w14:textId="77777777" w:rsidR="00711BE6" w:rsidRPr="00724E4B" w:rsidRDefault="00711BE6" w:rsidP="00711BE6">
      <w:pPr>
        <w:jc w:val="center"/>
      </w:pPr>
    </w:p>
    <w:p w14:paraId="0ED0BCB7" w14:textId="77777777" w:rsidR="00711BE6" w:rsidRPr="00724E4B" w:rsidRDefault="00711BE6" w:rsidP="00711BE6">
      <w:pPr>
        <w:jc w:val="center"/>
      </w:pPr>
    </w:p>
    <w:p w14:paraId="78E47971" w14:textId="77777777" w:rsidR="00711BE6" w:rsidRPr="00724E4B" w:rsidRDefault="00711BE6" w:rsidP="00711BE6">
      <w:pPr>
        <w:jc w:val="center"/>
      </w:pPr>
    </w:p>
    <w:p w14:paraId="7013D065" w14:textId="77777777" w:rsidR="00711BE6" w:rsidRPr="00724E4B" w:rsidRDefault="00711BE6" w:rsidP="00711BE6">
      <w:pPr>
        <w:pStyle w:val="StyleHeader4Para4Left0Firstline0"/>
        <w:numPr>
          <w:ilvl w:val="0"/>
          <w:numId w:val="0"/>
        </w:numPr>
        <w:tabs>
          <w:tab w:val="clear" w:pos="2880"/>
          <w:tab w:val="clear" w:pos="5760"/>
        </w:tabs>
        <w:jc w:val="left"/>
        <w:rPr>
          <w:b/>
          <w:sz w:val="22"/>
        </w:rPr>
      </w:pPr>
      <w:r w:rsidRPr="00724E4B">
        <w:rPr>
          <w:b/>
          <w:sz w:val="22"/>
        </w:rPr>
        <w:br w:type="page"/>
      </w:r>
    </w:p>
    <w:p w14:paraId="432EA5B5" w14:textId="77777777" w:rsidR="00711BE6" w:rsidRPr="00724E4B" w:rsidRDefault="00711BE6" w:rsidP="00711BE6">
      <w:pPr>
        <w:spacing w:after="120"/>
        <w:jc w:val="center"/>
        <w:rPr>
          <w:b/>
        </w:rPr>
      </w:pPr>
      <w:r w:rsidRPr="00724E4B">
        <w:rPr>
          <w:b/>
        </w:rPr>
        <w:lastRenderedPageBreak/>
        <w:t>PROJECT EVALUATION SHEET – MULTI-YEAR PROJECTS</w:t>
      </w:r>
    </w:p>
    <w:p w14:paraId="6F97E3B2" w14:textId="06B1EAAE" w:rsidR="00711BE6" w:rsidRPr="00724E4B" w:rsidRDefault="00F42906" w:rsidP="00711BE6">
      <w:pPr>
        <w:spacing w:after="200"/>
        <w:jc w:val="center"/>
        <w:rPr>
          <w:b/>
        </w:rPr>
      </w:pPr>
      <w:r w:rsidRPr="00724E4B">
        <w:rPr>
          <w:b/>
        </w:rPr>
        <w:t>Somalia</w:t>
      </w:r>
    </w:p>
    <w:tbl>
      <w:tblPr>
        <w:tblStyle w:val="TableGrid"/>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4254"/>
        <w:gridCol w:w="5096"/>
      </w:tblGrid>
      <w:tr w:rsidR="00711BE6" w:rsidRPr="00724E4B" w14:paraId="7F4C7DA7" w14:textId="77777777" w:rsidTr="00D7253C">
        <w:trPr>
          <w:trHeight w:val="248"/>
        </w:trPr>
        <w:tc>
          <w:tcPr>
            <w:tcW w:w="2275" w:type="pct"/>
          </w:tcPr>
          <w:p w14:paraId="310726CA" w14:textId="77777777" w:rsidR="00711BE6" w:rsidRPr="00724E4B" w:rsidRDefault="00711BE6">
            <w:pPr>
              <w:rPr>
                <w:b/>
                <w:sz w:val="20"/>
              </w:rPr>
            </w:pPr>
            <w:r w:rsidRPr="00724E4B">
              <w:rPr>
                <w:b/>
                <w:sz w:val="20"/>
              </w:rPr>
              <w:t>PROJECT TITLE</w:t>
            </w:r>
          </w:p>
        </w:tc>
        <w:tc>
          <w:tcPr>
            <w:tcW w:w="2725" w:type="pct"/>
          </w:tcPr>
          <w:p w14:paraId="7A67E86C" w14:textId="77777777" w:rsidR="00711BE6" w:rsidRPr="00724E4B" w:rsidRDefault="00711BE6">
            <w:pPr>
              <w:jc w:val="center"/>
              <w:rPr>
                <w:b/>
                <w:sz w:val="20"/>
              </w:rPr>
            </w:pPr>
            <w:r w:rsidRPr="00724E4B">
              <w:rPr>
                <w:b/>
                <w:sz w:val="20"/>
              </w:rPr>
              <w:t>AGENCY</w:t>
            </w:r>
          </w:p>
        </w:tc>
      </w:tr>
      <w:tr w:rsidR="00711BE6" w:rsidRPr="00724E4B" w14:paraId="2F98C545" w14:textId="77777777" w:rsidTr="00D7253C">
        <w:trPr>
          <w:trHeight w:val="40"/>
        </w:trPr>
        <w:tc>
          <w:tcPr>
            <w:tcW w:w="2275" w:type="pct"/>
            <w:vAlign w:val="center"/>
          </w:tcPr>
          <w:p w14:paraId="347D6AC7" w14:textId="77777777" w:rsidR="00711BE6" w:rsidRPr="00724E4B" w:rsidRDefault="00711BE6">
            <w:pPr>
              <w:jc w:val="center"/>
              <w:rPr>
                <w:color w:val="000000" w:themeColor="text1"/>
                <w:sz w:val="20"/>
              </w:rPr>
            </w:pPr>
            <w:r w:rsidRPr="00724E4B">
              <w:rPr>
                <w:color w:val="000000" w:themeColor="text1"/>
                <w:sz w:val="20"/>
              </w:rPr>
              <w:t>Kigali HFC implementation plan (stage I)</w:t>
            </w:r>
          </w:p>
        </w:tc>
        <w:tc>
          <w:tcPr>
            <w:tcW w:w="2725" w:type="pct"/>
            <w:vAlign w:val="center"/>
          </w:tcPr>
          <w:p w14:paraId="4A76188D" w14:textId="0C5AF610" w:rsidR="00711BE6" w:rsidRPr="00724E4B" w:rsidRDefault="003F22D4">
            <w:pPr>
              <w:jc w:val="center"/>
              <w:rPr>
                <w:color w:val="000000" w:themeColor="text1"/>
                <w:sz w:val="20"/>
              </w:rPr>
            </w:pPr>
            <w:r w:rsidRPr="00724E4B">
              <w:rPr>
                <w:color w:val="000000" w:themeColor="text1"/>
                <w:sz w:val="20"/>
              </w:rPr>
              <w:t>UNIDO</w:t>
            </w:r>
            <w:r w:rsidR="00711BE6" w:rsidRPr="00724E4B">
              <w:rPr>
                <w:color w:val="000000" w:themeColor="text1"/>
                <w:sz w:val="20"/>
              </w:rPr>
              <w:t xml:space="preserve"> (lead), </w:t>
            </w:r>
            <w:r w:rsidRPr="00724E4B">
              <w:rPr>
                <w:color w:val="000000" w:themeColor="text1"/>
                <w:sz w:val="20"/>
              </w:rPr>
              <w:t>UNEP</w:t>
            </w:r>
          </w:p>
        </w:tc>
      </w:tr>
    </w:tbl>
    <w:p w14:paraId="12D4BF10" w14:textId="77777777" w:rsidR="00711BE6" w:rsidRPr="00724E4B" w:rsidRDefault="00711BE6" w:rsidP="00711BE6">
      <w:pPr>
        <w:jc w:val="center"/>
        <w:rPr>
          <w:sz w:val="10"/>
          <w:szCs w:val="10"/>
        </w:rPr>
      </w:pPr>
    </w:p>
    <w:tbl>
      <w:tblPr>
        <w:tblStyle w:val="TableGrid"/>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4A0" w:firstRow="1" w:lastRow="0" w:firstColumn="1" w:lastColumn="0" w:noHBand="0" w:noVBand="1"/>
      </w:tblPr>
      <w:tblGrid>
        <w:gridCol w:w="4250"/>
        <w:gridCol w:w="1417"/>
        <w:gridCol w:w="1417"/>
        <w:gridCol w:w="2266"/>
      </w:tblGrid>
      <w:tr w:rsidR="00711BE6" w:rsidRPr="00724E4B" w14:paraId="7F3BEA56" w14:textId="77777777" w:rsidTr="00600E2E">
        <w:trPr>
          <w:trHeight w:val="77"/>
        </w:trPr>
        <w:tc>
          <w:tcPr>
            <w:tcW w:w="2272" w:type="pct"/>
          </w:tcPr>
          <w:p w14:paraId="06B277DF" w14:textId="77777777" w:rsidR="00711BE6" w:rsidRPr="00724E4B" w:rsidRDefault="00711BE6">
            <w:pPr>
              <w:jc w:val="left"/>
              <w:rPr>
                <w:b/>
                <w:sz w:val="20"/>
              </w:rPr>
            </w:pPr>
            <w:r w:rsidRPr="00724E4B">
              <w:rPr>
                <w:b/>
                <w:sz w:val="20"/>
              </w:rPr>
              <w:t>LATEST ARTICLE 7 DATA (Annex F)</w:t>
            </w:r>
          </w:p>
        </w:tc>
        <w:tc>
          <w:tcPr>
            <w:tcW w:w="757" w:type="pct"/>
          </w:tcPr>
          <w:p w14:paraId="07AD5C30" w14:textId="77777777" w:rsidR="00711BE6" w:rsidRPr="00724E4B" w:rsidRDefault="00711BE6" w:rsidP="0040663E">
            <w:pPr>
              <w:ind w:right="-247" w:firstLine="136"/>
              <w:jc w:val="left"/>
              <w:rPr>
                <w:sz w:val="20"/>
              </w:rPr>
            </w:pPr>
            <w:r w:rsidRPr="00724E4B">
              <w:rPr>
                <w:b/>
                <w:bCs/>
                <w:sz w:val="20"/>
              </w:rPr>
              <w:t>Year:</w:t>
            </w:r>
            <w:r w:rsidRPr="00724E4B">
              <w:rPr>
                <w:sz w:val="20"/>
              </w:rPr>
              <w:t xml:space="preserve"> </w:t>
            </w:r>
            <w:r w:rsidRPr="00724E4B">
              <w:rPr>
                <w:color w:val="000000" w:themeColor="text1"/>
                <w:sz w:val="20"/>
              </w:rPr>
              <w:t>2024</w:t>
            </w:r>
          </w:p>
        </w:tc>
        <w:tc>
          <w:tcPr>
            <w:tcW w:w="758" w:type="pct"/>
          </w:tcPr>
          <w:p w14:paraId="20B65D6E" w14:textId="23EC4FE2" w:rsidR="00711BE6" w:rsidRPr="00724E4B" w:rsidRDefault="00A21A1C" w:rsidP="0040663E">
            <w:pPr>
              <w:ind w:left="-109"/>
              <w:jc w:val="right"/>
              <w:rPr>
                <w:sz w:val="20"/>
              </w:rPr>
            </w:pPr>
            <w:r w:rsidRPr="00724E4B">
              <w:rPr>
                <w:color w:val="000000" w:themeColor="text1"/>
                <w:sz w:val="20"/>
              </w:rPr>
              <w:t>530.78</w:t>
            </w:r>
            <w:r w:rsidR="00711BE6" w:rsidRPr="00724E4B">
              <w:rPr>
                <w:color w:val="000000" w:themeColor="text1"/>
                <w:sz w:val="20"/>
              </w:rPr>
              <w:t xml:space="preserve"> </w:t>
            </w:r>
            <w:r w:rsidR="00711BE6" w:rsidRPr="00724E4B">
              <w:rPr>
                <w:sz w:val="20"/>
              </w:rPr>
              <w:t>mt</w:t>
            </w:r>
            <w:r w:rsidR="008D5B88" w:rsidRPr="00724E4B">
              <w:rPr>
                <w:sz w:val="20"/>
              </w:rPr>
              <w:t xml:space="preserve">  </w:t>
            </w:r>
            <w:r w:rsidR="005E5398" w:rsidRPr="00724E4B">
              <w:rPr>
                <w:sz w:val="20"/>
              </w:rPr>
              <w:t xml:space="preserve"> </w:t>
            </w:r>
          </w:p>
        </w:tc>
        <w:tc>
          <w:tcPr>
            <w:tcW w:w="1212" w:type="pct"/>
          </w:tcPr>
          <w:p w14:paraId="0F2AFD16" w14:textId="244849EB" w:rsidR="00711BE6" w:rsidRPr="00724E4B" w:rsidRDefault="009D361B" w:rsidP="004417C2">
            <w:pPr>
              <w:ind w:left="-110" w:right="33"/>
              <w:jc w:val="right"/>
              <w:rPr>
                <w:sz w:val="20"/>
              </w:rPr>
            </w:pPr>
            <w:r w:rsidRPr="00724E4B">
              <w:rPr>
                <w:color w:val="000000" w:themeColor="text1"/>
                <w:sz w:val="20"/>
              </w:rPr>
              <w:t>1,015,385</w:t>
            </w:r>
            <w:r w:rsidR="00711BE6" w:rsidRPr="00724E4B">
              <w:rPr>
                <w:color w:val="000000" w:themeColor="text1"/>
                <w:sz w:val="20"/>
              </w:rPr>
              <w:t xml:space="preserve"> </w:t>
            </w:r>
            <w:bookmarkStart w:id="0" w:name="_Hlk213309804"/>
            <w:r w:rsidR="00711BE6" w:rsidRPr="00724E4B">
              <w:rPr>
                <w:sz w:val="20"/>
              </w:rPr>
              <w:t>CO</w:t>
            </w:r>
            <w:r w:rsidR="00711BE6" w:rsidRPr="00724E4B">
              <w:rPr>
                <w:sz w:val="20"/>
                <w:vertAlign w:val="subscript"/>
              </w:rPr>
              <w:t>2</w:t>
            </w:r>
            <w:r w:rsidR="00711BE6" w:rsidRPr="00724E4B">
              <w:rPr>
                <w:sz w:val="20"/>
              </w:rPr>
              <w:t>-eq tonnes</w:t>
            </w:r>
            <w:bookmarkEnd w:id="0"/>
          </w:p>
        </w:tc>
      </w:tr>
    </w:tbl>
    <w:p w14:paraId="7BEE4D58" w14:textId="77777777" w:rsidR="00600E2E" w:rsidRPr="00724E4B" w:rsidRDefault="00600E2E" w:rsidP="00711BE6">
      <w:pPr>
        <w:jc w:val="center"/>
        <w:rPr>
          <w:sz w:val="10"/>
          <w:szCs w:val="10"/>
        </w:rPr>
      </w:pPr>
    </w:p>
    <w:tbl>
      <w:tblPr>
        <w:tblStyle w:val="2"/>
        <w:tblW w:w="5000" w:type="pct"/>
        <w:tblLayout w:type="fixed"/>
        <w:tblLook w:val="04A0" w:firstRow="1" w:lastRow="0" w:firstColumn="1" w:lastColumn="0" w:noHBand="0" w:noVBand="1"/>
      </w:tblPr>
      <w:tblGrid>
        <w:gridCol w:w="1413"/>
        <w:gridCol w:w="849"/>
        <w:gridCol w:w="853"/>
        <w:gridCol w:w="847"/>
        <w:gridCol w:w="1277"/>
        <w:gridCol w:w="782"/>
        <w:gridCol w:w="782"/>
        <w:gridCol w:w="995"/>
        <w:gridCol w:w="849"/>
        <w:gridCol w:w="703"/>
      </w:tblGrid>
      <w:tr w:rsidR="00600E2E" w:rsidRPr="00724E4B" w14:paraId="0CD5ECA9" w14:textId="77777777">
        <w:trPr>
          <w:trHeight w:val="250"/>
        </w:trPr>
        <w:tc>
          <w:tcPr>
            <w:tcW w:w="5000" w:type="pct"/>
            <w:gridSpan w:val="10"/>
          </w:tcPr>
          <w:p w14:paraId="5ACD30CC" w14:textId="77777777" w:rsidR="00600E2E" w:rsidRPr="00724E4B" w:rsidRDefault="00600E2E" w:rsidP="00600E2E">
            <w:pPr>
              <w:spacing w:after="60"/>
              <w:ind w:right="33"/>
              <w:jc w:val="left"/>
              <w:rPr>
                <w:b/>
                <w:sz w:val="20"/>
              </w:rPr>
            </w:pPr>
            <w:r w:rsidRPr="00724E4B">
              <w:rPr>
                <w:b/>
                <w:sz w:val="20"/>
              </w:rPr>
              <w:t>SECTORAL HFC CONSUMPTION DATA (CO</w:t>
            </w:r>
            <w:r w:rsidRPr="00724E4B">
              <w:rPr>
                <w:b/>
                <w:sz w:val="20"/>
                <w:vertAlign w:val="subscript"/>
              </w:rPr>
              <w:t>2</w:t>
            </w:r>
            <w:r w:rsidRPr="00724E4B">
              <w:rPr>
                <w:b/>
                <w:sz w:val="20"/>
              </w:rPr>
              <w:t>-eq tonnes) AND ACTIVITIES</w:t>
            </w:r>
          </w:p>
        </w:tc>
      </w:tr>
      <w:tr w:rsidR="00600E2E" w:rsidRPr="00724E4B" w14:paraId="0F864D2B" w14:textId="77777777" w:rsidTr="00600E2E">
        <w:trPr>
          <w:trHeight w:val="96"/>
        </w:trPr>
        <w:tc>
          <w:tcPr>
            <w:tcW w:w="756" w:type="pct"/>
            <w:vMerge w:val="restart"/>
            <w:tcMar>
              <w:left w:w="85" w:type="dxa"/>
              <w:right w:w="85" w:type="dxa"/>
            </w:tcMar>
            <w:vAlign w:val="center"/>
          </w:tcPr>
          <w:p w14:paraId="05E4CE1D" w14:textId="77777777" w:rsidR="00600E2E" w:rsidRPr="00724E4B" w:rsidRDefault="00600E2E" w:rsidP="00600E2E">
            <w:pPr>
              <w:jc w:val="center"/>
              <w:rPr>
                <w:sz w:val="20"/>
              </w:rPr>
            </w:pPr>
          </w:p>
        </w:tc>
        <w:tc>
          <w:tcPr>
            <w:tcW w:w="454" w:type="pct"/>
            <w:vMerge w:val="restart"/>
            <w:tcMar>
              <w:left w:w="85" w:type="dxa"/>
              <w:right w:w="85" w:type="dxa"/>
            </w:tcMar>
            <w:vAlign w:val="center"/>
          </w:tcPr>
          <w:p w14:paraId="35C3E349" w14:textId="77777777" w:rsidR="00600E2E" w:rsidRPr="00724E4B" w:rsidRDefault="00600E2E" w:rsidP="00600E2E">
            <w:pPr>
              <w:jc w:val="center"/>
              <w:rPr>
                <w:sz w:val="20"/>
              </w:rPr>
            </w:pPr>
            <w:r w:rsidRPr="00724E4B">
              <w:rPr>
                <w:sz w:val="20"/>
              </w:rPr>
              <w:t>Aerosol</w:t>
            </w:r>
          </w:p>
        </w:tc>
        <w:tc>
          <w:tcPr>
            <w:tcW w:w="456" w:type="pct"/>
            <w:vMerge w:val="restart"/>
            <w:tcMar>
              <w:left w:w="85" w:type="dxa"/>
              <w:right w:w="85" w:type="dxa"/>
            </w:tcMar>
            <w:vAlign w:val="center"/>
          </w:tcPr>
          <w:p w14:paraId="36F33C90" w14:textId="77777777" w:rsidR="00600E2E" w:rsidRPr="00724E4B" w:rsidRDefault="00600E2E" w:rsidP="00600E2E">
            <w:pPr>
              <w:jc w:val="center"/>
              <w:rPr>
                <w:sz w:val="20"/>
              </w:rPr>
            </w:pPr>
            <w:r w:rsidRPr="00724E4B">
              <w:rPr>
                <w:sz w:val="20"/>
              </w:rPr>
              <w:t>Foam</w:t>
            </w:r>
          </w:p>
        </w:tc>
        <w:tc>
          <w:tcPr>
            <w:tcW w:w="453" w:type="pct"/>
            <w:vMerge w:val="restart"/>
            <w:tcMar>
              <w:left w:w="85" w:type="dxa"/>
              <w:right w:w="85" w:type="dxa"/>
            </w:tcMar>
            <w:vAlign w:val="center"/>
          </w:tcPr>
          <w:p w14:paraId="2C67405F" w14:textId="77777777" w:rsidR="00600E2E" w:rsidRPr="00724E4B" w:rsidRDefault="00600E2E" w:rsidP="00600E2E">
            <w:pPr>
              <w:jc w:val="center"/>
              <w:rPr>
                <w:sz w:val="20"/>
              </w:rPr>
            </w:pPr>
            <w:r w:rsidRPr="00724E4B">
              <w:rPr>
                <w:sz w:val="20"/>
              </w:rPr>
              <w:t>Fire-fighting</w:t>
            </w:r>
          </w:p>
        </w:tc>
        <w:tc>
          <w:tcPr>
            <w:tcW w:w="2051" w:type="pct"/>
            <w:gridSpan w:val="4"/>
            <w:tcMar>
              <w:left w:w="85" w:type="dxa"/>
              <w:right w:w="85" w:type="dxa"/>
            </w:tcMar>
            <w:vAlign w:val="center"/>
          </w:tcPr>
          <w:p w14:paraId="101D511C" w14:textId="77777777" w:rsidR="00600E2E" w:rsidRPr="00724E4B" w:rsidRDefault="00600E2E" w:rsidP="00600E2E">
            <w:pPr>
              <w:jc w:val="center"/>
              <w:rPr>
                <w:sz w:val="20"/>
              </w:rPr>
            </w:pPr>
            <w:r w:rsidRPr="00724E4B">
              <w:rPr>
                <w:sz w:val="20"/>
              </w:rPr>
              <w:t>Air-conditioning and refrigeration</w:t>
            </w:r>
          </w:p>
        </w:tc>
        <w:tc>
          <w:tcPr>
            <w:tcW w:w="454" w:type="pct"/>
            <w:vMerge w:val="restart"/>
            <w:tcMar>
              <w:left w:w="85" w:type="dxa"/>
              <w:right w:w="85" w:type="dxa"/>
            </w:tcMar>
            <w:vAlign w:val="center"/>
          </w:tcPr>
          <w:p w14:paraId="4FBD556B" w14:textId="77777777" w:rsidR="00600E2E" w:rsidRPr="00724E4B" w:rsidRDefault="00600E2E" w:rsidP="00600E2E">
            <w:pPr>
              <w:ind w:left="-26"/>
              <w:jc w:val="center"/>
              <w:rPr>
                <w:sz w:val="20"/>
              </w:rPr>
            </w:pPr>
            <w:r w:rsidRPr="00724E4B">
              <w:rPr>
                <w:sz w:val="20"/>
              </w:rPr>
              <w:t>Solvent</w:t>
            </w:r>
          </w:p>
        </w:tc>
        <w:tc>
          <w:tcPr>
            <w:tcW w:w="376" w:type="pct"/>
            <w:vMerge w:val="restart"/>
            <w:tcMar>
              <w:left w:w="85" w:type="dxa"/>
              <w:right w:w="85" w:type="dxa"/>
            </w:tcMar>
            <w:vAlign w:val="center"/>
          </w:tcPr>
          <w:p w14:paraId="2D82D731" w14:textId="77777777" w:rsidR="00600E2E" w:rsidRPr="00724E4B" w:rsidRDefault="00600E2E" w:rsidP="00600E2E">
            <w:pPr>
              <w:jc w:val="center"/>
              <w:rPr>
                <w:sz w:val="20"/>
              </w:rPr>
            </w:pPr>
            <w:r w:rsidRPr="00724E4B">
              <w:rPr>
                <w:sz w:val="20"/>
              </w:rPr>
              <w:t>Other</w:t>
            </w:r>
          </w:p>
        </w:tc>
      </w:tr>
      <w:tr w:rsidR="00600E2E" w:rsidRPr="00724E4B" w14:paraId="39C5E655" w14:textId="77777777" w:rsidTr="00600E2E">
        <w:trPr>
          <w:trHeight w:val="96"/>
        </w:trPr>
        <w:tc>
          <w:tcPr>
            <w:tcW w:w="756" w:type="pct"/>
            <w:vMerge/>
            <w:tcMar>
              <w:left w:w="85" w:type="dxa"/>
              <w:right w:w="85" w:type="dxa"/>
            </w:tcMar>
            <w:vAlign w:val="center"/>
          </w:tcPr>
          <w:p w14:paraId="2E4B2059" w14:textId="77777777" w:rsidR="00600E2E" w:rsidRPr="00724E4B" w:rsidRDefault="00600E2E" w:rsidP="00600E2E">
            <w:pPr>
              <w:jc w:val="center"/>
              <w:rPr>
                <w:sz w:val="20"/>
              </w:rPr>
            </w:pPr>
          </w:p>
        </w:tc>
        <w:tc>
          <w:tcPr>
            <w:tcW w:w="454" w:type="pct"/>
            <w:vMerge/>
            <w:tcMar>
              <w:left w:w="85" w:type="dxa"/>
              <w:right w:w="85" w:type="dxa"/>
            </w:tcMar>
            <w:vAlign w:val="center"/>
          </w:tcPr>
          <w:p w14:paraId="1324B2E1" w14:textId="77777777" w:rsidR="00600E2E" w:rsidRPr="00724E4B" w:rsidRDefault="00600E2E" w:rsidP="00600E2E">
            <w:pPr>
              <w:jc w:val="center"/>
              <w:rPr>
                <w:sz w:val="20"/>
              </w:rPr>
            </w:pPr>
          </w:p>
        </w:tc>
        <w:tc>
          <w:tcPr>
            <w:tcW w:w="456" w:type="pct"/>
            <w:vMerge/>
            <w:tcMar>
              <w:left w:w="85" w:type="dxa"/>
              <w:right w:w="85" w:type="dxa"/>
            </w:tcMar>
            <w:vAlign w:val="center"/>
          </w:tcPr>
          <w:p w14:paraId="01EF0C3A" w14:textId="77777777" w:rsidR="00600E2E" w:rsidRPr="00724E4B" w:rsidRDefault="00600E2E" w:rsidP="00600E2E">
            <w:pPr>
              <w:jc w:val="center"/>
              <w:rPr>
                <w:sz w:val="20"/>
              </w:rPr>
            </w:pPr>
          </w:p>
        </w:tc>
        <w:tc>
          <w:tcPr>
            <w:tcW w:w="453" w:type="pct"/>
            <w:vMerge/>
            <w:tcMar>
              <w:left w:w="85" w:type="dxa"/>
              <w:right w:w="85" w:type="dxa"/>
            </w:tcMar>
            <w:vAlign w:val="center"/>
          </w:tcPr>
          <w:p w14:paraId="4AB4C02C" w14:textId="77777777" w:rsidR="00600E2E" w:rsidRPr="00724E4B" w:rsidRDefault="00600E2E" w:rsidP="00600E2E">
            <w:pPr>
              <w:jc w:val="center"/>
              <w:rPr>
                <w:sz w:val="20"/>
              </w:rPr>
            </w:pPr>
          </w:p>
        </w:tc>
        <w:tc>
          <w:tcPr>
            <w:tcW w:w="1519" w:type="pct"/>
            <w:gridSpan w:val="3"/>
            <w:tcMar>
              <w:left w:w="85" w:type="dxa"/>
              <w:right w:w="85" w:type="dxa"/>
            </w:tcMar>
            <w:vAlign w:val="center"/>
          </w:tcPr>
          <w:p w14:paraId="133D2D2F" w14:textId="77777777" w:rsidR="00600E2E" w:rsidRPr="00724E4B" w:rsidRDefault="00600E2E" w:rsidP="00600E2E">
            <w:pPr>
              <w:jc w:val="center"/>
              <w:rPr>
                <w:sz w:val="20"/>
              </w:rPr>
            </w:pPr>
            <w:r w:rsidRPr="00724E4B">
              <w:rPr>
                <w:sz w:val="20"/>
              </w:rPr>
              <w:t>Manufacturing</w:t>
            </w:r>
          </w:p>
        </w:tc>
        <w:tc>
          <w:tcPr>
            <w:tcW w:w="532" w:type="pct"/>
            <w:vMerge w:val="restart"/>
            <w:tcMar>
              <w:left w:w="85" w:type="dxa"/>
              <w:right w:w="85" w:type="dxa"/>
            </w:tcMar>
            <w:vAlign w:val="center"/>
          </w:tcPr>
          <w:p w14:paraId="2CFB1C59" w14:textId="77777777" w:rsidR="00600E2E" w:rsidRPr="00724E4B" w:rsidRDefault="00600E2E" w:rsidP="00600E2E">
            <w:pPr>
              <w:jc w:val="center"/>
              <w:rPr>
                <w:sz w:val="20"/>
              </w:rPr>
            </w:pPr>
            <w:r w:rsidRPr="00724E4B">
              <w:rPr>
                <w:sz w:val="20"/>
              </w:rPr>
              <w:t>Servicing</w:t>
            </w:r>
          </w:p>
        </w:tc>
        <w:tc>
          <w:tcPr>
            <w:tcW w:w="454" w:type="pct"/>
            <w:vMerge/>
            <w:tcMar>
              <w:left w:w="85" w:type="dxa"/>
              <w:right w:w="85" w:type="dxa"/>
            </w:tcMar>
            <w:vAlign w:val="center"/>
          </w:tcPr>
          <w:p w14:paraId="387B459E" w14:textId="77777777" w:rsidR="00600E2E" w:rsidRPr="00724E4B" w:rsidRDefault="00600E2E" w:rsidP="00600E2E">
            <w:pPr>
              <w:jc w:val="center"/>
              <w:rPr>
                <w:sz w:val="20"/>
              </w:rPr>
            </w:pPr>
          </w:p>
        </w:tc>
        <w:tc>
          <w:tcPr>
            <w:tcW w:w="376" w:type="pct"/>
            <w:vMerge/>
            <w:tcMar>
              <w:left w:w="85" w:type="dxa"/>
              <w:right w:w="85" w:type="dxa"/>
            </w:tcMar>
            <w:vAlign w:val="center"/>
          </w:tcPr>
          <w:p w14:paraId="6C2A9C95" w14:textId="77777777" w:rsidR="00600E2E" w:rsidRPr="00724E4B" w:rsidRDefault="00600E2E" w:rsidP="00600E2E">
            <w:pPr>
              <w:jc w:val="center"/>
              <w:rPr>
                <w:sz w:val="20"/>
              </w:rPr>
            </w:pPr>
          </w:p>
        </w:tc>
      </w:tr>
      <w:tr w:rsidR="00600E2E" w:rsidRPr="00724E4B" w14:paraId="0AC33174" w14:textId="77777777" w:rsidTr="00600E2E">
        <w:trPr>
          <w:trHeight w:val="96"/>
        </w:trPr>
        <w:tc>
          <w:tcPr>
            <w:tcW w:w="756" w:type="pct"/>
            <w:vMerge/>
            <w:tcMar>
              <w:left w:w="85" w:type="dxa"/>
              <w:right w:w="85" w:type="dxa"/>
            </w:tcMar>
            <w:vAlign w:val="center"/>
          </w:tcPr>
          <w:p w14:paraId="78221B6C" w14:textId="77777777" w:rsidR="00600E2E" w:rsidRPr="00724E4B" w:rsidRDefault="00600E2E" w:rsidP="00600E2E">
            <w:pPr>
              <w:jc w:val="center"/>
              <w:rPr>
                <w:sz w:val="20"/>
              </w:rPr>
            </w:pPr>
          </w:p>
        </w:tc>
        <w:tc>
          <w:tcPr>
            <w:tcW w:w="454" w:type="pct"/>
            <w:vMerge/>
            <w:tcMar>
              <w:left w:w="85" w:type="dxa"/>
              <w:right w:w="85" w:type="dxa"/>
            </w:tcMar>
            <w:vAlign w:val="center"/>
          </w:tcPr>
          <w:p w14:paraId="4F83088D" w14:textId="77777777" w:rsidR="00600E2E" w:rsidRPr="00724E4B" w:rsidRDefault="00600E2E" w:rsidP="00600E2E">
            <w:pPr>
              <w:jc w:val="center"/>
              <w:rPr>
                <w:sz w:val="20"/>
              </w:rPr>
            </w:pPr>
          </w:p>
        </w:tc>
        <w:tc>
          <w:tcPr>
            <w:tcW w:w="456" w:type="pct"/>
            <w:vMerge/>
            <w:tcMar>
              <w:left w:w="85" w:type="dxa"/>
              <w:right w:w="85" w:type="dxa"/>
            </w:tcMar>
            <w:vAlign w:val="center"/>
          </w:tcPr>
          <w:p w14:paraId="70EBEF0C" w14:textId="77777777" w:rsidR="00600E2E" w:rsidRPr="00724E4B" w:rsidRDefault="00600E2E" w:rsidP="00600E2E">
            <w:pPr>
              <w:jc w:val="center"/>
              <w:rPr>
                <w:sz w:val="20"/>
              </w:rPr>
            </w:pPr>
          </w:p>
        </w:tc>
        <w:tc>
          <w:tcPr>
            <w:tcW w:w="453" w:type="pct"/>
            <w:vMerge/>
            <w:tcMar>
              <w:left w:w="85" w:type="dxa"/>
              <w:right w:w="85" w:type="dxa"/>
            </w:tcMar>
            <w:vAlign w:val="center"/>
          </w:tcPr>
          <w:p w14:paraId="263E99CB" w14:textId="77777777" w:rsidR="00600E2E" w:rsidRPr="00724E4B" w:rsidRDefault="00600E2E" w:rsidP="00600E2E">
            <w:pPr>
              <w:jc w:val="center"/>
              <w:rPr>
                <w:sz w:val="20"/>
              </w:rPr>
            </w:pPr>
          </w:p>
        </w:tc>
        <w:tc>
          <w:tcPr>
            <w:tcW w:w="683" w:type="pct"/>
            <w:tcMar>
              <w:left w:w="85" w:type="dxa"/>
              <w:right w:w="85" w:type="dxa"/>
            </w:tcMar>
            <w:vAlign w:val="center"/>
          </w:tcPr>
          <w:p w14:paraId="4A9ED318" w14:textId="77777777" w:rsidR="00600E2E" w:rsidRPr="00724E4B" w:rsidRDefault="00600E2E" w:rsidP="00600E2E">
            <w:pPr>
              <w:jc w:val="center"/>
              <w:rPr>
                <w:sz w:val="20"/>
              </w:rPr>
            </w:pPr>
            <w:r w:rsidRPr="00724E4B">
              <w:rPr>
                <w:sz w:val="20"/>
              </w:rPr>
              <w:t>Refrigeration</w:t>
            </w:r>
          </w:p>
        </w:tc>
        <w:tc>
          <w:tcPr>
            <w:tcW w:w="418" w:type="pct"/>
            <w:tcMar>
              <w:left w:w="85" w:type="dxa"/>
              <w:right w:w="85" w:type="dxa"/>
            </w:tcMar>
            <w:vAlign w:val="center"/>
          </w:tcPr>
          <w:p w14:paraId="4A150B19" w14:textId="77777777" w:rsidR="00600E2E" w:rsidRPr="00724E4B" w:rsidRDefault="00600E2E" w:rsidP="00600E2E">
            <w:pPr>
              <w:jc w:val="center"/>
              <w:rPr>
                <w:sz w:val="20"/>
              </w:rPr>
            </w:pPr>
            <w:r w:rsidRPr="00724E4B">
              <w:rPr>
                <w:sz w:val="20"/>
              </w:rPr>
              <w:t>AC</w:t>
            </w:r>
          </w:p>
        </w:tc>
        <w:tc>
          <w:tcPr>
            <w:tcW w:w="418" w:type="pct"/>
            <w:vAlign w:val="center"/>
          </w:tcPr>
          <w:p w14:paraId="24578D95" w14:textId="77777777" w:rsidR="00600E2E" w:rsidRPr="00724E4B" w:rsidRDefault="00600E2E" w:rsidP="00600E2E">
            <w:pPr>
              <w:jc w:val="center"/>
              <w:rPr>
                <w:sz w:val="20"/>
              </w:rPr>
            </w:pPr>
            <w:r w:rsidRPr="00724E4B">
              <w:rPr>
                <w:sz w:val="20"/>
              </w:rPr>
              <w:t>Other</w:t>
            </w:r>
          </w:p>
        </w:tc>
        <w:tc>
          <w:tcPr>
            <w:tcW w:w="532" w:type="pct"/>
            <w:vMerge/>
            <w:tcMar>
              <w:left w:w="85" w:type="dxa"/>
              <w:right w:w="85" w:type="dxa"/>
            </w:tcMar>
            <w:vAlign w:val="center"/>
          </w:tcPr>
          <w:p w14:paraId="4DDF5C41" w14:textId="77777777" w:rsidR="00600E2E" w:rsidRPr="00724E4B" w:rsidRDefault="00600E2E" w:rsidP="00600E2E">
            <w:pPr>
              <w:jc w:val="center"/>
              <w:rPr>
                <w:sz w:val="20"/>
              </w:rPr>
            </w:pPr>
          </w:p>
        </w:tc>
        <w:tc>
          <w:tcPr>
            <w:tcW w:w="454" w:type="pct"/>
            <w:vMerge/>
            <w:tcMar>
              <w:left w:w="85" w:type="dxa"/>
              <w:right w:w="85" w:type="dxa"/>
            </w:tcMar>
            <w:vAlign w:val="center"/>
          </w:tcPr>
          <w:p w14:paraId="0CE2FC43" w14:textId="77777777" w:rsidR="00600E2E" w:rsidRPr="00724E4B" w:rsidRDefault="00600E2E" w:rsidP="00600E2E">
            <w:pPr>
              <w:jc w:val="center"/>
              <w:rPr>
                <w:sz w:val="20"/>
              </w:rPr>
            </w:pPr>
          </w:p>
        </w:tc>
        <w:tc>
          <w:tcPr>
            <w:tcW w:w="376" w:type="pct"/>
            <w:vMerge/>
            <w:tcMar>
              <w:left w:w="85" w:type="dxa"/>
              <w:right w:w="85" w:type="dxa"/>
            </w:tcMar>
            <w:vAlign w:val="center"/>
          </w:tcPr>
          <w:p w14:paraId="7AF45739" w14:textId="77777777" w:rsidR="00600E2E" w:rsidRPr="00724E4B" w:rsidRDefault="00600E2E" w:rsidP="00600E2E">
            <w:pPr>
              <w:jc w:val="center"/>
              <w:rPr>
                <w:sz w:val="20"/>
              </w:rPr>
            </w:pPr>
          </w:p>
        </w:tc>
      </w:tr>
      <w:tr w:rsidR="00600E2E" w:rsidRPr="00724E4B" w14:paraId="56060FDF" w14:textId="77777777" w:rsidTr="00600E2E">
        <w:trPr>
          <w:trHeight w:val="121"/>
        </w:trPr>
        <w:tc>
          <w:tcPr>
            <w:tcW w:w="756" w:type="pct"/>
          </w:tcPr>
          <w:p w14:paraId="7D4CD979" w14:textId="77777777" w:rsidR="00600E2E" w:rsidRPr="00724E4B" w:rsidRDefault="00600E2E" w:rsidP="00600E2E">
            <w:pPr>
              <w:jc w:val="left"/>
              <w:rPr>
                <w:sz w:val="20"/>
              </w:rPr>
            </w:pPr>
            <w:r w:rsidRPr="00724E4B">
              <w:rPr>
                <w:sz w:val="20"/>
              </w:rPr>
              <w:t>Latest CP report (2024)</w:t>
            </w:r>
          </w:p>
        </w:tc>
        <w:tc>
          <w:tcPr>
            <w:tcW w:w="454" w:type="pct"/>
            <w:vAlign w:val="center"/>
          </w:tcPr>
          <w:p w14:paraId="083FE8DA" w14:textId="77777777" w:rsidR="00600E2E" w:rsidRPr="00724E4B" w:rsidRDefault="00600E2E" w:rsidP="00600E2E">
            <w:pPr>
              <w:ind w:left="-113"/>
              <w:jc w:val="right"/>
              <w:rPr>
                <w:sz w:val="20"/>
              </w:rPr>
            </w:pPr>
          </w:p>
        </w:tc>
        <w:tc>
          <w:tcPr>
            <w:tcW w:w="456" w:type="pct"/>
            <w:vAlign w:val="center"/>
          </w:tcPr>
          <w:p w14:paraId="16D4AA45" w14:textId="6C4CB5A3" w:rsidR="00600E2E" w:rsidRPr="00724E4B" w:rsidRDefault="00600E2E" w:rsidP="00600E2E">
            <w:pPr>
              <w:ind w:left="-120"/>
              <w:jc w:val="right"/>
              <w:rPr>
                <w:sz w:val="20"/>
              </w:rPr>
            </w:pPr>
            <w:r w:rsidRPr="00724E4B">
              <w:rPr>
                <w:sz w:val="20"/>
              </w:rPr>
              <w:t>122,465</w:t>
            </w:r>
          </w:p>
        </w:tc>
        <w:tc>
          <w:tcPr>
            <w:tcW w:w="453" w:type="pct"/>
            <w:vAlign w:val="center"/>
          </w:tcPr>
          <w:p w14:paraId="7794DFF2" w14:textId="77777777" w:rsidR="00600E2E" w:rsidRPr="00724E4B" w:rsidRDefault="00600E2E" w:rsidP="00600E2E">
            <w:pPr>
              <w:ind w:left="-110"/>
              <w:jc w:val="right"/>
              <w:rPr>
                <w:sz w:val="20"/>
              </w:rPr>
            </w:pPr>
          </w:p>
        </w:tc>
        <w:tc>
          <w:tcPr>
            <w:tcW w:w="683" w:type="pct"/>
            <w:vAlign w:val="center"/>
          </w:tcPr>
          <w:p w14:paraId="256040AD" w14:textId="77777777" w:rsidR="00600E2E" w:rsidRPr="00724E4B" w:rsidRDefault="00600E2E" w:rsidP="00600E2E">
            <w:pPr>
              <w:ind w:left="-108"/>
              <w:jc w:val="right"/>
              <w:rPr>
                <w:sz w:val="20"/>
              </w:rPr>
            </w:pPr>
          </w:p>
        </w:tc>
        <w:tc>
          <w:tcPr>
            <w:tcW w:w="418" w:type="pct"/>
            <w:vAlign w:val="center"/>
          </w:tcPr>
          <w:p w14:paraId="789DE6C4" w14:textId="77777777" w:rsidR="00600E2E" w:rsidRPr="00724E4B" w:rsidRDefault="00600E2E" w:rsidP="00600E2E">
            <w:pPr>
              <w:ind w:left="-106"/>
              <w:jc w:val="right"/>
              <w:rPr>
                <w:sz w:val="20"/>
              </w:rPr>
            </w:pPr>
          </w:p>
        </w:tc>
        <w:tc>
          <w:tcPr>
            <w:tcW w:w="418" w:type="pct"/>
            <w:vAlign w:val="center"/>
          </w:tcPr>
          <w:p w14:paraId="5CAAD6B3" w14:textId="77777777" w:rsidR="00600E2E" w:rsidRPr="00724E4B" w:rsidRDefault="00600E2E" w:rsidP="00600E2E">
            <w:pPr>
              <w:ind w:left="-106"/>
              <w:jc w:val="right"/>
              <w:rPr>
                <w:sz w:val="20"/>
              </w:rPr>
            </w:pPr>
          </w:p>
        </w:tc>
        <w:tc>
          <w:tcPr>
            <w:tcW w:w="532" w:type="pct"/>
            <w:vAlign w:val="center"/>
          </w:tcPr>
          <w:p w14:paraId="20FB87A4" w14:textId="63B580EE" w:rsidR="00600E2E" w:rsidRPr="00724E4B" w:rsidRDefault="00600E2E" w:rsidP="00600E2E">
            <w:pPr>
              <w:ind w:left="-110"/>
              <w:jc w:val="right"/>
              <w:rPr>
                <w:sz w:val="20"/>
              </w:rPr>
            </w:pPr>
            <w:r w:rsidRPr="00724E4B">
              <w:rPr>
                <w:sz w:val="20"/>
              </w:rPr>
              <w:t>892,920</w:t>
            </w:r>
          </w:p>
        </w:tc>
        <w:tc>
          <w:tcPr>
            <w:tcW w:w="454" w:type="pct"/>
            <w:vAlign w:val="center"/>
          </w:tcPr>
          <w:p w14:paraId="6C8F66A8" w14:textId="77777777" w:rsidR="00600E2E" w:rsidRPr="00724E4B" w:rsidRDefault="00600E2E" w:rsidP="00600E2E">
            <w:pPr>
              <w:ind w:left="-108"/>
              <w:jc w:val="right"/>
              <w:rPr>
                <w:sz w:val="20"/>
              </w:rPr>
            </w:pPr>
          </w:p>
        </w:tc>
        <w:tc>
          <w:tcPr>
            <w:tcW w:w="376" w:type="pct"/>
            <w:vAlign w:val="center"/>
          </w:tcPr>
          <w:p w14:paraId="54623131" w14:textId="77777777" w:rsidR="00600E2E" w:rsidRPr="00724E4B" w:rsidRDefault="00600E2E" w:rsidP="00600E2E">
            <w:pPr>
              <w:ind w:left="-114" w:right="-10"/>
              <w:jc w:val="right"/>
              <w:rPr>
                <w:sz w:val="20"/>
              </w:rPr>
            </w:pPr>
          </w:p>
        </w:tc>
      </w:tr>
      <w:tr w:rsidR="00600E2E" w:rsidRPr="00724E4B" w14:paraId="3D82654C" w14:textId="77777777" w:rsidTr="00600E2E">
        <w:trPr>
          <w:trHeight w:val="250"/>
        </w:trPr>
        <w:tc>
          <w:tcPr>
            <w:tcW w:w="756" w:type="pct"/>
          </w:tcPr>
          <w:p w14:paraId="419BCD81" w14:textId="77777777" w:rsidR="00600E2E" w:rsidRPr="00724E4B" w:rsidRDefault="00600E2E" w:rsidP="00600E2E">
            <w:pPr>
              <w:ind w:right="-108"/>
              <w:jc w:val="left"/>
              <w:rPr>
                <w:color w:val="000000" w:themeColor="text1"/>
                <w:sz w:val="20"/>
              </w:rPr>
            </w:pPr>
            <w:r w:rsidRPr="00724E4B">
              <w:rPr>
                <w:color w:val="000000" w:themeColor="text1"/>
                <w:sz w:val="20"/>
              </w:rPr>
              <w:t>KIP stage I activities as agreed (Y/N)</w:t>
            </w:r>
          </w:p>
        </w:tc>
        <w:tc>
          <w:tcPr>
            <w:tcW w:w="454" w:type="pct"/>
            <w:vAlign w:val="center"/>
          </w:tcPr>
          <w:p w14:paraId="1127B27F" w14:textId="77777777" w:rsidR="00600E2E" w:rsidRPr="00724E4B" w:rsidRDefault="00600E2E" w:rsidP="00600E2E">
            <w:pPr>
              <w:jc w:val="center"/>
              <w:rPr>
                <w:sz w:val="20"/>
              </w:rPr>
            </w:pPr>
          </w:p>
        </w:tc>
        <w:tc>
          <w:tcPr>
            <w:tcW w:w="456" w:type="pct"/>
            <w:vAlign w:val="center"/>
          </w:tcPr>
          <w:p w14:paraId="3AF76371" w14:textId="55E1146B" w:rsidR="00600E2E" w:rsidRPr="00724E4B" w:rsidRDefault="00600E2E" w:rsidP="00600E2E">
            <w:pPr>
              <w:jc w:val="center"/>
              <w:rPr>
                <w:sz w:val="20"/>
              </w:rPr>
            </w:pPr>
            <w:r w:rsidRPr="00724E4B">
              <w:rPr>
                <w:sz w:val="20"/>
              </w:rPr>
              <w:t>N</w:t>
            </w:r>
          </w:p>
        </w:tc>
        <w:tc>
          <w:tcPr>
            <w:tcW w:w="453" w:type="pct"/>
            <w:vAlign w:val="center"/>
          </w:tcPr>
          <w:p w14:paraId="3FAEAD75" w14:textId="77777777" w:rsidR="00600E2E" w:rsidRPr="00724E4B" w:rsidRDefault="00600E2E" w:rsidP="00600E2E">
            <w:pPr>
              <w:jc w:val="center"/>
              <w:rPr>
                <w:sz w:val="20"/>
              </w:rPr>
            </w:pPr>
          </w:p>
        </w:tc>
        <w:tc>
          <w:tcPr>
            <w:tcW w:w="683" w:type="pct"/>
            <w:vAlign w:val="center"/>
          </w:tcPr>
          <w:p w14:paraId="2B413F51" w14:textId="77777777" w:rsidR="00600E2E" w:rsidRPr="00724E4B" w:rsidRDefault="00600E2E" w:rsidP="00600E2E">
            <w:pPr>
              <w:jc w:val="center"/>
              <w:rPr>
                <w:sz w:val="20"/>
              </w:rPr>
            </w:pPr>
          </w:p>
        </w:tc>
        <w:tc>
          <w:tcPr>
            <w:tcW w:w="418" w:type="pct"/>
            <w:vAlign w:val="center"/>
          </w:tcPr>
          <w:p w14:paraId="0126C9CA" w14:textId="77777777" w:rsidR="00600E2E" w:rsidRPr="00724E4B" w:rsidRDefault="00600E2E" w:rsidP="00600E2E">
            <w:pPr>
              <w:jc w:val="center"/>
              <w:rPr>
                <w:sz w:val="20"/>
              </w:rPr>
            </w:pPr>
          </w:p>
        </w:tc>
        <w:tc>
          <w:tcPr>
            <w:tcW w:w="418" w:type="pct"/>
            <w:vAlign w:val="center"/>
          </w:tcPr>
          <w:p w14:paraId="4818092C" w14:textId="77777777" w:rsidR="00600E2E" w:rsidRPr="00724E4B" w:rsidRDefault="00600E2E" w:rsidP="00600E2E">
            <w:pPr>
              <w:jc w:val="center"/>
              <w:rPr>
                <w:sz w:val="20"/>
              </w:rPr>
            </w:pPr>
          </w:p>
        </w:tc>
        <w:tc>
          <w:tcPr>
            <w:tcW w:w="532" w:type="pct"/>
            <w:vAlign w:val="center"/>
          </w:tcPr>
          <w:p w14:paraId="5D24BF11" w14:textId="45202618" w:rsidR="00600E2E" w:rsidRPr="00724E4B" w:rsidRDefault="00600E2E" w:rsidP="00600E2E">
            <w:pPr>
              <w:jc w:val="center"/>
              <w:rPr>
                <w:sz w:val="20"/>
              </w:rPr>
            </w:pPr>
            <w:r w:rsidRPr="00724E4B">
              <w:rPr>
                <w:sz w:val="20"/>
              </w:rPr>
              <w:t>Y</w:t>
            </w:r>
          </w:p>
        </w:tc>
        <w:tc>
          <w:tcPr>
            <w:tcW w:w="454" w:type="pct"/>
            <w:vAlign w:val="center"/>
          </w:tcPr>
          <w:p w14:paraId="65C2CB8F" w14:textId="77777777" w:rsidR="00600E2E" w:rsidRPr="00724E4B" w:rsidRDefault="00600E2E" w:rsidP="00600E2E">
            <w:pPr>
              <w:jc w:val="center"/>
              <w:rPr>
                <w:sz w:val="20"/>
              </w:rPr>
            </w:pPr>
          </w:p>
        </w:tc>
        <w:tc>
          <w:tcPr>
            <w:tcW w:w="376" w:type="pct"/>
            <w:vAlign w:val="center"/>
          </w:tcPr>
          <w:p w14:paraId="7D082BB9" w14:textId="77777777" w:rsidR="00600E2E" w:rsidRPr="00724E4B" w:rsidRDefault="00600E2E" w:rsidP="00600E2E">
            <w:pPr>
              <w:jc w:val="center"/>
              <w:rPr>
                <w:sz w:val="20"/>
              </w:rPr>
            </w:pPr>
          </w:p>
        </w:tc>
      </w:tr>
    </w:tbl>
    <w:p w14:paraId="380A4513" w14:textId="77777777" w:rsidR="00600E2E" w:rsidRPr="00724E4B" w:rsidRDefault="00600E2E" w:rsidP="00711BE6">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807"/>
        <w:gridCol w:w="1277"/>
        <w:gridCol w:w="2266"/>
      </w:tblGrid>
      <w:tr w:rsidR="00711BE6" w:rsidRPr="00724E4B" w14:paraId="58D0BAEE" w14:textId="77777777" w:rsidTr="0040663E">
        <w:trPr>
          <w:trHeight w:val="186"/>
        </w:trPr>
        <w:tc>
          <w:tcPr>
            <w:tcW w:w="3105" w:type="pct"/>
            <w:tcMar>
              <w:top w:w="17" w:type="dxa"/>
              <w:left w:w="108" w:type="dxa"/>
              <w:bottom w:w="17" w:type="dxa"/>
              <w:right w:w="108" w:type="dxa"/>
            </w:tcMar>
          </w:tcPr>
          <w:p w14:paraId="2A3D50A0" w14:textId="47BA6133" w:rsidR="00711BE6" w:rsidRPr="00724E4B" w:rsidRDefault="00711BE6">
            <w:pPr>
              <w:keepNext/>
              <w:suppressAutoHyphens/>
              <w:ind w:right="-95"/>
              <w:jc w:val="left"/>
              <w:rPr>
                <w:b/>
                <w:caps/>
                <w:sz w:val="20"/>
                <w:szCs w:val="20"/>
              </w:rPr>
            </w:pPr>
            <w:r w:rsidRPr="00724E4B">
              <w:rPr>
                <w:b/>
                <w:caps/>
                <w:sz w:val="20"/>
              </w:rPr>
              <w:t>Average 2020–2022 HFC consumption in servicing</w:t>
            </w:r>
            <w:r w:rsidR="0064400E" w:rsidRPr="00724E4B">
              <w:rPr>
                <w:b/>
                <w:caps/>
                <w:sz w:val="20"/>
              </w:rPr>
              <w:t>*</w:t>
            </w:r>
          </w:p>
        </w:tc>
        <w:tc>
          <w:tcPr>
            <w:tcW w:w="683" w:type="pct"/>
          </w:tcPr>
          <w:p w14:paraId="0D4ADFC5" w14:textId="33EAA4E1" w:rsidR="00711BE6" w:rsidRPr="00724E4B" w:rsidRDefault="00B605F6" w:rsidP="0040663E">
            <w:pPr>
              <w:keepNext/>
              <w:suppressAutoHyphens/>
              <w:ind w:right="116"/>
              <w:jc w:val="right"/>
              <w:rPr>
                <w:bCs/>
                <w:sz w:val="20"/>
                <w:szCs w:val="20"/>
              </w:rPr>
            </w:pPr>
            <w:r w:rsidRPr="00724E4B">
              <w:rPr>
                <w:bCs/>
                <w:sz w:val="20"/>
              </w:rPr>
              <w:t>298.52</w:t>
            </w:r>
            <w:r w:rsidR="000E7B04" w:rsidRPr="00724E4B">
              <w:rPr>
                <w:bCs/>
                <w:sz w:val="20"/>
              </w:rPr>
              <w:t xml:space="preserve"> </w:t>
            </w:r>
            <w:r w:rsidR="00711BE6" w:rsidRPr="00724E4B">
              <w:rPr>
                <w:bCs/>
                <w:sz w:val="20"/>
              </w:rPr>
              <w:t>mt</w:t>
            </w:r>
          </w:p>
        </w:tc>
        <w:tc>
          <w:tcPr>
            <w:tcW w:w="1212" w:type="pct"/>
          </w:tcPr>
          <w:p w14:paraId="0C7753A6" w14:textId="02D9C02B" w:rsidR="00711BE6" w:rsidRPr="00724E4B" w:rsidRDefault="00B605F6" w:rsidP="00F42D5A">
            <w:pPr>
              <w:keepNext/>
              <w:tabs>
                <w:tab w:val="left" w:pos="720"/>
              </w:tabs>
              <w:suppressAutoHyphens/>
              <w:ind w:right="116"/>
              <w:jc w:val="right"/>
              <w:rPr>
                <w:sz w:val="20"/>
                <w:szCs w:val="20"/>
              </w:rPr>
            </w:pPr>
            <w:r w:rsidRPr="00724E4B">
              <w:rPr>
                <w:sz w:val="20"/>
              </w:rPr>
              <w:t>594</w:t>
            </w:r>
            <w:r w:rsidR="00CA43CD" w:rsidRPr="00724E4B">
              <w:rPr>
                <w:sz w:val="20"/>
              </w:rPr>
              <w:t>,</w:t>
            </w:r>
            <w:r w:rsidRPr="00724E4B">
              <w:rPr>
                <w:sz w:val="20"/>
              </w:rPr>
              <w:t>262</w:t>
            </w:r>
            <w:r w:rsidR="005541DC" w:rsidRPr="00724E4B">
              <w:rPr>
                <w:sz w:val="20"/>
              </w:rPr>
              <w:t xml:space="preserve"> </w:t>
            </w:r>
            <w:r w:rsidR="00711BE6" w:rsidRPr="00724E4B">
              <w:rPr>
                <w:sz w:val="20"/>
              </w:rPr>
              <w:t>CO</w:t>
            </w:r>
            <w:r w:rsidR="00711BE6" w:rsidRPr="00724E4B">
              <w:rPr>
                <w:sz w:val="20"/>
                <w:vertAlign w:val="subscript"/>
              </w:rPr>
              <w:t>2</w:t>
            </w:r>
            <w:r w:rsidR="00711BE6" w:rsidRPr="00724E4B">
              <w:rPr>
                <w:sz w:val="20"/>
              </w:rPr>
              <w:t>-eq tonnes</w:t>
            </w:r>
          </w:p>
        </w:tc>
      </w:tr>
    </w:tbl>
    <w:p w14:paraId="5AA01C11" w14:textId="6F516423" w:rsidR="00711BE6" w:rsidRPr="00724E4B" w:rsidRDefault="00711BE6" w:rsidP="0040663E">
      <w:pPr>
        <w:spacing w:after="120"/>
        <w:jc w:val="left"/>
        <w:rPr>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9"/>
        <w:gridCol w:w="1382"/>
        <w:gridCol w:w="1318"/>
        <w:gridCol w:w="1275"/>
        <w:gridCol w:w="1556"/>
      </w:tblGrid>
      <w:tr w:rsidR="00711BE6" w:rsidRPr="00724E4B" w14:paraId="7D18FB8C" w14:textId="77777777">
        <w:trPr>
          <w:trHeight w:val="86"/>
          <w:tblHeader/>
        </w:trPr>
        <w:tc>
          <w:tcPr>
            <w:tcW w:w="2042" w:type="pct"/>
            <w:tcMar>
              <w:top w:w="17" w:type="dxa"/>
              <w:left w:w="108" w:type="dxa"/>
              <w:bottom w:w="17" w:type="dxa"/>
              <w:right w:w="108" w:type="dxa"/>
            </w:tcMar>
            <w:vAlign w:val="center"/>
          </w:tcPr>
          <w:p w14:paraId="4B61AFB0" w14:textId="77777777" w:rsidR="00711BE6" w:rsidRPr="00724E4B" w:rsidRDefault="00711BE6">
            <w:pPr>
              <w:keepNext/>
              <w:suppressAutoHyphens/>
              <w:jc w:val="left"/>
              <w:rPr>
                <w:b/>
                <w:bCs/>
                <w:sz w:val="20"/>
                <w:szCs w:val="20"/>
              </w:rPr>
            </w:pPr>
            <w:r w:rsidRPr="00724E4B">
              <w:rPr>
                <w:b/>
                <w:sz w:val="20"/>
              </w:rPr>
              <w:t>BASELINE CONSUMPTION DATA (CO</w:t>
            </w:r>
            <w:r w:rsidRPr="00724E4B">
              <w:rPr>
                <w:b/>
                <w:sz w:val="20"/>
                <w:vertAlign w:val="subscript"/>
              </w:rPr>
              <w:t>2</w:t>
            </w:r>
            <w:r w:rsidRPr="00724E4B">
              <w:rPr>
                <w:b/>
                <w:sz w:val="20"/>
              </w:rPr>
              <w:noBreakHyphen/>
              <w:t>eq tonnes)</w:t>
            </w:r>
          </w:p>
        </w:tc>
        <w:tc>
          <w:tcPr>
            <w:tcW w:w="739" w:type="pct"/>
            <w:vAlign w:val="center"/>
          </w:tcPr>
          <w:p w14:paraId="7D9DC1E9" w14:textId="77777777" w:rsidR="00711BE6" w:rsidRPr="00724E4B" w:rsidRDefault="00711BE6">
            <w:pPr>
              <w:keepNext/>
              <w:suppressAutoHyphens/>
              <w:jc w:val="center"/>
              <w:rPr>
                <w:b/>
                <w:bCs/>
                <w:sz w:val="20"/>
                <w:szCs w:val="20"/>
              </w:rPr>
            </w:pPr>
            <w:r w:rsidRPr="00724E4B">
              <w:rPr>
                <w:b/>
                <w:bCs/>
                <w:sz w:val="20"/>
                <w:szCs w:val="20"/>
              </w:rPr>
              <w:t>2020</w:t>
            </w:r>
          </w:p>
        </w:tc>
        <w:tc>
          <w:tcPr>
            <w:tcW w:w="705" w:type="pct"/>
            <w:tcMar>
              <w:top w:w="17" w:type="dxa"/>
              <w:left w:w="108" w:type="dxa"/>
              <w:bottom w:w="17" w:type="dxa"/>
              <w:right w:w="108" w:type="dxa"/>
            </w:tcMar>
            <w:vAlign w:val="center"/>
          </w:tcPr>
          <w:p w14:paraId="2824F2B8" w14:textId="77777777" w:rsidR="00711BE6" w:rsidRPr="00724E4B" w:rsidRDefault="00711BE6">
            <w:pPr>
              <w:keepNext/>
              <w:suppressAutoHyphens/>
              <w:jc w:val="center"/>
              <w:rPr>
                <w:b/>
                <w:bCs/>
                <w:sz w:val="20"/>
                <w:szCs w:val="20"/>
              </w:rPr>
            </w:pPr>
            <w:r w:rsidRPr="00724E4B">
              <w:rPr>
                <w:b/>
                <w:bCs/>
                <w:sz w:val="20"/>
                <w:szCs w:val="20"/>
              </w:rPr>
              <w:t>2021</w:t>
            </w:r>
          </w:p>
        </w:tc>
        <w:tc>
          <w:tcPr>
            <w:tcW w:w="682" w:type="pct"/>
            <w:tcMar>
              <w:top w:w="17" w:type="dxa"/>
              <w:left w:w="108" w:type="dxa"/>
              <w:bottom w:w="17" w:type="dxa"/>
              <w:right w:w="108" w:type="dxa"/>
            </w:tcMar>
            <w:vAlign w:val="center"/>
          </w:tcPr>
          <w:p w14:paraId="2C80460D" w14:textId="2B1ACB48" w:rsidR="00711BE6" w:rsidRPr="00724E4B" w:rsidRDefault="00711BE6">
            <w:pPr>
              <w:keepNext/>
              <w:suppressAutoHyphens/>
              <w:jc w:val="center"/>
              <w:rPr>
                <w:b/>
                <w:bCs/>
                <w:sz w:val="20"/>
                <w:szCs w:val="20"/>
              </w:rPr>
            </w:pPr>
            <w:r w:rsidRPr="00724E4B">
              <w:rPr>
                <w:b/>
                <w:bCs/>
                <w:sz w:val="20"/>
                <w:szCs w:val="20"/>
              </w:rPr>
              <w:t>2022</w:t>
            </w:r>
            <w:r w:rsidR="00DD4EE4" w:rsidRPr="00724E4B">
              <w:rPr>
                <w:b/>
                <w:bCs/>
                <w:sz w:val="20"/>
                <w:szCs w:val="20"/>
              </w:rPr>
              <w:t>*</w:t>
            </w:r>
          </w:p>
        </w:tc>
        <w:tc>
          <w:tcPr>
            <w:tcW w:w="832" w:type="pct"/>
            <w:tcMar>
              <w:top w:w="17" w:type="dxa"/>
              <w:left w:w="108" w:type="dxa"/>
              <w:bottom w:w="17" w:type="dxa"/>
              <w:right w:w="108" w:type="dxa"/>
            </w:tcMar>
            <w:vAlign w:val="center"/>
          </w:tcPr>
          <w:p w14:paraId="500C25F5" w14:textId="77777777" w:rsidR="00711BE6" w:rsidRPr="00724E4B" w:rsidRDefault="00711BE6">
            <w:pPr>
              <w:keepNext/>
              <w:suppressAutoHyphens/>
              <w:jc w:val="center"/>
              <w:rPr>
                <w:b/>
                <w:bCs/>
                <w:sz w:val="20"/>
                <w:szCs w:val="20"/>
              </w:rPr>
            </w:pPr>
            <w:r w:rsidRPr="00724E4B">
              <w:rPr>
                <w:b/>
                <w:bCs/>
                <w:sz w:val="20"/>
                <w:szCs w:val="20"/>
              </w:rPr>
              <w:t>Average 2020</w:t>
            </w:r>
            <w:r w:rsidRPr="00724E4B">
              <w:rPr>
                <w:b/>
                <w:bCs/>
                <w:sz w:val="20"/>
                <w:szCs w:val="20"/>
              </w:rPr>
              <w:noBreakHyphen/>
              <w:t>2022</w:t>
            </w:r>
          </w:p>
        </w:tc>
      </w:tr>
      <w:tr w:rsidR="00711BE6" w:rsidRPr="00724E4B" w14:paraId="50FB2BE2" w14:textId="77777777">
        <w:trPr>
          <w:trHeight w:val="22"/>
        </w:trPr>
        <w:tc>
          <w:tcPr>
            <w:tcW w:w="2042" w:type="pct"/>
            <w:tcMar>
              <w:top w:w="17" w:type="dxa"/>
              <w:left w:w="108" w:type="dxa"/>
              <w:bottom w:w="17" w:type="dxa"/>
              <w:right w:w="108" w:type="dxa"/>
            </w:tcMar>
          </w:tcPr>
          <w:p w14:paraId="42771801" w14:textId="77777777" w:rsidR="00711BE6" w:rsidRPr="00724E4B" w:rsidRDefault="00711BE6">
            <w:pPr>
              <w:keepNext/>
              <w:suppressAutoHyphens/>
              <w:rPr>
                <w:sz w:val="20"/>
                <w:szCs w:val="20"/>
              </w:rPr>
            </w:pPr>
            <w:r w:rsidRPr="00724E4B">
              <w:rPr>
                <w:sz w:val="20"/>
                <w:szCs w:val="20"/>
              </w:rPr>
              <w:t>HFC annual consumption</w:t>
            </w:r>
          </w:p>
        </w:tc>
        <w:tc>
          <w:tcPr>
            <w:tcW w:w="739" w:type="pct"/>
          </w:tcPr>
          <w:p w14:paraId="6DE0B8CD" w14:textId="4099F0F7" w:rsidR="00711BE6" w:rsidRPr="00724E4B" w:rsidRDefault="00FE03CC">
            <w:pPr>
              <w:keepNext/>
              <w:suppressAutoHyphens/>
              <w:ind w:right="147"/>
              <w:jc w:val="right"/>
              <w:rPr>
                <w:sz w:val="20"/>
                <w:szCs w:val="20"/>
              </w:rPr>
            </w:pPr>
            <w:r w:rsidRPr="00724E4B">
              <w:rPr>
                <w:sz w:val="20"/>
                <w:szCs w:val="20"/>
              </w:rPr>
              <w:t>894,881</w:t>
            </w:r>
          </w:p>
        </w:tc>
        <w:tc>
          <w:tcPr>
            <w:tcW w:w="705" w:type="pct"/>
            <w:tcMar>
              <w:top w:w="17" w:type="dxa"/>
              <w:left w:w="108" w:type="dxa"/>
              <w:bottom w:w="17" w:type="dxa"/>
              <w:right w:w="108" w:type="dxa"/>
            </w:tcMar>
          </w:tcPr>
          <w:p w14:paraId="611E7387" w14:textId="3D48C27D" w:rsidR="00711BE6" w:rsidRPr="00724E4B" w:rsidRDefault="000D7D22">
            <w:pPr>
              <w:keepNext/>
              <w:suppressAutoHyphens/>
              <w:ind w:right="38"/>
              <w:jc w:val="right"/>
              <w:rPr>
                <w:sz w:val="20"/>
                <w:szCs w:val="20"/>
              </w:rPr>
            </w:pPr>
            <w:r w:rsidRPr="00724E4B">
              <w:rPr>
                <w:sz w:val="20"/>
                <w:szCs w:val="20"/>
              </w:rPr>
              <w:t>883,</w:t>
            </w:r>
            <w:r w:rsidR="00EF0594" w:rsidRPr="00724E4B">
              <w:rPr>
                <w:sz w:val="20"/>
                <w:szCs w:val="20"/>
              </w:rPr>
              <w:t>056</w:t>
            </w:r>
          </w:p>
        </w:tc>
        <w:tc>
          <w:tcPr>
            <w:tcW w:w="682" w:type="pct"/>
            <w:tcMar>
              <w:top w:w="17" w:type="dxa"/>
              <w:left w:w="108" w:type="dxa"/>
              <w:bottom w:w="17" w:type="dxa"/>
              <w:right w:w="108" w:type="dxa"/>
            </w:tcMar>
          </w:tcPr>
          <w:p w14:paraId="6842E0FA" w14:textId="05A73CB1" w:rsidR="00711BE6" w:rsidRPr="00724E4B" w:rsidRDefault="000D7D22">
            <w:pPr>
              <w:keepNext/>
              <w:suppressAutoHyphens/>
              <w:ind w:right="34"/>
              <w:jc w:val="right"/>
              <w:rPr>
                <w:sz w:val="20"/>
                <w:szCs w:val="20"/>
              </w:rPr>
            </w:pPr>
            <w:r w:rsidRPr="00724E4B">
              <w:rPr>
                <w:sz w:val="20"/>
                <w:szCs w:val="20"/>
              </w:rPr>
              <w:t>348,650</w:t>
            </w:r>
          </w:p>
        </w:tc>
        <w:tc>
          <w:tcPr>
            <w:tcW w:w="832" w:type="pct"/>
            <w:tcMar>
              <w:top w:w="17" w:type="dxa"/>
              <w:left w:w="108" w:type="dxa"/>
              <w:bottom w:w="17" w:type="dxa"/>
              <w:right w:w="108" w:type="dxa"/>
            </w:tcMar>
          </w:tcPr>
          <w:p w14:paraId="68BDB5FA" w14:textId="05DDB460" w:rsidR="00711BE6" w:rsidRPr="00724E4B" w:rsidRDefault="00626AD8">
            <w:pPr>
              <w:keepNext/>
              <w:suppressAutoHyphens/>
              <w:ind w:right="33"/>
              <w:jc w:val="right"/>
              <w:rPr>
                <w:sz w:val="20"/>
                <w:szCs w:val="20"/>
              </w:rPr>
            </w:pPr>
            <w:r w:rsidRPr="00724E4B">
              <w:rPr>
                <w:sz w:val="20"/>
                <w:szCs w:val="20"/>
              </w:rPr>
              <w:t>708,862</w:t>
            </w:r>
          </w:p>
        </w:tc>
      </w:tr>
      <w:tr w:rsidR="00711BE6" w:rsidRPr="00724E4B" w14:paraId="0D8142DF" w14:textId="77777777">
        <w:trPr>
          <w:trHeight w:val="161"/>
        </w:trPr>
        <w:tc>
          <w:tcPr>
            <w:tcW w:w="4168" w:type="pct"/>
            <w:gridSpan w:val="4"/>
            <w:tcMar>
              <w:top w:w="17" w:type="dxa"/>
              <w:left w:w="108" w:type="dxa"/>
              <w:bottom w:w="17" w:type="dxa"/>
              <w:right w:w="108" w:type="dxa"/>
            </w:tcMar>
          </w:tcPr>
          <w:p w14:paraId="4ECF64CD" w14:textId="77777777" w:rsidR="00711BE6" w:rsidRPr="00724E4B" w:rsidRDefault="00711BE6">
            <w:pPr>
              <w:keepNext/>
              <w:suppressAutoHyphens/>
              <w:ind w:right="116"/>
              <w:jc w:val="left"/>
              <w:rPr>
                <w:sz w:val="20"/>
                <w:szCs w:val="20"/>
              </w:rPr>
            </w:pPr>
            <w:r w:rsidRPr="00724E4B">
              <w:rPr>
                <w:sz w:val="20"/>
                <w:szCs w:val="20"/>
              </w:rPr>
              <w:t>HCFC baseline (65%)</w:t>
            </w:r>
          </w:p>
        </w:tc>
        <w:tc>
          <w:tcPr>
            <w:tcW w:w="832" w:type="pct"/>
          </w:tcPr>
          <w:p w14:paraId="055AF54D" w14:textId="12052CAA" w:rsidR="00711BE6" w:rsidRPr="00724E4B" w:rsidRDefault="00626AD8">
            <w:pPr>
              <w:keepNext/>
              <w:suppressAutoHyphens/>
              <w:ind w:right="116"/>
              <w:jc w:val="right"/>
              <w:rPr>
                <w:sz w:val="20"/>
                <w:szCs w:val="20"/>
              </w:rPr>
            </w:pPr>
            <w:r w:rsidRPr="00724E4B">
              <w:rPr>
                <w:color w:val="000000" w:themeColor="text1"/>
                <w:sz w:val="20"/>
              </w:rPr>
              <w:t>567,810</w:t>
            </w:r>
          </w:p>
        </w:tc>
      </w:tr>
      <w:tr w:rsidR="00711BE6" w:rsidRPr="00724E4B" w14:paraId="31DCC7D0" w14:textId="77777777">
        <w:trPr>
          <w:trHeight w:val="22"/>
        </w:trPr>
        <w:tc>
          <w:tcPr>
            <w:tcW w:w="4168" w:type="pct"/>
            <w:gridSpan w:val="4"/>
            <w:tcMar>
              <w:top w:w="17" w:type="dxa"/>
              <w:left w:w="108" w:type="dxa"/>
              <w:bottom w:w="17" w:type="dxa"/>
              <w:right w:w="108" w:type="dxa"/>
            </w:tcMar>
          </w:tcPr>
          <w:p w14:paraId="32EF2BD2" w14:textId="77777777" w:rsidR="00711BE6" w:rsidRPr="00724E4B" w:rsidRDefault="00711BE6">
            <w:pPr>
              <w:keepNext/>
              <w:suppressAutoHyphens/>
              <w:ind w:right="116"/>
              <w:jc w:val="left"/>
              <w:rPr>
                <w:b/>
                <w:bCs/>
                <w:sz w:val="20"/>
                <w:szCs w:val="20"/>
              </w:rPr>
            </w:pPr>
            <w:r w:rsidRPr="00724E4B">
              <w:rPr>
                <w:sz w:val="20"/>
                <w:szCs w:val="20"/>
              </w:rPr>
              <w:t>HFC baseline</w:t>
            </w:r>
          </w:p>
        </w:tc>
        <w:tc>
          <w:tcPr>
            <w:tcW w:w="832" w:type="pct"/>
          </w:tcPr>
          <w:p w14:paraId="1C70E3B8" w14:textId="11BF60D8" w:rsidR="00711BE6" w:rsidRPr="00724E4B" w:rsidRDefault="00626AD8">
            <w:pPr>
              <w:keepNext/>
              <w:suppressAutoHyphens/>
              <w:ind w:right="116"/>
              <w:jc w:val="right"/>
              <w:rPr>
                <w:sz w:val="20"/>
              </w:rPr>
            </w:pPr>
            <w:r w:rsidRPr="00724E4B">
              <w:rPr>
                <w:color w:val="000000" w:themeColor="text1"/>
                <w:sz w:val="20"/>
              </w:rPr>
              <w:t>1,276,672</w:t>
            </w:r>
          </w:p>
        </w:tc>
      </w:tr>
    </w:tbl>
    <w:p w14:paraId="7DEA325A" w14:textId="4221E5C4" w:rsidR="00711BE6" w:rsidRPr="00724E4B" w:rsidRDefault="00620D9A" w:rsidP="0040663E">
      <w:pPr>
        <w:spacing w:after="120"/>
        <w:jc w:val="left"/>
        <w:rPr>
          <w:sz w:val="10"/>
          <w:szCs w:val="10"/>
        </w:rPr>
      </w:pPr>
      <w:r w:rsidRPr="00724E4B">
        <w:rPr>
          <w:sz w:val="18"/>
          <w:szCs w:val="18"/>
        </w:rPr>
        <w:t>*</w:t>
      </w:r>
      <w:r w:rsidR="00CB0A4E" w:rsidRPr="00724E4B">
        <w:rPr>
          <w:sz w:val="18"/>
          <w:szCs w:val="18"/>
        </w:rPr>
        <w:t xml:space="preserve"> </w:t>
      </w:r>
      <w:r w:rsidRPr="00724E4B">
        <w:rPr>
          <w:sz w:val="18"/>
          <w:szCs w:val="18"/>
        </w:rPr>
        <w:t>The coun</w:t>
      </w:r>
      <w:r w:rsidR="00B43A61" w:rsidRPr="00724E4B">
        <w:rPr>
          <w:sz w:val="18"/>
          <w:szCs w:val="18"/>
        </w:rPr>
        <w:t>tr</w:t>
      </w:r>
      <w:r w:rsidRPr="00724E4B">
        <w:rPr>
          <w:sz w:val="18"/>
          <w:szCs w:val="18"/>
        </w:rPr>
        <w:t>y has submitted a request for a revision of the 2022 data</w:t>
      </w:r>
      <w:r w:rsidR="00DD4EE4" w:rsidRPr="00724E4B">
        <w:rPr>
          <w:sz w:val="18"/>
          <w:szCs w:val="18"/>
        </w:rPr>
        <w:t xml:space="preserve"> to </w:t>
      </w:r>
      <w:r w:rsidR="001D706E" w:rsidRPr="00724E4B">
        <w:rPr>
          <w:sz w:val="18"/>
          <w:szCs w:val="18"/>
        </w:rPr>
        <w:t>949,474 CO</w:t>
      </w:r>
      <w:r w:rsidR="001D706E" w:rsidRPr="00724E4B">
        <w:rPr>
          <w:sz w:val="18"/>
          <w:szCs w:val="18"/>
          <w:vertAlign w:val="subscript"/>
        </w:rPr>
        <w:t>2</w:t>
      </w:r>
      <w:r w:rsidR="001D706E" w:rsidRPr="00724E4B">
        <w:rPr>
          <w:sz w:val="18"/>
          <w:szCs w:val="18"/>
        </w:rPr>
        <w:t>-eq tonnes</w:t>
      </w:r>
      <w:r w:rsidR="00101462" w:rsidRPr="00724E4B">
        <w:rPr>
          <w:sz w:val="18"/>
          <w:szCs w:val="18"/>
        </w:rPr>
        <w:t xml:space="preserve"> (501.41 mt).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15"/>
        <w:gridCol w:w="2835"/>
      </w:tblGrid>
      <w:tr w:rsidR="00711BE6" w:rsidRPr="00724E4B" w14:paraId="73B6DAA9" w14:textId="77777777">
        <w:trPr>
          <w:trHeight w:val="22"/>
        </w:trPr>
        <w:tc>
          <w:tcPr>
            <w:tcW w:w="5000" w:type="pct"/>
            <w:gridSpan w:val="2"/>
            <w:tcMar>
              <w:top w:w="17" w:type="dxa"/>
              <w:left w:w="108" w:type="dxa"/>
              <w:bottom w:w="17" w:type="dxa"/>
              <w:right w:w="108" w:type="dxa"/>
            </w:tcMar>
          </w:tcPr>
          <w:p w14:paraId="1C9AA4F4" w14:textId="77777777" w:rsidR="00711BE6" w:rsidRPr="00724E4B" w:rsidRDefault="00711BE6">
            <w:pPr>
              <w:keepNext/>
              <w:suppressAutoHyphens/>
              <w:ind w:right="116"/>
              <w:jc w:val="left"/>
              <w:rPr>
                <w:sz w:val="20"/>
                <w:szCs w:val="20"/>
              </w:rPr>
            </w:pPr>
            <w:r w:rsidRPr="00724E4B">
              <w:rPr>
                <w:b/>
                <w:bCs/>
                <w:sz w:val="20"/>
                <w:szCs w:val="20"/>
              </w:rPr>
              <w:t>HFC CONSUMPTION ELIGIBLE FOR FUNDING</w:t>
            </w:r>
            <w:r w:rsidR="00C55D34" w:rsidRPr="00724E4B">
              <w:rPr>
                <w:b/>
                <w:bCs/>
                <w:sz w:val="20"/>
                <w:szCs w:val="20"/>
              </w:rPr>
              <w:t xml:space="preserve"> (CO</w:t>
            </w:r>
            <w:r w:rsidR="00C55D34" w:rsidRPr="00724E4B">
              <w:rPr>
                <w:b/>
                <w:bCs/>
                <w:sz w:val="20"/>
                <w:szCs w:val="20"/>
                <w:vertAlign w:val="subscript"/>
              </w:rPr>
              <w:t>2</w:t>
            </w:r>
            <w:r w:rsidR="00C55D34" w:rsidRPr="00724E4B">
              <w:rPr>
                <w:b/>
                <w:bCs/>
                <w:sz w:val="20"/>
                <w:szCs w:val="20"/>
              </w:rPr>
              <w:t>-eq tonnes)</w:t>
            </w:r>
          </w:p>
        </w:tc>
      </w:tr>
      <w:tr w:rsidR="00711BE6" w:rsidRPr="00724E4B" w14:paraId="6A738B14" w14:textId="77777777">
        <w:trPr>
          <w:trHeight w:val="22"/>
        </w:trPr>
        <w:tc>
          <w:tcPr>
            <w:tcW w:w="3484" w:type="pct"/>
            <w:tcMar>
              <w:top w:w="17" w:type="dxa"/>
              <w:left w:w="108" w:type="dxa"/>
              <w:bottom w:w="17" w:type="dxa"/>
              <w:right w:w="108" w:type="dxa"/>
            </w:tcMar>
          </w:tcPr>
          <w:p w14:paraId="48EF842C" w14:textId="77777777" w:rsidR="00711BE6" w:rsidRPr="00724E4B" w:rsidRDefault="00711BE6">
            <w:pPr>
              <w:keepNext/>
              <w:suppressAutoHyphens/>
              <w:ind w:right="55"/>
              <w:jc w:val="left"/>
              <w:rPr>
                <w:sz w:val="20"/>
                <w:szCs w:val="20"/>
              </w:rPr>
            </w:pPr>
            <w:r w:rsidRPr="00724E4B">
              <w:rPr>
                <w:sz w:val="20"/>
                <w:szCs w:val="20"/>
              </w:rPr>
              <w:t>Starting point for sustained aggregate reductions</w:t>
            </w:r>
            <w:r w:rsidR="00420B95" w:rsidRPr="00724E4B">
              <w:rPr>
                <w:sz w:val="20"/>
                <w:szCs w:val="20"/>
              </w:rPr>
              <w:t xml:space="preserve"> </w:t>
            </w:r>
          </w:p>
        </w:tc>
        <w:tc>
          <w:tcPr>
            <w:tcW w:w="1516" w:type="pct"/>
            <w:vAlign w:val="center"/>
          </w:tcPr>
          <w:p w14:paraId="27AE72B6" w14:textId="1A4F8DE9" w:rsidR="00711BE6" w:rsidRPr="00724E4B" w:rsidRDefault="0070038F">
            <w:pPr>
              <w:keepNext/>
              <w:suppressAutoHyphens/>
              <w:ind w:right="116"/>
              <w:jc w:val="right"/>
              <w:rPr>
                <w:sz w:val="20"/>
              </w:rPr>
            </w:pPr>
            <w:r w:rsidRPr="00724E4B">
              <w:rPr>
                <w:sz w:val="20"/>
                <w:szCs w:val="20"/>
              </w:rPr>
              <w:t>TBD</w:t>
            </w:r>
          </w:p>
        </w:tc>
      </w:tr>
      <w:tr w:rsidR="00711BE6" w:rsidRPr="00724E4B" w14:paraId="109E086E" w14:textId="77777777">
        <w:trPr>
          <w:trHeight w:val="22"/>
        </w:trPr>
        <w:tc>
          <w:tcPr>
            <w:tcW w:w="3484" w:type="pct"/>
            <w:tcMar>
              <w:top w:w="17" w:type="dxa"/>
              <w:left w:w="108" w:type="dxa"/>
              <w:bottom w:w="17" w:type="dxa"/>
              <w:right w:w="108" w:type="dxa"/>
            </w:tcMar>
          </w:tcPr>
          <w:p w14:paraId="6DAB6BBC" w14:textId="77777777" w:rsidR="00711BE6" w:rsidRPr="00724E4B" w:rsidRDefault="00711BE6">
            <w:pPr>
              <w:keepNext/>
              <w:suppressAutoHyphens/>
              <w:ind w:right="55"/>
              <w:jc w:val="left"/>
              <w:rPr>
                <w:b/>
                <w:sz w:val="20"/>
              </w:rPr>
            </w:pPr>
            <w:r w:rsidRPr="00724E4B">
              <w:rPr>
                <w:sz w:val="20"/>
              </w:rPr>
              <w:t>Previously approved HFC phase-down investment projects</w:t>
            </w:r>
          </w:p>
        </w:tc>
        <w:tc>
          <w:tcPr>
            <w:tcW w:w="1516" w:type="pct"/>
          </w:tcPr>
          <w:p w14:paraId="6450F398" w14:textId="1AA17A90" w:rsidR="00711BE6" w:rsidRPr="00724E4B" w:rsidRDefault="007D1040">
            <w:pPr>
              <w:keepNext/>
              <w:suppressAutoHyphens/>
              <w:ind w:right="116"/>
              <w:jc w:val="right"/>
              <w:rPr>
                <w:bCs/>
                <w:sz w:val="20"/>
              </w:rPr>
            </w:pPr>
            <w:r w:rsidRPr="00724E4B">
              <w:rPr>
                <w:bCs/>
                <w:sz w:val="20"/>
              </w:rPr>
              <w:t>N</w:t>
            </w:r>
            <w:r w:rsidR="00126555" w:rsidRPr="00724E4B">
              <w:rPr>
                <w:bCs/>
                <w:sz w:val="20"/>
              </w:rPr>
              <w:t>o</w:t>
            </w:r>
          </w:p>
        </w:tc>
      </w:tr>
      <w:tr w:rsidR="00711BE6" w:rsidRPr="00724E4B" w14:paraId="0FB2D37E" w14:textId="77777777">
        <w:trPr>
          <w:trHeight w:val="221"/>
        </w:trPr>
        <w:tc>
          <w:tcPr>
            <w:tcW w:w="3484" w:type="pct"/>
            <w:tcMar>
              <w:top w:w="17" w:type="dxa"/>
              <w:left w:w="108" w:type="dxa"/>
              <w:bottom w:w="17" w:type="dxa"/>
              <w:right w:w="108" w:type="dxa"/>
            </w:tcMar>
          </w:tcPr>
          <w:p w14:paraId="19B62141" w14:textId="77777777" w:rsidR="00711BE6" w:rsidRPr="00724E4B" w:rsidRDefault="00711BE6">
            <w:pPr>
              <w:keepNext/>
              <w:suppressAutoHyphens/>
              <w:ind w:right="172"/>
              <w:jc w:val="left"/>
              <w:rPr>
                <w:sz w:val="20"/>
                <w:szCs w:val="20"/>
              </w:rPr>
            </w:pPr>
            <w:r w:rsidRPr="00724E4B">
              <w:rPr>
                <w:sz w:val="20"/>
                <w:szCs w:val="20"/>
              </w:rPr>
              <w:t xml:space="preserve">Aggregate reductions from previously approved projects </w:t>
            </w:r>
          </w:p>
        </w:tc>
        <w:tc>
          <w:tcPr>
            <w:tcW w:w="1516" w:type="pct"/>
          </w:tcPr>
          <w:p w14:paraId="7B26846A" w14:textId="733738A7" w:rsidR="00711BE6" w:rsidRPr="00724E4B" w:rsidRDefault="00711BE6">
            <w:pPr>
              <w:ind w:right="116"/>
              <w:jc w:val="right"/>
              <w:rPr>
                <w:sz w:val="20"/>
                <w:szCs w:val="20"/>
              </w:rPr>
            </w:pPr>
            <w:r w:rsidRPr="00724E4B">
              <w:rPr>
                <w:sz w:val="20"/>
                <w:szCs w:val="20"/>
              </w:rPr>
              <w:t>n/a</w:t>
            </w:r>
          </w:p>
        </w:tc>
      </w:tr>
    </w:tbl>
    <w:p w14:paraId="5A683B59" w14:textId="77777777" w:rsidR="00711BE6" w:rsidRPr="00724E4B" w:rsidRDefault="00711BE6" w:rsidP="00711BE6">
      <w:pPr>
        <w:jc w:val="center"/>
        <w:rPr>
          <w:sz w:val="10"/>
          <w:szCs w:val="10"/>
        </w:rPr>
      </w:pPr>
    </w:p>
    <w:tbl>
      <w:tblPr>
        <w:tblStyle w:val="1"/>
        <w:tblW w:w="5001"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271"/>
        <w:gridCol w:w="851"/>
        <w:gridCol w:w="1416"/>
        <w:gridCol w:w="969"/>
        <w:gridCol w:w="969"/>
        <w:gridCol w:w="969"/>
        <w:gridCol w:w="969"/>
        <w:gridCol w:w="969"/>
        <w:gridCol w:w="969"/>
      </w:tblGrid>
      <w:tr w:rsidR="00711BE6" w:rsidRPr="00724E4B" w14:paraId="12BA2603" w14:textId="77777777" w:rsidTr="00D7253C">
        <w:trPr>
          <w:trHeight w:val="216"/>
        </w:trPr>
        <w:tc>
          <w:tcPr>
            <w:tcW w:w="1892" w:type="pct"/>
            <w:gridSpan w:val="3"/>
          </w:tcPr>
          <w:p w14:paraId="6BB9B679" w14:textId="77777777" w:rsidR="00711BE6" w:rsidRPr="00724E4B" w:rsidRDefault="00711BE6">
            <w:pPr>
              <w:rPr>
                <w:b/>
                <w:bCs/>
                <w:sz w:val="20"/>
                <w:szCs w:val="20"/>
              </w:rPr>
            </w:pPr>
            <w:r w:rsidRPr="00724E4B">
              <w:rPr>
                <w:b/>
                <w:bCs/>
                <w:sz w:val="20"/>
                <w:szCs w:val="20"/>
              </w:rPr>
              <w:t>PROJECT DATA AS AGREED</w:t>
            </w:r>
          </w:p>
        </w:tc>
        <w:tc>
          <w:tcPr>
            <w:tcW w:w="518" w:type="pct"/>
            <w:vAlign w:val="center"/>
          </w:tcPr>
          <w:p w14:paraId="4E9A246F" w14:textId="77777777" w:rsidR="00711BE6" w:rsidRPr="00724E4B" w:rsidRDefault="00711BE6">
            <w:pPr>
              <w:jc w:val="center"/>
              <w:rPr>
                <w:b/>
                <w:bCs/>
                <w:sz w:val="20"/>
                <w:szCs w:val="20"/>
              </w:rPr>
            </w:pPr>
            <w:r w:rsidRPr="00724E4B">
              <w:rPr>
                <w:b/>
                <w:bCs/>
                <w:sz w:val="20"/>
                <w:szCs w:val="20"/>
              </w:rPr>
              <w:t>2025*</w:t>
            </w:r>
          </w:p>
        </w:tc>
        <w:tc>
          <w:tcPr>
            <w:tcW w:w="518" w:type="pct"/>
            <w:vAlign w:val="center"/>
          </w:tcPr>
          <w:p w14:paraId="0A74A67F" w14:textId="77777777" w:rsidR="00711BE6" w:rsidRPr="00724E4B" w:rsidRDefault="00711BE6">
            <w:pPr>
              <w:jc w:val="center"/>
              <w:rPr>
                <w:b/>
                <w:bCs/>
                <w:sz w:val="20"/>
                <w:szCs w:val="20"/>
              </w:rPr>
            </w:pPr>
            <w:r w:rsidRPr="00724E4B">
              <w:rPr>
                <w:b/>
                <w:bCs/>
                <w:sz w:val="20"/>
                <w:szCs w:val="20"/>
              </w:rPr>
              <w:t>2026</w:t>
            </w:r>
          </w:p>
        </w:tc>
        <w:tc>
          <w:tcPr>
            <w:tcW w:w="518" w:type="pct"/>
            <w:vAlign w:val="center"/>
          </w:tcPr>
          <w:p w14:paraId="38240664" w14:textId="77777777" w:rsidR="00711BE6" w:rsidRPr="00724E4B" w:rsidRDefault="00711BE6">
            <w:pPr>
              <w:jc w:val="center"/>
              <w:rPr>
                <w:b/>
                <w:bCs/>
                <w:sz w:val="20"/>
                <w:szCs w:val="20"/>
              </w:rPr>
            </w:pPr>
            <w:r w:rsidRPr="00724E4B">
              <w:rPr>
                <w:b/>
                <w:bCs/>
                <w:sz w:val="20"/>
                <w:szCs w:val="20"/>
              </w:rPr>
              <w:t>2027</w:t>
            </w:r>
          </w:p>
        </w:tc>
        <w:tc>
          <w:tcPr>
            <w:tcW w:w="518" w:type="pct"/>
          </w:tcPr>
          <w:p w14:paraId="59160344" w14:textId="77777777" w:rsidR="00711BE6" w:rsidRPr="00724E4B" w:rsidRDefault="00711BE6">
            <w:pPr>
              <w:jc w:val="center"/>
              <w:rPr>
                <w:b/>
                <w:bCs/>
                <w:sz w:val="20"/>
                <w:szCs w:val="20"/>
              </w:rPr>
            </w:pPr>
            <w:r w:rsidRPr="00724E4B">
              <w:rPr>
                <w:b/>
                <w:bCs/>
                <w:sz w:val="20"/>
                <w:szCs w:val="20"/>
              </w:rPr>
              <w:t>2028</w:t>
            </w:r>
          </w:p>
        </w:tc>
        <w:tc>
          <w:tcPr>
            <w:tcW w:w="518" w:type="pct"/>
          </w:tcPr>
          <w:p w14:paraId="3C8838D8" w14:textId="77777777" w:rsidR="00711BE6" w:rsidRPr="00724E4B" w:rsidRDefault="00711BE6">
            <w:pPr>
              <w:jc w:val="center"/>
              <w:rPr>
                <w:b/>
                <w:bCs/>
                <w:sz w:val="20"/>
                <w:szCs w:val="20"/>
              </w:rPr>
            </w:pPr>
            <w:r w:rsidRPr="00724E4B">
              <w:rPr>
                <w:b/>
                <w:bCs/>
                <w:sz w:val="20"/>
                <w:szCs w:val="20"/>
              </w:rPr>
              <w:t>2029</w:t>
            </w:r>
          </w:p>
        </w:tc>
        <w:tc>
          <w:tcPr>
            <w:tcW w:w="518" w:type="pct"/>
            <w:vAlign w:val="center"/>
          </w:tcPr>
          <w:p w14:paraId="50F99AF2" w14:textId="77777777" w:rsidR="00711BE6" w:rsidRPr="00724E4B" w:rsidRDefault="00711BE6">
            <w:pPr>
              <w:jc w:val="center"/>
              <w:rPr>
                <w:b/>
                <w:bCs/>
                <w:sz w:val="20"/>
                <w:szCs w:val="20"/>
              </w:rPr>
            </w:pPr>
            <w:r w:rsidRPr="00724E4B">
              <w:rPr>
                <w:b/>
                <w:bCs/>
                <w:sz w:val="20"/>
                <w:szCs w:val="20"/>
              </w:rPr>
              <w:t>Total</w:t>
            </w:r>
          </w:p>
        </w:tc>
      </w:tr>
      <w:tr w:rsidR="00803D3C" w:rsidRPr="00724E4B" w14:paraId="5D60B6FB" w14:textId="77777777" w:rsidTr="00D7253C">
        <w:trPr>
          <w:trHeight w:val="119"/>
        </w:trPr>
        <w:tc>
          <w:tcPr>
            <w:tcW w:w="680" w:type="pct"/>
            <w:vMerge w:val="restart"/>
            <w:vAlign w:val="center"/>
          </w:tcPr>
          <w:p w14:paraId="0A50EA61" w14:textId="77777777" w:rsidR="00803D3C" w:rsidRPr="00724E4B" w:rsidRDefault="00803D3C" w:rsidP="00803D3C">
            <w:pPr>
              <w:jc w:val="left"/>
              <w:rPr>
                <w:sz w:val="20"/>
                <w:szCs w:val="20"/>
              </w:rPr>
            </w:pPr>
            <w:r w:rsidRPr="00724E4B">
              <w:rPr>
                <w:sz w:val="20"/>
                <w:szCs w:val="20"/>
              </w:rPr>
              <w:t>Consumption (CO</w:t>
            </w:r>
            <w:r w:rsidRPr="00724E4B">
              <w:rPr>
                <w:sz w:val="20"/>
                <w:szCs w:val="20"/>
                <w:vertAlign w:val="subscript"/>
              </w:rPr>
              <w:t>2</w:t>
            </w:r>
            <w:r w:rsidRPr="00724E4B">
              <w:rPr>
                <w:sz w:val="20"/>
                <w:szCs w:val="20"/>
              </w:rPr>
              <w:noBreakHyphen/>
              <w:t>eq tonnes)</w:t>
            </w:r>
          </w:p>
        </w:tc>
        <w:tc>
          <w:tcPr>
            <w:tcW w:w="1212" w:type="pct"/>
            <w:gridSpan w:val="2"/>
          </w:tcPr>
          <w:p w14:paraId="5D3C41EF" w14:textId="77777777" w:rsidR="00803D3C" w:rsidRPr="00724E4B" w:rsidRDefault="00803D3C" w:rsidP="00803D3C">
            <w:pPr>
              <w:jc w:val="left"/>
              <w:rPr>
                <w:sz w:val="20"/>
                <w:szCs w:val="20"/>
              </w:rPr>
            </w:pPr>
            <w:r w:rsidRPr="00724E4B">
              <w:rPr>
                <w:sz w:val="20"/>
                <w:szCs w:val="20"/>
              </w:rPr>
              <w:t>Montreal Protocol limits</w:t>
            </w:r>
          </w:p>
        </w:tc>
        <w:tc>
          <w:tcPr>
            <w:tcW w:w="518" w:type="pct"/>
          </w:tcPr>
          <w:p w14:paraId="6BBA5E97" w14:textId="268270D7" w:rsidR="00803D3C" w:rsidRPr="00724E4B" w:rsidRDefault="00803D3C" w:rsidP="00803D3C">
            <w:pPr>
              <w:jc w:val="right"/>
              <w:rPr>
                <w:sz w:val="20"/>
                <w:szCs w:val="20"/>
              </w:rPr>
            </w:pPr>
            <w:r w:rsidRPr="00724E4B">
              <w:rPr>
                <w:sz w:val="20"/>
                <w:szCs w:val="20"/>
              </w:rPr>
              <w:t>1,276,672</w:t>
            </w:r>
          </w:p>
        </w:tc>
        <w:tc>
          <w:tcPr>
            <w:tcW w:w="518" w:type="pct"/>
          </w:tcPr>
          <w:p w14:paraId="67CBAEDB" w14:textId="3FBDE5CD" w:rsidR="00803D3C" w:rsidRPr="00724E4B" w:rsidRDefault="00803D3C" w:rsidP="00803D3C">
            <w:pPr>
              <w:jc w:val="right"/>
              <w:rPr>
                <w:sz w:val="20"/>
                <w:szCs w:val="20"/>
              </w:rPr>
            </w:pPr>
            <w:r w:rsidRPr="00724E4B">
              <w:rPr>
                <w:sz w:val="20"/>
                <w:szCs w:val="20"/>
              </w:rPr>
              <w:t>1,276,672</w:t>
            </w:r>
          </w:p>
        </w:tc>
        <w:tc>
          <w:tcPr>
            <w:tcW w:w="518" w:type="pct"/>
          </w:tcPr>
          <w:p w14:paraId="0BFFE5E6" w14:textId="0810C4C7" w:rsidR="00803D3C" w:rsidRPr="00724E4B" w:rsidRDefault="00803D3C" w:rsidP="00803D3C">
            <w:pPr>
              <w:jc w:val="right"/>
              <w:rPr>
                <w:sz w:val="20"/>
                <w:szCs w:val="20"/>
              </w:rPr>
            </w:pPr>
            <w:r w:rsidRPr="00724E4B">
              <w:rPr>
                <w:sz w:val="20"/>
                <w:szCs w:val="20"/>
              </w:rPr>
              <w:t>1,276,672</w:t>
            </w:r>
          </w:p>
        </w:tc>
        <w:tc>
          <w:tcPr>
            <w:tcW w:w="518" w:type="pct"/>
          </w:tcPr>
          <w:p w14:paraId="73234FF7" w14:textId="39EB1B3E" w:rsidR="00803D3C" w:rsidRPr="00724E4B" w:rsidRDefault="00803D3C" w:rsidP="00803D3C">
            <w:pPr>
              <w:jc w:val="right"/>
              <w:rPr>
                <w:sz w:val="20"/>
                <w:szCs w:val="20"/>
              </w:rPr>
            </w:pPr>
            <w:r w:rsidRPr="00724E4B">
              <w:rPr>
                <w:sz w:val="20"/>
                <w:szCs w:val="20"/>
              </w:rPr>
              <w:t>1,276,672</w:t>
            </w:r>
          </w:p>
        </w:tc>
        <w:tc>
          <w:tcPr>
            <w:tcW w:w="518" w:type="pct"/>
          </w:tcPr>
          <w:p w14:paraId="2CBFA567" w14:textId="69DA6CED" w:rsidR="00803D3C" w:rsidRPr="00724E4B" w:rsidRDefault="00803D3C" w:rsidP="00803D3C">
            <w:pPr>
              <w:jc w:val="right"/>
              <w:rPr>
                <w:sz w:val="20"/>
                <w:szCs w:val="20"/>
              </w:rPr>
            </w:pPr>
            <w:r w:rsidRPr="00724E4B">
              <w:rPr>
                <w:sz w:val="20"/>
                <w:szCs w:val="20"/>
              </w:rPr>
              <w:t xml:space="preserve"> 1,149,005 </w:t>
            </w:r>
          </w:p>
        </w:tc>
        <w:tc>
          <w:tcPr>
            <w:tcW w:w="518" w:type="pct"/>
          </w:tcPr>
          <w:p w14:paraId="4F391ED5" w14:textId="77777777" w:rsidR="00803D3C" w:rsidRPr="00724E4B" w:rsidRDefault="00803D3C" w:rsidP="00803D3C">
            <w:pPr>
              <w:jc w:val="right"/>
              <w:rPr>
                <w:sz w:val="20"/>
                <w:szCs w:val="20"/>
              </w:rPr>
            </w:pPr>
            <w:r w:rsidRPr="00724E4B">
              <w:rPr>
                <w:sz w:val="20"/>
                <w:szCs w:val="20"/>
              </w:rPr>
              <w:t>n/a</w:t>
            </w:r>
          </w:p>
        </w:tc>
      </w:tr>
      <w:tr w:rsidR="00915260" w:rsidRPr="00724E4B" w14:paraId="3636AFEF" w14:textId="77777777" w:rsidTr="00D7253C">
        <w:trPr>
          <w:trHeight w:val="46"/>
        </w:trPr>
        <w:tc>
          <w:tcPr>
            <w:tcW w:w="680" w:type="pct"/>
            <w:vMerge/>
          </w:tcPr>
          <w:p w14:paraId="6258A0B6" w14:textId="77777777" w:rsidR="00915260" w:rsidRPr="00724E4B" w:rsidRDefault="00915260" w:rsidP="00915260">
            <w:pPr>
              <w:rPr>
                <w:sz w:val="20"/>
                <w:szCs w:val="20"/>
              </w:rPr>
            </w:pPr>
          </w:p>
        </w:tc>
        <w:tc>
          <w:tcPr>
            <w:tcW w:w="1212" w:type="pct"/>
            <w:gridSpan w:val="2"/>
          </w:tcPr>
          <w:p w14:paraId="7D1A44AC" w14:textId="77777777" w:rsidR="00915260" w:rsidRPr="00724E4B" w:rsidRDefault="00915260" w:rsidP="00915260">
            <w:pPr>
              <w:jc w:val="left"/>
              <w:rPr>
                <w:sz w:val="20"/>
                <w:szCs w:val="20"/>
              </w:rPr>
            </w:pPr>
            <w:r w:rsidRPr="00724E4B">
              <w:rPr>
                <w:sz w:val="20"/>
                <w:szCs w:val="20"/>
              </w:rPr>
              <w:t>Maximum allowable</w:t>
            </w:r>
          </w:p>
        </w:tc>
        <w:tc>
          <w:tcPr>
            <w:tcW w:w="518" w:type="pct"/>
          </w:tcPr>
          <w:p w14:paraId="73C98386" w14:textId="3AF1310D" w:rsidR="00915260" w:rsidRPr="00724E4B" w:rsidRDefault="00915260" w:rsidP="00915260">
            <w:pPr>
              <w:jc w:val="right"/>
              <w:rPr>
                <w:sz w:val="20"/>
                <w:szCs w:val="20"/>
              </w:rPr>
            </w:pPr>
            <w:r w:rsidRPr="00724E4B">
              <w:rPr>
                <w:sz w:val="20"/>
                <w:szCs w:val="20"/>
              </w:rPr>
              <w:t>1,276,672</w:t>
            </w:r>
          </w:p>
        </w:tc>
        <w:tc>
          <w:tcPr>
            <w:tcW w:w="518" w:type="pct"/>
          </w:tcPr>
          <w:p w14:paraId="14C7B46D" w14:textId="51F3A0FB" w:rsidR="00915260" w:rsidRPr="00724E4B" w:rsidRDefault="00915260" w:rsidP="00915260">
            <w:pPr>
              <w:jc w:val="right"/>
              <w:rPr>
                <w:sz w:val="20"/>
                <w:szCs w:val="20"/>
              </w:rPr>
            </w:pPr>
            <w:r w:rsidRPr="00724E4B">
              <w:rPr>
                <w:sz w:val="20"/>
                <w:szCs w:val="20"/>
              </w:rPr>
              <w:t>1,276,672</w:t>
            </w:r>
          </w:p>
        </w:tc>
        <w:tc>
          <w:tcPr>
            <w:tcW w:w="518" w:type="pct"/>
          </w:tcPr>
          <w:p w14:paraId="4C61801B" w14:textId="0A738E2F" w:rsidR="00915260" w:rsidRPr="00724E4B" w:rsidRDefault="00915260" w:rsidP="00915260">
            <w:pPr>
              <w:jc w:val="right"/>
              <w:rPr>
                <w:sz w:val="20"/>
                <w:szCs w:val="20"/>
              </w:rPr>
            </w:pPr>
            <w:r w:rsidRPr="00724E4B">
              <w:rPr>
                <w:sz w:val="20"/>
                <w:szCs w:val="20"/>
              </w:rPr>
              <w:t>1,276,672</w:t>
            </w:r>
          </w:p>
        </w:tc>
        <w:tc>
          <w:tcPr>
            <w:tcW w:w="518" w:type="pct"/>
          </w:tcPr>
          <w:p w14:paraId="537C62B9" w14:textId="0E22621E" w:rsidR="00915260" w:rsidRPr="00724E4B" w:rsidRDefault="00915260" w:rsidP="00915260">
            <w:pPr>
              <w:jc w:val="right"/>
              <w:rPr>
                <w:sz w:val="20"/>
                <w:szCs w:val="20"/>
              </w:rPr>
            </w:pPr>
            <w:r w:rsidRPr="00724E4B">
              <w:rPr>
                <w:sz w:val="20"/>
                <w:szCs w:val="20"/>
              </w:rPr>
              <w:t>1,276,672</w:t>
            </w:r>
          </w:p>
        </w:tc>
        <w:tc>
          <w:tcPr>
            <w:tcW w:w="518" w:type="pct"/>
          </w:tcPr>
          <w:p w14:paraId="65E44805" w14:textId="7484A466" w:rsidR="00915260" w:rsidRPr="00724E4B" w:rsidRDefault="00803D3C" w:rsidP="00915260">
            <w:pPr>
              <w:jc w:val="right"/>
              <w:rPr>
                <w:sz w:val="20"/>
                <w:szCs w:val="20"/>
              </w:rPr>
            </w:pPr>
            <w:r w:rsidRPr="00724E4B">
              <w:rPr>
                <w:sz w:val="20"/>
                <w:szCs w:val="20"/>
              </w:rPr>
              <w:t>1,</w:t>
            </w:r>
            <w:r w:rsidR="00E30D53" w:rsidRPr="00724E4B">
              <w:rPr>
                <w:sz w:val="20"/>
                <w:szCs w:val="20"/>
              </w:rPr>
              <w:t>149,005</w:t>
            </w:r>
          </w:p>
        </w:tc>
        <w:tc>
          <w:tcPr>
            <w:tcW w:w="518" w:type="pct"/>
          </w:tcPr>
          <w:p w14:paraId="01ABC87A" w14:textId="77777777" w:rsidR="00915260" w:rsidRPr="00724E4B" w:rsidRDefault="00915260" w:rsidP="00915260">
            <w:pPr>
              <w:jc w:val="right"/>
              <w:rPr>
                <w:sz w:val="20"/>
                <w:szCs w:val="20"/>
              </w:rPr>
            </w:pPr>
            <w:r w:rsidRPr="00724E4B">
              <w:rPr>
                <w:sz w:val="20"/>
                <w:szCs w:val="20"/>
              </w:rPr>
              <w:t>n/a</w:t>
            </w:r>
          </w:p>
        </w:tc>
      </w:tr>
      <w:tr w:rsidR="00803D3C" w:rsidRPr="00724E4B" w14:paraId="11DEB402" w14:textId="77777777" w:rsidTr="00D7253C">
        <w:trPr>
          <w:trHeight w:val="46"/>
        </w:trPr>
        <w:tc>
          <w:tcPr>
            <w:tcW w:w="680" w:type="pct"/>
            <w:vMerge/>
          </w:tcPr>
          <w:p w14:paraId="6B0845D5" w14:textId="77777777" w:rsidR="00803D3C" w:rsidRPr="00724E4B" w:rsidRDefault="00803D3C" w:rsidP="00803D3C">
            <w:pPr>
              <w:rPr>
                <w:sz w:val="20"/>
                <w:szCs w:val="20"/>
              </w:rPr>
            </w:pPr>
          </w:p>
        </w:tc>
        <w:tc>
          <w:tcPr>
            <w:tcW w:w="1212" w:type="pct"/>
            <w:gridSpan w:val="2"/>
          </w:tcPr>
          <w:p w14:paraId="376BDD56" w14:textId="77777777" w:rsidR="00803D3C" w:rsidRPr="00724E4B" w:rsidRDefault="00803D3C" w:rsidP="00803D3C">
            <w:pPr>
              <w:jc w:val="left"/>
              <w:rPr>
                <w:sz w:val="20"/>
                <w:szCs w:val="20"/>
              </w:rPr>
            </w:pPr>
            <w:r w:rsidRPr="00724E4B">
              <w:rPr>
                <w:sz w:val="20"/>
                <w:szCs w:val="20"/>
              </w:rPr>
              <w:t>Reduction from baseline (%)</w:t>
            </w:r>
          </w:p>
        </w:tc>
        <w:tc>
          <w:tcPr>
            <w:tcW w:w="518" w:type="pct"/>
          </w:tcPr>
          <w:p w14:paraId="401707E1" w14:textId="3C2C4522" w:rsidR="00803D3C" w:rsidRPr="00724E4B" w:rsidRDefault="00803D3C" w:rsidP="00803D3C">
            <w:pPr>
              <w:jc w:val="right"/>
              <w:rPr>
                <w:sz w:val="20"/>
                <w:szCs w:val="20"/>
              </w:rPr>
            </w:pPr>
            <w:r w:rsidRPr="00724E4B">
              <w:rPr>
                <w:sz w:val="20"/>
                <w:szCs w:val="20"/>
              </w:rPr>
              <w:t>0</w:t>
            </w:r>
          </w:p>
        </w:tc>
        <w:tc>
          <w:tcPr>
            <w:tcW w:w="518" w:type="pct"/>
          </w:tcPr>
          <w:p w14:paraId="4E962232" w14:textId="09650818" w:rsidR="00803D3C" w:rsidRPr="00724E4B" w:rsidRDefault="00803D3C" w:rsidP="00803D3C">
            <w:pPr>
              <w:jc w:val="right"/>
              <w:rPr>
                <w:sz w:val="20"/>
                <w:szCs w:val="20"/>
              </w:rPr>
            </w:pPr>
            <w:r w:rsidRPr="00724E4B">
              <w:rPr>
                <w:sz w:val="20"/>
                <w:szCs w:val="20"/>
              </w:rPr>
              <w:t>0</w:t>
            </w:r>
          </w:p>
        </w:tc>
        <w:tc>
          <w:tcPr>
            <w:tcW w:w="518" w:type="pct"/>
          </w:tcPr>
          <w:p w14:paraId="70AAC1BC" w14:textId="03F42C08" w:rsidR="00803D3C" w:rsidRPr="00724E4B" w:rsidRDefault="00803D3C" w:rsidP="00803D3C">
            <w:pPr>
              <w:jc w:val="right"/>
              <w:rPr>
                <w:sz w:val="20"/>
                <w:szCs w:val="20"/>
              </w:rPr>
            </w:pPr>
            <w:r w:rsidRPr="00724E4B">
              <w:rPr>
                <w:sz w:val="20"/>
                <w:szCs w:val="20"/>
              </w:rPr>
              <w:t>0</w:t>
            </w:r>
          </w:p>
        </w:tc>
        <w:tc>
          <w:tcPr>
            <w:tcW w:w="518" w:type="pct"/>
          </w:tcPr>
          <w:p w14:paraId="61D746E0" w14:textId="4949E1EF" w:rsidR="00803D3C" w:rsidRPr="00724E4B" w:rsidRDefault="00803D3C" w:rsidP="00803D3C">
            <w:pPr>
              <w:jc w:val="right"/>
              <w:rPr>
                <w:sz w:val="20"/>
                <w:szCs w:val="20"/>
              </w:rPr>
            </w:pPr>
            <w:r w:rsidRPr="00724E4B">
              <w:rPr>
                <w:sz w:val="20"/>
                <w:szCs w:val="20"/>
              </w:rPr>
              <w:t>0</w:t>
            </w:r>
          </w:p>
        </w:tc>
        <w:tc>
          <w:tcPr>
            <w:tcW w:w="518" w:type="pct"/>
          </w:tcPr>
          <w:p w14:paraId="1AC6E9B3" w14:textId="415874C1" w:rsidR="00803D3C" w:rsidRPr="00724E4B" w:rsidRDefault="004D47D8" w:rsidP="00803D3C">
            <w:pPr>
              <w:jc w:val="right"/>
              <w:rPr>
                <w:sz w:val="20"/>
                <w:szCs w:val="20"/>
              </w:rPr>
            </w:pPr>
            <w:r w:rsidRPr="00724E4B">
              <w:rPr>
                <w:sz w:val="20"/>
                <w:szCs w:val="20"/>
              </w:rPr>
              <w:t>10</w:t>
            </w:r>
          </w:p>
        </w:tc>
        <w:tc>
          <w:tcPr>
            <w:tcW w:w="518" w:type="pct"/>
          </w:tcPr>
          <w:p w14:paraId="5C004833" w14:textId="542B43AD" w:rsidR="00803D3C" w:rsidRPr="00724E4B" w:rsidRDefault="00803D3C" w:rsidP="00803D3C">
            <w:pPr>
              <w:jc w:val="right"/>
              <w:rPr>
                <w:sz w:val="20"/>
                <w:szCs w:val="20"/>
              </w:rPr>
            </w:pPr>
            <w:r w:rsidRPr="00724E4B">
              <w:rPr>
                <w:sz w:val="20"/>
                <w:szCs w:val="20"/>
              </w:rPr>
              <w:t>0</w:t>
            </w:r>
          </w:p>
        </w:tc>
      </w:tr>
      <w:tr w:rsidR="00EF0594" w:rsidRPr="00724E4B" w14:paraId="5752C00A" w14:textId="77777777" w:rsidTr="009F3267">
        <w:trPr>
          <w:trHeight w:val="46"/>
        </w:trPr>
        <w:tc>
          <w:tcPr>
            <w:tcW w:w="680" w:type="pct"/>
            <w:vMerge w:val="restart"/>
            <w:vAlign w:val="center"/>
          </w:tcPr>
          <w:p w14:paraId="27AC5E49" w14:textId="77777777" w:rsidR="00EF0594" w:rsidRPr="00724E4B" w:rsidRDefault="00EF0594" w:rsidP="00EF0594">
            <w:pPr>
              <w:jc w:val="left"/>
              <w:rPr>
                <w:sz w:val="20"/>
                <w:szCs w:val="20"/>
              </w:rPr>
            </w:pPr>
            <w:r w:rsidRPr="00724E4B">
              <w:rPr>
                <w:sz w:val="20"/>
                <w:szCs w:val="20"/>
              </w:rPr>
              <w:t>Amounts recommended in principle (US $)</w:t>
            </w:r>
          </w:p>
        </w:tc>
        <w:tc>
          <w:tcPr>
            <w:tcW w:w="455" w:type="pct"/>
            <w:vMerge w:val="restart"/>
            <w:vAlign w:val="center"/>
          </w:tcPr>
          <w:p w14:paraId="1AA9DAC8" w14:textId="44D7D455" w:rsidR="00EF0594" w:rsidRPr="00724E4B" w:rsidRDefault="00EF0594" w:rsidP="00EF0594">
            <w:pPr>
              <w:jc w:val="center"/>
              <w:rPr>
                <w:sz w:val="20"/>
                <w:szCs w:val="20"/>
              </w:rPr>
            </w:pPr>
            <w:r w:rsidRPr="00724E4B">
              <w:rPr>
                <w:sz w:val="20"/>
                <w:szCs w:val="20"/>
              </w:rPr>
              <w:t>UNIDO</w:t>
            </w:r>
          </w:p>
        </w:tc>
        <w:tc>
          <w:tcPr>
            <w:tcW w:w="757" w:type="pct"/>
            <w:vAlign w:val="center"/>
          </w:tcPr>
          <w:p w14:paraId="013AF058" w14:textId="2BDF851C" w:rsidR="00EF0594" w:rsidRPr="00724E4B" w:rsidRDefault="00EF0594" w:rsidP="00EF0594">
            <w:pPr>
              <w:jc w:val="left"/>
              <w:rPr>
                <w:sz w:val="20"/>
                <w:szCs w:val="20"/>
              </w:rPr>
            </w:pPr>
            <w:r w:rsidRPr="00724E4B">
              <w:rPr>
                <w:sz w:val="20"/>
                <w:szCs w:val="20"/>
              </w:rPr>
              <w:t>Project costs</w:t>
            </w:r>
          </w:p>
        </w:tc>
        <w:tc>
          <w:tcPr>
            <w:tcW w:w="518" w:type="pct"/>
            <w:vAlign w:val="center"/>
          </w:tcPr>
          <w:p w14:paraId="4D231099" w14:textId="24DAB322" w:rsidR="00EF0594" w:rsidRPr="00724E4B" w:rsidRDefault="00EF0594" w:rsidP="00EF0594">
            <w:pPr>
              <w:jc w:val="right"/>
              <w:rPr>
                <w:sz w:val="20"/>
                <w:szCs w:val="20"/>
              </w:rPr>
            </w:pPr>
            <w:r w:rsidRPr="00724E4B">
              <w:rPr>
                <w:color w:val="000000"/>
                <w:sz w:val="20"/>
                <w:szCs w:val="20"/>
              </w:rPr>
              <w:t>151,000</w:t>
            </w:r>
          </w:p>
        </w:tc>
        <w:tc>
          <w:tcPr>
            <w:tcW w:w="518" w:type="pct"/>
          </w:tcPr>
          <w:p w14:paraId="55409300" w14:textId="64766ECC" w:rsidR="00EF0594" w:rsidRPr="00724E4B" w:rsidRDefault="00EF0594" w:rsidP="00EF0594">
            <w:pPr>
              <w:jc w:val="right"/>
              <w:rPr>
                <w:sz w:val="20"/>
                <w:szCs w:val="20"/>
              </w:rPr>
            </w:pPr>
            <w:r w:rsidRPr="00724E4B">
              <w:rPr>
                <w:sz w:val="20"/>
                <w:szCs w:val="20"/>
              </w:rPr>
              <w:t>0</w:t>
            </w:r>
          </w:p>
        </w:tc>
        <w:tc>
          <w:tcPr>
            <w:tcW w:w="518" w:type="pct"/>
          </w:tcPr>
          <w:p w14:paraId="29544F01" w14:textId="1DB174F7" w:rsidR="00EF0594" w:rsidRPr="00724E4B" w:rsidRDefault="00EF0594" w:rsidP="00EF0594">
            <w:pPr>
              <w:jc w:val="right"/>
              <w:rPr>
                <w:sz w:val="20"/>
                <w:szCs w:val="20"/>
              </w:rPr>
            </w:pPr>
            <w:r w:rsidRPr="00724E4B">
              <w:rPr>
                <w:sz w:val="20"/>
                <w:szCs w:val="20"/>
              </w:rPr>
              <w:t>0</w:t>
            </w:r>
          </w:p>
        </w:tc>
        <w:tc>
          <w:tcPr>
            <w:tcW w:w="518" w:type="pct"/>
            <w:vAlign w:val="center"/>
          </w:tcPr>
          <w:p w14:paraId="22679156" w14:textId="66431974" w:rsidR="00EF0594" w:rsidRPr="00724E4B" w:rsidRDefault="00EF0594" w:rsidP="00EF0594">
            <w:pPr>
              <w:jc w:val="right"/>
              <w:rPr>
                <w:sz w:val="20"/>
                <w:szCs w:val="20"/>
              </w:rPr>
            </w:pPr>
            <w:r w:rsidRPr="00724E4B">
              <w:rPr>
                <w:color w:val="000000"/>
                <w:sz w:val="20"/>
                <w:szCs w:val="20"/>
              </w:rPr>
              <w:t>87,000</w:t>
            </w:r>
          </w:p>
        </w:tc>
        <w:tc>
          <w:tcPr>
            <w:tcW w:w="518" w:type="pct"/>
          </w:tcPr>
          <w:p w14:paraId="7A3F5E04" w14:textId="7C98F4C6" w:rsidR="00EF0594" w:rsidRPr="00724E4B" w:rsidRDefault="00EF0594" w:rsidP="00EF0594">
            <w:pPr>
              <w:jc w:val="right"/>
              <w:rPr>
                <w:sz w:val="20"/>
                <w:szCs w:val="20"/>
              </w:rPr>
            </w:pPr>
            <w:r w:rsidRPr="00724E4B">
              <w:rPr>
                <w:sz w:val="20"/>
                <w:szCs w:val="20"/>
              </w:rPr>
              <w:t>0</w:t>
            </w:r>
          </w:p>
        </w:tc>
        <w:tc>
          <w:tcPr>
            <w:tcW w:w="518" w:type="pct"/>
            <w:vAlign w:val="center"/>
          </w:tcPr>
          <w:p w14:paraId="6C06AE1F" w14:textId="45D18505" w:rsidR="00EF0594" w:rsidRPr="00724E4B" w:rsidRDefault="00EF0594" w:rsidP="00EF0594">
            <w:pPr>
              <w:jc w:val="right"/>
              <w:rPr>
                <w:sz w:val="20"/>
                <w:szCs w:val="20"/>
              </w:rPr>
            </w:pPr>
            <w:r w:rsidRPr="00724E4B">
              <w:rPr>
                <w:color w:val="000000"/>
                <w:sz w:val="20"/>
                <w:szCs w:val="20"/>
              </w:rPr>
              <w:t>238,000</w:t>
            </w:r>
          </w:p>
        </w:tc>
      </w:tr>
      <w:tr w:rsidR="00EF0594" w:rsidRPr="00724E4B" w14:paraId="16253329" w14:textId="77777777" w:rsidTr="009F3267">
        <w:trPr>
          <w:trHeight w:val="46"/>
        </w:trPr>
        <w:tc>
          <w:tcPr>
            <w:tcW w:w="680" w:type="pct"/>
            <w:vMerge/>
          </w:tcPr>
          <w:p w14:paraId="1C9E2550" w14:textId="77777777" w:rsidR="00EF0594" w:rsidRPr="00724E4B" w:rsidRDefault="00EF0594" w:rsidP="00EF0594">
            <w:pPr>
              <w:rPr>
                <w:sz w:val="20"/>
                <w:szCs w:val="20"/>
              </w:rPr>
            </w:pPr>
          </w:p>
        </w:tc>
        <w:tc>
          <w:tcPr>
            <w:tcW w:w="455" w:type="pct"/>
            <w:vMerge/>
            <w:vAlign w:val="center"/>
          </w:tcPr>
          <w:p w14:paraId="7A0A3431" w14:textId="77777777" w:rsidR="00EF0594" w:rsidRPr="00724E4B" w:rsidRDefault="00EF0594" w:rsidP="00EF0594">
            <w:pPr>
              <w:jc w:val="center"/>
              <w:rPr>
                <w:sz w:val="20"/>
                <w:szCs w:val="20"/>
              </w:rPr>
            </w:pPr>
          </w:p>
        </w:tc>
        <w:tc>
          <w:tcPr>
            <w:tcW w:w="757" w:type="pct"/>
            <w:vAlign w:val="center"/>
          </w:tcPr>
          <w:p w14:paraId="74813C9A" w14:textId="77777777" w:rsidR="00EF0594" w:rsidRPr="00724E4B" w:rsidRDefault="00EF0594" w:rsidP="00EF0594">
            <w:pPr>
              <w:jc w:val="left"/>
              <w:rPr>
                <w:sz w:val="20"/>
                <w:szCs w:val="20"/>
              </w:rPr>
            </w:pPr>
            <w:r w:rsidRPr="00724E4B">
              <w:rPr>
                <w:sz w:val="20"/>
                <w:szCs w:val="20"/>
              </w:rPr>
              <w:t>Support costs</w:t>
            </w:r>
          </w:p>
        </w:tc>
        <w:tc>
          <w:tcPr>
            <w:tcW w:w="518" w:type="pct"/>
            <w:vAlign w:val="center"/>
          </w:tcPr>
          <w:p w14:paraId="1CFEC314" w14:textId="7516E901" w:rsidR="00EF0594" w:rsidRPr="00724E4B" w:rsidRDefault="00EF0594" w:rsidP="00EF0594">
            <w:pPr>
              <w:jc w:val="right"/>
              <w:rPr>
                <w:sz w:val="20"/>
                <w:szCs w:val="20"/>
              </w:rPr>
            </w:pPr>
            <w:r w:rsidRPr="00724E4B">
              <w:rPr>
                <w:color w:val="000000"/>
                <w:sz w:val="20"/>
                <w:szCs w:val="20"/>
              </w:rPr>
              <w:t>19,630</w:t>
            </w:r>
          </w:p>
        </w:tc>
        <w:tc>
          <w:tcPr>
            <w:tcW w:w="518" w:type="pct"/>
          </w:tcPr>
          <w:p w14:paraId="748E95BA" w14:textId="069FD1F9" w:rsidR="00EF0594" w:rsidRPr="00724E4B" w:rsidRDefault="00EF0594" w:rsidP="00EF0594">
            <w:pPr>
              <w:jc w:val="right"/>
              <w:rPr>
                <w:sz w:val="20"/>
                <w:szCs w:val="20"/>
              </w:rPr>
            </w:pPr>
            <w:r w:rsidRPr="00724E4B">
              <w:rPr>
                <w:sz w:val="20"/>
                <w:szCs w:val="20"/>
              </w:rPr>
              <w:t>0</w:t>
            </w:r>
          </w:p>
        </w:tc>
        <w:tc>
          <w:tcPr>
            <w:tcW w:w="518" w:type="pct"/>
          </w:tcPr>
          <w:p w14:paraId="1D12FB01" w14:textId="3BE0DA28" w:rsidR="00EF0594" w:rsidRPr="00724E4B" w:rsidRDefault="00EF0594" w:rsidP="00EF0594">
            <w:pPr>
              <w:jc w:val="right"/>
              <w:rPr>
                <w:sz w:val="20"/>
                <w:szCs w:val="20"/>
              </w:rPr>
            </w:pPr>
            <w:r w:rsidRPr="00724E4B">
              <w:rPr>
                <w:sz w:val="20"/>
                <w:szCs w:val="20"/>
              </w:rPr>
              <w:t>0</w:t>
            </w:r>
          </w:p>
        </w:tc>
        <w:tc>
          <w:tcPr>
            <w:tcW w:w="518" w:type="pct"/>
            <w:vAlign w:val="center"/>
          </w:tcPr>
          <w:p w14:paraId="7C3427B5" w14:textId="37346CDB" w:rsidR="00EF0594" w:rsidRPr="00724E4B" w:rsidRDefault="00EF0594" w:rsidP="00EF0594">
            <w:pPr>
              <w:jc w:val="right"/>
              <w:rPr>
                <w:sz w:val="20"/>
                <w:szCs w:val="20"/>
              </w:rPr>
            </w:pPr>
            <w:r w:rsidRPr="00724E4B">
              <w:rPr>
                <w:color w:val="000000"/>
                <w:sz w:val="20"/>
                <w:szCs w:val="20"/>
              </w:rPr>
              <w:t>11,310</w:t>
            </w:r>
          </w:p>
        </w:tc>
        <w:tc>
          <w:tcPr>
            <w:tcW w:w="518" w:type="pct"/>
          </w:tcPr>
          <w:p w14:paraId="77E43C7E" w14:textId="12F346D8" w:rsidR="00EF0594" w:rsidRPr="00724E4B" w:rsidRDefault="00EF0594" w:rsidP="00EF0594">
            <w:pPr>
              <w:jc w:val="right"/>
              <w:rPr>
                <w:sz w:val="20"/>
                <w:szCs w:val="20"/>
              </w:rPr>
            </w:pPr>
            <w:r w:rsidRPr="00724E4B">
              <w:rPr>
                <w:sz w:val="20"/>
                <w:szCs w:val="20"/>
              </w:rPr>
              <w:t>0</w:t>
            </w:r>
          </w:p>
        </w:tc>
        <w:tc>
          <w:tcPr>
            <w:tcW w:w="518" w:type="pct"/>
            <w:vAlign w:val="center"/>
          </w:tcPr>
          <w:p w14:paraId="09F1A3CA" w14:textId="301FF976" w:rsidR="00EF0594" w:rsidRPr="00724E4B" w:rsidRDefault="00EF0594" w:rsidP="00EF0594">
            <w:pPr>
              <w:jc w:val="right"/>
              <w:rPr>
                <w:sz w:val="20"/>
                <w:szCs w:val="20"/>
              </w:rPr>
            </w:pPr>
            <w:r w:rsidRPr="00724E4B">
              <w:rPr>
                <w:color w:val="000000"/>
                <w:sz w:val="20"/>
                <w:szCs w:val="20"/>
              </w:rPr>
              <w:t>30,940</w:t>
            </w:r>
          </w:p>
        </w:tc>
      </w:tr>
      <w:tr w:rsidR="00EF0594" w:rsidRPr="00724E4B" w14:paraId="683608C6" w14:textId="77777777" w:rsidTr="009F3267">
        <w:trPr>
          <w:trHeight w:val="46"/>
        </w:trPr>
        <w:tc>
          <w:tcPr>
            <w:tcW w:w="680" w:type="pct"/>
            <w:vMerge/>
          </w:tcPr>
          <w:p w14:paraId="2C2856E8" w14:textId="77777777" w:rsidR="00EF0594" w:rsidRPr="00724E4B" w:rsidRDefault="00EF0594" w:rsidP="00EF0594">
            <w:pPr>
              <w:rPr>
                <w:sz w:val="20"/>
                <w:szCs w:val="20"/>
              </w:rPr>
            </w:pPr>
          </w:p>
        </w:tc>
        <w:tc>
          <w:tcPr>
            <w:tcW w:w="455" w:type="pct"/>
            <w:vMerge w:val="restart"/>
            <w:vAlign w:val="center"/>
          </w:tcPr>
          <w:p w14:paraId="229ABFCD" w14:textId="14166F41" w:rsidR="00EF0594" w:rsidRPr="00724E4B" w:rsidRDefault="00EF0594" w:rsidP="00EF0594">
            <w:pPr>
              <w:jc w:val="center"/>
              <w:rPr>
                <w:sz w:val="20"/>
                <w:szCs w:val="20"/>
              </w:rPr>
            </w:pPr>
            <w:r w:rsidRPr="00724E4B">
              <w:rPr>
                <w:sz w:val="20"/>
                <w:szCs w:val="20"/>
              </w:rPr>
              <w:t>UNEP</w:t>
            </w:r>
          </w:p>
        </w:tc>
        <w:tc>
          <w:tcPr>
            <w:tcW w:w="757" w:type="pct"/>
            <w:vAlign w:val="center"/>
          </w:tcPr>
          <w:p w14:paraId="25BCD3D2" w14:textId="51E41A43" w:rsidR="00EF0594" w:rsidRPr="00724E4B" w:rsidRDefault="00EF0594" w:rsidP="00EF0594">
            <w:pPr>
              <w:jc w:val="left"/>
              <w:rPr>
                <w:sz w:val="20"/>
                <w:szCs w:val="20"/>
              </w:rPr>
            </w:pPr>
            <w:r w:rsidRPr="00724E4B">
              <w:rPr>
                <w:sz w:val="20"/>
                <w:szCs w:val="20"/>
              </w:rPr>
              <w:t>Project costs</w:t>
            </w:r>
          </w:p>
        </w:tc>
        <w:tc>
          <w:tcPr>
            <w:tcW w:w="518" w:type="pct"/>
            <w:vAlign w:val="center"/>
          </w:tcPr>
          <w:p w14:paraId="5816E98B" w14:textId="0AF5BA69" w:rsidR="00EF0594" w:rsidRPr="00724E4B" w:rsidRDefault="00EF0594" w:rsidP="00EF0594">
            <w:pPr>
              <w:jc w:val="right"/>
              <w:rPr>
                <w:sz w:val="20"/>
                <w:szCs w:val="20"/>
              </w:rPr>
            </w:pPr>
            <w:r w:rsidRPr="00724E4B">
              <w:rPr>
                <w:color w:val="000000"/>
                <w:sz w:val="20"/>
                <w:szCs w:val="20"/>
              </w:rPr>
              <w:t>43,000</w:t>
            </w:r>
          </w:p>
        </w:tc>
        <w:tc>
          <w:tcPr>
            <w:tcW w:w="518" w:type="pct"/>
          </w:tcPr>
          <w:p w14:paraId="020A5390" w14:textId="46EEA70E" w:rsidR="00EF0594" w:rsidRPr="00724E4B" w:rsidRDefault="00EF0594" w:rsidP="00EF0594">
            <w:pPr>
              <w:jc w:val="right"/>
              <w:rPr>
                <w:sz w:val="20"/>
                <w:szCs w:val="20"/>
              </w:rPr>
            </w:pPr>
            <w:r w:rsidRPr="00724E4B">
              <w:rPr>
                <w:sz w:val="20"/>
                <w:szCs w:val="20"/>
              </w:rPr>
              <w:t>0</w:t>
            </w:r>
          </w:p>
        </w:tc>
        <w:tc>
          <w:tcPr>
            <w:tcW w:w="518" w:type="pct"/>
          </w:tcPr>
          <w:p w14:paraId="61347B86" w14:textId="3C1E13BD" w:rsidR="00EF0594" w:rsidRPr="00724E4B" w:rsidRDefault="00EF0594" w:rsidP="00EF0594">
            <w:pPr>
              <w:jc w:val="right"/>
              <w:rPr>
                <w:sz w:val="20"/>
                <w:szCs w:val="20"/>
              </w:rPr>
            </w:pPr>
            <w:r w:rsidRPr="00724E4B">
              <w:rPr>
                <w:sz w:val="20"/>
                <w:szCs w:val="20"/>
              </w:rPr>
              <w:t>0</w:t>
            </w:r>
          </w:p>
        </w:tc>
        <w:tc>
          <w:tcPr>
            <w:tcW w:w="518" w:type="pct"/>
            <w:vAlign w:val="center"/>
          </w:tcPr>
          <w:p w14:paraId="3573B713" w14:textId="7140CEBE" w:rsidR="00EF0594" w:rsidRPr="00724E4B" w:rsidRDefault="00EF0594" w:rsidP="00EF0594">
            <w:pPr>
              <w:jc w:val="right"/>
              <w:rPr>
                <w:sz w:val="20"/>
                <w:szCs w:val="20"/>
              </w:rPr>
            </w:pPr>
            <w:r w:rsidRPr="00724E4B">
              <w:rPr>
                <w:color w:val="000000"/>
                <w:sz w:val="20"/>
                <w:szCs w:val="20"/>
              </w:rPr>
              <w:t>44,000</w:t>
            </w:r>
          </w:p>
        </w:tc>
        <w:tc>
          <w:tcPr>
            <w:tcW w:w="518" w:type="pct"/>
          </w:tcPr>
          <w:p w14:paraId="334313E4" w14:textId="19F18A23" w:rsidR="00EF0594" w:rsidRPr="00724E4B" w:rsidRDefault="00EF0594" w:rsidP="00EF0594">
            <w:pPr>
              <w:jc w:val="right"/>
              <w:rPr>
                <w:sz w:val="20"/>
                <w:szCs w:val="20"/>
              </w:rPr>
            </w:pPr>
            <w:r w:rsidRPr="00724E4B">
              <w:rPr>
                <w:sz w:val="20"/>
                <w:szCs w:val="20"/>
              </w:rPr>
              <w:t>0</w:t>
            </w:r>
          </w:p>
        </w:tc>
        <w:tc>
          <w:tcPr>
            <w:tcW w:w="518" w:type="pct"/>
            <w:vAlign w:val="center"/>
          </w:tcPr>
          <w:p w14:paraId="2F5EF050" w14:textId="28369C3D" w:rsidR="00EF0594" w:rsidRPr="00724E4B" w:rsidRDefault="00EF0594" w:rsidP="00EF0594">
            <w:pPr>
              <w:jc w:val="right"/>
              <w:rPr>
                <w:sz w:val="20"/>
                <w:szCs w:val="20"/>
              </w:rPr>
            </w:pPr>
            <w:r w:rsidRPr="00724E4B">
              <w:rPr>
                <w:color w:val="000000"/>
                <w:sz w:val="20"/>
                <w:szCs w:val="20"/>
              </w:rPr>
              <w:t>87,000</w:t>
            </w:r>
          </w:p>
        </w:tc>
      </w:tr>
      <w:tr w:rsidR="00EF0594" w:rsidRPr="00724E4B" w14:paraId="4B1F72A5" w14:textId="77777777" w:rsidTr="009F3267">
        <w:trPr>
          <w:trHeight w:val="46"/>
        </w:trPr>
        <w:tc>
          <w:tcPr>
            <w:tcW w:w="680" w:type="pct"/>
            <w:vMerge/>
          </w:tcPr>
          <w:p w14:paraId="7BFB7A5A" w14:textId="77777777" w:rsidR="00EF0594" w:rsidRPr="00724E4B" w:rsidRDefault="00EF0594" w:rsidP="00EF0594">
            <w:pPr>
              <w:rPr>
                <w:sz w:val="20"/>
                <w:szCs w:val="20"/>
              </w:rPr>
            </w:pPr>
          </w:p>
        </w:tc>
        <w:tc>
          <w:tcPr>
            <w:tcW w:w="455" w:type="pct"/>
            <w:vMerge/>
          </w:tcPr>
          <w:p w14:paraId="7991DA82" w14:textId="77777777" w:rsidR="00EF0594" w:rsidRPr="00724E4B" w:rsidRDefault="00EF0594" w:rsidP="00EF0594">
            <w:pPr>
              <w:jc w:val="left"/>
              <w:rPr>
                <w:sz w:val="20"/>
                <w:szCs w:val="20"/>
              </w:rPr>
            </w:pPr>
          </w:p>
        </w:tc>
        <w:tc>
          <w:tcPr>
            <w:tcW w:w="757" w:type="pct"/>
            <w:vAlign w:val="center"/>
          </w:tcPr>
          <w:p w14:paraId="6B78AB54" w14:textId="77777777" w:rsidR="00EF0594" w:rsidRPr="00724E4B" w:rsidRDefault="00EF0594" w:rsidP="00EF0594">
            <w:pPr>
              <w:jc w:val="left"/>
              <w:rPr>
                <w:sz w:val="20"/>
                <w:szCs w:val="20"/>
              </w:rPr>
            </w:pPr>
            <w:r w:rsidRPr="00724E4B">
              <w:rPr>
                <w:sz w:val="20"/>
                <w:szCs w:val="20"/>
              </w:rPr>
              <w:t>Support costs</w:t>
            </w:r>
          </w:p>
        </w:tc>
        <w:tc>
          <w:tcPr>
            <w:tcW w:w="518" w:type="pct"/>
            <w:vAlign w:val="center"/>
          </w:tcPr>
          <w:p w14:paraId="0F51AA55" w14:textId="0FFD091E" w:rsidR="00EF0594" w:rsidRPr="00724E4B" w:rsidRDefault="00EF0594" w:rsidP="00EF0594">
            <w:pPr>
              <w:jc w:val="right"/>
              <w:rPr>
                <w:sz w:val="20"/>
                <w:szCs w:val="20"/>
              </w:rPr>
            </w:pPr>
            <w:r w:rsidRPr="00724E4B">
              <w:rPr>
                <w:color w:val="000000"/>
                <w:sz w:val="20"/>
                <w:szCs w:val="20"/>
              </w:rPr>
              <w:t>5,590</w:t>
            </w:r>
          </w:p>
        </w:tc>
        <w:tc>
          <w:tcPr>
            <w:tcW w:w="518" w:type="pct"/>
          </w:tcPr>
          <w:p w14:paraId="4B00393F" w14:textId="3C2F9250" w:rsidR="00EF0594" w:rsidRPr="00724E4B" w:rsidRDefault="00EF0594" w:rsidP="00EF0594">
            <w:pPr>
              <w:jc w:val="right"/>
              <w:rPr>
                <w:sz w:val="20"/>
                <w:szCs w:val="20"/>
              </w:rPr>
            </w:pPr>
            <w:r w:rsidRPr="00724E4B">
              <w:rPr>
                <w:sz w:val="20"/>
                <w:szCs w:val="20"/>
              </w:rPr>
              <w:t>0</w:t>
            </w:r>
          </w:p>
        </w:tc>
        <w:tc>
          <w:tcPr>
            <w:tcW w:w="518" w:type="pct"/>
          </w:tcPr>
          <w:p w14:paraId="62A112D5" w14:textId="68E80004" w:rsidR="00EF0594" w:rsidRPr="00724E4B" w:rsidRDefault="00EF0594" w:rsidP="00EF0594">
            <w:pPr>
              <w:jc w:val="right"/>
              <w:rPr>
                <w:sz w:val="20"/>
                <w:szCs w:val="20"/>
              </w:rPr>
            </w:pPr>
            <w:r w:rsidRPr="00724E4B">
              <w:rPr>
                <w:sz w:val="20"/>
                <w:szCs w:val="20"/>
              </w:rPr>
              <w:t>0</w:t>
            </w:r>
          </w:p>
        </w:tc>
        <w:tc>
          <w:tcPr>
            <w:tcW w:w="518" w:type="pct"/>
            <w:vAlign w:val="center"/>
          </w:tcPr>
          <w:p w14:paraId="585C5343" w14:textId="5E485046" w:rsidR="00EF0594" w:rsidRPr="00724E4B" w:rsidRDefault="00EF0594" w:rsidP="00EF0594">
            <w:pPr>
              <w:jc w:val="right"/>
              <w:rPr>
                <w:sz w:val="20"/>
                <w:szCs w:val="20"/>
              </w:rPr>
            </w:pPr>
            <w:r w:rsidRPr="00724E4B">
              <w:rPr>
                <w:color w:val="000000"/>
                <w:sz w:val="20"/>
                <w:szCs w:val="20"/>
              </w:rPr>
              <w:t>5,720</w:t>
            </w:r>
          </w:p>
        </w:tc>
        <w:tc>
          <w:tcPr>
            <w:tcW w:w="518" w:type="pct"/>
          </w:tcPr>
          <w:p w14:paraId="68F32208" w14:textId="624D26FF" w:rsidR="00EF0594" w:rsidRPr="00724E4B" w:rsidRDefault="00EF0594" w:rsidP="00EF0594">
            <w:pPr>
              <w:jc w:val="right"/>
              <w:rPr>
                <w:sz w:val="20"/>
                <w:szCs w:val="20"/>
              </w:rPr>
            </w:pPr>
            <w:r w:rsidRPr="00724E4B">
              <w:rPr>
                <w:sz w:val="20"/>
                <w:szCs w:val="20"/>
              </w:rPr>
              <w:t>0</w:t>
            </w:r>
          </w:p>
        </w:tc>
        <w:tc>
          <w:tcPr>
            <w:tcW w:w="518" w:type="pct"/>
            <w:vAlign w:val="center"/>
          </w:tcPr>
          <w:p w14:paraId="526D6DF0" w14:textId="7ADF354B" w:rsidR="00EF0594" w:rsidRPr="00724E4B" w:rsidRDefault="00EF0594" w:rsidP="00EF0594">
            <w:pPr>
              <w:jc w:val="right"/>
              <w:rPr>
                <w:sz w:val="20"/>
                <w:szCs w:val="20"/>
              </w:rPr>
            </w:pPr>
            <w:r w:rsidRPr="00724E4B">
              <w:rPr>
                <w:color w:val="000000"/>
                <w:sz w:val="20"/>
                <w:szCs w:val="20"/>
              </w:rPr>
              <w:t>11,310</w:t>
            </w:r>
          </w:p>
        </w:tc>
      </w:tr>
      <w:tr w:rsidR="00EF0594" w:rsidRPr="00724E4B" w14:paraId="44FF6CF8" w14:textId="77777777" w:rsidTr="0040663E">
        <w:trPr>
          <w:trHeight w:val="157"/>
        </w:trPr>
        <w:tc>
          <w:tcPr>
            <w:tcW w:w="680" w:type="pct"/>
            <w:vMerge/>
            <w:vAlign w:val="center"/>
          </w:tcPr>
          <w:p w14:paraId="107DF158" w14:textId="77777777" w:rsidR="00EF0594" w:rsidRPr="00724E4B" w:rsidRDefault="00EF0594" w:rsidP="00EF0594">
            <w:pPr>
              <w:rPr>
                <w:sz w:val="20"/>
                <w:szCs w:val="20"/>
              </w:rPr>
            </w:pPr>
          </w:p>
        </w:tc>
        <w:tc>
          <w:tcPr>
            <w:tcW w:w="1212" w:type="pct"/>
            <w:gridSpan w:val="2"/>
          </w:tcPr>
          <w:p w14:paraId="4AA088CC" w14:textId="77777777" w:rsidR="00EF0594" w:rsidRPr="00724E4B" w:rsidRDefault="00EF0594" w:rsidP="00EF0594">
            <w:pPr>
              <w:jc w:val="left"/>
              <w:rPr>
                <w:sz w:val="20"/>
                <w:szCs w:val="20"/>
              </w:rPr>
            </w:pPr>
            <w:r w:rsidRPr="00724E4B">
              <w:rPr>
                <w:sz w:val="20"/>
                <w:szCs w:val="20"/>
              </w:rPr>
              <w:t>Total project costs</w:t>
            </w:r>
          </w:p>
        </w:tc>
        <w:tc>
          <w:tcPr>
            <w:tcW w:w="518" w:type="pct"/>
            <w:vAlign w:val="center"/>
          </w:tcPr>
          <w:p w14:paraId="0BACCD0F" w14:textId="4C459164" w:rsidR="00EF0594" w:rsidRPr="00724E4B" w:rsidRDefault="00EF0594" w:rsidP="00EF0594">
            <w:pPr>
              <w:jc w:val="right"/>
              <w:rPr>
                <w:sz w:val="20"/>
                <w:szCs w:val="20"/>
              </w:rPr>
            </w:pPr>
            <w:r w:rsidRPr="00724E4B">
              <w:rPr>
                <w:color w:val="000000"/>
                <w:sz w:val="20"/>
                <w:szCs w:val="20"/>
              </w:rPr>
              <w:t>194,000</w:t>
            </w:r>
          </w:p>
        </w:tc>
        <w:tc>
          <w:tcPr>
            <w:tcW w:w="518" w:type="pct"/>
            <w:vAlign w:val="center"/>
          </w:tcPr>
          <w:p w14:paraId="7F436ED8" w14:textId="72A88AAA" w:rsidR="00EF0594" w:rsidRPr="00724E4B" w:rsidRDefault="00EF0594" w:rsidP="00EF0594">
            <w:pPr>
              <w:jc w:val="right"/>
              <w:rPr>
                <w:sz w:val="20"/>
                <w:szCs w:val="20"/>
              </w:rPr>
            </w:pPr>
            <w:r w:rsidRPr="00724E4B">
              <w:rPr>
                <w:sz w:val="20"/>
                <w:szCs w:val="20"/>
              </w:rPr>
              <w:t>0</w:t>
            </w:r>
          </w:p>
        </w:tc>
        <w:tc>
          <w:tcPr>
            <w:tcW w:w="518" w:type="pct"/>
            <w:vAlign w:val="center"/>
          </w:tcPr>
          <w:p w14:paraId="59004FB9" w14:textId="002C7098" w:rsidR="00EF0594" w:rsidRPr="00724E4B" w:rsidRDefault="00EF0594" w:rsidP="00EF0594">
            <w:pPr>
              <w:jc w:val="right"/>
              <w:rPr>
                <w:sz w:val="20"/>
                <w:szCs w:val="20"/>
              </w:rPr>
            </w:pPr>
            <w:r w:rsidRPr="00724E4B">
              <w:rPr>
                <w:sz w:val="20"/>
                <w:szCs w:val="20"/>
              </w:rPr>
              <w:t>0</w:t>
            </w:r>
          </w:p>
        </w:tc>
        <w:tc>
          <w:tcPr>
            <w:tcW w:w="518" w:type="pct"/>
            <w:vAlign w:val="center"/>
          </w:tcPr>
          <w:p w14:paraId="7BFF64C3" w14:textId="0786686C" w:rsidR="00EF0594" w:rsidRPr="00724E4B" w:rsidRDefault="00EF0594" w:rsidP="00EF0594">
            <w:pPr>
              <w:jc w:val="right"/>
              <w:rPr>
                <w:sz w:val="20"/>
                <w:szCs w:val="20"/>
              </w:rPr>
            </w:pPr>
            <w:r w:rsidRPr="00724E4B">
              <w:rPr>
                <w:color w:val="000000"/>
                <w:sz w:val="20"/>
                <w:szCs w:val="20"/>
              </w:rPr>
              <w:t>131,000</w:t>
            </w:r>
          </w:p>
        </w:tc>
        <w:tc>
          <w:tcPr>
            <w:tcW w:w="518" w:type="pct"/>
            <w:vAlign w:val="center"/>
          </w:tcPr>
          <w:p w14:paraId="0FC99703" w14:textId="7575460C" w:rsidR="00EF0594" w:rsidRPr="00724E4B" w:rsidRDefault="00EF0594" w:rsidP="00EF0594">
            <w:pPr>
              <w:jc w:val="right"/>
              <w:rPr>
                <w:sz w:val="20"/>
                <w:szCs w:val="20"/>
              </w:rPr>
            </w:pPr>
            <w:r w:rsidRPr="00724E4B">
              <w:rPr>
                <w:sz w:val="20"/>
                <w:szCs w:val="20"/>
              </w:rPr>
              <w:t>0</w:t>
            </w:r>
          </w:p>
        </w:tc>
        <w:tc>
          <w:tcPr>
            <w:tcW w:w="518" w:type="pct"/>
            <w:vAlign w:val="center"/>
          </w:tcPr>
          <w:p w14:paraId="43B2FF78" w14:textId="0E0F4159" w:rsidR="00EF0594" w:rsidRPr="00724E4B" w:rsidRDefault="00EF0594" w:rsidP="00EF0594">
            <w:pPr>
              <w:jc w:val="right"/>
              <w:rPr>
                <w:sz w:val="20"/>
                <w:szCs w:val="20"/>
              </w:rPr>
            </w:pPr>
            <w:r w:rsidRPr="00724E4B">
              <w:rPr>
                <w:color w:val="000000"/>
                <w:sz w:val="20"/>
                <w:szCs w:val="20"/>
              </w:rPr>
              <w:t>325,000</w:t>
            </w:r>
          </w:p>
        </w:tc>
      </w:tr>
      <w:tr w:rsidR="00EF0594" w:rsidRPr="00724E4B" w14:paraId="5A52266A" w14:textId="77777777" w:rsidTr="0040663E">
        <w:trPr>
          <w:trHeight w:val="201"/>
        </w:trPr>
        <w:tc>
          <w:tcPr>
            <w:tcW w:w="680" w:type="pct"/>
            <w:vMerge/>
          </w:tcPr>
          <w:p w14:paraId="16043FC9" w14:textId="77777777" w:rsidR="00EF0594" w:rsidRPr="00724E4B" w:rsidRDefault="00EF0594" w:rsidP="00EF0594">
            <w:pPr>
              <w:rPr>
                <w:sz w:val="20"/>
                <w:szCs w:val="20"/>
              </w:rPr>
            </w:pPr>
          </w:p>
        </w:tc>
        <w:tc>
          <w:tcPr>
            <w:tcW w:w="1212" w:type="pct"/>
            <w:gridSpan w:val="2"/>
          </w:tcPr>
          <w:p w14:paraId="3C0FC5C1" w14:textId="77777777" w:rsidR="00EF0594" w:rsidRPr="00724E4B" w:rsidRDefault="00EF0594" w:rsidP="00EF0594">
            <w:pPr>
              <w:jc w:val="left"/>
              <w:rPr>
                <w:sz w:val="20"/>
                <w:szCs w:val="20"/>
              </w:rPr>
            </w:pPr>
            <w:r w:rsidRPr="00724E4B">
              <w:rPr>
                <w:sz w:val="20"/>
                <w:szCs w:val="20"/>
              </w:rPr>
              <w:t>Total support costs</w:t>
            </w:r>
          </w:p>
        </w:tc>
        <w:tc>
          <w:tcPr>
            <w:tcW w:w="518" w:type="pct"/>
            <w:vAlign w:val="center"/>
          </w:tcPr>
          <w:p w14:paraId="44225EBF" w14:textId="23E784F8" w:rsidR="00EF0594" w:rsidRPr="00724E4B" w:rsidRDefault="00EF0594" w:rsidP="00EF0594">
            <w:pPr>
              <w:jc w:val="right"/>
              <w:rPr>
                <w:sz w:val="20"/>
                <w:szCs w:val="20"/>
              </w:rPr>
            </w:pPr>
            <w:r w:rsidRPr="00724E4B">
              <w:rPr>
                <w:color w:val="000000"/>
                <w:sz w:val="20"/>
                <w:szCs w:val="20"/>
              </w:rPr>
              <w:t>25,220</w:t>
            </w:r>
          </w:p>
        </w:tc>
        <w:tc>
          <w:tcPr>
            <w:tcW w:w="518" w:type="pct"/>
            <w:vAlign w:val="center"/>
          </w:tcPr>
          <w:p w14:paraId="759992DC" w14:textId="38A95ACB" w:rsidR="00EF0594" w:rsidRPr="00724E4B" w:rsidRDefault="00EF0594" w:rsidP="00EF0594">
            <w:pPr>
              <w:jc w:val="right"/>
              <w:rPr>
                <w:sz w:val="20"/>
                <w:szCs w:val="20"/>
              </w:rPr>
            </w:pPr>
            <w:r w:rsidRPr="00724E4B">
              <w:rPr>
                <w:sz w:val="20"/>
                <w:szCs w:val="20"/>
              </w:rPr>
              <w:t>0</w:t>
            </w:r>
          </w:p>
        </w:tc>
        <w:tc>
          <w:tcPr>
            <w:tcW w:w="518" w:type="pct"/>
            <w:vAlign w:val="center"/>
          </w:tcPr>
          <w:p w14:paraId="1FA3FB15" w14:textId="43E83077" w:rsidR="00EF0594" w:rsidRPr="00724E4B" w:rsidRDefault="00EF0594" w:rsidP="00EF0594">
            <w:pPr>
              <w:jc w:val="right"/>
              <w:rPr>
                <w:sz w:val="20"/>
                <w:szCs w:val="20"/>
              </w:rPr>
            </w:pPr>
            <w:r w:rsidRPr="00724E4B">
              <w:rPr>
                <w:sz w:val="20"/>
                <w:szCs w:val="20"/>
              </w:rPr>
              <w:t>0</w:t>
            </w:r>
          </w:p>
        </w:tc>
        <w:tc>
          <w:tcPr>
            <w:tcW w:w="518" w:type="pct"/>
            <w:vAlign w:val="center"/>
          </w:tcPr>
          <w:p w14:paraId="70E42387" w14:textId="4A609DE6" w:rsidR="00EF0594" w:rsidRPr="00724E4B" w:rsidRDefault="00EF0594" w:rsidP="00EF0594">
            <w:pPr>
              <w:jc w:val="right"/>
              <w:rPr>
                <w:sz w:val="20"/>
                <w:szCs w:val="20"/>
              </w:rPr>
            </w:pPr>
            <w:r w:rsidRPr="00724E4B">
              <w:rPr>
                <w:color w:val="000000"/>
                <w:sz w:val="20"/>
                <w:szCs w:val="20"/>
              </w:rPr>
              <w:t>17,030</w:t>
            </w:r>
          </w:p>
        </w:tc>
        <w:tc>
          <w:tcPr>
            <w:tcW w:w="518" w:type="pct"/>
            <w:vAlign w:val="center"/>
          </w:tcPr>
          <w:p w14:paraId="7B33D625" w14:textId="2F0D273B" w:rsidR="00EF0594" w:rsidRPr="00724E4B" w:rsidRDefault="00EF0594" w:rsidP="00EF0594">
            <w:pPr>
              <w:jc w:val="right"/>
              <w:rPr>
                <w:sz w:val="20"/>
                <w:szCs w:val="20"/>
              </w:rPr>
            </w:pPr>
            <w:r w:rsidRPr="00724E4B">
              <w:rPr>
                <w:sz w:val="20"/>
                <w:szCs w:val="20"/>
              </w:rPr>
              <w:t>0</w:t>
            </w:r>
          </w:p>
        </w:tc>
        <w:tc>
          <w:tcPr>
            <w:tcW w:w="518" w:type="pct"/>
            <w:vAlign w:val="center"/>
          </w:tcPr>
          <w:p w14:paraId="0EAB3D0F" w14:textId="1EABB0D4" w:rsidR="00EF0594" w:rsidRPr="00724E4B" w:rsidRDefault="00EF0594" w:rsidP="00EF0594">
            <w:pPr>
              <w:jc w:val="right"/>
              <w:rPr>
                <w:sz w:val="20"/>
                <w:szCs w:val="20"/>
              </w:rPr>
            </w:pPr>
            <w:r w:rsidRPr="00724E4B">
              <w:rPr>
                <w:color w:val="000000"/>
                <w:sz w:val="20"/>
                <w:szCs w:val="20"/>
              </w:rPr>
              <w:t>42,250</w:t>
            </w:r>
          </w:p>
        </w:tc>
      </w:tr>
      <w:tr w:rsidR="00EF0594" w:rsidRPr="00724E4B" w14:paraId="0EED81F6" w14:textId="77777777" w:rsidTr="0040663E">
        <w:trPr>
          <w:trHeight w:val="62"/>
        </w:trPr>
        <w:tc>
          <w:tcPr>
            <w:tcW w:w="680" w:type="pct"/>
            <w:vMerge/>
          </w:tcPr>
          <w:p w14:paraId="1C9892AB" w14:textId="77777777" w:rsidR="00EF0594" w:rsidRPr="00724E4B" w:rsidRDefault="00EF0594" w:rsidP="00EF0594">
            <w:pPr>
              <w:rPr>
                <w:sz w:val="20"/>
                <w:szCs w:val="20"/>
              </w:rPr>
            </w:pPr>
          </w:p>
        </w:tc>
        <w:tc>
          <w:tcPr>
            <w:tcW w:w="1212" w:type="pct"/>
            <w:gridSpan w:val="2"/>
          </w:tcPr>
          <w:p w14:paraId="243F5BA7" w14:textId="77777777" w:rsidR="00EF0594" w:rsidRPr="00724E4B" w:rsidRDefault="00EF0594" w:rsidP="00EF0594">
            <w:pPr>
              <w:jc w:val="left"/>
              <w:rPr>
                <w:sz w:val="20"/>
                <w:szCs w:val="20"/>
              </w:rPr>
            </w:pPr>
            <w:r w:rsidRPr="00724E4B">
              <w:rPr>
                <w:sz w:val="20"/>
                <w:szCs w:val="20"/>
              </w:rPr>
              <w:t>Total funds</w:t>
            </w:r>
          </w:p>
        </w:tc>
        <w:tc>
          <w:tcPr>
            <w:tcW w:w="518" w:type="pct"/>
            <w:vAlign w:val="center"/>
          </w:tcPr>
          <w:p w14:paraId="2DABCB9E" w14:textId="03E4D731" w:rsidR="00EF0594" w:rsidRPr="00724E4B" w:rsidRDefault="00EF0594" w:rsidP="00EF0594">
            <w:pPr>
              <w:jc w:val="right"/>
              <w:rPr>
                <w:sz w:val="20"/>
                <w:szCs w:val="20"/>
              </w:rPr>
            </w:pPr>
            <w:r w:rsidRPr="00724E4B">
              <w:rPr>
                <w:color w:val="000000"/>
                <w:sz w:val="20"/>
                <w:szCs w:val="20"/>
              </w:rPr>
              <w:t>219,220</w:t>
            </w:r>
          </w:p>
        </w:tc>
        <w:tc>
          <w:tcPr>
            <w:tcW w:w="518" w:type="pct"/>
            <w:vAlign w:val="center"/>
          </w:tcPr>
          <w:p w14:paraId="32AF3DD9" w14:textId="090470D9" w:rsidR="00EF0594" w:rsidRPr="00724E4B" w:rsidRDefault="00EF0594" w:rsidP="00EF0594">
            <w:pPr>
              <w:jc w:val="right"/>
              <w:rPr>
                <w:sz w:val="20"/>
                <w:szCs w:val="20"/>
              </w:rPr>
            </w:pPr>
            <w:r w:rsidRPr="00724E4B">
              <w:rPr>
                <w:sz w:val="20"/>
                <w:szCs w:val="20"/>
              </w:rPr>
              <w:t>0</w:t>
            </w:r>
          </w:p>
        </w:tc>
        <w:tc>
          <w:tcPr>
            <w:tcW w:w="518" w:type="pct"/>
            <w:vAlign w:val="center"/>
          </w:tcPr>
          <w:p w14:paraId="07E47252" w14:textId="3D981661" w:rsidR="00EF0594" w:rsidRPr="00724E4B" w:rsidRDefault="00EF0594" w:rsidP="00EF0594">
            <w:pPr>
              <w:jc w:val="right"/>
              <w:rPr>
                <w:sz w:val="20"/>
                <w:szCs w:val="20"/>
              </w:rPr>
            </w:pPr>
            <w:r w:rsidRPr="00724E4B">
              <w:rPr>
                <w:sz w:val="20"/>
                <w:szCs w:val="20"/>
              </w:rPr>
              <w:t>0</w:t>
            </w:r>
          </w:p>
        </w:tc>
        <w:tc>
          <w:tcPr>
            <w:tcW w:w="518" w:type="pct"/>
            <w:vAlign w:val="center"/>
          </w:tcPr>
          <w:p w14:paraId="62026803" w14:textId="77964FE7" w:rsidR="00EF0594" w:rsidRPr="00724E4B" w:rsidRDefault="00EF0594" w:rsidP="00EF0594">
            <w:pPr>
              <w:jc w:val="right"/>
              <w:rPr>
                <w:sz w:val="20"/>
                <w:szCs w:val="20"/>
              </w:rPr>
            </w:pPr>
            <w:r w:rsidRPr="00724E4B">
              <w:rPr>
                <w:color w:val="000000"/>
                <w:sz w:val="20"/>
                <w:szCs w:val="20"/>
              </w:rPr>
              <w:t>148,030</w:t>
            </w:r>
          </w:p>
        </w:tc>
        <w:tc>
          <w:tcPr>
            <w:tcW w:w="518" w:type="pct"/>
            <w:vAlign w:val="center"/>
          </w:tcPr>
          <w:p w14:paraId="115D2C16" w14:textId="26A6D96D" w:rsidR="00EF0594" w:rsidRPr="00724E4B" w:rsidRDefault="00EF0594" w:rsidP="00EF0594">
            <w:pPr>
              <w:jc w:val="right"/>
              <w:rPr>
                <w:sz w:val="20"/>
                <w:szCs w:val="20"/>
              </w:rPr>
            </w:pPr>
            <w:r w:rsidRPr="00724E4B">
              <w:rPr>
                <w:sz w:val="20"/>
                <w:szCs w:val="20"/>
              </w:rPr>
              <w:t>0</w:t>
            </w:r>
          </w:p>
        </w:tc>
        <w:tc>
          <w:tcPr>
            <w:tcW w:w="518" w:type="pct"/>
            <w:vAlign w:val="center"/>
          </w:tcPr>
          <w:p w14:paraId="3E70F82C" w14:textId="3BC8A4F1" w:rsidR="00EF0594" w:rsidRPr="00724E4B" w:rsidRDefault="00EF0594" w:rsidP="00EF0594">
            <w:pPr>
              <w:jc w:val="right"/>
              <w:rPr>
                <w:sz w:val="20"/>
                <w:szCs w:val="20"/>
              </w:rPr>
            </w:pPr>
            <w:r w:rsidRPr="00724E4B">
              <w:rPr>
                <w:color w:val="000000"/>
                <w:sz w:val="20"/>
                <w:szCs w:val="20"/>
              </w:rPr>
              <w:t>367,250</w:t>
            </w:r>
          </w:p>
        </w:tc>
      </w:tr>
    </w:tbl>
    <w:p w14:paraId="489F62E7" w14:textId="77777777" w:rsidR="00711BE6" w:rsidRPr="00724E4B" w:rsidRDefault="00711BE6" w:rsidP="00711BE6">
      <w:pPr>
        <w:ind w:right="-561"/>
        <w:jc w:val="left"/>
        <w:rPr>
          <w:sz w:val="18"/>
          <w:szCs w:val="18"/>
        </w:rPr>
      </w:pPr>
      <w:r w:rsidRPr="00724E4B">
        <w:rPr>
          <w:sz w:val="18"/>
          <w:szCs w:val="18"/>
        </w:rPr>
        <w:t>* Recommended for approval at the present meeting</w:t>
      </w:r>
    </w:p>
    <w:p w14:paraId="25A21C06" w14:textId="77777777" w:rsidR="00711BE6" w:rsidRPr="00724E4B" w:rsidRDefault="00711BE6" w:rsidP="00711BE6">
      <w:pPr>
        <w:ind w:right="-561"/>
        <w:jc w:val="left"/>
        <w:rPr>
          <w:sz w:val="10"/>
          <w:szCs w:val="10"/>
        </w:rPr>
      </w:pPr>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0"/>
        <w:gridCol w:w="1700"/>
      </w:tblGrid>
      <w:tr w:rsidR="00711BE6" w:rsidRPr="00724E4B" w14:paraId="2EF4102B" w14:textId="77777777" w:rsidTr="00E776EF">
        <w:trPr>
          <w:trHeight w:val="63"/>
        </w:trPr>
        <w:tc>
          <w:tcPr>
            <w:tcW w:w="7650" w:type="dxa"/>
          </w:tcPr>
          <w:p w14:paraId="5719DF6E" w14:textId="77777777" w:rsidR="00711BE6" w:rsidRPr="00724E4B" w:rsidRDefault="00711BE6" w:rsidP="00E776EF">
            <w:pPr>
              <w:spacing w:line="276" w:lineRule="auto"/>
              <w:ind w:right="-561"/>
              <w:contextualSpacing/>
              <w:jc w:val="left"/>
              <w:rPr>
                <w:sz w:val="20"/>
                <w:szCs w:val="20"/>
              </w:rPr>
            </w:pPr>
            <w:r w:rsidRPr="00724E4B">
              <w:rPr>
                <w:sz w:val="20"/>
                <w:szCs w:val="20"/>
              </w:rPr>
              <w:t>Reduction from remaining consumption eligible for funding in stage I (CO</w:t>
            </w:r>
            <w:r w:rsidRPr="00724E4B">
              <w:rPr>
                <w:sz w:val="20"/>
                <w:szCs w:val="20"/>
                <w:vertAlign w:val="subscript"/>
              </w:rPr>
              <w:t>2</w:t>
            </w:r>
            <w:r w:rsidRPr="00724E4B">
              <w:rPr>
                <w:sz w:val="20"/>
                <w:szCs w:val="20"/>
              </w:rPr>
              <w:noBreakHyphen/>
              <w:t>eq tonnes)</w:t>
            </w:r>
          </w:p>
        </w:tc>
        <w:tc>
          <w:tcPr>
            <w:tcW w:w="1700" w:type="dxa"/>
          </w:tcPr>
          <w:p w14:paraId="169D6338" w14:textId="1C3B4674" w:rsidR="00711BE6" w:rsidRPr="00724E4B" w:rsidRDefault="00C356EF">
            <w:pPr>
              <w:spacing w:line="276" w:lineRule="auto"/>
              <w:ind w:right="33"/>
              <w:jc w:val="right"/>
              <w:rPr>
                <w:sz w:val="20"/>
                <w:szCs w:val="20"/>
              </w:rPr>
            </w:pPr>
            <w:r w:rsidRPr="00724E4B">
              <w:rPr>
                <w:sz w:val="20"/>
                <w:szCs w:val="20"/>
              </w:rPr>
              <w:t>127,667</w:t>
            </w:r>
          </w:p>
        </w:tc>
      </w:tr>
    </w:tbl>
    <w:p w14:paraId="641D1DA2" w14:textId="77777777" w:rsidR="00711BE6" w:rsidRPr="00724E4B" w:rsidRDefault="00711BE6" w:rsidP="00711BE6">
      <w:pPr>
        <w:jc w:val="center"/>
        <w:rPr>
          <w:sz w:val="10"/>
          <w:szCs w:val="10"/>
        </w:rPr>
      </w:pPr>
    </w:p>
    <w:tbl>
      <w:tblPr>
        <w:tblStyle w:val="TableGrid"/>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1"/>
        <w:gridCol w:w="4959"/>
      </w:tblGrid>
      <w:tr w:rsidR="00711BE6" w:rsidRPr="00724E4B" w14:paraId="121A0ACA" w14:textId="77777777" w:rsidTr="00D7253C">
        <w:trPr>
          <w:trHeight w:hRule="exact" w:val="238"/>
        </w:trPr>
        <w:tc>
          <w:tcPr>
            <w:tcW w:w="2348" w:type="pct"/>
          </w:tcPr>
          <w:p w14:paraId="4C06ABCA" w14:textId="77777777" w:rsidR="00711BE6" w:rsidRPr="00724E4B" w:rsidRDefault="00711BE6">
            <w:pPr>
              <w:jc w:val="left"/>
              <w:rPr>
                <w:b/>
                <w:color w:val="000000" w:themeColor="text1"/>
                <w:sz w:val="20"/>
              </w:rPr>
            </w:pPr>
            <w:r w:rsidRPr="00724E4B">
              <w:rPr>
                <w:b/>
                <w:color w:val="000000" w:themeColor="text1"/>
                <w:sz w:val="20"/>
              </w:rPr>
              <w:t>Secretariat's recommendation</w:t>
            </w:r>
          </w:p>
        </w:tc>
        <w:tc>
          <w:tcPr>
            <w:tcW w:w="2652" w:type="pct"/>
          </w:tcPr>
          <w:p w14:paraId="36F9395A" w14:textId="77777777" w:rsidR="00711BE6" w:rsidRPr="00724E4B" w:rsidRDefault="00711BE6">
            <w:pPr>
              <w:jc w:val="center"/>
              <w:rPr>
                <w:color w:val="000000" w:themeColor="text1"/>
                <w:sz w:val="20"/>
              </w:rPr>
            </w:pPr>
            <w:r w:rsidRPr="00724E4B">
              <w:rPr>
                <w:color w:val="000000" w:themeColor="text1"/>
                <w:sz w:val="20"/>
              </w:rPr>
              <w:t>Individual consideration</w:t>
            </w:r>
          </w:p>
        </w:tc>
      </w:tr>
    </w:tbl>
    <w:p w14:paraId="0C1C99BD" w14:textId="77777777" w:rsidR="00711BE6" w:rsidRPr="00724E4B" w:rsidRDefault="00711BE6" w:rsidP="00711BE6">
      <w:pPr>
        <w:jc w:val="left"/>
        <w:rPr>
          <w:b/>
        </w:rPr>
      </w:pPr>
      <w:r w:rsidRPr="00724E4B">
        <w:rPr>
          <w:b/>
        </w:rPr>
        <w:br w:type="page"/>
      </w:r>
    </w:p>
    <w:p w14:paraId="40429D89" w14:textId="77777777" w:rsidR="00711BE6" w:rsidRPr="00724E4B" w:rsidRDefault="00711BE6" w:rsidP="00711BE6">
      <w:pPr>
        <w:tabs>
          <w:tab w:val="left" w:pos="2880"/>
          <w:tab w:val="left" w:pos="5760"/>
        </w:tabs>
        <w:spacing w:before="240" w:after="240"/>
        <w:jc w:val="center"/>
        <w:rPr>
          <w:b/>
        </w:rPr>
      </w:pPr>
      <w:r w:rsidRPr="00724E4B">
        <w:rPr>
          <w:b/>
        </w:rPr>
        <w:lastRenderedPageBreak/>
        <w:t>PROJECT DESCRIPTION</w:t>
      </w:r>
    </w:p>
    <w:p w14:paraId="56A25B3F" w14:textId="77777777" w:rsidR="00711BE6" w:rsidRPr="00724E4B" w:rsidRDefault="00711BE6" w:rsidP="00711BE6">
      <w:pPr>
        <w:pStyle w:val="Heading1"/>
      </w:pPr>
      <w:r w:rsidRPr="00724E4B">
        <w:t>The present document contains the following sections:</w:t>
      </w:r>
    </w:p>
    <w:p w14:paraId="2D936EDB" w14:textId="77777777" w:rsidR="00711BE6" w:rsidRPr="00724E4B" w:rsidRDefault="00711BE6" w:rsidP="00E224A0">
      <w:pPr>
        <w:pStyle w:val="ListParagraph"/>
        <w:numPr>
          <w:ilvl w:val="0"/>
          <w:numId w:val="8"/>
        </w:numPr>
        <w:spacing w:before="240" w:after="240"/>
        <w:ind w:left="1276" w:hanging="567"/>
        <w:contextualSpacing w:val="0"/>
        <w:rPr>
          <w:lang w:val="en-CA"/>
        </w:rPr>
      </w:pPr>
      <w:r w:rsidRPr="00724E4B">
        <w:rPr>
          <w:lang w:val="en-CA"/>
        </w:rPr>
        <w:t>Summary of the proposal as submitted</w:t>
      </w:r>
    </w:p>
    <w:p w14:paraId="4DB19BDC" w14:textId="77777777" w:rsidR="0074455B" w:rsidRPr="00724E4B" w:rsidRDefault="00711BE6" w:rsidP="00E224A0">
      <w:pPr>
        <w:pStyle w:val="ListParagraph"/>
        <w:numPr>
          <w:ilvl w:val="0"/>
          <w:numId w:val="8"/>
        </w:numPr>
        <w:spacing w:before="240" w:after="240"/>
        <w:ind w:left="1276" w:hanging="567"/>
        <w:contextualSpacing w:val="0"/>
      </w:pPr>
      <w:r w:rsidRPr="00724E4B">
        <w:rPr>
          <w:lang w:val="en-CA"/>
        </w:rPr>
        <w:t xml:space="preserve">Background: Status of implementation of the HCFC phase-out management plan </w:t>
      </w:r>
      <w:r w:rsidR="0074455B" w:rsidRPr="00724E4B">
        <w:t>and previous HFC-related activities</w:t>
      </w:r>
    </w:p>
    <w:p w14:paraId="751AF714" w14:textId="77777777" w:rsidR="00711BE6" w:rsidRPr="00724E4B" w:rsidRDefault="00711BE6" w:rsidP="00E224A0">
      <w:pPr>
        <w:pStyle w:val="ListParagraph"/>
        <w:numPr>
          <w:ilvl w:val="0"/>
          <w:numId w:val="8"/>
        </w:numPr>
        <w:spacing w:before="240" w:after="240"/>
        <w:ind w:left="1276" w:hanging="567"/>
        <w:contextualSpacing w:val="0"/>
        <w:rPr>
          <w:lang w:val="en-CA"/>
        </w:rPr>
      </w:pPr>
      <w:r w:rsidRPr="00724E4B">
        <w:rPr>
          <w:lang w:val="en-CA"/>
        </w:rPr>
        <w:t>HFC consumption overview: HFC consumption levels, trends, and consumption by sector</w:t>
      </w:r>
    </w:p>
    <w:p w14:paraId="2685A56A" w14:textId="7A368AA2" w:rsidR="00711BE6" w:rsidRPr="00724E4B" w:rsidRDefault="00711BE6" w:rsidP="00E224A0">
      <w:pPr>
        <w:pStyle w:val="ListParagraph"/>
        <w:numPr>
          <w:ilvl w:val="0"/>
          <w:numId w:val="8"/>
        </w:numPr>
        <w:spacing w:before="240" w:after="240"/>
        <w:ind w:left="1276" w:hanging="567"/>
        <w:contextualSpacing w:val="0"/>
        <w:rPr>
          <w:lang w:val="en-CA"/>
        </w:rPr>
      </w:pPr>
      <w:r w:rsidRPr="00724E4B">
        <w:rPr>
          <w:lang w:val="en-CA"/>
        </w:rPr>
        <w:t>Stage I of the Kigali HFC implementation plan, as submitted: Regulatory framework, phase</w:t>
      </w:r>
      <w:r w:rsidRPr="00724E4B">
        <w:rPr>
          <w:lang w:val="en-CA"/>
        </w:rPr>
        <w:noBreakHyphen/>
        <w:t>down strategy, total stage cost, and implementation plan for the first tranche</w:t>
      </w:r>
    </w:p>
    <w:p w14:paraId="7027A3C1" w14:textId="77777777" w:rsidR="00711BE6" w:rsidRPr="00724E4B" w:rsidRDefault="00711BE6" w:rsidP="00E224A0">
      <w:pPr>
        <w:pStyle w:val="ListParagraph"/>
        <w:numPr>
          <w:ilvl w:val="0"/>
          <w:numId w:val="8"/>
        </w:numPr>
        <w:spacing w:before="240" w:after="240"/>
        <w:ind w:left="1276" w:hanging="567"/>
        <w:contextualSpacing w:val="0"/>
        <w:rPr>
          <w:lang w:val="en-CA"/>
        </w:rPr>
      </w:pPr>
      <w:r w:rsidRPr="00724E4B">
        <w:rPr>
          <w:lang w:val="en-CA"/>
        </w:rPr>
        <w:t>Secretariat’s comments, including the agreed cost of activities</w:t>
      </w:r>
    </w:p>
    <w:p w14:paraId="3BC2118F" w14:textId="77777777" w:rsidR="00711BE6" w:rsidRPr="00724E4B" w:rsidRDefault="00711BE6" w:rsidP="00E224A0">
      <w:pPr>
        <w:pStyle w:val="ListParagraph"/>
        <w:numPr>
          <w:ilvl w:val="0"/>
          <w:numId w:val="8"/>
        </w:numPr>
        <w:spacing w:before="240" w:after="240"/>
        <w:ind w:left="1276" w:hanging="567"/>
        <w:contextualSpacing w:val="0"/>
        <w:rPr>
          <w:lang w:val="en-CA"/>
        </w:rPr>
      </w:pPr>
      <w:r w:rsidRPr="00724E4B">
        <w:rPr>
          <w:lang w:val="en-CA"/>
        </w:rPr>
        <w:t>Recommendation</w:t>
      </w:r>
    </w:p>
    <w:p w14:paraId="1F286AE6" w14:textId="77777777" w:rsidR="00711BE6" w:rsidRPr="00724E4B" w:rsidRDefault="00711BE6" w:rsidP="00711BE6">
      <w:pPr>
        <w:pStyle w:val="Heading1"/>
        <w:keepNext/>
        <w:numPr>
          <w:ilvl w:val="0"/>
          <w:numId w:val="0"/>
        </w:numPr>
        <w:rPr>
          <w:b/>
          <w:bCs/>
        </w:rPr>
      </w:pPr>
      <w:r w:rsidRPr="00724E4B">
        <w:rPr>
          <w:b/>
          <w:bCs/>
        </w:rPr>
        <w:t>I.</w:t>
      </w:r>
      <w:r w:rsidRPr="00724E4B">
        <w:rPr>
          <w:b/>
          <w:bCs/>
        </w:rPr>
        <w:tab/>
        <w:t>Summary of the proposal as submitted</w:t>
      </w:r>
    </w:p>
    <w:p w14:paraId="4548D530" w14:textId="596A12A9" w:rsidR="00F71B43" w:rsidRPr="00724E4B" w:rsidRDefault="00600E2E" w:rsidP="00F71B43">
      <w:pPr>
        <w:pStyle w:val="Heading1"/>
      </w:pPr>
      <w:r w:rsidRPr="00724E4B">
        <w:t xml:space="preserve">On behalf of the Government of Somalia, UNIDO as the </w:t>
      </w:r>
      <w:r w:rsidR="00F71B43" w:rsidRPr="00724E4B">
        <w:t xml:space="preserve">lead </w:t>
      </w:r>
      <w:r w:rsidRPr="00724E4B">
        <w:t xml:space="preserve">implementing agency, </w:t>
      </w:r>
      <w:r w:rsidR="000D6D56" w:rsidRPr="00724E4B">
        <w:t xml:space="preserve">has submitted a request for stage I of the Kigali HFC implementation plan (KIP), at a total cost of </w:t>
      </w:r>
      <w:bookmarkStart w:id="1" w:name="_Hlk213769917"/>
      <w:r w:rsidR="00F71B43" w:rsidRPr="00724E4B">
        <w:t>US $</w:t>
      </w:r>
      <w:r w:rsidR="0089506C" w:rsidRPr="00724E4B">
        <w:t>406</w:t>
      </w:r>
      <w:r w:rsidR="00F71B43" w:rsidRPr="00724E4B">
        <w:t>,</w:t>
      </w:r>
      <w:r w:rsidR="00A975D7" w:rsidRPr="00724E4B">
        <w:t>80</w:t>
      </w:r>
      <w:r w:rsidR="00F71B43" w:rsidRPr="00724E4B">
        <w:t>0, consisting of US $268,000 plus agency support costs of US $34,840, for UNIDO and US $92,000, plus agency support costs of US $11,960, for UNEP</w:t>
      </w:r>
      <w:r w:rsidR="001A53EF" w:rsidRPr="00724E4B">
        <w:t>, as submitted</w:t>
      </w:r>
      <w:r w:rsidR="00F71B43" w:rsidRPr="00724E4B">
        <w:t>.</w:t>
      </w:r>
      <w:r w:rsidR="00F71B43" w:rsidRPr="00724E4B">
        <w:rPr>
          <w:vertAlign w:val="superscript"/>
        </w:rPr>
        <w:footnoteReference w:id="3"/>
      </w:r>
      <w:r w:rsidR="00F71B43" w:rsidRPr="00724E4B">
        <w:t xml:space="preserve"> </w:t>
      </w:r>
    </w:p>
    <w:bookmarkEnd w:id="1"/>
    <w:p w14:paraId="6338C7E8" w14:textId="183D01D6" w:rsidR="00711BE6" w:rsidRPr="00724E4B" w:rsidRDefault="00711BE6" w:rsidP="00711BE6">
      <w:pPr>
        <w:pStyle w:val="Heading1"/>
      </w:pPr>
      <w:r w:rsidRPr="00724E4B">
        <w:t xml:space="preserve">The implementation of stage I of the KIP will assist the Government of </w:t>
      </w:r>
      <w:r w:rsidR="00F42906" w:rsidRPr="00724E4B">
        <w:t>Somalia</w:t>
      </w:r>
      <w:r w:rsidRPr="00724E4B">
        <w:t xml:space="preserve"> in meeting the target of </w:t>
      </w:r>
      <w:r w:rsidR="00CB08D2" w:rsidRPr="00724E4B">
        <w:t>10</w:t>
      </w:r>
      <w:r w:rsidRPr="00724E4B">
        <w:t xml:space="preserve"> per cent reduction from its HFC baseline consumption by 1 January 2029. </w:t>
      </w:r>
    </w:p>
    <w:p w14:paraId="1459F8DC" w14:textId="3AE8447B" w:rsidR="00711BE6" w:rsidRPr="00724E4B" w:rsidRDefault="00711BE6" w:rsidP="00711BE6">
      <w:pPr>
        <w:pStyle w:val="Heading1"/>
      </w:pPr>
      <w:r w:rsidRPr="00724E4B">
        <w:t>The first tranche of stage I of the KIP being requested at this meeting amounts to US $</w:t>
      </w:r>
      <w:r w:rsidR="006D507B" w:rsidRPr="00724E4B">
        <w:t>244</w:t>
      </w:r>
      <w:r w:rsidRPr="00724E4B">
        <w:t>,</w:t>
      </w:r>
      <w:r w:rsidR="006D507B" w:rsidRPr="00724E4B">
        <w:t>080</w:t>
      </w:r>
      <w:r w:rsidRPr="00724E4B">
        <w:t xml:space="preserve"> consisting of US $</w:t>
      </w:r>
      <w:r w:rsidR="00F50008" w:rsidRPr="00724E4B">
        <w:t>165</w:t>
      </w:r>
      <w:r w:rsidR="00F057B1" w:rsidRPr="00724E4B">
        <w:t>,000</w:t>
      </w:r>
      <w:r w:rsidRPr="00724E4B">
        <w:t>, plus agency support costs of US $</w:t>
      </w:r>
      <w:r w:rsidR="003E56DA" w:rsidRPr="00724E4B">
        <w:t>21,</w:t>
      </w:r>
      <w:r w:rsidR="00F50008" w:rsidRPr="00724E4B">
        <w:t>450</w:t>
      </w:r>
      <w:r w:rsidR="003E56DA" w:rsidRPr="00724E4B">
        <w:t>,</w:t>
      </w:r>
      <w:r w:rsidRPr="00724E4B">
        <w:t xml:space="preserve"> for </w:t>
      </w:r>
      <w:r w:rsidR="003F22D4" w:rsidRPr="00724E4B">
        <w:t>UNIDO</w:t>
      </w:r>
      <w:r w:rsidRPr="00724E4B">
        <w:t xml:space="preserve"> and US $</w:t>
      </w:r>
      <w:r w:rsidR="002B785B" w:rsidRPr="00724E4B">
        <w:t>51</w:t>
      </w:r>
      <w:r w:rsidRPr="00724E4B">
        <w:t>,</w:t>
      </w:r>
      <w:r w:rsidR="00F057B1" w:rsidRPr="00724E4B">
        <w:t>000,</w:t>
      </w:r>
      <w:r w:rsidRPr="00724E4B">
        <w:t xml:space="preserve"> plus agency support costs of US $</w:t>
      </w:r>
      <w:r w:rsidR="002B785B" w:rsidRPr="00724E4B">
        <w:t>6,630</w:t>
      </w:r>
      <w:r w:rsidR="00477E19" w:rsidRPr="00724E4B">
        <w:t>,</w:t>
      </w:r>
      <w:r w:rsidRPr="00724E4B">
        <w:t xml:space="preserve"> for </w:t>
      </w:r>
      <w:r w:rsidR="003F22D4" w:rsidRPr="00724E4B">
        <w:t>UNEP</w:t>
      </w:r>
      <w:r w:rsidRPr="00724E4B">
        <w:t xml:space="preserve">, as originally submitted, for the period of </w:t>
      </w:r>
      <w:r w:rsidR="00C55D34" w:rsidRPr="00724E4B">
        <w:t xml:space="preserve">January </w:t>
      </w:r>
      <w:r w:rsidR="00BD12B2" w:rsidRPr="00724E4B">
        <w:t>2026</w:t>
      </w:r>
      <w:r w:rsidRPr="00724E4B">
        <w:t xml:space="preserve"> to </w:t>
      </w:r>
      <w:r w:rsidR="004B71D5" w:rsidRPr="00724E4B">
        <w:t xml:space="preserve">December </w:t>
      </w:r>
      <w:r w:rsidR="00832570" w:rsidRPr="00724E4B">
        <w:t>2027.</w:t>
      </w:r>
    </w:p>
    <w:p w14:paraId="5AACC0C6" w14:textId="77777777" w:rsidR="00711BE6" w:rsidRPr="00724E4B" w:rsidRDefault="00711BE6" w:rsidP="00711BE6">
      <w:pPr>
        <w:keepNext/>
        <w:spacing w:after="240"/>
        <w:rPr>
          <w:b/>
        </w:rPr>
      </w:pPr>
      <w:r w:rsidRPr="00724E4B">
        <w:rPr>
          <w:b/>
        </w:rPr>
        <w:t>II.</w:t>
      </w:r>
      <w:r w:rsidRPr="00724E4B">
        <w:rPr>
          <w:b/>
        </w:rPr>
        <w:tab/>
        <w:t>Background</w:t>
      </w:r>
    </w:p>
    <w:p w14:paraId="306C5641" w14:textId="77777777" w:rsidR="00711BE6" w:rsidRPr="00724E4B" w:rsidRDefault="00711BE6" w:rsidP="00711BE6">
      <w:pPr>
        <w:keepNext/>
        <w:spacing w:after="240"/>
        <w:rPr>
          <w:bCs/>
          <w:u w:val="single"/>
        </w:rPr>
      </w:pPr>
      <w:r w:rsidRPr="00724E4B">
        <w:rPr>
          <w:bCs/>
          <w:u w:val="single"/>
        </w:rPr>
        <w:t>Status of implementation of the HCFC phase-out management plan</w:t>
      </w:r>
    </w:p>
    <w:p w14:paraId="4735CBC9" w14:textId="0FA32055" w:rsidR="00711BE6" w:rsidRPr="00724E4B" w:rsidRDefault="00711BE6" w:rsidP="00711BE6">
      <w:pPr>
        <w:pStyle w:val="Heading1"/>
      </w:pPr>
      <w:r w:rsidRPr="00724E4B">
        <w:t xml:space="preserve">Table </w:t>
      </w:r>
      <w:r w:rsidR="003D1A23" w:rsidRPr="00724E4B">
        <w:t>1</w:t>
      </w:r>
      <w:r w:rsidRPr="00724E4B">
        <w:t xml:space="preserve"> presents information on the HCFC phase-out management plan (HPMP) in </w:t>
      </w:r>
      <w:r w:rsidR="00F42906" w:rsidRPr="00724E4B">
        <w:t>Somalia</w:t>
      </w:r>
      <w:r w:rsidRPr="00724E4B">
        <w:t xml:space="preserve"> as of </w:t>
      </w:r>
      <w:r w:rsidR="00020D87" w:rsidRPr="00724E4B">
        <w:t>October</w:t>
      </w:r>
      <w:r w:rsidRPr="00724E4B">
        <w:t> 2025.</w:t>
      </w:r>
    </w:p>
    <w:p w14:paraId="75D7C57E" w14:textId="6794D0EB" w:rsidR="00711BE6" w:rsidRPr="00724E4B" w:rsidRDefault="00711BE6" w:rsidP="00711BE6">
      <w:pPr>
        <w:keepNext/>
      </w:pPr>
      <w:r w:rsidRPr="00724E4B">
        <w:rPr>
          <w:b/>
        </w:rPr>
        <w:t xml:space="preserve">Table </w:t>
      </w:r>
      <w:r w:rsidR="003D1A23" w:rsidRPr="00724E4B">
        <w:rPr>
          <w:b/>
          <w:bCs/>
        </w:rPr>
        <w:t>1</w:t>
      </w:r>
      <w:r w:rsidRPr="00724E4B">
        <w:rPr>
          <w:b/>
        </w:rPr>
        <w:t>. H</w:t>
      </w:r>
      <w:r w:rsidRPr="00724E4B">
        <w:rPr>
          <w:b/>
          <w:bCs/>
        </w:rPr>
        <w:t xml:space="preserve">PMP implementation status for </w:t>
      </w:r>
      <w:r w:rsidR="00F42906" w:rsidRPr="00724E4B">
        <w:rPr>
          <w:b/>
          <w:bCs/>
        </w:rPr>
        <w:t>Somalia</w:t>
      </w:r>
      <w:r w:rsidRPr="00724E4B">
        <w:rPr>
          <w:b/>
          <w:bCs/>
        </w:rPr>
        <w:t xml:space="preserve"> </w:t>
      </w:r>
    </w:p>
    <w:tbl>
      <w:tblPr>
        <w:tblStyle w:val="TableGrid"/>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2410"/>
        <w:gridCol w:w="2409"/>
      </w:tblGrid>
      <w:tr w:rsidR="00711BE6" w:rsidRPr="00724E4B" w14:paraId="1B9B966A" w14:textId="77777777" w:rsidTr="00D7253C">
        <w:trPr>
          <w:trHeight w:val="220"/>
          <w:tblHeader/>
        </w:trPr>
        <w:tc>
          <w:tcPr>
            <w:tcW w:w="2423" w:type="pct"/>
          </w:tcPr>
          <w:p w14:paraId="71C06D0E" w14:textId="62BD0C71" w:rsidR="00711BE6" w:rsidRPr="00724E4B" w:rsidRDefault="003D1A23">
            <w:pPr>
              <w:jc w:val="center"/>
              <w:rPr>
                <w:b/>
                <w:bCs/>
                <w:sz w:val="20"/>
                <w:szCs w:val="20"/>
              </w:rPr>
            </w:pPr>
            <w:r w:rsidRPr="00724E4B">
              <w:rPr>
                <w:b/>
                <w:bCs/>
                <w:sz w:val="20"/>
                <w:szCs w:val="20"/>
              </w:rPr>
              <w:t>Particulars</w:t>
            </w:r>
          </w:p>
        </w:tc>
        <w:tc>
          <w:tcPr>
            <w:tcW w:w="1289" w:type="pct"/>
          </w:tcPr>
          <w:p w14:paraId="7E249CB5" w14:textId="77777777" w:rsidR="00711BE6" w:rsidRPr="00724E4B" w:rsidRDefault="00711BE6">
            <w:pPr>
              <w:jc w:val="center"/>
              <w:rPr>
                <w:b/>
                <w:bCs/>
                <w:sz w:val="20"/>
                <w:szCs w:val="20"/>
              </w:rPr>
            </w:pPr>
            <w:r w:rsidRPr="00724E4B">
              <w:rPr>
                <w:b/>
                <w:bCs/>
                <w:sz w:val="20"/>
                <w:szCs w:val="20"/>
              </w:rPr>
              <w:t>Stage I</w:t>
            </w:r>
          </w:p>
        </w:tc>
        <w:tc>
          <w:tcPr>
            <w:tcW w:w="1288" w:type="pct"/>
          </w:tcPr>
          <w:p w14:paraId="5D9CB7E0" w14:textId="77777777" w:rsidR="00711BE6" w:rsidRPr="00724E4B" w:rsidRDefault="00711BE6">
            <w:pPr>
              <w:jc w:val="center"/>
              <w:rPr>
                <w:b/>
                <w:bCs/>
                <w:sz w:val="20"/>
                <w:szCs w:val="20"/>
              </w:rPr>
            </w:pPr>
            <w:r w:rsidRPr="00724E4B">
              <w:rPr>
                <w:b/>
                <w:bCs/>
                <w:sz w:val="20"/>
                <w:szCs w:val="20"/>
              </w:rPr>
              <w:t>Stage II</w:t>
            </w:r>
          </w:p>
        </w:tc>
      </w:tr>
      <w:tr w:rsidR="00711BE6" w:rsidRPr="00724E4B" w14:paraId="08E93C45" w14:textId="77777777" w:rsidTr="00D7253C">
        <w:trPr>
          <w:trHeight w:val="266"/>
        </w:trPr>
        <w:tc>
          <w:tcPr>
            <w:tcW w:w="2423" w:type="pct"/>
            <w:vAlign w:val="center"/>
          </w:tcPr>
          <w:p w14:paraId="3AE612EF" w14:textId="528A3F0F" w:rsidR="00711BE6" w:rsidRPr="00724E4B" w:rsidRDefault="00711BE6">
            <w:pPr>
              <w:jc w:val="left"/>
              <w:rPr>
                <w:sz w:val="20"/>
                <w:szCs w:val="20"/>
              </w:rPr>
            </w:pPr>
            <w:r w:rsidRPr="00724E4B">
              <w:rPr>
                <w:sz w:val="20"/>
                <w:szCs w:val="20"/>
              </w:rPr>
              <w:t>Meeting</w:t>
            </w:r>
            <w:r w:rsidR="003D1A23" w:rsidRPr="00724E4B">
              <w:rPr>
                <w:sz w:val="20"/>
                <w:szCs w:val="20"/>
              </w:rPr>
              <w:t>s</w:t>
            </w:r>
            <w:r w:rsidRPr="00724E4B">
              <w:rPr>
                <w:sz w:val="20"/>
                <w:szCs w:val="20"/>
              </w:rPr>
              <w:t xml:space="preserve"> when HPMP was approved/updated</w:t>
            </w:r>
          </w:p>
        </w:tc>
        <w:tc>
          <w:tcPr>
            <w:tcW w:w="1289" w:type="pct"/>
            <w:vAlign w:val="center"/>
          </w:tcPr>
          <w:p w14:paraId="27713E08" w14:textId="7122C475" w:rsidR="00711BE6" w:rsidRPr="00724E4B" w:rsidRDefault="00EE198A">
            <w:pPr>
              <w:jc w:val="center"/>
              <w:rPr>
                <w:sz w:val="20"/>
                <w:szCs w:val="20"/>
              </w:rPr>
            </w:pPr>
            <w:r w:rsidRPr="00724E4B">
              <w:rPr>
                <w:sz w:val="20"/>
                <w:szCs w:val="20"/>
              </w:rPr>
              <w:t>67</w:t>
            </w:r>
            <w:r w:rsidRPr="00724E4B">
              <w:rPr>
                <w:sz w:val="20"/>
                <w:szCs w:val="20"/>
                <w:vertAlign w:val="superscript"/>
              </w:rPr>
              <w:t>th</w:t>
            </w:r>
            <w:r w:rsidRPr="00724E4B">
              <w:rPr>
                <w:sz w:val="20"/>
                <w:szCs w:val="20"/>
              </w:rPr>
              <w:t xml:space="preserve"> /77</w:t>
            </w:r>
            <w:r w:rsidRPr="00724E4B">
              <w:rPr>
                <w:sz w:val="20"/>
                <w:szCs w:val="20"/>
                <w:vertAlign w:val="superscript"/>
              </w:rPr>
              <w:t>th</w:t>
            </w:r>
            <w:r w:rsidRPr="00724E4B">
              <w:rPr>
                <w:sz w:val="20"/>
                <w:szCs w:val="20"/>
              </w:rPr>
              <w:t xml:space="preserve"> </w:t>
            </w:r>
          </w:p>
        </w:tc>
        <w:tc>
          <w:tcPr>
            <w:tcW w:w="1288" w:type="pct"/>
            <w:vAlign w:val="center"/>
          </w:tcPr>
          <w:p w14:paraId="3E657F44" w14:textId="7940203A" w:rsidR="00711BE6" w:rsidRPr="00724E4B" w:rsidRDefault="00EE198A">
            <w:pPr>
              <w:jc w:val="center"/>
              <w:rPr>
                <w:sz w:val="20"/>
                <w:szCs w:val="20"/>
              </w:rPr>
            </w:pPr>
            <w:r w:rsidRPr="00724E4B">
              <w:rPr>
                <w:sz w:val="20"/>
                <w:szCs w:val="20"/>
              </w:rPr>
              <w:t>95</w:t>
            </w:r>
            <w:r w:rsidRPr="00724E4B">
              <w:rPr>
                <w:sz w:val="20"/>
                <w:szCs w:val="20"/>
                <w:vertAlign w:val="superscript"/>
              </w:rPr>
              <w:t>th</w:t>
            </w:r>
            <w:r w:rsidRPr="00724E4B">
              <w:rPr>
                <w:sz w:val="20"/>
                <w:szCs w:val="20"/>
              </w:rPr>
              <w:t xml:space="preserve"> </w:t>
            </w:r>
          </w:p>
        </w:tc>
      </w:tr>
      <w:tr w:rsidR="00711BE6" w:rsidRPr="00724E4B" w14:paraId="7968F21B" w14:textId="77777777" w:rsidTr="00D7253C">
        <w:trPr>
          <w:trHeight w:val="220"/>
        </w:trPr>
        <w:tc>
          <w:tcPr>
            <w:tcW w:w="2423" w:type="pct"/>
            <w:vAlign w:val="center"/>
          </w:tcPr>
          <w:p w14:paraId="76B9DC9C" w14:textId="77777777" w:rsidR="00711BE6" w:rsidRPr="00724E4B" w:rsidRDefault="00711BE6">
            <w:pPr>
              <w:jc w:val="left"/>
              <w:rPr>
                <w:sz w:val="20"/>
                <w:szCs w:val="20"/>
              </w:rPr>
            </w:pPr>
            <w:r w:rsidRPr="00724E4B">
              <w:rPr>
                <w:sz w:val="20"/>
                <w:szCs w:val="20"/>
              </w:rPr>
              <w:t>Reduction from baseline</w:t>
            </w:r>
          </w:p>
        </w:tc>
        <w:tc>
          <w:tcPr>
            <w:tcW w:w="1289" w:type="pct"/>
            <w:vAlign w:val="center"/>
          </w:tcPr>
          <w:p w14:paraId="535139B1" w14:textId="23ABE40D" w:rsidR="00711BE6" w:rsidRPr="00724E4B" w:rsidRDefault="00EE198A">
            <w:pPr>
              <w:jc w:val="center"/>
              <w:rPr>
                <w:sz w:val="20"/>
                <w:szCs w:val="20"/>
              </w:rPr>
            </w:pPr>
            <w:r w:rsidRPr="00724E4B">
              <w:rPr>
                <w:sz w:val="20"/>
                <w:szCs w:val="20"/>
              </w:rPr>
              <w:t>35% by 2020</w:t>
            </w:r>
          </w:p>
        </w:tc>
        <w:tc>
          <w:tcPr>
            <w:tcW w:w="1288" w:type="pct"/>
            <w:vAlign w:val="center"/>
          </w:tcPr>
          <w:p w14:paraId="6E1F203A" w14:textId="0F63C29C" w:rsidR="00711BE6" w:rsidRPr="00724E4B" w:rsidRDefault="00EE198A">
            <w:pPr>
              <w:jc w:val="center"/>
              <w:rPr>
                <w:sz w:val="20"/>
                <w:szCs w:val="20"/>
              </w:rPr>
            </w:pPr>
            <w:r w:rsidRPr="00724E4B">
              <w:rPr>
                <w:sz w:val="20"/>
                <w:szCs w:val="20"/>
              </w:rPr>
              <w:t>100% by 2030</w:t>
            </w:r>
          </w:p>
        </w:tc>
      </w:tr>
      <w:tr w:rsidR="00711BE6" w:rsidRPr="00724E4B" w14:paraId="38117931" w14:textId="77777777" w:rsidTr="00D7253C">
        <w:trPr>
          <w:trHeight w:val="220"/>
        </w:trPr>
        <w:tc>
          <w:tcPr>
            <w:tcW w:w="2423" w:type="pct"/>
            <w:vAlign w:val="center"/>
          </w:tcPr>
          <w:p w14:paraId="513F63A1" w14:textId="3896573E" w:rsidR="00020D87" w:rsidRPr="00724E4B" w:rsidRDefault="00711BE6">
            <w:pPr>
              <w:jc w:val="left"/>
              <w:rPr>
                <w:b/>
                <w:bCs/>
                <w:sz w:val="20"/>
                <w:szCs w:val="20"/>
              </w:rPr>
            </w:pPr>
            <w:r w:rsidRPr="00724E4B">
              <w:rPr>
                <w:b/>
                <w:bCs/>
                <w:sz w:val="20"/>
                <w:szCs w:val="20"/>
              </w:rPr>
              <w:t xml:space="preserve">Total </w:t>
            </w:r>
            <w:r w:rsidR="0045260F" w:rsidRPr="00724E4B">
              <w:rPr>
                <w:b/>
                <w:bCs/>
                <w:sz w:val="20"/>
                <w:szCs w:val="20"/>
              </w:rPr>
              <w:t xml:space="preserve">stage </w:t>
            </w:r>
            <w:r w:rsidRPr="00724E4B">
              <w:rPr>
                <w:b/>
                <w:bCs/>
                <w:sz w:val="20"/>
                <w:szCs w:val="20"/>
              </w:rPr>
              <w:t>cost (US $)</w:t>
            </w:r>
          </w:p>
        </w:tc>
        <w:tc>
          <w:tcPr>
            <w:tcW w:w="1289" w:type="pct"/>
            <w:vAlign w:val="center"/>
          </w:tcPr>
          <w:p w14:paraId="07DE05A3" w14:textId="275C821D" w:rsidR="00711BE6" w:rsidRPr="00724E4B" w:rsidRDefault="007078A3">
            <w:pPr>
              <w:jc w:val="center"/>
              <w:rPr>
                <w:sz w:val="20"/>
                <w:szCs w:val="20"/>
              </w:rPr>
            </w:pPr>
            <w:r w:rsidRPr="00724E4B">
              <w:rPr>
                <w:sz w:val="20"/>
                <w:szCs w:val="20"/>
              </w:rPr>
              <w:t>315,000</w:t>
            </w:r>
          </w:p>
        </w:tc>
        <w:tc>
          <w:tcPr>
            <w:tcW w:w="1288" w:type="pct"/>
          </w:tcPr>
          <w:p w14:paraId="6B8AF223" w14:textId="572E4649" w:rsidR="00711BE6" w:rsidRPr="00724E4B" w:rsidRDefault="007078A3">
            <w:pPr>
              <w:jc w:val="center"/>
              <w:rPr>
                <w:sz w:val="20"/>
                <w:szCs w:val="20"/>
              </w:rPr>
            </w:pPr>
            <w:r w:rsidRPr="00724E4B">
              <w:rPr>
                <w:sz w:val="20"/>
                <w:szCs w:val="20"/>
              </w:rPr>
              <w:t>1,285,000</w:t>
            </w:r>
          </w:p>
        </w:tc>
      </w:tr>
      <w:tr w:rsidR="00711BE6" w:rsidRPr="00724E4B" w14:paraId="00C9AD78" w14:textId="77777777" w:rsidTr="00D7253C">
        <w:trPr>
          <w:trHeight w:val="220"/>
        </w:trPr>
        <w:tc>
          <w:tcPr>
            <w:tcW w:w="2423" w:type="pct"/>
            <w:vAlign w:val="center"/>
          </w:tcPr>
          <w:p w14:paraId="11631D47" w14:textId="77777777" w:rsidR="00711BE6" w:rsidRPr="00724E4B" w:rsidRDefault="00711BE6">
            <w:pPr>
              <w:jc w:val="left"/>
              <w:rPr>
                <w:b/>
                <w:bCs/>
                <w:sz w:val="20"/>
                <w:szCs w:val="20"/>
              </w:rPr>
            </w:pPr>
            <w:r w:rsidRPr="00724E4B">
              <w:rPr>
                <w:b/>
                <w:bCs/>
                <w:sz w:val="20"/>
                <w:szCs w:val="20"/>
              </w:rPr>
              <w:t xml:space="preserve">Date of completion </w:t>
            </w:r>
            <w:r w:rsidR="0070038F" w:rsidRPr="00724E4B">
              <w:rPr>
                <w:b/>
                <w:bCs/>
                <w:sz w:val="20"/>
                <w:szCs w:val="20"/>
              </w:rPr>
              <w:t>(</w:t>
            </w:r>
            <w:r w:rsidRPr="00724E4B">
              <w:rPr>
                <w:b/>
                <w:sz w:val="20"/>
              </w:rPr>
              <w:t>actual/planned</w:t>
            </w:r>
            <w:r w:rsidR="0070038F" w:rsidRPr="00724E4B">
              <w:rPr>
                <w:b/>
                <w:bCs/>
                <w:sz w:val="20"/>
                <w:szCs w:val="20"/>
              </w:rPr>
              <w:t>)</w:t>
            </w:r>
          </w:p>
        </w:tc>
        <w:tc>
          <w:tcPr>
            <w:tcW w:w="1289" w:type="pct"/>
            <w:vAlign w:val="center"/>
          </w:tcPr>
          <w:p w14:paraId="2266E36B" w14:textId="3B9885B6" w:rsidR="00711BE6" w:rsidRPr="00724E4B" w:rsidRDefault="004A5057">
            <w:pPr>
              <w:jc w:val="center"/>
              <w:rPr>
                <w:sz w:val="20"/>
                <w:szCs w:val="20"/>
              </w:rPr>
            </w:pPr>
            <w:r w:rsidRPr="00724E4B">
              <w:rPr>
                <w:sz w:val="20"/>
                <w:szCs w:val="20"/>
              </w:rPr>
              <w:t>30 June 2023</w:t>
            </w:r>
            <w:r w:rsidR="00027B30" w:rsidRPr="00724E4B">
              <w:rPr>
                <w:sz w:val="20"/>
                <w:szCs w:val="20"/>
              </w:rPr>
              <w:t>*</w:t>
            </w:r>
          </w:p>
        </w:tc>
        <w:tc>
          <w:tcPr>
            <w:tcW w:w="1288" w:type="pct"/>
            <w:vAlign w:val="center"/>
          </w:tcPr>
          <w:p w14:paraId="602F434E" w14:textId="6C77448E" w:rsidR="00711BE6" w:rsidRPr="00724E4B" w:rsidRDefault="007078A3">
            <w:pPr>
              <w:jc w:val="center"/>
              <w:rPr>
                <w:sz w:val="20"/>
                <w:szCs w:val="20"/>
              </w:rPr>
            </w:pPr>
            <w:r w:rsidRPr="00724E4B">
              <w:rPr>
                <w:sz w:val="20"/>
                <w:szCs w:val="20"/>
              </w:rPr>
              <w:t>31 December 2031</w:t>
            </w:r>
          </w:p>
        </w:tc>
      </w:tr>
    </w:tbl>
    <w:p w14:paraId="792B340F" w14:textId="53F458F7" w:rsidR="00027B30" w:rsidRPr="00724E4B" w:rsidRDefault="00027B30">
      <w:pPr>
        <w:tabs>
          <w:tab w:val="left" w:pos="4536"/>
          <w:tab w:val="left" w:pos="6946"/>
        </w:tabs>
        <w:ind w:left="5"/>
        <w:jc w:val="left"/>
        <w:rPr>
          <w:u w:val="single"/>
        </w:rPr>
      </w:pPr>
      <w:r w:rsidRPr="00724E4B">
        <w:rPr>
          <w:sz w:val="18"/>
          <w:szCs w:val="18"/>
        </w:rPr>
        <w:t xml:space="preserve">*As extended </w:t>
      </w:r>
      <w:r w:rsidR="0048445A" w:rsidRPr="00724E4B">
        <w:rPr>
          <w:sz w:val="18"/>
          <w:szCs w:val="18"/>
        </w:rPr>
        <w:t>by</w:t>
      </w:r>
      <w:r w:rsidRPr="00724E4B">
        <w:rPr>
          <w:sz w:val="18"/>
          <w:szCs w:val="18"/>
        </w:rPr>
        <w:t xml:space="preserve"> decision 91/14(b)(iii)</w:t>
      </w:r>
    </w:p>
    <w:p w14:paraId="54107F87" w14:textId="0D8469D6" w:rsidR="00711BE6" w:rsidRPr="00724E4B" w:rsidRDefault="00711BE6" w:rsidP="00711BE6">
      <w:pPr>
        <w:pStyle w:val="Heading1"/>
        <w:keepNext/>
        <w:numPr>
          <w:ilvl w:val="0"/>
          <w:numId w:val="0"/>
        </w:numPr>
        <w:tabs>
          <w:tab w:val="num" w:pos="709"/>
        </w:tabs>
        <w:spacing w:before="240"/>
      </w:pPr>
      <w:r w:rsidRPr="00724E4B">
        <w:rPr>
          <w:u w:val="single"/>
        </w:rPr>
        <w:lastRenderedPageBreak/>
        <w:t>Status of implementation of previous HFC-related activities</w:t>
      </w:r>
      <w:r w:rsidRPr="00724E4B">
        <w:t xml:space="preserve"> </w:t>
      </w:r>
    </w:p>
    <w:p w14:paraId="4F5790EF" w14:textId="23F17297" w:rsidR="00711BE6" w:rsidRPr="00724E4B" w:rsidRDefault="00353C38" w:rsidP="00711BE6">
      <w:pPr>
        <w:pStyle w:val="Heading1"/>
      </w:pPr>
      <w:r w:rsidRPr="00724E4B">
        <w:t>E</w:t>
      </w:r>
      <w:r w:rsidR="000A0E1C" w:rsidRPr="00724E4B">
        <w:t xml:space="preserve">nabling activities </w:t>
      </w:r>
      <w:r w:rsidRPr="00724E4B">
        <w:t>for HFC phase-down were approved at the 80</w:t>
      </w:r>
      <w:r w:rsidRPr="00724E4B">
        <w:rPr>
          <w:vertAlign w:val="superscript"/>
        </w:rPr>
        <w:t>th</w:t>
      </w:r>
      <w:r w:rsidRPr="00724E4B">
        <w:t xml:space="preserve"> meeting of the Executive Committee </w:t>
      </w:r>
      <w:r w:rsidR="00723DC3" w:rsidRPr="00724E4B">
        <w:t>in the amount of US $150,000</w:t>
      </w:r>
      <w:r w:rsidR="005A35A4" w:rsidRPr="00724E4B">
        <w:t xml:space="preserve"> </w:t>
      </w:r>
      <w:r w:rsidR="008565C3" w:rsidRPr="00724E4B">
        <w:t>for UNIDO</w:t>
      </w:r>
      <w:r w:rsidR="0043086D" w:rsidRPr="00724E4B">
        <w:t xml:space="preserve"> </w:t>
      </w:r>
      <w:r w:rsidR="005A35A4" w:rsidRPr="00724E4B">
        <w:t xml:space="preserve">and these were completed by December 2021. </w:t>
      </w:r>
    </w:p>
    <w:p w14:paraId="1FB933C5" w14:textId="77777777" w:rsidR="00711BE6" w:rsidRPr="00724E4B" w:rsidRDefault="00711BE6" w:rsidP="00711BE6">
      <w:pPr>
        <w:keepNext/>
        <w:spacing w:before="240" w:after="240"/>
        <w:outlineLvl w:val="0"/>
        <w:rPr>
          <w:b/>
          <w:bCs/>
        </w:rPr>
      </w:pPr>
      <w:r w:rsidRPr="00724E4B">
        <w:rPr>
          <w:b/>
          <w:bCs/>
        </w:rPr>
        <w:t>III.</w:t>
      </w:r>
      <w:r w:rsidRPr="00724E4B">
        <w:rPr>
          <w:b/>
          <w:bCs/>
        </w:rPr>
        <w:tab/>
        <w:t>HFC consumption overview</w:t>
      </w:r>
    </w:p>
    <w:p w14:paraId="1F03CF08" w14:textId="77777777" w:rsidR="00711BE6" w:rsidRPr="00724E4B" w:rsidRDefault="00711BE6" w:rsidP="00711BE6">
      <w:pPr>
        <w:keepNext/>
        <w:spacing w:before="240" w:after="240"/>
        <w:outlineLvl w:val="0"/>
        <w:rPr>
          <w:u w:val="single"/>
        </w:rPr>
      </w:pPr>
      <w:r w:rsidRPr="00724E4B">
        <w:rPr>
          <w:u w:val="single"/>
        </w:rPr>
        <w:t>HFC consumption levels</w:t>
      </w:r>
    </w:p>
    <w:p w14:paraId="702A1DCD" w14:textId="09630D46" w:rsidR="00711BE6" w:rsidRPr="00724E4B" w:rsidRDefault="00F42906" w:rsidP="00711BE6">
      <w:pPr>
        <w:pStyle w:val="Heading1"/>
      </w:pPr>
      <w:r w:rsidRPr="00724E4B">
        <w:t>Somalia</w:t>
      </w:r>
      <w:r w:rsidR="00711BE6" w:rsidRPr="00724E4B">
        <w:t xml:space="preserve"> imports HFCs for use in the </w:t>
      </w:r>
      <w:r w:rsidR="009E0FF5" w:rsidRPr="00724E4B">
        <w:t xml:space="preserve">servicing </w:t>
      </w:r>
      <w:r w:rsidR="00711BE6" w:rsidRPr="00724E4B">
        <w:t>sector</w:t>
      </w:r>
      <w:r w:rsidR="009E0FF5" w:rsidRPr="00724E4B">
        <w:t xml:space="preserve"> and the </w:t>
      </w:r>
      <w:r w:rsidR="005B49EC" w:rsidRPr="00724E4B">
        <w:t>polyurethan</w:t>
      </w:r>
      <w:r w:rsidR="00643FE5" w:rsidRPr="00724E4B">
        <w:t>e</w:t>
      </w:r>
      <w:r w:rsidR="005B49EC" w:rsidRPr="00724E4B">
        <w:t xml:space="preserve"> (PU) foam</w:t>
      </w:r>
      <w:r w:rsidR="008D5B88" w:rsidRPr="00724E4B">
        <w:t xml:space="preserve"> </w:t>
      </w:r>
      <w:r w:rsidR="005B49EC" w:rsidRPr="00724E4B">
        <w:t>manufacturing sector</w:t>
      </w:r>
      <w:r w:rsidR="00711BE6" w:rsidRPr="00724E4B">
        <w:t>.</w:t>
      </w:r>
      <w:r w:rsidR="00381111" w:rsidRPr="00724E4B">
        <w:t xml:space="preserve"> The most consumed substances in 2024 were </w:t>
      </w:r>
      <w:r w:rsidR="00F77AF4" w:rsidRPr="00724E4B">
        <w:t>HFC-134</w:t>
      </w:r>
      <w:r w:rsidR="00742745" w:rsidRPr="00724E4B">
        <w:t xml:space="preserve">a </w:t>
      </w:r>
      <w:r w:rsidR="00210562" w:rsidRPr="00724E4B">
        <w:t>(</w:t>
      </w:r>
      <w:r w:rsidR="00742745" w:rsidRPr="00724E4B">
        <w:t>37</w:t>
      </w:r>
      <w:r w:rsidR="00381111" w:rsidRPr="00724E4B">
        <w:t> per cent of total HFC consumption in CO</w:t>
      </w:r>
      <w:r w:rsidR="00381111" w:rsidRPr="00724E4B">
        <w:rPr>
          <w:vertAlign w:val="subscript"/>
        </w:rPr>
        <w:t>2</w:t>
      </w:r>
      <w:r w:rsidR="00381111" w:rsidRPr="00724E4B">
        <w:noBreakHyphen/>
        <w:t>equivalent (CO</w:t>
      </w:r>
      <w:r w:rsidR="00381111" w:rsidRPr="00724E4B">
        <w:rPr>
          <w:vertAlign w:val="subscript"/>
        </w:rPr>
        <w:t>2</w:t>
      </w:r>
      <w:r w:rsidR="00381111" w:rsidRPr="00724E4B">
        <w:noBreakHyphen/>
        <w:t xml:space="preserve">eq) tonnes), </w:t>
      </w:r>
      <w:r w:rsidR="00AB3AB7" w:rsidRPr="00724E4B">
        <w:t>R-40</w:t>
      </w:r>
      <w:r w:rsidR="00F5581F" w:rsidRPr="00724E4B">
        <w:t>7</w:t>
      </w:r>
      <w:r w:rsidR="00AB3AB7" w:rsidRPr="00724E4B">
        <w:t>A</w:t>
      </w:r>
      <w:r w:rsidR="00381111" w:rsidRPr="00724E4B">
        <w:t xml:space="preserve"> (</w:t>
      </w:r>
      <w:r w:rsidR="00F5581F" w:rsidRPr="00724E4B">
        <w:t xml:space="preserve">32 </w:t>
      </w:r>
      <w:r w:rsidR="00381111" w:rsidRPr="00724E4B">
        <w:t>per cent),</w:t>
      </w:r>
      <w:r w:rsidR="00F5581F" w:rsidRPr="00724E4B">
        <w:t xml:space="preserve"> R-404A</w:t>
      </w:r>
      <w:r w:rsidR="00381111" w:rsidRPr="00724E4B">
        <w:t xml:space="preserve"> (</w:t>
      </w:r>
      <w:r w:rsidR="00F5581F" w:rsidRPr="00724E4B">
        <w:t xml:space="preserve">17 </w:t>
      </w:r>
      <w:r w:rsidR="00381111" w:rsidRPr="00724E4B">
        <w:t xml:space="preserve">per cent), </w:t>
      </w:r>
      <w:r w:rsidR="001151F0" w:rsidRPr="00724E4B">
        <w:t>R-410A</w:t>
      </w:r>
      <w:r w:rsidR="00381111" w:rsidRPr="00724E4B">
        <w:t xml:space="preserve"> (</w:t>
      </w:r>
      <w:r w:rsidR="001151F0" w:rsidRPr="00724E4B">
        <w:t>11</w:t>
      </w:r>
      <w:r w:rsidR="00381111" w:rsidRPr="00724E4B">
        <w:t xml:space="preserve"> per cent), and </w:t>
      </w:r>
      <w:r w:rsidR="001151F0" w:rsidRPr="00724E4B">
        <w:t xml:space="preserve">R-407C </w:t>
      </w:r>
      <w:r w:rsidR="00381111" w:rsidRPr="00724E4B">
        <w:t>(</w:t>
      </w:r>
      <w:r w:rsidR="001151F0" w:rsidRPr="00724E4B">
        <w:t xml:space="preserve">2 </w:t>
      </w:r>
      <w:r w:rsidR="00381111" w:rsidRPr="00724E4B">
        <w:t>per cent)</w:t>
      </w:r>
      <w:r w:rsidR="007D7DFB" w:rsidRPr="00724E4B">
        <w:t xml:space="preserve"> </w:t>
      </w:r>
      <w:r w:rsidR="00E307F8" w:rsidRPr="00724E4B">
        <w:t>.T</w:t>
      </w:r>
      <w:r w:rsidR="00711BE6" w:rsidRPr="00724E4B">
        <w:t>able </w:t>
      </w:r>
      <w:r w:rsidR="0059543E" w:rsidRPr="00724E4B">
        <w:t>2</w:t>
      </w:r>
      <w:r w:rsidR="00711BE6" w:rsidRPr="00724E4B">
        <w:t xml:space="preserve"> presents the country’s HFC consumption as reported to the Ozone Secretariat under Article 7 of the Montreal Protocol and the country’s HFC baseline.</w:t>
      </w:r>
    </w:p>
    <w:p w14:paraId="3133A659" w14:textId="713B0FAE" w:rsidR="00711BE6" w:rsidRPr="00724E4B" w:rsidRDefault="00711BE6" w:rsidP="00711BE6">
      <w:pPr>
        <w:pStyle w:val="Heading1"/>
        <w:keepNext/>
        <w:numPr>
          <w:ilvl w:val="0"/>
          <w:numId w:val="0"/>
        </w:numPr>
        <w:spacing w:after="0"/>
      </w:pPr>
      <w:r w:rsidRPr="00724E4B">
        <w:rPr>
          <w:b/>
          <w:bCs/>
        </w:rPr>
        <w:t>Table </w:t>
      </w:r>
      <w:r w:rsidR="0059543E" w:rsidRPr="00724E4B">
        <w:rPr>
          <w:b/>
          <w:bCs/>
        </w:rPr>
        <w:t>2</w:t>
      </w:r>
      <w:r w:rsidRPr="00724E4B">
        <w:rPr>
          <w:b/>
          <w:bCs/>
        </w:rPr>
        <w:t>. HFC consumption (</w:t>
      </w:r>
      <w:r w:rsidRPr="00724E4B">
        <w:rPr>
          <w:b/>
        </w:rPr>
        <w:t>2020–2024</w:t>
      </w:r>
      <w:r w:rsidRPr="00724E4B">
        <w:rPr>
          <w:b/>
          <w:bCs/>
        </w:rPr>
        <w:t xml:space="preserve"> Article 7 data) and baseline in </w:t>
      </w:r>
      <w:r w:rsidR="00F42906" w:rsidRPr="00724E4B">
        <w:rPr>
          <w:b/>
          <w:bCs/>
        </w:rPr>
        <w:t>Somalia</w:t>
      </w:r>
      <w:r w:rsidRPr="00724E4B">
        <w:rPr>
          <w:b/>
          <w:bCs/>
        </w:rPr>
        <w:t xml:space="preserve"> </w:t>
      </w:r>
    </w:p>
    <w:tbl>
      <w:tblPr>
        <w:tblStyle w:val="TableGrid"/>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703"/>
        <w:gridCol w:w="843"/>
        <w:gridCol w:w="1498"/>
        <w:gridCol w:w="1339"/>
        <w:gridCol w:w="1272"/>
        <w:gridCol w:w="1373"/>
        <w:gridCol w:w="1322"/>
      </w:tblGrid>
      <w:tr w:rsidR="00711BE6" w:rsidRPr="00724E4B" w14:paraId="13553BF0" w14:textId="77777777" w:rsidTr="003E15D0">
        <w:tc>
          <w:tcPr>
            <w:tcW w:w="911" w:type="pct"/>
          </w:tcPr>
          <w:p w14:paraId="2581825E" w14:textId="77777777" w:rsidR="00711BE6" w:rsidRPr="00724E4B" w:rsidRDefault="00711BE6" w:rsidP="00834DC6">
            <w:pPr>
              <w:keepNext/>
              <w:keepLines/>
              <w:tabs>
                <w:tab w:val="left" w:pos="3141"/>
              </w:tabs>
              <w:suppressAutoHyphens/>
              <w:jc w:val="left"/>
              <w:rPr>
                <w:b/>
                <w:bCs/>
                <w:sz w:val="20"/>
                <w:szCs w:val="20"/>
              </w:rPr>
            </w:pPr>
            <w:r w:rsidRPr="00724E4B">
              <w:rPr>
                <w:b/>
                <w:bCs/>
                <w:sz w:val="20"/>
                <w:szCs w:val="20"/>
              </w:rPr>
              <w:t>HFC</w:t>
            </w:r>
          </w:p>
        </w:tc>
        <w:tc>
          <w:tcPr>
            <w:tcW w:w="451" w:type="pct"/>
            <w:vAlign w:val="center"/>
          </w:tcPr>
          <w:p w14:paraId="74732869" w14:textId="77777777" w:rsidR="00711BE6" w:rsidRPr="00724E4B" w:rsidRDefault="00711BE6">
            <w:pPr>
              <w:keepNext/>
              <w:keepLines/>
              <w:tabs>
                <w:tab w:val="left" w:pos="3141"/>
              </w:tabs>
              <w:suppressAutoHyphens/>
              <w:jc w:val="center"/>
              <w:rPr>
                <w:b/>
                <w:bCs/>
                <w:sz w:val="20"/>
                <w:szCs w:val="20"/>
              </w:rPr>
            </w:pPr>
            <w:r w:rsidRPr="00724E4B">
              <w:rPr>
                <w:b/>
                <w:bCs/>
                <w:sz w:val="20"/>
                <w:szCs w:val="20"/>
              </w:rPr>
              <w:t>GWP</w:t>
            </w:r>
          </w:p>
        </w:tc>
        <w:tc>
          <w:tcPr>
            <w:tcW w:w="801" w:type="pct"/>
            <w:vAlign w:val="center"/>
          </w:tcPr>
          <w:p w14:paraId="00E2434D" w14:textId="77777777" w:rsidR="00711BE6" w:rsidRPr="00724E4B" w:rsidRDefault="00711BE6">
            <w:pPr>
              <w:keepNext/>
              <w:keepLines/>
              <w:tabs>
                <w:tab w:val="left" w:pos="3141"/>
              </w:tabs>
              <w:suppressAutoHyphens/>
              <w:jc w:val="center"/>
              <w:rPr>
                <w:b/>
                <w:bCs/>
                <w:sz w:val="20"/>
                <w:szCs w:val="20"/>
              </w:rPr>
            </w:pPr>
            <w:r w:rsidRPr="00724E4B">
              <w:rPr>
                <w:b/>
                <w:bCs/>
                <w:sz w:val="20"/>
                <w:szCs w:val="20"/>
              </w:rPr>
              <w:t>2020</w:t>
            </w:r>
          </w:p>
        </w:tc>
        <w:tc>
          <w:tcPr>
            <w:tcW w:w="716" w:type="pct"/>
            <w:vAlign w:val="center"/>
          </w:tcPr>
          <w:p w14:paraId="033C9DE5" w14:textId="77777777" w:rsidR="00711BE6" w:rsidRPr="00724E4B" w:rsidRDefault="00711BE6">
            <w:pPr>
              <w:keepNext/>
              <w:keepLines/>
              <w:tabs>
                <w:tab w:val="left" w:pos="3141"/>
              </w:tabs>
              <w:suppressAutoHyphens/>
              <w:jc w:val="center"/>
              <w:rPr>
                <w:b/>
                <w:bCs/>
                <w:sz w:val="20"/>
                <w:szCs w:val="20"/>
              </w:rPr>
            </w:pPr>
            <w:r w:rsidRPr="00724E4B">
              <w:rPr>
                <w:b/>
                <w:bCs/>
                <w:sz w:val="20"/>
                <w:szCs w:val="20"/>
              </w:rPr>
              <w:t>2021</w:t>
            </w:r>
          </w:p>
        </w:tc>
        <w:tc>
          <w:tcPr>
            <w:tcW w:w="680" w:type="pct"/>
            <w:vAlign w:val="center"/>
          </w:tcPr>
          <w:p w14:paraId="47820128" w14:textId="77777777" w:rsidR="00711BE6" w:rsidRPr="00724E4B" w:rsidRDefault="00711BE6">
            <w:pPr>
              <w:keepNext/>
              <w:keepLines/>
              <w:tabs>
                <w:tab w:val="left" w:pos="3141"/>
              </w:tabs>
              <w:suppressAutoHyphens/>
              <w:jc w:val="center"/>
              <w:rPr>
                <w:b/>
                <w:bCs/>
                <w:sz w:val="20"/>
                <w:szCs w:val="20"/>
              </w:rPr>
            </w:pPr>
            <w:r w:rsidRPr="00724E4B">
              <w:rPr>
                <w:b/>
                <w:bCs/>
                <w:sz w:val="20"/>
                <w:szCs w:val="20"/>
              </w:rPr>
              <w:t>2022</w:t>
            </w:r>
          </w:p>
        </w:tc>
        <w:tc>
          <w:tcPr>
            <w:tcW w:w="734" w:type="pct"/>
            <w:vAlign w:val="center"/>
          </w:tcPr>
          <w:p w14:paraId="61732BE3" w14:textId="77777777" w:rsidR="00711BE6" w:rsidRPr="00724E4B" w:rsidRDefault="00711BE6">
            <w:pPr>
              <w:keepNext/>
              <w:keepLines/>
              <w:tabs>
                <w:tab w:val="left" w:pos="3141"/>
              </w:tabs>
              <w:suppressAutoHyphens/>
              <w:jc w:val="center"/>
              <w:rPr>
                <w:b/>
                <w:bCs/>
                <w:sz w:val="20"/>
                <w:szCs w:val="20"/>
              </w:rPr>
            </w:pPr>
            <w:r w:rsidRPr="00724E4B">
              <w:rPr>
                <w:b/>
                <w:bCs/>
                <w:sz w:val="20"/>
                <w:szCs w:val="20"/>
              </w:rPr>
              <w:t>2023</w:t>
            </w:r>
          </w:p>
        </w:tc>
        <w:tc>
          <w:tcPr>
            <w:tcW w:w="707" w:type="pct"/>
          </w:tcPr>
          <w:p w14:paraId="1A679895" w14:textId="0C90EC45" w:rsidR="00711BE6" w:rsidRPr="00724E4B" w:rsidRDefault="00711BE6">
            <w:pPr>
              <w:keepNext/>
              <w:keepLines/>
              <w:tabs>
                <w:tab w:val="left" w:pos="3141"/>
              </w:tabs>
              <w:suppressAutoHyphens/>
              <w:ind w:left="-157" w:right="-105"/>
              <w:jc w:val="center"/>
              <w:rPr>
                <w:b/>
                <w:bCs/>
                <w:sz w:val="20"/>
                <w:szCs w:val="20"/>
              </w:rPr>
            </w:pPr>
            <w:r w:rsidRPr="00724E4B">
              <w:rPr>
                <w:b/>
                <w:bCs/>
                <w:sz w:val="20"/>
                <w:szCs w:val="20"/>
              </w:rPr>
              <w:t>2024</w:t>
            </w:r>
          </w:p>
        </w:tc>
      </w:tr>
      <w:tr w:rsidR="00711BE6" w:rsidRPr="00724E4B" w14:paraId="53E3A7EE" w14:textId="77777777" w:rsidTr="003E15D0">
        <w:tc>
          <w:tcPr>
            <w:tcW w:w="5000" w:type="pct"/>
            <w:gridSpan w:val="7"/>
          </w:tcPr>
          <w:p w14:paraId="47E91551" w14:textId="77777777" w:rsidR="00711BE6" w:rsidRPr="00724E4B" w:rsidRDefault="00711BE6">
            <w:pPr>
              <w:keepNext/>
              <w:keepLines/>
              <w:tabs>
                <w:tab w:val="left" w:pos="3141"/>
              </w:tabs>
              <w:suppressAutoHyphens/>
              <w:jc w:val="center"/>
              <w:rPr>
                <w:b/>
                <w:bCs/>
                <w:sz w:val="20"/>
                <w:szCs w:val="20"/>
              </w:rPr>
            </w:pPr>
            <w:r w:rsidRPr="00724E4B">
              <w:rPr>
                <w:b/>
                <w:bCs/>
                <w:sz w:val="20"/>
                <w:szCs w:val="20"/>
              </w:rPr>
              <w:t>Metric tonnes (mt)</w:t>
            </w:r>
          </w:p>
        </w:tc>
      </w:tr>
      <w:tr w:rsidR="00711BE6" w:rsidRPr="00724E4B" w14:paraId="462E8493" w14:textId="77777777" w:rsidTr="003E15D0">
        <w:tc>
          <w:tcPr>
            <w:tcW w:w="911" w:type="pct"/>
          </w:tcPr>
          <w:p w14:paraId="5FAE37B1" w14:textId="4DCEE314" w:rsidR="00711BE6" w:rsidRPr="00724E4B" w:rsidRDefault="00711BE6">
            <w:pPr>
              <w:keepNext/>
              <w:keepLines/>
              <w:tabs>
                <w:tab w:val="left" w:pos="3141"/>
              </w:tabs>
              <w:suppressAutoHyphens/>
              <w:rPr>
                <w:sz w:val="20"/>
                <w:szCs w:val="20"/>
              </w:rPr>
            </w:pPr>
            <w:r w:rsidRPr="00724E4B">
              <w:rPr>
                <w:sz w:val="20"/>
                <w:szCs w:val="20"/>
              </w:rPr>
              <w:t>HFC-</w:t>
            </w:r>
            <w:r w:rsidR="00B67943" w:rsidRPr="00724E4B">
              <w:rPr>
                <w:sz w:val="20"/>
                <w:szCs w:val="20"/>
              </w:rPr>
              <w:t>134a</w:t>
            </w:r>
          </w:p>
        </w:tc>
        <w:tc>
          <w:tcPr>
            <w:tcW w:w="451" w:type="pct"/>
          </w:tcPr>
          <w:p w14:paraId="399B6029" w14:textId="0DD096B1" w:rsidR="00711BE6" w:rsidRPr="00724E4B" w:rsidRDefault="00B67943">
            <w:pPr>
              <w:keepNext/>
              <w:keepLines/>
              <w:tabs>
                <w:tab w:val="left" w:pos="3141"/>
              </w:tabs>
              <w:suppressAutoHyphens/>
              <w:jc w:val="right"/>
              <w:rPr>
                <w:sz w:val="20"/>
                <w:szCs w:val="20"/>
              </w:rPr>
            </w:pPr>
            <w:r w:rsidRPr="00724E4B">
              <w:rPr>
                <w:sz w:val="20"/>
                <w:szCs w:val="20"/>
              </w:rPr>
              <w:t xml:space="preserve"> 1,430 </w:t>
            </w:r>
          </w:p>
        </w:tc>
        <w:tc>
          <w:tcPr>
            <w:tcW w:w="801" w:type="pct"/>
          </w:tcPr>
          <w:p w14:paraId="18C4DD16" w14:textId="75262433" w:rsidR="00711BE6" w:rsidRPr="00724E4B" w:rsidRDefault="00B67943">
            <w:pPr>
              <w:keepNext/>
              <w:keepLines/>
              <w:tabs>
                <w:tab w:val="left" w:pos="3141"/>
              </w:tabs>
              <w:suppressAutoHyphens/>
              <w:jc w:val="right"/>
              <w:rPr>
                <w:sz w:val="20"/>
                <w:szCs w:val="20"/>
              </w:rPr>
            </w:pPr>
            <w:r w:rsidRPr="00724E4B">
              <w:rPr>
                <w:sz w:val="20"/>
                <w:szCs w:val="20"/>
              </w:rPr>
              <w:t>256.00</w:t>
            </w:r>
          </w:p>
        </w:tc>
        <w:tc>
          <w:tcPr>
            <w:tcW w:w="716" w:type="pct"/>
          </w:tcPr>
          <w:p w14:paraId="536266D0" w14:textId="5347A4DF" w:rsidR="00711BE6" w:rsidRPr="00724E4B" w:rsidRDefault="00B67943">
            <w:pPr>
              <w:keepNext/>
              <w:keepLines/>
              <w:tabs>
                <w:tab w:val="left" w:pos="3141"/>
              </w:tabs>
              <w:suppressAutoHyphens/>
              <w:jc w:val="right"/>
              <w:rPr>
                <w:sz w:val="20"/>
                <w:szCs w:val="20"/>
              </w:rPr>
            </w:pPr>
            <w:r w:rsidRPr="00724E4B">
              <w:rPr>
                <w:sz w:val="20"/>
                <w:szCs w:val="20"/>
              </w:rPr>
              <w:t>250.00</w:t>
            </w:r>
          </w:p>
        </w:tc>
        <w:tc>
          <w:tcPr>
            <w:tcW w:w="680" w:type="pct"/>
          </w:tcPr>
          <w:p w14:paraId="010F20E5" w14:textId="5169853E" w:rsidR="00711BE6" w:rsidRPr="00724E4B" w:rsidRDefault="00ED3E06">
            <w:pPr>
              <w:keepNext/>
              <w:keepLines/>
              <w:tabs>
                <w:tab w:val="left" w:pos="3141"/>
              </w:tabs>
              <w:suppressAutoHyphens/>
              <w:jc w:val="right"/>
              <w:rPr>
                <w:sz w:val="20"/>
                <w:szCs w:val="20"/>
              </w:rPr>
            </w:pPr>
            <w:r w:rsidRPr="00724E4B">
              <w:rPr>
                <w:sz w:val="20"/>
                <w:szCs w:val="20"/>
              </w:rPr>
              <w:t>88.00</w:t>
            </w:r>
          </w:p>
        </w:tc>
        <w:tc>
          <w:tcPr>
            <w:tcW w:w="734" w:type="pct"/>
          </w:tcPr>
          <w:p w14:paraId="3C6D90D0" w14:textId="1DDDE93A" w:rsidR="00711BE6" w:rsidRPr="00724E4B" w:rsidRDefault="00B67943">
            <w:pPr>
              <w:keepNext/>
              <w:keepLines/>
              <w:tabs>
                <w:tab w:val="left" w:pos="3141"/>
              </w:tabs>
              <w:suppressAutoHyphens/>
              <w:jc w:val="right"/>
              <w:rPr>
                <w:sz w:val="20"/>
                <w:szCs w:val="20"/>
              </w:rPr>
            </w:pPr>
            <w:r w:rsidRPr="00724E4B">
              <w:rPr>
                <w:sz w:val="20"/>
                <w:szCs w:val="20"/>
              </w:rPr>
              <w:t>260.85</w:t>
            </w:r>
          </w:p>
        </w:tc>
        <w:tc>
          <w:tcPr>
            <w:tcW w:w="707" w:type="pct"/>
          </w:tcPr>
          <w:p w14:paraId="52594811" w14:textId="65490546" w:rsidR="00711BE6" w:rsidRPr="00724E4B" w:rsidRDefault="00B67943">
            <w:pPr>
              <w:keepNext/>
              <w:keepLines/>
              <w:tabs>
                <w:tab w:val="left" w:pos="3141"/>
              </w:tabs>
              <w:suppressAutoHyphens/>
              <w:jc w:val="right"/>
              <w:rPr>
                <w:sz w:val="20"/>
                <w:szCs w:val="20"/>
              </w:rPr>
            </w:pPr>
            <w:r w:rsidRPr="00724E4B">
              <w:rPr>
                <w:sz w:val="20"/>
                <w:szCs w:val="20"/>
              </w:rPr>
              <w:t>265.00</w:t>
            </w:r>
          </w:p>
        </w:tc>
      </w:tr>
      <w:tr w:rsidR="007B217E" w:rsidRPr="00724E4B" w14:paraId="5FA106CF" w14:textId="77777777" w:rsidTr="003E15D0">
        <w:tc>
          <w:tcPr>
            <w:tcW w:w="911" w:type="pct"/>
          </w:tcPr>
          <w:p w14:paraId="75ADBC63" w14:textId="7BD39031" w:rsidR="007B217E" w:rsidRPr="00724E4B" w:rsidRDefault="007B217E" w:rsidP="007B217E">
            <w:pPr>
              <w:keepNext/>
              <w:keepLines/>
              <w:tabs>
                <w:tab w:val="left" w:pos="3141"/>
              </w:tabs>
              <w:suppressAutoHyphens/>
              <w:rPr>
                <w:sz w:val="20"/>
                <w:szCs w:val="20"/>
              </w:rPr>
            </w:pPr>
            <w:r w:rsidRPr="00724E4B">
              <w:rPr>
                <w:sz w:val="20"/>
                <w:szCs w:val="20"/>
              </w:rPr>
              <w:t>R-404A</w:t>
            </w:r>
          </w:p>
        </w:tc>
        <w:tc>
          <w:tcPr>
            <w:tcW w:w="451" w:type="pct"/>
          </w:tcPr>
          <w:p w14:paraId="25210D30" w14:textId="1D17A541" w:rsidR="007B217E" w:rsidRPr="00724E4B" w:rsidRDefault="007B217E" w:rsidP="007B217E">
            <w:pPr>
              <w:keepNext/>
              <w:keepLines/>
              <w:tabs>
                <w:tab w:val="left" w:pos="3141"/>
              </w:tabs>
              <w:suppressAutoHyphens/>
              <w:jc w:val="right"/>
              <w:rPr>
                <w:sz w:val="20"/>
                <w:szCs w:val="20"/>
              </w:rPr>
            </w:pPr>
            <w:r w:rsidRPr="00724E4B">
              <w:rPr>
                <w:sz w:val="20"/>
                <w:szCs w:val="20"/>
              </w:rPr>
              <w:t xml:space="preserve"> 3,922 </w:t>
            </w:r>
          </w:p>
        </w:tc>
        <w:tc>
          <w:tcPr>
            <w:tcW w:w="801" w:type="pct"/>
          </w:tcPr>
          <w:p w14:paraId="0003C195" w14:textId="002DC96B" w:rsidR="007B217E" w:rsidRPr="00724E4B" w:rsidRDefault="007B217E" w:rsidP="007B217E">
            <w:pPr>
              <w:keepNext/>
              <w:keepLines/>
              <w:tabs>
                <w:tab w:val="left" w:pos="3141"/>
              </w:tabs>
              <w:suppressAutoHyphens/>
              <w:jc w:val="right"/>
              <w:rPr>
                <w:sz w:val="20"/>
                <w:szCs w:val="20"/>
              </w:rPr>
            </w:pPr>
            <w:r w:rsidRPr="00724E4B">
              <w:rPr>
                <w:sz w:val="20"/>
                <w:szCs w:val="20"/>
              </w:rPr>
              <w:t>34.00</w:t>
            </w:r>
          </w:p>
        </w:tc>
        <w:tc>
          <w:tcPr>
            <w:tcW w:w="716" w:type="pct"/>
          </w:tcPr>
          <w:p w14:paraId="2B262E1F" w14:textId="7794BD73" w:rsidR="007B217E" w:rsidRPr="00724E4B" w:rsidRDefault="007B217E" w:rsidP="007B217E">
            <w:pPr>
              <w:keepNext/>
              <w:keepLines/>
              <w:tabs>
                <w:tab w:val="left" w:pos="3141"/>
              </w:tabs>
              <w:suppressAutoHyphens/>
              <w:jc w:val="right"/>
              <w:rPr>
                <w:sz w:val="20"/>
                <w:szCs w:val="20"/>
              </w:rPr>
            </w:pPr>
            <w:r w:rsidRPr="00724E4B">
              <w:rPr>
                <w:sz w:val="20"/>
                <w:szCs w:val="20"/>
              </w:rPr>
              <w:t>33.00</w:t>
            </w:r>
          </w:p>
        </w:tc>
        <w:tc>
          <w:tcPr>
            <w:tcW w:w="680" w:type="pct"/>
          </w:tcPr>
          <w:p w14:paraId="72C42F8E" w14:textId="46735058" w:rsidR="007B217E" w:rsidRPr="00724E4B" w:rsidRDefault="007B217E" w:rsidP="007B217E">
            <w:pPr>
              <w:keepNext/>
              <w:keepLines/>
              <w:tabs>
                <w:tab w:val="left" w:pos="3141"/>
              </w:tabs>
              <w:suppressAutoHyphens/>
              <w:jc w:val="right"/>
              <w:rPr>
                <w:sz w:val="20"/>
                <w:szCs w:val="20"/>
              </w:rPr>
            </w:pPr>
            <w:r w:rsidRPr="00724E4B">
              <w:rPr>
                <w:sz w:val="20"/>
                <w:szCs w:val="20"/>
              </w:rPr>
              <w:t>11.40</w:t>
            </w:r>
          </w:p>
        </w:tc>
        <w:tc>
          <w:tcPr>
            <w:tcW w:w="734" w:type="pct"/>
          </w:tcPr>
          <w:p w14:paraId="6B614F82" w14:textId="517C79F6" w:rsidR="007B217E" w:rsidRPr="00724E4B" w:rsidRDefault="007B217E" w:rsidP="007B217E">
            <w:pPr>
              <w:keepNext/>
              <w:keepLines/>
              <w:tabs>
                <w:tab w:val="left" w:pos="3141"/>
              </w:tabs>
              <w:suppressAutoHyphens/>
              <w:jc w:val="right"/>
              <w:rPr>
                <w:sz w:val="20"/>
                <w:szCs w:val="20"/>
              </w:rPr>
            </w:pPr>
            <w:r w:rsidRPr="00724E4B">
              <w:rPr>
                <w:sz w:val="20"/>
                <w:szCs w:val="20"/>
              </w:rPr>
              <w:t>43.39</w:t>
            </w:r>
          </w:p>
        </w:tc>
        <w:tc>
          <w:tcPr>
            <w:tcW w:w="707" w:type="pct"/>
          </w:tcPr>
          <w:p w14:paraId="0F342CA2" w14:textId="2F5FB5F3" w:rsidR="007B217E" w:rsidRPr="00724E4B" w:rsidRDefault="007B217E" w:rsidP="007B217E">
            <w:pPr>
              <w:keepNext/>
              <w:keepLines/>
              <w:tabs>
                <w:tab w:val="left" w:pos="3141"/>
              </w:tabs>
              <w:suppressAutoHyphens/>
              <w:jc w:val="right"/>
              <w:rPr>
                <w:sz w:val="20"/>
                <w:szCs w:val="20"/>
              </w:rPr>
            </w:pPr>
            <w:r w:rsidRPr="00724E4B">
              <w:rPr>
                <w:sz w:val="20"/>
                <w:szCs w:val="20"/>
              </w:rPr>
              <w:t>45.00</w:t>
            </w:r>
          </w:p>
        </w:tc>
      </w:tr>
      <w:tr w:rsidR="007B217E" w:rsidRPr="00724E4B" w14:paraId="3C134A36" w14:textId="77777777" w:rsidTr="003E15D0">
        <w:tc>
          <w:tcPr>
            <w:tcW w:w="911" w:type="pct"/>
          </w:tcPr>
          <w:p w14:paraId="7DB2DEB4" w14:textId="52544FDE" w:rsidR="007B217E" w:rsidRPr="00724E4B" w:rsidRDefault="007B217E" w:rsidP="007B217E">
            <w:pPr>
              <w:keepNext/>
              <w:keepLines/>
              <w:tabs>
                <w:tab w:val="left" w:pos="3141"/>
              </w:tabs>
              <w:suppressAutoHyphens/>
              <w:rPr>
                <w:sz w:val="20"/>
                <w:szCs w:val="20"/>
              </w:rPr>
            </w:pPr>
            <w:r w:rsidRPr="00724E4B">
              <w:rPr>
                <w:sz w:val="20"/>
                <w:szCs w:val="20"/>
              </w:rPr>
              <w:t>R-407A</w:t>
            </w:r>
          </w:p>
        </w:tc>
        <w:tc>
          <w:tcPr>
            <w:tcW w:w="451" w:type="pct"/>
          </w:tcPr>
          <w:p w14:paraId="52169481" w14:textId="3155BBE3" w:rsidR="007B217E" w:rsidRPr="00724E4B" w:rsidRDefault="007B217E" w:rsidP="007B217E">
            <w:pPr>
              <w:keepNext/>
              <w:keepLines/>
              <w:tabs>
                <w:tab w:val="left" w:pos="3141"/>
              </w:tabs>
              <w:suppressAutoHyphens/>
              <w:jc w:val="right"/>
              <w:rPr>
                <w:sz w:val="20"/>
                <w:szCs w:val="20"/>
              </w:rPr>
            </w:pPr>
            <w:r w:rsidRPr="00724E4B">
              <w:rPr>
                <w:sz w:val="20"/>
                <w:szCs w:val="20"/>
              </w:rPr>
              <w:t xml:space="preserve"> 2,107 </w:t>
            </w:r>
          </w:p>
        </w:tc>
        <w:tc>
          <w:tcPr>
            <w:tcW w:w="801" w:type="pct"/>
          </w:tcPr>
          <w:p w14:paraId="474BEF1B" w14:textId="24789CD4" w:rsidR="007B217E" w:rsidRPr="00724E4B" w:rsidRDefault="007B217E" w:rsidP="007B217E">
            <w:pPr>
              <w:keepNext/>
              <w:keepLines/>
              <w:tabs>
                <w:tab w:val="left" w:pos="3141"/>
              </w:tabs>
              <w:suppressAutoHyphens/>
              <w:jc w:val="right"/>
              <w:rPr>
                <w:sz w:val="20"/>
                <w:szCs w:val="20"/>
              </w:rPr>
            </w:pPr>
            <w:r w:rsidRPr="00724E4B">
              <w:rPr>
                <w:sz w:val="20"/>
                <w:szCs w:val="20"/>
              </w:rPr>
              <w:t>150.20</w:t>
            </w:r>
          </w:p>
        </w:tc>
        <w:tc>
          <w:tcPr>
            <w:tcW w:w="716" w:type="pct"/>
          </w:tcPr>
          <w:p w14:paraId="4720BB45" w14:textId="422526F7" w:rsidR="007B217E" w:rsidRPr="00724E4B" w:rsidRDefault="007B217E" w:rsidP="007B217E">
            <w:pPr>
              <w:keepNext/>
              <w:keepLines/>
              <w:tabs>
                <w:tab w:val="left" w:pos="3141"/>
              </w:tabs>
              <w:suppressAutoHyphens/>
              <w:jc w:val="right"/>
              <w:rPr>
                <w:sz w:val="20"/>
                <w:szCs w:val="20"/>
              </w:rPr>
            </w:pPr>
            <w:r w:rsidRPr="00724E4B">
              <w:rPr>
                <w:sz w:val="20"/>
                <w:szCs w:val="20"/>
              </w:rPr>
              <w:t>151.00</w:t>
            </w:r>
          </w:p>
        </w:tc>
        <w:tc>
          <w:tcPr>
            <w:tcW w:w="680" w:type="pct"/>
          </w:tcPr>
          <w:p w14:paraId="4DBD2573" w14:textId="765CABAA" w:rsidR="007B217E" w:rsidRPr="00724E4B" w:rsidRDefault="007B217E" w:rsidP="007B217E">
            <w:pPr>
              <w:keepNext/>
              <w:keepLines/>
              <w:tabs>
                <w:tab w:val="left" w:pos="3141"/>
              </w:tabs>
              <w:suppressAutoHyphens/>
              <w:jc w:val="right"/>
              <w:rPr>
                <w:sz w:val="20"/>
                <w:szCs w:val="20"/>
              </w:rPr>
            </w:pPr>
            <w:r w:rsidRPr="00724E4B">
              <w:rPr>
                <w:sz w:val="20"/>
                <w:szCs w:val="20"/>
              </w:rPr>
              <w:t>60.00</w:t>
            </w:r>
          </w:p>
        </w:tc>
        <w:tc>
          <w:tcPr>
            <w:tcW w:w="734" w:type="pct"/>
          </w:tcPr>
          <w:p w14:paraId="6C528F61" w14:textId="1A04BAFF" w:rsidR="007B217E" w:rsidRPr="00724E4B" w:rsidRDefault="007B217E" w:rsidP="007B217E">
            <w:pPr>
              <w:keepNext/>
              <w:keepLines/>
              <w:tabs>
                <w:tab w:val="left" w:pos="3141"/>
              </w:tabs>
              <w:suppressAutoHyphens/>
              <w:jc w:val="right"/>
              <w:rPr>
                <w:sz w:val="20"/>
                <w:szCs w:val="20"/>
              </w:rPr>
            </w:pPr>
            <w:r w:rsidRPr="00724E4B">
              <w:rPr>
                <w:sz w:val="20"/>
                <w:szCs w:val="20"/>
              </w:rPr>
              <w:t>156.31</w:t>
            </w:r>
          </w:p>
        </w:tc>
        <w:tc>
          <w:tcPr>
            <w:tcW w:w="707" w:type="pct"/>
          </w:tcPr>
          <w:p w14:paraId="36537DF1" w14:textId="4078BA05" w:rsidR="007B217E" w:rsidRPr="00724E4B" w:rsidRDefault="007B217E" w:rsidP="007B217E">
            <w:pPr>
              <w:keepNext/>
              <w:keepLines/>
              <w:tabs>
                <w:tab w:val="left" w:pos="3141"/>
              </w:tabs>
              <w:suppressAutoHyphens/>
              <w:jc w:val="right"/>
              <w:rPr>
                <w:sz w:val="20"/>
                <w:szCs w:val="20"/>
              </w:rPr>
            </w:pPr>
            <w:r w:rsidRPr="00724E4B">
              <w:rPr>
                <w:sz w:val="20"/>
                <w:szCs w:val="20"/>
              </w:rPr>
              <w:t>155.1</w:t>
            </w:r>
            <w:r w:rsidR="00CD3E67" w:rsidRPr="00724E4B">
              <w:rPr>
                <w:sz w:val="20"/>
                <w:szCs w:val="20"/>
              </w:rPr>
              <w:t>0</w:t>
            </w:r>
          </w:p>
        </w:tc>
      </w:tr>
      <w:tr w:rsidR="00711BE6" w:rsidRPr="00724E4B" w14:paraId="3045CD5D" w14:textId="77777777" w:rsidTr="003E15D0">
        <w:tc>
          <w:tcPr>
            <w:tcW w:w="911" w:type="pct"/>
          </w:tcPr>
          <w:p w14:paraId="01A0D16D" w14:textId="2A1554D6" w:rsidR="00711BE6" w:rsidRPr="00724E4B" w:rsidRDefault="007B217E">
            <w:pPr>
              <w:keepNext/>
              <w:keepLines/>
              <w:tabs>
                <w:tab w:val="left" w:pos="3141"/>
              </w:tabs>
              <w:suppressAutoHyphens/>
              <w:rPr>
                <w:sz w:val="20"/>
                <w:szCs w:val="20"/>
              </w:rPr>
            </w:pPr>
            <w:r w:rsidRPr="00724E4B">
              <w:rPr>
                <w:sz w:val="20"/>
                <w:szCs w:val="20"/>
              </w:rPr>
              <w:t>R-407C</w:t>
            </w:r>
          </w:p>
        </w:tc>
        <w:tc>
          <w:tcPr>
            <w:tcW w:w="451" w:type="pct"/>
          </w:tcPr>
          <w:p w14:paraId="118EE3CB" w14:textId="7A4FD394" w:rsidR="00711BE6" w:rsidRPr="00724E4B" w:rsidRDefault="007B217E">
            <w:pPr>
              <w:keepNext/>
              <w:keepLines/>
              <w:tabs>
                <w:tab w:val="left" w:pos="3141"/>
              </w:tabs>
              <w:suppressAutoHyphens/>
              <w:jc w:val="right"/>
              <w:rPr>
                <w:sz w:val="20"/>
                <w:szCs w:val="20"/>
              </w:rPr>
            </w:pPr>
            <w:r w:rsidRPr="00724E4B">
              <w:rPr>
                <w:sz w:val="20"/>
                <w:szCs w:val="20"/>
              </w:rPr>
              <w:t xml:space="preserve"> </w:t>
            </w:r>
            <w:r w:rsidR="00711BE6" w:rsidRPr="00724E4B">
              <w:rPr>
                <w:sz w:val="20"/>
                <w:szCs w:val="20"/>
              </w:rPr>
              <w:t>1,</w:t>
            </w:r>
            <w:r w:rsidRPr="00724E4B">
              <w:rPr>
                <w:sz w:val="20"/>
                <w:szCs w:val="20"/>
              </w:rPr>
              <w:t xml:space="preserve">774 </w:t>
            </w:r>
          </w:p>
        </w:tc>
        <w:tc>
          <w:tcPr>
            <w:tcW w:w="801" w:type="pct"/>
          </w:tcPr>
          <w:p w14:paraId="31C5A822" w14:textId="1804E033" w:rsidR="00711BE6" w:rsidRPr="00724E4B" w:rsidRDefault="007B217E">
            <w:pPr>
              <w:keepNext/>
              <w:keepLines/>
              <w:tabs>
                <w:tab w:val="left" w:pos="3141"/>
              </w:tabs>
              <w:suppressAutoHyphens/>
              <w:jc w:val="right"/>
              <w:rPr>
                <w:sz w:val="20"/>
                <w:szCs w:val="20"/>
              </w:rPr>
            </w:pPr>
            <w:r w:rsidRPr="00724E4B">
              <w:rPr>
                <w:sz w:val="20"/>
                <w:szCs w:val="20"/>
              </w:rPr>
              <w:t>5.11</w:t>
            </w:r>
          </w:p>
        </w:tc>
        <w:tc>
          <w:tcPr>
            <w:tcW w:w="716" w:type="pct"/>
          </w:tcPr>
          <w:p w14:paraId="06CFE6FA" w14:textId="0E19B8C1" w:rsidR="00711BE6" w:rsidRPr="00724E4B" w:rsidRDefault="007B217E">
            <w:pPr>
              <w:keepNext/>
              <w:keepLines/>
              <w:tabs>
                <w:tab w:val="left" w:pos="3141"/>
              </w:tabs>
              <w:suppressAutoHyphens/>
              <w:jc w:val="right"/>
              <w:rPr>
                <w:sz w:val="20"/>
                <w:szCs w:val="20"/>
              </w:rPr>
            </w:pPr>
            <w:r w:rsidRPr="00724E4B">
              <w:rPr>
                <w:sz w:val="20"/>
                <w:szCs w:val="20"/>
              </w:rPr>
              <w:t>5.60</w:t>
            </w:r>
          </w:p>
        </w:tc>
        <w:tc>
          <w:tcPr>
            <w:tcW w:w="680" w:type="pct"/>
          </w:tcPr>
          <w:p w14:paraId="70DCACA4" w14:textId="1D847749" w:rsidR="00711BE6" w:rsidRPr="00724E4B" w:rsidRDefault="007B217E">
            <w:pPr>
              <w:keepNext/>
              <w:keepLines/>
              <w:tabs>
                <w:tab w:val="left" w:pos="3141"/>
              </w:tabs>
              <w:suppressAutoHyphens/>
              <w:jc w:val="right"/>
              <w:rPr>
                <w:sz w:val="20"/>
                <w:szCs w:val="20"/>
              </w:rPr>
            </w:pPr>
            <w:r w:rsidRPr="00724E4B">
              <w:rPr>
                <w:sz w:val="20"/>
                <w:szCs w:val="20"/>
              </w:rPr>
              <w:t>5.60</w:t>
            </w:r>
          </w:p>
        </w:tc>
        <w:tc>
          <w:tcPr>
            <w:tcW w:w="734" w:type="pct"/>
          </w:tcPr>
          <w:p w14:paraId="5CD81164" w14:textId="786378C1" w:rsidR="00711BE6" w:rsidRPr="00724E4B" w:rsidRDefault="007B217E">
            <w:pPr>
              <w:keepNext/>
              <w:keepLines/>
              <w:tabs>
                <w:tab w:val="left" w:pos="3141"/>
              </w:tabs>
              <w:suppressAutoHyphens/>
              <w:jc w:val="right"/>
              <w:rPr>
                <w:sz w:val="20"/>
                <w:szCs w:val="20"/>
              </w:rPr>
            </w:pPr>
            <w:r w:rsidRPr="00724E4B">
              <w:rPr>
                <w:sz w:val="20"/>
                <w:szCs w:val="20"/>
              </w:rPr>
              <w:t>13.58</w:t>
            </w:r>
          </w:p>
        </w:tc>
        <w:tc>
          <w:tcPr>
            <w:tcW w:w="707" w:type="pct"/>
          </w:tcPr>
          <w:p w14:paraId="68200AA8" w14:textId="1B1C7B7A" w:rsidR="00711BE6" w:rsidRPr="00724E4B" w:rsidRDefault="007B217E">
            <w:pPr>
              <w:keepNext/>
              <w:keepLines/>
              <w:tabs>
                <w:tab w:val="left" w:pos="3141"/>
              </w:tabs>
              <w:suppressAutoHyphens/>
              <w:jc w:val="right"/>
              <w:rPr>
                <w:sz w:val="20"/>
                <w:szCs w:val="20"/>
              </w:rPr>
            </w:pPr>
            <w:r w:rsidRPr="00724E4B">
              <w:rPr>
                <w:sz w:val="20"/>
                <w:szCs w:val="20"/>
              </w:rPr>
              <w:t>12.56</w:t>
            </w:r>
          </w:p>
        </w:tc>
      </w:tr>
      <w:tr w:rsidR="00711BE6" w:rsidRPr="00724E4B" w14:paraId="15B6FFAC" w14:textId="77777777" w:rsidTr="003E15D0">
        <w:tc>
          <w:tcPr>
            <w:tcW w:w="911" w:type="pct"/>
          </w:tcPr>
          <w:p w14:paraId="00E425B5" w14:textId="1B643571" w:rsidR="00711BE6" w:rsidRPr="00724E4B" w:rsidRDefault="00711BE6">
            <w:pPr>
              <w:keepNext/>
              <w:keepLines/>
              <w:tabs>
                <w:tab w:val="left" w:pos="3141"/>
              </w:tabs>
              <w:suppressAutoHyphens/>
              <w:rPr>
                <w:sz w:val="20"/>
                <w:szCs w:val="20"/>
              </w:rPr>
            </w:pPr>
            <w:r w:rsidRPr="00724E4B">
              <w:rPr>
                <w:sz w:val="20"/>
                <w:szCs w:val="20"/>
              </w:rPr>
              <w:t>R-</w:t>
            </w:r>
            <w:r w:rsidR="007B217E" w:rsidRPr="00724E4B">
              <w:rPr>
                <w:sz w:val="20"/>
                <w:szCs w:val="20"/>
              </w:rPr>
              <w:t>410A</w:t>
            </w:r>
          </w:p>
        </w:tc>
        <w:tc>
          <w:tcPr>
            <w:tcW w:w="451" w:type="pct"/>
          </w:tcPr>
          <w:p w14:paraId="4B8737B7" w14:textId="10A5A7AD" w:rsidR="00711BE6" w:rsidRPr="00724E4B" w:rsidRDefault="007B217E">
            <w:pPr>
              <w:keepNext/>
              <w:keepLines/>
              <w:suppressAutoHyphens/>
              <w:jc w:val="right"/>
              <w:rPr>
                <w:sz w:val="20"/>
                <w:szCs w:val="20"/>
              </w:rPr>
            </w:pPr>
            <w:r w:rsidRPr="00724E4B">
              <w:rPr>
                <w:sz w:val="20"/>
                <w:szCs w:val="20"/>
              </w:rPr>
              <w:t xml:space="preserve"> 2,088 </w:t>
            </w:r>
          </w:p>
        </w:tc>
        <w:tc>
          <w:tcPr>
            <w:tcW w:w="801" w:type="pct"/>
          </w:tcPr>
          <w:p w14:paraId="1D7152B5" w14:textId="015DE592" w:rsidR="00711BE6" w:rsidRPr="00724E4B" w:rsidRDefault="007B217E">
            <w:pPr>
              <w:keepNext/>
              <w:keepLines/>
              <w:tabs>
                <w:tab w:val="left" w:pos="3141"/>
              </w:tabs>
              <w:suppressAutoHyphens/>
              <w:jc w:val="right"/>
              <w:rPr>
                <w:sz w:val="20"/>
                <w:szCs w:val="20"/>
              </w:rPr>
            </w:pPr>
            <w:r w:rsidRPr="00724E4B">
              <w:rPr>
                <w:sz w:val="20"/>
                <w:szCs w:val="20"/>
              </w:rPr>
              <w:t>33.50</w:t>
            </w:r>
          </w:p>
        </w:tc>
        <w:tc>
          <w:tcPr>
            <w:tcW w:w="716" w:type="pct"/>
          </w:tcPr>
          <w:p w14:paraId="1F7EA5EC" w14:textId="0A3CBDA7" w:rsidR="00711BE6" w:rsidRPr="00724E4B" w:rsidRDefault="007B217E">
            <w:pPr>
              <w:keepNext/>
              <w:keepLines/>
              <w:tabs>
                <w:tab w:val="left" w:pos="3141"/>
              </w:tabs>
              <w:suppressAutoHyphens/>
              <w:jc w:val="right"/>
              <w:rPr>
                <w:sz w:val="20"/>
                <w:szCs w:val="20"/>
              </w:rPr>
            </w:pPr>
            <w:r w:rsidRPr="00724E4B">
              <w:rPr>
                <w:sz w:val="20"/>
                <w:szCs w:val="20"/>
              </w:rPr>
              <w:t>32.60</w:t>
            </w:r>
          </w:p>
        </w:tc>
        <w:tc>
          <w:tcPr>
            <w:tcW w:w="680" w:type="pct"/>
          </w:tcPr>
          <w:p w14:paraId="58B0231A" w14:textId="37A3C521" w:rsidR="00711BE6" w:rsidRPr="00724E4B" w:rsidRDefault="007B217E">
            <w:pPr>
              <w:keepNext/>
              <w:keepLines/>
              <w:tabs>
                <w:tab w:val="left" w:pos="3141"/>
              </w:tabs>
              <w:suppressAutoHyphens/>
              <w:jc w:val="right"/>
              <w:rPr>
                <w:sz w:val="20"/>
                <w:szCs w:val="20"/>
              </w:rPr>
            </w:pPr>
            <w:r w:rsidRPr="00724E4B">
              <w:rPr>
                <w:sz w:val="20"/>
                <w:szCs w:val="20"/>
              </w:rPr>
              <w:t>20.00</w:t>
            </w:r>
          </w:p>
        </w:tc>
        <w:tc>
          <w:tcPr>
            <w:tcW w:w="734" w:type="pct"/>
          </w:tcPr>
          <w:p w14:paraId="783F8A83" w14:textId="7BA1F67C" w:rsidR="00711BE6" w:rsidRPr="00724E4B" w:rsidRDefault="007B217E">
            <w:pPr>
              <w:keepNext/>
              <w:keepLines/>
              <w:tabs>
                <w:tab w:val="left" w:pos="3141"/>
              </w:tabs>
              <w:suppressAutoHyphens/>
              <w:jc w:val="right"/>
              <w:rPr>
                <w:sz w:val="20"/>
                <w:szCs w:val="20"/>
              </w:rPr>
            </w:pPr>
            <w:r w:rsidRPr="00724E4B">
              <w:rPr>
                <w:sz w:val="20"/>
                <w:szCs w:val="20"/>
              </w:rPr>
              <w:t>77.38</w:t>
            </w:r>
          </w:p>
        </w:tc>
        <w:tc>
          <w:tcPr>
            <w:tcW w:w="707" w:type="pct"/>
          </w:tcPr>
          <w:p w14:paraId="38B1BD46" w14:textId="0F79F068" w:rsidR="00711BE6" w:rsidRPr="00724E4B" w:rsidRDefault="007B217E">
            <w:pPr>
              <w:keepNext/>
              <w:keepLines/>
              <w:tabs>
                <w:tab w:val="left" w:pos="3141"/>
              </w:tabs>
              <w:suppressAutoHyphens/>
              <w:jc w:val="right"/>
              <w:rPr>
                <w:sz w:val="20"/>
                <w:szCs w:val="20"/>
              </w:rPr>
            </w:pPr>
            <w:r w:rsidRPr="00724E4B">
              <w:rPr>
                <w:sz w:val="20"/>
                <w:szCs w:val="20"/>
              </w:rPr>
              <w:t>53.12</w:t>
            </w:r>
          </w:p>
        </w:tc>
      </w:tr>
      <w:tr w:rsidR="00711BE6" w:rsidRPr="00724E4B" w14:paraId="258F1262" w14:textId="77777777" w:rsidTr="003E15D0">
        <w:tc>
          <w:tcPr>
            <w:tcW w:w="1361" w:type="pct"/>
            <w:gridSpan w:val="2"/>
          </w:tcPr>
          <w:p w14:paraId="2ACBBF4F" w14:textId="77777777" w:rsidR="00711BE6" w:rsidRPr="00724E4B" w:rsidRDefault="00711BE6">
            <w:pPr>
              <w:keepNext/>
              <w:keepLines/>
              <w:tabs>
                <w:tab w:val="left" w:pos="3141"/>
              </w:tabs>
              <w:suppressAutoHyphens/>
              <w:jc w:val="left"/>
              <w:rPr>
                <w:b/>
                <w:bCs/>
                <w:sz w:val="20"/>
                <w:szCs w:val="20"/>
              </w:rPr>
            </w:pPr>
            <w:r w:rsidRPr="00724E4B">
              <w:rPr>
                <w:b/>
                <w:bCs/>
                <w:sz w:val="20"/>
                <w:szCs w:val="20"/>
                <w:lang w:eastAsia="en-CA"/>
              </w:rPr>
              <w:t>Total (mt)</w:t>
            </w:r>
          </w:p>
        </w:tc>
        <w:tc>
          <w:tcPr>
            <w:tcW w:w="801" w:type="pct"/>
          </w:tcPr>
          <w:p w14:paraId="65771170" w14:textId="4537209C" w:rsidR="00711BE6" w:rsidRPr="00724E4B" w:rsidRDefault="00175ACA" w:rsidP="00175ACA">
            <w:pPr>
              <w:keepNext/>
              <w:keepLines/>
              <w:tabs>
                <w:tab w:val="left" w:pos="3141"/>
              </w:tabs>
              <w:suppressAutoHyphens/>
              <w:jc w:val="right"/>
              <w:rPr>
                <w:b/>
                <w:bCs/>
                <w:sz w:val="20"/>
                <w:szCs w:val="20"/>
              </w:rPr>
            </w:pPr>
            <w:r w:rsidRPr="00724E4B">
              <w:rPr>
                <w:b/>
                <w:bCs/>
                <w:sz w:val="20"/>
                <w:szCs w:val="20"/>
              </w:rPr>
              <w:t>478.81</w:t>
            </w:r>
          </w:p>
        </w:tc>
        <w:tc>
          <w:tcPr>
            <w:tcW w:w="716" w:type="pct"/>
          </w:tcPr>
          <w:p w14:paraId="23E4EA6E" w14:textId="6EEADBDB" w:rsidR="00711BE6" w:rsidRPr="00724E4B" w:rsidRDefault="00175ACA">
            <w:pPr>
              <w:keepNext/>
              <w:keepLines/>
              <w:tabs>
                <w:tab w:val="left" w:pos="3141"/>
              </w:tabs>
              <w:suppressAutoHyphens/>
              <w:jc w:val="right"/>
              <w:rPr>
                <w:b/>
                <w:bCs/>
                <w:sz w:val="20"/>
                <w:szCs w:val="20"/>
              </w:rPr>
            </w:pPr>
            <w:r w:rsidRPr="00724E4B">
              <w:rPr>
                <w:b/>
                <w:bCs/>
                <w:sz w:val="20"/>
                <w:szCs w:val="20"/>
              </w:rPr>
              <w:t>472.20</w:t>
            </w:r>
          </w:p>
        </w:tc>
        <w:tc>
          <w:tcPr>
            <w:tcW w:w="680" w:type="pct"/>
          </w:tcPr>
          <w:p w14:paraId="2002314A" w14:textId="22B4EF50" w:rsidR="00711BE6" w:rsidRPr="00724E4B" w:rsidRDefault="007B217E">
            <w:pPr>
              <w:keepNext/>
              <w:keepLines/>
              <w:tabs>
                <w:tab w:val="left" w:pos="3141"/>
              </w:tabs>
              <w:suppressAutoHyphens/>
              <w:jc w:val="right"/>
              <w:rPr>
                <w:b/>
                <w:bCs/>
                <w:sz w:val="20"/>
                <w:szCs w:val="20"/>
              </w:rPr>
            </w:pPr>
            <w:r w:rsidRPr="00724E4B">
              <w:rPr>
                <w:b/>
                <w:bCs/>
                <w:sz w:val="20"/>
                <w:szCs w:val="20"/>
              </w:rPr>
              <w:t>185.00</w:t>
            </w:r>
          </w:p>
        </w:tc>
        <w:tc>
          <w:tcPr>
            <w:tcW w:w="734" w:type="pct"/>
          </w:tcPr>
          <w:p w14:paraId="0F29A79F" w14:textId="6A44EA2C" w:rsidR="00711BE6" w:rsidRPr="00724E4B" w:rsidRDefault="00175ACA">
            <w:pPr>
              <w:keepNext/>
              <w:keepLines/>
              <w:tabs>
                <w:tab w:val="left" w:pos="3141"/>
              </w:tabs>
              <w:suppressAutoHyphens/>
              <w:jc w:val="right"/>
              <w:rPr>
                <w:b/>
                <w:bCs/>
                <w:sz w:val="20"/>
                <w:szCs w:val="20"/>
              </w:rPr>
            </w:pPr>
            <w:r w:rsidRPr="00724E4B">
              <w:rPr>
                <w:b/>
                <w:bCs/>
                <w:sz w:val="20"/>
                <w:szCs w:val="20"/>
              </w:rPr>
              <w:t>551.51</w:t>
            </w:r>
          </w:p>
        </w:tc>
        <w:tc>
          <w:tcPr>
            <w:tcW w:w="707" w:type="pct"/>
          </w:tcPr>
          <w:p w14:paraId="4C103A08" w14:textId="70D880C9" w:rsidR="00711BE6" w:rsidRPr="00724E4B" w:rsidRDefault="00175ACA">
            <w:pPr>
              <w:keepNext/>
              <w:keepLines/>
              <w:tabs>
                <w:tab w:val="left" w:pos="3141"/>
              </w:tabs>
              <w:suppressAutoHyphens/>
              <w:jc w:val="right"/>
              <w:rPr>
                <w:b/>
                <w:bCs/>
                <w:sz w:val="20"/>
                <w:szCs w:val="20"/>
              </w:rPr>
            </w:pPr>
            <w:r w:rsidRPr="00724E4B">
              <w:rPr>
                <w:b/>
                <w:bCs/>
                <w:sz w:val="20"/>
                <w:szCs w:val="20"/>
              </w:rPr>
              <w:t>530.78</w:t>
            </w:r>
          </w:p>
        </w:tc>
      </w:tr>
      <w:tr w:rsidR="00711BE6" w:rsidRPr="00724E4B" w14:paraId="150573E2" w14:textId="77777777" w:rsidTr="003E15D0">
        <w:tc>
          <w:tcPr>
            <w:tcW w:w="5000" w:type="pct"/>
            <w:gridSpan w:val="7"/>
          </w:tcPr>
          <w:p w14:paraId="7CC10C65" w14:textId="77777777" w:rsidR="00711BE6" w:rsidRPr="00724E4B" w:rsidRDefault="00711BE6">
            <w:pPr>
              <w:keepNext/>
              <w:keepLines/>
              <w:tabs>
                <w:tab w:val="left" w:pos="3141"/>
              </w:tabs>
              <w:suppressAutoHyphens/>
              <w:jc w:val="center"/>
              <w:rPr>
                <w:b/>
                <w:bCs/>
                <w:sz w:val="20"/>
                <w:szCs w:val="20"/>
              </w:rPr>
            </w:pPr>
            <w:r w:rsidRPr="00724E4B">
              <w:rPr>
                <w:b/>
                <w:bCs/>
                <w:sz w:val="20"/>
                <w:szCs w:val="20"/>
              </w:rPr>
              <w:t>CO</w:t>
            </w:r>
            <w:r w:rsidRPr="00724E4B">
              <w:rPr>
                <w:b/>
                <w:bCs/>
                <w:sz w:val="20"/>
                <w:szCs w:val="20"/>
                <w:vertAlign w:val="subscript"/>
              </w:rPr>
              <w:t>2</w:t>
            </w:r>
            <w:r w:rsidRPr="00724E4B">
              <w:rPr>
                <w:b/>
                <w:bCs/>
                <w:sz w:val="20"/>
                <w:szCs w:val="20"/>
              </w:rPr>
              <w:t>-eq tonnes</w:t>
            </w:r>
          </w:p>
        </w:tc>
      </w:tr>
      <w:tr w:rsidR="00711BE6" w:rsidRPr="00724E4B" w14:paraId="131C4035" w14:textId="77777777" w:rsidTr="003E15D0">
        <w:trPr>
          <w:trHeight w:val="159"/>
        </w:trPr>
        <w:tc>
          <w:tcPr>
            <w:tcW w:w="911" w:type="pct"/>
          </w:tcPr>
          <w:p w14:paraId="0D3B5BE1" w14:textId="008552BA" w:rsidR="00711BE6" w:rsidRPr="00724E4B" w:rsidRDefault="00711BE6">
            <w:pPr>
              <w:keepNext/>
              <w:keepLines/>
              <w:shd w:val="clear" w:color="auto" w:fill="FFFFFF" w:themeFill="background1"/>
              <w:suppressAutoHyphens/>
              <w:rPr>
                <w:sz w:val="20"/>
                <w:szCs w:val="20"/>
              </w:rPr>
            </w:pPr>
            <w:r w:rsidRPr="00724E4B">
              <w:rPr>
                <w:sz w:val="20"/>
                <w:szCs w:val="20"/>
              </w:rPr>
              <w:t>HFC-</w:t>
            </w:r>
            <w:r w:rsidR="006018BF" w:rsidRPr="00724E4B">
              <w:rPr>
                <w:sz w:val="20"/>
                <w:szCs w:val="20"/>
              </w:rPr>
              <w:t>134a</w:t>
            </w:r>
          </w:p>
        </w:tc>
        <w:tc>
          <w:tcPr>
            <w:tcW w:w="451" w:type="pct"/>
          </w:tcPr>
          <w:p w14:paraId="394071BF" w14:textId="3D75688F" w:rsidR="00711BE6" w:rsidRPr="00724E4B" w:rsidRDefault="006018BF">
            <w:pPr>
              <w:keepNext/>
              <w:keepLines/>
              <w:shd w:val="clear" w:color="auto" w:fill="FFFFFF" w:themeFill="background1"/>
              <w:suppressAutoHyphens/>
              <w:jc w:val="right"/>
              <w:rPr>
                <w:sz w:val="20"/>
                <w:szCs w:val="20"/>
              </w:rPr>
            </w:pPr>
            <w:r w:rsidRPr="00724E4B">
              <w:rPr>
                <w:sz w:val="20"/>
                <w:szCs w:val="20"/>
              </w:rPr>
              <w:t xml:space="preserve"> 1,430 </w:t>
            </w:r>
          </w:p>
        </w:tc>
        <w:tc>
          <w:tcPr>
            <w:tcW w:w="801" w:type="pct"/>
          </w:tcPr>
          <w:p w14:paraId="78589043" w14:textId="0523118E" w:rsidR="00711BE6" w:rsidRPr="00724E4B" w:rsidRDefault="006018BF">
            <w:pPr>
              <w:keepNext/>
              <w:keepLines/>
              <w:shd w:val="clear" w:color="auto" w:fill="FFFFFF" w:themeFill="background1"/>
              <w:suppressAutoHyphens/>
              <w:jc w:val="right"/>
              <w:rPr>
                <w:sz w:val="20"/>
                <w:szCs w:val="20"/>
              </w:rPr>
            </w:pPr>
            <w:r w:rsidRPr="00724E4B">
              <w:rPr>
                <w:sz w:val="20"/>
                <w:szCs w:val="20"/>
              </w:rPr>
              <w:t>366,080</w:t>
            </w:r>
          </w:p>
        </w:tc>
        <w:tc>
          <w:tcPr>
            <w:tcW w:w="716" w:type="pct"/>
          </w:tcPr>
          <w:p w14:paraId="78A35F69" w14:textId="2D651CE6" w:rsidR="00711BE6" w:rsidRPr="00724E4B" w:rsidRDefault="006018BF">
            <w:pPr>
              <w:keepNext/>
              <w:keepLines/>
              <w:shd w:val="clear" w:color="auto" w:fill="FFFFFF" w:themeFill="background1"/>
              <w:suppressAutoHyphens/>
              <w:jc w:val="right"/>
              <w:rPr>
                <w:sz w:val="20"/>
                <w:szCs w:val="20"/>
              </w:rPr>
            </w:pPr>
            <w:r w:rsidRPr="00724E4B">
              <w:rPr>
                <w:sz w:val="20"/>
                <w:szCs w:val="20"/>
              </w:rPr>
              <w:t>357,500</w:t>
            </w:r>
          </w:p>
        </w:tc>
        <w:tc>
          <w:tcPr>
            <w:tcW w:w="680" w:type="pct"/>
          </w:tcPr>
          <w:p w14:paraId="2E902FC3" w14:textId="01C8D05E" w:rsidR="00711BE6" w:rsidRPr="00724E4B" w:rsidRDefault="007B217E">
            <w:pPr>
              <w:keepNext/>
              <w:keepLines/>
              <w:shd w:val="clear" w:color="auto" w:fill="FFFFFF" w:themeFill="background1"/>
              <w:suppressAutoHyphens/>
              <w:jc w:val="right"/>
              <w:rPr>
                <w:sz w:val="20"/>
                <w:szCs w:val="20"/>
              </w:rPr>
            </w:pPr>
            <w:r w:rsidRPr="00724E4B">
              <w:rPr>
                <w:sz w:val="20"/>
                <w:szCs w:val="20"/>
              </w:rPr>
              <w:t>125,840</w:t>
            </w:r>
          </w:p>
        </w:tc>
        <w:tc>
          <w:tcPr>
            <w:tcW w:w="734" w:type="pct"/>
            <w:shd w:val="clear" w:color="auto" w:fill="FFFFFF" w:themeFill="background1"/>
          </w:tcPr>
          <w:p w14:paraId="6C8525FA" w14:textId="1456BAA5" w:rsidR="00711BE6" w:rsidRPr="00724E4B" w:rsidRDefault="006018BF">
            <w:pPr>
              <w:keepNext/>
              <w:keepLines/>
              <w:shd w:val="clear" w:color="auto" w:fill="FFFFFF" w:themeFill="background1"/>
              <w:suppressAutoHyphens/>
              <w:jc w:val="right"/>
              <w:rPr>
                <w:sz w:val="20"/>
                <w:szCs w:val="20"/>
              </w:rPr>
            </w:pPr>
            <w:r w:rsidRPr="00724E4B">
              <w:rPr>
                <w:sz w:val="20"/>
                <w:szCs w:val="20"/>
              </w:rPr>
              <w:t xml:space="preserve"> 373,016 </w:t>
            </w:r>
          </w:p>
        </w:tc>
        <w:tc>
          <w:tcPr>
            <w:tcW w:w="707" w:type="pct"/>
          </w:tcPr>
          <w:p w14:paraId="4B0ED55D" w14:textId="5E42FCB8" w:rsidR="00711BE6" w:rsidRPr="00724E4B" w:rsidRDefault="006018BF">
            <w:pPr>
              <w:keepNext/>
              <w:keepLines/>
              <w:shd w:val="clear" w:color="auto" w:fill="FFFFFF" w:themeFill="background1"/>
              <w:suppressAutoHyphens/>
              <w:jc w:val="right"/>
              <w:rPr>
                <w:sz w:val="20"/>
                <w:szCs w:val="20"/>
              </w:rPr>
            </w:pPr>
            <w:r w:rsidRPr="00724E4B">
              <w:rPr>
                <w:sz w:val="20"/>
                <w:szCs w:val="20"/>
              </w:rPr>
              <w:t xml:space="preserve"> 378,950 </w:t>
            </w:r>
          </w:p>
        </w:tc>
      </w:tr>
      <w:tr w:rsidR="00DC2DBE" w:rsidRPr="00724E4B" w14:paraId="60C7F751" w14:textId="77777777" w:rsidTr="003E15D0">
        <w:tc>
          <w:tcPr>
            <w:tcW w:w="911" w:type="pct"/>
          </w:tcPr>
          <w:p w14:paraId="2E88A9E8" w14:textId="64F69CD6" w:rsidR="00DC2DBE" w:rsidRPr="00724E4B" w:rsidRDefault="00DC2DBE" w:rsidP="00DC2DBE">
            <w:pPr>
              <w:shd w:val="clear" w:color="auto" w:fill="FFFFFF" w:themeFill="background1"/>
              <w:suppressAutoHyphens/>
              <w:rPr>
                <w:sz w:val="20"/>
                <w:szCs w:val="20"/>
              </w:rPr>
            </w:pPr>
            <w:r w:rsidRPr="00724E4B">
              <w:rPr>
                <w:sz w:val="20"/>
                <w:szCs w:val="20"/>
              </w:rPr>
              <w:t>R-404A</w:t>
            </w:r>
          </w:p>
        </w:tc>
        <w:tc>
          <w:tcPr>
            <w:tcW w:w="451" w:type="pct"/>
          </w:tcPr>
          <w:p w14:paraId="4BEAE779" w14:textId="141F8A0F" w:rsidR="00DC2DBE" w:rsidRPr="00724E4B" w:rsidRDefault="00DC2DBE" w:rsidP="00DC2DBE">
            <w:pPr>
              <w:shd w:val="clear" w:color="auto" w:fill="FFFFFF" w:themeFill="background1"/>
              <w:suppressAutoHyphens/>
              <w:jc w:val="right"/>
              <w:rPr>
                <w:sz w:val="20"/>
                <w:szCs w:val="20"/>
              </w:rPr>
            </w:pPr>
            <w:r w:rsidRPr="00724E4B">
              <w:rPr>
                <w:sz w:val="20"/>
                <w:szCs w:val="20"/>
              </w:rPr>
              <w:t xml:space="preserve"> 3,922 </w:t>
            </w:r>
          </w:p>
        </w:tc>
        <w:tc>
          <w:tcPr>
            <w:tcW w:w="801" w:type="pct"/>
          </w:tcPr>
          <w:p w14:paraId="0DBEDDA8" w14:textId="116B19C8" w:rsidR="00DC2DBE" w:rsidRPr="00724E4B" w:rsidRDefault="00DC2DBE" w:rsidP="00DC2DBE">
            <w:pPr>
              <w:shd w:val="clear" w:color="auto" w:fill="FFFFFF" w:themeFill="background1"/>
              <w:suppressAutoHyphens/>
              <w:jc w:val="right"/>
              <w:rPr>
                <w:sz w:val="20"/>
                <w:szCs w:val="20"/>
              </w:rPr>
            </w:pPr>
            <w:r w:rsidRPr="00724E4B">
              <w:rPr>
                <w:sz w:val="20"/>
                <w:szCs w:val="20"/>
              </w:rPr>
              <w:t>133,334</w:t>
            </w:r>
          </w:p>
        </w:tc>
        <w:tc>
          <w:tcPr>
            <w:tcW w:w="716" w:type="pct"/>
          </w:tcPr>
          <w:p w14:paraId="6E4A418E" w14:textId="54C8DAC2" w:rsidR="00DC2DBE" w:rsidRPr="00724E4B" w:rsidRDefault="00DC2DBE" w:rsidP="00DC2DBE">
            <w:pPr>
              <w:shd w:val="clear" w:color="auto" w:fill="FFFFFF" w:themeFill="background1"/>
              <w:suppressAutoHyphens/>
              <w:jc w:val="right"/>
              <w:rPr>
                <w:sz w:val="20"/>
                <w:szCs w:val="20"/>
              </w:rPr>
            </w:pPr>
            <w:r w:rsidRPr="00724E4B">
              <w:rPr>
                <w:sz w:val="20"/>
                <w:szCs w:val="20"/>
              </w:rPr>
              <w:t>129,413</w:t>
            </w:r>
          </w:p>
        </w:tc>
        <w:tc>
          <w:tcPr>
            <w:tcW w:w="680" w:type="pct"/>
          </w:tcPr>
          <w:p w14:paraId="31C1E863" w14:textId="69B7F62D" w:rsidR="00DC2DBE" w:rsidRPr="00724E4B" w:rsidRDefault="00DC2DBE" w:rsidP="00DC2DBE">
            <w:pPr>
              <w:shd w:val="clear" w:color="auto" w:fill="FFFFFF" w:themeFill="background1"/>
              <w:suppressAutoHyphens/>
              <w:jc w:val="right"/>
              <w:rPr>
                <w:sz w:val="20"/>
                <w:szCs w:val="20"/>
              </w:rPr>
            </w:pPr>
            <w:r w:rsidRPr="00724E4B">
              <w:rPr>
                <w:sz w:val="20"/>
                <w:szCs w:val="20"/>
              </w:rPr>
              <w:t>44,706</w:t>
            </w:r>
          </w:p>
        </w:tc>
        <w:tc>
          <w:tcPr>
            <w:tcW w:w="734" w:type="pct"/>
            <w:shd w:val="clear" w:color="auto" w:fill="FFFFFF" w:themeFill="background1"/>
          </w:tcPr>
          <w:p w14:paraId="76FCE4EB" w14:textId="46490108" w:rsidR="00DC2DBE" w:rsidRPr="00724E4B" w:rsidRDefault="00DC2DBE" w:rsidP="00DC2DBE">
            <w:pPr>
              <w:shd w:val="clear" w:color="auto" w:fill="FFFFFF" w:themeFill="background1"/>
              <w:suppressAutoHyphens/>
              <w:jc w:val="right"/>
              <w:rPr>
                <w:sz w:val="20"/>
                <w:szCs w:val="20"/>
              </w:rPr>
            </w:pPr>
            <w:r w:rsidRPr="00724E4B">
              <w:rPr>
                <w:sz w:val="20"/>
                <w:szCs w:val="20"/>
              </w:rPr>
              <w:t xml:space="preserve"> 170,158 </w:t>
            </w:r>
          </w:p>
        </w:tc>
        <w:tc>
          <w:tcPr>
            <w:tcW w:w="707" w:type="pct"/>
          </w:tcPr>
          <w:p w14:paraId="5EE70C19" w14:textId="19831782" w:rsidR="00DC2DBE" w:rsidRPr="00724E4B" w:rsidRDefault="00DC2DBE" w:rsidP="00DC2DBE">
            <w:pPr>
              <w:shd w:val="clear" w:color="auto" w:fill="FFFFFF" w:themeFill="background1"/>
              <w:suppressAutoHyphens/>
              <w:jc w:val="right"/>
              <w:rPr>
                <w:sz w:val="20"/>
                <w:szCs w:val="20"/>
              </w:rPr>
            </w:pPr>
            <w:r w:rsidRPr="00724E4B">
              <w:rPr>
                <w:sz w:val="20"/>
                <w:szCs w:val="20"/>
              </w:rPr>
              <w:t xml:space="preserve"> 176,4</w:t>
            </w:r>
            <w:r w:rsidR="006B55BE" w:rsidRPr="00724E4B">
              <w:rPr>
                <w:sz w:val="20"/>
                <w:szCs w:val="20"/>
              </w:rPr>
              <w:t>90</w:t>
            </w:r>
            <w:r w:rsidRPr="00724E4B">
              <w:rPr>
                <w:sz w:val="20"/>
                <w:szCs w:val="20"/>
              </w:rPr>
              <w:t xml:space="preserve"> </w:t>
            </w:r>
          </w:p>
        </w:tc>
      </w:tr>
      <w:tr w:rsidR="00DC2DBE" w:rsidRPr="00724E4B" w14:paraId="2F355EB5" w14:textId="77777777" w:rsidTr="003E15D0">
        <w:tc>
          <w:tcPr>
            <w:tcW w:w="911" w:type="pct"/>
          </w:tcPr>
          <w:p w14:paraId="1081E949" w14:textId="6302DFB1" w:rsidR="00DC2DBE" w:rsidRPr="00724E4B" w:rsidRDefault="00DC2DBE" w:rsidP="00DC2DBE">
            <w:pPr>
              <w:shd w:val="clear" w:color="auto" w:fill="FFFFFF" w:themeFill="background1"/>
              <w:suppressAutoHyphens/>
              <w:rPr>
                <w:sz w:val="20"/>
                <w:szCs w:val="20"/>
              </w:rPr>
            </w:pPr>
            <w:r w:rsidRPr="00724E4B">
              <w:rPr>
                <w:sz w:val="20"/>
                <w:szCs w:val="20"/>
              </w:rPr>
              <w:t>R-407A</w:t>
            </w:r>
          </w:p>
        </w:tc>
        <w:tc>
          <w:tcPr>
            <w:tcW w:w="451" w:type="pct"/>
          </w:tcPr>
          <w:p w14:paraId="62DF5B47" w14:textId="1900147A" w:rsidR="00DC2DBE" w:rsidRPr="00724E4B" w:rsidRDefault="00DC2DBE" w:rsidP="00DC2DBE">
            <w:pPr>
              <w:shd w:val="clear" w:color="auto" w:fill="FFFFFF" w:themeFill="background1"/>
              <w:suppressAutoHyphens/>
              <w:jc w:val="right"/>
              <w:rPr>
                <w:sz w:val="20"/>
                <w:szCs w:val="20"/>
              </w:rPr>
            </w:pPr>
            <w:r w:rsidRPr="00724E4B">
              <w:rPr>
                <w:sz w:val="20"/>
                <w:szCs w:val="20"/>
              </w:rPr>
              <w:t xml:space="preserve"> 2,107 </w:t>
            </w:r>
          </w:p>
        </w:tc>
        <w:tc>
          <w:tcPr>
            <w:tcW w:w="801" w:type="pct"/>
          </w:tcPr>
          <w:p w14:paraId="2DBD90C1" w14:textId="3279C12D" w:rsidR="00DC2DBE" w:rsidRPr="00724E4B" w:rsidRDefault="00DC2DBE" w:rsidP="00DC2DBE">
            <w:pPr>
              <w:shd w:val="clear" w:color="auto" w:fill="FFFFFF" w:themeFill="background1"/>
              <w:suppressAutoHyphens/>
              <w:jc w:val="right"/>
              <w:rPr>
                <w:sz w:val="20"/>
                <w:szCs w:val="20"/>
              </w:rPr>
            </w:pPr>
            <w:r w:rsidRPr="00724E4B">
              <w:rPr>
                <w:sz w:val="20"/>
                <w:szCs w:val="20"/>
              </w:rPr>
              <w:t>316,471</w:t>
            </w:r>
          </w:p>
        </w:tc>
        <w:tc>
          <w:tcPr>
            <w:tcW w:w="716" w:type="pct"/>
          </w:tcPr>
          <w:p w14:paraId="5C670D69" w14:textId="03F4B69D" w:rsidR="00DC2DBE" w:rsidRPr="00724E4B" w:rsidRDefault="00DC2DBE" w:rsidP="00DC2DBE">
            <w:pPr>
              <w:shd w:val="clear" w:color="auto" w:fill="FFFFFF" w:themeFill="background1"/>
              <w:suppressAutoHyphens/>
              <w:jc w:val="right"/>
              <w:rPr>
                <w:sz w:val="20"/>
                <w:szCs w:val="20"/>
              </w:rPr>
            </w:pPr>
            <w:r w:rsidRPr="00724E4B">
              <w:rPr>
                <w:sz w:val="20"/>
                <w:szCs w:val="20"/>
              </w:rPr>
              <w:t>318,157</w:t>
            </w:r>
          </w:p>
        </w:tc>
        <w:tc>
          <w:tcPr>
            <w:tcW w:w="680" w:type="pct"/>
          </w:tcPr>
          <w:p w14:paraId="787A520D" w14:textId="3BA43DFD" w:rsidR="00DC2DBE" w:rsidRPr="00724E4B" w:rsidRDefault="00DC2DBE" w:rsidP="00DC2DBE">
            <w:pPr>
              <w:shd w:val="clear" w:color="auto" w:fill="FFFFFF" w:themeFill="background1"/>
              <w:suppressAutoHyphens/>
              <w:jc w:val="right"/>
              <w:rPr>
                <w:sz w:val="20"/>
                <w:szCs w:val="20"/>
              </w:rPr>
            </w:pPr>
            <w:r w:rsidRPr="00724E4B">
              <w:rPr>
                <w:sz w:val="20"/>
                <w:szCs w:val="20"/>
              </w:rPr>
              <w:t>126,420</w:t>
            </w:r>
          </w:p>
        </w:tc>
        <w:tc>
          <w:tcPr>
            <w:tcW w:w="734" w:type="pct"/>
            <w:shd w:val="clear" w:color="auto" w:fill="FFFFFF" w:themeFill="background1"/>
          </w:tcPr>
          <w:p w14:paraId="07AAC5EC" w14:textId="56D03071" w:rsidR="00DC2DBE" w:rsidRPr="00724E4B" w:rsidRDefault="00DC2DBE" w:rsidP="00DC2DBE">
            <w:pPr>
              <w:shd w:val="clear" w:color="auto" w:fill="FFFFFF" w:themeFill="background1"/>
              <w:suppressAutoHyphens/>
              <w:jc w:val="right"/>
              <w:rPr>
                <w:sz w:val="20"/>
                <w:szCs w:val="20"/>
              </w:rPr>
            </w:pPr>
            <w:r w:rsidRPr="00724E4B">
              <w:rPr>
                <w:sz w:val="20"/>
                <w:szCs w:val="20"/>
              </w:rPr>
              <w:t xml:space="preserve"> 329,345 </w:t>
            </w:r>
          </w:p>
        </w:tc>
        <w:tc>
          <w:tcPr>
            <w:tcW w:w="707" w:type="pct"/>
          </w:tcPr>
          <w:p w14:paraId="3D779253" w14:textId="0BDF354C" w:rsidR="00DC2DBE" w:rsidRPr="00724E4B" w:rsidRDefault="00DC2DBE" w:rsidP="00DC2DBE">
            <w:pPr>
              <w:shd w:val="clear" w:color="auto" w:fill="FFFFFF" w:themeFill="background1"/>
              <w:suppressAutoHyphens/>
              <w:jc w:val="right"/>
              <w:rPr>
                <w:sz w:val="20"/>
                <w:szCs w:val="20"/>
              </w:rPr>
            </w:pPr>
            <w:r w:rsidRPr="00724E4B">
              <w:rPr>
                <w:sz w:val="20"/>
                <w:szCs w:val="20"/>
              </w:rPr>
              <w:t xml:space="preserve"> 326,796 </w:t>
            </w:r>
          </w:p>
        </w:tc>
      </w:tr>
      <w:tr w:rsidR="00711BE6" w:rsidRPr="00724E4B" w14:paraId="3341FF2D" w14:textId="77777777" w:rsidTr="003E15D0">
        <w:tc>
          <w:tcPr>
            <w:tcW w:w="911" w:type="pct"/>
          </w:tcPr>
          <w:p w14:paraId="00542DCC" w14:textId="1052CD6C" w:rsidR="00711BE6" w:rsidRPr="00724E4B" w:rsidRDefault="00711BE6">
            <w:pPr>
              <w:shd w:val="clear" w:color="auto" w:fill="FFFFFF" w:themeFill="background1"/>
              <w:suppressAutoHyphens/>
              <w:rPr>
                <w:sz w:val="20"/>
                <w:szCs w:val="20"/>
              </w:rPr>
            </w:pPr>
            <w:r w:rsidRPr="00724E4B">
              <w:rPr>
                <w:sz w:val="20"/>
                <w:szCs w:val="20"/>
              </w:rPr>
              <w:t>R-</w:t>
            </w:r>
            <w:r w:rsidR="00DC2DBE" w:rsidRPr="00724E4B">
              <w:rPr>
                <w:sz w:val="20"/>
                <w:szCs w:val="20"/>
              </w:rPr>
              <w:t>407C</w:t>
            </w:r>
          </w:p>
        </w:tc>
        <w:tc>
          <w:tcPr>
            <w:tcW w:w="451" w:type="pct"/>
          </w:tcPr>
          <w:p w14:paraId="386DA81A" w14:textId="331E5A8C" w:rsidR="00711BE6" w:rsidRPr="00724E4B" w:rsidRDefault="00DC2DBE">
            <w:pPr>
              <w:shd w:val="clear" w:color="auto" w:fill="FFFFFF" w:themeFill="background1"/>
              <w:suppressAutoHyphens/>
              <w:jc w:val="right"/>
              <w:rPr>
                <w:sz w:val="20"/>
                <w:szCs w:val="20"/>
              </w:rPr>
            </w:pPr>
            <w:r w:rsidRPr="00724E4B">
              <w:rPr>
                <w:sz w:val="20"/>
                <w:szCs w:val="20"/>
              </w:rPr>
              <w:t xml:space="preserve"> 1,774 </w:t>
            </w:r>
          </w:p>
        </w:tc>
        <w:tc>
          <w:tcPr>
            <w:tcW w:w="801" w:type="pct"/>
          </w:tcPr>
          <w:p w14:paraId="61D6C1BD" w14:textId="68C51B7B" w:rsidR="00711BE6" w:rsidRPr="00724E4B" w:rsidRDefault="00DC2DBE">
            <w:pPr>
              <w:shd w:val="clear" w:color="auto" w:fill="FFFFFF" w:themeFill="background1"/>
              <w:suppressAutoHyphens/>
              <w:jc w:val="right"/>
              <w:rPr>
                <w:sz w:val="20"/>
                <w:szCs w:val="20"/>
              </w:rPr>
            </w:pPr>
            <w:r w:rsidRPr="00724E4B">
              <w:rPr>
                <w:sz w:val="20"/>
                <w:szCs w:val="20"/>
              </w:rPr>
              <w:t>9,064</w:t>
            </w:r>
          </w:p>
        </w:tc>
        <w:tc>
          <w:tcPr>
            <w:tcW w:w="716" w:type="pct"/>
          </w:tcPr>
          <w:p w14:paraId="06D36527" w14:textId="6CBC3963" w:rsidR="00711BE6" w:rsidRPr="00724E4B" w:rsidRDefault="00DC2DBE">
            <w:pPr>
              <w:shd w:val="clear" w:color="auto" w:fill="FFFFFF" w:themeFill="background1"/>
              <w:suppressAutoHyphens/>
              <w:jc w:val="right"/>
              <w:rPr>
                <w:sz w:val="20"/>
                <w:szCs w:val="20"/>
              </w:rPr>
            </w:pPr>
            <w:r w:rsidRPr="00724E4B">
              <w:rPr>
                <w:sz w:val="20"/>
                <w:szCs w:val="20"/>
              </w:rPr>
              <w:t>9,934</w:t>
            </w:r>
          </w:p>
        </w:tc>
        <w:tc>
          <w:tcPr>
            <w:tcW w:w="680" w:type="pct"/>
          </w:tcPr>
          <w:p w14:paraId="76DC3573" w14:textId="1EE523C7" w:rsidR="00711BE6" w:rsidRPr="00724E4B" w:rsidRDefault="00DC2DBE">
            <w:pPr>
              <w:shd w:val="clear" w:color="auto" w:fill="FFFFFF" w:themeFill="background1"/>
              <w:suppressAutoHyphens/>
              <w:jc w:val="right"/>
              <w:rPr>
                <w:sz w:val="20"/>
                <w:szCs w:val="20"/>
              </w:rPr>
            </w:pPr>
            <w:r w:rsidRPr="00724E4B">
              <w:rPr>
                <w:sz w:val="20"/>
                <w:szCs w:val="20"/>
              </w:rPr>
              <w:t>9,934</w:t>
            </w:r>
          </w:p>
        </w:tc>
        <w:tc>
          <w:tcPr>
            <w:tcW w:w="734" w:type="pct"/>
            <w:shd w:val="clear" w:color="auto" w:fill="FFFFFF" w:themeFill="background1"/>
          </w:tcPr>
          <w:p w14:paraId="78FB6407" w14:textId="0D0C5AB6" w:rsidR="00711BE6" w:rsidRPr="00724E4B" w:rsidRDefault="00DC2DBE">
            <w:pPr>
              <w:shd w:val="clear" w:color="auto" w:fill="FFFFFF" w:themeFill="background1"/>
              <w:suppressAutoHyphens/>
              <w:jc w:val="right"/>
              <w:rPr>
                <w:sz w:val="20"/>
                <w:szCs w:val="20"/>
              </w:rPr>
            </w:pPr>
            <w:r w:rsidRPr="00724E4B">
              <w:rPr>
                <w:sz w:val="20"/>
                <w:szCs w:val="20"/>
              </w:rPr>
              <w:t xml:space="preserve"> 24,089 </w:t>
            </w:r>
          </w:p>
        </w:tc>
        <w:tc>
          <w:tcPr>
            <w:tcW w:w="707" w:type="pct"/>
          </w:tcPr>
          <w:p w14:paraId="5F394612" w14:textId="2E00B124" w:rsidR="00711BE6" w:rsidRPr="00724E4B" w:rsidRDefault="00DC2DBE">
            <w:pPr>
              <w:shd w:val="clear" w:color="auto" w:fill="FFFFFF" w:themeFill="background1"/>
              <w:suppressAutoHyphens/>
              <w:jc w:val="right"/>
              <w:rPr>
                <w:sz w:val="20"/>
                <w:szCs w:val="20"/>
              </w:rPr>
            </w:pPr>
            <w:r w:rsidRPr="00724E4B">
              <w:rPr>
                <w:sz w:val="20"/>
                <w:szCs w:val="20"/>
              </w:rPr>
              <w:t xml:space="preserve"> 22,280 </w:t>
            </w:r>
          </w:p>
        </w:tc>
      </w:tr>
      <w:tr w:rsidR="00711BE6" w:rsidRPr="00724E4B" w14:paraId="37BD867D" w14:textId="77777777" w:rsidTr="003E15D0">
        <w:tc>
          <w:tcPr>
            <w:tcW w:w="911" w:type="pct"/>
          </w:tcPr>
          <w:p w14:paraId="05E724A3" w14:textId="2451AC5D" w:rsidR="00711BE6" w:rsidRPr="00724E4B" w:rsidRDefault="00711BE6">
            <w:pPr>
              <w:shd w:val="clear" w:color="auto" w:fill="FFFFFF" w:themeFill="background1"/>
              <w:suppressAutoHyphens/>
              <w:rPr>
                <w:sz w:val="20"/>
                <w:szCs w:val="20"/>
              </w:rPr>
            </w:pPr>
            <w:r w:rsidRPr="00724E4B">
              <w:rPr>
                <w:sz w:val="20"/>
                <w:szCs w:val="20"/>
              </w:rPr>
              <w:t>R-410A</w:t>
            </w:r>
          </w:p>
        </w:tc>
        <w:tc>
          <w:tcPr>
            <w:tcW w:w="451" w:type="pct"/>
          </w:tcPr>
          <w:p w14:paraId="0F75390A" w14:textId="2E84789D" w:rsidR="00711BE6" w:rsidRPr="00724E4B" w:rsidRDefault="00DC2DBE">
            <w:pPr>
              <w:shd w:val="clear" w:color="auto" w:fill="FFFFFF" w:themeFill="background1"/>
              <w:suppressAutoHyphens/>
              <w:jc w:val="right"/>
              <w:rPr>
                <w:sz w:val="20"/>
                <w:szCs w:val="20"/>
              </w:rPr>
            </w:pPr>
            <w:r w:rsidRPr="00724E4B">
              <w:rPr>
                <w:sz w:val="20"/>
                <w:szCs w:val="20"/>
              </w:rPr>
              <w:t xml:space="preserve"> </w:t>
            </w:r>
            <w:r w:rsidR="00711BE6" w:rsidRPr="00724E4B">
              <w:rPr>
                <w:sz w:val="20"/>
                <w:szCs w:val="20"/>
              </w:rPr>
              <w:t>2,088</w:t>
            </w:r>
            <w:r w:rsidRPr="00724E4B">
              <w:rPr>
                <w:sz w:val="20"/>
                <w:szCs w:val="20"/>
              </w:rPr>
              <w:t xml:space="preserve"> </w:t>
            </w:r>
          </w:p>
        </w:tc>
        <w:tc>
          <w:tcPr>
            <w:tcW w:w="801" w:type="pct"/>
          </w:tcPr>
          <w:p w14:paraId="1F19F479" w14:textId="722DE9D0" w:rsidR="00711BE6" w:rsidRPr="00724E4B" w:rsidRDefault="00DC2DBE">
            <w:pPr>
              <w:shd w:val="clear" w:color="auto" w:fill="FFFFFF" w:themeFill="background1"/>
              <w:suppressAutoHyphens/>
              <w:jc w:val="right"/>
              <w:rPr>
                <w:sz w:val="20"/>
                <w:szCs w:val="20"/>
              </w:rPr>
            </w:pPr>
            <w:r w:rsidRPr="00724E4B">
              <w:rPr>
                <w:sz w:val="20"/>
                <w:szCs w:val="20"/>
              </w:rPr>
              <w:t>69,931</w:t>
            </w:r>
          </w:p>
        </w:tc>
        <w:tc>
          <w:tcPr>
            <w:tcW w:w="716" w:type="pct"/>
          </w:tcPr>
          <w:p w14:paraId="41C49681" w14:textId="666FBC9B" w:rsidR="00711BE6" w:rsidRPr="00724E4B" w:rsidRDefault="00DC2DBE">
            <w:pPr>
              <w:shd w:val="clear" w:color="auto" w:fill="FFFFFF" w:themeFill="background1"/>
              <w:suppressAutoHyphens/>
              <w:jc w:val="right"/>
              <w:rPr>
                <w:sz w:val="20"/>
                <w:szCs w:val="20"/>
              </w:rPr>
            </w:pPr>
            <w:r w:rsidRPr="00724E4B">
              <w:rPr>
                <w:sz w:val="20"/>
                <w:szCs w:val="20"/>
              </w:rPr>
              <w:t>68,053</w:t>
            </w:r>
          </w:p>
        </w:tc>
        <w:tc>
          <w:tcPr>
            <w:tcW w:w="680" w:type="pct"/>
          </w:tcPr>
          <w:p w14:paraId="2DCEB6D2" w14:textId="530BC3E2" w:rsidR="00711BE6" w:rsidRPr="00724E4B" w:rsidRDefault="00DC2DBE">
            <w:pPr>
              <w:shd w:val="clear" w:color="auto" w:fill="FFFFFF" w:themeFill="background1"/>
              <w:suppressAutoHyphens/>
              <w:jc w:val="right"/>
              <w:rPr>
                <w:sz w:val="20"/>
                <w:szCs w:val="20"/>
              </w:rPr>
            </w:pPr>
            <w:r w:rsidRPr="00724E4B">
              <w:rPr>
                <w:sz w:val="20"/>
                <w:szCs w:val="20"/>
              </w:rPr>
              <w:t>41,750</w:t>
            </w:r>
          </w:p>
        </w:tc>
        <w:tc>
          <w:tcPr>
            <w:tcW w:w="734" w:type="pct"/>
            <w:shd w:val="clear" w:color="auto" w:fill="FFFFFF" w:themeFill="background1"/>
          </w:tcPr>
          <w:p w14:paraId="6E48559A" w14:textId="51CD1B20" w:rsidR="00711BE6" w:rsidRPr="00724E4B" w:rsidRDefault="00DC2DBE">
            <w:pPr>
              <w:shd w:val="clear" w:color="auto" w:fill="FFFFFF" w:themeFill="background1"/>
              <w:suppressAutoHyphens/>
              <w:jc w:val="right"/>
              <w:rPr>
                <w:sz w:val="20"/>
                <w:szCs w:val="20"/>
              </w:rPr>
            </w:pPr>
            <w:r w:rsidRPr="00724E4B">
              <w:rPr>
                <w:sz w:val="20"/>
                <w:szCs w:val="20"/>
              </w:rPr>
              <w:t xml:space="preserve"> 161,531 </w:t>
            </w:r>
          </w:p>
        </w:tc>
        <w:tc>
          <w:tcPr>
            <w:tcW w:w="707" w:type="pct"/>
          </w:tcPr>
          <w:p w14:paraId="6808E170" w14:textId="449684A6" w:rsidR="00711BE6" w:rsidRPr="00724E4B" w:rsidRDefault="00DC2DBE">
            <w:pPr>
              <w:shd w:val="clear" w:color="auto" w:fill="FFFFFF" w:themeFill="background1"/>
              <w:suppressAutoHyphens/>
              <w:jc w:val="right"/>
              <w:rPr>
                <w:sz w:val="20"/>
                <w:szCs w:val="20"/>
              </w:rPr>
            </w:pPr>
            <w:r w:rsidRPr="00724E4B">
              <w:rPr>
                <w:sz w:val="20"/>
                <w:szCs w:val="20"/>
              </w:rPr>
              <w:t xml:space="preserve"> 110,888 </w:t>
            </w:r>
          </w:p>
        </w:tc>
      </w:tr>
      <w:tr w:rsidR="00711BE6" w:rsidRPr="00724E4B" w14:paraId="1BE9AC33" w14:textId="77777777" w:rsidTr="003E15D0">
        <w:tc>
          <w:tcPr>
            <w:tcW w:w="1361" w:type="pct"/>
            <w:gridSpan w:val="2"/>
          </w:tcPr>
          <w:p w14:paraId="7BD168E8" w14:textId="77777777" w:rsidR="00711BE6" w:rsidRPr="00724E4B" w:rsidRDefault="00711BE6">
            <w:pPr>
              <w:shd w:val="clear" w:color="auto" w:fill="FFFFFF" w:themeFill="background1"/>
              <w:suppressAutoHyphens/>
              <w:jc w:val="left"/>
              <w:rPr>
                <w:b/>
                <w:bCs/>
                <w:sz w:val="20"/>
                <w:szCs w:val="20"/>
              </w:rPr>
            </w:pPr>
            <w:r w:rsidRPr="00724E4B">
              <w:rPr>
                <w:b/>
                <w:bCs/>
                <w:sz w:val="20"/>
                <w:szCs w:val="20"/>
              </w:rPr>
              <w:t>Total (CO</w:t>
            </w:r>
            <w:r w:rsidRPr="00724E4B">
              <w:rPr>
                <w:b/>
                <w:bCs/>
                <w:sz w:val="20"/>
                <w:szCs w:val="20"/>
                <w:vertAlign w:val="subscript"/>
              </w:rPr>
              <w:t>2</w:t>
            </w:r>
            <w:r w:rsidRPr="00724E4B">
              <w:rPr>
                <w:b/>
                <w:bCs/>
                <w:sz w:val="20"/>
                <w:szCs w:val="20"/>
              </w:rPr>
              <w:t>-eq tonnes)</w:t>
            </w:r>
          </w:p>
        </w:tc>
        <w:tc>
          <w:tcPr>
            <w:tcW w:w="801" w:type="pct"/>
          </w:tcPr>
          <w:p w14:paraId="2BB273C2" w14:textId="3D1CAD42" w:rsidR="00711BE6" w:rsidRPr="00724E4B" w:rsidRDefault="00A2084E" w:rsidP="00A2084E">
            <w:pPr>
              <w:shd w:val="clear" w:color="auto" w:fill="FFFFFF" w:themeFill="background1"/>
              <w:suppressAutoHyphens/>
              <w:jc w:val="right"/>
              <w:rPr>
                <w:b/>
                <w:bCs/>
                <w:sz w:val="20"/>
                <w:szCs w:val="20"/>
              </w:rPr>
            </w:pPr>
            <w:r w:rsidRPr="00724E4B">
              <w:rPr>
                <w:b/>
                <w:bCs/>
                <w:sz w:val="20"/>
                <w:szCs w:val="20"/>
              </w:rPr>
              <w:t xml:space="preserve"> 894,881 </w:t>
            </w:r>
          </w:p>
        </w:tc>
        <w:tc>
          <w:tcPr>
            <w:tcW w:w="716" w:type="pct"/>
          </w:tcPr>
          <w:p w14:paraId="780FAD78" w14:textId="102FA20F" w:rsidR="00711BE6" w:rsidRPr="00724E4B" w:rsidRDefault="00A2084E">
            <w:pPr>
              <w:shd w:val="clear" w:color="auto" w:fill="FFFFFF" w:themeFill="background1"/>
              <w:suppressAutoHyphens/>
              <w:jc w:val="right"/>
              <w:rPr>
                <w:b/>
                <w:bCs/>
                <w:sz w:val="20"/>
                <w:szCs w:val="20"/>
              </w:rPr>
            </w:pPr>
            <w:r w:rsidRPr="00724E4B">
              <w:rPr>
                <w:b/>
                <w:bCs/>
                <w:sz w:val="20"/>
                <w:szCs w:val="20"/>
              </w:rPr>
              <w:t xml:space="preserve"> 883,056 </w:t>
            </w:r>
          </w:p>
        </w:tc>
        <w:tc>
          <w:tcPr>
            <w:tcW w:w="680" w:type="pct"/>
          </w:tcPr>
          <w:p w14:paraId="0C7EC630" w14:textId="60A6EEB4" w:rsidR="00711BE6" w:rsidRPr="00724E4B" w:rsidRDefault="00A2084E">
            <w:pPr>
              <w:shd w:val="clear" w:color="auto" w:fill="FFFFFF" w:themeFill="background1"/>
              <w:suppressAutoHyphens/>
              <w:jc w:val="right"/>
              <w:rPr>
                <w:b/>
                <w:bCs/>
                <w:sz w:val="20"/>
                <w:szCs w:val="20"/>
              </w:rPr>
            </w:pPr>
            <w:r w:rsidRPr="00724E4B">
              <w:rPr>
                <w:b/>
                <w:bCs/>
                <w:sz w:val="20"/>
                <w:szCs w:val="20"/>
              </w:rPr>
              <w:t xml:space="preserve"> </w:t>
            </w:r>
            <w:r w:rsidR="00DC2DBE" w:rsidRPr="00724E4B">
              <w:rPr>
                <w:b/>
                <w:bCs/>
                <w:sz w:val="20"/>
                <w:szCs w:val="20"/>
              </w:rPr>
              <w:t>348,650</w:t>
            </w:r>
          </w:p>
        </w:tc>
        <w:tc>
          <w:tcPr>
            <w:tcW w:w="734" w:type="pct"/>
            <w:shd w:val="clear" w:color="auto" w:fill="FFFFFF" w:themeFill="background1"/>
          </w:tcPr>
          <w:p w14:paraId="7685E0FF" w14:textId="758BC56F" w:rsidR="00711BE6" w:rsidRPr="00724E4B" w:rsidRDefault="00A2084E">
            <w:pPr>
              <w:suppressAutoHyphens/>
              <w:jc w:val="right"/>
              <w:rPr>
                <w:b/>
                <w:bCs/>
                <w:sz w:val="20"/>
                <w:szCs w:val="20"/>
              </w:rPr>
            </w:pPr>
            <w:r w:rsidRPr="00724E4B">
              <w:rPr>
                <w:b/>
                <w:bCs/>
                <w:sz w:val="20"/>
                <w:szCs w:val="20"/>
              </w:rPr>
              <w:t xml:space="preserve"> 1,058,139 </w:t>
            </w:r>
          </w:p>
        </w:tc>
        <w:tc>
          <w:tcPr>
            <w:tcW w:w="707" w:type="pct"/>
          </w:tcPr>
          <w:p w14:paraId="0915945F" w14:textId="0E222A04" w:rsidR="00711BE6" w:rsidRPr="00724E4B" w:rsidRDefault="00A2084E">
            <w:pPr>
              <w:shd w:val="clear" w:color="auto" w:fill="FFFFFF" w:themeFill="background1"/>
              <w:suppressAutoHyphens/>
              <w:jc w:val="right"/>
              <w:rPr>
                <w:b/>
                <w:bCs/>
                <w:sz w:val="20"/>
                <w:szCs w:val="20"/>
              </w:rPr>
            </w:pPr>
            <w:r w:rsidRPr="00724E4B">
              <w:rPr>
                <w:b/>
                <w:bCs/>
                <w:sz w:val="20"/>
                <w:szCs w:val="20"/>
              </w:rPr>
              <w:t xml:space="preserve"> 1,015,385 </w:t>
            </w:r>
          </w:p>
        </w:tc>
      </w:tr>
      <w:tr w:rsidR="00711BE6" w:rsidRPr="00724E4B" w14:paraId="385CA2E4" w14:textId="77777777" w:rsidTr="003E15D0">
        <w:tc>
          <w:tcPr>
            <w:tcW w:w="5000" w:type="pct"/>
            <w:gridSpan w:val="7"/>
          </w:tcPr>
          <w:p w14:paraId="6E7FD008" w14:textId="77777777" w:rsidR="00711BE6" w:rsidRPr="00724E4B" w:rsidRDefault="00711BE6">
            <w:pPr>
              <w:keepNext/>
              <w:keepLines/>
              <w:shd w:val="clear" w:color="auto" w:fill="FFFFFF" w:themeFill="background1"/>
              <w:suppressAutoHyphens/>
              <w:jc w:val="center"/>
              <w:rPr>
                <w:b/>
                <w:bCs/>
                <w:sz w:val="20"/>
                <w:szCs w:val="20"/>
              </w:rPr>
            </w:pPr>
            <w:r w:rsidRPr="00724E4B">
              <w:rPr>
                <w:b/>
                <w:bCs/>
                <w:sz w:val="20"/>
                <w:szCs w:val="20"/>
              </w:rPr>
              <w:t>HFC baseline calculation (CO</w:t>
            </w:r>
            <w:r w:rsidRPr="00724E4B">
              <w:rPr>
                <w:b/>
                <w:bCs/>
                <w:sz w:val="20"/>
                <w:szCs w:val="20"/>
                <w:vertAlign w:val="subscript"/>
              </w:rPr>
              <w:t>2</w:t>
            </w:r>
            <w:r w:rsidRPr="00724E4B">
              <w:rPr>
                <w:b/>
                <w:bCs/>
                <w:sz w:val="20"/>
                <w:szCs w:val="20"/>
              </w:rPr>
              <w:t>-eq tonnes)</w:t>
            </w:r>
          </w:p>
        </w:tc>
      </w:tr>
      <w:tr w:rsidR="00711BE6" w:rsidRPr="00724E4B" w14:paraId="6C969DD9" w14:textId="77777777" w:rsidTr="003E15D0">
        <w:tc>
          <w:tcPr>
            <w:tcW w:w="3559" w:type="pct"/>
            <w:gridSpan w:val="5"/>
          </w:tcPr>
          <w:p w14:paraId="54E1D287" w14:textId="77777777" w:rsidR="00711BE6" w:rsidRPr="00724E4B" w:rsidRDefault="00711BE6">
            <w:pPr>
              <w:keepNext/>
              <w:keepLines/>
              <w:shd w:val="clear" w:color="auto" w:fill="FFFFFF" w:themeFill="background1"/>
              <w:suppressAutoHyphens/>
              <w:jc w:val="left"/>
              <w:rPr>
                <w:sz w:val="20"/>
                <w:szCs w:val="20"/>
              </w:rPr>
            </w:pPr>
            <w:r w:rsidRPr="00724E4B">
              <w:rPr>
                <w:sz w:val="20"/>
                <w:szCs w:val="20"/>
              </w:rPr>
              <w:t>HFC average consumption in 2020–2022</w:t>
            </w:r>
          </w:p>
        </w:tc>
        <w:tc>
          <w:tcPr>
            <w:tcW w:w="1441" w:type="pct"/>
            <w:gridSpan w:val="2"/>
            <w:shd w:val="clear" w:color="auto" w:fill="FFFFFF" w:themeFill="background1"/>
          </w:tcPr>
          <w:p w14:paraId="76566CBE" w14:textId="5A835790" w:rsidR="00711BE6" w:rsidRPr="00724E4B" w:rsidRDefault="00B00CAD">
            <w:pPr>
              <w:keepNext/>
              <w:keepLines/>
              <w:shd w:val="clear" w:color="auto" w:fill="FFFFFF" w:themeFill="background1"/>
              <w:suppressAutoHyphens/>
              <w:jc w:val="right"/>
              <w:rPr>
                <w:sz w:val="20"/>
                <w:szCs w:val="20"/>
              </w:rPr>
            </w:pPr>
            <w:r w:rsidRPr="00724E4B">
              <w:rPr>
                <w:sz w:val="20"/>
                <w:szCs w:val="20"/>
              </w:rPr>
              <w:t>708,862</w:t>
            </w:r>
          </w:p>
        </w:tc>
      </w:tr>
      <w:tr w:rsidR="00711BE6" w:rsidRPr="00724E4B" w14:paraId="32C9A03B" w14:textId="77777777" w:rsidTr="003E15D0">
        <w:tc>
          <w:tcPr>
            <w:tcW w:w="3559" w:type="pct"/>
            <w:gridSpan w:val="5"/>
          </w:tcPr>
          <w:p w14:paraId="69326C2A" w14:textId="77777777" w:rsidR="00711BE6" w:rsidRPr="00724E4B" w:rsidRDefault="00711BE6">
            <w:pPr>
              <w:keepNext/>
              <w:keepLines/>
              <w:shd w:val="clear" w:color="auto" w:fill="FFFFFF" w:themeFill="background1"/>
              <w:suppressAutoHyphens/>
              <w:jc w:val="left"/>
              <w:rPr>
                <w:sz w:val="20"/>
                <w:szCs w:val="20"/>
              </w:rPr>
            </w:pPr>
            <w:r w:rsidRPr="00724E4B">
              <w:rPr>
                <w:sz w:val="20"/>
                <w:szCs w:val="20"/>
              </w:rPr>
              <w:t>HCFC baseline (65%)</w:t>
            </w:r>
          </w:p>
        </w:tc>
        <w:tc>
          <w:tcPr>
            <w:tcW w:w="1441" w:type="pct"/>
            <w:gridSpan w:val="2"/>
            <w:shd w:val="clear" w:color="auto" w:fill="FFFFFF" w:themeFill="background1"/>
          </w:tcPr>
          <w:p w14:paraId="4E6C7B79" w14:textId="7660DB29" w:rsidR="00711BE6" w:rsidRPr="00724E4B" w:rsidRDefault="00B00CAD">
            <w:pPr>
              <w:keepNext/>
              <w:keepLines/>
              <w:shd w:val="clear" w:color="auto" w:fill="FFFFFF" w:themeFill="background1"/>
              <w:suppressAutoHyphens/>
              <w:jc w:val="right"/>
              <w:rPr>
                <w:sz w:val="20"/>
                <w:szCs w:val="20"/>
              </w:rPr>
            </w:pPr>
            <w:r w:rsidRPr="00724E4B">
              <w:rPr>
                <w:sz w:val="20"/>
                <w:szCs w:val="20"/>
              </w:rPr>
              <w:t>567,810</w:t>
            </w:r>
          </w:p>
        </w:tc>
      </w:tr>
      <w:tr w:rsidR="00711BE6" w:rsidRPr="00724E4B" w14:paraId="66A8C4FE" w14:textId="77777777" w:rsidTr="003E15D0">
        <w:tc>
          <w:tcPr>
            <w:tcW w:w="3559" w:type="pct"/>
            <w:gridSpan w:val="5"/>
          </w:tcPr>
          <w:p w14:paraId="7C14D803" w14:textId="77777777" w:rsidR="00711BE6" w:rsidRPr="00724E4B" w:rsidRDefault="00711BE6">
            <w:pPr>
              <w:keepNext/>
              <w:keepLines/>
              <w:shd w:val="clear" w:color="auto" w:fill="FFFFFF" w:themeFill="background1"/>
              <w:suppressAutoHyphens/>
              <w:jc w:val="left"/>
              <w:rPr>
                <w:b/>
                <w:bCs/>
                <w:sz w:val="20"/>
                <w:szCs w:val="20"/>
              </w:rPr>
            </w:pPr>
            <w:r w:rsidRPr="00724E4B">
              <w:rPr>
                <w:b/>
                <w:bCs/>
                <w:sz w:val="20"/>
                <w:szCs w:val="20"/>
              </w:rPr>
              <w:t>HFC baseline</w:t>
            </w:r>
          </w:p>
        </w:tc>
        <w:tc>
          <w:tcPr>
            <w:tcW w:w="1441" w:type="pct"/>
            <w:gridSpan w:val="2"/>
            <w:shd w:val="clear" w:color="auto" w:fill="FFFFFF" w:themeFill="background1"/>
          </w:tcPr>
          <w:p w14:paraId="46AFF076" w14:textId="763C0E05" w:rsidR="00711BE6" w:rsidRPr="00724E4B" w:rsidRDefault="00B00CAD">
            <w:pPr>
              <w:keepNext/>
              <w:keepLines/>
              <w:shd w:val="clear" w:color="auto" w:fill="FFFFFF" w:themeFill="background1"/>
              <w:suppressAutoHyphens/>
              <w:jc w:val="right"/>
              <w:rPr>
                <w:sz w:val="20"/>
                <w:szCs w:val="20"/>
              </w:rPr>
            </w:pPr>
            <w:r w:rsidRPr="00724E4B">
              <w:rPr>
                <w:sz w:val="20"/>
                <w:szCs w:val="20"/>
              </w:rPr>
              <w:t>1,276,672</w:t>
            </w:r>
          </w:p>
        </w:tc>
      </w:tr>
    </w:tbl>
    <w:p w14:paraId="45EC0EB5" w14:textId="4E92A5DF" w:rsidR="00B05A06" w:rsidRPr="00724E4B" w:rsidRDefault="00FC517B" w:rsidP="00AB6CC7">
      <w:pPr>
        <w:pStyle w:val="Heading1"/>
        <w:spacing w:before="240"/>
      </w:pPr>
      <w:r w:rsidRPr="00724E4B">
        <w:t xml:space="preserve">The Government of </w:t>
      </w:r>
      <w:r w:rsidR="007857DB" w:rsidRPr="00724E4B">
        <w:t xml:space="preserve">Somalia </w:t>
      </w:r>
      <w:r w:rsidR="00E43134" w:rsidRPr="00724E4B">
        <w:t xml:space="preserve">submitted </w:t>
      </w:r>
      <w:r w:rsidR="00124A1F" w:rsidRPr="00724E4B">
        <w:t xml:space="preserve">a request </w:t>
      </w:r>
      <w:r w:rsidR="00E43134" w:rsidRPr="00724E4B">
        <w:t xml:space="preserve">to the Ozone Secretariat </w:t>
      </w:r>
      <w:r w:rsidR="00124A1F" w:rsidRPr="00724E4B">
        <w:t xml:space="preserve">to revise </w:t>
      </w:r>
      <w:r w:rsidR="00E43134" w:rsidRPr="00724E4B">
        <w:t xml:space="preserve">its HFC consumption data </w:t>
      </w:r>
      <w:r w:rsidR="00C86ADF" w:rsidRPr="00724E4B">
        <w:t>for 2022</w:t>
      </w:r>
      <w:r w:rsidR="00232C8D" w:rsidRPr="00724E4B">
        <w:t xml:space="preserve"> </w:t>
      </w:r>
      <w:r w:rsidR="00FE424C" w:rsidRPr="00724E4B">
        <w:t>(</w:t>
      </w:r>
      <w:r w:rsidR="00232C8D" w:rsidRPr="00724E4B">
        <w:t>to 949,474 CO</w:t>
      </w:r>
      <w:r w:rsidR="00232C8D" w:rsidRPr="00724E4B">
        <w:rPr>
          <w:vertAlign w:val="subscript"/>
        </w:rPr>
        <w:t>2</w:t>
      </w:r>
      <w:r w:rsidR="00232C8D" w:rsidRPr="00724E4B">
        <w:t>-eq tonnes (501.41 mt</w:t>
      </w:r>
      <w:proofErr w:type="gramStart"/>
      <w:r w:rsidR="00232C8D" w:rsidRPr="00724E4B">
        <w:t>)</w:t>
      </w:r>
      <w:r w:rsidR="00FA19CF" w:rsidRPr="00724E4B">
        <w:t xml:space="preserve"> </w:t>
      </w:r>
      <w:r w:rsidR="00E43134" w:rsidRPr="00724E4B">
        <w:t>.</w:t>
      </w:r>
      <w:proofErr w:type="gramEnd"/>
      <w:r w:rsidR="00E43134" w:rsidRPr="00724E4B">
        <w:t xml:space="preserve"> The request </w:t>
      </w:r>
      <w:r w:rsidR="007C093E" w:rsidRPr="00724E4B">
        <w:t>was made</w:t>
      </w:r>
      <w:r w:rsidR="00E43134" w:rsidRPr="00724E4B">
        <w:t xml:space="preserve"> based on</w:t>
      </w:r>
      <w:r w:rsidR="00524A1A" w:rsidRPr="00724E4B">
        <w:t xml:space="preserve"> a comprehensive survey and verification conducted during the project preparation</w:t>
      </w:r>
      <w:r w:rsidRPr="00724E4B">
        <w:t>. I</w:t>
      </w:r>
      <w:r w:rsidR="00524A1A" w:rsidRPr="00724E4B">
        <w:t xml:space="preserve">t was concluded that the 2022 reported HFC consumption is incorrect due </w:t>
      </w:r>
      <w:r w:rsidR="007C093E" w:rsidRPr="00724E4B">
        <w:t xml:space="preserve">to </w:t>
      </w:r>
      <w:r w:rsidR="00524A1A" w:rsidRPr="00724E4B">
        <w:t>limitations in data collection at the time of</w:t>
      </w:r>
      <w:r w:rsidR="00724073" w:rsidRPr="00724E4B">
        <w:t xml:space="preserve"> the</w:t>
      </w:r>
      <w:r w:rsidR="00524A1A" w:rsidRPr="00724E4B">
        <w:t xml:space="preserve"> A</w:t>
      </w:r>
      <w:r w:rsidR="00724073" w:rsidRPr="00724E4B">
        <w:t xml:space="preserve">rticle </w:t>
      </w:r>
      <w:r w:rsidR="00524A1A" w:rsidRPr="00724E4B">
        <w:t xml:space="preserve">7 </w:t>
      </w:r>
      <w:r w:rsidR="007C093E" w:rsidRPr="00724E4B">
        <w:t xml:space="preserve">data </w:t>
      </w:r>
      <w:r w:rsidR="00524A1A" w:rsidRPr="00724E4B">
        <w:t>submission.</w:t>
      </w:r>
      <w:r w:rsidR="0000155A" w:rsidRPr="00724E4B">
        <w:rPr>
          <w:rStyle w:val="FootnoteReference"/>
        </w:rPr>
        <w:footnoteReference w:id="4"/>
      </w:r>
      <w:r w:rsidR="00E43134" w:rsidRPr="00724E4B">
        <w:rPr>
          <w:vertAlign w:val="superscript"/>
        </w:rPr>
        <w:t xml:space="preserve"> </w:t>
      </w:r>
      <w:r w:rsidR="00E43134" w:rsidRPr="00724E4B">
        <w:t>This revision</w:t>
      </w:r>
      <w:r w:rsidR="001D7327" w:rsidRPr="00724E4B">
        <w:t>,</w:t>
      </w:r>
      <w:r w:rsidR="00E43134" w:rsidRPr="00724E4B">
        <w:t xml:space="preserve"> if approved by the Parties</w:t>
      </w:r>
      <w:r w:rsidR="001D7327" w:rsidRPr="00724E4B">
        <w:t>,</w:t>
      </w:r>
      <w:r w:rsidR="00E43134" w:rsidRPr="00724E4B">
        <w:t xml:space="preserve"> w</w:t>
      </w:r>
      <w:r w:rsidR="00936B61" w:rsidRPr="00724E4B">
        <w:t>ould</w:t>
      </w:r>
      <w:r w:rsidR="00E43134" w:rsidRPr="00724E4B">
        <w:t xml:space="preserve"> result in</w:t>
      </w:r>
      <w:r w:rsidRPr="00724E4B">
        <w:t xml:space="preserve"> a</w:t>
      </w:r>
      <w:r w:rsidR="00E43134" w:rsidRPr="00724E4B">
        <w:t xml:space="preserve"> change of the HFC baseline from 1,</w:t>
      </w:r>
      <w:r w:rsidR="00C54789" w:rsidRPr="00724E4B">
        <w:t>2</w:t>
      </w:r>
      <w:r w:rsidR="006542AD" w:rsidRPr="00724E4B">
        <w:t>76,672</w:t>
      </w:r>
      <w:r w:rsidR="00E43134" w:rsidRPr="00724E4B">
        <w:t xml:space="preserve"> to 1</w:t>
      </w:r>
      <w:r w:rsidR="006542AD" w:rsidRPr="00724E4B">
        <w:t>,477,017</w:t>
      </w:r>
      <w:r w:rsidR="00E43134" w:rsidRPr="00724E4B">
        <w:t xml:space="preserve"> CO</w:t>
      </w:r>
      <w:r w:rsidR="00E43134" w:rsidRPr="00724E4B">
        <w:rPr>
          <w:vertAlign w:val="subscript"/>
        </w:rPr>
        <w:t>2</w:t>
      </w:r>
      <w:r w:rsidR="00E43134" w:rsidRPr="00724E4B">
        <w:t>-eq tonnes.</w:t>
      </w:r>
      <w:r w:rsidR="00AB6CC7" w:rsidRPr="00724E4B">
        <w:t xml:space="preserve">  </w:t>
      </w:r>
      <w:r w:rsidR="00136C69" w:rsidRPr="00724E4B">
        <w:t xml:space="preserve"> </w:t>
      </w:r>
      <w:r w:rsidR="00936B61" w:rsidRPr="00724E4B">
        <w:t>The matter was considered at the 75</w:t>
      </w:r>
      <w:r w:rsidR="00936B61" w:rsidRPr="00724E4B">
        <w:rPr>
          <w:vertAlign w:val="superscript"/>
        </w:rPr>
        <w:t>th</w:t>
      </w:r>
      <w:r w:rsidR="00936B61" w:rsidRPr="00724E4B">
        <w:t xml:space="preserve"> meeting of the Implementation Committee for the Montreal Protocol. However, </w:t>
      </w:r>
      <w:proofErr w:type="gramStart"/>
      <w:r w:rsidR="00936B61" w:rsidRPr="00724E4B">
        <w:t xml:space="preserve">due </w:t>
      </w:r>
      <w:r w:rsidR="00B05A06" w:rsidRPr="00724E4B">
        <w:t xml:space="preserve"> to</w:t>
      </w:r>
      <w:proofErr w:type="gramEnd"/>
      <w:r w:rsidR="00B05A06" w:rsidRPr="00724E4B">
        <w:t xml:space="preserve"> </w:t>
      </w:r>
      <w:r w:rsidR="00876452" w:rsidRPr="00724E4B">
        <w:t>insufficient information</w:t>
      </w:r>
      <w:r w:rsidR="005E2138" w:rsidRPr="00724E4B">
        <w:t xml:space="preserve"> provided </w:t>
      </w:r>
      <w:r w:rsidR="00BD4D20" w:rsidRPr="00724E4B">
        <w:t xml:space="preserve">by </w:t>
      </w:r>
      <w:proofErr w:type="gramStart"/>
      <w:r w:rsidR="00936B61" w:rsidRPr="00724E4B">
        <w:t xml:space="preserve">Somalia </w:t>
      </w:r>
      <w:r w:rsidR="00BD4D20" w:rsidRPr="00724E4B">
        <w:t xml:space="preserve"> </w:t>
      </w:r>
      <w:r w:rsidR="005E2138" w:rsidRPr="00724E4B">
        <w:t>to</w:t>
      </w:r>
      <w:proofErr w:type="gramEnd"/>
      <w:r w:rsidR="005E2138" w:rsidRPr="00724E4B">
        <w:t xml:space="preserve"> support the</w:t>
      </w:r>
      <w:r w:rsidR="00BD4D20" w:rsidRPr="00724E4B">
        <w:t xml:space="preserve"> request</w:t>
      </w:r>
      <w:r w:rsidR="00876452" w:rsidRPr="00724E4B">
        <w:t xml:space="preserve">, the </w:t>
      </w:r>
      <w:r w:rsidR="00EB4BFB" w:rsidRPr="00724E4B">
        <w:t>Implementation Committee</w:t>
      </w:r>
      <w:r w:rsidR="00AB6CC7" w:rsidRPr="00724E4B">
        <w:t xml:space="preserve"> subsequently</w:t>
      </w:r>
      <w:r w:rsidR="00EB4BFB" w:rsidRPr="00724E4B">
        <w:t xml:space="preserve"> requested </w:t>
      </w:r>
      <w:r w:rsidR="00B05A06" w:rsidRPr="00724E4B">
        <w:t xml:space="preserve">Somalia to submit to the Ozone Secretariat the outstanding information that is needed to meet the requirements of decision XV/19, for consideration by the Implementation Committee at its </w:t>
      </w:r>
      <w:r w:rsidR="00D44107" w:rsidRPr="00724E4B">
        <w:t>76</w:t>
      </w:r>
      <w:r w:rsidR="00D44107" w:rsidRPr="00724E4B">
        <w:rPr>
          <w:vertAlign w:val="superscript"/>
        </w:rPr>
        <w:t>th</w:t>
      </w:r>
      <w:r w:rsidR="00D44107" w:rsidRPr="00724E4B">
        <w:t xml:space="preserve"> </w:t>
      </w:r>
      <w:r w:rsidR="00B05A06" w:rsidRPr="00724E4B">
        <w:t>meeting</w:t>
      </w:r>
      <w:r w:rsidR="00D44107" w:rsidRPr="00724E4B">
        <w:t>.</w:t>
      </w:r>
    </w:p>
    <w:p w14:paraId="7DD8A076" w14:textId="5DB8069E" w:rsidR="00711BE6" w:rsidRPr="00724E4B" w:rsidRDefault="00711BE6" w:rsidP="00711BE6">
      <w:pPr>
        <w:keepNext/>
        <w:spacing w:before="240" w:after="240"/>
        <w:rPr>
          <w:i/>
        </w:rPr>
      </w:pPr>
      <w:r w:rsidRPr="00724E4B">
        <w:rPr>
          <w:i/>
        </w:rPr>
        <w:lastRenderedPageBreak/>
        <w:t>Country programme implementation report</w:t>
      </w:r>
    </w:p>
    <w:p w14:paraId="7A90C5ED" w14:textId="3DC16488" w:rsidR="00711BE6" w:rsidRPr="00724E4B" w:rsidRDefault="00711BE6" w:rsidP="006311FC">
      <w:pPr>
        <w:pStyle w:val="Heading1"/>
      </w:pPr>
      <w:r w:rsidRPr="00724E4B">
        <w:t xml:space="preserve">The sectoral HFC consumption data provided by the Government of </w:t>
      </w:r>
      <w:r w:rsidR="00F42906" w:rsidRPr="00724E4B">
        <w:t>Somalia</w:t>
      </w:r>
      <w:r w:rsidRPr="00724E4B">
        <w:t xml:space="preserve"> in its country programme (CP) implementation report for 202</w:t>
      </w:r>
      <w:r w:rsidR="002F7FCA" w:rsidRPr="00724E4B">
        <w:t>4</w:t>
      </w:r>
      <w:r w:rsidRPr="00724E4B">
        <w:t xml:space="preserve"> is consistent with the data reported under Article 7 of the Montreal Protocol. </w:t>
      </w:r>
    </w:p>
    <w:p w14:paraId="1F060711" w14:textId="77777777" w:rsidR="00711BE6" w:rsidRPr="00724E4B" w:rsidRDefault="00711BE6" w:rsidP="00711BE6">
      <w:pPr>
        <w:keepNext/>
        <w:spacing w:before="240" w:after="240"/>
        <w:outlineLvl w:val="0"/>
        <w:rPr>
          <w:u w:val="single"/>
        </w:rPr>
      </w:pPr>
      <w:r w:rsidRPr="00724E4B">
        <w:rPr>
          <w:u w:val="single"/>
        </w:rPr>
        <w:t>HFC consumption trends</w:t>
      </w:r>
    </w:p>
    <w:p w14:paraId="29C3965C" w14:textId="6CA1BDDE" w:rsidR="00B03F2B" w:rsidRPr="00724E4B" w:rsidRDefault="00255361" w:rsidP="00B03F2B">
      <w:pPr>
        <w:pStyle w:val="Heading1"/>
      </w:pPr>
      <w:r w:rsidRPr="00724E4B">
        <w:t xml:space="preserve">Over the past </w:t>
      </w:r>
      <w:r w:rsidR="00670B5D" w:rsidRPr="00724E4B">
        <w:t xml:space="preserve">five years, </w:t>
      </w:r>
      <w:r w:rsidR="00B03F2B" w:rsidRPr="00724E4B">
        <w:t xml:space="preserve">HFC consumption in </w:t>
      </w:r>
      <w:r w:rsidR="00D11580" w:rsidRPr="00724E4B">
        <w:t>Somalia</w:t>
      </w:r>
      <w:r w:rsidR="00B03F2B" w:rsidRPr="00724E4B">
        <w:t xml:space="preserve"> </w:t>
      </w:r>
      <w:r w:rsidR="00670B5D" w:rsidRPr="00724E4B">
        <w:t>has</w:t>
      </w:r>
      <w:r w:rsidR="00E57EAC" w:rsidRPr="00724E4B">
        <w:t xml:space="preserve"> </w:t>
      </w:r>
      <w:r w:rsidR="00814508" w:rsidRPr="00724E4B">
        <w:t>show</w:t>
      </w:r>
      <w:r w:rsidR="00670B5D" w:rsidRPr="00724E4B">
        <w:t xml:space="preserve">n a general increasing </w:t>
      </w:r>
      <w:r w:rsidR="00814508" w:rsidRPr="00724E4B">
        <w:t>trend</w:t>
      </w:r>
      <w:r w:rsidR="00D232B3" w:rsidRPr="00724E4B">
        <w:t xml:space="preserve">, with the exception of </w:t>
      </w:r>
      <w:r w:rsidR="00814508" w:rsidRPr="00724E4B">
        <w:t>2022</w:t>
      </w:r>
      <w:r w:rsidR="00BF0639" w:rsidRPr="00724E4B">
        <w:t>,</w:t>
      </w:r>
      <w:r w:rsidR="00BE4DA7" w:rsidRPr="00724E4B">
        <w:t xml:space="preserve"> </w:t>
      </w:r>
      <w:r w:rsidR="00B31A44" w:rsidRPr="00724E4B">
        <w:t>whe</w:t>
      </w:r>
      <w:r w:rsidR="00BF0639" w:rsidRPr="00724E4B">
        <w:t xml:space="preserve">n a 60 per cent </w:t>
      </w:r>
      <w:r w:rsidR="00A703F0" w:rsidRPr="00724E4B">
        <w:t>reduction</w:t>
      </w:r>
      <w:r w:rsidR="00BF0639" w:rsidRPr="00724E4B">
        <w:t xml:space="preserve"> was reported </w:t>
      </w:r>
      <w:r w:rsidR="006823D1" w:rsidRPr="00724E4B">
        <w:t>under Article 7</w:t>
      </w:r>
      <w:r w:rsidR="003E2646" w:rsidRPr="00724E4B">
        <w:t xml:space="preserve"> of the Montreal Protocol</w:t>
      </w:r>
      <w:r w:rsidR="00A703F0" w:rsidRPr="00724E4B">
        <w:t>.</w:t>
      </w:r>
      <w:r w:rsidR="0074549F" w:rsidRPr="00724E4B">
        <w:t xml:space="preserve"> </w:t>
      </w:r>
      <w:r w:rsidR="00EF110C" w:rsidRPr="00724E4B">
        <w:t>The increasing trend has been attributed to</w:t>
      </w:r>
      <w:r w:rsidR="009052BF" w:rsidRPr="00724E4B">
        <w:t xml:space="preserve"> </w:t>
      </w:r>
      <w:r w:rsidR="007E6C25" w:rsidRPr="00724E4B">
        <w:t xml:space="preserve">usual </w:t>
      </w:r>
      <w:r w:rsidR="00EF110C" w:rsidRPr="00724E4B">
        <w:t>growth</w:t>
      </w:r>
      <w:r w:rsidR="00017834" w:rsidRPr="00724E4B">
        <w:t xml:space="preserve"> in refrigeration and air-condition</w:t>
      </w:r>
      <w:r w:rsidR="004C23B7" w:rsidRPr="00724E4B">
        <w:t>ing (RAC)</w:t>
      </w:r>
      <w:r w:rsidR="00017834" w:rsidRPr="00724E4B">
        <w:t xml:space="preserve"> equipment and the phase-out of HCFCs</w:t>
      </w:r>
      <w:r w:rsidR="00E90085" w:rsidRPr="00724E4B">
        <w:t>,</w:t>
      </w:r>
      <w:r w:rsidR="00017834" w:rsidRPr="00724E4B">
        <w:t xml:space="preserve"> which </w:t>
      </w:r>
      <w:r w:rsidR="00B6569C" w:rsidRPr="00724E4B">
        <w:t>is expected to con</w:t>
      </w:r>
      <w:r w:rsidR="009B4905" w:rsidRPr="00724E4B">
        <w:t>tinue</w:t>
      </w:r>
      <w:r w:rsidR="00E90085" w:rsidRPr="00724E4B">
        <w:t xml:space="preserve"> cau</w:t>
      </w:r>
      <w:r w:rsidR="00FB7596" w:rsidRPr="00724E4B">
        <w:t xml:space="preserve">sing </w:t>
      </w:r>
      <w:r w:rsidR="00CE4245" w:rsidRPr="00724E4B">
        <w:t>a</w:t>
      </w:r>
      <w:r w:rsidR="009B4905" w:rsidRPr="00724E4B">
        <w:t xml:space="preserve"> shift to HFCs if guidance </w:t>
      </w:r>
      <w:r w:rsidR="00E90085" w:rsidRPr="00724E4B">
        <w:t xml:space="preserve">and other interventions are not </w:t>
      </w:r>
      <w:r w:rsidR="00CE4245" w:rsidRPr="00724E4B">
        <w:t>impl</w:t>
      </w:r>
      <w:r w:rsidR="00FB7596" w:rsidRPr="00724E4B">
        <w:t>e</w:t>
      </w:r>
      <w:r w:rsidR="00CE4245" w:rsidRPr="00724E4B">
        <w:t>mented to promote the adoption of low-global-warning</w:t>
      </w:r>
      <w:r w:rsidR="005A2A9E" w:rsidRPr="00724E4B">
        <w:t>-</w:t>
      </w:r>
      <w:r w:rsidR="00CE4245" w:rsidRPr="00724E4B">
        <w:t>potential</w:t>
      </w:r>
      <w:r w:rsidR="00FB7596" w:rsidRPr="00724E4B">
        <w:t xml:space="preserve"> (GWP)</w:t>
      </w:r>
      <w:r w:rsidR="00CE4245" w:rsidRPr="00724E4B">
        <w:t xml:space="preserve"> alternatives.</w:t>
      </w:r>
      <w:r w:rsidR="00B03F2B" w:rsidRPr="00724E4B">
        <w:t xml:space="preserve"> </w:t>
      </w:r>
    </w:p>
    <w:p w14:paraId="3C8867FA" w14:textId="77777777" w:rsidR="00711BE6" w:rsidRPr="00724E4B" w:rsidRDefault="00711BE6" w:rsidP="001A5698">
      <w:pPr>
        <w:pStyle w:val="Heading1"/>
        <w:keepNext/>
        <w:numPr>
          <w:ilvl w:val="0"/>
          <w:numId w:val="0"/>
        </w:numPr>
        <w:spacing w:before="240"/>
        <w:rPr>
          <w:u w:val="single"/>
        </w:rPr>
      </w:pPr>
      <w:r w:rsidRPr="00724E4B">
        <w:rPr>
          <w:u w:val="single"/>
        </w:rPr>
        <w:t>HFC consumption by sector</w:t>
      </w:r>
    </w:p>
    <w:p w14:paraId="7DDE9769" w14:textId="442E635C" w:rsidR="0076538A" w:rsidRPr="00724E4B" w:rsidRDefault="00F423A7" w:rsidP="0076538A">
      <w:pPr>
        <w:pStyle w:val="Heading1"/>
        <w:spacing w:before="240"/>
      </w:pPr>
      <w:r w:rsidRPr="00724E4B">
        <w:t xml:space="preserve">In </w:t>
      </w:r>
      <w:r w:rsidR="00430943" w:rsidRPr="00724E4B">
        <w:t xml:space="preserve">Somalia, </w:t>
      </w:r>
      <w:r w:rsidR="003731D1" w:rsidRPr="00724E4B">
        <w:t>HFC consumption</w:t>
      </w:r>
      <w:r w:rsidR="005477FE" w:rsidRPr="00724E4B">
        <w:t xml:space="preserve"> in 2024 was </w:t>
      </w:r>
      <w:r w:rsidR="000C5C52" w:rsidRPr="00724E4B">
        <w:t xml:space="preserve">found </w:t>
      </w:r>
      <w:r w:rsidR="0036177A" w:rsidRPr="00724E4B">
        <w:t>primarily in the ser</w:t>
      </w:r>
      <w:r w:rsidR="006960CF" w:rsidRPr="00724E4B">
        <w:t xml:space="preserve">vicing sector </w:t>
      </w:r>
      <w:r w:rsidR="000C5C52" w:rsidRPr="00724E4B">
        <w:t>(</w:t>
      </w:r>
      <w:r w:rsidR="00134CF7" w:rsidRPr="00724E4B">
        <w:t>8</w:t>
      </w:r>
      <w:r w:rsidR="00177DBC" w:rsidRPr="00724E4B">
        <w:t>3.9</w:t>
      </w:r>
      <w:r w:rsidR="000C5C52" w:rsidRPr="00724E4B">
        <w:t xml:space="preserve"> per cent </w:t>
      </w:r>
      <w:r w:rsidR="00134CF7" w:rsidRPr="00724E4B">
        <w:t>CO</w:t>
      </w:r>
      <w:r w:rsidR="00134CF7" w:rsidRPr="00724E4B">
        <w:rPr>
          <w:vertAlign w:val="subscript"/>
        </w:rPr>
        <w:t>2</w:t>
      </w:r>
      <w:r w:rsidR="00134CF7" w:rsidRPr="00724E4B">
        <w:t>-eq tonnes</w:t>
      </w:r>
      <w:r w:rsidR="000C5C52" w:rsidRPr="00724E4B">
        <w:t>)</w:t>
      </w:r>
      <w:r w:rsidR="00E61331" w:rsidRPr="00724E4B">
        <w:t xml:space="preserve"> with some consumption in the </w:t>
      </w:r>
      <w:r w:rsidR="00ED4276" w:rsidRPr="00724E4B">
        <w:t>manufacturing</w:t>
      </w:r>
      <w:r w:rsidR="00E61331" w:rsidRPr="00724E4B">
        <w:t xml:space="preserve"> of</w:t>
      </w:r>
      <w:r w:rsidR="00BA67F9" w:rsidRPr="00724E4B">
        <w:t xml:space="preserve"> PU foam (</w:t>
      </w:r>
      <w:r w:rsidR="00235D06" w:rsidRPr="00724E4B">
        <w:t>1</w:t>
      </w:r>
      <w:r w:rsidR="00E94E1F" w:rsidRPr="00724E4B">
        <w:t>6</w:t>
      </w:r>
      <w:r w:rsidR="000F2DAD" w:rsidRPr="00724E4B">
        <w:t>.1</w:t>
      </w:r>
      <w:r w:rsidR="00235D06" w:rsidRPr="00724E4B">
        <w:t xml:space="preserve"> per cent)</w:t>
      </w:r>
      <w:r w:rsidR="00E94E1F" w:rsidRPr="00724E4B">
        <w:t>.</w:t>
      </w:r>
      <w:r w:rsidR="000C5C52" w:rsidRPr="00724E4B">
        <w:t xml:space="preserve"> </w:t>
      </w:r>
      <w:r w:rsidR="00711BE6" w:rsidRPr="00724E4B">
        <w:t>HFCs consumed for servicing</w:t>
      </w:r>
      <w:r w:rsidR="006D133A" w:rsidRPr="00724E4B">
        <w:t xml:space="preserve"> </w:t>
      </w:r>
      <w:r w:rsidR="003D430C" w:rsidRPr="00724E4B">
        <w:t xml:space="preserve">are mainly </w:t>
      </w:r>
      <w:r w:rsidR="006D133A" w:rsidRPr="00724E4B">
        <w:t xml:space="preserve">in </w:t>
      </w:r>
      <w:r w:rsidR="009D408E" w:rsidRPr="00724E4B">
        <w:t xml:space="preserve">commercial refrigeration </w:t>
      </w:r>
      <w:r w:rsidR="0061426D" w:rsidRPr="00724E4B">
        <w:t>(</w:t>
      </w:r>
      <w:r w:rsidR="00F608E4" w:rsidRPr="00724E4B">
        <w:rPr>
          <w:szCs w:val="24"/>
        </w:rPr>
        <w:t>22.8</w:t>
      </w:r>
      <w:r w:rsidR="00992183" w:rsidRPr="00724E4B">
        <w:rPr>
          <w:szCs w:val="24"/>
        </w:rPr>
        <w:t xml:space="preserve"> per cent</w:t>
      </w:r>
      <w:r w:rsidR="0061426D" w:rsidRPr="00724E4B">
        <w:rPr>
          <w:szCs w:val="24"/>
        </w:rPr>
        <w:t xml:space="preserve"> in mt and </w:t>
      </w:r>
      <w:r w:rsidR="00A45411" w:rsidRPr="00724E4B">
        <w:rPr>
          <w:szCs w:val="24"/>
        </w:rPr>
        <w:t>28</w:t>
      </w:r>
      <w:r w:rsidR="0061426D" w:rsidRPr="00724E4B">
        <w:rPr>
          <w:szCs w:val="24"/>
        </w:rPr>
        <w:t>.8</w:t>
      </w:r>
      <w:r w:rsidR="00992183" w:rsidRPr="00724E4B">
        <w:rPr>
          <w:szCs w:val="24"/>
        </w:rPr>
        <w:t xml:space="preserve"> per cent</w:t>
      </w:r>
      <w:r w:rsidR="0061426D" w:rsidRPr="00724E4B">
        <w:rPr>
          <w:szCs w:val="24"/>
        </w:rPr>
        <w:t xml:space="preserve"> of CO</w:t>
      </w:r>
      <w:r w:rsidR="0061426D" w:rsidRPr="00724E4B">
        <w:rPr>
          <w:szCs w:val="24"/>
          <w:vertAlign w:val="subscript"/>
        </w:rPr>
        <w:t>2</w:t>
      </w:r>
      <w:r w:rsidR="0061426D" w:rsidRPr="00724E4B">
        <w:rPr>
          <w:szCs w:val="24"/>
        </w:rPr>
        <w:t xml:space="preserve">-eq </w:t>
      </w:r>
      <w:r w:rsidR="006D2FE5" w:rsidRPr="00724E4B">
        <w:rPr>
          <w:szCs w:val="24"/>
        </w:rPr>
        <w:t>tonnes</w:t>
      </w:r>
      <w:r w:rsidR="0061426D" w:rsidRPr="00724E4B">
        <w:rPr>
          <w:szCs w:val="24"/>
        </w:rPr>
        <w:t xml:space="preserve">) </w:t>
      </w:r>
      <w:r w:rsidR="00711BE6" w:rsidRPr="00724E4B">
        <w:t xml:space="preserve">followed by </w:t>
      </w:r>
      <w:r w:rsidR="003A3CC4" w:rsidRPr="00724E4B">
        <w:t xml:space="preserve">mobile air-conditioning </w:t>
      </w:r>
      <w:r w:rsidR="00A90BB1" w:rsidRPr="00724E4B">
        <w:t xml:space="preserve">(MAC) </w:t>
      </w:r>
      <w:r w:rsidR="00711BE6" w:rsidRPr="00724E4B">
        <w:t>(</w:t>
      </w:r>
      <w:r w:rsidR="00A45411" w:rsidRPr="00724E4B">
        <w:t>20.2</w:t>
      </w:r>
      <w:r w:rsidR="00992183" w:rsidRPr="00724E4B">
        <w:t xml:space="preserve"> per cent</w:t>
      </w:r>
      <w:r w:rsidR="006D2FE5" w:rsidRPr="00724E4B">
        <w:t xml:space="preserve"> in mt and </w:t>
      </w:r>
      <w:r w:rsidR="00A45411" w:rsidRPr="00724E4B">
        <w:t>15</w:t>
      </w:r>
      <w:r w:rsidR="006D2FE5" w:rsidRPr="00724E4B">
        <w:t>.1</w:t>
      </w:r>
      <w:r w:rsidR="00992183" w:rsidRPr="00724E4B">
        <w:t xml:space="preserve"> per cent</w:t>
      </w:r>
      <w:r w:rsidR="006D2FE5" w:rsidRPr="00724E4B">
        <w:t xml:space="preserve"> of CO₂-eq tonnes</w:t>
      </w:r>
      <w:r w:rsidR="00711BE6" w:rsidRPr="00724E4B">
        <w:t xml:space="preserve">), </w:t>
      </w:r>
      <w:r w:rsidR="00B14997" w:rsidRPr="00724E4B">
        <w:t>industrial refrigeration (</w:t>
      </w:r>
      <w:r w:rsidR="00A45411" w:rsidRPr="00724E4B">
        <w:t>16.5</w:t>
      </w:r>
      <w:r w:rsidR="00B14997" w:rsidRPr="00724E4B">
        <w:t xml:space="preserve"> per cent in mt and </w:t>
      </w:r>
      <w:r w:rsidR="00A45411" w:rsidRPr="00724E4B">
        <w:t>21</w:t>
      </w:r>
      <w:r w:rsidR="00F63923" w:rsidRPr="00724E4B">
        <w:t>.0</w:t>
      </w:r>
      <w:r w:rsidR="00F122AE" w:rsidRPr="00724E4B">
        <w:t xml:space="preserve"> per cent</w:t>
      </w:r>
      <w:r w:rsidR="00B14997" w:rsidRPr="00724E4B">
        <w:t xml:space="preserve"> of </w:t>
      </w:r>
      <w:r w:rsidR="00B14997" w:rsidRPr="00724E4B">
        <w:rPr>
          <w:szCs w:val="24"/>
        </w:rPr>
        <w:t>CO</w:t>
      </w:r>
      <w:r w:rsidR="00B14997" w:rsidRPr="00724E4B">
        <w:rPr>
          <w:szCs w:val="24"/>
          <w:vertAlign w:val="subscript"/>
        </w:rPr>
        <w:t>2</w:t>
      </w:r>
      <w:r w:rsidR="00B14997" w:rsidRPr="00724E4B">
        <w:rPr>
          <w:szCs w:val="24"/>
        </w:rPr>
        <w:t>-eq tonnes</w:t>
      </w:r>
      <w:r w:rsidR="00B14997" w:rsidRPr="00724E4B">
        <w:t>)</w:t>
      </w:r>
      <w:r w:rsidR="005E3343" w:rsidRPr="00724E4B">
        <w:t>,</w:t>
      </w:r>
      <w:r w:rsidR="0031795E" w:rsidRPr="00724E4B">
        <w:t xml:space="preserve"> domestic refrigeration (</w:t>
      </w:r>
      <w:r w:rsidR="00A45411" w:rsidRPr="00724E4B">
        <w:t>8.</w:t>
      </w:r>
      <w:r w:rsidR="000F2DAD" w:rsidRPr="00724E4B">
        <w:t>8</w:t>
      </w:r>
      <w:r w:rsidR="001713FE" w:rsidRPr="00724E4B">
        <w:t> </w:t>
      </w:r>
      <w:r w:rsidR="0031795E" w:rsidRPr="00724E4B">
        <w:t xml:space="preserve">per cent in mt and </w:t>
      </w:r>
      <w:r w:rsidR="00A45411" w:rsidRPr="00724E4B">
        <w:t>6.5</w:t>
      </w:r>
      <w:r w:rsidR="0031795E" w:rsidRPr="00724E4B">
        <w:t xml:space="preserve"> per cent</w:t>
      </w:r>
      <w:r w:rsidR="00C302BB" w:rsidRPr="00724E4B">
        <w:t xml:space="preserve"> of CO₂-eq tonnes)</w:t>
      </w:r>
      <w:r w:rsidR="00897258" w:rsidRPr="00724E4B">
        <w:t>,</w:t>
      </w:r>
      <w:r w:rsidR="003425EC" w:rsidRPr="00724E4B">
        <w:t xml:space="preserve"> residential air-conditioning (AC)</w:t>
      </w:r>
      <w:r w:rsidR="0031795E" w:rsidRPr="00724E4B">
        <w:t xml:space="preserve"> </w:t>
      </w:r>
      <w:r w:rsidR="00897258" w:rsidRPr="00724E4B">
        <w:t xml:space="preserve">(8.4 per cent in mt and 9 per cent of CO₂-eq tonnes), and other subsectors </w:t>
      </w:r>
      <w:r w:rsidR="00711BE6" w:rsidRPr="00724E4B">
        <w:t>as shown in tables </w:t>
      </w:r>
      <w:r w:rsidR="007C0E9B" w:rsidRPr="00724E4B">
        <w:t>3</w:t>
      </w:r>
      <w:r w:rsidR="00711BE6" w:rsidRPr="00724E4B">
        <w:t xml:space="preserve"> and </w:t>
      </w:r>
      <w:r w:rsidR="007C0E9B" w:rsidRPr="00724E4B">
        <w:t>4</w:t>
      </w:r>
      <w:r w:rsidR="00711BE6" w:rsidRPr="00724E4B">
        <w:t xml:space="preserve">. </w:t>
      </w:r>
    </w:p>
    <w:p w14:paraId="5FB3686F" w14:textId="1806D9EC" w:rsidR="00711BE6" w:rsidRPr="00724E4B" w:rsidRDefault="00711BE6" w:rsidP="00711BE6">
      <w:pPr>
        <w:pStyle w:val="Heading1"/>
        <w:keepNext/>
        <w:numPr>
          <w:ilvl w:val="0"/>
          <w:numId w:val="0"/>
        </w:numPr>
        <w:spacing w:before="240" w:after="0"/>
        <w:rPr>
          <w:b/>
          <w:bCs/>
        </w:rPr>
      </w:pPr>
      <w:r w:rsidRPr="00724E4B">
        <w:rPr>
          <w:b/>
          <w:bCs/>
        </w:rPr>
        <w:t>Table</w:t>
      </w:r>
      <w:r w:rsidR="003119F4" w:rsidRPr="00724E4B">
        <w:rPr>
          <w:b/>
          <w:bCs/>
        </w:rPr>
        <w:t xml:space="preserve"> 3.</w:t>
      </w:r>
      <w:r w:rsidRPr="00724E4B">
        <w:rPr>
          <w:b/>
          <w:bCs/>
        </w:rPr>
        <w:t xml:space="preserve"> HFC consumption in </w:t>
      </w:r>
      <w:r w:rsidR="00F42906" w:rsidRPr="00724E4B">
        <w:rPr>
          <w:b/>
          <w:bCs/>
        </w:rPr>
        <w:t>Somalia</w:t>
      </w:r>
      <w:r w:rsidRPr="00724E4B">
        <w:rPr>
          <w:b/>
          <w:bCs/>
        </w:rPr>
        <w:t xml:space="preserve"> by</w:t>
      </w:r>
      <w:r w:rsidR="0045158B" w:rsidRPr="00724E4B">
        <w:rPr>
          <w:b/>
          <w:bCs/>
        </w:rPr>
        <w:t xml:space="preserve"> sector </w:t>
      </w:r>
      <w:r w:rsidRPr="00724E4B">
        <w:rPr>
          <w:b/>
          <w:bCs/>
        </w:rPr>
        <w:t>in m</w:t>
      </w:r>
      <w:r w:rsidR="0003712B" w:rsidRPr="00724E4B">
        <w:rPr>
          <w:b/>
          <w:bCs/>
        </w:rPr>
        <w:t xml:space="preserve">etric </w:t>
      </w:r>
      <w:r w:rsidRPr="00724E4B">
        <w:rPr>
          <w:b/>
          <w:bCs/>
        </w:rPr>
        <w:t>t</w:t>
      </w:r>
      <w:r w:rsidR="0003712B" w:rsidRPr="00724E4B">
        <w:rPr>
          <w:b/>
          <w:bCs/>
        </w:rPr>
        <w:t>onnes</w:t>
      </w:r>
      <w:r w:rsidRPr="00724E4B">
        <w:rPr>
          <w:b/>
          <w:bCs/>
        </w:rPr>
        <w:t xml:space="preserve"> (</w:t>
      </w:r>
      <w:r w:rsidR="003119F4" w:rsidRPr="00724E4B">
        <w:rPr>
          <w:b/>
          <w:bCs/>
        </w:rPr>
        <w:t>2024</w:t>
      </w:r>
      <w:r w:rsidRPr="00724E4B">
        <w:rPr>
          <w:b/>
          <w:bCs/>
        </w:rPr>
        <w:t>)</w:t>
      </w:r>
    </w:p>
    <w:tbl>
      <w:tblPr>
        <w:tblW w:w="9445" w:type="dxa"/>
        <w:tblLayout w:type="fixed"/>
        <w:tblLook w:val="04A0" w:firstRow="1" w:lastRow="0" w:firstColumn="1" w:lastColumn="0" w:noHBand="0" w:noVBand="1"/>
      </w:tblPr>
      <w:tblGrid>
        <w:gridCol w:w="2263"/>
        <w:gridCol w:w="1162"/>
        <w:gridCol w:w="1003"/>
        <w:gridCol w:w="1003"/>
        <w:gridCol w:w="1004"/>
        <w:gridCol w:w="1003"/>
        <w:gridCol w:w="1003"/>
        <w:gridCol w:w="1004"/>
      </w:tblGrid>
      <w:tr w:rsidR="00FF6CCF" w:rsidRPr="00724E4B" w14:paraId="005DB897" w14:textId="77777777" w:rsidTr="0040663E">
        <w:trPr>
          <w:trHeight w:val="520"/>
        </w:trPr>
        <w:tc>
          <w:tcPr>
            <w:tcW w:w="2263" w:type="dxa"/>
            <w:tcBorders>
              <w:top w:val="single" w:sz="4" w:space="0" w:color="auto"/>
              <w:left w:val="single" w:sz="4" w:space="0" w:color="auto"/>
              <w:bottom w:val="single" w:sz="4" w:space="0" w:color="auto"/>
              <w:right w:val="single" w:sz="4" w:space="0" w:color="auto"/>
            </w:tcBorders>
            <w:vAlign w:val="center"/>
            <w:hideMark/>
          </w:tcPr>
          <w:p w14:paraId="0F186D4B" w14:textId="710C5A8C" w:rsidR="003F58CB" w:rsidRPr="00724E4B" w:rsidRDefault="005E5398" w:rsidP="00DD493D">
            <w:pPr>
              <w:jc w:val="center"/>
              <w:rPr>
                <w:b/>
                <w:bCs/>
                <w:sz w:val="20"/>
                <w:szCs w:val="20"/>
              </w:rPr>
            </w:pPr>
            <w:r w:rsidRPr="00724E4B">
              <w:rPr>
                <w:b/>
                <w:bCs/>
                <w:sz w:val="20"/>
                <w:szCs w:val="20"/>
              </w:rPr>
              <w:t>Sector</w:t>
            </w:r>
          </w:p>
        </w:tc>
        <w:tc>
          <w:tcPr>
            <w:tcW w:w="1162" w:type="dxa"/>
            <w:tcBorders>
              <w:top w:val="single" w:sz="4" w:space="0" w:color="auto"/>
              <w:left w:val="nil"/>
              <w:bottom w:val="single" w:sz="4" w:space="0" w:color="auto"/>
              <w:right w:val="single" w:sz="4" w:space="0" w:color="auto"/>
            </w:tcBorders>
            <w:vAlign w:val="center"/>
            <w:hideMark/>
          </w:tcPr>
          <w:p w14:paraId="37259663" w14:textId="77777777" w:rsidR="003F58CB" w:rsidRPr="00724E4B" w:rsidRDefault="003F58CB" w:rsidP="00DD493D">
            <w:pPr>
              <w:jc w:val="center"/>
              <w:rPr>
                <w:b/>
                <w:bCs/>
                <w:sz w:val="20"/>
                <w:szCs w:val="20"/>
              </w:rPr>
            </w:pPr>
            <w:r w:rsidRPr="00724E4B">
              <w:rPr>
                <w:b/>
                <w:bCs/>
                <w:sz w:val="20"/>
                <w:szCs w:val="20"/>
              </w:rPr>
              <w:t>HFC-134a</w:t>
            </w:r>
          </w:p>
        </w:tc>
        <w:tc>
          <w:tcPr>
            <w:tcW w:w="1003" w:type="dxa"/>
            <w:tcBorders>
              <w:top w:val="single" w:sz="4" w:space="0" w:color="auto"/>
              <w:left w:val="nil"/>
              <w:bottom w:val="single" w:sz="4" w:space="0" w:color="auto"/>
              <w:right w:val="single" w:sz="4" w:space="0" w:color="auto"/>
            </w:tcBorders>
            <w:vAlign w:val="center"/>
            <w:hideMark/>
          </w:tcPr>
          <w:p w14:paraId="38071A06" w14:textId="77777777" w:rsidR="003F58CB" w:rsidRPr="00724E4B" w:rsidRDefault="003F58CB" w:rsidP="00DD493D">
            <w:pPr>
              <w:jc w:val="center"/>
              <w:rPr>
                <w:b/>
                <w:bCs/>
                <w:sz w:val="20"/>
                <w:szCs w:val="20"/>
              </w:rPr>
            </w:pPr>
            <w:r w:rsidRPr="00724E4B">
              <w:rPr>
                <w:b/>
                <w:bCs/>
                <w:sz w:val="20"/>
                <w:szCs w:val="20"/>
              </w:rPr>
              <w:t>R-404A</w:t>
            </w:r>
          </w:p>
        </w:tc>
        <w:tc>
          <w:tcPr>
            <w:tcW w:w="1003" w:type="dxa"/>
            <w:tcBorders>
              <w:top w:val="single" w:sz="4" w:space="0" w:color="auto"/>
              <w:left w:val="nil"/>
              <w:bottom w:val="single" w:sz="4" w:space="0" w:color="auto"/>
              <w:right w:val="single" w:sz="4" w:space="0" w:color="auto"/>
            </w:tcBorders>
            <w:vAlign w:val="center"/>
            <w:hideMark/>
          </w:tcPr>
          <w:p w14:paraId="037E2BA7" w14:textId="77777777" w:rsidR="003F58CB" w:rsidRPr="00724E4B" w:rsidRDefault="003F58CB" w:rsidP="00DD493D">
            <w:pPr>
              <w:jc w:val="center"/>
              <w:rPr>
                <w:b/>
                <w:bCs/>
                <w:sz w:val="20"/>
                <w:szCs w:val="20"/>
              </w:rPr>
            </w:pPr>
            <w:r w:rsidRPr="00724E4B">
              <w:rPr>
                <w:b/>
                <w:bCs/>
                <w:sz w:val="20"/>
                <w:szCs w:val="20"/>
              </w:rPr>
              <w:t>R-407A</w:t>
            </w:r>
          </w:p>
        </w:tc>
        <w:tc>
          <w:tcPr>
            <w:tcW w:w="1004" w:type="dxa"/>
            <w:tcBorders>
              <w:top w:val="single" w:sz="4" w:space="0" w:color="auto"/>
              <w:left w:val="nil"/>
              <w:bottom w:val="single" w:sz="4" w:space="0" w:color="auto"/>
              <w:right w:val="single" w:sz="4" w:space="0" w:color="auto"/>
            </w:tcBorders>
            <w:vAlign w:val="center"/>
            <w:hideMark/>
          </w:tcPr>
          <w:p w14:paraId="1A5D667C" w14:textId="77777777" w:rsidR="003F58CB" w:rsidRPr="00724E4B" w:rsidRDefault="003F58CB" w:rsidP="00DD493D">
            <w:pPr>
              <w:jc w:val="center"/>
              <w:rPr>
                <w:b/>
                <w:bCs/>
                <w:sz w:val="20"/>
                <w:szCs w:val="20"/>
              </w:rPr>
            </w:pPr>
            <w:r w:rsidRPr="00724E4B">
              <w:rPr>
                <w:b/>
                <w:bCs/>
                <w:sz w:val="20"/>
                <w:szCs w:val="20"/>
              </w:rPr>
              <w:t>R-407C</w:t>
            </w:r>
          </w:p>
        </w:tc>
        <w:tc>
          <w:tcPr>
            <w:tcW w:w="1003" w:type="dxa"/>
            <w:tcBorders>
              <w:top w:val="single" w:sz="4" w:space="0" w:color="auto"/>
              <w:left w:val="nil"/>
              <w:bottom w:val="single" w:sz="4" w:space="0" w:color="auto"/>
              <w:right w:val="single" w:sz="4" w:space="0" w:color="auto"/>
            </w:tcBorders>
            <w:vAlign w:val="center"/>
            <w:hideMark/>
          </w:tcPr>
          <w:p w14:paraId="0C315B19" w14:textId="77777777" w:rsidR="003F58CB" w:rsidRPr="00724E4B" w:rsidRDefault="003F58CB" w:rsidP="00DD493D">
            <w:pPr>
              <w:jc w:val="center"/>
              <w:rPr>
                <w:b/>
                <w:bCs/>
                <w:sz w:val="20"/>
                <w:szCs w:val="20"/>
              </w:rPr>
            </w:pPr>
            <w:r w:rsidRPr="00724E4B">
              <w:rPr>
                <w:b/>
                <w:bCs/>
                <w:sz w:val="20"/>
                <w:szCs w:val="20"/>
              </w:rPr>
              <w:t>R-410A</w:t>
            </w:r>
          </w:p>
        </w:tc>
        <w:tc>
          <w:tcPr>
            <w:tcW w:w="1003" w:type="dxa"/>
            <w:tcBorders>
              <w:top w:val="single" w:sz="4" w:space="0" w:color="auto"/>
              <w:left w:val="nil"/>
              <w:bottom w:val="single" w:sz="4" w:space="0" w:color="auto"/>
              <w:right w:val="single" w:sz="4" w:space="0" w:color="auto"/>
            </w:tcBorders>
            <w:vAlign w:val="center"/>
            <w:hideMark/>
          </w:tcPr>
          <w:p w14:paraId="5C807C76" w14:textId="6AC81C9F" w:rsidR="003F58CB" w:rsidRPr="00724E4B" w:rsidRDefault="003F58CB" w:rsidP="00DD493D">
            <w:pPr>
              <w:jc w:val="center"/>
              <w:rPr>
                <w:b/>
                <w:bCs/>
                <w:sz w:val="20"/>
                <w:szCs w:val="20"/>
              </w:rPr>
            </w:pPr>
            <w:r w:rsidRPr="00724E4B">
              <w:rPr>
                <w:b/>
                <w:bCs/>
                <w:sz w:val="20"/>
                <w:szCs w:val="20"/>
              </w:rPr>
              <w:t xml:space="preserve">Total </w:t>
            </w:r>
          </w:p>
        </w:tc>
        <w:tc>
          <w:tcPr>
            <w:tcW w:w="1004" w:type="dxa"/>
            <w:tcBorders>
              <w:top w:val="single" w:sz="4" w:space="0" w:color="auto"/>
              <w:left w:val="nil"/>
              <w:bottom w:val="single" w:sz="4" w:space="0" w:color="auto"/>
              <w:right w:val="single" w:sz="4" w:space="0" w:color="auto"/>
            </w:tcBorders>
            <w:vAlign w:val="center"/>
            <w:hideMark/>
          </w:tcPr>
          <w:p w14:paraId="6C4E345A" w14:textId="34B0E05B" w:rsidR="003F58CB" w:rsidRPr="00724E4B" w:rsidRDefault="003F58CB" w:rsidP="00DD493D">
            <w:pPr>
              <w:jc w:val="center"/>
              <w:rPr>
                <w:b/>
                <w:bCs/>
                <w:sz w:val="20"/>
                <w:szCs w:val="20"/>
              </w:rPr>
            </w:pPr>
            <w:r w:rsidRPr="00724E4B">
              <w:rPr>
                <w:b/>
                <w:bCs/>
                <w:sz w:val="20"/>
                <w:szCs w:val="20"/>
              </w:rPr>
              <w:t xml:space="preserve">Share of total </w:t>
            </w:r>
          </w:p>
          <w:p w14:paraId="4833A56A" w14:textId="535CA2EF" w:rsidR="00DD493D" w:rsidRPr="00724E4B" w:rsidRDefault="00DD493D" w:rsidP="00DD493D">
            <w:pPr>
              <w:jc w:val="center"/>
              <w:rPr>
                <w:b/>
                <w:bCs/>
                <w:sz w:val="20"/>
                <w:szCs w:val="20"/>
              </w:rPr>
            </w:pPr>
            <w:r w:rsidRPr="00724E4B">
              <w:rPr>
                <w:b/>
                <w:bCs/>
                <w:sz w:val="20"/>
                <w:szCs w:val="20"/>
              </w:rPr>
              <w:t>(%)</w:t>
            </w:r>
          </w:p>
        </w:tc>
      </w:tr>
      <w:tr w:rsidR="00206427" w:rsidRPr="00724E4B" w14:paraId="3F3C57FC" w14:textId="77777777" w:rsidTr="0040663E">
        <w:trPr>
          <w:trHeight w:val="238"/>
        </w:trPr>
        <w:tc>
          <w:tcPr>
            <w:tcW w:w="2263" w:type="dxa"/>
            <w:tcBorders>
              <w:top w:val="single" w:sz="4" w:space="0" w:color="auto"/>
              <w:left w:val="single" w:sz="4" w:space="0" w:color="auto"/>
              <w:bottom w:val="single" w:sz="4" w:space="0" w:color="auto"/>
              <w:right w:val="single" w:sz="4" w:space="0" w:color="auto"/>
            </w:tcBorders>
          </w:tcPr>
          <w:p w14:paraId="28E461BE" w14:textId="27981365" w:rsidR="00206427" w:rsidRPr="00724E4B" w:rsidRDefault="00E776EF" w:rsidP="00766A96">
            <w:pPr>
              <w:jc w:val="left"/>
              <w:rPr>
                <w:b/>
                <w:bCs/>
                <w:sz w:val="20"/>
                <w:szCs w:val="20"/>
              </w:rPr>
            </w:pPr>
            <w:r w:rsidRPr="00724E4B">
              <w:rPr>
                <w:b/>
                <w:bCs/>
                <w:sz w:val="20"/>
                <w:szCs w:val="20"/>
              </w:rPr>
              <w:t>Manufacturing</w:t>
            </w:r>
          </w:p>
        </w:tc>
        <w:tc>
          <w:tcPr>
            <w:tcW w:w="1162" w:type="dxa"/>
            <w:tcBorders>
              <w:top w:val="nil"/>
              <w:left w:val="nil"/>
              <w:bottom w:val="single" w:sz="4" w:space="0" w:color="auto"/>
              <w:right w:val="single" w:sz="4" w:space="0" w:color="auto"/>
            </w:tcBorders>
            <w:vAlign w:val="center"/>
          </w:tcPr>
          <w:p w14:paraId="5C866F44" w14:textId="77777777" w:rsidR="00206427" w:rsidRPr="00724E4B" w:rsidRDefault="00206427" w:rsidP="003F58CB">
            <w:pPr>
              <w:rPr>
                <w:sz w:val="20"/>
                <w:szCs w:val="20"/>
              </w:rPr>
            </w:pPr>
          </w:p>
        </w:tc>
        <w:tc>
          <w:tcPr>
            <w:tcW w:w="1003" w:type="dxa"/>
            <w:tcBorders>
              <w:top w:val="nil"/>
              <w:left w:val="nil"/>
              <w:bottom w:val="single" w:sz="4" w:space="0" w:color="auto"/>
              <w:right w:val="single" w:sz="4" w:space="0" w:color="auto"/>
            </w:tcBorders>
            <w:vAlign w:val="center"/>
          </w:tcPr>
          <w:p w14:paraId="2C677B37" w14:textId="77777777" w:rsidR="00206427" w:rsidRPr="00724E4B" w:rsidRDefault="00206427" w:rsidP="003F58CB">
            <w:pPr>
              <w:rPr>
                <w:sz w:val="20"/>
                <w:szCs w:val="20"/>
              </w:rPr>
            </w:pPr>
          </w:p>
        </w:tc>
        <w:tc>
          <w:tcPr>
            <w:tcW w:w="1003" w:type="dxa"/>
            <w:tcBorders>
              <w:top w:val="nil"/>
              <w:left w:val="nil"/>
              <w:bottom w:val="single" w:sz="4" w:space="0" w:color="auto"/>
              <w:right w:val="single" w:sz="4" w:space="0" w:color="auto"/>
            </w:tcBorders>
            <w:vAlign w:val="center"/>
          </w:tcPr>
          <w:p w14:paraId="18EEBBF5" w14:textId="77777777" w:rsidR="00206427" w:rsidRPr="00724E4B" w:rsidRDefault="00206427" w:rsidP="003F58CB">
            <w:pPr>
              <w:rPr>
                <w:sz w:val="20"/>
                <w:szCs w:val="20"/>
              </w:rPr>
            </w:pPr>
          </w:p>
        </w:tc>
        <w:tc>
          <w:tcPr>
            <w:tcW w:w="1004" w:type="dxa"/>
            <w:tcBorders>
              <w:top w:val="nil"/>
              <w:left w:val="nil"/>
              <w:bottom w:val="single" w:sz="4" w:space="0" w:color="auto"/>
              <w:right w:val="single" w:sz="4" w:space="0" w:color="auto"/>
            </w:tcBorders>
            <w:vAlign w:val="center"/>
          </w:tcPr>
          <w:p w14:paraId="19AD6AB7" w14:textId="77777777" w:rsidR="00206427" w:rsidRPr="00724E4B" w:rsidRDefault="00206427" w:rsidP="003F58CB">
            <w:pPr>
              <w:rPr>
                <w:sz w:val="20"/>
                <w:szCs w:val="20"/>
              </w:rPr>
            </w:pPr>
          </w:p>
        </w:tc>
        <w:tc>
          <w:tcPr>
            <w:tcW w:w="1003" w:type="dxa"/>
            <w:tcBorders>
              <w:top w:val="nil"/>
              <w:left w:val="nil"/>
              <w:bottom w:val="single" w:sz="4" w:space="0" w:color="auto"/>
              <w:right w:val="single" w:sz="4" w:space="0" w:color="auto"/>
            </w:tcBorders>
            <w:vAlign w:val="center"/>
          </w:tcPr>
          <w:p w14:paraId="2CE3B79D" w14:textId="77777777" w:rsidR="00206427" w:rsidRPr="00724E4B" w:rsidRDefault="00206427" w:rsidP="003F58CB">
            <w:pPr>
              <w:rPr>
                <w:sz w:val="20"/>
                <w:szCs w:val="20"/>
              </w:rPr>
            </w:pPr>
          </w:p>
        </w:tc>
        <w:tc>
          <w:tcPr>
            <w:tcW w:w="1003" w:type="dxa"/>
            <w:tcBorders>
              <w:top w:val="nil"/>
              <w:left w:val="nil"/>
              <w:bottom w:val="single" w:sz="4" w:space="0" w:color="auto"/>
              <w:right w:val="single" w:sz="4" w:space="0" w:color="auto"/>
            </w:tcBorders>
            <w:vAlign w:val="center"/>
          </w:tcPr>
          <w:p w14:paraId="3707C04D" w14:textId="77777777" w:rsidR="00206427" w:rsidRPr="00724E4B" w:rsidRDefault="00206427" w:rsidP="003F58CB">
            <w:pPr>
              <w:rPr>
                <w:sz w:val="20"/>
                <w:szCs w:val="20"/>
              </w:rPr>
            </w:pPr>
          </w:p>
        </w:tc>
        <w:tc>
          <w:tcPr>
            <w:tcW w:w="1004" w:type="dxa"/>
            <w:tcBorders>
              <w:top w:val="nil"/>
              <w:left w:val="nil"/>
              <w:bottom w:val="single" w:sz="4" w:space="0" w:color="auto"/>
              <w:right w:val="single" w:sz="4" w:space="0" w:color="auto"/>
            </w:tcBorders>
            <w:vAlign w:val="center"/>
          </w:tcPr>
          <w:p w14:paraId="3F6921A4" w14:textId="77777777" w:rsidR="00206427" w:rsidRPr="00724E4B" w:rsidRDefault="00206427" w:rsidP="003F58CB">
            <w:pPr>
              <w:rPr>
                <w:sz w:val="20"/>
                <w:szCs w:val="20"/>
              </w:rPr>
            </w:pPr>
          </w:p>
        </w:tc>
      </w:tr>
      <w:tr w:rsidR="00FF6CCF" w:rsidRPr="00724E4B" w14:paraId="0297C173" w14:textId="77777777" w:rsidTr="0040663E">
        <w:trPr>
          <w:trHeight w:val="238"/>
        </w:trPr>
        <w:tc>
          <w:tcPr>
            <w:tcW w:w="2263" w:type="dxa"/>
            <w:tcBorders>
              <w:top w:val="single" w:sz="4" w:space="0" w:color="auto"/>
              <w:left w:val="single" w:sz="4" w:space="0" w:color="auto"/>
              <w:bottom w:val="single" w:sz="4" w:space="0" w:color="auto"/>
              <w:right w:val="single" w:sz="4" w:space="0" w:color="auto"/>
            </w:tcBorders>
          </w:tcPr>
          <w:p w14:paraId="3572BE64" w14:textId="7B1C4EEE" w:rsidR="0039648D" w:rsidRPr="00724E4B" w:rsidRDefault="00FA50A1" w:rsidP="00766A96">
            <w:pPr>
              <w:jc w:val="left"/>
              <w:rPr>
                <w:sz w:val="20"/>
                <w:szCs w:val="20"/>
              </w:rPr>
            </w:pPr>
            <w:r w:rsidRPr="00724E4B">
              <w:rPr>
                <w:sz w:val="20"/>
                <w:szCs w:val="20"/>
              </w:rPr>
              <w:t xml:space="preserve">Foam </w:t>
            </w:r>
          </w:p>
        </w:tc>
        <w:tc>
          <w:tcPr>
            <w:tcW w:w="1162" w:type="dxa"/>
            <w:tcBorders>
              <w:top w:val="nil"/>
              <w:left w:val="nil"/>
              <w:bottom w:val="single" w:sz="4" w:space="0" w:color="auto"/>
              <w:right w:val="single" w:sz="4" w:space="0" w:color="auto"/>
            </w:tcBorders>
          </w:tcPr>
          <w:p w14:paraId="0DFED1FB" w14:textId="57F1F4DF" w:rsidR="0039648D" w:rsidRPr="00724E4B" w:rsidRDefault="00FA50A1" w:rsidP="00766A96">
            <w:pPr>
              <w:jc w:val="right"/>
              <w:rPr>
                <w:sz w:val="20"/>
                <w:szCs w:val="20"/>
              </w:rPr>
            </w:pPr>
            <w:r w:rsidRPr="00724E4B">
              <w:rPr>
                <w:sz w:val="20"/>
                <w:szCs w:val="20"/>
              </w:rPr>
              <w:t>85.64</w:t>
            </w:r>
          </w:p>
        </w:tc>
        <w:tc>
          <w:tcPr>
            <w:tcW w:w="1003" w:type="dxa"/>
            <w:tcBorders>
              <w:top w:val="nil"/>
              <w:left w:val="nil"/>
              <w:bottom w:val="single" w:sz="4" w:space="0" w:color="auto"/>
              <w:right w:val="single" w:sz="4" w:space="0" w:color="auto"/>
            </w:tcBorders>
          </w:tcPr>
          <w:p w14:paraId="03CA40E3" w14:textId="77C9ABF1" w:rsidR="0039648D" w:rsidRPr="00724E4B" w:rsidRDefault="004B241F" w:rsidP="00766A96">
            <w:pPr>
              <w:jc w:val="right"/>
              <w:rPr>
                <w:sz w:val="20"/>
                <w:szCs w:val="20"/>
              </w:rPr>
            </w:pPr>
            <w:r w:rsidRPr="00724E4B">
              <w:rPr>
                <w:sz w:val="20"/>
                <w:szCs w:val="20"/>
              </w:rPr>
              <w:t>0.00</w:t>
            </w:r>
          </w:p>
        </w:tc>
        <w:tc>
          <w:tcPr>
            <w:tcW w:w="1003" w:type="dxa"/>
            <w:tcBorders>
              <w:top w:val="nil"/>
              <w:left w:val="nil"/>
              <w:bottom w:val="single" w:sz="4" w:space="0" w:color="auto"/>
              <w:right w:val="single" w:sz="4" w:space="0" w:color="auto"/>
            </w:tcBorders>
          </w:tcPr>
          <w:p w14:paraId="0127E882" w14:textId="1C3DFB68" w:rsidR="0039648D" w:rsidRPr="00724E4B" w:rsidRDefault="004B241F" w:rsidP="00766A96">
            <w:pPr>
              <w:jc w:val="right"/>
              <w:rPr>
                <w:sz w:val="20"/>
                <w:szCs w:val="20"/>
              </w:rPr>
            </w:pPr>
            <w:r w:rsidRPr="00724E4B">
              <w:rPr>
                <w:sz w:val="20"/>
                <w:szCs w:val="20"/>
              </w:rPr>
              <w:t>0.00</w:t>
            </w:r>
          </w:p>
        </w:tc>
        <w:tc>
          <w:tcPr>
            <w:tcW w:w="1004" w:type="dxa"/>
            <w:tcBorders>
              <w:top w:val="nil"/>
              <w:left w:val="nil"/>
              <w:bottom w:val="single" w:sz="4" w:space="0" w:color="auto"/>
              <w:right w:val="single" w:sz="4" w:space="0" w:color="auto"/>
            </w:tcBorders>
          </w:tcPr>
          <w:p w14:paraId="730F84DC" w14:textId="0F9200B6" w:rsidR="0039648D" w:rsidRPr="00724E4B" w:rsidRDefault="004B241F" w:rsidP="00766A96">
            <w:pPr>
              <w:jc w:val="right"/>
              <w:rPr>
                <w:sz w:val="20"/>
                <w:szCs w:val="20"/>
              </w:rPr>
            </w:pPr>
            <w:r w:rsidRPr="00724E4B">
              <w:rPr>
                <w:sz w:val="20"/>
                <w:szCs w:val="20"/>
              </w:rPr>
              <w:t>0.00</w:t>
            </w:r>
          </w:p>
        </w:tc>
        <w:tc>
          <w:tcPr>
            <w:tcW w:w="1003" w:type="dxa"/>
            <w:tcBorders>
              <w:top w:val="nil"/>
              <w:left w:val="nil"/>
              <w:bottom w:val="single" w:sz="4" w:space="0" w:color="auto"/>
              <w:right w:val="single" w:sz="4" w:space="0" w:color="auto"/>
            </w:tcBorders>
          </w:tcPr>
          <w:p w14:paraId="3568F09F" w14:textId="74E99728" w:rsidR="0039648D" w:rsidRPr="00724E4B" w:rsidRDefault="004B241F" w:rsidP="00766A96">
            <w:pPr>
              <w:jc w:val="right"/>
              <w:rPr>
                <w:sz w:val="20"/>
                <w:szCs w:val="20"/>
              </w:rPr>
            </w:pPr>
            <w:r w:rsidRPr="00724E4B">
              <w:rPr>
                <w:sz w:val="20"/>
                <w:szCs w:val="20"/>
              </w:rPr>
              <w:t>0.00</w:t>
            </w:r>
          </w:p>
        </w:tc>
        <w:tc>
          <w:tcPr>
            <w:tcW w:w="1003" w:type="dxa"/>
            <w:tcBorders>
              <w:top w:val="nil"/>
              <w:left w:val="nil"/>
              <w:bottom w:val="single" w:sz="4" w:space="0" w:color="auto"/>
              <w:right w:val="single" w:sz="4" w:space="0" w:color="auto"/>
            </w:tcBorders>
          </w:tcPr>
          <w:p w14:paraId="15E3DD27" w14:textId="74278795" w:rsidR="0039648D" w:rsidRPr="00724E4B" w:rsidRDefault="00FA50A1" w:rsidP="00766A96">
            <w:pPr>
              <w:jc w:val="right"/>
              <w:rPr>
                <w:sz w:val="20"/>
                <w:szCs w:val="20"/>
              </w:rPr>
            </w:pPr>
            <w:r w:rsidRPr="00724E4B">
              <w:rPr>
                <w:sz w:val="20"/>
                <w:szCs w:val="20"/>
              </w:rPr>
              <w:t>85.64</w:t>
            </w:r>
          </w:p>
        </w:tc>
        <w:tc>
          <w:tcPr>
            <w:tcW w:w="1004" w:type="dxa"/>
            <w:tcBorders>
              <w:top w:val="nil"/>
              <w:left w:val="nil"/>
              <w:bottom w:val="single" w:sz="4" w:space="0" w:color="auto"/>
              <w:right w:val="single" w:sz="4" w:space="0" w:color="auto"/>
            </w:tcBorders>
          </w:tcPr>
          <w:p w14:paraId="61A7EF64" w14:textId="6B7A4EFF" w:rsidR="0039648D" w:rsidRPr="00724E4B" w:rsidRDefault="008837A5" w:rsidP="00766A96">
            <w:pPr>
              <w:jc w:val="right"/>
              <w:rPr>
                <w:sz w:val="20"/>
                <w:szCs w:val="20"/>
              </w:rPr>
            </w:pPr>
            <w:r w:rsidRPr="00724E4B">
              <w:rPr>
                <w:sz w:val="20"/>
                <w:szCs w:val="20"/>
              </w:rPr>
              <w:t>16</w:t>
            </w:r>
            <w:r w:rsidR="003554F8" w:rsidRPr="00724E4B">
              <w:rPr>
                <w:sz w:val="20"/>
                <w:szCs w:val="20"/>
              </w:rPr>
              <w:t>.1</w:t>
            </w:r>
          </w:p>
        </w:tc>
      </w:tr>
      <w:tr w:rsidR="00FF6CCF" w:rsidRPr="00724E4B" w14:paraId="257D6BED" w14:textId="77777777" w:rsidTr="0040663E">
        <w:trPr>
          <w:trHeight w:val="238"/>
        </w:trPr>
        <w:tc>
          <w:tcPr>
            <w:tcW w:w="2263" w:type="dxa"/>
            <w:tcBorders>
              <w:top w:val="single" w:sz="4" w:space="0" w:color="auto"/>
              <w:left w:val="single" w:sz="4" w:space="0" w:color="auto"/>
              <w:bottom w:val="single" w:sz="4" w:space="0" w:color="auto"/>
              <w:right w:val="single" w:sz="4" w:space="0" w:color="auto"/>
            </w:tcBorders>
          </w:tcPr>
          <w:p w14:paraId="69ABA493" w14:textId="12F595E0" w:rsidR="006136E6" w:rsidRPr="00724E4B" w:rsidRDefault="000E2BAE" w:rsidP="00766A96">
            <w:pPr>
              <w:jc w:val="left"/>
              <w:rPr>
                <w:b/>
                <w:bCs/>
                <w:i/>
                <w:iCs/>
                <w:sz w:val="20"/>
                <w:szCs w:val="20"/>
              </w:rPr>
            </w:pPr>
            <w:r w:rsidRPr="00724E4B">
              <w:rPr>
                <w:b/>
                <w:bCs/>
                <w:i/>
                <w:iCs/>
                <w:sz w:val="20"/>
                <w:szCs w:val="20"/>
              </w:rPr>
              <w:t>Subtotal manufacturing</w:t>
            </w:r>
          </w:p>
        </w:tc>
        <w:tc>
          <w:tcPr>
            <w:tcW w:w="1162" w:type="dxa"/>
            <w:tcBorders>
              <w:top w:val="nil"/>
              <w:left w:val="nil"/>
              <w:bottom w:val="single" w:sz="4" w:space="0" w:color="auto"/>
              <w:right w:val="single" w:sz="4" w:space="0" w:color="auto"/>
            </w:tcBorders>
          </w:tcPr>
          <w:p w14:paraId="78D58054" w14:textId="379AD17D" w:rsidR="006136E6" w:rsidRPr="00724E4B" w:rsidRDefault="00EF3994" w:rsidP="00766A96">
            <w:pPr>
              <w:jc w:val="right"/>
              <w:rPr>
                <w:b/>
                <w:bCs/>
                <w:i/>
                <w:iCs/>
                <w:sz w:val="20"/>
                <w:szCs w:val="20"/>
              </w:rPr>
            </w:pPr>
            <w:r w:rsidRPr="00724E4B">
              <w:rPr>
                <w:b/>
                <w:bCs/>
                <w:i/>
                <w:iCs/>
                <w:sz w:val="20"/>
                <w:szCs w:val="20"/>
              </w:rPr>
              <w:t>85.64</w:t>
            </w:r>
          </w:p>
        </w:tc>
        <w:tc>
          <w:tcPr>
            <w:tcW w:w="1003" w:type="dxa"/>
            <w:tcBorders>
              <w:top w:val="nil"/>
              <w:left w:val="nil"/>
              <w:bottom w:val="single" w:sz="4" w:space="0" w:color="auto"/>
              <w:right w:val="single" w:sz="4" w:space="0" w:color="auto"/>
            </w:tcBorders>
          </w:tcPr>
          <w:p w14:paraId="31A90A0E" w14:textId="0301B0EB" w:rsidR="006136E6" w:rsidRPr="00724E4B" w:rsidRDefault="00EF3994" w:rsidP="00766A96">
            <w:pPr>
              <w:jc w:val="right"/>
              <w:rPr>
                <w:b/>
                <w:bCs/>
                <w:i/>
                <w:iCs/>
                <w:sz w:val="20"/>
                <w:szCs w:val="20"/>
              </w:rPr>
            </w:pPr>
            <w:r w:rsidRPr="00724E4B">
              <w:rPr>
                <w:b/>
                <w:bCs/>
                <w:i/>
                <w:iCs/>
                <w:sz w:val="20"/>
                <w:szCs w:val="20"/>
              </w:rPr>
              <w:t>0.00</w:t>
            </w:r>
          </w:p>
        </w:tc>
        <w:tc>
          <w:tcPr>
            <w:tcW w:w="1003" w:type="dxa"/>
            <w:tcBorders>
              <w:top w:val="nil"/>
              <w:left w:val="nil"/>
              <w:bottom w:val="single" w:sz="4" w:space="0" w:color="auto"/>
              <w:right w:val="single" w:sz="4" w:space="0" w:color="auto"/>
            </w:tcBorders>
          </w:tcPr>
          <w:p w14:paraId="3CF39886" w14:textId="3E113385" w:rsidR="006136E6" w:rsidRPr="00724E4B" w:rsidRDefault="00EF3994" w:rsidP="00766A96">
            <w:pPr>
              <w:jc w:val="right"/>
              <w:rPr>
                <w:b/>
                <w:bCs/>
                <w:i/>
                <w:iCs/>
                <w:sz w:val="20"/>
                <w:szCs w:val="20"/>
              </w:rPr>
            </w:pPr>
            <w:r w:rsidRPr="00724E4B">
              <w:rPr>
                <w:b/>
                <w:bCs/>
                <w:i/>
                <w:iCs/>
                <w:sz w:val="20"/>
                <w:szCs w:val="20"/>
              </w:rPr>
              <w:t>0.00</w:t>
            </w:r>
          </w:p>
        </w:tc>
        <w:tc>
          <w:tcPr>
            <w:tcW w:w="1004" w:type="dxa"/>
            <w:tcBorders>
              <w:top w:val="nil"/>
              <w:left w:val="nil"/>
              <w:bottom w:val="single" w:sz="4" w:space="0" w:color="auto"/>
              <w:right w:val="single" w:sz="4" w:space="0" w:color="auto"/>
            </w:tcBorders>
          </w:tcPr>
          <w:p w14:paraId="682F138F" w14:textId="78920883" w:rsidR="006136E6" w:rsidRPr="00724E4B" w:rsidRDefault="00EF3994" w:rsidP="00766A96">
            <w:pPr>
              <w:jc w:val="right"/>
              <w:rPr>
                <w:b/>
                <w:bCs/>
                <w:i/>
                <w:iCs/>
                <w:sz w:val="20"/>
                <w:szCs w:val="20"/>
              </w:rPr>
            </w:pPr>
            <w:r w:rsidRPr="00724E4B">
              <w:rPr>
                <w:b/>
                <w:bCs/>
                <w:i/>
                <w:iCs/>
                <w:sz w:val="20"/>
                <w:szCs w:val="20"/>
              </w:rPr>
              <w:t>0.00</w:t>
            </w:r>
          </w:p>
        </w:tc>
        <w:tc>
          <w:tcPr>
            <w:tcW w:w="1003" w:type="dxa"/>
            <w:tcBorders>
              <w:top w:val="nil"/>
              <w:left w:val="nil"/>
              <w:bottom w:val="single" w:sz="4" w:space="0" w:color="auto"/>
              <w:right w:val="single" w:sz="4" w:space="0" w:color="auto"/>
            </w:tcBorders>
          </w:tcPr>
          <w:p w14:paraId="710E4EB4" w14:textId="57CEDB41" w:rsidR="006136E6" w:rsidRPr="00724E4B" w:rsidRDefault="00EF3994" w:rsidP="00766A96">
            <w:pPr>
              <w:jc w:val="right"/>
              <w:rPr>
                <w:b/>
                <w:bCs/>
                <w:i/>
                <w:iCs/>
                <w:sz w:val="20"/>
                <w:szCs w:val="20"/>
              </w:rPr>
            </w:pPr>
            <w:r w:rsidRPr="00724E4B">
              <w:rPr>
                <w:b/>
                <w:bCs/>
                <w:i/>
                <w:iCs/>
                <w:sz w:val="20"/>
                <w:szCs w:val="20"/>
              </w:rPr>
              <w:t>0.00</w:t>
            </w:r>
          </w:p>
        </w:tc>
        <w:tc>
          <w:tcPr>
            <w:tcW w:w="1003" w:type="dxa"/>
            <w:tcBorders>
              <w:top w:val="nil"/>
              <w:left w:val="nil"/>
              <w:bottom w:val="single" w:sz="4" w:space="0" w:color="auto"/>
              <w:right w:val="single" w:sz="4" w:space="0" w:color="auto"/>
            </w:tcBorders>
          </w:tcPr>
          <w:p w14:paraId="4CEE55F6" w14:textId="6AAE547E" w:rsidR="006136E6" w:rsidRPr="00724E4B" w:rsidRDefault="00EF3994" w:rsidP="00766A96">
            <w:pPr>
              <w:jc w:val="right"/>
              <w:rPr>
                <w:b/>
                <w:bCs/>
                <w:i/>
                <w:iCs/>
                <w:sz w:val="20"/>
                <w:szCs w:val="20"/>
              </w:rPr>
            </w:pPr>
            <w:r w:rsidRPr="00724E4B">
              <w:rPr>
                <w:b/>
                <w:bCs/>
                <w:i/>
                <w:iCs/>
                <w:sz w:val="20"/>
                <w:szCs w:val="20"/>
              </w:rPr>
              <w:t>85.64</w:t>
            </w:r>
          </w:p>
        </w:tc>
        <w:tc>
          <w:tcPr>
            <w:tcW w:w="1004" w:type="dxa"/>
            <w:tcBorders>
              <w:top w:val="nil"/>
              <w:left w:val="nil"/>
              <w:bottom w:val="single" w:sz="4" w:space="0" w:color="auto"/>
              <w:right w:val="single" w:sz="4" w:space="0" w:color="auto"/>
            </w:tcBorders>
          </w:tcPr>
          <w:p w14:paraId="6E64A0E5" w14:textId="4E357B61" w:rsidR="006136E6" w:rsidRPr="00724E4B" w:rsidRDefault="003554F8" w:rsidP="00766A96">
            <w:pPr>
              <w:jc w:val="right"/>
              <w:rPr>
                <w:b/>
                <w:bCs/>
                <w:i/>
                <w:iCs/>
                <w:sz w:val="20"/>
                <w:szCs w:val="20"/>
              </w:rPr>
            </w:pPr>
            <w:r w:rsidRPr="00724E4B">
              <w:rPr>
                <w:b/>
                <w:bCs/>
                <w:i/>
                <w:iCs/>
                <w:sz w:val="20"/>
                <w:szCs w:val="20"/>
              </w:rPr>
              <w:t>16.1</w:t>
            </w:r>
          </w:p>
        </w:tc>
      </w:tr>
      <w:tr w:rsidR="006C7C22" w:rsidRPr="00724E4B" w14:paraId="7B66B0AD" w14:textId="77777777" w:rsidTr="0040663E">
        <w:trPr>
          <w:trHeight w:val="238"/>
        </w:trPr>
        <w:tc>
          <w:tcPr>
            <w:tcW w:w="9445" w:type="dxa"/>
            <w:gridSpan w:val="8"/>
            <w:tcBorders>
              <w:top w:val="single" w:sz="4" w:space="0" w:color="auto"/>
              <w:left w:val="single" w:sz="4" w:space="0" w:color="auto"/>
              <w:bottom w:val="single" w:sz="4" w:space="0" w:color="auto"/>
              <w:right w:val="single" w:sz="4" w:space="0" w:color="auto"/>
            </w:tcBorders>
          </w:tcPr>
          <w:p w14:paraId="37135312" w14:textId="1A9FCD14" w:rsidR="006C7C22" w:rsidRPr="00724E4B" w:rsidRDefault="006C7C22" w:rsidP="006C7C22">
            <w:pPr>
              <w:jc w:val="center"/>
              <w:rPr>
                <w:sz w:val="20"/>
                <w:szCs w:val="20"/>
              </w:rPr>
            </w:pPr>
            <w:r w:rsidRPr="00724E4B">
              <w:rPr>
                <w:b/>
                <w:bCs/>
                <w:sz w:val="20"/>
                <w:szCs w:val="20"/>
              </w:rPr>
              <w:t>Refrigeration and AC servicing</w:t>
            </w:r>
          </w:p>
        </w:tc>
      </w:tr>
      <w:tr w:rsidR="006C7C22" w:rsidRPr="00724E4B" w14:paraId="1569E17B" w14:textId="77777777" w:rsidTr="0040663E">
        <w:trPr>
          <w:trHeight w:val="238"/>
        </w:trPr>
        <w:tc>
          <w:tcPr>
            <w:tcW w:w="9445" w:type="dxa"/>
            <w:gridSpan w:val="8"/>
            <w:tcBorders>
              <w:top w:val="single" w:sz="4" w:space="0" w:color="auto"/>
              <w:left w:val="single" w:sz="4" w:space="0" w:color="auto"/>
              <w:bottom w:val="single" w:sz="4" w:space="0" w:color="auto"/>
              <w:right w:val="single" w:sz="4" w:space="0" w:color="auto"/>
            </w:tcBorders>
          </w:tcPr>
          <w:p w14:paraId="22619A51" w14:textId="04463078" w:rsidR="006C7C22" w:rsidRPr="00724E4B" w:rsidRDefault="006C7C22" w:rsidP="003F58CB">
            <w:pPr>
              <w:rPr>
                <w:sz w:val="20"/>
                <w:szCs w:val="20"/>
              </w:rPr>
            </w:pPr>
            <w:r w:rsidRPr="00724E4B">
              <w:rPr>
                <w:b/>
                <w:bCs/>
                <w:sz w:val="20"/>
                <w:szCs w:val="20"/>
                <w:lang w:eastAsia="en-CA"/>
              </w:rPr>
              <w:t>Refrigeration subsectors</w:t>
            </w:r>
          </w:p>
        </w:tc>
      </w:tr>
      <w:tr w:rsidR="00FF6CCF" w:rsidRPr="00724E4B" w14:paraId="18A77753" w14:textId="77777777" w:rsidTr="0040663E">
        <w:trPr>
          <w:trHeight w:val="238"/>
        </w:trPr>
        <w:tc>
          <w:tcPr>
            <w:tcW w:w="2263" w:type="dxa"/>
            <w:tcBorders>
              <w:top w:val="single" w:sz="4" w:space="0" w:color="auto"/>
              <w:left w:val="single" w:sz="4" w:space="0" w:color="auto"/>
              <w:bottom w:val="single" w:sz="4" w:space="0" w:color="auto"/>
              <w:right w:val="single" w:sz="4" w:space="0" w:color="auto"/>
            </w:tcBorders>
            <w:hideMark/>
          </w:tcPr>
          <w:p w14:paraId="3193BC07" w14:textId="49F75269" w:rsidR="003F58CB" w:rsidRPr="00724E4B" w:rsidRDefault="003F58CB" w:rsidP="00766A96">
            <w:pPr>
              <w:jc w:val="left"/>
              <w:rPr>
                <w:sz w:val="20"/>
                <w:szCs w:val="20"/>
              </w:rPr>
            </w:pPr>
            <w:r w:rsidRPr="00724E4B">
              <w:rPr>
                <w:sz w:val="20"/>
                <w:szCs w:val="20"/>
              </w:rPr>
              <w:t xml:space="preserve">Domestic </w:t>
            </w:r>
          </w:p>
        </w:tc>
        <w:tc>
          <w:tcPr>
            <w:tcW w:w="1162" w:type="dxa"/>
            <w:tcBorders>
              <w:top w:val="nil"/>
              <w:left w:val="nil"/>
              <w:bottom w:val="single" w:sz="4" w:space="0" w:color="auto"/>
              <w:right w:val="single" w:sz="4" w:space="0" w:color="auto"/>
            </w:tcBorders>
            <w:hideMark/>
          </w:tcPr>
          <w:p w14:paraId="0BA12B1F" w14:textId="77777777" w:rsidR="003F58CB" w:rsidRPr="00724E4B" w:rsidRDefault="003F58CB" w:rsidP="00766A96">
            <w:pPr>
              <w:jc w:val="right"/>
              <w:rPr>
                <w:sz w:val="20"/>
                <w:szCs w:val="20"/>
              </w:rPr>
            </w:pPr>
            <w:r w:rsidRPr="00724E4B">
              <w:rPr>
                <w:sz w:val="20"/>
                <w:szCs w:val="20"/>
              </w:rPr>
              <w:t>46.45</w:t>
            </w:r>
          </w:p>
        </w:tc>
        <w:tc>
          <w:tcPr>
            <w:tcW w:w="1003" w:type="dxa"/>
            <w:tcBorders>
              <w:top w:val="nil"/>
              <w:left w:val="nil"/>
              <w:bottom w:val="single" w:sz="4" w:space="0" w:color="auto"/>
              <w:right w:val="single" w:sz="4" w:space="0" w:color="auto"/>
            </w:tcBorders>
            <w:hideMark/>
          </w:tcPr>
          <w:p w14:paraId="40FFEED2" w14:textId="77777777" w:rsidR="003F58CB" w:rsidRPr="00724E4B" w:rsidRDefault="003F58CB" w:rsidP="00766A96">
            <w:pPr>
              <w:jc w:val="right"/>
              <w:rPr>
                <w:sz w:val="20"/>
                <w:szCs w:val="20"/>
              </w:rPr>
            </w:pPr>
            <w:r w:rsidRPr="00724E4B">
              <w:rPr>
                <w:sz w:val="20"/>
                <w:szCs w:val="20"/>
              </w:rPr>
              <w:t>0.00</w:t>
            </w:r>
          </w:p>
        </w:tc>
        <w:tc>
          <w:tcPr>
            <w:tcW w:w="1003" w:type="dxa"/>
            <w:tcBorders>
              <w:top w:val="nil"/>
              <w:left w:val="nil"/>
              <w:bottom w:val="single" w:sz="4" w:space="0" w:color="auto"/>
              <w:right w:val="single" w:sz="4" w:space="0" w:color="auto"/>
            </w:tcBorders>
            <w:hideMark/>
          </w:tcPr>
          <w:p w14:paraId="3579CEB9" w14:textId="77777777" w:rsidR="003F58CB" w:rsidRPr="00724E4B" w:rsidRDefault="003F58CB" w:rsidP="00766A96">
            <w:pPr>
              <w:jc w:val="right"/>
              <w:rPr>
                <w:sz w:val="20"/>
                <w:szCs w:val="20"/>
              </w:rPr>
            </w:pPr>
            <w:r w:rsidRPr="00724E4B">
              <w:rPr>
                <w:sz w:val="20"/>
                <w:szCs w:val="20"/>
              </w:rPr>
              <w:t>0.00</w:t>
            </w:r>
          </w:p>
        </w:tc>
        <w:tc>
          <w:tcPr>
            <w:tcW w:w="1004" w:type="dxa"/>
            <w:tcBorders>
              <w:top w:val="nil"/>
              <w:left w:val="nil"/>
              <w:bottom w:val="single" w:sz="4" w:space="0" w:color="auto"/>
              <w:right w:val="single" w:sz="4" w:space="0" w:color="auto"/>
            </w:tcBorders>
            <w:hideMark/>
          </w:tcPr>
          <w:p w14:paraId="1CFC6048" w14:textId="77777777" w:rsidR="003F58CB" w:rsidRPr="00724E4B" w:rsidRDefault="003F58CB" w:rsidP="00766A96">
            <w:pPr>
              <w:jc w:val="right"/>
              <w:rPr>
                <w:sz w:val="20"/>
                <w:szCs w:val="20"/>
              </w:rPr>
            </w:pPr>
            <w:r w:rsidRPr="00724E4B">
              <w:rPr>
                <w:sz w:val="20"/>
                <w:szCs w:val="20"/>
              </w:rPr>
              <w:t>0.00</w:t>
            </w:r>
          </w:p>
        </w:tc>
        <w:tc>
          <w:tcPr>
            <w:tcW w:w="1003" w:type="dxa"/>
            <w:tcBorders>
              <w:top w:val="nil"/>
              <w:left w:val="nil"/>
              <w:bottom w:val="single" w:sz="4" w:space="0" w:color="auto"/>
              <w:right w:val="single" w:sz="4" w:space="0" w:color="auto"/>
            </w:tcBorders>
            <w:hideMark/>
          </w:tcPr>
          <w:p w14:paraId="1906722A" w14:textId="77777777" w:rsidR="003F58CB" w:rsidRPr="00724E4B" w:rsidRDefault="003F58CB" w:rsidP="00766A96">
            <w:pPr>
              <w:jc w:val="right"/>
              <w:rPr>
                <w:sz w:val="20"/>
                <w:szCs w:val="20"/>
              </w:rPr>
            </w:pPr>
            <w:r w:rsidRPr="00724E4B">
              <w:rPr>
                <w:sz w:val="20"/>
                <w:szCs w:val="20"/>
              </w:rPr>
              <w:t>0.00</w:t>
            </w:r>
          </w:p>
        </w:tc>
        <w:tc>
          <w:tcPr>
            <w:tcW w:w="1003" w:type="dxa"/>
            <w:tcBorders>
              <w:top w:val="nil"/>
              <w:left w:val="nil"/>
              <w:bottom w:val="single" w:sz="4" w:space="0" w:color="auto"/>
              <w:right w:val="single" w:sz="4" w:space="0" w:color="auto"/>
            </w:tcBorders>
            <w:hideMark/>
          </w:tcPr>
          <w:p w14:paraId="27567E17" w14:textId="77777777" w:rsidR="003F58CB" w:rsidRPr="00724E4B" w:rsidRDefault="003F58CB" w:rsidP="00766A96">
            <w:pPr>
              <w:jc w:val="right"/>
              <w:rPr>
                <w:sz w:val="20"/>
                <w:szCs w:val="20"/>
              </w:rPr>
            </w:pPr>
            <w:r w:rsidRPr="00724E4B">
              <w:rPr>
                <w:sz w:val="20"/>
                <w:szCs w:val="20"/>
              </w:rPr>
              <w:t>46.45</w:t>
            </w:r>
          </w:p>
        </w:tc>
        <w:tc>
          <w:tcPr>
            <w:tcW w:w="1004" w:type="dxa"/>
            <w:tcBorders>
              <w:top w:val="nil"/>
              <w:left w:val="nil"/>
              <w:bottom w:val="single" w:sz="4" w:space="0" w:color="auto"/>
              <w:right w:val="single" w:sz="4" w:space="0" w:color="auto"/>
            </w:tcBorders>
            <w:hideMark/>
          </w:tcPr>
          <w:p w14:paraId="3C30011D" w14:textId="388DC87D" w:rsidR="003F58CB" w:rsidRPr="00724E4B" w:rsidRDefault="003554F8" w:rsidP="00766A96">
            <w:pPr>
              <w:jc w:val="right"/>
              <w:rPr>
                <w:sz w:val="20"/>
                <w:szCs w:val="20"/>
              </w:rPr>
            </w:pPr>
            <w:r w:rsidRPr="00724E4B">
              <w:rPr>
                <w:sz w:val="20"/>
                <w:szCs w:val="20"/>
              </w:rPr>
              <w:t>8.</w:t>
            </w:r>
            <w:r w:rsidR="005052D5" w:rsidRPr="00724E4B">
              <w:rPr>
                <w:sz w:val="20"/>
                <w:szCs w:val="20"/>
              </w:rPr>
              <w:t>8</w:t>
            </w:r>
          </w:p>
        </w:tc>
      </w:tr>
      <w:tr w:rsidR="00B74982" w:rsidRPr="00724E4B" w14:paraId="4419F7E2" w14:textId="77777777" w:rsidTr="0040663E">
        <w:trPr>
          <w:trHeight w:val="238"/>
        </w:trPr>
        <w:tc>
          <w:tcPr>
            <w:tcW w:w="2263" w:type="dxa"/>
            <w:tcBorders>
              <w:top w:val="single" w:sz="4" w:space="0" w:color="auto"/>
              <w:left w:val="single" w:sz="4" w:space="0" w:color="auto"/>
              <w:bottom w:val="single" w:sz="4" w:space="0" w:color="auto"/>
              <w:right w:val="single" w:sz="4" w:space="0" w:color="auto"/>
            </w:tcBorders>
          </w:tcPr>
          <w:p w14:paraId="219E5F32" w14:textId="63326740" w:rsidR="00B74982" w:rsidRPr="00724E4B" w:rsidRDefault="00B74982" w:rsidP="00766A96">
            <w:pPr>
              <w:jc w:val="left"/>
              <w:rPr>
                <w:sz w:val="20"/>
                <w:szCs w:val="20"/>
              </w:rPr>
            </w:pPr>
            <w:r w:rsidRPr="00724E4B">
              <w:rPr>
                <w:sz w:val="20"/>
                <w:szCs w:val="20"/>
              </w:rPr>
              <w:t xml:space="preserve">Commercial </w:t>
            </w:r>
          </w:p>
        </w:tc>
        <w:tc>
          <w:tcPr>
            <w:tcW w:w="1162" w:type="dxa"/>
            <w:tcBorders>
              <w:top w:val="nil"/>
              <w:left w:val="nil"/>
              <w:bottom w:val="single" w:sz="4" w:space="0" w:color="auto"/>
              <w:right w:val="single" w:sz="4" w:space="0" w:color="auto"/>
            </w:tcBorders>
          </w:tcPr>
          <w:p w14:paraId="53B6D588" w14:textId="2780819C" w:rsidR="00B74982" w:rsidRPr="00724E4B" w:rsidRDefault="00B74982" w:rsidP="00766A96">
            <w:pPr>
              <w:jc w:val="right"/>
              <w:rPr>
                <w:sz w:val="20"/>
                <w:szCs w:val="20"/>
              </w:rPr>
            </w:pPr>
            <w:r w:rsidRPr="00724E4B">
              <w:rPr>
                <w:sz w:val="20"/>
                <w:szCs w:val="20"/>
              </w:rPr>
              <w:t>10.76</w:t>
            </w:r>
          </w:p>
        </w:tc>
        <w:tc>
          <w:tcPr>
            <w:tcW w:w="1003" w:type="dxa"/>
            <w:tcBorders>
              <w:top w:val="nil"/>
              <w:left w:val="nil"/>
              <w:bottom w:val="single" w:sz="4" w:space="0" w:color="auto"/>
              <w:right w:val="single" w:sz="4" w:space="0" w:color="auto"/>
            </w:tcBorders>
          </w:tcPr>
          <w:p w14:paraId="282AB07A" w14:textId="07F90C20" w:rsidR="00B74982" w:rsidRPr="00724E4B" w:rsidRDefault="00B74982" w:rsidP="00766A96">
            <w:pPr>
              <w:jc w:val="right"/>
              <w:rPr>
                <w:sz w:val="20"/>
                <w:szCs w:val="20"/>
              </w:rPr>
            </w:pPr>
            <w:r w:rsidRPr="00724E4B">
              <w:rPr>
                <w:sz w:val="20"/>
                <w:szCs w:val="20"/>
              </w:rPr>
              <w:t>24.75</w:t>
            </w:r>
          </w:p>
        </w:tc>
        <w:tc>
          <w:tcPr>
            <w:tcW w:w="1003" w:type="dxa"/>
            <w:tcBorders>
              <w:top w:val="nil"/>
              <w:left w:val="nil"/>
              <w:bottom w:val="single" w:sz="4" w:space="0" w:color="auto"/>
              <w:right w:val="single" w:sz="4" w:space="0" w:color="auto"/>
            </w:tcBorders>
          </w:tcPr>
          <w:p w14:paraId="08C10BA5" w14:textId="4C306474" w:rsidR="00B74982" w:rsidRPr="00724E4B" w:rsidRDefault="00B74982" w:rsidP="00766A96">
            <w:pPr>
              <w:jc w:val="right"/>
              <w:rPr>
                <w:sz w:val="20"/>
                <w:szCs w:val="20"/>
              </w:rPr>
            </w:pPr>
            <w:r w:rsidRPr="00724E4B">
              <w:rPr>
                <w:sz w:val="20"/>
                <w:szCs w:val="20"/>
              </w:rPr>
              <w:t>85.3</w:t>
            </w:r>
            <w:r w:rsidR="001F4892" w:rsidRPr="00724E4B">
              <w:rPr>
                <w:sz w:val="20"/>
                <w:szCs w:val="20"/>
              </w:rPr>
              <w:t>0</w:t>
            </w:r>
          </w:p>
        </w:tc>
        <w:tc>
          <w:tcPr>
            <w:tcW w:w="1004" w:type="dxa"/>
            <w:tcBorders>
              <w:top w:val="nil"/>
              <w:left w:val="nil"/>
              <w:bottom w:val="single" w:sz="4" w:space="0" w:color="auto"/>
              <w:right w:val="single" w:sz="4" w:space="0" w:color="auto"/>
            </w:tcBorders>
          </w:tcPr>
          <w:p w14:paraId="70E86BD1" w14:textId="5D5EB195" w:rsidR="00B74982" w:rsidRPr="00724E4B" w:rsidRDefault="00B74982" w:rsidP="00766A96">
            <w:pPr>
              <w:jc w:val="right"/>
              <w:rPr>
                <w:sz w:val="20"/>
                <w:szCs w:val="20"/>
              </w:rPr>
            </w:pPr>
            <w:r w:rsidRPr="00724E4B">
              <w:rPr>
                <w:sz w:val="20"/>
                <w:szCs w:val="20"/>
              </w:rPr>
              <w:t>0</w:t>
            </w:r>
            <w:r w:rsidR="00CA4E93" w:rsidRPr="00724E4B">
              <w:rPr>
                <w:sz w:val="20"/>
                <w:szCs w:val="20"/>
              </w:rPr>
              <w:t>.00</w:t>
            </w:r>
          </w:p>
        </w:tc>
        <w:tc>
          <w:tcPr>
            <w:tcW w:w="1003" w:type="dxa"/>
            <w:tcBorders>
              <w:top w:val="nil"/>
              <w:left w:val="nil"/>
              <w:bottom w:val="single" w:sz="4" w:space="0" w:color="auto"/>
              <w:right w:val="single" w:sz="4" w:space="0" w:color="auto"/>
            </w:tcBorders>
          </w:tcPr>
          <w:p w14:paraId="1F7D1794" w14:textId="6EBB22F4" w:rsidR="00B74982" w:rsidRPr="00724E4B" w:rsidRDefault="00B74982" w:rsidP="00766A96">
            <w:pPr>
              <w:jc w:val="right"/>
              <w:rPr>
                <w:sz w:val="20"/>
                <w:szCs w:val="20"/>
              </w:rPr>
            </w:pPr>
            <w:r w:rsidRPr="00724E4B">
              <w:rPr>
                <w:sz w:val="20"/>
                <w:szCs w:val="20"/>
              </w:rPr>
              <w:t>0</w:t>
            </w:r>
            <w:r w:rsidR="00CA4E93" w:rsidRPr="00724E4B">
              <w:rPr>
                <w:sz w:val="20"/>
                <w:szCs w:val="20"/>
              </w:rPr>
              <w:t>.00</w:t>
            </w:r>
          </w:p>
        </w:tc>
        <w:tc>
          <w:tcPr>
            <w:tcW w:w="1003" w:type="dxa"/>
            <w:tcBorders>
              <w:top w:val="nil"/>
              <w:left w:val="nil"/>
              <w:bottom w:val="single" w:sz="4" w:space="0" w:color="auto"/>
              <w:right w:val="single" w:sz="4" w:space="0" w:color="auto"/>
            </w:tcBorders>
          </w:tcPr>
          <w:p w14:paraId="1CFE5CEA" w14:textId="6589356E" w:rsidR="00B74982" w:rsidRPr="00724E4B" w:rsidRDefault="00B74982" w:rsidP="00766A96">
            <w:pPr>
              <w:jc w:val="right"/>
              <w:rPr>
                <w:sz w:val="20"/>
                <w:szCs w:val="20"/>
              </w:rPr>
            </w:pPr>
            <w:r w:rsidRPr="00724E4B">
              <w:rPr>
                <w:sz w:val="20"/>
                <w:szCs w:val="20"/>
              </w:rPr>
              <w:t>120.82</w:t>
            </w:r>
          </w:p>
        </w:tc>
        <w:tc>
          <w:tcPr>
            <w:tcW w:w="1004" w:type="dxa"/>
            <w:tcBorders>
              <w:top w:val="nil"/>
              <w:left w:val="nil"/>
              <w:bottom w:val="single" w:sz="4" w:space="0" w:color="auto"/>
              <w:right w:val="single" w:sz="4" w:space="0" w:color="auto"/>
            </w:tcBorders>
          </w:tcPr>
          <w:p w14:paraId="653F2FCF" w14:textId="5BD39D64" w:rsidR="00B74982" w:rsidRPr="00724E4B" w:rsidRDefault="00B74982" w:rsidP="00766A96">
            <w:pPr>
              <w:jc w:val="right"/>
              <w:rPr>
                <w:sz w:val="20"/>
                <w:szCs w:val="20"/>
              </w:rPr>
            </w:pPr>
            <w:r w:rsidRPr="00724E4B">
              <w:rPr>
                <w:sz w:val="20"/>
                <w:szCs w:val="20"/>
              </w:rPr>
              <w:t>22.8</w:t>
            </w:r>
          </w:p>
        </w:tc>
      </w:tr>
      <w:tr w:rsidR="00B74982" w:rsidRPr="00724E4B" w14:paraId="43C3EAAD" w14:textId="77777777" w:rsidTr="0040663E">
        <w:trPr>
          <w:trHeight w:val="238"/>
        </w:trPr>
        <w:tc>
          <w:tcPr>
            <w:tcW w:w="2263" w:type="dxa"/>
            <w:tcBorders>
              <w:top w:val="single" w:sz="4" w:space="0" w:color="auto"/>
              <w:left w:val="single" w:sz="4" w:space="0" w:color="auto"/>
              <w:bottom w:val="single" w:sz="4" w:space="0" w:color="auto"/>
              <w:right w:val="single" w:sz="4" w:space="0" w:color="000000"/>
            </w:tcBorders>
            <w:hideMark/>
          </w:tcPr>
          <w:p w14:paraId="508B34A6" w14:textId="105DC348" w:rsidR="00B74982" w:rsidRPr="00724E4B" w:rsidRDefault="00B74982" w:rsidP="00766A96">
            <w:pPr>
              <w:jc w:val="left"/>
              <w:rPr>
                <w:sz w:val="20"/>
                <w:szCs w:val="20"/>
              </w:rPr>
            </w:pPr>
            <w:r w:rsidRPr="00724E4B">
              <w:rPr>
                <w:sz w:val="20"/>
                <w:szCs w:val="20"/>
              </w:rPr>
              <w:t xml:space="preserve">Industrial </w:t>
            </w:r>
          </w:p>
        </w:tc>
        <w:tc>
          <w:tcPr>
            <w:tcW w:w="1162" w:type="dxa"/>
            <w:tcBorders>
              <w:top w:val="nil"/>
              <w:left w:val="nil"/>
              <w:bottom w:val="single" w:sz="4" w:space="0" w:color="auto"/>
              <w:right w:val="single" w:sz="4" w:space="0" w:color="auto"/>
            </w:tcBorders>
            <w:hideMark/>
          </w:tcPr>
          <w:p w14:paraId="076FA99D" w14:textId="77777777" w:rsidR="00B74982" w:rsidRPr="00724E4B" w:rsidRDefault="00B74982" w:rsidP="00766A96">
            <w:pPr>
              <w:jc w:val="right"/>
              <w:rPr>
                <w:sz w:val="20"/>
                <w:szCs w:val="20"/>
              </w:rPr>
            </w:pPr>
            <w:r w:rsidRPr="00724E4B">
              <w:rPr>
                <w:sz w:val="20"/>
                <w:szCs w:val="20"/>
              </w:rPr>
              <w:t>1.79</w:t>
            </w:r>
          </w:p>
        </w:tc>
        <w:tc>
          <w:tcPr>
            <w:tcW w:w="1003" w:type="dxa"/>
            <w:tcBorders>
              <w:top w:val="nil"/>
              <w:left w:val="nil"/>
              <w:bottom w:val="single" w:sz="4" w:space="0" w:color="auto"/>
              <w:right w:val="single" w:sz="4" w:space="0" w:color="auto"/>
            </w:tcBorders>
            <w:hideMark/>
          </w:tcPr>
          <w:p w14:paraId="61CA8F53" w14:textId="77777777" w:rsidR="00B74982" w:rsidRPr="00724E4B" w:rsidRDefault="00B74982" w:rsidP="00766A96">
            <w:pPr>
              <w:jc w:val="right"/>
              <w:rPr>
                <w:sz w:val="20"/>
                <w:szCs w:val="20"/>
              </w:rPr>
            </w:pPr>
            <w:r w:rsidRPr="00724E4B">
              <w:rPr>
                <w:sz w:val="20"/>
                <w:szCs w:val="20"/>
              </w:rPr>
              <w:t>16.20</w:t>
            </w:r>
          </w:p>
        </w:tc>
        <w:tc>
          <w:tcPr>
            <w:tcW w:w="1003" w:type="dxa"/>
            <w:tcBorders>
              <w:top w:val="nil"/>
              <w:left w:val="nil"/>
              <w:bottom w:val="single" w:sz="4" w:space="0" w:color="auto"/>
              <w:right w:val="single" w:sz="4" w:space="0" w:color="auto"/>
            </w:tcBorders>
            <w:hideMark/>
          </w:tcPr>
          <w:p w14:paraId="32E95232" w14:textId="77777777" w:rsidR="00B74982" w:rsidRPr="00724E4B" w:rsidRDefault="00B74982" w:rsidP="00766A96">
            <w:pPr>
              <w:jc w:val="right"/>
              <w:rPr>
                <w:sz w:val="20"/>
                <w:szCs w:val="20"/>
              </w:rPr>
            </w:pPr>
            <w:r w:rsidRPr="00724E4B">
              <w:rPr>
                <w:sz w:val="20"/>
                <w:szCs w:val="20"/>
              </w:rPr>
              <w:t>69.80</w:t>
            </w:r>
          </w:p>
        </w:tc>
        <w:tc>
          <w:tcPr>
            <w:tcW w:w="1004" w:type="dxa"/>
            <w:tcBorders>
              <w:top w:val="nil"/>
              <w:left w:val="nil"/>
              <w:bottom w:val="single" w:sz="4" w:space="0" w:color="auto"/>
              <w:right w:val="single" w:sz="4" w:space="0" w:color="auto"/>
            </w:tcBorders>
            <w:hideMark/>
          </w:tcPr>
          <w:p w14:paraId="3C032959" w14:textId="77777777" w:rsidR="00B74982" w:rsidRPr="00724E4B" w:rsidRDefault="00B74982" w:rsidP="00766A96">
            <w:pPr>
              <w:jc w:val="right"/>
              <w:rPr>
                <w:sz w:val="20"/>
                <w:szCs w:val="20"/>
              </w:rPr>
            </w:pPr>
            <w:r w:rsidRPr="00724E4B">
              <w:rPr>
                <w:sz w:val="20"/>
                <w:szCs w:val="20"/>
              </w:rPr>
              <w:t>0.00</w:t>
            </w:r>
          </w:p>
        </w:tc>
        <w:tc>
          <w:tcPr>
            <w:tcW w:w="1003" w:type="dxa"/>
            <w:tcBorders>
              <w:top w:val="nil"/>
              <w:left w:val="nil"/>
              <w:bottom w:val="single" w:sz="4" w:space="0" w:color="auto"/>
              <w:right w:val="single" w:sz="4" w:space="0" w:color="auto"/>
            </w:tcBorders>
            <w:hideMark/>
          </w:tcPr>
          <w:p w14:paraId="6056055C" w14:textId="77777777" w:rsidR="00B74982" w:rsidRPr="00724E4B" w:rsidRDefault="00B74982" w:rsidP="00766A96">
            <w:pPr>
              <w:jc w:val="right"/>
              <w:rPr>
                <w:sz w:val="20"/>
                <w:szCs w:val="20"/>
              </w:rPr>
            </w:pPr>
            <w:r w:rsidRPr="00724E4B">
              <w:rPr>
                <w:sz w:val="20"/>
                <w:szCs w:val="20"/>
              </w:rPr>
              <w:t>0.00</w:t>
            </w:r>
          </w:p>
        </w:tc>
        <w:tc>
          <w:tcPr>
            <w:tcW w:w="1003" w:type="dxa"/>
            <w:tcBorders>
              <w:top w:val="nil"/>
              <w:left w:val="nil"/>
              <w:bottom w:val="single" w:sz="4" w:space="0" w:color="auto"/>
              <w:right w:val="single" w:sz="4" w:space="0" w:color="auto"/>
            </w:tcBorders>
            <w:hideMark/>
          </w:tcPr>
          <w:p w14:paraId="5F1885F1" w14:textId="77777777" w:rsidR="00B74982" w:rsidRPr="00724E4B" w:rsidRDefault="00B74982" w:rsidP="00766A96">
            <w:pPr>
              <w:jc w:val="right"/>
              <w:rPr>
                <w:sz w:val="20"/>
                <w:szCs w:val="20"/>
              </w:rPr>
            </w:pPr>
            <w:r w:rsidRPr="00724E4B">
              <w:rPr>
                <w:sz w:val="20"/>
                <w:szCs w:val="20"/>
              </w:rPr>
              <w:t>87.79</w:t>
            </w:r>
          </w:p>
        </w:tc>
        <w:tc>
          <w:tcPr>
            <w:tcW w:w="1004" w:type="dxa"/>
            <w:tcBorders>
              <w:top w:val="nil"/>
              <w:left w:val="nil"/>
              <w:bottom w:val="single" w:sz="4" w:space="0" w:color="auto"/>
              <w:right w:val="single" w:sz="4" w:space="0" w:color="auto"/>
            </w:tcBorders>
            <w:hideMark/>
          </w:tcPr>
          <w:p w14:paraId="4AD7617E" w14:textId="7ED3EE1B" w:rsidR="00B74982" w:rsidRPr="00724E4B" w:rsidRDefault="00B74982" w:rsidP="00766A96">
            <w:pPr>
              <w:jc w:val="right"/>
              <w:rPr>
                <w:sz w:val="20"/>
                <w:szCs w:val="20"/>
              </w:rPr>
            </w:pPr>
            <w:r w:rsidRPr="00724E4B">
              <w:rPr>
                <w:sz w:val="20"/>
                <w:szCs w:val="20"/>
              </w:rPr>
              <w:t>16.5</w:t>
            </w:r>
          </w:p>
        </w:tc>
      </w:tr>
      <w:tr w:rsidR="00B74982" w:rsidRPr="00724E4B" w14:paraId="2C3860E9" w14:textId="77777777" w:rsidTr="0040663E">
        <w:trPr>
          <w:trHeight w:val="238"/>
        </w:trPr>
        <w:tc>
          <w:tcPr>
            <w:tcW w:w="2263" w:type="dxa"/>
            <w:tcBorders>
              <w:top w:val="single" w:sz="4" w:space="0" w:color="auto"/>
              <w:left w:val="single" w:sz="4" w:space="0" w:color="auto"/>
              <w:bottom w:val="single" w:sz="4" w:space="0" w:color="auto"/>
              <w:right w:val="single" w:sz="4" w:space="0" w:color="auto"/>
            </w:tcBorders>
            <w:hideMark/>
          </w:tcPr>
          <w:p w14:paraId="4E0EC8C3" w14:textId="26CB6785" w:rsidR="00B74982" w:rsidRPr="00724E4B" w:rsidRDefault="00B74982" w:rsidP="00766A96">
            <w:pPr>
              <w:jc w:val="left"/>
              <w:rPr>
                <w:sz w:val="20"/>
                <w:szCs w:val="20"/>
              </w:rPr>
            </w:pPr>
            <w:r w:rsidRPr="00724E4B">
              <w:rPr>
                <w:sz w:val="20"/>
                <w:szCs w:val="20"/>
              </w:rPr>
              <w:t>Transport</w:t>
            </w:r>
          </w:p>
        </w:tc>
        <w:tc>
          <w:tcPr>
            <w:tcW w:w="1162" w:type="dxa"/>
            <w:tcBorders>
              <w:top w:val="nil"/>
              <w:left w:val="nil"/>
              <w:bottom w:val="single" w:sz="4" w:space="0" w:color="auto"/>
              <w:right w:val="single" w:sz="4" w:space="0" w:color="auto"/>
            </w:tcBorders>
            <w:hideMark/>
          </w:tcPr>
          <w:p w14:paraId="2838B97B" w14:textId="77777777" w:rsidR="00B74982" w:rsidRPr="00724E4B" w:rsidRDefault="00B74982" w:rsidP="00766A96">
            <w:pPr>
              <w:jc w:val="right"/>
              <w:rPr>
                <w:sz w:val="20"/>
                <w:szCs w:val="20"/>
              </w:rPr>
            </w:pPr>
            <w:r w:rsidRPr="00724E4B">
              <w:rPr>
                <w:sz w:val="20"/>
                <w:szCs w:val="20"/>
              </w:rPr>
              <w:t>12.02</w:t>
            </w:r>
          </w:p>
        </w:tc>
        <w:tc>
          <w:tcPr>
            <w:tcW w:w="1003" w:type="dxa"/>
            <w:tcBorders>
              <w:top w:val="nil"/>
              <w:left w:val="nil"/>
              <w:bottom w:val="single" w:sz="4" w:space="0" w:color="auto"/>
              <w:right w:val="single" w:sz="4" w:space="0" w:color="auto"/>
            </w:tcBorders>
            <w:hideMark/>
          </w:tcPr>
          <w:p w14:paraId="233078F4" w14:textId="77777777" w:rsidR="00B74982" w:rsidRPr="00724E4B" w:rsidRDefault="00B74982" w:rsidP="00766A96">
            <w:pPr>
              <w:jc w:val="right"/>
              <w:rPr>
                <w:sz w:val="20"/>
                <w:szCs w:val="20"/>
              </w:rPr>
            </w:pPr>
            <w:r w:rsidRPr="00724E4B">
              <w:rPr>
                <w:sz w:val="20"/>
                <w:szCs w:val="20"/>
              </w:rPr>
              <w:t>4.05</w:t>
            </w:r>
          </w:p>
        </w:tc>
        <w:tc>
          <w:tcPr>
            <w:tcW w:w="1003" w:type="dxa"/>
            <w:tcBorders>
              <w:top w:val="nil"/>
              <w:left w:val="nil"/>
              <w:bottom w:val="single" w:sz="4" w:space="0" w:color="auto"/>
              <w:right w:val="single" w:sz="4" w:space="0" w:color="auto"/>
            </w:tcBorders>
            <w:hideMark/>
          </w:tcPr>
          <w:p w14:paraId="159CF73E" w14:textId="77777777" w:rsidR="00B74982" w:rsidRPr="00724E4B" w:rsidRDefault="00B74982" w:rsidP="00766A96">
            <w:pPr>
              <w:jc w:val="right"/>
              <w:rPr>
                <w:sz w:val="20"/>
                <w:szCs w:val="20"/>
              </w:rPr>
            </w:pPr>
            <w:r w:rsidRPr="00724E4B">
              <w:rPr>
                <w:sz w:val="20"/>
                <w:szCs w:val="20"/>
              </w:rPr>
              <w:t>0.00</w:t>
            </w:r>
          </w:p>
        </w:tc>
        <w:tc>
          <w:tcPr>
            <w:tcW w:w="1004" w:type="dxa"/>
            <w:tcBorders>
              <w:top w:val="nil"/>
              <w:left w:val="nil"/>
              <w:bottom w:val="single" w:sz="4" w:space="0" w:color="auto"/>
              <w:right w:val="single" w:sz="4" w:space="0" w:color="auto"/>
            </w:tcBorders>
            <w:hideMark/>
          </w:tcPr>
          <w:p w14:paraId="41C5CDC1" w14:textId="77777777" w:rsidR="00B74982" w:rsidRPr="00724E4B" w:rsidRDefault="00B74982" w:rsidP="00766A96">
            <w:pPr>
              <w:jc w:val="right"/>
              <w:rPr>
                <w:sz w:val="20"/>
                <w:szCs w:val="20"/>
              </w:rPr>
            </w:pPr>
            <w:r w:rsidRPr="00724E4B">
              <w:rPr>
                <w:sz w:val="20"/>
                <w:szCs w:val="20"/>
              </w:rPr>
              <w:t>0.00</w:t>
            </w:r>
          </w:p>
        </w:tc>
        <w:tc>
          <w:tcPr>
            <w:tcW w:w="1003" w:type="dxa"/>
            <w:tcBorders>
              <w:top w:val="nil"/>
              <w:left w:val="nil"/>
              <w:bottom w:val="single" w:sz="4" w:space="0" w:color="auto"/>
              <w:right w:val="single" w:sz="4" w:space="0" w:color="auto"/>
            </w:tcBorders>
            <w:hideMark/>
          </w:tcPr>
          <w:p w14:paraId="5C7342D9" w14:textId="77777777" w:rsidR="00B74982" w:rsidRPr="00724E4B" w:rsidRDefault="00B74982" w:rsidP="00766A96">
            <w:pPr>
              <w:jc w:val="right"/>
              <w:rPr>
                <w:sz w:val="20"/>
                <w:szCs w:val="20"/>
              </w:rPr>
            </w:pPr>
            <w:r w:rsidRPr="00724E4B">
              <w:rPr>
                <w:sz w:val="20"/>
                <w:szCs w:val="20"/>
              </w:rPr>
              <w:t>0.00</w:t>
            </w:r>
          </w:p>
        </w:tc>
        <w:tc>
          <w:tcPr>
            <w:tcW w:w="1003" w:type="dxa"/>
            <w:tcBorders>
              <w:top w:val="nil"/>
              <w:left w:val="nil"/>
              <w:bottom w:val="single" w:sz="4" w:space="0" w:color="auto"/>
              <w:right w:val="single" w:sz="4" w:space="0" w:color="auto"/>
            </w:tcBorders>
            <w:hideMark/>
          </w:tcPr>
          <w:p w14:paraId="4CD86196" w14:textId="77777777" w:rsidR="00B74982" w:rsidRPr="00724E4B" w:rsidRDefault="00B74982" w:rsidP="00766A96">
            <w:pPr>
              <w:jc w:val="right"/>
              <w:rPr>
                <w:sz w:val="20"/>
                <w:szCs w:val="20"/>
              </w:rPr>
            </w:pPr>
            <w:r w:rsidRPr="00724E4B">
              <w:rPr>
                <w:sz w:val="20"/>
                <w:szCs w:val="20"/>
              </w:rPr>
              <w:t>16.07</w:t>
            </w:r>
          </w:p>
        </w:tc>
        <w:tc>
          <w:tcPr>
            <w:tcW w:w="1004" w:type="dxa"/>
            <w:tcBorders>
              <w:top w:val="nil"/>
              <w:left w:val="nil"/>
              <w:bottom w:val="single" w:sz="4" w:space="0" w:color="auto"/>
              <w:right w:val="single" w:sz="4" w:space="0" w:color="auto"/>
            </w:tcBorders>
            <w:hideMark/>
          </w:tcPr>
          <w:p w14:paraId="2424A0C5" w14:textId="23628157" w:rsidR="00B74982" w:rsidRPr="00724E4B" w:rsidRDefault="00B74982" w:rsidP="00766A96">
            <w:pPr>
              <w:jc w:val="right"/>
              <w:rPr>
                <w:sz w:val="20"/>
                <w:szCs w:val="20"/>
              </w:rPr>
            </w:pPr>
            <w:r w:rsidRPr="00724E4B">
              <w:rPr>
                <w:sz w:val="20"/>
                <w:szCs w:val="20"/>
              </w:rPr>
              <w:t>3.0</w:t>
            </w:r>
          </w:p>
        </w:tc>
      </w:tr>
      <w:tr w:rsidR="006C7C22" w:rsidRPr="00724E4B" w14:paraId="187832F4" w14:textId="77777777" w:rsidTr="0040663E">
        <w:trPr>
          <w:trHeight w:val="238"/>
        </w:trPr>
        <w:tc>
          <w:tcPr>
            <w:tcW w:w="9445" w:type="dxa"/>
            <w:gridSpan w:val="8"/>
            <w:tcBorders>
              <w:top w:val="single" w:sz="4" w:space="0" w:color="auto"/>
              <w:left w:val="single" w:sz="4" w:space="0" w:color="auto"/>
              <w:bottom w:val="single" w:sz="4" w:space="0" w:color="auto"/>
              <w:right w:val="single" w:sz="4" w:space="0" w:color="auto"/>
            </w:tcBorders>
          </w:tcPr>
          <w:p w14:paraId="420A1945" w14:textId="6B19AE83" w:rsidR="006C7C22" w:rsidRPr="00724E4B" w:rsidRDefault="006C7C22" w:rsidP="00B74982">
            <w:pPr>
              <w:rPr>
                <w:sz w:val="20"/>
                <w:szCs w:val="20"/>
              </w:rPr>
            </w:pPr>
            <w:r w:rsidRPr="00724E4B">
              <w:rPr>
                <w:b/>
                <w:bCs/>
                <w:sz w:val="20"/>
                <w:szCs w:val="20"/>
                <w:lang w:eastAsia="en-CA"/>
              </w:rPr>
              <w:t>Air-conditioning subsectors</w:t>
            </w:r>
          </w:p>
        </w:tc>
      </w:tr>
      <w:tr w:rsidR="00E2228A" w:rsidRPr="00724E4B" w14:paraId="4BDCC2FE" w14:textId="77777777" w:rsidTr="0040663E">
        <w:trPr>
          <w:trHeight w:val="238"/>
        </w:trPr>
        <w:tc>
          <w:tcPr>
            <w:tcW w:w="2263" w:type="dxa"/>
            <w:tcBorders>
              <w:top w:val="nil"/>
              <w:left w:val="single" w:sz="4" w:space="0" w:color="000000"/>
              <w:bottom w:val="single" w:sz="4" w:space="0" w:color="000000"/>
              <w:right w:val="single" w:sz="4" w:space="0" w:color="000000"/>
            </w:tcBorders>
            <w:hideMark/>
          </w:tcPr>
          <w:p w14:paraId="08E60409" w14:textId="77777777" w:rsidR="00E2228A" w:rsidRPr="00724E4B" w:rsidRDefault="00E2228A" w:rsidP="00766A96">
            <w:pPr>
              <w:jc w:val="left"/>
              <w:rPr>
                <w:sz w:val="20"/>
                <w:szCs w:val="20"/>
              </w:rPr>
            </w:pPr>
            <w:r w:rsidRPr="00724E4B">
              <w:rPr>
                <w:sz w:val="20"/>
                <w:szCs w:val="20"/>
              </w:rPr>
              <w:t>Residential</w:t>
            </w:r>
          </w:p>
        </w:tc>
        <w:tc>
          <w:tcPr>
            <w:tcW w:w="1162" w:type="dxa"/>
            <w:tcBorders>
              <w:top w:val="nil"/>
              <w:left w:val="nil"/>
              <w:bottom w:val="single" w:sz="4" w:space="0" w:color="auto"/>
              <w:right w:val="single" w:sz="4" w:space="0" w:color="auto"/>
            </w:tcBorders>
            <w:hideMark/>
          </w:tcPr>
          <w:p w14:paraId="7B35761A" w14:textId="77777777" w:rsidR="00E2228A" w:rsidRPr="00724E4B" w:rsidRDefault="00E2228A" w:rsidP="00766A96">
            <w:pPr>
              <w:jc w:val="right"/>
              <w:rPr>
                <w:sz w:val="20"/>
                <w:szCs w:val="20"/>
              </w:rPr>
            </w:pPr>
            <w:r w:rsidRPr="00724E4B">
              <w:rPr>
                <w:sz w:val="20"/>
                <w:szCs w:val="20"/>
              </w:rPr>
              <w:t>0.00</w:t>
            </w:r>
          </w:p>
        </w:tc>
        <w:tc>
          <w:tcPr>
            <w:tcW w:w="1003" w:type="dxa"/>
            <w:tcBorders>
              <w:top w:val="nil"/>
              <w:left w:val="nil"/>
              <w:bottom w:val="single" w:sz="4" w:space="0" w:color="auto"/>
              <w:right w:val="single" w:sz="4" w:space="0" w:color="auto"/>
            </w:tcBorders>
            <w:hideMark/>
          </w:tcPr>
          <w:p w14:paraId="4D00C36C" w14:textId="77777777" w:rsidR="00E2228A" w:rsidRPr="00724E4B" w:rsidRDefault="00E2228A" w:rsidP="00766A96">
            <w:pPr>
              <w:jc w:val="right"/>
              <w:rPr>
                <w:sz w:val="20"/>
                <w:szCs w:val="20"/>
              </w:rPr>
            </w:pPr>
            <w:r w:rsidRPr="00724E4B">
              <w:rPr>
                <w:sz w:val="20"/>
                <w:szCs w:val="20"/>
              </w:rPr>
              <w:t>0.00</w:t>
            </w:r>
          </w:p>
        </w:tc>
        <w:tc>
          <w:tcPr>
            <w:tcW w:w="1003" w:type="dxa"/>
            <w:tcBorders>
              <w:top w:val="nil"/>
              <w:left w:val="nil"/>
              <w:bottom w:val="single" w:sz="4" w:space="0" w:color="auto"/>
              <w:right w:val="single" w:sz="4" w:space="0" w:color="auto"/>
            </w:tcBorders>
            <w:hideMark/>
          </w:tcPr>
          <w:p w14:paraId="3155E95E" w14:textId="77777777" w:rsidR="00E2228A" w:rsidRPr="00724E4B" w:rsidRDefault="00E2228A" w:rsidP="00766A96">
            <w:pPr>
              <w:jc w:val="right"/>
              <w:rPr>
                <w:sz w:val="20"/>
                <w:szCs w:val="20"/>
              </w:rPr>
            </w:pPr>
            <w:r w:rsidRPr="00724E4B">
              <w:rPr>
                <w:sz w:val="20"/>
                <w:szCs w:val="20"/>
              </w:rPr>
              <w:t>0.00</w:t>
            </w:r>
          </w:p>
        </w:tc>
        <w:tc>
          <w:tcPr>
            <w:tcW w:w="1004" w:type="dxa"/>
            <w:tcBorders>
              <w:top w:val="nil"/>
              <w:left w:val="nil"/>
              <w:bottom w:val="single" w:sz="4" w:space="0" w:color="auto"/>
              <w:right w:val="single" w:sz="4" w:space="0" w:color="auto"/>
            </w:tcBorders>
            <w:hideMark/>
          </w:tcPr>
          <w:p w14:paraId="47E67A8A" w14:textId="77777777" w:rsidR="00E2228A" w:rsidRPr="00724E4B" w:rsidRDefault="00E2228A" w:rsidP="00766A96">
            <w:pPr>
              <w:jc w:val="right"/>
              <w:rPr>
                <w:sz w:val="20"/>
                <w:szCs w:val="20"/>
              </w:rPr>
            </w:pPr>
            <w:r w:rsidRPr="00724E4B">
              <w:rPr>
                <w:sz w:val="20"/>
                <w:szCs w:val="20"/>
              </w:rPr>
              <w:t>7.54</w:t>
            </w:r>
          </w:p>
        </w:tc>
        <w:tc>
          <w:tcPr>
            <w:tcW w:w="1003" w:type="dxa"/>
            <w:tcBorders>
              <w:top w:val="nil"/>
              <w:left w:val="nil"/>
              <w:bottom w:val="single" w:sz="4" w:space="0" w:color="auto"/>
              <w:right w:val="single" w:sz="4" w:space="0" w:color="auto"/>
            </w:tcBorders>
            <w:hideMark/>
          </w:tcPr>
          <w:p w14:paraId="6FF7CD3B" w14:textId="77777777" w:rsidR="00E2228A" w:rsidRPr="00724E4B" w:rsidRDefault="00E2228A" w:rsidP="00766A96">
            <w:pPr>
              <w:jc w:val="right"/>
              <w:rPr>
                <w:sz w:val="20"/>
                <w:szCs w:val="20"/>
              </w:rPr>
            </w:pPr>
            <w:r w:rsidRPr="00724E4B">
              <w:rPr>
                <w:sz w:val="20"/>
                <w:szCs w:val="20"/>
              </w:rPr>
              <w:t>37.18</w:t>
            </w:r>
          </w:p>
        </w:tc>
        <w:tc>
          <w:tcPr>
            <w:tcW w:w="1003" w:type="dxa"/>
            <w:tcBorders>
              <w:top w:val="nil"/>
              <w:left w:val="nil"/>
              <w:bottom w:val="single" w:sz="4" w:space="0" w:color="auto"/>
              <w:right w:val="single" w:sz="4" w:space="0" w:color="auto"/>
            </w:tcBorders>
            <w:hideMark/>
          </w:tcPr>
          <w:p w14:paraId="10894D1E" w14:textId="77777777" w:rsidR="00E2228A" w:rsidRPr="00724E4B" w:rsidRDefault="00E2228A" w:rsidP="00766A96">
            <w:pPr>
              <w:jc w:val="right"/>
              <w:rPr>
                <w:sz w:val="20"/>
                <w:szCs w:val="20"/>
              </w:rPr>
            </w:pPr>
            <w:r w:rsidRPr="00724E4B">
              <w:rPr>
                <w:sz w:val="20"/>
                <w:szCs w:val="20"/>
              </w:rPr>
              <w:t>44.72</w:t>
            </w:r>
          </w:p>
        </w:tc>
        <w:tc>
          <w:tcPr>
            <w:tcW w:w="1004" w:type="dxa"/>
            <w:tcBorders>
              <w:top w:val="nil"/>
              <w:left w:val="nil"/>
              <w:bottom w:val="single" w:sz="4" w:space="0" w:color="auto"/>
              <w:right w:val="single" w:sz="4" w:space="0" w:color="auto"/>
            </w:tcBorders>
            <w:hideMark/>
          </w:tcPr>
          <w:p w14:paraId="7E6034F6" w14:textId="1508A014" w:rsidR="00E2228A" w:rsidRPr="00724E4B" w:rsidRDefault="00E2228A" w:rsidP="00766A96">
            <w:pPr>
              <w:jc w:val="right"/>
              <w:rPr>
                <w:sz w:val="20"/>
                <w:szCs w:val="20"/>
              </w:rPr>
            </w:pPr>
            <w:r w:rsidRPr="00724E4B">
              <w:rPr>
                <w:sz w:val="20"/>
                <w:szCs w:val="20"/>
              </w:rPr>
              <w:t>8.4</w:t>
            </w:r>
          </w:p>
        </w:tc>
      </w:tr>
      <w:tr w:rsidR="00E2228A" w:rsidRPr="00724E4B" w14:paraId="19489361" w14:textId="77777777" w:rsidTr="0040663E">
        <w:trPr>
          <w:trHeight w:val="238"/>
        </w:trPr>
        <w:tc>
          <w:tcPr>
            <w:tcW w:w="2263" w:type="dxa"/>
            <w:tcBorders>
              <w:top w:val="nil"/>
              <w:left w:val="single" w:sz="4" w:space="0" w:color="000000"/>
              <w:bottom w:val="single" w:sz="4" w:space="0" w:color="000000"/>
              <w:right w:val="single" w:sz="4" w:space="0" w:color="000000"/>
            </w:tcBorders>
            <w:hideMark/>
          </w:tcPr>
          <w:p w14:paraId="563EEE2B" w14:textId="77777777" w:rsidR="00E2228A" w:rsidRPr="00724E4B" w:rsidRDefault="00E2228A" w:rsidP="00766A96">
            <w:pPr>
              <w:jc w:val="left"/>
              <w:rPr>
                <w:sz w:val="20"/>
                <w:szCs w:val="20"/>
              </w:rPr>
            </w:pPr>
            <w:r w:rsidRPr="00724E4B">
              <w:rPr>
                <w:sz w:val="20"/>
                <w:szCs w:val="20"/>
              </w:rPr>
              <w:t>Commercial</w:t>
            </w:r>
          </w:p>
        </w:tc>
        <w:tc>
          <w:tcPr>
            <w:tcW w:w="1162" w:type="dxa"/>
            <w:tcBorders>
              <w:top w:val="nil"/>
              <w:left w:val="nil"/>
              <w:bottom w:val="single" w:sz="4" w:space="0" w:color="auto"/>
              <w:right w:val="single" w:sz="4" w:space="0" w:color="auto"/>
            </w:tcBorders>
            <w:hideMark/>
          </w:tcPr>
          <w:p w14:paraId="4743DB3C" w14:textId="77777777" w:rsidR="00E2228A" w:rsidRPr="00724E4B" w:rsidRDefault="00E2228A" w:rsidP="00766A96">
            <w:pPr>
              <w:jc w:val="right"/>
              <w:rPr>
                <w:sz w:val="20"/>
                <w:szCs w:val="20"/>
              </w:rPr>
            </w:pPr>
            <w:r w:rsidRPr="00724E4B">
              <w:rPr>
                <w:sz w:val="20"/>
                <w:szCs w:val="20"/>
              </w:rPr>
              <w:t>0.90</w:t>
            </w:r>
          </w:p>
        </w:tc>
        <w:tc>
          <w:tcPr>
            <w:tcW w:w="1003" w:type="dxa"/>
            <w:tcBorders>
              <w:top w:val="nil"/>
              <w:left w:val="nil"/>
              <w:bottom w:val="single" w:sz="4" w:space="0" w:color="auto"/>
              <w:right w:val="single" w:sz="4" w:space="0" w:color="auto"/>
            </w:tcBorders>
            <w:hideMark/>
          </w:tcPr>
          <w:p w14:paraId="113E710E" w14:textId="77777777" w:rsidR="00E2228A" w:rsidRPr="00724E4B" w:rsidRDefault="00E2228A" w:rsidP="00766A96">
            <w:pPr>
              <w:jc w:val="right"/>
              <w:rPr>
                <w:sz w:val="20"/>
                <w:szCs w:val="20"/>
              </w:rPr>
            </w:pPr>
            <w:r w:rsidRPr="00724E4B">
              <w:rPr>
                <w:sz w:val="20"/>
                <w:szCs w:val="20"/>
              </w:rPr>
              <w:t>0.00</w:t>
            </w:r>
          </w:p>
        </w:tc>
        <w:tc>
          <w:tcPr>
            <w:tcW w:w="1003" w:type="dxa"/>
            <w:tcBorders>
              <w:top w:val="nil"/>
              <w:left w:val="nil"/>
              <w:bottom w:val="single" w:sz="4" w:space="0" w:color="auto"/>
              <w:right w:val="single" w:sz="4" w:space="0" w:color="auto"/>
            </w:tcBorders>
            <w:hideMark/>
          </w:tcPr>
          <w:p w14:paraId="2383DAEA" w14:textId="77777777" w:rsidR="00E2228A" w:rsidRPr="00724E4B" w:rsidRDefault="00E2228A" w:rsidP="00766A96">
            <w:pPr>
              <w:jc w:val="right"/>
              <w:rPr>
                <w:sz w:val="20"/>
                <w:szCs w:val="20"/>
              </w:rPr>
            </w:pPr>
            <w:r w:rsidRPr="00724E4B">
              <w:rPr>
                <w:sz w:val="20"/>
                <w:szCs w:val="20"/>
              </w:rPr>
              <w:t>0.00</w:t>
            </w:r>
          </w:p>
        </w:tc>
        <w:tc>
          <w:tcPr>
            <w:tcW w:w="1004" w:type="dxa"/>
            <w:tcBorders>
              <w:top w:val="nil"/>
              <w:left w:val="nil"/>
              <w:bottom w:val="single" w:sz="4" w:space="0" w:color="auto"/>
              <w:right w:val="single" w:sz="4" w:space="0" w:color="auto"/>
            </w:tcBorders>
            <w:hideMark/>
          </w:tcPr>
          <w:p w14:paraId="1471F8A9" w14:textId="77777777" w:rsidR="00E2228A" w:rsidRPr="00724E4B" w:rsidRDefault="00E2228A" w:rsidP="00766A96">
            <w:pPr>
              <w:jc w:val="right"/>
              <w:rPr>
                <w:sz w:val="20"/>
                <w:szCs w:val="20"/>
              </w:rPr>
            </w:pPr>
            <w:r w:rsidRPr="00724E4B">
              <w:rPr>
                <w:sz w:val="20"/>
                <w:szCs w:val="20"/>
              </w:rPr>
              <w:t>5.02</w:t>
            </w:r>
          </w:p>
        </w:tc>
        <w:tc>
          <w:tcPr>
            <w:tcW w:w="1003" w:type="dxa"/>
            <w:tcBorders>
              <w:top w:val="nil"/>
              <w:left w:val="nil"/>
              <w:bottom w:val="single" w:sz="4" w:space="0" w:color="auto"/>
              <w:right w:val="single" w:sz="4" w:space="0" w:color="auto"/>
            </w:tcBorders>
            <w:hideMark/>
          </w:tcPr>
          <w:p w14:paraId="735D20F7" w14:textId="77777777" w:rsidR="00E2228A" w:rsidRPr="00724E4B" w:rsidRDefault="00E2228A" w:rsidP="00766A96">
            <w:pPr>
              <w:jc w:val="right"/>
              <w:rPr>
                <w:sz w:val="20"/>
                <w:szCs w:val="20"/>
              </w:rPr>
            </w:pPr>
            <w:r w:rsidRPr="00724E4B">
              <w:rPr>
                <w:sz w:val="20"/>
                <w:szCs w:val="20"/>
              </w:rPr>
              <w:t>15.94</w:t>
            </w:r>
          </w:p>
        </w:tc>
        <w:tc>
          <w:tcPr>
            <w:tcW w:w="1003" w:type="dxa"/>
            <w:tcBorders>
              <w:top w:val="nil"/>
              <w:left w:val="nil"/>
              <w:bottom w:val="single" w:sz="4" w:space="0" w:color="auto"/>
              <w:right w:val="single" w:sz="4" w:space="0" w:color="auto"/>
            </w:tcBorders>
            <w:hideMark/>
          </w:tcPr>
          <w:p w14:paraId="56C69F10" w14:textId="77777777" w:rsidR="00E2228A" w:rsidRPr="00724E4B" w:rsidRDefault="00E2228A" w:rsidP="00766A96">
            <w:pPr>
              <w:jc w:val="right"/>
              <w:rPr>
                <w:sz w:val="20"/>
                <w:szCs w:val="20"/>
              </w:rPr>
            </w:pPr>
            <w:r w:rsidRPr="00724E4B">
              <w:rPr>
                <w:sz w:val="20"/>
                <w:szCs w:val="20"/>
              </w:rPr>
              <w:t>21.86</w:t>
            </w:r>
          </w:p>
        </w:tc>
        <w:tc>
          <w:tcPr>
            <w:tcW w:w="1004" w:type="dxa"/>
            <w:tcBorders>
              <w:top w:val="nil"/>
              <w:left w:val="nil"/>
              <w:bottom w:val="single" w:sz="4" w:space="0" w:color="auto"/>
              <w:right w:val="single" w:sz="4" w:space="0" w:color="auto"/>
            </w:tcBorders>
            <w:hideMark/>
          </w:tcPr>
          <w:p w14:paraId="1CD1020E" w14:textId="06F1DEF5" w:rsidR="00E2228A" w:rsidRPr="00724E4B" w:rsidRDefault="00E2228A" w:rsidP="00766A96">
            <w:pPr>
              <w:jc w:val="right"/>
              <w:rPr>
                <w:sz w:val="20"/>
                <w:szCs w:val="20"/>
              </w:rPr>
            </w:pPr>
            <w:r w:rsidRPr="00724E4B">
              <w:rPr>
                <w:sz w:val="20"/>
                <w:szCs w:val="20"/>
              </w:rPr>
              <w:t>4.1</w:t>
            </w:r>
          </w:p>
        </w:tc>
      </w:tr>
      <w:tr w:rsidR="00B74982" w:rsidRPr="00724E4B" w14:paraId="51BB6E7C" w14:textId="77777777" w:rsidTr="0040663E">
        <w:trPr>
          <w:trHeight w:val="238"/>
        </w:trPr>
        <w:tc>
          <w:tcPr>
            <w:tcW w:w="2263" w:type="dxa"/>
            <w:tcBorders>
              <w:top w:val="single" w:sz="4" w:space="0" w:color="000000"/>
              <w:left w:val="single" w:sz="4" w:space="0" w:color="000000"/>
              <w:bottom w:val="single" w:sz="4" w:space="0" w:color="000000"/>
              <w:right w:val="single" w:sz="4" w:space="0" w:color="000000"/>
            </w:tcBorders>
            <w:hideMark/>
          </w:tcPr>
          <w:p w14:paraId="104A9DDF" w14:textId="7F5D9EBE" w:rsidR="00B74982" w:rsidRPr="00724E4B" w:rsidRDefault="00B74982" w:rsidP="00766A96">
            <w:pPr>
              <w:jc w:val="left"/>
              <w:rPr>
                <w:sz w:val="20"/>
                <w:szCs w:val="20"/>
              </w:rPr>
            </w:pPr>
            <w:r w:rsidRPr="00724E4B">
              <w:rPr>
                <w:sz w:val="20"/>
                <w:szCs w:val="20"/>
              </w:rPr>
              <w:t xml:space="preserve">Mobile </w:t>
            </w:r>
          </w:p>
        </w:tc>
        <w:tc>
          <w:tcPr>
            <w:tcW w:w="1162" w:type="dxa"/>
            <w:tcBorders>
              <w:top w:val="nil"/>
              <w:left w:val="nil"/>
              <w:bottom w:val="single" w:sz="4" w:space="0" w:color="auto"/>
              <w:right w:val="single" w:sz="4" w:space="0" w:color="auto"/>
            </w:tcBorders>
            <w:hideMark/>
          </w:tcPr>
          <w:p w14:paraId="19973F3E" w14:textId="77777777" w:rsidR="00B74982" w:rsidRPr="00724E4B" w:rsidRDefault="00B74982" w:rsidP="00766A96">
            <w:pPr>
              <w:jc w:val="right"/>
              <w:rPr>
                <w:sz w:val="20"/>
                <w:szCs w:val="20"/>
              </w:rPr>
            </w:pPr>
            <w:r w:rsidRPr="00724E4B">
              <w:rPr>
                <w:sz w:val="20"/>
                <w:szCs w:val="20"/>
              </w:rPr>
              <w:t>107.44</w:t>
            </w:r>
          </w:p>
        </w:tc>
        <w:tc>
          <w:tcPr>
            <w:tcW w:w="1003" w:type="dxa"/>
            <w:tcBorders>
              <w:top w:val="nil"/>
              <w:left w:val="nil"/>
              <w:bottom w:val="single" w:sz="4" w:space="0" w:color="auto"/>
              <w:right w:val="single" w:sz="4" w:space="0" w:color="auto"/>
            </w:tcBorders>
            <w:hideMark/>
          </w:tcPr>
          <w:p w14:paraId="5A61EF16" w14:textId="77777777" w:rsidR="00B74982" w:rsidRPr="00724E4B" w:rsidRDefault="00B74982" w:rsidP="00766A96">
            <w:pPr>
              <w:jc w:val="right"/>
              <w:rPr>
                <w:sz w:val="20"/>
                <w:szCs w:val="20"/>
              </w:rPr>
            </w:pPr>
            <w:r w:rsidRPr="00724E4B">
              <w:rPr>
                <w:sz w:val="20"/>
                <w:szCs w:val="20"/>
              </w:rPr>
              <w:t>0.00</w:t>
            </w:r>
          </w:p>
        </w:tc>
        <w:tc>
          <w:tcPr>
            <w:tcW w:w="1003" w:type="dxa"/>
            <w:tcBorders>
              <w:top w:val="nil"/>
              <w:left w:val="nil"/>
              <w:bottom w:val="single" w:sz="4" w:space="0" w:color="auto"/>
              <w:right w:val="single" w:sz="4" w:space="0" w:color="auto"/>
            </w:tcBorders>
            <w:hideMark/>
          </w:tcPr>
          <w:p w14:paraId="7A1DF65B" w14:textId="77777777" w:rsidR="00B74982" w:rsidRPr="00724E4B" w:rsidRDefault="00B74982" w:rsidP="00766A96">
            <w:pPr>
              <w:jc w:val="right"/>
              <w:rPr>
                <w:sz w:val="20"/>
                <w:szCs w:val="20"/>
              </w:rPr>
            </w:pPr>
            <w:r w:rsidRPr="00724E4B">
              <w:rPr>
                <w:sz w:val="20"/>
                <w:szCs w:val="20"/>
              </w:rPr>
              <w:t>0.00</w:t>
            </w:r>
          </w:p>
        </w:tc>
        <w:tc>
          <w:tcPr>
            <w:tcW w:w="1004" w:type="dxa"/>
            <w:tcBorders>
              <w:top w:val="nil"/>
              <w:left w:val="nil"/>
              <w:bottom w:val="single" w:sz="4" w:space="0" w:color="auto"/>
              <w:right w:val="single" w:sz="4" w:space="0" w:color="auto"/>
            </w:tcBorders>
            <w:hideMark/>
          </w:tcPr>
          <w:p w14:paraId="6A80F951" w14:textId="77777777" w:rsidR="00B74982" w:rsidRPr="00724E4B" w:rsidRDefault="00B74982" w:rsidP="00766A96">
            <w:pPr>
              <w:jc w:val="right"/>
              <w:rPr>
                <w:sz w:val="20"/>
                <w:szCs w:val="20"/>
              </w:rPr>
            </w:pPr>
            <w:r w:rsidRPr="00724E4B">
              <w:rPr>
                <w:sz w:val="20"/>
                <w:szCs w:val="20"/>
              </w:rPr>
              <w:t>0.00</w:t>
            </w:r>
          </w:p>
        </w:tc>
        <w:tc>
          <w:tcPr>
            <w:tcW w:w="1003" w:type="dxa"/>
            <w:tcBorders>
              <w:top w:val="nil"/>
              <w:left w:val="nil"/>
              <w:bottom w:val="single" w:sz="4" w:space="0" w:color="auto"/>
              <w:right w:val="single" w:sz="4" w:space="0" w:color="auto"/>
            </w:tcBorders>
            <w:hideMark/>
          </w:tcPr>
          <w:p w14:paraId="70E986CB" w14:textId="77777777" w:rsidR="00B74982" w:rsidRPr="00724E4B" w:rsidRDefault="00B74982" w:rsidP="00766A96">
            <w:pPr>
              <w:jc w:val="right"/>
              <w:rPr>
                <w:sz w:val="20"/>
                <w:szCs w:val="20"/>
              </w:rPr>
            </w:pPr>
            <w:r w:rsidRPr="00724E4B">
              <w:rPr>
                <w:sz w:val="20"/>
                <w:szCs w:val="20"/>
              </w:rPr>
              <w:t>0.00</w:t>
            </w:r>
          </w:p>
        </w:tc>
        <w:tc>
          <w:tcPr>
            <w:tcW w:w="1003" w:type="dxa"/>
            <w:tcBorders>
              <w:top w:val="nil"/>
              <w:left w:val="nil"/>
              <w:bottom w:val="single" w:sz="4" w:space="0" w:color="auto"/>
              <w:right w:val="single" w:sz="4" w:space="0" w:color="auto"/>
            </w:tcBorders>
            <w:hideMark/>
          </w:tcPr>
          <w:p w14:paraId="49E508F0" w14:textId="77777777" w:rsidR="00B74982" w:rsidRPr="00724E4B" w:rsidRDefault="00B74982" w:rsidP="00766A96">
            <w:pPr>
              <w:jc w:val="right"/>
              <w:rPr>
                <w:sz w:val="20"/>
                <w:szCs w:val="20"/>
              </w:rPr>
            </w:pPr>
            <w:r w:rsidRPr="00724E4B">
              <w:rPr>
                <w:sz w:val="20"/>
                <w:szCs w:val="20"/>
              </w:rPr>
              <w:t>107.44</w:t>
            </w:r>
          </w:p>
        </w:tc>
        <w:tc>
          <w:tcPr>
            <w:tcW w:w="1004" w:type="dxa"/>
            <w:tcBorders>
              <w:top w:val="nil"/>
              <w:left w:val="nil"/>
              <w:bottom w:val="single" w:sz="4" w:space="0" w:color="auto"/>
              <w:right w:val="single" w:sz="4" w:space="0" w:color="auto"/>
            </w:tcBorders>
            <w:hideMark/>
          </w:tcPr>
          <w:p w14:paraId="7294CE4E" w14:textId="08031F9E" w:rsidR="00B74982" w:rsidRPr="00724E4B" w:rsidRDefault="00B74982" w:rsidP="00766A96">
            <w:pPr>
              <w:jc w:val="right"/>
              <w:rPr>
                <w:sz w:val="20"/>
                <w:szCs w:val="20"/>
              </w:rPr>
            </w:pPr>
            <w:r w:rsidRPr="00724E4B">
              <w:rPr>
                <w:sz w:val="20"/>
                <w:szCs w:val="20"/>
              </w:rPr>
              <w:t>20.2</w:t>
            </w:r>
          </w:p>
        </w:tc>
      </w:tr>
      <w:tr w:rsidR="00B74982" w:rsidRPr="00724E4B" w14:paraId="7B71E4D2" w14:textId="77777777" w:rsidTr="0040663E">
        <w:trPr>
          <w:trHeight w:val="238"/>
        </w:trPr>
        <w:tc>
          <w:tcPr>
            <w:tcW w:w="2263" w:type="dxa"/>
            <w:tcBorders>
              <w:top w:val="single" w:sz="4" w:space="0" w:color="000000"/>
              <w:left w:val="single" w:sz="4" w:space="0" w:color="000000"/>
              <w:bottom w:val="single" w:sz="4" w:space="0" w:color="000000"/>
              <w:right w:val="single" w:sz="4" w:space="0" w:color="000000"/>
            </w:tcBorders>
          </w:tcPr>
          <w:p w14:paraId="67E6DBC7" w14:textId="7FFB0C0B" w:rsidR="00B74982" w:rsidRPr="00724E4B" w:rsidRDefault="00B74982" w:rsidP="00766A96">
            <w:pPr>
              <w:jc w:val="left"/>
              <w:rPr>
                <w:b/>
                <w:bCs/>
                <w:i/>
                <w:iCs/>
                <w:sz w:val="20"/>
                <w:szCs w:val="20"/>
              </w:rPr>
            </w:pPr>
            <w:r w:rsidRPr="00724E4B">
              <w:rPr>
                <w:b/>
                <w:bCs/>
                <w:i/>
                <w:iCs/>
                <w:sz w:val="20"/>
                <w:szCs w:val="20"/>
              </w:rPr>
              <w:t>Subtotal servicing</w:t>
            </w:r>
          </w:p>
        </w:tc>
        <w:tc>
          <w:tcPr>
            <w:tcW w:w="1162" w:type="dxa"/>
            <w:tcBorders>
              <w:top w:val="nil"/>
              <w:left w:val="nil"/>
              <w:bottom w:val="single" w:sz="4" w:space="0" w:color="auto"/>
              <w:right w:val="single" w:sz="4" w:space="0" w:color="auto"/>
            </w:tcBorders>
          </w:tcPr>
          <w:p w14:paraId="1E8A4DF1" w14:textId="3A0C5ED3" w:rsidR="00B74982" w:rsidRPr="00724E4B" w:rsidRDefault="00B74982" w:rsidP="00766A96">
            <w:pPr>
              <w:jc w:val="right"/>
              <w:rPr>
                <w:b/>
                <w:bCs/>
                <w:i/>
                <w:iCs/>
                <w:sz w:val="20"/>
                <w:szCs w:val="20"/>
              </w:rPr>
            </w:pPr>
            <w:r w:rsidRPr="00724E4B">
              <w:rPr>
                <w:b/>
                <w:bCs/>
                <w:i/>
                <w:iCs/>
                <w:sz w:val="20"/>
                <w:szCs w:val="20"/>
              </w:rPr>
              <w:t>179.36</w:t>
            </w:r>
          </w:p>
        </w:tc>
        <w:tc>
          <w:tcPr>
            <w:tcW w:w="1003" w:type="dxa"/>
            <w:tcBorders>
              <w:top w:val="nil"/>
              <w:left w:val="nil"/>
              <w:bottom w:val="single" w:sz="4" w:space="0" w:color="auto"/>
              <w:right w:val="single" w:sz="4" w:space="0" w:color="auto"/>
            </w:tcBorders>
          </w:tcPr>
          <w:p w14:paraId="3ADCD890" w14:textId="0A16076D" w:rsidR="00B74982" w:rsidRPr="00724E4B" w:rsidRDefault="00B74982" w:rsidP="00766A96">
            <w:pPr>
              <w:jc w:val="right"/>
              <w:rPr>
                <w:b/>
                <w:bCs/>
                <w:i/>
                <w:iCs/>
                <w:sz w:val="20"/>
                <w:szCs w:val="20"/>
              </w:rPr>
            </w:pPr>
            <w:r w:rsidRPr="00724E4B">
              <w:rPr>
                <w:b/>
                <w:bCs/>
                <w:i/>
                <w:iCs/>
                <w:sz w:val="20"/>
                <w:szCs w:val="20"/>
              </w:rPr>
              <w:t>45.00</w:t>
            </w:r>
          </w:p>
        </w:tc>
        <w:tc>
          <w:tcPr>
            <w:tcW w:w="1003" w:type="dxa"/>
            <w:tcBorders>
              <w:top w:val="nil"/>
              <w:left w:val="nil"/>
              <w:bottom w:val="single" w:sz="4" w:space="0" w:color="auto"/>
              <w:right w:val="single" w:sz="4" w:space="0" w:color="auto"/>
            </w:tcBorders>
          </w:tcPr>
          <w:p w14:paraId="456CE720" w14:textId="1C92D263" w:rsidR="00B74982" w:rsidRPr="00724E4B" w:rsidRDefault="00B74982" w:rsidP="00766A96">
            <w:pPr>
              <w:jc w:val="right"/>
              <w:rPr>
                <w:b/>
                <w:bCs/>
                <w:i/>
                <w:iCs/>
                <w:sz w:val="20"/>
                <w:szCs w:val="20"/>
              </w:rPr>
            </w:pPr>
            <w:r w:rsidRPr="00724E4B">
              <w:rPr>
                <w:b/>
                <w:bCs/>
                <w:i/>
                <w:iCs/>
                <w:sz w:val="20"/>
                <w:szCs w:val="20"/>
              </w:rPr>
              <w:t>155.10</w:t>
            </w:r>
          </w:p>
        </w:tc>
        <w:tc>
          <w:tcPr>
            <w:tcW w:w="1004" w:type="dxa"/>
            <w:tcBorders>
              <w:top w:val="nil"/>
              <w:left w:val="nil"/>
              <w:bottom w:val="single" w:sz="4" w:space="0" w:color="auto"/>
              <w:right w:val="single" w:sz="4" w:space="0" w:color="auto"/>
            </w:tcBorders>
          </w:tcPr>
          <w:p w14:paraId="7DEB9628" w14:textId="61A1444C" w:rsidR="00B74982" w:rsidRPr="00724E4B" w:rsidRDefault="00B74982" w:rsidP="00766A96">
            <w:pPr>
              <w:jc w:val="right"/>
              <w:rPr>
                <w:b/>
                <w:bCs/>
                <w:i/>
                <w:iCs/>
                <w:sz w:val="20"/>
                <w:szCs w:val="20"/>
              </w:rPr>
            </w:pPr>
            <w:r w:rsidRPr="00724E4B">
              <w:rPr>
                <w:b/>
                <w:bCs/>
                <w:i/>
                <w:iCs/>
                <w:sz w:val="20"/>
                <w:szCs w:val="20"/>
              </w:rPr>
              <w:t>12.56</w:t>
            </w:r>
          </w:p>
        </w:tc>
        <w:tc>
          <w:tcPr>
            <w:tcW w:w="1003" w:type="dxa"/>
            <w:tcBorders>
              <w:top w:val="nil"/>
              <w:left w:val="nil"/>
              <w:bottom w:val="single" w:sz="4" w:space="0" w:color="auto"/>
              <w:right w:val="single" w:sz="4" w:space="0" w:color="auto"/>
            </w:tcBorders>
          </w:tcPr>
          <w:p w14:paraId="51EC6D13" w14:textId="0402678E" w:rsidR="00B74982" w:rsidRPr="00724E4B" w:rsidRDefault="00B74982" w:rsidP="00766A96">
            <w:pPr>
              <w:jc w:val="right"/>
              <w:rPr>
                <w:b/>
                <w:bCs/>
                <w:i/>
                <w:iCs/>
                <w:sz w:val="20"/>
                <w:szCs w:val="20"/>
              </w:rPr>
            </w:pPr>
            <w:r w:rsidRPr="00724E4B">
              <w:rPr>
                <w:b/>
                <w:bCs/>
                <w:i/>
                <w:iCs/>
                <w:sz w:val="20"/>
                <w:szCs w:val="20"/>
              </w:rPr>
              <w:t>53.12</w:t>
            </w:r>
          </w:p>
        </w:tc>
        <w:tc>
          <w:tcPr>
            <w:tcW w:w="1003" w:type="dxa"/>
            <w:tcBorders>
              <w:top w:val="nil"/>
              <w:left w:val="nil"/>
              <w:bottom w:val="single" w:sz="4" w:space="0" w:color="auto"/>
              <w:right w:val="single" w:sz="4" w:space="0" w:color="auto"/>
            </w:tcBorders>
          </w:tcPr>
          <w:p w14:paraId="76214525" w14:textId="43C772C5" w:rsidR="00B74982" w:rsidRPr="00724E4B" w:rsidRDefault="00B74982" w:rsidP="00766A96">
            <w:pPr>
              <w:jc w:val="right"/>
              <w:rPr>
                <w:b/>
                <w:bCs/>
                <w:i/>
                <w:iCs/>
                <w:sz w:val="20"/>
                <w:szCs w:val="20"/>
              </w:rPr>
            </w:pPr>
            <w:r w:rsidRPr="00724E4B">
              <w:rPr>
                <w:b/>
                <w:bCs/>
                <w:i/>
                <w:iCs/>
                <w:sz w:val="20"/>
                <w:szCs w:val="20"/>
              </w:rPr>
              <w:t>445.14</w:t>
            </w:r>
          </w:p>
        </w:tc>
        <w:tc>
          <w:tcPr>
            <w:tcW w:w="1004" w:type="dxa"/>
            <w:tcBorders>
              <w:top w:val="nil"/>
              <w:left w:val="nil"/>
              <w:bottom w:val="single" w:sz="4" w:space="0" w:color="auto"/>
              <w:right w:val="single" w:sz="4" w:space="0" w:color="auto"/>
            </w:tcBorders>
          </w:tcPr>
          <w:p w14:paraId="75669513" w14:textId="3B87ACE6" w:rsidR="00B74982" w:rsidRPr="00724E4B" w:rsidRDefault="00B74982" w:rsidP="00766A96">
            <w:pPr>
              <w:jc w:val="right"/>
              <w:rPr>
                <w:b/>
                <w:bCs/>
                <w:i/>
                <w:iCs/>
                <w:sz w:val="20"/>
                <w:szCs w:val="20"/>
              </w:rPr>
            </w:pPr>
            <w:r w:rsidRPr="00724E4B">
              <w:rPr>
                <w:b/>
                <w:bCs/>
                <w:i/>
                <w:iCs/>
                <w:sz w:val="20"/>
                <w:szCs w:val="20"/>
              </w:rPr>
              <w:t>83.9</w:t>
            </w:r>
          </w:p>
        </w:tc>
      </w:tr>
      <w:tr w:rsidR="00B74982" w:rsidRPr="00724E4B" w14:paraId="6EAA30D4" w14:textId="77777777" w:rsidTr="0040663E">
        <w:trPr>
          <w:trHeight w:val="238"/>
        </w:trPr>
        <w:tc>
          <w:tcPr>
            <w:tcW w:w="2263" w:type="dxa"/>
            <w:tcBorders>
              <w:top w:val="single" w:sz="4" w:space="0" w:color="auto"/>
              <w:left w:val="single" w:sz="4" w:space="0" w:color="auto"/>
              <w:bottom w:val="single" w:sz="4" w:space="0" w:color="auto"/>
              <w:right w:val="single" w:sz="4" w:space="0" w:color="auto"/>
            </w:tcBorders>
            <w:hideMark/>
          </w:tcPr>
          <w:p w14:paraId="1E8A7778" w14:textId="205848F9" w:rsidR="00B74982" w:rsidRPr="00724E4B" w:rsidRDefault="00B74982" w:rsidP="00766A96">
            <w:pPr>
              <w:jc w:val="left"/>
              <w:rPr>
                <w:b/>
                <w:bCs/>
                <w:sz w:val="20"/>
                <w:szCs w:val="20"/>
              </w:rPr>
            </w:pPr>
            <w:r w:rsidRPr="00724E4B">
              <w:rPr>
                <w:b/>
                <w:bCs/>
                <w:sz w:val="20"/>
                <w:szCs w:val="20"/>
              </w:rPr>
              <w:t xml:space="preserve">Total </w:t>
            </w:r>
          </w:p>
        </w:tc>
        <w:tc>
          <w:tcPr>
            <w:tcW w:w="1162" w:type="dxa"/>
            <w:tcBorders>
              <w:top w:val="nil"/>
              <w:left w:val="nil"/>
              <w:bottom w:val="single" w:sz="4" w:space="0" w:color="auto"/>
              <w:right w:val="single" w:sz="4" w:space="0" w:color="auto"/>
            </w:tcBorders>
            <w:hideMark/>
          </w:tcPr>
          <w:p w14:paraId="41160A10" w14:textId="4E26A246" w:rsidR="00B74982" w:rsidRPr="00724E4B" w:rsidRDefault="00B74982" w:rsidP="00766A96">
            <w:pPr>
              <w:jc w:val="right"/>
              <w:rPr>
                <w:b/>
                <w:bCs/>
                <w:sz w:val="20"/>
                <w:szCs w:val="20"/>
              </w:rPr>
            </w:pPr>
            <w:r w:rsidRPr="00724E4B">
              <w:rPr>
                <w:b/>
                <w:bCs/>
                <w:sz w:val="20"/>
                <w:szCs w:val="20"/>
              </w:rPr>
              <w:t>265.00</w:t>
            </w:r>
          </w:p>
        </w:tc>
        <w:tc>
          <w:tcPr>
            <w:tcW w:w="1003" w:type="dxa"/>
            <w:tcBorders>
              <w:top w:val="nil"/>
              <w:left w:val="nil"/>
              <w:bottom w:val="single" w:sz="4" w:space="0" w:color="auto"/>
              <w:right w:val="single" w:sz="4" w:space="0" w:color="auto"/>
            </w:tcBorders>
            <w:hideMark/>
          </w:tcPr>
          <w:p w14:paraId="058CEEFE" w14:textId="77777777" w:rsidR="00B74982" w:rsidRPr="00724E4B" w:rsidRDefault="00B74982" w:rsidP="00766A96">
            <w:pPr>
              <w:jc w:val="right"/>
              <w:rPr>
                <w:b/>
                <w:bCs/>
                <w:sz w:val="20"/>
                <w:szCs w:val="20"/>
              </w:rPr>
            </w:pPr>
            <w:r w:rsidRPr="00724E4B">
              <w:rPr>
                <w:b/>
                <w:bCs/>
                <w:sz w:val="20"/>
                <w:szCs w:val="20"/>
              </w:rPr>
              <w:t>45.00</w:t>
            </w:r>
          </w:p>
        </w:tc>
        <w:tc>
          <w:tcPr>
            <w:tcW w:w="1003" w:type="dxa"/>
            <w:tcBorders>
              <w:top w:val="nil"/>
              <w:left w:val="nil"/>
              <w:bottom w:val="single" w:sz="4" w:space="0" w:color="auto"/>
              <w:right w:val="single" w:sz="4" w:space="0" w:color="auto"/>
            </w:tcBorders>
            <w:hideMark/>
          </w:tcPr>
          <w:p w14:paraId="0AB93E53" w14:textId="77777777" w:rsidR="00B74982" w:rsidRPr="00724E4B" w:rsidRDefault="00B74982" w:rsidP="00766A96">
            <w:pPr>
              <w:jc w:val="right"/>
              <w:rPr>
                <w:b/>
                <w:bCs/>
                <w:sz w:val="20"/>
                <w:szCs w:val="20"/>
              </w:rPr>
            </w:pPr>
            <w:r w:rsidRPr="00724E4B">
              <w:rPr>
                <w:b/>
                <w:bCs/>
                <w:sz w:val="20"/>
                <w:szCs w:val="20"/>
              </w:rPr>
              <w:t>155.10</w:t>
            </w:r>
          </w:p>
        </w:tc>
        <w:tc>
          <w:tcPr>
            <w:tcW w:w="1004" w:type="dxa"/>
            <w:tcBorders>
              <w:top w:val="nil"/>
              <w:left w:val="nil"/>
              <w:bottom w:val="single" w:sz="4" w:space="0" w:color="auto"/>
              <w:right w:val="single" w:sz="4" w:space="0" w:color="auto"/>
            </w:tcBorders>
            <w:hideMark/>
          </w:tcPr>
          <w:p w14:paraId="7F98A488" w14:textId="77777777" w:rsidR="00B74982" w:rsidRPr="00724E4B" w:rsidRDefault="00B74982" w:rsidP="00766A96">
            <w:pPr>
              <w:jc w:val="right"/>
              <w:rPr>
                <w:b/>
                <w:bCs/>
                <w:sz w:val="20"/>
                <w:szCs w:val="20"/>
              </w:rPr>
            </w:pPr>
            <w:r w:rsidRPr="00724E4B">
              <w:rPr>
                <w:b/>
                <w:bCs/>
                <w:sz w:val="20"/>
                <w:szCs w:val="20"/>
              </w:rPr>
              <w:t>12.56</w:t>
            </w:r>
          </w:p>
        </w:tc>
        <w:tc>
          <w:tcPr>
            <w:tcW w:w="1003" w:type="dxa"/>
            <w:tcBorders>
              <w:top w:val="nil"/>
              <w:left w:val="nil"/>
              <w:bottom w:val="single" w:sz="4" w:space="0" w:color="auto"/>
              <w:right w:val="single" w:sz="4" w:space="0" w:color="auto"/>
            </w:tcBorders>
            <w:hideMark/>
          </w:tcPr>
          <w:p w14:paraId="1DECDFF5" w14:textId="77777777" w:rsidR="00B74982" w:rsidRPr="00724E4B" w:rsidRDefault="00B74982" w:rsidP="00766A96">
            <w:pPr>
              <w:jc w:val="right"/>
              <w:rPr>
                <w:b/>
                <w:bCs/>
                <w:sz w:val="20"/>
                <w:szCs w:val="20"/>
              </w:rPr>
            </w:pPr>
            <w:r w:rsidRPr="00724E4B">
              <w:rPr>
                <w:b/>
                <w:bCs/>
                <w:sz w:val="20"/>
                <w:szCs w:val="20"/>
              </w:rPr>
              <w:t>53.12</w:t>
            </w:r>
          </w:p>
        </w:tc>
        <w:tc>
          <w:tcPr>
            <w:tcW w:w="1003" w:type="dxa"/>
            <w:tcBorders>
              <w:top w:val="nil"/>
              <w:left w:val="nil"/>
              <w:bottom w:val="single" w:sz="4" w:space="0" w:color="auto"/>
              <w:right w:val="single" w:sz="4" w:space="0" w:color="auto"/>
            </w:tcBorders>
            <w:hideMark/>
          </w:tcPr>
          <w:p w14:paraId="235878DF" w14:textId="4C8B0F28" w:rsidR="00B74982" w:rsidRPr="00724E4B" w:rsidRDefault="00B74982" w:rsidP="00766A96">
            <w:pPr>
              <w:jc w:val="right"/>
              <w:rPr>
                <w:b/>
                <w:bCs/>
                <w:sz w:val="20"/>
                <w:szCs w:val="20"/>
              </w:rPr>
            </w:pPr>
            <w:r w:rsidRPr="00724E4B">
              <w:rPr>
                <w:b/>
                <w:bCs/>
                <w:sz w:val="20"/>
                <w:szCs w:val="20"/>
              </w:rPr>
              <w:t>530.78</w:t>
            </w:r>
          </w:p>
        </w:tc>
        <w:tc>
          <w:tcPr>
            <w:tcW w:w="1004" w:type="dxa"/>
            <w:tcBorders>
              <w:top w:val="nil"/>
              <w:left w:val="nil"/>
              <w:bottom w:val="single" w:sz="4" w:space="0" w:color="auto"/>
              <w:right w:val="single" w:sz="4" w:space="0" w:color="auto"/>
            </w:tcBorders>
            <w:hideMark/>
          </w:tcPr>
          <w:p w14:paraId="1421C5B3" w14:textId="137C7C16" w:rsidR="00B74982" w:rsidRPr="00724E4B" w:rsidRDefault="00B74982" w:rsidP="00766A96">
            <w:pPr>
              <w:jc w:val="right"/>
              <w:rPr>
                <w:b/>
                <w:bCs/>
                <w:sz w:val="20"/>
                <w:szCs w:val="20"/>
              </w:rPr>
            </w:pPr>
            <w:r w:rsidRPr="00724E4B">
              <w:rPr>
                <w:b/>
                <w:bCs/>
                <w:sz w:val="20"/>
                <w:szCs w:val="20"/>
              </w:rPr>
              <w:t>100.00</w:t>
            </w:r>
          </w:p>
        </w:tc>
      </w:tr>
    </w:tbl>
    <w:p w14:paraId="4B4BC442" w14:textId="2421FA73" w:rsidR="00D17317" w:rsidRPr="00724E4B" w:rsidRDefault="00D97A8E" w:rsidP="00E46220">
      <w:pPr>
        <w:spacing w:before="240"/>
        <w:rPr>
          <w:b/>
          <w:bCs/>
        </w:rPr>
      </w:pPr>
      <w:r w:rsidRPr="00724E4B">
        <w:rPr>
          <w:b/>
          <w:bCs/>
        </w:rPr>
        <w:t>T</w:t>
      </w:r>
      <w:r w:rsidR="00E46220" w:rsidRPr="00724E4B">
        <w:rPr>
          <w:b/>
          <w:bCs/>
        </w:rPr>
        <w:t>able 4. HFC consumption in Somalia by sector i</w:t>
      </w:r>
      <w:r w:rsidR="00DA7ED0" w:rsidRPr="00724E4B">
        <w:rPr>
          <w:b/>
          <w:bCs/>
        </w:rPr>
        <w:t>n</w:t>
      </w:r>
      <w:r w:rsidR="00E46220" w:rsidRPr="00724E4B">
        <w:rPr>
          <w:b/>
          <w:bCs/>
        </w:rPr>
        <w:t xml:space="preserve"> CO</w:t>
      </w:r>
      <w:r w:rsidR="00E46220" w:rsidRPr="00724E4B">
        <w:rPr>
          <w:b/>
          <w:bCs/>
          <w:vertAlign w:val="subscript"/>
        </w:rPr>
        <w:t>2</w:t>
      </w:r>
      <w:r w:rsidR="00E46220" w:rsidRPr="00724E4B">
        <w:rPr>
          <w:b/>
          <w:bCs/>
        </w:rPr>
        <w:t>-eq tonnes (2024)</w:t>
      </w:r>
    </w:p>
    <w:tbl>
      <w:tblPr>
        <w:tblW w:w="9445" w:type="dxa"/>
        <w:tblLayout w:type="fixed"/>
        <w:tblLook w:val="04A0" w:firstRow="1" w:lastRow="0" w:firstColumn="1" w:lastColumn="0" w:noHBand="0" w:noVBand="1"/>
      </w:tblPr>
      <w:tblGrid>
        <w:gridCol w:w="2547"/>
        <w:gridCol w:w="878"/>
        <w:gridCol w:w="1003"/>
        <w:gridCol w:w="1003"/>
        <w:gridCol w:w="801"/>
        <w:gridCol w:w="1134"/>
        <w:gridCol w:w="1075"/>
        <w:gridCol w:w="1004"/>
      </w:tblGrid>
      <w:tr w:rsidR="00132F63" w:rsidRPr="00724E4B" w14:paraId="1D65EEA5" w14:textId="77777777" w:rsidTr="00BD46B4">
        <w:trPr>
          <w:trHeight w:val="520"/>
          <w:tblHeader/>
        </w:trPr>
        <w:tc>
          <w:tcPr>
            <w:tcW w:w="2547" w:type="dxa"/>
            <w:tcBorders>
              <w:top w:val="single" w:sz="4" w:space="0" w:color="auto"/>
              <w:left w:val="single" w:sz="4" w:space="0" w:color="auto"/>
              <w:bottom w:val="single" w:sz="4" w:space="0" w:color="auto"/>
              <w:right w:val="single" w:sz="4" w:space="0" w:color="auto"/>
            </w:tcBorders>
            <w:vAlign w:val="center"/>
            <w:hideMark/>
          </w:tcPr>
          <w:p w14:paraId="6CF0E5BE" w14:textId="77777777" w:rsidR="00132F63" w:rsidRPr="00724E4B" w:rsidRDefault="00132F63">
            <w:pPr>
              <w:jc w:val="center"/>
              <w:rPr>
                <w:b/>
                <w:bCs/>
                <w:sz w:val="20"/>
                <w:szCs w:val="20"/>
              </w:rPr>
            </w:pPr>
            <w:r w:rsidRPr="00724E4B">
              <w:rPr>
                <w:b/>
                <w:bCs/>
                <w:sz w:val="20"/>
                <w:szCs w:val="20"/>
              </w:rPr>
              <w:t>Sector</w:t>
            </w:r>
          </w:p>
        </w:tc>
        <w:tc>
          <w:tcPr>
            <w:tcW w:w="878" w:type="dxa"/>
            <w:tcBorders>
              <w:top w:val="single" w:sz="4" w:space="0" w:color="auto"/>
              <w:left w:val="nil"/>
              <w:bottom w:val="single" w:sz="4" w:space="0" w:color="auto"/>
              <w:right w:val="single" w:sz="4" w:space="0" w:color="auto"/>
            </w:tcBorders>
            <w:vAlign w:val="center"/>
            <w:hideMark/>
          </w:tcPr>
          <w:p w14:paraId="70AA9E76" w14:textId="77777777" w:rsidR="00132F63" w:rsidRPr="00724E4B" w:rsidRDefault="00132F63">
            <w:pPr>
              <w:jc w:val="center"/>
              <w:rPr>
                <w:b/>
                <w:bCs/>
                <w:sz w:val="20"/>
                <w:szCs w:val="20"/>
              </w:rPr>
            </w:pPr>
            <w:r w:rsidRPr="00724E4B">
              <w:rPr>
                <w:b/>
                <w:bCs/>
                <w:sz w:val="20"/>
                <w:szCs w:val="20"/>
              </w:rPr>
              <w:t>HFC-134a</w:t>
            </w:r>
          </w:p>
        </w:tc>
        <w:tc>
          <w:tcPr>
            <w:tcW w:w="1003" w:type="dxa"/>
            <w:tcBorders>
              <w:top w:val="single" w:sz="4" w:space="0" w:color="auto"/>
              <w:left w:val="nil"/>
              <w:bottom w:val="single" w:sz="4" w:space="0" w:color="auto"/>
              <w:right w:val="single" w:sz="4" w:space="0" w:color="auto"/>
            </w:tcBorders>
            <w:vAlign w:val="center"/>
            <w:hideMark/>
          </w:tcPr>
          <w:p w14:paraId="5C8DF932" w14:textId="77777777" w:rsidR="00132F63" w:rsidRPr="00724E4B" w:rsidRDefault="00132F63">
            <w:pPr>
              <w:jc w:val="center"/>
              <w:rPr>
                <w:b/>
                <w:bCs/>
                <w:sz w:val="20"/>
                <w:szCs w:val="20"/>
              </w:rPr>
            </w:pPr>
            <w:r w:rsidRPr="00724E4B">
              <w:rPr>
                <w:b/>
                <w:bCs/>
                <w:sz w:val="20"/>
                <w:szCs w:val="20"/>
              </w:rPr>
              <w:t>R-404A</w:t>
            </w:r>
          </w:p>
        </w:tc>
        <w:tc>
          <w:tcPr>
            <w:tcW w:w="1003" w:type="dxa"/>
            <w:tcBorders>
              <w:top w:val="single" w:sz="4" w:space="0" w:color="auto"/>
              <w:left w:val="nil"/>
              <w:bottom w:val="single" w:sz="4" w:space="0" w:color="auto"/>
              <w:right w:val="single" w:sz="4" w:space="0" w:color="auto"/>
            </w:tcBorders>
            <w:vAlign w:val="center"/>
            <w:hideMark/>
          </w:tcPr>
          <w:p w14:paraId="4D9DD565" w14:textId="77777777" w:rsidR="00132F63" w:rsidRPr="00724E4B" w:rsidRDefault="00132F63">
            <w:pPr>
              <w:jc w:val="center"/>
              <w:rPr>
                <w:b/>
                <w:bCs/>
                <w:sz w:val="20"/>
                <w:szCs w:val="20"/>
              </w:rPr>
            </w:pPr>
            <w:r w:rsidRPr="00724E4B">
              <w:rPr>
                <w:b/>
                <w:bCs/>
                <w:sz w:val="20"/>
                <w:szCs w:val="20"/>
              </w:rPr>
              <w:t>R-407A</w:t>
            </w:r>
          </w:p>
        </w:tc>
        <w:tc>
          <w:tcPr>
            <w:tcW w:w="801" w:type="dxa"/>
            <w:tcBorders>
              <w:top w:val="single" w:sz="4" w:space="0" w:color="auto"/>
              <w:left w:val="nil"/>
              <w:bottom w:val="single" w:sz="4" w:space="0" w:color="auto"/>
              <w:right w:val="single" w:sz="4" w:space="0" w:color="auto"/>
            </w:tcBorders>
            <w:vAlign w:val="center"/>
            <w:hideMark/>
          </w:tcPr>
          <w:p w14:paraId="3B10628D" w14:textId="77777777" w:rsidR="00132F63" w:rsidRPr="00724E4B" w:rsidRDefault="00132F63">
            <w:pPr>
              <w:jc w:val="center"/>
              <w:rPr>
                <w:b/>
                <w:bCs/>
                <w:sz w:val="20"/>
                <w:szCs w:val="20"/>
              </w:rPr>
            </w:pPr>
            <w:r w:rsidRPr="00724E4B">
              <w:rPr>
                <w:b/>
                <w:bCs/>
                <w:sz w:val="20"/>
                <w:szCs w:val="20"/>
              </w:rPr>
              <w:t>R-407C</w:t>
            </w:r>
          </w:p>
        </w:tc>
        <w:tc>
          <w:tcPr>
            <w:tcW w:w="1134" w:type="dxa"/>
            <w:tcBorders>
              <w:top w:val="single" w:sz="4" w:space="0" w:color="auto"/>
              <w:left w:val="nil"/>
              <w:bottom w:val="single" w:sz="4" w:space="0" w:color="auto"/>
              <w:right w:val="single" w:sz="4" w:space="0" w:color="auto"/>
            </w:tcBorders>
            <w:vAlign w:val="center"/>
            <w:hideMark/>
          </w:tcPr>
          <w:p w14:paraId="7EA19369" w14:textId="77777777" w:rsidR="00132F63" w:rsidRPr="00724E4B" w:rsidRDefault="00132F63">
            <w:pPr>
              <w:jc w:val="center"/>
              <w:rPr>
                <w:b/>
                <w:bCs/>
                <w:sz w:val="20"/>
                <w:szCs w:val="20"/>
              </w:rPr>
            </w:pPr>
            <w:r w:rsidRPr="00724E4B">
              <w:rPr>
                <w:b/>
                <w:bCs/>
                <w:sz w:val="20"/>
                <w:szCs w:val="20"/>
              </w:rPr>
              <w:t>R-410A</w:t>
            </w:r>
          </w:p>
        </w:tc>
        <w:tc>
          <w:tcPr>
            <w:tcW w:w="1075" w:type="dxa"/>
            <w:tcBorders>
              <w:top w:val="single" w:sz="4" w:space="0" w:color="auto"/>
              <w:left w:val="nil"/>
              <w:bottom w:val="single" w:sz="4" w:space="0" w:color="auto"/>
              <w:right w:val="single" w:sz="4" w:space="0" w:color="auto"/>
            </w:tcBorders>
            <w:vAlign w:val="center"/>
            <w:hideMark/>
          </w:tcPr>
          <w:p w14:paraId="17A11B55" w14:textId="4DACCCA7" w:rsidR="00132F63" w:rsidRPr="00724E4B" w:rsidRDefault="00132F63">
            <w:pPr>
              <w:jc w:val="center"/>
              <w:rPr>
                <w:b/>
                <w:bCs/>
                <w:sz w:val="20"/>
                <w:szCs w:val="20"/>
              </w:rPr>
            </w:pPr>
            <w:r w:rsidRPr="00724E4B">
              <w:rPr>
                <w:b/>
                <w:bCs/>
                <w:sz w:val="20"/>
                <w:szCs w:val="20"/>
              </w:rPr>
              <w:t xml:space="preserve">Total </w:t>
            </w:r>
          </w:p>
        </w:tc>
        <w:tc>
          <w:tcPr>
            <w:tcW w:w="1004" w:type="dxa"/>
            <w:tcBorders>
              <w:top w:val="single" w:sz="4" w:space="0" w:color="auto"/>
              <w:left w:val="nil"/>
              <w:bottom w:val="single" w:sz="4" w:space="0" w:color="auto"/>
              <w:right w:val="single" w:sz="4" w:space="0" w:color="auto"/>
            </w:tcBorders>
            <w:vAlign w:val="center"/>
            <w:hideMark/>
          </w:tcPr>
          <w:p w14:paraId="1AA24CD8" w14:textId="77777777" w:rsidR="00132F63" w:rsidRPr="00724E4B" w:rsidRDefault="00132F63">
            <w:pPr>
              <w:jc w:val="center"/>
              <w:rPr>
                <w:b/>
                <w:bCs/>
                <w:sz w:val="20"/>
                <w:szCs w:val="20"/>
              </w:rPr>
            </w:pPr>
            <w:r w:rsidRPr="00724E4B">
              <w:rPr>
                <w:b/>
                <w:bCs/>
                <w:sz w:val="20"/>
                <w:szCs w:val="20"/>
              </w:rPr>
              <w:t xml:space="preserve">Share of total </w:t>
            </w:r>
          </w:p>
          <w:p w14:paraId="5F6AC073" w14:textId="77777777" w:rsidR="00132F63" w:rsidRPr="00724E4B" w:rsidRDefault="00132F63">
            <w:pPr>
              <w:jc w:val="center"/>
              <w:rPr>
                <w:b/>
                <w:bCs/>
                <w:sz w:val="20"/>
                <w:szCs w:val="20"/>
              </w:rPr>
            </w:pPr>
            <w:r w:rsidRPr="00724E4B">
              <w:rPr>
                <w:b/>
                <w:bCs/>
                <w:sz w:val="20"/>
                <w:szCs w:val="20"/>
              </w:rPr>
              <w:t>(%)</w:t>
            </w:r>
          </w:p>
        </w:tc>
      </w:tr>
      <w:tr w:rsidR="00B613BB" w:rsidRPr="00724E4B" w14:paraId="6B88BF6C" w14:textId="77777777" w:rsidTr="00B613BB">
        <w:trPr>
          <w:trHeight w:val="238"/>
        </w:trPr>
        <w:tc>
          <w:tcPr>
            <w:tcW w:w="9445" w:type="dxa"/>
            <w:gridSpan w:val="8"/>
            <w:tcBorders>
              <w:top w:val="single" w:sz="4" w:space="0" w:color="auto"/>
              <w:left w:val="single" w:sz="4" w:space="0" w:color="auto"/>
              <w:bottom w:val="single" w:sz="4" w:space="0" w:color="auto"/>
              <w:right w:val="single" w:sz="4" w:space="0" w:color="auto"/>
            </w:tcBorders>
          </w:tcPr>
          <w:p w14:paraId="13B6EC02" w14:textId="777C17B1" w:rsidR="00B613BB" w:rsidRPr="00724E4B" w:rsidRDefault="00B613BB" w:rsidP="00B613BB">
            <w:pPr>
              <w:jc w:val="center"/>
              <w:rPr>
                <w:sz w:val="20"/>
                <w:szCs w:val="20"/>
              </w:rPr>
            </w:pPr>
            <w:r w:rsidRPr="00724E4B">
              <w:rPr>
                <w:b/>
                <w:bCs/>
                <w:sz w:val="20"/>
                <w:szCs w:val="20"/>
              </w:rPr>
              <w:t>Manufacturing</w:t>
            </w:r>
          </w:p>
        </w:tc>
      </w:tr>
      <w:tr w:rsidR="00851903" w:rsidRPr="00724E4B" w14:paraId="00392FCB" w14:textId="77777777" w:rsidTr="00851903">
        <w:trPr>
          <w:trHeight w:val="238"/>
        </w:trPr>
        <w:tc>
          <w:tcPr>
            <w:tcW w:w="2547" w:type="dxa"/>
            <w:tcBorders>
              <w:top w:val="single" w:sz="4" w:space="0" w:color="auto"/>
              <w:left w:val="single" w:sz="4" w:space="0" w:color="auto"/>
              <w:bottom w:val="single" w:sz="4" w:space="0" w:color="auto"/>
              <w:right w:val="single" w:sz="4" w:space="0" w:color="auto"/>
            </w:tcBorders>
          </w:tcPr>
          <w:p w14:paraId="78248300" w14:textId="77777777" w:rsidR="003B4E76" w:rsidRPr="00724E4B" w:rsidRDefault="003B4E76" w:rsidP="003B4E76">
            <w:pPr>
              <w:jc w:val="left"/>
              <w:rPr>
                <w:sz w:val="20"/>
                <w:szCs w:val="20"/>
              </w:rPr>
            </w:pPr>
            <w:r w:rsidRPr="00724E4B">
              <w:rPr>
                <w:sz w:val="20"/>
                <w:szCs w:val="20"/>
              </w:rPr>
              <w:t xml:space="preserve">Foam </w:t>
            </w:r>
          </w:p>
        </w:tc>
        <w:tc>
          <w:tcPr>
            <w:tcW w:w="878" w:type="dxa"/>
            <w:tcBorders>
              <w:top w:val="nil"/>
              <w:left w:val="nil"/>
              <w:bottom w:val="single" w:sz="4" w:space="0" w:color="auto"/>
              <w:right w:val="single" w:sz="4" w:space="0" w:color="auto"/>
            </w:tcBorders>
          </w:tcPr>
          <w:p w14:paraId="2BC27F14" w14:textId="4596EB56" w:rsidR="003B4E76" w:rsidRPr="00724E4B" w:rsidRDefault="003B4E76" w:rsidP="003B4E76">
            <w:pPr>
              <w:jc w:val="right"/>
              <w:rPr>
                <w:sz w:val="20"/>
                <w:szCs w:val="20"/>
              </w:rPr>
            </w:pPr>
            <w:r w:rsidRPr="00724E4B">
              <w:rPr>
                <w:sz w:val="20"/>
                <w:szCs w:val="20"/>
              </w:rPr>
              <w:t>122,465</w:t>
            </w:r>
          </w:p>
        </w:tc>
        <w:tc>
          <w:tcPr>
            <w:tcW w:w="1003" w:type="dxa"/>
            <w:tcBorders>
              <w:top w:val="nil"/>
              <w:left w:val="nil"/>
              <w:bottom w:val="single" w:sz="4" w:space="0" w:color="auto"/>
              <w:right w:val="single" w:sz="4" w:space="0" w:color="auto"/>
            </w:tcBorders>
          </w:tcPr>
          <w:p w14:paraId="5F91E147" w14:textId="4E056638" w:rsidR="003B4E76" w:rsidRPr="00724E4B" w:rsidRDefault="003B4E76" w:rsidP="003B4E76">
            <w:pPr>
              <w:jc w:val="right"/>
              <w:rPr>
                <w:sz w:val="20"/>
                <w:szCs w:val="20"/>
              </w:rPr>
            </w:pPr>
            <w:r w:rsidRPr="00724E4B">
              <w:rPr>
                <w:sz w:val="20"/>
                <w:szCs w:val="20"/>
              </w:rPr>
              <w:t>0</w:t>
            </w:r>
          </w:p>
        </w:tc>
        <w:tc>
          <w:tcPr>
            <w:tcW w:w="1003" w:type="dxa"/>
            <w:tcBorders>
              <w:top w:val="nil"/>
              <w:left w:val="nil"/>
              <w:bottom w:val="single" w:sz="4" w:space="0" w:color="auto"/>
              <w:right w:val="single" w:sz="4" w:space="0" w:color="auto"/>
            </w:tcBorders>
          </w:tcPr>
          <w:p w14:paraId="7A7C57C7" w14:textId="06C6BE5D" w:rsidR="003B4E76" w:rsidRPr="00724E4B" w:rsidRDefault="003B4E76" w:rsidP="003B4E76">
            <w:pPr>
              <w:jc w:val="right"/>
              <w:rPr>
                <w:sz w:val="20"/>
                <w:szCs w:val="20"/>
              </w:rPr>
            </w:pPr>
            <w:r w:rsidRPr="00724E4B">
              <w:rPr>
                <w:sz w:val="20"/>
                <w:szCs w:val="20"/>
              </w:rPr>
              <w:t>0</w:t>
            </w:r>
          </w:p>
        </w:tc>
        <w:tc>
          <w:tcPr>
            <w:tcW w:w="801" w:type="dxa"/>
            <w:tcBorders>
              <w:top w:val="nil"/>
              <w:left w:val="nil"/>
              <w:bottom w:val="single" w:sz="4" w:space="0" w:color="auto"/>
              <w:right w:val="single" w:sz="4" w:space="0" w:color="auto"/>
            </w:tcBorders>
          </w:tcPr>
          <w:p w14:paraId="0F405838" w14:textId="1B610A7D" w:rsidR="003B4E76" w:rsidRPr="00724E4B" w:rsidRDefault="003B4E76" w:rsidP="003B4E76">
            <w:pPr>
              <w:jc w:val="right"/>
              <w:rPr>
                <w:sz w:val="20"/>
                <w:szCs w:val="20"/>
              </w:rPr>
            </w:pPr>
            <w:r w:rsidRPr="00724E4B">
              <w:rPr>
                <w:sz w:val="20"/>
                <w:szCs w:val="20"/>
              </w:rPr>
              <w:t>0</w:t>
            </w:r>
          </w:p>
        </w:tc>
        <w:tc>
          <w:tcPr>
            <w:tcW w:w="1134" w:type="dxa"/>
            <w:tcBorders>
              <w:top w:val="nil"/>
              <w:left w:val="nil"/>
              <w:bottom w:val="single" w:sz="4" w:space="0" w:color="auto"/>
              <w:right w:val="single" w:sz="4" w:space="0" w:color="auto"/>
            </w:tcBorders>
          </w:tcPr>
          <w:p w14:paraId="3285179D" w14:textId="2499FDF4" w:rsidR="003B4E76" w:rsidRPr="00724E4B" w:rsidRDefault="003B4E76" w:rsidP="003B4E76">
            <w:pPr>
              <w:jc w:val="right"/>
              <w:rPr>
                <w:sz w:val="20"/>
                <w:szCs w:val="20"/>
              </w:rPr>
            </w:pPr>
            <w:r w:rsidRPr="00724E4B">
              <w:rPr>
                <w:sz w:val="20"/>
                <w:szCs w:val="20"/>
              </w:rPr>
              <w:t>0</w:t>
            </w:r>
          </w:p>
        </w:tc>
        <w:tc>
          <w:tcPr>
            <w:tcW w:w="1075" w:type="dxa"/>
            <w:tcBorders>
              <w:top w:val="nil"/>
              <w:left w:val="nil"/>
              <w:bottom w:val="single" w:sz="4" w:space="0" w:color="auto"/>
              <w:right w:val="single" w:sz="4" w:space="0" w:color="auto"/>
            </w:tcBorders>
          </w:tcPr>
          <w:p w14:paraId="36E7AF83" w14:textId="7783DEBD" w:rsidR="003B4E76" w:rsidRPr="00724E4B" w:rsidRDefault="003B4E76" w:rsidP="003B4E76">
            <w:pPr>
              <w:jc w:val="right"/>
              <w:rPr>
                <w:sz w:val="20"/>
                <w:szCs w:val="20"/>
              </w:rPr>
            </w:pPr>
            <w:r w:rsidRPr="00724E4B">
              <w:rPr>
                <w:sz w:val="20"/>
                <w:szCs w:val="20"/>
              </w:rPr>
              <w:t>122,465</w:t>
            </w:r>
          </w:p>
        </w:tc>
        <w:tc>
          <w:tcPr>
            <w:tcW w:w="1004" w:type="dxa"/>
            <w:tcBorders>
              <w:top w:val="nil"/>
              <w:left w:val="nil"/>
              <w:bottom w:val="single" w:sz="4" w:space="0" w:color="auto"/>
              <w:right w:val="single" w:sz="4" w:space="0" w:color="auto"/>
            </w:tcBorders>
          </w:tcPr>
          <w:p w14:paraId="71450762" w14:textId="4F740E65" w:rsidR="003B4E76" w:rsidRPr="00724E4B" w:rsidRDefault="003B4E76" w:rsidP="003B4E76">
            <w:pPr>
              <w:jc w:val="right"/>
              <w:rPr>
                <w:sz w:val="20"/>
                <w:szCs w:val="20"/>
              </w:rPr>
            </w:pPr>
            <w:r w:rsidRPr="00724E4B">
              <w:rPr>
                <w:sz w:val="20"/>
                <w:szCs w:val="20"/>
              </w:rPr>
              <w:t>12.1</w:t>
            </w:r>
          </w:p>
        </w:tc>
      </w:tr>
      <w:tr w:rsidR="003B4E76" w:rsidRPr="00724E4B" w14:paraId="3F56141F" w14:textId="77777777" w:rsidTr="00851903">
        <w:trPr>
          <w:trHeight w:val="238"/>
        </w:trPr>
        <w:tc>
          <w:tcPr>
            <w:tcW w:w="2547" w:type="dxa"/>
            <w:tcBorders>
              <w:top w:val="single" w:sz="4" w:space="0" w:color="auto"/>
              <w:left w:val="single" w:sz="4" w:space="0" w:color="auto"/>
              <w:bottom w:val="single" w:sz="4" w:space="0" w:color="auto"/>
              <w:right w:val="single" w:sz="4" w:space="0" w:color="auto"/>
            </w:tcBorders>
          </w:tcPr>
          <w:p w14:paraId="29A26C00" w14:textId="53E546BA" w:rsidR="003B4E76" w:rsidRPr="00724E4B" w:rsidRDefault="003B4E76" w:rsidP="003B4E76">
            <w:pPr>
              <w:jc w:val="left"/>
              <w:rPr>
                <w:sz w:val="20"/>
                <w:szCs w:val="20"/>
              </w:rPr>
            </w:pPr>
            <w:r w:rsidRPr="00724E4B">
              <w:rPr>
                <w:b/>
                <w:bCs/>
                <w:i/>
                <w:iCs/>
                <w:sz w:val="20"/>
                <w:szCs w:val="20"/>
              </w:rPr>
              <w:t>Subtotal manufacturing</w:t>
            </w:r>
          </w:p>
        </w:tc>
        <w:tc>
          <w:tcPr>
            <w:tcW w:w="878" w:type="dxa"/>
            <w:tcBorders>
              <w:top w:val="nil"/>
              <w:left w:val="nil"/>
              <w:bottom w:val="single" w:sz="4" w:space="0" w:color="auto"/>
              <w:right w:val="single" w:sz="4" w:space="0" w:color="auto"/>
            </w:tcBorders>
          </w:tcPr>
          <w:p w14:paraId="571613D1" w14:textId="700BBC0D" w:rsidR="003B4E76" w:rsidRPr="00724E4B" w:rsidRDefault="003B4E76" w:rsidP="003B4E76">
            <w:pPr>
              <w:jc w:val="right"/>
              <w:rPr>
                <w:b/>
                <w:bCs/>
                <w:i/>
                <w:iCs/>
                <w:sz w:val="20"/>
                <w:szCs w:val="20"/>
              </w:rPr>
            </w:pPr>
            <w:r w:rsidRPr="00724E4B">
              <w:rPr>
                <w:b/>
                <w:bCs/>
                <w:i/>
                <w:iCs/>
                <w:sz w:val="20"/>
                <w:szCs w:val="20"/>
              </w:rPr>
              <w:t>122,465</w:t>
            </w:r>
          </w:p>
        </w:tc>
        <w:tc>
          <w:tcPr>
            <w:tcW w:w="1003" w:type="dxa"/>
            <w:tcBorders>
              <w:top w:val="nil"/>
              <w:left w:val="nil"/>
              <w:bottom w:val="single" w:sz="4" w:space="0" w:color="auto"/>
              <w:right w:val="single" w:sz="4" w:space="0" w:color="auto"/>
            </w:tcBorders>
          </w:tcPr>
          <w:p w14:paraId="05030E46" w14:textId="36F26C40" w:rsidR="003B4E76" w:rsidRPr="00724E4B" w:rsidRDefault="003B4E76" w:rsidP="003B4E76">
            <w:pPr>
              <w:jc w:val="right"/>
              <w:rPr>
                <w:b/>
                <w:bCs/>
                <w:i/>
                <w:iCs/>
                <w:sz w:val="20"/>
                <w:szCs w:val="20"/>
              </w:rPr>
            </w:pPr>
            <w:r w:rsidRPr="00724E4B">
              <w:rPr>
                <w:b/>
                <w:bCs/>
                <w:i/>
                <w:iCs/>
                <w:sz w:val="20"/>
                <w:szCs w:val="20"/>
              </w:rPr>
              <w:t>0</w:t>
            </w:r>
          </w:p>
        </w:tc>
        <w:tc>
          <w:tcPr>
            <w:tcW w:w="1003" w:type="dxa"/>
            <w:tcBorders>
              <w:top w:val="nil"/>
              <w:left w:val="nil"/>
              <w:bottom w:val="single" w:sz="4" w:space="0" w:color="auto"/>
              <w:right w:val="single" w:sz="4" w:space="0" w:color="auto"/>
            </w:tcBorders>
          </w:tcPr>
          <w:p w14:paraId="614742A2" w14:textId="2E54E006" w:rsidR="003B4E76" w:rsidRPr="00724E4B" w:rsidRDefault="003B4E76" w:rsidP="003B4E76">
            <w:pPr>
              <w:jc w:val="right"/>
              <w:rPr>
                <w:b/>
                <w:bCs/>
                <w:i/>
                <w:iCs/>
                <w:sz w:val="20"/>
                <w:szCs w:val="20"/>
              </w:rPr>
            </w:pPr>
            <w:r w:rsidRPr="00724E4B">
              <w:rPr>
                <w:b/>
                <w:bCs/>
                <w:i/>
                <w:iCs/>
                <w:sz w:val="20"/>
                <w:szCs w:val="20"/>
              </w:rPr>
              <w:t>0</w:t>
            </w:r>
          </w:p>
        </w:tc>
        <w:tc>
          <w:tcPr>
            <w:tcW w:w="801" w:type="dxa"/>
            <w:tcBorders>
              <w:top w:val="nil"/>
              <w:left w:val="nil"/>
              <w:bottom w:val="single" w:sz="4" w:space="0" w:color="auto"/>
              <w:right w:val="single" w:sz="4" w:space="0" w:color="auto"/>
            </w:tcBorders>
          </w:tcPr>
          <w:p w14:paraId="05D42B54" w14:textId="316F2F85" w:rsidR="003B4E76" w:rsidRPr="00724E4B" w:rsidRDefault="003B4E76" w:rsidP="003B4E76">
            <w:pPr>
              <w:jc w:val="right"/>
              <w:rPr>
                <w:b/>
                <w:bCs/>
                <w:i/>
                <w:iCs/>
                <w:sz w:val="20"/>
                <w:szCs w:val="20"/>
              </w:rPr>
            </w:pPr>
            <w:r w:rsidRPr="00724E4B">
              <w:rPr>
                <w:b/>
                <w:bCs/>
                <w:i/>
                <w:iCs/>
                <w:sz w:val="20"/>
                <w:szCs w:val="20"/>
              </w:rPr>
              <w:t>0</w:t>
            </w:r>
          </w:p>
        </w:tc>
        <w:tc>
          <w:tcPr>
            <w:tcW w:w="1134" w:type="dxa"/>
            <w:tcBorders>
              <w:top w:val="nil"/>
              <w:left w:val="nil"/>
              <w:bottom w:val="single" w:sz="4" w:space="0" w:color="auto"/>
              <w:right w:val="single" w:sz="4" w:space="0" w:color="auto"/>
            </w:tcBorders>
          </w:tcPr>
          <w:p w14:paraId="378EED43" w14:textId="0D045A5E" w:rsidR="003B4E76" w:rsidRPr="00724E4B" w:rsidRDefault="003B4E76" w:rsidP="003B4E76">
            <w:pPr>
              <w:jc w:val="right"/>
              <w:rPr>
                <w:b/>
                <w:bCs/>
                <w:i/>
                <w:iCs/>
                <w:sz w:val="20"/>
                <w:szCs w:val="20"/>
              </w:rPr>
            </w:pPr>
            <w:r w:rsidRPr="00724E4B">
              <w:rPr>
                <w:b/>
                <w:bCs/>
                <w:i/>
                <w:iCs/>
                <w:sz w:val="20"/>
                <w:szCs w:val="20"/>
              </w:rPr>
              <w:t>0</w:t>
            </w:r>
          </w:p>
        </w:tc>
        <w:tc>
          <w:tcPr>
            <w:tcW w:w="1075" w:type="dxa"/>
            <w:tcBorders>
              <w:top w:val="nil"/>
              <w:left w:val="nil"/>
              <w:bottom w:val="single" w:sz="4" w:space="0" w:color="auto"/>
              <w:right w:val="single" w:sz="4" w:space="0" w:color="auto"/>
            </w:tcBorders>
          </w:tcPr>
          <w:p w14:paraId="01310294" w14:textId="1904F62B" w:rsidR="003B4E76" w:rsidRPr="00724E4B" w:rsidRDefault="003B4E76" w:rsidP="003B4E76">
            <w:pPr>
              <w:jc w:val="right"/>
              <w:rPr>
                <w:b/>
                <w:bCs/>
                <w:i/>
                <w:iCs/>
                <w:sz w:val="20"/>
                <w:szCs w:val="20"/>
              </w:rPr>
            </w:pPr>
            <w:r w:rsidRPr="00724E4B">
              <w:rPr>
                <w:b/>
                <w:bCs/>
                <w:i/>
                <w:iCs/>
                <w:sz w:val="20"/>
                <w:szCs w:val="20"/>
              </w:rPr>
              <w:t>122,465</w:t>
            </w:r>
          </w:p>
        </w:tc>
        <w:tc>
          <w:tcPr>
            <w:tcW w:w="1004" w:type="dxa"/>
            <w:tcBorders>
              <w:top w:val="nil"/>
              <w:left w:val="nil"/>
              <w:bottom w:val="single" w:sz="4" w:space="0" w:color="auto"/>
              <w:right w:val="single" w:sz="4" w:space="0" w:color="auto"/>
            </w:tcBorders>
          </w:tcPr>
          <w:p w14:paraId="503C9612" w14:textId="605602EA" w:rsidR="003B4E76" w:rsidRPr="00724E4B" w:rsidRDefault="003B4E76" w:rsidP="003B4E76">
            <w:pPr>
              <w:jc w:val="right"/>
              <w:rPr>
                <w:b/>
                <w:bCs/>
                <w:i/>
                <w:iCs/>
                <w:sz w:val="20"/>
                <w:szCs w:val="20"/>
              </w:rPr>
            </w:pPr>
            <w:r w:rsidRPr="00724E4B">
              <w:rPr>
                <w:b/>
                <w:bCs/>
                <w:i/>
                <w:iCs/>
                <w:sz w:val="20"/>
                <w:szCs w:val="20"/>
              </w:rPr>
              <w:t>12.1</w:t>
            </w:r>
          </w:p>
        </w:tc>
      </w:tr>
      <w:tr w:rsidR="003B4E76" w:rsidRPr="00724E4B" w14:paraId="2BB945A3" w14:textId="77777777" w:rsidTr="00B613BB">
        <w:trPr>
          <w:trHeight w:val="238"/>
        </w:trPr>
        <w:tc>
          <w:tcPr>
            <w:tcW w:w="9445" w:type="dxa"/>
            <w:gridSpan w:val="8"/>
            <w:tcBorders>
              <w:top w:val="single" w:sz="4" w:space="0" w:color="auto"/>
              <w:left w:val="single" w:sz="4" w:space="0" w:color="auto"/>
              <w:bottom w:val="single" w:sz="4" w:space="0" w:color="auto"/>
              <w:right w:val="single" w:sz="4" w:space="0" w:color="auto"/>
            </w:tcBorders>
          </w:tcPr>
          <w:p w14:paraId="7272732C" w14:textId="5ECF0E77" w:rsidR="003B4E76" w:rsidRPr="00724E4B" w:rsidRDefault="003B4E76" w:rsidP="00724E4B">
            <w:pPr>
              <w:keepNext/>
              <w:jc w:val="center"/>
              <w:rPr>
                <w:sz w:val="20"/>
                <w:szCs w:val="20"/>
              </w:rPr>
            </w:pPr>
            <w:r w:rsidRPr="00724E4B">
              <w:rPr>
                <w:b/>
                <w:bCs/>
                <w:sz w:val="20"/>
                <w:szCs w:val="20"/>
              </w:rPr>
              <w:lastRenderedPageBreak/>
              <w:t>Refrigeration and AC servicing</w:t>
            </w:r>
          </w:p>
        </w:tc>
      </w:tr>
      <w:tr w:rsidR="003B4E76" w:rsidRPr="00724E4B" w14:paraId="26523D0E" w14:textId="77777777" w:rsidTr="00B613BB">
        <w:trPr>
          <w:trHeight w:val="238"/>
        </w:trPr>
        <w:tc>
          <w:tcPr>
            <w:tcW w:w="9445" w:type="dxa"/>
            <w:gridSpan w:val="8"/>
            <w:tcBorders>
              <w:top w:val="single" w:sz="4" w:space="0" w:color="auto"/>
              <w:left w:val="single" w:sz="4" w:space="0" w:color="auto"/>
              <w:bottom w:val="single" w:sz="4" w:space="0" w:color="auto"/>
              <w:right w:val="single" w:sz="4" w:space="0" w:color="auto"/>
            </w:tcBorders>
          </w:tcPr>
          <w:p w14:paraId="70CDE835" w14:textId="31E97788" w:rsidR="003B4E76" w:rsidRPr="00724E4B" w:rsidRDefault="003B4E76" w:rsidP="00724E4B">
            <w:pPr>
              <w:keepNext/>
              <w:rPr>
                <w:sz w:val="20"/>
                <w:szCs w:val="20"/>
              </w:rPr>
            </w:pPr>
            <w:r w:rsidRPr="00724E4B">
              <w:rPr>
                <w:b/>
                <w:bCs/>
                <w:sz w:val="20"/>
                <w:szCs w:val="20"/>
                <w:lang w:eastAsia="en-CA"/>
              </w:rPr>
              <w:t>Refrigeration subsectors</w:t>
            </w:r>
          </w:p>
        </w:tc>
      </w:tr>
      <w:tr w:rsidR="00851903" w:rsidRPr="00724E4B" w14:paraId="6D225A54" w14:textId="77777777" w:rsidTr="00851903">
        <w:trPr>
          <w:trHeight w:val="238"/>
        </w:trPr>
        <w:tc>
          <w:tcPr>
            <w:tcW w:w="2547" w:type="dxa"/>
            <w:tcBorders>
              <w:top w:val="single" w:sz="4" w:space="0" w:color="auto"/>
              <w:left w:val="single" w:sz="4" w:space="0" w:color="auto"/>
              <w:bottom w:val="single" w:sz="4" w:space="0" w:color="auto"/>
              <w:right w:val="single" w:sz="4" w:space="0" w:color="auto"/>
            </w:tcBorders>
            <w:hideMark/>
          </w:tcPr>
          <w:p w14:paraId="3BFD090B" w14:textId="77777777" w:rsidR="00851903" w:rsidRPr="00724E4B" w:rsidRDefault="00851903" w:rsidP="00724E4B">
            <w:pPr>
              <w:keepNext/>
              <w:jc w:val="left"/>
              <w:rPr>
                <w:sz w:val="20"/>
                <w:szCs w:val="20"/>
              </w:rPr>
            </w:pPr>
            <w:r w:rsidRPr="00724E4B">
              <w:rPr>
                <w:sz w:val="20"/>
                <w:szCs w:val="20"/>
              </w:rPr>
              <w:t xml:space="preserve">Domestic </w:t>
            </w:r>
          </w:p>
        </w:tc>
        <w:tc>
          <w:tcPr>
            <w:tcW w:w="878" w:type="dxa"/>
            <w:tcBorders>
              <w:top w:val="nil"/>
              <w:left w:val="nil"/>
              <w:bottom w:val="single" w:sz="4" w:space="0" w:color="auto"/>
              <w:right w:val="single" w:sz="4" w:space="0" w:color="auto"/>
            </w:tcBorders>
          </w:tcPr>
          <w:p w14:paraId="7550C55B" w14:textId="2E901520" w:rsidR="00851903" w:rsidRPr="00724E4B" w:rsidRDefault="00851903" w:rsidP="00724E4B">
            <w:pPr>
              <w:keepNext/>
              <w:jc w:val="right"/>
              <w:rPr>
                <w:sz w:val="20"/>
                <w:szCs w:val="20"/>
              </w:rPr>
            </w:pPr>
            <w:r w:rsidRPr="00724E4B">
              <w:rPr>
                <w:sz w:val="20"/>
                <w:szCs w:val="20"/>
              </w:rPr>
              <w:t xml:space="preserve"> 66,424 </w:t>
            </w:r>
          </w:p>
        </w:tc>
        <w:tc>
          <w:tcPr>
            <w:tcW w:w="1003" w:type="dxa"/>
            <w:tcBorders>
              <w:top w:val="nil"/>
              <w:left w:val="nil"/>
              <w:bottom w:val="single" w:sz="4" w:space="0" w:color="auto"/>
              <w:right w:val="single" w:sz="4" w:space="0" w:color="auto"/>
            </w:tcBorders>
          </w:tcPr>
          <w:p w14:paraId="36B03682" w14:textId="6F52C534" w:rsidR="00851903" w:rsidRPr="00724E4B" w:rsidRDefault="007A3406" w:rsidP="00724E4B">
            <w:pPr>
              <w:keepNext/>
              <w:jc w:val="right"/>
              <w:rPr>
                <w:sz w:val="20"/>
                <w:szCs w:val="20"/>
              </w:rPr>
            </w:pPr>
            <w:r w:rsidRPr="00724E4B">
              <w:rPr>
                <w:sz w:val="20"/>
                <w:szCs w:val="20"/>
              </w:rPr>
              <w:t>00</w:t>
            </w:r>
          </w:p>
        </w:tc>
        <w:tc>
          <w:tcPr>
            <w:tcW w:w="1003" w:type="dxa"/>
            <w:tcBorders>
              <w:top w:val="nil"/>
              <w:left w:val="nil"/>
              <w:bottom w:val="single" w:sz="4" w:space="0" w:color="auto"/>
              <w:right w:val="single" w:sz="4" w:space="0" w:color="auto"/>
            </w:tcBorders>
          </w:tcPr>
          <w:p w14:paraId="2127FC36" w14:textId="65A9A36A" w:rsidR="00851903" w:rsidRPr="00724E4B" w:rsidRDefault="007A3406" w:rsidP="00724E4B">
            <w:pPr>
              <w:keepNext/>
              <w:jc w:val="right"/>
              <w:rPr>
                <w:sz w:val="20"/>
                <w:szCs w:val="20"/>
              </w:rPr>
            </w:pPr>
            <w:r w:rsidRPr="00724E4B">
              <w:rPr>
                <w:sz w:val="20"/>
                <w:szCs w:val="20"/>
              </w:rPr>
              <w:t>0</w:t>
            </w:r>
          </w:p>
        </w:tc>
        <w:tc>
          <w:tcPr>
            <w:tcW w:w="801" w:type="dxa"/>
            <w:tcBorders>
              <w:top w:val="nil"/>
              <w:left w:val="nil"/>
              <w:bottom w:val="single" w:sz="4" w:space="0" w:color="auto"/>
              <w:right w:val="single" w:sz="4" w:space="0" w:color="auto"/>
            </w:tcBorders>
          </w:tcPr>
          <w:p w14:paraId="16035513" w14:textId="65434488" w:rsidR="00851903" w:rsidRPr="00724E4B" w:rsidRDefault="007A3406" w:rsidP="00724E4B">
            <w:pPr>
              <w:keepNext/>
              <w:jc w:val="right"/>
              <w:rPr>
                <w:sz w:val="20"/>
                <w:szCs w:val="20"/>
              </w:rPr>
            </w:pPr>
            <w:r w:rsidRPr="00724E4B">
              <w:rPr>
                <w:sz w:val="20"/>
                <w:szCs w:val="20"/>
              </w:rPr>
              <w:t>0</w:t>
            </w:r>
          </w:p>
        </w:tc>
        <w:tc>
          <w:tcPr>
            <w:tcW w:w="1134" w:type="dxa"/>
            <w:tcBorders>
              <w:top w:val="nil"/>
              <w:left w:val="nil"/>
              <w:bottom w:val="single" w:sz="4" w:space="0" w:color="auto"/>
              <w:right w:val="single" w:sz="4" w:space="0" w:color="auto"/>
            </w:tcBorders>
          </w:tcPr>
          <w:p w14:paraId="18E368E3" w14:textId="7244D0DE" w:rsidR="00851903" w:rsidRPr="00724E4B" w:rsidRDefault="007A3406" w:rsidP="00724E4B">
            <w:pPr>
              <w:keepNext/>
              <w:jc w:val="right"/>
              <w:rPr>
                <w:sz w:val="20"/>
                <w:szCs w:val="20"/>
              </w:rPr>
            </w:pPr>
            <w:r w:rsidRPr="00724E4B">
              <w:rPr>
                <w:sz w:val="20"/>
                <w:szCs w:val="20"/>
              </w:rPr>
              <w:t>0</w:t>
            </w:r>
          </w:p>
        </w:tc>
        <w:tc>
          <w:tcPr>
            <w:tcW w:w="1075" w:type="dxa"/>
            <w:tcBorders>
              <w:top w:val="nil"/>
              <w:left w:val="nil"/>
              <w:bottom w:val="single" w:sz="4" w:space="0" w:color="auto"/>
              <w:right w:val="single" w:sz="4" w:space="0" w:color="auto"/>
            </w:tcBorders>
          </w:tcPr>
          <w:p w14:paraId="673B7BAB" w14:textId="6F8B304B" w:rsidR="00851903" w:rsidRPr="00724E4B" w:rsidRDefault="00851903" w:rsidP="00724E4B">
            <w:pPr>
              <w:keepNext/>
              <w:jc w:val="right"/>
              <w:rPr>
                <w:sz w:val="20"/>
                <w:szCs w:val="20"/>
              </w:rPr>
            </w:pPr>
            <w:r w:rsidRPr="00724E4B">
              <w:rPr>
                <w:sz w:val="20"/>
                <w:szCs w:val="20"/>
              </w:rPr>
              <w:t xml:space="preserve"> 66,424 </w:t>
            </w:r>
          </w:p>
        </w:tc>
        <w:tc>
          <w:tcPr>
            <w:tcW w:w="1004" w:type="dxa"/>
            <w:tcBorders>
              <w:top w:val="nil"/>
              <w:left w:val="nil"/>
              <w:bottom w:val="single" w:sz="4" w:space="0" w:color="auto"/>
              <w:right w:val="single" w:sz="4" w:space="0" w:color="auto"/>
            </w:tcBorders>
          </w:tcPr>
          <w:p w14:paraId="70043997" w14:textId="7495B555" w:rsidR="00851903" w:rsidRPr="00724E4B" w:rsidRDefault="002D6320" w:rsidP="00724E4B">
            <w:pPr>
              <w:keepNext/>
              <w:jc w:val="right"/>
              <w:rPr>
                <w:sz w:val="20"/>
                <w:szCs w:val="20"/>
              </w:rPr>
            </w:pPr>
            <w:r w:rsidRPr="00724E4B">
              <w:rPr>
                <w:sz w:val="20"/>
                <w:szCs w:val="20"/>
              </w:rPr>
              <w:t>6.5</w:t>
            </w:r>
          </w:p>
        </w:tc>
      </w:tr>
      <w:tr w:rsidR="00851903" w:rsidRPr="00724E4B" w14:paraId="47ACFBD6" w14:textId="77777777" w:rsidTr="00851903">
        <w:trPr>
          <w:trHeight w:val="238"/>
        </w:trPr>
        <w:tc>
          <w:tcPr>
            <w:tcW w:w="2547" w:type="dxa"/>
            <w:tcBorders>
              <w:top w:val="single" w:sz="4" w:space="0" w:color="auto"/>
              <w:left w:val="single" w:sz="4" w:space="0" w:color="auto"/>
              <w:bottom w:val="single" w:sz="4" w:space="0" w:color="auto"/>
              <w:right w:val="single" w:sz="4" w:space="0" w:color="auto"/>
            </w:tcBorders>
          </w:tcPr>
          <w:p w14:paraId="59F027C0" w14:textId="77777777" w:rsidR="00851903" w:rsidRPr="00724E4B" w:rsidRDefault="00851903" w:rsidP="00851903">
            <w:pPr>
              <w:jc w:val="left"/>
              <w:rPr>
                <w:sz w:val="20"/>
                <w:szCs w:val="20"/>
              </w:rPr>
            </w:pPr>
            <w:r w:rsidRPr="00724E4B">
              <w:rPr>
                <w:sz w:val="20"/>
                <w:szCs w:val="20"/>
              </w:rPr>
              <w:t xml:space="preserve">Commercial </w:t>
            </w:r>
          </w:p>
        </w:tc>
        <w:tc>
          <w:tcPr>
            <w:tcW w:w="878" w:type="dxa"/>
            <w:tcBorders>
              <w:top w:val="nil"/>
              <w:left w:val="nil"/>
              <w:bottom w:val="single" w:sz="4" w:space="0" w:color="auto"/>
              <w:right w:val="single" w:sz="4" w:space="0" w:color="auto"/>
            </w:tcBorders>
          </w:tcPr>
          <w:p w14:paraId="6D31C57E" w14:textId="6887365A" w:rsidR="00851903" w:rsidRPr="00724E4B" w:rsidRDefault="00851903" w:rsidP="00851903">
            <w:pPr>
              <w:jc w:val="right"/>
              <w:rPr>
                <w:sz w:val="20"/>
                <w:szCs w:val="20"/>
              </w:rPr>
            </w:pPr>
            <w:r w:rsidRPr="00724E4B">
              <w:rPr>
                <w:sz w:val="20"/>
                <w:szCs w:val="20"/>
              </w:rPr>
              <w:t xml:space="preserve"> 15,387 </w:t>
            </w:r>
          </w:p>
        </w:tc>
        <w:tc>
          <w:tcPr>
            <w:tcW w:w="1003" w:type="dxa"/>
            <w:tcBorders>
              <w:top w:val="nil"/>
              <w:left w:val="nil"/>
              <w:bottom w:val="single" w:sz="4" w:space="0" w:color="auto"/>
              <w:right w:val="single" w:sz="4" w:space="0" w:color="auto"/>
            </w:tcBorders>
          </w:tcPr>
          <w:p w14:paraId="29725D53" w14:textId="129DB1AD" w:rsidR="00851903" w:rsidRPr="00724E4B" w:rsidRDefault="00851903" w:rsidP="00851903">
            <w:pPr>
              <w:jc w:val="right"/>
              <w:rPr>
                <w:sz w:val="20"/>
                <w:szCs w:val="20"/>
              </w:rPr>
            </w:pPr>
            <w:r w:rsidRPr="00724E4B">
              <w:rPr>
                <w:sz w:val="20"/>
                <w:szCs w:val="20"/>
              </w:rPr>
              <w:t xml:space="preserve"> 97,060 </w:t>
            </w:r>
          </w:p>
        </w:tc>
        <w:tc>
          <w:tcPr>
            <w:tcW w:w="1003" w:type="dxa"/>
            <w:tcBorders>
              <w:top w:val="nil"/>
              <w:left w:val="nil"/>
              <w:bottom w:val="single" w:sz="4" w:space="0" w:color="auto"/>
              <w:right w:val="single" w:sz="4" w:space="0" w:color="auto"/>
            </w:tcBorders>
          </w:tcPr>
          <w:p w14:paraId="2372F805" w14:textId="1C5BB210" w:rsidR="00851903" w:rsidRPr="00724E4B" w:rsidRDefault="00851903" w:rsidP="00851903">
            <w:pPr>
              <w:jc w:val="right"/>
              <w:rPr>
                <w:sz w:val="20"/>
                <w:szCs w:val="20"/>
              </w:rPr>
            </w:pPr>
            <w:r w:rsidRPr="00724E4B">
              <w:rPr>
                <w:sz w:val="20"/>
                <w:szCs w:val="20"/>
              </w:rPr>
              <w:t xml:space="preserve"> 179,727 </w:t>
            </w:r>
          </w:p>
        </w:tc>
        <w:tc>
          <w:tcPr>
            <w:tcW w:w="801" w:type="dxa"/>
            <w:tcBorders>
              <w:top w:val="nil"/>
              <w:left w:val="nil"/>
              <w:bottom w:val="single" w:sz="4" w:space="0" w:color="auto"/>
              <w:right w:val="single" w:sz="4" w:space="0" w:color="auto"/>
            </w:tcBorders>
          </w:tcPr>
          <w:p w14:paraId="0CA19A82" w14:textId="290B3022" w:rsidR="00851903" w:rsidRPr="00724E4B" w:rsidRDefault="007A3406" w:rsidP="00851903">
            <w:pPr>
              <w:jc w:val="right"/>
              <w:rPr>
                <w:sz w:val="20"/>
                <w:szCs w:val="20"/>
              </w:rPr>
            </w:pPr>
            <w:r w:rsidRPr="00724E4B">
              <w:rPr>
                <w:sz w:val="20"/>
                <w:szCs w:val="20"/>
              </w:rPr>
              <w:t>0</w:t>
            </w:r>
          </w:p>
        </w:tc>
        <w:tc>
          <w:tcPr>
            <w:tcW w:w="1134" w:type="dxa"/>
            <w:tcBorders>
              <w:top w:val="nil"/>
              <w:left w:val="nil"/>
              <w:bottom w:val="single" w:sz="4" w:space="0" w:color="auto"/>
              <w:right w:val="single" w:sz="4" w:space="0" w:color="auto"/>
            </w:tcBorders>
          </w:tcPr>
          <w:p w14:paraId="2EB113AB" w14:textId="2C2417CF" w:rsidR="00851903" w:rsidRPr="00724E4B" w:rsidRDefault="007A3406" w:rsidP="00851903">
            <w:pPr>
              <w:jc w:val="right"/>
              <w:rPr>
                <w:sz w:val="20"/>
                <w:szCs w:val="20"/>
              </w:rPr>
            </w:pPr>
            <w:r w:rsidRPr="00724E4B">
              <w:rPr>
                <w:sz w:val="20"/>
                <w:szCs w:val="20"/>
              </w:rPr>
              <w:t>0</w:t>
            </w:r>
          </w:p>
        </w:tc>
        <w:tc>
          <w:tcPr>
            <w:tcW w:w="1075" w:type="dxa"/>
            <w:tcBorders>
              <w:top w:val="nil"/>
              <w:left w:val="nil"/>
              <w:bottom w:val="single" w:sz="4" w:space="0" w:color="auto"/>
              <w:right w:val="single" w:sz="4" w:space="0" w:color="auto"/>
            </w:tcBorders>
          </w:tcPr>
          <w:p w14:paraId="5A4C4190" w14:textId="49C8903A" w:rsidR="00851903" w:rsidRPr="00724E4B" w:rsidRDefault="00851903" w:rsidP="00851903">
            <w:pPr>
              <w:jc w:val="right"/>
              <w:rPr>
                <w:sz w:val="20"/>
                <w:szCs w:val="20"/>
              </w:rPr>
            </w:pPr>
            <w:r w:rsidRPr="00724E4B">
              <w:rPr>
                <w:sz w:val="20"/>
                <w:szCs w:val="20"/>
              </w:rPr>
              <w:t xml:space="preserve"> 292,174 </w:t>
            </w:r>
          </w:p>
        </w:tc>
        <w:tc>
          <w:tcPr>
            <w:tcW w:w="1004" w:type="dxa"/>
            <w:tcBorders>
              <w:top w:val="nil"/>
              <w:left w:val="nil"/>
              <w:bottom w:val="single" w:sz="4" w:space="0" w:color="auto"/>
              <w:right w:val="single" w:sz="4" w:space="0" w:color="auto"/>
            </w:tcBorders>
          </w:tcPr>
          <w:p w14:paraId="3A7C253A" w14:textId="2683A599" w:rsidR="00851903" w:rsidRPr="00724E4B" w:rsidRDefault="002D6320" w:rsidP="00851903">
            <w:pPr>
              <w:jc w:val="right"/>
              <w:rPr>
                <w:sz w:val="20"/>
                <w:szCs w:val="20"/>
              </w:rPr>
            </w:pPr>
            <w:r w:rsidRPr="00724E4B">
              <w:rPr>
                <w:sz w:val="20"/>
                <w:szCs w:val="20"/>
              </w:rPr>
              <w:t>28.8</w:t>
            </w:r>
          </w:p>
        </w:tc>
      </w:tr>
      <w:tr w:rsidR="00851903" w:rsidRPr="00724E4B" w14:paraId="5765D90E" w14:textId="77777777" w:rsidTr="00851903">
        <w:trPr>
          <w:trHeight w:val="238"/>
        </w:trPr>
        <w:tc>
          <w:tcPr>
            <w:tcW w:w="2547" w:type="dxa"/>
            <w:tcBorders>
              <w:top w:val="single" w:sz="4" w:space="0" w:color="auto"/>
              <w:left w:val="single" w:sz="4" w:space="0" w:color="auto"/>
              <w:bottom w:val="single" w:sz="4" w:space="0" w:color="auto"/>
              <w:right w:val="single" w:sz="4" w:space="0" w:color="000000"/>
            </w:tcBorders>
            <w:hideMark/>
          </w:tcPr>
          <w:p w14:paraId="52460B72" w14:textId="77777777" w:rsidR="00851903" w:rsidRPr="00724E4B" w:rsidRDefault="00851903" w:rsidP="00851903">
            <w:pPr>
              <w:jc w:val="left"/>
              <w:rPr>
                <w:sz w:val="20"/>
                <w:szCs w:val="20"/>
              </w:rPr>
            </w:pPr>
            <w:r w:rsidRPr="00724E4B">
              <w:rPr>
                <w:sz w:val="20"/>
                <w:szCs w:val="20"/>
              </w:rPr>
              <w:t xml:space="preserve">Industrial </w:t>
            </w:r>
          </w:p>
        </w:tc>
        <w:tc>
          <w:tcPr>
            <w:tcW w:w="878" w:type="dxa"/>
            <w:tcBorders>
              <w:top w:val="nil"/>
              <w:left w:val="nil"/>
              <w:bottom w:val="single" w:sz="4" w:space="0" w:color="auto"/>
              <w:right w:val="single" w:sz="4" w:space="0" w:color="auto"/>
            </w:tcBorders>
          </w:tcPr>
          <w:p w14:paraId="6431F1EC" w14:textId="263D10B6" w:rsidR="00851903" w:rsidRPr="00724E4B" w:rsidRDefault="00851903" w:rsidP="00851903">
            <w:pPr>
              <w:jc w:val="right"/>
              <w:rPr>
                <w:sz w:val="20"/>
                <w:szCs w:val="20"/>
              </w:rPr>
            </w:pPr>
            <w:r w:rsidRPr="00724E4B">
              <w:rPr>
                <w:sz w:val="20"/>
                <w:szCs w:val="20"/>
              </w:rPr>
              <w:t xml:space="preserve"> 2,560 </w:t>
            </w:r>
          </w:p>
        </w:tc>
        <w:tc>
          <w:tcPr>
            <w:tcW w:w="1003" w:type="dxa"/>
            <w:tcBorders>
              <w:top w:val="nil"/>
              <w:left w:val="nil"/>
              <w:bottom w:val="single" w:sz="4" w:space="0" w:color="auto"/>
              <w:right w:val="single" w:sz="4" w:space="0" w:color="auto"/>
            </w:tcBorders>
          </w:tcPr>
          <w:p w14:paraId="6B1ADEF2" w14:textId="46B5E468" w:rsidR="00851903" w:rsidRPr="00724E4B" w:rsidRDefault="00851903" w:rsidP="00851903">
            <w:pPr>
              <w:jc w:val="right"/>
              <w:rPr>
                <w:sz w:val="20"/>
                <w:szCs w:val="20"/>
              </w:rPr>
            </w:pPr>
            <w:r w:rsidRPr="00724E4B">
              <w:rPr>
                <w:sz w:val="20"/>
                <w:szCs w:val="20"/>
              </w:rPr>
              <w:t xml:space="preserve"> 63,530 </w:t>
            </w:r>
          </w:p>
        </w:tc>
        <w:tc>
          <w:tcPr>
            <w:tcW w:w="1003" w:type="dxa"/>
            <w:tcBorders>
              <w:top w:val="nil"/>
              <w:left w:val="nil"/>
              <w:bottom w:val="single" w:sz="4" w:space="0" w:color="auto"/>
              <w:right w:val="single" w:sz="4" w:space="0" w:color="auto"/>
            </w:tcBorders>
          </w:tcPr>
          <w:p w14:paraId="00E7DF8E" w14:textId="04CACEE8" w:rsidR="00851903" w:rsidRPr="00724E4B" w:rsidRDefault="00851903" w:rsidP="00851903">
            <w:pPr>
              <w:jc w:val="right"/>
              <w:rPr>
                <w:sz w:val="20"/>
                <w:szCs w:val="20"/>
              </w:rPr>
            </w:pPr>
            <w:r w:rsidRPr="00724E4B">
              <w:rPr>
                <w:sz w:val="20"/>
                <w:szCs w:val="20"/>
              </w:rPr>
              <w:t xml:space="preserve"> 147,069 </w:t>
            </w:r>
          </w:p>
        </w:tc>
        <w:tc>
          <w:tcPr>
            <w:tcW w:w="801" w:type="dxa"/>
            <w:tcBorders>
              <w:top w:val="nil"/>
              <w:left w:val="nil"/>
              <w:bottom w:val="single" w:sz="4" w:space="0" w:color="auto"/>
              <w:right w:val="single" w:sz="4" w:space="0" w:color="auto"/>
            </w:tcBorders>
          </w:tcPr>
          <w:p w14:paraId="5A7804F4" w14:textId="715E4EE8" w:rsidR="00851903" w:rsidRPr="00724E4B" w:rsidRDefault="007A3406" w:rsidP="00851903">
            <w:pPr>
              <w:jc w:val="right"/>
              <w:rPr>
                <w:sz w:val="20"/>
                <w:szCs w:val="20"/>
              </w:rPr>
            </w:pPr>
            <w:r w:rsidRPr="00724E4B">
              <w:rPr>
                <w:sz w:val="20"/>
                <w:szCs w:val="20"/>
              </w:rPr>
              <w:t>0</w:t>
            </w:r>
          </w:p>
        </w:tc>
        <w:tc>
          <w:tcPr>
            <w:tcW w:w="1134" w:type="dxa"/>
            <w:tcBorders>
              <w:top w:val="nil"/>
              <w:left w:val="nil"/>
              <w:bottom w:val="single" w:sz="4" w:space="0" w:color="auto"/>
              <w:right w:val="single" w:sz="4" w:space="0" w:color="auto"/>
            </w:tcBorders>
          </w:tcPr>
          <w:p w14:paraId="4962F196" w14:textId="79989A8F" w:rsidR="00851903" w:rsidRPr="00724E4B" w:rsidRDefault="007A3406" w:rsidP="00851903">
            <w:pPr>
              <w:jc w:val="right"/>
              <w:rPr>
                <w:sz w:val="20"/>
                <w:szCs w:val="20"/>
              </w:rPr>
            </w:pPr>
            <w:r w:rsidRPr="00724E4B">
              <w:rPr>
                <w:sz w:val="20"/>
                <w:szCs w:val="20"/>
              </w:rPr>
              <w:t>0</w:t>
            </w:r>
          </w:p>
        </w:tc>
        <w:tc>
          <w:tcPr>
            <w:tcW w:w="1075" w:type="dxa"/>
            <w:tcBorders>
              <w:top w:val="nil"/>
              <w:left w:val="nil"/>
              <w:bottom w:val="single" w:sz="4" w:space="0" w:color="auto"/>
              <w:right w:val="single" w:sz="4" w:space="0" w:color="auto"/>
            </w:tcBorders>
          </w:tcPr>
          <w:p w14:paraId="73DAF0D7" w14:textId="2E51D8F6" w:rsidR="00851903" w:rsidRPr="00724E4B" w:rsidRDefault="00851903" w:rsidP="00851903">
            <w:pPr>
              <w:jc w:val="right"/>
              <w:rPr>
                <w:sz w:val="20"/>
                <w:szCs w:val="20"/>
              </w:rPr>
            </w:pPr>
            <w:r w:rsidRPr="00724E4B">
              <w:rPr>
                <w:sz w:val="20"/>
                <w:szCs w:val="20"/>
              </w:rPr>
              <w:t xml:space="preserve"> 213,158 </w:t>
            </w:r>
          </w:p>
        </w:tc>
        <w:tc>
          <w:tcPr>
            <w:tcW w:w="1004" w:type="dxa"/>
            <w:tcBorders>
              <w:top w:val="nil"/>
              <w:left w:val="nil"/>
              <w:bottom w:val="single" w:sz="4" w:space="0" w:color="auto"/>
              <w:right w:val="single" w:sz="4" w:space="0" w:color="auto"/>
            </w:tcBorders>
          </w:tcPr>
          <w:p w14:paraId="315650C8" w14:textId="5F44CA63" w:rsidR="00851903" w:rsidRPr="00724E4B" w:rsidRDefault="002D6320" w:rsidP="00851903">
            <w:pPr>
              <w:jc w:val="right"/>
              <w:rPr>
                <w:sz w:val="20"/>
                <w:szCs w:val="20"/>
              </w:rPr>
            </w:pPr>
            <w:r w:rsidRPr="00724E4B">
              <w:rPr>
                <w:sz w:val="20"/>
                <w:szCs w:val="20"/>
              </w:rPr>
              <w:t>21.0</w:t>
            </w:r>
          </w:p>
        </w:tc>
      </w:tr>
      <w:tr w:rsidR="00851903" w:rsidRPr="00724E4B" w14:paraId="0FF470F2" w14:textId="77777777" w:rsidTr="00851903">
        <w:trPr>
          <w:trHeight w:val="238"/>
        </w:trPr>
        <w:tc>
          <w:tcPr>
            <w:tcW w:w="2547" w:type="dxa"/>
            <w:tcBorders>
              <w:top w:val="single" w:sz="4" w:space="0" w:color="auto"/>
              <w:left w:val="single" w:sz="4" w:space="0" w:color="auto"/>
              <w:bottom w:val="single" w:sz="4" w:space="0" w:color="auto"/>
              <w:right w:val="single" w:sz="4" w:space="0" w:color="auto"/>
            </w:tcBorders>
            <w:hideMark/>
          </w:tcPr>
          <w:p w14:paraId="7944C41A" w14:textId="77777777" w:rsidR="00851903" w:rsidRPr="00724E4B" w:rsidRDefault="00851903" w:rsidP="00851903">
            <w:pPr>
              <w:jc w:val="left"/>
              <w:rPr>
                <w:sz w:val="20"/>
                <w:szCs w:val="20"/>
              </w:rPr>
            </w:pPr>
            <w:r w:rsidRPr="00724E4B">
              <w:rPr>
                <w:sz w:val="20"/>
                <w:szCs w:val="20"/>
              </w:rPr>
              <w:t>Transport</w:t>
            </w:r>
          </w:p>
        </w:tc>
        <w:tc>
          <w:tcPr>
            <w:tcW w:w="878" w:type="dxa"/>
            <w:tcBorders>
              <w:top w:val="nil"/>
              <w:left w:val="nil"/>
              <w:bottom w:val="single" w:sz="4" w:space="0" w:color="auto"/>
              <w:right w:val="single" w:sz="4" w:space="0" w:color="auto"/>
            </w:tcBorders>
          </w:tcPr>
          <w:p w14:paraId="5E24075D" w14:textId="0FB6CCD1" w:rsidR="00851903" w:rsidRPr="00724E4B" w:rsidRDefault="00851903" w:rsidP="00851903">
            <w:pPr>
              <w:jc w:val="right"/>
              <w:rPr>
                <w:sz w:val="20"/>
                <w:szCs w:val="20"/>
              </w:rPr>
            </w:pPr>
            <w:r w:rsidRPr="00724E4B">
              <w:rPr>
                <w:sz w:val="20"/>
                <w:szCs w:val="20"/>
              </w:rPr>
              <w:t xml:space="preserve"> 17,189 </w:t>
            </w:r>
          </w:p>
        </w:tc>
        <w:tc>
          <w:tcPr>
            <w:tcW w:w="1003" w:type="dxa"/>
            <w:tcBorders>
              <w:top w:val="nil"/>
              <w:left w:val="nil"/>
              <w:bottom w:val="single" w:sz="4" w:space="0" w:color="auto"/>
              <w:right w:val="single" w:sz="4" w:space="0" w:color="auto"/>
            </w:tcBorders>
          </w:tcPr>
          <w:p w14:paraId="273B669C" w14:textId="4B084A37" w:rsidR="00851903" w:rsidRPr="00724E4B" w:rsidRDefault="00851903" w:rsidP="00851903">
            <w:pPr>
              <w:jc w:val="right"/>
              <w:rPr>
                <w:sz w:val="20"/>
                <w:szCs w:val="20"/>
              </w:rPr>
            </w:pPr>
            <w:r w:rsidRPr="00724E4B">
              <w:rPr>
                <w:sz w:val="20"/>
                <w:szCs w:val="20"/>
              </w:rPr>
              <w:t xml:space="preserve"> 15,882 </w:t>
            </w:r>
          </w:p>
        </w:tc>
        <w:tc>
          <w:tcPr>
            <w:tcW w:w="1003" w:type="dxa"/>
            <w:tcBorders>
              <w:top w:val="nil"/>
              <w:left w:val="nil"/>
              <w:bottom w:val="single" w:sz="4" w:space="0" w:color="auto"/>
              <w:right w:val="single" w:sz="4" w:space="0" w:color="auto"/>
            </w:tcBorders>
          </w:tcPr>
          <w:p w14:paraId="2CDC30C3" w14:textId="16BD79E8" w:rsidR="00851903" w:rsidRPr="00724E4B" w:rsidRDefault="007A3406" w:rsidP="00851903">
            <w:pPr>
              <w:jc w:val="right"/>
              <w:rPr>
                <w:sz w:val="20"/>
                <w:szCs w:val="20"/>
              </w:rPr>
            </w:pPr>
            <w:r w:rsidRPr="00724E4B">
              <w:rPr>
                <w:sz w:val="20"/>
                <w:szCs w:val="20"/>
              </w:rPr>
              <w:t>0</w:t>
            </w:r>
          </w:p>
        </w:tc>
        <w:tc>
          <w:tcPr>
            <w:tcW w:w="801" w:type="dxa"/>
            <w:tcBorders>
              <w:top w:val="nil"/>
              <w:left w:val="nil"/>
              <w:bottom w:val="single" w:sz="4" w:space="0" w:color="auto"/>
              <w:right w:val="single" w:sz="4" w:space="0" w:color="auto"/>
            </w:tcBorders>
          </w:tcPr>
          <w:p w14:paraId="16476443" w14:textId="716734CA" w:rsidR="00851903" w:rsidRPr="00724E4B" w:rsidRDefault="007A3406" w:rsidP="00851903">
            <w:pPr>
              <w:jc w:val="right"/>
              <w:rPr>
                <w:sz w:val="20"/>
                <w:szCs w:val="20"/>
              </w:rPr>
            </w:pPr>
            <w:r w:rsidRPr="00724E4B">
              <w:rPr>
                <w:sz w:val="20"/>
                <w:szCs w:val="20"/>
              </w:rPr>
              <w:t>0</w:t>
            </w:r>
          </w:p>
        </w:tc>
        <w:tc>
          <w:tcPr>
            <w:tcW w:w="1134" w:type="dxa"/>
            <w:tcBorders>
              <w:top w:val="nil"/>
              <w:left w:val="nil"/>
              <w:bottom w:val="single" w:sz="4" w:space="0" w:color="auto"/>
              <w:right w:val="single" w:sz="4" w:space="0" w:color="auto"/>
            </w:tcBorders>
          </w:tcPr>
          <w:p w14:paraId="4BDE1364" w14:textId="50893F32" w:rsidR="00851903" w:rsidRPr="00724E4B" w:rsidRDefault="007A3406" w:rsidP="00851903">
            <w:pPr>
              <w:jc w:val="right"/>
              <w:rPr>
                <w:sz w:val="20"/>
                <w:szCs w:val="20"/>
              </w:rPr>
            </w:pPr>
            <w:r w:rsidRPr="00724E4B">
              <w:rPr>
                <w:sz w:val="20"/>
                <w:szCs w:val="20"/>
              </w:rPr>
              <w:t>0</w:t>
            </w:r>
          </w:p>
        </w:tc>
        <w:tc>
          <w:tcPr>
            <w:tcW w:w="1075" w:type="dxa"/>
            <w:tcBorders>
              <w:top w:val="nil"/>
              <w:left w:val="nil"/>
              <w:bottom w:val="single" w:sz="4" w:space="0" w:color="auto"/>
              <w:right w:val="single" w:sz="4" w:space="0" w:color="auto"/>
            </w:tcBorders>
          </w:tcPr>
          <w:p w14:paraId="219AADE2" w14:textId="14FD31AF" w:rsidR="00851903" w:rsidRPr="00724E4B" w:rsidRDefault="00851903" w:rsidP="00851903">
            <w:pPr>
              <w:jc w:val="right"/>
              <w:rPr>
                <w:sz w:val="20"/>
                <w:szCs w:val="20"/>
              </w:rPr>
            </w:pPr>
            <w:r w:rsidRPr="00724E4B">
              <w:rPr>
                <w:sz w:val="20"/>
                <w:szCs w:val="20"/>
              </w:rPr>
              <w:t xml:space="preserve"> 33,071 </w:t>
            </w:r>
          </w:p>
        </w:tc>
        <w:tc>
          <w:tcPr>
            <w:tcW w:w="1004" w:type="dxa"/>
            <w:tcBorders>
              <w:top w:val="nil"/>
              <w:left w:val="nil"/>
              <w:bottom w:val="single" w:sz="4" w:space="0" w:color="auto"/>
              <w:right w:val="single" w:sz="4" w:space="0" w:color="auto"/>
            </w:tcBorders>
          </w:tcPr>
          <w:p w14:paraId="460D86AD" w14:textId="458017A0" w:rsidR="00851903" w:rsidRPr="00724E4B" w:rsidRDefault="002D6320" w:rsidP="00851903">
            <w:pPr>
              <w:jc w:val="right"/>
              <w:rPr>
                <w:sz w:val="20"/>
                <w:szCs w:val="20"/>
              </w:rPr>
            </w:pPr>
            <w:r w:rsidRPr="00724E4B">
              <w:rPr>
                <w:sz w:val="20"/>
                <w:szCs w:val="20"/>
              </w:rPr>
              <w:t>3.3</w:t>
            </w:r>
          </w:p>
        </w:tc>
      </w:tr>
      <w:tr w:rsidR="003B4E76" w:rsidRPr="00724E4B" w14:paraId="5465DEEB" w14:textId="77777777" w:rsidTr="00B613BB">
        <w:trPr>
          <w:trHeight w:val="238"/>
        </w:trPr>
        <w:tc>
          <w:tcPr>
            <w:tcW w:w="9445" w:type="dxa"/>
            <w:gridSpan w:val="8"/>
            <w:tcBorders>
              <w:top w:val="single" w:sz="4" w:space="0" w:color="auto"/>
              <w:left w:val="single" w:sz="4" w:space="0" w:color="auto"/>
              <w:bottom w:val="single" w:sz="4" w:space="0" w:color="auto"/>
              <w:right w:val="single" w:sz="4" w:space="0" w:color="auto"/>
            </w:tcBorders>
          </w:tcPr>
          <w:p w14:paraId="5847C538" w14:textId="425203A9" w:rsidR="003B4E76" w:rsidRPr="00724E4B" w:rsidRDefault="003B4E76" w:rsidP="003B4E76">
            <w:pPr>
              <w:rPr>
                <w:sz w:val="20"/>
                <w:szCs w:val="20"/>
              </w:rPr>
            </w:pPr>
            <w:r w:rsidRPr="00724E4B">
              <w:rPr>
                <w:b/>
                <w:bCs/>
                <w:sz w:val="20"/>
                <w:szCs w:val="20"/>
                <w:lang w:eastAsia="en-CA"/>
              </w:rPr>
              <w:t>Air</w:t>
            </w:r>
            <w:r w:rsidR="007A3406" w:rsidRPr="00724E4B">
              <w:rPr>
                <w:b/>
                <w:bCs/>
                <w:sz w:val="20"/>
                <w:szCs w:val="20"/>
                <w:lang w:eastAsia="en-CA"/>
              </w:rPr>
              <w:t>-</w:t>
            </w:r>
            <w:r w:rsidRPr="00724E4B">
              <w:rPr>
                <w:b/>
                <w:bCs/>
                <w:sz w:val="20"/>
                <w:szCs w:val="20"/>
                <w:lang w:eastAsia="en-CA"/>
              </w:rPr>
              <w:t>conditioning subsectors</w:t>
            </w:r>
          </w:p>
        </w:tc>
      </w:tr>
      <w:tr w:rsidR="00851903" w:rsidRPr="00724E4B" w14:paraId="026B2277" w14:textId="77777777" w:rsidTr="00851903">
        <w:trPr>
          <w:trHeight w:val="238"/>
        </w:trPr>
        <w:tc>
          <w:tcPr>
            <w:tcW w:w="2547" w:type="dxa"/>
            <w:tcBorders>
              <w:top w:val="nil"/>
              <w:left w:val="single" w:sz="4" w:space="0" w:color="000000"/>
              <w:bottom w:val="single" w:sz="4" w:space="0" w:color="000000"/>
              <w:right w:val="single" w:sz="4" w:space="0" w:color="000000"/>
            </w:tcBorders>
            <w:hideMark/>
          </w:tcPr>
          <w:p w14:paraId="6325B496" w14:textId="77777777" w:rsidR="00851903" w:rsidRPr="00724E4B" w:rsidRDefault="00851903" w:rsidP="00851903">
            <w:pPr>
              <w:jc w:val="left"/>
              <w:rPr>
                <w:sz w:val="20"/>
                <w:szCs w:val="20"/>
              </w:rPr>
            </w:pPr>
            <w:r w:rsidRPr="00724E4B">
              <w:rPr>
                <w:sz w:val="20"/>
                <w:szCs w:val="20"/>
              </w:rPr>
              <w:t>Residential</w:t>
            </w:r>
          </w:p>
        </w:tc>
        <w:tc>
          <w:tcPr>
            <w:tcW w:w="878" w:type="dxa"/>
            <w:tcBorders>
              <w:top w:val="nil"/>
              <w:left w:val="nil"/>
              <w:bottom w:val="single" w:sz="4" w:space="0" w:color="auto"/>
              <w:right w:val="single" w:sz="4" w:space="0" w:color="auto"/>
            </w:tcBorders>
          </w:tcPr>
          <w:p w14:paraId="388DC8D1" w14:textId="656557E2" w:rsidR="00851903" w:rsidRPr="00724E4B" w:rsidRDefault="00B22B9C" w:rsidP="00851903">
            <w:pPr>
              <w:jc w:val="right"/>
              <w:rPr>
                <w:sz w:val="20"/>
                <w:szCs w:val="20"/>
              </w:rPr>
            </w:pPr>
            <w:r w:rsidRPr="00724E4B">
              <w:rPr>
                <w:sz w:val="20"/>
                <w:szCs w:val="20"/>
              </w:rPr>
              <w:t>0</w:t>
            </w:r>
          </w:p>
        </w:tc>
        <w:tc>
          <w:tcPr>
            <w:tcW w:w="1003" w:type="dxa"/>
            <w:tcBorders>
              <w:top w:val="nil"/>
              <w:left w:val="nil"/>
              <w:bottom w:val="single" w:sz="4" w:space="0" w:color="auto"/>
              <w:right w:val="single" w:sz="4" w:space="0" w:color="auto"/>
            </w:tcBorders>
          </w:tcPr>
          <w:p w14:paraId="325DCA1A" w14:textId="65596D8F" w:rsidR="00851903" w:rsidRPr="00724E4B" w:rsidRDefault="00B22B9C" w:rsidP="00851903">
            <w:pPr>
              <w:jc w:val="right"/>
              <w:rPr>
                <w:sz w:val="20"/>
                <w:szCs w:val="20"/>
              </w:rPr>
            </w:pPr>
            <w:r w:rsidRPr="00724E4B">
              <w:rPr>
                <w:sz w:val="20"/>
                <w:szCs w:val="20"/>
              </w:rPr>
              <w:t>0</w:t>
            </w:r>
          </w:p>
        </w:tc>
        <w:tc>
          <w:tcPr>
            <w:tcW w:w="1003" w:type="dxa"/>
            <w:tcBorders>
              <w:top w:val="nil"/>
              <w:left w:val="nil"/>
              <w:bottom w:val="single" w:sz="4" w:space="0" w:color="auto"/>
              <w:right w:val="single" w:sz="4" w:space="0" w:color="auto"/>
            </w:tcBorders>
          </w:tcPr>
          <w:p w14:paraId="531F088F" w14:textId="43965EC5" w:rsidR="00851903" w:rsidRPr="00724E4B" w:rsidRDefault="00B22B9C" w:rsidP="00851903">
            <w:pPr>
              <w:jc w:val="right"/>
              <w:rPr>
                <w:sz w:val="20"/>
                <w:szCs w:val="20"/>
              </w:rPr>
            </w:pPr>
            <w:r w:rsidRPr="00724E4B">
              <w:rPr>
                <w:sz w:val="20"/>
                <w:szCs w:val="20"/>
              </w:rPr>
              <w:t>0</w:t>
            </w:r>
          </w:p>
        </w:tc>
        <w:tc>
          <w:tcPr>
            <w:tcW w:w="801" w:type="dxa"/>
            <w:tcBorders>
              <w:top w:val="nil"/>
              <w:left w:val="nil"/>
              <w:bottom w:val="single" w:sz="4" w:space="0" w:color="auto"/>
              <w:right w:val="single" w:sz="4" w:space="0" w:color="auto"/>
            </w:tcBorders>
          </w:tcPr>
          <w:p w14:paraId="689829DE" w14:textId="1D584C0A" w:rsidR="00851903" w:rsidRPr="00724E4B" w:rsidRDefault="00851903" w:rsidP="00851903">
            <w:pPr>
              <w:jc w:val="right"/>
              <w:rPr>
                <w:sz w:val="20"/>
                <w:szCs w:val="20"/>
              </w:rPr>
            </w:pPr>
            <w:r w:rsidRPr="00724E4B">
              <w:rPr>
                <w:sz w:val="20"/>
                <w:szCs w:val="20"/>
              </w:rPr>
              <w:t xml:space="preserve">13,375 </w:t>
            </w:r>
          </w:p>
        </w:tc>
        <w:tc>
          <w:tcPr>
            <w:tcW w:w="1134" w:type="dxa"/>
            <w:tcBorders>
              <w:top w:val="nil"/>
              <w:left w:val="nil"/>
              <w:bottom w:val="single" w:sz="4" w:space="0" w:color="auto"/>
              <w:right w:val="single" w:sz="4" w:space="0" w:color="auto"/>
            </w:tcBorders>
          </w:tcPr>
          <w:p w14:paraId="308B1446" w14:textId="5DBB8466" w:rsidR="00851903" w:rsidRPr="00724E4B" w:rsidRDefault="00851903" w:rsidP="00851903">
            <w:pPr>
              <w:jc w:val="right"/>
              <w:rPr>
                <w:sz w:val="20"/>
                <w:szCs w:val="20"/>
              </w:rPr>
            </w:pPr>
            <w:r w:rsidRPr="00724E4B">
              <w:rPr>
                <w:sz w:val="20"/>
                <w:szCs w:val="20"/>
              </w:rPr>
              <w:t xml:space="preserve"> 77,613 </w:t>
            </w:r>
          </w:p>
        </w:tc>
        <w:tc>
          <w:tcPr>
            <w:tcW w:w="1075" w:type="dxa"/>
            <w:tcBorders>
              <w:top w:val="nil"/>
              <w:left w:val="nil"/>
              <w:bottom w:val="single" w:sz="4" w:space="0" w:color="auto"/>
              <w:right w:val="single" w:sz="4" w:space="0" w:color="auto"/>
            </w:tcBorders>
          </w:tcPr>
          <w:p w14:paraId="6295871C" w14:textId="24D58DAC" w:rsidR="00851903" w:rsidRPr="00724E4B" w:rsidRDefault="00851903" w:rsidP="00851903">
            <w:pPr>
              <w:jc w:val="right"/>
              <w:rPr>
                <w:sz w:val="20"/>
                <w:szCs w:val="20"/>
              </w:rPr>
            </w:pPr>
            <w:r w:rsidRPr="00724E4B">
              <w:rPr>
                <w:sz w:val="20"/>
                <w:szCs w:val="20"/>
              </w:rPr>
              <w:t xml:space="preserve"> 90,988 </w:t>
            </w:r>
          </w:p>
        </w:tc>
        <w:tc>
          <w:tcPr>
            <w:tcW w:w="1004" w:type="dxa"/>
            <w:tcBorders>
              <w:top w:val="nil"/>
              <w:left w:val="nil"/>
              <w:bottom w:val="single" w:sz="4" w:space="0" w:color="auto"/>
              <w:right w:val="single" w:sz="4" w:space="0" w:color="auto"/>
            </w:tcBorders>
          </w:tcPr>
          <w:p w14:paraId="1D6D3A88" w14:textId="58E7CF6F" w:rsidR="00851903" w:rsidRPr="00724E4B" w:rsidRDefault="00F33101" w:rsidP="00851903">
            <w:pPr>
              <w:jc w:val="right"/>
              <w:rPr>
                <w:sz w:val="20"/>
                <w:szCs w:val="20"/>
              </w:rPr>
            </w:pPr>
            <w:r w:rsidRPr="00724E4B">
              <w:rPr>
                <w:sz w:val="20"/>
                <w:szCs w:val="20"/>
              </w:rPr>
              <w:t>9.0</w:t>
            </w:r>
          </w:p>
        </w:tc>
      </w:tr>
      <w:tr w:rsidR="00851903" w:rsidRPr="00724E4B" w14:paraId="7F97A7C3" w14:textId="77777777" w:rsidTr="00851903">
        <w:trPr>
          <w:trHeight w:val="238"/>
        </w:trPr>
        <w:tc>
          <w:tcPr>
            <w:tcW w:w="2547" w:type="dxa"/>
            <w:tcBorders>
              <w:top w:val="nil"/>
              <w:left w:val="single" w:sz="4" w:space="0" w:color="000000"/>
              <w:bottom w:val="single" w:sz="4" w:space="0" w:color="000000"/>
              <w:right w:val="single" w:sz="4" w:space="0" w:color="000000"/>
            </w:tcBorders>
            <w:hideMark/>
          </w:tcPr>
          <w:p w14:paraId="6315E567" w14:textId="77777777" w:rsidR="00851903" w:rsidRPr="00724E4B" w:rsidRDefault="00851903" w:rsidP="00851903">
            <w:pPr>
              <w:jc w:val="left"/>
              <w:rPr>
                <w:sz w:val="20"/>
                <w:szCs w:val="20"/>
              </w:rPr>
            </w:pPr>
            <w:r w:rsidRPr="00724E4B">
              <w:rPr>
                <w:sz w:val="20"/>
                <w:szCs w:val="20"/>
              </w:rPr>
              <w:t>Commercial</w:t>
            </w:r>
          </w:p>
        </w:tc>
        <w:tc>
          <w:tcPr>
            <w:tcW w:w="878" w:type="dxa"/>
            <w:tcBorders>
              <w:top w:val="nil"/>
              <w:left w:val="nil"/>
              <w:bottom w:val="single" w:sz="4" w:space="0" w:color="auto"/>
              <w:right w:val="single" w:sz="4" w:space="0" w:color="auto"/>
            </w:tcBorders>
          </w:tcPr>
          <w:p w14:paraId="5A0E86C5" w14:textId="410C3679" w:rsidR="00851903" w:rsidRPr="00724E4B" w:rsidRDefault="00851903" w:rsidP="00851903">
            <w:pPr>
              <w:jc w:val="right"/>
              <w:rPr>
                <w:sz w:val="20"/>
                <w:szCs w:val="20"/>
              </w:rPr>
            </w:pPr>
            <w:r w:rsidRPr="00724E4B">
              <w:rPr>
                <w:sz w:val="20"/>
                <w:szCs w:val="20"/>
              </w:rPr>
              <w:t xml:space="preserve"> 1,287 </w:t>
            </w:r>
          </w:p>
        </w:tc>
        <w:tc>
          <w:tcPr>
            <w:tcW w:w="1003" w:type="dxa"/>
            <w:tcBorders>
              <w:top w:val="nil"/>
              <w:left w:val="nil"/>
              <w:bottom w:val="single" w:sz="4" w:space="0" w:color="auto"/>
              <w:right w:val="single" w:sz="4" w:space="0" w:color="auto"/>
            </w:tcBorders>
          </w:tcPr>
          <w:p w14:paraId="7A55290D" w14:textId="064A7761" w:rsidR="00851903" w:rsidRPr="00724E4B" w:rsidRDefault="00B22B9C" w:rsidP="00851903">
            <w:pPr>
              <w:jc w:val="right"/>
              <w:rPr>
                <w:sz w:val="20"/>
                <w:szCs w:val="20"/>
              </w:rPr>
            </w:pPr>
            <w:r w:rsidRPr="00724E4B">
              <w:rPr>
                <w:sz w:val="20"/>
                <w:szCs w:val="20"/>
              </w:rPr>
              <w:t>0</w:t>
            </w:r>
          </w:p>
        </w:tc>
        <w:tc>
          <w:tcPr>
            <w:tcW w:w="1003" w:type="dxa"/>
            <w:tcBorders>
              <w:top w:val="nil"/>
              <w:left w:val="nil"/>
              <w:bottom w:val="single" w:sz="4" w:space="0" w:color="auto"/>
              <w:right w:val="single" w:sz="4" w:space="0" w:color="auto"/>
            </w:tcBorders>
          </w:tcPr>
          <w:p w14:paraId="3014D0BC" w14:textId="607FBFF9" w:rsidR="00851903" w:rsidRPr="00724E4B" w:rsidRDefault="00B22B9C" w:rsidP="00851903">
            <w:pPr>
              <w:jc w:val="right"/>
              <w:rPr>
                <w:sz w:val="20"/>
                <w:szCs w:val="20"/>
              </w:rPr>
            </w:pPr>
            <w:r w:rsidRPr="00724E4B">
              <w:rPr>
                <w:sz w:val="20"/>
                <w:szCs w:val="20"/>
              </w:rPr>
              <w:t>0</w:t>
            </w:r>
          </w:p>
        </w:tc>
        <w:tc>
          <w:tcPr>
            <w:tcW w:w="801" w:type="dxa"/>
            <w:tcBorders>
              <w:top w:val="nil"/>
              <w:left w:val="nil"/>
              <w:bottom w:val="single" w:sz="4" w:space="0" w:color="auto"/>
              <w:right w:val="single" w:sz="4" w:space="0" w:color="auto"/>
            </w:tcBorders>
          </w:tcPr>
          <w:p w14:paraId="29987D43" w14:textId="36318425" w:rsidR="00851903" w:rsidRPr="00724E4B" w:rsidRDefault="00851903" w:rsidP="00851903">
            <w:pPr>
              <w:jc w:val="right"/>
              <w:rPr>
                <w:sz w:val="20"/>
                <w:szCs w:val="20"/>
              </w:rPr>
            </w:pPr>
            <w:r w:rsidRPr="00724E4B">
              <w:rPr>
                <w:sz w:val="20"/>
                <w:szCs w:val="20"/>
              </w:rPr>
              <w:t xml:space="preserve"> 8,905 </w:t>
            </w:r>
          </w:p>
        </w:tc>
        <w:tc>
          <w:tcPr>
            <w:tcW w:w="1134" w:type="dxa"/>
            <w:tcBorders>
              <w:top w:val="nil"/>
              <w:left w:val="nil"/>
              <w:bottom w:val="single" w:sz="4" w:space="0" w:color="auto"/>
              <w:right w:val="single" w:sz="4" w:space="0" w:color="auto"/>
            </w:tcBorders>
          </w:tcPr>
          <w:p w14:paraId="5A0A3952" w14:textId="7DD31CCF" w:rsidR="00851903" w:rsidRPr="00724E4B" w:rsidRDefault="00851903" w:rsidP="00851903">
            <w:pPr>
              <w:jc w:val="right"/>
              <w:rPr>
                <w:sz w:val="20"/>
                <w:szCs w:val="20"/>
              </w:rPr>
            </w:pPr>
            <w:r w:rsidRPr="00724E4B">
              <w:rPr>
                <w:sz w:val="20"/>
                <w:szCs w:val="20"/>
              </w:rPr>
              <w:t xml:space="preserve"> 33,275 </w:t>
            </w:r>
          </w:p>
        </w:tc>
        <w:tc>
          <w:tcPr>
            <w:tcW w:w="1075" w:type="dxa"/>
            <w:tcBorders>
              <w:top w:val="nil"/>
              <w:left w:val="nil"/>
              <w:bottom w:val="single" w:sz="4" w:space="0" w:color="auto"/>
              <w:right w:val="single" w:sz="4" w:space="0" w:color="auto"/>
            </w:tcBorders>
          </w:tcPr>
          <w:p w14:paraId="5545F1A7" w14:textId="2FA8B80E" w:rsidR="00851903" w:rsidRPr="00724E4B" w:rsidRDefault="00851903" w:rsidP="00851903">
            <w:pPr>
              <w:jc w:val="right"/>
              <w:rPr>
                <w:sz w:val="20"/>
                <w:szCs w:val="20"/>
              </w:rPr>
            </w:pPr>
            <w:r w:rsidRPr="00724E4B">
              <w:rPr>
                <w:sz w:val="20"/>
                <w:szCs w:val="20"/>
              </w:rPr>
              <w:t xml:space="preserve"> 43,466 </w:t>
            </w:r>
          </w:p>
        </w:tc>
        <w:tc>
          <w:tcPr>
            <w:tcW w:w="1004" w:type="dxa"/>
            <w:tcBorders>
              <w:top w:val="nil"/>
              <w:left w:val="nil"/>
              <w:bottom w:val="single" w:sz="4" w:space="0" w:color="auto"/>
              <w:right w:val="single" w:sz="4" w:space="0" w:color="auto"/>
            </w:tcBorders>
          </w:tcPr>
          <w:p w14:paraId="77547EF6" w14:textId="6B79E524" w:rsidR="00851903" w:rsidRPr="00724E4B" w:rsidRDefault="00F33101" w:rsidP="00851903">
            <w:pPr>
              <w:jc w:val="right"/>
              <w:rPr>
                <w:sz w:val="20"/>
                <w:szCs w:val="20"/>
              </w:rPr>
            </w:pPr>
            <w:r w:rsidRPr="00724E4B">
              <w:rPr>
                <w:sz w:val="20"/>
                <w:szCs w:val="20"/>
              </w:rPr>
              <w:t>4.3</w:t>
            </w:r>
          </w:p>
        </w:tc>
      </w:tr>
      <w:tr w:rsidR="00851903" w:rsidRPr="00724E4B" w14:paraId="3A0A335F" w14:textId="77777777" w:rsidTr="00851903">
        <w:trPr>
          <w:trHeight w:val="238"/>
        </w:trPr>
        <w:tc>
          <w:tcPr>
            <w:tcW w:w="2547" w:type="dxa"/>
            <w:tcBorders>
              <w:top w:val="single" w:sz="4" w:space="0" w:color="000000"/>
              <w:left w:val="single" w:sz="4" w:space="0" w:color="000000"/>
              <w:bottom w:val="single" w:sz="4" w:space="0" w:color="000000"/>
              <w:right w:val="single" w:sz="4" w:space="0" w:color="000000"/>
            </w:tcBorders>
            <w:hideMark/>
          </w:tcPr>
          <w:p w14:paraId="780BE28A" w14:textId="77777777" w:rsidR="00851903" w:rsidRPr="00724E4B" w:rsidRDefault="00851903" w:rsidP="00851903">
            <w:pPr>
              <w:jc w:val="left"/>
              <w:rPr>
                <w:sz w:val="20"/>
                <w:szCs w:val="20"/>
              </w:rPr>
            </w:pPr>
            <w:r w:rsidRPr="00724E4B">
              <w:rPr>
                <w:sz w:val="20"/>
                <w:szCs w:val="20"/>
              </w:rPr>
              <w:t>Mobile Air conditioning</w:t>
            </w:r>
          </w:p>
        </w:tc>
        <w:tc>
          <w:tcPr>
            <w:tcW w:w="878" w:type="dxa"/>
            <w:tcBorders>
              <w:top w:val="nil"/>
              <w:left w:val="nil"/>
              <w:bottom w:val="single" w:sz="4" w:space="0" w:color="auto"/>
              <w:right w:val="single" w:sz="4" w:space="0" w:color="auto"/>
            </w:tcBorders>
          </w:tcPr>
          <w:p w14:paraId="7AFECE53" w14:textId="40390143" w:rsidR="00851903" w:rsidRPr="00724E4B" w:rsidRDefault="00851903" w:rsidP="00851903">
            <w:pPr>
              <w:jc w:val="right"/>
              <w:rPr>
                <w:sz w:val="20"/>
                <w:szCs w:val="20"/>
              </w:rPr>
            </w:pPr>
            <w:r w:rsidRPr="00724E4B">
              <w:rPr>
                <w:sz w:val="20"/>
                <w:szCs w:val="20"/>
              </w:rPr>
              <w:t xml:space="preserve">153,639 </w:t>
            </w:r>
          </w:p>
        </w:tc>
        <w:tc>
          <w:tcPr>
            <w:tcW w:w="1003" w:type="dxa"/>
            <w:tcBorders>
              <w:top w:val="nil"/>
              <w:left w:val="nil"/>
              <w:bottom w:val="single" w:sz="4" w:space="0" w:color="auto"/>
              <w:right w:val="single" w:sz="4" w:space="0" w:color="auto"/>
            </w:tcBorders>
          </w:tcPr>
          <w:p w14:paraId="1C3E52A5" w14:textId="69236AC6" w:rsidR="00851903" w:rsidRPr="00724E4B" w:rsidRDefault="00B22B9C" w:rsidP="00851903">
            <w:pPr>
              <w:jc w:val="right"/>
              <w:rPr>
                <w:sz w:val="20"/>
                <w:szCs w:val="20"/>
              </w:rPr>
            </w:pPr>
            <w:r w:rsidRPr="00724E4B">
              <w:rPr>
                <w:sz w:val="20"/>
                <w:szCs w:val="20"/>
              </w:rPr>
              <w:t>0</w:t>
            </w:r>
          </w:p>
        </w:tc>
        <w:tc>
          <w:tcPr>
            <w:tcW w:w="1003" w:type="dxa"/>
            <w:tcBorders>
              <w:top w:val="nil"/>
              <w:left w:val="nil"/>
              <w:bottom w:val="single" w:sz="4" w:space="0" w:color="auto"/>
              <w:right w:val="single" w:sz="4" w:space="0" w:color="auto"/>
            </w:tcBorders>
          </w:tcPr>
          <w:p w14:paraId="1DF54D99" w14:textId="56C013AC" w:rsidR="00851903" w:rsidRPr="00724E4B" w:rsidRDefault="00B22B9C" w:rsidP="00851903">
            <w:pPr>
              <w:jc w:val="right"/>
              <w:rPr>
                <w:sz w:val="20"/>
                <w:szCs w:val="20"/>
              </w:rPr>
            </w:pPr>
            <w:r w:rsidRPr="00724E4B">
              <w:rPr>
                <w:sz w:val="20"/>
                <w:szCs w:val="20"/>
              </w:rPr>
              <w:t>0</w:t>
            </w:r>
          </w:p>
        </w:tc>
        <w:tc>
          <w:tcPr>
            <w:tcW w:w="801" w:type="dxa"/>
            <w:tcBorders>
              <w:top w:val="nil"/>
              <w:left w:val="nil"/>
              <w:bottom w:val="single" w:sz="4" w:space="0" w:color="auto"/>
              <w:right w:val="single" w:sz="4" w:space="0" w:color="auto"/>
            </w:tcBorders>
          </w:tcPr>
          <w:p w14:paraId="66AEAF43" w14:textId="5DE32FE5" w:rsidR="00851903" w:rsidRPr="00724E4B" w:rsidRDefault="00B22B9C" w:rsidP="00851903">
            <w:pPr>
              <w:jc w:val="right"/>
              <w:rPr>
                <w:sz w:val="20"/>
                <w:szCs w:val="20"/>
              </w:rPr>
            </w:pPr>
            <w:r w:rsidRPr="00724E4B">
              <w:rPr>
                <w:sz w:val="20"/>
                <w:szCs w:val="20"/>
              </w:rPr>
              <w:t>0</w:t>
            </w:r>
          </w:p>
        </w:tc>
        <w:tc>
          <w:tcPr>
            <w:tcW w:w="1134" w:type="dxa"/>
            <w:tcBorders>
              <w:top w:val="nil"/>
              <w:left w:val="nil"/>
              <w:bottom w:val="single" w:sz="4" w:space="0" w:color="auto"/>
              <w:right w:val="single" w:sz="4" w:space="0" w:color="auto"/>
            </w:tcBorders>
          </w:tcPr>
          <w:p w14:paraId="56867E85" w14:textId="4CCED368" w:rsidR="00851903" w:rsidRPr="00724E4B" w:rsidRDefault="00B22B9C" w:rsidP="00851903">
            <w:pPr>
              <w:jc w:val="right"/>
              <w:rPr>
                <w:sz w:val="20"/>
                <w:szCs w:val="20"/>
              </w:rPr>
            </w:pPr>
            <w:r w:rsidRPr="00724E4B">
              <w:rPr>
                <w:sz w:val="20"/>
                <w:szCs w:val="20"/>
              </w:rPr>
              <w:t>0</w:t>
            </w:r>
          </w:p>
        </w:tc>
        <w:tc>
          <w:tcPr>
            <w:tcW w:w="1075" w:type="dxa"/>
            <w:tcBorders>
              <w:top w:val="nil"/>
              <w:left w:val="nil"/>
              <w:bottom w:val="single" w:sz="4" w:space="0" w:color="auto"/>
              <w:right w:val="single" w:sz="4" w:space="0" w:color="auto"/>
            </w:tcBorders>
          </w:tcPr>
          <w:p w14:paraId="00B0A4B7" w14:textId="76A9D03E" w:rsidR="00851903" w:rsidRPr="00724E4B" w:rsidRDefault="00851903" w:rsidP="00851903">
            <w:pPr>
              <w:jc w:val="right"/>
              <w:rPr>
                <w:sz w:val="20"/>
                <w:szCs w:val="20"/>
              </w:rPr>
            </w:pPr>
            <w:r w:rsidRPr="00724E4B">
              <w:rPr>
                <w:sz w:val="20"/>
                <w:szCs w:val="20"/>
              </w:rPr>
              <w:t xml:space="preserve"> 153,639 </w:t>
            </w:r>
          </w:p>
        </w:tc>
        <w:tc>
          <w:tcPr>
            <w:tcW w:w="1004" w:type="dxa"/>
            <w:tcBorders>
              <w:top w:val="nil"/>
              <w:left w:val="nil"/>
              <w:bottom w:val="single" w:sz="4" w:space="0" w:color="auto"/>
              <w:right w:val="single" w:sz="4" w:space="0" w:color="auto"/>
            </w:tcBorders>
          </w:tcPr>
          <w:p w14:paraId="13AB9F47" w14:textId="31302667" w:rsidR="00851903" w:rsidRPr="00724E4B" w:rsidRDefault="00F33101" w:rsidP="00851903">
            <w:pPr>
              <w:jc w:val="right"/>
              <w:rPr>
                <w:sz w:val="20"/>
                <w:szCs w:val="20"/>
              </w:rPr>
            </w:pPr>
            <w:r w:rsidRPr="00724E4B">
              <w:rPr>
                <w:sz w:val="20"/>
                <w:szCs w:val="20"/>
              </w:rPr>
              <w:t>15.1</w:t>
            </w:r>
          </w:p>
        </w:tc>
      </w:tr>
      <w:tr w:rsidR="00851903" w:rsidRPr="00724E4B" w14:paraId="2439540F" w14:textId="77777777" w:rsidTr="00851903">
        <w:trPr>
          <w:trHeight w:val="238"/>
        </w:trPr>
        <w:tc>
          <w:tcPr>
            <w:tcW w:w="2547" w:type="dxa"/>
            <w:tcBorders>
              <w:top w:val="single" w:sz="4" w:space="0" w:color="000000"/>
              <w:left w:val="single" w:sz="4" w:space="0" w:color="000000"/>
              <w:bottom w:val="single" w:sz="4" w:space="0" w:color="000000"/>
              <w:right w:val="single" w:sz="4" w:space="0" w:color="000000"/>
            </w:tcBorders>
          </w:tcPr>
          <w:p w14:paraId="34619AEB" w14:textId="77777777" w:rsidR="00851903" w:rsidRPr="00724E4B" w:rsidRDefault="00851903" w:rsidP="00851903">
            <w:pPr>
              <w:jc w:val="left"/>
              <w:rPr>
                <w:b/>
                <w:bCs/>
                <w:i/>
                <w:iCs/>
                <w:sz w:val="20"/>
                <w:szCs w:val="20"/>
              </w:rPr>
            </w:pPr>
            <w:r w:rsidRPr="00724E4B">
              <w:rPr>
                <w:b/>
                <w:bCs/>
                <w:i/>
                <w:iCs/>
                <w:sz w:val="20"/>
                <w:szCs w:val="20"/>
              </w:rPr>
              <w:t>Subtotal servicing</w:t>
            </w:r>
          </w:p>
        </w:tc>
        <w:tc>
          <w:tcPr>
            <w:tcW w:w="878" w:type="dxa"/>
            <w:tcBorders>
              <w:top w:val="nil"/>
              <w:left w:val="nil"/>
              <w:bottom w:val="single" w:sz="4" w:space="0" w:color="auto"/>
              <w:right w:val="single" w:sz="4" w:space="0" w:color="auto"/>
            </w:tcBorders>
          </w:tcPr>
          <w:p w14:paraId="1F80EB9C" w14:textId="181E2F88" w:rsidR="00851903" w:rsidRPr="00724E4B" w:rsidRDefault="00851903" w:rsidP="00851903">
            <w:pPr>
              <w:jc w:val="right"/>
              <w:rPr>
                <w:b/>
                <w:bCs/>
                <w:i/>
                <w:iCs/>
                <w:sz w:val="20"/>
                <w:szCs w:val="20"/>
              </w:rPr>
            </w:pPr>
            <w:r w:rsidRPr="00724E4B">
              <w:rPr>
                <w:b/>
                <w:bCs/>
                <w:i/>
                <w:iCs/>
                <w:sz w:val="20"/>
                <w:szCs w:val="20"/>
              </w:rPr>
              <w:t xml:space="preserve">256,485 </w:t>
            </w:r>
          </w:p>
        </w:tc>
        <w:tc>
          <w:tcPr>
            <w:tcW w:w="1003" w:type="dxa"/>
            <w:tcBorders>
              <w:top w:val="nil"/>
              <w:left w:val="nil"/>
              <w:bottom w:val="single" w:sz="4" w:space="0" w:color="auto"/>
              <w:right w:val="single" w:sz="4" w:space="0" w:color="auto"/>
            </w:tcBorders>
          </w:tcPr>
          <w:p w14:paraId="2FDB8907" w14:textId="452AA563" w:rsidR="00851903" w:rsidRPr="00724E4B" w:rsidRDefault="00851903" w:rsidP="00851903">
            <w:pPr>
              <w:jc w:val="right"/>
              <w:rPr>
                <w:b/>
                <w:bCs/>
                <w:i/>
                <w:iCs/>
                <w:sz w:val="20"/>
                <w:szCs w:val="20"/>
              </w:rPr>
            </w:pPr>
            <w:r w:rsidRPr="00724E4B">
              <w:rPr>
                <w:b/>
                <w:bCs/>
                <w:i/>
                <w:iCs/>
                <w:sz w:val="20"/>
                <w:szCs w:val="20"/>
              </w:rPr>
              <w:t>176,472</w:t>
            </w:r>
          </w:p>
        </w:tc>
        <w:tc>
          <w:tcPr>
            <w:tcW w:w="1003" w:type="dxa"/>
            <w:tcBorders>
              <w:top w:val="nil"/>
              <w:left w:val="nil"/>
              <w:bottom w:val="single" w:sz="4" w:space="0" w:color="auto"/>
              <w:right w:val="single" w:sz="4" w:space="0" w:color="auto"/>
            </w:tcBorders>
          </w:tcPr>
          <w:p w14:paraId="1424A4B7" w14:textId="3181F3D2" w:rsidR="00851903" w:rsidRPr="00724E4B" w:rsidRDefault="00851903" w:rsidP="00851903">
            <w:pPr>
              <w:jc w:val="right"/>
              <w:rPr>
                <w:b/>
                <w:bCs/>
                <w:i/>
                <w:iCs/>
                <w:sz w:val="20"/>
                <w:szCs w:val="20"/>
              </w:rPr>
            </w:pPr>
            <w:r w:rsidRPr="00724E4B">
              <w:rPr>
                <w:b/>
                <w:bCs/>
                <w:i/>
                <w:iCs/>
                <w:sz w:val="20"/>
                <w:szCs w:val="20"/>
              </w:rPr>
              <w:t>326,796</w:t>
            </w:r>
          </w:p>
        </w:tc>
        <w:tc>
          <w:tcPr>
            <w:tcW w:w="801" w:type="dxa"/>
            <w:tcBorders>
              <w:top w:val="nil"/>
              <w:left w:val="nil"/>
              <w:bottom w:val="single" w:sz="4" w:space="0" w:color="auto"/>
              <w:right w:val="single" w:sz="4" w:space="0" w:color="auto"/>
            </w:tcBorders>
          </w:tcPr>
          <w:p w14:paraId="5CCFCBC8" w14:textId="566AE57A" w:rsidR="00851903" w:rsidRPr="00724E4B" w:rsidRDefault="00851903" w:rsidP="00851903">
            <w:pPr>
              <w:jc w:val="right"/>
              <w:rPr>
                <w:b/>
                <w:bCs/>
                <w:i/>
                <w:iCs/>
                <w:sz w:val="20"/>
                <w:szCs w:val="20"/>
              </w:rPr>
            </w:pPr>
            <w:r w:rsidRPr="00724E4B">
              <w:rPr>
                <w:b/>
                <w:bCs/>
                <w:i/>
                <w:iCs/>
                <w:sz w:val="20"/>
                <w:szCs w:val="20"/>
              </w:rPr>
              <w:t>22,280</w:t>
            </w:r>
          </w:p>
        </w:tc>
        <w:tc>
          <w:tcPr>
            <w:tcW w:w="1134" w:type="dxa"/>
            <w:tcBorders>
              <w:top w:val="nil"/>
              <w:left w:val="nil"/>
              <w:bottom w:val="single" w:sz="4" w:space="0" w:color="auto"/>
              <w:right w:val="single" w:sz="4" w:space="0" w:color="auto"/>
            </w:tcBorders>
          </w:tcPr>
          <w:p w14:paraId="2AC9A68D" w14:textId="36EE96F0" w:rsidR="00851903" w:rsidRPr="00724E4B" w:rsidRDefault="00851903" w:rsidP="00851903">
            <w:pPr>
              <w:jc w:val="right"/>
              <w:rPr>
                <w:b/>
                <w:bCs/>
                <w:i/>
                <w:iCs/>
                <w:sz w:val="20"/>
                <w:szCs w:val="20"/>
              </w:rPr>
            </w:pPr>
            <w:r w:rsidRPr="00724E4B">
              <w:rPr>
                <w:b/>
                <w:bCs/>
                <w:i/>
                <w:iCs/>
                <w:sz w:val="20"/>
                <w:szCs w:val="20"/>
              </w:rPr>
              <w:t>110,888</w:t>
            </w:r>
          </w:p>
        </w:tc>
        <w:tc>
          <w:tcPr>
            <w:tcW w:w="1075" w:type="dxa"/>
            <w:tcBorders>
              <w:top w:val="nil"/>
              <w:left w:val="nil"/>
              <w:bottom w:val="single" w:sz="4" w:space="0" w:color="auto"/>
              <w:right w:val="single" w:sz="4" w:space="0" w:color="auto"/>
            </w:tcBorders>
          </w:tcPr>
          <w:p w14:paraId="15074279" w14:textId="6BA6CE96" w:rsidR="00851903" w:rsidRPr="00724E4B" w:rsidRDefault="00851903" w:rsidP="00851903">
            <w:pPr>
              <w:jc w:val="right"/>
              <w:rPr>
                <w:b/>
                <w:bCs/>
                <w:i/>
                <w:iCs/>
                <w:sz w:val="20"/>
                <w:szCs w:val="20"/>
              </w:rPr>
            </w:pPr>
            <w:r w:rsidRPr="00724E4B">
              <w:rPr>
                <w:b/>
                <w:bCs/>
                <w:i/>
                <w:iCs/>
                <w:sz w:val="20"/>
                <w:szCs w:val="20"/>
              </w:rPr>
              <w:t xml:space="preserve"> 892,920 </w:t>
            </w:r>
          </w:p>
        </w:tc>
        <w:tc>
          <w:tcPr>
            <w:tcW w:w="1004" w:type="dxa"/>
            <w:tcBorders>
              <w:top w:val="nil"/>
              <w:left w:val="nil"/>
              <w:bottom w:val="single" w:sz="4" w:space="0" w:color="auto"/>
              <w:right w:val="single" w:sz="4" w:space="0" w:color="auto"/>
            </w:tcBorders>
          </w:tcPr>
          <w:p w14:paraId="528DC7DD" w14:textId="0ED70703" w:rsidR="00851903" w:rsidRPr="00724E4B" w:rsidRDefault="00F33101" w:rsidP="00851903">
            <w:pPr>
              <w:jc w:val="right"/>
              <w:rPr>
                <w:b/>
                <w:bCs/>
                <w:i/>
                <w:iCs/>
                <w:sz w:val="20"/>
                <w:szCs w:val="20"/>
              </w:rPr>
            </w:pPr>
            <w:r w:rsidRPr="00724E4B">
              <w:rPr>
                <w:b/>
                <w:bCs/>
                <w:i/>
                <w:iCs/>
                <w:sz w:val="20"/>
                <w:szCs w:val="20"/>
              </w:rPr>
              <w:t>87.9</w:t>
            </w:r>
          </w:p>
        </w:tc>
      </w:tr>
      <w:tr w:rsidR="00851903" w:rsidRPr="00724E4B" w14:paraId="60599ED1" w14:textId="77777777" w:rsidTr="00851903">
        <w:trPr>
          <w:trHeight w:val="238"/>
        </w:trPr>
        <w:tc>
          <w:tcPr>
            <w:tcW w:w="2547" w:type="dxa"/>
            <w:tcBorders>
              <w:top w:val="single" w:sz="4" w:space="0" w:color="auto"/>
              <w:left w:val="single" w:sz="4" w:space="0" w:color="auto"/>
              <w:bottom w:val="single" w:sz="4" w:space="0" w:color="auto"/>
              <w:right w:val="single" w:sz="4" w:space="0" w:color="auto"/>
            </w:tcBorders>
            <w:hideMark/>
          </w:tcPr>
          <w:p w14:paraId="465A9712" w14:textId="77777777" w:rsidR="00851903" w:rsidRPr="00724E4B" w:rsidRDefault="00851903" w:rsidP="00851903">
            <w:pPr>
              <w:jc w:val="left"/>
              <w:rPr>
                <w:b/>
                <w:bCs/>
                <w:sz w:val="20"/>
                <w:szCs w:val="20"/>
              </w:rPr>
            </w:pPr>
            <w:r w:rsidRPr="00724E4B">
              <w:rPr>
                <w:b/>
                <w:bCs/>
                <w:sz w:val="20"/>
                <w:szCs w:val="20"/>
              </w:rPr>
              <w:t xml:space="preserve">Total </w:t>
            </w:r>
          </w:p>
        </w:tc>
        <w:tc>
          <w:tcPr>
            <w:tcW w:w="878" w:type="dxa"/>
            <w:tcBorders>
              <w:top w:val="nil"/>
              <w:left w:val="nil"/>
              <w:bottom w:val="single" w:sz="4" w:space="0" w:color="auto"/>
              <w:right w:val="single" w:sz="4" w:space="0" w:color="auto"/>
            </w:tcBorders>
          </w:tcPr>
          <w:p w14:paraId="1C625C4B" w14:textId="2B43C20D" w:rsidR="00851903" w:rsidRPr="00724E4B" w:rsidRDefault="00851903" w:rsidP="00851903">
            <w:pPr>
              <w:jc w:val="right"/>
              <w:rPr>
                <w:b/>
                <w:bCs/>
                <w:sz w:val="20"/>
                <w:szCs w:val="20"/>
              </w:rPr>
            </w:pPr>
            <w:r w:rsidRPr="00724E4B">
              <w:rPr>
                <w:b/>
                <w:bCs/>
                <w:sz w:val="20"/>
                <w:szCs w:val="20"/>
              </w:rPr>
              <w:t xml:space="preserve">378,950 </w:t>
            </w:r>
          </w:p>
        </w:tc>
        <w:tc>
          <w:tcPr>
            <w:tcW w:w="1003" w:type="dxa"/>
            <w:tcBorders>
              <w:top w:val="nil"/>
              <w:left w:val="nil"/>
              <w:bottom w:val="single" w:sz="4" w:space="0" w:color="auto"/>
              <w:right w:val="single" w:sz="4" w:space="0" w:color="auto"/>
            </w:tcBorders>
          </w:tcPr>
          <w:p w14:paraId="047B590E" w14:textId="48B2D34E" w:rsidR="00851903" w:rsidRPr="00724E4B" w:rsidRDefault="00851903" w:rsidP="00851903">
            <w:pPr>
              <w:jc w:val="right"/>
              <w:rPr>
                <w:b/>
                <w:bCs/>
                <w:sz w:val="20"/>
                <w:szCs w:val="20"/>
              </w:rPr>
            </w:pPr>
            <w:r w:rsidRPr="00724E4B">
              <w:rPr>
                <w:b/>
                <w:bCs/>
                <w:sz w:val="20"/>
                <w:szCs w:val="20"/>
              </w:rPr>
              <w:t xml:space="preserve"> 176,472 </w:t>
            </w:r>
          </w:p>
        </w:tc>
        <w:tc>
          <w:tcPr>
            <w:tcW w:w="1003" w:type="dxa"/>
            <w:tcBorders>
              <w:top w:val="nil"/>
              <w:left w:val="nil"/>
              <w:bottom w:val="single" w:sz="4" w:space="0" w:color="auto"/>
              <w:right w:val="single" w:sz="4" w:space="0" w:color="auto"/>
            </w:tcBorders>
          </w:tcPr>
          <w:p w14:paraId="0B141D38" w14:textId="0F6143E9" w:rsidR="00851903" w:rsidRPr="00724E4B" w:rsidRDefault="00851903" w:rsidP="00851903">
            <w:pPr>
              <w:jc w:val="right"/>
              <w:rPr>
                <w:b/>
                <w:bCs/>
                <w:sz w:val="20"/>
                <w:szCs w:val="20"/>
              </w:rPr>
            </w:pPr>
            <w:r w:rsidRPr="00724E4B">
              <w:rPr>
                <w:b/>
                <w:bCs/>
                <w:sz w:val="20"/>
                <w:szCs w:val="20"/>
              </w:rPr>
              <w:t xml:space="preserve"> 326,796 </w:t>
            </w:r>
          </w:p>
        </w:tc>
        <w:tc>
          <w:tcPr>
            <w:tcW w:w="801" w:type="dxa"/>
            <w:tcBorders>
              <w:top w:val="nil"/>
              <w:left w:val="nil"/>
              <w:bottom w:val="single" w:sz="4" w:space="0" w:color="auto"/>
              <w:right w:val="single" w:sz="4" w:space="0" w:color="auto"/>
            </w:tcBorders>
          </w:tcPr>
          <w:p w14:paraId="1DB1AA7D" w14:textId="4BCA1F07" w:rsidR="00851903" w:rsidRPr="00724E4B" w:rsidRDefault="00851903" w:rsidP="00851903">
            <w:pPr>
              <w:jc w:val="right"/>
              <w:rPr>
                <w:b/>
                <w:bCs/>
                <w:sz w:val="20"/>
                <w:szCs w:val="20"/>
              </w:rPr>
            </w:pPr>
            <w:r w:rsidRPr="00724E4B">
              <w:rPr>
                <w:b/>
                <w:bCs/>
                <w:sz w:val="20"/>
                <w:szCs w:val="20"/>
              </w:rPr>
              <w:t xml:space="preserve">22,280 </w:t>
            </w:r>
          </w:p>
        </w:tc>
        <w:tc>
          <w:tcPr>
            <w:tcW w:w="1134" w:type="dxa"/>
            <w:tcBorders>
              <w:top w:val="nil"/>
              <w:left w:val="nil"/>
              <w:bottom w:val="single" w:sz="4" w:space="0" w:color="auto"/>
              <w:right w:val="single" w:sz="4" w:space="0" w:color="auto"/>
            </w:tcBorders>
          </w:tcPr>
          <w:p w14:paraId="43E63947" w14:textId="6CC8CADF" w:rsidR="00851903" w:rsidRPr="00724E4B" w:rsidRDefault="00851903" w:rsidP="00851903">
            <w:pPr>
              <w:jc w:val="right"/>
              <w:rPr>
                <w:b/>
                <w:bCs/>
                <w:sz w:val="20"/>
                <w:szCs w:val="20"/>
              </w:rPr>
            </w:pPr>
            <w:r w:rsidRPr="00724E4B">
              <w:rPr>
                <w:b/>
                <w:bCs/>
                <w:sz w:val="20"/>
                <w:szCs w:val="20"/>
              </w:rPr>
              <w:t xml:space="preserve"> 110,888 </w:t>
            </w:r>
          </w:p>
        </w:tc>
        <w:tc>
          <w:tcPr>
            <w:tcW w:w="1075" w:type="dxa"/>
            <w:tcBorders>
              <w:top w:val="nil"/>
              <w:left w:val="nil"/>
              <w:bottom w:val="single" w:sz="4" w:space="0" w:color="auto"/>
              <w:right w:val="single" w:sz="4" w:space="0" w:color="auto"/>
            </w:tcBorders>
          </w:tcPr>
          <w:p w14:paraId="723037A6" w14:textId="742455BB" w:rsidR="00851903" w:rsidRPr="00724E4B" w:rsidRDefault="00851903" w:rsidP="00851903">
            <w:pPr>
              <w:jc w:val="right"/>
              <w:rPr>
                <w:b/>
                <w:bCs/>
                <w:sz w:val="20"/>
                <w:szCs w:val="20"/>
              </w:rPr>
            </w:pPr>
            <w:r w:rsidRPr="00724E4B">
              <w:rPr>
                <w:b/>
                <w:bCs/>
                <w:sz w:val="20"/>
                <w:szCs w:val="20"/>
              </w:rPr>
              <w:t xml:space="preserve">1,015,385 </w:t>
            </w:r>
          </w:p>
        </w:tc>
        <w:tc>
          <w:tcPr>
            <w:tcW w:w="1004" w:type="dxa"/>
            <w:tcBorders>
              <w:top w:val="nil"/>
              <w:left w:val="nil"/>
              <w:bottom w:val="single" w:sz="4" w:space="0" w:color="auto"/>
              <w:right w:val="single" w:sz="4" w:space="0" w:color="auto"/>
            </w:tcBorders>
          </w:tcPr>
          <w:p w14:paraId="3ED3D9DC" w14:textId="0B17845E" w:rsidR="00851903" w:rsidRPr="00724E4B" w:rsidRDefault="00F33101" w:rsidP="00851903">
            <w:pPr>
              <w:jc w:val="right"/>
              <w:rPr>
                <w:b/>
                <w:bCs/>
                <w:sz w:val="20"/>
                <w:szCs w:val="20"/>
              </w:rPr>
            </w:pPr>
            <w:r w:rsidRPr="00724E4B">
              <w:rPr>
                <w:b/>
                <w:bCs/>
                <w:sz w:val="20"/>
                <w:szCs w:val="20"/>
              </w:rPr>
              <w:t>100</w:t>
            </w:r>
          </w:p>
        </w:tc>
      </w:tr>
    </w:tbl>
    <w:p w14:paraId="342C11DF" w14:textId="77777777" w:rsidR="00711BE6" w:rsidRPr="00724E4B" w:rsidRDefault="00711BE6" w:rsidP="00711BE6">
      <w:pPr>
        <w:pStyle w:val="Heading1"/>
        <w:keepNext/>
        <w:numPr>
          <w:ilvl w:val="0"/>
          <w:numId w:val="0"/>
        </w:numPr>
        <w:spacing w:before="240"/>
        <w:rPr>
          <w:i/>
          <w:iCs/>
        </w:rPr>
      </w:pPr>
      <w:r w:rsidRPr="00724E4B">
        <w:rPr>
          <w:i/>
          <w:iCs/>
        </w:rPr>
        <w:t>Manufacturing sectors</w:t>
      </w:r>
    </w:p>
    <w:p w14:paraId="29CAA971" w14:textId="6DD22AE1" w:rsidR="00B2440D" w:rsidRPr="00724E4B" w:rsidRDefault="0043760C" w:rsidP="00533A50">
      <w:pPr>
        <w:pStyle w:val="Heading1"/>
        <w:rPr>
          <w:sz w:val="24"/>
        </w:rPr>
      </w:pPr>
      <w:r w:rsidRPr="00724E4B">
        <w:t xml:space="preserve">The 2024 national survey confirmed that HFC-134a is used as </w:t>
      </w:r>
      <w:r w:rsidR="006F2CD1" w:rsidRPr="00724E4B">
        <w:t xml:space="preserve">a </w:t>
      </w:r>
      <w:r w:rsidRPr="00724E4B">
        <w:t xml:space="preserve">blowing agent in the production of PU flexible foams. </w:t>
      </w:r>
      <w:r w:rsidR="000B3AD3" w:rsidRPr="00724E4B">
        <w:t xml:space="preserve">Its continued use </w:t>
      </w:r>
      <w:r w:rsidR="002C75E5" w:rsidRPr="00724E4B">
        <w:t xml:space="preserve">in this sector </w:t>
      </w:r>
      <w:r w:rsidRPr="00724E4B">
        <w:t>in Somalia is largely driven by technical and operational factors</w:t>
      </w:r>
      <w:r w:rsidR="000860D4" w:rsidRPr="00724E4B">
        <w:t>,</w:t>
      </w:r>
      <w:r w:rsidR="00440AAE" w:rsidRPr="00724E4B">
        <w:t xml:space="preserve"> </w:t>
      </w:r>
      <w:r w:rsidR="00EE0317" w:rsidRPr="00724E4B">
        <w:t xml:space="preserve">as </w:t>
      </w:r>
      <w:r w:rsidRPr="00724E4B">
        <w:t xml:space="preserve">production lines in </w:t>
      </w:r>
      <w:r w:rsidR="00C728BE" w:rsidRPr="00724E4B">
        <w:t>the</w:t>
      </w:r>
      <w:r w:rsidRPr="00724E4B">
        <w:t xml:space="preserve"> foam sector </w:t>
      </w:r>
      <w:r w:rsidR="00C728BE" w:rsidRPr="00724E4B">
        <w:t xml:space="preserve">rely on </w:t>
      </w:r>
      <w:r w:rsidRPr="00724E4B">
        <w:t>older equipment designed for physical blowing agents such as HFC</w:t>
      </w:r>
      <w:r w:rsidR="00EA42C7" w:rsidRPr="00724E4B">
        <w:noBreakHyphen/>
      </w:r>
      <w:r w:rsidRPr="00724E4B">
        <w:t>134a</w:t>
      </w:r>
      <w:r w:rsidR="00B80A24" w:rsidRPr="00724E4B">
        <w:t>. T</w:t>
      </w:r>
      <w:r w:rsidRPr="00724E4B">
        <w:t>ransitioning to water-based systems would require substantial equipment modifications, formulation adjustments, and specialized technical expertise, which are currently limited. HFC-134a has been in use for over 30 years, whereas commercially viable water-based alternatives only emerged</w:t>
      </w:r>
      <w:r w:rsidR="009C4B00" w:rsidRPr="00724E4B">
        <w:t xml:space="preserve"> in the past </w:t>
      </w:r>
      <w:r w:rsidRPr="00724E4B">
        <w:t>10</w:t>
      </w:r>
      <w:r w:rsidR="009C4B00" w:rsidRPr="00724E4B">
        <w:t xml:space="preserve"> to </w:t>
      </w:r>
      <w:r w:rsidRPr="00724E4B">
        <w:t xml:space="preserve">15 years due to environmental regulations. </w:t>
      </w:r>
      <w:r w:rsidR="00F415CB" w:rsidRPr="00724E4B">
        <w:t xml:space="preserve"> </w:t>
      </w:r>
    </w:p>
    <w:p w14:paraId="338D0A1B" w14:textId="42053AF4" w:rsidR="0088428F" w:rsidRPr="00724E4B" w:rsidRDefault="00C653BD" w:rsidP="00A937CC">
      <w:pPr>
        <w:pStyle w:val="Heading1"/>
      </w:pPr>
      <w:r w:rsidRPr="00724E4B">
        <w:t>A total of 19 small and medium</w:t>
      </w:r>
      <w:r w:rsidR="00A97762" w:rsidRPr="00724E4B">
        <w:t>-</w:t>
      </w:r>
      <w:r w:rsidRPr="00724E4B">
        <w:t>size</w:t>
      </w:r>
      <w:r w:rsidR="00A97762" w:rsidRPr="00724E4B">
        <w:t>d</w:t>
      </w:r>
      <w:r w:rsidRPr="00724E4B">
        <w:t xml:space="preserve"> foam manufacturing enterprises using HFC-134a</w:t>
      </w:r>
      <w:r w:rsidR="00BE72D0" w:rsidRPr="00724E4B">
        <w:t>,</w:t>
      </w:r>
      <w:r w:rsidRPr="00724E4B">
        <w:t xml:space="preserve"> mainly producing mattresses</w:t>
      </w:r>
      <w:r w:rsidR="00BE72D0" w:rsidRPr="00724E4B">
        <w:t>, were identified during the KIP survey</w:t>
      </w:r>
      <w:r w:rsidRPr="00724E4B">
        <w:t xml:space="preserve">. </w:t>
      </w:r>
      <w:r w:rsidR="00BE72D0" w:rsidRPr="00724E4B">
        <w:t xml:space="preserve">A </w:t>
      </w:r>
      <w:r w:rsidR="00F415CB" w:rsidRPr="00724E4B">
        <w:t xml:space="preserve">more detailed assessment will be conducted during </w:t>
      </w:r>
      <w:r w:rsidR="008D515E" w:rsidRPr="00724E4B">
        <w:t>s</w:t>
      </w:r>
      <w:r w:rsidR="00F415CB" w:rsidRPr="00724E4B">
        <w:t xml:space="preserve">tage I to </w:t>
      </w:r>
      <w:r w:rsidR="004F1C1D" w:rsidRPr="00724E4B">
        <w:t xml:space="preserve">better </w:t>
      </w:r>
      <w:r w:rsidR="00F415CB" w:rsidRPr="00724E4B">
        <w:t>understand th</w:t>
      </w:r>
      <w:r w:rsidR="004F1C1D" w:rsidRPr="00724E4B">
        <w:t>e</w:t>
      </w:r>
      <w:r w:rsidR="00F415CB" w:rsidRPr="00724E4B">
        <w:t xml:space="preserve"> sector and identify opportunities for transition</w:t>
      </w:r>
      <w:r w:rsidR="00EE3AF4" w:rsidRPr="00724E4B">
        <w:t>ing</w:t>
      </w:r>
      <w:r w:rsidR="00F415CB" w:rsidRPr="00724E4B">
        <w:t xml:space="preserve"> to low-GWP alternatives.</w:t>
      </w:r>
      <w:r w:rsidR="0054424E" w:rsidRPr="00724E4B">
        <w:t xml:space="preserve"> </w:t>
      </w:r>
    </w:p>
    <w:p w14:paraId="7BE576FF" w14:textId="2E28A243" w:rsidR="00711BE6" w:rsidRPr="00724E4B" w:rsidRDefault="00711BE6" w:rsidP="00711BE6">
      <w:pPr>
        <w:pStyle w:val="Heading1"/>
        <w:keepNext/>
        <w:numPr>
          <w:ilvl w:val="0"/>
          <w:numId w:val="0"/>
        </w:numPr>
        <w:spacing w:before="240"/>
        <w:rPr>
          <w:i/>
          <w:iCs/>
        </w:rPr>
      </w:pPr>
      <w:r w:rsidRPr="00724E4B">
        <w:rPr>
          <w:i/>
          <w:iCs/>
        </w:rPr>
        <w:t>Refrigeration and air-conditioning servicing secto</w:t>
      </w:r>
      <w:r w:rsidR="00847437" w:rsidRPr="00724E4B">
        <w:rPr>
          <w:i/>
          <w:iCs/>
        </w:rPr>
        <w:t>r</w:t>
      </w:r>
    </w:p>
    <w:p w14:paraId="514368F4" w14:textId="6AF23F4B" w:rsidR="00B84696" w:rsidRPr="00724E4B" w:rsidRDefault="00711BE6" w:rsidP="00EE5DCB">
      <w:pPr>
        <w:pStyle w:val="Heading1"/>
      </w:pPr>
      <w:r w:rsidRPr="00724E4B">
        <w:t xml:space="preserve">There are approximately </w:t>
      </w:r>
      <w:r w:rsidR="00212130" w:rsidRPr="00724E4B">
        <w:t>8,600</w:t>
      </w:r>
      <w:r w:rsidRPr="00724E4B">
        <w:t xml:space="preserve"> </w:t>
      </w:r>
      <w:r w:rsidR="004364CD" w:rsidRPr="00724E4B">
        <w:t xml:space="preserve">RAC servicing </w:t>
      </w:r>
      <w:r w:rsidRPr="00724E4B">
        <w:t>technicians</w:t>
      </w:r>
      <w:r w:rsidR="004364CD" w:rsidRPr="00724E4B">
        <w:t xml:space="preserve"> in Somalia</w:t>
      </w:r>
      <w:r w:rsidR="00EE4BB9" w:rsidRPr="00724E4B">
        <w:t xml:space="preserve">, of </w:t>
      </w:r>
      <w:r w:rsidR="00124A1F" w:rsidRPr="00724E4B">
        <w:t>whom around</w:t>
      </w:r>
      <w:r w:rsidR="00EC095E" w:rsidRPr="00724E4B">
        <w:t xml:space="preserve"> </w:t>
      </w:r>
      <w:r w:rsidR="006D0BDC" w:rsidRPr="00724E4B">
        <w:t>25 per cent</w:t>
      </w:r>
      <w:r w:rsidR="00197AA7" w:rsidRPr="00724E4B">
        <w:t xml:space="preserve"> </w:t>
      </w:r>
      <w:r w:rsidR="00AE7B4B" w:rsidRPr="00724E4B">
        <w:t>received formal training</w:t>
      </w:r>
      <w:r w:rsidR="00AF6CFF" w:rsidRPr="00724E4B">
        <w:t xml:space="preserve"> in technical vocational institutions</w:t>
      </w:r>
      <w:r w:rsidR="00682E51" w:rsidRPr="00724E4B">
        <w:t xml:space="preserve">, while </w:t>
      </w:r>
      <w:r w:rsidR="00EC095E" w:rsidRPr="00724E4B">
        <w:t xml:space="preserve">75 per </w:t>
      </w:r>
      <w:r w:rsidR="00124A1F" w:rsidRPr="00724E4B">
        <w:t>cent have</w:t>
      </w:r>
      <w:r w:rsidR="00AF6CFF" w:rsidRPr="00724E4B">
        <w:t xml:space="preserve"> been informally trained on the </w:t>
      </w:r>
      <w:r w:rsidR="00F65C89" w:rsidRPr="00724E4B">
        <w:t>job</w:t>
      </w:r>
      <w:r w:rsidR="00BE03D0" w:rsidRPr="00724E4B">
        <w:t>.</w:t>
      </w:r>
      <w:r w:rsidR="006147F4" w:rsidRPr="00724E4B">
        <w:t xml:space="preserve"> It is estimated that 2,500 to 3,000 </w:t>
      </w:r>
      <w:r w:rsidR="00124A1F" w:rsidRPr="00724E4B">
        <w:t>technicians</w:t>
      </w:r>
      <w:r w:rsidR="006147F4" w:rsidRPr="00724E4B">
        <w:t xml:space="preserve"> are </w:t>
      </w:r>
      <w:r w:rsidR="00124A1F" w:rsidRPr="00724E4B">
        <w:t>engaged</w:t>
      </w:r>
      <w:r w:rsidR="006147F4" w:rsidRPr="00724E4B">
        <w:t xml:space="preserve"> in MAC servicing. </w:t>
      </w:r>
      <w:r w:rsidR="007305F7" w:rsidRPr="00724E4B">
        <w:t xml:space="preserve">The recent national survey identified 1,432 refrigeration servicing workshops operating in </w:t>
      </w:r>
      <w:r w:rsidR="0044789B" w:rsidRPr="00724E4B">
        <w:t xml:space="preserve">the country </w:t>
      </w:r>
      <w:r w:rsidR="007305F7" w:rsidRPr="00724E4B">
        <w:t>whereby approximately 60 per cent are</w:t>
      </w:r>
      <w:r w:rsidR="00BE03D0" w:rsidRPr="00724E4B">
        <w:t xml:space="preserve"> considered</w:t>
      </w:r>
      <w:r w:rsidR="007305F7" w:rsidRPr="00724E4B">
        <w:t xml:space="preserve"> </w:t>
      </w:r>
      <w:r w:rsidR="00522A56" w:rsidRPr="00724E4B">
        <w:t xml:space="preserve">as </w:t>
      </w:r>
      <w:r w:rsidR="007305F7" w:rsidRPr="00724E4B">
        <w:t>small</w:t>
      </w:r>
      <w:r w:rsidR="00BE03D0" w:rsidRPr="00724E4B">
        <w:t xml:space="preserve"> enterprises</w:t>
      </w:r>
      <w:r w:rsidR="007305F7" w:rsidRPr="00724E4B">
        <w:t>, 30 per cent a</w:t>
      </w:r>
      <w:r w:rsidR="00522A56" w:rsidRPr="00724E4B">
        <w:t xml:space="preserve">s </w:t>
      </w:r>
      <w:r w:rsidR="007305F7" w:rsidRPr="00724E4B">
        <w:t>medium, and 10 per cent a</w:t>
      </w:r>
      <w:r w:rsidR="00522A56" w:rsidRPr="00724E4B">
        <w:t xml:space="preserve">s </w:t>
      </w:r>
      <w:r w:rsidR="007305F7" w:rsidRPr="00724E4B">
        <w:t xml:space="preserve">large. </w:t>
      </w:r>
      <w:r w:rsidR="004B701E" w:rsidRPr="00724E4B">
        <w:t>T</w:t>
      </w:r>
      <w:r w:rsidR="004B701E" w:rsidRPr="00724E4B">
        <w:rPr>
          <w:rFonts w:eastAsia="Aptos"/>
        </w:rPr>
        <w:t>here are 15 vocational training institutes that offer RAC program</w:t>
      </w:r>
      <w:r w:rsidR="009840E4" w:rsidRPr="00724E4B">
        <w:rPr>
          <w:rFonts w:eastAsia="Aptos"/>
        </w:rPr>
        <w:t>me</w:t>
      </w:r>
      <w:r w:rsidR="004B701E" w:rsidRPr="00724E4B">
        <w:rPr>
          <w:rFonts w:eastAsia="Aptos"/>
        </w:rPr>
        <w:t>s in various regions of the country</w:t>
      </w:r>
      <w:r w:rsidR="0099736C" w:rsidRPr="00724E4B">
        <w:rPr>
          <w:rFonts w:eastAsia="Aptos"/>
        </w:rPr>
        <w:t>.</w:t>
      </w:r>
    </w:p>
    <w:p w14:paraId="61D8D6CD" w14:textId="1C262DB9" w:rsidR="00711BE6" w:rsidRPr="00724E4B" w:rsidRDefault="00711BE6" w:rsidP="005E50B3">
      <w:pPr>
        <w:rPr>
          <w:i/>
          <w:iCs/>
          <w:u w:val="single"/>
        </w:rPr>
      </w:pPr>
      <w:r w:rsidRPr="00724E4B">
        <w:rPr>
          <w:i/>
          <w:iCs/>
          <w:u w:val="single"/>
        </w:rPr>
        <w:t>Domestic, commercial, industrial and transport refrigeration servicing</w:t>
      </w:r>
    </w:p>
    <w:p w14:paraId="3B13A08A" w14:textId="77777777" w:rsidR="00033B96" w:rsidRPr="00724E4B" w:rsidRDefault="00033B96" w:rsidP="005E50B3">
      <w:pPr>
        <w:rPr>
          <w:i/>
          <w:iCs/>
          <w:u w:val="single"/>
        </w:rPr>
      </w:pPr>
    </w:p>
    <w:p w14:paraId="1E187853" w14:textId="573EDF93" w:rsidR="00AF1262" w:rsidRPr="00724E4B" w:rsidRDefault="00CB2BD7" w:rsidP="00AF1262">
      <w:pPr>
        <w:pStyle w:val="Heading1"/>
      </w:pPr>
      <w:r w:rsidRPr="00724E4B">
        <w:t xml:space="preserve">The majority of domestic refrigerators use HFC-134a, </w:t>
      </w:r>
      <w:r w:rsidR="007D37AD" w:rsidRPr="00724E4B">
        <w:t>accounting for</w:t>
      </w:r>
      <w:r w:rsidRPr="00724E4B">
        <w:t xml:space="preserve"> about 85</w:t>
      </w:r>
      <w:r w:rsidR="0044789B" w:rsidRPr="00724E4B">
        <w:t xml:space="preserve"> to </w:t>
      </w:r>
      <w:r w:rsidRPr="00724E4B">
        <w:t>90 per cent of the total stock. A small but growing share (10</w:t>
      </w:r>
      <w:r w:rsidR="0044789B" w:rsidRPr="00724E4B">
        <w:t xml:space="preserve"> to </w:t>
      </w:r>
      <w:r w:rsidRPr="00724E4B">
        <w:t xml:space="preserve">15 per cent) consists of </w:t>
      </w:r>
      <w:r w:rsidR="005A5428" w:rsidRPr="00724E4B">
        <w:t>R-600a</w:t>
      </w:r>
      <w:r w:rsidR="007D37AD" w:rsidRPr="00724E4B">
        <w:t>-</w:t>
      </w:r>
      <w:r w:rsidR="005A5428" w:rsidRPr="00724E4B">
        <w:t>based</w:t>
      </w:r>
      <w:r w:rsidRPr="00724E4B">
        <w:t xml:space="preserve"> units, mainly new appliances entering the market from Asia and the Middle East.</w:t>
      </w:r>
    </w:p>
    <w:p w14:paraId="37C43E2A" w14:textId="0B3080C6" w:rsidR="00AF1262" w:rsidRPr="00724E4B" w:rsidRDefault="00AF1262" w:rsidP="00BD2489">
      <w:pPr>
        <w:pStyle w:val="Heading1"/>
      </w:pPr>
      <w:r w:rsidRPr="00724E4B">
        <w:t>Regarding commercial refrigeration, almost all stand-alone and condensing-unit systems rely on HFC blends (R-404A, R-407A). A few plug-in display units using R-290 are present in urban supermarkets, estimated at less than 5 per cent of installed capacity.</w:t>
      </w:r>
      <w:r w:rsidR="00B86627" w:rsidRPr="00724E4B">
        <w:t xml:space="preserve"> </w:t>
      </w:r>
      <w:r w:rsidR="00FF7C25" w:rsidRPr="00724E4B">
        <w:t xml:space="preserve">The industrial refrigeration subsector relies primarily on </w:t>
      </w:r>
      <w:r w:rsidR="0042026F" w:rsidRPr="00724E4B">
        <w:t>R-407</w:t>
      </w:r>
      <w:r w:rsidR="00FD2227" w:rsidRPr="00724E4B">
        <w:t>A (</w:t>
      </w:r>
      <w:r w:rsidR="007000D8" w:rsidRPr="00724E4B">
        <w:t>79.5 per cent of the con</w:t>
      </w:r>
      <w:r w:rsidR="00594365" w:rsidRPr="00724E4B">
        <w:t>sumption</w:t>
      </w:r>
      <w:r w:rsidR="007000D8" w:rsidRPr="00724E4B">
        <w:t xml:space="preserve"> in</w:t>
      </w:r>
      <w:r w:rsidR="0015658E" w:rsidRPr="00724E4B">
        <w:t xml:space="preserve"> the</w:t>
      </w:r>
      <w:r w:rsidR="007000D8" w:rsidRPr="00724E4B">
        <w:t xml:space="preserve"> subsector) and R-404A (18.5 per cent), with </w:t>
      </w:r>
      <w:r w:rsidR="008F45A9" w:rsidRPr="00724E4B">
        <w:t>some use of HFC-134a (2.0 per cent). In addition</w:t>
      </w:r>
      <w:r w:rsidR="00670AC2" w:rsidRPr="00724E4B">
        <w:t xml:space="preserve"> to the use of high-GWP HFCs</w:t>
      </w:r>
      <w:r w:rsidR="00484F59" w:rsidRPr="00724E4B">
        <w:t>,</w:t>
      </w:r>
      <w:r w:rsidR="009E0135" w:rsidRPr="00724E4B">
        <w:t xml:space="preserve"> </w:t>
      </w:r>
      <w:r w:rsidR="00A213E6" w:rsidRPr="00724E4B">
        <w:t>both the commercial and industrial</w:t>
      </w:r>
      <w:r w:rsidR="009E0135" w:rsidRPr="00724E4B">
        <w:t xml:space="preserve"> subsector</w:t>
      </w:r>
      <w:r w:rsidR="003B4EF0" w:rsidRPr="00724E4B">
        <w:t>s</w:t>
      </w:r>
      <w:r w:rsidR="009E0135" w:rsidRPr="00724E4B">
        <w:t xml:space="preserve"> ha</w:t>
      </w:r>
      <w:r w:rsidR="003B4EF0" w:rsidRPr="00724E4B">
        <w:t>ve</w:t>
      </w:r>
      <w:r w:rsidR="009E0135" w:rsidRPr="00724E4B">
        <w:t xml:space="preserve"> the highest leakage rate (of 50 per cent) accou</w:t>
      </w:r>
      <w:r w:rsidR="00AB360C" w:rsidRPr="00724E4B">
        <w:t>n</w:t>
      </w:r>
      <w:r w:rsidR="009E0135" w:rsidRPr="00724E4B">
        <w:t>t</w:t>
      </w:r>
      <w:r w:rsidR="00DF2517" w:rsidRPr="00724E4B">
        <w:t>ing</w:t>
      </w:r>
      <w:r w:rsidR="009E0135" w:rsidRPr="00724E4B">
        <w:t xml:space="preserve"> for </w:t>
      </w:r>
      <w:r w:rsidR="000559AA" w:rsidRPr="00724E4B">
        <w:t>20 per cent o</w:t>
      </w:r>
      <w:r w:rsidR="00DF2517" w:rsidRPr="00724E4B">
        <w:t>f the</w:t>
      </w:r>
      <w:r w:rsidR="000559AA" w:rsidRPr="00724E4B">
        <w:t xml:space="preserve"> annual servic</w:t>
      </w:r>
      <w:r w:rsidR="00DF2517" w:rsidRPr="00724E4B">
        <w:t>ing</w:t>
      </w:r>
      <w:r w:rsidR="000559AA" w:rsidRPr="00724E4B">
        <w:t xml:space="preserve"> demand, de</w:t>
      </w:r>
      <w:r w:rsidR="00DF2517" w:rsidRPr="00724E4B">
        <w:t>s</w:t>
      </w:r>
      <w:r w:rsidR="000559AA" w:rsidRPr="00724E4B">
        <w:t xml:space="preserve">pite having the smallest equipment </w:t>
      </w:r>
      <w:r w:rsidR="00DF2517" w:rsidRPr="00724E4B">
        <w:t xml:space="preserve">stock </w:t>
      </w:r>
      <w:r w:rsidR="000559AA" w:rsidRPr="00724E4B">
        <w:t>of al</w:t>
      </w:r>
      <w:r w:rsidR="00DF2517" w:rsidRPr="00724E4B">
        <w:t>l</w:t>
      </w:r>
      <w:r w:rsidR="000559AA" w:rsidRPr="00724E4B">
        <w:t xml:space="preserve"> the subse</w:t>
      </w:r>
      <w:r w:rsidR="00215C1A" w:rsidRPr="00724E4B">
        <w:t>ctor</w:t>
      </w:r>
      <w:r w:rsidR="00DF2517" w:rsidRPr="00724E4B">
        <w:t>s</w:t>
      </w:r>
      <w:r w:rsidR="000559AA" w:rsidRPr="00724E4B">
        <w:t xml:space="preserve">. </w:t>
      </w:r>
    </w:p>
    <w:p w14:paraId="6D9E28C5" w14:textId="6E5F85DB" w:rsidR="00645B32" w:rsidRPr="00724E4B" w:rsidRDefault="00645B32" w:rsidP="00106F7F">
      <w:pPr>
        <w:pStyle w:val="Heading1"/>
      </w:pPr>
      <w:r w:rsidRPr="00724E4B">
        <w:lastRenderedPageBreak/>
        <w:t>The transport refrigeration subsector uses R-404A almost exclusively</w:t>
      </w:r>
      <w:r w:rsidR="007A5CA5" w:rsidRPr="00724E4B">
        <w:t>,</w:t>
      </w:r>
      <w:r w:rsidRPr="00724E4B">
        <w:t xml:space="preserve"> as alternatives are not yet present.</w:t>
      </w:r>
    </w:p>
    <w:p w14:paraId="56B570FB" w14:textId="62D056C8" w:rsidR="00711BE6" w:rsidRPr="00724E4B" w:rsidRDefault="00711BE6" w:rsidP="00B4292A">
      <w:pPr>
        <w:rPr>
          <w:i/>
          <w:iCs/>
        </w:rPr>
      </w:pPr>
      <w:r w:rsidRPr="00724E4B">
        <w:rPr>
          <w:i/>
          <w:iCs/>
          <w:u w:val="single"/>
        </w:rPr>
        <w:t>Residential and commercial air-conditioning servicing</w:t>
      </w:r>
      <w:r w:rsidRPr="00724E4B">
        <w:rPr>
          <w:i/>
          <w:iCs/>
        </w:rPr>
        <w:t xml:space="preserve"> </w:t>
      </w:r>
    </w:p>
    <w:p w14:paraId="546BABC5" w14:textId="77777777" w:rsidR="004726DC" w:rsidRPr="00724E4B" w:rsidRDefault="004726DC" w:rsidP="00B4292A">
      <w:pPr>
        <w:rPr>
          <w:i/>
          <w:iCs/>
        </w:rPr>
      </w:pPr>
    </w:p>
    <w:p w14:paraId="73FC484F" w14:textId="6A730493" w:rsidR="00645B32" w:rsidRPr="00724E4B" w:rsidRDefault="007308A9" w:rsidP="00B4292A">
      <w:pPr>
        <w:pStyle w:val="Heading1"/>
      </w:pPr>
      <w:r w:rsidRPr="00724E4B">
        <w:t xml:space="preserve">In Somalia, </w:t>
      </w:r>
      <w:r w:rsidR="00C616B0" w:rsidRPr="00724E4B">
        <w:t>R-407C and R-410A are common</w:t>
      </w:r>
      <w:r w:rsidR="00BC6447" w:rsidRPr="00724E4B">
        <w:t xml:space="preserve">ly used </w:t>
      </w:r>
      <w:r w:rsidR="00C616B0" w:rsidRPr="00724E4B">
        <w:t xml:space="preserve">refrigerants in stationary </w:t>
      </w:r>
      <w:r w:rsidRPr="00724E4B">
        <w:t>AC units</w:t>
      </w:r>
      <w:r w:rsidR="00BC6447" w:rsidRPr="00724E4B">
        <w:t xml:space="preserve"> within</w:t>
      </w:r>
      <w:r w:rsidR="00D67F65" w:rsidRPr="00724E4B">
        <w:t xml:space="preserve"> the</w:t>
      </w:r>
      <w:r w:rsidRPr="00724E4B">
        <w:t xml:space="preserve"> </w:t>
      </w:r>
      <w:r w:rsidR="00C616B0" w:rsidRPr="00724E4B">
        <w:t>residential and commercial</w:t>
      </w:r>
      <w:r w:rsidR="009C4E90" w:rsidRPr="00724E4B">
        <w:t xml:space="preserve"> AC subsectors</w:t>
      </w:r>
      <w:r w:rsidR="009752FC" w:rsidRPr="00724E4B">
        <w:t>, with the resident</w:t>
      </w:r>
      <w:r w:rsidR="00814C66" w:rsidRPr="00724E4B">
        <w:t>ia</w:t>
      </w:r>
      <w:r w:rsidR="009752FC" w:rsidRPr="00724E4B">
        <w:t xml:space="preserve">l subsector </w:t>
      </w:r>
      <w:r w:rsidR="00BD08F3" w:rsidRPr="00724E4B">
        <w:t>accounting for the larger share of use</w:t>
      </w:r>
      <w:r w:rsidR="00A6253A" w:rsidRPr="00724E4B">
        <w:t xml:space="preserve"> (60 per cent of </w:t>
      </w:r>
      <w:r w:rsidR="00683B44" w:rsidRPr="00724E4B">
        <w:t xml:space="preserve">R-407C mt and </w:t>
      </w:r>
      <w:r w:rsidR="000F5F95" w:rsidRPr="00724E4B">
        <w:t>70 per cent of the R-410A mt</w:t>
      </w:r>
      <w:r w:rsidR="001A1587" w:rsidRPr="00724E4B">
        <w:t xml:space="preserve"> in 2024</w:t>
      </w:r>
      <w:r w:rsidR="000F5F95" w:rsidRPr="00724E4B">
        <w:t>)</w:t>
      </w:r>
      <w:r w:rsidR="00C616B0" w:rsidRPr="00724E4B">
        <w:t xml:space="preserve">. </w:t>
      </w:r>
      <w:r w:rsidR="00DB4407" w:rsidRPr="00724E4B">
        <w:t>While a m</w:t>
      </w:r>
      <w:r w:rsidR="00AF39FA" w:rsidRPr="00724E4B">
        <w:t xml:space="preserve">ajority </w:t>
      </w:r>
      <w:r w:rsidR="00DB4407" w:rsidRPr="00724E4B">
        <w:t xml:space="preserve">of </w:t>
      </w:r>
      <w:r w:rsidR="00AF39FA" w:rsidRPr="00724E4B">
        <w:t xml:space="preserve">AC </w:t>
      </w:r>
      <w:r w:rsidR="004726DC" w:rsidRPr="00724E4B">
        <w:t xml:space="preserve">equipment operates with R-410A, older units </w:t>
      </w:r>
      <w:r w:rsidR="007A4E08" w:rsidRPr="00724E4B">
        <w:t xml:space="preserve">continue to use </w:t>
      </w:r>
      <w:r w:rsidR="001F7063" w:rsidRPr="00724E4B">
        <w:t>HCFC</w:t>
      </w:r>
      <w:r w:rsidR="004726DC" w:rsidRPr="00724E4B">
        <w:t>-22.</w:t>
      </w:r>
      <w:r w:rsidR="0000683A" w:rsidRPr="00724E4B">
        <w:t xml:space="preserve"> S</w:t>
      </w:r>
      <w:r w:rsidR="004726DC" w:rsidRPr="00724E4B">
        <w:t>plit</w:t>
      </w:r>
      <w:r w:rsidR="0000683A" w:rsidRPr="00724E4B">
        <w:t xml:space="preserve"> AC </w:t>
      </w:r>
      <w:r w:rsidR="004726DC" w:rsidRPr="00724E4B">
        <w:t xml:space="preserve">systems using </w:t>
      </w:r>
      <w:r w:rsidR="00F92DDA" w:rsidRPr="00724E4B">
        <w:t>HFC</w:t>
      </w:r>
      <w:r w:rsidR="004726DC" w:rsidRPr="00724E4B">
        <w:t xml:space="preserve">-32 </w:t>
      </w:r>
      <w:r w:rsidR="00F92DDA" w:rsidRPr="00724E4B">
        <w:t xml:space="preserve">are reported to have very </w:t>
      </w:r>
      <w:r w:rsidR="004726DC" w:rsidRPr="00724E4B">
        <w:t xml:space="preserve">recently </w:t>
      </w:r>
      <w:r w:rsidR="00F92DDA" w:rsidRPr="00724E4B">
        <w:t xml:space="preserve">become available </w:t>
      </w:r>
      <w:r w:rsidR="0021438D" w:rsidRPr="00724E4B">
        <w:t>o</w:t>
      </w:r>
      <w:r w:rsidR="004726DC" w:rsidRPr="00724E4B">
        <w:t>n the market</w:t>
      </w:r>
      <w:r w:rsidR="0021438D" w:rsidRPr="00724E4B">
        <w:t>,</w:t>
      </w:r>
      <w:r w:rsidR="00F92DDA" w:rsidRPr="00724E4B">
        <w:t xml:space="preserve"> although HFC-32 has not yet been reported in the country’s HFC consumption</w:t>
      </w:r>
      <w:r w:rsidR="004726DC" w:rsidRPr="00724E4B">
        <w:t>.</w:t>
      </w:r>
    </w:p>
    <w:p w14:paraId="09BC265A" w14:textId="4096727E" w:rsidR="00711BE6" w:rsidRPr="00724E4B" w:rsidRDefault="00711BE6" w:rsidP="00711BE6">
      <w:pPr>
        <w:keepNext/>
        <w:suppressAutoHyphens/>
        <w:spacing w:after="240"/>
        <w:rPr>
          <w:i/>
          <w:iCs/>
        </w:rPr>
      </w:pPr>
      <w:r w:rsidRPr="00724E4B">
        <w:rPr>
          <w:i/>
          <w:iCs/>
          <w:u w:val="single"/>
        </w:rPr>
        <w:t>Mobile air-conditioning servicing</w:t>
      </w:r>
      <w:r w:rsidRPr="00724E4B">
        <w:rPr>
          <w:i/>
          <w:iCs/>
        </w:rPr>
        <w:t xml:space="preserve"> </w:t>
      </w:r>
    </w:p>
    <w:p w14:paraId="24F104C6" w14:textId="5B0A95B4" w:rsidR="00E97292" w:rsidRPr="00724E4B" w:rsidRDefault="00E97292" w:rsidP="00106F7F">
      <w:pPr>
        <w:pStyle w:val="Heading1"/>
      </w:pPr>
      <w:r w:rsidRPr="00724E4B">
        <w:t xml:space="preserve">The MAC servicing </w:t>
      </w:r>
      <w:r w:rsidR="00D6615B" w:rsidRPr="00724E4B">
        <w:t>sub</w:t>
      </w:r>
      <w:r w:rsidRPr="00724E4B">
        <w:t>sector predominantly uses HFC-134a</w:t>
      </w:r>
      <w:r w:rsidR="00C47526" w:rsidRPr="00724E4B">
        <w:t>,</w:t>
      </w:r>
      <w:r w:rsidRPr="00724E4B">
        <w:t xml:space="preserve"> as there is a very limited presence of vehicles with HFO-1234yf, estimated at </w:t>
      </w:r>
      <w:r w:rsidR="00B522E5" w:rsidRPr="00724E4B">
        <w:t>less than</w:t>
      </w:r>
      <w:r w:rsidRPr="00724E4B">
        <w:t xml:space="preserve"> 1 per cent.</w:t>
      </w:r>
      <w:r w:rsidR="003C5626" w:rsidRPr="00724E4B">
        <w:t xml:space="preserve"> </w:t>
      </w:r>
    </w:p>
    <w:p w14:paraId="45584856" w14:textId="09833C2B" w:rsidR="00F65C89" w:rsidRPr="00724E4B" w:rsidRDefault="00F65C89" w:rsidP="00E017BC">
      <w:pPr>
        <w:pStyle w:val="Heading1"/>
      </w:pPr>
      <w:r w:rsidRPr="00724E4B">
        <w:t xml:space="preserve">The low uptake of low-GWP technologies in Somalia is attributed to </w:t>
      </w:r>
      <w:r w:rsidR="002F30B3" w:rsidRPr="00724E4B">
        <w:t xml:space="preserve">the </w:t>
      </w:r>
      <w:r w:rsidRPr="00724E4B">
        <w:t>inadequate capacity of RAC technicians to handle such technologies especially</w:t>
      </w:r>
      <w:r w:rsidR="002F30B3" w:rsidRPr="00724E4B">
        <w:t>,</w:t>
      </w:r>
      <w:r w:rsidRPr="00724E4B">
        <w:t xml:space="preserve"> in the informal sector. Additionally, obstacles to the introduction of alternative refrigerants include the cost of new units </w:t>
      </w:r>
      <w:r w:rsidR="002F30B3" w:rsidRPr="00724E4B">
        <w:t xml:space="preserve">compared to </w:t>
      </w:r>
      <w:r w:rsidR="003060DA" w:rsidRPr="00724E4B">
        <w:t xml:space="preserve">older </w:t>
      </w:r>
      <w:r w:rsidRPr="00724E4B">
        <w:t xml:space="preserve">second-hand technologies, insufficient technical knowledge, </w:t>
      </w:r>
      <w:r w:rsidR="006F0F09" w:rsidRPr="00724E4B">
        <w:t xml:space="preserve">and </w:t>
      </w:r>
      <w:r w:rsidRPr="00724E4B">
        <w:t xml:space="preserve">a lack of information </w:t>
      </w:r>
      <w:r w:rsidR="006F0F09" w:rsidRPr="00724E4B">
        <w:t xml:space="preserve">coupled with </w:t>
      </w:r>
      <w:r w:rsidRPr="00724E4B">
        <w:t xml:space="preserve">misperceptions about the flammability of alternatives. </w:t>
      </w:r>
    </w:p>
    <w:p w14:paraId="5999DCE4" w14:textId="77777777" w:rsidR="00711BE6" w:rsidRPr="00724E4B" w:rsidRDefault="00711BE6" w:rsidP="00711BE6">
      <w:pPr>
        <w:pStyle w:val="Heading1"/>
        <w:keepNext/>
        <w:numPr>
          <w:ilvl w:val="0"/>
          <w:numId w:val="0"/>
        </w:numPr>
        <w:rPr>
          <w:b/>
          <w:bCs/>
        </w:rPr>
      </w:pPr>
      <w:r w:rsidRPr="00724E4B">
        <w:rPr>
          <w:b/>
          <w:bCs/>
        </w:rPr>
        <w:t>IV.</w:t>
      </w:r>
      <w:r w:rsidRPr="00724E4B">
        <w:rPr>
          <w:b/>
          <w:bCs/>
        </w:rPr>
        <w:tab/>
        <w:t>Stage I of the Kigali HFC implementation plan as submitted</w:t>
      </w:r>
    </w:p>
    <w:p w14:paraId="7EBC0246" w14:textId="77777777" w:rsidR="00711BE6" w:rsidRPr="00724E4B" w:rsidRDefault="00711BE6" w:rsidP="00711BE6">
      <w:pPr>
        <w:keepNext/>
        <w:spacing w:after="240"/>
        <w:rPr>
          <w:u w:val="single"/>
        </w:rPr>
      </w:pPr>
      <w:r w:rsidRPr="00724E4B">
        <w:rPr>
          <w:u w:val="single"/>
        </w:rPr>
        <w:t>Institutional, policy and regulatory framework</w:t>
      </w:r>
    </w:p>
    <w:p w14:paraId="12D0972B" w14:textId="7828B6F3" w:rsidR="00097118" w:rsidRPr="00724E4B" w:rsidRDefault="00142A44">
      <w:pPr>
        <w:pStyle w:val="Heading1"/>
      </w:pPr>
      <w:r w:rsidRPr="00724E4B">
        <w:t xml:space="preserve">The Government of </w:t>
      </w:r>
      <w:r w:rsidR="00097118" w:rsidRPr="00724E4B">
        <w:t>Somali</w:t>
      </w:r>
      <w:r w:rsidRPr="00724E4B">
        <w:t>a</w:t>
      </w:r>
      <w:r w:rsidR="00097118" w:rsidRPr="00724E4B">
        <w:t xml:space="preserve"> ratified the Kigali Amendment on 27 November 2019</w:t>
      </w:r>
      <w:r w:rsidRPr="00724E4B">
        <w:t xml:space="preserve"> and </w:t>
      </w:r>
      <w:r w:rsidR="00097118" w:rsidRPr="00724E4B">
        <w:t>has been reporting HFC consumption since 2019 under Article 7 of the Mon</w:t>
      </w:r>
      <w:r w:rsidR="00A31AE2" w:rsidRPr="00724E4B">
        <w:t>t</w:t>
      </w:r>
      <w:r w:rsidR="00097118" w:rsidRPr="00724E4B">
        <w:t>real Protocol</w:t>
      </w:r>
      <w:r w:rsidR="00865156" w:rsidRPr="00724E4B">
        <w:t xml:space="preserve">. </w:t>
      </w:r>
      <w:r w:rsidR="00CA6519" w:rsidRPr="00724E4B">
        <w:t>A</w:t>
      </w:r>
      <w:r w:rsidR="00097118" w:rsidRPr="00724E4B">
        <w:t xml:space="preserve"> licensing system for </w:t>
      </w:r>
      <w:r w:rsidR="00CA6519" w:rsidRPr="00724E4B">
        <w:t xml:space="preserve">the </w:t>
      </w:r>
      <w:r w:rsidR="00097118" w:rsidRPr="00724E4B">
        <w:t>import</w:t>
      </w:r>
      <w:r w:rsidR="00A8478D" w:rsidRPr="00724E4B">
        <w:t>/export</w:t>
      </w:r>
      <w:r w:rsidR="00097118" w:rsidRPr="00724E4B">
        <w:t xml:space="preserve"> of HFCs </w:t>
      </w:r>
      <w:r w:rsidR="008E5B29" w:rsidRPr="00724E4B">
        <w:t>was established</w:t>
      </w:r>
      <w:r w:rsidR="00CA6519" w:rsidRPr="00724E4B">
        <w:t xml:space="preserve"> </w:t>
      </w:r>
      <w:r w:rsidR="001A0623" w:rsidRPr="00724E4B">
        <w:t>through</w:t>
      </w:r>
      <w:r w:rsidR="00CA6519" w:rsidRPr="00724E4B">
        <w:t xml:space="preserve"> regulation</w:t>
      </w:r>
      <w:r w:rsidR="008E5B29" w:rsidRPr="00724E4B">
        <w:t xml:space="preserve"> </w:t>
      </w:r>
      <w:r w:rsidR="00097118" w:rsidRPr="00724E4B">
        <w:t>on 19 October 2023</w:t>
      </w:r>
      <w:r w:rsidR="00CA6519" w:rsidRPr="00724E4B">
        <w:t>. It</w:t>
      </w:r>
      <w:r w:rsidR="008E5B29" w:rsidRPr="00724E4B">
        <w:t xml:space="preserve"> includes</w:t>
      </w:r>
      <w:r w:rsidR="00097118" w:rsidRPr="00724E4B">
        <w:t xml:space="preserve"> provisions for data reporting and</w:t>
      </w:r>
      <w:r w:rsidR="008E5B29" w:rsidRPr="00724E4B">
        <w:t xml:space="preserve"> the</w:t>
      </w:r>
      <w:r w:rsidR="00097118" w:rsidRPr="00724E4B">
        <w:t xml:space="preserve"> distribution of HFCs, mandatory training for technicians working on RAC equipment, and the recovery and re-use of all fluorinated refrigerants.</w:t>
      </w:r>
      <w:r w:rsidR="002C3290" w:rsidRPr="00724E4B">
        <w:t xml:space="preserve"> </w:t>
      </w:r>
      <w:r w:rsidR="00F85433" w:rsidRPr="00724E4B">
        <w:rPr>
          <w:rFonts w:eastAsia="Calibri"/>
        </w:rPr>
        <w:t xml:space="preserve">The quota system is fully operational </w:t>
      </w:r>
      <w:r w:rsidR="002E725C" w:rsidRPr="00724E4B">
        <w:rPr>
          <w:rFonts w:eastAsia="Calibri"/>
        </w:rPr>
        <w:t>since 1</w:t>
      </w:r>
      <w:r w:rsidR="00056A5E" w:rsidRPr="00724E4B">
        <w:rPr>
          <w:rFonts w:eastAsia="Calibri"/>
        </w:rPr>
        <w:t> </w:t>
      </w:r>
      <w:r w:rsidR="002E725C" w:rsidRPr="00724E4B">
        <w:rPr>
          <w:rFonts w:eastAsia="Calibri"/>
        </w:rPr>
        <w:t>January 2024.</w:t>
      </w:r>
    </w:p>
    <w:p w14:paraId="62E675C4" w14:textId="20AE7081" w:rsidR="003061CC" w:rsidRPr="00724E4B" w:rsidRDefault="00571C45" w:rsidP="003C1802">
      <w:pPr>
        <w:pStyle w:val="Heading1"/>
      </w:pPr>
      <w:r w:rsidRPr="00724E4B">
        <w:t xml:space="preserve">The Ministry of Environment and Climate Change (MoECC) is the lead agency for </w:t>
      </w:r>
      <w:r w:rsidR="00BE1536" w:rsidRPr="00724E4B">
        <w:t xml:space="preserve">the </w:t>
      </w:r>
      <w:r w:rsidRPr="00724E4B">
        <w:t xml:space="preserve">Montreal Protocol and coordinates all related activities. The National Ozone Unit (NOU) operates under the </w:t>
      </w:r>
      <w:r w:rsidR="001A0623" w:rsidRPr="00724E4B">
        <w:t>Ministry and</w:t>
      </w:r>
      <w:r w:rsidRPr="00724E4B">
        <w:t xml:space="preserve"> provides logistical and enforcement mechanisms </w:t>
      </w:r>
      <w:r w:rsidR="00BD23C9" w:rsidRPr="00724E4B">
        <w:t xml:space="preserve">to support the </w:t>
      </w:r>
      <w:r w:rsidRPr="00724E4B">
        <w:t xml:space="preserve">ODS and HFC </w:t>
      </w:r>
      <w:r w:rsidR="00BD23C9" w:rsidRPr="00724E4B">
        <w:t>r</w:t>
      </w:r>
      <w:r w:rsidRPr="00724E4B">
        <w:t>egulations</w:t>
      </w:r>
      <w:r w:rsidR="00BD23C9" w:rsidRPr="00724E4B">
        <w:t>.</w:t>
      </w:r>
      <w:r w:rsidR="00451F8B" w:rsidRPr="00724E4B">
        <w:t xml:space="preserve"> The NOU is responsible for the implementation of all</w:t>
      </w:r>
      <w:r w:rsidR="005F02A1" w:rsidRPr="00724E4B">
        <w:t xml:space="preserve"> HPMP</w:t>
      </w:r>
      <w:r w:rsidR="000D5F75" w:rsidRPr="00724E4B">
        <w:t>-</w:t>
      </w:r>
      <w:r w:rsidR="005F02A1" w:rsidRPr="00724E4B">
        <w:t xml:space="preserve"> and</w:t>
      </w:r>
      <w:r w:rsidR="00451F8B" w:rsidRPr="00724E4B">
        <w:t xml:space="preserve"> </w:t>
      </w:r>
      <w:r w:rsidR="005F02A1" w:rsidRPr="00724E4B">
        <w:t>KIP</w:t>
      </w:r>
      <w:r w:rsidR="000D5F75" w:rsidRPr="00724E4B">
        <w:t>-</w:t>
      </w:r>
      <w:r w:rsidR="005F02A1" w:rsidRPr="00724E4B">
        <w:t xml:space="preserve">related </w:t>
      </w:r>
      <w:r w:rsidR="00451F8B" w:rsidRPr="00724E4B">
        <w:t>activities</w:t>
      </w:r>
      <w:r w:rsidR="00A92EFD" w:rsidRPr="00724E4B">
        <w:t>,</w:t>
      </w:r>
      <w:r w:rsidR="00451F8B" w:rsidRPr="00724E4B">
        <w:t xml:space="preserve"> including </w:t>
      </w:r>
      <w:r w:rsidR="005F02A1" w:rsidRPr="00724E4B">
        <w:t xml:space="preserve">the </w:t>
      </w:r>
      <w:r w:rsidR="00451F8B" w:rsidRPr="00724E4B">
        <w:t>collection and analysis of data</w:t>
      </w:r>
      <w:r w:rsidR="007C286B" w:rsidRPr="00724E4B">
        <w:t>;</w:t>
      </w:r>
      <w:r w:rsidR="00451F8B" w:rsidRPr="00724E4B">
        <w:t xml:space="preserve"> public awareness campaigns</w:t>
      </w:r>
      <w:r w:rsidR="007C286B" w:rsidRPr="00724E4B">
        <w:t>;</w:t>
      </w:r>
      <w:r w:rsidR="00451F8B" w:rsidRPr="00724E4B">
        <w:t xml:space="preserve"> monitoring and coordination</w:t>
      </w:r>
      <w:r w:rsidR="007C286B" w:rsidRPr="00724E4B">
        <w:t>;</w:t>
      </w:r>
      <w:r w:rsidR="00451F8B" w:rsidRPr="00724E4B">
        <w:t xml:space="preserve"> training </w:t>
      </w:r>
      <w:r w:rsidR="00A92EFD" w:rsidRPr="00724E4B">
        <w:t>of</w:t>
      </w:r>
      <w:r w:rsidR="00451F8B" w:rsidRPr="00724E4B">
        <w:t xml:space="preserve"> enforcement officers and refrigeration technicians</w:t>
      </w:r>
      <w:r w:rsidR="007C286B" w:rsidRPr="00724E4B">
        <w:t>;</w:t>
      </w:r>
      <w:r w:rsidR="003547C3" w:rsidRPr="00724E4B">
        <w:t xml:space="preserve"> </w:t>
      </w:r>
      <w:r w:rsidR="00212C66" w:rsidRPr="00724E4B">
        <w:t xml:space="preserve">the </w:t>
      </w:r>
      <w:r w:rsidR="00451F8B" w:rsidRPr="00724E4B">
        <w:t>establishment of monitoring and evaluation systems for the import</w:t>
      </w:r>
      <w:r w:rsidR="00212C66" w:rsidRPr="00724E4B">
        <w:t xml:space="preserve">, </w:t>
      </w:r>
      <w:r w:rsidR="00451F8B" w:rsidRPr="00724E4B">
        <w:t>export and use</w:t>
      </w:r>
      <w:r w:rsidR="00035B6A" w:rsidRPr="00724E4B">
        <w:t xml:space="preserve"> of controlled substances</w:t>
      </w:r>
      <w:r w:rsidR="007C286B" w:rsidRPr="00724E4B">
        <w:t>;</w:t>
      </w:r>
      <w:r w:rsidR="00451F8B" w:rsidRPr="00724E4B">
        <w:t xml:space="preserve"> </w:t>
      </w:r>
      <w:r w:rsidR="007C286B" w:rsidRPr="00724E4B">
        <w:t>and the</w:t>
      </w:r>
      <w:r w:rsidR="00451F8B" w:rsidRPr="00724E4B">
        <w:t xml:space="preserve"> licensing system.</w:t>
      </w:r>
      <w:r w:rsidR="003061CC" w:rsidRPr="00724E4B">
        <w:t xml:space="preserve"> The National Steering Committees (NSC) assists in coordination of the country</w:t>
      </w:r>
      <w:r w:rsidR="00561999" w:rsidRPr="00724E4B">
        <w:t>’s</w:t>
      </w:r>
      <w:r w:rsidR="003061CC" w:rsidRPr="00724E4B">
        <w:t xml:space="preserve"> phase</w:t>
      </w:r>
      <w:r w:rsidR="00561999" w:rsidRPr="00724E4B">
        <w:t>-</w:t>
      </w:r>
      <w:r w:rsidR="003061CC" w:rsidRPr="00724E4B">
        <w:t>out program</w:t>
      </w:r>
      <w:r w:rsidR="00561999" w:rsidRPr="00724E4B">
        <w:t>me</w:t>
      </w:r>
      <w:r w:rsidR="003061CC" w:rsidRPr="00724E4B">
        <w:t>s,</w:t>
      </w:r>
      <w:r w:rsidR="00035B6A" w:rsidRPr="00724E4B">
        <w:t xml:space="preserve"> </w:t>
      </w:r>
      <w:r w:rsidR="003061CC" w:rsidRPr="00724E4B">
        <w:t>formulati</w:t>
      </w:r>
      <w:r w:rsidR="00035B6A" w:rsidRPr="00724E4B">
        <w:t>ng</w:t>
      </w:r>
      <w:r w:rsidR="003061CC" w:rsidRPr="00724E4B">
        <w:t xml:space="preserve"> strateg</w:t>
      </w:r>
      <w:r w:rsidR="00035B6A" w:rsidRPr="00724E4B">
        <w:t>ies</w:t>
      </w:r>
      <w:r w:rsidR="003061CC" w:rsidRPr="00724E4B">
        <w:t xml:space="preserve"> and plans, monitoring imports and exports of controlled substances</w:t>
      </w:r>
      <w:r w:rsidR="00035B6A" w:rsidRPr="00724E4B">
        <w:t>,</w:t>
      </w:r>
      <w:r w:rsidR="003061CC" w:rsidRPr="00724E4B">
        <w:t xml:space="preserve"> and the evaluation of all activities. </w:t>
      </w:r>
    </w:p>
    <w:p w14:paraId="394AF684" w14:textId="77777777" w:rsidR="00711BE6" w:rsidRPr="00724E4B" w:rsidRDefault="00711BE6" w:rsidP="00711BE6">
      <w:pPr>
        <w:keepNext/>
        <w:suppressAutoHyphens/>
        <w:spacing w:before="240" w:after="240"/>
        <w:rPr>
          <w:u w:val="single"/>
        </w:rPr>
      </w:pPr>
      <w:r w:rsidRPr="00724E4B">
        <w:rPr>
          <w:u w:val="single"/>
        </w:rPr>
        <w:t>Phase-down strategy for stage I of the Kigali HFC implementation plan</w:t>
      </w:r>
    </w:p>
    <w:p w14:paraId="0BE00677" w14:textId="77777777" w:rsidR="00711BE6" w:rsidRPr="00724E4B" w:rsidRDefault="00711BE6" w:rsidP="00711BE6">
      <w:pPr>
        <w:keepNext/>
        <w:suppressAutoHyphens/>
        <w:spacing w:before="240" w:after="240"/>
        <w:outlineLvl w:val="0"/>
        <w:rPr>
          <w:i/>
          <w:iCs/>
        </w:rPr>
      </w:pPr>
      <w:r w:rsidRPr="00724E4B">
        <w:rPr>
          <w:i/>
          <w:iCs/>
        </w:rPr>
        <w:t>Overarching strategy</w:t>
      </w:r>
    </w:p>
    <w:p w14:paraId="2C64B4E9" w14:textId="6BD4EE82" w:rsidR="00711BE6" w:rsidRPr="00724E4B" w:rsidRDefault="003B7088" w:rsidP="00711BE6">
      <w:pPr>
        <w:pStyle w:val="Heading1"/>
        <w:spacing w:before="240"/>
      </w:pPr>
      <w:r w:rsidRPr="00724E4B">
        <w:t>Somalia</w:t>
      </w:r>
      <w:r w:rsidR="00906138" w:rsidRPr="00724E4B">
        <w:t>’s KIP</w:t>
      </w:r>
      <w:r w:rsidRPr="00724E4B">
        <w:t xml:space="preserve"> is planned to be </w:t>
      </w:r>
      <w:r w:rsidR="00CB2E27" w:rsidRPr="00724E4B">
        <w:t>implemented</w:t>
      </w:r>
      <w:r w:rsidRPr="00724E4B">
        <w:t xml:space="preserve"> in three stages until 2</w:t>
      </w:r>
      <w:r w:rsidR="00CB2E27" w:rsidRPr="00724E4B">
        <w:t xml:space="preserve">045 to meet the compliance target of an 80 per cent reduction from the HFC baseline. </w:t>
      </w:r>
      <w:r w:rsidR="0004178B" w:rsidRPr="00724E4B">
        <w:t xml:space="preserve">Stage I of the KIP </w:t>
      </w:r>
      <w:r w:rsidR="0080498D" w:rsidRPr="00724E4B">
        <w:t xml:space="preserve">will </w:t>
      </w:r>
      <w:r w:rsidR="00C34D63" w:rsidRPr="00724E4B">
        <w:t xml:space="preserve">meet </w:t>
      </w:r>
      <w:r w:rsidR="00D05DA0" w:rsidRPr="00724E4B">
        <w:t>the compliance target of a</w:t>
      </w:r>
      <w:r w:rsidR="0080498D" w:rsidRPr="00724E4B">
        <w:t xml:space="preserve"> 10 per cent </w:t>
      </w:r>
      <w:r w:rsidR="00475383" w:rsidRPr="00724E4B">
        <w:t xml:space="preserve">reduction </w:t>
      </w:r>
      <w:r w:rsidR="0080498D" w:rsidRPr="00724E4B">
        <w:t xml:space="preserve">of the HFC baseline </w:t>
      </w:r>
      <w:r w:rsidR="003F0A26" w:rsidRPr="00724E4B">
        <w:t>by 2</w:t>
      </w:r>
      <w:r w:rsidR="000777C2" w:rsidRPr="00724E4B">
        <w:t>029</w:t>
      </w:r>
      <w:r w:rsidR="003F0A26" w:rsidRPr="00724E4B">
        <w:t xml:space="preserve">. Stage I </w:t>
      </w:r>
      <w:r w:rsidR="004C63CE" w:rsidRPr="00724E4B">
        <w:t xml:space="preserve">aims </w:t>
      </w:r>
      <w:r w:rsidR="000777C2" w:rsidRPr="00724E4B">
        <w:t xml:space="preserve">to maximize </w:t>
      </w:r>
      <w:r w:rsidR="00084FC6" w:rsidRPr="00724E4B">
        <w:t>integration with the implementation of the HPMP</w:t>
      </w:r>
      <w:r w:rsidR="004C63CE" w:rsidRPr="00724E4B">
        <w:t xml:space="preserve"> and </w:t>
      </w:r>
      <w:r w:rsidR="0079699E" w:rsidRPr="00724E4B">
        <w:t xml:space="preserve">to </w:t>
      </w:r>
      <w:r w:rsidR="00C34D63" w:rsidRPr="00724E4B">
        <w:rPr>
          <w:szCs w:val="24"/>
        </w:rPr>
        <w:t xml:space="preserve">establish the enabling conditions for the adoption of low-GWP </w:t>
      </w:r>
      <w:r w:rsidR="00C34D63" w:rsidRPr="00724E4B">
        <w:rPr>
          <w:szCs w:val="24"/>
        </w:rPr>
        <w:lastRenderedPageBreak/>
        <w:t>technologies</w:t>
      </w:r>
      <w:r w:rsidR="00DE196C" w:rsidRPr="00724E4B">
        <w:rPr>
          <w:szCs w:val="24"/>
        </w:rPr>
        <w:t xml:space="preserve"> through </w:t>
      </w:r>
      <w:r w:rsidR="00A30C84" w:rsidRPr="00724E4B">
        <w:rPr>
          <w:szCs w:val="24"/>
        </w:rPr>
        <w:t xml:space="preserve">activities </w:t>
      </w:r>
      <w:r w:rsidR="00C34D63" w:rsidRPr="00724E4B">
        <w:rPr>
          <w:szCs w:val="24"/>
        </w:rPr>
        <w:t>focus</w:t>
      </w:r>
      <w:r w:rsidR="00A30C84" w:rsidRPr="00724E4B">
        <w:rPr>
          <w:szCs w:val="24"/>
        </w:rPr>
        <w:t>ing</w:t>
      </w:r>
      <w:r w:rsidR="00C34D63" w:rsidRPr="00724E4B">
        <w:rPr>
          <w:szCs w:val="24"/>
        </w:rPr>
        <w:t xml:space="preserve"> on capacity</w:t>
      </w:r>
      <w:r w:rsidR="0079699E" w:rsidRPr="00724E4B">
        <w:rPr>
          <w:szCs w:val="24"/>
        </w:rPr>
        <w:t>-</w:t>
      </w:r>
      <w:r w:rsidR="00C34D63" w:rsidRPr="00724E4B">
        <w:rPr>
          <w:szCs w:val="24"/>
        </w:rPr>
        <w:t xml:space="preserve">building and regulatory strengthening </w:t>
      </w:r>
      <w:r w:rsidR="00A30C84" w:rsidRPr="00724E4B">
        <w:rPr>
          <w:szCs w:val="24"/>
        </w:rPr>
        <w:t xml:space="preserve">which </w:t>
      </w:r>
      <w:r w:rsidR="00C34D63" w:rsidRPr="00724E4B">
        <w:rPr>
          <w:szCs w:val="24"/>
        </w:rPr>
        <w:t>are directly linked to promoting alternatives.</w:t>
      </w:r>
    </w:p>
    <w:p w14:paraId="2E7D1288" w14:textId="77777777" w:rsidR="00711BE6" w:rsidRPr="00724E4B" w:rsidRDefault="00711BE6" w:rsidP="00711BE6">
      <w:pPr>
        <w:pStyle w:val="Heading1"/>
        <w:keepNext/>
        <w:numPr>
          <w:ilvl w:val="0"/>
          <w:numId w:val="0"/>
        </w:numPr>
        <w:spacing w:before="240"/>
        <w:rPr>
          <w:i/>
          <w:iCs/>
        </w:rPr>
      </w:pPr>
      <w:r w:rsidRPr="00724E4B">
        <w:rPr>
          <w:i/>
          <w:iCs/>
        </w:rPr>
        <w:t>Proposed reductions</w:t>
      </w:r>
    </w:p>
    <w:p w14:paraId="27FA54D7" w14:textId="441783F8" w:rsidR="00C34D63" w:rsidRPr="00724E4B" w:rsidRDefault="00C34D63" w:rsidP="00FC517B">
      <w:pPr>
        <w:pStyle w:val="Heading1"/>
        <w:spacing w:before="240"/>
      </w:pPr>
      <w:r w:rsidRPr="00724E4B">
        <w:t xml:space="preserve">Under a "business as usual" (BAU) scenario, HFC consumption is projected to increase </w:t>
      </w:r>
      <w:r w:rsidR="00C469CD" w:rsidRPr="00724E4B">
        <w:t xml:space="preserve">by </w:t>
      </w:r>
      <w:r w:rsidRPr="00724E4B">
        <w:t>3.</w:t>
      </w:r>
      <w:r w:rsidR="00FC517B" w:rsidRPr="00724E4B">
        <w:t>7</w:t>
      </w:r>
      <w:r w:rsidR="0079699E" w:rsidRPr="00724E4B">
        <w:t xml:space="preserve"> </w:t>
      </w:r>
      <w:r w:rsidRPr="00724E4B">
        <w:t xml:space="preserve">per </w:t>
      </w:r>
      <w:r w:rsidR="0079699E" w:rsidRPr="00724E4B">
        <w:t xml:space="preserve">cent per </w:t>
      </w:r>
      <w:r w:rsidRPr="00724E4B">
        <w:t>year</w:t>
      </w:r>
      <w:r w:rsidR="00C469CD" w:rsidRPr="00724E4B">
        <w:t>,</w:t>
      </w:r>
      <w:r w:rsidRPr="00724E4B">
        <w:t xml:space="preserve"> in addition to the phase-in of HFC</w:t>
      </w:r>
      <w:r w:rsidR="00A30C84" w:rsidRPr="00724E4B">
        <w:t>s</w:t>
      </w:r>
      <w:r w:rsidRPr="00724E4B">
        <w:t xml:space="preserve"> from the HCFC phase-out, in line with the projected economic and population growth</w:t>
      </w:r>
      <w:r w:rsidR="00C469CD" w:rsidRPr="00724E4B">
        <w:t>,</w:t>
      </w:r>
      <w:r w:rsidR="00146383" w:rsidRPr="00724E4B">
        <w:rPr>
          <w:rStyle w:val="FootnoteReference"/>
        </w:rPr>
        <w:footnoteReference w:id="5"/>
      </w:r>
      <w:r w:rsidRPr="00724E4B">
        <w:t xml:space="preserve"> as presented in table 5</w:t>
      </w:r>
      <w:r w:rsidR="00146383" w:rsidRPr="00724E4B">
        <w:t>.</w:t>
      </w:r>
    </w:p>
    <w:p w14:paraId="26E9B045" w14:textId="6C77FF37" w:rsidR="00711BE6" w:rsidRPr="00724E4B" w:rsidRDefault="00711BE6" w:rsidP="001A5698">
      <w:pPr>
        <w:keepNext/>
        <w:rPr>
          <w:b/>
          <w:bCs/>
        </w:rPr>
      </w:pPr>
      <w:r w:rsidRPr="00724E4B">
        <w:rPr>
          <w:b/>
          <w:bCs/>
        </w:rPr>
        <w:t xml:space="preserve">Table </w:t>
      </w:r>
      <w:r w:rsidR="00CE2DD3" w:rsidRPr="00724E4B">
        <w:rPr>
          <w:b/>
        </w:rPr>
        <w:t>5</w:t>
      </w:r>
      <w:r w:rsidRPr="00724E4B">
        <w:rPr>
          <w:b/>
          <w:bCs/>
        </w:rPr>
        <w:t>. HFC consumption forecast under the unconstrained scenario, Montreal Protocol limits, and proposed HFC reductions under stage I (CO</w:t>
      </w:r>
      <w:r w:rsidRPr="00724E4B">
        <w:rPr>
          <w:b/>
          <w:bCs/>
          <w:vertAlign w:val="subscript"/>
        </w:rPr>
        <w:t>2</w:t>
      </w:r>
      <w:r w:rsidRPr="00724E4B">
        <w:rPr>
          <w:b/>
          <w:bCs/>
        </w:rPr>
        <w:noBreakHyphen/>
        <w:t>eq tonnes)</w:t>
      </w:r>
    </w:p>
    <w:tbl>
      <w:tblPr>
        <w:tblW w:w="5000" w:type="pct"/>
        <w:tblLook w:val="04A0" w:firstRow="1" w:lastRow="0" w:firstColumn="1" w:lastColumn="0" w:noHBand="0" w:noVBand="1"/>
      </w:tblPr>
      <w:tblGrid>
        <w:gridCol w:w="3561"/>
        <w:gridCol w:w="1157"/>
        <w:gridCol w:w="1158"/>
        <w:gridCol w:w="1158"/>
        <w:gridCol w:w="1158"/>
        <w:gridCol w:w="1158"/>
      </w:tblGrid>
      <w:tr w:rsidR="00711BE6" w:rsidRPr="00724E4B" w14:paraId="46D63472" w14:textId="77777777" w:rsidTr="00BD46B4">
        <w:trPr>
          <w:trHeight w:val="50"/>
          <w:tblHeader/>
        </w:trPr>
        <w:tc>
          <w:tcPr>
            <w:tcW w:w="1905"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6E1C1A9C" w14:textId="5C988968" w:rsidR="00711BE6" w:rsidRPr="00724E4B" w:rsidRDefault="00711BE6">
            <w:pPr>
              <w:jc w:val="left"/>
              <w:rPr>
                <w:color w:val="000000"/>
                <w:sz w:val="20"/>
                <w:szCs w:val="20"/>
              </w:rPr>
            </w:pPr>
          </w:p>
        </w:tc>
        <w:tc>
          <w:tcPr>
            <w:tcW w:w="61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735C0D1" w14:textId="77777777" w:rsidR="00711BE6" w:rsidRPr="00724E4B" w:rsidRDefault="00711BE6">
            <w:pPr>
              <w:jc w:val="center"/>
              <w:rPr>
                <w:b/>
                <w:color w:val="000000"/>
                <w:sz w:val="20"/>
                <w:szCs w:val="20"/>
              </w:rPr>
            </w:pPr>
            <w:r w:rsidRPr="00724E4B">
              <w:rPr>
                <w:b/>
                <w:sz w:val="20"/>
                <w:szCs w:val="20"/>
              </w:rPr>
              <w:t>2025</w:t>
            </w:r>
          </w:p>
        </w:tc>
        <w:tc>
          <w:tcPr>
            <w:tcW w:w="61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432EC5D" w14:textId="77777777" w:rsidR="00711BE6" w:rsidRPr="00724E4B" w:rsidRDefault="00711BE6">
            <w:pPr>
              <w:jc w:val="center"/>
              <w:rPr>
                <w:b/>
                <w:color w:val="000000"/>
                <w:sz w:val="20"/>
                <w:szCs w:val="20"/>
              </w:rPr>
            </w:pPr>
            <w:r w:rsidRPr="00724E4B">
              <w:rPr>
                <w:b/>
                <w:sz w:val="20"/>
                <w:szCs w:val="20"/>
              </w:rPr>
              <w:t>2026</w:t>
            </w:r>
          </w:p>
        </w:tc>
        <w:tc>
          <w:tcPr>
            <w:tcW w:w="61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0A28ED7" w14:textId="77777777" w:rsidR="00711BE6" w:rsidRPr="00724E4B" w:rsidRDefault="00711BE6">
            <w:pPr>
              <w:jc w:val="center"/>
              <w:rPr>
                <w:b/>
                <w:color w:val="000000"/>
                <w:sz w:val="20"/>
                <w:szCs w:val="20"/>
              </w:rPr>
            </w:pPr>
            <w:r w:rsidRPr="00724E4B">
              <w:rPr>
                <w:b/>
                <w:sz w:val="20"/>
                <w:szCs w:val="20"/>
              </w:rPr>
              <w:t>2027</w:t>
            </w:r>
          </w:p>
        </w:tc>
        <w:tc>
          <w:tcPr>
            <w:tcW w:w="61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74EAD0A" w14:textId="77777777" w:rsidR="00711BE6" w:rsidRPr="00724E4B" w:rsidRDefault="00711BE6">
            <w:pPr>
              <w:jc w:val="center"/>
              <w:rPr>
                <w:b/>
                <w:color w:val="000000"/>
                <w:sz w:val="20"/>
                <w:szCs w:val="20"/>
              </w:rPr>
            </w:pPr>
            <w:r w:rsidRPr="00724E4B">
              <w:rPr>
                <w:b/>
                <w:sz w:val="20"/>
                <w:szCs w:val="20"/>
              </w:rPr>
              <w:t>2028</w:t>
            </w:r>
          </w:p>
        </w:tc>
        <w:tc>
          <w:tcPr>
            <w:tcW w:w="61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05137CC" w14:textId="77777777" w:rsidR="00711BE6" w:rsidRPr="00724E4B" w:rsidRDefault="00711BE6">
            <w:pPr>
              <w:jc w:val="center"/>
              <w:rPr>
                <w:b/>
                <w:color w:val="000000"/>
                <w:sz w:val="20"/>
                <w:szCs w:val="20"/>
              </w:rPr>
            </w:pPr>
            <w:r w:rsidRPr="00724E4B">
              <w:rPr>
                <w:b/>
                <w:sz w:val="20"/>
                <w:szCs w:val="20"/>
              </w:rPr>
              <w:t>2029</w:t>
            </w:r>
          </w:p>
        </w:tc>
      </w:tr>
      <w:tr w:rsidR="004C23DF" w:rsidRPr="00724E4B" w14:paraId="6BD124AF" w14:textId="77777777" w:rsidTr="00BD46B4">
        <w:trPr>
          <w:trHeight w:val="123"/>
        </w:trPr>
        <w:tc>
          <w:tcPr>
            <w:tcW w:w="1905" w:type="pct"/>
            <w:tcBorders>
              <w:top w:val="nil"/>
              <w:left w:val="single" w:sz="4" w:space="0" w:color="auto"/>
              <w:bottom w:val="single" w:sz="4" w:space="0" w:color="auto"/>
              <w:right w:val="single" w:sz="4" w:space="0" w:color="auto"/>
            </w:tcBorders>
            <w:tcMar>
              <w:left w:w="72" w:type="dxa"/>
              <w:right w:w="72" w:type="dxa"/>
            </w:tcMar>
            <w:hideMark/>
          </w:tcPr>
          <w:p w14:paraId="22A6E11E" w14:textId="65DE051F" w:rsidR="004C23DF" w:rsidRPr="00724E4B" w:rsidRDefault="004C23DF" w:rsidP="004C23DF">
            <w:pPr>
              <w:jc w:val="left"/>
              <w:rPr>
                <w:color w:val="000000"/>
                <w:sz w:val="20"/>
                <w:szCs w:val="20"/>
              </w:rPr>
            </w:pPr>
            <w:r w:rsidRPr="00724E4B">
              <w:rPr>
                <w:sz w:val="20"/>
                <w:szCs w:val="20"/>
              </w:rPr>
              <w:t xml:space="preserve">HFC consumption forecast </w:t>
            </w:r>
            <w:r w:rsidRPr="00724E4B">
              <w:rPr>
                <w:sz w:val="20"/>
                <w:szCs w:val="20"/>
                <w:lang w:eastAsia="zh-CN"/>
              </w:rPr>
              <w:t xml:space="preserve">at an </w:t>
            </w:r>
            <w:r w:rsidRPr="00724E4B">
              <w:rPr>
                <w:sz w:val="20"/>
                <w:szCs w:val="20"/>
              </w:rPr>
              <w:t xml:space="preserve">annual growth rate of </w:t>
            </w:r>
            <w:r w:rsidRPr="00724E4B">
              <w:rPr>
                <w:sz w:val="20"/>
                <w:szCs w:val="20"/>
                <w:lang w:eastAsia="zh-CN"/>
              </w:rPr>
              <w:t>3.</w:t>
            </w:r>
            <w:r w:rsidR="006F795C" w:rsidRPr="00724E4B">
              <w:rPr>
                <w:sz w:val="20"/>
                <w:szCs w:val="20"/>
                <w:lang w:eastAsia="zh-CN"/>
              </w:rPr>
              <w:t>7</w:t>
            </w:r>
            <w:r w:rsidRPr="00724E4B">
              <w:rPr>
                <w:sz w:val="20"/>
                <w:szCs w:val="20"/>
                <w:lang w:eastAsia="zh-CN"/>
              </w:rPr>
              <w:t>%*</w:t>
            </w:r>
          </w:p>
        </w:tc>
        <w:tc>
          <w:tcPr>
            <w:tcW w:w="619" w:type="pct"/>
            <w:tcBorders>
              <w:top w:val="single" w:sz="4" w:space="0" w:color="auto"/>
              <w:left w:val="nil"/>
              <w:bottom w:val="single" w:sz="4" w:space="0" w:color="auto"/>
              <w:right w:val="single" w:sz="4" w:space="0" w:color="auto"/>
            </w:tcBorders>
            <w:tcMar>
              <w:left w:w="72" w:type="dxa"/>
              <w:right w:w="72" w:type="dxa"/>
            </w:tcMar>
          </w:tcPr>
          <w:p w14:paraId="77170CBE" w14:textId="4206F3D5" w:rsidR="004C23DF" w:rsidRPr="00724E4B" w:rsidRDefault="004C23DF" w:rsidP="00790647">
            <w:pPr>
              <w:jc w:val="right"/>
              <w:rPr>
                <w:color w:val="000000"/>
                <w:sz w:val="20"/>
                <w:szCs w:val="20"/>
              </w:rPr>
            </w:pPr>
            <w:r w:rsidRPr="00724E4B">
              <w:rPr>
                <w:color w:val="000000"/>
                <w:sz w:val="20"/>
                <w:szCs w:val="20"/>
              </w:rPr>
              <w:t>1,217,725</w:t>
            </w:r>
          </w:p>
        </w:tc>
        <w:tc>
          <w:tcPr>
            <w:tcW w:w="619" w:type="pct"/>
            <w:tcBorders>
              <w:top w:val="single" w:sz="4" w:space="0" w:color="auto"/>
              <w:left w:val="nil"/>
              <w:bottom w:val="single" w:sz="4" w:space="0" w:color="auto"/>
              <w:right w:val="single" w:sz="4" w:space="0" w:color="auto"/>
            </w:tcBorders>
            <w:tcMar>
              <w:left w:w="72" w:type="dxa"/>
              <w:right w:w="72" w:type="dxa"/>
            </w:tcMar>
          </w:tcPr>
          <w:p w14:paraId="4A50D4DA" w14:textId="1FC5101E" w:rsidR="004C23DF" w:rsidRPr="00724E4B" w:rsidRDefault="004C23DF" w:rsidP="00790647">
            <w:pPr>
              <w:jc w:val="right"/>
              <w:rPr>
                <w:color w:val="000000"/>
                <w:sz w:val="20"/>
                <w:szCs w:val="20"/>
              </w:rPr>
            </w:pPr>
            <w:r w:rsidRPr="00724E4B">
              <w:rPr>
                <w:color w:val="000000"/>
                <w:sz w:val="20"/>
                <w:szCs w:val="20"/>
              </w:rPr>
              <w:t>1,262,274</w:t>
            </w:r>
          </w:p>
        </w:tc>
        <w:tc>
          <w:tcPr>
            <w:tcW w:w="619" w:type="pct"/>
            <w:tcBorders>
              <w:top w:val="single" w:sz="4" w:space="0" w:color="auto"/>
              <w:left w:val="nil"/>
              <w:bottom w:val="single" w:sz="4" w:space="0" w:color="auto"/>
              <w:right w:val="single" w:sz="4" w:space="0" w:color="auto"/>
            </w:tcBorders>
            <w:tcMar>
              <w:left w:w="72" w:type="dxa"/>
              <w:right w:w="72" w:type="dxa"/>
            </w:tcMar>
          </w:tcPr>
          <w:p w14:paraId="1A02848B" w14:textId="66080B4A" w:rsidR="004C23DF" w:rsidRPr="00724E4B" w:rsidRDefault="004C23DF" w:rsidP="00790647">
            <w:pPr>
              <w:tabs>
                <w:tab w:val="center" w:pos="494"/>
                <w:tab w:val="right" w:pos="989"/>
              </w:tabs>
              <w:jc w:val="right"/>
              <w:rPr>
                <w:color w:val="000000"/>
                <w:sz w:val="20"/>
                <w:szCs w:val="20"/>
              </w:rPr>
            </w:pPr>
            <w:r w:rsidRPr="00724E4B">
              <w:rPr>
                <w:color w:val="000000"/>
                <w:sz w:val="20"/>
                <w:szCs w:val="20"/>
              </w:rPr>
              <w:t>1,308,561</w:t>
            </w:r>
          </w:p>
        </w:tc>
        <w:tc>
          <w:tcPr>
            <w:tcW w:w="619" w:type="pct"/>
            <w:tcBorders>
              <w:top w:val="single" w:sz="4" w:space="0" w:color="auto"/>
              <w:left w:val="nil"/>
              <w:bottom w:val="single" w:sz="4" w:space="0" w:color="auto"/>
              <w:right w:val="single" w:sz="4" w:space="0" w:color="auto"/>
            </w:tcBorders>
            <w:tcMar>
              <w:left w:w="72" w:type="dxa"/>
              <w:right w:w="72" w:type="dxa"/>
            </w:tcMar>
          </w:tcPr>
          <w:p w14:paraId="6DA377B3" w14:textId="5DA5FF28" w:rsidR="004C23DF" w:rsidRPr="00724E4B" w:rsidRDefault="004C23DF" w:rsidP="00790647">
            <w:pPr>
              <w:jc w:val="right"/>
              <w:rPr>
                <w:color w:val="000000"/>
                <w:sz w:val="20"/>
                <w:szCs w:val="20"/>
              </w:rPr>
            </w:pPr>
            <w:r w:rsidRPr="00724E4B">
              <w:rPr>
                <w:color w:val="000000"/>
                <w:sz w:val="20"/>
                <w:szCs w:val="20"/>
              </w:rPr>
              <w:t>1,356,653</w:t>
            </w:r>
          </w:p>
        </w:tc>
        <w:tc>
          <w:tcPr>
            <w:tcW w:w="619" w:type="pct"/>
            <w:tcBorders>
              <w:top w:val="single" w:sz="4" w:space="0" w:color="auto"/>
              <w:left w:val="nil"/>
              <w:bottom w:val="single" w:sz="4" w:space="0" w:color="auto"/>
              <w:right w:val="single" w:sz="4" w:space="0" w:color="auto"/>
            </w:tcBorders>
            <w:tcMar>
              <w:left w:w="72" w:type="dxa"/>
              <w:right w:w="72" w:type="dxa"/>
            </w:tcMar>
          </w:tcPr>
          <w:p w14:paraId="3333F880" w14:textId="443A833D" w:rsidR="004C23DF" w:rsidRPr="00724E4B" w:rsidRDefault="004C23DF" w:rsidP="00790647">
            <w:pPr>
              <w:jc w:val="right"/>
              <w:rPr>
                <w:color w:val="000000"/>
                <w:sz w:val="20"/>
                <w:szCs w:val="20"/>
              </w:rPr>
            </w:pPr>
            <w:r w:rsidRPr="00724E4B">
              <w:rPr>
                <w:color w:val="000000"/>
                <w:sz w:val="20"/>
                <w:szCs w:val="20"/>
              </w:rPr>
              <w:t>1,406,620</w:t>
            </w:r>
          </w:p>
        </w:tc>
      </w:tr>
      <w:tr w:rsidR="004C23DF" w:rsidRPr="00724E4B" w14:paraId="571FDB15" w14:textId="77777777" w:rsidTr="00BD46B4">
        <w:trPr>
          <w:trHeight w:val="191"/>
        </w:trPr>
        <w:tc>
          <w:tcPr>
            <w:tcW w:w="1905" w:type="pct"/>
            <w:tcBorders>
              <w:top w:val="nil"/>
              <w:left w:val="single" w:sz="4" w:space="0" w:color="auto"/>
              <w:bottom w:val="single" w:sz="4" w:space="0" w:color="auto"/>
              <w:right w:val="single" w:sz="4" w:space="0" w:color="auto"/>
            </w:tcBorders>
            <w:tcMar>
              <w:left w:w="72" w:type="dxa"/>
              <w:right w:w="72" w:type="dxa"/>
            </w:tcMar>
            <w:hideMark/>
          </w:tcPr>
          <w:p w14:paraId="517933C7" w14:textId="77777777" w:rsidR="004C23DF" w:rsidRPr="00724E4B" w:rsidRDefault="004C23DF" w:rsidP="004C23DF">
            <w:pPr>
              <w:jc w:val="left"/>
              <w:rPr>
                <w:color w:val="000000"/>
                <w:sz w:val="20"/>
                <w:szCs w:val="20"/>
              </w:rPr>
            </w:pPr>
            <w:r w:rsidRPr="00724E4B">
              <w:rPr>
                <w:sz w:val="20"/>
                <w:szCs w:val="20"/>
              </w:rPr>
              <w:t>Montreal Protocol HFC consumption limits</w:t>
            </w:r>
          </w:p>
        </w:tc>
        <w:tc>
          <w:tcPr>
            <w:tcW w:w="619" w:type="pct"/>
            <w:tcBorders>
              <w:top w:val="nil"/>
              <w:left w:val="single" w:sz="4" w:space="0" w:color="auto"/>
              <w:bottom w:val="single" w:sz="4" w:space="0" w:color="auto"/>
              <w:right w:val="single" w:sz="4" w:space="0" w:color="auto"/>
            </w:tcBorders>
            <w:tcMar>
              <w:left w:w="72" w:type="dxa"/>
              <w:right w:w="72" w:type="dxa"/>
            </w:tcMar>
          </w:tcPr>
          <w:p w14:paraId="31C429D8" w14:textId="11775247" w:rsidR="004C23DF" w:rsidRPr="00724E4B" w:rsidRDefault="004C23DF" w:rsidP="00790647">
            <w:pPr>
              <w:jc w:val="right"/>
              <w:rPr>
                <w:color w:val="000000"/>
                <w:sz w:val="20"/>
                <w:szCs w:val="20"/>
              </w:rPr>
            </w:pPr>
            <w:r w:rsidRPr="00724E4B">
              <w:rPr>
                <w:sz w:val="20"/>
                <w:szCs w:val="20"/>
              </w:rPr>
              <w:t>1,276,</w:t>
            </w:r>
            <w:r w:rsidR="00A94BAE" w:rsidRPr="00724E4B">
              <w:rPr>
                <w:sz w:val="20"/>
                <w:szCs w:val="20"/>
              </w:rPr>
              <w:t>67</w:t>
            </w:r>
            <w:r w:rsidRPr="00724E4B">
              <w:rPr>
                <w:sz w:val="20"/>
                <w:szCs w:val="20"/>
              </w:rPr>
              <w:t>2</w:t>
            </w:r>
          </w:p>
        </w:tc>
        <w:tc>
          <w:tcPr>
            <w:tcW w:w="619" w:type="pct"/>
            <w:tcBorders>
              <w:top w:val="nil"/>
              <w:left w:val="nil"/>
              <w:bottom w:val="single" w:sz="4" w:space="0" w:color="auto"/>
              <w:right w:val="single" w:sz="4" w:space="0" w:color="auto"/>
            </w:tcBorders>
            <w:tcMar>
              <w:left w:w="72" w:type="dxa"/>
              <w:right w:w="72" w:type="dxa"/>
            </w:tcMar>
          </w:tcPr>
          <w:p w14:paraId="4D86010F" w14:textId="299C235E" w:rsidR="004C23DF" w:rsidRPr="00724E4B" w:rsidRDefault="004C23DF" w:rsidP="00790647">
            <w:pPr>
              <w:jc w:val="right"/>
              <w:rPr>
                <w:color w:val="000000"/>
                <w:sz w:val="20"/>
                <w:szCs w:val="20"/>
              </w:rPr>
            </w:pPr>
            <w:r w:rsidRPr="00724E4B">
              <w:rPr>
                <w:sz w:val="20"/>
                <w:szCs w:val="20"/>
              </w:rPr>
              <w:t>1,276,</w:t>
            </w:r>
            <w:r w:rsidR="00A94BAE" w:rsidRPr="00724E4B">
              <w:rPr>
                <w:sz w:val="20"/>
                <w:szCs w:val="20"/>
              </w:rPr>
              <w:t>67</w:t>
            </w:r>
            <w:r w:rsidRPr="00724E4B">
              <w:rPr>
                <w:sz w:val="20"/>
                <w:szCs w:val="20"/>
              </w:rPr>
              <w:t>2</w:t>
            </w:r>
          </w:p>
        </w:tc>
        <w:tc>
          <w:tcPr>
            <w:tcW w:w="619" w:type="pct"/>
            <w:tcBorders>
              <w:top w:val="nil"/>
              <w:left w:val="nil"/>
              <w:bottom w:val="single" w:sz="4" w:space="0" w:color="auto"/>
              <w:right w:val="single" w:sz="4" w:space="0" w:color="auto"/>
            </w:tcBorders>
            <w:tcMar>
              <w:left w:w="72" w:type="dxa"/>
              <w:right w:w="72" w:type="dxa"/>
            </w:tcMar>
          </w:tcPr>
          <w:p w14:paraId="28E38221" w14:textId="6605A21D" w:rsidR="004C23DF" w:rsidRPr="00724E4B" w:rsidRDefault="004C23DF" w:rsidP="00790647">
            <w:pPr>
              <w:jc w:val="right"/>
              <w:rPr>
                <w:color w:val="000000"/>
                <w:sz w:val="20"/>
                <w:szCs w:val="20"/>
              </w:rPr>
            </w:pPr>
            <w:r w:rsidRPr="00724E4B">
              <w:rPr>
                <w:sz w:val="20"/>
                <w:szCs w:val="20"/>
              </w:rPr>
              <w:t>1,276,</w:t>
            </w:r>
            <w:r w:rsidR="00A94BAE" w:rsidRPr="00724E4B">
              <w:rPr>
                <w:sz w:val="20"/>
                <w:szCs w:val="20"/>
              </w:rPr>
              <w:t>67</w:t>
            </w:r>
            <w:r w:rsidRPr="00724E4B">
              <w:rPr>
                <w:sz w:val="20"/>
                <w:szCs w:val="20"/>
              </w:rPr>
              <w:t>2</w:t>
            </w:r>
          </w:p>
        </w:tc>
        <w:tc>
          <w:tcPr>
            <w:tcW w:w="619" w:type="pct"/>
            <w:tcBorders>
              <w:top w:val="nil"/>
              <w:left w:val="nil"/>
              <w:bottom w:val="single" w:sz="4" w:space="0" w:color="auto"/>
              <w:right w:val="single" w:sz="4" w:space="0" w:color="auto"/>
            </w:tcBorders>
            <w:tcMar>
              <w:left w:w="72" w:type="dxa"/>
              <w:right w:w="72" w:type="dxa"/>
            </w:tcMar>
          </w:tcPr>
          <w:p w14:paraId="3B03F21F" w14:textId="012931FE" w:rsidR="004C23DF" w:rsidRPr="00724E4B" w:rsidRDefault="004C23DF" w:rsidP="00790647">
            <w:pPr>
              <w:jc w:val="right"/>
              <w:rPr>
                <w:color w:val="000000"/>
                <w:sz w:val="20"/>
                <w:szCs w:val="20"/>
              </w:rPr>
            </w:pPr>
            <w:r w:rsidRPr="00724E4B">
              <w:rPr>
                <w:sz w:val="20"/>
                <w:szCs w:val="20"/>
              </w:rPr>
              <w:t>1,276,</w:t>
            </w:r>
            <w:r w:rsidR="00A94BAE" w:rsidRPr="00724E4B">
              <w:rPr>
                <w:sz w:val="20"/>
                <w:szCs w:val="20"/>
              </w:rPr>
              <w:t>67</w:t>
            </w:r>
            <w:r w:rsidRPr="00724E4B">
              <w:rPr>
                <w:sz w:val="20"/>
                <w:szCs w:val="20"/>
              </w:rPr>
              <w:t>2</w:t>
            </w:r>
          </w:p>
        </w:tc>
        <w:tc>
          <w:tcPr>
            <w:tcW w:w="619" w:type="pct"/>
            <w:tcBorders>
              <w:top w:val="nil"/>
              <w:left w:val="nil"/>
              <w:bottom w:val="single" w:sz="4" w:space="0" w:color="auto"/>
              <w:right w:val="single" w:sz="4" w:space="0" w:color="auto"/>
            </w:tcBorders>
            <w:tcMar>
              <w:left w:w="72" w:type="dxa"/>
              <w:right w:w="72" w:type="dxa"/>
            </w:tcMar>
          </w:tcPr>
          <w:p w14:paraId="216C69B4" w14:textId="304D0ED3" w:rsidR="004C23DF" w:rsidRPr="00724E4B" w:rsidRDefault="004C23DF" w:rsidP="00790647">
            <w:pPr>
              <w:jc w:val="right"/>
              <w:rPr>
                <w:color w:val="000000"/>
                <w:sz w:val="20"/>
                <w:szCs w:val="20"/>
              </w:rPr>
            </w:pPr>
            <w:r w:rsidRPr="00724E4B">
              <w:rPr>
                <w:sz w:val="20"/>
                <w:szCs w:val="20"/>
              </w:rPr>
              <w:t>1,149,005</w:t>
            </w:r>
          </w:p>
        </w:tc>
      </w:tr>
      <w:tr w:rsidR="004C23DF" w:rsidRPr="00724E4B" w14:paraId="5ED7FC28" w14:textId="77777777" w:rsidTr="00BD46B4">
        <w:trPr>
          <w:trHeight w:val="336"/>
        </w:trPr>
        <w:tc>
          <w:tcPr>
            <w:tcW w:w="1905" w:type="pct"/>
            <w:tcBorders>
              <w:top w:val="single" w:sz="4" w:space="0" w:color="auto"/>
              <w:left w:val="single" w:sz="4" w:space="0" w:color="auto"/>
              <w:bottom w:val="single" w:sz="4" w:space="0" w:color="auto"/>
              <w:right w:val="single" w:sz="4" w:space="0" w:color="auto"/>
            </w:tcBorders>
            <w:tcMar>
              <w:left w:w="72" w:type="dxa"/>
              <w:right w:w="72" w:type="dxa"/>
            </w:tcMar>
          </w:tcPr>
          <w:p w14:paraId="7C249369" w14:textId="77777777" w:rsidR="004C23DF" w:rsidRPr="00724E4B" w:rsidRDefault="004C23DF" w:rsidP="004C23DF">
            <w:pPr>
              <w:jc w:val="left"/>
              <w:rPr>
                <w:sz w:val="20"/>
                <w:szCs w:val="20"/>
              </w:rPr>
            </w:pPr>
            <w:r w:rsidRPr="00724E4B">
              <w:rPr>
                <w:sz w:val="20"/>
                <w:szCs w:val="20"/>
              </w:rPr>
              <w:t xml:space="preserve">HFC consumption </w:t>
            </w:r>
            <w:r w:rsidRPr="00724E4B">
              <w:rPr>
                <w:sz w:val="20"/>
                <w:szCs w:val="20"/>
                <w:lang w:eastAsia="zh-CN"/>
              </w:rPr>
              <w:t xml:space="preserve">levels proposed </w:t>
            </w:r>
            <w:r w:rsidRPr="00724E4B">
              <w:rPr>
                <w:sz w:val="20"/>
                <w:szCs w:val="20"/>
              </w:rPr>
              <w:t>under the KIP</w:t>
            </w:r>
          </w:p>
        </w:tc>
        <w:tc>
          <w:tcPr>
            <w:tcW w:w="619" w:type="pct"/>
            <w:tcBorders>
              <w:top w:val="single" w:sz="4" w:space="0" w:color="auto"/>
              <w:left w:val="single" w:sz="4" w:space="0" w:color="auto"/>
              <w:bottom w:val="single" w:sz="4" w:space="0" w:color="auto"/>
              <w:right w:val="single" w:sz="4" w:space="0" w:color="auto"/>
            </w:tcBorders>
            <w:tcMar>
              <w:left w:w="72" w:type="dxa"/>
              <w:right w:w="72" w:type="dxa"/>
            </w:tcMar>
          </w:tcPr>
          <w:p w14:paraId="22381ABB" w14:textId="246F8FA1" w:rsidR="004C23DF" w:rsidRPr="00724E4B" w:rsidRDefault="004C23DF" w:rsidP="00790647">
            <w:pPr>
              <w:jc w:val="right"/>
              <w:rPr>
                <w:sz w:val="20"/>
                <w:szCs w:val="20"/>
              </w:rPr>
            </w:pPr>
            <w:r w:rsidRPr="00724E4B">
              <w:rPr>
                <w:sz w:val="20"/>
                <w:szCs w:val="20"/>
              </w:rPr>
              <w:t>1,276,</w:t>
            </w:r>
            <w:r w:rsidR="005C5B78" w:rsidRPr="00724E4B">
              <w:rPr>
                <w:sz w:val="20"/>
                <w:szCs w:val="20"/>
              </w:rPr>
              <w:t>67</w:t>
            </w:r>
            <w:r w:rsidRPr="00724E4B">
              <w:rPr>
                <w:sz w:val="20"/>
                <w:szCs w:val="20"/>
              </w:rPr>
              <w:t>2</w:t>
            </w:r>
          </w:p>
        </w:tc>
        <w:tc>
          <w:tcPr>
            <w:tcW w:w="619" w:type="pct"/>
            <w:tcBorders>
              <w:top w:val="single" w:sz="4" w:space="0" w:color="auto"/>
              <w:left w:val="nil"/>
              <w:bottom w:val="single" w:sz="4" w:space="0" w:color="auto"/>
              <w:right w:val="single" w:sz="4" w:space="0" w:color="auto"/>
            </w:tcBorders>
            <w:tcMar>
              <w:left w:w="72" w:type="dxa"/>
              <w:right w:w="72" w:type="dxa"/>
            </w:tcMar>
          </w:tcPr>
          <w:p w14:paraId="5D664DE0" w14:textId="66E5C95C" w:rsidR="004C23DF" w:rsidRPr="00724E4B" w:rsidRDefault="004C23DF" w:rsidP="00790647">
            <w:pPr>
              <w:jc w:val="right"/>
              <w:rPr>
                <w:sz w:val="20"/>
                <w:szCs w:val="20"/>
              </w:rPr>
            </w:pPr>
            <w:r w:rsidRPr="00724E4B">
              <w:rPr>
                <w:sz w:val="20"/>
                <w:szCs w:val="20"/>
              </w:rPr>
              <w:t>1,276,</w:t>
            </w:r>
            <w:r w:rsidR="005C5B78" w:rsidRPr="00724E4B">
              <w:rPr>
                <w:sz w:val="20"/>
                <w:szCs w:val="20"/>
              </w:rPr>
              <w:t>67</w:t>
            </w:r>
            <w:r w:rsidRPr="00724E4B">
              <w:rPr>
                <w:sz w:val="20"/>
                <w:szCs w:val="20"/>
              </w:rPr>
              <w:t>2</w:t>
            </w:r>
          </w:p>
        </w:tc>
        <w:tc>
          <w:tcPr>
            <w:tcW w:w="619" w:type="pct"/>
            <w:tcBorders>
              <w:top w:val="single" w:sz="4" w:space="0" w:color="auto"/>
              <w:left w:val="nil"/>
              <w:bottom w:val="single" w:sz="4" w:space="0" w:color="auto"/>
              <w:right w:val="single" w:sz="4" w:space="0" w:color="auto"/>
            </w:tcBorders>
            <w:tcMar>
              <w:left w:w="72" w:type="dxa"/>
              <w:right w:w="72" w:type="dxa"/>
            </w:tcMar>
          </w:tcPr>
          <w:p w14:paraId="38C67154" w14:textId="186ACAC5" w:rsidR="004C23DF" w:rsidRPr="00724E4B" w:rsidRDefault="004C23DF" w:rsidP="00790647">
            <w:pPr>
              <w:jc w:val="right"/>
              <w:rPr>
                <w:sz w:val="20"/>
                <w:szCs w:val="20"/>
              </w:rPr>
            </w:pPr>
            <w:r w:rsidRPr="00724E4B">
              <w:rPr>
                <w:sz w:val="20"/>
                <w:szCs w:val="20"/>
              </w:rPr>
              <w:t>1,276,</w:t>
            </w:r>
            <w:r w:rsidR="005C5B78" w:rsidRPr="00724E4B">
              <w:rPr>
                <w:sz w:val="20"/>
                <w:szCs w:val="20"/>
              </w:rPr>
              <w:t>67</w:t>
            </w:r>
            <w:r w:rsidRPr="00724E4B">
              <w:rPr>
                <w:sz w:val="20"/>
                <w:szCs w:val="20"/>
              </w:rPr>
              <w:t>2</w:t>
            </w:r>
          </w:p>
        </w:tc>
        <w:tc>
          <w:tcPr>
            <w:tcW w:w="619" w:type="pct"/>
            <w:tcBorders>
              <w:top w:val="single" w:sz="4" w:space="0" w:color="auto"/>
              <w:left w:val="nil"/>
              <w:bottom w:val="single" w:sz="4" w:space="0" w:color="auto"/>
              <w:right w:val="single" w:sz="4" w:space="0" w:color="auto"/>
            </w:tcBorders>
            <w:tcMar>
              <w:left w:w="72" w:type="dxa"/>
              <w:right w:w="72" w:type="dxa"/>
            </w:tcMar>
          </w:tcPr>
          <w:p w14:paraId="2FF66D06" w14:textId="53F1986B" w:rsidR="004C23DF" w:rsidRPr="00724E4B" w:rsidRDefault="004C23DF" w:rsidP="00790647">
            <w:pPr>
              <w:jc w:val="right"/>
              <w:rPr>
                <w:sz w:val="20"/>
                <w:szCs w:val="20"/>
              </w:rPr>
            </w:pPr>
            <w:r w:rsidRPr="00724E4B">
              <w:rPr>
                <w:sz w:val="20"/>
                <w:szCs w:val="20"/>
              </w:rPr>
              <w:t>1,276,</w:t>
            </w:r>
            <w:r w:rsidR="005C5B78" w:rsidRPr="00724E4B">
              <w:rPr>
                <w:sz w:val="20"/>
                <w:szCs w:val="20"/>
              </w:rPr>
              <w:t>67</w:t>
            </w:r>
            <w:r w:rsidRPr="00724E4B">
              <w:rPr>
                <w:sz w:val="20"/>
                <w:szCs w:val="20"/>
              </w:rPr>
              <w:t>2</w:t>
            </w:r>
          </w:p>
        </w:tc>
        <w:tc>
          <w:tcPr>
            <w:tcW w:w="619" w:type="pct"/>
            <w:tcBorders>
              <w:top w:val="single" w:sz="4" w:space="0" w:color="auto"/>
              <w:left w:val="nil"/>
              <w:bottom w:val="single" w:sz="4" w:space="0" w:color="auto"/>
              <w:right w:val="single" w:sz="4" w:space="0" w:color="auto"/>
            </w:tcBorders>
            <w:tcMar>
              <w:left w:w="72" w:type="dxa"/>
              <w:right w:w="72" w:type="dxa"/>
            </w:tcMar>
          </w:tcPr>
          <w:p w14:paraId="1BC139ED" w14:textId="26A2DDFF" w:rsidR="004C23DF" w:rsidRPr="00724E4B" w:rsidRDefault="004C23DF" w:rsidP="00790647">
            <w:pPr>
              <w:jc w:val="right"/>
              <w:rPr>
                <w:sz w:val="20"/>
                <w:szCs w:val="20"/>
              </w:rPr>
            </w:pPr>
            <w:r w:rsidRPr="00724E4B">
              <w:rPr>
                <w:sz w:val="20"/>
                <w:szCs w:val="20"/>
              </w:rPr>
              <w:t>1,149,005</w:t>
            </w:r>
          </w:p>
        </w:tc>
      </w:tr>
      <w:tr w:rsidR="004C23DF" w:rsidRPr="00724E4B" w14:paraId="032DBC3C" w14:textId="77777777" w:rsidTr="00BD46B4">
        <w:trPr>
          <w:trHeight w:val="88"/>
        </w:trPr>
        <w:tc>
          <w:tcPr>
            <w:tcW w:w="1905" w:type="pct"/>
            <w:tcBorders>
              <w:top w:val="single" w:sz="4" w:space="0" w:color="auto"/>
              <w:left w:val="single" w:sz="4" w:space="0" w:color="auto"/>
              <w:bottom w:val="single" w:sz="4" w:space="0" w:color="auto"/>
              <w:right w:val="single" w:sz="4" w:space="0" w:color="auto"/>
            </w:tcBorders>
            <w:tcMar>
              <w:left w:w="72" w:type="dxa"/>
              <w:right w:w="72" w:type="dxa"/>
            </w:tcMar>
          </w:tcPr>
          <w:p w14:paraId="1EF17A2D" w14:textId="77777777" w:rsidR="004C23DF" w:rsidRPr="00724E4B" w:rsidRDefault="004C23DF" w:rsidP="004C23DF">
            <w:pPr>
              <w:jc w:val="left"/>
              <w:rPr>
                <w:sz w:val="20"/>
                <w:szCs w:val="20"/>
              </w:rPr>
            </w:pPr>
            <w:r w:rsidRPr="00724E4B">
              <w:rPr>
                <w:sz w:val="20"/>
                <w:szCs w:val="20"/>
              </w:rPr>
              <w:t xml:space="preserve">Proposed </w:t>
            </w:r>
            <w:r w:rsidRPr="00724E4B">
              <w:rPr>
                <w:sz w:val="20"/>
                <w:szCs w:val="20"/>
                <w:lang w:eastAsia="zh-CN"/>
              </w:rPr>
              <w:t>reductions from the</w:t>
            </w:r>
            <w:r w:rsidRPr="00724E4B">
              <w:rPr>
                <w:sz w:val="20"/>
                <w:szCs w:val="20"/>
              </w:rPr>
              <w:t xml:space="preserve"> HFC consumption baseline (%)</w:t>
            </w:r>
          </w:p>
        </w:tc>
        <w:tc>
          <w:tcPr>
            <w:tcW w:w="619" w:type="pct"/>
            <w:tcBorders>
              <w:top w:val="single" w:sz="4" w:space="0" w:color="auto"/>
              <w:left w:val="single" w:sz="4" w:space="0" w:color="auto"/>
              <w:bottom w:val="single" w:sz="4" w:space="0" w:color="auto"/>
              <w:right w:val="single" w:sz="4" w:space="0" w:color="auto"/>
            </w:tcBorders>
            <w:tcMar>
              <w:left w:w="72" w:type="dxa"/>
              <w:right w:w="72" w:type="dxa"/>
            </w:tcMar>
          </w:tcPr>
          <w:p w14:paraId="30E8DC8D" w14:textId="784E8477" w:rsidR="004C23DF" w:rsidRPr="00724E4B" w:rsidRDefault="004C23DF" w:rsidP="00790647">
            <w:pPr>
              <w:jc w:val="right"/>
              <w:rPr>
                <w:sz w:val="20"/>
                <w:szCs w:val="20"/>
              </w:rPr>
            </w:pPr>
            <w:r w:rsidRPr="00724E4B">
              <w:rPr>
                <w:sz w:val="20"/>
                <w:szCs w:val="20"/>
              </w:rPr>
              <w:t>0</w:t>
            </w:r>
          </w:p>
        </w:tc>
        <w:tc>
          <w:tcPr>
            <w:tcW w:w="619" w:type="pct"/>
            <w:tcBorders>
              <w:top w:val="single" w:sz="4" w:space="0" w:color="auto"/>
              <w:left w:val="nil"/>
              <w:bottom w:val="single" w:sz="4" w:space="0" w:color="auto"/>
              <w:right w:val="single" w:sz="4" w:space="0" w:color="auto"/>
            </w:tcBorders>
            <w:tcMar>
              <w:left w:w="72" w:type="dxa"/>
              <w:right w:w="72" w:type="dxa"/>
            </w:tcMar>
          </w:tcPr>
          <w:p w14:paraId="7061DCA5" w14:textId="70C184F7" w:rsidR="004C23DF" w:rsidRPr="00724E4B" w:rsidRDefault="004C23DF" w:rsidP="00790647">
            <w:pPr>
              <w:jc w:val="right"/>
              <w:rPr>
                <w:sz w:val="20"/>
                <w:szCs w:val="20"/>
              </w:rPr>
            </w:pPr>
            <w:r w:rsidRPr="00724E4B">
              <w:rPr>
                <w:sz w:val="20"/>
                <w:szCs w:val="20"/>
              </w:rPr>
              <w:t>0</w:t>
            </w:r>
          </w:p>
        </w:tc>
        <w:tc>
          <w:tcPr>
            <w:tcW w:w="619" w:type="pct"/>
            <w:tcBorders>
              <w:top w:val="single" w:sz="4" w:space="0" w:color="auto"/>
              <w:left w:val="nil"/>
              <w:bottom w:val="single" w:sz="4" w:space="0" w:color="auto"/>
              <w:right w:val="single" w:sz="4" w:space="0" w:color="auto"/>
            </w:tcBorders>
            <w:tcMar>
              <w:left w:w="72" w:type="dxa"/>
              <w:right w:w="72" w:type="dxa"/>
            </w:tcMar>
          </w:tcPr>
          <w:p w14:paraId="755A9475" w14:textId="574B993A" w:rsidR="004C23DF" w:rsidRPr="00724E4B" w:rsidRDefault="004C23DF" w:rsidP="00790647">
            <w:pPr>
              <w:jc w:val="right"/>
              <w:rPr>
                <w:sz w:val="20"/>
                <w:szCs w:val="20"/>
              </w:rPr>
            </w:pPr>
            <w:r w:rsidRPr="00724E4B">
              <w:rPr>
                <w:sz w:val="20"/>
                <w:szCs w:val="20"/>
              </w:rPr>
              <w:t>0</w:t>
            </w:r>
          </w:p>
        </w:tc>
        <w:tc>
          <w:tcPr>
            <w:tcW w:w="619" w:type="pct"/>
            <w:tcBorders>
              <w:top w:val="single" w:sz="4" w:space="0" w:color="auto"/>
              <w:left w:val="nil"/>
              <w:bottom w:val="single" w:sz="4" w:space="0" w:color="auto"/>
              <w:right w:val="single" w:sz="4" w:space="0" w:color="auto"/>
            </w:tcBorders>
            <w:tcMar>
              <w:left w:w="72" w:type="dxa"/>
              <w:right w:w="72" w:type="dxa"/>
            </w:tcMar>
          </w:tcPr>
          <w:p w14:paraId="2EFE49B6" w14:textId="607F454F" w:rsidR="004C23DF" w:rsidRPr="00724E4B" w:rsidRDefault="004C23DF" w:rsidP="00790647">
            <w:pPr>
              <w:jc w:val="right"/>
              <w:rPr>
                <w:sz w:val="20"/>
                <w:szCs w:val="20"/>
              </w:rPr>
            </w:pPr>
            <w:r w:rsidRPr="00724E4B">
              <w:rPr>
                <w:sz w:val="20"/>
                <w:szCs w:val="20"/>
              </w:rPr>
              <w:t>0</w:t>
            </w:r>
          </w:p>
        </w:tc>
        <w:tc>
          <w:tcPr>
            <w:tcW w:w="619" w:type="pct"/>
            <w:tcBorders>
              <w:top w:val="single" w:sz="4" w:space="0" w:color="auto"/>
              <w:left w:val="nil"/>
              <w:bottom w:val="single" w:sz="4" w:space="0" w:color="auto"/>
              <w:right w:val="single" w:sz="4" w:space="0" w:color="auto"/>
            </w:tcBorders>
            <w:tcMar>
              <w:left w:w="72" w:type="dxa"/>
              <w:right w:w="72" w:type="dxa"/>
            </w:tcMar>
          </w:tcPr>
          <w:p w14:paraId="6C5E92AC" w14:textId="76712B31" w:rsidR="004C23DF" w:rsidRPr="00724E4B" w:rsidRDefault="004C23DF" w:rsidP="00790647">
            <w:pPr>
              <w:jc w:val="right"/>
              <w:rPr>
                <w:sz w:val="20"/>
                <w:szCs w:val="20"/>
              </w:rPr>
            </w:pPr>
            <w:r w:rsidRPr="00724E4B">
              <w:rPr>
                <w:sz w:val="20"/>
                <w:szCs w:val="20"/>
              </w:rPr>
              <w:t>10</w:t>
            </w:r>
          </w:p>
        </w:tc>
      </w:tr>
    </w:tbl>
    <w:p w14:paraId="1D39F7F0" w14:textId="6E92ED56" w:rsidR="004C23DF" w:rsidRPr="00724E4B" w:rsidRDefault="004C23DF" w:rsidP="00D7253C">
      <w:pPr>
        <w:rPr>
          <w:sz w:val="18"/>
        </w:rPr>
      </w:pPr>
      <w:r w:rsidRPr="00724E4B">
        <w:rPr>
          <w:sz w:val="18"/>
        </w:rPr>
        <w:t xml:space="preserve">* </w:t>
      </w:r>
      <w:r w:rsidRPr="00724E4B">
        <w:rPr>
          <w:sz w:val="18"/>
          <w:szCs w:val="18"/>
        </w:rPr>
        <w:t>Calculated</w:t>
      </w:r>
      <w:r w:rsidRPr="00724E4B">
        <w:rPr>
          <w:sz w:val="18"/>
        </w:rPr>
        <w:t xml:space="preserve"> based on estimated increase per year based on economic and sector growth of 3.</w:t>
      </w:r>
      <w:r w:rsidR="006F795C" w:rsidRPr="00724E4B">
        <w:rPr>
          <w:sz w:val="18"/>
        </w:rPr>
        <w:t>7</w:t>
      </w:r>
      <w:r w:rsidRPr="00724E4B">
        <w:rPr>
          <w:sz w:val="18"/>
        </w:rPr>
        <w:t xml:space="preserve"> per cent and the estimated amount of </w:t>
      </w:r>
      <w:r w:rsidRPr="00724E4B">
        <w:rPr>
          <w:sz w:val="18"/>
          <w:szCs w:val="18"/>
        </w:rPr>
        <w:t xml:space="preserve">75,443 </w:t>
      </w:r>
      <w:r w:rsidRPr="00724E4B">
        <w:rPr>
          <w:sz w:val="18"/>
        </w:rPr>
        <w:t>CO</w:t>
      </w:r>
      <w:r w:rsidRPr="00724E4B">
        <w:rPr>
          <w:sz w:val="18"/>
          <w:vertAlign w:val="subscript"/>
        </w:rPr>
        <w:t>2</w:t>
      </w:r>
      <w:r w:rsidRPr="00724E4B">
        <w:rPr>
          <w:sz w:val="18"/>
        </w:rPr>
        <w:noBreakHyphen/>
        <w:t xml:space="preserve">eq tonnes of HFC phase-in due to HCFC phase-out </w:t>
      </w:r>
    </w:p>
    <w:p w14:paraId="321E2AA8" w14:textId="65D570B3" w:rsidR="00711BE6" w:rsidRPr="00724E4B" w:rsidRDefault="00711BE6" w:rsidP="00711BE6">
      <w:pPr>
        <w:pStyle w:val="Heading1"/>
        <w:keepNext/>
        <w:numPr>
          <w:ilvl w:val="0"/>
          <w:numId w:val="0"/>
        </w:numPr>
        <w:spacing w:before="240"/>
        <w:rPr>
          <w:i/>
          <w:iCs/>
        </w:rPr>
      </w:pPr>
      <w:r w:rsidRPr="00724E4B">
        <w:rPr>
          <w:i/>
          <w:iCs/>
        </w:rPr>
        <w:t>Proposed activities</w:t>
      </w:r>
    </w:p>
    <w:p w14:paraId="31BE8B94" w14:textId="537886A4" w:rsidR="0087486F" w:rsidRPr="00724E4B" w:rsidRDefault="00711BE6" w:rsidP="0087486F">
      <w:pPr>
        <w:pStyle w:val="Heading1"/>
        <w:shd w:val="clear" w:color="auto" w:fill="FFFFFF" w:themeFill="background1"/>
      </w:pPr>
      <w:r w:rsidRPr="00724E4B">
        <w:t>Activities in the servicing sector proposed for implementation under stage I and the first tranche and the</w:t>
      </w:r>
      <w:r w:rsidR="008C0C91" w:rsidRPr="00724E4B">
        <w:t>i</w:t>
      </w:r>
      <w:r w:rsidRPr="00724E4B">
        <w:t xml:space="preserve">r cost breakdown are presented in table </w:t>
      </w:r>
      <w:r w:rsidR="00CE2DD3" w:rsidRPr="00724E4B">
        <w:t>6</w:t>
      </w:r>
      <w:r w:rsidRPr="00724E4B">
        <w:t>.</w:t>
      </w:r>
    </w:p>
    <w:p w14:paraId="0E65D8DA" w14:textId="0FA6A055" w:rsidR="00265F8C" w:rsidRPr="00724E4B" w:rsidRDefault="00265F8C" w:rsidP="00790647">
      <w:pPr>
        <w:widowControl w:val="0"/>
        <w:shd w:val="clear" w:color="auto" w:fill="FFFFFF" w:themeFill="background1"/>
      </w:pPr>
      <w:bookmarkStart w:id="2" w:name="_Toc142334196"/>
      <w:bookmarkStart w:id="3" w:name="_Toc148201930"/>
      <w:bookmarkStart w:id="4" w:name="_Toc148202140"/>
      <w:bookmarkStart w:id="5" w:name="_Toc207404356"/>
      <w:r w:rsidRPr="00724E4B">
        <w:rPr>
          <w:b/>
          <w:bCs/>
        </w:rPr>
        <w:t xml:space="preserve">Table 6: </w:t>
      </w:r>
      <w:bookmarkEnd w:id="2"/>
      <w:bookmarkEnd w:id="3"/>
      <w:bookmarkEnd w:id="4"/>
      <w:bookmarkEnd w:id="5"/>
      <w:r w:rsidRPr="00724E4B">
        <w:rPr>
          <w:b/>
          <w:bCs/>
        </w:rPr>
        <w:t xml:space="preserve">Servicing sector activities and their costs in stage I and the first tranche of the KIP for Somalia as submitted </w:t>
      </w:r>
    </w:p>
    <w:tbl>
      <w:tblPr>
        <w:tblStyle w:val="TableGrid"/>
        <w:tblW w:w="93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6086"/>
        <w:gridCol w:w="1134"/>
        <w:gridCol w:w="992"/>
        <w:gridCol w:w="1138"/>
      </w:tblGrid>
      <w:tr w:rsidR="00D014C4" w:rsidRPr="00724E4B" w14:paraId="046FC712" w14:textId="77777777" w:rsidTr="00BD46B4">
        <w:trPr>
          <w:trHeight w:val="48"/>
          <w:tblHeader/>
        </w:trPr>
        <w:tc>
          <w:tcPr>
            <w:tcW w:w="6086" w:type="dxa"/>
            <w:vMerge w:val="restart"/>
            <w:vAlign w:val="center"/>
          </w:tcPr>
          <w:p w14:paraId="22AC44AA" w14:textId="77777777" w:rsidR="00D014C4" w:rsidRPr="00724E4B" w:rsidRDefault="00D014C4" w:rsidP="00790647">
            <w:pPr>
              <w:widowControl w:val="0"/>
              <w:shd w:val="clear" w:color="auto" w:fill="FFFFFF" w:themeFill="background1"/>
              <w:jc w:val="center"/>
              <w:rPr>
                <w:b/>
                <w:bCs/>
                <w:sz w:val="20"/>
                <w:szCs w:val="20"/>
              </w:rPr>
            </w:pPr>
            <w:r w:rsidRPr="00724E4B">
              <w:rPr>
                <w:b/>
                <w:bCs/>
                <w:sz w:val="20"/>
                <w:szCs w:val="20"/>
              </w:rPr>
              <w:t>Activity</w:t>
            </w:r>
          </w:p>
        </w:tc>
        <w:tc>
          <w:tcPr>
            <w:tcW w:w="1134" w:type="dxa"/>
            <w:vMerge w:val="restart"/>
            <w:vAlign w:val="center"/>
          </w:tcPr>
          <w:p w14:paraId="45D2E967" w14:textId="77777777" w:rsidR="00D014C4" w:rsidRPr="00724E4B" w:rsidRDefault="00D014C4" w:rsidP="00790647">
            <w:pPr>
              <w:widowControl w:val="0"/>
              <w:jc w:val="center"/>
              <w:rPr>
                <w:b/>
                <w:bCs/>
                <w:sz w:val="20"/>
                <w:szCs w:val="20"/>
              </w:rPr>
            </w:pPr>
            <w:r w:rsidRPr="00724E4B">
              <w:rPr>
                <w:b/>
                <w:bCs/>
                <w:sz w:val="20"/>
                <w:szCs w:val="20"/>
              </w:rPr>
              <w:t>Agency</w:t>
            </w:r>
          </w:p>
        </w:tc>
        <w:tc>
          <w:tcPr>
            <w:tcW w:w="2130" w:type="dxa"/>
            <w:gridSpan w:val="2"/>
            <w:vAlign w:val="center"/>
          </w:tcPr>
          <w:p w14:paraId="4750DE5F" w14:textId="77777777" w:rsidR="00D014C4" w:rsidRPr="00724E4B" w:rsidRDefault="00D014C4" w:rsidP="00790647">
            <w:pPr>
              <w:widowControl w:val="0"/>
              <w:shd w:val="clear" w:color="auto" w:fill="FFFFFF" w:themeFill="background1"/>
              <w:jc w:val="center"/>
              <w:rPr>
                <w:b/>
                <w:bCs/>
                <w:sz w:val="20"/>
                <w:szCs w:val="20"/>
              </w:rPr>
            </w:pPr>
            <w:r w:rsidRPr="00724E4B">
              <w:rPr>
                <w:b/>
                <w:bCs/>
                <w:sz w:val="20"/>
                <w:szCs w:val="20"/>
              </w:rPr>
              <w:t>Cost (US $)</w:t>
            </w:r>
          </w:p>
        </w:tc>
      </w:tr>
      <w:tr w:rsidR="00D014C4" w:rsidRPr="00724E4B" w14:paraId="576ACBF2" w14:textId="77777777" w:rsidTr="00BD46B4">
        <w:trPr>
          <w:trHeight w:val="78"/>
          <w:tblHeader/>
        </w:trPr>
        <w:tc>
          <w:tcPr>
            <w:tcW w:w="6086" w:type="dxa"/>
            <w:vMerge/>
            <w:vAlign w:val="center"/>
          </w:tcPr>
          <w:p w14:paraId="4F34A7DF" w14:textId="77777777" w:rsidR="00D014C4" w:rsidRPr="00724E4B" w:rsidRDefault="00D014C4" w:rsidP="00790647">
            <w:pPr>
              <w:widowControl w:val="0"/>
              <w:shd w:val="clear" w:color="auto" w:fill="FFFFFF" w:themeFill="background1"/>
              <w:jc w:val="center"/>
              <w:rPr>
                <w:b/>
                <w:bCs/>
                <w:sz w:val="20"/>
                <w:szCs w:val="20"/>
              </w:rPr>
            </w:pPr>
          </w:p>
        </w:tc>
        <w:tc>
          <w:tcPr>
            <w:tcW w:w="1134" w:type="dxa"/>
            <w:vMerge/>
            <w:vAlign w:val="center"/>
          </w:tcPr>
          <w:p w14:paraId="321907E7" w14:textId="77777777" w:rsidR="00D014C4" w:rsidRPr="00724E4B" w:rsidRDefault="00D014C4" w:rsidP="00790647">
            <w:pPr>
              <w:widowControl w:val="0"/>
              <w:jc w:val="center"/>
              <w:rPr>
                <w:sz w:val="20"/>
                <w:szCs w:val="20"/>
              </w:rPr>
            </w:pPr>
          </w:p>
        </w:tc>
        <w:tc>
          <w:tcPr>
            <w:tcW w:w="992" w:type="dxa"/>
            <w:vAlign w:val="center"/>
          </w:tcPr>
          <w:p w14:paraId="0551065C" w14:textId="77777777" w:rsidR="00D014C4" w:rsidRPr="00724E4B" w:rsidRDefault="00D014C4" w:rsidP="00790647">
            <w:pPr>
              <w:widowControl w:val="0"/>
              <w:shd w:val="clear" w:color="auto" w:fill="FFFFFF" w:themeFill="background1"/>
              <w:jc w:val="center"/>
              <w:rPr>
                <w:b/>
                <w:bCs/>
                <w:sz w:val="20"/>
                <w:szCs w:val="20"/>
              </w:rPr>
            </w:pPr>
            <w:r w:rsidRPr="00724E4B">
              <w:rPr>
                <w:b/>
                <w:bCs/>
                <w:sz w:val="20"/>
                <w:szCs w:val="20"/>
              </w:rPr>
              <w:t>Stage I</w:t>
            </w:r>
          </w:p>
        </w:tc>
        <w:tc>
          <w:tcPr>
            <w:tcW w:w="1138" w:type="dxa"/>
            <w:vAlign w:val="center"/>
          </w:tcPr>
          <w:p w14:paraId="106D97F2" w14:textId="77777777" w:rsidR="00D014C4" w:rsidRPr="00724E4B" w:rsidRDefault="00D014C4" w:rsidP="00790647">
            <w:pPr>
              <w:widowControl w:val="0"/>
              <w:shd w:val="clear" w:color="auto" w:fill="FFFFFF" w:themeFill="background1"/>
              <w:jc w:val="center"/>
              <w:rPr>
                <w:b/>
                <w:bCs/>
                <w:sz w:val="20"/>
                <w:szCs w:val="20"/>
              </w:rPr>
            </w:pPr>
            <w:r w:rsidRPr="00724E4B">
              <w:rPr>
                <w:b/>
                <w:bCs/>
                <w:sz w:val="20"/>
                <w:szCs w:val="20"/>
              </w:rPr>
              <w:t>First tranche</w:t>
            </w:r>
          </w:p>
        </w:tc>
      </w:tr>
      <w:tr w:rsidR="00D014C4" w:rsidRPr="00724E4B" w14:paraId="21AEDE3C" w14:textId="77777777" w:rsidTr="00422E48">
        <w:trPr>
          <w:trHeight w:val="1651"/>
        </w:trPr>
        <w:tc>
          <w:tcPr>
            <w:tcW w:w="6086" w:type="dxa"/>
          </w:tcPr>
          <w:p w14:paraId="371EE31F" w14:textId="21876B72" w:rsidR="00D014C4" w:rsidRPr="00724E4B" w:rsidRDefault="00D014C4" w:rsidP="00790647">
            <w:pPr>
              <w:widowControl w:val="0"/>
              <w:shd w:val="clear" w:color="auto" w:fill="FFFFFF" w:themeFill="background1"/>
              <w:jc w:val="left"/>
              <w:rPr>
                <w:sz w:val="20"/>
                <w:szCs w:val="20"/>
              </w:rPr>
            </w:pPr>
            <w:r w:rsidRPr="00724E4B">
              <w:rPr>
                <w:sz w:val="20"/>
                <w:szCs w:val="20"/>
              </w:rPr>
              <w:t>Component 1</w:t>
            </w:r>
            <w:r w:rsidR="007C104C" w:rsidRPr="00724E4B">
              <w:rPr>
                <w:sz w:val="20"/>
                <w:szCs w:val="20"/>
              </w:rPr>
              <w:t xml:space="preserve">: </w:t>
            </w:r>
            <w:r w:rsidR="001A0623" w:rsidRPr="00724E4B">
              <w:rPr>
                <w:sz w:val="20"/>
                <w:szCs w:val="20"/>
              </w:rPr>
              <w:t>Strengthening</w:t>
            </w:r>
            <w:r w:rsidR="005C21AF" w:rsidRPr="00724E4B">
              <w:rPr>
                <w:sz w:val="20"/>
                <w:szCs w:val="20"/>
              </w:rPr>
              <w:t xml:space="preserve"> </w:t>
            </w:r>
            <w:r w:rsidR="003B3B61" w:rsidRPr="00724E4B">
              <w:rPr>
                <w:sz w:val="20"/>
                <w:szCs w:val="20"/>
              </w:rPr>
              <w:t>enforcement of HFC legislation an</w:t>
            </w:r>
            <w:r w:rsidR="00EE1813" w:rsidRPr="00724E4B">
              <w:rPr>
                <w:sz w:val="20"/>
                <w:szCs w:val="20"/>
              </w:rPr>
              <w:t>d</w:t>
            </w:r>
            <w:r w:rsidR="003B3B61" w:rsidRPr="00724E4B">
              <w:rPr>
                <w:sz w:val="20"/>
                <w:szCs w:val="20"/>
              </w:rPr>
              <w:t xml:space="preserve"> regu</w:t>
            </w:r>
            <w:r w:rsidR="001D287B" w:rsidRPr="00724E4B">
              <w:rPr>
                <w:sz w:val="20"/>
                <w:szCs w:val="20"/>
              </w:rPr>
              <w:t>la</w:t>
            </w:r>
            <w:r w:rsidR="003B3B61" w:rsidRPr="00724E4B">
              <w:rPr>
                <w:sz w:val="20"/>
                <w:szCs w:val="20"/>
              </w:rPr>
              <w:t>tio</w:t>
            </w:r>
            <w:r w:rsidR="001D287B" w:rsidRPr="00724E4B">
              <w:rPr>
                <w:sz w:val="20"/>
                <w:szCs w:val="20"/>
              </w:rPr>
              <w:t>n</w:t>
            </w:r>
          </w:p>
          <w:p w14:paraId="36FBFECB" w14:textId="2E42E988" w:rsidR="00D014C4" w:rsidRPr="00724E4B" w:rsidRDefault="003B6D40" w:rsidP="00E224A0">
            <w:pPr>
              <w:pStyle w:val="ListParagraph"/>
              <w:widowControl w:val="0"/>
              <w:numPr>
                <w:ilvl w:val="0"/>
                <w:numId w:val="7"/>
              </w:numPr>
              <w:shd w:val="clear" w:color="auto" w:fill="FFFFFF" w:themeFill="background1"/>
              <w:ind w:left="457"/>
              <w:jc w:val="left"/>
              <w:rPr>
                <w:sz w:val="20"/>
                <w:szCs w:val="20"/>
              </w:rPr>
            </w:pPr>
            <w:r w:rsidRPr="00724E4B">
              <w:rPr>
                <w:sz w:val="20"/>
                <w:szCs w:val="20"/>
              </w:rPr>
              <w:t>S</w:t>
            </w:r>
            <w:r w:rsidR="00D90807" w:rsidRPr="00724E4B">
              <w:rPr>
                <w:sz w:val="20"/>
                <w:szCs w:val="20"/>
              </w:rPr>
              <w:t>trengthen enforcement of licensing and quota system</w:t>
            </w:r>
            <w:r w:rsidR="00F464B5" w:rsidRPr="00724E4B">
              <w:rPr>
                <w:sz w:val="20"/>
                <w:szCs w:val="20"/>
              </w:rPr>
              <w:t xml:space="preserve"> </w:t>
            </w:r>
            <w:r w:rsidR="0050529C" w:rsidRPr="00724E4B">
              <w:rPr>
                <w:sz w:val="20"/>
                <w:szCs w:val="20"/>
              </w:rPr>
              <w:t>through the establishment of a</w:t>
            </w:r>
            <w:r w:rsidR="004530D0" w:rsidRPr="00724E4B">
              <w:rPr>
                <w:sz w:val="20"/>
                <w:szCs w:val="20"/>
              </w:rPr>
              <w:t>n HFC data collection system and</w:t>
            </w:r>
            <w:r w:rsidR="00EE1813" w:rsidRPr="00724E4B">
              <w:rPr>
                <w:sz w:val="20"/>
                <w:szCs w:val="20"/>
              </w:rPr>
              <w:t xml:space="preserve"> a</w:t>
            </w:r>
            <w:r w:rsidR="004530D0" w:rsidRPr="00724E4B">
              <w:rPr>
                <w:sz w:val="20"/>
                <w:szCs w:val="20"/>
              </w:rPr>
              <w:t xml:space="preserve"> study </w:t>
            </w:r>
            <w:r w:rsidR="00D47477" w:rsidRPr="00724E4B">
              <w:rPr>
                <w:sz w:val="20"/>
                <w:szCs w:val="20"/>
              </w:rPr>
              <w:t>on quota system for the import of equipment based on control</w:t>
            </w:r>
            <w:r w:rsidR="00EE1813" w:rsidRPr="00724E4B">
              <w:rPr>
                <w:sz w:val="20"/>
                <w:szCs w:val="20"/>
              </w:rPr>
              <w:t>l</w:t>
            </w:r>
            <w:r w:rsidR="00D47477" w:rsidRPr="00724E4B">
              <w:rPr>
                <w:sz w:val="20"/>
                <w:szCs w:val="20"/>
              </w:rPr>
              <w:t xml:space="preserve">ed substances </w:t>
            </w:r>
            <w:r w:rsidR="00F464B5" w:rsidRPr="00724E4B">
              <w:rPr>
                <w:sz w:val="20"/>
                <w:szCs w:val="20"/>
              </w:rPr>
              <w:t>(US</w:t>
            </w:r>
            <w:r w:rsidR="00422524" w:rsidRPr="00724E4B">
              <w:rPr>
                <w:sz w:val="20"/>
                <w:szCs w:val="20"/>
              </w:rPr>
              <w:t> </w:t>
            </w:r>
            <w:r w:rsidR="00756156" w:rsidRPr="00724E4B">
              <w:rPr>
                <w:sz w:val="20"/>
                <w:szCs w:val="20"/>
              </w:rPr>
              <w:t>$</w:t>
            </w:r>
            <w:r w:rsidR="00F464B5" w:rsidRPr="00724E4B">
              <w:rPr>
                <w:sz w:val="20"/>
                <w:szCs w:val="20"/>
              </w:rPr>
              <w:t>5,000</w:t>
            </w:r>
            <w:r w:rsidR="00892675" w:rsidRPr="00724E4B">
              <w:rPr>
                <w:sz w:val="20"/>
                <w:szCs w:val="20"/>
              </w:rPr>
              <w:t>)</w:t>
            </w:r>
            <w:r w:rsidR="00A95B58" w:rsidRPr="00724E4B">
              <w:rPr>
                <w:sz w:val="20"/>
                <w:szCs w:val="20"/>
              </w:rPr>
              <w:t>;</w:t>
            </w:r>
          </w:p>
          <w:p w14:paraId="1DA7F49B" w14:textId="659D83CF" w:rsidR="00D014C4" w:rsidRPr="00724E4B" w:rsidRDefault="00D014C4" w:rsidP="00E224A0">
            <w:pPr>
              <w:pStyle w:val="ListParagraph"/>
              <w:widowControl w:val="0"/>
              <w:numPr>
                <w:ilvl w:val="0"/>
                <w:numId w:val="7"/>
              </w:numPr>
              <w:shd w:val="clear" w:color="auto" w:fill="FFFFFF" w:themeFill="background1"/>
              <w:ind w:left="457"/>
              <w:jc w:val="left"/>
              <w:rPr>
                <w:sz w:val="20"/>
                <w:szCs w:val="20"/>
              </w:rPr>
            </w:pPr>
            <w:r w:rsidRPr="00724E4B">
              <w:rPr>
                <w:sz w:val="20"/>
                <w:szCs w:val="20"/>
              </w:rPr>
              <w:t>Develop standards and labelling for refrigerants</w:t>
            </w:r>
            <w:r w:rsidR="00F464B5" w:rsidRPr="00724E4B">
              <w:rPr>
                <w:sz w:val="20"/>
                <w:szCs w:val="20"/>
              </w:rPr>
              <w:t xml:space="preserve"> (US $5,000)</w:t>
            </w:r>
            <w:r w:rsidR="00A95B58" w:rsidRPr="00724E4B">
              <w:rPr>
                <w:sz w:val="20"/>
                <w:szCs w:val="20"/>
              </w:rPr>
              <w:t>;</w:t>
            </w:r>
            <w:r w:rsidR="001A0623" w:rsidRPr="00724E4B">
              <w:rPr>
                <w:sz w:val="20"/>
                <w:szCs w:val="20"/>
              </w:rPr>
              <w:t xml:space="preserve"> and</w:t>
            </w:r>
          </w:p>
          <w:p w14:paraId="2531269A" w14:textId="24FD9BA5" w:rsidR="00D014C4" w:rsidRPr="00724E4B" w:rsidRDefault="00D014C4" w:rsidP="00E224A0">
            <w:pPr>
              <w:pStyle w:val="ListParagraph"/>
              <w:widowControl w:val="0"/>
              <w:numPr>
                <w:ilvl w:val="0"/>
                <w:numId w:val="7"/>
              </w:numPr>
              <w:shd w:val="clear" w:color="auto" w:fill="FFFFFF" w:themeFill="background1"/>
              <w:ind w:left="457"/>
              <w:jc w:val="left"/>
              <w:rPr>
                <w:sz w:val="20"/>
                <w:szCs w:val="20"/>
              </w:rPr>
            </w:pPr>
            <w:r w:rsidRPr="00724E4B">
              <w:rPr>
                <w:sz w:val="20"/>
                <w:szCs w:val="20"/>
              </w:rPr>
              <w:t xml:space="preserve">Provision of </w:t>
            </w:r>
            <w:r w:rsidR="00EE04C7" w:rsidRPr="00724E4B">
              <w:rPr>
                <w:sz w:val="20"/>
                <w:szCs w:val="20"/>
              </w:rPr>
              <w:t>f</w:t>
            </w:r>
            <w:r w:rsidR="005362D6" w:rsidRPr="00724E4B">
              <w:rPr>
                <w:sz w:val="20"/>
                <w:szCs w:val="20"/>
              </w:rPr>
              <w:t>our</w:t>
            </w:r>
            <w:r w:rsidRPr="00724E4B">
              <w:rPr>
                <w:sz w:val="20"/>
                <w:szCs w:val="20"/>
              </w:rPr>
              <w:t xml:space="preserve"> refrigerant identifiers to customs</w:t>
            </w:r>
            <w:r w:rsidR="00F464B5" w:rsidRPr="00724E4B">
              <w:rPr>
                <w:sz w:val="20"/>
                <w:szCs w:val="20"/>
              </w:rPr>
              <w:t xml:space="preserve"> (US</w:t>
            </w:r>
            <w:r w:rsidR="00EE04C7" w:rsidRPr="00724E4B">
              <w:rPr>
                <w:sz w:val="20"/>
                <w:szCs w:val="20"/>
              </w:rPr>
              <w:t> </w:t>
            </w:r>
            <w:r w:rsidR="00F464B5" w:rsidRPr="00724E4B">
              <w:rPr>
                <w:sz w:val="20"/>
                <w:szCs w:val="20"/>
              </w:rPr>
              <w:t>$20,000)</w:t>
            </w:r>
            <w:r w:rsidR="00A95B58" w:rsidRPr="00724E4B">
              <w:rPr>
                <w:sz w:val="20"/>
                <w:szCs w:val="20"/>
              </w:rPr>
              <w:t>.</w:t>
            </w:r>
          </w:p>
        </w:tc>
        <w:tc>
          <w:tcPr>
            <w:tcW w:w="1134" w:type="dxa"/>
          </w:tcPr>
          <w:p w14:paraId="69A29E1C" w14:textId="77777777" w:rsidR="00D014C4" w:rsidRPr="00724E4B" w:rsidRDefault="00D014C4" w:rsidP="00790647">
            <w:pPr>
              <w:widowControl w:val="0"/>
              <w:jc w:val="center"/>
              <w:rPr>
                <w:sz w:val="20"/>
                <w:szCs w:val="20"/>
              </w:rPr>
            </w:pPr>
            <w:r w:rsidRPr="00724E4B">
              <w:rPr>
                <w:sz w:val="20"/>
                <w:szCs w:val="20"/>
              </w:rPr>
              <w:t>UNIDO</w:t>
            </w:r>
          </w:p>
        </w:tc>
        <w:tc>
          <w:tcPr>
            <w:tcW w:w="992" w:type="dxa"/>
          </w:tcPr>
          <w:p w14:paraId="1E9892E8" w14:textId="0425625F" w:rsidR="00D014C4" w:rsidRPr="00724E4B" w:rsidRDefault="00A1317A" w:rsidP="00790647">
            <w:pPr>
              <w:widowControl w:val="0"/>
              <w:shd w:val="clear" w:color="auto" w:fill="FFFFFF" w:themeFill="background1"/>
              <w:jc w:val="right"/>
              <w:rPr>
                <w:sz w:val="20"/>
                <w:szCs w:val="20"/>
              </w:rPr>
            </w:pPr>
            <w:r w:rsidRPr="00724E4B">
              <w:rPr>
                <w:sz w:val="20"/>
                <w:szCs w:val="20"/>
              </w:rPr>
              <w:t>30</w:t>
            </w:r>
            <w:r w:rsidR="00D014C4" w:rsidRPr="00724E4B">
              <w:rPr>
                <w:sz w:val="20"/>
                <w:szCs w:val="20"/>
              </w:rPr>
              <w:t>,000</w:t>
            </w:r>
          </w:p>
        </w:tc>
        <w:tc>
          <w:tcPr>
            <w:tcW w:w="1138" w:type="dxa"/>
          </w:tcPr>
          <w:p w14:paraId="5E4895FC" w14:textId="35CA7B99" w:rsidR="00D014C4" w:rsidRPr="00724E4B" w:rsidRDefault="00A1317A" w:rsidP="00790647">
            <w:pPr>
              <w:widowControl w:val="0"/>
              <w:shd w:val="clear" w:color="auto" w:fill="FFFFFF" w:themeFill="background1"/>
              <w:jc w:val="right"/>
              <w:rPr>
                <w:sz w:val="20"/>
                <w:szCs w:val="20"/>
              </w:rPr>
            </w:pPr>
            <w:r w:rsidRPr="00724E4B">
              <w:rPr>
                <w:sz w:val="20"/>
                <w:szCs w:val="20"/>
              </w:rPr>
              <w:t>27</w:t>
            </w:r>
            <w:r w:rsidR="00D014C4" w:rsidRPr="00724E4B">
              <w:rPr>
                <w:sz w:val="20"/>
                <w:szCs w:val="20"/>
              </w:rPr>
              <w:t>,000</w:t>
            </w:r>
          </w:p>
        </w:tc>
      </w:tr>
      <w:tr w:rsidR="00D014C4" w:rsidRPr="00724E4B" w14:paraId="700E1E0D" w14:textId="77777777" w:rsidTr="00422E48">
        <w:tc>
          <w:tcPr>
            <w:tcW w:w="6086" w:type="dxa"/>
          </w:tcPr>
          <w:p w14:paraId="4C9056AC" w14:textId="5A685895" w:rsidR="00D014C4" w:rsidRPr="00724E4B" w:rsidRDefault="00D014C4" w:rsidP="00790647">
            <w:pPr>
              <w:widowControl w:val="0"/>
              <w:shd w:val="clear" w:color="auto" w:fill="FFFFFF" w:themeFill="background1"/>
              <w:jc w:val="left"/>
              <w:rPr>
                <w:sz w:val="20"/>
                <w:szCs w:val="20"/>
              </w:rPr>
            </w:pPr>
            <w:r w:rsidRPr="00724E4B">
              <w:rPr>
                <w:sz w:val="20"/>
                <w:szCs w:val="20"/>
              </w:rPr>
              <w:t xml:space="preserve">Component 2: </w:t>
            </w:r>
            <w:r w:rsidR="00FB22D6" w:rsidRPr="00724E4B">
              <w:rPr>
                <w:sz w:val="20"/>
                <w:szCs w:val="20"/>
              </w:rPr>
              <w:t>Strengthening technical capacity for import controls</w:t>
            </w:r>
          </w:p>
          <w:p w14:paraId="5859EB23" w14:textId="3120BA61" w:rsidR="00D014C4" w:rsidRPr="00724E4B" w:rsidRDefault="00D014C4" w:rsidP="00E224A0">
            <w:pPr>
              <w:pStyle w:val="ListParagraph"/>
              <w:widowControl w:val="0"/>
              <w:numPr>
                <w:ilvl w:val="0"/>
                <w:numId w:val="7"/>
              </w:numPr>
              <w:shd w:val="clear" w:color="auto" w:fill="FFFFFF" w:themeFill="background1"/>
              <w:ind w:left="457"/>
              <w:jc w:val="left"/>
              <w:rPr>
                <w:sz w:val="20"/>
                <w:szCs w:val="20"/>
              </w:rPr>
            </w:pPr>
            <w:r w:rsidRPr="00724E4B">
              <w:rPr>
                <w:sz w:val="20"/>
                <w:szCs w:val="20"/>
              </w:rPr>
              <w:t>Revise the Customs’ training curriculum to incorporate control measures for HFCs</w:t>
            </w:r>
            <w:r w:rsidR="00422524" w:rsidRPr="00724E4B">
              <w:rPr>
                <w:sz w:val="20"/>
                <w:szCs w:val="20"/>
              </w:rPr>
              <w:t xml:space="preserve"> (US $5,000)</w:t>
            </w:r>
            <w:r w:rsidR="00BB1C42" w:rsidRPr="00724E4B">
              <w:rPr>
                <w:sz w:val="20"/>
                <w:szCs w:val="20"/>
              </w:rPr>
              <w:t>;</w:t>
            </w:r>
          </w:p>
          <w:p w14:paraId="0C9E71B7" w14:textId="219E6A01" w:rsidR="00D014C4" w:rsidRPr="00724E4B" w:rsidRDefault="00D041A0" w:rsidP="00E224A0">
            <w:pPr>
              <w:pStyle w:val="ListParagraph"/>
              <w:widowControl w:val="0"/>
              <w:numPr>
                <w:ilvl w:val="0"/>
                <w:numId w:val="7"/>
              </w:numPr>
              <w:shd w:val="clear" w:color="auto" w:fill="FFFFFF" w:themeFill="background1"/>
              <w:ind w:left="457"/>
              <w:jc w:val="left"/>
              <w:rPr>
                <w:sz w:val="20"/>
                <w:szCs w:val="20"/>
              </w:rPr>
            </w:pPr>
            <w:r w:rsidRPr="00724E4B">
              <w:rPr>
                <w:sz w:val="20"/>
                <w:szCs w:val="20"/>
              </w:rPr>
              <w:t>T</w:t>
            </w:r>
            <w:r w:rsidR="000E73EE" w:rsidRPr="00724E4B">
              <w:rPr>
                <w:sz w:val="20"/>
                <w:szCs w:val="20"/>
              </w:rPr>
              <w:t>en t</w:t>
            </w:r>
            <w:r w:rsidR="00D014C4" w:rsidRPr="00724E4B">
              <w:rPr>
                <w:sz w:val="20"/>
                <w:szCs w:val="20"/>
              </w:rPr>
              <w:t xml:space="preserve">raining sessions for </w:t>
            </w:r>
            <w:r w:rsidR="000E73EE" w:rsidRPr="00724E4B">
              <w:rPr>
                <w:sz w:val="20"/>
                <w:szCs w:val="20"/>
              </w:rPr>
              <w:t xml:space="preserve">a total of 250 </w:t>
            </w:r>
            <w:r w:rsidR="00D014C4" w:rsidRPr="00724E4B">
              <w:rPr>
                <w:sz w:val="20"/>
                <w:szCs w:val="20"/>
              </w:rPr>
              <w:t>customs and enforcement officers</w:t>
            </w:r>
            <w:r w:rsidR="00E37AC3" w:rsidRPr="00724E4B">
              <w:rPr>
                <w:sz w:val="20"/>
                <w:szCs w:val="20"/>
              </w:rPr>
              <w:t>,</w:t>
            </w:r>
            <w:r w:rsidR="00D014C4" w:rsidRPr="00724E4B">
              <w:rPr>
                <w:sz w:val="20"/>
                <w:szCs w:val="20"/>
              </w:rPr>
              <w:t xml:space="preserve"> </w:t>
            </w:r>
            <w:r w:rsidR="00597391" w:rsidRPr="00724E4B">
              <w:rPr>
                <w:sz w:val="20"/>
                <w:szCs w:val="20"/>
              </w:rPr>
              <w:t xml:space="preserve">on HFCs, new </w:t>
            </w:r>
            <w:r w:rsidR="00E37AC3" w:rsidRPr="00724E4B">
              <w:rPr>
                <w:sz w:val="20"/>
                <w:szCs w:val="20"/>
              </w:rPr>
              <w:t>Harmonized System (</w:t>
            </w:r>
            <w:r w:rsidR="00597391" w:rsidRPr="00724E4B">
              <w:rPr>
                <w:sz w:val="20"/>
                <w:szCs w:val="20"/>
              </w:rPr>
              <w:t>HS</w:t>
            </w:r>
            <w:r w:rsidR="00E37AC3" w:rsidRPr="00724E4B">
              <w:rPr>
                <w:sz w:val="20"/>
                <w:szCs w:val="20"/>
              </w:rPr>
              <w:t>)</w:t>
            </w:r>
            <w:r w:rsidR="00597391" w:rsidRPr="00724E4B">
              <w:rPr>
                <w:sz w:val="20"/>
                <w:szCs w:val="20"/>
              </w:rPr>
              <w:t xml:space="preserve"> codes, and identification of low</w:t>
            </w:r>
            <w:r w:rsidR="0005280C" w:rsidRPr="00724E4B">
              <w:rPr>
                <w:sz w:val="20"/>
                <w:szCs w:val="20"/>
              </w:rPr>
              <w:noBreakHyphen/>
            </w:r>
            <w:r w:rsidR="00597391" w:rsidRPr="00724E4B">
              <w:rPr>
                <w:sz w:val="20"/>
                <w:szCs w:val="20"/>
              </w:rPr>
              <w:t>GWP alternatives</w:t>
            </w:r>
            <w:r w:rsidR="00B93BB4" w:rsidRPr="00724E4B">
              <w:rPr>
                <w:sz w:val="20"/>
                <w:szCs w:val="20"/>
              </w:rPr>
              <w:t xml:space="preserve">; including 20 per cent women </w:t>
            </w:r>
            <w:r w:rsidR="00422524" w:rsidRPr="00724E4B">
              <w:rPr>
                <w:sz w:val="20"/>
                <w:szCs w:val="20"/>
              </w:rPr>
              <w:t>(US $65,000)</w:t>
            </w:r>
            <w:r w:rsidR="0005280C" w:rsidRPr="00724E4B">
              <w:rPr>
                <w:sz w:val="20"/>
                <w:szCs w:val="20"/>
              </w:rPr>
              <w:t>;</w:t>
            </w:r>
          </w:p>
          <w:p w14:paraId="357D1E59" w14:textId="540BC23D" w:rsidR="00D014C4" w:rsidRPr="00724E4B" w:rsidRDefault="00D041A0" w:rsidP="00E224A0">
            <w:pPr>
              <w:pStyle w:val="ListParagraph"/>
              <w:widowControl w:val="0"/>
              <w:numPr>
                <w:ilvl w:val="0"/>
                <w:numId w:val="7"/>
              </w:numPr>
              <w:shd w:val="clear" w:color="auto" w:fill="FFFFFF" w:themeFill="background1"/>
              <w:ind w:left="457"/>
              <w:jc w:val="left"/>
              <w:rPr>
                <w:sz w:val="20"/>
                <w:szCs w:val="20"/>
              </w:rPr>
            </w:pPr>
            <w:r w:rsidRPr="00724E4B">
              <w:rPr>
                <w:sz w:val="20"/>
                <w:szCs w:val="20"/>
              </w:rPr>
              <w:t>W</w:t>
            </w:r>
            <w:r w:rsidR="00D014C4" w:rsidRPr="00724E4B">
              <w:rPr>
                <w:sz w:val="20"/>
                <w:szCs w:val="20"/>
              </w:rPr>
              <w:t>orkshop</w:t>
            </w:r>
            <w:r w:rsidR="0005280C" w:rsidRPr="00724E4B">
              <w:rPr>
                <w:sz w:val="20"/>
                <w:szCs w:val="20"/>
              </w:rPr>
              <w:t>s</w:t>
            </w:r>
            <w:r w:rsidR="00D014C4" w:rsidRPr="00724E4B">
              <w:rPr>
                <w:sz w:val="20"/>
                <w:szCs w:val="20"/>
              </w:rPr>
              <w:t xml:space="preserve"> for importers, clearing agents and stakeholders on the implementation of quotas for HFCs </w:t>
            </w:r>
            <w:r w:rsidR="00A87E21" w:rsidRPr="00724E4B">
              <w:rPr>
                <w:sz w:val="20"/>
                <w:szCs w:val="20"/>
              </w:rPr>
              <w:t xml:space="preserve">and </w:t>
            </w:r>
            <w:r w:rsidR="00D014C4" w:rsidRPr="00724E4B">
              <w:rPr>
                <w:sz w:val="20"/>
                <w:szCs w:val="20"/>
              </w:rPr>
              <w:t>other provisions</w:t>
            </w:r>
            <w:r w:rsidR="00AC15CE" w:rsidRPr="00724E4B">
              <w:rPr>
                <w:sz w:val="20"/>
                <w:szCs w:val="20"/>
              </w:rPr>
              <w:t xml:space="preserve"> (US $10,000)</w:t>
            </w:r>
            <w:r w:rsidR="00A87E21" w:rsidRPr="00724E4B">
              <w:rPr>
                <w:sz w:val="20"/>
                <w:szCs w:val="20"/>
              </w:rPr>
              <w:t>;</w:t>
            </w:r>
          </w:p>
          <w:p w14:paraId="1C01FDE6" w14:textId="7D7D7D8E" w:rsidR="00D014C4" w:rsidRPr="00724E4B" w:rsidRDefault="00D014C4" w:rsidP="00E224A0">
            <w:pPr>
              <w:pStyle w:val="ListParagraph"/>
              <w:widowControl w:val="0"/>
              <w:numPr>
                <w:ilvl w:val="0"/>
                <w:numId w:val="7"/>
              </w:numPr>
              <w:shd w:val="clear" w:color="auto" w:fill="FFFFFF" w:themeFill="background1"/>
              <w:ind w:left="457"/>
              <w:jc w:val="left"/>
              <w:rPr>
                <w:sz w:val="20"/>
                <w:szCs w:val="20"/>
              </w:rPr>
            </w:pPr>
            <w:r w:rsidRPr="00724E4B">
              <w:rPr>
                <w:sz w:val="20"/>
                <w:szCs w:val="20"/>
              </w:rPr>
              <w:t>Strengthen record</w:t>
            </w:r>
            <w:r w:rsidR="00A87E21" w:rsidRPr="00724E4B">
              <w:rPr>
                <w:sz w:val="20"/>
                <w:szCs w:val="20"/>
              </w:rPr>
              <w:t>-</w:t>
            </w:r>
            <w:r w:rsidRPr="00724E4B">
              <w:rPr>
                <w:sz w:val="20"/>
                <w:szCs w:val="20"/>
              </w:rPr>
              <w:t>keeping by customs through training and improving the exchange of information on the control of HFCs at the ports of entry and improving reporting by enterprises</w:t>
            </w:r>
            <w:r w:rsidR="00E960DC" w:rsidRPr="00724E4B">
              <w:rPr>
                <w:sz w:val="20"/>
                <w:szCs w:val="20"/>
              </w:rPr>
              <w:t xml:space="preserve"> </w:t>
            </w:r>
            <w:r w:rsidR="00E960DC" w:rsidRPr="00724E4B">
              <w:rPr>
                <w:sz w:val="20"/>
                <w:szCs w:val="20"/>
              </w:rPr>
              <w:lastRenderedPageBreak/>
              <w:t>(US $6,000)</w:t>
            </w:r>
            <w:r w:rsidR="0091569F" w:rsidRPr="00724E4B">
              <w:rPr>
                <w:sz w:val="20"/>
                <w:szCs w:val="20"/>
              </w:rPr>
              <w:t>;</w:t>
            </w:r>
            <w:r w:rsidR="001A0623" w:rsidRPr="00724E4B">
              <w:rPr>
                <w:sz w:val="20"/>
                <w:szCs w:val="20"/>
              </w:rPr>
              <w:t xml:space="preserve"> and</w:t>
            </w:r>
          </w:p>
          <w:p w14:paraId="13761190" w14:textId="75E97B31" w:rsidR="00D014C4" w:rsidRPr="00724E4B" w:rsidRDefault="00D014C4" w:rsidP="00BD46B4">
            <w:pPr>
              <w:pStyle w:val="ListParagraph"/>
              <w:numPr>
                <w:ilvl w:val="0"/>
                <w:numId w:val="7"/>
              </w:numPr>
              <w:shd w:val="clear" w:color="auto" w:fill="FFFFFF" w:themeFill="background1"/>
              <w:ind w:left="461"/>
              <w:jc w:val="left"/>
              <w:rPr>
                <w:sz w:val="20"/>
                <w:szCs w:val="20"/>
              </w:rPr>
            </w:pPr>
            <w:r w:rsidRPr="00724E4B">
              <w:rPr>
                <w:sz w:val="20"/>
                <w:szCs w:val="20"/>
              </w:rPr>
              <w:t>Continuous monitoring of HFC consumption and illegal HFC trade including through surveys and study on illegal trade of HFCs with recommendations</w:t>
            </w:r>
            <w:r w:rsidR="00E960DC" w:rsidRPr="00724E4B">
              <w:rPr>
                <w:sz w:val="20"/>
                <w:szCs w:val="20"/>
              </w:rPr>
              <w:t xml:space="preserve"> (US $6,000)</w:t>
            </w:r>
            <w:r w:rsidR="0091569F" w:rsidRPr="00724E4B">
              <w:rPr>
                <w:sz w:val="20"/>
                <w:szCs w:val="20"/>
              </w:rPr>
              <w:t>.</w:t>
            </w:r>
          </w:p>
        </w:tc>
        <w:tc>
          <w:tcPr>
            <w:tcW w:w="1134" w:type="dxa"/>
          </w:tcPr>
          <w:p w14:paraId="338C6CD9" w14:textId="77777777" w:rsidR="00D014C4" w:rsidRPr="00724E4B" w:rsidRDefault="00D014C4" w:rsidP="00790647">
            <w:pPr>
              <w:widowControl w:val="0"/>
              <w:jc w:val="center"/>
              <w:rPr>
                <w:sz w:val="20"/>
                <w:szCs w:val="20"/>
              </w:rPr>
            </w:pPr>
            <w:r w:rsidRPr="00724E4B">
              <w:rPr>
                <w:sz w:val="20"/>
                <w:szCs w:val="20"/>
              </w:rPr>
              <w:lastRenderedPageBreak/>
              <w:t>UNEP</w:t>
            </w:r>
          </w:p>
        </w:tc>
        <w:tc>
          <w:tcPr>
            <w:tcW w:w="992" w:type="dxa"/>
          </w:tcPr>
          <w:p w14:paraId="2D3888C4" w14:textId="1BBBDB73" w:rsidR="00D014C4" w:rsidRPr="00724E4B" w:rsidRDefault="00FB22D6" w:rsidP="00790647">
            <w:pPr>
              <w:widowControl w:val="0"/>
              <w:shd w:val="clear" w:color="auto" w:fill="FFFFFF" w:themeFill="background1"/>
              <w:jc w:val="right"/>
              <w:rPr>
                <w:sz w:val="20"/>
                <w:szCs w:val="20"/>
              </w:rPr>
            </w:pPr>
            <w:r w:rsidRPr="00724E4B">
              <w:rPr>
                <w:sz w:val="20"/>
                <w:szCs w:val="20"/>
              </w:rPr>
              <w:t>92</w:t>
            </w:r>
            <w:r w:rsidR="00D014C4" w:rsidRPr="00724E4B">
              <w:rPr>
                <w:sz w:val="20"/>
                <w:szCs w:val="20"/>
              </w:rPr>
              <w:t>,</w:t>
            </w:r>
            <w:r w:rsidRPr="00724E4B">
              <w:rPr>
                <w:sz w:val="20"/>
                <w:szCs w:val="20"/>
              </w:rPr>
              <w:t>000</w:t>
            </w:r>
          </w:p>
        </w:tc>
        <w:tc>
          <w:tcPr>
            <w:tcW w:w="1138" w:type="dxa"/>
          </w:tcPr>
          <w:p w14:paraId="6CE38910" w14:textId="585D1EF3" w:rsidR="00D014C4" w:rsidRPr="00724E4B" w:rsidRDefault="00756156" w:rsidP="00790647">
            <w:pPr>
              <w:widowControl w:val="0"/>
              <w:shd w:val="clear" w:color="auto" w:fill="FFFFFF" w:themeFill="background1"/>
              <w:jc w:val="right"/>
              <w:rPr>
                <w:sz w:val="20"/>
                <w:szCs w:val="20"/>
              </w:rPr>
            </w:pPr>
            <w:r w:rsidRPr="00724E4B">
              <w:rPr>
                <w:sz w:val="20"/>
                <w:szCs w:val="20"/>
              </w:rPr>
              <w:t>51,000</w:t>
            </w:r>
          </w:p>
        </w:tc>
      </w:tr>
      <w:tr w:rsidR="00556BA2" w:rsidRPr="00724E4B" w14:paraId="17816674" w14:textId="77777777" w:rsidTr="00422E48">
        <w:tc>
          <w:tcPr>
            <w:tcW w:w="6086" w:type="dxa"/>
          </w:tcPr>
          <w:p w14:paraId="296AF06F" w14:textId="035A0DB4" w:rsidR="00B335E1" w:rsidRPr="00724E4B" w:rsidRDefault="00CA19F2" w:rsidP="00EB5FA7">
            <w:pPr>
              <w:widowControl w:val="0"/>
              <w:shd w:val="clear" w:color="auto" w:fill="FFFFFF" w:themeFill="background1"/>
              <w:jc w:val="left"/>
              <w:rPr>
                <w:sz w:val="20"/>
                <w:szCs w:val="20"/>
              </w:rPr>
            </w:pPr>
            <w:r w:rsidRPr="00724E4B">
              <w:rPr>
                <w:sz w:val="20"/>
                <w:szCs w:val="20"/>
              </w:rPr>
              <w:t>Component 3</w:t>
            </w:r>
            <w:r w:rsidR="00F62A2F" w:rsidRPr="00724E4B">
              <w:rPr>
                <w:sz w:val="20"/>
                <w:szCs w:val="20"/>
              </w:rPr>
              <w:t>(</w:t>
            </w:r>
            <w:r w:rsidRPr="00724E4B">
              <w:rPr>
                <w:sz w:val="20"/>
                <w:szCs w:val="20"/>
              </w:rPr>
              <w:t>a</w:t>
            </w:r>
            <w:r w:rsidR="00F62A2F" w:rsidRPr="00724E4B">
              <w:rPr>
                <w:sz w:val="20"/>
                <w:szCs w:val="20"/>
              </w:rPr>
              <w:t>)</w:t>
            </w:r>
            <w:r w:rsidRPr="00724E4B">
              <w:rPr>
                <w:sz w:val="20"/>
                <w:szCs w:val="20"/>
              </w:rPr>
              <w:t xml:space="preserve">: </w:t>
            </w:r>
            <w:r w:rsidR="00272D1B" w:rsidRPr="00724E4B">
              <w:rPr>
                <w:sz w:val="20"/>
                <w:szCs w:val="20"/>
              </w:rPr>
              <w:t>Building-capacity in the RAC sector</w:t>
            </w:r>
            <w:r w:rsidR="00EB5FA7" w:rsidRPr="00724E4B">
              <w:rPr>
                <w:sz w:val="20"/>
                <w:szCs w:val="20"/>
              </w:rPr>
              <w:t xml:space="preserve"> (</w:t>
            </w:r>
            <w:r w:rsidR="001A0623" w:rsidRPr="00724E4B">
              <w:rPr>
                <w:sz w:val="20"/>
                <w:szCs w:val="20"/>
              </w:rPr>
              <w:t>strengthening</w:t>
            </w:r>
            <w:r w:rsidR="00272D1B" w:rsidRPr="00724E4B">
              <w:rPr>
                <w:sz w:val="20"/>
                <w:szCs w:val="20"/>
              </w:rPr>
              <w:t xml:space="preserve"> training</w:t>
            </w:r>
            <w:r w:rsidR="00EB5FA7" w:rsidRPr="00724E4B">
              <w:rPr>
                <w:sz w:val="20"/>
                <w:szCs w:val="20"/>
              </w:rPr>
              <w:t>)</w:t>
            </w:r>
          </w:p>
          <w:p w14:paraId="5F5A8A97" w14:textId="489F7C28" w:rsidR="00CA19F2" w:rsidRPr="00724E4B" w:rsidRDefault="00CA19F2" w:rsidP="00E224A0">
            <w:pPr>
              <w:pStyle w:val="ListParagraph"/>
              <w:widowControl w:val="0"/>
              <w:numPr>
                <w:ilvl w:val="0"/>
                <w:numId w:val="7"/>
              </w:numPr>
              <w:shd w:val="clear" w:color="auto" w:fill="FFFFFF" w:themeFill="background1"/>
              <w:ind w:left="457"/>
              <w:jc w:val="left"/>
              <w:rPr>
                <w:sz w:val="20"/>
                <w:szCs w:val="20"/>
              </w:rPr>
            </w:pPr>
            <w:r w:rsidRPr="00724E4B">
              <w:rPr>
                <w:sz w:val="20"/>
                <w:szCs w:val="20"/>
              </w:rPr>
              <w:t>Support the industry association to formalize the sector</w:t>
            </w:r>
            <w:r w:rsidR="00A0704B" w:rsidRPr="00724E4B">
              <w:rPr>
                <w:sz w:val="20"/>
                <w:szCs w:val="20"/>
              </w:rPr>
              <w:t xml:space="preserve">, including at least two annual meetings to </w:t>
            </w:r>
            <w:r w:rsidR="00466D67" w:rsidRPr="00724E4B">
              <w:rPr>
                <w:sz w:val="20"/>
                <w:szCs w:val="20"/>
              </w:rPr>
              <w:t xml:space="preserve">address sector challenges, and strengthen collaboration between the association, technicians, and regulatory stakeholders </w:t>
            </w:r>
            <w:r w:rsidRPr="00724E4B">
              <w:rPr>
                <w:sz w:val="20"/>
                <w:szCs w:val="20"/>
              </w:rPr>
              <w:t>(US $5,000)</w:t>
            </w:r>
            <w:r w:rsidR="00187F86" w:rsidRPr="00724E4B">
              <w:rPr>
                <w:sz w:val="20"/>
                <w:szCs w:val="20"/>
              </w:rPr>
              <w:t>;</w:t>
            </w:r>
          </w:p>
          <w:p w14:paraId="2F839BF2" w14:textId="3033933A" w:rsidR="00CA19F2" w:rsidRPr="00724E4B" w:rsidRDefault="00D31C44" w:rsidP="00E224A0">
            <w:pPr>
              <w:pStyle w:val="ListParagraph"/>
              <w:widowControl w:val="0"/>
              <w:numPr>
                <w:ilvl w:val="0"/>
                <w:numId w:val="7"/>
              </w:numPr>
              <w:shd w:val="clear" w:color="auto" w:fill="FFFFFF" w:themeFill="background1"/>
              <w:ind w:left="457"/>
              <w:jc w:val="left"/>
              <w:rPr>
                <w:sz w:val="20"/>
                <w:szCs w:val="20"/>
              </w:rPr>
            </w:pPr>
            <w:r w:rsidRPr="00724E4B">
              <w:rPr>
                <w:sz w:val="20"/>
                <w:szCs w:val="20"/>
              </w:rPr>
              <w:t xml:space="preserve">Update </w:t>
            </w:r>
            <w:r w:rsidR="00CA19F2" w:rsidRPr="00724E4B">
              <w:rPr>
                <w:sz w:val="20"/>
                <w:szCs w:val="20"/>
              </w:rPr>
              <w:t>code of practice to incorporate HFCs, recovery and recycling of refrigerants, reducing emission/venting of refrigerants, reducing energy consumption, the latest technological developments, and safe use of alternatives (US $5,000)</w:t>
            </w:r>
            <w:r w:rsidR="00187F86" w:rsidRPr="00724E4B">
              <w:rPr>
                <w:sz w:val="20"/>
                <w:szCs w:val="20"/>
              </w:rPr>
              <w:t>;</w:t>
            </w:r>
            <w:r w:rsidR="0017385B" w:rsidRPr="00724E4B">
              <w:rPr>
                <w:sz w:val="20"/>
                <w:szCs w:val="20"/>
              </w:rPr>
              <w:t xml:space="preserve"> and</w:t>
            </w:r>
          </w:p>
          <w:p w14:paraId="6F73C16D" w14:textId="2673C2F6" w:rsidR="00556BA2" w:rsidRPr="00724E4B" w:rsidRDefault="00CA19F2" w:rsidP="00E224A0">
            <w:pPr>
              <w:pStyle w:val="ListParagraph"/>
              <w:widowControl w:val="0"/>
              <w:numPr>
                <w:ilvl w:val="0"/>
                <w:numId w:val="7"/>
              </w:numPr>
              <w:shd w:val="clear" w:color="auto" w:fill="FFFFFF" w:themeFill="background1"/>
              <w:ind w:left="457"/>
              <w:jc w:val="left"/>
              <w:rPr>
                <w:sz w:val="20"/>
                <w:szCs w:val="20"/>
              </w:rPr>
            </w:pPr>
            <w:r w:rsidRPr="00724E4B">
              <w:rPr>
                <w:sz w:val="20"/>
                <w:szCs w:val="20"/>
              </w:rPr>
              <w:t>Develop training manuals and guidelines and trainin</w:t>
            </w:r>
            <w:r w:rsidR="009B57B0" w:rsidRPr="00724E4B">
              <w:rPr>
                <w:sz w:val="20"/>
                <w:szCs w:val="20"/>
              </w:rPr>
              <w:t>g</w:t>
            </w:r>
            <w:r w:rsidRPr="00724E4B">
              <w:rPr>
                <w:sz w:val="20"/>
                <w:szCs w:val="20"/>
              </w:rPr>
              <w:t xml:space="preserve"> modules on safe handling on R</w:t>
            </w:r>
            <w:r w:rsidRPr="00724E4B">
              <w:rPr>
                <w:sz w:val="20"/>
                <w:szCs w:val="20"/>
              </w:rPr>
              <w:noBreakHyphen/>
              <w:t xml:space="preserve">600a </w:t>
            </w:r>
            <w:r w:rsidR="00AF456A" w:rsidRPr="00724E4B">
              <w:rPr>
                <w:sz w:val="20"/>
                <w:szCs w:val="20"/>
              </w:rPr>
              <w:t>an</w:t>
            </w:r>
            <w:r w:rsidRPr="00724E4B">
              <w:rPr>
                <w:sz w:val="20"/>
                <w:szCs w:val="20"/>
              </w:rPr>
              <w:t>d R-290 in commercial refrigeration, including prin</w:t>
            </w:r>
            <w:r w:rsidR="009B57B0" w:rsidRPr="00724E4B">
              <w:rPr>
                <w:sz w:val="20"/>
                <w:szCs w:val="20"/>
              </w:rPr>
              <w:t>ting</w:t>
            </w:r>
            <w:r w:rsidRPr="00724E4B">
              <w:rPr>
                <w:sz w:val="20"/>
                <w:szCs w:val="20"/>
              </w:rPr>
              <w:t xml:space="preserve"> and dissemination and </w:t>
            </w:r>
            <w:r w:rsidR="00D0337F" w:rsidRPr="00724E4B">
              <w:rPr>
                <w:sz w:val="20"/>
                <w:szCs w:val="20"/>
              </w:rPr>
              <w:t xml:space="preserve">a </w:t>
            </w:r>
            <w:r w:rsidRPr="00724E4B">
              <w:rPr>
                <w:sz w:val="20"/>
                <w:szCs w:val="20"/>
              </w:rPr>
              <w:t>sensitization wor</w:t>
            </w:r>
            <w:r w:rsidR="009A3B47" w:rsidRPr="00724E4B">
              <w:rPr>
                <w:sz w:val="20"/>
                <w:szCs w:val="20"/>
              </w:rPr>
              <w:t>k</w:t>
            </w:r>
            <w:r w:rsidRPr="00724E4B">
              <w:rPr>
                <w:sz w:val="20"/>
                <w:szCs w:val="20"/>
              </w:rPr>
              <w:t>shop (US $15,000)</w:t>
            </w:r>
            <w:r w:rsidR="008A1ECF" w:rsidRPr="00724E4B">
              <w:rPr>
                <w:sz w:val="20"/>
                <w:szCs w:val="20"/>
              </w:rPr>
              <w:t>.</w:t>
            </w:r>
          </w:p>
        </w:tc>
        <w:tc>
          <w:tcPr>
            <w:tcW w:w="1134" w:type="dxa"/>
          </w:tcPr>
          <w:p w14:paraId="46D06EAE" w14:textId="249AA53C" w:rsidR="00556BA2" w:rsidRPr="00724E4B" w:rsidRDefault="004522D4" w:rsidP="000E73EE">
            <w:pPr>
              <w:widowControl w:val="0"/>
              <w:jc w:val="center"/>
              <w:rPr>
                <w:sz w:val="20"/>
                <w:szCs w:val="20"/>
              </w:rPr>
            </w:pPr>
            <w:r w:rsidRPr="00724E4B">
              <w:rPr>
                <w:sz w:val="20"/>
                <w:szCs w:val="20"/>
              </w:rPr>
              <w:t>UNIDO</w:t>
            </w:r>
          </w:p>
        </w:tc>
        <w:tc>
          <w:tcPr>
            <w:tcW w:w="992" w:type="dxa"/>
          </w:tcPr>
          <w:p w14:paraId="223E4C0B" w14:textId="75857E06" w:rsidR="00556BA2" w:rsidRPr="00724E4B" w:rsidRDefault="00B923A1" w:rsidP="000E73EE">
            <w:pPr>
              <w:widowControl w:val="0"/>
              <w:shd w:val="clear" w:color="auto" w:fill="FFFFFF" w:themeFill="background1"/>
              <w:jc w:val="right"/>
              <w:rPr>
                <w:sz w:val="20"/>
                <w:szCs w:val="20"/>
              </w:rPr>
            </w:pPr>
            <w:r w:rsidRPr="00724E4B">
              <w:rPr>
                <w:sz w:val="20"/>
                <w:szCs w:val="20"/>
              </w:rPr>
              <w:t>2</w:t>
            </w:r>
            <w:r w:rsidR="00A57A66" w:rsidRPr="00724E4B">
              <w:rPr>
                <w:sz w:val="20"/>
                <w:szCs w:val="20"/>
              </w:rPr>
              <w:t>5</w:t>
            </w:r>
            <w:r w:rsidR="00362D46" w:rsidRPr="00724E4B">
              <w:rPr>
                <w:sz w:val="20"/>
                <w:szCs w:val="20"/>
              </w:rPr>
              <w:t>,000</w:t>
            </w:r>
          </w:p>
          <w:p w14:paraId="4532DB42" w14:textId="09B84DE6" w:rsidR="00362D46" w:rsidRPr="00724E4B" w:rsidRDefault="00362D46" w:rsidP="000E73EE">
            <w:pPr>
              <w:widowControl w:val="0"/>
              <w:shd w:val="clear" w:color="auto" w:fill="FFFFFF" w:themeFill="background1"/>
              <w:jc w:val="right"/>
              <w:rPr>
                <w:sz w:val="20"/>
                <w:szCs w:val="20"/>
              </w:rPr>
            </w:pPr>
          </w:p>
        </w:tc>
        <w:tc>
          <w:tcPr>
            <w:tcW w:w="1138" w:type="dxa"/>
          </w:tcPr>
          <w:p w14:paraId="4B1248D8" w14:textId="1148A0F9" w:rsidR="00556BA2" w:rsidRPr="00724E4B" w:rsidRDefault="008A1ECF" w:rsidP="000E73EE">
            <w:pPr>
              <w:widowControl w:val="0"/>
              <w:shd w:val="clear" w:color="auto" w:fill="FFFFFF" w:themeFill="background1"/>
              <w:jc w:val="right"/>
              <w:rPr>
                <w:sz w:val="20"/>
                <w:szCs w:val="20"/>
              </w:rPr>
            </w:pPr>
            <w:r w:rsidRPr="00724E4B">
              <w:rPr>
                <w:sz w:val="20"/>
                <w:szCs w:val="20"/>
              </w:rPr>
              <w:t>2</w:t>
            </w:r>
            <w:r w:rsidR="00E13EE5" w:rsidRPr="00724E4B">
              <w:rPr>
                <w:sz w:val="20"/>
                <w:szCs w:val="20"/>
              </w:rPr>
              <w:t>1,000</w:t>
            </w:r>
          </w:p>
        </w:tc>
      </w:tr>
      <w:tr w:rsidR="00A714C1" w:rsidRPr="00724E4B" w14:paraId="486692A6" w14:textId="77777777" w:rsidTr="00422E48">
        <w:tc>
          <w:tcPr>
            <w:tcW w:w="6086" w:type="dxa"/>
          </w:tcPr>
          <w:p w14:paraId="50671781" w14:textId="5D1A0982" w:rsidR="00A714C1" w:rsidRPr="00724E4B" w:rsidRDefault="00A714C1" w:rsidP="000E73EE">
            <w:pPr>
              <w:widowControl w:val="0"/>
              <w:shd w:val="clear" w:color="auto" w:fill="FFFFFF" w:themeFill="background1"/>
              <w:jc w:val="left"/>
              <w:rPr>
                <w:sz w:val="20"/>
                <w:szCs w:val="20"/>
              </w:rPr>
            </w:pPr>
            <w:r w:rsidRPr="00724E4B">
              <w:rPr>
                <w:sz w:val="20"/>
                <w:szCs w:val="20"/>
              </w:rPr>
              <w:t>Component 3</w:t>
            </w:r>
            <w:r w:rsidR="004572C8" w:rsidRPr="00724E4B">
              <w:rPr>
                <w:sz w:val="20"/>
                <w:szCs w:val="20"/>
              </w:rPr>
              <w:t>(</w:t>
            </w:r>
            <w:r w:rsidRPr="00724E4B">
              <w:rPr>
                <w:sz w:val="20"/>
                <w:szCs w:val="20"/>
              </w:rPr>
              <w:t>b</w:t>
            </w:r>
            <w:r w:rsidR="004572C8" w:rsidRPr="00724E4B">
              <w:rPr>
                <w:sz w:val="20"/>
                <w:szCs w:val="20"/>
              </w:rPr>
              <w:t>)</w:t>
            </w:r>
            <w:r w:rsidRPr="00724E4B">
              <w:rPr>
                <w:sz w:val="20"/>
                <w:szCs w:val="20"/>
              </w:rPr>
              <w:t xml:space="preserve">: </w:t>
            </w:r>
            <w:r w:rsidR="00B335E1" w:rsidRPr="00724E4B">
              <w:rPr>
                <w:sz w:val="20"/>
                <w:szCs w:val="20"/>
              </w:rPr>
              <w:t xml:space="preserve">Building-capacity in the RAC sector </w:t>
            </w:r>
            <w:r w:rsidR="00EB5FA7" w:rsidRPr="00724E4B">
              <w:rPr>
                <w:sz w:val="20"/>
                <w:szCs w:val="20"/>
              </w:rPr>
              <w:t>(</w:t>
            </w:r>
            <w:r w:rsidR="00B335E1" w:rsidRPr="00724E4B">
              <w:rPr>
                <w:sz w:val="20"/>
                <w:szCs w:val="20"/>
              </w:rPr>
              <w:t>training of RAC technicians</w:t>
            </w:r>
            <w:r w:rsidR="00EB5FA7" w:rsidRPr="00724E4B">
              <w:rPr>
                <w:sz w:val="20"/>
                <w:szCs w:val="20"/>
              </w:rPr>
              <w:t>)</w:t>
            </w:r>
            <w:r w:rsidR="00B335E1" w:rsidRPr="00724E4B">
              <w:rPr>
                <w:sz w:val="20"/>
                <w:szCs w:val="20"/>
              </w:rPr>
              <w:t xml:space="preserve"> </w:t>
            </w:r>
          </w:p>
          <w:p w14:paraId="0DADA06F" w14:textId="0776EC12" w:rsidR="00A714C1" w:rsidRPr="00724E4B" w:rsidRDefault="00A714C1" w:rsidP="00E224A0">
            <w:pPr>
              <w:pStyle w:val="ListParagraph"/>
              <w:widowControl w:val="0"/>
              <w:numPr>
                <w:ilvl w:val="0"/>
                <w:numId w:val="7"/>
              </w:numPr>
              <w:shd w:val="clear" w:color="auto" w:fill="FFFFFF" w:themeFill="background1"/>
              <w:ind w:left="457"/>
              <w:jc w:val="left"/>
              <w:rPr>
                <w:sz w:val="20"/>
                <w:szCs w:val="20"/>
              </w:rPr>
            </w:pPr>
            <w:r w:rsidRPr="00724E4B">
              <w:rPr>
                <w:sz w:val="20"/>
                <w:szCs w:val="20"/>
              </w:rPr>
              <w:t>Five training workshops for a total of 250 RAC tech</w:t>
            </w:r>
            <w:r w:rsidR="00C73699" w:rsidRPr="00724E4B">
              <w:rPr>
                <w:sz w:val="20"/>
                <w:szCs w:val="20"/>
              </w:rPr>
              <w:t>n</w:t>
            </w:r>
            <w:r w:rsidRPr="00724E4B">
              <w:rPr>
                <w:sz w:val="20"/>
                <w:szCs w:val="20"/>
              </w:rPr>
              <w:t>icians</w:t>
            </w:r>
            <w:r w:rsidR="00497649" w:rsidRPr="00724E4B">
              <w:rPr>
                <w:sz w:val="20"/>
                <w:szCs w:val="20"/>
              </w:rPr>
              <w:t xml:space="preserve"> with emphasis on </w:t>
            </w:r>
            <w:r w:rsidR="008A6ADA" w:rsidRPr="00724E4B">
              <w:rPr>
                <w:sz w:val="20"/>
                <w:szCs w:val="20"/>
              </w:rPr>
              <w:t>domestic</w:t>
            </w:r>
            <w:r w:rsidR="00AA09B0" w:rsidRPr="00724E4B">
              <w:rPr>
                <w:sz w:val="20"/>
                <w:szCs w:val="20"/>
              </w:rPr>
              <w:t>, c</w:t>
            </w:r>
            <w:r w:rsidR="008A6ADA" w:rsidRPr="00724E4B">
              <w:rPr>
                <w:sz w:val="20"/>
                <w:szCs w:val="20"/>
              </w:rPr>
              <w:t>ommercial</w:t>
            </w:r>
            <w:r w:rsidR="00AA09B0" w:rsidRPr="00724E4B">
              <w:rPr>
                <w:sz w:val="20"/>
                <w:szCs w:val="20"/>
              </w:rPr>
              <w:t xml:space="preserve"> and</w:t>
            </w:r>
            <w:r w:rsidR="008A6ADA" w:rsidRPr="00724E4B">
              <w:rPr>
                <w:sz w:val="20"/>
                <w:szCs w:val="20"/>
              </w:rPr>
              <w:t xml:space="preserve"> industrial refrigeration</w:t>
            </w:r>
            <w:r w:rsidR="00AA09B0" w:rsidRPr="00724E4B">
              <w:rPr>
                <w:sz w:val="20"/>
                <w:szCs w:val="20"/>
              </w:rPr>
              <w:t>.</w:t>
            </w:r>
          </w:p>
        </w:tc>
        <w:tc>
          <w:tcPr>
            <w:tcW w:w="1134" w:type="dxa"/>
          </w:tcPr>
          <w:p w14:paraId="58F07C78" w14:textId="78A5CD35" w:rsidR="00A714C1" w:rsidRPr="00724E4B" w:rsidRDefault="00A714C1" w:rsidP="000E73EE">
            <w:pPr>
              <w:widowControl w:val="0"/>
              <w:jc w:val="center"/>
              <w:rPr>
                <w:sz w:val="20"/>
                <w:szCs w:val="20"/>
              </w:rPr>
            </w:pPr>
            <w:r w:rsidRPr="00724E4B">
              <w:rPr>
                <w:sz w:val="20"/>
                <w:szCs w:val="20"/>
              </w:rPr>
              <w:t>UNIDO</w:t>
            </w:r>
          </w:p>
        </w:tc>
        <w:tc>
          <w:tcPr>
            <w:tcW w:w="992" w:type="dxa"/>
          </w:tcPr>
          <w:p w14:paraId="1CE3DFA3" w14:textId="66A4A8F1" w:rsidR="00A714C1" w:rsidRPr="00724E4B" w:rsidRDefault="00A714C1" w:rsidP="000E73EE">
            <w:pPr>
              <w:widowControl w:val="0"/>
              <w:shd w:val="clear" w:color="auto" w:fill="FFFFFF" w:themeFill="background1"/>
              <w:jc w:val="right"/>
              <w:rPr>
                <w:sz w:val="20"/>
                <w:szCs w:val="20"/>
              </w:rPr>
            </w:pPr>
            <w:r w:rsidRPr="00724E4B">
              <w:rPr>
                <w:sz w:val="20"/>
                <w:szCs w:val="20"/>
              </w:rPr>
              <w:t>70,000</w:t>
            </w:r>
          </w:p>
        </w:tc>
        <w:tc>
          <w:tcPr>
            <w:tcW w:w="1138" w:type="dxa"/>
          </w:tcPr>
          <w:p w14:paraId="6D073419" w14:textId="12011D6A" w:rsidR="00A714C1" w:rsidRPr="00724E4B" w:rsidRDefault="00A714C1" w:rsidP="000E73EE">
            <w:pPr>
              <w:widowControl w:val="0"/>
              <w:shd w:val="clear" w:color="auto" w:fill="FFFFFF" w:themeFill="background1"/>
              <w:jc w:val="right"/>
              <w:rPr>
                <w:sz w:val="20"/>
                <w:szCs w:val="20"/>
              </w:rPr>
            </w:pPr>
            <w:r w:rsidRPr="00724E4B">
              <w:rPr>
                <w:sz w:val="20"/>
                <w:szCs w:val="20"/>
              </w:rPr>
              <w:t>40,000</w:t>
            </w:r>
          </w:p>
        </w:tc>
      </w:tr>
      <w:tr w:rsidR="00A714C1" w:rsidRPr="00724E4B" w14:paraId="043294A0" w14:textId="77777777" w:rsidTr="00422E48">
        <w:tc>
          <w:tcPr>
            <w:tcW w:w="6086" w:type="dxa"/>
          </w:tcPr>
          <w:p w14:paraId="5E58B340" w14:textId="232C4A9B" w:rsidR="00A714C1" w:rsidRPr="00724E4B" w:rsidRDefault="00A714C1" w:rsidP="000E73EE">
            <w:pPr>
              <w:widowControl w:val="0"/>
              <w:shd w:val="clear" w:color="auto" w:fill="FFFFFF" w:themeFill="background1"/>
              <w:jc w:val="left"/>
              <w:rPr>
                <w:sz w:val="20"/>
                <w:szCs w:val="20"/>
              </w:rPr>
            </w:pPr>
            <w:r w:rsidRPr="00724E4B">
              <w:rPr>
                <w:sz w:val="20"/>
                <w:szCs w:val="20"/>
              </w:rPr>
              <w:t>Component 3</w:t>
            </w:r>
            <w:r w:rsidR="004B1001" w:rsidRPr="00724E4B">
              <w:rPr>
                <w:sz w:val="20"/>
                <w:szCs w:val="20"/>
              </w:rPr>
              <w:t>(</w:t>
            </w:r>
            <w:r w:rsidRPr="00724E4B">
              <w:rPr>
                <w:sz w:val="20"/>
                <w:szCs w:val="20"/>
              </w:rPr>
              <w:t>c</w:t>
            </w:r>
            <w:r w:rsidR="004B1001" w:rsidRPr="00724E4B">
              <w:rPr>
                <w:sz w:val="20"/>
                <w:szCs w:val="20"/>
              </w:rPr>
              <w:t>)</w:t>
            </w:r>
            <w:r w:rsidRPr="00724E4B">
              <w:rPr>
                <w:sz w:val="20"/>
                <w:szCs w:val="20"/>
              </w:rPr>
              <w:t xml:space="preserve">: </w:t>
            </w:r>
            <w:r w:rsidR="000E14EE" w:rsidRPr="00724E4B">
              <w:rPr>
                <w:sz w:val="20"/>
                <w:szCs w:val="20"/>
              </w:rPr>
              <w:t>Building</w:t>
            </w:r>
            <w:r w:rsidR="004572C8" w:rsidRPr="00724E4B">
              <w:rPr>
                <w:sz w:val="20"/>
                <w:szCs w:val="20"/>
              </w:rPr>
              <w:t xml:space="preserve"> </w:t>
            </w:r>
            <w:r w:rsidR="000E14EE" w:rsidRPr="00724E4B">
              <w:rPr>
                <w:sz w:val="20"/>
                <w:szCs w:val="20"/>
              </w:rPr>
              <w:t>capacity in the RAC sector</w:t>
            </w:r>
            <w:r w:rsidR="00422E48" w:rsidRPr="00724E4B">
              <w:rPr>
                <w:sz w:val="20"/>
                <w:szCs w:val="20"/>
              </w:rPr>
              <w:t xml:space="preserve"> (</w:t>
            </w:r>
            <w:r w:rsidR="000E14EE" w:rsidRPr="00724E4B">
              <w:rPr>
                <w:sz w:val="20"/>
                <w:szCs w:val="20"/>
              </w:rPr>
              <w:t>upgrading training centre with tools and equipment</w:t>
            </w:r>
            <w:r w:rsidR="00422E48" w:rsidRPr="00724E4B">
              <w:rPr>
                <w:sz w:val="20"/>
                <w:szCs w:val="20"/>
              </w:rPr>
              <w:t>)</w:t>
            </w:r>
            <w:r w:rsidR="000E14EE" w:rsidRPr="00724E4B">
              <w:rPr>
                <w:sz w:val="20"/>
                <w:szCs w:val="20"/>
              </w:rPr>
              <w:t xml:space="preserve"> </w:t>
            </w:r>
          </w:p>
          <w:p w14:paraId="7030D1E0" w14:textId="04FAD705" w:rsidR="00A714C1" w:rsidRPr="00724E4B" w:rsidRDefault="00A714C1" w:rsidP="00E224A0">
            <w:pPr>
              <w:pStyle w:val="ListParagraph"/>
              <w:widowControl w:val="0"/>
              <w:numPr>
                <w:ilvl w:val="0"/>
                <w:numId w:val="7"/>
              </w:numPr>
              <w:shd w:val="clear" w:color="auto" w:fill="FFFFFF" w:themeFill="background1"/>
              <w:ind w:left="457"/>
              <w:jc w:val="left"/>
              <w:rPr>
                <w:sz w:val="20"/>
                <w:szCs w:val="20"/>
              </w:rPr>
            </w:pPr>
            <w:r w:rsidRPr="00724E4B">
              <w:rPr>
                <w:sz w:val="20"/>
                <w:szCs w:val="20"/>
              </w:rPr>
              <w:t xml:space="preserve">Provide equipment and tools for one training centre on flammable </w:t>
            </w:r>
            <w:r w:rsidR="001C44AD" w:rsidRPr="00724E4B">
              <w:rPr>
                <w:sz w:val="20"/>
                <w:szCs w:val="20"/>
              </w:rPr>
              <w:t>r</w:t>
            </w:r>
            <w:r w:rsidRPr="00724E4B">
              <w:rPr>
                <w:sz w:val="20"/>
                <w:szCs w:val="20"/>
              </w:rPr>
              <w:t>efrigerants for residential and commercial stand-alone applications</w:t>
            </w:r>
            <w:r w:rsidR="001C44AD" w:rsidRPr="00724E4B">
              <w:rPr>
                <w:sz w:val="20"/>
                <w:szCs w:val="20"/>
              </w:rPr>
              <w:t>.</w:t>
            </w:r>
            <w:r w:rsidRPr="00724E4B">
              <w:rPr>
                <w:rStyle w:val="FootnoteReference"/>
                <w:sz w:val="20"/>
                <w:szCs w:val="20"/>
              </w:rPr>
              <w:footnoteReference w:id="6"/>
            </w:r>
          </w:p>
        </w:tc>
        <w:tc>
          <w:tcPr>
            <w:tcW w:w="1134" w:type="dxa"/>
          </w:tcPr>
          <w:p w14:paraId="1BF078A9" w14:textId="77777777" w:rsidR="00A714C1" w:rsidRPr="00724E4B" w:rsidRDefault="00A714C1" w:rsidP="000E73EE">
            <w:pPr>
              <w:widowControl w:val="0"/>
              <w:jc w:val="center"/>
              <w:rPr>
                <w:sz w:val="20"/>
                <w:szCs w:val="20"/>
              </w:rPr>
            </w:pPr>
            <w:r w:rsidRPr="00724E4B">
              <w:rPr>
                <w:sz w:val="20"/>
                <w:szCs w:val="20"/>
              </w:rPr>
              <w:t>UNIDO</w:t>
            </w:r>
          </w:p>
        </w:tc>
        <w:tc>
          <w:tcPr>
            <w:tcW w:w="992" w:type="dxa"/>
          </w:tcPr>
          <w:p w14:paraId="7351AFA7" w14:textId="1F1C0E1A" w:rsidR="00A714C1" w:rsidRPr="00724E4B" w:rsidRDefault="00A714C1" w:rsidP="000E73EE">
            <w:pPr>
              <w:widowControl w:val="0"/>
              <w:shd w:val="clear" w:color="auto" w:fill="FFFFFF" w:themeFill="background1"/>
              <w:jc w:val="right"/>
              <w:rPr>
                <w:sz w:val="20"/>
                <w:szCs w:val="20"/>
              </w:rPr>
            </w:pPr>
            <w:r w:rsidRPr="00724E4B">
              <w:rPr>
                <w:sz w:val="20"/>
                <w:szCs w:val="20"/>
              </w:rPr>
              <w:t>53,000</w:t>
            </w:r>
          </w:p>
        </w:tc>
        <w:tc>
          <w:tcPr>
            <w:tcW w:w="1138" w:type="dxa"/>
          </w:tcPr>
          <w:p w14:paraId="1FCC85B8" w14:textId="74960545" w:rsidR="00A714C1" w:rsidRPr="00724E4B" w:rsidRDefault="00A714C1" w:rsidP="000E73EE">
            <w:pPr>
              <w:widowControl w:val="0"/>
              <w:shd w:val="clear" w:color="auto" w:fill="FFFFFF" w:themeFill="background1"/>
              <w:jc w:val="right"/>
              <w:rPr>
                <w:sz w:val="20"/>
                <w:szCs w:val="20"/>
              </w:rPr>
            </w:pPr>
            <w:r w:rsidRPr="00724E4B">
              <w:rPr>
                <w:sz w:val="20"/>
                <w:szCs w:val="20"/>
              </w:rPr>
              <w:t>33,000</w:t>
            </w:r>
          </w:p>
        </w:tc>
      </w:tr>
      <w:tr w:rsidR="00836EBD" w:rsidRPr="00724E4B" w14:paraId="1C8DD271" w14:textId="77777777" w:rsidTr="00422E48">
        <w:tc>
          <w:tcPr>
            <w:tcW w:w="7220" w:type="dxa"/>
            <w:gridSpan w:val="2"/>
          </w:tcPr>
          <w:p w14:paraId="52AD224E" w14:textId="3D5AA9CC" w:rsidR="00836EBD" w:rsidRPr="00724E4B" w:rsidRDefault="00836EBD" w:rsidP="00836EBD">
            <w:pPr>
              <w:widowControl w:val="0"/>
              <w:jc w:val="right"/>
              <w:rPr>
                <w:i/>
                <w:iCs/>
                <w:sz w:val="20"/>
                <w:szCs w:val="20"/>
              </w:rPr>
            </w:pPr>
            <w:r w:rsidRPr="00724E4B">
              <w:rPr>
                <w:i/>
                <w:iCs/>
                <w:sz w:val="20"/>
                <w:szCs w:val="20"/>
              </w:rPr>
              <w:t>Subtotal for component 3</w:t>
            </w:r>
          </w:p>
        </w:tc>
        <w:tc>
          <w:tcPr>
            <w:tcW w:w="992" w:type="dxa"/>
          </w:tcPr>
          <w:p w14:paraId="5709E4B3" w14:textId="0A3F2B19" w:rsidR="00836EBD" w:rsidRPr="00724E4B" w:rsidRDefault="00836EBD" w:rsidP="002D1B61">
            <w:pPr>
              <w:widowControl w:val="0"/>
              <w:shd w:val="clear" w:color="auto" w:fill="FFFFFF" w:themeFill="background1"/>
              <w:jc w:val="right"/>
              <w:rPr>
                <w:i/>
                <w:iCs/>
                <w:sz w:val="20"/>
                <w:szCs w:val="20"/>
              </w:rPr>
            </w:pPr>
            <w:r w:rsidRPr="00724E4B">
              <w:rPr>
                <w:i/>
                <w:iCs/>
                <w:sz w:val="20"/>
                <w:szCs w:val="20"/>
              </w:rPr>
              <w:t>1</w:t>
            </w:r>
            <w:r w:rsidR="006F7F61" w:rsidRPr="00724E4B">
              <w:rPr>
                <w:i/>
                <w:iCs/>
                <w:sz w:val="20"/>
                <w:szCs w:val="20"/>
              </w:rPr>
              <w:t>4</w:t>
            </w:r>
            <w:r w:rsidRPr="00724E4B">
              <w:rPr>
                <w:i/>
                <w:iCs/>
                <w:sz w:val="20"/>
                <w:szCs w:val="20"/>
              </w:rPr>
              <w:t>8,000</w:t>
            </w:r>
          </w:p>
        </w:tc>
        <w:tc>
          <w:tcPr>
            <w:tcW w:w="1138" w:type="dxa"/>
          </w:tcPr>
          <w:p w14:paraId="3197831E" w14:textId="1E5CFBE0" w:rsidR="00836EBD" w:rsidRPr="00724E4B" w:rsidRDefault="006F7F61" w:rsidP="002D1B61">
            <w:pPr>
              <w:widowControl w:val="0"/>
              <w:shd w:val="clear" w:color="auto" w:fill="FFFFFF" w:themeFill="background1"/>
              <w:jc w:val="right"/>
              <w:rPr>
                <w:i/>
                <w:iCs/>
                <w:sz w:val="20"/>
                <w:szCs w:val="20"/>
              </w:rPr>
            </w:pPr>
            <w:r w:rsidRPr="00724E4B">
              <w:rPr>
                <w:i/>
                <w:iCs/>
                <w:sz w:val="20"/>
                <w:szCs w:val="20"/>
              </w:rPr>
              <w:t>94</w:t>
            </w:r>
            <w:r w:rsidR="00836EBD" w:rsidRPr="00724E4B">
              <w:rPr>
                <w:i/>
                <w:iCs/>
                <w:sz w:val="20"/>
                <w:szCs w:val="20"/>
              </w:rPr>
              <w:t>,000</w:t>
            </w:r>
          </w:p>
        </w:tc>
      </w:tr>
      <w:tr w:rsidR="008A1ECF" w:rsidRPr="00724E4B" w14:paraId="1C2EC845" w14:textId="77777777" w:rsidTr="00422E48">
        <w:tc>
          <w:tcPr>
            <w:tcW w:w="6086" w:type="dxa"/>
          </w:tcPr>
          <w:p w14:paraId="346A5630" w14:textId="7C75CB23" w:rsidR="008A1ECF" w:rsidRPr="00724E4B" w:rsidRDefault="008A1ECF" w:rsidP="00EB5FA7">
            <w:pPr>
              <w:widowControl w:val="0"/>
              <w:shd w:val="clear" w:color="auto" w:fill="FFFFFF" w:themeFill="background1"/>
              <w:jc w:val="left"/>
              <w:rPr>
                <w:sz w:val="20"/>
                <w:szCs w:val="20"/>
              </w:rPr>
            </w:pPr>
            <w:r w:rsidRPr="00724E4B">
              <w:rPr>
                <w:sz w:val="20"/>
                <w:szCs w:val="20"/>
              </w:rPr>
              <w:t xml:space="preserve">Component 4: </w:t>
            </w:r>
            <w:r w:rsidR="003C67D2" w:rsidRPr="00724E4B">
              <w:rPr>
                <w:sz w:val="20"/>
                <w:szCs w:val="20"/>
              </w:rPr>
              <w:t>Awareness-raising</w:t>
            </w:r>
            <w:r w:rsidRPr="00724E4B">
              <w:rPr>
                <w:sz w:val="20"/>
                <w:szCs w:val="20"/>
              </w:rPr>
              <w:t xml:space="preserve"> campaign to end</w:t>
            </w:r>
            <w:r w:rsidR="000F7EDD" w:rsidRPr="00724E4B">
              <w:rPr>
                <w:sz w:val="20"/>
                <w:szCs w:val="20"/>
              </w:rPr>
              <w:t xml:space="preserve"> </w:t>
            </w:r>
            <w:r w:rsidRPr="00724E4B">
              <w:rPr>
                <w:sz w:val="20"/>
                <w:szCs w:val="20"/>
              </w:rPr>
              <w:t xml:space="preserve">users and </w:t>
            </w:r>
            <w:r w:rsidR="008E475B" w:rsidRPr="00724E4B">
              <w:rPr>
                <w:sz w:val="20"/>
                <w:szCs w:val="20"/>
              </w:rPr>
              <w:t>small- and medium-sized enterprises (</w:t>
            </w:r>
            <w:r w:rsidRPr="00724E4B">
              <w:rPr>
                <w:sz w:val="20"/>
                <w:szCs w:val="20"/>
              </w:rPr>
              <w:t>SMEs</w:t>
            </w:r>
            <w:r w:rsidR="008E475B" w:rsidRPr="00724E4B">
              <w:rPr>
                <w:sz w:val="20"/>
                <w:szCs w:val="20"/>
              </w:rPr>
              <w:t>)</w:t>
            </w:r>
          </w:p>
          <w:p w14:paraId="1DA47357" w14:textId="71C3FC92" w:rsidR="008A1ECF" w:rsidRPr="00724E4B" w:rsidRDefault="008A1ECF" w:rsidP="00E224A0">
            <w:pPr>
              <w:pStyle w:val="ListParagraph"/>
              <w:widowControl w:val="0"/>
              <w:numPr>
                <w:ilvl w:val="0"/>
                <w:numId w:val="7"/>
              </w:numPr>
              <w:shd w:val="clear" w:color="auto" w:fill="FFFFFF" w:themeFill="background1"/>
              <w:ind w:left="457"/>
              <w:jc w:val="left"/>
              <w:rPr>
                <w:sz w:val="20"/>
                <w:szCs w:val="20"/>
              </w:rPr>
            </w:pPr>
            <w:r w:rsidRPr="00724E4B">
              <w:rPr>
                <w:sz w:val="20"/>
                <w:szCs w:val="20"/>
              </w:rPr>
              <w:t>A</w:t>
            </w:r>
            <w:r w:rsidR="00A609C8" w:rsidRPr="00724E4B">
              <w:rPr>
                <w:sz w:val="20"/>
                <w:szCs w:val="20"/>
              </w:rPr>
              <w:t>n a</w:t>
            </w:r>
            <w:r w:rsidRPr="00724E4B">
              <w:rPr>
                <w:sz w:val="20"/>
                <w:szCs w:val="20"/>
              </w:rPr>
              <w:t>wareness</w:t>
            </w:r>
            <w:r w:rsidR="00A609C8" w:rsidRPr="00724E4B">
              <w:rPr>
                <w:sz w:val="20"/>
                <w:szCs w:val="20"/>
              </w:rPr>
              <w:t>-raising</w:t>
            </w:r>
            <w:r w:rsidRPr="00724E4B">
              <w:rPr>
                <w:sz w:val="20"/>
                <w:szCs w:val="20"/>
              </w:rPr>
              <w:t xml:space="preserve"> campaign</w:t>
            </w:r>
            <w:r w:rsidR="00A609C8" w:rsidRPr="00724E4B">
              <w:rPr>
                <w:sz w:val="20"/>
                <w:szCs w:val="20"/>
              </w:rPr>
              <w:t xml:space="preserve"> with four</w:t>
            </w:r>
            <w:r w:rsidRPr="00724E4B">
              <w:rPr>
                <w:sz w:val="20"/>
                <w:szCs w:val="20"/>
              </w:rPr>
              <w:t xml:space="preserve"> target</w:t>
            </w:r>
            <w:r w:rsidR="00A609C8" w:rsidRPr="00724E4B">
              <w:rPr>
                <w:sz w:val="20"/>
                <w:szCs w:val="20"/>
              </w:rPr>
              <w:t xml:space="preserve">ed information events for </w:t>
            </w:r>
            <w:r w:rsidRPr="00724E4B">
              <w:rPr>
                <w:sz w:val="20"/>
                <w:szCs w:val="20"/>
              </w:rPr>
              <w:t>refrigeration end users and SMEs on the safe use, availability and energy efficiency of alternative technologies and encourage replacement of high</w:t>
            </w:r>
            <w:r w:rsidRPr="00724E4B">
              <w:rPr>
                <w:sz w:val="20"/>
                <w:szCs w:val="20"/>
              </w:rPr>
              <w:noBreakHyphen/>
              <w:t>GWP HFC equipment.</w:t>
            </w:r>
          </w:p>
        </w:tc>
        <w:tc>
          <w:tcPr>
            <w:tcW w:w="1134" w:type="dxa"/>
          </w:tcPr>
          <w:p w14:paraId="48E995EA" w14:textId="71578183" w:rsidR="008A1ECF" w:rsidRPr="00724E4B" w:rsidRDefault="008A1ECF">
            <w:pPr>
              <w:widowControl w:val="0"/>
              <w:jc w:val="center"/>
              <w:rPr>
                <w:sz w:val="20"/>
                <w:szCs w:val="20"/>
                <w:lang w:val="en-GB"/>
              </w:rPr>
            </w:pPr>
            <w:r w:rsidRPr="00724E4B">
              <w:rPr>
                <w:sz w:val="20"/>
                <w:szCs w:val="20"/>
                <w:lang w:val="en-GB"/>
              </w:rPr>
              <w:t>UNIDO</w:t>
            </w:r>
          </w:p>
        </w:tc>
        <w:tc>
          <w:tcPr>
            <w:tcW w:w="992" w:type="dxa"/>
          </w:tcPr>
          <w:p w14:paraId="44290C85" w14:textId="746D7504" w:rsidR="008A1ECF" w:rsidRPr="00724E4B" w:rsidRDefault="008A1ECF">
            <w:pPr>
              <w:widowControl w:val="0"/>
              <w:shd w:val="clear" w:color="auto" w:fill="FFFFFF" w:themeFill="background1"/>
              <w:jc w:val="right"/>
              <w:rPr>
                <w:sz w:val="20"/>
                <w:szCs w:val="20"/>
              </w:rPr>
            </w:pPr>
            <w:r w:rsidRPr="00724E4B">
              <w:rPr>
                <w:sz w:val="20"/>
                <w:szCs w:val="20"/>
              </w:rPr>
              <w:t>20,000</w:t>
            </w:r>
          </w:p>
        </w:tc>
        <w:tc>
          <w:tcPr>
            <w:tcW w:w="1138" w:type="dxa"/>
          </w:tcPr>
          <w:p w14:paraId="75D23456" w14:textId="2B4BE637" w:rsidR="008A1ECF" w:rsidRPr="00724E4B" w:rsidRDefault="008A1ECF">
            <w:pPr>
              <w:widowControl w:val="0"/>
              <w:shd w:val="clear" w:color="auto" w:fill="FFFFFF" w:themeFill="background1"/>
              <w:jc w:val="right"/>
              <w:rPr>
                <w:sz w:val="20"/>
                <w:szCs w:val="20"/>
              </w:rPr>
            </w:pPr>
            <w:r w:rsidRPr="00724E4B">
              <w:rPr>
                <w:sz w:val="20"/>
                <w:szCs w:val="20"/>
              </w:rPr>
              <w:t>10,000</w:t>
            </w:r>
          </w:p>
        </w:tc>
      </w:tr>
      <w:tr w:rsidR="00A714C1" w:rsidRPr="00724E4B" w14:paraId="0B9493E7" w14:textId="77777777" w:rsidTr="00422E48">
        <w:tc>
          <w:tcPr>
            <w:tcW w:w="6086" w:type="dxa"/>
          </w:tcPr>
          <w:p w14:paraId="6FFA710F" w14:textId="43ED2A1F" w:rsidR="0096423B" w:rsidRPr="00724E4B" w:rsidRDefault="00A714C1" w:rsidP="000E73EE">
            <w:pPr>
              <w:widowControl w:val="0"/>
              <w:shd w:val="clear" w:color="auto" w:fill="FFFFFF" w:themeFill="background1"/>
              <w:jc w:val="left"/>
              <w:rPr>
                <w:sz w:val="20"/>
                <w:szCs w:val="20"/>
              </w:rPr>
            </w:pPr>
            <w:r w:rsidRPr="00724E4B">
              <w:rPr>
                <w:sz w:val="20"/>
                <w:szCs w:val="20"/>
              </w:rPr>
              <w:t xml:space="preserve">Component </w:t>
            </w:r>
            <w:r w:rsidR="008A1ECF" w:rsidRPr="00724E4B">
              <w:rPr>
                <w:sz w:val="20"/>
                <w:szCs w:val="20"/>
              </w:rPr>
              <w:t>5</w:t>
            </w:r>
            <w:r w:rsidRPr="00724E4B">
              <w:rPr>
                <w:sz w:val="20"/>
                <w:szCs w:val="20"/>
              </w:rPr>
              <w:t xml:space="preserve">: </w:t>
            </w:r>
            <w:r w:rsidR="003C67D2" w:rsidRPr="00724E4B">
              <w:rPr>
                <w:sz w:val="20"/>
                <w:szCs w:val="20"/>
              </w:rPr>
              <w:t>Capacity-building</w:t>
            </w:r>
            <w:r w:rsidR="0096423B" w:rsidRPr="00724E4B">
              <w:rPr>
                <w:sz w:val="20"/>
                <w:szCs w:val="20"/>
              </w:rPr>
              <w:t xml:space="preserve"> in the MAC sector</w:t>
            </w:r>
          </w:p>
          <w:p w14:paraId="4490F24E" w14:textId="730D1484" w:rsidR="00A714C1" w:rsidRPr="00724E4B" w:rsidRDefault="005B3A4C" w:rsidP="00E224A0">
            <w:pPr>
              <w:pStyle w:val="ListParagraph"/>
              <w:widowControl w:val="0"/>
              <w:numPr>
                <w:ilvl w:val="0"/>
                <w:numId w:val="7"/>
              </w:numPr>
              <w:shd w:val="clear" w:color="auto" w:fill="FFFFFF" w:themeFill="background1"/>
              <w:ind w:left="457"/>
              <w:jc w:val="left"/>
              <w:rPr>
                <w:sz w:val="20"/>
                <w:szCs w:val="20"/>
              </w:rPr>
            </w:pPr>
            <w:r w:rsidRPr="00724E4B">
              <w:rPr>
                <w:sz w:val="20"/>
                <w:szCs w:val="20"/>
              </w:rPr>
              <w:t>Development of</w:t>
            </w:r>
            <w:r w:rsidR="006E6693" w:rsidRPr="00724E4B">
              <w:rPr>
                <w:sz w:val="20"/>
                <w:szCs w:val="20"/>
              </w:rPr>
              <w:t xml:space="preserve"> </w:t>
            </w:r>
            <w:r w:rsidRPr="00724E4B">
              <w:rPr>
                <w:sz w:val="20"/>
                <w:szCs w:val="20"/>
              </w:rPr>
              <w:t>a MAC servicing training manual</w:t>
            </w:r>
            <w:r w:rsidR="00822432" w:rsidRPr="00724E4B">
              <w:rPr>
                <w:sz w:val="20"/>
                <w:szCs w:val="20"/>
              </w:rPr>
              <w:t xml:space="preserve"> on good pra</w:t>
            </w:r>
            <w:r w:rsidR="006875E7" w:rsidRPr="00724E4B">
              <w:rPr>
                <w:sz w:val="20"/>
                <w:szCs w:val="20"/>
              </w:rPr>
              <w:t>c</w:t>
            </w:r>
            <w:r w:rsidR="00822432" w:rsidRPr="00724E4B">
              <w:rPr>
                <w:sz w:val="20"/>
                <w:szCs w:val="20"/>
              </w:rPr>
              <w:t>tices</w:t>
            </w:r>
            <w:r w:rsidR="006E6693" w:rsidRPr="00724E4B">
              <w:rPr>
                <w:sz w:val="20"/>
                <w:szCs w:val="20"/>
              </w:rPr>
              <w:t xml:space="preserve"> </w:t>
            </w:r>
            <w:r w:rsidR="000A7801" w:rsidRPr="00724E4B">
              <w:rPr>
                <w:sz w:val="20"/>
                <w:szCs w:val="20"/>
              </w:rPr>
              <w:t>(US $5,000)</w:t>
            </w:r>
            <w:r w:rsidR="001C44AD" w:rsidRPr="00724E4B">
              <w:rPr>
                <w:sz w:val="20"/>
                <w:szCs w:val="20"/>
              </w:rPr>
              <w:t>;</w:t>
            </w:r>
          </w:p>
          <w:p w14:paraId="0314FB5C" w14:textId="475BB26F" w:rsidR="006E6693" w:rsidRPr="00724E4B" w:rsidRDefault="006E6693" w:rsidP="00E224A0">
            <w:pPr>
              <w:pStyle w:val="ListParagraph"/>
              <w:widowControl w:val="0"/>
              <w:numPr>
                <w:ilvl w:val="0"/>
                <w:numId w:val="7"/>
              </w:numPr>
              <w:shd w:val="clear" w:color="auto" w:fill="FFFFFF" w:themeFill="background1"/>
              <w:ind w:left="457"/>
              <w:jc w:val="left"/>
              <w:rPr>
                <w:sz w:val="20"/>
                <w:szCs w:val="20"/>
              </w:rPr>
            </w:pPr>
            <w:r w:rsidRPr="00724E4B">
              <w:rPr>
                <w:sz w:val="20"/>
                <w:szCs w:val="20"/>
              </w:rPr>
              <w:t xml:space="preserve">Procure </w:t>
            </w:r>
            <w:r w:rsidR="00AF3C75" w:rsidRPr="00724E4B">
              <w:rPr>
                <w:sz w:val="20"/>
                <w:szCs w:val="20"/>
              </w:rPr>
              <w:t xml:space="preserve">five </w:t>
            </w:r>
            <w:r w:rsidRPr="00724E4B">
              <w:rPr>
                <w:sz w:val="20"/>
                <w:szCs w:val="20"/>
              </w:rPr>
              <w:t>MAC servicing tool kit</w:t>
            </w:r>
            <w:r w:rsidR="0034646D" w:rsidRPr="00724E4B">
              <w:rPr>
                <w:sz w:val="20"/>
                <w:szCs w:val="20"/>
              </w:rPr>
              <w:t>s</w:t>
            </w:r>
            <w:r w:rsidR="00107299" w:rsidRPr="00724E4B">
              <w:rPr>
                <w:rStyle w:val="FootnoteReference"/>
                <w:sz w:val="20"/>
                <w:szCs w:val="20"/>
              </w:rPr>
              <w:footnoteReference w:id="7"/>
            </w:r>
            <w:r w:rsidR="000A7801" w:rsidRPr="00724E4B">
              <w:rPr>
                <w:sz w:val="20"/>
                <w:szCs w:val="20"/>
              </w:rPr>
              <w:t xml:space="preserve"> (US $40,000)</w:t>
            </w:r>
            <w:r w:rsidR="001C44AD" w:rsidRPr="00724E4B">
              <w:rPr>
                <w:sz w:val="20"/>
                <w:szCs w:val="20"/>
              </w:rPr>
              <w:t>;</w:t>
            </w:r>
            <w:r w:rsidR="001A0623" w:rsidRPr="00724E4B">
              <w:rPr>
                <w:sz w:val="20"/>
                <w:szCs w:val="20"/>
              </w:rPr>
              <w:t xml:space="preserve"> and</w:t>
            </w:r>
          </w:p>
          <w:p w14:paraId="0B3CF8E8" w14:textId="41E3B10F" w:rsidR="0034646D" w:rsidRPr="00724E4B" w:rsidRDefault="0034646D" w:rsidP="00E224A0">
            <w:pPr>
              <w:pStyle w:val="ListParagraph"/>
              <w:widowControl w:val="0"/>
              <w:numPr>
                <w:ilvl w:val="0"/>
                <w:numId w:val="7"/>
              </w:numPr>
              <w:shd w:val="clear" w:color="auto" w:fill="FFFFFF" w:themeFill="background1"/>
              <w:ind w:left="457"/>
              <w:jc w:val="left"/>
              <w:rPr>
                <w:sz w:val="20"/>
                <w:szCs w:val="20"/>
              </w:rPr>
            </w:pPr>
            <w:r w:rsidRPr="00724E4B">
              <w:rPr>
                <w:sz w:val="20"/>
                <w:szCs w:val="20"/>
              </w:rPr>
              <w:t xml:space="preserve">Conduct </w:t>
            </w:r>
            <w:r w:rsidR="00395328" w:rsidRPr="00724E4B">
              <w:rPr>
                <w:sz w:val="20"/>
                <w:szCs w:val="20"/>
              </w:rPr>
              <w:t>two</w:t>
            </w:r>
            <w:r w:rsidRPr="00724E4B">
              <w:rPr>
                <w:sz w:val="20"/>
                <w:szCs w:val="20"/>
              </w:rPr>
              <w:t xml:space="preserve"> training workshop</w:t>
            </w:r>
            <w:r w:rsidR="00395328" w:rsidRPr="00724E4B">
              <w:rPr>
                <w:sz w:val="20"/>
                <w:szCs w:val="20"/>
              </w:rPr>
              <w:t>s</w:t>
            </w:r>
            <w:r w:rsidR="006875E7" w:rsidRPr="00724E4B">
              <w:rPr>
                <w:sz w:val="20"/>
                <w:szCs w:val="20"/>
              </w:rPr>
              <w:t xml:space="preserve"> </w:t>
            </w:r>
            <w:r w:rsidRPr="00724E4B">
              <w:rPr>
                <w:sz w:val="20"/>
                <w:szCs w:val="20"/>
              </w:rPr>
              <w:t>for MAC technician in</w:t>
            </w:r>
            <w:r w:rsidR="000A7801" w:rsidRPr="00724E4B">
              <w:rPr>
                <w:sz w:val="20"/>
                <w:szCs w:val="20"/>
              </w:rPr>
              <w:t>s</w:t>
            </w:r>
            <w:r w:rsidR="00395328" w:rsidRPr="00724E4B">
              <w:rPr>
                <w:sz w:val="20"/>
                <w:szCs w:val="20"/>
              </w:rPr>
              <w:t>tr</w:t>
            </w:r>
            <w:r w:rsidRPr="00724E4B">
              <w:rPr>
                <w:sz w:val="20"/>
                <w:szCs w:val="20"/>
              </w:rPr>
              <w:t>uctors</w:t>
            </w:r>
            <w:r w:rsidR="000A7801" w:rsidRPr="00724E4B">
              <w:rPr>
                <w:sz w:val="20"/>
                <w:szCs w:val="20"/>
              </w:rPr>
              <w:t xml:space="preserve"> (US $5,000)</w:t>
            </w:r>
            <w:r w:rsidR="001C44AD" w:rsidRPr="00724E4B">
              <w:rPr>
                <w:sz w:val="20"/>
                <w:szCs w:val="20"/>
              </w:rPr>
              <w:t>.</w:t>
            </w:r>
          </w:p>
        </w:tc>
        <w:tc>
          <w:tcPr>
            <w:tcW w:w="1134" w:type="dxa"/>
          </w:tcPr>
          <w:p w14:paraId="3D258D5C" w14:textId="77777777" w:rsidR="00A714C1" w:rsidRPr="00724E4B" w:rsidRDefault="00A714C1" w:rsidP="000E73EE">
            <w:pPr>
              <w:widowControl w:val="0"/>
              <w:jc w:val="center"/>
              <w:rPr>
                <w:sz w:val="20"/>
                <w:szCs w:val="20"/>
                <w:lang w:val="en-GB"/>
              </w:rPr>
            </w:pPr>
            <w:r w:rsidRPr="00724E4B">
              <w:rPr>
                <w:sz w:val="20"/>
                <w:szCs w:val="20"/>
                <w:lang w:val="en-GB"/>
              </w:rPr>
              <w:t>UNIDO</w:t>
            </w:r>
          </w:p>
        </w:tc>
        <w:tc>
          <w:tcPr>
            <w:tcW w:w="992" w:type="dxa"/>
          </w:tcPr>
          <w:p w14:paraId="64ACDB49" w14:textId="77777777" w:rsidR="00A714C1" w:rsidRPr="00724E4B" w:rsidRDefault="00A714C1" w:rsidP="000E73EE">
            <w:pPr>
              <w:widowControl w:val="0"/>
              <w:shd w:val="clear" w:color="auto" w:fill="FFFFFF" w:themeFill="background1"/>
              <w:jc w:val="right"/>
              <w:rPr>
                <w:sz w:val="20"/>
                <w:szCs w:val="20"/>
              </w:rPr>
            </w:pPr>
            <w:r w:rsidRPr="00724E4B">
              <w:rPr>
                <w:sz w:val="20"/>
                <w:szCs w:val="20"/>
              </w:rPr>
              <w:t>50,000</w:t>
            </w:r>
          </w:p>
        </w:tc>
        <w:tc>
          <w:tcPr>
            <w:tcW w:w="1138" w:type="dxa"/>
          </w:tcPr>
          <w:p w14:paraId="566569B1" w14:textId="48AB7E36" w:rsidR="00A714C1" w:rsidRPr="00724E4B" w:rsidRDefault="00A714C1" w:rsidP="000E73EE">
            <w:pPr>
              <w:widowControl w:val="0"/>
              <w:shd w:val="clear" w:color="auto" w:fill="FFFFFF" w:themeFill="background1"/>
              <w:jc w:val="right"/>
              <w:rPr>
                <w:sz w:val="20"/>
                <w:szCs w:val="20"/>
              </w:rPr>
            </w:pPr>
            <w:r w:rsidRPr="00724E4B">
              <w:rPr>
                <w:sz w:val="20"/>
                <w:szCs w:val="20"/>
              </w:rPr>
              <w:t>2</w:t>
            </w:r>
            <w:r w:rsidR="00BE35D9" w:rsidRPr="00724E4B">
              <w:rPr>
                <w:sz w:val="20"/>
                <w:szCs w:val="20"/>
              </w:rPr>
              <w:t>9</w:t>
            </w:r>
            <w:r w:rsidRPr="00724E4B">
              <w:rPr>
                <w:sz w:val="20"/>
                <w:szCs w:val="20"/>
              </w:rPr>
              <w:t>,000</w:t>
            </w:r>
          </w:p>
        </w:tc>
      </w:tr>
      <w:tr w:rsidR="00A714C1" w:rsidRPr="00724E4B" w14:paraId="7014BFF6" w14:textId="77777777" w:rsidTr="00422E48">
        <w:tc>
          <w:tcPr>
            <w:tcW w:w="6086" w:type="dxa"/>
          </w:tcPr>
          <w:p w14:paraId="64A7EDFD" w14:textId="64DC5BB9" w:rsidR="00A714C1" w:rsidRPr="00724E4B" w:rsidRDefault="00A714C1" w:rsidP="00BD46B4">
            <w:pPr>
              <w:keepNext/>
              <w:jc w:val="left"/>
              <w:rPr>
                <w:sz w:val="20"/>
                <w:szCs w:val="20"/>
              </w:rPr>
            </w:pPr>
            <w:r w:rsidRPr="00724E4B">
              <w:rPr>
                <w:sz w:val="20"/>
                <w:szCs w:val="20"/>
              </w:rPr>
              <w:lastRenderedPageBreak/>
              <w:t xml:space="preserve">Component </w:t>
            </w:r>
            <w:r w:rsidR="008A1ECF" w:rsidRPr="00724E4B">
              <w:rPr>
                <w:sz w:val="20"/>
                <w:szCs w:val="20"/>
              </w:rPr>
              <w:t>6</w:t>
            </w:r>
            <w:r w:rsidRPr="00724E4B">
              <w:rPr>
                <w:sz w:val="20"/>
                <w:szCs w:val="20"/>
              </w:rPr>
              <w:t>: Project management activities</w:t>
            </w:r>
          </w:p>
          <w:p w14:paraId="1961E90A" w14:textId="23D92531" w:rsidR="00A714C1" w:rsidRPr="00724E4B" w:rsidRDefault="00A714C1" w:rsidP="00BD46B4">
            <w:pPr>
              <w:pStyle w:val="ListParagraph"/>
              <w:keepNext/>
              <w:numPr>
                <w:ilvl w:val="0"/>
                <w:numId w:val="7"/>
              </w:numPr>
              <w:shd w:val="clear" w:color="auto" w:fill="FFFFFF" w:themeFill="background1"/>
              <w:ind w:left="457"/>
              <w:jc w:val="left"/>
              <w:rPr>
                <w:sz w:val="20"/>
                <w:szCs w:val="20"/>
              </w:rPr>
            </w:pPr>
            <w:r w:rsidRPr="00724E4B">
              <w:rPr>
                <w:sz w:val="20"/>
                <w:szCs w:val="20"/>
              </w:rPr>
              <w:t xml:space="preserve">Coordination and management of KIP </w:t>
            </w:r>
            <w:r w:rsidR="006875E7" w:rsidRPr="00724E4B">
              <w:rPr>
                <w:sz w:val="20"/>
                <w:szCs w:val="20"/>
              </w:rPr>
              <w:t>i</w:t>
            </w:r>
            <w:r w:rsidRPr="00724E4B">
              <w:rPr>
                <w:sz w:val="20"/>
                <w:szCs w:val="20"/>
              </w:rPr>
              <w:t>mplementation (see paragraph 2</w:t>
            </w:r>
            <w:r w:rsidR="00422E48" w:rsidRPr="00724E4B">
              <w:rPr>
                <w:sz w:val="20"/>
                <w:szCs w:val="20"/>
              </w:rPr>
              <w:t>6</w:t>
            </w:r>
            <w:r w:rsidRPr="00724E4B">
              <w:rPr>
                <w:sz w:val="20"/>
                <w:szCs w:val="20"/>
              </w:rPr>
              <w:t>)</w:t>
            </w:r>
            <w:r w:rsidR="001A0623" w:rsidRPr="00724E4B">
              <w:rPr>
                <w:sz w:val="20"/>
                <w:szCs w:val="20"/>
              </w:rPr>
              <w:t>.</w:t>
            </w:r>
            <w:r w:rsidRPr="00724E4B">
              <w:rPr>
                <w:sz w:val="20"/>
                <w:szCs w:val="20"/>
              </w:rPr>
              <w:t xml:space="preserve"> </w:t>
            </w:r>
          </w:p>
        </w:tc>
        <w:tc>
          <w:tcPr>
            <w:tcW w:w="1134" w:type="dxa"/>
          </w:tcPr>
          <w:p w14:paraId="5C35EE36" w14:textId="77777777" w:rsidR="00A714C1" w:rsidRPr="00724E4B" w:rsidRDefault="00A714C1" w:rsidP="00BD46B4">
            <w:pPr>
              <w:keepNext/>
              <w:jc w:val="center"/>
              <w:rPr>
                <w:sz w:val="20"/>
                <w:szCs w:val="20"/>
              </w:rPr>
            </w:pPr>
            <w:r w:rsidRPr="00724E4B">
              <w:rPr>
                <w:sz w:val="20"/>
                <w:szCs w:val="20"/>
              </w:rPr>
              <w:t>UNIDO</w:t>
            </w:r>
          </w:p>
        </w:tc>
        <w:tc>
          <w:tcPr>
            <w:tcW w:w="992" w:type="dxa"/>
          </w:tcPr>
          <w:p w14:paraId="1C0075B2" w14:textId="21801953" w:rsidR="00A714C1" w:rsidRPr="00724E4B" w:rsidRDefault="000B0654" w:rsidP="00BD46B4">
            <w:pPr>
              <w:keepNext/>
              <w:shd w:val="clear" w:color="auto" w:fill="FFFFFF" w:themeFill="background1"/>
              <w:jc w:val="right"/>
              <w:rPr>
                <w:sz w:val="20"/>
                <w:szCs w:val="20"/>
              </w:rPr>
            </w:pPr>
            <w:r w:rsidRPr="00724E4B">
              <w:rPr>
                <w:sz w:val="20"/>
                <w:szCs w:val="20"/>
              </w:rPr>
              <w:t>20,000</w:t>
            </w:r>
          </w:p>
        </w:tc>
        <w:tc>
          <w:tcPr>
            <w:tcW w:w="1138" w:type="dxa"/>
          </w:tcPr>
          <w:p w14:paraId="58AFEC9A" w14:textId="1F84B8FE" w:rsidR="00A714C1" w:rsidRPr="00724E4B" w:rsidRDefault="008A360B" w:rsidP="00BD46B4">
            <w:pPr>
              <w:keepNext/>
              <w:shd w:val="clear" w:color="auto" w:fill="FFFFFF" w:themeFill="background1"/>
              <w:jc w:val="right"/>
              <w:rPr>
                <w:sz w:val="20"/>
                <w:szCs w:val="20"/>
              </w:rPr>
            </w:pPr>
            <w:r w:rsidRPr="00724E4B">
              <w:rPr>
                <w:sz w:val="20"/>
                <w:szCs w:val="20"/>
              </w:rPr>
              <w:t>5</w:t>
            </w:r>
            <w:r w:rsidR="00A714C1" w:rsidRPr="00724E4B">
              <w:rPr>
                <w:sz w:val="20"/>
                <w:szCs w:val="20"/>
              </w:rPr>
              <w:t>,000</w:t>
            </w:r>
          </w:p>
        </w:tc>
      </w:tr>
      <w:tr w:rsidR="005D3114" w:rsidRPr="00724E4B" w14:paraId="79A0BCCC" w14:textId="77777777" w:rsidTr="00422E48">
        <w:tc>
          <w:tcPr>
            <w:tcW w:w="7220" w:type="dxa"/>
            <w:gridSpan w:val="2"/>
          </w:tcPr>
          <w:p w14:paraId="32C8B07A" w14:textId="65DCFB59" w:rsidR="005D3114" w:rsidRPr="00724E4B" w:rsidRDefault="005D3114" w:rsidP="00BD46B4">
            <w:pPr>
              <w:keepNext/>
              <w:jc w:val="right"/>
              <w:rPr>
                <w:b/>
                <w:bCs/>
                <w:sz w:val="20"/>
                <w:szCs w:val="20"/>
              </w:rPr>
            </w:pPr>
            <w:r w:rsidRPr="00724E4B">
              <w:rPr>
                <w:b/>
                <w:bCs/>
                <w:sz w:val="20"/>
                <w:szCs w:val="20"/>
              </w:rPr>
              <w:t>Subtotal for UNIDO</w:t>
            </w:r>
          </w:p>
        </w:tc>
        <w:tc>
          <w:tcPr>
            <w:tcW w:w="992" w:type="dxa"/>
          </w:tcPr>
          <w:p w14:paraId="58271049" w14:textId="52FE9640" w:rsidR="005D3114" w:rsidRPr="00724E4B" w:rsidRDefault="005D3114" w:rsidP="00BD46B4">
            <w:pPr>
              <w:keepNext/>
              <w:jc w:val="right"/>
              <w:rPr>
                <w:b/>
                <w:bCs/>
                <w:sz w:val="20"/>
                <w:szCs w:val="20"/>
              </w:rPr>
            </w:pPr>
            <w:r w:rsidRPr="00724E4B">
              <w:rPr>
                <w:b/>
                <w:bCs/>
                <w:sz w:val="20"/>
                <w:szCs w:val="20"/>
              </w:rPr>
              <w:t>268,000</w:t>
            </w:r>
          </w:p>
        </w:tc>
        <w:tc>
          <w:tcPr>
            <w:tcW w:w="1138" w:type="dxa"/>
          </w:tcPr>
          <w:p w14:paraId="6DA8A3CC" w14:textId="2666CF50" w:rsidR="005D3114" w:rsidRPr="00724E4B" w:rsidRDefault="005D3114" w:rsidP="00BD46B4">
            <w:pPr>
              <w:keepNext/>
              <w:jc w:val="right"/>
              <w:rPr>
                <w:b/>
                <w:bCs/>
                <w:sz w:val="20"/>
                <w:szCs w:val="20"/>
              </w:rPr>
            </w:pPr>
            <w:r w:rsidRPr="00724E4B">
              <w:rPr>
                <w:b/>
                <w:bCs/>
                <w:sz w:val="20"/>
                <w:szCs w:val="20"/>
              </w:rPr>
              <w:t>165,000</w:t>
            </w:r>
          </w:p>
        </w:tc>
      </w:tr>
      <w:tr w:rsidR="005D3114" w:rsidRPr="00724E4B" w14:paraId="7803BEE4" w14:textId="77777777" w:rsidTr="00422E48">
        <w:tc>
          <w:tcPr>
            <w:tcW w:w="7220" w:type="dxa"/>
            <w:gridSpan w:val="2"/>
          </w:tcPr>
          <w:p w14:paraId="5C739905" w14:textId="69D74EE0" w:rsidR="005D3114" w:rsidRPr="00724E4B" w:rsidRDefault="005D3114" w:rsidP="000E73EE">
            <w:pPr>
              <w:widowControl w:val="0"/>
              <w:jc w:val="right"/>
              <w:rPr>
                <w:b/>
                <w:bCs/>
                <w:sz w:val="20"/>
                <w:szCs w:val="20"/>
              </w:rPr>
            </w:pPr>
            <w:r w:rsidRPr="00724E4B">
              <w:rPr>
                <w:b/>
                <w:bCs/>
                <w:sz w:val="20"/>
                <w:szCs w:val="20"/>
              </w:rPr>
              <w:t>Subtotal for UNEP</w:t>
            </w:r>
          </w:p>
        </w:tc>
        <w:tc>
          <w:tcPr>
            <w:tcW w:w="992" w:type="dxa"/>
          </w:tcPr>
          <w:p w14:paraId="59C2382C" w14:textId="2382A5BE" w:rsidR="005D3114" w:rsidRPr="00724E4B" w:rsidRDefault="005D3114" w:rsidP="000E73EE">
            <w:pPr>
              <w:widowControl w:val="0"/>
              <w:jc w:val="right"/>
              <w:rPr>
                <w:b/>
                <w:bCs/>
                <w:sz w:val="20"/>
                <w:szCs w:val="20"/>
              </w:rPr>
            </w:pPr>
            <w:r w:rsidRPr="00724E4B">
              <w:rPr>
                <w:b/>
                <w:bCs/>
                <w:sz w:val="20"/>
                <w:szCs w:val="20"/>
              </w:rPr>
              <w:t>92,000</w:t>
            </w:r>
          </w:p>
        </w:tc>
        <w:tc>
          <w:tcPr>
            <w:tcW w:w="1138" w:type="dxa"/>
          </w:tcPr>
          <w:p w14:paraId="0AF1C448" w14:textId="6FC783D8" w:rsidR="005D3114" w:rsidRPr="00724E4B" w:rsidRDefault="005D3114" w:rsidP="000E73EE">
            <w:pPr>
              <w:widowControl w:val="0"/>
              <w:jc w:val="right"/>
              <w:rPr>
                <w:b/>
                <w:bCs/>
                <w:sz w:val="20"/>
                <w:szCs w:val="20"/>
              </w:rPr>
            </w:pPr>
            <w:r w:rsidRPr="00724E4B">
              <w:rPr>
                <w:b/>
                <w:bCs/>
                <w:sz w:val="20"/>
                <w:szCs w:val="20"/>
              </w:rPr>
              <w:t>51,000</w:t>
            </w:r>
          </w:p>
        </w:tc>
      </w:tr>
      <w:tr w:rsidR="005D3114" w:rsidRPr="00724E4B" w14:paraId="1F56F2A0" w14:textId="77777777" w:rsidTr="00422E48">
        <w:tc>
          <w:tcPr>
            <w:tcW w:w="7220" w:type="dxa"/>
            <w:gridSpan w:val="2"/>
          </w:tcPr>
          <w:p w14:paraId="3B6CD5CB" w14:textId="2F529C72" w:rsidR="005D3114" w:rsidRPr="00724E4B" w:rsidRDefault="005D3114" w:rsidP="000E73EE">
            <w:pPr>
              <w:widowControl w:val="0"/>
              <w:shd w:val="clear" w:color="auto" w:fill="FFFFFF" w:themeFill="background1"/>
              <w:jc w:val="right"/>
              <w:rPr>
                <w:sz w:val="20"/>
                <w:szCs w:val="20"/>
              </w:rPr>
            </w:pPr>
            <w:r w:rsidRPr="00724E4B">
              <w:rPr>
                <w:b/>
                <w:bCs/>
                <w:sz w:val="20"/>
                <w:szCs w:val="20"/>
              </w:rPr>
              <w:t>Total</w:t>
            </w:r>
          </w:p>
        </w:tc>
        <w:tc>
          <w:tcPr>
            <w:tcW w:w="992" w:type="dxa"/>
          </w:tcPr>
          <w:p w14:paraId="59529786" w14:textId="239F07A3" w:rsidR="005D3114" w:rsidRPr="00724E4B" w:rsidRDefault="005D3114" w:rsidP="000E73EE">
            <w:pPr>
              <w:widowControl w:val="0"/>
              <w:shd w:val="clear" w:color="auto" w:fill="FFFFFF" w:themeFill="background1"/>
              <w:jc w:val="right"/>
              <w:rPr>
                <w:b/>
                <w:bCs/>
                <w:sz w:val="20"/>
                <w:szCs w:val="20"/>
              </w:rPr>
            </w:pPr>
            <w:r w:rsidRPr="00724E4B">
              <w:rPr>
                <w:b/>
                <w:bCs/>
                <w:sz w:val="20"/>
                <w:szCs w:val="20"/>
              </w:rPr>
              <w:t>360,000</w:t>
            </w:r>
          </w:p>
        </w:tc>
        <w:tc>
          <w:tcPr>
            <w:tcW w:w="1138" w:type="dxa"/>
          </w:tcPr>
          <w:p w14:paraId="508BD428" w14:textId="798D69EC" w:rsidR="005D3114" w:rsidRPr="00724E4B" w:rsidRDefault="005D3114" w:rsidP="000E73EE">
            <w:pPr>
              <w:widowControl w:val="0"/>
              <w:shd w:val="clear" w:color="auto" w:fill="FFFFFF" w:themeFill="background1"/>
              <w:jc w:val="right"/>
              <w:rPr>
                <w:b/>
                <w:bCs/>
                <w:sz w:val="20"/>
                <w:szCs w:val="20"/>
              </w:rPr>
            </w:pPr>
            <w:r w:rsidRPr="00724E4B">
              <w:rPr>
                <w:b/>
                <w:bCs/>
                <w:sz w:val="20"/>
                <w:szCs w:val="20"/>
              </w:rPr>
              <w:t>216,000</w:t>
            </w:r>
          </w:p>
        </w:tc>
      </w:tr>
    </w:tbl>
    <w:p w14:paraId="7C15E70A" w14:textId="77777777" w:rsidR="00711BE6" w:rsidRPr="00724E4B" w:rsidRDefault="00711BE6" w:rsidP="00711BE6">
      <w:pPr>
        <w:keepNext/>
        <w:widowControl w:val="0"/>
        <w:spacing w:before="240" w:after="240"/>
        <w:rPr>
          <w:i/>
          <w:iCs/>
        </w:rPr>
      </w:pPr>
      <w:r w:rsidRPr="00724E4B">
        <w:rPr>
          <w:i/>
          <w:iCs/>
        </w:rPr>
        <w:t>Project implementation, coordination and monitoring</w:t>
      </w:r>
    </w:p>
    <w:p w14:paraId="784DBA79" w14:textId="51DD8615" w:rsidR="008942A0" w:rsidRPr="00724E4B" w:rsidRDefault="005246C9" w:rsidP="00452B5B">
      <w:pPr>
        <w:pStyle w:val="Heading1"/>
      </w:pPr>
      <w:r w:rsidRPr="00724E4B">
        <w:t>The NOU under MoECC is responsible for the project management</w:t>
      </w:r>
      <w:r w:rsidR="00C92C6D" w:rsidRPr="00724E4B">
        <w:t xml:space="preserve">, </w:t>
      </w:r>
      <w:r w:rsidRPr="00724E4B">
        <w:t>coordination</w:t>
      </w:r>
      <w:r w:rsidR="00C92C6D" w:rsidRPr="00724E4B">
        <w:t xml:space="preserve"> and monitoring </w:t>
      </w:r>
      <w:r w:rsidR="0003512D" w:rsidRPr="00724E4B">
        <w:t>activities</w:t>
      </w:r>
      <w:r w:rsidRPr="00724E4B">
        <w:t xml:space="preserve"> </w:t>
      </w:r>
      <w:r w:rsidR="007124EE" w:rsidRPr="00724E4B">
        <w:t xml:space="preserve">including obtaining </w:t>
      </w:r>
      <w:r w:rsidRPr="00724E4B">
        <w:t>inputs and approvals required from other ministerial departments</w:t>
      </w:r>
      <w:r w:rsidR="00C92C6D" w:rsidRPr="00724E4B">
        <w:t xml:space="preserve"> and </w:t>
      </w:r>
      <w:r w:rsidR="0003512D" w:rsidRPr="00724E4B">
        <w:t>the preparation</w:t>
      </w:r>
      <w:r w:rsidR="00FD15A1" w:rsidRPr="00724E4B">
        <w:t xml:space="preserve"> </w:t>
      </w:r>
      <w:r w:rsidR="00243601" w:rsidRPr="00724E4B">
        <w:t xml:space="preserve">of </w:t>
      </w:r>
      <w:r w:rsidR="00FD15A1" w:rsidRPr="00724E4B">
        <w:t>annual action plans</w:t>
      </w:r>
      <w:r w:rsidR="003725F9" w:rsidRPr="00724E4B">
        <w:t xml:space="preserve"> and progress reports.</w:t>
      </w:r>
      <w:r w:rsidRPr="00724E4B">
        <w:t xml:space="preserve"> </w:t>
      </w:r>
      <w:r w:rsidR="005E53F4" w:rsidRPr="00724E4B">
        <w:t>UNIDO will assist the NOU and counterpart enterprises in the procurement of equipment</w:t>
      </w:r>
      <w:r w:rsidR="00167E21" w:rsidRPr="00724E4B">
        <w:t xml:space="preserve">. </w:t>
      </w:r>
      <w:r w:rsidR="005E61D7" w:rsidRPr="00724E4B">
        <w:t xml:space="preserve">The NOU shall produce quarterly reports on the progress in the implementation of the KIP project. </w:t>
      </w:r>
      <w:r w:rsidR="00167E21" w:rsidRPr="00724E4B">
        <w:t>The cost of these activities has been request</w:t>
      </w:r>
      <w:r w:rsidR="00A37FBF" w:rsidRPr="00724E4B">
        <w:t>ed at US $</w:t>
      </w:r>
      <w:r w:rsidR="00EF3C64" w:rsidRPr="00724E4B">
        <w:t>20,00</w:t>
      </w:r>
      <w:r w:rsidR="000464E3" w:rsidRPr="00724E4B">
        <w:t>0</w:t>
      </w:r>
      <w:r w:rsidR="00A37FBF" w:rsidRPr="00724E4B">
        <w:t xml:space="preserve"> </w:t>
      </w:r>
      <w:r w:rsidR="00AD7F2A" w:rsidRPr="00724E4B">
        <w:t xml:space="preserve">to ensure effective implementation of all </w:t>
      </w:r>
      <w:r w:rsidR="001D09AC" w:rsidRPr="00724E4B">
        <w:t xml:space="preserve">activities </w:t>
      </w:r>
      <w:r w:rsidR="00AD7F2A" w:rsidRPr="00724E4B">
        <w:t>within the KIP through regular monitoring and collection of data to measure progress against performance</w:t>
      </w:r>
      <w:r w:rsidR="00D1466E" w:rsidRPr="00724E4B">
        <w:t>.</w:t>
      </w:r>
      <w:r w:rsidR="003C1C14" w:rsidRPr="00724E4B">
        <w:t xml:space="preserve"> </w:t>
      </w:r>
    </w:p>
    <w:p w14:paraId="0A080E79" w14:textId="77777777" w:rsidR="00711BE6" w:rsidRPr="00724E4B" w:rsidRDefault="00711BE6" w:rsidP="005E61D7">
      <w:pPr>
        <w:pStyle w:val="Heading1"/>
        <w:keepNext/>
        <w:widowControl w:val="0"/>
        <w:numPr>
          <w:ilvl w:val="0"/>
          <w:numId w:val="0"/>
        </w:numPr>
        <w:spacing w:before="240"/>
        <w:rPr>
          <w:u w:val="single"/>
        </w:rPr>
      </w:pPr>
      <w:r w:rsidRPr="00724E4B">
        <w:rPr>
          <w:u w:val="single"/>
        </w:rPr>
        <w:t>Total cost of stage I of the Kigali HFC implementation plan</w:t>
      </w:r>
    </w:p>
    <w:p w14:paraId="2D04514C" w14:textId="65CAEAC4" w:rsidR="00657CA5" w:rsidRPr="00724E4B" w:rsidRDefault="00711BE6" w:rsidP="00657CA5">
      <w:pPr>
        <w:pStyle w:val="Heading1"/>
        <w:rPr>
          <w:u w:val="single"/>
        </w:rPr>
      </w:pPr>
      <w:r w:rsidRPr="00724E4B">
        <w:t>The budget for stage I has been proposed at US $</w:t>
      </w:r>
      <w:r w:rsidR="00854A7B" w:rsidRPr="00724E4B">
        <w:rPr>
          <w:lang w:eastAsia="en-CA"/>
        </w:rPr>
        <w:t>360</w:t>
      </w:r>
      <w:r w:rsidR="000A2ACD" w:rsidRPr="00724E4B">
        <w:rPr>
          <w:lang w:eastAsia="en-CA"/>
        </w:rPr>
        <w:t>,000</w:t>
      </w:r>
      <w:r w:rsidRPr="00724E4B">
        <w:t>. The costs of activities in the refrigeration servicing sector have been proposed in line with decision 92/37</w:t>
      </w:r>
      <w:r w:rsidR="002016C9" w:rsidRPr="00724E4B">
        <w:t>.</w:t>
      </w:r>
      <w:r w:rsidR="0054536A" w:rsidRPr="00724E4B">
        <w:rPr>
          <w:rStyle w:val="FootnoteReference"/>
        </w:rPr>
        <w:footnoteReference w:id="8"/>
      </w:r>
      <w:r w:rsidRPr="00724E4B">
        <w:t xml:space="preserve"> </w:t>
      </w:r>
    </w:p>
    <w:p w14:paraId="16F8B20B" w14:textId="43AF094B" w:rsidR="00711BE6" w:rsidRPr="00724E4B" w:rsidRDefault="00711BE6" w:rsidP="00657CA5">
      <w:pPr>
        <w:pStyle w:val="Heading1"/>
        <w:numPr>
          <w:ilvl w:val="0"/>
          <w:numId w:val="0"/>
        </w:numPr>
        <w:rPr>
          <w:u w:val="single"/>
        </w:rPr>
      </w:pPr>
      <w:r w:rsidRPr="00724E4B">
        <w:rPr>
          <w:u w:val="single"/>
        </w:rPr>
        <w:t>Implementation plan for the first tranche</w:t>
      </w:r>
    </w:p>
    <w:p w14:paraId="5DD30CE9" w14:textId="28E8533B" w:rsidR="00711BE6" w:rsidRPr="00724E4B" w:rsidRDefault="00711BE6" w:rsidP="00711BE6">
      <w:pPr>
        <w:pStyle w:val="Heading1"/>
      </w:pPr>
      <w:r w:rsidRPr="00724E4B">
        <w:t>The first funding tranche of stage I of the KIP was submitted at a total amount of US $</w:t>
      </w:r>
      <w:r w:rsidR="00854A7B" w:rsidRPr="00724E4B">
        <w:t>216</w:t>
      </w:r>
      <w:r w:rsidRPr="00724E4B">
        <w:t>,</w:t>
      </w:r>
      <w:r w:rsidR="000422C1" w:rsidRPr="00724E4B">
        <w:t>000,</w:t>
      </w:r>
      <w:r w:rsidRPr="00724E4B">
        <w:t xml:space="preserve"> as shown in table </w:t>
      </w:r>
      <w:r w:rsidR="00F0401F" w:rsidRPr="00724E4B">
        <w:t>6</w:t>
      </w:r>
      <w:r w:rsidRPr="00724E4B">
        <w:t xml:space="preserve"> above, to be implemented between </w:t>
      </w:r>
      <w:r w:rsidR="00BC1481" w:rsidRPr="00724E4B">
        <w:t>January</w:t>
      </w:r>
      <w:r w:rsidRPr="00724E4B">
        <w:t> 202</w:t>
      </w:r>
      <w:r w:rsidR="00BC1481" w:rsidRPr="00724E4B">
        <w:t>6</w:t>
      </w:r>
      <w:r w:rsidRPr="00724E4B">
        <w:t xml:space="preserve"> and </w:t>
      </w:r>
      <w:r w:rsidR="00F0401F" w:rsidRPr="00724E4B">
        <w:t>December 2027</w:t>
      </w:r>
      <w:r w:rsidRPr="00724E4B">
        <w:t>.</w:t>
      </w:r>
      <w:r w:rsidR="003F2326" w:rsidRPr="00724E4B">
        <w:t xml:space="preserve"> </w:t>
      </w:r>
      <w:r w:rsidRPr="00724E4B">
        <w:t>Detailed information on the activities to be implemented under the first tranche, including adjustments and level of funds agreed are presented in paragraph </w:t>
      </w:r>
      <w:r w:rsidR="0047265F" w:rsidRPr="00724E4B">
        <w:t>45</w:t>
      </w:r>
      <w:r w:rsidR="00644ED5" w:rsidRPr="00724E4B">
        <w:t xml:space="preserve"> </w:t>
      </w:r>
      <w:r w:rsidR="00BC1481" w:rsidRPr="00724E4B">
        <w:t xml:space="preserve">below. </w:t>
      </w:r>
    </w:p>
    <w:p w14:paraId="04A33A56" w14:textId="77777777" w:rsidR="00711BE6" w:rsidRPr="00724E4B" w:rsidRDefault="00711BE6" w:rsidP="00711BE6">
      <w:pPr>
        <w:keepNext/>
        <w:widowControl w:val="0"/>
        <w:spacing w:before="360" w:after="240"/>
        <w:jc w:val="center"/>
        <w:rPr>
          <w:b/>
        </w:rPr>
      </w:pPr>
      <w:bookmarkStart w:id="6" w:name="_Hlk126916095"/>
      <w:r w:rsidRPr="00724E4B">
        <w:rPr>
          <w:b/>
        </w:rPr>
        <w:t>SECRETARIAT’S COMMENTS AND RECOMMENDATION</w:t>
      </w:r>
    </w:p>
    <w:p w14:paraId="0501BA1B" w14:textId="77777777" w:rsidR="00711BE6" w:rsidRPr="00724E4B" w:rsidRDefault="00711BE6" w:rsidP="00711BE6">
      <w:pPr>
        <w:pStyle w:val="Heading2"/>
        <w:keepNext/>
        <w:numPr>
          <w:ilvl w:val="0"/>
          <w:numId w:val="0"/>
        </w:numPr>
        <w:rPr>
          <w:b/>
          <w:bCs/>
        </w:rPr>
      </w:pPr>
      <w:r w:rsidRPr="00724E4B">
        <w:rPr>
          <w:b/>
          <w:bCs/>
        </w:rPr>
        <w:t>V.</w:t>
      </w:r>
      <w:r w:rsidRPr="00724E4B">
        <w:rPr>
          <w:b/>
          <w:bCs/>
        </w:rPr>
        <w:tab/>
        <w:t>Comments</w:t>
      </w:r>
    </w:p>
    <w:p w14:paraId="2E4D4E83" w14:textId="6C8211E6" w:rsidR="00711BE6" w:rsidRPr="00724E4B" w:rsidRDefault="00711BE6" w:rsidP="00711BE6">
      <w:pPr>
        <w:pStyle w:val="Heading1"/>
        <w:keepNext/>
        <w:widowControl w:val="0"/>
        <w:numPr>
          <w:ilvl w:val="0"/>
          <w:numId w:val="0"/>
        </w:numPr>
      </w:pPr>
      <w:bookmarkStart w:id="7" w:name="_Hlk126916105"/>
      <w:bookmarkEnd w:id="6"/>
      <w:r w:rsidRPr="00724E4B">
        <w:rPr>
          <w:u w:val="single"/>
        </w:rPr>
        <w:t>Overarching strategy</w:t>
      </w:r>
      <w:r w:rsidRPr="00724E4B">
        <w:t xml:space="preserve"> </w:t>
      </w:r>
    </w:p>
    <w:p w14:paraId="08BBD0D6" w14:textId="4DA3C33C" w:rsidR="00DA2BD2" w:rsidRPr="00724E4B" w:rsidRDefault="00DA2BD2" w:rsidP="00DA2BD2">
      <w:pPr>
        <w:rPr>
          <w:i/>
          <w:iCs/>
        </w:rPr>
      </w:pPr>
      <w:r w:rsidRPr="00724E4B">
        <w:rPr>
          <w:i/>
          <w:iCs/>
        </w:rPr>
        <w:t>Baseline revision</w:t>
      </w:r>
    </w:p>
    <w:p w14:paraId="237C6A0E" w14:textId="77777777" w:rsidR="00DA2BD2" w:rsidRPr="00724E4B" w:rsidRDefault="00DA2BD2" w:rsidP="00DA2BD2"/>
    <w:p w14:paraId="3183EA1A" w14:textId="03B5E3BC" w:rsidR="00096422" w:rsidRPr="00724E4B" w:rsidRDefault="00096422" w:rsidP="00CE751C">
      <w:pPr>
        <w:pStyle w:val="Heading1"/>
      </w:pPr>
      <w:r w:rsidRPr="00724E4B">
        <w:t>The country has submitted a request for revision of 2022 HFC consumption, as indicated in paragraph 8</w:t>
      </w:r>
      <w:r w:rsidR="00B4292A" w:rsidRPr="00724E4B">
        <w:t>,</w:t>
      </w:r>
      <w:r w:rsidRPr="00724E4B">
        <w:t xml:space="preserve"> which if approved, would result in a revised baseline from 1,276,672 to 1,477,017 CO</w:t>
      </w:r>
      <w:r w:rsidRPr="00724E4B">
        <w:rPr>
          <w:vertAlign w:val="subscript"/>
        </w:rPr>
        <w:t>2</w:t>
      </w:r>
      <w:r w:rsidRPr="00724E4B">
        <w:t xml:space="preserve">-eq tonnes. As per the established practice, the Secretariat has used the established HFC baseline as the basis for the calculating </w:t>
      </w:r>
      <w:r w:rsidR="00AE43F1" w:rsidRPr="00724E4B">
        <w:t xml:space="preserve">of </w:t>
      </w:r>
      <w:r w:rsidRPr="00724E4B">
        <w:t xml:space="preserve">the HFC reductions (table 5) and the funding level as described in paragraph </w:t>
      </w:r>
      <w:r w:rsidR="00892758" w:rsidRPr="00724E4B">
        <w:t>40</w:t>
      </w:r>
      <w:r w:rsidRPr="00724E4B">
        <w:t xml:space="preserve"> below. If the revised consumption data is approved, following the consideration of the Implementation Committee and the Meeting of the Parties, the Secretariat and the implementing agencies will revise the Agreement for stage I of the KIP accordingly.  </w:t>
      </w:r>
    </w:p>
    <w:p w14:paraId="7C64B3DE" w14:textId="3324682B" w:rsidR="007F5BEB" w:rsidRPr="00724E4B" w:rsidRDefault="007F5BEB" w:rsidP="00BD46B4">
      <w:pPr>
        <w:keepNext/>
        <w:rPr>
          <w:i/>
          <w:iCs/>
        </w:rPr>
      </w:pPr>
      <w:r w:rsidRPr="00724E4B">
        <w:rPr>
          <w:i/>
          <w:iCs/>
        </w:rPr>
        <w:lastRenderedPageBreak/>
        <w:t>Reduction targets and funding level</w:t>
      </w:r>
    </w:p>
    <w:p w14:paraId="2E3064FA" w14:textId="77777777" w:rsidR="007F5BEB" w:rsidRPr="00724E4B" w:rsidRDefault="007F5BEB" w:rsidP="005E470D"/>
    <w:p w14:paraId="2D1AFB18" w14:textId="691FABD8" w:rsidR="00D710D2" w:rsidRPr="00724E4B" w:rsidRDefault="00D710D2" w:rsidP="00D710D2">
      <w:pPr>
        <w:pStyle w:val="Heading1"/>
      </w:pPr>
      <w:r w:rsidRPr="00724E4B">
        <w:t>Stage I of the KIP proposes to reach an HFC consumption level of 1,149,005</w:t>
      </w:r>
      <w:r w:rsidR="00B4292A" w:rsidRPr="00724E4B">
        <w:t xml:space="preserve"> </w:t>
      </w:r>
      <w:r w:rsidRPr="00724E4B">
        <w:t>CO</w:t>
      </w:r>
      <w:r w:rsidRPr="00724E4B">
        <w:rPr>
          <w:vertAlign w:val="subscript"/>
        </w:rPr>
        <w:t>2</w:t>
      </w:r>
      <w:r w:rsidRPr="00724E4B">
        <w:t>-eq tonnes by 2029, corresponding to a 10 per cent reduction of the established baseline of 1,276,672</w:t>
      </w:r>
      <w:r w:rsidR="00B4292A" w:rsidRPr="00724E4B">
        <w:t xml:space="preserve"> </w:t>
      </w:r>
      <w:r w:rsidRPr="00724E4B">
        <w:t>CO</w:t>
      </w:r>
      <w:r w:rsidRPr="00724E4B">
        <w:rPr>
          <w:vertAlign w:val="subscript"/>
        </w:rPr>
        <w:t>2</w:t>
      </w:r>
      <w:r w:rsidRPr="00724E4B">
        <w:t>-eq tonnes. If the HFC baseline is revised to 1,477,017 CO</w:t>
      </w:r>
      <w:r w:rsidRPr="00724E4B">
        <w:rPr>
          <w:vertAlign w:val="subscript"/>
        </w:rPr>
        <w:t>2</w:t>
      </w:r>
      <w:r w:rsidRPr="00724E4B">
        <w:t xml:space="preserve">-eq tonnes per the Government’s request, the country agreed to maintain the HFC consumption level of 1,149,005 to be achieved by 2029, which would correspond to </w:t>
      </w:r>
      <w:r w:rsidR="00B4292A" w:rsidRPr="00724E4B">
        <w:t xml:space="preserve">a </w:t>
      </w:r>
      <w:r w:rsidRPr="00724E4B">
        <w:t xml:space="preserve">22 per cent reduction from the revised baseline. </w:t>
      </w:r>
    </w:p>
    <w:p w14:paraId="7A048DF3" w14:textId="561914B1" w:rsidR="00D710D2" w:rsidRPr="00724E4B" w:rsidRDefault="00D710D2" w:rsidP="00BD46B4">
      <w:pPr>
        <w:pStyle w:val="Heading1"/>
        <w:spacing w:after="0"/>
      </w:pPr>
      <w:r w:rsidRPr="00724E4B">
        <w:t>As per the established baseline, the average HFC consumption in baseline years in the servicing sector is 298.</w:t>
      </w:r>
      <w:r w:rsidR="00B4292A" w:rsidRPr="00724E4B">
        <w:t>52</w:t>
      </w:r>
      <w:r w:rsidRPr="00724E4B">
        <w:t xml:space="preserve"> </w:t>
      </w:r>
      <w:r w:rsidR="00B4292A" w:rsidRPr="00724E4B">
        <w:t>mt</w:t>
      </w:r>
      <w:r w:rsidRPr="00724E4B">
        <w:t>. In line with decision 9</w:t>
      </w:r>
      <w:r w:rsidR="00644ED5" w:rsidRPr="00724E4B">
        <w:t>2</w:t>
      </w:r>
      <w:r w:rsidRPr="00724E4B">
        <w:t xml:space="preserve">/37(b)(ii) the country is eligible to receive US $325,000. If the revised HFC consumption for 2022 is approved, the average HFC consumption in baseline years in the servicing sector will be </w:t>
      </w:r>
      <w:r w:rsidR="00644ED5" w:rsidRPr="00724E4B">
        <w:t>373.30</w:t>
      </w:r>
      <w:r w:rsidRPr="00724E4B">
        <w:t xml:space="preserve"> mt. Noting that Somalia has confirmed that it would like to continue being funded for the refrigeration servicing sector as an LVC country in line with decision 92/37(c), the level of funding could be adjusted to US $360,000. </w:t>
      </w:r>
    </w:p>
    <w:p w14:paraId="3BA02B03" w14:textId="77777777" w:rsidR="00DA2BD2" w:rsidRPr="00724E4B" w:rsidRDefault="00DA2BD2" w:rsidP="00CE751C"/>
    <w:p w14:paraId="713990D0" w14:textId="04610E14" w:rsidR="002D7681" w:rsidRPr="00724E4B" w:rsidRDefault="002D7681" w:rsidP="003820E3">
      <w:pPr>
        <w:pStyle w:val="Heading1"/>
      </w:pPr>
      <w:bookmarkStart w:id="8" w:name="_Hlk126916111"/>
      <w:bookmarkEnd w:id="7"/>
      <w:r w:rsidRPr="00724E4B">
        <w:t>The Secretariat noted</w:t>
      </w:r>
      <w:r w:rsidR="008760AC" w:rsidRPr="00724E4B">
        <w:t xml:space="preserve"> that,</w:t>
      </w:r>
      <w:r w:rsidRPr="00724E4B">
        <w:t xml:space="preserve"> at the time of submission,</w:t>
      </w:r>
      <w:r w:rsidR="008760AC" w:rsidRPr="00724E4B">
        <w:t xml:space="preserve"> </w:t>
      </w:r>
      <w:r w:rsidRPr="00724E4B">
        <w:t xml:space="preserve">the CP </w:t>
      </w:r>
      <w:r w:rsidR="00753C2E" w:rsidRPr="00724E4B">
        <w:t xml:space="preserve">reports </w:t>
      </w:r>
      <w:r w:rsidRPr="00724E4B">
        <w:t xml:space="preserve">previously submitted by the country were inconsistent with the sectoral data presented in the proposal. UNIDO explained that the previous HFC sectoral data </w:t>
      </w:r>
      <w:r w:rsidR="00C516AF" w:rsidRPr="00724E4B">
        <w:t>had been submitted</w:t>
      </w:r>
      <w:r w:rsidRPr="00724E4B">
        <w:t xml:space="preserve"> prior to the survey and verification of sector information </w:t>
      </w:r>
      <w:r w:rsidR="002D4711" w:rsidRPr="00724E4B">
        <w:t>carried</w:t>
      </w:r>
      <w:r w:rsidR="00050D99" w:rsidRPr="00724E4B">
        <w:t xml:space="preserve"> </w:t>
      </w:r>
      <w:r w:rsidR="00753C2E" w:rsidRPr="00724E4B">
        <w:t>out</w:t>
      </w:r>
      <w:r w:rsidR="002D4711" w:rsidRPr="00724E4B">
        <w:t xml:space="preserve"> during </w:t>
      </w:r>
      <w:r w:rsidR="00753C2E" w:rsidRPr="00724E4B">
        <w:t xml:space="preserve">the </w:t>
      </w:r>
      <w:r w:rsidR="002D4711" w:rsidRPr="00724E4B">
        <w:t>KIP preparation. UNIDO worked with the NOU</w:t>
      </w:r>
      <w:r w:rsidR="00050D99" w:rsidRPr="00724E4B">
        <w:t xml:space="preserve"> and</w:t>
      </w:r>
      <w:r w:rsidR="002D4711" w:rsidRPr="00724E4B">
        <w:t xml:space="preserve"> </w:t>
      </w:r>
      <w:r w:rsidR="00753C2E" w:rsidRPr="00724E4B">
        <w:t xml:space="preserve">resubmitted the </w:t>
      </w:r>
      <w:r w:rsidR="002D4711" w:rsidRPr="00724E4B">
        <w:t>correct</w:t>
      </w:r>
      <w:r w:rsidR="00753C2E" w:rsidRPr="00724E4B">
        <w:t>ed</w:t>
      </w:r>
      <w:r w:rsidR="002D4711" w:rsidRPr="00724E4B">
        <w:t xml:space="preserve"> CP report</w:t>
      </w:r>
      <w:r w:rsidR="00753C2E" w:rsidRPr="00724E4B">
        <w:t>s</w:t>
      </w:r>
      <w:r w:rsidR="002D4711" w:rsidRPr="00724E4B">
        <w:t xml:space="preserve"> covering the period 2020</w:t>
      </w:r>
      <w:r w:rsidR="00753C2E" w:rsidRPr="00724E4B">
        <w:t xml:space="preserve"> to </w:t>
      </w:r>
      <w:r w:rsidR="002D4711" w:rsidRPr="00724E4B">
        <w:t>2024.</w:t>
      </w:r>
    </w:p>
    <w:p w14:paraId="5478260C" w14:textId="4270A3E2" w:rsidR="00711BE6" w:rsidRPr="00724E4B" w:rsidRDefault="00711BE6" w:rsidP="00711BE6">
      <w:pPr>
        <w:keepNext/>
        <w:widowControl w:val="0"/>
        <w:spacing w:after="240"/>
        <w:rPr>
          <w:u w:val="single"/>
        </w:rPr>
      </w:pPr>
      <w:r w:rsidRPr="00724E4B">
        <w:rPr>
          <w:u w:val="single"/>
        </w:rPr>
        <w:t>Institutional, policy and regulatory framework</w:t>
      </w:r>
    </w:p>
    <w:bookmarkEnd w:id="8"/>
    <w:p w14:paraId="205882A9" w14:textId="77777777" w:rsidR="00711BE6" w:rsidRPr="00724E4B" w:rsidRDefault="00711BE6" w:rsidP="00711BE6">
      <w:pPr>
        <w:keepNext/>
        <w:widowControl w:val="0"/>
        <w:suppressAutoHyphens/>
        <w:spacing w:after="240"/>
        <w:rPr>
          <w:i/>
          <w:iCs/>
        </w:rPr>
      </w:pPr>
      <w:r w:rsidRPr="00724E4B">
        <w:rPr>
          <w:i/>
          <w:iCs/>
        </w:rPr>
        <w:t>HFC licensing and quota system</w:t>
      </w:r>
    </w:p>
    <w:p w14:paraId="4616C92D" w14:textId="1FABEEB7" w:rsidR="00C42522" w:rsidRPr="00724E4B" w:rsidRDefault="00711BE6" w:rsidP="00C42522">
      <w:pPr>
        <w:pStyle w:val="Heading1"/>
      </w:pPr>
      <w:r w:rsidRPr="00724E4B">
        <w:t xml:space="preserve">In line with decision 87/50(g), </w:t>
      </w:r>
      <w:r w:rsidR="003F22D4" w:rsidRPr="00724E4B">
        <w:t>UNIDO</w:t>
      </w:r>
      <w:r w:rsidRPr="00724E4B">
        <w:t xml:space="preserve"> has confirmed that </w:t>
      </w:r>
      <w:r w:rsidR="00F42906" w:rsidRPr="00724E4B">
        <w:t>Somalia</w:t>
      </w:r>
      <w:r w:rsidRPr="00724E4B">
        <w:t xml:space="preserve"> has an established and enforceable system of licensing and quotas for monitoring HFC imports/exports in place. </w:t>
      </w:r>
      <w:r w:rsidR="005C696A" w:rsidRPr="00724E4B">
        <w:t xml:space="preserve">The HFC </w:t>
      </w:r>
      <w:r w:rsidR="00C42522" w:rsidRPr="00724E4B">
        <w:t>quota</w:t>
      </w:r>
      <w:r w:rsidR="0014459B" w:rsidRPr="00724E4B">
        <w:t>s set</w:t>
      </w:r>
      <w:r w:rsidR="00C42522" w:rsidRPr="00724E4B">
        <w:t xml:space="preserve"> for 2025 and 2026 are 557.32 </w:t>
      </w:r>
      <w:r w:rsidR="0014459B" w:rsidRPr="00724E4B">
        <w:t>mt</w:t>
      </w:r>
      <w:r w:rsidR="00A609C8" w:rsidRPr="00724E4B">
        <w:t xml:space="preserve"> </w:t>
      </w:r>
      <w:r w:rsidR="00191762" w:rsidRPr="00724E4B">
        <w:t>(1,047,697 CO</w:t>
      </w:r>
      <w:r w:rsidR="00191762" w:rsidRPr="00724E4B">
        <w:rPr>
          <w:vertAlign w:val="subscript"/>
        </w:rPr>
        <w:t>2</w:t>
      </w:r>
      <w:r w:rsidR="00191762" w:rsidRPr="00724E4B">
        <w:t>-eq tonnes)</w:t>
      </w:r>
      <w:r w:rsidR="00C42522" w:rsidRPr="00724E4B">
        <w:t xml:space="preserve"> and 585.18</w:t>
      </w:r>
      <w:r w:rsidR="00191762" w:rsidRPr="00724E4B">
        <w:t xml:space="preserve"> </w:t>
      </w:r>
      <w:r w:rsidR="0014459B" w:rsidRPr="00724E4B">
        <w:t>mt</w:t>
      </w:r>
      <w:r w:rsidR="00191762" w:rsidRPr="00724E4B">
        <w:t xml:space="preserve"> (1,087,289 CO</w:t>
      </w:r>
      <w:r w:rsidR="00191762" w:rsidRPr="00724E4B">
        <w:rPr>
          <w:vertAlign w:val="subscript"/>
        </w:rPr>
        <w:t>2</w:t>
      </w:r>
      <w:r w:rsidR="00191762" w:rsidRPr="00724E4B">
        <w:t>-eq tonnes)</w:t>
      </w:r>
      <w:r w:rsidR="00C42522" w:rsidRPr="00724E4B">
        <w:t>, respectively.</w:t>
      </w:r>
      <w:r w:rsidR="00FA411D" w:rsidRPr="00724E4B">
        <w:t xml:space="preserve"> </w:t>
      </w:r>
      <w:r w:rsidR="00C056F7" w:rsidRPr="00724E4B">
        <w:t>I</w:t>
      </w:r>
      <w:r w:rsidR="00847056" w:rsidRPr="00724E4B">
        <w:t xml:space="preserve">n response to the Secretariat’s enquiry regarding the possibility of establishing </w:t>
      </w:r>
      <w:r w:rsidR="004B477A" w:rsidRPr="00724E4B">
        <w:t xml:space="preserve">a </w:t>
      </w:r>
      <w:r w:rsidR="00187D90" w:rsidRPr="00724E4B">
        <w:t xml:space="preserve">ban on </w:t>
      </w:r>
      <w:r w:rsidR="00BA50D0" w:rsidRPr="00724E4B">
        <w:t>HFC</w:t>
      </w:r>
      <w:r w:rsidR="004B477A" w:rsidRPr="00724E4B">
        <w:noBreakHyphen/>
      </w:r>
      <w:r w:rsidR="00BA50D0" w:rsidRPr="00724E4B">
        <w:t xml:space="preserve">based </w:t>
      </w:r>
      <w:r w:rsidR="00187D90" w:rsidRPr="00724E4B">
        <w:t xml:space="preserve">domestic </w:t>
      </w:r>
      <w:r w:rsidR="00BA50D0" w:rsidRPr="00724E4B">
        <w:t xml:space="preserve">refrigeration equipment, UNIDO </w:t>
      </w:r>
      <w:r w:rsidR="00F85BD5" w:rsidRPr="00724E4B">
        <w:t>replied</w:t>
      </w:r>
      <w:r w:rsidR="00A902A0" w:rsidRPr="00724E4B">
        <w:t xml:space="preserve"> that </w:t>
      </w:r>
      <w:r w:rsidR="000B0FDD" w:rsidRPr="00724E4B">
        <w:t>Somalia</w:t>
      </w:r>
      <w:r w:rsidR="00A902A0" w:rsidRPr="00724E4B">
        <w:t xml:space="preserve"> intends to </w:t>
      </w:r>
      <w:r w:rsidR="00B351D6" w:rsidRPr="00724E4B">
        <w:t xml:space="preserve">take the necessary measures </w:t>
      </w:r>
      <w:r w:rsidR="00FB097D" w:rsidRPr="00724E4B">
        <w:t>to put in</w:t>
      </w:r>
      <w:r w:rsidR="004E0DE6" w:rsidRPr="00724E4B">
        <w:t xml:space="preserve"> place</w:t>
      </w:r>
      <w:r w:rsidR="00B351D6" w:rsidRPr="00724E4B">
        <w:t xml:space="preserve"> such a ban by </w:t>
      </w:r>
      <w:r w:rsidR="004C0521" w:rsidRPr="00724E4B">
        <w:t>31 Dec</w:t>
      </w:r>
      <w:r w:rsidR="004B477A" w:rsidRPr="00724E4B">
        <w:t>ember</w:t>
      </w:r>
      <w:r w:rsidR="004C0521" w:rsidRPr="00724E4B">
        <w:t xml:space="preserve"> 2028.</w:t>
      </w:r>
    </w:p>
    <w:p w14:paraId="5D3444D0" w14:textId="778B7D68" w:rsidR="00711BE6" w:rsidRPr="00724E4B" w:rsidRDefault="00711BE6" w:rsidP="00711BE6">
      <w:pPr>
        <w:keepNext/>
        <w:spacing w:after="240"/>
      </w:pPr>
      <w:bookmarkStart w:id="9" w:name="_Hlk126916116"/>
      <w:r w:rsidRPr="00724E4B">
        <w:rPr>
          <w:u w:val="single"/>
        </w:rPr>
        <w:t>Technical and cost-related issues</w:t>
      </w:r>
      <w:r w:rsidRPr="00724E4B">
        <w:t xml:space="preserve"> </w:t>
      </w:r>
    </w:p>
    <w:p w14:paraId="27B3E8B0" w14:textId="392A2DAF" w:rsidR="00672021" w:rsidRPr="00724E4B" w:rsidRDefault="002C3290" w:rsidP="00106F7F">
      <w:pPr>
        <w:pStyle w:val="Heading1"/>
      </w:pPr>
      <w:r w:rsidRPr="00724E4B">
        <w:t xml:space="preserve">Regarding the </w:t>
      </w:r>
      <w:r w:rsidR="00672021" w:rsidRPr="00724E4B">
        <w:t>PU flexible foam</w:t>
      </w:r>
      <w:r w:rsidRPr="00724E4B">
        <w:t xml:space="preserve"> manufacturing sector</w:t>
      </w:r>
      <w:r w:rsidR="00672021" w:rsidRPr="00724E4B">
        <w:t xml:space="preserve">, UNIDO confirmed that there was no import of HFC-based pre-blended polyol during the baseline years, and that a further in-depth study will be conducted in </w:t>
      </w:r>
      <w:r w:rsidR="0097473C" w:rsidRPr="00724E4B">
        <w:t>s</w:t>
      </w:r>
      <w:r w:rsidR="00672021" w:rsidRPr="00724E4B">
        <w:t>tage I to assess</w:t>
      </w:r>
      <w:r w:rsidR="0097473C" w:rsidRPr="00724E4B">
        <w:t xml:space="preserve"> the</w:t>
      </w:r>
      <w:r w:rsidR="00672021" w:rsidRPr="00724E4B">
        <w:t xml:space="preserve"> </w:t>
      </w:r>
      <w:r w:rsidRPr="00724E4B">
        <w:t xml:space="preserve">feasibility of </w:t>
      </w:r>
      <w:r w:rsidR="0097473C" w:rsidRPr="00724E4B">
        <w:t xml:space="preserve">converting </w:t>
      </w:r>
      <w:r w:rsidRPr="00724E4B">
        <w:t>from HFC-134a</w:t>
      </w:r>
      <w:r w:rsidR="0097473C" w:rsidRPr="00724E4B">
        <w:t xml:space="preserve"> to</w:t>
      </w:r>
      <w:r w:rsidRPr="00724E4B">
        <w:t xml:space="preserve"> </w:t>
      </w:r>
      <w:r w:rsidR="00672021" w:rsidRPr="00724E4B">
        <w:t xml:space="preserve">water-based </w:t>
      </w:r>
      <w:r w:rsidRPr="00724E4B">
        <w:t>or other low</w:t>
      </w:r>
      <w:r w:rsidR="0097473C" w:rsidRPr="00724E4B">
        <w:noBreakHyphen/>
      </w:r>
      <w:r w:rsidRPr="00724E4B">
        <w:t>GWP alternatives solutions during stage</w:t>
      </w:r>
      <w:r w:rsidR="0097473C" w:rsidRPr="00724E4B">
        <w:t xml:space="preserve"> </w:t>
      </w:r>
      <w:r w:rsidRPr="00724E4B">
        <w:t>II of the KIP.</w:t>
      </w:r>
      <w:r w:rsidR="00672021" w:rsidRPr="00724E4B">
        <w:t xml:space="preserve">  </w:t>
      </w:r>
    </w:p>
    <w:p w14:paraId="10815E4A" w14:textId="27EC17FB" w:rsidR="00AC293A" w:rsidRPr="00724E4B" w:rsidRDefault="00A609C8" w:rsidP="00793AF9">
      <w:pPr>
        <w:pStyle w:val="Heading1"/>
      </w:pPr>
      <w:r w:rsidRPr="00724E4B">
        <w:t>In response to the Secretariat’s enquiry about the servicing sector analysis, especially the high leakage rates in some sectors, and information on chillers and offshore fisheries applications, UNIDO explained that the high leakage rate for commercial and industrial refrigeration applications reflects the actual operating conditions, with most of the equipment being old or second-hand units with large refrigerant charges and extensive piping networks, in addition to limited preventative maintenance and servicing that is often carried out by informal technicians with inadequate resources. UNIDO also responded that the commercial AC mainly relies on split, packaged and rooftop systems used in offices, hotels and institution buildings, and that chillers are very limited in number in Somalia. As for the offshore fisheries applications, the sector primarily consists of onshore cold storage and ice-making facilities near major ports. There are no offshore or vessel-based refrigeration capacities identified during the survey.</w:t>
      </w:r>
    </w:p>
    <w:p w14:paraId="6C2B9DCE" w14:textId="0E9D02CC" w:rsidR="00D23893" w:rsidRPr="00724E4B" w:rsidRDefault="00644ED5" w:rsidP="00644ED5">
      <w:pPr>
        <w:pStyle w:val="Heading1"/>
      </w:pPr>
      <w:r w:rsidRPr="00724E4B">
        <w:t>T</w:t>
      </w:r>
      <w:r w:rsidR="00D23893" w:rsidRPr="00724E4B">
        <w:t>he Secretariat enquir</w:t>
      </w:r>
      <w:r w:rsidRPr="00724E4B">
        <w:t>ed</w:t>
      </w:r>
      <w:r w:rsidR="00D23893" w:rsidRPr="00724E4B">
        <w:t xml:space="preserve"> about how the introduction of alternative technologies will be promoted through stage I of the KIP to facilitate a strong market transformation to alternatives, UNIDO explained that stage I aims to establish the enabling conditions for the adoption of low-GWP technologies through </w:t>
      </w:r>
      <w:r w:rsidR="00D23893" w:rsidRPr="00724E4B">
        <w:lastRenderedPageBreak/>
        <w:t xml:space="preserve">training programmes to support the sound and safe use of flammable refrigerants such as R-290, R-600a and HFC-32, and </w:t>
      </w:r>
      <w:r w:rsidR="00CE751C" w:rsidRPr="00724E4B">
        <w:t>strengthening</w:t>
      </w:r>
      <w:r w:rsidR="00D23893" w:rsidRPr="00724E4B">
        <w:t xml:space="preserve"> the regulatory framework through the establishment of a data collection system for HFCs and a study to consider controls for HFC-based equipment. In stage II, once market readiness and safety frameworks are in place, demonstration and investment activities in low-GWP alternatives will be considered. </w:t>
      </w:r>
    </w:p>
    <w:p w14:paraId="09982BAE" w14:textId="5FFA4076" w:rsidR="007D6BF3" w:rsidRPr="00724E4B" w:rsidRDefault="007D6BF3" w:rsidP="00793AF9">
      <w:pPr>
        <w:pStyle w:val="Heading1"/>
      </w:pPr>
      <w:r w:rsidRPr="00724E4B">
        <w:t>The Secretari</w:t>
      </w:r>
      <w:r w:rsidR="004823D6" w:rsidRPr="00724E4B">
        <w:t>at enquire</w:t>
      </w:r>
      <w:r w:rsidR="009E4158" w:rsidRPr="00724E4B">
        <w:t>d</w:t>
      </w:r>
      <w:r w:rsidR="004823D6" w:rsidRPr="00724E4B">
        <w:t xml:space="preserve"> about the </w:t>
      </w:r>
      <w:r w:rsidR="0025132E" w:rsidRPr="00724E4B">
        <w:t xml:space="preserve">activity to </w:t>
      </w:r>
      <w:r w:rsidR="0025132E" w:rsidRPr="00724E4B">
        <w:rPr>
          <w:rFonts w:eastAsia="Calibri"/>
        </w:rPr>
        <w:t>develop standards and label</w:t>
      </w:r>
      <w:r w:rsidR="009E4158" w:rsidRPr="00724E4B">
        <w:rPr>
          <w:rFonts w:eastAsia="Calibri"/>
        </w:rPr>
        <w:t>l</w:t>
      </w:r>
      <w:r w:rsidR="0025132E" w:rsidRPr="00724E4B">
        <w:rPr>
          <w:rFonts w:eastAsia="Calibri"/>
        </w:rPr>
        <w:t>ing of refrigerants and</w:t>
      </w:r>
      <w:r w:rsidR="00B8001C" w:rsidRPr="00724E4B">
        <w:rPr>
          <w:rFonts w:eastAsia="Calibri"/>
        </w:rPr>
        <w:t xml:space="preserve"> the modest cost proposed for this activity</w:t>
      </w:r>
      <w:r w:rsidR="00657A02" w:rsidRPr="00724E4B">
        <w:rPr>
          <w:rFonts w:eastAsia="Calibri"/>
        </w:rPr>
        <w:t>.</w:t>
      </w:r>
      <w:r w:rsidR="0025132E" w:rsidRPr="00724E4B">
        <w:rPr>
          <w:rFonts w:eastAsia="Calibri"/>
        </w:rPr>
        <w:t xml:space="preserve"> UNIDO clarified that </w:t>
      </w:r>
      <w:r w:rsidR="00251B75" w:rsidRPr="00724E4B">
        <w:rPr>
          <w:rFonts w:eastAsia="Calibri"/>
        </w:rPr>
        <w:t xml:space="preserve">this activity would focus on </w:t>
      </w:r>
      <w:r w:rsidR="004F646D" w:rsidRPr="00724E4B">
        <w:t>developing safety standards for flammable refrigerants (R-290, R-600a, R-32)</w:t>
      </w:r>
      <w:r w:rsidR="00657A02" w:rsidRPr="00724E4B">
        <w:t>,</w:t>
      </w:r>
      <w:r w:rsidR="004F646D" w:rsidRPr="00724E4B">
        <w:t xml:space="preserve"> and on</w:t>
      </w:r>
      <w:r w:rsidR="00657A02" w:rsidRPr="00724E4B">
        <w:t xml:space="preserve"> </w:t>
      </w:r>
      <w:r w:rsidR="004F646D" w:rsidRPr="00724E4B">
        <w:t>introducing proper label</w:t>
      </w:r>
      <w:r w:rsidR="00657A02" w:rsidRPr="00724E4B">
        <w:t>l</w:t>
      </w:r>
      <w:r w:rsidR="004F646D" w:rsidRPr="00724E4B">
        <w:t>ing requirements for refrigerant cylinders and equipment, consistent with international standards (ISO 817 and ISO 5149)</w:t>
      </w:r>
      <w:r w:rsidR="00AB3850" w:rsidRPr="00724E4B">
        <w:t>,</w:t>
      </w:r>
      <w:r w:rsidR="00680366" w:rsidRPr="00724E4B">
        <w:t xml:space="preserve"> and that the cost in stage I would fund te</w:t>
      </w:r>
      <w:r w:rsidR="00AB3850" w:rsidRPr="00724E4B">
        <w:t>ch</w:t>
      </w:r>
      <w:r w:rsidR="00680366" w:rsidRPr="00724E4B">
        <w:t>nical assi</w:t>
      </w:r>
      <w:r w:rsidR="00B6222D" w:rsidRPr="00724E4B">
        <w:t>s</w:t>
      </w:r>
      <w:r w:rsidR="00680366" w:rsidRPr="00724E4B">
        <w:t xml:space="preserve">tance and a consultation workshop </w:t>
      </w:r>
      <w:r w:rsidR="00C77A10" w:rsidRPr="00724E4B">
        <w:t xml:space="preserve">to </w:t>
      </w:r>
      <w:r w:rsidR="0050761C" w:rsidRPr="00724E4B">
        <w:t>adapt existing international standards to Somalia’s context</w:t>
      </w:r>
      <w:r w:rsidR="009B6B03" w:rsidRPr="00724E4B">
        <w:t>. F</w:t>
      </w:r>
      <w:r w:rsidR="002B7BF9" w:rsidRPr="00724E4B">
        <w:t xml:space="preserve">ull implementation and enforcement of the </w:t>
      </w:r>
      <w:r w:rsidR="00CE751C" w:rsidRPr="00724E4B">
        <w:t>standards</w:t>
      </w:r>
      <w:r w:rsidR="002B7BF9" w:rsidRPr="00724E4B">
        <w:t xml:space="preserve"> would be addressed in stage II</w:t>
      </w:r>
      <w:r w:rsidR="009B6B03" w:rsidRPr="00724E4B">
        <w:t>,</w:t>
      </w:r>
      <w:r w:rsidR="002B7BF9" w:rsidRPr="00724E4B">
        <w:t xml:space="preserve"> once the regulatory framework is in place</w:t>
      </w:r>
      <w:r w:rsidR="004F646D" w:rsidRPr="00724E4B">
        <w:t>.</w:t>
      </w:r>
    </w:p>
    <w:p w14:paraId="559CDE1D" w14:textId="77777777" w:rsidR="007C487A" w:rsidRPr="00724E4B" w:rsidRDefault="007C487A" w:rsidP="007C487A">
      <w:pPr>
        <w:pStyle w:val="Heading1"/>
      </w:pPr>
      <w:r w:rsidRPr="00724E4B">
        <w:t>UNIDO also clarified that the customs training under the KIP will be coordinated and implemented jointly with the ongoing stage of the HPMP, in a combined approach regarding the materials and the training sessions, to strengthen overall border control capacity by using existing HPMP resources and funding to be provided under the KIP.</w:t>
      </w:r>
    </w:p>
    <w:p w14:paraId="01C1A731" w14:textId="46EFA174" w:rsidR="00672021" w:rsidRPr="00724E4B" w:rsidRDefault="00672021" w:rsidP="00106F7F">
      <w:pPr>
        <w:pStyle w:val="Heading1"/>
      </w:pPr>
      <w:r w:rsidRPr="00724E4B">
        <w:t xml:space="preserve">Regarding </w:t>
      </w:r>
      <w:r w:rsidR="0054358B" w:rsidRPr="00724E4B">
        <w:t>the</w:t>
      </w:r>
      <w:r w:rsidRPr="00724E4B">
        <w:t xml:space="preserve"> provision of equipment and tools for one training centre</w:t>
      </w:r>
      <w:r w:rsidR="0054358B" w:rsidRPr="00724E4B">
        <w:t xml:space="preserve"> and for the MAC sector, UNIDO explained</w:t>
      </w:r>
      <w:r w:rsidRPr="00724E4B">
        <w:t xml:space="preserve"> that </w:t>
      </w:r>
      <w:r w:rsidR="008C5ED5" w:rsidRPr="00724E4B">
        <w:t xml:space="preserve">five </w:t>
      </w:r>
      <w:r w:rsidRPr="00724E4B">
        <w:t xml:space="preserve">training centres </w:t>
      </w:r>
      <w:r w:rsidR="008C5ED5" w:rsidRPr="00724E4B">
        <w:t>are</w:t>
      </w:r>
      <w:r w:rsidR="0054358B" w:rsidRPr="00724E4B">
        <w:t xml:space="preserve"> being supported under</w:t>
      </w:r>
      <w:r w:rsidR="008C5ED5" w:rsidRPr="00724E4B">
        <w:t xml:space="preserve"> s</w:t>
      </w:r>
      <w:r w:rsidR="0054358B" w:rsidRPr="00724E4B">
        <w:t>tage</w:t>
      </w:r>
      <w:r w:rsidR="008C5ED5" w:rsidRPr="00724E4B">
        <w:t xml:space="preserve"> </w:t>
      </w:r>
      <w:r w:rsidR="0054358B" w:rsidRPr="00724E4B">
        <w:t xml:space="preserve">II of the </w:t>
      </w:r>
      <w:r w:rsidRPr="00724E4B">
        <w:t>HPMP</w:t>
      </w:r>
      <w:r w:rsidR="008C5ED5" w:rsidRPr="00724E4B">
        <w:t>,</w:t>
      </w:r>
      <w:r w:rsidRPr="00724E4B">
        <w:t xml:space="preserve"> </w:t>
      </w:r>
      <w:r w:rsidR="0054358B" w:rsidRPr="00724E4B">
        <w:t>and with the additional centre</w:t>
      </w:r>
      <w:r w:rsidR="006E05F3" w:rsidRPr="00724E4B">
        <w:t>,</w:t>
      </w:r>
      <w:r w:rsidRPr="00724E4B">
        <w:t xml:space="preserve"> </w:t>
      </w:r>
      <w:r w:rsidR="0054358B" w:rsidRPr="00724E4B">
        <w:t>the training capacities will be</w:t>
      </w:r>
      <w:r w:rsidRPr="00724E4B">
        <w:t xml:space="preserve"> sufficient to provide training in the most populated regions of the country </w:t>
      </w:r>
      <w:r w:rsidR="0054358B" w:rsidRPr="00724E4B">
        <w:t>during stage I of the KIP</w:t>
      </w:r>
      <w:r w:rsidR="006E05F3" w:rsidRPr="00724E4B">
        <w:t>. F</w:t>
      </w:r>
      <w:r w:rsidR="0054358B" w:rsidRPr="00724E4B">
        <w:t>urther support to</w:t>
      </w:r>
      <w:r w:rsidRPr="00724E4B">
        <w:t xml:space="preserve"> </w:t>
      </w:r>
      <w:r w:rsidR="0054358B" w:rsidRPr="00724E4B">
        <w:t xml:space="preserve">additional </w:t>
      </w:r>
      <w:r w:rsidRPr="00724E4B">
        <w:t xml:space="preserve">training centres </w:t>
      </w:r>
      <w:r w:rsidR="0054358B" w:rsidRPr="00724E4B">
        <w:t>will be assessed</w:t>
      </w:r>
      <w:r w:rsidR="006E05F3" w:rsidRPr="00724E4B">
        <w:t xml:space="preserve"> during stage I</w:t>
      </w:r>
      <w:r w:rsidR="0054358B" w:rsidRPr="00724E4B">
        <w:t xml:space="preserve"> for </w:t>
      </w:r>
      <w:r w:rsidR="00CE751C" w:rsidRPr="00724E4B">
        <w:t>implementation</w:t>
      </w:r>
      <w:r w:rsidR="006E05F3" w:rsidRPr="00724E4B">
        <w:t xml:space="preserve"> under </w:t>
      </w:r>
      <w:r w:rsidR="0054358B" w:rsidRPr="00724E4B">
        <w:t xml:space="preserve">future stages of </w:t>
      </w:r>
      <w:r w:rsidR="006E05F3" w:rsidRPr="00724E4B">
        <w:t xml:space="preserve">the </w:t>
      </w:r>
      <w:r w:rsidR="0054358B" w:rsidRPr="00724E4B">
        <w:t>KIP. As for the MAC sector, servicing equipment and kits</w:t>
      </w:r>
      <w:r w:rsidR="00703846" w:rsidRPr="00724E4B">
        <w:t xml:space="preserve"> are</w:t>
      </w:r>
      <w:r w:rsidR="0054358B" w:rsidRPr="00724E4B">
        <w:t xml:space="preserve"> intended to be placed in key large workshops in </w:t>
      </w:r>
      <w:r w:rsidR="00703846" w:rsidRPr="00724E4B">
        <w:t>five</w:t>
      </w:r>
      <w:r w:rsidR="0054358B" w:rsidRPr="00724E4B">
        <w:t xml:space="preserve"> regions (Mogadishu, Hargeisa, </w:t>
      </w:r>
      <w:proofErr w:type="spellStart"/>
      <w:r w:rsidR="0054358B" w:rsidRPr="00724E4B">
        <w:t>Bosaso</w:t>
      </w:r>
      <w:proofErr w:type="spellEnd"/>
      <w:r w:rsidR="0054358B" w:rsidRPr="00724E4B">
        <w:t>, Kismayo and Galkayo</w:t>
      </w:r>
      <w:r w:rsidR="001A0623" w:rsidRPr="00724E4B">
        <w:t>) and</w:t>
      </w:r>
      <w:r w:rsidR="0054358B" w:rsidRPr="00724E4B">
        <w:t xml:space="preserve"> </w:t>
      </w:r>
      <w:r w:rsidR="00703846" w:rsidRPr="00724E4B">
        <w:t xml:space="preserve">will </w:t>
      </w:r>
      <w:r w:rsidR="0054358B" w:rsidRPr="00724E4B">
        <w:t>serve as demonstration units and</w:t>
      </w:r>
      <w:r w:rsidR="00703846" w:rsidRPr="00724E4B">
        <w:t xml:space="preserve"> for</w:t>
      </w:r>
      <w:r w:rsidR="0054358B" w:rsidRPr="00724E4B">
        <w:t xml:space="preserve"> on-</w:t>
      </w:r>
      <w:r w:rsidR="00703846" w:rsidRPr="00724E4B">
        <w:t>the-</w:t>
      </w:r>
      <w:r w:rsidR="0054358B" w:rsidRPr="00724E4B">
        <w:t>job training and reference in each region.</w:t>
      </w:r>
    </w:p>
    <w:bookmarkEnd w:id="9"/>
    <w:p w14:paraId="2A38BE13" w14:textId="2D7A145A" w:rsidR="0092630E" w:rsidRPr="00724E4B" w:rsidRDefault="000F2F15" w:rsidP="000F2F15">
      <w:pPr>
        <w:pStyle w:val="Heading1"/>
      </w:pPr>
      <w:r w:rsidRPr="00724E4B">
        <w:t xml:space="preserve">The Secretariat noted that </w:t>
      </w:r>
      <w:r w:rsidR="004E0DC7" w:rsidRPr="00724E4B">
        <w:t xml:space="preserve">the proposal, as submitted, had </w:t>
      </w:r>
      <w:r w:rsidRPr="00724E4B">
        <w:t xml:space="preserve">calculated </w:t>
      </w:r>
      <w:r w:rsidR="000F5074" w:rsidRPr="00724E4B">
        <w:t xml:space="preserve">the </w:t>
      </w:r>
      <w:r w:rsidRPr="00724E4B">
        <w:t>consumption for</w:t>
      </w:r>
      <w:r w:rsidR="00655636" w:rsidRPr="00724E4B">
        <w:t xml:space="preserve"> the</w:t>
      </w:r>
      <w:r w:rsidRPr="00724E4B">
        <w:t xml:space="preserve"> servicing sector</w:t>
      </w:r>
      <w:r w:rsidR="004E0DC7" w:rsidRPr="00724E4B">
        <w:t xml:space="preserve"> and the </w:t>
      </w:r>
      <w:r w:rsidR="008F6654" w:rsidRPr="00724E4B">
        <w:t>proposed</w:t>
      </w:r>
      <w:r w:rsidR="004E0DC7" w:rsidRPr="00724E4B">
        <w:t xml:space="preserve"> cost</w:t>
      </w:r>
      <w:r w:rsidR="000F5074" w:rsidRPr="00724E4B">
        <w:t>s</w:t>
      </w:r>
      <w:r w:rsidRPr="00724E4B">
        <w:t xml:space="preserve"> based on the </w:t>
      </w:r>
      <w:r w:rsidR="00D745C1" w:rsidRPr="00724E4B">
        <w:t xml:space="preserve">revised </w:t>
      </w:r>
      <w:r w:rsidR="000E724A" w:rsidRPr="00724E4B">
        <w:t>data for the baseline years</w:t>
      </w:r>
      <w:r w:rsidRPr="00724E4B">
        <w:t xml:space="preserve">, </w:t>
      </w:r>
      <w:r w:rsidR="000E724A" w:rsidRPr="00724E4B">
        <w:t xml:space="preserve">which were submitted to the Ozone Secretariat. </w:t>
      </w:r>
      <w:r w:rsidR="002949C1" w:rsidRPr="00724E4B">
        <w:t xml:space="preserve">However, as per the established practice, the Secretariat has used the established HFC baseline as the basis for calculating HFC reductions and the cost of the </w:t>
      </w:r>
      <w:r w:rsidR="004E0DC7" w:rsidRPr="00724E4B">
        <w:t>project</w:t>
      </w:r>
      <w:r w:rsidR="002949C1" w:rsidRPr="00724E4B">
        <w:t xml:space="preserve">. As per the data for </w:t>
      </w:r>
      <w:r w:rsidR="00BC1AC3" w:rsidRPr="00724E4B">
        <w:t>the baseline</w:t>
      </w:r>
      <w:r w:rsidR="002949C1" w:rsidRPr="00724E4B">
        <w:t xml:space="preserve"> years, the </w:t>
      </w:r>
      <w:r w:rsidRPr="00724E4B">
        <w:t xml:space="preserve">average HFC consumption </w:t>
      </w:r>
      <w:r w:rsidR="009F0568" w:rsidRPr="00724E4B">
        <w:t xml:space="preserve">in servicing </w:t>
      </w:r>
      <w:r w:rsidR="003D4FCB" w:rsidRPr="00724E4B">
        <w:t>during the baseline years is</w:t>
      </w:r>
      <w:r w:rsidRPr="00724E4B">
        <w:t xml:space="preserve"> 298.48</w:t>
      </w:r>
      <w:r w:rsidR="009B325D" w:rsidRPr="00724E4B">
        <w:t> </w:t>
      </w:r>
      <w:r w:rsidRPr="00724E4B">
        <w:t xml:space="preserve">mt. Accordingly, the </w:t>
      </w:r>
      <w:r w:rsidR="00864A3F" w:rsidRPr="00724E4B">
        <w:t>e</w:t>
      </w:r>
      <w:r w:rsidRPr="00724E4B">
        <w:t>l</w:t>
      </w:r>
      <w:r w:rsidR="006F3C43" w:rsidRPr="00724E4B">
        <w:t>i</w:t>
      </w:r>
      <w:r w:rsidRPr="00724E4B">
        <w:t>gibility for funding</w:t>
      </w:r>
      <w:r w:rsidR="0056685C" w:rsidRPr="00724E4B">
        <w:t>,</w:t>
      </w:r>
      <w:r w:rsidRPr="00724E4B">
        <w:t xml:space="preserve"> as per decision 92/37</w:t>
      </w:r>
      <w:r w:rsidR="0056685C" w:rsidRPr="00724E4B">
        <w:t>,</w:t>
      </w:r>
      <w:r w:rsidRPr="00724E4B">
        <w:t xml:space="preserve"> </w:t>
      </w:r>
      <w:r w:rsidR="003D4FCB" w:rsidRPr="00724E4B">
        <w:t xml:space="preserve">is considered </w:t>
      </w:r>
      <w:r w:rsidRPr="00724E4B">
        <w:t xml:space="preserve">at the level </w:t>
      </w:r>
      <w:r w:rsidR="003D1F71" w:rsidRPr="00724E4B">
        <w:t xml:space="preserve">of </w:t>
      </w:r>
      <w:r w:rsidRPr="00724E4B">
        <w:t>US</w:t>
      </w:r>
      <w:r w:rsidR="003D1F71" w:rsidRPr="00724E4B">
        <w:t> </w:t>
      </w:r>
      <w:r w:rsidRPr="00724E4B">
        <w:t>$325,000 instead of US</w:t>
      </w:r>
      <w:r w:rsidR="002916AB" w:rsidRPr="00724E4B">
        <w:t> </w:t>
      </w:r>
      <w:r w:rsidRPr="00724E4B">
        <w:t xml:space="preserve">$360,000 as included in the submitted proposal. </w:t>
      </w:r>
    </w:p>
    <w:p w14:paraId="2ADC2644" w14:textId="6483343B" w:rsidR="000F2F15" w:rsidRPr="00724E4B" w:rsidRDefault="001D1525" w:rsidP="000F2F15">
      <w:pPr>
        <w:pStyle w:val="Heading1"/>
      </w:pPr>
      <w:r w:rsidRPr="00724E4B">
        <w:t>Subsequently t</w:t>
      </w:r>
      <w:r w:rsidR="000F2F15" w:rsidRPr="00724E4B">
        <w:t>he proposal</w:t>
      </w:r>
      <w:r w:rsidR="0056685C" w:rsidRPr="00724E4B">
        <w:t xml:space="preserve"> and budget were</w:t>
      </w:r>
      <w:r w:rsidR="000F2F15" w:rsidRPr="00724E4B">
        <w:t xml:space="preserve"> </w:t>
      </w:r>
      <w:r w:rsidR="000428A2" w:rsidRPr="00724E4B">
        <w:t>revised</w:t>
      </w:r>
      <w:r w:rsidR="000F2F15" w:rsidRPr="00724E4B">
        <w:t xml:space="preserve">. The adjustments </w:t>
      </w:r>
      <w:r w:rsidR="008F4FF0" w:rsidRPr="00724E4B">
        <w:t>were made to</w:t>
      </w:r>
      <w:r w:rsidR="005C277C" w:rsidRPr="00724E4B">
        <w:t>:</w:t>
      </w:r>
      <w:r w:rsidR="008F4FF0" w:rsidRPr="00724E4B">
        <w:t xml:space="preserve"> </w:t>
      </w:r>
      <w:r w:rsidR="001E19F6" w:rsidRPr="00724E4B">
        <w:t>component 2 (</w:t>
      </w:r>
      <w:r w:rsidR="001E19F6" w:rsidRPr="00724E4B">
        <w:rPr>
          <w:color w:val="000000"/>
        </w:rPr>
        <w:t xml:space="preserve">strengthening technical capacity for import controls) </w:t>
      </w:r>
      <w:r w:rsidR="004E24AE" w:rsidRPr="00724E4B">
        <w:rPr>
          <w:color w:val="000000"/>
        </w:rPr>
        <w:t xml:space="preserve">from </w:t>
      </w:r>
      <w:r w:rsidR="004E24AE" w:rsidRPr="00724E4B">
        <w:t xml:space="preserve">US $92,000 </w:t>
      </w:r>
      <w:r w:rsidR="001E19F6" w:rsidRPr="00724E4B">
        <w:t>to US</w:t>
      </w:r>
      <w:r w:rsidR="0080566E" w:rsidRPr="00724E4B">
        <w:t> </w:t>
      </w:r>
      <w:r w:rsidR="001E19F6" w:rsidRPr="00724E4B">
        <w:t>$87,000</w:t>
      </w:r>
      <w:r w:rsidR="004E24AE" w:rsidRPr="00724E4B">
        <w:t>;</w:t>
      </w:r>
      <w:r w:rsidR="001E19F6" w:rsidRPr="00724E4B">
        <w:t xml:space="preserve"> </w:t>
      </w:r>
      <w:r w:rsidR="00E06A42" w:rsidRPr="00724E4B">
        <w:t>component</w:t>
      </w:r>
      <w:r w:rsidR="005C277C" w:rsidRPr="00724E4B">
        <w:t> </w:t>
      </w:r>
      <w:r w:rsidR="00501FFF" w:rsidRPr="00724E4B">
        <w:t>3</w:t>
      </w:r>
      <w:r w:rsidR="00E06A42" w:rsidRPr="00724E4B">
        <w:t xml:space="preserve"> </w:t>
      </w:r>
      <w:r w:rsidR="00C4060A" w:rsidRPr="00724E4B">
        <w:t>(</w:t>
      </w:r>
      <w:r w:rsidR="0080566E" w:rsidRPr="00724E4B">
        <w:rPr>
          <w:color w:val="000000"/>
        </w:rPr>
        <w:t>b</w:t>
      </w:r>
      <w:r w:rsidR="00501FFF" w:rsidRPr="00724E4B">
        <w:rPr>
          <w:color w:val="000000"/>
        </w:rPr>
        <w:t>uilding</w:t>
      </w:r>
      <w:r w:rsidR="005C277C" w:rsidRPr="00724E4B">
        <w:rPr>
          <w:color w:val="000000"/>
        </w:rPr>
        <w:t xml:space="preserve"> </w:t>
      </w:r>
      <w:r w:rsidR="00501FFF" w:rsidRPr="00724E4B">
        <w:rPr>
          <w:color w:val="000000"/>
        </w:rPr>
        <w:t>capacity in the RAC sector</w:t>
      </w:r>
      <w:r w:rsidR="00340637" w:rsidRPr="00724E4B">
        <w:rPr>
          <w:color w:val="000000"/>
        </w:rPr>
        <w:t>)</w:t>
      </w:r>
      <w:r w:rsidR="00C4060A" w:rsidRPr="00724E4B">
        <w:t xml:space="preserve"> </w:t>
      </w:r>
      <w:r w:rsidR="009459F0" w:rsidRPr="00724E4B">
        <w:t xml:space="preserve">from </w:t>
      </w:r>
      <w:r w:rsidR="00E06A42" w:rsidRPr="00724E4B">
        <w:t>US</w:t>
      </w:r>
      <w:r w:rsidR="0040210F" w:rsidRPr="00724E4B">
        <w:t> </w:t>
      </w:r>
      <w:r w:rsidR="00E06A42" w:rsidRPr="00724E4B">
        <w:t>$1</w:t>
      </w:r>
      <w:r w:rsidR="009459F0" w:rsidRPr="00724E4B">
        <w:t>4</w:t>
      </w:r>
      <w:r w:rsidR="00E06A42" w:rsidRPr="00724E4B">
        <w:t xml:space="preserve">8,000 </w:t>
      </w:r>
      <w:r w:rsidR="009459F0" w:rsidRPr="00724E4B">
        <w:t>to</w:t>
      </w:r>
      <w:r w:rsidR="00E06A42" w:rsidRPr="00724E4B">
        <w:t xml:space="preserve"> of US $1</w:t>
      </w:r>
      <w:r w:rsidR="009459F0" w:rsidRPr="00724E4B">
        <w:t>2</w:t>
      </w:r>
      <w:r w:rsidR="00E06A42" w:rsidRPr="00724E4B">
        <w:t>8,000</w:t>
      </w:r>
      <w:r w:rsidR="009459F0" w:rsidRPr="00724E4B">
        <w:t>;</w:t>
      </w:r>
      <w:r w:rsidR="00E06A42" w:rsidRPr="00724E4B">
        <w:t xml:space="preserve"> </w:t>
      </w:r>
      <w:r w:rsidR="00C4060A" w:rsidRPr="00724E4B">
        <w:t>and</w:t>
      </w:r>
      <w:r w:rsidR="00340637" w:rsidRPr="00724E4B">
        <w:t xml:space="preserve"> </w:t>
      </w:r>
      <w:r w:rsidR="008E475B" w:rsidRPr="00724E4B">
        <w:t>component</w:t>
      </w:r>
      <w:r w:rsidR="009459F0" w:rsidRPr="00724E4B">
        <w:t> </w:t>
      </w:r>
      <w:r w:rsidR="008E475B" w:rsidRPr="00724E4B">
        <w:t>4 (awareness</w:t>
      </w:r>
      <w:r w:rsidR="008349A4" w:rsidRPr="00724E4B">
        <w:noBreakHyphen/>
      </w:r>
      <w:r w:rsidR="008E475B" w:rsidRPr="00724E4B">
        <w:t xml:space="preserve">raising campaign to end users and SMEs) </w:t>
      </w:r>
      <w:r w:rsidR="009459F0" w:rsidRPr="00724E4B">
        <w:t>from</w:t>
      </w:r>
      <w:r w:rsidR="008E475B" w:rsidRPr="00724E4B">
        <w:t xml:space="preserve"> US $</w:t>
      </w:r>
      <w:r w:rsidR="009459F0" w:rsidRPr="00724E4B">
        <w:t>2</w:t>
      </w:r>
      <w:r w:rsidR="008E475B" w:rsidRPr="00724E4B">
        <w:t xml:space="preserve">0,000 </w:t>
      </w:r>
      <w:r w:rsidR="009459F0" w:rsidRPr="00724E4B">
        <w:t>to</w:t>
      </w:r>
      <w:r w:rsidR="008E475B" w:rsidRPr="00724E4B">
        <w:t xml:space="preserve"> US $</w:t>
      </w:r>
      <w:r w:rsidR="009459F0" w:rsidRPr="00724E4B">
        <w:t>1</w:t>
      </w:r>
      <w:r w:rsidR="00537DFC" w:rsidRPr="00724E4B">
        <w:t>0</w:t>
      </w:r>
      <w:r w:rsidR="008E475B" w:rsidRPr="00724E4B">
        <w:t>,000</w:t>
      </w:r>
      <w:r w:rsidR="00C4060A" w:rsidRPr="00724E4B">
        <w:t xml:space="preserve">. </w:t>
      </w:r>
      <w:r w:rsidR="001A15E6" w:rsidRPr="00724E4B">
        <w:t xml:space="preserve">Both agencies confirmed that the </w:t>
      </w:r>
      <w:r w:rsidR="00976F29" w:rsidRPr="00724E4B">
        <w:t xml:space="preserve">overall </w:t>
      </w:r>
      <w:r w:rsidR="001A15E6" w:rsidRPr="00724E4B">
        <w:t>intended deliverables and objectives of the related activities have not been updated</w:t>
      </w:r>
      <w:r w:rsidR="00976F29" w:rsidRPr="00724E4B">
        <w:t>; however, t</w:t>
      </w:r>
      <w:r w:rsidR="006F795C" w:rsidRPr="00724E4B">
        <w:t xml:space="preserve">he </w:t>
      </w:r>
      <w:r w:rsidR="001A15E6" w:rsidRPr="00724E4B">
        <w:t xml:space="preserve">reduction in </w:t>
      </w:r>
      <w:r w:rsidR="008349A4" w:rsidRPr="00724E4B">
        <w:t xml:space="preserve">the </w:t>
      </w:r>
      <w:r w:rsidR="00976F29" w:rsidRPr="00724E4B">
        <w:t>funding level has</w:t>
      </w:r>
      <w:r w:rsidR="001A15E6" w:rsidRPr="00724E4B">
        <w:t xml:space="preserve"> resulted in slight adjustment </w:t>
      </w:r>
      <w:r w:rsidR="00976F29" w:rsidRPr="00724E4B">
        <w:t>to</w:t>
      </w:r>
      <w:r w:rsidR="001A15E6" w:rsidRPr="00724E4B">
        <w:t xml:space="preserve"> some of the </w:t>
      </w:r>
      <w:r w:rsidR="00B9702E" w:rsidRPr="00724E4B">
        <w:t>specific</w:t>
      </w:r>
      <w:r w:rsidR="001A15E6" w:rsidRPr="00724E4B">
        <w:t xml:space="preserve"> targets</w:t>
      </w:r>
      <w:r w:rsidR="00976F29" w:rsidRPr="00724E4B">
        <w:t>,</w:t>
      </w:r>
      <w:r w:rsidR="001A15E6" w:rsidRPr="00724E4B">
        <w:t xml:space="preserve"> i.e.</w:t>
      </w:r>
      <w:r w:rsidR="00976F29" w:rsidRPr="00724E4B">
        <w:t>,</w:t>
      </w:r>
      <w:r w:rsidR="001A15E6" w:rsidRPr="00724E4B">
        <w:t xml:space="preserve"> 200 customs officers to be trained instead of 250, 200 technicians to be trained instead of </w:t>
      </w:r>
      <w:r w:rsidR="00B9702E" w:rsidRPr="00724E4B">
        <w:t>250</w:t>
      </w:r>
      <w:r w:rsidR="001A15E6" w:rsidRPr="00724E4B">
        <w:t xml:space="preserve">, and </w:t>
      </w:r>
      <w:r w:rsidR="00976F29" w:rsidRPr="00724E4B">
        <w:t xml:space="preserve">the </w:t>
      </w:r>
      <w:r w:rsidR="001A15E6" w:rsidRPr="00724E4B">
        <w:t xml:space="preserve">number of awareness events </w:t>
      </w:r>
      <w:r w:rsidR="00976F29" w:rsidRPr="00724E4B">
        <w:t xml:space="preserve">has been </w:t>
      </w:r>
      <w:r w:rsidR="001A15E6" w:rsidRPr="00724E4B">
        <w:t xml:space="preserve">reduced to </w:t>
      </w:r>
      <w:r w:rsidR="00976F29" w:rsidRPr="00724E4B">
        <w:t>two</w:t>
      </w:r>
      <w:r w:rsidR="00A93DF3" w:rsidRPr="00724E4B">
        <w:t xml:space="preserve">. </w:t>
      </w:r>
    </w:p>
    <w:p w14:paraId="7D496C66" w14:textId="240B2EAE" w:rsidR="000F2F15" w:rsidRPr="00724E4B" w:rsidRDefault="000F2F15" w:rsidP="000F2F15">
      <w:pPr>
        <w:pStyle w:val="Heading1"/>
      </w:pPr>
      <w:r w:rsidRPr="00724E4B">
        <w:t>The Secretariat</w:t>
      </w:r>
      <w:r w:rsidR="00265F8C" w:rsidRPr="00724E4B">
        <w:t xml:space="preserve"> also</w:t>
      </w:r>
      <w:r w:rsidRPr="00724E4B">
        <w:t xml:space="preserve"> noted that the project had initially requested </w:t>
      </w:r>
      <w:r w:rsidR="00265F8C" w:rsidRPr="00724E4B">
        <w:t>three tra</w:t>
      </w:r>
      <w:r w:rsidR="00165816" w:rsidRPr="00724E4B">
        <w:t xml:space="preserve">nches with implementation </w:t>
      </w:r>
      <w:r w:rsidR="00451B2C" w:rsidRPr="00724E4B">
        <w:t xml:space="preserve">until </w:t>
      </w:r>
      <w:r w:rsidR="00165816" w:rsidRPr="00724E4B">
        <w:t>203</w:t>
      </w:r>
      <w:r w:rsidR="00451B2C" w:rsidRPr="00724E4B">
        <w:t>1</w:t>
      </w:r>
      <w:r w:rsidR="00B844FB" w:rsidRPr="00724E4B">
        <w:t>, as follows</w:t>
      </w:r>
      <w:r w:rsidR="00CB18AA" w:rsidRPr="00724E4B">
        <w:t xml:space="preserve">: </w:t>
      </w:r>
      <w:r w:rsidR="00165816" w:rsidRPr="00724E4B">
        <w:t>6</w:t>
      </w:r>
      <w:r w:rsidRPr="00724E4B">
        <w:t>0 per cent of the cost in the first tranche</w:t>
      </w:r>
      <w:r w:rsidR="00003BA4" w:rsidRPr="00724E4B">
        <w:t>,</w:t>
      </w:r>
      <w:r w:rsidR="00E2142A" w:rsidRPr="00724E4B">
        <w:t xml:space="preserve"> in 2025</w:t>
      </w:r>
      <w:r w:rsidR="00911B87" w:rsidRPr="00724E4B">
        <w:t>,</w:t>
      </w:r>
      <w:r w:rsidR="00E2142A" w:rsidRPr="00724E4B">
        <w:t xml:space="preserve"> to</w:t>
      </w:r>
      <w:r w:rsidR="00A92764" w:rsidRPr="00724E4B">
        <w:t xml:space="preserve"> be implemented until</w:t>
      </w:r>
      <w:r w:rsidR="00E2142A" w:rsidRPr="00724E4B">
        <w:t xml:space="preserve"> 2027</w:t>
      </w:r>
      <w:r w:rsidR="00B844FB" w:rsidRPr="00724E4B">
        <w:t>;</w:t>
      </w:r>
      <w:r w:rsidRPr="00724E4B">
        <w:t xml:space="preserve"> 30 per cent in the second tranche</w:t>
      </w:r>
      <w:r w:rsidR="00911B87" w:rsidRPr="00724E4B">
        <w:t>,</w:t>
      </w:r>
      <w:r w:rsidR="00E2142A" w:rsidRPr="00724E4B">
        <w:t xml:space="preserve"> in 2027</w:t>
      </w:r>
      <w:r w:rsidR="00B844FB" w:rsidRPr="00724E4B">
        <w:t>,</w:t>
      </w:r>
      <w:r w:rsidR="00A92764" w:rsidRPr="00724E4B">
        <w:t xml:space="preserve"> to be implemented until</w:t>
      </w:r>
      <w:r w:rsidR="00E2142A" w:rsidRPr="00724E4B">
        <w:t xml:space="preserve"> 2029</w:t>
      </w:r>
      <w:r w:rsidR="00B844FB" w:rsidRPr="00724E4B">
        <w:t>;</w:t>
      </w:r>
      <w:r w:rsidR="00165816" w:rsidRPr="00724E4B">
        <w:t xml:space="preserve"> and 10 per cent</w:t>
      </w:r>
      <w:r w:rsidR="0054536A" w:rsidRPr="00724E4B">
        <w:t xml:space="preserve"> for the last tranche</w:t>
      </w:r>
      <w:r w:rsidR="00911B87" w:rsidRPr="00724E4B">
        <w:t>,</w:t>
      </w:r>
      <w:r w:rsidR="00E2142A" w:rsidRPr="00724E4B">
        <w:t xml:space="preserve"> in 2029</w:t>
      </w:r>
      <w:r w:rsidR="00911B87" w:rsidRPr="00724E4B">
        <w:t>,</w:t>
      </w:r>
      <w:r w:rsidR="00E2142A" w:rsidRPr="00724E4B">
        <w:t xml:space="preserve"> </w:t>
      </w:r>
      <w:r w:rsidR="00A92764" w:rsidRPr="00724E4B">
        <w:t>to be implemented until</w:t>
      </w:r>
      <w:r w:rsidR="00E2142A" w:rsidRPr="00724E4B">
        <w:t xml:space="preserve"> 2031</w:t>
      </w:r>
      <w:r w:rsidRPr="00724E4B">
        <w:t>. After discussion,</w:t>
      </w:r>
      <w:r w:rsidR="0054536A" w:rsidRPr="00724E4B">
        <w:t xml:space="preserve"> it was agreed</w:t>
      </w:r>
      <w:r w:rsidR="008E1A04" w:rsidRPr="00724E4B">
        <w:t xml:space="preserve"> to </w:t>
      </w:r>
      <w:r w:rsidR="000C2601" w:rsidRPr="00724E4B">
        <w:t>adjust th</w:t>
      </w:r>
      <w:r w:rsidR="008F54F3" w:rsidRPr="00724E4B">
        <w:t>e</w:t>
      </w:r>
      <w:r w:rsidR="000C2601" w:rsidRPr="00724E4B">
        <w:t xml:space="preserve"> di</w:t>
      </w:r>
      <w:r w:rsidR="00191371" w:rsidRPr="00724E4B">
        <w:t>s</w:t>
      </w:r>
      <w:r w:rsidR="000C2601" w:rsidRPr="00724E4B">
        <w:t xml:space="preserve">tribution </w:t>
      </w:r>
      <w:r w:rsidR="008F54F3" w:rsidRPr="00724E4B">
        <w:t xml:space="preserve">of funding into two </w:t>
      </w:r>
      <w:r w:rsidR="000C2601" w:rsidRPr="00724E4B">
        <w:t>tranches</w:t>
      </w:r>
      <w:r w:rsidR="00DD6286" w:rsidRPr="00724E4B">
        <w:t>,</w:t>
      </w:r>
      <w:r w:rsidR="00570A98" w:rsidRPr="00724E4B">
        <w:t xml:space="preserve"> </w:t>
      </w:r>
      <w:r w:rsidR="000057C5" w:rsidRPr="00724E4B">
        <w:t xml:space="preserve">in addition </w:t>
      </w:r>
      <w:r w:rsidR="00AD0698" w:rsidRPr="00724E4B">
        <w:t xml:space="preserve">to the </w:t>
      </w:r>
      <w:r w:rsidR="0054536A" w:rsidRPr="00724E4B">
        <w:t>revise</w:t>
      </w:r>
      <w:r w:rsidR="00AD0698" w:rsidRPr="00724E4B">
        <w:t>d</w:t>
      </w:r>
      <w:r w:rsidR="0054536A" w:rsidRPr="00724E4B">
        <w:t xml:space="preserve"> cost</w:t>
      </w:r>
      <w:r w:rsidR="00AD0698" w:rsidRPr="00724E4B">
        <w:t xml:space="preserve">s </w:t>
      </w:r>
      <w:r w:rsidR="0054536A" w:rsidRPr="00724E4B">
        <w:t xml:space="preserve">referred to in paragraph </w:t>
      </w:r>
      <w:r w:rsidR="00BD46B4" w:rsidRPr="00724E4B">
        <w:t>40</w:t>
      </w:r>
      <w:r w:rsidR="0054536A" w:rsidRPr="00724E4B">
        <w:t xml:space="preserve">, </w:t>
      </w:r>
      <w:r w:rsidR="00427D19" w:rsidRPr="00724E4B">
        <w:t>with the last</w:t>
      </w:r>
      <w:r w:rsidR="00CB272A" w:rsidRPr="00724E4B">
        <w:t xml:space="preserve"> tranche </w:t>
      </w:r>
      <w:r w:rsidR="00A92764" w:rsidRPr="00724E4B">
        <w:t>to be impl</w:t>
      </w:r>
      <w:r w:rsidR="00183055" w:rsidRPr="00724E4B">
        <w:t>e</w:t>
      </w:r>
      <w:r w:rsidR="00A92764" w:rsidRPr="00724E4B">
        <w:t>mented until 2030</w:t>
      </w:r>
      <w:r w:rsidRPr="00724E4B">
        <w:t>. A summary of</w:t>
      </w:r>
      <w:r w:rsidR="00AF249F" w:rsidRPr="00724E4B">
        <w:t xml:space="preserve"> the original and</w:t>
      </w:r>
      <w:r w:rsidRPr="00724E4B">
        <w:t xml:space="preserve"> the agreed component costs</w:t>
      </w:r>
      <w:r w:rsidR="00AF249F" w:rsidRPr="00724E4B">
        <w:t xml:space="preserve"> for the stage and in the first tranc</w:t>
      </w:r>
      <w:r w:rsidR="009E29C3" w:rsidRPr="00724E4B">
        <w:t>he</w:t>
      </w:r>
      <w:r w:rsidRPr="00724E4B">
        <w:t xml:space="preserve"> </w:t>
      </w:r>
      <w:r w:rsidR="00B844FB" w:rsidRPr="00724E4B">
        <w:t>is</w:t>
      </w:r>
      <w:r w:rsidRPr="00724E4B">
        <w:t xml:space="preserve"> presented below in table </w:t>
      </w:r>
      <w:r w:rsidR="00C4060A" w:rsidRPr="00724E4B">
        <w:t>7</w:t>
      </w:r>
      <w:r w:rsidR="00355D9D" w:rsidRPr="00724E4B">
        <w:t xml:space="preserve"> and changes have been bolded for ease of reference</w:t>
      </w:r>
      <w:r w:rsidRPr="00724E4B">
        <w:t>.</w:t>
      </w:r>
      <w:r w:rsidR="00A92764" w:rsidRPr="00724E4B">
        <w:t xml:space="preserve"> </w:t>
      </w:r>
    </w:p>
    <w:p w14:paraId="69D3050C" w14:textId="2B528231" w:rsidR="00585EFF" w:rsidRPr="00724E4B" w:rsidRDefault="00876CA8" w:rsidP="00BF5155">
      <w:pPr>
        <w:keepNext/>
        <w:rPr>
          <w:b/>
          <w:bCs/>
        </w:rPr>
      </w:pPr>
      <w:r w:rsidRPr="00724E4B">
        <w:rPr>
          <w:b/>
          <w:bCs/>
        </w:rPr>
        <w:lastRenderedPageBreak/>
        <w:t xml:space="preserve">Table 7: </w:t>
      </w:r>
      <w:r w:rsidR="00316988" w:rsidRPr="00724E4B">
        <w:rPr>
          <w:b/>
          <w:bCs/>
        </w:rPr>
        <w:t>Components</w:t>
      </w:r>
      <w:r w:rsidRPr="00724E4B">
        <w:rPr>
          <w:b/>
          <w:bCs/>
        </w:rPr>
        <w:t xml:space="preserve"> and their costs</w:t>
      </w:r>
      <w:r w:rsidR="00316988" w:rsidRPr="00724E4B">
        <w:rPr>
          <w:b/>
          <w:bCs/>
        </w:rPr>
        <w:t xml:space="preserve"> for s</w:t>
      </w:r>
      <w:r w:rsidRPr="00724E4B">
        <w:rPr>
          <w:b/>
          <w:bCs/>
        </w:rPr>
        <w:t>tage I</w:t>
      </w:r>
      <w:r w:rsidR="00316988" w:rsidRPr="00724E4B">
        <w:rPr>
          <w:b/>
          <w:bCs/>
        </w:rPr>
        <w:t xml:space="preserve"> and the first tranche </w:t>
      </w:r>
      <w:r w:rsidRPr="00724E4B">
        <w:rPr>
          <w:b/>
          <w:bCs/>
        </w:rPr>
        <w:t>of the KIP for Somalia as agreed</w:t>
      </w:r>
    </w:p>
    <w:tbl>
      <w:tblPr>
        <w:tblStyle w:val="TableGrid"/>
        <w:tblW w:w="934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030"/>
        <w:gridCol w:w="914"/>
        <w:gridCol w:w="850"/>
        <w:gridCol w:w="851"/>
        <w:gridCol w:w="850"/>
        <w:gridCol w:w="851"/>
      </w:tblGrid>
      <w:tr w:rsidR="00AD159F" w:rsidRPr="00724E4B" w14:paraId="4111E317" w14:textId="77777777" w:rsidTr="006B413C">
        <w:trPr>
          <w:trHeight w:val="48"/>
        </w:trPr>
        <w:tc>
          <w:tcPr>
            <w:tcW w:w="5030" w:type="dxa"/>
            <w:vMerge w:val="restart"/>
            <w:vAlign w:val="center"/>
          </w:tcPr>
          <w:p w14:paraId="74D8EC00" w14:textId="77777777" w:rsidR="00AD159F" w:rsidRPr="00724E4B" w:rsidRDefault="00AD159F" w:rsidP="00976F29">
            <w:pPr>
              <w:widowControl w:val="0"/>
              <w:shd w:val="clear" w:color="auto" w:fill="FFFFFF" w:themeFill="background1"/>
              <w:jc w:val="center"/>
              <w:rPr>
                <w:b/>
                <w:bCs/>
                <w:sz w:val="20"/>
                <w:szCs w:val="20"/>
              </w:rPr>
            </w:pPr>
            <w:r w:rsidRPr="00724E4B">
              <w:rPr>
                <w:b/>
                <w:bCs/>
                <w:sz w:val="20"/>
                <w:szCs w:val="20"/>
              </w:rPr>
              <w:t>Activity</w:t>
            </w:r>
          </w:p>
        </w:tc>
        <w:tc>
          <w:tcPr>
            <w:tcW w:w="914" w:type="dxa"/>
            <w:vMerge w:val="restart"/>
            <w:vAlign w:val="center"/>
          </w:tcPr>
          <w:p w14:paraId="40E2B9E1" w14:textId="77777777" w:rsidR="00AD159F" w:rsidRPr="00724E4B" w:rsidRDefault="00AD159F" w:rsidP="00976F29">
            <w:pPr>
              <w:widowControl w:val="0"/>
              <w:jc w:val="center"/>
              <w:rPr>
                <w:b/>
                <w:bCs/>
                <w:sz w:val="20"/>
                <w:szCs w:val="20"/>
              </w:rPr>
            </w:pPr>
            <w:r w:rsidRPr="00724E4B">
              <w:rPr>
                <w:b/>
                <w:bCs/>
                <w:sz w:val="20"/>
                <w:szCs w:val="20"/>
              </w:rPr>
              <w:t>Agency</w:t>
            </w:r>
          </w:p>
        </w:tc>
        <w:tc>
          <w:tcPr>
            <w:tcW w:w="1701" w:type="dxa"/>
            <w:gridSpan w:val="2"/>
          </w:tcPr>
          <w:p w14:paraId="3CE06C90" w14:textId="77777777" w:rsidR="00AD159F" w:rsidRPr="00724E4B" w:rsidRDefault="00AD159F" w:rsidP="00AD159F">
            <w:pPr>
              <w:jc w:val="center"/>
              <w:rPr>
                <w:b/>
                <w:bCs/>
                <w:sz w:val="20"/>
                <w:szCs w:val="20"/>
              </w:rPr>
            </w:pPr>
            <w:r w:rsidRPr="00724E4B">
              <w:rPr>
                <w:b/>
                <w:bCs/>
                <w:sz w:val="20"/>
                <w:szCs w:val="20"/>
              </w:rPr>
              <w:t>Stage I costs</w:t>
            </w:r>
          </w:p>
          <w:p w14:paraId="0FA89AD9" w14:textId="08B19912" w:rsidR="00AD159F" w:rsidRPr="00724E4B" w:rsidRDefault="00AD159F" w:rsidP="00AD159F">
            <w:pPr>
              <w:widowControl w:val="0"/>
              <w:shd w:val="clear" w:color="auto" w:fill="FFFFFF" w:themeFill="background1"/>
              <w:jc w:val="center"/>
              <w:rPr>
                <w:b/>
                <w:bCs/>
                <w:sz w:val="20"/>
                <w:szCs w:val="20"/>
              </w:rPr>
            </w:pPr>
            <w:r w:rsidRPr="00724E4B">
              <w:rPr>
                <w:b/>
                <w:bCs/>
                <w:sz w:val="20"/>
                <w:szCs w:val="20"/>
              </w:rPr>
              <w:t>(US $)</w:t>
            </w:r>
          </w:p>
        </w:tc>
        <w:tc>
          <w:tcPr>
            <w:tcW w:w="1701" w:type="dxa"/>
            <w:gridSpan w:val="2"/>
          </w:tcPr>
          <w:p w14:paraId="077E3091" w14:textId="77777777" w:rsidR="00AD159F" w:rsidRPr="00724E4B" w:rsidRDefault="00AD159F" w:rsidP="00AD159F">
            <w:pPr>
              <w:jc w:val="center"/>
              <w:rPr>
                <w:b/>
                <w:bCs/>
                <w:sz w:val="20"/>
                <w:szCs w:val="20"/>
              </w:rPr>
            </w:pPr>
            <w:r w:rsidRPr="00724E4B">
              <w:rPr>
                <w:b/>
                <w:bCs/>
                <w:sz w:val="20"/>
                <w:szCs w:val="20"/>
              </w:rPr>
              <w:t>First tranche costs</w:t>
            </w:r>
          </w:p>
          <w:p w14:paraId="5501CC92" w14:textId="0F19DE01" w:rsidR="00AD159F" w:rsidRPr="00724E4B" w:rsidRDefault="00AD159F" w:rsidP="00976F29">
            <w:pPr>
              <w:widowControl w:val="0"/>
              <w:shd w:val="clear" w:color="auto" w:fill="FFFFFF" w:themeFill="background1"/>
              <w:jc w:val="center"/>
              <w:rPr>
                <w:b/>
                <w:bCs/>
                <w:sz w:val="20"/>
                <w:szCs w:val="20"/>
              </w:rPr>
            </w:pPr>
            <w:r w:rsidRPr="00724E4B">
              <w:rPr>
                <w:b/>
                <w:bCs/>
                <w:sz w:val="20"/>
                <w:szCs w:val="20"/>
              </w:rPr>
              <w:t>(US $)</w:t>
            </w:r>
          </w:p>
        </w:tc>
      </w:tr>
      <w:tr w:rsidR="00ED742E" w:rsidRPr="00724E4B" w14:paraId="7BB7B90D" w14:textId="77777777" w:rsidTr="006B413C">
        <w:trPr>
          <w:trHeight w:val="78"/>
        </w:trPr>
        <w:tc>
          <w:tcPr>
            <w:tcW w:w="5030" w:type="dxa"/>
            <w:vMerge/>
            <w:vAlign w:val="center"/>
          </w:tcPr>
          <w:p w14:paraId="6641D254" w14:textId="77777777" w:rsidR="00AD159F" w:rsidRPr="00724E4B" w:rsidRDefault="00AD159F" w:rsidP="00976F29">
            <w:pPr>
              <w:widowControl w:val="0"/>
              <w:shd w:val="clear" w:color="auto" w:fill="FFFFFF" w:themeFill="background1"/>
              <w:jc w:val="center"/>
              <w:rPr>
                <w:b/>
                <w:bCs/>
                <w:sz w:val="20"/>
                <w:szCs w:val="20"/>
              </w:rPr>
            </w:pPr>
          </w:p>
        </w:tc>
        <w:tc>
          <w:tcPr>
            <w:tcW w:w="914" w:type="dxa"/>
            <w:vMerge/>
            <w:vAlign w:val="center"/>
          </w:tcPr>
          <w:p w14:paraId="062ECCB7" w14:textId="77777777" w:rsidR="00AD159F" w:rsidRPr="00724E4B" w:rsidRDefault="00AD159F" w:rsidP="00976F29">
            <w:pPr>
              <w:widowControl w:val="0"/>
              <w:jc w:val="center"/>
              <w:rPr>
                <w:sz w:val="20"/>
                <w:szCs w:val="20"/>
              </w:rPr>
            </w:pPr>
          </w:p>
        </w:tc>
        <w:tc>
          <w:tcPr>
            <w:tcW w:w="850" w:type="dxa"/>
            <w:vAlign w:val="center"/>
          </w:tcPr>
          <w:p w14:paraId="4C70470C" w14:textId="5FAD1AAC" w:rsidR="00AD159F" w:rsidRPr="00724E4B" w:rsidRDefault="00AD159F" w:rsidP="00976F29">
            <w:pPr>
              <w:widowControl w:val="0"/>
              <w:shd w:val="clear" w:color="auto" w:fill="FFFFFF" w:themeFill="background1"/>
              <w:jc w:val="center"/>
              <w:rPr>
                <w:sz w:val="20"/>
                <w:szCs w:val="20"/>
              </w:rPr>
            </w:pPr>
            <w:r w:rsidRPr="00724E4B">
              <w:rPr>
                <w:sz w:val="20"/>
                <w:szCs w:val="20"/>
              </w:rPr>
              <w:t>Original</w:t>
            </w:r>
          </w:p>
        </w:tc>
        <w:tc>
          <w:tcPr>
            <w:tcW w:w="851" w:type="dxa"/>
            <w:vAlign w:val="center"/>
          </w:tcPr>
          <w:p w14:paraId="2F931ADF" w14:textId="0EE52DC0" w:rsidR="00AD159F" w:rsidRPr="00724E4B" w:rsidRDefault="00AD159F" w:rsidP="00AD159F">
            <w:pPr>
              <w:widowControl w:val="0"/>
              <w:shd w:val="clear" w:color="auto" w:fill="FFFFFF" w:themeFill="background1"/>
              <w:jc w:val="center"/>
              <w:rPr>
                <w:b/>
                <w:bCs/>
                <w:sz w:val="20"/>
                <w:szCs w:val="20"/>
              </w:rPr>
            </w:pPr>
            <w:r w:rsidRPr="00724E4B">
              <w:rPr>
                <w:b/>
                <w:bCs/>
                <w:sz w:val="20"/>
                <w:szCs w:val="20"/>
              </w:rPr>
              <w:t>Revised</w:t>
            </w:r>
          </w:p>
        </w:tc>
        <w:tc>
          <w:tcPr>
            <w:tcW w:w="850" w:type="dxa"/>
            <w:vAlign w:val="center"/>
          </w:tcPr>
          <w:p w14:paraId="437FD2C3" w14:textId="0918DC7F" w:rsidR="00AD159F" w:rsidRPr="00724E4B" w:rsidRDefault="00AD159F" w:rsidP="00AD159F">
            <w:pPr>
              <w:widowControl w:val="0"/>
              <w:shd w:val="clear" w:color="auto" w:fill="FFFFFF" w:themeFill="background1"/>
              <w:jc w:val="center"/>
              <w:rPr>
                <w:sz w:val="20"/>
                <w:szCs w:val="20"/>
              </w:rPr>
            </w:pPr>
            <w:r w:rsidRPr="00724E4B">
              <w:rPr>
                <w:sz w:val="20"/>
                <w:szCs w:val="20"/>
              </w:rPr>
              <w:t>Original</w:t>
            </w:r>
          </w:p>
        </w:tc>
        <w:tc>
          <w:tcPr>
            <w:tcW w:w="851" w:type="dxa"/>
            <w:vAlign w:val="center"/>
          </w:tcPr>
          <w:p w14:paraId="0A62648A" w14:textId="19CF9B07" w:rsidR="00AD159F" w:rsidRPr="00724E4B" w:rsidRDefault="00AD159F" w:rsidP="00976F29">
            <w:pPr>
              <w:widowControl w:val="0"/>
              <w:shd w:val="clear" w:color="auto" w:fill="FFFFFF" w:themeFill="background1"/>
              <w:jc w:val="center"/>
              <w:rPr>
                <w:b/>
                <w:bCs/>
                <w:sz w:val="20"/>
                <w:szCs w:val="20"/>
              </w:rPr>
            </w:pPr>
            <w:r w:rsidRPr="00724E4B">
              <w:rPr>
                <w:b/>
                <w:bCs/>
                <w:sz w:val="20"/>
                <w:szCs w:val="20"/>
              </w:rPr>
              <w:t>Revised</w:t>
            </w:r>
          </w:p>
        </w:tc>
      </w:tr>
      <w:tr w:rsidR="003F563A" w:rsidRPr="00724E4B" w14:paraId="32FE94F9" w14:textId="77777777" w:rsidTr="006B413C">
        <w:trPr>
          <w:trHeight w:val="517"/>
        </w:trPr>
        <w:tc>
          <w:tcPr>
            <w:tcW w:w="5030" w:type="dxa"/>
          </w:tcPr>
          <w:p w14:paraId="5DC80A2E" w14:textId="1F645219" w:rsidR="00AD159F" w:rsidRPr="00724E4B" w:rsidRDefault="00AD159F" w:rsidP="00976F29">
            <w:pPr>
              <w:widowControl w:val="0"/>
              <w:shd w:val="clear" w:color="auto" w:fill="FFFFFF" w:themeFill="background1"/>
              <w:jc w:val="left"/>
              <w:rPr>
                <w:sz w:val="20"/>
                <w:szCs w:val="20"/>
              </w:rPr>
            </w:pPr>
            <w:r w:rsidRPr="00724E4B">
              <w:rPr>
                <w:sz w:val="20"/>
                <w:szCs w:val="20"/>
              </w:rPr>
              <w:t xml:space="preserve">Component 1: </w:t>
            </w:r>
            <w:r w:rsidR="001A0623" w:rsidRPr="00724E4B">
              <w:rPr>
                <w:sz w:val="20"/>
                <w:szCs w:val="20"/>
              </w:rPr>
              <w:t>Strengthening</w:t>
            </w:r>
            <w:r w:rsidRPr="00724E4B">
              <w:rPr>
                <w:sz w:val="20"/>
                <w:szCs w:val="20"/>
              </w:rPr>
              <w:t xml:space="preserve"> enforcement of HFC legislation and regulation</w:t>
            </w:r>
          </w:p>
        </w:tc>
        <w:tc>
          <w:tcPr>
            <w:tcW w:w="914" w:type="dxa"/>
          </w:tcPr>
          <w:p w14:paraId="5E3B6BDD" w14:textId="77777777" w:rsidR="00AD159F" w:rsidRPr="00724E4B" w:rsidRDefault="00AD159F" w:rsidP="00976F29">
            <w:pPr>
              <w:widowControl w:val="0"/>
              <w:jc w:val="center"/>
              <w:rPr>
                <w:sz w:val="20"/>
                <w:szCs w:val="20"/>
              </w:rPr>
            </w:pPr>
            <w:r w:rsidRPr="00724E4B">
              <w:rPr>
                <w:sz w:val="20"/>
                <w:szCs w:val="20"/>
              </w:rPr>
              <w:t>UNIDO</w:t>
            </w:r>
          </w:p>
        </w:tc>
        <w:tc>
          <w:tcPr>
            <w:tcW w:w="850" w:type="dxa"/>
          </w:tcPr>
          <w:p w14:paraId="28A5DF5E" w14:textId="77777777" w:rsidR="00AD159F" w:rsidRPr="00724E4B" w:rsidRDefault="00AD159F" w:rsidP="00976F29">
            <w:pPr>
              <w:widowControl w:val="0"/>
              <w:shd w:val="clear" w:color="auto" w:fill="FFFFFF" w:themeFill="background1"/>
              <w:jc w:val="right"/>
              <w:rPr>
                <w:sz w:val="20"/>
                <w:szCs w:val="20"/>
              </w:rPr>
            </w:pPr>
            <w:r w:rsidRPr="00724E4B">
              <w:rPr>
                <w:sz w:val="20"/>
                <w:szCs w:val="20"/>
              </w:rPr>
              <w:t>30,000</w:t>
            </w:r>
          </w:p>
        </w:tc>
        <w:tc>
          <w:tcPr>
            <w:tcW w:w="851" w:type="dxa"/>
          </w:tcPr>
          <w:p w14:paraId="3680BE31" w14:textId="04B70705" w:rsidR="00AD159F" w:rsidRPr="00724E4B" w:rsidRDefault="00EF6C5B">
            <w:pPr>
              <w:widowControl w:val="0"/>
              <w:shd w:val="clear" w:color="auto" w:fill="FFFFFF" w:themeFill="background1"/>
              <w:jc w:val="right"/>
              <w:rPr>
                <w:sz w:val="20"/>
                <w:szCs w:val="20"/>
              </w:rPr>
            </w:pPr>
            <w:r w:rsidRPr="00724E4B">
              <w:rPr>
                <w:sz w:val="20"/>
                <w:szCs w:val="20"/>
              </w:rPr>
              <w:t>30,000</w:t>
            </w:r>
          </w:p>
        </w:tc>
        <w:tc>
          <w:tcPr>
            <w:tcW w:w="850" w:type="dxa"/>
          </w:tcPr>
          <w:p w14:paraId="35E0FD6A" w14:textId="6E56460E" w:rsidR="00AD159F" w:rsidRPr="00724E4B" w:rsidRDefault="00A52526">
            <w:pPr>
              <w:widowControl w:val="0"/>
              <w:shd w:val="clear" w:color="auto" w:fill="FFFFFF" w:themeFill="background1"/>
              <w:jc w:val="right"/>
              <w:rPr>
                <w:sz w:val="20"/>
                <w:szCs w:val="20"/>
              </w:rPr>
            </w:pPr>
            <w:r w:rsidRPr="00724E4B">
              <w:rPr>
                <w:sz w:val="20"/>
                <w:szCs w:val="20"/>
              </w:rPr>
              <w:t>27,000</w:t>
            </w:r>
          </w:p>
        </w:tc>
        <w:tc>
          <w:tcPr>
            <w:tcW w:w="851" w:type="dxa"/>
          </w:tcPr>
          <w:p w14:paraId="7E76EA11" w14:textId="485122C0" w:rsidR="00AD159F" w:rsidRPr="00724E4B" w:rsidRDefault="00A52526" w:rsidP="00976F29">
            <w:pPr>
              <w:widowControl w:val="0"/>
              <w:shd w:val="clear" w:color="auto" w:fill="FFFFFF" w:themeFill="background1"/>
              <w:jc w:val="right"/>
              <w:rPr>
                <w:b/>
                <w:bCs/>
                <w:sz w:val="20"/>
                <w:szCs w:val="20"/>
              </w:rPr>
            </w:pPr>
            <w:r w:rsidRPr="00724E4B">
              <w:rPr>
                <w:b/>
                <w:bCs/>
                <w:sz w:val="20"/>
                <w:szCs w:val="20"/>
              </w:rPr>
              <w:t>30,000</w:t>
            </w:r>
          </w:p>
        </w:tc>
      </w:tr>
      <w:tr w:rsidR="003F563A" w:rsidRPr="00724E4B" w14:paraId="7C6B827B" w14:textId="77777777" w:rsidTr="006B413C">
        <w:trPr>
          <w:trHeight w:val="362"/>
        </w:trPr>
        <w:tc>
          <w:tcPr>
            <w:tcW w:w="5030" w:type="dxa"/>
          </w:tcPr>
          <w:p w14:paraId="5CE3B09F" w14:textId="45D4EBD4" w:rsidR="00A52526" w:rsidRPr="00724E4B" w:rsidRDefault="00A52526" w:rsidP="00976F29">
            <w:pPr>
              <w:widowControl w:val="0"/>
              <w:shd w:val="clear" w:color="auto" w:fill="FFFFFF" w:themeFill="background1"/>
              <w:jc w:val="left"/>
              <w:rPr>
                <w:sz w:val="20"/>
                <w:szCs w:val="20"/>
              </w:rPr>
            </w:pPr>
            <w:r w:rsidRPr="00724E4B">
              <w:rPr>
                <w:sz w:val="20"/>
                <w:szCs w:val="20"/>
              </w:rPr>
              <w:t>Component 2: Strengthening technical capacity for import controls</w:t>
            </w:r>
          </w:p>
        </w:tc>
        <w:tc>
          <w:tcPr>
            <w:tcW w:w="914" w:type="dxa"/>
          </w:tcPr>
          <w:p w14:paraId="25FBAA7E" w14:textId="77777777" w:rsidR="00A52526" w:rsidRPr="00724E4B" w:rsidRDefault="00A52526" w:rsidP="00976F29">
            <w:pPr>
              <w:widowControl w:val="0"/>
              <w:jc w:val="center"/>
              <w:rPr>
                <w:sz w:val="20"/>
                <w:szCs w:val="20"/>
              </w:rPr>
            </w:pPr>
            <w:r w:rsidRPr="00724E4B">
              <w:rPr>
                <w:sz w:val="20"/>
                <w:szCs w:val="20"/>
              </w:rPr>
              <w:t>UNEP</w:t>
            </w:r>
          </w:p>
        </w:tc>
        <w:tc>
          <w:tcPr>
            <w:tcW w:w="850" w:type="dxa"/>
          </w:tcPr>
          <w:p w14:paraId="42C85860" w14:textId="77777777" w:rsidR="00A52526" w:rsidRPr="00724E4B" w:rsidRDefault="00A52526" w:rsidP="00976F29">
            <w:pPr>
              <w:widowControl w:val="0"/>
              <w:shd w:val="clear" w:color="auto" w:fill="FFFFFF" w:themeFill="background1"/>
              <w:jc w:val="right"/>
              <w:rPr>
                <w:sz w:val="20"/>
                <w:szCs w:val="20"/>
              </w:rPr>
            </w:pPr>
            <w:r w:rsidRPr="00724E4B">
              <w:rPr>
                <w:sz w:val="20"/>
                <w:szCs w:val="20"/>
              </w:rPr>
              <w:t>92,000</w:t>
            </w:r>
          </w:p>
        </w:tc>
        <w:tc>
          <w:tcPr>
            <w:tcW w:w="851" w:type="dxa"/>
          </w:tcPr>
          <w:p w14:paraId="3BCCF9D7" w14:textId="146A68C7" w:rsidR="00A52526" w:rsidRPr="00724E4B" w:rsidRDefault="00A52526" w:rsidP="00A52526">
            <w:pPr>
              <w:widowControl w:val="0"/>
              <w:shd w:val="clear" w:color="auto" w:fill="FFFFFF" w:themeFill="background1"/>
              <w:jc w:val="right"/>
              <w:rPr>
                <w:b/>
                <w:bCs/>
                <w:sz w:val="20"/>
                <w:szCs w:val="20"/>
              </w:rPr>
            </w:pPr>
            <w:r w:rsidRPr="00724E4B">
              <w:rPr>
                <w:b/>
                <w:bCs/>
                <w:sz w:val="20"/>
                <w:szCs w:val="20"/>
              </w:rPr>
              <w:t>87,000</w:t>
            </w:r>
          </w:p>
        </w:tc>
        <w:tc>
          <w:tcPr>
            <w:tcW w:w="850" w:type="dxa"/>
          </w:tcPr>
          <w:p w14:paraId="71EC8808" w14:textId="08CDBB13" w:rsidR="00A52526" w:rsidRPr="00724E4B" w:rsidRDefault="00A52526" w:rsidP="00A52526">
            <w:pPr>
              <w:widowControl w:val="0"/>
              <w:shd w:val="clear" w:color="auto" w:fill="FFFFFF" w:themeFill="background1"/>
              <w:jc w:val="right"/>
              <w:rPr>
                <w:sz w:val="20"/>
                <w:szCs w:val="20"/>
              </w:rPr>
            </w:pPr>
            <w:r w:rsidRPr="00724E4B">
              <w:rPr>
                <w:sz w:val="20"/>
                <w:szCs w:val="20"/>
              </w:rPr>
              <w:t>51,000</w:t>
            </w:r>
          </w:p>
        </w:tc>
        <w:tc>
          <w:tcPr>
            <w:tcW w:w="851" w:type="dxa"/>
          </w:tcPr>
          <w:p w14:paraId="1AF321FC" w14:textId="67A48B2B" w:rsidR="00A52526" w:rsidRPr="00724E4B" w:rsidRDefault="00A52526" w:rsidP="00976F29">
            <w:pPr>
              <w:widowControl w:val="0"/>
              <w:shd w:val="clear" w:color="auto" w:fill="FFFFFF" w:themeFill="background1"/>
              <w:jc w:val="right"/>
              <w:rPr>
                <w:b/>
                <w:bCs/>
                <w:sz w:val="20"/>
                <w:szCs w:val="20"/>
              </w:rPr>
            </w:pPr>
            <w:r w:rsidRPr="00724E4B">
              <w:rPr>
                <w:b/>
                <w:bCs/>
                <w:sz w:val="20"/>
                <w:szCs w:val="20"/>
              </w:rPr>
              <w:t>43,000</w:t>
            </w:r>
          </w:p>
        </w:tc>
      </w:tr>
      <w:tr w:rsidR="003F563A" w:rsidRPr="00724E4B" w14:paraId="3C801FAB" w14:textId="77777777" w:rsidTr="006B413C">
        <w:trPr>
          <w:trHeight w:val="504"/>
        </w:trPr>
        <w:tc>
          <w:tcPr>
            <w:tcW w:w="5030" w:type="dxa"/>
          </w:tcPr>
          <w:p w14:paraId="708387B4" w14:textId="5952E8FA" w:rsidR="00A52526" w:rsidRPr="00724E4B" w:rsidRDefault="00A52526" w:rsidP="00976F29">
            <w:pPr>
              <w:widowControl w:val="0"/>
              <w:shd w:val="clear" w:color="auto" w:fill="FFFFFF" w:themeFill="background1"/>
              <w:jc w:val="left"/>
              <w:rPr>
                <w:sz w:val="20"/>
                <w:szCs w:val="20"/>
              </w:rPr>
            </w:pPr>
            <w:r w:rsidRPr="00724E4B">
              <w:rPr>
                <w:sz w:val="20"/>
                <w:szCs w:val="20"/>
              </w:rPr>
              <w:t>Component</w:t>
            </w:r>
            <w:r w:rsidR="00585EFF" w:rsidRPr="00724E4B">
              <w:rPr>
                <w:sz w:val="20"/>
                <w:szCs w:val="20"/>
              </w:rPr>
              <w:t xml:space="preserve"> </w:t>
            </w:r>
            <w:r w:rsidRPr="00724E4B">
              <w:rPr>
                <w:sz w:val="20"/>
                <w:szCs w:val="20"/>
              </w:rPr>
              <w:t>3</w:t>
            </w:r>
            <w:r w:rsidR="0065614C" w:rsidRPr="00724E4B">
              <w:rPr>
                <w:sz w:val="20"/>
                <w:szCs w:val="20"/>
              </w:rPr>
              <w:t>(</w:t>
            </w:r>
            <w:r w:rsidRPr="00724E4B">
              <w:rPr>
                <w:sz w:val="20"/>
                <w:szCs w:val="20"/>
              </w:rPr>
              <w:t>a</w:t>
            </w:r>
            <w:r w:rsidR="0065614C" w:rsidRPr="00724E4B">
              <w:rPr>
                <w:sz w:val="20"/>
                <w:szCs w:val="20"/>
              </w:rPr>
              <w:t>)</w:t>
            </w:r>
            <w:r w:rsidRPr="00724E4B">
              <w:rPr>
                <w:sz w:val="20"/>
                <w:szCs w:val="20"/>
              </w:rPr>
              <w:t>: Building</w:t>
            </w:r>
            <w:r w:rsidR="0065614C" w:rsidRPr="00724E4B">
              <w:rPr>
                <w:sz w:val="20"/>
                <w:szCs w:val="20"/>
              </w:rPr>
              <w:t xml:space="preserve"> </w:t>
            </w:r>
            <w:r w:rsidRPr="00724E4B">
              <w:rPr>
                <w:sz w:val="20"/>
                <w:szCs w:val="20"/>
              </w:rPr>
              <w:t xml:space="preserve">capacity </w:t>
            </w:r>
            <w:r w:rsidR="00002008" w:rsidRPr="00724E4B">
              <w:rPr>
                <w:sz w:val="20"/>
                <w:szCs w:val="20"/>
              </w:rPr>
              <w:t xml:space="preserve">in the RAC sector </w:t>
            </w:r>
            <w:r w:rsidR="00861BDB" w:rsidRPr="00724E4B">
              <w:rPr>
                <w:sz w:val="20"/>
                <w:szCs w:val="20"/>
              </w:rPr>
              <w:t>(</w:t>
            </w:r>
            <w:r w:rsidR="001A0623" w:rsidRPr="00724E4B">
              <w:rPr>
                <w:sz w:val="20"/>
                <w:szCs w:val="20"/>
              </w:rPr>
              <w:t>strengthening</w:t>
            </w:r>
            <w:r w:rsidRPr="00724E4B">
              <w:rPr>
                <w:sz w:val="20"/>
                <w:szCs w:val="20"/>
              </w:rPr>
              <w:t xml:space="preserve"> training</w:t>
            </w:r>
            <w:r w:rsidR="00861BDB" w:rsidRPr="00724E4B">
              <w:rPr>
                <w:sz w:val="20"/>
                <w:szCs w:val="20"/>
              </w:rPr>
              <w:t>)</w:t>
            </w:r>
            <w:r w:rsidRPr="00724E4B">
              <w:rPr>
                <w:sz w:val="20"/>
                <w:szCs w:val="20"/>
              </w:rPr>
              <w:t xml:space="preserve"> </w:t>
            </w:r>
          </w:p>
        </w:tc>
        <w:tc>
          <w:tcPr>
            <w:tcW w:w="914" w:type="dxa"/>
          </w:tcPr>
          <w:p w14:paraId="00F9F204" w14:textId="77777777" w:rsidR="00A52526" w:rsidRPr="00724E4B" w:rsidRDefault="00A52526" w:rsidP="00976F29">
            <w:pPr>
              <w:widowControl w:val="0"/>
              <w:jc w:val="center"/>
              <w:rPr>
                <w:sz w:val="20"/>
                <w:szCs w:val="20"/>
              </w:rPr>
            </w:pPr>
            <w:r w:rsidRPr="00724E4B">
              <w:rPr>
                <w:sz w:val="20"/>
                <w:szCs w:val="20"/>
              </w:rPr>
              <w:t>UNIDO</w:t>
            </w:r>
          </w:p>
        </w:tc>
        <w:tc>
          <w:tcPr>
            <w:tcW w:w="850" w:type="dxa"/>
          </w:tcPr>
          <w:p w14:paraId="0FC62D0B" w14:textId="3EF6820A" w:rsidR="00A52526" w:rsidRPr="00724E4B" w:rsidRDefault="004D4B27" w:rsidP="00976F29">
            <w:pPr>
              <w:widowControl w:val="0"/>
              <w:shd w:val="clear" w:color="auto" w:fill="FFFFFF" w:themeFill="background1"/>
              <w:jc w:val="right"/>
              <w:rPr>
                <w:sz w:val="20"/>
                <w:szCs w:val="20"/>
              </w:rPr>
            </w:pPr>
            <w:r w:rsidRPr="00724E4B">
              <w:rPr>
                <w:sz w:val="20"/>
                <w:szCs w:val="20"/>
              </w:rPr>
              <w:t>2</w:t>
            </w:r>
            <w:r w:rsidR="00A52526" w:rsidRPr="00724E4B">
              <w:rPr>
                <w:sz w:val="20"/>
                <w:szCs w:val="20"/>
              </w:rPr>
              <w:t>5,000</w:t>
            </w:r>
          </w:p>
          <w:p w14:paraId="40BAAB35" w14:textId="77777777" w:rsidR="00A52526" w:rsidRPr="00724E4B" w:rsidRDefault="00A52526" w:rsidP="00976F29">
            <w:pPr>
              <w:widowControl w:val="0"/>
              <w:shd w:val="clear" w:color="auto" w:fill="FFFFFF" w:themeFill="background1"/>
              <w:jc w:val="right"/>
              <w:rPr>
                <w:sz w:val="20"/>
                <w:szCs w:val="20"/>
              </w:rPr>
            </w:pPr>
          </w:p>
        </w:tc>
        <w:tc>
          <w:tcPr>
            <w:tcW w:w="851" w:type="dxa"/>
          </w:tcPr>
          <w:p w14:paraId="6C4AEB14" w14:textId="44757BB3" w:rsidR="00A52526" w:rsidRPr="00724E4B" w:rsidRDefault="00DA4F3B" w:rsidP="00A52526">
            <w:pPr>
              <w:widowControl w:val="0"/>
              <w:shd w:val="clear" w:color="auto" w:fill="FFFFFF" w:themeFill="background1"/>
              <w:jc w:val="right"/>
              <w:rPr>
                <w:sz w:val="20"/>
                <w:szCs w:val="20"/>
              </w:rPr>
            </w:pPr>
            <w:r w:rsidRPr="00724E4B">
              <w:rPr>
                <w:sz w:val="20"/>
                <w:szCs w:val="20"/>
              </w:rPr>
              <w:t>2</w:t>
            </w:r>
            <w:r w:rsidR="00D17276" w:rsidRPr="00724E4B">
              <w:rPr>
                <w:sz w:val="20"/>
                <w:szCs w:val="20"/>
              </w:rPr>
              <w:t>5,000</w:t>
            </w:r>
          </w:p>
        </w:tc>
        <w:tc>
          <w:tcPr>
            <w:tcW w:w="850" w:type="dxa"/>
          </w:tcPr>
          <w:p w14:paraId="396C510E" w14:textId="56062FDD" w:rsidR="00A52526" w:rsidRPr="00724E4B" w:rsidRDefault="00DA4F3B" w:rsidP="00A52526">
            <w:pPr>
              <w:widowControl w:val="0"/>
              <w:shd w:val="clear" w:color="auto" w:fill="FFFFFF" w:themeFill="background1"/>
              <w:jc w:val="right"/>
              <w:rPr>
                <w:sz w:val="20"/>
                <w:szCs w:val="20"/>
              </w:rPr>
            </w:pPr>
            <w:r w:rsidRPr="00724E4B">
              <w:rPr>
                <w:sz w:val="20"/>
                <w:szCs w:val="20"/>
              </w:rPr>
              <w:t>2</w:t>
            </w:r>
            <w:r w:rsidR="00A52526" w:rsidRPr="00724E4B">
              <w:rPr>
                <w:sz w:val="20"/>
                <w:szCs w:val="20"/>
              </w:rPr>
              <w:t>1,000</w:t>
            </w:r>
          </w:p>
        </w:tc>
        <w:tc>
          <w:tcPr>
            <w:tcW w:w="851" w:type="dxa"/>
          </w:tcPr>
          <w:p w14:paraId="5446D5AD" w14:textId="07B1DB71" w:rsidR="00A52526" w:rsidRPr="00724E4B" w:rsidRDefault="008F4791" w:rsidP="00976F29">
            <w:pPr>
              <w:widowControl w:val="0"/>
              <w:shd w:val="clear" w:color="auto" w:fill="FFFFFF" w:themeFill="background1"/>
              <w:jc w:val="right"/>
              <w:rPr>
                <w:b/>
                <w:bCs/>
                <w:sz w:val="20"/>
                <w:szCs w:val="20"/>
              </w:rPr>
            </w:pPr>
            <w:r w:rsidRPr="00724E4B">
              <w:rPr>
                <w:b/>
                <w:bCs/>
                <w:sz w:val="20"/>
                <w:szCs w:val="20"/>
              </w:rPr>
              <w:t>19</w:t>
            </w:r>
            <w:r w:rsidR="0002465F" w:rsidRPr="00724E4B">
              <w:rPr>
                <w:b/>
                <w:bCs/>
                <w:sz w:val="20"/>
                <w:szCs w:val="20"/>
              </w:rPr>
              <w:t>,000</w:t>
            </w:r>
          </w:p>
        </w:tc>
      </w:tr>
      <w:tr w:rsidR="003F563A" w:rsidRPr="00724E4B" w14:paraId="215997E9" w14:textId="77777777" w:rsidTr="006B413C">
        <w:trPr>
          <w:trHeight w:val="145"/>
        </w:trPr>
        <w:tc>
          <w:tcPr>
            <w:tcW w:w="5030" w:type="dxa"/>
          </w:tcPr>
          <w:p w14:paraId="68A263C2" w14:textId="5CC0ABB1" w:rsidR="00A52526" w:rsidRPr="00724E4B" w:rsidRDefault="00A52526" w:rsidP="00976F29">
            <w:pPr>
              <w:widowControl w:val="0"/>
              <w:shd w:val="clear" w:color="auto" w:fill="FFFFFF" w:themeFill="background1"/>
              <w:jc w:val="left"/>
              <w:rPr>
                <w:sz w:val="20"/>
                <w:szCs w:val="20"/>
              </w:rPr>
            </w:pPr>
            <w:r w:rsidRPr="00724E4B">
              <w:rPr>
                <w:sz w:val="20"/>
                <w:szCs w:val="20"/>
              </w:rPr>
              <w:t>Component 3</w:t>
            </w:r>
            <w:r w:rsidR="0065614C" w:rsidRPr="00724E4B">
              <w:rPr>
                <w:sz w:val="20"/>
                <w:szCs w:val="20"/>
              </w:rPr>
              <w:t>(</w:t>
            </w:r>
            <w:r w:rsidRPr="00724E4B">
              <w:rPr>
                <w:sz w:val="20"/>
                <w:szCs w:val="20"/>
              </w:rPr>
              <w:t>b</w:t>
            </w:r>
            <w:r w:rsidR="0065614C" w:rsidRPr="00724E4B">
              <w:rPr>
                <w:sz w:val="20"/>
                <w:szCs w:val="20"/>
              </w:rPr>
              <w:t>)</w:t>
            </w:r>
            <w:r w:rsidRPr="00724E4B">
              <w:rPr>
                <w:sz w:val="20"/>
                <w:szCs w:val="20"/>
              </w:rPr>
              <w:t>:</w:t>
            </w:r>
            <w:r w:rsidR="00B13D7D" w:rsidRPr="00724E4B">
              <w:rPr>
                <w:sz w:val="20"/>
                <w:szCs w:val="20"/>
              </w:rPr>
              <w:t xml:space="preserve"> Building</w:t>
            </w:r>
            <w:r w:rsidR="0065614C" w:rsidRPr="00724E4B">
              <w:rPr>
                <w:sz w:val="20"/>
                <w:szCs w:val="20"/>
              </w:rPr>
              <w:t xml:space="preserve"> </w:t>
            </w:r>
            <w:r w:rsidR="00B13D7D" w:rsidRPr="00724E4B">
              <w:rPr>
                <w:sz w:val="20"/>
                <w:szCs w:val="20"/>
              </w:rPr>
              <w:t>capacity in the RAC sector</w:t>
            </w:r>
            <w:r w:rsidRPr="00724E4B">
              <w:rPr>
                <w:sz w:val="20"/>
                <w:szCs w:val="20"/>
              </w:rPr>
              <w:t xml:space="preserve"> </w:t>
            </w:r>
            <w:r w:rsidR="00861BDB" w:rsidRPr="00724E4B">
              <w:rPr>
                <w:sz w:val="20"/>
                <w:szCs w:val="20"/>
              </w:rPr>
              <w:t>(</w:t>
            </w:r>
            <w:r w:rsidR="00610EAD" w:rsidRPr="00724E4B">
              <w:rPr>
                <w:sz w:val="20"/>
                <w:szCs w:val="20"/>
              </w:rPr>
              <w:t>t</w:t>
            </w:r>
            <w:r w:rsidR="003145A9" w:rsidRPr="00724E4B">
              <w:rPr>
                <w:sz w:val="20"/>
                <w:szCs w:val="20"/>
              </w:rPr>
              <w:t>raining of RAC technicians</w:t>
            </w:r>
            <w:r w:rsidR="00861BDB" w:rsidRPr="00724E4B">
              <w:rPr>
                <w:sz w:val="20"/>
                <w:szCs w:val="20"/>
              </w:rPr>
              <w:t>)</w:t>
            </w:r>
            <w:r w:rsidR="003145A9" w:rsidRPr="00724E4B">
              <w:rPr>
                <w:sz w:val="20"/>
                <w:szCs w:val="20"/>
              </w:rPr>
              <w:t xml:space="preserve"> </w:t>
            </w:r>
          </w:p>
        </w:tc>
        <w:tc>
          <w:tcPr>
            <w:tcW w:w="914" w:type="dxa"/>
          </w:tcPr>
          <w:p w14:paraId="38D9FC58" w14:textId="77777777" w:rsidR="00A52526" w:rsidRPr="00724E4B" w:rsidRDefault="00A52526" w:rsidP="00976F29">
            <w:pPr>
              <w:widowControl w:val="0"/>
              <w:jc w:val="center"/>
              <w:rPr>
                <w:sz w:val="20"/>
                <w:szCs w:val="20"/>
              </w:rPr>
            </w:pPr>
            <w:r w:rsidRPr="00724E4B">
              <w:rPr>
                <w:sz w:val="20"/>
                <w:szCs w:val="20"/>
              </w:rPr>
              <w:t>UNIDO</w:t>
            </w:r>
          </w:p>
        </w:tc>
        <w:tc>
          <w:tcPr>
            <w:tcW w:w="850" w:type="dxa"/>
          </w:tcPr>
          <w:p w14:paraId="1DB280E8" w14:textId="77777777" w:rsidR="00A52526" w:rsidRPr="00724E4B" w:rsidRDefault="00A52526" w:rsidP="00976F29">
            <w:pPr>
              <w:widowControl w:val="0"/>
              <w:shd w:val="clear" w:color="auto" w:fill="FFFFFF" w:themeFill="background1"/>
              <w:jc w:val="right"/>
              <w:rPr>
                <w:sz w:val="20"/>
                <w:szCs w:val="20"/>
              </w:rPr>
            </w:pPr>
            <w:r w:rsidRPr="00724E4B">
              <w:rPr>
                <w:sz w:val="20"/>
                <w:szCs w:val="20"/>
              </w:rPr>
              <w:t>70,000</w:t>
            </w:r>
          </w:p>
        </w:tc>
        <w:tc>
          <w:tcPr>
            <w:tcW w:w="851" w:type="dxa"/>
          </w:tcPr>
          <w:p w14:paraId="14788888" w14:textId="222215BC" w:rsidR="00A52526" w:rsidRPr="00724E4B" w:rsidRDefault="0002465F" w:rsidP="00A52526">
            <w:pPr>
              <w:widowControl w:val="0"/>
              <w:shd w:val="clear" w:color="auto" w:fill="FFFFFF" w:themeFill="background1"/>
              <w:jc w:val="right"/>
              <w:rPr>
                <w:b/>
                <w:bCs/>
                <w:sz w:val="20"/>
                <w:szCs w:val="20"/>
              </w:rPr>
            </w:pPr>
            <w:r w:rsidRPr="00724E4B">
              <w:rPr>
                <w:b/>
                <w:bCs/>
                <w:sz w:val="20"/>
                <w:szCs w:val="20"/>
              </w:rPr>
              <w:t>60,000</w:t>
            </w:r>
          </w:p>
        </w:tc>
        <w:tc>
          <w:tcPr>
            <w:tcW w:w="850" w:type="dxa"/>
          </w:tcPr>
          <w:p w14:paraId="03031379" w14:textId="46556407" w:rsidR="00A52526" w:rsidRPr="00724E4B" w:rsidRDefault="00A52526" w:rsidP="00A52526">
            <w:pPr>
              <w:widowControl w:val="0"/>
              <w:shd w:val="clear" w:color="auto" w:fill="FFFFFF" w:themeFill="background1"/>
              <w:jc w:val="right"/>
              <w:rPr>
                <w:sz w:val="20"/>
                <w:szCs w:val="20"/>
              </w:rPr>
            </w:pPr>
            <w:r w:rsidRPr="00724E4B">
              <w:rPr>
                <w:sz w:val="20"/>
                <w:szCs w:val="20"/>
              </w:rPr>
              <w:t>40,000</w:t>
            </w:r>
          </w:p>
        </w:tc>
        <w:tc>
          <w:tcPr>
            <w:tcW w:w="851" w:type="dxa"/>
          </w:tcPr>
          <w:p w14:paraId="6407FBF3" w14:textId="4849FA9B" w:rsidR="00A52526" w:rsidRPr="00724E4B" w:rsidRDefault="005F58EB" w:rsidP="00976F29">
            <w:pPr>
              <w:widowControl w:val="0"/>
              <w:shd w:val="clear" w:color="auto" w:fill="FFFFFF" w:themeFill="background1"/>
              <w:jc w:val="right"/>
              <w:rPr>
                <w:b/>
                <w:bCs/>
                <w:sz w:val="20"/>
                <w:szCs w:val="20"/>
              </w:rPr>
            </w:pPr>
            <w:r w:rsidRPr="00724E4B">
              <w:rPr>
                <w:b/>
                <w:bCs/>
                <w:sz w:val="20"/>
                <w:szCs w:val="20"/>
              </w:rPr>
              <w:t>30,000</w:t>
            </w:r>
          </w:p>
        </w:tc>
      </w:tr>
      <w:tr w:rsidR="00A52526" w:rsidRPr="00724E4B" w14:paraId="627FF1C1" w14:textId="77777777" w:rsidTr="006B413C">
        <w:trPr>
          <w:trHeight w:val="145"/>
        </w:trPr>
        <w:tc>
          <w:tcPr>
            <w:tcW w:w="5030" w:type="dxa"/>
          </w:tcPr>
          <w:p w14:paraId="097C2DBF" w14:textId="66877C37" w:rsidR="00A52526" w:rsidRPr="00724E4B" w:rsidRDefault="00A52526" w:rsidP="00976F29">
            <w:pPr>
              <w:widowControl w:val="0"/>
              <w:shd w:val="clear" w:color="auto" w:fill="FFFFFF" w:themeFill="background1"/>
              <w:jc w:val="left"/>
              <w:rPr>
                <w:sz w:val="20"/>
                <w:szCs w:val="20"/>
              </w:rPr>
            </w:pPr>
            <w:r w:rsidRPr="00724E4B">
              <w:rPr>
                <w:sz w:val="20"/>
                <w:szCs w:val="20"/>
              </w:rPr>
              <w:t>Component 3</w:t>
            </w:r>
            <w:r w:rsidR="0065614C" w:rsidRPr="00724E4B">
              <w:rPr>
                <w:sz w:val="20"/>
                <w:szCs w:val="20"/>
              </w:rPr>
              <w:t>(</w:t>
            </w:r>
            <w:r w:rsidRPr="00724E4B">
              <w:rPr>
                <w:sz w:val="20"/>
                <w:szCs w:val="20"/>
              </w:rPr>
              <w:t>c</w:t>
            </w:r>
            <w:r w:rsidR="0065614C" w:rsidRPr="00724E4B">
              <w:rPr>
                <w:sz w:val="20"/>
                <w:szCs w:val="20"/>
              </w:rPr>
              <w:t>)</w:t>
            </w:r>
            <w:r w:rsidRPr="00724E4B">
              <w:rPr>
                <w:sz w:val="20"/>
                <w:szCs w:val="20"/>
              </w:rPr>
              <w:t xml:space="preserve">: </w:t>
            </w:r>
            <w:r w:rsidR="00B13D7D" w:rsidRPr="00724E4B">
              <w:rPr>
                <w:sz w:val="20"/>
                <w:szCs w:val="20"/>
              </w:rPr>
              <w:t>Building</w:t>
            </w:r>
            <w:r w:rsidR="0065614C" w:rsidRPr="00724E4B">
              <w:rPr>
                <w:sz w:val="20"/>
                <w:szCs w:val="20"/>
              </w:rPr>
              <w:t xml:space="preserve"> </w:t>
            </w:r>
            <w:r w:rsidR="00B13D7D" w:rsidRPr="00724E4B">
              <w:rPr>
                <w:sz w:val="20"/>
                <w:szCs w:val="20"/>
              </w:rPr>
              <w:t xml:space="preserve">capacity in the RAC sector </w:t>
            </w:r>
            <w:r w:rsidR="00861BDB" w:rsidRPr="00724E4B">
              <w:rPr>
                <w:sz w:val="20"/>
                <w:szCs w:val="20"/>
              </w:rPr>
              <w:t>(</w:t>
            </w:r>
            <w:r w:rsidR="00610EAD" w:rsidRPr="00724E4B">
              <w:rPr>
                <w:sz w:val="20"/>
                <w:szCs w:val="20"/>
              </w:rPr>
              <w:t>u</w:t>
            </w:r>
            <w:r w:rsidR="00A664AB" w:rsidRPr="00724E4B">
              <w:rPr>
                <w:sz w:val="20"/>
                <w:szCs w:val="20"/>
              </w:rPr>
              <w:t>pgrading training centre with tools and equipment</w:t>
            </w:r>
            <w:r w:rsidR="00861BDB" w:rsidRPr="00724E4B">
              <w:rPr>
                <w:sz w:val="20"/>
                <w:szCs w:val="20"/>
              </w:rPr>
              <w:t>)</w:t>
            </w:r>
          </w:p>
        </w:tc>
        <w:tc>
          <w:tcPr>
            <w:tcW w:w="914" w:type="dxa"/>
          </w:tcPr>
          <w:p w14:paraId="7BF3BEBE" w14:textId="77777777" w:rsidR="00A52526" w:rsidRPr="00724E4B" w:rsidRDefault="00A52526" w:rsidP="00976F29">
            <w:pPr>
              <w:jc w:val="center"/>
              <w:rPr>
                <w:sz w:val="20"/>
                <w:szCs w:val="20"/>
              </w:rPr>
            </w:pPr>
            <w:r w:rsidRPr="00724E4B">
              <w:rPr>
                <w:sz w:val="20"/>
                <w:szCs w:val="20"/>
              </w:rPr>
              <w:t>UNIDO</w:t>
            </w:r>
          </w:p>
        </w:tc>
        <w:tc>
          <w:tcPr>
            <w:tcW w:w="850" w:type="dxa"/>
          </w:tcPr>
          <w:p w14:paraId="50E96E5E" w14:textId="77777777" w:rsidR="00A52526" w:rsidRPr="00724E4B" w:rsidRDefault="00A52526" w:rsidP="00976F29">
            <w:pPr>
              <w:shd w:val="clear" w:color="auto" w:fill="FFFFFF" w:themeFill="background1"/>
              <w:jc w:val="right"/>
              <w:rPr>
                <w:sz w:val="20"/>
                <w:szCs w:val="20"/>
              </w:rPr>
            </w:pPr>
            <w:r w:rsidRPr="00724E4B">
              <w:rPr>
                <w:sz w:val="20"/>
                <w:szCs w:val="20"/>
              </w:rPr>
              <w:t>53,000</w:t>
            </w:r>
          </w:p>
        </w:tc>
        <w:tc>
          <w:tcPr>
            <w:tcW w:w="851" w:type="dxa"/>
          </w:tcPr>
          <w:p w14:paraId="42046404" w14:textId="24FD4DF2" w:rsidR="00A52526" w:rsidRPr="00724E4B" w:rsidRDefault="00535F4B" w:rsidP="00A52526">
            <w:pPr>
              <w:widowControl w:val="0"/>
              <w:shd w:val="clear" w:color="auto" w:fill="FFFFFF" w:themeFill="background1"/>
              <w:jc w:val="right"/>
              <w:rPr>
                <w:b/>
                <w:bCs/>
                <w:sz w:val="20"/>
                <w:szCs w:val="20"/>
              </w:rPr>
            </w:pPr>
            <w:r w:rsidRPr="00724E4B">
              <w:rPr>
                <w:b/>
                <w:bCs/>
                <w:sz w:val="20"/>
                <w:szCs w:val="20"/>
              </w:rPr>
              <w:t>43,000</w:t>
            </w:r>
          </w:p>
        </w:tc>
        <w:tc>
          <w:tcPr>
            <w:tcW w:w="850" w:type="dxa"/>
          </w:tcPr>
          <w:p w14:paraId="6A935E1E" w14:textId="54EB4758" w:rsidR="00A52526" w:rsidRPr="00724E4B" w:rsidRDefault="00A52526" w:rsidP="00A52526">
            <w:pPr>
              <w:widowControl w:val="0"/>
              <w:shd w:val="clear" w:color="auto" w:fill="FFFFFF" w:themeFill="background1"/>
              <w:jc w:val="right"/>
              <w:rPr>
                <w:sz w:val="20"/>
                <w:szCs w:val="20"/>
              </w:rPr>
            </w:pPr>
            <w:r w:rsidRPr="00724E4B">
              <w:rPr>
                <w:sz w:val="20"/>
                <w:szCs w:val="20"/>
              </w:rPr>
              <w:t>33,000</w:t>
            </w:r>
          </w:p>
        </w:tc>
        <w:tc>
          <w:tcPr>
            <w:tcW w:w="851" w:type="dxa"/>
          </w:tcPr>
          <w:p w14:paraId="263BE2FE" w14:textId="64C99855" w:rsidR="00A52526" w:rsidRPr="00724E4B" w:rsidRDefault="00535F4B" w:rsidP="00976F29">
            <w:pPr>
              <w:widowControl w:val="0"/>
              <w:shd w:val="clear" w:color="auto" w:fill="FFFFFF" w:themeFill="background1"/>
              <w:jc w:val="right"/>
              <w:rPr>
                <w:b/>
                <w:bCs/>
                <w:sz w:val="20"/>
                <w:szCs w:val="20"/>
              </w:rPr>
            </w:pPr>
            <w:r w:rsidRPr="00724E4B">
              <w:rPr>
                <w:b/>
                <w:bCs/>
                <w:sz w:val="20"/>
                <w:szCs w:val="20"/>
              </w:rPr>
              <w:t>28,000</w:t>
            </w:r>
          </w:p>
        </w:tc>
      </w:tr>
      <w:tr w:rsidR="00AF2456" w:rsidRPr="00724E4B" w14:paraId="65506C3F" w14:textId="77777777" w:rsidTr="00ED742E">
        <w:trPr>
          <w:trHeight w:val="145"/>
        </w:trPr>
        <w:tc>
          <w:tcPr>
            <w:tcW w:w="5944" w:type="dxa"/>
            <w:gridSpan w:val="2"/>
          </w:tcPr>
          <w:p w14:paraId="67C3D1D6" w14:textId="15F26053" w:rsidR="00AF2456" w:rsidRPr="00724E4B" w:rsidRDefault="00AF2456" w:rsidP="00AF2456">
            <w:pPr>
              <w:widowControl w:val="0"/>
              <w:jc w:val="right"/>
              <w:rPr>
                <w:i/>
                <w:iCs/>
                <w:sz w:val="20"/>
                <w:szCs w:val="20"/>
              </w:rPr>
            </w:pPr>
            <w:r w:rsidRPr="00724E4B">
              <w:rPr>
                <w:i/>
                <w:iCs/>
                <w:sz w:val="20"/>
                <w:szCs w:val="20"/>
              </w:rPr>
              <w:t>Subtotal for component 3</w:t>
            </w:r>
          </w:p>
        </w:tc>
        <w:tc>
          <w:tcPr>
            <w:tcW w:w="850" w:type="dxa"/>
          </w:tcPr>
          <w:p w14:paraId="5E55ED8F" w14:textId="231E5699" w:rsidR="00AF2456" w:rsidRPr="00724E4B" w:rsidRDefault="00AF2456" w:rsidP="00AF2456">
            <w:pPr>
              <w:widowControl w:val="0"/>
              <w:shd w:val="clear" w:color="auto" w:fill="FFFFFF" w:themeFill="background1"/>
              <w:jc w:val="right"/>
              <w:rPr>
                <w:i/>
                <w:iCs/>
                <w:sz w:val="20"/>
                <w:szCs w:val="20"/>
              </w:rPr>
            </w:pPr>
            <w:r w:rsidRPr="00724E4B">
              <w:rPr>
                <w:i/>
                <w:iCs/>
                <w:sz w:val="20"/>
                <w:szCs w:val="20"/>
              </w:rPr>
              <w:t>1</w:t>
            </w:r>
            <w:r w:rsidR="003C2F7A" w:rsidRPr="00724E4B">
              <w:rPr>
                <w:i/>
                <w:iCs/>
                <w:sz w:val="20"/>
                <w:szCs w:val="20"/>
              </w:rPr>
              <w:t>4</w:t>
            </w:r>
            <w:r w:rsidRPr="00724E4B">
              <w:rPr>
                <w:i/>
                <w:iCs/>
                <w:sz w:val="20"/>
                <w:szCs w:val="20"/>
              </w:rPr>
              <w:t>8,000</w:t>
            </w:r>
          </w:p>
        </w:tc>
        <w:tc>
          <w:tcPr>
            <w:tcW w:w="851" w:type="dxa"/>
          </w:tcPr>
          <w:p w14:paraId="7355CEB3" w14:textId="4AD28DF2" w:rsidR="00AF2456" w:rsidRPr="00724E4B" w:rsidRDefault="00AF2456" w:rsidP="00AF2456">
            <w:pPr>
              <w:widowControl w:val="0"/>
              <w:shd w:val="clear" w:color="auto" w:fill="FFFFFF" w:themeFill="background1"/>
              <w:jc w:val="right"/>
              <w:rPr>
                <w:b/>
                <w:bCs/>
                <w:i/>
                <w:iCs/>
                <w:sz w:val="20"/>
                <w:szCs w:val="20"/>
              </w:rPr>
            </w:pPr>
            <w:r w:rsidRPr="00724E4B">
              <w:rPr>
                <w:b/>
                <w:bCs/>
                <w:i/>
                <w:iCs/>
                <w:sz w:val="20"/>
                <w:szCs w:val="20"/>
              </w:rPr>
              <w:t>1</w:t>
            </w:r>
            <w:r w:rsidR="009E6CED" w:rsidRPr="00724E4B">
              <w:rPr>
                <w:b/>
                <w:bCs/>
                <w:i/>
                <w:iCs/>
                <w:sz w:val="20"/>
                <w:szCs w:val="20"/>
              </w:rPr>
              <w:t>2</w:t>
            </w:r>
            <w:r w:rsidRPr="00724E4B">
              <w:rPr>
                <w:b/>
                <w:bCs/>
                <w:i/>
                <w:iCs/>
                <w:sz w:val="20"/>
                <w:szCs w:val="20"/>
              </w:rPr>
              <w:t>8,000</w:t>
            </w:r>
          </w:p>
        </w:tc>
        <w:tc>
          <w:tcPr>
            <w:tcW w:w="850" w:type="dxa"/>
          </w:tcPr>
          <w:p w14:paraId="5DA7A240" w14:textId="7E224AEC" w:rsidR="00AF2456" w:rsidRPr="00724E4B" w:rsidRDefault="009E6CED" w:rsidP="00AF2456">
            <w:pPr>
              <w:widowControl w:val="0"/>
              <w:shd w:val="clear" w:color="auto" w:fill="FFFFFF" w:themeFill="background1"/>
              <w:jc w:val="right"/>
              <w:rPr>
                <w:i/>
                <w:iCs/>
                <w:sz w:val="20"/>
                <w:szCs w:val="20"/>
              </w:rPr>
            </w:pPr>
            <w:r w:rsidRPr="00724E4B">
              <w:rPr>
                <w:i/>
                <w:iCs/>
                <w:sz w:val="20"/>
                <w:szCs w:val="20"/>
              </w:rPr>
              <w:t>9</w:t>
            </w:r>
            <w:r w:rsidR="00AF2456" w:rsidRPr="00724E4B">
              <w:rPr>
                <w:i/>
                <w:iCs/>
                <w:sz w:val="20"/>
                <w:szCs w:val="20"/>
              </w:rPr>
              <w:t>4,000</w:t>
            </w:r>
          </w:p>
        </w:tc>
        <w:tc>
          <w:tcPr>
            <w:tcW w:w="851" w:type="dxa"/>
          </w:tcPr>
          <w:p w14:paraId="21877997" w14:textId="0496D519" w:rsidR="00AF2456" w:rsidRPr="00724E4B" w:rsidRDefault="00142A2B" w:rsidP="00AF2456">
            <w:pPr>
              <w:widowControl w:val="0"/>
              <w:shd w:val="clear" w:color="auto" w:fill="FFFFFF" w:themeFill="background1"/>
              <w:jc w:val="right"/>
              <w:rPr>
                <w:b/>
                <w:bCs/>
                <w:i/>
                <w:iCs/>
                <w:sz w:val="20"/>
                <w:szCs w:val="20"/>
              </w:rPr>
            </w:pPr>
            <w:r w:rsidRPr="00724E4B">
              <w:rPr>
                <w:b/>
                <w:bCs/>
                <w:i/>
                <w:iCs/>
                <w:sz w:val="20"/>
                <w:szCs w:val="20"/>
              </w:rPr>
              <w:t>77</w:t>
            </w:r>
            <w:r w:rsidR="0052171A" w:rsidRPr="00724E4B">
              <w:rPr>
                <w:b/>
                <w:bCs/>
                <w:i/>
                <w:iCs/>
                <w:sz w:val="20"/>
                <w:szCs w:val="20"/>
              </w:rPr>
              <w:t>,000</w:t>
            </w:r>
          </w:p>
        </w:tc>
      </w:tr>
      <w:tr w:rsidR="003F563A" w:rsidRPr="00724E4B" w14:paraId="2D23EA63" w14:textId="77777777" w:rsidTr="006B413C">
        <w:trPr>
          <w:trHeight w:val="145"/>
        </w:trPr>
        <w:tc>
          <w:tcPr>
            <w:tcW w:w="5030" w:type="dxa"/>
          </w:tcPr>
          <w:p w14:paraId="04542D71" w14:textId="073AE79B" w:rsidR="00572977" w:rsidRPr="00724E4B" w:rsidRDefault="00932229" w:rsidP="00162810">
            <w:pPr>
              <w:widowControl w:val="0"/>
              <w:shd w:val="clear" w:color="auto" w:fill="FFFFFF" w:themeFill="background1"/>
              <w:rPr>
                <w:sz w:val="20"/>
                <w:szCs w:val="20"/>
              </w:rPr>
            </w:pPr>
            <w:r w:rsidRPr="00724E4B">
              <w:rPr>
                <w:sz w:val="20"/>
                <w:szCs w:val="20"/>
              </w:rPr>
              <w:t xml:space="preserve">Component 4: </w:t>
            </w:r>
            <w:r w:rsidR="003C67D2" w:rsidRPr="00724E4B">
              <w:rPr>
                <w:sz w:val="20"/>
                <w:szCs w:val="20"/>
              </w:rPr>
              <w:t>Awareness-raising</w:t>
            </w:r>
            <w:r w:rsidRPr="00724E4B">
              <w:rPr>
                <w:sz w:val="20"/>
                <w:szCs w:val="20"/>
              </w:rPr>
              <w:t xml:space="preserve"> campaign to end</w:t>
            </w:r>
            <w:r w:rsidR="008E475B" w:rsidRPr="00724E4B">
              <w:rPr>
                <w:sz w:val="20"/>
                <w:szCs w:val="20"/>
              </w:rPr>
              <w:t xml:space="preserve"> </w:t>
            </w:r>
            <w:r w:rsidRPr="00724E4B">
              <w:rPr>
                <w:sz w:val="20"/>
                <w:szCs w:val="20"/>
              </w:rPr>
              <w:t>users and SMEs</w:t>
            </w:r>
          </w:p>
        </w:tc>
        <w:tc>
          <w:tcPr>
            <w:tcW w:w="914" w:type="dxa"/>
          </w:tcPr>
          <w:p w14:paraId="2C5FFF20" w14:textId="440ABAC0" w:rsidR="00572977" w:rsidRPr="00724E4B" w:rsidRDefault="008A1ECF" w:rsidP="00AF2456">
            <w:pPr>
              <w:widowControl w:val="0"/>
              <w:jc w:val="center"/>
              <w:rPr>
                <w:sz w:val="20"/>
                <w:szCs w:val="20"/>
                <w:lang w:val="en-GB"/>
              </w:rPr>
            </w:pPr>
            <w:r w:rsidRPr="00724E4B">
              <w:rPr>
                <w:sz w:val="20"/>
                <w:szCs w:val="20"/>
                <w:lang w:val="en-GB"/>
              </w:rPr>
              <w:t>UNIDO</w:t>
            </w:r>
          </w:p>
        </w:tc>
        <w:tc>
          <w:tcPr>
            <w:tcW w:w="850" w:type="dxa"/>
          </w:tcPr>
          <w:p w14:paraId="79CB3581" w14:textId="78B7AA37" w:rsidR="00572977" w:rsidRPr="00724E4B" w:rsidRDefault="003C2F7A" w:rsidP="00AF2456">
            <w:pPr>
              <w:widowControl w:val="0"/>
              <w:shd w:val="clear" w:color="auto" w:fill="FFFFFF" w:themeFill="background1"/>
              <w:jc w:val="right"/>
              <w:rPr>
                <w:sz w:val="20"/>
                <w:szCs w:val="20"/>
              </w:rPr>
            </w:pPr>
            <w:r w:rsidRPr="00724E4B">
              <w:rPr>
                <w:sz w:val="20"/>
                <w:szCs w:val="20"/>
              </w:rPr>
              <w:t>20,000</w:t>
            </w:r>
          </w:p>
        </w:tc>
        <w:tc>
          <w:tcPr>
            <w:tcW w:w="851" w:type="dxa"/>
          </w:tcPr>
          <w:p w14:paraId="03D08FA0" w14:textId="67905BB0" w:rsidR="00572977" w:rsidRPr="00724E4B" w:rsidRDefault="003439CF" w:rsidP="00AF2456">
            <w:pPr>
              <w:widowControl w:val="0"/>
              <w:shd w:val="clear" w:color="auto" w:fill="FFFFFF" w:themeFill="background1"/>
              <w:jc w:val="right"/>
              <w:rPr>
                <w:b/>
                <w:bCs/>
                <w:sz w:val="20"/>
                <w:szCs w:val="20"/>
              </w:rPr>
            </w:pPr>
            <w:r w:rsidRPr="00724E4B">
              <w:rPr>
                <w:b/>
                <w:bCs/>
                <w:sz w:val="20"/>
                <w:szCs w:val="20"/>
              </w:rPr>
              <w:t>10,000</w:t>
            </w:r>
          </w:p>
        </w:tc>
        <w:tc>
          <w:tcPr>
            <w:tcW w:w="850" w:type="dxa"/>
          </w:tcPr>
          <w:p w14:paraId="7322A70B" w14:textId="2580AC62" w:rsidR="00572977" w:rsidRPr="00724E4B" w:rsidRDefault="003C2F7A" w:rsidP="00AF2456">
            <w:pPr>
              <w:widowControl w:val="0"/>
              <w:shd w:val="clear" w:color="auto" w:fill="FFFFFF" w:themeFill="background1"/>
              <w:jc w:val="right"/>
              <w:rPr>
                <w:sz w:val="20"/>
                <w:szCs w:val="20"/>
              </w:rPr>
            </w:pPr>
            <w:r w:rsidRPr="00724E4B">
              <w:rPr>
                <w:sz w:val="20"/>
                <w:szCs w:val="20"/>
              </w:rPr>
              <w:t>10,000</w:t>
            </w:r>
          </w:p>
        </w:tc>
        <w:tc>
          <w:tcPr>
            <w:tcW w:w="851" w:type="dxa"/>
          </w:tcPr>
          <w:p w14:paraId="136F3A80" w14:textId="0C9C1397" w:rsidR="00572977" w:rsidRPr="00724E4B" w:rsidRDefault="003439CF" w:rsidP="00AF2456">
            <w:pPr>
              <w:widowControl w:val="0"/>
              <w:shd w:val="clear" w:color="auto" w:fill="FFFFFF" w:themeFill="background1"/>
              <w:jc w:val="right"/>
              <w:rPr>
                <w:b/>
                <w:bCs/>
                <w:sz w:val="20"/>
                <w:szCs w:val="20"/>
              </w:rPr>
            </w:pPr>
            <w:r w:rsidRPr="00724E4B">
              <w:rPr>
                <w:b/>
                <w:bCs/>
                <w:sz w:val="20"/>
                <w:szCs w:val="20"/>
              </w:rPr>
              <w:t>5,000</w:t>
            </w:r>
          </w:p>
        </w:tc>
      </w:tr>
      <w:tr w:rsidR="003F563A" w:rsidRPr="00724E4B" w14:paraId="727C2FF4" w14:textId="77777777" w:rsidTr="006B413C">
        <w:trPr>
          <w:trHeight w:val="145"/>
        </w:trPr>
        <w:tc>
          <w:tcPr>
            <w:tcW w:w="5030" w:type="dxa"/>
          </w:tcPr>
          <w:p w14:paraId="7EB137F7" w14:textId="275D33E9" w:rsidR="00AF2456" w:rsidRPr="00724E4B" w:rsidRDefault="00AF2456" w:rsidP="00976F29">
            <w:pPr>
              <w:widowControl w:val="0"/>
              <w:shd w:val="clear" w:color="auto" w:fill="FFFFFF" w:themeFill="background1"/>
              <w:rPr>
                <w:sz w:val="20"/>
                <w:szCs w:val="20"/>
              </w:rPr>
            </w:pPr>
            <w:r w:rsidRPr="00724E4B">
              <w:rPr>
                <w:sz w:val="20"/>
                <w:szCs w:val="20"/>
              </w:rPr>
              <w:t xml:space="preserve">Component </w:t>
            </w:r>
            <w:r w:rsidR="00932229" w:rsidRPr="00724E4B">
              <w:rPr>
                <w:sz w:val="20"/>
                <w:szCs w:val="20"/>
              </w:rPr>
              <w:t>5</w:t>
            </w:r>
            <w:r w:rsidRPr="00724E4B">
              <w:rPr>
                <w:sz w:val="20"/>
                <w:szCs w:val="20"/>
              </w:rPr>
              <w:t xml:space="preserve">: </w:t>
            </w:r>
            <w:r w:rsidR="003C67D2" w:rsidRPr="00724E4B">
              <w:rPr>
                <w:sz w:val="20"/>
                <w:szCs w:val="20"/>
              </w:rPr>
              <w:t>Capacity-building</w:t>
            </w:r>
            <w:r w:rsidRPr="00724E4B">
              <w:rPr>
                <w:sz w:val="20"/>
                <w:szCs w:val="20"/>
              </w:rPr>
              <w:t xml:space="preserve"> in the MAC sector</w:t>
            </w:r>
          </w:p>
        </w:tc>
        <w:tc>
          <w:tcPr>
            <w:tcW w:w="914" w:type="dxa"/>
          </w:tcPr>
          <w:p w14:paraId="6FBD07C6" w14:textId="77777777" w:rsidR="00AF2456" w:rsidRPr="00724E4B" w:rsidRDefault="00AF2456" w:rsidP="00976F29">
            <w:pPr>
              <w:widowControl w:val="0"/>
              <w:jc w:val="center"/>
              <w:rPr>
                <w:sz w:val="20"/>
                <w:szCs w:val="20"/>
                <w:lang w:val="en-GB"/>
              </w:rPr>
            </w:pPr>
            <w:r w:rsidRPr="00724E4B">
              <w:rPr>
                <w:sz w:val="20"/>
                <w:szCs w:val="20"/>
                <w:lang w:val="en-GB"/>
              </w:rPr>
              <w:t>UNIDO</w:t>
            </w:r>
          </w:p>
        </w:tc>
        <w:tc>
          <w:tcPr>
            <w:tcW w:w="850" w:type="dxa"/>
          </w:tcPr>
          <w:p w14:paraId="41E01950" w14:textId="77777777" w:rsidR="00AF2456" w:rsidRPr="00724E4B" w:rsidRDefault="00AF2456" w:rsidP="00976F29">
            <w:pPr>
              <w:widowControl w:val="0"/>
              <w:shd w:val="clear" w:color="auto" w:fill="FFFFFF" w:themeFill="background1"/>
              <w:jc w:val="right"/>
              <w:rPr>
                <w:sz w:val="20"/>
                <w:szCs w:val="20"/>
              </w:rPr>
            </w:pPr>
            <w:r w:rsidRPr="00724E4B">
              <w:rPr>
                <w:sz w:val="20"/>
                <w:szCs w:val="20"/>
              </w:rPr>
              <w:t>50,000</w:t>
            </w:r>
          </w:p>
        </w:tc>
        <w:tc>
          <w:tcPr>
            <w:tcW w:w="851" w:type="dxa"/>
          </w:tcPr>
          <w:p w14:paraId="7C0A4948" w14:textId="179A03E5" w:rsidR="00AF2456" w:rsidRPr="00724E4B" w:rsidRDefault="00F21334" w:rsidP="00AF2456">
            <w:pPr>
              <w:widowControl w:val="0"/>
              <w:shd w:val="clear" w:color="auto" w:fill="FFFFFF" w:themeFill="background1"/>
              <w:jc w:val="right"/>
              <w:rPr>
                <w:sz w:val="20"/>
                <w:szCs w:val="20"/>
              </w:rPr>
            </w:pPr>
            <w:r w:rsidRPr="00724E4B">
              <w:rPr>
                <w:sz w:val="20"/>
                <w:szCs w:val="20"/>
              </w:rPr>
              <w:t>50</w:t>
            </w:r>
            <w:r w:rsidR="00AF2456" w:rsidRPr="00724E4B">
              <w:rPr>
                <w:sz w:val="20"/>
                <w:szCs w:val="20"/>
              </w:rPr>
              <w:t>,000</w:t>
            </w:r>
          </w:p>
        </w:tc>
        <w:tc>
          <w:tcPr>
            <w:tcW w:w="850" w:type="dxa"/>
          </w:tcPr>
          <w:p w14:paraId="7A3153E4" w14:textId="730A7783" w:rsidR="00AF2456" w:rsidRPr="00724E4B" w:rsidRDefault="00F21334" w:rsidP="00AF2456">
            <w:pPr>
              <w:widowControl w:val="0"/>
              <w:shd w:val="clear" w:color="auto" w:fill="FFFFFF" w:themeFill="background1"/>
              <w:jc w:val="right"/>
              <w:rPr>
                <w:sz w:val="20"/>
                <w:szCs w:val="20"/>
              </w:rPr>
            </w:pPr>
            <w:r w:rsidRPr="00724E4B">
              <w:rPr>
                <w:sz w:val="20"/>
                <w:szCs w:val="20"/>
              </w:rPr>
              <w:t>29,000</w:t>
            </w:r>
          </w:p>
        </w:tc>
        <w:tc>
          <w:tcPr>
            <w:tcW w:w="851" w:type="dxa"/>
          </w:tcPr>
          <w:p w14:paraId="4D37D892" w14:textId="045725FD" w:rsidR="00AF2456" w:rsidRPr="00724E4B" w:rsidRDefault="00674C69" w:rsidP="00976F29">
            <w:pPr>
              <w:widowControl w:val="0"/>
              <w:shd w:val="clear" w:color="auto" w:fill="FFFFFF" w:themeFill="background1"/>
              <w:jc w:val="right"/>
              <w:rPr>
                <w:sz w:val="20"/>
                <w:szCs w:val="20"/>
              </w:rPr>
            </w:pPr>
            <w:r w:rsidRPr="00724E4B">
              <w:rPr>
                <w:sz w:val="20"/>
                <w:szCs w:val="20"/>
              </w:rPr>
              <w:t>29,000</w:t>
            </w:r>
          </w:p>
        </w:tc>
      </w:tr>
      <w:tr w:rsidR="003F563A" w:rsidRPr="00724E4B" w14:paraId="21343559" w14:textId="77777777" w:rsidTr="006B413C">
        <w:trPr>
          <w:trHeight w:val="145"/>
        </w:trPr>
        <w:tc>
          <w:tcPr>
            <w:tcW w:w="5030" w:type="dxa"/>
          </w:tcPr>
          <w:p w14:paraId="790D7ADF" w14:textId="03290ECD" w:rsidR="00AF2456" w:rsidRPr="00724E4B" w:rsidRDefault="00AF2456" w:rsidP="00976F29">
            <w:pPr>
              <w:widowControl w:val="0"/>
              <w:rPr>
                <w:sz w:val="20"/>
                <w:szCs w:val="20"/>
              </w:rPr>
            </w:pPr>
            <w:r w:rsidRPr="00724E4B">
              <w:rPr>
                <w:sz w:val="20"/>
                <w:szCs w:val="20"/>
              </w:rPr>
              <w:t xml:space="preserve">Component </w:t>
            </w:r>
            <w:r w:rsidR="00932229" w:rsidRPr="00724E4B">
              <w:rPr>
                <w:sz w:val="20"/>
                <w:szCs w:val="20"/>
              </w:rPr>
              <w:t>6</w:t>
            </w:r>
            <w:r w:rsidRPr="00724E4B">
              <w:rPr>
                <w:sz w:val="20"/>
                <w:szCs w:val="20"/>
              </w:rPr>
              <w:t>: Project management activities</w:t>
            </w:r>
          </w:p>
        </w:tc>
        <w:tc>
          <w:tcPr>
            <w:tcW w:w="914" w:type="dxa"/>
          </w:tcPr>
          <w:p w14:paraId="152FA9F6" w14:textId="77777777" w:rsidR="00AF2456" w:rsidRPr="00724E4B" w:rsidRDefault="00AF2456" w:rsidP="00976F29">
            <w:pPr>
              <w:widowControl w:val="0"/>
              <w:jc w:val="center"/>
              <w:rPr>
                <w:sz w:val="20"/>
                <w:szCs w:val="20"/>
              </w:rPr>
            </w:pPr>
            <w:r w:rsidRPr="00724E4B">
              <w:rPr>
                <w:sz w:val="20"/>
                <w:szCs w:val="20"/>
              </w:rPr>
              <w:t>UNIDO</w:t>
            </w:r>
          </w:p>
        </w:tc>
        <w:tc>
          <w:tcPr>
            <w:tcW w:w="850" w:type="dxa"/>
          </w:tcPr>
          <w:p w14:paraId="6097FA0A" w14:textId="77777777" w:rsidR="00AF2456" w:rsidRPr="00724E4B" w:rsidRDefault="00AF2456" w:rsidP="00976F29">
            <w:pPr>
              <w:widowControl w:val="0"/>
              <w:shd w:val="clear" w:color="auto" w:fill="FFFFFF" w:themeFill="background1"/>
              <w:jc w:val="right"/>
              <w:rPr>
                <w:sz w:val="20"/>
                <w:szCs w:val="20"/>
              </w:rPr>
            </w:pPr>
            <w:r w:rsidRPr="00724E4B">
              <w:rPr>
                <w:sz w:val="20"/>
                <w:szCs w:val="20"/>
              </w:rPr>
              <w:t>20,000</w:t>
            </w:r>
          </w:p>
        </w:tc>
        <w:tc>
          <w:tcPr>
            <w:tcW w:w="851" w:type="dxa"/>
          </w:tcPr>
          <w:p w14:paraId="3477F84B" w14:textId="126DAC20" w:rsidR="00AF2456" w:rsidRPr="00724E4B" w:rsidRDefault="00F21334" w:rsidP="00AF2456">
            <w:pPr>
              <w:widowControl w:val="0"/>
              <w:shd w:val="clear" w:color="auto" w:fill="FFFFFF" w:themeFill="background1"/>
              <w:jc w:val="right"/>
              <w:rPr>
                <w:sz w:val="20"/>
                <w:szCs w:val="20"/>
              </w:rPr>
            </w:pPr>
            <w:r w:rsidRPr="00724E4B">
              <w:rPr>
                <w:sz w:val="20"/>
                <w:szCs w:val="20"/>
              </w:rPr>
              <w:t>2</w:t>
            </w:r>
            <w:r w:rsidR="00AF2456" w:rsidRPr="00724E4B">
              <w:rPr>
                <w:sz w:val="20"/>
                <w:szCs w:val="20"/>
              </w:rPr>
              <w:t>0,000</w:t>
            </w:r>
          </w:p>
        </w:tc>
        <w:tc>
          <w:tcPr>
            <w:tcW w:w="850" w:type="dxa"/>
          </w:tcPr>
          <w:p w14:paraId="001CFA98" w14:textId="6623AEBB" w:rsidR="00AF2456" w:rsidRPr="00724E4B" w:rsidRDefault="00F21334" w:rsidP="00AF2456">
            <w:pPr>
              <w:widowControl w:val="0"/>
              <w:shd w:val="clear" w:color="auto" w:fill="FFFFFF" w:themeFill="background1"/>
              <w:jc w:val="right"/>
              <w:rPr>
                <w:sz w:val="20"/>
                <w:szCs w:val="20"/>
              </w:rPr>
            </w:pPr>
            <w:r w:rsidRPr="00724E4B">
              <w:rPr>
                <w:sz w:val="20"/>
                <w:szCs w:val="20"/>
              </w:rPr>
              <w:t>5,000</w:t>
            </w:r>
          </w:p>
        </w:tc>
        <w:tc>
          <w:tcPr>
            <w:tcW w:w="851" w:type="dxa"/>
          </w:tcPr>
          <w:p w14:paraId="416029E6" w14:textId="14B7897C" w:rsidR="00AF2456" w:rsidRPr="00724E4B" w:rsidRDefault="00674C69" w:rsidP="00976F29">
            <w:pPr>
              <w:widowControl w:val="0"/>
              <w:shd w:val="clear" w:color="auto" w:fill="FFFFFF" w:themeFill="background1"/>
              <w:jc w:val="right"/>
              <w:rPr>
                <w:b/>
                <w:bCs/>
                <w:sz w:val="20"/>
                <w:szCs w:val="20"/>
              </w:rPr>
            </w:pPr>
            <w:r w:rsidRPr="00724E4B">
              <w:rPr>
                <w:b/>
                <w:bCs/>
                <w:sz w:val="20"/>
                <w:szCs w:val="20"/>
              </w:rPr>
              <w:t>10,000</w:t>
            </w:r>
          </w:p>
        </w:tc>
      </w:tr>
      <w:tr w:rsidR="00AF2456" w:rsidRPr="00724E4B" w14:paraId="08FC1D95" w14:textId="77777777" w:rsidTr="00976F29">
        <w:trPr>
          <w:trHeight w:val="145"/>
        </w:trPr>
        <w:tc>
          <w:tcPr>
            <w:tcW w:w="5944" w:type="dxa"/>
            <w:gridSpan w:val="2"/>
          </w:tcPr>
          <w:p w14:paraId="7A7D08B4" w14:textId="38F37BD1" w:rsidR="00AF2456" w:rsidRPr="00724E4B" w:rsidRDefault="00AF2456" w:rsidP="00976F29">
            <w:pPr>
              <w:widowControl w:val="0"/>
              <w:jc w:val="right"/>
              <w:rPr>
                <w:b/>
                <w:bCs/>
                <w:sz w:val="20"/>
                <w:szCs w:val="20"/>
              </w:rPr>
            </w:pPr>
            <w:r w:rsidRPr="00724E4B">
              <w:rPr>
                <w:b/>
                <w:bCs/>
                <w:sz w:val="20"/>
                <w:szCs w:val="20"/>
              </w:rPr>
              <w:t>Subtotal for UNIDO</w:t>
            </w:r>
          </w:p>
        </w:tc>
        <w:tc>
          <w:tcPr>
            <w:tcW w:w="850" w:type="dxa"/>
          </w:tcPr>
          <w:p w14:paraId="29C3D0D0" w14:textId="77777777" w:rsidR="00AF2456" w:rsidRPr="00724E4B" w:rsidRDefault="00AF2456" w:rsidP="00976F29">
            <w:pPr>
              <w:widowControl w:val="0"/>
              <w:jc w:val="right"/>
              <w:rPr>
                <w:sz w:val="20"/>
                <w:szCs w:val="20"/>
              </w:rPr>
            </w:pPr>
            <w:r w:rsidRPr="00724E4B">
              <w:rPr>
                <w:sz w:val="20"/>
                <w:szCs w:val="20"/>
              </w:rPr>
              <w:t>268,000</w:t>
            </w:r>
          </w:p>
        </w:tc>
        <w:tc>
          <w:tcPr>
            <w:tcW w:w="851" w:type="dxa"/>
          </w:tcPr>
          <w:p w14:paraId="38C02D68" w14:textId="75A3C0F5" w:rsidR="00AF2456" w:rsidRPr="00724E4B" w:rsidRDefault="00AF2456" w:rsidP="00AF2456">
            <w:pPr>
              <w:widowControl w:val="0"/>
              <w:jc w:val="right"/>
              <w:rPr>
                <w:b/>
                <w:bCs/>
                <w:sz w:val="20"/>
                <w:szCs w:val="20"/>
              </w:rPr>
            </w:pPr>
            <w:r w:rsidRPr="00724E4B">
              <w:rPr>
                <w:b/>
                <w:bCs/>
                <w:sz w:val="20"/>
                <w:szCs w:val="20"/>
              </w:rPr>
              <w:t>238,000</w:t>
            </w:r>
          </w:p>
        </w:tc>
        <w:tc>
          <w:tcPr>
            <w:tcW w:w="850" w:type="dxa"/>
          </w:tcPr>
          <w:p w14:paraId="0472C1E2" w14:textId="57FDE663" w:rsidR="00AF2456" w:rsidRPr="00724E4B" w:rsidRDefault="00AF2456" w:rsidP="00AF2456">
            <w:pPr>
              <w:widowControl w:val="0"/>
              <w:jc w:val="right"/>
              <w:rPr>
                <w:sz w:val="20"/>
                <w:szCs w:val="20"/>
              </w:rPr>
            </w:pPr>
            <w:r w:rsidRPr="00724E4B">
              <w:rPr>
                <w:sz w:val="20"/>
                <w:szCs w:val="20"/>
              </w:rPr>
              <w:t>165,000</w:t>
            </w:r>
          </w:p>
        </w:tc>
        <w:tc>
          <w:tcPr>
            <w:tcW w:w="851" w:type="dxa"/>
          </w:tcPr>
          <w:p w14:paraId="582E72EF" w14:textId="14C34E90" w:rsidR="00AF2456" w:rsidRPr="00724E4B" w:rsidRDefault="00594A0F" w:rsidP="00976F29">
            <w:pPr>
              <w:widowControl w:val="0"/>
              <w:jc w:val="right"/>
              <w:rPr>
                <w:b/>
                <w:bCs/>
                <w:sz w:val="20"/>
                <w:szCs w:val="20"/>
              </w:rPr>
            </w:pPr>
            <w:r w:rsidRPr="00724E4B">
              <w:rPr>
                <w:b/>
                <w:bCs/>
                <w:sz w:val="20"/>
                <w:szCs w:val="20"/>
              </w:rPr>
              <w:t>151,000</w:t>
            </w:r>
          </w:p>
        </w:tc>
      </w:tr>
      <w:tr w:rsidR="00AF2456" w:rsidRPr="00724E4B" w14:paraId="2AFFE833" w14:textId="77777777" w:rsidTr="00976F29">
        <w:trPr>
          <w:trHeight w:val="145"/>
        </w:trPr>
        <w:tc>
          <w:tcPr>
            <w:tcW w:w="5944" w:type="dxa"/>
            <w:gridSpan w:val="2"/>
          </w:tcPr>
          <w:p w14:paraId="7E938156" w14:textId="3A19C10F" w:rsidR="00AF2456" w:rsidRPr="00724E4B" w:rsidRDefault="00AF2456" w:rsidP="00976F29">
            <w:pPr>
              <w:widowControl w:val="0"/>
              <w:jc w:val="right"/>
              <w:rPr>
                <w:b/>
                <w:bCs/>
                <w:sz w:val="20"/>
                <w:szCs w:val="20"/>
              </w:rPr>
            </w:pPr>
            <w:r w:rsidRPr="00724E4B">
              <w:rPr>
                <w:b/>
                <w:bCs/>
                <w:sz w:val="20"/>
                <w:szCs w:val="20"/>
              </w:rPr>
              <w:t>Subtotal for UNEP</w:t>
            </w:r>
          </w:p>
        </w:tc>
        <w:tc>
          <w:tcPr>
            <w:tcW w:w="850" w:type="dxa"/>
          </w:tcPr>
          <w:p w14:paraId="7BD5BB0C" w14:textId="77777777" w:rsidR="00AF2456" w:rsidRPr="00724E4B" w:rsidRDefault="00AF2456" w:rsidP="00976F29">
            <w:pPr>
              <w:widowControl w:val="0"/>
              <w:jc w:val="right"/>
              <w:rPr>
                <w:sz w:val="20"/>
                <w:szCs w:val="20"/>
              </w:rPr>
            </w:pPr>
            <w:r w:rsidRPr="00724E4B">
              <w:rPr>
                <w:sz w:val="20"/>
                <w:szCs w:val="20"/>
              </w:rPr>
              <w:t>92,000</w:t>
            </w:r>
          </w:p>
        </w:tc>
        <w:tc>
          <w:tcPr>
            <w:tcW w:w="851" w:type="dxa"/>
          </w:tcPr>
          <w:p w14:paraId="440B8DB6" w14:textId="078C86BB" w:rsidR="00AF2456" w:rsidRPr="00724E4B" w:rsidRDefault="00AF2456" w:rsidP="00AF2456">
            <w:pPr>
              <w:widowControl w:val="0"/>
              <w:jc w:val="right"/>
              <w:rPr>
                <w:b/>
                <w:bCs/>
                <w:sz w:val="20"/>
                <w:szCs w:val="20"/>
              </w:rPr>
            </w:pPr>
            <w:r w:rsidRPr="00724E4B">
              <w:rPr>
                <w:b/>
                <w:bCs/>
                <w:sz w:val="20"/>
                <w:szCs w:val="20"/>
              </w:rPr>
              <w:t>87,000</w:t>
            </w:r>
          </w:p>
        </w:tc>
        <w:tc>
          <w:tcPr>
            <w:tcW w:w="850" w:type="dxa"/>
          </w:tcPr>
          <w:p w14:paraId="473B702D" w14:textId="427C4380" w:rsidR="00AF2456" w:rsidRPr="00724E4B" w:rsidRDefault="00AF2456" w:rsidP="00AF2456">
            <w:pPr>
              <w:widowControl w:val="0"/>
              <w:jc w:val="right"/>
              <w:rPr>
                <w:sz w:val="20"/>
                <w:szCs w:val="20"/>
              </w:rPr>
            </w:pPr>
            <w:r w:rsidRPr="00724E4B">
              <w:rPr>
                <w:sz w:val="20"/>
                <w:szCs w:val="20"/>
              </w:rPr>
              <w:t>51,000</w:t>
            </w:r>
          </w:p>
        </w:tc>
        <w:tc>
          <w:tcPr>
            <w:tcW w:w="851" w:type="dxa"/>
          </w:tcPr>
          <w:p w14:paraId="5175B079" w14:textId="3600E8FA" w:rsidR="00AF2456" w:rsidRPr="00724E4B" w:rsidRDefault="00594A0F" w:rsidP="00976F29">
            <w:pPr>
              <w:widowControl w:val="0"/>
              <w:jc w:val="right"/>
              <w:rPr>
                <w:b/>
                <w:bCs/>
                <w:sz w:val="20"/>
                <w:szCs w:val="20"/>
              </w:rPr>
            </w:pPr>
            <w:r w:rsidRPr="00724E4B">
              <w:rPr>
                <w:b/>
                <w:bCs/>
                <w:sz w:val="20"/>
                <w:szCs w:val="20"/>
              </w:rPr>
              <w:t>43,000</w:t>
            </w:r>
          </w:p>
        </w:tc>
      </w:tr>
      <w:tr w:rsidR="00AF2456" w:rsidRPr="00724E4B" w14:paraId="1AEE855C" w14:textId="77777777" w:rsidTr="00976F29">
        <w:trPr>
          <w:trHeight w:val="227"/>
        </w:trPr>
        <w:tc>
          <w:tcPr>
            <w:tcW w:w="5944" w:type="dxa"/>
            <w:gridSpan w:val="2"/>
          </w:tcPr>
          <w:p w14:paraId="45DA714B" w14:textId="7A307372" w:rsidR="00AF2456" w:rsidRPr="00724E4B" w:rsidRDefault="00AF2456" w:rsidP="00976F29">
            <w:pPr>
              <w:widowControl w:val="0"/>
              <w:shd w:val="clear" w:color="auto" w:fill="FFFFFF" w:themeFill="background1"/>
              <w:jc w:val="right"/>
              <w:rPr>
                <w:sz w:val="20"/>
                <w:szCs w:val="20"/>
              </w:rPr>
            </w:pPr>
            <w:r w:rsidRPr="00724E4B">
              <w:rPr>
                <w:b/>
                <w:bCs/>
                <w:sz w:val="20"/>
                <w:szCs w:val="20"/>
              </w:rPr>
              <w:t>Total</w:t>
            </w:r>
          </w:p>
        </w:tc>
        <w:tc>
          <w:tcPr>
            <w:tcW w:w="850" w:type="dxa"/>
          </w:tcPr>
          <w:p w14:paraId="68392CD9" w14:textId="77777777" w:rsidR="00AF2456" w:rsidRPr="00724E4B" w:rsidRDefault="00AF2456" w:rsidP="00976F29">
            <w:pPr>
              <w:widowControl w:val="0"/>
              <w:shd w:val="clear" w:color="auto" w:fill="FFFFFF" w:themeFill="background1"/>
              <w:jc w:val="right"/>
              <w:rPr>
                <w:sz w:val="20"/>
                <w:szCs w:val="20"/>
              </w:rPr>
            </w:pPr>
            <w:r w:rsidRPr="00724E4B">
              <w:rPr>
                <w:sz w:val="20"/>
                <w:szCs w:val="20"/>
              </w:rPr>
              <w:t>360,000</w:t>
            </w:r>
          </w:p>
        </w:tc>
        <w:tc>
          <w:tcPr>
            <w:tcW w:w="851" w:type="dxa"/>
          </w:tcPr>
          <w:p w14:paraId="4E93AFC2" w14:textId="7C9C9099" w:rsidR="00AF2456" w:rsidRPr="00724E4B" w:rsidRDefault="00AF2456" w:rsidP="00AF2456">
            <w:pPr>
              <w:widowControl w:val="0"/>
              <w:shd w:val="clear" w:color="auto" w:fill="FFFFFF" w:themeFill="background1"/>
              <w:jc w:val="right"/>
              <w:rPr>
                <w:b/>
                <w:bCs/>
                <w:sz w:val="20"/>
                <w:szCs w:val="20"/>
              </w:rPr>
            </w:pPr>
            <w:r w:rsidRPr="00724E4B">
              <w:rPr>
                <w:b/>
                <w:bCs/>
                <w:sz w:val="20"/>
                <w:szCs w:val="20"/>
              </w:rPr>
              <w:t>325,000</w:t>
            </w:r>
          </w:p>
        </w:tc>
        <w:tc>
          <w:tcPr>
            <w:tcW w:w="850" w:type="dxa"/>
          </w:tcPr>
          <w:p w14:paraId="03E5E564" w14:textId="34364FAE" w:rsidR="00AF2456" w:rsidRPr="00724E4B" w:rsidRDefault="00AF2456" w:rsidP="00AF2456">
            <w:pPr>
              <w:widowControl w:val="0"/>
              <w:shd w:val="clear" w:color="auto" w:fill="FFFFFF" w:themeFill="background1"/>
              <w:jc w:val="right"/>
              <w:rPr>
                <w:sz w:val="20"/>
                <w:szCs w:val="20"/>
              </w:rPr>
            </w:pPr>
            <w:r w:rsidRPr="00724E4B">
              <w:rPr>
                <w:sz w:val="20"/>
                <w:szCs w:val="20"/>
              </w:rPr>
              <w:t>216,000</w:t>
            </w:r>
          </w:p>
        </w:tc>
        <w:tc>
          <w:tcPr>
            <w:tcW w:w="851" w:type="dxa"/>
          </w:tcPr>
          <w:p w14:paraId="747A8288" w14:textId="6E7B48FD" w:rsidR="00AF2456" w:rsidRPr="00724E4B" w:rsidRDefault="00594A0F" w:rsidP="00976F29">
            <w:pPr>
              <w:widowControl w:val="0"/>
              <w:shd w:val="clear" w:color="auto" w:fill="FFFFFF" w:themeFill="background1"/>
              <w:jc w:val="right"/>
              <w:rPr>
                <w:b/>
                <w:bCs/>
                <w:sz w:val="20"/>
                <w:szCs w:val="20"/>
              </w:rPr>
            </w:pPr>
            <w:r w:rsidRPr="00724E4B">
              <w:rPr>
                <w:b/>
                <w:bCs/>
                <w:sz w:val="20"/>
                <w:szCs w:val="20"/>
              </w:rPr>
              <w:t>194,000</w:t>
            </w:r>
          </w:p>
        </w:tc>
      </w:tr>
    </w:tbl>
    <w:p w14:paraId="24FC7AF8" w14:textId="77777777" w:rsidR="003D2F69" w:rsidRPr="00724E4B" w:rsidRDefault="003D2F69" w:rsidP="003D2F69">
      <w:pPr>
        <w:keepNext/>
        <w:rPr>
          <w:b/>
          <w:bCs/>
        </w:rPr>
      </w:pPr>
    </w:p>
    <w:p w14:paraId="411D6B1B" w14:textId="55744CD7" w:rsidR="00711BE6" w:rsidRPr="00724E4B" w:rsidRDefault="000350B9" w:rsidP="000350B9">
      <w:pPr>
        <w:keepNext/>
        <w:spacing w:after="240"/>
        <w:ind w:left="720" w:hanging="720"/>
      </w:pPr>
      <w:r w:rsidRPr="00724E4B">
        <w:rPr>
          <w:u w:val="single"/>
        </w:rPr>
        <w:t>Total</w:t>
      </w:r>
      <w:r w:rsidR="00711BE6" w:rsidRPr="00724E4B">
        <w:rPr>
          <w:u w:val="single"/>
        </w:rPr>
        <w:t xml:space="preserve"> project cost</w:t>
      </w:r>
      <w:r w:rsidR="00711BE6" w:rsidRPr="00724E4B">
        <w:t xml:space="preserve"> </w:t>
      </w:r>
    </w:p>
    <w:p w14:paraId="306D7AB9" w14:textId="4EAA6444" w:rsidR="00746FBD" w:rsidRPr="00724E4B" w:rsidRDefault="00711BE6" w:rsidP="00106F7F">
      <w:pPr>
        <w:pStyle w:val="Heading1"/>
      </w:pPr>
      <w:r w:rsidRPr="00724E4B">
        <w:t>At the total cost of US $</w:t>
      </w:r>
      <w:r w:rsidR="003C2947" w:rsidRPr="00724E4B">
        <w:t>325,000</w:t>
      </w:r>
      <w:r w:rsidRPr="00724E4B">
        <w:t xml:space="preserve"> </w:t>
      </w:r>
      <w:proofErr w:type="gramStart"/>
      <w:r w:rsidRPr="00724E4B">
        <w:t>stage</w:t>
      </w:r>
      <w:proofErr w:type="gramEnd"/>
      <w:r w:rsidRPr="00724E4B">
        <w:t xml:space="preserve"> I of the KIP for </w:t>
      </w:r>
      <w:r w:rsidR="00F42906" w:rsidRPr="00724E4B">
        <w:t>Somalia</w:t>
      </w:r>
      <w:r w:rsidRPr="00724E4B">
        <w:t xml:space="preserve"> will result in a reduction of </w:t>
      </w:r>
      <w:r w:rsidR="002679CA" w:rsidRPr="00724E4B">
        <w:t>127,</w:t>
      </w:r>
      <w:r w:rsidR="003E2A66" w:rsidRPr="00724E4B">
        <w:t>667</w:t>
      </w:r>
      <w:r w:rsidRPr="00724E4B">
        <w:t> CO</w:t>
      </w:r>
      <w:r w:rsidRPr="00724E4B">
        <w:rPr>
          <w:vertAlign w:val="subscript"/>
        </w:rPr>
        <w:t>2</w:t>
      </w:r>
      <w:r w:rsidRPr="00724E4B">
        <w:noBreakHyphen/>
        <w:t xml:space="preserve">eq tonnes from the country’s HFC consumption eligible for funding. </w:t>
      </w:r>
    </w:p>
    <w:p w14:paraId="00BB4777" w14:textId="7453894A" w:rsidR="00711BE6" w:rsidRPr="00724E4B" w:rsidRDefault="00711BE6" w:rsidP="00711BE6">
      <w:pPr>
        <w:pStyle w:val="Heading1"/>
        <w:spacing w:before="240"/>
      </w:pPr>
      <w:r w:rsidRPr="00724E4B">
        <w:t xml:space="preserve">Stage I of the KIP will be implemented in </w:t>
      </w:r>
      <w:r w:rsidR="0054536A" w:rsidRPr="00724E4B">
        <w:t>two</w:t>
      </w:r>
      <w:r w:rsidRPr="00724E4B">
        <w:t xml:space="preserve"> tranches.</w:t>
      </w:r>
    </w:p>
    <w:p w14:paraId="3E1C0CB9" w14:textId="77777777" w:rsidR="00855525" w:rsidRPr="00724E4B" w:rsidRDefault="00855525" w:rsidP="00855525">
      <w:pPr>
        <w:pStyle w:val="Heading1"/>
        <w:keepNext/>
        <w:widowControl w:val="0"/>
        <w:numPr>
          <w:ilvl w:val="0"/>
          <w:numId w:val="0"/>
        </w:numPr>
        <w:suppressAutoHyphens/>
        <w:spacing w:before="240"/>
      </w:pPr>
      <w:bookmarkStart w:id="10" w:name="_Hlk126916207"/>
      <w:bookmarkStart w:id="11" w:name="_Hlk126916178"/>
      <w:r w:rsidRPr="00724E4B">
        <w:rPr>
          <w:u w:val="single"/>
        </w:rPr>
        <w:t>Implementation plan for the first tranche of the Kigali HFC implementation plan</w:t>
      </w:r>
    </w:p>
    <w:p w14:paraId="5520E9E0" w14:textId="77777777" w:rsidR="00855525" w:rsidRPr="00724E4B" w:rsidRDefault="00855525" w:rsidP="00855525">
      <w:pPr>
        <w:pStyle w:val="Heading1"/>
      </w:pPr>
      <w:r w:rsidRPr="00724E4B">
        <w:t xml:space="preserve">The agreed plan of action will include the following activities: </w:t>
      </w:r>
    </w:p>
    <w:p w14:paraId="6400F535" w14:textId="6599FA54" w:rsidR="00B903EC" w:rsidRPr="00724E4B" w:rsidRDefault="00CE751C" w:rsidP="009A1878">
      <w:pPr>
        <w:pStyle w:val="Heading2"/>
      </w:pPr>
      <w:r w:rsidRPr="00724E4B">
        <w:t>Strengthening</w:t>
      </w:r>
      <w:r w:rsidR="009A1878" w:rsidRPr="00724E4B">
        <w:t xml:space="preserve"> enforcement of HFC legislation and regulation </w:t>
      </w:r>
      <w:r w:rsidR="00970D85" w:rsidRPr="00724E4B">
        <w:t>(UNI</w:t>
      </w:r>
      <w:r w:rsidR="00E1436F" w:rsidRPr="00724E4B">
        <w:t>DO)</w:t>
      </w:r>
      <w:r w:rsidR="00B97A55" w:rsidRPr="00724E4B">
        <w:t>:</w:t>
      </w:r>
      <w:r w:rsidR="00E1436F" w:rsidRPr="00724E4B">
        <w:t xml:space="preserve"> </w:t>
      </w:r>
      <w:r w:rsidR="000931EE" w:rsidRPr="00724E4B">
        <w:t>S</w:t>
      </w:r>
      <w:r w:rsidR="009A1878" w:rsidRPr="00724E4B">
        <w:t>trengthen enforcement of licensing and quota system through the establishment of an HFC data collection system and a study on quota system for the import of equipment based on controlled substances (US $</w:t>
      </w:r>
      <w:r w:rsidR="009F6A8B" w:rsidRPr="00724E4B">
        <w:t>5</w:t>
      </w:r>
      <w:r w:rsidR="009A1878" w:rsidRPr="00724E4B">
        <w:t>,000); develop standards</w:t>
      </w:r>
      <w:r w:rsidR="00313DD9" w:rsidRPr="00724E4B">
        <w:t xml:space="preserve"> for flammable refrigerants</w:t>
      </w:r>
      <w:r w:rsidR="009A1878" w:rsidRPr="00724E4B">
        <w:t xml:space="preserve"> and labelling for refrigerant</w:t>
      </w:r>
      <w:r w:rsidR="00313DD9" w:rsidRPr="00724E4B">
        <w:t xml:space="preserve"> cylinders</w:t>
      </w:r>
      <w:r w:rsidR="009A1878" w:rsidRPr="00724E4B">
        <w:t xml:space="preserve"> (US $5,000); provision of f</w:t>
      </w:r>
      <w:r w:rsidR="005362D6" w:rsidRPr="00724E4B">
        <w:t>our</w:t>
      </w:r>
      <w:r w:rsidR="009A1878" w:rsidRPr="00724E4B">
        <w:t xml:space="preserve"> refrigerant identifiers to customs (US $20,000);</w:t>
      </w:r>
    </w:p>
    <w:p w14:paraId="09E6B302" w14:textId="5F2564BF" w:rsidR="009A1878" w:rsidRPr="00724E4B" w:rsidRDefault="000931EE">
      <w:pPr>
        <w:pStyle w:val="Heading2"/>
      </w:pPr>
      <w:r w:rsidRPr="00724E4B">
        <w:t>Strengthening technical capacity for import controls</w:t>
      </w:r>
      <w:r w:rsidR="00E1436F" w:rsidRPr="00724E4B">
        <w:t xml:space="preserve"> (UNEP)</w:t>
      </w:r>
      <w:r w:rsidR="00B97A55" w:rsidRPr="00724E4B">
        <w:t>:</w:t>
      </w:r>
      <w:r w:rsidRPr="00724E4B">
        <w:t xml:space="preserve"> Revise the Customs’ training curriculum to incorporate control measures for HFCs (US $5,000);</w:t>
      </w:r>
      <w:r w:rsidR="00E51FDD" w:rsidRPr="00724E4B">
        <w:t xml:space="preserve"> t</w:t>
      </w:r>
      <w:r w:rsidRPr="00724E4B">
        <w:t>raining</w:t>
      </w:r>
      <w:r w:rsidR="00ED742E" w:rsidRPr="00724E4B">
        <w:t xml:space="preserve"> workshops </w:t>
      </w:r>
      <w:r w:rsidRPr="00724E4B">
        <w:t xml:space="preserve"> for </w:t>
      </w:r>
      <w:r w:rsidR="00ED742E" w:rsidRPr="00724E4B">
        <w:t xml:space="preserve">a total of 100 </w:t>
      </w:r>
      <w:r w:rsidRPr="00724E4B">
        <w:t>customs and enforcement officers</w:t>
      </w:r>
      <w:r w:rsidR="00E51FDD" w:rsidRPr="00724E4B">
        <w:t xml:space="preserve"> </w:t>
      </w:r>
      <w:r w:rsidRPr="00724E4B">
        <w:t>on HFCs, new HS codes, and identification of low</w:t>
      </w:r>
      <w:r w:rsidR="00E51FDD" w:rsidRPr="00724E4B">
        <w:t>-</w:t>
      </w:r>
      <w:r w:rsidRPr="00724E4B">
        <w:t>GWP alternatives (US $</w:t>
      </w:r>
      <w:r w:rsidR="00A60D0E" w:rsidRPr="00724E4B">
        <w:t>30</w:t>
      </w:r>
      <w:r w:rsidRPr="00724E4B">
        <w:t>,000); workshop for importers, clearing agents and stakeholders on the implementation of quotas for HFCs and other provisions (US $</w:t>
      </w:r>
      <w:r w:rsidR="0055167C" w:rsidRPr="00724E4B">
        <w:t>4</w:t>
      </w:r>
      <w:r w:rsidRPr="00724E4B">
        <w:t>,000); strengthen record</w:t>
      </w:r>
      <w:r w:rsidR="00A60D0E" w:rsidRPr="00724E4B">
        <w:noBreakHyphen/>
      </w:r>
      <w:r w:rsidRPr="00724E4B">
        <w:t>keeping by customs through training and improving the exchange of information on the control of HFCs at the ports of entry and improving reporting by enterprises;</w:t>
      </w:r>
      <w:r w:rsidR="00FE2D34" w:rsidRPr="00724E4B">
        <w:t xml:space="preserve"> </w:t>
      </w:r>
      <w:r w:rsidRPr="00724E4B">
        <w:t>continuous monitoring of HFC consumption and illegal HFC trade including through surveys and study on illegal trade of HFCs with recommendations (US $</w:t>
      </w:r>
      <w:r w:rsidR="00615F6E" w:rsidRPr="00724E4B">
        <w:t>4</w:t>
      </w:r>
      <w:r w:rsidRPr="00724E4B">
        <w:t>,000)</w:t>
      </w:r>
      <w:r w:rsidR="00BA7E17" w:rsidRPr="00724E4B">
        <w:t>;</w:t>
      </w:r>
    </w:p>
    <w:p w14:paraId="648DDFDE" w14:textId="3896D35F" w:rsidR="00861BDB" w:rsidRPr="00724E4B" w:rsidRDefault="00CE751C" w:rsidP="00B116D8">
      <w:pPr>
        <w:pStyle w:val="Heading2"/>
      </w:pPr>
      <w:r w:rsidRPr="00724E4B">
        <w:t>Strengthening</w:t>
      </w:r>
      <w:r w:rsidR="00861BDB" w:rsidRPr="00724E4B">
        <w:t xml:space="preserve"> training</w:t>
      </w:r>
      <w:r w:rsidR="00B116D8" w:rsidRPr="00724E4B">
        <w:t xml:space="preserve"> </w:t>
      </w:r>
      <w:r w:rsidR="00E1436F" w:rsidRPr="00724E4B">
        <w:t>(UNIDO)</w:t>
      </w:r>
      <w:r w:rsidR="00CE3ECF" w:rsidRPr="00724E4B">
        <w:t>:</w:t>
      </w:r>
      <w:r w:rsidR="00E1436F" w:rsidRPr="00724E4B">
        <w:t xml:space="preserve"> </w:t>
      </w:r>
      <w:r w:rsidR="00861BDB" w:rsidRPr="00724E4B">
        <w:t>Support the industry association to formalize the sector, including two annual meetings to address sector challenges, and strengthen collaboration between the association, technicians, and regulatory stakeholders (US $</w:t>
      </w:r>
      <w:r w:rsidR="00FD2891" w:rsidRPr="00724E4B">
        <w:t>2</w:t>
      </w:r>
      <w:r w:rsidR="00861BDB" w:rsidRPr="00724E4B">
        <w:t>,000);</w:t>
      </w:r>
      <w:r w:rsidR="00B116D8" w:rsidRPr="00724E4B">
        <w:t xml:space="preserve"> u</w:t>
      </w:r>
      <w:r w:rsidR="00861BDB" w:rsidRPr="00724E4B">
        <w:t xml:space="preserve">pdate code </w:t>
      </w:r>
      <w:r w:rsidR="00861BDB" w:rsidRPr="00724E4B">
        <w:lastRenderedPageBreak/>
        <w:t>of practice to incorporate HFCs, recovery and recycling of refrigerants, reducing emission/venting of refrigerants, reducing energy consumption, the latest technological developments, and safe use of alternatives (US $5,000); and</w:t>
      </w:r>
      <w:r w:rsidR="00B116D8" w:rsidRPr="00724E4B">
        <w:t xml:space="preserve"> d</w:t>
      </w:r>
      <w:r w:rsidR="00861BDB" w:rsidRPr="00724E4B">
        <w:t>evelop training manuals and guidelines and training modules on safe handling on R</w:t>
      </w:r>
      <w:r w:rsidR="00027797" w:rsidRPr="00724E4B">
        <w:t>-</w:t>
      </w:r>
      <w:r w:rsidR="00861BDB" w:rsidRPr="00724E4B">
        <w:t xml:space="preserve">600a </w:t>
      </w:r>
      <w:r w:rsidR="00156558" w:rsidRPr="00724E4B">
        <w:t>and</w:t>
      </w:r>
      <w:r w:rsidR="00861BDB" w:rsidRPr="00724E4B">
        <w:t xml:space="preserve"> R-290 in commercial refrigeration, including printing and dissemination and a sensitization workshop (US</w:t>
      </w:r>
      <w:r w:rsidR="00027797" w:rsidRPr="00724E4B">
        <w:t> </w:t>
      </w:r>
      <w:r w:rsidR="00861BDB" w:rsidRPr="00724E4B">
        <w:t>$1</w:t>
      </w:r>
      <w:r w:rsidR="00027797" w:rsidRPr="00724E4B">
        <w:t>2</w:t>
      </w:r>
      <w:r w:rsidR="00861BDB" w:rsidRPr="00724E4B">
        <w:t>,000)</w:t>
      </w:r>
      <w:r w:rsidR="00B116D8" w:rsidRPr="00724E4B">
        <w:t>;</w:t>
      </w:r>
    </w:p>
    <w:p w14:paraId="40ED00A7" w14:textId="1D3B0B4F" w:rsidR="008F3FE6" w:rsidRPr="00724E4B" w:rsidRDefault="00B03F57" w:rsidP="008F3FE6">
      <w:pPr>
        <w:pStyle w:val="Heading2"/>
      </w:pPr>
      <w:r w:rsidRPr="00724E4B">
        <w:t>T</w:t>
      </w:r>
      <w:r w:rsidR="008F3FE6" w:rsidRPr="00724E4B">
        <w:t>raining of RAC technician</w:t>
      </w:r>
      <w:r w:rsidRPr="00724E4B">
        <w:t>s</w:t>
      </w:r>
      <w:r w:rsidR="008F3FE6" w:rsidRPr="00724E4B">
        <w:t xml:space="preserve"> </w:t>
      </w:r>
      <w:r w:rsidR="00E1436F" w:rsidRPr="00724E4B">
        <w:t>(UNIDO)</w:t>
      </w:r>
      <w:r w:rsidR="00CE3ECF" w:rsidRPr="00724E4B">
        <w:t>:</w:t>
      </w:r>
      <w:r w:rsidR="00E1436F" w:rsidRPr="00724E4B">
        <w:t xml:space="preserve"> </w:t>
      </w:r>
      <w:r w:rsidR="00A16F77" w:rsidRPr="00724E4B">
        <w:t xml:space="preserve">Two </w:t>
      </w:r>
      <w:r w:rsidR="008F3FE6" w:rsidRPr="00724E4B">
        <w:t xml:space="preserve">training workshops for </w:t>
      </w:r>
      <w:r w:rsidR="00A16F77" w:rsidRPr="00724E4B">
        <w:t xml:space="preserve">50 </w:t>
      </w:r>
      <w:r w:rsidR="008F3FE6" w:rsidRPr="00724E4B">
        <w:t>RAC technicians</w:t>
      </w:r>
      <w:r w:rsidR="00A16F77" w:rsidRPr="00724E4B">
        <w:t xml:space="preserve"> per session</w:t>
      </w:r>
      <w:r w:rsidR="008F3FE6" w:rsidRPr="00724E4B">
        <w:t xml:space="preserve"> with emphasis on domestic, commercial and industrial refrigeration</w:t>
      </w:r>
      <w:r w:rsidR="00550DCF" w:rsidRPr="00724E4B">
        <w:t xml:space="preserve"> (US $30,000)</w:t>
      </w:r>
      <w:r w:rsidR="00264ECF" w:rsidRPr="00724E4B">
        <w:t>;</w:t>
      </w:r>
    </w:p>
    <w:p w14:paraId="1C47755F" w14:textId="76CB55B4" w:rsidR="00264ECF" w:rsidRPr="00724E4B" w:rsidRDefault="00B03F57" w:rsidP="00791181">
      <w:pPr>
        <w:pStyle w:val="Heading2"/>
      </w:pPr>
      <w:r w:rsidRPr="00724E4B">
        <w:t>U</w:t>
      </w:r>
      <w:r w:rsidR="00264ECF" w:rsidRPr="00724E4B">
        <w:t>pgrading training centre with tools and equipment</w:t>
      </w:r>
      <w:r w:rsidR="00791181" w:rsidRPr="00724E4B">
        <w:t xml:space="preserve"> </w:t>
      </w:r>
      <w:r w:rsidR="00773ED5" w:rsidRPr="00724E4B">
        <w:t>(UNIDO)</w:t>
      </w:r>
      <w:r w:rsidR="00CE3ECF" w:rsidRPr="00724E4B">
        <w:t>:</w:t>
      </w:r>
      <w:r w:rsidR="00773ED5" w:rsidRPr="00724E4B">
        <w:t xml:space="preserve"> </w:t>
      </w:r>
      <w:r w:rsidR="00264ECF" w:rsidRPr="00724E4B">
        <w:t>Provide equipment and tools for one training centre on flammable refrigerants for residential and commercial stand-alone applications</w:t>
      </w:r>
      <w:r w:rsidR="003F5CE7" w:rsidRPr="00724E4B">
        <w:t xml:space="preserve"> (US $28,000)</w:t>
      </w:r>
      <w:r w:rsidR="00ED126D" w:rsidRPr="00724E4B">
        <w:t>;</w:t>
      </w:r>
    </w:p>
    <w:p w14:paraId="6CB6C90D" w14:textId="07511B64" w:rsidR="00ED126D" w:rsidRPr="00724E4B" w:rsidRDefault="00ED126D">
      <w:pPr>
        <w:pStyle w:val="Heading2"/>
      </w:pPr>
      <w:r w:rsidRPr="00724E4B">
        <w:t>Awareness-raising campaign to end</w:t>
      </w:r>
      <w:r w:rsidR="00823178" w:rsidRPr="00724E4B">
        <w:t xml:space="preserve"> </w:t>
      </w:r>
      <w:r w:rsidRPr="00724E4B">
        <w:t>users</w:t>
      </w:r>
      <w:r w:rsidR="00823178" w:rsidRPr="00724E4B">
        <w:t xml:space="preserve"> </w:t>
      </w:r>
      <w:r w:rsidRPr="00724E4B">
        <w:t>SMEs</w:t>
      </w:r>
      <w:r w:rsidR="00817E40" w:rsidRPr="00724E4B">
        <w:t xml:space="preserve"> (UNIDO)</w:t>
      </w:r>
      <w:r w:rsidR="001F41D0" w:rsidRPr="00724E4B">
        <w:t>:</w:t>
      </w:r>
      <w:r w:rsidRPr="00724E4B">
        <w:t xml:space="preserve"> Awareness campaign targeting refrigeration end users and SMEs disseminate information on the safe use, availability and energy efficiency of alternative technologies and encourage replacement of high GWP HFC equipment</w:t>
      </w:r>
      <w:r w:rsidR="003F5CE7" w:rsidRPr="00724E4B">
        <w:t xml:space="preserve"> </w:t>
      </w:r>
      <w:r w:rsidR="00817E40" w:rsidRPr="00724E4B">
        <w:t>(US $5,000);</w:t>
      </w:r>
    </w:p>
    <w:p w14:paraId="2D24B1B0" w14:textId="175B9DD6" w:rsidR="00B03F57" w:rsidRPr="00724E4B" w:rsidRDefault="00B03F57">
      <w:pPr>
        <w:pStyle w:val="Heading2"/>
      </w:pPr>
      <w:r w:rsidRPr="00724E4B">
        <w:t>Capacity-building in the MAC sector</w:t>
      </w:r>
      <w:r w:rsidR="00ED742E" w:rsidRPr="00724E4B">
        <w:t xml:space="preserve"> (UNIDO)</w:t>
      </w:r>
      <w:r w:rsidR="001F41D0" w:rsidRPr="00724E4B">
        <w:t>:</w:t>
      </w:r>
      <w:r w:rsidR="00ED742E" w:rsidRPr="00724E4B">
        <w:t xml:space="preserve"> </w:t>
      </w:r>
      <w:r w:rsidRPr="00724E4B">
        <w:t xml:space="preserve">Develop a MAC servicing training manual on good practices (US $5,000); procure </w:t>
      </w:r>
      <w:r w:rsidR="00116222" w:rsidRPr="00724E4B">
        <w:t xml:space="preserve">two </w:t>
      </w:r>
      <w:r w:rsidRPr="00724E4B">
        <w:t>MAC servicing tool kits (US $</w:t>
      </w:r>
      <w:r w:rsidR="002357B2" w:rsidRPr="00724E4B">
        <w:t>2</w:t>
      </w:r>
      <w:r w:rsidRPr="00724E4B">
        <w:t xml:space="preserve">0,000); conduct </w:t>
      </w:r>
      <w:r w:rsidR="00116222" w:rsidRPr="00724E4B">
        <w:t xml:space="preserve">one </w:t>
      </w:r>
      <w:r w:rsidRPr="00724E4B">
        <w:t>training workshops for MAC technician instructors (US $</w:t>
      </w:r>
      <w:r w:rsidR="002357B2" w:rsidRPr="00724E4B">
        <w:t>4</w:t>
      </w:r>
      <w:r w:rsidRPr="00724E4B">
        <w:t>,000)</w:t>
      </w:r>
      <w:r w:rsidR="00AA5B2E" w:rsidRPr="00724E4B">
        <w:t>; and</w:t>
      </w:r>
    </w:p>
    <w:p w14:paraId="61479305" w14:textId="5B20428D" w:rsidR="00D11B41" w:rsidRPr="00724E4B" w:rsidRDefault="00D11B41" w:rsidP="00D11B41">
      <w:pPr>
        <w:pStyle w:val="Heading2"/>
      </w:pPr>
      <w:r w:rsidRPr="00724E4B">
        <w:t>Project monitoring</w:t>
      </w:r>
      <w:r w:rsidR="00AA5B2E" w:rsidRPr="00724E4B">
        <w:t xml:space="preserve"> (UNIDO) (</w:t>
      </w:r>
      <w:r w:rsidR="00567943" w:rsidRPr="00724E4B">
        <w:t>US $10,000)</w:t>
      </w:r>
      <w:r w:rsidR="001F41D0" w:rsidRPr="00724E4B">
        <w:t>,</w:t>
      </w:r>
      <w:r w:rsidR="002C6F15" w:rsidRPr="00724E4B">
        <w:t xml:space="preserve"> </w:t>
      </w:r>
      <w:r w:rsidR="00567943" w:rsidRPr="00724E4B">
        <w:t>to be allocated f</w:t>
      </w:r>
      <w:r w:rsidR="00DD2D85" w:rsidRPr="00724E4B">
        <w:t>or</w:t>
      </w:r>
      <w:r w:rsidR="002C6F15" w:rsidRPr="00724E4B">
        <w:t xml:space="preserve"> </w:t>
      </w:r>
      <w:r w:rsidR="006567A3" w:rsidRPr="00724E4B">
        <w:t xml:space="preserve">local </w:t>
      </w:r>
      <w:r w:rsidR="00A237CD" w:rsidRPr="00724E4B">
        <w:t>technical/consultancy support (US $5,000), local travel (US $</w:t>
      </w:r>
      <w:r w:rsidR="001C6184" w:rsidRPr="00724E4B">
        <w:t>2,500), and logistical and administrative costs (US</w:t>
      </w:r>
      <w:r w:rsidR="001F41D0" w:rsidRPr="00724E4B">
        <w:t> </w:t>
      </w:r>
      <w:r w:rsidR="001C6184" w:rsidRPr="00724E4B">
        <w:t>$2,500)</w:t>
      </w:r>
      <w:r w:rsidR="00876BB9">
        <w:t>.</w:t>
      </w:r>
    </w:p>
    <w:p w14:paraId="6BDDF9B2" w14:textId="43437A2C" w:rsidR="00711BE6" w:rsidRPr="00724E4B" w:rsidRDefault="00711BE6" w:rsidP="00711BE6">
      <w:pPr>
        <w:keepNext/>
        <w:widowControl w:val="0"/>
        <w:spacing w:after="240"/>
        <w:outlineLvl w:val="0"/>
        <w:rPr>
          <w:bCs/>
        </w:rPr>
      </w:pPr>
      <w:r w:rsidRPr="00724E4B">
        <w:rPr>
          <w:bCs/>
          <w:u w:val="single"/>
        </w:rPr>
        <w:t>Co-financing</w:t>
      </w:r>
      <w:r w:rsidRPr="00724E4B">
        <w:rPr>
          <w:bCs/>
        </w:rPr>
        <w:t xml:space="preserve"> </w:t>
      </w:r>
    </w:p>
    <w:p w14:paraId="3DC10DC9" w14:textId="6E5B1134" w:rsidR="00711BE6" w:rsidRPr="00724E4B" w:rsidRDefault="00A95DB8">
      <w:pPr>
        <w:pStyle w:val="Heading1"/>
      </w:pPr>
      <w:r w:rsidRPr="00724E4B">
        <w:t>The contribution of the Government</w:t>
      </w:r>
      <w:r w:rsidR="009D630D" w:rsidRPr="00724E4B">
        <w:t xml:space="preserve"> of Somalia</w:t>
      </w:r>
      <w:r w:rsidR="004D7BED" w:rsidRPr="00724E4B">
        <w:t xml:space="preserve"> under the HPMP</w:t>
      </w:r>
      <w:r w:rsidRPr="00724E4B">
        <w:t xml:space="preserve"> </w:t>
      </w:r>
      <w:r w:rsidR="003B0879" w:rsidRPr="00724E4B">
        <w:t xml:space="preserve">to </w:t>
      </w:r>
      <w:r w:rsidRPr="00724E4B">
        <w:t xml:space="preserve">support monitoring and evaluation </w:t>
      </w:r>
      <w:r w:rsidR="003B0879" w:rsidRPr="00724E4B">
        <w:t>will be extended to stage I of the KIP</w:t>
      </w:r>
      <w:r w:rsidRPr="00724E4B">
        <w:t>. This support will be mainly in</w:t>
      </w:r>
      <w:r w:rsidR="003F661D" w:rsidRPr="00724E4B">
        <w:noBreakHyphen/>
      </w:r>
      <w:r w:rsidRPr="00724E4B">
        <w:t>kind, in the form of office</w:t>
      </w:r>
      <w:r w:rsidR="003F661D" w:rsidRPr="00724E4B">
        <w:t xml:space="preserve"> rent</w:t>
      </w:r>
      <w:r w:rsidR="00804730" w:rsidRPr="00724E4B">
        <w:t>al</w:t>
      </w:r>
      <w:r w:rsidRPr="00724E4B">
        <w:t xml:space="preserve">, </w:t>
      </w:r>
      <w:r w:rsidR="003F661D" w:rsidRPr="00724E4B">
        <w:t xml:space="preserve">the </w:t>
      </w:r>
      <w:r w:rsidRPr="00724E4B">
        <w:t xml:space="preserve">assignment of local temporary staff to assist in meetings and workshops, </w:t>
      </w:r>
      <w:r w:rsidR="003F661D" w:rsidRPr="00724E4B">
        <w:t xml:space="preserve">and </w:t>
      </w:r>
      <w:r w:rsidRPr="00724E4B">
        <w:t>transport</w:t>
      </w:r>
      <w:r w:rsidR="003F661D" w:rsidRPr="00724E4B">
        <w:t>ation</w:t>
      </w:r>
      <w:r w:rsidRPr="00724E4B">
        <w:t xml:space="preserve"> for meeting and workshop participants. It may also be noted that the NOU is closely linked with the focal points of other multilateral environmental agreements within the Ministry, and that it collaborates on a number of projects </w:t>
      </w:r>
      <w:r w:rsidR="00C03BFF" w:rsidRPr="00724E4B">
        <w:t xml:space="preserve">to </w:t>
      </w:r>
      <w:r w:rsidRPr="00724E4B">
        <w:t>ensure synergies</w:t>
      </w:r>
      <w:r w:rsidR="00955787" w:rsidRPr="00724E4B">
        <w:t>,</w:t>
      </w:r>
      <w:r w:rsidRPr="00724E4B">
        <w:t xml:space="preserve"> </w:t>
      </w:r>
      <w:r w:rsidR="00C03BFF" w:rsidRPr="00724E4B">
        <w:t xml:space="preserve">which has </w:t>
      </w:r>
      <w:r w:rsidRPr="00724E4B">
        <w:t xml:space="preserve">direct </w:t>
      </w:r>
      <w:r w:rsidR="00C03BFF" w:rsidRPr="00724E4B">
        <w:t xml:space="preserve">and </w:t>
      </w:r>
      <w:r w:rsidRPr="00724E4B">
        <w:t xml:space="preserve">indirect environmental and climate benefits. </w:t>
      </w:r>
    </w:p>
    <w:p w14:paraId="323AB60E" w14:textId="77777777" w:rsidR="00711BE6" w:rsidRPr="00724E4B" w:rsidRDefault="00711BE6" w:rsidP="00711BE6">
      <w:pPr>
        <w:keepNext/>
        <w:widowControl w:val="0"/>
        <w:spacing w:before="240" w:after="240"/>
        <w:outlineLvl w:val="0"/>
        <w:rPr>
          <w:bCs/>
          <w:u w:val="single"/>
        </w:rPr>
      </w:pPr>
      <w:bookmarkStart w:id="12" w:name="_Hlk126916238"/>
      <w:r w:rsidRPr="00724E4B">
        <w:rPr>
          <w:bCs/>
          <w:u w:val="single"/>
        </w:rPr>
        <w:t>2025–2027 business plan of the Multilateral Fund</w:t>
      </w:r>
    </w:p>
    <w:bookmarkEnd w:id="12"/>
    <w:p w14:paraId="11670F5B" w14:textId="038679C7" w:rsidR="00711BE6" w:rsidRPr="00724E4B" w:rsidRDefault="003F22D4" w:rsidP="00711BE6">
      <w:pPr>
        <w:pStyle w:val="Heading1"/>
      </w:pPr>
      <w:r w:rsidRPr="00724E4B">
        <w:t>UNIDO</w:t>
      </w:r>
      <w:r w:rsidR="00711BE6" w:rsidRPr="00724E4B">
        <w:t xml:space="preserve"> and </w:t>
      </w:r>
      <w:r w:rsidRPr="00724E4B">
        <w:t>UNEP</w:t>
      </w:r>
      <w:r w:rsidR="00711BE6" w:rsidRPr="00724E4B">
        <w:t xml:space="preserve"> are requesting US $</w:t>
      </w:r>
      <w:r w:rsidR="00855525" w:rsidRPr="00724E4B">
        <w:t xml:space="preserve">325,000 </w:t>
      </w:r>
      <w:r w:rsidR="00711BE6" w:rsidRPr="00724E4B">
        <w:t xml:space="preserve">plus agency support costs, for the implementation of stage I of the KIP for </w:t>
      </w:r>
      <w:r w:rsidR="00F42906" w:rsidRPr="00724E4B">
        <w:t>Somalia</w:t>
      </w:r>
      <w:r w:rsidR="00711BE6" w:rsidRPr="00724E4B">
        <w:t>. The total value of US $</w:t>
      </w:r>
      <w:r w:rsidR="00D01F48" w:rsidRPr="00724E4B">
        <w:t>21</w:t>
      </w:r>
      <w:r w:rsidR="00B20475" w:rsidRPr="00724E4B">
        <w:t>9</w:t>
      </w:r>
      <w:r w:rsidR="00D01F48" w:rsidRPr="00724E4B">
        <w:t>,220</w:t>
      </w:r>
      <w:r w:rsidR="00711BE6" w:rsidRPr="00724E4B">
        <w:t>, including agency support costs, requested for the period of 2025–2027, is US $</w:t>
      </w:r>
      <w:r w:rsidR="0040070B" w:rsidRPr="00724E4B">
        <w:t>10</w:t>
      </w:r>
      <w:r w:rsidR="00D01F48" w:rsidRPr="00724E4B">
        <w:t>,</w:t>
      </w:r>
      <w:r w:rsidR="0040070B" w:rsidRPr="00724E4B">
        <w:t>820</w:t>
      </w:r>
      <w:r w:rsidR="00711BE6" w:rsidRPr="00724E4B">
        <w:t xml:space="preserve"> </w:t>
      </w:r>
      <w:r w:rsidR="0040070B" w:rsidRPr="00724E4B">
        <w:t xml:space="preserve">lower </w:t>
      </w:r>
      <w:r w:rsidR="00711BE6" w:rsidRPr="00724E4B">
        <w:t>th</w:t>
      </w:r>
      <w:r w:rsidR="00C429F9" w:rsidRPr="00724E4B">
        <w:t>an the</w:t>
      </w:r>
      <w:r w:rsidR="00711BE6" w:rsidRPr="00724E4B">
        <w:t xml:space="preserve"> amount in the business plan.</w:t>
      </w:r>
    </w:p>
    <w:p w14:paraId="39C4C87C" w14:textId="77777777" w:rsidR="00711BE6" w:rsidRPr="00724E4B" w:rsidRDefault="00711BE6" w:rsidP="00711BE6">
      <w:pPr>
        <w:keepNext/>
        <w:widowControl w:val="0"/>
        <w:spacing w:after="240"/>
        <w:rPr>
          <w:iCs/>
          <w:u w:val="single"/>
        </w:rPr>
      </w:pPr>
      <w:r w:rsidRPr="00724E4B">
        <w:rPr>
          <w:iCs/>
          <w:u w:val="single"/>
        </w:rPr>
        <w:t>Gender policy implementation</w:t>
      </w:r>
    </w:p>
    <w:p w14:paraId="3B4A2AD2" w14:textId="21F1944F" w:rsidR="0090715A" w:rsidRPr="00724E4B" w:rsidRDefault="0090715A" w:rsidP="00334649">
      <w:pPr>
        <w:pStyle w:val="Heading1"/>
      </w:pPr>
      <w:r w:rsidRPr="00724E4B">
        <w:t xml:space="preserve">In line with decisions 84/92(d), 90/48(c) and 92/40(b), the Government of Somalia has incorporated the Multilateral Fund gender policy into the project preparation and formulation for stage I of the KIP. </w:t>
      </w:r>
      <w:r w:rsidR="008126A5" w:rsidRPr="00724E4B">
        <w:t xml:space="preserve">A </w:t>
      </w:r>
      <w:r w:rsidRPr="00724E4B">
        <w:t xml:space="preserve">gender assessment was carried </w:t>
      </w:r>
      <w:r w:rsidR="0093424F" w:rsidRPr="00724E4B">
        <w:t>out,</w:t>
      </w:r>
      <w:r w:rsidRPr="00724E4B">
        <w:t xml:space="preserve"> an</w:t>
      </w:r>
      <w:r w:rsidR="008126A5" w:rsidRPr="00724E4B">
        <w:t xml:space="preserve">d it was found that a very limited number of women </w:t>
      </w:r>
      <w:r w:rsidR="0078336A" w:rsidRPr="00724E4B">
        <w:t xml:space="preserve">participate in the RAC sector and </w:t>
      </w:r>
      <w:r w:rsidR="00FF785A" w:rsidRPr="00724E4B">
        <w:t>numerous societal barriers were identified to their entry into the field.</w:t>
      </w:r>
      <w:r w:rsidRPr="00724E4B">
        <w:t xml:space="preserve"> During stage I of the KIP</w:t>
      </w:r>
      <w:r w:rsidR="00C46790" w:rsidRPr="00724E4B">
        <w:t>,</w:t>
      </w:r>
      <w:r w:rsidRPr="00724E4B">
        <w:t xml:space="preserve"> the NOU will collect and report disaggregated data, in the RAC sector in its publications, encourage women to participate in training sessions and consultations</w:t>
      </w:r>
      <w:r w:rsidR="0090753B" w:rsidRPr="00724E4B">
        <w:t xml:space="preserve">, set a </w:t>
      </w:r>
      <w:r w:rsidR="00F0108A" w:rsidRPr="00724E4B">
        <w:t>target</w:t>
      </w:r>
      <w:r w:rsidR="0090753B" w:rsidRPr="00724E4B">
        <w:t xml:space="preserve"> </w:t>
      </w:r>
      <w:r w:rsidR="00F0108A" w:rsidRPr="00724E4B">
        <w:t xml:space="preserve">to have women as </w:t>
      </w:r>
      <w:r w:rsidR="0090753B" w:rsidRPr="00724E4B">
        <w:t xml:space="preserve">20 per cent </w:t>
      </w:r>
      <w:r w:rsidR="00F0108A" w:rsidRPr="00724E4B">
        <w:t xml:space="preserve">of </w:t>
      </w:r>
      <w:r w:rsidR="00052968" w:rsidRPr="00724E4B">
        <w:t xml:space="preserve">the </w:t>
      </w:r>
      <w:r w:rsidR="00F0108A" w:rsidRPr="00724E4B">
        <w:t>participants in customs training</w:t>
      </w:r>
      <w:r w:rsidRPr="00724E4B">
        <w:t>,</w:t>
      </w:r>
      <w:r w:rsidR="00FB1F04" w:rsidRPr="00724E4B">
        <w:t xml:space="preserve"> </w:t>
      </w:r>
      <w:r w:rsidR="00F13A07" w:rsidRPr="00724E4B">
        <w:t>support women</w:t>
      </w:r>
      <w:r w:rsidR="00FB1F04" w:rsidRPr="00724E4B">
        <w:t>-</w:t>
      </w:r>
      <w:r w:rsidR="00F13A07" w:rsidRPr="00724E4B">
        <w:t xml:space="preserve">owned enterprises in certain activities, </w:t>
      </w:r>
      <w:r w:rsidR="007C39E7" w:rsidRPr="00724E4B">
        <w:t xml:space="preserve">update the technician code of practice to remove </w:t>
      </w:r>
      <w:r w:rsidR="0090753B" w:rsidRPr="00724E4B">
        <w:t>misconceptions</w:t>
      </w:r>
      <w:r w:rsidR="00FB1F04" w:rsidRPr="00724E4B">
        <w:t>, encourage women to join the RAC association,</w:t>
      </w:r>
      <w:r w:rsidR="0090753B" w:rsidRPr="00724E4B">
        <w:t xml:space="preserve"> </w:t>
      </w:r>
      <w:r w:rsidR="00F0108A" w:rsidRPr="00724E4B">
        <w:t xml:space="preserve">and </w:t>
      </w:r>
      <w:r w:rsidR="00F0108A" w:rsidRPr="00724E4B">
        <w:lastRenderedPageBreak/>
        <w:t xml:space="preserve">work with </w:t>
      </w:r>
      <w:r w:rsidR="00334649" w:rsidRPr="00724E4B">
        <w:t xml:space="preserve">educational institutions and government stakeholders to remove barriers and encourage the participation of women. </w:t>
      </w:r>
    </w:p>
    <w:p w14:paraId="7C7E23F8" w14:textId="77777777" w:rsidR="00711BE6" w:rsidRPr="00724E4B" w:rsidRDefault="00711BE6" w:rsidP="00711BE6">
      <w:pPr>
        <w:pStyle w:val="Heading1"/>
        <w:keepNext/>
        <w:widowControl w:val="0"/>
        <w:numPr>
          <w:ilvl w:val="0"/>
          <w:numId w:val="0"/>
        </w:numPr>
        <w:rPr>
          <w:u w:val="single"/>
        </w:rPr>
      </w:pPr>
      <w:bookmarkStart w:id="13" w:name="_Hlk126916186"/>
      <w:bookmarkEnd w:id="10"/>
      <w:bookmarkEnd w:id="11"/>
      <w:r w:rsidRPr="00724E4B">
        <w:rPr>
          <w:u w:val="single"/>
        </w:rPr>
        <w:t>Sustainability of the HFC phase-down and assessment of risks</w:t>
      </w:r>
    </w:p>
    <w:bookmarkEnd w:id="13"/>
    <w:p w14:paraId="4126EEC3" w14:textId="7BAE4B01" w:rsidR="0027027B" w:rsidRPr="00724E4B" w:rsidRDefault="0027027B" w:rsidP="00106F7F">
      <w:pPr>
        <w:pStyle w:val="Heading1"/>
      </w:pPr>
      <w:r w:rsidRPr="00724E4B">
        <w:t xml:space="preserve">The sustainability of Somalia’s KIP is underpinned by a comprehensive approach that integrates regulatory enforcement, </w:t>
      </w:r>
      <w:r w:rsidR="003C67D2" w:rsidRPr="00724E4B">
        <w:t>capacity-building</w:t>
      </w:r>
      <w:r w:rsidRPr="00724E4B">
        <w:t xml:space="preserve"> and continuous stakeholder engagement. Strengthening the HFC licensing and the quota system ensures that the phase</w:t>
      </w:r>
      <w:r w:rsidR="00497660" w:rsidRPr="00724E4B">
        <w:t>-</w:t>
      </w:r>
      <w:r w:rsidRPr="00724E4B">
        <w:t xml:space="preserve">down is strictly monitored and controlled, preventing </w:t>
      </w:r>
      <w:r w:rsidR="001F0418" w:rsidRPr="00724E4B">
        <w:t>regression</w:t>
      </w:r>
      <w:r w:rsidR="00115224" w:rsidRPr="00724E4B">
        <w:t xml:space="preserve"> in progress</w:t>
      </w:r>
      <w:r w:rsidRPr="00724E4B">
        <w:t>. By focusing on strengthening the technical capacities of RAC technicians through extensive training program</w:t>
      </w:r>
      <w:r w:rsidR="00E41B3A" w:rsidRPr="00724E4B">
        <w:t>me</w:t>
      </w:r>
      <w:r w:rsidRPr="00724E4B">
        <w:t>s, the KIP ensures that the transition to low-GWP refrigerants is</w:t>
      </w:r>
      <w:r w:rsidR="002E7315" w:rsidRPr="00724E4B">
        <w:t xml:space="preserve"> prioritized and</w:t>
      </w:r>
      <w:r w:rsidRPr="00724E4B">
        <w:t xml:space="preserve"> </w:t>
      </w:r>
      <w:r w:rsidR="002E7315" w:rsidRPr="00724E4B">
        <w:t xml:space="preserve">that this will be </w:t>
      </w:r>
      <w:r w:rsidR="00115224" w:rsidRPr="00724E4B">
        <w:t xml:space="preserve">sustained </w:t>
      </w:r>
      <w:r w:rsidRPr="00724E4B">
        <w:t xml:space="preserve">over the long term. </w:t>
      </w:r>
      <w:r w:rsidR="001F0418" w:rsidRPr="00724E4B">
        <w:t xml:space="preserve">Concurrently, </w:t>
      </w:r>
      <w:r w:rsidR="006500A8" w:rsidRPr="00724E4B">
        <w:t>the</w:t>
      </w:r>
      <w:r w:rsidR="00EB36A1" w:rsidRPr="00724E4B">
        <w:t xml:space="preserve"> stakeholder</w:t>
      </w:r>
      <w:r w:rsidR="006500A8" w:rsidRPr="00724E4B">
        <w:t xml:space="preserve"> </w:t>
      </w:r>
      <w:r w:rsidRPr="00724E4B">
        <w:t>awareness campaign</w:t>
      </w:r>
      <w:r w:rsidR="00EB36A1" w:rsidRPr="00724E4B">
        <w:t>s</w:t>
      </w:r>
      <w:r w:rsidRPr="00724E4B">
        <w:t xml:space="preserve"> and institutional frameworks reinforce a widespread understanding of and adoption of environmentally sustainable practices across all sectors. These efforts, combined with ongoing monitoring and the flexibility to adapt regulatory measures as needed, provide a strong foundation for the long-term sustainability of HFC reductions in Somalia.</w:t>
      </w:r>
    </w:p>
    <w:p w14:paraId="1C2C6965" w14:textId="21C69D8C" w:rsidR="001F2761" w:rsidRPr="00724E4B" w:rsidRDefault="001F2761" w:rsidP="001F2761">
      <w:pPr>
        <w:pStyle w:val="Heading1"/>
        <w:rPr>
          <w:rFonts w:eastAsia="Calibri"/>
        </w:rPr>
      </w:pPr>
      <w:r w:rsidRPr="00724E4B">
        <w:t xml:space="preserve">The Secretariat noted the discussion, during the approval of </w:t>
      </w:r>
      <w:r w:rsidR="00131136" w:rsidRPr="00724E4B">
        <w:t>s</w:t>
      </w:r>
      <w:r w:rsidRPr="00724E4B">
        <w:t>tage</w:t>
      </w:r>
      <w:r w:rsidR="00131136" w:rsidRPr="00724E4B">
        <w:t xml:space="preserve"> </w:t>
      </w:r>
      <w:r w:rsidRPr="00724E4B">
        <w:t xml:space="preserve">II </w:t>
      </w:r>
      <w:r w:rsidR="00131136" w:rsidRPr="00724E4B">
        <w:t xml:space="preserve">of the </w:t>
      </w:r>
      <w:r w:rsidRPr="00724E4B">
        <w:t>HPMP, regarding the status of instability and security in the country and agenc</w:t>
      </w:r>
      <w:r w:rsidR="004C1849" w:rsidRPr="00724E4B">
        <w:t>ies</w:t>
      </w:r>
      <w:r w:rsidR="001A0623" w:rsidRPr="00724E4B">
        <w:t>’</w:t>
      </w:r>
      <w:r w:rsidRPr="00724E4B">
        <w:t xml:space="preserve"> abilit</w:t>
      </w:r>
      <w:r w:rsidR="004C1849" w:rsidRPr="00724E4B">
        <w:t>y</w:t>
      </w:r>
      <w:r w:rsidRPr="00724E4B">
        <w:t xml:space="preserve"> to implement activities,</w:t>
      </w:r>
      <w:r w:rsidRPr="00724E4B">
        <w:rPr>
          <w:rFonts w:eastAsia="Calibri"/>
        </w:rPr>
        <w:t xml:space="preserve"> </w:t>
      </w:r>
      <w:r w:rsidR="00F434A0" w:rsidRPr="00724E4B">
        <w:rPr>
          <w:rFonts w:eastAsia="Calibri"/>
        </w:rPr>
        <w:t>UNIDO</w:t>
      </w:r>
      <w:r w:rsidRPr="00724E4B">
        <w:rPr>
          <w:rFonts w:eastAsia="Calibri"/>
        </w:rPr>
        <w:t xml:space="preserve"> responded that</w:t>
      </w:r>
      <w:r w:rsidR="004C1849" w:rsidRPr="00724E4B">
        <w:rPr>
          <w:rFonts w:eastAsia="Calibri"/>
        </w:rPr>
        <w:t>,</w:t>
      </w:r>
      <w:r w:rsidRPr="00724E4B">
        <w:rPr>
          <w:rFonts w:eastAsia="Calibri"/>
        </w:rPr>
        <w:t xml:space="preserve"> given the ongoing security challenges in the country, it is critical to establish centrali</w:t>
      </w:r>
      <w:r w:rsidR="00131136" w:rsidRPr="00724E4B">
        <w:rPr>
          <w:rFonts w:eastAsia="Calibri"/>
        </w:rPr>
        <w:t>z</w:t>
      </w:r>
      <w:r w:rsidRPr="00724E4B">
        <w:rPr>
          <w:rFonts w:eastAsia="Calibri"/>
        </w:rPr>
        <w:t xml:space="preserve">ed training facilities within each region’s designated safe zone to ensure smooth implementation. All activities conducted within safe zones should be supported with adequate security personnel, reliable transport and suitable facilities, ensuring the safety of participants and effective delivery of services across all targeted regions. </w:t>
      </w:r>
    </w:p>
    <w:p w14:paraId="72832820" w14:textId="248A669F" w:rsidR="00711BE6" w:rsidRPr="00724E4B" w:rsidRDefault="00711BE6" w:rsidP="00711BE6">
      <w:pPr>
        <w:keepNext/>
        <w:widowControl w:val="0"/>
        <w:spacing w:before="240" w:after="240"/>
      </w:pPr>
      <w:bookmarkStart w:id="14" w:name="_Hlk126916245"/>
      <w:r w:rsidRPr="00724E4B">
        <w:rPr>
          <w:u w:val="single"/>
        </w:rPr>
        <w:t xml:space="preserve">Impact on the climate </w:t>
      </w:r>
    </w:p>
    <w:p w14:paraId="2CA73928" w14:textId="12C38C6E" w:rsidR="00711BE6" w:rsidRPr="00724E4B" w:rsidRDefault="00711BE6" w:rsidP="00711BE6">
      <w:pPr>
        <w:pStyle w:val="Heading1"/>
      </w:pPr>
      <w:r w:rsidRPr="00724E4B">
        <w:t xml:space="preserve">The activities proposed, including </w:t>
      </w:r>
      <w:r w:rsidR="00C56954" w:rsidRPr="00724E4B">
        <w:t>provision of tools and equipment for training in the RAC sector,</w:t>
      </w:r>
      <w:r w:rsidRPr="00724E4B">
        <w:t xml:space="preserve"> </w:t>
      </w:r>
      <w:r w:rsidR="003C67D2" w:rsidRPr="00724E4B">
        <w:t>capacity-building</w:t>
      </w:r>
      <w:r w:rsidR="00C56954" w:rsidRPr="00724E4B">
        <w:t xml:space="preserve"> programs in the MAC sector and </w:t>
      </w:r>
      <w:r w:rsidR="00F5674F" w:rsidRPr="00724E4B">
        <w:t xml:space="preserve">strengthening technical capacity for import controls </w:t>
      </w:r>
      <w:r w:rsidRPr="00724E4B">
        <w:t xml:space="preserve">indicate that the implementation of stage I of the KIP will reduce refrigerant emissions into the atmosphere, resulting in climate benefits. A calculation of the impact on the climate of the activities in the KIP indicates that by 2029, </w:t>
      </w:r>
      <w:r w:rsidR="00F42906" w:rsidRPr="00724E4B">
        <w:t>Somalia</w:t>
      </w:r>
      <w:r w:rsidRPr="00724E4B">
        <w:t xml:space="preserve"> will have reduced its emissions by approximately </w:t>
      </w:r>
      <w:r w:rsidR="00A80BD6" w:rsidRPr="00724E4B">
        <w:t>127,</w:t>
      </w:r>
      <w:r w:rsidR="0035357B" w:rsidRPr="00724E4B">
        <w:t>667</w:t>
      </w:r>
      <w:r w:rsidRPr="00724E4B">
        <w:t> CO</w:t>
      </w:r>
      <w:r w:rsidRPr="00724E4B">
        <w:rPr>
          <w:vertAlign w:val="subscript"/>
        </w:rPr>
        <w:t>2</w:t>
      </w:r>
      <w:r w:rsidRPr="00724E4B">
        <w:noBreakHyphen/>
        <w:t>eq tonnes of HFCs, calculated as</w:t>
      </w:r>
      <w:r w:rsidR="008C5E52" w:rsidRPr="00724E4B">
        <w:t xml:space="preserve"> the difference between the HFC baseline for compliance and the 2029 target, assuming that all consumed HFCs would eventually have been emitted</w:t>
      </w:r>
      <w:r w:rsidRPr="00724E4B">
        <w:t>.</w:t>
      </w:r>
    </w:p>
    <w:p w14:paraId="26486BCE" w14:textId="5255858E" w:rsidR="00711BE6" w:rsidRPr="00724E4B" w:rsidRDefault="00711BE6" w:rsidP="001A5698">
      <w:pPr>
        <w:pStyle w:val="Heading1"/>
        <w:keepNext/>
        <w:numPr>
          <w:ilvl w:val="0"/>
          <w:numId w:val="0"/>
        </w:numPr>
        <w:spacing w:before="240"/>
        <w:rPr>
          <w:bCs/>
          <w:u w:val="single"/>
        </w:rPr>
      </w:pPr>
      <w:r w:rsidRPr="00724E4B">
        <w:rPr>
          <w:bCs/>
          <w:u w:val="single"/>
        </w:rPr>
        <w:t>Draft Agreement</w:t>
      </w:r>
    </w:p>
    <w:bookmarkEnd w:id="14"/>
    <w:p w14:paraId="435C811F" w14:textId="3E2490A9" w:rsidR="00711BE6" w:rsidRPr="00724E4B" w:rsidRDefault="00711BE6" w:rsidP="00711BE6">
      <w:pPr>
        <w:pStyle w:val="Heading1"/>
      </w:pPr>
      <w:r w:rsidRPr="00724E4B">
        <w:t xml:space="preserve">A draft Agreement between the Government of </w:t>
      </w:r>
      <w:r w:rsidR="00F42906" w:rsidRPr="00724E4B">
        <w:t>Somalia</w:t>
      </w:r>
      <w:r w:rsidRPr="00724E4B">
        <w:t xml:space="preserve"> and the Executive Committee for stage I of the KIP </w:t>
      </w:r>
      <w:bookmarkStart w:id="15" w:name="_Hlk126916251"/>
      <w:r w:rsidRPr="00724E4B">
        <w:t>is contained in annex I to the present document.</w:t>
      </w:r>
    </w:p>
    <w:p w14:paraId="4ED26072" w14:textId="77777777" w:rsidR="00711BE6" w:rsidRPr="00724E4B" w:rsidRDefault="00711BE6" w:rsidP="00711BE6">
      <w:pPr>
        <w:keepNext/>
        <w:widowControl w:val="0"/>
        <w:suppressAutoHyphens/>
        <w:spacing w:before="240" w:after="240"/>
        <w:rPr>
          <w:iCs/>
          <w:u w:val="single"/>
        </w:rPr>
      </w:pPr>
      <w:r w:rsidRPr="00724E4B">
        <w:rPr>
          <w:iCs/>
          <w:u w:val="single"/>
        </w:rPr>
        <w:t>Coordination of activities in the servicing sector under HCFC phase-out and HFC phase-down plans</w:t>
      </w:r>
    </w:p>
    <w:p w14:paraId="4BE5937B" w14:textId="426B543D" w:rsidR="00527136" w:rsidRPr="00724E4B" w:rsidRDefault="00527136" w:rsidP="00106F7F">
      <w:pPr>
        <w:pStyle w:val="Heading1"/>
      </w:pPr>
      <w:r w:rsidRPr="00724E4B">
        <w:t xml:space="preserve">The activities for </w:t>
      </w:r>
      <w:r w:rsidR="0035357B" w:rsidRPr="00724E4B">
        <w:t xml:space="preserve">stage II of the </w:t>
      </w:r>
      <w:r w:rsidRPr="00724E4B">
        <w:t xml:space="preserve">HPMP include strengthening and enforcement of the legislation and regulations on HCFCs through </w:t>
      </w:r>
      <w:r w:rsidR="0035357B" w:rsidRPr="00724E4B">
        <w:t xml:space="preserve">the </w:t>
      </w:r>
      <w:r w:rsidRPr="00724E4B">
        <w:t>review</w:t>
      </w:r>
      <w:r w:rsidR="0035357B" w:rsidRPr="00724E4B">
        <w:t xml:space="preserve"> of</w:t>
      </w:r>
      <w:r w:rsidRPr="00724E4B">
        <w:t xml:space="preserve"> existing HCFC policy and regulation</w:t>
      </w:r>
      <w:r w:rsidR="0035357B" w:rsidRPr="00724E4B">
        <w:t>;</w:t>
      </w:r>
      <w:r w:rsidRPr="00724E4B">
        <w:t xml:space="preserve"> strengthening the licensing and quota system</w:t>
      </w:r>
      <w:r w:rsidR="0035357B" w:rsidRPr="00724E4B">
        <w:t>;</w:t>
      </w:r>
      <w:r w:rsidRPr="00724E4B">
        <w:t xml:space="preserve"> supporting the establishment of RAC associations; strengthening technical capacity for import controls through</w:t>
      </w:r>
      <w:r w:rsidR="00131FA8" w:rsidRPr="00724E4B">
        <w:t xml:space="preserve"> the</w:t>
      </w:r>
      <w:r w:rsidRPr="00724E4B">
        <w:t xml:space="preserve"> provi</w:t>
      </w:r>
      <w:r w:rsidR="00131FA8" w:rsidRPr="00724E4B">
        <w:t>sion of</w:t>
      </w:r>
      <w:r w:rsidRPr="00724E4B">
        <w:t xml:space="preserve"> </w:t>
      </w:r>
      <w:r w:rsidR="00131FA8" w:rsidRPr="00724E4B">
        <w:t xml:space="preserve">ODS </w:t>
      </w:r>
      <w:r w:rsidRPr="00724E4B">
        <w:t>identifiers; training customs officers; organi</w:t>
      </w:r>
      <w:r w:rsidR="00131FA8" w:rsidRPr="00724E4B">
        <w:t>z</w:t>
      </w:r>
      <w:r w:rsidRPr="00724E4B">
        <w:t xml:space="preserve">ing an awareness workshop for importers on new regulatory measures; training RAC technicians in good servicing practices; </w:t>
      </w:r>
      <w:r w:rsidR="00131FA8" w:rsidRPr="00724E4B">
        <w:t xml:space="preserve">the </w:t>
      </w:r>
      <w:r w:rsidRPr="00724E4B">
        <w:t>provision of equipment and tools</w:t>
      </w:r>
      <w:r w:rsidR="00131FA8" w:rsidRPr="00724E4B">
        <w:t xml:space="preserve"> to </w:t>
      </w:r>
      <w:r w:rsidR="001A0623" w:rsidRPr="00724E4B">
        <w:t>training</w:t>
      </w:r>
      <w:r w:rsidR="00131FA8" w:rsidRPr="00724E4B">
        <w:t xml:space="preserve"> centres</w:t>
      </w:r>
      <w:r w:rsidRPr="00724E4B">
        <w:t xml:space="preserve">; </w:t>
      </w:r>
      <w:r w:rsidR="00131FA8" w:rsidRPr="00724E4B">
        <w:t>developing a</w:t>
      </w:r>
      <w:r w:rsidRPr="00724E4B">
        <w:t xml:space="preserve"> national recovery, recycling and reclamation (RRR) scheme; and monitoring evaluation and reporting. </w:t>
      </w:r>
      <w:r w:rsidR="0093424F" w:rsidRPr="00724E4B">
        <w:t>Annex II summarizes the simultaneous implementation of activities under the HPMP and the KIP.</w:t>
      </w:r>
    </w:p>
    <w:p w14:paraId="3C580CF2" w14:textId="77777777" w:rsidR="00711BE6" w:rsidRPr="00724E4B" w:rsidRDefault="00711BE6" w:rsidP="00711BE6">
      <w:pPr>
        <w:pStyle w:val="Heading1"/>
        <w:keepNext/>
        <w:widowControl w:val="0"/>
        <w:numPr>
          <w:ilvl w:val="0"/>
          <w:numId w:val="0"/>
        </w:numPr>
        <w:autoSpaceDE w:val="0"/>
        <w:autoSpaceDN w:val="0"/>
        <w:adjustRightInd w:val="0"/>
        <w:spacing w:before="360"/>
        <w:rPr>
          <w:b/>
        </w:rPr>
      </w:pPr>
      <w:r w:rsidRPr="00724E4B">
        <w:rPr>
          <w:b/>
        </w:rPr>
        <w:lastRenderedPageBreak/>
        <w:t>VI.</w:t>
      </w:r>
      <w:r w:rsidRPr="00724E4B">
        <w:rPr>
          <w:b/>
        </w:rPr>
        <w:tab/>
        <w:t>R</w:t>
      </w:r>
      <w:bookmarkEnd w:id="15"/>
      <w:r w:rsidRPr="00724E4B">
        <w:rPr>
          <w:b/>
        </w:rPr>
        <w:t>ecommendation</w:t>
      </w:r>
    </w:p>
    <w:p w14:paraId="507F5698" w14:textId="77777777" w:rsidR="00711BE6" w:rsidRPr="00724E4B" w:rsidRDefault="00711BE6" w:rsidP="001A5698">
      <w:pPr>
        <w:pStyle w:val="Heading1"/>
        <w:keepNext/>
        <w:shd w:val="clear" w:color="auto" w:fill="FFFFFF" w:themeFill="background1"/>
        <w:rPr>
          <w:u w:val="single"/>
        </w:rPr>
      </w:pPr>
      <w:r w:rsidRPr="00724E4B">
        <w:t>The Executive Committee may wish to consider:</w:t>
      </w:r>
    </w:p>
    <w:p w14:paraId="4029F709" w14:textId="448F5DCA" w:rsidR="00711BE6" w:rsidRPr="00724E4B" w:rsidRDefault="00B52ABF" w:rsidP="001A5698">
      <w:pPr>
        <w:pStyle w:val="Heading2"/>
        <w:widowControl/>
        <w:shd w:val="clear" w:color="auto" w:fill="FFFFFF" w:themeFill="background1"/>
      </w:pPr>
      <w:r w:rsidRPr="00724E4B">
        <w:t>A</w:t>
      </w:r>
      <w:r w:rsidR="00347991" w:rsidRPr="00724E4B">
        <w:t>pprov</w:t>
      </w:r>
      <w:r w:rsidRPr="00724E4B">
        <w:t>ing</w:t>
      </w:r>
      <w:r w:rsidR="00970867" w:rsidRPr="00724E4B">
        <w:t xml:space="preserve">, in principle, stage I of the Kigali HFC implementation plan (KIP) for </w:t>
      </w:r>
      <w:r w:rsidR="00F42906" w:rsidRPr="00724E4B">
        <w:t>Somalia</w:t>
      </w:r>
      <w:r w:rsidR="00970867" w:rsidRPr="00724E4B">
        <w:t xml:space="preserve"> for the period 2025–</w:t>
      </w:r>
      <w:r w:rsidR="00EB3E73" w:rsidRPr="00724E4B">
        <w:t>2029</w:t>
      </w:r>
      <w:r w:rsidR="006710DD" w:rsidRPr="00724E4B">
        <w:t>,</w:t>
      </w:r>
      <w:r w:rsidR="00EB3E73" w:rsidRPr="00724E4B">
        <w:t xml:space="preserve"> </w:t>
      </w:r>
      <w:r w:rsidR="00970867" w:rsidRPr="00724E4B">
        <w:t xml:space="preserve">to reduce HFC consumption by </w:t>
      </w:r>
      <w:r w:rsidR="007F515D" w:rsidRPr="00724E4B">
        <w:t>10</w:t>
      </w:r>
      <w:r w:rsidR="00970867" w:rsidRPr="00724E4B">
        <w:t> per cent of the country’s baseline, in the amount of US $</w:t>
      </w:r>
      <w:r w:rsidR="00996D83" w:rsidRPr="00724E4B">
        <w:t>3</w:t>
      </w:r>
      <w:r w:rsidRPr="00724E4B">
        <w:t>67</w:t>
      </w:r>
      <w:r w:rsidR="00996D83" w:rsidRPr="00724E4B">
        <w:t>,</w:t>
      </w:r>
      <w:r w:rsidR="00327B01" w:rsidRPr="00724E4B">
        <w:t>25</w:t>
      </w:r>
      <w:r w:rsidR="00996D83" w:rsidRPr="00724E4B">
        <w:t xml:space="preserve">0, </w:t>
      </w:r>
      <w:r w:rsidR="00970867" w:rsidRPr="00724E4B">
        <w:t>consisting of US $</w:t>
      </w:r>
      <w:r w:rsidR="00996D83" w:rsidRPr="00724E4B">
        <w:t xml:space="preserve">238,000, </w:t>
      </w:r>
      <w:r w:rsidR="00970867" w:rsidRPr="00724E4B">
        <w:t>plus agency support costs of US $</w:t>
      </w:r>
      <w:r w:rsidR="00996D83" w:rsidRPr="00724E4B">
        <w:t>30,940</w:t>
      </w:r>
      <w:r w:rsidR="00106524" w:rsidRPr="00724E4B">
        <w:t>,</w:t>
      </w:r>
      <w:r w:rsidR="00970867" w:rsidRPr="00724E4B">
        <w:t xml:space="preserve"> for </w:t>
      </w:r>
      <w:r w:rsidR="003F22D4" w:rsidRPr="00724E4B">
        <w:t>UNIDO</w:t>
      </w:r>
      <w:r w:rsidR="00970867" w:rsidRPr="00724E4B">
        <w:t xml:space="preserve"> and US $</w:t>
      </w:r>
      <w:r w:rsidR="007814A6" w:rsidRPr="00724E4B">
        <w:t>87</w:t>
      </w:r>
      <w:r w:rsidR="00106524" w:rsidRPr="00724E4B">
        <w:t>,000</w:t>
      </w:r>
      <w:r w:rsidR="00970867" w:rsidRPr="00724E4B">
        <w:t>, plus agency support costs of US $</w:t>
      </w:r>
      <w:r w:rsidR="0026039E" w:rsidRPr="00724E4B">
        <w:t>11,310</w:t>
      </w:r>
      <w:r w:rsidR="00970867" w:rsidRPr="00724E4B">
        <w:t xml:space="preserve">, for </w:t>
      </w:r>
      <w:r w:rsidR="003F22D4" w:rsidRPr="00724E4B">
        <w:t>UNEP</w:t>
      </w:r>
      <w:r w:rsidR="00711BE6" w:rsidRPr="00724E4B">
        <w:t>;</w:t>
      </w:r>
    </w:p>
    <w:p w14:paraId="32B12EA5" w14:textId="77777777" w:rsidR="00FF39E4" w:rsidRPr="00724E4B" w:rsidRDefault="00F732D9" w:rsidP="00644ED5">
      <w:pPr>
        <w:pStyle w:val="Heading2"/>
        <w:keepNext/>
      </w:pPr>
      <w:r w:rsidRPr="00724E4B">
        <w:t xml:space="preserve">Noting </w:t>
      </w:r>
    </w:p>
    <w:p w14:paraId="4C36146D" w14:textId="2070A7D9" w:rsidR="00DE6719" w:rsidRPr="00724E4B" w:rsidRDefault="001215E9" w:rsidP="00DE6719">
      <w:pPr>
        <w:pStyle w:val="Heading3"/>
      </w:pPr>
      <w:r w:rsidRPr="00724E4B">
        <w:t>T</w:t>
      </w:r>
      <w:r w:rsidR="00DE6719" w:rsidRPr="00724E4B">
        <w:t>hat 127,667 CO</w:t>
      </w:r>
      <w:r w:rsidR="00DE6719" w:rsidRPr="00724E4B">
        <w:rPr>
          <w:vertAlign w:val="subscript"/>
        </w:rPr>
        <w:t>2</w:t>
      </w:r>
      <w:r w:rsidR="00DE6719" w:rsidRPr="00724E4B">
        <w:t>-equivalent tonnes of HFCs will be deducted from the starting point for sustained aggregate reductions in HFC consumption that will be established on the basis of guidance provided by the Executive Committee</w:t>
      </w:r>
      <w:r w:rsidR="007D081D" w:rsidRPr="00724E4B">
        <w:t>;</w:t>
      </w:r>
    </w:p>
    <w:p w14:paraId="0DA0C10C" w14:textId="5021B2FC" w:rsidR="008155D2" w:rsidRPr="00724E4B" w:rsidRDefault="001215E9" w:rsidP="008155D2">
      <w:pPr>
        <w:pStyle w:val="Heading3"/>
      </w:pPr>
      <w:r w:rsidRPr="00724E4B">
        <w:t>T</w:t>
      </w:r>
      <w:r w:rsidR="008155D2" w:rsidRPr="00724E4B">
        <w:t>hat the Government of Somalia had submitted to the Ozone Secretariat a request for revision of the country’s HFC baseline </w:t>
      </w:r>
      <w:r w:rsidR="00AE12A1" w:rsidRPr="00724E4B">
        <w:t xml:space="preserve">which </w:t>
      </w:r>
      <w:r w:rsidR="00AB6CC7" w:rsidRPr="00724E4B">
        <w:t xml:space="preserve">would continue to be </w:t>
      </w:r>
      <w:r w:rsidR="00652A72" w:rsidRPr="00724E4B">
        <w:t>considered by</w:t>
      </w:r>
      <w:r w:rsidR="00641121" w:rsidRPr="00724E4B">
        <w:t xml:space="preserve"> </w:t>
      </w:r>
      <w:r w:rsidR="00121F7C" w:rsidRPr="00724E4B">
        <w:t>the</w:t>
      </w:r>
      <w:r w:rsidR="008155D2" w:rsidRPr="00724E4B">
        <w:t xml:space="preserve"> Implementation Committee</w:t>
      </w:r>
      <w:r w:rsidR="00AB6CC7" w:rsidRPr="00724E4B">
        <w:t xml:space="preserve"> at its 76</w:t>
      </w:r>
      <w:r w:rsidR="00AB6CC7" w:rsidRPr="00724E4B">
        <w:rPr>
          <w:vertAlign w:val="superscript"/>
        </w:rPr>
        <w:t>th</w:t>
      </w:r>
      <w:r w:rsidR="00AB6CC7" w:rsidRPr="00724E4B">
        <w:t xml:space="preserve"> meeting;</w:t>
      </w:r>
    </w:p>
    <w:p w14:paraId="6C8EAACA" w14:textId="77777777" w:rsidR="00311586" w:rsidRPr="00724E4B" w:rsidRDefault="00711BE6" w:rsidP="00711BE6">
      <w:pPr>
        <w:numPr>
          <w:ilvl w:val="1"/>
          <w:numId w:val="1"/>
        </w:numPr>
        <w:spacing w:after="240"/>
        <w:outlineLvl w:val="1"/>
      </w:pPr>
      <w:r w:rsidRPr="00724E4B">
        <w:t xml:space="preserve">Approving the draft Agreement between the Government of </w:t>
      </w:r>
      <w:r w:rsidR="00F42906" w:rsidRPr="00724E4B">
        <w:t>Somalia</w:t>
      </w:r>
      <w:r w:rsidRPr="00724E4B">
        <w:t xml:space="preserve"> and the Executive Committee for the reduction in consumption of HFCs in accordance with stage I of the KIP, contained in </w:t>
      </w:r>
      <w:r w:rsidRPr="00724E4B">
        <w:rPr>
          <w:shd w:val="clear" w:color="auto" w:fill="FFFFFF" w:themeFill="background1"/>
        </w:rPr>
        <w:t>annex I to the</w:t>
      </w:r>
      <w:r w:rsidRPr="00724E4B">
        <w:t xml:space="preserve"> present document; </w:t>
      </w:r>
    </w:p>
    <w:p w14:paraId="2F981FAA" w14:textId="5EE49FC6" w:rsidR="00711BE6" w:rsidRPr="00724E4B" w:rsidRDefault="00311586" w:rsidP="00467C89">
      <w:pPr>
        <w:pStyle w:val="Heading2"/>
        <w:widowControl/>
        <w:shd w:val="clear" w:color="auto" w:fill="FFFFFF" w:themeFill="background1"/>
      </w:pPr>
      <w:r w:rsidRPr="00724E4B">
        <w:t>Requesting the Fund Secretariat, in the event that the country’s baseline is revised, to update Appendix 2-A of the Agreement to include the revised figures for maximum allowable consumption</w:t>
      </w:r>
      <w:r w:rsidR="00A87633" w:rsidRPr="00724E4B">
        <w:t xml:space="preserve"> and funding level</w:t>
      </w:r>
      <w:r w:rsidRPr="00724E4B">
        <w:t>, and to notify the Executive Committee of the resulting levels of maximum allowable consumption, with any necessary adjustments being made at the 9</w:t>
      </w:r>
      <w:r w:rsidR="00922221" w:rsidRPr="00724E4B">
        <w:t>9</w:t>
      </w:r>
      <w:r w:rsidRPr="00724E4B">
        <w:rPr>
          <w:vertAlign w:val="superscript"/>
        </w:rPr>
        <w:t>th</w:t>
      </w:r>
      <w:r w:rsidRPr="00724E4B">
        <w:t xml:space="preserve"> meeting; </w:t>
      </w:r>
      <w:r w:rsidR="00711BE6" w:rsidRPr="00724E4B">
        <w:t>and</w:t>
      </w:r>
    </w:p>
    <w:p w14:paraId="72D26E1A" w14:textId="60088BD9" w:rsidR="009C5497" w:rsidRPr="00724E4B" w:rsidRDefault="00711BE6" w:rsidP="00467C89">
      <w:pPr>
        <w:pStyle w:val="Heading2"/>
        <w:widowControl/>
        <w:shd w:val="clear" w:color="auto" w:fill="FFFFFF" w:themeFill="background1"/>
      </w:pPr>
      <w:r w:rsidRPr="00724E4B">
        <w:t xml:space="preserve">Approving the first tranche of stage I of the KIP for </w:t>
      </w:r>
      <w:r w:rsidR="00F42906" w:rsidRPr="00724E4B">
        <w:t>Somalia</w:t>
      </w:r>
      <w:r w:rsidRPr="00724E4B">
        <w:t xml:space="preserve"> and the corresponding tranche implementation plan, in the amount of US $</w:t>
      </w:r>
      <w:r w:rsidR="0056543F" w:rsidRPr="00724E4B">
        <w:t>2</w:t>
      </w:r>
      <w:r w:rsidR="00E04405" w:rsidRPr="00724E4B">
        <w:t>19,</w:t>
      </w:r>
      <w:r w:rsidR="0056543F" w:rsidRPr="00724E4B">
        <w:t>220</w:t>
      </w:r>
      <w:r w:rsidR="00E04405" w:rsidRPr="00724E4B">
        <w:t xml:space="preserve"> </w:t>
      </w:r>
      <w:r w:rsidRPr="00724E4B">
        <w:t>consisting of US $</w:t>
      </w:r>
      <w:r w:rsidR="00E04405" w:rsidRPr="00724E4B">
        <w:t>151,000</w:t>
      </w:r>
      <w:r w:rsidR="0056543F" w:rsidRPr="00724E4B">
        <w:t>,</w:t>
      </w:r>
      <w:r w:rsidRPr="00724E4B">
        <w:t xml:space="preserve"> plus agency support costs of US $</w:t>
      </w:r>
      <w:r w:rsidR="006D1047" w:rsidRPr="00724E4B">
        <w:t>19,630</w:t>
      </w:r>
      <w:r w:rsidRPr="00724E4B">
        <w:t xml:space="preserve"> for </w:t>
      </w:r>
      <w:r w:rsidR="003F22D4" w:rsidRPr="00724E4B">
        <w:t>UNIDO</w:t>
      </w:r>
      <w:r w:rsidRPr="00724E4B">
        <w:t xml:space="preserve"> and US </w:t>
      </w:r>
      <w:r w:rsidR="00E04405" w:rsidRPr="00724E4B">
        <w:t>$43,000</w:t>
      </w:r>
      <w:r w:rsidR="00170608" w:rsidRPr="00724E4B">
        <w:t>,</w:t>
      </w:r>
      <w:r w:rsidR="00E04405" w:rsidRPr="00724E4B">
        <w:t xml:space="preserve"> </w:t>
      </w:r>
      <w:r w:rsidRPr="00724E4B">
        <w:t>plus agency support costs of US $</w:t>
      </w:r>
      <w:r w:rsidR="00170608" w:rsidRPr="00724E4B">
        <w:t>5,590</w:t>
      </w:r>
      <w:r w:rsidRPr="00724E4B">
        <w:t xml:space="preserve"> for </w:t>
      </w:r>
      <w:r w:rsidR="003F22D4" w:rsidRPr="00724E4B">
        <w:t>UNEP</w:t>
      </w:r>
      <w:r w:rsidRPr="00724E4B">
        <w:t>.</w:t>
      </w:r>
      <w:r w:rsidR="009C5497" w:rsidRPr="00724E4B">
        <w:t xml:space="preserve"> </w:t>
      </w:r>
    </w:p>
    <w:p w14:paraId="0DD6D6EE" w14:textId="77777777" w:rsidR="00711BE6" w:rsidRPr="00724E4B" w:rsidRDefault="00711BE6" w:rsidP="00711BE6"/>
    <w:p w14:paraId="06002921" w14:textId="77777777" w:rsidR="00711BE6" w:rsidRPr="00724E4B" w:rsidRDefault="00711BE6" w:rsidP="00711BE6"/>
    <w:p w14:paraId="4F368119" w14:textId="77777777" w:rsidR="00711BE6" w:rsidRPr="00724E4B" w:rsidRDefault="00711BE6" w:rsidP="00711BE6">
      <w:pPr>
        <w:sectPr w:rsidR="00711BE6" w:rsidRPr="00724E4B" w:rsidSect="00711BE6">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336811BA" w14:textId="77777777" w:rsidR="00711BE6" w:rsidRPr="00724E4B" w:rsidRDefault="00711BE6" w:rsidP="00711BE6">
      <w:pPr>
        <w:spacing w:before="360" w:after="240"/>
        <w:jc w:val="center"/>
        <w:rPr>
          <w:b/>
          <w:bCs/>
        </w:rPr>
      </w:pPr>
      <w:r w:rsidRPr="00724E4B">
        <w:rPr>
          <w:b/>
          <w:bCs/>
        </w:rPr>
        <w:lastRenderedPageBreak/>
        <w:t xml:space="preserve">Annex </w:t>
      </w:r>
      <w:r w:rsidRPr="00724E4B">
        <w:rPr>
          <w:b/>
        </w:rPr>
        <w:t>I</w:t>
      </w:r>
    </w:p>
    <w:p w14:paraId="3A7CDDDE" w14:textId="4012A6D8" w:rsidR="00711BE6" w:rsidRPr="00724E4B" w:rsidRDefault="00711BE6" w:rsidP="00711BE6">
      <w:pPr>
        <w:jc w:val="center"/>
        <w:rPr>
          <w:b/>
          <w:bCs/>
        </w:rPr>
      </w:pPr>
      <w:r w:rsidRPr="00724E4B">
        <w:rPr>
          <w:b/>
          <w:bCs/>
          <w:shd w:val="clear" w:color="auto" w:fill="FFFFFF" w:themeFill="background1"/>
        </w:rPr>
        <w:t xml:space="preserve">DRAFT </w:t>
      </w:r>
      <w:r w:rsidRPr="00724E4B">
        <w:rPr>
          <w:b/>
          <w:bCs/>
        </w:rPr>
        <w:t xml:space="preserve">AGREEMENT BETWEEN THE GOVERNMENT OF </w:t>
      </w:r>
      <w:r w:rsidR="008A77CE" w:rsidRPr="00724E4B">
        <w:rPr>
          <w:b/>
          <w:bCs/>
        </w:rPr>
        <w:t>SOMALIA</w:t>
      </w:r>
    </w:p>
    <w:p w14:paraId="63586A8F" w14:textId="77777777" w:rsidR="00711BE6" w:rsidRPr="00724E4B" w:rsidRDefault="00711BE6" w:rsidP="00711BE6">
      <w:pPr>
        <w:jc w:val="center"/>
        <w:rPr>
          <w:b/>
          <w:bCs/>
        </w:rPr>
      </w:pPr>
      <w:r w:rsidRPr="00724E4B">
        <w:rPr>
          <w:b/>
          <w:bCs/>
        </w:rPr>
        <w:t>AND THE EXECUTIVE COMMITTEE OF THE MULTILATERAL FUND</w:t>
      </w:r>
    </w:p>
    <w:p w14:paraId="51FCD2C7" w14:textId="77777777" w:rsidR="00711BE6" w:rsidRPr="00724E4B" w:rsidRDefault="00711BE6" w:rsidP="00711BE6">
      <w:pPr>
        <w:jc w:val="center"/>
        <w:rPr>
          <w:b/>
          <w:bCs/>
        </w:rPr>
      </w:pPr>
      <w:r w:rsidRPr="00724E4B">
        <w:rPr>
          <w:b/>
          <w:bCs/>
        </w:rPr>
        <w:t>FOR THE REDUCTION IN CONSUMPTION OF HYDROFLUOROCARBONS</w:t>
      </w:r>
    </w:p>
    <w:p w14:paraId="6B2F0C89" w14:textId="77777777" w:rsidR="00711BE6" w:rsidRPr="00724E4B" w:rsidRDefault="00711BE6" w:rsidP="00711BE6">
      <w:pPr>
        <w:spacing w:after="120"/>
        <w:jc w:val="center"/>
        <w:rPr>
          <w:b/>
          <w:bCs/>
        </w:rPr>
      </w:pPr>
      <w:r w:rsidRPr="00724E4B">
        <w:rPr>
          <w:b/>
          <w:bCs/>
        </w:rPr>
        <w:t>IN ACCORDANCE WITH STAGE I OF THE KIGALI HFC IMPLEMENTATION PLAN</w:t>
      </w:r>
    </w:p>
    <w:p w14:paraId="0700C15C" w14:textId="77777777" w:rsidR="00711BE6" w:rsidRPr="00724E4B" w:rsidRDefault="00711BE6" w:rsidP="00711BE6">
      <w:pPr>
        <w:spacing w:after="240"/>
        <w:jc w:val="center"/>
        <w:rPr>
          <w:b/>
          <w:bCs/>
        </w:rPr>
      </w:pPr>
      <w:r w:rsidRPr="00724E4B">
        <w:rPr>
          <w:b/>
          <w:bCs/>
        </w:rPr>
        <w:t>(Period: 202</w:t>
      </w:r>
      <w:r w:rsidR="006F0D55" w:rsidRPr="00724E4B">
        <w:rPr>
          <w:b/>
          <w:bCs/>
        </w:rPr>
        <w:t>5</w:t>
      </w:r>
      <w:r w:rsidRPr="00724E4B">
        <w:rPr>
          <w:b/>
          <w:bCs/>
        </w:rPr>
        <w:t>–2029)</w:t>
      </w:r>
    </w:p>
    <w:p w14:paraId="430694F4" w14:textId="77777777" w:rsidR="00711BE6" w:rsidRPr="00724E4B" w:rsidRDefault="00711BE6" w:rsidP="00711BE6">
      <w:pPr>
        <w:shd w:val="clear" w:color="auto" w:fill="FFFFFF" w:themeFill="background1"/>
        <w:spacing w:after="240"/>
        <w:rPr>
          <w:b/>
          <w:bCs/>
        </w:rPr>
      </w:pPr>
      <w:r w:rsidRPr="00724E4B">
        <w:rPr>
          <w:b/>
          <w:bCs/>
        </w:rPr>
        <w:t>Purpose</w:t>
      </w:r>
    </w:p>
    <w:p w14:paraId="6E8D26C2" w14:textId="1841EC98" w:rsidR="00711BE6" w:rsidRPr="00724E4B" w:rsidRDefault="00711BE6" w:rsidP="00E224A0">
      <w:pPr>
        <w:pStyle w:val="Heading1"/>
        <w:numPr>
          <w:ilvl w:val="0"/>
          <w:numId w:val="9"/>
        </w:numPr>
      </w:pPr>
      <w:r w:rsidRPr="00724E4B">
        <w:t xml:space="preserve">This Agreement represents the understanding of the Government of </w:t>
      </w:r>
      <w:r w:rsidR="008A77CE" w:rsidRPr="00724E4B">
        <w:t>Somalia</w:t>
      </w:r>
      <w:r w:rsidRPr="00724E4B">
        <w:t xml:space="preserve"> (“the Country”) and the Executive Committee with respect to the reduction of controlled use of Annex F substances set out in Appendix 1-A (“The Substances”) to a sustained level of </w:t>
      </w:r>
      <w:r w:rsidR="002B7971" w:rsidRPr="00724E4B">
        <w:t>1,149,005</w:t>
      </w:r>
      <w:r w:rsidRPr="00724E4B">
        <w:t> CO</w:t>
      </w:r>
      <w:r w:rsidRPr="00724E4B">
        <w:rPr>
          <w:vertAlign w:val="subscript"/>
        </w:rPr>
        <w:t>2</w:t>
      </w:r>
      <w:r w:rsidRPr="00724E4B">
        <w:t>-equivalent (CO</w:t>
      </w:r>
      <w:r w:rsidRPr="00724E4B">
        <w:rPr>
          <w:vertAlign w:val="subscript"/>
        </w:rPr>
        <w:t>2</w:t>
      </w:r>
      <w:r w:rsidRPr="00724E4B">
        <w:t>-eq) tonnes by 1 January 2029 in compliance with the Montreal Protocol schedule and the terms of this Agreement.</w:t>
      </w:r>
    </w:p>
    <w:p w14:paraId="3814E3AD" w14:textId="05DD1149" w:rsidR="00711BE6" w:rsidRPr="00724E4B" w:rsidRDefault="00711BE6" w:rsidP="00711BE6">
      <w:pPr>
        <w:pStyle w:val="Heading1"/>
      </w:pPr>
      <w:r w:rsidRPr="00724E4B">
        <w:t>The Country agrees to meet the annual consumption limits of Annex F substances as set out in row 1.2 of Appendix 2-A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2-A as the final reduction step under this Agreement for Annex F substances specified in Appendix 1-A, and in respect to any consumption of Annex F substances that exceeds the level defined in row</w:t>
      </w:r>
      <w:r w:rsidR="003E4BC3" w:rsidRPr="00724E4B">
        <w:t xml:space="preserve"> </w:t>
      </w:r>
      <w:r w:rsidRPr="00724E4B">
        <w:t>4.1.3 (remaining consumption eligible for funding).</w:t>
      </w:r>
    </w:p>
    <w:p w14:paraId="146F3FCA" w14:textId="77777777" w:rsidR="00711BE6" w:rsidRPr="00724E4B" w:rsidRDefault="00711BE6" w:rsidP="00711BE6">
      <w:pPr>
        <w:pStyle w:val="Heading1"/>
      </w:pPr>
      <w:r w:rsidRPr="00724E4B">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0AEED6FE" w14:textId="77777777" w:rsidR="00711BE6" w:rsidRPr="00724E4B" w:rsidRDefault="00711BE6" w:rsidP="00711BE6">
      <w:pPr>
        <w:pStyle w:val="Heading1"/>
      </w:pPr>
      <w:r w:rsidRPr="00724E4B">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07BA8101" w14:textId="77777777" w:rsidR="00711BE6" w:rsidRPr="00724E4B" w:rsidRDefault="00711BE6" w:rsidP="00711BE6">
      <w:pPr>
        <w:spacing w:before="240" w:after="240"/>
        <w:rPr>
          <w:b/>
          <w:bCs/>
        </w:rPr>
      </w:pPr>
      <w:r w:rsidRPr="00724E4B">
        <w:rPr>
          <w:b/>
          <w:bCs/>
        </w:rPr>
        <w:t>Conditions for funding release</w:t>
      </w:r>
    </w:p>
    <w:p w14:paraId="18F3B5B8" w14:textId="5779355C" w:rsidR="00711BE6" w:rsidRPr="00724E4B" w:rsidRDefault="00711BE6" w:rsidP="00711BE6">
      <w:pPr>
        <w:pStyle w:val="Heading1"/>
      </w:pPr>
      <w:r w:rsidRPr="00724E4B">
        <w:t xml:space="preserve">The Executive Committee will only provide the Funding, in accordance with the Funding Approval Schedule, when the Country satisfies the following conditions at least </w:t>
      </w:r>
      <w:r w:rsidR="0069424E" w:rsidRPr="00724E4B">
        <w:t>10</w:t>
      </w:r>
      <w:r w:rsidRPr="00724E4B">
        <w:t xml:space="preserve"> weeks in advance of the applicable Executive Committee meeting set out in the Funding Approval Schedule:</w:t>
      </w:r>
    </w:p>
    <w:p w14:paraId="588F09B7" w14:textId="77777777" w:rsidR="00711BE6" w:rsidRPr="00724E4B" w:rsidRDefault="00711BE6" w:rsidP="00B42A72">
      <w:pPr>
        <w:pStyle w:val="Heading2"/>
      </w:pPr>
      <w:r w:rsidRPr="00724E4B">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0274A254" w14:textId="77777777" w:rsidR="00711BE6" w:rsidRPr="00724E4B" w:rsidRDefault="00711BE6" w:rsidP="00B42A72">
      <w:pPr>
        <w:pStyle w:val="Heading2"/>
      </w:pPr>
      <w:r w:rsidRPr="00724E4B">
        <w:t>That the meeting of these Targets has been independently verified for all relevant years, unless the Executive Committee decided that such verification would not be required;</w:t>
      </w:r>
    </w:p>
    <w:p w14:paraId="4F8412C2" w14:textId="77777777" w:rsidR="00711BE6" w:rsidRPr="00724E4B" w:rsidRDefault="00711BE6" w:rsidP="00BD46B4">
      <w:pPr>
        <w:pStyle w:val="Heading2"/>
        <w:widowControl/>
      </w:pPr>
      <w:r w:rsidRPr="00724E4B">
        <w:lastRenderedPageBreak/>
        <w:t>That the Country had submitted a Tranche Implementation Report in accordance with Appendix 4-A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18D076B2" w14:textId="77777777" w:rsidR="00711BE6" w:rsidRPr="00724E4B" w:rsidRDefault="00711BE6" w:rsidP="00B42A72">
      <w:pPr>
        <w:pStyle w:val="Heading2"/>
      </w:pPr>
      <w:r w:rsidRPr="00724E4B">
        <w:t>That the Country has submitted a Tranche Implementation Plan in accordance with Appendix 4-A covering each calendar year until and including the year for which the Funding Approval Schedule foresees the submission of the next tranche or, in case of the final tranche, until completion of all activities foreseen.</w:t>
      </w:r>
    </w:p>
    <w:p w14:paraId="10664975" w14:textId="77777777" w:rsidR="00711BE6" w:rsidRPr="00724E4B" w:rsidRDefault="00711BE6" w:rsidP="00711BE6">
      <w:pPr>
        <w:spacing w:before="240" w:after="240"/>
        <w:rPr>
          <w:b/>
          <w:bCs/>
        </w:rPr>
      </w:pPr>
      <w:r w:rsidRPr="00724E4B">
        <w:rPr>
          <w:b/>
          <w:bCs/>
        </w:rPr>
        <w:t>Monitoring</w:t>
      </w:r>
    </w:p>
    <w:p w14:paraId="3F1CC939" w14:textId="77777777" w:rsidR="00711BE6" w:rsidRPr="00724E4B" w:rsidRDefault="00711BE6" w:rsidP="00711BE6">
      <w:pPr>
        <w:pStyle w:val="Heading1"/>
      </w:pPr>
      <w:r w:rsidRPr="00724E4B">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4E6060A1" w14:textId="77777777" w:rsidR="00711BE6" w:rsidRPr="00724E4B" w:rsidRDefault="00711BE6" w:rsidP="00711BE6">
      <w:pPr>
        <w:spacing w:before="240" w:after="240"/>
        <w:rPr>
          <w:b/>
          <w:bCs/>
        </w:rPr>
      </w:pPr>
      <w:r w:rsidRPr="00724E4B">
        <w:rPr>
          <w:b/>
          <w:bCs/>
        </w:rPr>
        <w:t>Flexibility in the reallocation of funds</w:t>
      </w:r>
    </w:p>
    <w:p w14:paraId="6267E0EB" w14:textId="77777777" w:rsidR="00711BE6" w:rsidRPr="00724E4B" w:rsidRDefault="00711BE6" w:rsidP="00711BE6">
      <w:pPr>
        <w:pStyle w:val="Heading1"/>
      </w:pPr>
      <w:r w:rsidRPr="00724E4B">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462C8ECF" w14:textId="76ADBA73" w:rsidR="00711BE6" w:rsidRPr="00724E4B" w:rsidRDefault="00711BE6" w:rsidP="00B42A72">
      <w:pPr>
        <w:pStyle w:val="Heading2"/>
      </w:pPr>
      <w:r w:rsidRPr="00724E4B">
        <w:t xml:space="preserve">Reallocations categorized as major changes must be documented in advance, either in a Tranche Implementation Plan as foreseen in subparagraph 5(d) above, or as a revision to an existing Tranche Implementation Plan to be submitted </w:t>
      </w:r>
      <w:r w:rsidR="0069424E" w:rsidRPr="00724E4B">
        <w:t>10 w</w:t>
      </w:r>
      <w:r w:rsidRPr="00724E4B">
        <w:t>eeks prior to any meeting of the Executive Committee, for its approval. Major changes would relate to:</w:t>
      </w:r>
    </w:p>
    <w:p w14:paraId="366F6335" w14:textId="77777777" w:rsidR="00711BE6" w:rsidRPr="00724E4B" w:rsidRDefault="00711BE6" w:rsidP="00B42A72">
      <w:pPr>
        <w:pStyle w:val="Heading3"/>
      </w:pPr>
      <w:r w:rsidRPr="00724E4B">
        <w:t xml:space="preserve">Issues potentially concerning the rules and policies of the Multilateral Fund; </w:t>
      </w:r>
    </w:p>
    <w:p w14:paraId="6A3DB115" w14:textId="77777777" w:rsidR="00711BE6" w:rsidRPr="00724E4B" w:rsidRDefault="00711BE6" w:rsidP="00B42A72">
      <w:pPr>
        <w:pStyle w:val="Heading3"/>
      </w:pPr>
      <w:r w:rsidRPr="00724E4B">
        <w:t xml:space="preserve">Changes that would modify any clause of this Agreement; </w:t>
      </w:r>
    </w:p>
    <w:p w14:paraId="5BBF61BF" w14:textId="77777777" w:rsidR="00711BE6" w:rsidRPr="00724E4B" w:rsidRDefault="00711BE6" w:rsidP="00B42A72">
      <w:pPr>
        <w:pStyle w:val="Heading3"/>
      </w:pPr>
      <w:r w:rsidRPr="00724E4B">
        <w:t>Changes in the annual levels of funding allocated to the individual bilateral or implementing agencies for the different tranches;</w:t>
      </w:r>
    </w:p>
    <w:p w14:paraId="5815C489" w14:textId="77777777" w:rsidR="00711BE6" w:rsidRPr="00724E4B" w:rsidRDefault="00711BE6" w:rsidP="00B42A72">
      <w:pPr>
        <w:pStyle w:val="Heading3"/>
      </w:pPr>
      <w:r w:rsidRPr="00724E4B">
        <w:t>Provision of funding for activities not included in the current endorsed Tranche Implementation Plan, or removal of an activity in the Tranche Implementation Plan, with a cost greater than 30 per cent of the total cost of the last approved tranche;</w:t>
      </w:r>
    </w:p>
    <w:p w14:paraId="5621A80A" w14:textId="77777777" w:rsidR="00711BE6" w:rsidRPr="00724E4B" w:rsidRDefault="00711BE6" w:rsidP="00B42A72">
      <w:pPr>
        <w:pStyle w:val="Heading3"/>
      </w:pPr>
      <w:r w:rsidRPr="00724E4B">
        <w:t>Changes in alternative technologies, on the understanding that any submission for such a request would identify the associated incremental costs, the potential impact on the climate, and any differences in CO</w:t>
      </w:r>
      <w:r w:rsidRPr="00724E4B">
        <w:rPr>
          <w:vertAlign w:val="subscript"/>
        </w:rPr>
        <w:t>2</w:t>
      </w:r>
      <w:r w:rsidRPr="00724E4B">
        <w:t>-eq tonnes to be phased down if applicable, as well as confirm that the Country agrees that potential savings related to the change of technology would accordingly decrease the overall funding level under this Agreement;</w:t>
      </w:r>
    </w:p>
    <w:p w14:paraId="64387387" w14:textId="77777777" w:rsidR="00711BE6" w:rsidRPr="00724E4B" w:rsidRDefault="00711BE6" w:rsidP="00B42A72">
      <w:pPr>
        <w:pStyle w:val="Heading2"/>
        <w:widowControl/>
      </w:pPr>
      <w:r w:rsidRPr="00724E4B">
        <w:t>Reallocations not categorized as major changes may be incorporated into the approved Tranche Implementation Plan, under implementation at the time, and reported to the Executive Committee in the subsequent Tranche Implementation Report;</w:t>
      </w:r>
    </w:p>
    <w:p w14:paraId="64B4F176" w14:textId="77777777" w:rsidR="00711BE6" w:rsidRPr="00724E4B" w:rsidRDefault="00711BE6" w:rsidP="00BD46B4">
      <w:pPr>
        <w:pStyle w:val="Heading2"/>
        <w:widowControl/>
      </w:pPr>
      <w:r w:rsidRPr="00724E4B">
        <w:lastRenderedPageBreak/>
        <w:t>Any enterprise included in the Plan that would be found to be ineligible under the policies of the Multilateral Fund (i.e., due to foreign ownership or establishment after the applicable cut off date) would not receive financial assistance. This information would be reported as part of the Tranche Implementation Plan; and</w:t>
      </w:r>
    </w:p>
    <w:p w14:paraId="0CA01988" w14:textId="77777777" w:rsidR="00711BE6" w:rsidRPr="00724E4B" w:rsidRDefault="00711BE6" w:rsidP="00B42A72">
      <w:pPr>
        <w:pStyle w:val="Heading2"/>
      </w:pPr>
      <w:r w:rsidRPr="00724E4B">
        <w:t>Any remaining funds held by the bilateral or implementing agencies or the Country under the Plan will be returned to the Multilateral Fund upon completion of the last tranche foreseen under this Agreement.</w:t>
      </w:r>
    </w:p>
    <w:p w14:paraId="75002BD4" w14:textId="77777777" w:rsidR="00711BE6" w:rsidRPr="00724E4B" w:rsidRDefault="00711BE6" w:rsidP="00711BE6">
      <w:pPr>
        <w:pStyle w:val="Heading1"/>
      </w:pPr>
      <w:r w:rsidRPr="00724E4B">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229E516A" w14:textId="77777777" w:rsidR="00711BE6" w:rsidRPr="00724E4B" w:rsidRDefault="00711BE6" w:rsidP="00711BE6">
      <w:pPr>
        <w:spacing w:before="240" w:after="240"/>
        <w:rPr>
          <w:b/>
          <w:bCs/>
        </w:rPr>
      </w:pPr>
      <w:r w:rsidRPr="00724E4B">
        <w:rPr>
          <w:b/>
          <w:bCs/>
        </w:rPr>
        <w:t>Bilateral and implementing agencies</w:t>
      </w:r>
    </w:p>
    <w:p w14:paraId="2EA60A7A" w14:textId="28F07C3D" w:rsidR="00711BE6" w:rsidRPr="00724E4B" w:rsidRDefault="00711BE6" w:rsidP="00711BE6">
      <w:pPr>
        <w:pStyle w:val="Heading1"/>
      </w:pPr>
      <w:r w:rsidRPr="00724E4B">
        <w:t xml:space="preserve">The Country agrees to assume overall responsibility for the management and implementation of this Agreement and of all activities undertaken by it or on its behalf to fulfil the obligations under this Agreement. </w:t>
      </w:r>
      <w:r w:rsidR="005D4660" w:rsidRPr="00724E4B">
        <w:t xml:space="preserve">UNIDO </w:t>
      </w:r>
      <w:r w:rsidRPr="00724E4B">
        <w:t xml:space="preserve">has agreed to be the lead implementing agency (the “Lead IA”) </w:t>
      </w:r>
      <w:r w:rsidR="005D4660" w:rsidRPr="00724E4B">
        <w:t>and UNEP</w:t>
      </w:r>
      <w:r w:rsidRPr="00724E4B">
        <w:t xml:space="preserve">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Cooperating IA taking part in this Agreement.</w:t>
      </w:r>
    </w:p>
    <w:p w14:paraId="32ECC24A" w14:textId="1F9C2B9E" w:rsidR="00711BE6" w:rsidRPr="00724E4B" w:rsidRDefault="00711BE6" w:rsidP="00711BE6">
      <w:pPr>
        <w:pStyle w:val="Heading1"/>
      </w:pPr>
      <w:r w:rsidRPr="00724E4B">
        <w:t>The Lead IA will be responsible for ensuring coordinated planning, implementation and reporting of all activities under this Agreement, including but not limited to the independent verification as per subparagraph 5(b). The Cooperating IA</w:t>
      </w:r>
      <w:r w:rsidR="00151EBF" w:rsidRPr="00724E4B">
        <w:t xml:space="preserve"> </w:t>
      </w:r>
      <w:r w:rsidRPr="00724E4B">
        <w:t>will support the Lead IA by implementing the Plan under the overall coordination of the Lead IA. The role</w:t>
      </w:r>
      <w:r w:rsidR="00151EBF" w:rsidRPr="00724E4B">
        <w:t xml:space="preserve">s </w:t>
      </w:r>
      <w:r w:rsidRPr="00724E4B">
        <w:t>of the Lead IA and Cooperating IA are contained in Appendix</w:t>
      </w:r>
      <w:r w:rsidR="0056543F" w:rsidRPr="00724E4B">
        <w:t> </w:t>
      </w:r>
      <w:r w:rsidRPr="00724E4B">
        <w:t>6-A and Appendix 6-B, respectively. The Executive Committee agrees, in principle, to provide the Lead IA and the Cooperating IA with the fees set out in row</w:t>
      </w:r>
      <w:r w:rsidR="005D36AF" w:rsidRPr="00724E4B">
        <w:t xml:space="preserve">s </w:t>
      </w:r>
      <w:r w:rsidRPr="00724E4B">
        <w:t>2.2 and 2.</w:t>
      </w:r>
      <w:r w:rsidR="005D36AF" w:rsidRPr="00724E4B">
        <w:t xml:space="preserve">4 </w:t>
      </w:r>
      <w:r w:rsidRPr="00724E4B">
        <w:t>of Appendix 2-A.</w:t>
      </w:r>
    </w:p>
    <w:p w14:paraId="3FE64DCD" w14:textId="77777777" w:rsidR="00711BE6" w:rsidRPr="00724E4B" w:rsidRDefault="00711BE6" w:rsidP="00711BE6">
      <w:pPr>
        <w:spacing w:before="240" w:after="240"/>
        <w:rPr>
          <w:b/>
          <w:bCs/>
        </w:rPr>
      </w:pPr>
      <w:r w:rsidRPr="00724E4B">
        <w:rPr>
          <w:b/>
          <w:bCs/>
        </w:rPr>
        <w:t>Non-compliance with the Targets in the Agreement</w:t>
      </w:r>
    </w:p>
    <w:p w14:paraId="01437ECE" w14:textId="77777777" w:rsidR="00711BE6" w:rsidRPr="00724E4B" w:rsidRDefault="00711BE6" w:rsidP="00711BE6">
      <w:pPr>
        <w:pStyle w:val="Heading1"/>
      </w:pPr>
      <w:r w:rsidRPr="00724E4B">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724E4B">
        <w:rPr>
          <w:vertAlign w:val="subscript"/>
        </w:rPr>
        <w:t>2</w:t>
      </w:r>
      <w:r w:rsidRPr="00724E4B">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15644356" w14:textId="77777777" w:rsidR="00711BE6" w:rsidRPr="00724E4B" w:rsidRDefault="00711BE6" w:rsidP="008E1B08">
      <w:pPr>
        <w:pStyle w:val="Heading1"/>
      </w:pPr>
      <w:r w:rsidRPr="00724E4B">
        <w:t>The Funding of this Agreement will not be modified on the basis of any future Executive Committee decisions that may affect the funding of any other consumption sector projects or any other related activities in the Country.</w:t>
      </w:r>
    </w:p>
    <w:p w14:paraId="4277EAF2" w14:textId="50DBA63E" w:rsidR="00711BE6" w:rsidRPr="00724E4B" w:rsidRDefault="00711BE6" w:rsidP="00711BE6">
      <w:pPr>
        <w:pStyle w:val="Heading1"/>
        <w:widowControl w:val="0"/>
      </w:pPr>
      <w:r w:rsidRPr="00724E4B">
        <w:t>The Country will comply with any reasonable request of the Executive Committee, the Lead IA and the Cooperating IA</w:t>
      </w:r>
      <w:r w:rsidR="005D36AF" w:rsidRPr="00724E4B">
        <w:t>s</w:t>
      </w:r>
      <w:r w:rsidRPr="00724E4B">
        <w:t xml:space="preserve"> to facilitate implementation of this Agreement. In particular, it will provide the Lead IA and the Cooperating IA with access to the information necessary to verify compliance with this Agreement.</w:t>
      </w:r>
    </w:p>
    <w:p w14:paraId="0D7D2DCE" w14:textId="77777777" w:rsidR="00711BE6" w:rsidRPr="00724E4B" w:rsidRDefault="00711BE6" w:rsidP="00711BE6">
      <w:pPr>
        <w:keepNext/>
        <w:keepLines/>
        <w:spacing w:before="240" w:after="240"/>
        <w:rPr>
          <w:b/>
          <w:bCs/>
        </w:rPr>
      </w:pPr>
      <w:r w:rsidRPr="00724E4B">
        <w:rPr>
          <w:b/>
          <w:bCs/>
        </w:rPr>
        <w:lastRenderedPageBreak/>
        <w:t>Date of completion</w:t>
      </w:r>
    </w:p>
    <w:p w14:paraId="1652F894" w14:textId="77777777" w:rsidR="00711BE6" w:rsidRPr="00724E4B" w:rsidRDefault="00711BE6" w:rsidP="00711BE6">
      <w:pPr>
        <w:pStyle w:val="Heading1"/>
        <w:keepNext/>
        <w:keepLines/>
      </w:pPr>
      <w:r w:rsidRPr="00724E4B">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4-A will continue until the time of the completion of the Plan unless otherwise specified by the Executive Committee.</w:t>
      </w:r>
    </w:p>
    <w:p w14:paraId="0816F6D9" w14:textId="77777777" w:rsidR="00711BE6" w:rsidRPr="00724E4B" w:rsidRDefault="00711BE6" w:rsidP="00711BE6">
      <w:pPr>
        <w:spacing w:before="240" w:after="240"/>
        <w:rPr>
          <w:b/>
          <w:bCs/>
        </w:rPr>
      </w:pPr>
      <w:r w:rsidRPr="00724E4B">
        <w:rPr>
          <w:b/>
          <w:bCs/>
        </w:rPr>
        <w:t>Validity</w:t>
      </w:r>
    </w:p>
    <w:p w14:paraId="74089555" w14:textId="77777777" w:rsidR="00711BE6" w:rsidRPr="00724E4B" w:rsidRDefault="00711BE6" w:rsidP="00711BE6">
      <w:pPr>
        <w:pStyle w:val="Heading1"/>
      </w:pPr>
      <w:r w:rsidRPr="00724E4B">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0855C80E" w14:textId="77777777" w:rsidR="00711BE6" w:rsidRPr="00724E4B" w:rsidRDefault="00711BE6" w:rsidP="00711BE6">
      <w:pPr>
        <w:pStyle w:val="Heading1"/>
      </w:pPr>
      <w:r w:rsidRPr="00724E4B">
        <w:t>This Agreement may be modified or terminated only by mutual written agreement of the Country and the Executive Committee of the Multilateral Fund.</w:t>
      </w:r>
    </w:p>
    <w:p w14:paraId="5DE88365" w14:textId="77777777" w:rsidR="00711BE6" w:rsidRPr="00724E4B" w:rsidRDefault="00711BE6" w:rsidP="00711BE6">
      <w:pPr>
        <w:keepNext/>
        <w:spacing w:before="360" w:after="240"/>
        <w:rPr>
          <w:b/>
          <w:bCs/>
        </w:rPr>
      </w:pPr>
      <w:r w:rsidRPr="00724E4B">
        <w:rPr>
          <w:b/>
          <w:bCs/>
        </w:rPr>
        <w:t>APPENDICES</w:t>
      </w:r>
    </w:p>
    <w:p w14:paraId="3C05B061" w14:textId="77777777" w:rsidR="00711BE6" w:rsidRPr="00724E4B" w:rsidRDefault="00711BE6" w:rsidP="00711BE6">
      <w:pPr>
        <w:keepNext/>
        <w:spacing w:before="360" w:after="240"/>
        <w:rPr>
          <w:b/>
          <w:bCs/>
        </w:rPr>
      </w:pPr>
      <w:r w:rsidRPr="00724E4B">
        <w:rPr>
          <w:b/>
          <w:bCs/>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6"/>
        <w:gridCol w:w="4944"/>
      </w:tblGrid>
      <w:tr w:rsidR="00711BE6" w:rsidRPr="00724E4B" w14:paraId="4C215DCB" w14:textId="77777777" w:rsidTr="00C76F9C">
        <w:trPr>
          <w:trHeight w:val="413"/>
        </w:trPr>
        <w:tc>
          <w:tcPr>
            <w:tcW w:w="2356" w:type="pct"/>
            <w:vAlign w:val="center"/>
          </w:tcPr>
          <w:p w14:paraId="414C484A" w14:textId="77777777" w:rsidR="00711BE6" w:rsidRPr="00724E4B" w:rsidRDefault="00711BE6" w:rsidP="00C90306">
            <w:pPr>
              <w:widowControl w:val="0"/>
              <w:jc w:val="left"/>
              <w:rPr>
                <w:b/>
                <w:bCs/>
                <w:sz w:val="20"/>
                <w:szCs w:val="20"/>
              </w:rPr>
            </w:pPr>
            <w:bookmarkStart w:id="16" w:name="_Hlk131268561"/>
            <w:r w:rsidRPr="00724E4B">
              <w:rPr>
                <w:b/>
                <w:bCs/>
                <w:sz w:val="20"/>
                <w:szCs w:val="20"/>
              </w:rPr>
              <w:t>Substances</w:t>
            </w:r>
          </w:p>
        </w:tc>
        <w:tc>
          <w:tcPr>
            <w:tcW w:w="2644" w:type="pct"/>
            <w:vAlign w:val="center"/>
          </w:tcPr>
          <w:p w14:paraId="267E0A90" w14:textId="77777777" w:rsidR="00BE00FC" w:rsidRPr="00724E4B" w:rsidRDefault="00711BE6">
            <w:pPr>
              <w:widowControl w:val="0"/>
              <w:jc w:val="center"/>
              <w:rPr>
                <w:b/>
                <w:bCs/>
                <w:sz w:val="20"/>
                <w:szCs w:val="20"/>
              </w:rPr>
            </w:pPr>
            <w:r w:rsidRPr="00724E4B">
              <w:rPr>
                <w:b/>
                <w:bCs/>
                <w:sz w:val="20"/>
                <w:szCs w:val="20"/>
              </w:rPr>
              <w:t>Starting point for aggregate reductions in consumption</w:t>
            </w:r>
          </w:p>
          <w:p w14:paraId="4C67FB52" w14:textId="77777777" w:rsidR="00711BE6" w:rsidRPr="00724E4B" w:rsidRDefault="00BE00FC">
            <w:pPr>
              <w:widowControl w:val="0"/>
              <w:jc w:val="center"/>
              <w:rPr>
                <w:b/>
                <w:bCs/>
                <w:sz w:val="20"/>
                <w:szCs w:val="20"/>
              </w:rPr>
            </w:pPr>
            <w:r w:rsidRPr="00724E4B">
              <w:rPr>
                <w:b/>
                <w:bCs/>
                <w:sz w:val="20"/>
                <w:szCs w:val="20"/>
              </w:rPr>
              <w:t>(CO</w:t>
            </w:r>
            <w:r w:rsidRPr="00724E4B">
              <w:rPr>
                <w:b/>
                <w:bCs/>
                <w:sz w:val="20"/>
                <w:szCs w:val="20"/>
                <w:vertAlign w:val="subscript"/>
              </w:rPr>
              <w:t>2</w:t>
            </w:r>
            <w:r w:rsidRPr="00724E4B">
              <w:rPr>
                <w:b/>
                <w:bCs/>
                <w:sz w:val="20"/>
                <w:szCs w:val="20"/>
              </w:rPr>
              <w:t>-eq tonnes)</w:t>
            </w:r>
            <w:r w:rsidR="00711BE6" w:rsidRPr="00724E4B">
              <w:rPr>
                <w:b/>
                <w:bCs/>
                <w:sz w:val="20"/>
                <w:szCs w:val="20"/>
              </w:rPr>
              <w:t xml:space="preserve"> </w:t>
            </w:r>
          </w:p>
        </w:tc>
      </w:tr>
      <w:bookmarkEnd w:id="16"/>
      <w:tr w:rsidR="003A0BA9" w:rsidRPr="00724E4B" w14:paraId="6D7F4EF4" w14:textId="77777777" w:rsidTr="006660C4">
        <w:trPr>
          <w:trHeight w:val="206"/>
        </w:trPr>
        <w:tc>
          <w:tcPr>
            <w:tcW w:w="2356" w:type="pct"/>
          </w:tcPr>
          <w:p w14:paraId="371808E4" w14:textId="77777777" w:rsidR="003A0BA9" w:rsidRPr="00724E4B" w:rsidRDefault="00C90306" w:rsidP="00C76F9C">
            <w:pPr>
              <w:widowControl w:val="0"/>
              <w:jc w:val="left"/>
              <w:rPr>
                <w:sz w:val="20"/>
                <w:szCs w:val="20"/>
              </w:rPr>
            </w:pPr>
            <w:r w:rsidRPr="00724E4B">
              <w:rPr>
                <w:sz w:val="20"/>
                <w:szCs w:val="20"/>
              </w:rPr>
              <w:t>HFCs</w:t>
            </w:r>
          </w:p>
        </w:tc>
        <w:tc>
          <w:tcPr>
            <w:tcW w:w="2644" w:type="pct"/>
          </w:tcPr>
          <w:p w14:paraId="3019EBFE" w14:textId="50B84DB4" w:rsidR="003A0BA9" w:rsidRPr="00724E4B" w:rsidRDefault="0056543F">
            <w:pPr>
              <w:widowControl w:val="0"/>
              <w:jc w:val="center"/>
              <w:rPr>
                <w:sz w:val="20"/>
                <w:szCs w:val="20"/>
              </w:rPr>
            </w:pPr>
            <w:r w:rsidRPr="00724E4B">
              <w:rPr>
                <w:sz w:val="20"/>
                <w:szCs w:val="20"/>
              </w:rPr>
              <w:t>TBD</w:t>
            </w:r>
          </w:p>
        </w:tc>
      </w:tr>
    </w:tbl>
    <w:p w14:paraId="2ACB494F" w14:textId="77777777" w:rsidR="00711BE6" w:rsidRPr="00724E4B" w:rsidRDefault="00711BE6" w:rsidP="00711BE6">
      <w:pPr>
        <w:spacing w:before="360" w:after="240"/>
        <w:rPr>
          <w:b/>
          <w:bCs/>
        </w:rPr>
      </w:pPr>
      <w:r w:rsidRPr="00724E4B">
        <w:rPr>
          <w:b/>
          <w:bCs/>
        </w:rPr>
        <w:t>APPENDIX 2-A: THE TARGETS, AND FUNDING</w:t>
      </w:r>
    </w:p>
    <w:tbl>
      <w:tblPr>
        <w:tblW w:w="5000" w:type="pct"/>
        <w:jc w:val="center"/>
        <w:tblCellMar>
          <w:left w:w="85" w:type="dxa"/>
          <w:right w:w="85" w:type="dxa"/>
        </w:tblCellMar>
        <w:tblLook w:val="04A0" w:firstRow="1" w:lastRow="0" w:firstColumn="1" w:lastColumn="0" w:noHBand="0" w:noVBand="1"/>
      </w:tblPr>
      <w:tblGrid>
        <w:gridCol w:w="570"/>
        <w:gridCol w:w="1819"/>
        <w:gridCol w:w="1286"/>
        <w:gridCol w:w="970"/>
        <w:gridCol w:w="970"/>
        <w:gridCol w:w="970"/>
        <w:gridCol w:w="971"/>
        <w:gridCol w:w="974"/>
        <w:gridCol w:w="820"/>
      </w:tblGrid>
      <w:tr w:rsidR="00711BE6" w:rsidRPr="00724E4B" w14:paraId="21B863CC" w14:textId="77777777" w:rsidTr="00467C89">
        <w:trPr>
          <w:cantSplit/>
          <w:trHeight w:val="50"/>
          <w:tblHeader/>
          <w:jc w:val="center"/>
        </w:trPr>
        <w:tc>
          <w:tcPr>
            <w:tcW w:w="305" w:type="pct"/>
            <w:tcBorders>
              <w:top w:val="single" w:sz="4" w:space="0" w:color="auto"/>
              <w:left w:val="single" w:sz="4" w:space="0" w:color="auto"/>
              <w:bottom w:val="single" w:sz="4" w:space="0" w:color="auto"/>
              <w:right w:val="single" w:sz="4" w:space="0" w:color="auto"/>
            </w:tcBorders>
            <w:vAlign w:val="center"/>
            <w:hideMark/>
          </w:tcPr>
          <w:p w14:paraId="3D991BE8" w14:textId="77777777" w:rsidR="00711BE6" w:rsidRPr="00724E4B" w:rsidRDefault="00711BE6" w:rsidP="006F795C">
            <w:pPr>
              <w:widowControl w:val="0"/>
              <w:ind w:left="-85" w:right="-86"/>
              <w:jc w:val="center"/>
              <w:rPr>
                <w:b/>
                <w:color w:val="000000"/>
                <w:sz w:val="20"/>
              </w:rPr>
            </w:pPr>
            <w:r w:rsidRPr="00724E4B">
              <w:rPr>
                <w:b/>
                <w:color w:val="000000"/>
                <w:sz w:val="20"/>
              </w:rPr>
              <w:t>Row</w:t>
            </w:r>
          </w:p>
        </w:tc>
        <w:tc>
          <w:tcPr>
            <w:tcW w:w="1660" w:type="pct"/>
            <w:gridSpan w:val="2"/>
            <w:tcBorders>
              <w:top w:val="single" w:sz="4" w:space="0" w:color="auto"/>
              <w:left w:val="nil"/>
              <w:bottom w:val="single" w:sz="4" w:space="0" w:color="auto"/>
              <w:right w:val="single" w:sz="4" w:space="0" w:color="auto"/>
            </w:tcBorders>
            <w:vAlign w:val="center"/>
            <w:hideMark/>
          </w:tcPr>
          <w:p w14:paraId="35D07031" w14:textId="77777777" w:rsidR="00711BE6" w:rsidRPr="00724E4B" w:rsidRDefault="00711BE6" w:rsidP="006F795C">
            <w:pPr>
              <w:widowControl w:val="0"/>
              <w:jc w:val="center"/>
              <w:rPr>
                <w:b/>
                <w:color w:val="000000"/>
                <w:sz w:val="20"/>
              </w:rPr>
            </w:pPr>
            <w:r w:rsidRPr="00724E4B">
              <w:rPr>
                <w:b/>
                <w:color w:val="000000"/>
                <w:sz w:val="20"/>
              </w:rPr>
              <w:t>Particulars</w:t>
            </w:r>
          </w:p>
        </w:tc>
        <w:tc>
          <w:tcPr>
            <w:tcW w:w="519" w:type="pct"/>
            <w:tcBorders>
              <w:top w:val="single" w:sz="4" w:space="0" w:color="auto"/>
              <w:left w:val="nil"/>
              <w:bottom w:val="single" w:sz="4" w:space="0" w:color="auto"/>
              <w:right w:val="single" w:sz="4" w:space="0" w:color="auto"/>
            </w:tcBorders>
            <w:vAlign w:val="center"/>
          </w:tcPr>
          <w:p w14:paraId="186CEAA2" w14:textId="77777777" w:rsidR="00711BE6" w:rsidRPr="00724E4B" w:rsidRDefault="00711BE6" w:rsidP="006F795C">
            <w:pPr>
              <w:widowControl w:val="0"/>
              <w:jc w:val="center"/>
              <w:rPr>
                <w:b/>
                <w:color w:val="000000"/>
                <w:sz w:val="20"/>
              </w:rPr>
            </w:pPr>
            <w:r w:rsidRPr="00724E4B">
              <w:rPr>
                <w:b/>
                <w:color w:val="000000"/>
                <w:sz w:val="20"/>
              </w:rPr>
              <w:t>2025</w:t>
            </w:r>
          </w:p>
        </w:tc>
        <w:tc>
          <w:tcPr>
            <w:tcW w:w="519" w:type="pct"/>
            <w:tcBorders>
              <w:top w:val="single" w:sz="4" w:space="0" w:color="auto"/>
              <w:left w:val="nil"/>
              <w:bottom w:val="single" w:sz="4" w:space="0" w:color="auto"/>
              <w:right w:val="single" w:sz="4" w:space="0" w:color="auto"/>
            </w:tcBorders>
            <w:vAlign w:val="center"/>
          </w:tcPr>
          <w:p w14:paraId="257212BC" w14:textId="77777777" w:rsidR="00711BE6" w:rsidRPr="00724E4B" w:rsidRDefault="00711BE6" w:rsidP="006F795C">
            <w:pPr>
              <w:widowControl w:val="0"/>
              <w:jc w:val="center"/>
              <w:rPr>
                <w:b/>
                <w:color w:val="000000"/>
                <w:sz w:val="20"/>
              </w:rPr>
            </w:pPr>
            <w:r w:rsidRPr="00724E4B">
              <w:rPr>
                <w:b/>
                <w:color w:val="000000"/>
                <w:sz w:val="20"/>
              </w:rPr>
              <w:t>2026</w:t>
            </w:r>
          </w:p>
        </w:tc>
        <w:tc>
          <w:tcPr>
            <w:tcW w:w="519" w:type="pct"/>
            <w:tcBorders>
              <w:top w:val="single" w:sz="4" w:space="0" w:color="auto"/>
              <w:left w:val="nil"/>
              <w:bottom w:val="single" w:sz="4" w:space="0" w:color="auto"/>
              <w:right w:val="single" w:sz="4" w:space="0" w:color="auto"/>
            </w:tcBorders>
            <w:vAlign w:val="center"/>
          </w:tcPr>
          <w:p w14:paraId="24456D85" w14:textId="77777777" w:rsidR="00711BE6" w:rsidRPr="00724E4B" w:rsidRDefault="00711BE6" w:rsidP="006F795C">
            <w:pPr>
              <w:widowControl w:val="0"/>
              <w:jc w:val="center"/>
              <w:rPr>
                <w:b/>
                <w:color w:val="000000"/>
                <w:sz w:val="20"/>
              </w:rPr>
            </w:pPr>
            <w:r w:rsidRPr="00724E4B">
              <w:rPr>
                <w:b/>
                <w:color w:val="000000"/>
                <w:sz w:val="20"/>
              </w:rPr>
              <w:t>2027</w:t>
            </w:r>
          </w:p>
        </w:tc>
        <w:tc>
          <w:tcPr>
            <w:tcW w:w="519" w:type="pct"/>
            <w:tcBorders>
              <w:top w:val="single" w:sz="4" w:space="0" w:color="auto"/>
              <w:left w:val="nil"/>
              <w:bottom w:val="single" w:sz="4" w:space="0" w:color="auto"/>
              <w:right w:val="single" w:sz="4" w:space="0" w:color="auto"/>
            </w:tcBorders>
            <w:vAlign w:val="center"/>
          </w:tcPr>
          <w:p w14:paraId="16875C23" w14:textId="77777777" w:rsidR="00711BE6" w:rsidRPr="00724E4B" w:rsidRDefault="00711BE6" w:rsidP="006F795C">
            <w:pPr>
              <w:widowControl w:val="0"/>
              <w:jc w:val="center"/>
              <w:rPr>
                <w:b/>
                <w:color w:val="000000"/>
                <w:sz w:val="20"/>
              </w:rPr>
            </w:pPr>
            <w:r w:rsidRPr="00724E4B">
              <w:rPr>
                <w:b/>
                <w:color w:val="000000"/>
                <w:sz w:val="20"/>
              </w:rPr>
              <w:t>2028</w:t>
            </w:r>
          </w:p>
        </w:tc>
        <w:tc>
          <w:tcPr>
            <w:tcW w:w="521" w:type="pct"/>
            <w:tcBorders>
              <w:top w:val="single" w:sz="4" w:space="0" w:color="auto"/>
              <w:left w:val="nil"/>
              <w:bottom w:val="single" w:sz="4" w:space="0" w:color="auto"/>
              <w:right w:val="single" w:sz="4" w:space="0" w:color="auto"/>
            </w:tcBorders>
            <w:vAlign w:val="center"/>
          </w:tcPr>
          <w:p w14:paraId="61E675DE" w14:textId="77777777" w:rsidR="00711BE6" w:rsidRPr="00724E4B" w:rsidRDefault="00711BE6" w:rsidP="006F795C">
            <w:pPr>
              <w:widowControl w:val="0"/>
              <w:jc w:val="center"/>
              <w:rPr>
                <w:b/>
                <w:color w:val="000000"/>
                <w:sz w:val="20"/>
              </w:rPr>
            </w:pPr>
            <w:r w:rsidRPr="00724E4B">
              <w:rPr>
                <w:b/>
                <w:color w:val="000000"/>
                <w:sz w:val="20"/>
              </w:rPr>
              <w:t>2029</w:t>
            </w:r>
          </w:p>
        </w:tc>
        <w:tc>
          <w:tcPr>
            <w:tcW w:w="439" w:type="pct"/>
            <w:tcBorders>
              <w:top w:val="single" w:sz="4" w:space="0" w:color="auto"/>
              <w:left w:val="nil"/>
              <w:bottom w:val="single" w:sz="4" w:space="0" w:color="auto"/>
              <w:right w:val="single" w:sz="4" w:space="0" w:color="auto"/>
            </w:tcBorders>
            <w:vAlign w:val="center"/>
          </w:tcPr>
          <w:p w14:paraId="6144A69B" w14:textId="77777777" w:rsidR="00711BE6" w:rsidRPr="00724E4B" w:rsidRDefault="00711BE6" w:rsidP="006F795C">
            <w:pPr>
              <w:widowControl w:val="0"/>
              <w:jc w:val="center"/>
              <w:rPr>
                <w:b/>
                <w:color w:val="000000"/>
                <w:sz w:val="20"/>
              </w:rPr>
            </w:pPr>
            <w:r w:rsidRPr="00724E4B">
              <w:rPr>
                <w:b/>
                <w:color w:val="000000"/>
                <w:sz w:val="20"/>
              </w:rPr>
              <w:t>Total</w:t>
            </w:r>
          </w:p>
        </w:tc>
      </w:tr>
      <w:tr w:rsidR="00711BE6" w:rsidRPr="00724E4B" w14:paraId="7B87FC16" w14:textId="77777777" w:rsidTr="00467C89">
        <w:trPr>
          <w:trHeight w:val="331"/>
          <w:jc w:val="center"/>
        </w:trPr>
        <w:tc>
          <w:tcPr>
            <w:tcW w:w="305" w:type="pct"/>
            <w:vMerge w:val="restart"/>
            <w:tcBorders>
              <w:top w:val="nil"/>
              <w:left w:val="single" w:sz="4" w:space="0" w:color="auto"/>
              <w:right w:val="single" w:sz="4" w:space="0" w:color="auto"/>
            </w:tcBorders>
            <w:hideMark/>
          </w:tcPr>
          <w:p w14:paraId="39D95AA2" w14:textId="77777777" w:rsidR="00711BE6" w:rsidRPr="00724E4B" w:rsidRDefault="00711BE6" w:rsidP="00ED742E">
            <w:pPr>
              <w:widowControl w:val="0"/>
              <w:jc w:val="left"/>
              <w:rPr>
                <w:color w:val="000000"/>
                <w:sz w:val="20"/>
                <w:szCs w:val="20"/>
                <w:lang w:eastAsia="en-CA"/>
              </w:rPr>
            </w:pPr>
            <w:r w:rsidRPr="00724E4B">
              <w:rPr>
                <w:color w:val="000000"/>
                <w:sz w:val="20"/>
                <w:szCs w:val="20"/>
                <w:lang w:eastAsia="en-CA"/>
              </w:rPr>
              <w:t>1.1</w:t>
            </w:r>
          </w:p>
        </w:tc>
        <w:tc>
          <w:tcPr>
            <w:tcW w:w="973" w:type="pct"/>
            <w:vMerge w:val="restart"/>
            <w:tcBorders>
              <w:top w:val="nil"/>
              <w:left w:val="nil"/>
              <w:right w:val="single" w:sz="4" w:space="0" w:color="auto"/>
            </w:tcBorders>
            <w:vAlign w:val="center"/>
            <w:hideMark/>
          </w:tcPr>
          <w:p w14:paraId="6276C44D" w14:textId="77777777" w:rsidR="00711BE6" w:rsidRPr="00724E4B" w:rsidRDefault="00711BE6" w:rsidP="00ED742E">
            <w:pPr>
              <w:widowControl w:val="0"/>
              <w:jc w:val="left"/>
              <w:rPr>
                <w:color w:val="000000"/>
                <w:sz w:val="20"/>
                <w:szCs w:val="20"/>
                <w:lang w:eastAsia="en-CA"/>
              </w:rPr>
            </w:pPr>
            <w:r w:rsidRPr="00724E4B">
              <w:rPr>
                <w:color w:val="000000"/>
                <w:sz w:val="20"/>
                <w:szCs w:val="20"/>
                <w:lang w:eastAsia="en-CA"/>
              </w:rPr>
              <w:t>Montreal Protocol reduction schedule of Annex F substances</w:t>
            </w:r>
          </w:p>
        </w:tc>
        <w:tc>
          <w:tcPr>
            <w:tcW w:w="688" w:type="pct"/>
            <w:tcBorders>
              <w:top w:val="single" w:sz="4" w:space="0" w:color="auto"/>
              <w:left w:val="nil"/>
              <w:bottom w:val="single" w:sz="4" w:space="0" w:color="auto"/>
              <w:right w:val="single" w:sz="4" w:space="0" w:color="auto"/>
            </w:tcBorders>
            <w:tcMar>
              <w:right w:w="57" w:type="dxa"/>
            </w:tcMar>
            <w:vAlign w:val="center"/>
          </w:tcPr>
          <w:p w14:paraId="0155BACF" w14:textId="77777777" w:rsidR="00711BE6" w:rsidRPr="00724E4B" w:rsidRDefault="00711BE6" w:rsidP="00ED742E">
            <w:pPr>
              <w:widowControl w:val="0"/>
              <w:ind w:right="-203"/>
              <w:jc w:val="left"/>
              <w:rPr>
                <w:color w:val="000000"/>
                <w:sz w:val="20"/>
                <w:szCs w:val="20"/>
                <w:lang w:eastAsia="en-CA"/>
              </w:rPr>
            </w:pPr>
            <w:r w:rsidRPr="00724E4B">
              <w:rPr>
                <w:sz w:val="20"/>
                <w:szCs w:val="20"/>
              </w:rPr>
              <w:t>%</w:t>
            </w:r>
          </w:p>
        </w:tc>
        <w:tc>
          <w:tcPr>
            <w:tcW w:w="519" w:type="pct"/>
            <w:tcBorders>
              <w:top w:val="nil"/>
              <w:left w:val="nil"/>
              <w:bottom w:val="single" w:sz="4" w:space="0" w:color="auto"/>
              <w:right w:val="single" w:sz="4" w:space="0" w:color="auto"/>
            </w:tcBorders>
            <w:vAlign w:val="center"/>
          </w:tcPr>
          <w:p w14:paraId="50EC3BD7" w14:textId="77777777" w:rsidR="00711BE6" w:rsidRPr="00724E4B" w:rsidRDefault="00711BE6" w:rsidP="00ED742E">
            <w:pPr>
              <w:widowControl w:val="0"/>
              <w:jc w:val="center"/>
              <w:rPr>
                <w:color w:val="000000"/>
                <w:sz w:val="20"/>
                <w:szCs w:val="20"/>
                <w:lang w:eastAsia="en-CA"/>
              </w:rPr>
            </w:pPr>
            <w:r w:rsidRPr="00724E4B">
              <w:rPr>
                <w:color w:val="000000"/>
                <w:sz w:val="20"/>
                <w:szCs w:val="20"/>
                <w:lang w:eastAsia="en-CA"/>
              </w:rPr>
              <w:t>freeze</w:t>
            </w:r>
          </w:p>
        </w:tc>
        <w:tc>
          <w:tcPr>
            <w:tcW w:w="519" w:type="pct"/>
            <w:tcBorders>
              <w:top w:val="nil"/>
              <w:left w:val="nil"/>
              <w:bottom w:val="single" w:sz="4" w:space="0" w:color="auto"/>
              <w:right w:val="single" w:sz="4" w:space="0" w:color="auto"/>
            </w:tcBorders>
            <w:vAlign w:val="center"/>
          </w:tcPr>
          <w:p w14:paraId="11C07A21" w14:textId="77777777" w:rsidR="00711BE6" w:rsidRPr="00724E4B" w:rsidRDefault="00711BE6" w:rsidP="00ED742E">
            <w:pPr>
              <w:widowControl w:val="0"/>
              <w:jc w:val="center"/>
              <w:rPr>
                <w:color w:val="000000"/>
                <w:sz w:val="20"/>
                <w:szCs w:val="20"/>
                <w:lang w:eastAsia="en-CA"/>
              </w:rPr>
            </w:pPr>
            <w:r w:rsidRPr="00724E4B">
              <w:rPr>
                <w:color w:val="000000"/>
                <w:sz w:val="20"/>
                <w:szCs w:val="20"/>
                <w:lang w:eastAsia="en-CA"/>
              </w:rPr>
              <w:t>freeze</w:t>
            </w:r>
          </w:p>
        </w:tc>
        <w:tc>
          <w:tcPr>
            <w:tcW w:w="519" w:type="pct"/>
            <w:tcBorders>
              <w:top w:val="nil"/>
              <w:left w:val="nil"/>
              <w:bottom w:val="single" w:sz="4" w:space="0" w:color="auto"/>
              <w:right w:val="single" w:sz="4" w:space="0" w:color="auto"/>
            </w:tcBorders>
            <w:vAlign w:val="center"/>
          </w:tcPr>
          <w:p w14:paraId="201A0CD2" w14:textId="77777777" w:rsidR="00711BE6" w:rsidRPr="00724E4B" w:rsidRDefault="00711BE6" w:rsidP="00ED742E">
            <w:pPr>
              <w:widowControl w:val="0"/>
              <w:jc w:val="center"/>
              <w:rPr>
                <w:color w:val="000000"/>
                <w:sz w:val="20"/>
                <w:szCs w:val="20"/>
                <w:lang w:eastAsia="en-CA"/>
              </w:rPr>
            </w:pPr>
            <w:r w:rsidRPr="00724E4B">
              <w:rPr>
                <w:color w:val="000000"/>
                <w:sz w:val="20"/>
                <w:szCs w:val="20"/>
                <w:lang w:eastAsia="en-CA"/>
              </w:rPr>
              <w:t>freeze</w:t>
            </w:r>
          </w:p>
        </w:tc>
        <w:tc>
          <w:tcPr>
            <w:tcW w:w="519" w:type="pct"/>
            <w:tcBorders>
              <w:top w:val="nil"/>
              <w:left w:val="nil"/>
              <w:bottom w:val="single" w:sz="4" w:space="0" w:color="auto"/>
              <w:right w:val="single" w:sz="4" w:space="0" w:color="auto"/>
            </w:tcBorders>
            <w:vAlign w:val="center"/>
          </w:tcPr>
          <w:p w14:paraId="226A9D0C" w14:textId="05B9C759" w:rsidR="00711BE6" w:rsidRPr="00724E4B" w:rsidRDefault="0055587E" w:rsidP="00ED742E">
            <w:pPr>
              <w:widowControl w:val="0"/>
              <w:jc w:val="center"/>
              <w:rPr>
                <w:color w:val="000000"/>
                <w:sz w:val="20"/>
                <w:szCs w:val="20"/>
                <w:lang w:eastAsia="en-CA"/>
              </w:rPr>
            </w:pPr>
            <w:r w:rsidRPr="00724E4B">
              <w:rPr>
                <w:color w:val="000000"/>
                <w:sz w:val="20"/>
                <w:szCs w:val="20"/>
                <w:lang w:eastAsia="en-CA"/>
              </w:rPr>
              <w:t>F</w:t>
            </w:r>
            <w:r w:rsidR="00711BE6" w:rsidRPr="00724E4B">
              <w:rPr>
                <w:color w:val="000000"/>
                <w:sz w:val="20"/>
                <w:szCs w:val="20"/>
                <w:lang w:eastAsia="en-CA"/>
              </w:rPr>
              <w:t>reeze</w:t>
            </w:r>
          </w:p>
        </w:tc>
        <w:tc>
          <w:tcPr>
            <w:tcW w:w="521" w:type="pct"/>
            <w:tcBorders>
              <w:top w:val="nil"/>
              <w:left w:val="nil"/>
              <w:bottom w:val="single" w:sz="4" w:space="0" w:color="auto"/>
              <w:right w:val="single" w:sz="4" w:space="0" w:color="auto"/>
            </w:tcBorders>
            <w:vAlign w:val="center"/>
          </w:tcPr>
          <w:p w14:paraId="6F179725" w14:textId="77777777" w:rsidR="00711BE6" w:rsidRPr="00724E4B" w:rsidRDefault="00711BE6" w:rsidP="00ED742E">
            <w:pPr>
              <w:widowControl w:val="0"/>
              <w:jc w:val="center"/>
              <w:rPr>
                <w:color w:val="000000"/>
                <w:sz w:val="20"/>
                <w:szCs w:val="20"/>
                <w:lang w:eastAsia="en-CA"/>
              </w:rPr>
            </w:pPr>
            <w:r w:rsidRPr="00724E4B">
              <w:rPr>
                <w:color w:val="000000"/>
                <w:sz w:val="20"/>
                <w:szCs w:val="20"/>
                <w:lang w:eastAsia="en-CA"/>
              </w:rPr>
              <w:t>10</w:t>
            </w:r>
          </w:p>
        </w:tc>
        <w:tc>
          <w:tcPr>
            <w:tcW w:w="439" w:type="pct"/>
            <w:tcBorders>
              <w:top w:val="nil"/>
              <w:left w:val="nil"/>
              <w:bottom w:val="single" w:sz="4" w:space="0" w:color="auto"/>
              <w:right w:val="single" w:sz="4" w:space="0" w:color="auto"/>
            </w:tcBorders>
            <w:vAlign w:val="center"/>
          </w:tcPr>
          <w:p w14:paraId="770E52B6" w14:textId="77777777" w:rsidR="00711BE6" w:rsidRPr="00724E4B" w:rsidRDefault="00711BE6" w:rsidP="00ED742E">
            <w:pPr>
              <w:widowControl w:val="0"/>
              <w:jc w:val="center"/>
              <w:rPr>
                <w:color w:val="000000"/>
                <w:sz w:val="20"/>
                <w:szCs w:val="20"/>
                <w:lang w:eastAsia="en-CA"/>
              </w:rPr>
            </w:pPr>
            <w:r w:rsidRPr="00724E4B">
              <w:rPr>
                <w:color w:val="000000"/>
                <w:sz w:val="20"/>
                <w:szCs w:val="20"/>
                <w:lang w:eastAsia="en-CA"/>
              </w:rPr>
              <w:t>n/a</w:t>
            </w:r>
          </w:p>
        </w:tc>
      </w:tr>
      <w:tr w:rsidR="000F25B8" w:rsidRPr="00724E4B" w14:paraId="61B0A515" w14:textId="77777777" w:rsidTr="00E224A0">
        <w:trPr>
          <w:trHeight w:val="348"/>
          <w:jc w:val="center"/>
        </w:trPr>
        <w:tc>
          <w:tcPr>
            <w:tcW w:w="305" w:type="pct"/>
            <w:vMerge/>
            <w:tcBorders>
              <w:left w:val="single" w:sz="4" w:space="0" w:color="auto"/>
              <w:bottom w:val="single" w:sz="4" w:space="0" w:color="auto"/>
              <w:right w:val="single" w:sz="4" w:space="0" w:color="auto"/>
            </w:tcBorders>
          </w:tcPr>
          <w:p w14:paraId="2ADECE75" w14:textId="77777777" w:rsidR="000F25B8" w:rsidRPr="00724E4B" w:rsidRDefault="000F25B8" w:rsidP="00ED742E">
            <w:pPr>
              <w:widowControl w:val="0"/>
              <w:jc w:val="left"/>
              <w:rPr>
                <w:color w:val="000000"/>
                <w:sz w:val="20"/>
              </w:rPr>
            </w:pPr>
          </w:p>
        </w:tc>
        <w:tc>
          <w:tcPr>
            <w:tcW w:w="973" w:type="pct"/>
            <w:vMerge/>
            <w:tcBorders>
              <w:left w:val="nil"/>
              <w:bottom w:val="single" w:sz="4" w:space="0" w:color="auto"/>
              <w:right w:val="single" w:sz="4" w:space="0" w:color="auto"/>
            </w:tcBorders>
            <w:vAlign w:val="center"/>
          </w:tcPr>
          <w:p w14:paraId="40A318B9" w14:textId="77777777" w:rsidR="000F25B8" w:rsidRPr="00724E4B" w:rsidRDefault="000F25B8" w:rsidP="00ED742E">
            <w:pPr>
              <w:widowControl w:val="0"/>
              <w:jc w:val="left"/>
              <w:rPr>
                <w:color w:val="000000"/>
                <w:sz w:val="20"/>
                <w:szCs w:val="20"/>
                <w:lang w:eastAsia="en-CA"/>
              </w:rPr>
            </w:pPr>
          </w:p>
        </w:tc>
        <w:tc>
          <w:tcPr>
            <w:tcW w:w="688" w:type="pct"/>
            <w:tcBorders>
              <w:top w:val="single" w:sz="4" w:space="0" w:color="auto"/>
              <w:left w:val="nil"/>
              <w:bottom w:val="single" w:sz="4" w:space="0" w:color="auto"/>
              <w:right w:val="single" w:sz="4" w:space="0" w:color="auto"/>
            </w:tcBorders>
            <w:tcMar>
              <w:right w:w="57" w:type="dxa"/>
            </w:tcMar>
            <w:vAlign w:val="center"/>
          </w:tcPr>
          <w:p w14:paraId="4BF85037" w14:textId="77777777" w:rsidR="000F25B8" w:rsidRPr="00724E4B" w:rsidRDefault="000F25B8" w:rsidP="00ED742E">
            <w:pPr>
              <w:widowControl w:val="0"/>
              <w:jc w:val="left"/>
              <w:rPr>
                <w:color w:val="000000"/>
                <w:sz w:val="20"/>
              </w:rPr>
            </w:pPr>
            <w:r w:rsidRPr="00724E4B">
              <w:rPr>
                <w:sz w:val="20"/>
                <w:szCs w:val="20"/>
              </w:rPr>
              <w:t>CO</w:t>
            </w:r>
            <w:r w:rsidRPr="00724E4B">
              <w:rPr>
                <w:sz w:val="20"/>
                <w:szCs w:val="20"/>
                <w:vertAlign w:val="subscript"/>
              </w:rPr>
              <w:t>2</w:t>
            </w:r>
            <w:r w:rsidRPr="00724E4B">
              <w:rPr>
                <w:sz w:val="20"/>
                <w:szCs w:val="20"/>
              </w:rPr>
              <w:noBreakHyphen/>
              <w:t xml:space="preserve">eq </w:t>
            </w:r>
            <w:r w:rsidRPr="00724E4B">
              <w:rPr>
                <w:color w:val="000000"/>
                <w:sz w:val="20"/>
                <w:szCs w:val="20"/>
                <w:lang w:eastAsia="en-CA"/>
              </w:rPr>
              <w:t>tonnes</w:t>
            </w:r>
          </w:p>
        </w:tc>
        <w:tc>
          <w:tcPr>
            <w:tcW w:w="519" w:type="pct"/>
            <w:tcBorders>
              <w:top w:val="single" w:sz="4" w:space="0" w:color="auto"/>
              <w:left w:val="nil"/>
              <w:bottom w:val="single" w:sz="4" w:space="0" w:color="auto"/>
              <w:right w:val="single" w:sz="4" w:space="0" w:color="auto"/>
            </w:tcBorders>
            <w:vAlign w:val="center"/>
          </w:tcPr>
          <w:p w14:paraId="102A341C" w14:textId="548AF650" w:rsidR="000F25B8" w:rsidRPr="00724E4B" w:rsidRDefault="000F25B8" w:rsidP="00ED742E">
            <w:pPr>
              <w:widowControl w:val="0"/>
              <w:jc w:val="right"/>
              <w:rPr>
                <w:color w:val="000000"/>
                <w:sz w:val="20"/>
              </w:rPr>
            </w:pPr>
            <w:r w:rsidRPr="00724E4B">
              <w:rPr>
                <w:color w:val="000000"/>
                <w:sz w:val="20"/>
              </w:rPr>
              <w:t>1,276,672</w:t>
            </w:r>
          </w:p>
        </w:tc>
        <w:tc>
          <w:tcPr>
            <w:tcW w:w="519" w:type="pct"/>
            <w:tcBorders>
              <w:top w:val="nil"/>
              <w:left w:val="nil"/>
              <w:bottom w:val="single" w:sz="4" w:space="0" w:color="auto"/>
              <w:right w:val="single" w:sz="4" w:space="0" w:color="auto"/>
            </w:tcBorders>
            <w:vAlign w:val="center"/>
          </w:tcPr>
          <w:p w14:paraId="3E1DDFC0" w14:textId="257619C3" w:rsidR="000F25B8" w:rsidRPr="00724E4B" w:rsidRDefault="000F25B8" w:rsidP="00ED742E">
            <w:pPr>
              <w:widowControl w:val="0"/>
              <w:jc w:val="right"/>
              <w:rPr>
                <w:color w:val="000000"/>
                <w:sz w:val="20"/>
              </w:rPr>
            </w:pPr>
            <w:r w:rsidRPr="00724E4B">
              <w:rPr>
                <w:color w:val="000000"/>
                <w:sz w:val="20"/>
              </w:rPr>
              <w:t>1,276,672</w:t>
            </w:r>
          </w:p>
        </w:tc>
        <w:tc>
          <w:tcPr>
            <w:tcW w:w="519" w:type="pct"/>
            <w:tcBorders>
              <w:top w:val="nil"/>
              <w:left w:val="nil"/>
              <w:bottom w:val="single" w:sz="4" w:space="0" w:color="auto"/>
              <w:right w:val="single" w:sz="4" w:space="0" w:color="auto"/>
            </w:tcBorders>
            <w:vAlign w:val="center"/>
          </w:tcPr>
          <w:p w14:paraId="1B1DB0D4" w14:textId="3403BDA3" w:rsidR="000F25B8" w:rsidRPr="00724E4B" w:rsidRDefault="000F25B8" w:rsidP="00ED742E">
            <w:pPr>
              <w:widowControl w:val="0"/>
              <w:jc w:val="right"/>
              <w:rPr>
                <w:color w:val="000000"/>
                <w:sz w:val="20"/>
              </w:rPr>
            </w:pPr>
            <w:r w:rsidRPr="00724E4B">
              <w:rPr>
                <w:color w:val="000000"/>
                <w:sz w:val="20"/>
              </w:rPr>
              <w:t>1,276,672</w:t>
            </w:r>
          </w:p>
        </w:tc>
        <w:tc>
          <w:tcPr>
            <w:tcW w:w="519" w:type="pct"/>
            <w:tcBorders>
              <w:top w:val="nil"/>
              <w:left w:val="nil"/>
              <w:bottom w:val="single" w:sz="4" w:space="0" w:color="auto"/>
              <w:right w:val="single" w:sz="4" w:space="0" w:color="auto"/>
            </w:tcBorders>
            <w:vAlign w:val="center"/>
          </w:tcPr>
          <w:p w14:paraId="5D1573F4" w14:textId="21BCF0A7" w:rsidR="000F25B8" w:rsidRPr="00724E4B" w:rsidRDefault="000F25B8" w:rsidP="00ED742E">
            <w:pPr>
              <w:widowControl w:val="0"/>
              <w:jc w:val="right"/>
              <w:rPr>
                <w:color w:val="000000"/>
                <w:sz w:val="20"/>
              </w:rPr>
            </w:pPr>
            <w:r w:rsidRPr="00724E4B">
              <w:rPr>
                <w:color w:val="000000"/>
                <w:sz w:val="20"/>
              </w:rPr>
              <w:t>1,276,672</w:t>
            </w:r>
          </w:p>
        </w:tc>
        <w:tc>
          <w:tcPr>
            <w:tcW w:w="521" w:type="pct"/>
            <w:tcBorders>
              <w:top w:val="nil"/>
              <w:left w:val="nil"/>
              <w:bottom w:val="single" w:sz="4" w:space="0" w:color="auto"/>
              <w:right w:val="single" w:sz="4" w:space="0" w:color="auto"/>
            </w:tcBorders>
            <w:vAlign w:val="center"/>
          </w:tcPr>
          <w:p w14:paraId="1B0E47A9" w14:textId="665920DF" w:rsidR="000F25B8" w:rsidRPr="00724E4B" w:rsidRDefault="00E06424" w:rsidP="00ED742E">
            <w:pPr>
              <w:widowControl w:val="0"/>
              <w:jc w:val="right"/>
              <w:rPr>
                <w:color w:val="000000"/>
                <w:sz w:val="20"/>
              </w:rPr>
            </w:pPr>
            <w:r w:rsidRPr="00724E4B">
              <w:rPr>
                <w:color w:val="000000"/>
                <w:sz w:val="20"/>
              </w:rPr>
              <w:t>1,149,005</w:t>
            </w:r>
          </w:p>
        </w:tc>
        <w:tc>
          <w:tcPr>
            <w:tcW w:w="439" w:type="pct"/>
            <w:tcBorders>
              <w:top w:val="nil"/>
              <w:left w:val="nil"/>
              <w:bottom w:val="single" w:sz="4" w:space="0" w:color="auto"/>
              <w:right w:val="single" w:sz="4" w:space="0" w:color="auto"/>
            </w:tcBorders>
            <w:vAlign w:val="center"/>
          </w:tcPr>
          <w:p w14:paraId="0DDFE714" w14:textId="77777777" w:rsidR="000F25B8" w:rsidRPr="00724E4B" w:rsidRDefault="000F25B8" w:rsidP="00ED742E">
            <w:pPr>
              <w:widowControl w:val="0"/>
              <w:jc w:val="center"/>
              <w:rPr>
                <w:color w:val="000000"/>
                <w:sz w:val="20"/>
              </w:rPr>
            </w:pPr>
            <w:r w:rsidRPr="00724E4B">
              <w:rPr>
                <w:color w:val="000000"/>
                <w:sz w:val="20"/>
              </w:rPr>
              <w:t>n/a</w:t>
            </w:r>
          </w:p>
        </w:tc>
      </w:tr>
      <w:tr w:rsidR="00711BE6" w:rsidRPr="00724E4B" w14:paraId="10476A5F" w14:textId="77777777" w:rsidTr="00467C89">
        <w:trPr>
          <w:trHeight w:val="342"/>
          <w:jc w:val="center"/>
        </w:trPr>
        <w:tc>
          <w:tcPr>
            <w:tcW w:w="305" w:type="pct"/>
            <w:vMerge w:val="restart"/>
            <w:tcBorders>
              <w:top w:val="nil"/>
              <w:left w:val="single" w:sz="4" w:space="0" w:color="auto"/>
              <w:right w:val="single" w:sz="4" w:space="0" w:color="auto"/>
            </w:tcBorders>
            <w:hideMark/>
          </w:tcPr>
          <w:p w14:paraId="50BA0705" w14:textId="77777777" w:rsidR="00711BE6" w:rsidRPr="00724E4B" w:rsidRDefault="00711BE6" w:rsidP="00ED742E">
            <w:pPr>
              <w:widowControl w:val="0"/>
              <w:jc w:val="left"/>
              <w:rPr>
                <w:color w:val="000000"/>
                <w:sz w:val="20"/>
                <w:szCs w:val="20"/>
                <w:lang w:eastAsia="en-CA"/>
              </w:rPr>
            </w:pPr>
            <w:r w:rsidRPr="00724E4B">
              <w:rPr>
                <w:color w:val="000000"/>
                <w:sz w:val="20"/>
                <w:szCs w:val="20"/>
                <w:lang w:eastAsia="en-CA"/>
              </w:rPr>
              <w:t>1.2</w:t>
            </w:r>
          </w:p>
        </w:tc>
        <w:tc>
          <w:tcPr>
            <w:tcW w:w="973" w:type="pct"/>
            <w:vMerge w:val="restart"/>
            <w:tcBorders>
              <w:top w:val="nil"/>
              <w:left w:val="nil"/>
              <w:right w:val="single" w:sz="4" w:space="0" w:color="auto"/>
            </w:tcBorders>
            <w:vAlign w:val="center"/>
            <w:hideMark/>
          </w:tcPr>
          <w:p w14:paraId="0BAC3658" w14:textId="77777777" w:rsidR="00711BE6" w:rsidRPr="00724E4B" w:rsidRDefault="00711BE6" w:rsidP="00ED742E">
            <w:pPr>
              <w:widowControl w:val="0"/>
              <w:jc w:val="left"/>
              <w:rPr>
                <w:color w:val="000000"/>
                <w:sz w:val="20"/>
                <w:szCs w:val="20"/>
                <w:lang w:eastAsia="en-CA"/>
              </w:rPr>
            </w:pPr>
            <w:r w:rsidRPr="00724E4B">
              <w:rPr>
                <w:color w:val="000000"/>
                <w:sz w:val="20"/>
                <w:szCs w:val="20"/>
                <w:lang w:eastAsia="en-CA"/>
              </w:rPr>
              <w:t>Maximum allowable total consumption of Annex F substances</w:t>
            </w:r>
          </w:p>
        </w:tc>
        <w:tc>
          <w:tcPr>
            <w:tcW w:w="688" w:type="pct"/>
            <w:tcBorders>
              <w:top w:val="single" w:sz="4" w:space="0" w:color="auto"/>
              <w:left w:val="nil"/>
              <w:bottom w:val="single" w:sz="4" w:space="0" w:color="auto"/>
              <w:right w:val="single" w:sz="4" w:space="0" w:color="auto"/>
            </w:tcBorders>
            <w:tcMar>
              <w:right w:w="57" w:type="dxa"/>
            </w:tcMar>
            <w:vAlign w:val="center"/>
          </w:tcPr>
          <w:p w14:paraId="68AD742E" w14:textId="77777777" w:rsidR="00711BE6" w:rsidRPr="00724E4B" w:rsidRDefault="00DA7EE1" w:rsidP="00E224A0">
            <w:pPr>
              <w:widowControl w:val="0"/>
              <w:jc w:val="left"/>
              <w:rPr>
                <w:color w:val="000000"/>
                <w:sz w:val="20"/>
                <w:szCs w:val="20"/>
                <w:lang w:eastAsia="en-CA"/>
              </w:rPr>
            </w:pPr>
            <w:r w:rsidRPr="00724E4B">
              <w:rPr>
                <w:sz w:val="20"/>
                <w:szCs w:val="20"/>
              </w:rPr>
              <w:t xml:space="preserve">Reduction </w:t>
            </w:r>
            <w:r w:rsidR="00EF789F" w:rsidRPr="00724E4B">
              <w:rPr>
                <w:sz w:val="20"/>
                <w:szCs w:val="20"/>
              </w:rPr>
              <w:t xml:space="preserve">in </w:t>
            </w:r>
            <w:r w:rsidR="00711BE6" w:rsidRPr="00724E4B">
              <w:rPr>
                <w:sz w:val="20"/>
                <w:szCs w:val="20"/>
              </w:rPr>
              <w:t>%</w:t>
            </w:r>
          </w:p>
        </w:tc>
        <w:tc>
          <w:tcPr>
            <w:tcW w:w="519" w:type="pct"/>
            <w:tcBorders>
              <w:top w:val="single" w:sz="4" w:space="0" w:color="auto"/>
              <w:left w:val="nil"/>
              <w:bottom w:val="single" w:sz="4" w:space="0" w:color="auto"/>
              <w:right w:val="single" w:sz="4" w:space="0" w:color="auto"/>
            </w:tcBorders>
            <w:vAlign w:val="center"/>
          </w:tcPr>
          <w:p w14:paraId="614EFAFA" w14:textId="31127E76" w:rsidR="00711BE6" w:rsidRPr="00724E4B" w:rsidRDefault="00E63933" w:rsidP="00ED742E">
            <w:pPr>
              <w:widowControl w:val="0"/>
              <w:jc w:val="center"/>
              <w:rPr>
                <w:color w:val="000000"/>
                <w:sz w:val="20"/>
                <w:szCs w:val="20"/>
                <w:lang w:eastAsia="en-CA"/>
              </w:rPr>
            </w:pPr>
            <w:r w:rsidRPr="00724E4B">
              <w:rPr>
                <w:color w:val="000000"/>
                <w:sz w:val="20"/>
                <w:szCs w:val="20"/>
                <w:lang w:eastAsia="en-CA"/>
              </w:rPr>
              <w:t>0.0</w:t>
            </w:r>
          </w:p>
        </w:tc>
        <w:tc>
          <w:tcPr>
            <w:tcW w:w="519" w:type="pct"/>
            <w:tcBorders>
              <w:top w:val="single" w:sz="4" w:space="0" w:color="auto"/>
              <w:left w:val="nil"/>
              <w:bottom w:val="single" w:sz="4" w:space="0" w:color="auto"/>
              <w:right w:val="single" w:sz="4" w:space="0" w:color="auto"/>
            </w:tcBorders>
            <w:vAlign w:val="center"/>
          </w:tcPr>
          <w:p w14:paraId="2DFF22BC" w14:textId="65FE8227" w:rsidR="00711BE6" w:rsidRPr="00724E4B" w:rsidRDefault="00E63933" w:rsidP="00ED742E">
            <w:pPr>
              <w:widowControl w:val="0"/>
              <w:jc w:val="center"/>
              <w:rPr>
                <w:color w:val="000000"/>
                <w:sz w:val="20"/>
                <w:szCs w:val="20"/>
                <w:lang w:eastAsia="en-CA"/>
              </w:rPr>
            </w:pPr>
            <w:r w:rsidRPr="00724E4B">
              <w:rPr>
                <w:color w:val="000000"/>
                <w:sz w:val="20"/>
                <w:szCs w:val="20"/>
                <w:lang w:eastAsia="en-CA"/>
              </w:rPr>
              <w:t>0.0</w:t>
            </w:r>
          </w:p>
        </w:tc>
        <w:tc>
          <w:tcPr>
            <w:tcW w:w="519" w:type="pct"/>
            <w:tcBorders>
              <w:top w:val="single" w:sz="4" w:space="0" w:color="auto"/>
              <w:left w:val="nil"/>
              <w:bottom w:val="single" w:sz="4" w:space="0" w:color="auto"/>
              <w:right w:val="single" w:sz="4" w:space="0" w:color="auto"/>
            </w:tcBorders>
            <w:vAlign w:val="center"/>
          </w:tcPr>
          <w:p w14:paraId="2FE45EF0" w14:textId="3F13706C" w:rsidR="00711BE6" w:rsidRPr="00724E4B" w:rsidRDefault="00E63933" w:rsidP="00ED742E">
            <w:pPr>
              <w:widowControl w:val="0"/>
              <w:jc w:val="center"/>
              <w:rPr>
                <w:color w:val="000000"/>
                <w:sz w:val="20"/>
                <w:szCs w:val="20"/>
                <w:lang w:eastAsia="en-CA"/>
              </w:rPr>
            </w:pPr>
            <w:r w:rsidRPr="00724E4B">
              <w:rPr>
                <w:color w:val="000000"/>
                <w:sz w:val="20"/>
                <w:szCs w:val="20"/>
                <w:lang w:eastAsia="en-CA"/>
              </w:rPr>
              <w:t>0.0</w:t>
            </w:r>
          </w:p>
        </w:tc>
        <w:tc>
          <w:tcPr>
            <w:tcW w:w="519" w:type="pct"/>
            <w:tcBorders>
              <w:top w:val="single" w:sz="4" w:space="0" w:color="auto"/>
              <w:left w:val="nil"/>
              <w:bottom w:val="single" w:sz="4" w:space="0" w:color="auto"/>
              <w:right w:val="single" w:sz="4" w:space="0" w:color="auto"/>
            </w:tcBorders>
            <w:vAlign w:val="center"/>
          </w:tcPr>
          <w:p w14:paraId="671AF274" w14:textId="39352177" w:rsidR="00711BE6" w:rsidRPr="00724E4B" w:rsidRDefault="00E63933" w:rsidP="00ED742E">
            <w:pPr>
              <w:widowControl w:val="0"/>
              <w:jc w:val="center"/>
              <w:rPr>
                <w:color w:val="000000"/>
                <w:sz w:val="20"/>
                <w:szCs w:val="20"/>
                <w:lang w:eastAsia="en-CA"/>
              </w:rPr>
            </w:pPr>
            <w:r w:rsidRPr="00724E4B">
              <w:rPr>
                <w:color w:val="000000"/>
                <w:sz w:val="20"/>
                <w:szCs w:val="20"/>
                <w:lang w:eastAsia="en-CA"/>
              </w:rPr>
              <w:t>0.0</w:t>
            </w:r>
          </w:p>
        </w:tc>
        <w:tc>
          <w:tcPr>
            <w:tcW w:w="521" w:type="pct"/>
            <w:tcBorders>
              <w:top w:val="single" w:sz="4" w:space="0" w:color="auto"/>
              <w:left w:val="nil"/>
              <w:bottom w:val="single" w:sz="4" w:space="0" w:color="auto"/>
              <w:right w:val="single" w:sz="4" w:space="0" w:color="auto"/>
            </w:tcBorders>
            <w:vAlign w:val="center"/>
          </w:tcPr>
          <w:p w14:paraId="0FD4411B" w14:textId="16012E31" w:rsidR="00711BE6" w:rsidRPr="00724E4B" w:rsidRDefault="00E63933" w:rsidP="00ED742E">
            <w:pPr>
              <w:widowControl w:val="0"/>
              <w:jc w:val="center"/>
              <w:rPr>
                <w:color w:val="000000"/>
                <w:sz w:val="20"/>
                <w:szCs w:val="20"/>
                <w:lang w:eastAsia="en-CA"/>
              </w:rPr>
            </w:pPr>
            <w:r w:rsidRPr="00724E4B">
              <w:rPr>
                <w:color w:val="000000"/>
                <w:sz w:val="20"/>
                <w:szCs w:val="20"/>
                <w:lang w:eastAsia="en-CA"/>
              </w:rPr>
              <w:t>10.0</w:t>
            </w:r>
          </w:p>
        </w:tc>
        <w:tc>
          <w:tcPr>
            <w:tcW w:w="439" w:type="pct"/>
            <w:tcBorders>
              <w:top w:val="single" w:sz="4" w:space="0" w:color="auto"/>
              <w:left w:val="nil"/>
              <w:bottom w:val="single" w:sz="4" w:space="0" w:color="auto"/>
              <w:right w:val="single" w:sz="4" w:space="0" w:color="auto"/>
            </w:tcBorders>
            <w:vAlign w:val="center"/>
          </w:tcPr>
          <w:p w14:paraId="5CD2710A" w14:textId="77777777" w:rsidR="00711BE6" w:rsidRPr="00724E4B" w:rsidRDefault="00711BE6" w:rsidP="00ED742E">
            <w:pPr>
              <w:widowControl w:val="0"/>
              <w:jc w:val="center"/>
              <w:rPr>
                <w:color w:val="000000"/>
                <w:sz w:val="20"/>
                <w:szCs w:val="20"/>
                <w:lang w:eastAsia="en-CA"/>
              </w:rPr>
            </w:pPr>
            <w:r w:rsidRPr="00724E4B">
              <w:rPr>
                <w:color w:val="000000"/>
                <w:sz w:val="20"/>
                <w:szCs w:val="20"/>
                <w:lang w:eastAsia="en-CA"/>
              </w:rPr>
              <w:t>n/a</w:t>
            </w:r>
          </w:p>
        </w:tc>
      </w:tr>
      <w:tr w:rsidR="00281946" w:rsidRPr="00724E4B" w14:paraId="0F09FBE2" w14:textId="77777777" w:rsidTr="00467C89">
        <w:trPr>
          <w:trHeight w:val="59"/>
          <w:jc w:val="center"/>
        </w:trPr>
        <w:tc>
          <w:tcPr>
            <w:tcW w:w="305" w:type="pct"/>
            <w:vMerge/>
            <w:tcBorders>
              <w:left w:val="single" w:sz="4" w:space="0" w:color="auto"/>
              <w:bottom w:val="single" w:sz="4" w:space="0" w:color="auto"/>
              <w:right w:val="single" w:sz="4" w:space="0" w:color="auto"/>
            </w:tcBorders>
          </w:tcPr>
          <w:p w14:paraId="1EC87AE8" w14:textId="77777777" w:rsidR="00281946" w:rsidRPr="00724E4B" w:rsidRDefault="00281946" w:rsidP="00ED742E">
            <w:pPr>
              <w:widowControl w:val="0"/>
              <w:jc w:val="left"/>
              <w:rPr>
                <w:color w:val="000000"/>
                <w:sz w:val="20"/>
              </w:rPr>
            </w:pPr>
          </w:p>
        </w:tc>
        <w:tc>
          <w:tcPr>
            <w:tcW w:w="973" w:type="pct"/>
            <w:vMerge/>
            <w:tcBorders>
              <w:left w:val="nil"/>
              <w:bottom w:val="single" w:sz="4" w:space="0" w:color="auto"/>
              <w:right w:val="single" w:sz="4" w:space="0" w:color="auto"/>
            </w:tcBorders>
            <w:vAlign w:val="center"/>
          </w:tcPr>
          <w:p w14:paraId="0C1FD932" w14:textId="77777777" w:rsidR="00281946" w:rsidRPr="00724E4B" w:rsidRDefault="00281946" w:rsidP="00ED742E">
            <w:pPr>
              <w:widowControl w:val="0"/>
              <w:jc w:val="left"/>
              <w:rPr>
                <w:color w:val="000000"/>
                <w:sz w:val="20"/>
                <w:szCs w:val="20"/>
                <w:lang w:eastAsia="en-CA"/>
              </w:rPr>
            </w:pPr>
          </w:p>
        </w:tc>
        <w:tc>
          <w:tcPr>
            <w:tcW w:w="688" w:type="pct"/>
            <w:tcBorders>
              <w:top w:val="single" w:sz="4" w:space="0" w:color="auto"/>
              <w:left w:val="nil"/>
              <w:bottom w:val="single" w:sz="4" w:space="0" w:color="auto"/>
              <w:right w:val="single" w:sz="4" w:space="0" w:color="auto"/>
            </w:tcBorders>
            <w:tcMar>
              <w:right w:w="57" w:type="dxa"/>
            </w:tcMar>
            <w:vAlign w:val="center"/>
          </w:tcPr>
          <w:p w14:paraId="3CDC0E82" w14:textId="77777777" w:rsidR="00281946" w:rsidRPr="00724E4B" w:rsidRDefault="00281946" w:rsidP="00ED742E">
            <w:pPr>
              <w:widowControl w:val="0"/>
              <w:jc w:val="left"/>
              <w:rPr>
                <w:color w:val="000000"/>
                <w:sz w:val="20"/>
              </w:rPr>
            </w:pPr>
            <w:r w:rsidRPr="00724E4B">
              <w:rPr>
                <w:sz w:val="20"/>
                <w:szCs w:val="20"/>
              </w:rPr>
              <w:t>CO</w:t>
            </w:r>
            <w:r w:rsidRPr="00724E4B">
              <w:rPr>
                <w:sz w:val="20"/>
                <w:szCs w:val="20"/>
                <w:vertAlign w:val="subscript"/>
              </w:rPr>
              <w:t>2</w:t>
            </w:r>
            <w:r w:rsidRPr="00724E4B">
              <w:rPr>
                <w:sz w:val="20"/>
                <w:szCs w:val="20"/>
              </w:rPr>
              <w:noBreakHyphen/>
              <w:t xml:space="preserve">eq </w:t>
            </w:r>
            <w:r w:rsidRPr="00724E4B">
              <w:rPr>
                <w:color w:val="000000"/>
                <w:sz w:val="20"/>
                <w:szCs w:val="20"/>
                <w:lang w:eastAsia="en-CA"/>
              </w:rPr>
              <w:t>tonnes</w:t>
            </w:r>
          </w:p>
        </w:tc>
        <w:tc>
          <w:tcPr>
            <w:tcW w:w="519" w:type="pct"/>
            <w:tcBorders>
              <w:top w:val="single" w:sz="4" w:space="0" w:color="auto"/>
              <w:left w:val="nil"/>
              <w:bottom w:val="single" w:sz="4" w:space="0" w:color="auto"/>
              <w:right w:val="single" w:sz="4" w:space="0" w:color="auto"/>
            </w:tcBorders>
            <w:vAlign w:val="center"/>
          </w:tcPr>
          <w:p w14:paraId="612565AB" w14:textId="61B1016A" w:rsidR="00281946" w:rsidRPr="00724E4B" w:rsidRDefault="00281946" w:rsidP="00ED742E">
            <w:pPr>
              <w:widowControl w:val="0"/>
              <w:jc w:val="center"/>
              <w:rPr>
                <w:color w:val="000000"/>
                <w:sz w:val="20"/>
              </w:rPr>
            </w:pPr>
            <w:r w:rsidRPr="00724E4B">
              <w:rPr>
                <w:color w:val="000000"/>
                <w:sz w:val="20"/>
              </w:rPr>
              <w:t>1,276,672</w:t>
            </w:r>
          </w:p>
        </w:tc>
        <w:tc>
          <w:tcPr>
            <w:tcW w:w="519" w:type="pct"/>
            <w:tcBorders>
              <w:top w:val="single" w:sz="4" w:space="0" w:color="auto"/>
              <w:left w:val="nil"/>
              <w:bottom w:val="single" w:sz="4" w:space="0" w:color="auto"/>
              <w:right w:val="single" w:sz="4" w:space="0" w:color="auto"/>
            </w:tcBorders>
            <w:vAlign w:val="center"/>
          </w:tcPr>
          <w:p w14:paraId="72BA4628" w14:textId="5917FDC7" w:rsidR="00281946" w:rsidRPr="00724E4B" w:rsidRDefault="00281946" w:rsidP="00ED742E">
            <w:pPr>
              <w:widowControl w:val="0"/>
              <w:jc w:val="center"/>
              <w:rPr>
                <w:color w:val="000000"/>
                <w:sz w:val="20"/>
              </w:rPr>
            </w:pPr>
            <w:r w:rsidRPr="00724E4B">
              <w:rPr>
                <w:color w:val="000000"/>
                <w:sz w:val="20"/>
              </w:rPr>
              <w:t>1,276,672</w:t>
            </w:r>
          </w:p>
        </w:tc>
        <w:tc>
          <w:tcPr>
            <w:tcW w:w="519" w:type="pct"/>
            <w:tcBorders>
              <w:top w:val="single" w:sz="4" w:space="0" w:color="auto"/>
              <w:left w:val="nil"/>
              <w:bottom w:val="single" w:sz="4" w:space="0" w:color="auto"/>
              <w:right w:val="single" w:sz="4" w:space="0" w:color="auto"/>
            </w:tcBorders>
            <w:vAlign w:val="center"/>
          </w:tcPr>
          <w:p w14:paraId="6F226217" w14:textId="3F5C611F" w:rsidR="00281946" w:rsidRPr="00724E4B" w:rsidRDefault="00281946" w:rsidP="00ED742E">
            <w:pPr>
              <w:widowControl w:val="0"/>
              <w:jc w:val="center"/>
              <w:rPr>
                <w:color w:val="000000"/>
                <w:sz w:val="20"/>
              </w:rPr>
            </w:pPr>
            <w:r w:rsidRPr="00724E4B">
              <w:rPr>
                <w:color w:val="000000"/>
                <w:sz w:val="20"/>
              </w:rPr>
              <w:t>1,276,672</w:t>
            </w:r>
          </w:p>
        </w:tc>
        <w:tc>
          <w:tcPr>
            <w:tcW w:w="519" w:type="pct"/>
            <w:tcBorders>
              <w:top w:val="single" w:sz="4" w:space="0" w:color="auto"/>
              <w:left w:val="nil"/>
              <w:bottom w:val="single" w:sz="4" w:space="0" w:color="auto"/>
              <w:right w:val="single" w:sz="4" w:space="0" w:color="auto"/>
            </w:tcBorders>
            <w:vAlign w:val="center"/>
          </w:tcPr>
          <w:p w14:paraId="151A0C69" w14:textId="5C7936F6" w:rsidR="00281946" w:rsidRPr="00724E4B" w:rsidRDefault="00281946" w:rsidP="00ED742E">
            <w:pPr>
              <w:widowControl w:val="0"/>
              <w:jc w:val="center"/>
              <w:rPr>
                <w:color w:val="000000"/>
                <w:sz w:val="20"/>
              </w:rPr>
            </w:pPr>
            <w:r w:rsidRPr="00724E4B">
              <w:rPr>
                <w:color w:val="000000"/>
                <w:sz w:val="20"/>
              </w:rPr>
              <w:t>1,276,672</w:t>
            </w:r>
          </w:p>
        </w:tc>
        <w:tc>
          <w:tcPr>
            <w:tcW w:w="521" w:type="pct"/>
            <w:tcBorders>
              <w:top w:val="single" w:sz="4" w:space="0" w:color="auto"/>
              <w:left w:val="nil"/>
              <w:bottom w:val="single" w:sz="4" w:space="0" w:color="auto"/>
              <w:right w:val="single" w:sz="4" w:space="0" w:color="auto"/>
            </w:tcBorders>
            <w:vAlign w:val="center"/>
          </w:tcPr>
          <w:p w14:paraId="235ADBF5" w14:textId="3EB6AB2B" w:rsidR="00281946" w:rsidRPr="00724E4B" w:rsidRDefault="00281946" w:rsidP="00ED742E">
            <w:pPr>
              <w:widowControl w:val="0"/>
              <w:jc w:val="center"/>
              <w:rPr>
                <w:sz w:val="20"/>
              </w:rPr>
            </w:pPr>
            <w:r w:rsidRPr="00724E4B">
              <w:rPr>
                <w:color w:val="000000"/>
                <w:sz w:val="20"/>
              </w:rPr>
              <w:t>1,149,005</w:t>
            </w:r>
          </w:p>
        </w:tc>
        <w:tc>
          <w:tcPr>
            <w:tcW w:w="439" w:type="pct"/>
            <w:tcBorders>
              <w:top w:val="single" w:sz="4" w:space="0" w:color="auto"/>
              <w:left w:val="nil"/>
              <w:bottom w:val="single" w:sz="4" w:space="0" w:color="auto"/>
              <w:right w:val="single" w:sz="4" w:space="0" w:color="auto"/>
            </w:tcBorders>
            <w:vAlign w:val="center"/>
          </w:tcPr>
          <w:p w14:paraId="6FB5083D" w14:textId="77777777" w:rsidR="00281946" w:rsidRPr="00724E4B" w:rsidRDefault="00281946" w:rsidP="00ED742E">
            <w:pPr>
              <w:widowControl w:val="0"/>
              <w:jc w:val="center"/>
              <w:rPr>
                <w:color w:val="000000"/>
                <w:sz w:val="20"/>
              </w:rPr>
            </w:pPr>
            <w:r w:rsidRPr="00724E4B">
              <w:rPr>
                <w:color w:val="000000"/>
                <w:sz w:val="20"/>
              </w:rPr>
              <w:t>n/a</w:t>
            </w:r>
          </w:p>
        </w:tc>
      </w:tr>
      <w:tr w:rsidR="00584E42" w:rsidRPr="00724E4B" w14:paraId="24229714" w14:textId="77777777" w:rsidTr="00467C89">
        <w:trPr>
          <w:trHeight w:val="116"/>
          <w:jc w:val="center"/>
        </w:trPr>
        <w:tc>
          <w:tcPr>
            <w:tcW w:w="305" w:type="pct"/>
            <w:tcBorders>
              <w:top w:val="nil"/>
              <w:left w:val="single" w:sz="4" w:space="0" w:color="auto"/>
              <w:bottom w:val="single" w:sz="4" w:space="0" w:color="auto"/>
              <w:right w:val="single" w:sz="4" w:space="0" w:color="auto"/>
            </w:tcBorders>
            <w:hideMark/>
          </w:tcPr>
          <w:p w14:paraId="0D10B9FD" w14:textId="77777777" w:rsidR="00584E42" w:rsidRPr="00724E4B" w:rsidRDefault="00584E42" w:rsidP="00ED742E">
            <w:pPr>
              <w:widowControl w:val="0"/>
              <w:jc w:val="left"/>
              <w:rPr>
                <w:color w:val="000000"/>
                <w:sz w:val="20"/>
              </w:rPr>
            </w:pPr>
            <w:r w:rsidRPr="00724E4B">
              <w:rPr>
                <w:color w:val="000000"/>
                <w:sz w:val="20"/>
              </w:rPr>
              <w:t>2.1</w:t>
            </w:r>
          </w:p>
        </w:tc>
        <w:tc>
          <w:tcPr>
            <w:tcW w:w="1660" w:type="pct"/>
            <w:gridSpan w:val="2"/>
            <w:tcBorders>
              <w:top w:val="nil"/>
              <w:left w:val="nil"/>
              <w:bottom w:val="single" w:sz="4" w:space="0" w:color="auto"/>
              <w:right w:val="single" w:sz="4" w:space="0" w:color="auto"/>
            </w:tcBorders>
            <w:hideMark/>
          </w:tcPr>
          <w:p w14:paraId="55BBCAD1" w14:textId="577CF797" w:rsidR="00584E42" w:rsidRPr="00724E4B" w:rsidRDefault="00584E42" w:rsidP="00ED742E">
            <w:pPr>
              <w:widowControl w:val="0"/>
              <w:ind w:right="-229"/>
              <w:jc w:val="left"/>
              <w:rPr>
                <w:color w:val="000000"/>
                <w:sz w:val="20"/>
              </w:rPr>
            </w:pPr>
            <w:r w:rsidRPr="00724E4B">
              <w:rPr>
                <w:color w:val="000000"/>
                <w:sz w:val="20"/>
              </w:rPr>
              <w:t xml:space="preserve">Lead IA </w:t>
            </w:r>
            <w:r w:rsidRPr="00724E4B">
              <w:rPr>
                <w:color w:val="000000"/>
                <w:sz w:val="20"/>
                <w:szCs w:val="20"/>
                <w:lang w:eastAsia="en-CA"/>
              </w:rPr>
              <w:t>(</w:t>
            </w:r>
            <w:r w:rsidRPr="00724E4B">
              <w:rPr>
                <w:color w:val="000000"/>
                <w:sz w:val="20"/>
                <w:lang w:eastAsia="en-CA"/>
              </w:rPr>
              <w:t>UNIDO</w:t>
            </w:r>
            <w:r w:rsidRPr="00724E4B">
              <w:rPr>
                <w:color w:val="000000"/>
                <w:sz w:val="20"/>
                <w:szCs w:val="20"/>
                <w:lang w:eastAsia="en-CA"/>
              </w:rPr>
              <w:t>)</w:t>
            </w:r>
            <w:r w:rsidRPr="00724E4B">
              <w:rPr>
                <w:color w:val="000000"/>
                <w:sz w:val="20"/>
              </w:rPr>
              <w:t xml:space="preserve"> agreed funding (US $)</w:t>
            </w:r>
          </w:p>
        </w:tc>
        <w:tc>
          <w:tcPr>
            <w:tcW w:w="519" w:type="pct"/>
            <w:tcBorders>
              <w:top w:val="single" w:sz="4" w:space="0" w:color="auto"/>
              <w:left w:val="nil"/>
              <w:bottom w:val="single" w:sz="4" w:space="0" w:color="auto"/>
              <w:right w:val="single" w:sz="4" w:space="0" w:color="auto"/>
            </w:tcBorders>
          </w:tcPr>
          <w:p w14:paraId="20609EB3" w14:textId="593F5DEC" w:rsidR="00584E42" w:rsidRPr="00724E4B" w:rsidRDefault="00584E42" w:rsidP="00ED742E">
            <w:pPr>
              <w:widowControl w:val="0"/>
              <w:jc w:val="right"/>
              <w:rPr>
                <w:color w:val="000000"/>
                <w:sz w:val="20"/>
              </w:rPr>
            </w:pPr>
            <w:r w:rsidRPr="00724E4B">
              <w:rPr>
                <w:color w:val="000000"/>
                <w:sz w:val="20"/>
                <w:szCs w:val="20"/>
              </w:rPr>
              <w:t>151,000</w:t>
            </w:r>
          </w:p>
        </w:tc>
        <w:tc>
          <w:tcPr>
            <w:tcW w:w="519" w:type="pct"/>
            <w:tcBorders>
              <w:top w:val="single" w:sz="4" w:space="0" w:color="auto"/>
              <w:left w:val="nil"/>
              <w:bottom w:val="single" w:sz="4" w:space="0" w:color="auto"/>
              <w:right w:val="single" w:sz="4" w:space="0" w:color="auto"/>
            </w:tcBorders>
          </w:tcPr>
          <w:p w14:paraId="35B50CA6" w14:textId="6992D490" w:rsidR="00584E42" w:rsidRPr="00724E4B" w:rsidRDefault="00ED742E" w:rsidP="00ED742E">
            <w:pPr>
              <w:widowControl w:val="0"/>
              <w:jc w:val="right"/>
              <w:rPr>
                <w:color w:val="000000"/>
                <w:sz w:val="20"/>
              </w:rPr>
            </w:pPr>
            <w:r w:rsidRPr="00724E4B">
              <w:rPr>
                <w:color w:val="000000"/>
                <w:sz w:val="20"/>
              </w:rPr>
              <w:t>0</w:t>
            </w:r>
          </w:p>
        </w:tc>
        <w:tc>
          <w:tcPr>
            <w:tcW w:w="519" w:type="pct"/>
            <w:tcBorders>
              <w:top w:val="single" w:sz="4" w:space="0" w:color="auto"/>
              <w:left w:val="nil"/>
              <w:bottom w:val="single" w:sz="4" w:space="0" w:color="auto"/>
              <w:right w:val="single" w:sz="4" w:space="0" w:color="auto"/>
            </w:tcBorders>
          </w:tcPr>
          <w:p w14:paraId="7DB30B0D" w14:textId="21A33461" w:rsidR="00584E42" w:rsidRPr="00724E4B" w:rsidRDefault="00ED742E" w:rsidP="00ED742E">
            <w:pPr>
              <w:widowControl w:val="0"/>
              <w:jc w:val="right"/>
              <w:rPr>
                <w:color w:val="000000"/>
                <w:sz w:val="20"/>
              </w:rPr>
            </w:pPr>
            <w:r w:rsidRPr="00724E4B">
              <w:rPr>
                <w:color w:val="000000"/>
                <w:sz w:val="20"/>
              </w:rPr>
              <w:t>0</w:t>
            </w:r>
          </w:p>
        </w:tc>
        <w:tc>
          <w:tcPr>
            <w:tcW w:w="519" w:type="pct"/>
            <w:tcBorders>
              <w:top w:val="single" w:sz="4" w:space="0" w:color="auto"/>
              <w:left w:val="nil"/>
              <w:bottom w:val="single" w:sz="4" w:space="0" w:color="auto"/>
              <w:right w:val="single" w:sz="4" w:space="0" w:color="auto"/>
            </w:tcBorders>
          </w:tcPr>
          <w:p w14:paraId="58BBEE41" w14:textId="6F030A9C" w:rsidR="00584E42" w:rsidRPr="00724E4B" w:rsidRDefault="00584E42" w:rsidP="00ED742E">
            <w:pPr>
              <w:widowControl w:val="0"/>
              <w:jc w:val="right"/>
              <w:rPr>
                <w:color w:val="000000"/>
                <w:sz w:val="20"/>
              </w:rPr>
            </w:pPr>
            <w:r w:rsidRPr="00724E4B">
              <w:rPr>
                <w:color w:val="000000"/>
                <w:sz w:val="20"/>
                <w:szCs w:val="20"/>
              </w:rPr>
              <w:t>87,000</w:t>
            </w:r>
          </w:p>
        </w:tc>
        <w:tc>
          <w:tcPr>
            <w:tcW w:w="521" w:type="pct"/>
            <w:tcBorders>
              <w:top w:val="single" w:sz="4" w:space="0" w:color="auto"/>
              <w:left w:val="nil"/>
              <w:bottom w:val="single" w:sz="4" w:space="0" w:color="auto"/>
              <w:right w:val="single" w:sz="4" w:space="0" w:color="auto"/>
            </w:tcBorders>
          </w:tcPr>
          <w:p w14:paraId="3CB00942" w14:textId="47B847C5" w:rsidR="00584E42" w:rsidRPr="00724E4B" w:rsidRDefault="00ED742E" w:rsidP="00ED742E">
            <w:pPr>
              <w:widowControl w:val="0"/>
              <w:jc w:val="right"/>
              <w:rPr>
                <w:color w:val="000000"/>
                <w:sz w:val="20"/>
              </w:rPr>
            </w:pPr>
            <w:r w:rsidRPr="00724E4B">
              <w:rPr>
                <w:color w:val="000000"/>
                <w:sz w:val="20"/>
              </w:rPr>
              <w:t>0</w:t>
            </w:r>
          </w:p>
        </w:tc>
        <w:tc>
          <w:tcPr>
            <w:tcW w:w="439" w:type="pct"/>
            <w:tcBorders>
              <w:top w:val="single" w:sz="4" w:space="0" w:color="auto"/>
              <w:left w:val="nil"/>
              <w:bottom w:val="single" w:sz="4" w:space="0" w:color="auto"/>
              <w:right w:val="single" w:sz="4" w:space="0" w:color="auto"/>
            </w:tcBorders>
          </w:tcPr>
          <w:p w14:paraId="485FF40E" w14:textId="62BB07BE" w:rsidR="00584E42" w:rsidRPr="00724E4B" w:rsidRDefault="00584E42" w:rsidP="00ED742E">
            <w:pPr>
              <w:widowControl w:val="0"/>
              <w:jc w:val="right"/>
              <w:rPr>
                <w:color w:val="000000"/>
                <w:sz w:val="20"/>
              </w:rPr>
            </w:pPr>
            <w:r w:rsidRPr="00724E4B">
              <w:rPr>
                <w:color w:val="000000"/>
                <w:sz w:val="20"/>
                <w:szCs w:val="20"/>
              </w:rPr>
              <w:t>238,000</w:t>
            </w:r>
          </w:p>
        </w:tc>
      </w:tr>
      <w:tr w:rsidR="00584E42" w:rsidRPr="00724E4B" w14:paraId="1745576D" w14:textId="77777777" w:rsidTr="00467C89">
        <w:trPr>
          <w:trHeight w:val="56"/>
          <w:jc w:val="center"/>
        </w:trPr>
        <w:tc>
          <w:tcPr>
            <w:tcW w:w="305" w:type="pct"/>
            <w:tcBorders>
              <w:top w:val="nil"/>
              <w:left w:val="single" w:sz="4" w:space="0" w:color="auto"/>
              <w:bottom w:val="single" w:sz="4" w:space="0" w:color="auto"/>
              <w:right w:val="single" w:sz="4" w:space="0" w:color="auto"/>
            </w:tcBorders>
            <w:hideMark/>
          </w:tcPr>
          <w:p w14:paraId="5E0A9382" w14:textId="77777777" w:rsidR="00584E42" w:rsidRPr="00724E4B" w:rsidRDefault="00584E42" w:rsidP="00ED742E">
            <w:pPr>
              <w:widowControl w:val="0"/>
              <w:jc w:val="left"/>
              <w:rPr>
                <w:color w:val="000000"/>
                <w:sz w:val="20"/>
              </w:rPr>
            </w:pPr>
            <w:r w:rsidRPr="00724E4B">
              <w:rPr>
                <w:color w:val="000000"/>
                <w:sz w:val="20"/>
              </w:rPr>
              <w:t>2.2</w:t>
            </w:r>
          </w:p>
        </w:tc>
        <w:tc>
          <w:tcPr>
            <w:tcW w:w="1660" w:type="pct"/>
            <w:gridSpan w:val="2"/>
            <w:tcBorders>
              <w:top w:val="nil"/>
              <w:left w:val="nil"/>
              <w:bottom w:val="single" w:sz="4" w:space="0" w:color="auto"/>
              <w:right w:val="single" w:sz="4" w:space="0" w:color="auto"/>
            </w:tcBorders>
            <w:hideMark/>
          </w:tcPr>
          <w:p w14:paraId="56C9D9BC" w14:textId="77777777" w:rsidR="00584E42" w:rsidRPr="00724E4B" w:rsidRDefault="00584E42" w:rsidP="00ED742E">
            <w:pPr>
              <w:widowControl w:val="0"/>
              <w:ind w:right="-88"/>
              <w:jc w:val="left"/>
              <w:rPr>
                <w:color w:val="000000"/>
                <w:sz w:val="20"/>
              </w:rPr>
            </w:pPr>
            <w:r w:rsidRPr="00724E4B">
              <w:rPr>
                <w:color w:val="000000"/>
                <w:sz w:val="20"/>
              </w:rPr>
              <w:t>Support costs for Lead IA (US $)</w:t>
            </w:r>
          </w:p>
        </w:tc>
        <w:tc>
          <w:tcPr>
            <w:tcW w:w="519" w:type="pct"/>
            <w:tcBorders>
              <w:top w:val="single" w:sz="4" w:space="0" w:color="auto"/>
              <w:left w:val="nil"/>
              <w:bottom w:val="single" w:sz="4" w:space="0" w:color="auto"/>
              <w:right w:val="single" w:sz="4" w:space="0" w:color="auto"/>
            </w:tcBorders>
          </w:tcPr>
          <w:p w14:paraId="18B2F6A3" w14:textId="3C24F4A4" w:rsidR="00584E42" w:rsidRPr="00724E4B" w:rsidRDefault="00584E42" w:rsidP="00ED742E">
            <w:pPr>
              <w:widowControl w:val="0"/>
              <w:jc w:val="right"/>
              <w:rPr>
                <w:color w:val="000000"/>
                <w:sz w:val="20"/>
              </w:rPr>
            </w:pPr>
            <w:r w:rsidRPr="00724E4B">
              <w:rPr>
                <w:color w:val="000000"/>
                <w:sz w:val="20"/>
                <w:szCs w:val="20"/>
              </w:rPr>
              <w:t>19,630</w:t>
            </w:r>
          </w:p>
        </w:tc>
        <w:tc>
          <w:tcPr>
            <w:tcW w:w="519" w:type="pct"/>
            <w:tcBorders>
              <w:top w:val="single" w:sz="4" w:space="0" w:color="auto"/>
              <w:left w:val="nil"/>
              <w:bottom w:val="single" w:sz="4" w:space="0" w:color="auto"/>
              <w:right w:val="single" w:sz="4" w:space="0" w:color="auto"/>
            </w:tcBorders>
          </w:tcPr>
          <w:p w14:paraId="24AC8FED" w14:textId="54D26C7E" w:rsidR="00584E42" w:rsidRPr="00724E4B" w:rsidRDefault="00ED742E" w:rsidP="00ED742E">
            <w:pPr>
              <w:widowControl w:val="0"/>
              <w:jc w:val="right"/>
              <w:rPr>
                <w:color w:val="000000"/>
                <w:sz w:val="20"/>
              </w:rPr>
            </w:pPr>
            <w:r w:rsidRPr="00724E4B">
              <w:rPr>
                <w:color w:val="000000"/>
                <w:sz w:val="20"/>
              </w:rPr>
              <w:t>0</w:t>
            </w:r>
          </w:p>
        </w:tc>
        <w:tc>
          <w:tcPr>
            <w:tcW w:w="519" w:type="pct"/>
            <w:tcBorders>
              <w:top w:val="single" w:sz="4" w:space="0" w:color="auto"/>
              <w:left w:val="nil"/>
              <w:bottom w:val="single" w:sz="4" w:space="0" w:color="auto"/>
              <w:right w:val="single" w:sz="4" w:space="0" w:color="auto"/>
            </w:tcBorders>
          </w:tcPr>
          <w:p w14:paraId="0B1A403B" w14:textId="116EB7F9" w:rsidR="00584E42" w:rsidRPr="00724E4B" w:rsidRDefault="00ED742E" w:rsidP="00ED742E">
            <w:pPr>
              <w:widowControl w:val="0"/>
              <w:jc w:val="right"/>
              <w:rPr>
                <w:color w:val="000000"/>
                <w:sz w:val="20"/>
              </w:rPr>
            </w:pPr>
            <w:r w:rsidRPr="00724E4B">
              <w:rPr>
                <w:color w:val="000000"/>
                <w:sz w:val="20"/>
              </w:rPr>
              <w:t>0</w:t>
            </w:r>
          </w:p>
        </w:tc>
        <w:tc>
          <w:tcPr>
            <w:tcW w:w="519" w:type="pct"/>
            <w:tcBorders>
              <w:top w:val="single" w:sz="4" w:space="0" w:color="auto"/>
              <w:left w:val="nil"/>
              <w:bottom w:val="single" w:sz="4" w:space="0" w:color="auto"/>
              <w:right w:val="single" w:sz="4" w:space="0" w:color="auto"/>
            </w:tcBorders>
          </w:tcPr>
          <w:p w14:paraId="091ED5B4" w14:textId="70CA11A4" w:rsidR="00584E42" w:rsidRPr="00724E4B" w:rsidRDefault="00584E42" w:rsidP="00ED742E">
            <w:pPr>
              <w:widowControl w:val="0"/>
              <w:jc w:val="right"/>
              <w:rPr>
                <w:color w:val="000000"/>
                <w:sz w:val="20"/>
              </w:rPr>
            </w:pPr>
            <w:r w:rsidRPr="00724E4B">
              <w:rPr>
                <w:color w:val="000000"/>
                <w:sz w:val="20"/>
                <w:szCs w:val="20"/>
              </w:rPr>
              <w:t>11,310</w:t>
            </w:r>
          </w:p>
        </w:tc>
        <w:tc>
          <w:tcPr>
            <w:tcW w:w="521" w:type="pct"/>
            <w:tcBorders>
              <w:top w:val="single" w:sz="4" w:space="0" w:color="auto"/>
              <w:left w:val="nil"/>
              <w:bottom w:val="single" w:sz="4" w:space="0" w:color="auto"/>
              <w:right w:val="single" w:sz="4" w:space="0" w:color="auto"/>
            </w:tcBorders>
          </w:tcPr>
          <w:p w14:paraId="7EF90BB1" w14:textId="0A7FD2BE" w:rsidR="00584E42" w:rsidRPr="00724E4B" w:rsidRDefault="00ED742E" w:rsidP="00ED742E">
            <w:pPr>
              <w:widowControl w:val="0"/>
              <w:jc w:val="right"/>
              <w:rPr>
                <w:color w:val="000000"/>
                <w:sz w:val="20"/>
              </w:rPr>
            </w:pPr>
            <w:r w:rsidRPr="00724E4B">
              <w:rPr>
                <w:color w:val="000000"/>
                <w:sz w:val="20"/>
              </w:rPr>
              <w:t>0</w:t>
            </w:r>
          </w:p>
        </w:tc>
        <w:tc>
          <w:tcPr>
            <w:tcW w:w="439" w:type="pct"/>
            <w:tcBorders>
              <w:top w:val="single" w:sz="4" w:space="0" w:color="auto"/>
              <w:left w:val="nil"/>
              <w:bottom w:val="single" w:sz="4" w:space="0" w:color="auto"/>
              <w:right w:val="single" w:sz="4" w:space="0" w:color="auto"/>
            </w:tcBorders>
          </w:tcPr>
          <w:p w14:paraId="33427312" w14:textId="1313A728" w:rsidR="00584E42" w:rsidRPr="00724E4B" w:rsidRDefault="00584E42" w:rsidP="00ED742E">
            <w:pPr>
              <w:widowControl w:val="0"/>
              <w:jc w:val="right"/>
              <w:rPr>
                <w:color w:val="000000"/>
                <w:sz w:val="20"/>
              </w:rPr>
            </w:pPr>
            <w:r w:rsidRPr="00724E4B">
              <w:rPr>
                <w:color w:val="000000"/>
                <w:sz w:val="20"/>
                <w:szCs w:val="20"/>
              </w:rPr>
              <w:t>30,940</w:t>
            </w:r>
          </w:p>
        </w:tc>
      </w:tr>
      <w:tr w:rsidR="00584E42" w:rsidRPr="00724E4B" w14:paraId="7BC1C4B5" w14:textId="77777777" w:rsidTr="00467C89">
        <w:trPr>
          <w:trHeight w:val="161"/>
          <w:jc w:val="center"/>
        </w:trPr>
        <w:tc>
          <w:tcPr>
            <w:tcW w:w="305" w:type="pct"/>
            <w:tcBorders>
              <w:top w:val="nil"/>
              <w:left w:val="single" w:sz="4" w:space="0" w:color="auto"/>
              <w:bottom w:val="single" w:sz="4" w:space="0" w:color="auto"/>
              <w:right w:val="single" w:sz="4" w:space="0" w:color="auto"/>
            </w:tcBorders>
            <w:hideMark/>
          </w:tcPr>
          <w:p w14:paraId="5A37BAED" w14:textId="77777777" w:rsidR="00584E42" w:rsidRPr="00724E4B" w:rsidRDefault="00584E42" w:rsidP="00ED742E">
            <w:pPr>
              <w:widowControl w:val="0"/>
              <w:jc w:val="left"/>
              <w:rPr>
                <w:color w:val="000000"/>
                <w:sz w:val="20"/>
              </w:rPr>
            </w:pPr>
            <w:r w:rsidRPr="00724E4B">
              <w:rPr>
                <w:color w:val="000000"/>
                <w:sz w:val="20"/>
              </w:rPr>
              <w:t>2.3</w:t>
            </w:r>
          </w:p>
        </w:tc>
        <w:tc>
          <w:tcPr>
            <w:tcW w:w="1660" w:type="pct"/>
            <w:gridSpan w:val="2"/>
            <w:tcBorders>
              <w:top w:val="nil"/>
              <w:left w:val="nil"/>
              <w:bottom w:val="single" w:sz="4" w:space="0" w:color="auto"/>
              <w:right w:val="single" w:sz="4" w:space="0" w:color="auto"/>
            </w:tcBorders>
            <w:hideMark/>
          </w:tcPr>
          <w:p w14:paraId="270AF722" w14:textId="0A379F89" w:rsidR="00584E42" w:rsidRPr="00724E4B" w:rsidRDefault="00584E42" w:rsidP="00ED742E">
            <w:pPr>
              <w:widowControl w:val="0"/>
              <w:jc w:val="left"/>
              <w:rPr>
                <w:color w:val="000000"/>
                <w:sz w:val="20"/>
              </w:rPr>
            </w:pPr>
            <w:r w:rsidRPr="00724E4B">
              <w:rPr>
                <w:color w:val="000000"/>
                <w:sz w:val="20"/>
              </w:rPr>
              <w:t>Cooperating IA (U</w:t>
            </w:r>
            <w:r w:rsidR="00E87D61" w:rsidRPr="00724E4B">
              <w:rPr>
                <w:color w:val="000000"/>
                <w:sz w:val="20"/>
              </w:rPr>
              <w:t>c</w:t>
            </w:r>
            <w:r w:rsidRPr="00724E4B">
              <w:rPr>
                <w:color w:val="000000"/>
                <w:sz w:val="20"/>
              </w:rPr>
              <w:t>NEP) agreed funding (US $)</w:t>
            </w:r>
          </w:p>
        </w:tc>
        <w:tc>
          <w:tcPr>
            <w:tcW w:w="519" w:type="pct"/>
            <w:tcBorders>
              <w:top w:val="single" w:sz="4" w:space="0" w:color="auto"/>
              <w:left w:val="nil"/>
              <w:bottom w:val="single" w:sz="4" w:space="0" w:color="auto"/>
              <w:right w:val="single" w:sz="4" w:space="0" w:color="auto"/>
            </w:tcBorders>
          </w:tcPr>
          <w:p w14:paraId="6AB78F71" w14:textId="740076A1" w:rsidR="00584E42" w:rsidRPr="00724E4B" w:rsidRDefault="00584E42" w:rsidP="00ED742E">
            <w:pPr>
              <w:widowControl w:val="0"/>
              <w:jc w:val="right"/>
              <w:rPr>
                <w:color w:val="000000"/>
                <w:sz w:val="20"/>
              </w:rPr>
            </w:pPr>
            <w:r w:rsidRPr="00724E4B">
              <w:rPr>
                <w:color w:val="000000"/>
                <w:sz w:val="20"/>
                <w:szCs w:val="20"/>
              </w:rPr>
              <w:t>43,000</w:t>
            </w:r>
          </w:p>
        </w:tc>
        <w:tc>
          <w:tcPr>
            <w:tcW w:w="519" w:type="pct"/>
            <w:tcBorders>
              <w:top w:val="single" w:sz="4" w:space="0" w:color="auto"/>
              <w:left w:val="nil"/>
              <w:bottom w:val="single" w:sz="4" w:space="0" w:color="auto"/>
              <w:right w:val="single" w:sz="4" w:space="0" w:color="auto"/>
            </w:tcBorders>
          </w:tcPr>
          <w:p w14:paraId="1F06D5D1" w14:textId="505946D7" w:rsidR="00584E42" w:rsidRPr="00724E4B" w:rsidRDefault="00ED742E" w:rsidP="00ED742E">
            <w:pPr>
              <w:widowControl w:val="0"/>
              <w:jc w:val="right"/>
              <w:rPr>
                <w:color w:val="000000"/>
                <w:sz w:val="20"/>
              </w:rPr>
            </w:pPr>
            <w:r w:rsidRPr="00724E4B">
              <w:rPr>
                <w:color w:val="000000"/>
                <w:sz w:val="20"/>
              </w:rPr>
              <w:t>0</w:t>
            </w:r>
          </w:p>
        </w:tc>
        <w:tc>
          <w:tcPr>
            <w:tcW w:w="519" w:type="pct"/>
            <w:tcBorders>
              <w:top w:val="single" w:sz="4" w:space="0" w:color="auto"/>
              <w:left w:val="nil"/>
              <w:bottom w:val="single" w:sz="4" w:space="0" w:color="auto"/>
              <w:right w:val="single" w:sz="4" w:space="0" w:color="auto"/>
            </w:tcBorders>
          </w:tcPr>
          <w:p w14:paraId="64457EC0" w14:textId="2466D6AC" w:rsidR="00584E42" w:rsidRPr="00724E4B" w:rsidRDefault="00ED742E" w:rsidP="00ED742E">
            <w:pPr>
              <w:widowControl w:val="0"/>
              <w:jc w:val="right"/>
              <w:rPr>
                <w:color w:val="000000"/>
                <w:sz w:val="20"/>
              </w:rPr>
            </w:pPr>
            <w:r w:rsidRPr="00724E4B">
              <w:rPr>
                <w:color w:val="000000"/>
                <w:sz w:val="20"/>
              </w:rPr>
              <w:t>0</w:t>
            </w:r>
          </w:p>
        </w:tc>
        <w:tc>
          <w:tcPr>
            <w:tcW w:w="519" w:type="pct"/>
            <w:tcBorders>
              <w:top w:val="single" w:sz="4" w:space="0" w:color="auto"/>
              <w:left w:val="nil"/>
              <w:bottom w:val="single" w:sz="4" w:space="0" w:color="auto"/>
              <w:right w:val="single" w:sz="4" w:space="0" w:color="auto"/>
            </w:tcBorders>
          </w:tcPr>
          <w:p w14:paraId="591C850F" w14:textId="50D3FB2B" w:rsidR="00584E42" w:rsidRPr="00724E4B" w:rsidRDefault="00584E42" w:rsidP="00ED742E">
            <w:pPr>
              <w:widowControl w:val="0"/>
              <w:jc w:val="right"/>
              <w:rPr>
                <w:color w:val="000000"/>
                <w:sz w:val="20"/>
              </w:rPr>
            </w:pPr>
            <w:r w:rsidRPr="00724E4B">
              <w:rPr>
                <w:color w:val="000000"/>
                <w:sz w:val="20"/>
                <w:szCs w:val="20"/>
              </w:rPr>
              <w:t>44,000</w:t>
            </w:r>
          </w:p>
        </w:tc>
        <w:tc>
          <w:tcPr>
            <w:tcW w:w="521" w:type="pct"/>
            <w:tcBorders>
              <w:top w:val="single" w:sz="4" w:space="0" w:color="auto"/>
              <w:left w:val="nil"/>
              <w:bottom w:val="single" w:sz="4" w:space="0" w:color="auto"/>
              <w:right w:val="single" w:sz="4" w:space="0" w:color="auto"/>
            </w:tcBorders>
          </w:tcPr>
          <w:p w14:paraId="36296D36" w14:textId="20196349" w:rsidR="00584E42" w:rsidRPr="00724E4B" w:rsidRDefault="00ED742E" w:rsidP="00ED742E">
            <w:pPr>
              <w:widowControl w:val="0"/>
              <w:jc w:val="right"/>
              <w:rPr>
                <w:color w:val="000000"/>
                <w:sz w:val="20"/>
              </w:rPr>
            </w:pPr>
            <w:r w:rsidRPr="00724E4B">
              <w:rPr>
                <w:color w:val="000000"/>
                <w:sz w:val="20"/>
              </w:rPr>
              <w:t>0</w:t>
            </w:r>
          </w:p>
        </w:tc>
        <w:tc>
          <w:tcPr>
            <w:tcW w:w="439" w:type="pct"/>
            <w:tcBorders>
              <w:top w:val="single" w:sz="4" w:space="0" w:color="auto"/>
              <w:left w:val="nil"/>
              <w:bottom w:val="single" w:sz="4" w:space="0" w:color="auto"/>
              <w:right w:val="single" w:sz="4" w:space="0" w:color="auto"/>
            </w:tcBorders>
          </w:tcPr>
          <w:p w14:paraId="6E4F8582" w14:textId="6F57840C" w:rsidR="00584E42" w:rsidRPr="00724E4B" w:rsidRDefault="00584E42" w:rsidP="00ED742E">
            <w:pPr>
              <w:widowControl w:val="0"/>
              <w:jc w:val="right"/>
              <w:rPr>
                <w:color w:val="000000"/>
                <w:sz w:val="20"/>
              </w:rPr>
            </w:pPr>
            <w:r w:rsidRPr="00724E4B">
              <w:rPr>
                <w:color w:val="000000"/>
                <w:sz w:val="20"/>
                <w:szCs w:val="20"/>
              </w:rPr>
              <w:t>87,000</w:t>
            </w:r>
          </w:p>
        </w:tc>
      </w:tr>
      <w:tr w:rsidR="00584E42" w:rsidRPr="00724E4B" w14:paraId="2DE805EA" w14:textId="77777777" w:rsidTr="00467C89">
        <w:trPr>
          <w:trHeight w:val="60"/>
          <w:jc w:val="center"/>
        </w:trPr>
        <w:tc>
          <w:tcPr>
            <w:tcW w:w="305" w:type="pct"/>
            <w:tcBorders>
              <w:top w:val="nil"/>
              <w:left w:val="single" w:sz="4" w:space="0" w:color="auto"/>
              <w:bottom w:val="single" w:sz="4" w:space="0" w:color="auto"/>
              <w:right w:val="single" w:sz="4" w:space="0" w:color="auto"/>
            </w:tcBorders>
            <w:hideMark/>
          </w:tcPr>
          <w:p w14:paraId="53A456F4" w14:textId="77777777" w:rsidR="00584E42" w:rsidRPr="00724E4B" w:rsidRDefault="00584E42" w:rsidP="00ED742E">
            <w:pPr>
              <w:widowControl w:val="0"/>
              <w:jc w:val="left"/>
              <w:rPr>
                <w:color w:val="000000"/>
                <w:sz w:val="20"/>
              </w:rPr>
            </w:pPr>
            <w:r w:rsidRPr="00724E4B">
              <w:rPr>
                <w:color w:val="000000"/>
                <w:sz w:val="20"/>
              </w:rPr>
              <w:t>2.4</w:t>
            </w:r>
          </w:p>
        </w:tc>
        <w:tc>
          <w:tcPr>
            <w:tcW w:w="1660" w:type="pct"/>
            <w:gridSpan w:val="2"/>
            <w:tcBorders>
              <w:top w:val="nil"/>
              <w:left w:val="nil"/>
              <w:bottom w:val="single" w:sz="4" w:space="0" w:color="auto"/>
              <w:right w:val="single" w:sz="4" w:space="0" w:color="auto"/>
            </w:tcBorders>
            <w:hideMark/>
          </w:tcPr>
          <w:p w14:paraId="62A8AA93" w14:textId="77777777" w:rsidR="00584E42" w:rsidRPr="00724E4B" w:rsidRDefault="00584E42" w:rsidP="00ED742E">
            <w:pPr>
              <w:widowControl w:val="0"/>
              <w:ind w:right="-88"/>
              <w:jc w:val="left"/>
              <w:rPr>
                <w:color w:val="000000"/>
                <w:sz w:val="20"/>
              </w:rPr>
            </w:pPr>
            <w:r w:rsidRPr="00724E4B">
              <w:rPr>
                <w:color w:val="000000"/>
                <w:sz w:val="20"/>
              </w:rPr>
              <w:t>Support costs for Cooperating IA (US $)</w:t>
            </w:r>
          </w:p>
        </w:tc>
        <w:tc>
          <w:tcPr>
            <w:tcW w:w="519" w:type="pct"/>
            <w:tcBorders>
              <w:top w:val="nil"/>
              <w:left w:val="nil"/>
              <w:bottom w:val="single" w:sz="4" w:space="0" w:color="auto"/>
              <w:right w:val="single" w:sz="4" w:space="0" w:color="auto"/>
            </w:tcBorders>
          </w:tcPr>
          <w:p w14:paraId="7BA4C4BB" w14:textId="0B71C1FD" w:rsidR="00584E42" w:rsidRPr="00724E4B" w:rsidRDefault="00584E42" w:rsidP="00ED742E">
            <w:pPr>
              <w:widowControl w:val="0"/>
              <w:jc w:val="right"/>
              <w:rPr>
                <w:color w:val="000000"/>
                <w:sz w:val="20"/>
              </w:rPr>
            </w:pPr>
            <w:r w:rsidRPr="00724E4B">
              <w:rPr>
                <w:color w:val="000000"/>
                <w:sz w:val="20"/>
                <w:szCs w:val="20"/>
              </w:rPr>
              <w:t>5,590</w:t>
            </w:r>
          </w:p>
        </w:tc>
        <w:tc>
          <w:tcPr>
            <w:tcW w:w="519" w:type="pct"/>
            <w:tcBorders>
              <w:top w:val="nil"/>
              <w:left w:val="nil"/>
              <w:bottom w:val="single" w:sz="4" w:space="0" w:color="auto"/>
              <w:right w:val="single" w:sz="4" w:space="0" w:color="auto"/>
            </w:tcBorders>
          </w:tcPr>
          <w:p w14:paraId="7B1C3962" w14:textId="6EBE895E" w:rsidR="00584E42" w:rsidRPr="00724E4B" w:rsidRDefault="00ED742E" w:rsidP="00ED742E">
            <w:pPr>
              <w:widowControl w:val="0"/>
              <w:jc w:val="right"/>
              <w:rPr>
                <w:color w:val="000000"/>
                <w:sz w:val="20"/>
              </w:rPr>
            </w:pPr>
            <w:r w:rsidRPr="00724E4B">
              <w:rPr>
                <w:color w:val="000000"/>
                <w:sz w:val="20"/>
              </w:rPr>
              <w:t>0</w:t>
            </w:r>
          </w:p>
        </w:tc>
        <w:tc>
          <w:tcPr>
            <w:tcW w:w="519" w:type="pct"/>
            <w:tcBorders>
              <w:top w:val="nil"/>
              <w:left w:val="nil"/>
              <w:bottom w:val="single" w:sz="4" w:space="0" w:color="auto"/>
              <w:right w:val="single" w:sz="4" w:space="0" w:color="auto"/>
            </w:tcBorders>
          </w:tcPr>
          <w:p w14:paraId="04D263C2" w14:textId="46F5E268" w:rsidR="00584E42" w:rsidRPr="00724E4B" w:rsidRDefault="00ED742E" w:rsidP="00ED742E">
            <w:pPr>
              <w:widowControl w:val="0"/>
              <w:jc w:val="right"/>
              <w:rPr>
                <w:color w:val="000000"/>
                <w:sz w:val="20"/>
              </w:rPr>
            </w:pPr>
            <w:r w:rsidRPr="00724E4B">
              <w:rPr>
                <w:color w:val="000000"/>
                <w:sz w:val="20"/>
              </w:rPr>
              <w:t>0</w:t>
            </w:r>
          </w:p>
        </w:tc>
        <w:tc>
          <w:tcPr>
            <w:tcW w:w="519" w:type="pct"/>
            <w:tcBorders>
              <w:top w:val="nil"/>
              <w:left w:val="nil"/>
              <w:bottom w:val="single" w:sz="4" w:space="0" w:color="auto"/>
              <w:right w:val="single" w:sz="4" w:space="0" w:color="auto"/>
            </w:tcBorders>
          </w:tcPr>
          <w:p w14:paraId="1649C665" w14:textId="262BC3AE" w:rsidR="00584E42" w:rsidRPr="00724E4B" w:rsidRDefault="00584E42" w:rsidP="00ED742E">
            <w:pPr>
              <w:widowControl w:val="0"/>
              <w:jc w:val="right"/>
              <w:rPr>
                <w:color w:val="000000"/>
                <w:sz w:val="20"/>
              </w:rPr>
            </w:pPr>
            <w:r w:rsidRPr="00724E4B">
              <w:rPr>
                <w:color w:val="000000"/>
                <w:sz w:val="20"/>
                <w:szCs w:val="20"/>
              </w:rPr>
              <w:t>5,720</w:t>
            </w:r>
          </w:p>
        </w:tc>
        <w:tc>
          <w:tcPr>
            <w:tcW w:w="521" w:type="pct"/>
            <w:tcBorders>
              <w:top w:val="nil"/>
              <w:left w:val="nil"/>
              <w:bottom w:val="single" w:sz="4" w:space="0" w:color="auto"/>
              <w:right w:val="single" w:sz="4" w:space="0" w:color="auto"/>
            </w:tcBorders>
          </w:tcPr>
          <w:p w14:paraId="274CDE05" w14:textId="5A0E5BA5" w:rsidR="00584E42" w:rsidRPr="00724E4B" w:rsidRDefault="00ED742E" w:rsidP="00ED742E">
            <w:pPr>
              <w:widowControl w:val="0"/>
              <w:jc w:val="right"/>
              <w:rPr>
                <w:color w:val="000000"/>
                <w:sz w:val="20"/>
              </w:rPr>
            </w:pPr>
            <w:r w:rsidRPr="00724E4B">
              <w:rPr>
                <w:color w:val="000000"/>
                <w:sz w:val="20"/>
              </w:rPr>
              <w:t>0</w:t>
            </w:r>
          </w:p>
        </w:tc>
        <w:tc>
          <w:tcPr>
            <w:tcW w:w="439" w:type="pct"/>
            <w:tcBorders>
              <w:top w:val="nil"/>
              <w:left w:val="nil"/>
              <w:bottom w:val="single" w:sz="4" w:space="0" w:color="auto"/>
              <w:right w:val="single" w:sz="4" w:space="0" w:color="auto"/>
            </w:tcBorders>
          </w:tcPr>
          <w:p w14:paraId="4AEE2AAD" w14:textId="77FEA999" w:rsidR="00584E42" w:rsidRPr="00724E4B" w:rsidRDefault="00584E42" w:rsidP="00ED742E">
            <w:pPr>
              <w:widowControl w:val="0"/>
              <w:jc w:val="right"/>
              <w:rPr>
                <w:color w:val="000000"/>
                <w:sz w:val="20"/>
              </w:rPr>
            </w:pPr>
            <w:r w:rsidRPr="00724E4B">
              <w:rPr>
                <w:color w:val="000000"/>
                <w:sz w:val="20"/>
                <w:szCs w:val="20"/>
              </w:rPr>
              <w:t>11,310</w:t>
            </w:r>
          </w:p>
        </w:tc>
      </w:tr>
      <w:tr w:rsidR="00584E42" w:rsidRPr="00724E4B" w14:paraId="52EC83F7" w14:textId="77777777" w:rsidTr="00467C89">
        <w:trPr>
          <w:trHeight w:val="62"/>
          <w:jc w:val="center"/>
        </w:trPr>
        <w:tc>
          <w:tcPr>
            <w:tcW w:w="305" w:type="pct"/>
            <w:tcBorders>
              <w:top w:val="nil"/>
              <w:left w:val="single" w:sz="4" w:space="0" w:color="auto"/>
              <w:bottom w:val="single" w:sz="4" w:space="0" w:color="auto"/>
              <w:right w:val="single" w:sz="4" w:space="0" w:color="auto"/>
            </w:tcBorders>
            <w:hideMark/>
          </w:tcPr>
          <w:p w14:paraId="3937BE65" w14:textId="77777777" w:rsidR="00584E42" w:rsidRPr="00724E4B" w:rsidRDefault="00584E42" w:rsidP="00ED742E">
            <w:pPr>
              <w:widowControl w:val="0"/>
              <w:jc w:val="left"/>
              <w:rPr>
                <w:color w:val="000000"/>
                <w:sz w:val="20"/>
              </w:rPr>
            </w:pPr>
            <w:r w:rsidRPr="00724E4B">
              <w:rPr>
                <w:color w:val="000000"/>
                <w:sz w:val="20"/>
              </w:rPr>
              <w:t>3.1</w:t>
            </w:r>
          </w:p>
        </w:tc>
        <w:tc>
          <w:tcPr>
            <w:tcW w:w="1660" w:type="pct"/>
            <w:gridSpan w:val="2"/>
            <w:tcBorders>
              <w:top w:val="nil"/>
              <w:left w:val="nil"/>
              <w:bottom w:val="single" w:sz="4" w:space="0" w:color="auto"/>
              <w:right w:val="single" w:sz="4" w:space="0" w:color="auto"/>
            </w:tcBorders>
            <w:hideMark/>
          </w:tcPr>
          <w:p w14:paraId="2A90011C" w14:textId="77777777" w:rsidR="00584E42" w:rsidRPr="00724E4B" w:rsidRDefault="00584E42" w:rsidP="00ED742E">
            <w:pPr>
              <w:widowControl w:val="0"/>
              <w:jc w:val="left"/>
              <w:rPr>
                <w:color w:val="000000"/>
                <w:sz w:val="20"/>
              </w:rPr>
            </w:pPr>
            <w:r w:rsidRPr="00724E4B">
              <w:rPr>
                <w:color w:val="000000"/>
                <w:sz w:val="20"/>
              </w:rPr>
              <w:t>Total agreed funding (US $)</w:t>
            </w:r>
          </w:p>
        </w:tc>
        <w:tc>
          <w:tcPr>
            <w:tcW w:w="519" w:type="pct"/>
            <w:tcBorders>
              <w:top w:val="nil"/>
              <w:left w:val="nil"/>
              <w:bottom w:val="single" w:sz="4" w:space="0" w:color="auto"/>
              <w:right w:val="single" w:sz="4" w:space="0" w:color="auto"/>
            </w:tcBorders>
          </w:tcPr>
          <w:p w14:paraId="71874F88" w14:textId="7FBD460B" w:rsidR="00584E42" w:rsidRPr="00724E4B" w:rsidRDefault="00584E42" w:rsidP="00ED742E">
            <w:pPr>
              <w:widowControl w:val="0"/>
              <w:jc w:val="right"/>
              <w:rPr>
                <w:color w:val="000000"/>
                <w:sz w:val="20"/>
              </w:rPr>
            </w:pPr>
            <w:r w:rsidRPr="00724E4B">
              <w:rPr>
                <w:color w:val="000000"/>
                <w:sz w:val="20"/>
                <w:szCs w:val="20"/>
              </w:rPr>
              <w:t>194,000</w:t>
            </w:r>
          </w:p>
        </w:tc>
        <w:tc>
          <w:tcPr>
            <w:tcW w:w="519" w:type="pct"/>
            <w:tcBorders>
              <w:top w:val="nil"/>
              <w:left w:val="nil"/>
              <w:bottom w:val="single" w:sz="4" w:space="0" w:color="auto"/>
              <w:right w:val="single" w:sz="4" w:space="0" w:color="auto"/>
            </w:tcBorders>
          </w:tcPr>
          <w:p w14:paraId="6F0315BB" w14:textId="7649ABFD" w:rsidR="00584E42" w:rsidRPr="00724E4B" w:rsidRDefault="00ED742E" w:rsidP="00ED742E">
            <w:pPr>
              <w:widowControl w:val="0"/>
              <w:jc w:val="right"/>
              <w:rPr>
                <w:color w:val="000000"/>
                <w:sz w:val="20"/>
              </w:rPr>
            </w:pPr>
            <w:r w:rsidRPr="00724E4B">
              <w:rPr>
                <w:color w:val="000000"/>
                <w:sz w:val="20"/>
              </w:rPr>
              <w:t>0</w:t>
            </w:r>
          </w:p>
        </w:tc>
        <w:tc>
          <w:tcPr>
            <w:tcW w:w="519" w:type="pct"/>
            <w:tcBorders>
              <w:top w:val="nil"/>
              <w:left w:val="nil"/>
              <w:bottom w:val="single" w:sz="4" w:space="0" w:color="auto"/>
              <w:right w:val="single" w:sz="4" w:space="0" w:color="auto"/>
            </w:tcBorders>
          </w:tcPr>
          <w:p w14:paraId="6465948D" w14:textId="012B40C7" w:rsidR="00584E42" w:rsidRPr="00724E4B" w:rsidRDefault="00ED742E" w:rsidP="00ED742E">
            <w:pPr>
              <w:widowControl w:val="0"/>
              <w:jc w:val="right"/>
              <w:rPr>
                <w:color w:val="000000"/>
                <w:sz w:val="20"/>
              </w:rPr>
            </w:pPr>
            <w:r w:rsidRPr="00724E4B">
              <w:rPr>
                <w:color w:val="000000"/>
                <w:sz w:val="20"/>
              </w:rPr>
              <w:t>0</w:t>
            </w:r>
          </w:p>
        </w:tc>
        <w:tc>
          <w:tcPr>
            <w:tcW w:w="519" w:type="pct"/>
            <w:tcBorders>
              <w:top w:val="nil"/>
              <w:left w:val="nil"/>
              <w:bottom w:val="single" w:sz="4" w:space="0" w:color="auto"/>
              <w:right w:val="single" w:sz="4" w:space="0" w:color="auto"/>
            </w:tcBorders>
          </w:tcPr>
          <w:p w14:paraId="2800DB89" w14:textId="1B3510C1" w:rsidR="00584E42" w:rsidRPr="00724E4B" w:rsidRDefault="00584E42" w:rsidP="00ED742E">
            <w:pPr>
              <w:widowControl w:val="0"/>
              <w:jc w:val="right"/>
              <w:rPr>
                <w:color w:val="000000"/>
                <w:sz w:val="20"/>
              </w:rPr>
            </w:pPr>
            <w:r w:rsidRPr="00724E4B">
              <w:rPr>
                <w:color w:val="000000"/>
                <w:sz w:val="20"/>
                <w:szCs w:val="20"/>
              </w:rPr>
              <w:t>131,000</w:t>
            </w:r>
          </w:p>
        </w:tc>
        <w:tc>
          <w:tcPr>
            <w:tcW w:w="521" w:type="pct"/>
            <w:tcBorders>
              <w:top w:val="nil"/>
              <w:left w:val="nil"/>
              <w:bottom w:val="single" w:sz="4" w:space="0" w:color="auto"/>
              <w:right w:val="single" w:sz="4" w:space="0" w:color="auto"/>
            </w:tcBorders>
          </w:tcPr>
          <w:p w14:paraId="43F2E957" w14:textId="6B84235E" w:rsidR="00584E42" w:rsidRPr="00724E4B" w:rsidRDefault="00ED742E" w:rsidP="00ED742E">
            <w:pPr>
              <w:widowControl w:val="0"/>
              <w:jc w:val="right"/>
              <w:rPr>
                <w:color w:val="000000"/>
                <w:sz w:val="20"/>
              </w:rPr>
            </w:pPr>
            <w:r w:rsidRPr="00724E4B">
              <w:rPr>
                <w:color w:val="000000"/>
                <w:sz w:val="20"/>
              </w:rPr>
              <w:t>0</w:t>
            </w:r>
          </w:p>
        </w:tc>
        <w:tc>
          <w:tcPr>
            <w:tcW w:w="439" w:type="pct"/>
            <w:tcBorders>
              <w:top w:val="nil"/>
              <w:left w:val="nil"/>
              <w:bottom w:val="single" w:sz="4" w:space="0" w:color="auto"/>
              <w:right w:val="single" w:sz="4" w:space="0" w:color="auto"/>
            </w:tcBorders>
          </w:tcPr>
          <w:p w14:paraId="58EE8EE3" w14:textId="5DD08039" w:rsidR="00584E42" w:rsidRPr="00724E4B" w:rsidRDefault="00584E42" w:rsidP="00ED742E">
            <w:pPr>
              <w:widowControl w:val="0"/>
              <w:jc w:val="right"/>
              <w:rPr>
                <w:color w:val="000000"/>
                <w:sz w:val="20"/>
              </w:rPr>
            </w:pPr>
            <w:r w:rsidRPr="00724E4B">
              <w:rPr>
                <w:color w:val="000000"/>
                <w:sz w:val="20"/>
                <w:szCs w:val="20"/>
              </w:rPr>
              <w:t>325,000</w:t>
            </w:r>
          </w:p>
        </w:tc>
      </w:tr>
      <w:tr w:rsidR="00584E42" w:rsidRPr="00724E4B" w14:paraId="6EF03DFE" w14:textId="77777777" w:rsidTr="00467C89">
        <w:trPr>
          <w:trHeight w:val="62"/>
          <w:jc w:val="center"/>
        </w:trPr>
        <w:tc>
          <w:tcPr>
            <w:tcW w:w="305" w:type="pct"/>
            <w:tcBorders>
              <w:top w:val="nil"/>
              <w:left w:val="single" w:sz="4" w:space="0" w:color="auto"/>
              <w:bottom w:val="single" w:sz="4" w:space="0" w:color="auto"/>
              <w:right w:val="single" w:sz="4" w:space="0" w:color="auto"/>
            </w:tcBorders>
            <w:hideMark/>
          </w:tcPr>
          <w:p w14:paraId="568F6AFA" w14:textId="77777777" w:rsidR="00584E42" w:rsidRPr="00724E4B" w:rsidRDefault="00584E42" w:rsidP="00ED742E">
            <w:pPr>
              <w:widowControl w:val="0"/>
              <w:jc w:val="left"/>
              <w:rPr>
                <w:color w:val="000000"/>
                <w:sz w:val="20"/>
              </w:rPr>
            </w:pPr>
            <w:r w:rsidRPr="00724E4B">
              <w:rPr>
                <w:color w:val="000000"/>
                <w:sz w:val="20"/>
              </w:rPr>
              <w:t>3.2</w:t>
            </w:r>
          </w:p>
        </w:tc>
        <w:tc>
          <w:tcPr>
            <w:tcW w:w="1660" w:type="pct"/>
            <w:gridSpan w:val="2"/>
            <w:tcBorders>
              <w:top w:val="nil"/>
              <w:left w:val="nil"/>
              <w:bottom w:val="single" w:sz="4" w:space="0" w:color="auto"/>
              <w:right w:val="single" w:sz="4" w:space="0" w:color="auto"/>
            </w:tcBorders>
            <w:hideMark/>
          </w:tcPr>
          <w:p w14:paraId="5707E743" w14:textId="77777777" w:rsidR="00584E42" w:rsidRPr="00724E4B" w:rsidRDefault="00584E42" w:rsidP="00ED742E">
            <w:pPr>
              <w:widowControl w:val="0"/>
              <w:jc w:val="left"/>
              <w:rPr>
                <w:color w:val="000000"/>
                <w:sz w:val="20"/>
              </w:rPr>
            </w:pPr>
            <w:r w:rsidRPr="00724E4B">
              <w:rPr>
                <w:color w:val="000000"/>
                <w:sz w:val="20"/>
              </w:rPr>
              <w:t>Total support costs (US $)</w:t>
            </w:r>
          </w:p>
        </w:tc>
        <w:tc>
          <w:tcPr>
            <w:tcW w:w="519" w:type="pct"/>
            <w:tcBorders>
              <w:top w:val="nil"/>
              <w:left w:val="nil"/>
              <w:bottom w:val="single" w:sz="4" w:space="0" w:color="auto"/>
              <w:right w:val="single" w:sz="4" w:space="0" w:color="auto"/>
            </w:tcBorders>
          </w:tcPr>
          <w:p w14:paraId="653FEB80" w14:textId="22D3E8D2" w:rsidR="00584E42" w:rsidRPr="00724E4B" w:rsidRDefault="00584E42" w:rsidP="00ED742E">
            <w:pPr>
              <w:widowControl w:val="0"/>
              <w:jc w:val="right"/>
              <w:rPr>
                <w:color w:val="000000"/>
                <w:sz w:val="20"/>
              </w:rPr>
            </w:pPr>
            <w:r w:rsidRPr="00724E4B">
              <w:rPr>
                <w:color w:val="000000"/>
                <w:sz w:val="20"/>
                <w:szCs w:val="20"/>
              </w:rPr>
              <w:t>25,220</w:t>
            </w:r>
          </w:p>
        </w:tc>
        <w:tc>
          <w:tcPr>
            <w:tcW w:w="519" w:type="pct"/>
            <w:tcBorders>
              <w:top w:val="nil"/>
              <w:left w:val="nil"/>
              <w:bottom w:val="single" w:sz="4" w:space="0" w:color="auto"/>
              <w:right w:val="single" w:sz="4" w:space="0" w:color="auto"/>
            </w:tcBorders>
          </w:tcPr>
          <w:p w14:paraId="603A787F" w14:textId="7B1D3026" w:rsidR="00584E42" w:rsidRPr="00724E4B" w:rsidRDefault="00ED742E" w:rsidP="00ED742E">
            <w:pPr>
              <w:widowControl w:val="0"/>
              <w:jc w:val="right"/>
              <w:rPr>
                <w:color w:val="000000"/>
                <w:sz w:val="20"/>
              </w:rPr>
            </w:pPr>
            <w:r w:rsidRPr="00724E4B">
              <w:rPr>
                <w:color w:val="000000"/>
                <w:sz w:val="20"/>
              </w:rPr>
              <w:t>0</w:t>
            </w:r>
          </w:p>
        </w:tc>
        <w:tc>
          <w:tcPr>
            <w:tcW w:w="519" w:type="pct"/>
            <w:tcBorders>
              <w:top w:val="nil"/>
              <w:left w:val="nil"/>
              <w:bottom w:val="single" w:sz="4" w:space="0" w:color="auto"/>
              <w:right w:val="single" w:sz="4" w:space="0" w:color="auto"/>
            </w:tcBorders>
          </w:tcPr>
          <w:p w14:paraId="3E2D88AA" w14:textId="4BB3D108" w:rsidR="00584E42" w:rsidRPr="00724E4B" w:rsidRDefault="00ED742E" w:rsidP="00ED742E">
            <w:pPr>
              <w:widowControl w:val="0"/>
              <w:jc w:val="right"/>
              <w:rPr>
                <w:color w:val="000000"/>
                <w:sz w:val="20"/>
              </w:rPr>
            </w:pPr>
            <w:r w:rsidRPr="00724E4B">
              <w:rPr>
                <w:color w:val="000000"/>
                <w:sz w:val="20"/>
              </w:rPr>
              <w:t>0</w:t>
            </w:r>
          </w:p>
        </w:tc>
        <w:tc>
          <w:tcPr>
            <w:tcW w:w="519" w:type="pct"/>
            <w:tcBorders>
              <w:top w:val="nil"/>
              <w:left w:val="nil"/>
              <w:bottom w:val="single" w:sz="4" w:space="0" w:color="auto"/>
              <w:right w:val="single" w:sz="4" w:space="0" w:color="auto"/>
            </w:tcBorders>
          </w:tcPr>
          <w:p w14:paraId="73E0A424" w14:textId="36977929" w:rsidR="00584E42" w:rsidRPr="00724E4B" w:rsidRDefault="00584E42" w:rsidP="00ED742E">
            <w:pPr>
              <w:widowControl w:val="0"/>
              <w:jc w:val="right"/>
              <w:rPr>
                <w:color w:val="000000"/>
                <w:sz w:val="20"/>
              </w:rPr>
            </w:pPr>
            <w:r w:rsidRPr="00724E4B">
              <w:rPr>
                <w:color w:val="000000"/>
                <w:sz w:val="20"/>
                <w:szCs w:val="20"/>
              </w:rPr>
              <w:t>17,030</w:t>
            </w:r>
          </w:p>
        </w:tc>
        <w:tc>
          <w:tcPr>
            <w:tcW w:w="521" w:type="pct"/>
            <w:tcBorders>
              <w:top w:val="nil"/>
              <w:left w:val="nil"/>
              <w:bottom w:val="single" w:sz="4" w:space="0" w:color="auto"/>
              <w:right w:val="single" w:sz="4" w:space="0" w:color="auto"/>
            </w:tcBorders>
          </w:tcPr>
          <w:p w14:paraId="0C05F6BD" w14:textId="0FF1FCB0" w:rsidR="00584E42" w:rsidRPr="00724E4B" w:rsidRDefault="00ED742E" w:rsidP="00ED742E">
            <w:pPr>
              <w:widowControl w:val="0"/>
              <w:jc w:val="right"/>
              <w:rPr>
                <w:color w:val="000000"/>
                <w:sz w:val="20"/>
              </w:rPr>
            </w:pPr>
            <w:r w:rsidRPr="00724E4B">
              <w:rPr>
                <w:color w:val="000000"/>
                <w:sz w:val="20"/>
              </w:rPr>
              <w:t>0</w:t>
            </w:r>
          </w:p>
        </w:tc>
        <w:tc>
          <w:tcPr>
            <w:tcW w:w="439" w:type="pct"/>
            <w:tcBorders>
              <w:top w:val="nil"/>
              <w:left w:val="nil"/>
              <w:bottom w:val="single" w:sz="4" w:space="0" w:color="auto"/>
              <w:right w:val="single" w:sz="4" w:space="0" w:color="auto"/>
            </w:tcBorders>
          </w:tcPr>
          <w:p w14:paraId="5BD7554C" w14:textId="6C0FEE90" w:rsidR="00584E42" w:rsidRPr="00724E4B" w:rsidRDefault="00584E42" w:rsidP="00ED742E">
            <w:pPr>
              <w:widowControl w:val="0"/>
              <w:jc w:val="right"/>
              <w:rPr>
                <w:color w:val="000000"/>
                <w:sz w:val="20"/>
              </w:rPr>
            </w:pPr>
            <w:r w:rsidRPr="00724E4B">
              <w:rPr>
                <w:color w:val="000000"/>
                <w:sz w:val="20"/>
                <w:szCs w:val="20"/>
              </w:rPr>
              <w:t>42,250</w:t>
            </w:r>
          </w:p>
        </w:tc>
      </w:tr>
      <w:tr w:rsidR="00584E42" w:rsidRPr="00724E4B" w14:paraId="66FFAA2A" w14:textId="77777777" w:rsidTr="00467C89">
        <w:trPr>
          <w:trHeight w:val="53"/>
          <w:jc w:val="center"/>
        </w:trPr>
        <w:tc>
          <w:tcPr>
            <w:tcW w:w="305" w:type="pct"/>
            <w:tcBorders>
              <w:top w:val="single" w:sz="4" w:space="0" w:color="auto"/>
              <w:left w:val="single" w:sz="4" w:space="0" w:color="auto"/>
              <w:bottom w:val="single" w:sz="4" w:space="0" w:color="auto"/>
              <w:right w:val="single" w:sz="4" w:space="0" w:color="auto"/>
            </w:tcBorders>
            <w:hideMark/>
          </w:tcPr>
          <w:p w14:paraId="11871D02" w14:textId="77777777" w:rsidR="00584E42" w:rsidRPr="00724E4B" w:rsidRDefault="00584E42" w:rsidP="00ED742E">
            <w:pPr>
              <w:widowControl w:val="0"/>
              <w:jc w:val="left"/>
              <w:rPr>
                <w:color w:val="000000"/>
                <w:sz w:val="20"/>
              </w:rPr>
            </w:pPr>
            <w:r w:rsidRPr="00724E4B">
              <w:rPr>
                <w:color w:val="000000"/>
                <w:sz w:val="20"/>
              </w:rPr>
              <w:t>3.3</w:t>
            </w:r>
          </w:p>
        </w:tc>
        <w:tc>
          <w:tcPr>
            <w:tcW w:w="1660" w:type="pct"/>
            <w:gridSpan w:val="2"/>
            <w:tcBorders>
              <w:top w:val="single" w:sz="4" w:space="0" w:color="auto"/>
              <w:left w:val="nil"/>
              <w:bottom w:val="single" w:sz="4" w:space="0" w:color="auto"/>
              <w:right w:val="single" w:sz="4" w:space="0" w:color="auto"/>
            </w:tcBorders>
            <w:hideMark/>
          </w:tcPr>
          <w:p w14:paraId="07708037" w14:textId="77777777" w:rsidR="00584E42" w:rsidRPr="00724E4B" w:rsidRDefault="00584E42" w:rsidP="00ED742E">
            <w:pPr>
              <w:widowControl w:val="0"/>
              <w:jc w:val="left"/>
              <w:rPr>
                <w:color w:val="000000"/>
                <w:sz w:val="20"/>
              </w:rPr>
            </w:pPr>
            <w:r w:rsidRPr="00724E4B">
              <w:rPr>
                <w:color w:val="000000"/>
                <w:sz w:val="20"/>
              </w:rPr>
              <w:t>Total agreed costs (US $)</w:t>
            </w:r>
          </w:p>
        </w:tc>
        <w:tc>
          <w:tcPr>
            <w:tcW w:w="519" w:type="pct"/>
            <w:tcBorders>
              <w:top w:val="single" w:sz="4" w:space="0" w:color="auto"/>
              <w:left w:val="nil"/>
              <w:bottom w:val="single" w:sz="4" w:space="0" w:color="auto"/>
              <w:right w:val="single" w:sz="4" w:space="0" w:color="auto"/>
            </w:tcBorders>
          </w:tcPr>
          <w:p w14:paraId="01F37116" w14:textId="3A3FEDE5" w:rsidR="00584E42" w:rsidRPr="00724E4B" w:rsidRDefault="00584E42" w:rsidP="00ED742E">
            <w:pPr>
              <w:widowControl w:val="0"/>
              <w:jc w:val="right"/>
              <w:rPr>
                <w:color w:val="000000"/>
                <w:sz w:val="20"/>
              </w:rPr>
            </w:pPr>
            <w:r w:rsidRPr="00724E4B">
              <w:rPr>
                <w:color w:val="000000"/>
                <w:sz w:val="20"/>
                <w:szCs w:val="20"/>
              </w:rPr>
              <w:t>219,220</w:t>
            </w:r>
          </w:p>
        </w:tc>
        <w:tc>
          <w:tcPr>
            <w:tcW w:w="519" w:type="pct"/>
            <w:tcBorders>
              <w:top w:val="single" w:sz="4" w:space="0" w:color="auto"/>
              <w:left w:val="nil"/>
              <w:bottom w:val="single" w:sz="4" w:space="0" w:color="auto"/>
              <w:right w:val="single" w:sz="4" w:space="0" w:color="auto"/>
            </w:tcBorders>
          </w:tcPr>
          <w:p w14:paraId="734607D2" w14:textId="444051CF" w:rsidR="00584E42" w:rsidRPr="00724E4B" w:rsidRDefault="00ED742E" w:rsidP="00ED742E">
            <w:pPr>
              <w:widowControl w:val="0"/>
              <w:jc w:val="right"/>
              <w:rPr>
                <w:color w:val="000000"/>
                <w:sz w:val="20"/>
              </w:rPr>
            </w:pPr>
            <w:r w:rsidRPr="00724E4B">
              <w:rPr>
                <w:color w:val="000000"/>
                <w:sz w:val="20"/>
              </w:rPr>
              <w:t>0</w:t>
            </w:r>
          </w:p>
        </w:tc>
        <w:tc>
          <w:tcPr>
            <w:tcW w:w="519" w:type="pct"/>
            <w:tcBorders>
              <w:top w:val="single" w:sz="4" w:space="0" w:color="auto"/>
              <w:left w:val="nil"/>
              <w:bottom w:val="single" w:sz="4" w:space="0" w:color="auto"/>
              <w:right w:val="single" w:sz="4" w:space="0" w:color="auto"/>
            </w:tcBorders>
          </w:tcPr>
          <w:p w14:paraId="60A6F149" w14:textId="258E2A80" w:rsidR="00584E42" w:rsidRPr="00724E4B" w:rsidRDefault="00ED742E" w:rsidP="00ED742E">
            <w:pPr>
              <w:widowControl w:val="0"/>
              <w:jc w:val="right"/>
              <w:rPr>
                <w:color w:val="000000"/>
                <w:sz w:val="20"/>
              </w:rPr>
            </w:pPr>
            <w:r w:rsidRPr="00724E4B">
              <w:rPr>
                <w:color w:val="000000"/>
                <w:sz w:val="20"/>
              </w:rPr>
              <w:t>0</w:t>
            </w:r>
          </w:p>
        </w:tc>
        <w:tc>
          <w:tcPr>
            <w:tcW w:w="519" w:type="pct"/>
            <w:tcBorders>
              <w:top w:val="single" w:sz="4" w:space="0" w:color="auto"/>
              <w:left w:val="nil"/>
              <w:bottom w:val="single" w:sz="4" w:space="0" w:color="auto"/>
              <w:right w:val="single" w:sz="4" w:space="0" w:color="auto"/>
            </w:tcBorders>
          </w:tcPr>
          <w:p w14:paraId="7F8360F2" w14:textId="41962D1A" w:rsidR="00584E42" w:rsidRPr="00724E4B" w:rsidRDefault="00584E42" w:rsidP="00ED742E">
            <w:pPr>
              <w:widowControl w:val="0"/>
              <w:jc w:val="right"/>
              <w:rPr>
                <w:color w:val="000000"/>
                <w:sz w:val="20"/>
              </w:rPr>
            </w:pPr>
            <w:r w:rsidRPr="00724E4B">
              <w:rPr>
                <w:color w:val="000000"/>
                <w:sz w:val="20"/>
                <w:szCs w:val="20"/>
              </w:rPr>
              <w:t>148,030</w:t>
            </w:r>
          </w:p>
        </w:tc>
        <w:tc>
          <w:tcPr>
            <w:tcW w:w="521" w:type="pct"/>
            <w:tcBorders>
              <w:top w:val="single" w:sz="4" w:space="0" w:color="auto"/>
              <w:left w:val="nil"/>
              <w:bottom w:val="single" w:sz="4" w:space="0" w:color="auto"/>
              <w:right w:val="single" w:sz="4" w:space="0" w:color="auto"/>
            </w:tcBorders>
          </w:tcPr>
          <w:p w14:paraId="6E2B258A" w14:textId="5BB8EFE1" w:rsidR="00584E42" w:rsidRPr="00724E4B" w:rsidRDefault="00ED742E" w:rsidP="00ED742E">
            <w:pPr>
              <w:widowControl w:val="0"/>
              <w:jc w:val="right"/>
              <w:rPr>
                <w:color w:val="000000"/>
                <w:sz w:val="20"/>
              </w:rPr>
            </w:pPr>
            <w:r w:rsidRPr="00724E4B">
              <w:rPr>
                <w:color w:val="000000"/>
                <w:sz w:val="20"/>
              </w:rPr>
              <w:t>0</w:t>
            </w:r>
          </w:p>
        </w:tc>
        <w:tc>
          <w:tcPr>
            <w:tcW w:w="439" w:type="pct"/>
            <w:tcBorders>
              <w:top w:val="single" w:sz="4" w:space="0" w:color="auto"/>
              <w:left w:val="nil"/>
              <w:bottom w:val="single" w:sz="4" w:space="0" w:color="auto"/>
              <w:right w:val="single" w:sz="4" w:space="0" w:color="auto"/>
            </w:tcBorders>
          </w:tcPr>
          <w:p w14:paraId="084C0244" w14:textId="394D2027" w:rsidR="00584E42" w:rsidRPr="00724E4B" w:rsidRDefault="00584E42" w:rsidP="00ED742E">
            <w:pPr>
              <w:widowControl w:val="0"/>
              <w:jc w:val="right"/>
              <w:rPr>
                <w:color w:val="000000"/>
                <w:sz w:val="20"/>
              </w:rPr>
            </w:pPr>
            <w:r w:rsidRPr="00724E4B">
              <w:rPr>
                <w:color w:val="000000"/>
                <w:sz w:val="20"/>
                <w:szCs w:val="20"/>
              </w:rPr>
              <w:t>367,250</w:t>
            </w:r>
          </w:p>
        </w:tc>
      </w:tr>
      <w:tr w:rsidR="00467C89" w:rsidRPr="00724E4B" w14:paraId="3A881C02" w14:textId="77777777" w:rsidTr="00467C89">
        <w:trPr>
          <w:trHeight w:val="53"/>
          <w:jc w:val="center"/>
        </w:trPr>
        <w:tc>
          <w:tcPr>
            <w:tcW w:w="305" w:type="pct"/>
            <w:tcBorders>
              <w:top w:val="single" w:sz="4" w:space="0" w:color="auto"/>
              <w:left w:val="single" w:sz="4" w:space="0" w:color="auto"/>
              <w:bottom w:val="single" w:sz="4" w:space="0" w:color="auto"/>
              <w:right w:val="single" w:sz="4" w:space="0" w:color="auto"/>
            </w:tcBorders>
          </w:tcPr>
          <w:p w14:paraId="1DDD52BA" w14:textId="54D142BE" w:rsidR="00467C89" w:rsidRPr="00724E4B" w:rsidRDefault="00467C89" w:rsidP="00467C89">
            <w:pPr>
              <w:widowControl w:val="0"/>
              <w:jc w:val="left"/>
              <w:rPr>
                <w:color w:val="000000"/>
                <w:sz w:val="20"/>
              </w:rPr>
            </w:pPr>
            <w:r w:rsidRPr="00724E4B">
              <w:rPr>
                <w:sz w:val="20"/>
                <w:szCs w:val="20"/>
              </w:rPr>
              <w:t>4.1.1</w:t>
            </w:r>
          </w:p>
        </w:tc>
        <w:tc>
          <w:tcPr>
            <w:tcW w:w="4256" w:type="pct"/>
            <w:gridSpan w:val="7"/>
            <w:tcBorders>
              <w:top w:val="single" w:sz="4" w:space="0" w:color="auto"/>
              <w:left w:val="nil"/>
              <w:bottom w:val="single" w:sz="4" w:space="0" w:color="auto"/>
              <w:right w:val="single" w:sz="4" w:space="0" w:color="auto"/>
            </w:tcBorders>
          </w:tcPr>
          <w:p w14:paraId="601BD1DC" w14:textId="4E10FAFD" w:rsidR="00467C89" w:rsidRPr="00724E4B" w:rsidRDefault="00467C89" w:rsidP="00467C89">
            <w:pPr>
              <w:widowControl w:val="0"/>
              <w:jc w:val="left"/>
              <w:rPr>
                <w:color w:val="000000"/>
                <w:sz w:val="20"/>
              </w:rPr>
            </w:pPr>
            <w:r w:rsidRPr="00724E4B">
              <w:rPr>
                <w:color w:val="000000"/>
                <w:sz w:val="20"/>
                <w:szCs w:val="20"/>
                <w:lang w:eastAsia="en-CA"/>
              </w:rPr>
              <w:t>Deductions of HFCs agreed under this Agreement (CO</w:t>
            </w:r>
            <w:r w:rsidRPr="00724E4B">
              <w:rPr>
                <w:color w:val="000000"/>
                <w:sz w:val="20"/>
                <w:szCs w:val="20"/>
                <w:vertAlign w:val="subscript"/>
                <w:lang w:eastAsia="en-CA"/>
              </w:rPr>
              <w:t>2</w:t>
            </w:r>
            <w:r w:rsidRPr="00724E4B">
              <w:rPr>
                <w:color w:val="000000"/>
                <w:sz w:val="20"/>
                <w:szCs w:val="20"/>
                <w:lang w:eastAsia="en-CA"/>
              </w:rPr>
              <w:t>-eq tonnes)</w:t>
            </w:r>
            <w:r w:rsidRPr="00724E4B">
              <w:rPr>
                <w:color w:val="000000"/>
                <w:sz w:val="20"/>
                <w:szCs w:val="20"/>
                <w:lang w:val="en-US" w:eastAsia="en-CA"/>
              </w:rPr>
              <w:t xml:space="preserve"> </w:t>
            </w:r>
          </w:p>
        </w:tc>
        <w:tc>
          <w:tcPr>
            <w:tcW w:w="439" w:type="pct"/>
            <w:tcBorders>
              <w:top w:val="single" w:sz="4" w:space="0" w:color="auto"/>
              <w:left w:val="nil"/>
              <w:bottom w:val="single" w:sz="4" w:space="0" w:color="auto"/>
              <w:right w:val="single" w:sz="4" w:space="0" w:color="auto"/>
            </w:tcBorders>
          </w:tcPr>
          <w:p w14:paraId="264EDD2F" w14:textId="3896CFE6" w:rsidR="00467C89" w:rsidRPr="00724E4B" w:rsidRDefault="00693D89" w:rsidP="00467C89">
            <w:pPr>
              <w:widowControl w:val="0"/>
              <w:jc w:val="right"/>
              <w:rPr>
                <w:b/>
                <w:bCs/>
                <w:color w:val="000000"/>
                <w:sz w:val="20"/>
                <w:szCs w:val="20"/>
              </w:rPr>
            </w:pPr>
            <w:r w:rsidRPr="00724E4B">
              <w:rPr>
                <w:sz w:val="20"/>
                <w:szCs w:val="20"/>
              </w:rPr>
              <w:t>127,667</w:t>
            </w:r>
          </w:p>
        </w:tc>
      </w:tr>
      <w:tr w:rsidR="00467C89" w:rsidRPr="00724E4B" w14:paraId="5FCBE5DC" w14:textId="77777777" w:rsidTr="00467C89">
        <w:trPr>
          <w:trHeight w:val="53"/>
          <w:jc w:val="center"/>
        </w:trPr>
        <w:tc>
          <w:tcPr>
            <w:tcW w:w="305" w:type="pct"/>
            <w:tcBorders>
              <w:top w:val="single" w:sz="4" w:space="0" w:color="auto"/>
              <w:left w:val="single" w:sz="4" w:space="0" w:color="auto"/>
              <w:bottom w:val="single" w:sz="4" w:space="0" w:color="auto"/>
              <w:right w:val="single" w:sz="4" w:space="0" w:color="auto"/>
            </w:tcBorders>
          </w:tcPr>
          <w:p w14:paraId="6A6C4C08" w14:textId="7AFA4BA9" w:rsidR="00467C89" w:rsidRPr="00724E4B" w:rsidRDefault="00467C89" w:rsidP="00467C89">
            <w:pPr>
              <w:widowControl w:val="0"/>
              <w:jc w:val="left"/>
              <w:rPr>
                <w:color w:val="000000"/>
                <w:sz w:val="20"/>
              </w:rPr>
            </w:pPr>
            <w:r w:rsidRPr="00724E4B">
              <w:rPr>
                <w:sz w:val="20"/>
                <w:szCs w:val="20"/>
              </w:rPr>
              <w:t>4.1.2</w:t>
            </w:r>
          </w:p>
        </w:tc>
        <w:tc>
          <w:tcPr>
            <w:tcW w:w="4256" w:type="pct"/>
            <w:gridSpan w:val="7"/>
            <w:tcBorders>
              <w:top w:val="single" w:sz="4" w:space="0" w:color="auto"/>
              <w:left w:val="nil"/>
              <w:bottom w:val="single" w:sz="4" w:space="0" w:color="auto"/>
              <w:right w:val="single" w:sz="4" w:space="0" w:color="auto"/>
            </w:tcBorders>
          </w:tcPr>
          <w:p w14:paraId="6408021A" w14:textId="55B9B19D" w:rsidR="00467C89" w:rsidRPr="00724E4B" w:rsidRDefault="00467C89" w:rsidP="00467C89">
            <w:pPr>
              <w:widowControl w:val="0"/>
              <w:jc w:val="left"/>
              <w:rPr>
                <w:color w:val="000000"/>
                <w:sz w:val="20"/>
              </w:rPr>
            </w:pPr>
            <w:r w:rsidRPr="00724E4B">
              <w:rPr>
                <w:color w:val="000000"/>
                <w:sz w:val="20"/>
                <w:szCs w:val="20"/>
                <w:lang w:eastAsia="en-CA"/>
              </w:rPr>
              <w:t>Deductions of HFCs from previously approved projects (CO</w:t>
            </w:r>
            <w:r w:rsidRPr="00724E4B">
              <w:rPr>
                <w:color w:val="000000"/>
                <w:sz w:val="20"/>
                <w:szCs w:val="20"/>
                <w:vertAlign w:val="subscript"/>
                <w:lang w:eastAsia="en-CA"/>
              </w:rPr>
              <w:t>2</w:t>
            </w:r>
            <w:r w:rsidRPr="00724E4B">
              <w:rPr>
                <w:color w:val="000000"/>
                <w:sz w:val="20"/>
                <w:szCs w:val="20"/>
                <w:lang w:eastAsia="en-CA"/>
              </w:rPr>
              <w:t>-eq tonnes)</w:t>
            </w:r>
            <w:r w:rsidRPr="00724E4B">
              <w:rPr>
                <w:color w:val="000000"/>
                <w:sz w:val="20"/>
                <w:szCs w:val="20"/>
                <w:lang w:val="en-US" w:eastAsia="en-CA"/>
              </w:rPr>
              <w:t xml:space="preserve"> </w:t>
            </w:r>
          </w:p>
        </w:tc>
        <w:tc>
          <w:tcPr>
            <w:tcW w:w="439" w:type="pct"/>
            <w:tcBorders>
              <w:top w:val="single" w:sz="4" w:space="0" w:color="auto"/>
              <w:left w:val="nil"/>
              <w:bottom w:val="single" w:sz="4" w:space="0" w:color="auto"/>
              <w:right w:val="single" w:sz="4" w:space="0" w:color="auto"/>
            </w:tcBorders>
          </w:tcPr>
          <w:p w14:paraId="22458354" w14:textId="2511DF7A" w:rsidR="00467C89" w:rsidRPr="00724E4B" w:rsidRDefault="00693D89" w:rsidP="00467C89">
            <w:pPr>
              <w:widowControl w:val="0"/>
              <w:jc w:val="right"/>
              <w:rPr>
                <w:color w:val="000000"/>
                <w:sz w:val="20"/>
                <w:szCs w:val="20"/>
              </w:rPr>
            </w:pPr>
            <w:r w:rsidRPr="00724E4B">
              <w:rPr>
                <w:color w:val="000000"/>
                <w:sz w:val="20"/>
                <w:szCs w:val="20"/>
              </w:rPr>
              <w:t>n/a</w:t>
            </w:r>
          </w:p>
        </w:tc>
      </w:tr>
      <w:tr w:rsidR="00467C89" w:rsidRPr="00724E4B" w14:paraId="6C9E61C5" w14:textId="77777777" w:rsidTr="00467C89">
        <w:trPr>
          <w:trHeight w:val="53"/>
          <w:jc w:val="center"/>
        </w:trPr>
        <w:tc>
          <w:tcPr>
            <w:tcW w:w="305" w:type="pct"/>
            <w:tcBorders>
              <w:top w:val="single" w:sz="4" w:space="0" w:color="auto"/>
              <w:left w:val="single" w:sz="4" w:space="0" w:color="auto"/>
              <w:bottom w:val="single" w:sz="4" w:space="0" w:color="auto"/>
              <w:right w:val="single" w:sz="4" w:space="0" w:color="auto"/>
            </w:tcBorders>
          </w:tcPr>
          <w:p w14:paraId="4D2C6F3C" w14:textId="6F358E06" w:rsidR="00467C89" w:rsidRPr="00724E4B" w:rsidRDefault="00467C89" w:rsidP="00467C89">
            <w:pPr>
              <w:widowControl w:val="0"/>
              <w:jc w:val="left"/>
              <w:rPr>
                <w:color w:val="000000"/>
                <w:sz w:val="20"/>
              </w:rPr>
            </w:pPr>
            <w:r w:rsidRPr="00724E4B">
              <w:rPr>
                <w:sz w:val="20"/>
                <w:szCs w:val="20"/>
              </w:rPr>
              <w:t>4.1.3</w:t>
            </w:r>
          </w:p>
        </w:tc>
        <w:tc>
          <w:tcPr>
            <w:tcW w:w="4256" w:type="pct"/>
            <w:gridSpan w:val="7"/>
            <w:tcBorders>
              <w:top w:val="single" w:sz="4" w:space="0" w:color="auto"/>
              <w:left w:val="nil"/>
              <w:bottom w:val="single" w:sz="4" w:space="0" w:color="auto"/>
              <w:right w:val="single" w:sz="4" w:space="0" w:color="auto"/>
            </w:tcBorders>
          </w:tcPr>
          <w:p w14:paraId="4C21C249" w14:textId="290625B3" w:rsidR="00467C89" w:rsidRPr="00724E4B" w:rsidRDefault="00467C89" w:rsidP="00467C89">
            <w:pPr>
              <w:widowControl w:val="0"/>
              <w:jc w:val="left"/>
              <w:rPr>
                <w:color w:val="000000"/>
                <w:sz w:val="20"/>
              </w:rPr>
            </w:pPr>
            <w:r w:rsidRPr="00724E4B">
              <w:rPr>
                <w:color w:val="000000"/>
                <w:sz w:val="20"/>
                <w:szCs w:val="20"/>
                <w:lang w:eastAsia="en-CA"/>
              </w:rPr>
              <w:t>Remaining eligible consumption for HFCs (CO</w:t>
            </w:r>
            <w:r w:rsidRPr="00724E4B">
              <w:rPr>
                <w:color w:val="000000"/>
                <w:sz w:val="20"/>
                <w:szCs w:val="20"/>
                <w:vertAlign w:val="subscript"/>
                <w:lang w:eastAsia="en-CA"/>
              </w:rPr>
              <w:t>2</w:t>
            </w:r>
            <w:r w:rsidRPr="00724E4B">
              <w:rPr>
                <w:color w:val="000000"/>
                <w:sz w:val="20"/>
                <w:szCs w:val="20"/>
                <w:lang w:eastAsia="en-CA"/>
              </w:rPr>
              <w:t>-eq tonnes)</w:t>
            </w:r>
            <w:r w:rsidRPr="00724E4B">
              <w:rPr>
                <w:color w:val="000000"/>
                <w:sz w:val="20"/>
                <w:szCs w:val="20"/>
                <w:lang w:val="en-US" w:eastAsia="en-CA"/>
              </w:rPr>
              <w:t xml:space="preserve"> </w:t>
            </w:r>
          </w:p>
        </w:tc>
        <w:tc>
          <w:tcPr>
            <w:tcW w:w="439" w:type="pct"/>
            <w:tcBorders>
              <w:top w:val="single" w:sz="4" w:space="0" w:color="auto"/>
              <w:left w:val="nil"/>
              <w:bottom w:val="single" w:sz="4" w:space="0" w:color="auto"/>
              <w:right w:val="single" w:sz="4" w:space="0" w:color="auto"/>
            </w:tcBorders>
          </w:tcPr>
          <w:p w14:paraId="46274C13" w14:textId="03ABD1B6" w:rsidR="00467C89" w:rsidRPr="00724E4B" w:rsidRDefault="0056543F" w:rsidP="00467C89">
            <w:pPr>
              <w:widowControl w:val="0"/>
              <w:jc w:val="right"/>
              <w:rPr>
                <w:color w:val="000000"/>
                <w:sz w:val="20"/>
                <w:szCs w:val="20"/>
              </w:rPr>
            </w:pPr>
            <w:r w:rsidRPr="00724E4B">
              <w:rPr>
                <w:color w:val="000000"/>
                <w:sz w:val="20"/>
                <w:szCs w:val="20"/>
              </w:rPr>
              <w:t>TBD</w:t>
            </w:r>
          </w:p>
        </w:tc>
      </w:tr>
    </w:tbl>
    <w:p w14:paraId="370CA266" w14:textId="77777777" w:rsidR="00711BE6" w:rsidRPr="00724E4B" w:rsidRDefault="00711BE6" w:rsidP="00467C89">
      <w:pPr>
        <w:keepNext/>
        <w:keepLines/>
        <w:widowControl w:val="0"/>
        <w:spacing w:before="360" w:after="240"/>
        <w:rPr>
          <w:b/>
          <w:bCs/>
        </w:rPr>
      </w:pPr>
      <w:r w:rsidRPr="00724E4B">
        <w:rPr>
          <w:b/>
          <w:bCs/>
        </w:rPr>
        <w:lastRenderedPageBreak/>
        <w:t>APPENDIX 3-A: FUNDING APPROVAL SCHEDULE</w:t>
      </w:r>
    </w:p>
    <w:p w14:paraId="7ABEFF96" w14:textId="32FA05E3" w:rsidR="00711BE6" w:rsidRPr="00724E4B" w:rsidRDefault="00711BE6" w:rsidP="00E224A0">
      <w:pPr>
        <w:pStyle w:val="Heading1"/>
        <w:numPr>
          <w:ilvl w:val="0"/>
          <w:numId w:val="10"/>
        </w:numPr>
      </w:pPr>
      <w:r w:rsidRPr="00724E4B">
        <w:t xml:space="preserve">Funding for the future tranches will be considered for approval at the </w:t>
      </w:r>
      <w:r w:rsidR="000769BC" w:rsidRPr="00724E4B">
        <w:t xml:space="preserve">first </w:t>
      </w:r>
      <w:r w:rsidRPr="00724E4B">
        <w:t>meeting of the year specified in Appendix 2-A.</w:t>
      </w:r>
    </w:p>
    <w:p w14:paraId="0C602A36" w14:textId="77777777" w:rsidR="00711BE6" w:rsidRPr="00724E4B" w:rsidRDefault="00711BE6" w:rsidP="00711BE6">
      <w:pPr>
        <w:keepNext/>
        <w:spacing w:before="360" w:after="240"/>
        <w:rPr>
          <w:b/>
          <w:bCs/>
        </w:rPr>
      </w:pPr>
      <w:r w:rsidRPr="00724E4B">
        <w:rPr>
          <w:b/>
          <w:bCs/>
        </w:rPr>
        <w:t>APPENDIX 4-A: FORMAT OF THE TRANCHE IMPLEMENTATION REPORTS AND PLANS</w:t>
      </w:r>
    </w:p>
    <w:p w14:paraId="604011E3" w14:textId="77777777" w:rsidR="00711BE6" w:rsidRPr="00724E4B" w:rsidRDefault="00711BE6" w:rsidP="00E224A0">
      <w:pPr>
        <w:pStyle w:val="Heading1"/>
        <w:numPr>
          <w:ilvl w:val="0"/>
          <w:numId w:val="11"/>
        </w:numPr>
      </w:pPr>
      <w:r w:rsidRPr="00724E4B">
        <w:t>The submission of the Tranche Implementation Report and Plans for each tranche request will consist of four parts:</w:t>
      </w:r>
    </w:p>
    <w:p w14:paraId="14FB1B1E" w14:textId="77777777" w:rsidR="00711BE6" w:rsidRPr="00724E4B" w:rsidRDefault="00711BE6" w:rsidP="007405FB">
      <w:pPr>
        <w:pStyle w:val="Heading2"/>
      </w:pPr>
      <w:r w:rsidRPr="00724E4B">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phase-down pursuant to decision 91/65. The report should include the amount of Annex F substances consumption reduced as a direct result of the implementation of activities, by substance, the alternative technology used and the related phase in of alternatives, to allow the Secretariat to inform the Executive Committee on the resulting change in climate 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004C05B9" w14:textId="77777777" w:rsidR="00711BE6" w:rsidRPr="00724E4B" w:rsidRDefault="00711BE6" w:rsidP="00B42A72">
      <w:pPr>
        <w:pStyle w:val="Heading2"/>
      </w:pPr>
      <w:r w:rsidRPr="00724E4B">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7F844A0B" w14:textId="77777777" w:rsidR="00711BE6" w:rsidRPr="00724E4B" w:rsidRDefault="00711BE6" w:rsidP="00B42A72">
      <w:pPr>
        <w:pStyle w:val="Heading2"/>
      </w:pPr>
      <w:r w:rsidRPr="00724E4B">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11197EE9" w14:textId="77777777" w:rsidR="00711BE6" w:rsidRPr="00724E4B" w:rsidRDefault="00711BE6" w:rsidP="00B42A72">
      <w:pPr>
        <w:pStyle w:val="Heading2"/>
      </w:pPr>
      <w:r w:rsidRPr="00724E4B">
        <w:t>An Executive Summary of about five paragraphs, summarizing the information contained in subparagraphs 1(a) to 1(c) above.</w:t>
      </w:r>
    </w:p>
    <w:p w14:paraId="1A267CB3" w14:textId="77777777" w:rsidR="00711BE6" w:rsidRPr="00724E4B" w:rsidRDefault="00711BE6" w:rsidP="00294E35">
      <w:pPr>
        <w:keepNext/>
        <w:spacing w:before="360" w:after="240"/>
        <w:rPr>
          <w:b/>
          <w:bCs/>
        </w:rPr>
      </w:pPr>
      <w:r w:rsidRPr="00724E4B">
        <w:rPr>
          <w:b/>
          <w:bCs/>
        </w:rPr>
        <w:t>APPENDIX 5-A: MONITORING INSTITUTIONS AND ROLES</w:t>
      </w:r>
    </w:p>
    <w:p w14:paraId="60D0436B" w14:textId="27CE4A93" w:rsidR="00F808EB" w:rsidRPr="00724E4B" w:rsidRDefault="00F808EB" w:rsidP="00E224A0">
      <w:pPr>
        <w:pStyle w:val="Heading1"/>
        <w:numPr>
          <w:ilvl w:val="0"/>
          <w:numId w:val="15"/>
        </w:numPr>
      </w:pPr>
      <w:r w:rsidRPr="00724E4B">
        <w:t xml:space="preserve">The national ozone unit (NOU), under the Ministry of Environment and Climate Change in the </w:t>
      </w:r>
      <w:r w:rsidR="00B0404A" w:rsidRPr="00724E4B">
        <w:t>Country</w:t>
      </w:r>
      <w:r w:rsidRPr="00724E4B">
        <w:t xml:space="preserve"> is responsible for monitoring the progress of implementation of activities in the Plan. </w:t>
      </w:r>
    </w:p>
    <w:p w14:paraId="30B74015" w14:textId="77777777" w:rsidR="00F808EB" w:rsidRPr="00724E4B" w:rsidRDefault="00F808EB" w:rsidP="00F808EB">
      <w:pPr>
        <w:spacing w:before="100" w:beforeAutospacing="1" w:after="100" w:afterAutospacing="1"/>
        <w:ind w:left="720"/>
        <w:jc w:val="left"/>
        <w:rPr>
          <w:sz w:val="24"/>
          <w:szCs w:val="24"/>
        </w:rPr>
      </w:pPr>
    </w:p>
    <w:p w14:paraId="012221CD" w14:textId="77777777" w:rsidR="00F808EB" w:rsidRPr="00724E4B" w:rsidRDefault="00F808EB" w:rsidP="00E224A0">
      <w:pPr>
        <w:pStyle w:val="Heading1"/>
        <w:numPr>
          <w:ilvl w:val="0"/>
          <w:numId w:val="11"/>
        </w:numPr>
      </w:pPr>
      <w:r w:rsidRPr="00724E4B">
        <w:lastRenderedPageBreak/>
        <w:t>The monitoring will be conducted during the implementation of the Plan to ensure efficient and effective implementation; overall project coordination; stakeholder engagement and coordination; smooth implementation of activities planned under various tranches; delivery of trainings and other expected outcomes; and facilitation of the HFC consumption verification undertaken by the Lead IA. </w:t>
      </w:r>
    </w:p>
    <w:p w14:paraId="1577637B" w14:textId="0C57D6E8" w:rsidR="00F808EB" w:rsidRPr="00724E4B" w:rsidRDefault="00F808EB" w:rsidP="00E224A0">
      <w:pPr>
        <w:pStyle w:val="Heading1"/>
        <w:numPr>
          <w:ilvl w:val="0"/>
          <w:numId w:val="11"/>
        </w:numPr>
      </w:pPr>
      <w:r w:rsidRPr="00724E4B">
        <w:t xml:space="preserve">The Ministry of Environment and Climate </w:t>
      </w:r>
      <w:r w:rsidR="001A0623" w:rsidRPr="00724E4B">
        <w:t>Change</w:t>
      </w:r>
      <w:r w:rsidRPr="00724E4B">
        <w:t xml:space="preserve"> in the </w:t>
      </w:r>
      <w:r w:rsidR="00B0404A" w:rsidRPr="00724E4B">
        <w:t>Country</w:t>
      </w:r>
      <w:r w:rsidRPr="00724E4B">
        <w:t xml:space="preserve"> will be responsible for the sustainability of consumption reduction targets achieved through the </w:t>
      </w:r>
      <w:r w:rsidR="00E224A0" w:rsidRPr="00724E4B">
        <w:t>A</w:t>
      </w:r>
      <w:r w:rsidRPr="00724E4B">
        <w:t>greement. </w:t>
      </w:r>
    </w:p>
    <w:p w14:paraId="4E3CB85A" w14:textId="77777777" w:rsidR="00711BE6" w:rsidRPr="00724E4B" w:rsidRDefault="00711BE6" w:rsidP="00711BE6">
      <w:pPr>
        <w:keepNext/>
        <w:spacing w:before="360" w:after="240"/>
        <w:rPr>
          <w:b/>
          <w:bCs/>
        </w:rPr>
      </w:pPr>
      <w:r w:rsidRPr="00724E4B">
        <w:rPr>
          <w:b/>
          <w:bCs/>
        </w:rPr>
        <w:t>APPENDIX 6-A: ROLE OF THE LEAD IMPLEMENTING AGENCY</w:t>
      </w:r>
    </w:p>
    <w:p w14:paraId="0A792AB7" w14:textId="77777777" w:rsidR="00711BE6" w:rsidRPr="00724E4B" w:rsidRDefault="00711BE6" w:rsidP="00E224A0">
      <w:pPr>
        <w:pStyle w:val="Heading1"/>
        <w:numPr>
          <w:ilvl w:val="0"/>
          <w:numId w:val="14"/>
        </w:numPr>
      </w:pPr>
      <w:r w:rsidRPr="00724E4B">
        <w:t>The Lead IA will be responsible for a range of activities, including at least the following:</w:t>
      </w:r>
    </w:p>
    <w:p w14:paraId="65687609" w14:textId="77777777" w:rsidR="00711BE6" w:rsidRPr="00724E4B" w:rsidRDefault="00711BE6" w:rsidP="007405FB">
      <w:pPr>
        <w:pStyle w:val="Heading2"/>
      </w:pPr>
      <w:r w:rsidRPr="00724E4B">
        <w:t>Ensuring performance and financial verification in accordance with this Agreement and with its specific internal procedures and requirements as set out in the Country’s Plan;</w:t>
      </w:r>
    </w:p>
    <w:p w14:paraId="73852303" w14:textId="77777777" w:rsidR="00711BE6" w:rsidRPr="00724E4B" w:rsidRDefault="00711BE6" w:rsidP="00B42A72">
      <w:pPr>
        <w:pStyle w:val="Heading2"/>
      </w:pPr>
      <w:r w:rsidRPr="00724E4B">
        <w:t>Assisting the Country in the preparation of the Tranche Implementation Reports and Plans as per Appendix 4</w:t>
      </w:r>
      <w:r w:rsidRPr="00724E4B">
        <w:noBreakHyphen/>
        <w:t>A;</w:t>
      </w:r>
    </w:p>
    <w:p w14:paraId="559D31EF" w14:textId="77777777" w:rsidR="00711BE6" w:rsidRPr="00724E4B" w:rsidRDefault="00711BE6" w:rsidP="00B42A72">
      <w:pPr>
        <w:pStyle w:val="Heading2"/>
      </w:pPr>
      <w:r w:rsidRPr="00724E4B">
        <w:t>Providing independent verification to the Executive Committee that the Targets have been met and associated tranche activities have been completed as indicated in the Tranche Implementation Plan, consistent with Appendix 4-A;</w:t>
      </w:r>
    </w:p>
    <w:p w14:paraId="0A9183CE" w14:textId="77777777" w:rsidR="00711BE6" w:rsidRPr="00724E4B" w:rsidRDefault="00711BE6" w:rsidP="00B42A72">
      <w:pPr>
        <w:pStyle w:val="Heading2"/>
      </w:pPr>
      <w:r w:rsidRPr="00724E4B">
        <w:t>Ensuring that the experiences and progress are reflected in the updates to the overall Plan and in the future Tranche Implementation Plans, consistent with subparagraph 1(c) of Appendix 4-A;</w:t>
      </w:r>
    </w:p>
    <w:p w14:paraId="0B7A317B" w14:textId="5828E88B" w:rsidR="00711BE6" w:rsidRPr="00724E4B" w:rsidRDefault="00711BE6" w:rsidP="00B42A72">
      <w:pPr>
        <w:pStyle w:val="Heading2"/>
      </w:pPr>
      <w:r w:rsidRPr="00724E4B">
        <w:t>Fulfilling the reporting requirements of the Tranche Implementation Reports and Plans and of the overall Plan as specified in Appendix 4-A for submission to the Executive Committee including the activities implemented by the Cooperating IA;</w:t>
      </w:r>
    </w:p>
    <w:p w14:paraId="69C905A3" w14:textId="77777777" w:rsidR="00711BE6" w:rsidRPr="00724E4B" w:rsidRDefault="00711BE6" w:rsidP="00B42A72">
      <w:pPr>
        <w:pStyle w:val="Heading2"/>
      </w:pPr>
      <w:r w:rsidRPr="00724E4B">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5FEA22C4" w14:textId="77777777" w:rsidR="00711BE6" w:rsidRPr="00724E4B" w:rsidRDefault="00711BE6" w:rsidP="00B42A72">
      <w:pPr>
        <w:pStyle w:val="Heading2"/>
      </w:pPr>
      <w:r w:rsidRPr="00724E4B">
        <w:t>Ensuring that appropriate independent technical experts carry out the technical reviews;</w:t>
      </w:r>
    </w:p>
    <w:p w14:paraId="3444B044" w14:textId="77777777" w:rsidR="00711BE6" w:rsidRPr="00724E4B" w:rsidRDefault="00711BE6" w:rsidP="00B42A72">
      <w:pPr>
        <w:pStyle w:val="Heading2"/>
      </w:pPr>
      <w:r w:rsidRPr="00724E4B">
        <w:t>Carrying out the required supervision missions;</w:t>
      </w:r>
    </w:p>
    <w:p w14:paraId="4A2AEC3B" w14:textId="77777777" w:rsidR="00711BE6" w:rsidRPr="00724E4B" w:rsidRDefault="00711BE6" w:rsidP="00B42A72">
      <w:pPr>
        <w:pStyle w:val="Heading2"/>
      </w:pPr>
      <w:r w:rsidRPr="00724E4B">
        <w:t>Ensuring the presence of an operating mechanism to allow for an effective and transparent implementation of the Tranche Implementation Plan and accurate data reporting;</w:t>
      </w:r>
    </w:p>
    <w:p w14:paraId="6BB570DE" w14:textId="3EB22C0E" w:rsidR="00711BE6" w:rsidRPr="00724E4B" w:rsidRDefault="00711BE6" w:rsidP="00B42A72">
      <w:pPr>
        <w:pStyle w:val="Heading2"/>
      </w:pPr>
      <w:r w:rsidRPr="00724E4B">
        <w:t>Coordinating the activities of the Cooperating IA and ensuring the appropriate sequence of activitie</w:t>
      </w:r>
      <w:r w:rsidR="00AB21EC" w:rsidRPr="00724E4B">
        <w:t>s;</w:t>
      </w:r>
    </w:p>
    <w:p w14:paraId="2AB7E1E5" w14:textId="73A9168C" w:rsidR="00711BE6" w:rsidRPr="00724E4B" w:rsidRDefault="00711BE6" w:rsidP="00B42A72">
      <w:pPr>
        <w:pStyle w:val="Heading2"/>
      </w:pPr>
      <w:r w:rsidRPr="00724E4B">
        <w:t xml:space="preserve">In case of reductions in funding for failure to comply in accordance with paragraph 11 of the Agreement, to determine, in consultation with the Country and the Cooperating IA, the allocation of the reductions to the different budget items and to the funding of the Lead IA </w:t>
      </w:r>
      <w:r w:rsidR="00AB21EC" w:rsidRPr="00724E4B">
        <w:t xml:space="preserve">and the </w:t>
      </w:r>
      <w:r w:rsidRPr="00724E4B">
        <w:t>Cooperating IA;</w:t>
      </w:r>
    </w:p>
    <w:p w14:paraId="6B61E1BC" w14:textId="77777777" w:rsidR="00711BE6" w:rsidRPr="00724E4B" w:rsidRDefault="00711BE6" w:rsidP="00B42A72">
      <w:pPr>
        <w:pStyle w:val="Heading2"/>
      </w:pPr>
      <w:r w:rsidRPr="00724E4B">
        <w:t>Ensuring that disbursements made to the Country are based on the use of the indicators;</w:t>
      </w:r>
    </w:p>
    <w:p w14:paraId="251DD772" w14:textId="77777777" w:rsidR="00711BE6" w:rsidRPr="00724E4B" w:rsidRDefault="00711BE6" w:rsidP="00B42A72">
      <w:pPr>
        <w:pStyle w:val="Heading2"/>
      </w:pPr>
      <w:r w:rsidRPr="00724E4B">
        <w:t>Providing assistance with the policy, management and technical support when required;</w:t>
      </w:r>
    </w:p>
    <w:p w14:paraId="04DEE47E" w14:textId="55F83745" w:rsidR="00711BE6" w:rsidRPr="00724E4B" w:rsidRDefault="00711BE6" w:rsidP="00B42A72">
      <w:pPr>
        <w:pStyle w:val="Heading2"/>
        <w:widowControl/>
      </w:pPr>
      <w:r w:rsidRPr="00724E4B">
        <w:lastRenderedPageBreak/>
        <w:t>Reaching consensus with the Cooperating IA on any planning, coordination and reporting arrangements required to facilitate the implementation of the Plan; and</w:t>
      </w:r>
    </w:p>
    <w:p w14:paraId="75F07276" w14:textId="77777777" w:rsidR="00711BE6" w:rsidRPr="00724E4B" w:rsidRDefault="00711BE6" w:rsidP="00B42A72">
      <w:pPr>
        <w:pStyle w:val="Heading2"/>
      </w:pPr>
      <w:r w:rsidRPr="00724E4B">
        <w:t>Timely releasing funds to the Country/participating enterprises for completing the activities related to the project.</w:t>
      </w:r>
    </w:p>
    <w:p w14:paraId="24641E04" w14:textId="77777777" w:rsidR="00711BE6" w:rsidRPr="00724E4B" w:rsidRDefault="00711BE6" w:rsidP="00711BE6">
      <w:pPr>
        <w:pStyle w:val="Heading1"/>
      </w:pPr>
      <w:r w:rsidRPr="00724E4B">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2FE050C0" w14:textId="1E85DBFD" w:rsidR="00711BE6" w:rsidRPr="00724E4B" w:rsidRDefault="00711BE6" w:rsidP="00AB21EC">
      <w:pPr>
        <w:spacing w:before="360" w:after="240"/>
      </w:pPr>
      <w:r w:rsidRPr="00724E4B">
        <w:rPr>
          <w:b/>
          <w:bCs/>
        </w:rPr>
        <w:t>APPENDIX 6-B: ROLE OF THE COOPERATING IMPLEMENTING AGENCIES</w:t>
      </w:r>
    </w:p>
    <w:p w14:paraId="4B86B2A9" w14:textId="01595930" w:rsidR="00711BE6" w:rsidRPr="00724E4B" w:rsidRDefault="00711BE6" w:rsidP="00E224A0">
      <w:pPr>
        <w:pStyle w:val="Heading1"/>
        <w:numPr>
          <w:ilvl w:val="0"/>
          <w:numId w:val="12"/>
        </w:numPr>
      </w:pPr>
      <w:r w:rsidRPr="00724E4B">
        <w:t>The Cooperating IA will be responsible for a range of activities. These activities are specified in the Plan, including at least the following:</w:t>
      </w:r>
    </w:p>
    <w:p w14:paraId="0980E03B" w14:textId="77777777" w:rsidR="00711BE6" w:rsidRPr="00724E4B" w:rsidRDefault="00711BE6" w:rsidP="00AB21EC">
      <w:pPr>
        <w:pStyle w:val="Heading2"/>
      </w:pPr>
      <w:r w:rsidRPr="00724E4B">
        <w:t>Providing assistance for policy development when required;</w:t>
      </w:r>
    </w:p>
    <w:p w14:paraId="3026DAF3" w14:textId="403B2EE0" w:rsidR="00711BE6" w:rsidRPr="00724E4B" w:rsidRDefault="00711BE6" w:rsidP="00AB21EC">
      <w:pPr>
        <w:pStyle w:val="Heading2"/>
      </w:pPr>
      <w:r w:rsidRPr="00724E4B">
        <w:t>Assisting the Country in the implementation and assessment of the activities funded by the Cooperating IA, and referring to the Lead IA to ensure a coordinated sequence of activities;</w:t>
      </w:r>
    </w:p>
    <w:p w14:paraId="5DAA79DC" w14:textId="77777777" w:rsidR="00711BE6" w:rsidRPr="00724E4B" w:rsidRDefault="00711BE6" w:rsidP="00AB21EC">
      <w:pPr>
        <w:pStyle w:val="Heading2"/>
      </w:pPr>
      <w:r w:rsidRPr="00724E4B">
        <w:t>Providing reports to the Lead IA on these activities, for inclusion in the consolidated reports as per Appendix 4-A; and</w:t>
      </w:r>
    </w:p>
    <w:p w14:paraId="7011E81A" w14:textId="77777777" w:rsidR="00711BE6" w:rsidRPr="00724E4B" w:rsidRDefault="00711BE6" w:rsidP="00AB21EC">
      <w:pPr>
        <w:pStyle w:val="Heading2"/>
      </w:pPr>
      <w:r w:rsidRPr="00724E4B">
        <w:t>Reaching consensus with the Lead IA on any planning, coordination and reporting arrangements required to facilitate the implementation of the Plan.</w:t>
      </w:r>
    </w:p>
    <w:p w14:paraId="7A021EF5" w14:textId="77777777" w:rsidR="00711BE6" w:rsidRPr="00724E4B" w:rsidRDefault="00711BE6" w:rsidP="00711BE6">
      <w:pPr>
        <w:spacing w:before="360" w:after="240"/>
        <w:rPr>
          <w:b/>
          <w:bCs/>
        </w:rPr>
      </w:pPr>
      <w:r w:rsidRPr="00724E4B">
        <w:rPr>
          <w:b/>
          <w:bCs/>
        </w:rPr>
        <w:t>APPENDIX 7-A: REDUCTIONS IN FUNDING FOR FAILURE TO COMPLY WITH THE TARGETS IN THE AGREEMENT</w:t>
      </w:r>
    </w:p>
    <w:p w14:paraId="3E6AA466" w14:textId="7CC752EC" w:rsidR="00711BE6" w:rsidRPr="00724E4B" w:rsidRDefault="00711BE6" w:rsidP="00E224A0">
      <w:pPr>
        <w:pStyle w:val="Heading1"/>
        <w:numPr>
          <w:ilvl w:val="0"/>
          <w:numId w:val="13"/>
        </w:numPr>
      </w:pPr>
      <w:r w:rsidRPr="00724E4B">
        <w:t>In accordance with paragraph 11 of the Agreement, the amount of funding provided may be reduced by US $</w:t>
      </w:r>
      <w:r w:rsidR="000C68C9" w:rsidRPr="00724E4B">
        <w:rPr>
          <w:shd w:val="clear" w:color="auto" w:fill="F2DBDB" w:themeFill="accent2" w:themeFillTint="33"/>
        </w:rPr>
        <w:t>7.</w:t>
      </w:r>
      <w:r w:rsidR="006500FB" w:rsidRPr="00724E4B">
        <w:rPr>
          <w:shd w:val="clear" w:color="auto" w:fill="F2DBDB" w:themeFill="accent2" w:themeFillTint="33"/>
        </w:rPr>
        <w:t>0</w:t>
      </w:r>
      <w:r w:rsidR="000C68C9" w:rsidRPr="00724E4B">
        <w:rPr>
          <w:shd w:val="clear" w:color="auto" w:fill="F2DBDB" w:themeFill="accent2" w:themeFillTint="33"/>
        </w:rPr>
        <w:t>0</w:t>
      </w:r>
      <w:r w:rsidRPr="00724E4B">
        <w:rPr>
          <w:shd w:val="clear" w:color="auto" w:fill="FFFFFF" w:themeFill="background1"/>
        </w:rPr>
        <w:t xml:space="preserve"> </w:t>
      </w:r>
      <w:r w:rsidRPr="00724E4B">
        <w:t>per CO</w:t>
      </w:r>
      <w:r w:rsidRPr="00724E4B">
        <w:rPr>
          <w:vertAlign w:val="subscript"/>
        </w:rPr>
        <w:t>2</w:t>
      </w:r>
      <w:r w:rsidRPr="00724E4B">
        <w:noBreakHyphen/>
        <w:t xml:space="preserve">eq tonne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rsidR="00374DE6" w:rsidRPr="00724E4B">
        <w:t>C</w:t>
      </w:r>
      <w:r w:rsidRPr="00724E4B">
        <w:t>ountry has failed to comply with the Agreement due to illegal trade, the reduction in funding would not be applied if the illegally traded controlled substances are seized and subsequently confiscated, destroyed, exported, or returned to the country of origin.</w:t>
      </w:r>
    </w:p>
    <w:p w14:paraId="335C0D98" w14:textId="77777777" w:rsidR="00711BE6" w:rsidRPr="00724E4B" w:rsidRDefault="00711BE6" w:rsidP="00711BE6">
      <w:pPr>
        <w:suppressAutoHyphens/>
        <w:rPr>
          <w:b/>
          <w:bCs/>
        </w:rPr>
        <w:sectPr w:rsidR="00711BE6" w:rsidRPr="00724E4B" w:rsidSect="00711BE6">
          <w:headerReference w:type="even" r:id="rId20"/>
          <w:headerReference w:type="default" r:id="rId21"/>
          <w:footerReference w:type="even" r:id="rId22"/>
          <w:footerReference w:type="default" r:id="rId23"/>
          <w:headerReference w:type="first" r:id="rId24"/>
          <w:footnotePr>
            <w:numRestart w:val="eachSect"/>
          </w:footnotePr>
          <w:pgSz w:w="12240" w:h="15840" w:code="1"/>
          <w:pgMar w:top="864" w:right="1440" w:bottom="720" w:left="1440" w:header="720" w:footer="475" w:gutter="0"/>
          <w:pgNumType w:start="1"/>
          <w:cols w:space="720"/>
          <w:docGrid w:linePitch="299"/>
        </w:sectPr>
      </w:pPr>
    </w:p>
    <w:p w14:paraId="6D825975" w14:textId="77777777" w:rsidR="00711BE6" w:rsidRPr="00724E4B" w:rsidRDefault="00711BE6" w:rsidP="00711BE6">
      <w:pPr>
        <w:suppressAutoHyphens/>
        <w:spacing w:after="240"/>
        <w:jc w:val="center"/>
        <w:rPr>
          <w:b/>
          <w:bCs/>
        </w:rPr>
      </w:pPr>
      <w:r w:rsidRPr="00724E4B">
        <w:rPr>
          <w:b/>
          <w:bCs/>
        </w:rPr>
        <w:lastRenderedPageBreak/>
        <w:t xml:space="preserve">Annex </w:t>
      </w:r>
      <w:r w:rsidRPr="00724E4B">
        <w:rPr>
          <w:b/>
        </w:rPr>
        <w:t>II</w:t>
      </w:r>
    </w:p>
    <w:p w14:paraId="3CAEC428" w14:textId="77777777" w:rsidR="00711BE6" w:rsidRPr="00724E4B" w:rsidRDefault="00711BE6" w:rsidP="00711BE6">
      <w:pPr>
        <w:suppressAutoHyphens/>
        <w:jc w:val="center"/>
        <w:rPr>
          <w:b/>
          <w:bCs/>
        </w:rPr>
      </w:pPr>
      <w:r w:rsidRPr="00724E4B">
        <w:rPr>
          <w:b/>
          <w:bCs/>
        </w:rPr>
        <w:t>SIMULTANEOUS IMPLEMENTATION OF THE HCFC PHASE-OUT MANAGEMENT PLAN</w:t>
      </w:r>
    </w:p>
    <w:p w14:paraId="17A806AE" w14:textId="684AF9DF" w:rsidR="00711BE6" w:rsidRPr="00724E4B" w:rsidRDefault="00711BE6" w:rsidP="00711BE6">
      <w:pPr>
        <w:suppressAutoHyphens/>
        <w:spacing w:after="240"/>
        <w:jc w:val="center"/>
        <w:rPr>
          <w:b/>
          <w:bCs/>
        </w:rPr>
      </w:pPr>
      <w:r w:rsidRPr="00724E4B">
        <w:rPr>
          <w:b/>
          <w:bCs/>
        </w:rPr>
        <w:t xml:space="preserve">AND THE KIGALI HFC IMPLEMENTATION PLAN IN </w:t>
      </w:r>
      <w:r w:rsidR="00F42906" w:rsidRPr="00724E4B">
        <w:rPr>
          <w:b/>
          <w:bCs/>
        </w:rPr>
        <w:t>S</w:t>
      </w:r>
      <w:r w:rsidR="00AB21EC" w:rsidRPr="00724E4B">
        <w:rPr>
          <w:b/>
          <w:bCs/>
        </w:rPr>
        <w:t>OMALIA</w:t>
      </w:r>
    </w:p>
    <w:tbl>
      <w:tblPr>
        <w:tblW w:w="4952" w:type="pct"/>
        <w:tblLook w:val="04A0" w:firstRow="1" w:lastRow="0" w:firstColumn="1" w:lastColumn="0" w:noHBand="0" w:noVBand="1"/>
      </w:tblPr>
      <w:tblGrid>
        <w:gridCol w:w="2405"/>
        <w:gridCol w:w="3825"/>
        <w:gridCol w:w="1163"/>
        <w:gridCol w:w="4416"/>
        <w:gridCol w:w="965"/>
        <w:gridCol w:w="1335"/>
      </w:tblGrid>
      <w:tr w:rsidR="00E31BAF" w:rsidRPr="00724E4B" w14:paraId="363B5011" w14:textId="77777777" w:rsidTr="00E31BAF">
        <w:trPr>
          <w:trHeight w:val="341"/>
          <w:tblHeader/>
        </w:trPr>
        <w:tc>
          <w:tcPr>
            <w:tcW w:w="852" w:type="pct"/>
            <w:tcBorders>
              <w:top w:val="single" w:sz="4" w:space="0" w:color="auto"/>
              <w:left w:val="single" w:sz="4" w:space="0" w:color="auto"/>
              <w:bottom w:val="single" w:sz="4" w:space="0" w:color="auto"/>
              <w:right w:val="single" w:sz="4" w:space="0" w:color="auto"/>
            </w:tcBorders>
            <w:vAlign w:val="center"/>
            <w:hideMark/>
          </w:tcPr>
          <w:p w14:paraId="2414F404" w14:textId="77777777" w:rsidR="00711BE6" w:rsidRPr="00724E4B" w:rsidRDefault="00711BE6">
            <w:pPr>
              <w:suppressAutoHyphens/>
              <w:jc w:val="center"/>
              <w:rPr>
                <w:b/>
                <w:bCs/>
                <w:sz w:val="20"/>
                <w:szCs w:val="20"/>
                <w:lang w:eastAsia="en-CA"/>
              </w:rPr>
            </w:pPr>
          </w:p>
        </w:tc>
        <w:tc>
          <w:tcPr>
            <w:tcW w:w="1767" w:type="pct"/>
            <w:gridSpan w:val="2"/>
            <w:tcBorders>
              <w:top w:val="single" w:sz="4" w:space="0" w:color="auto"/>
              <w:left w:val="single" w:sz="4" w:space="0" w:color="auto"/>
              <w:bottom w:val="single" w:sz="4" w:space="0" w:color="auto"/>
              <w:right w:val="single" w:sz="4" w:space="0" w:color="auto"/>
            </w:tcBorders>
            <w:vAlign w:val="center"/>
          </w:tcPr>
          <w:p w14:paraId="52E1F6C6" w14:textId="1D4AC13E" w:rsidR="00711BE6" w:rsidRPr="00724E4B" w:rsidRDefault="00711BE6">
            <w:pPr>
              <w:suppressAutoHyphens/>
              <w:ind w:left="-246" w:right="-247"/>
              <w:jc w:val="center"/>
              <w:rPr>
                <w:b/>
                <w:bCs/>
                <w:sz w:val="20"/>
                <w:szCs w:val="20"/>
                <w:lang w:eastAsia="en-CA"/>
              </w:rPr>
            </w:pPr>
            <w:r w:rsidRPr="00724E4B">
              <w:rPr>
                <w:b/>
                <w:bCs/>
                <w:sz w:val="20"/>
                <w:szCs w:val="20"/>
                <w:lang w:eastAsia="en-CA"/>
              </w:rPr>
              <w:t>HPMP</w:t>
            </w:r>
            <w:r w:rsidRPr="00724E4B">
              <w:rPr>
                <w:b/>
                <w:bCs/>
              </w:rPr>
              <w:t xml:space="preserve"> –</w:t>
            </w:r>
            <w:r w:rsidRPr="00724E4B">
              <w:t xml:space="preserve"> </w:t>
            </w:r>
            <w:r w:rsidRPr="00724E4B">
              <w:rPr>
                <w:b/>
                <w:bCs/>
                <w:sz w:val="20"/>
                <w:szCs w:val="20"/>
                <w:lang w:eastAsia="en-CA"/>
              </w:rPr>
              <w:t xml:space="preserve">stage </w:t>
            </w:r>
            <w:r w:rsidR="00AB21EC" w:rsidRPr="00724E4B">
              <w:rPr>
                <w:b/>
                <w:bCs/>
                <w:sz w:val="20"/>
                <w:szCs w:val="20"/>
                <w:lang w:eastAsia="en-CA"/>
              </w:rPr>
              <w:t>II</w:t>
            </w:r>
          </w:p>
        </w:tc>
        <w:tc>
          <w:tcPr>
            <w:tcW w:w="1907" w:type="pct"/>
            <w:gridSpan w:val="2"/>
            <w:tcBorders>
              <w:top w:val="single" w:sz="4" w:space="0" w:color="auto"/>
              <w:left w:val="single" w:sz="4" w:space="0" w:color="auto"/>
              <w:bottom w:val="single" w:sz="4" w:space="0" w:color="auto"/>
              <w:right w:val="single" w:sz="4" w:space="0" w:color="auto"/>
            </w:tcBorders>
            <w:vAlign w:val="center"/>
            <w:hideMark/>
          </w:tcPr>
          <w:p w14:paraId="41C4E20C" w14:textId="77777777" w:rsidR="00711BE6" w:rsidRPr="00724E4B" w:rsidRDefault="00711BE6">
            <w:pPr>
              <w:suppressAutoHyphens/>
              <w:jc w:val="center"/>
              <w:rPr>
                <w:b/>
                <w:bCs/>
                <w:sz w:val="20"/>
                <w:szCs w:val="20"/>
                <w:lang w:eastAsia="en-CA"/>
              </w:rPr>
            </w:pPr>
            <w:r w:rsidRPr="00724E4B">
              <w:rPr>
                <w:b/>
                <w:bCs/>
                <w:sz w:val="20"/>
                <w:szCs w:val="20"/>
                <w:lang w:eastAsia="en-CA"/>
              </w:rPr>
              <w:t>KIP – stage I</w:t>
            </w:r>
          </w:p>
        </w:tc>
        <w:tc>
          <w:tcPr>
            <w:tcW w:w="473" w:type="pct"/>
            <w:vMerge w:val="restart"/>
            <w:tcBorders>
              <w:top w:val="single" w:sz="4" w:space="0" w:color="auto"/>
              <w:left w:val="single" w:sz="4" w:space="0" w:color="auto"/>
              <w:right w:val="single" w:sz="4" w:space="0" w:color="auto"/>
            </w:tcBorders>
            <w:vAlign w:val="center"/>
            <w:hideMark/>
          </w:tcPr>
          <w:p w14:paraId="3920B137" w14:textId="77777777" w:rsidR="00711BE6" w:rsidRPr="00724E4B" w:rsidRDefault="00711BE6">
            <w:pPr>
              <w:suppressAutoHyphens/>
              <w:ind w:left="-49" w:right="-29"/>
              <w:jc w:val="center"/>
              <w:rPr>
                <w:b/>
                <w:bCs/>
                <w:sz w:val="20"/>
                <w:szCs w:val="20"/>
                <w:lang w:eastAsia="en-CA"/>
              </w:rPr>
            </w:pPr>
            <w:r w:rsidRPr="00724E4B">
              <w:rPr>
                <w:b/>
                <w:bCs/>
                <w:sz w:val="20"/>
                <w:szCs w:val="20"/>
                <w:lang w:eastAsia="en-CA"/>
              </w:rPr>
              <w:t>HPMP+KIP combined cost</w:t>
            </w:r>
            <w:r w:rsidRPr="00724E4B">
              <w:rPr>
                <w:b/>
                <w:bCs/>
                <w:sz w:val="20"/>
                <w:szCs w:val="20"/>
                <w:lang w:eastAsia="en-CA"/>
              </w:rPr>
              <w:br/>
            </w:r>
            <w:r w:rsidRPr="00724E4B">
              <w:rPr>
                <w:b/>
                <w:bCs/>
                <w:sz w:val="20"/>
                <w:szCs w:val="20"/>
              </w:rPr>
              <w:t>(US $)</w:t>
            </w:r>
          </w:p>
        </w:tc>
      </w:tr>
      <w:tr w:rsidR="00E31BAF" w:rsidRPr="00724E4B" w14:paraId="73F624EE" w14:textId="77777777" w:rsidTr="00ED742E">
        <w:trPr>
          <w:trHeight w:val="289"/>
          <w:tblHeader/>
        </w:trPr>
        <w:tc>
          <w:tcPr>
            <w:tcW w:w="852" w:type="pct"/>
            <w:tcBorders>
              <w:top w:val="single" w:sz="4" w:space="0" w:color="auto"/>
              <w:left w:val="single" w:sz="4" w:space="0" w:color="auto"/>
              <w:bottom w:val="single" w:sz="4" w:space="0" w:color="auto"/>
              <w:right w:val="single" w:sz="4" w:space="0" w:color="auto"/>
            </w:tcBorders>
            <w:vAlign w:val="center"/>
            <w:hideMark/>
          </w:tcPr>
          <w:p w14:paraId="1C7B61C9" w14:textId="77777777" w:rsidR="00711BE6" w:rsidRPr="00724E4B" w:rsidRDefault="00711BE6">
            <w:pPr>
              <w:suppressAutoHyphens/>
              <w:jc w:val="left"/>
              <w:rPr>
                <w:b/>
                <w:bCs/>
                <w:sz w:val="20"/>
                <w:szCs w:val="20"/>
                <w:lang w:eastAsia="en-CA"/>
              </w:rPr>
            </w:pPr>
            <w:r w:rsidRPr="00724E4B">
              <w:rPr>
                <w:b/>
                <w:bCs/>
                <w:sz w:val="20"/>
                <w:szCs w:val="20"/>
                <w:lang w:eastAsia="en-CA"/>
              </w:rPr>
              <w:t>Category of activity</w:t>
            </w:r>
          </w:p>
        </w:tc>
        <w:tc>
          <w:tcPr>
            <w:tcW w:w="1355" w:type="pct"/>
            <w:tcBorders>
              <w:top w:val="nil"/>
              <w:left w:val="nil"/>
              <w:bottom w:val="single" w:sz="4" w:space="0" w:color="auto"/>
              <w:right w:val="single" w:sz="4" w:space="0" w:color="auto"/>
            </w:tcBorders>
            <w:vAlign w:val="center"/>
            <w:hideMark/>
          </w:tcPr>
          <w:p w14:paraId="44632C0B" w14:textId="77777777" w:rsidR="00711BE6" w:rsidRPr="00724E4B" w:rsidRDefault="00711BE6">
            <w:pPr>
              <w:suppressAutoHyphens/>
              <w:jc w:val="center"/>
              <w:rPr>
                <w:b/>
                <w:bCs/>
                <w:sz w:val="20"/>
                <w:szCs w:val="20"/>
                <w:lang w:eastAsia="en-CA"/>
              </w:rPr>
            </w:pPr>
            <w:r w:rsidRPr="00724E4B">
              <w:rPr>
                <w:b/>
                <w:bCs/>
                <w:sz w:val="20"/>
                <w:szCs w:val="20"/>
                <w:lang w:eastAsia="en-CA"/>
              </w:rPr>
              <w:t>Activity</w:t>
            </w:r>
          </w:p>
        </w:tc>
        <w:tc>
          <w:tcPr>
            <w:tcW w:w="412" w:type="pct"/>
            <w:tcBorders>
              <w:top w:val="single" w:sz="4" w:space="0" w:color="auto"/>
              <w:left w:val="nil"/>
              <w:bottom w:val="single" w:sz="4" w:space="0" w:color="auto"/>
              <w:right w:val="single" w:sz="4" w:space="0" w:color="auto"/>
            </w:tcBorders>
            <w:vAlign w:val="center"/>
            <w:hideMark/>
          </w:tcPr>
          <w:p w14:paraId="2B9D7B89" w14:textId="77777777" w:rsidR="00711BE6" w:rsidRPr="00724E4B" w:rsidRDefault="00711BE6">
            <w:pPr>
              <w:suppressAutoHyphens/>
              <w:jc w:val="center"/>
              <w:rPr>
                <w:b/>
                <w:bCs/>
                <w:sz w:val="20"/>
                <w:szCs w:val="20"/>
                <w:lang w:eastAsia="en-CA"/>
              </w:rPr>
            </w:pPr>
            <w:r w:rsidRPr="00724E4B">
              <w:rPr>
                <w:b/>
                <w:bCs/>
                <w:sz w:val="20"/>
                <w:szCs w:val="20"/>
                <w:lang w:eastAsia="en-CA"/>
              </w:rPr>
              <w:t>Cost (US $)</w:t>
            </w:r>
          </w:p>
        </w:tc>
        <w:tc>
          <w:tcPr>
            <w:tcW w:w="1565" w:type="pct"/>
            <w:tcBorders>
              <w:top w:val="single" w:sz="4" w:space="0" w:color="auto"/>
              <w:left w:val="single" w:sz="4" w:space="0" w:color="auto"/>
              <w:bottom w:val="single" w:sz="4" w:space="0" w:color="auto"/>
              <w:right w:val="single" w:sz="4" w:space="0" w:color="auto"/>
            </w:tcBorders>
            <w:vAlign w:val="center"/>
            <w:hideMark/>
          </w:tcPr>
          <w:p w14:paraId="539912EE" w14:textId="77777777" w:rsidR="00711BE6" w:rsidRPr="00724E4B" w:rsidRDefault="00711BE6">
            <w:pPr>
              <w:suppressAutoHyphens/>
              <w:jc w:val="center"/>
              <w:rPr>
                <w:b/>
                <w:bCs/>
                <w:sz w:val="20"/>
                <w:szCs w:val="20"/>
                <w:lang w:eastAsia="en-CA"/>
              </w:rPr>
            </w:pPr>
            <w:r w:rsidRPr="00724E4B">
              <w:rPr>
                <w:b/>
                <w:bCs/>
                <w:sz w:val="20"/>
                <w:szCs w:val="20"/>
                <w:lang w:eastAsia="en-CA"/>
              </w:rPr>
              <w:t>Activity</w:t>
            </w:r>
          </w:p>
        </w:tc>
        <w:tc>
          <w:tcPr>
            <w:tcW w:w="342" w:type="pct"/>
            <w:tcBorders>
              <w:top w:val="single" w:sz="4" w:space="0" w:color="auto"/>
              <w:left w:val="single" w:sz="4" w:space="0" w:color="auto"/>
              <w:bottom w:val="single" w:sz="4" w:space="0" w:color="auto"/>
              <w:right w:val="single" w:sz="4" w:space="0" w:color="auto"/>
            </w:tcBorders>
            <w:vAlign w:val="center"/>
            <w:hideMark/>
          </w:tcPr>
          <w:p w14:paraId="32781E56" w14:textId="77777777" w:rsidR="00711BE6" w:rsidRPr="00724E4B" w:rsidRDefault="00711BE6">
            <w:pPr>
              <w:suppressAutoHyphens/>
              <w:jc w:val="center"/>
              <w:rPr>
                <w:b/>
                <w:bCs/>
                <w:sz w:val="20"/>
                <w:szCs w:val="20"/>
                <w:lang w:eastAsia="en-CA"/>
              </w:rPr>
            </w:pPr>
            <w:r w:rsidRPr="00724E4B">
              <w:rPr>
                <w:b/>
                <w:bCs/>
                <w:sz w:val="20"/>
                <w:szCs w:val="20"/>
                <w:lang w:eastAsia="en-CA"/>
              </w:rPr>
              <w:t>Cost</w:t>
            </w:r>
            <w:r w:rsidRPr="00724E4B">
              <w:rPr>
                <w:b/>
                <w:bCs/>
                <w:sz w:val="20"/>
                <w:szCs w:val="20"/>
                <w:lang w:eastAsia="en-CA"/>
              </w:rPr>
              <w:br/>
              <w:t>(US $)</w:t>
            </w:r>
          </w:p>
        </w:tc>
        <w:tc>
          <w:tcPr>
            <w:tcW w:w="473" w:type="pct"/>
            <w:vMerge/>
            <w:tcBorders>
              <w:left w:val="single" w:sz="4" w:space="0" w:color="auto"/>
              <w:bottom w:val="single" w:sz="4" w:space="0" w:color="auto"/>
              <w:right w:val="single" w:sz="4" w:space="0" w:color="auto"/>
            </w:tcBorders>
            <w:vAlign w:val="center"/>
            <w:hideMark/>
          </w:tcPr>
          <w:p w14:paraId="453095F8" w14:textId="77777777" w:rsidR="00711BE6" w:rsidRPr="00724E4B" w:rsidRDefault="00711BE6">
            <w:pPr>
              <w:suppressAutoHyphens/>
              <w:jc w:val="left"/>
              <w:rPr>
                <w:b/>
                <w:bCs/>
                <w:sz w:val="20"/>
                <w:szCs w:val="20"/>
                <w:lang w:eastAsia="en-CA"/>
              </w:rPr>
            </w:pPr>
          </w:p>
        </w:tc>
      </w:tr>
      <w:tr w:rsidR="00E31BAF" w:rsidRPr="00724E4B" w14:paraId="21D37BD4" w14:textId="77777777" w:rsidTr="00ED742E">
        <w:trPr>
          <w:trHeight w:val="227"/>
        </w:trPr>
        <w:tc>
          <w:tcPr>
            <w:tcW w:w="852" w:type="pct"/>
            <w:tcBorders>
              <w:top w:val="nil"/>
              <w:left w:val="single" w:sz="4" w:space="0" w:color="auto"/>
              <w:bottom w:val="single" w:sz="4" w:space="0" w:color="auto"/>
              <w:right w:val="single" w:sz="4" w:space="0" w:color="auto"/>
            </w:tcBorders>
          </w:tcPr>
          <w:p w14:paraId="44F3B67F" w14:textId="1292A8E1" w:rsidR="00711BE6" w:rsidRPr="00724E4B" w:rsidRDefault="00886DF2">
            <w:pPr>
              <w:suppressAutoHyphens/>
              <w:jc w:val="left"/>
              <w:rPr>
                <w:sz w:val="20"/>
                <w:szCs w:val="20"/>
                <w:lang w:eastAsia="en-CA"/>
              </w:rPr>
            </w:pPr>
            <w:r w:rsidRPr="00724E4B">
              <w:rPr>
                <w:sz w:val="20"/>
                <w:szCs w:val="20"/>
              </w:rPr>
              <w:t>Review the existing HCFC policy and regulations</w:t>
            </w:r>
          </w:p>
        </w:tc>
        <w:tc>
          <w:tcPr>
            <w:tcW w:w="1355" w:type="pct"/>
            <w:tcBorders>
              <w:top w:val="nil"/>
              <w:left w:val="nil"/>
              <w:bottom w:val="single" w:sz="4" w:space="0" w:color="auto"/>
              <w:right w:val="single" w:sz="4" w:space="0" w:color="auto"/>
            </w:tcBorders>
          </w:tcPr>
          <w:p w14:paraId="54ACFFAD" w14:textId="308AD225" w:rsidR="00711BE6" w:rsidRPr="00724E4B" w:rsidRDefault="00E46F68">
            <w:pPr>
              <w:suppressAutoHyphens/>
              <w:jc w:val="left"/>
              <w:rPr>
                <w:sz w:val="20"/>
                <w:szCs w:val="20"/>
              </w:rPr>
            </w:pPr>
            <w:r w:rsidRPr="00724E4B">
              <w:rPr>
                <w:sz w:val="20"/>
                <w:szCs w:val="20"/>
              </w:rPr>
              <w:t>- Develop new policy/regulation to sustain the country’s HCFC phase-out schedule including a ban on the import of HCFC-141b in imported pre-blended polyols and on the import of HCFC-based equipment by 1 January 2025, the i</w:t>
            </w:r>
            <w:r w:rsidRPr="00724E4B">
              <w:rPr>
                <w:sz w:val="20"/>
                <w:szCs w:val="20"/>
                <w:lang w:eastAsia="zh-CN"/>
              </w:rPr>
              <w:t xml:space="preserve">ntroduction of </w:t>
            </w:r>
            <w:r w:rsidRPr="00724E4B">
              <w:rPr>
                <w:sz w:val="20"/>
                <w:szCs w:val="20"/>
              </w:rPr>
              <w:t>requirements for labelling of HCFC containers and equipment and a ban on the re-use of disposable containers by 1 January 2027,  and the preparation of regulations to ban HCFCs by 2030 except for the servicing tail; and assess other regulations</w:t>
            </w:r>
            <w:r w:rsidRPr="00724E4B">
              <w:rPr>
                <w:rStyle w:val="FootnoteReference"/>
                <w:sz w:val="20"/>
                <w:szCs w:val="20"/>
              </w:rPr>
              <w:footnoteReference w:id="9"/>
            </w:r>
            <w:r w:rsidRPr="00724E4B">
              <w:rPr>
                <w:sz w:val="20"/>
                <w:szCs w:val="20"/>
              </w:rPr>
              <w:t xml:space="preserve"> to mitigate significant emissions associated with the servicing sector</w:t>
            </w:r>
          </w:p>
        </w:tc>
        <w:tc>
          <w:tcPr>
            <w:tcW w:w="412" w:type="pct"/>
            <w:tcBorders>
              <w:top w:val="single" w:sz="4" w:space="0" w:color="auto"/>
              <w:left w:val="nil"/>
              <w:bottom w:val="single" w:sz="4" w:space="0" w:color="auto"/>
              <w:right w:val="single" w:sz="4" w:space="0" w:color="auto"/>
            </w:tcBorders>
          </w:tcPr>
          <w:p w14:paraId="0BD96C03" w14:textId="0B5725A4" w:rsidR="00711BE6" w:rsidRPr="00724E4B" w:rsidRDefault="009E3607">
            <w:pPr>
              <w:suppressAutoHyphens/>
              <w:jc w:val="right"/>
              <w:rPr>
                <w:sz w:val="20"/>
                <w:szCs w:val="20"/>
                <w:lang w:eastAsia="en-CA"/>
              </w:rPr>
            </w:pPr>
            <w:r w:rsidRPr="00724E4B">
              <w:rPr>
                <w:sz w:val="20"/>
                <w:szCs w:val="20"/>
                <w:lang w:eastAsia="en-CA"/>
              </w:rPr>
              <w:t>40,000</w:t>
            </w:r>
          </w:p>
        </w:tc>
        <w:tc>
          <w:tcPr>
            <w:tcW w:w="1565"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F11729A" w14:textId="77777777" w:rsidR="00711BE6" w:rsidRPr="00724E4B" w:rsidRDefault="00711BE6">
            <w:pPr>
              <w:suppressAutoHyphens/>
              <w:jc w:val="left"/>
              <w:rPr>
                <w:sz w:val="20"/>
                <w:szCs w:val="20"/>
                <w:lang w:eastAsia="en-CA"/>
              </w:rPr>
            </w:pPr>
          </w:p>
        </w:tc>
        <w:tc>
          <w:tcPr>
            <w:tcW w:w="342" w:type="pct"/>
            <w:tcBorders>
              <w:top w:val="single" w:sz="4" w:space="0" w:color="auto"/>
              <w:left w:val="nil"/>
              <w:bottom w:val="single" w:sz="4" w:space="0" w:color="auto"/>
              <w:right w:val="single" w:sz="4" w:space="0" w:color="auto"/>
            </w:tcBorders>
            <w:shd w:val="clear" w:color="auto" w:fill="BFBFBF" w:themeFill="background1" w:themeFillShade="BF"/>
          </w:tcPr>
          <w:p w14:paraId="4B664AAC" w14:textId="2E6D33ED" w:rsidR="00711BE6" w:rsidRPr="00724E4B" w:rsidRDefault="00711BE6">
            <w:pPr>
              <w:suppressAutoHyphens/>
              <w:jc w:val="right"/>
              <w:rPr>
                <w:sz w:val="20"/>
                <w:szCs w:val="20"/>
                <w:lang w:eastAsia="en-CA"/>
              </w:rPr>
            </w:pPr>
          </w:p>
        </w:tc>
        <w:tc>
          <w:tcPr>
            <w:tcW w:w="473" w:type="pct"/>
            <w:tcBorders>
              <w:top w:val="single" w:sz="4" w:space="0" w:color="auto"/>
              <w:left w:val="nil"/>
              <w:bottom w:val="single" w:sz="4" w:space="0" w:color="auto"/>
              <w:right w:val="single" w:sz="4" w:space="0" w:color="auto"/>
            </w:tcBorders>
          </w:tcPr>
          <w:p w14:paraId="2E4B8253" w14:textId="7351A217" w:rsidR="00711BE6" w:rsidRPr="00724E4B" w:rsidRDefault="00EA629D">
            <w:pPr>
              <w:suppressAutoHyphens/>
              <w:jc w:val="right"/>
              <w:rPr>
                <w:sz w:val="20"/>
                <w:szCs w:val="20"/>
                <w:lang w:eastAsia="en-CA"/>
              </w:rPr>
            </w:pPr>
            <w:r w:rsidRPr="00724E4B">
              <w:rPr>
                <w:sz w:val="20"/>
                <w:szCs w:val="20"/>
                <w:lang w:eastAsia="en-CA"/>
              </w:rPr>
              <w:t>40,000</w:t>
            </w:r>
          </w:p>
        </w:tc>
      </w:tr>
      <w:tr w:rsidR="00E31BAF" w:rsidRPr="00724E4B" w14:paraId="1D58C2A0" w14:textId="77777777" w:rsidTr="00ED742E">
        <w:trPr>
          <w:trHeight w:val="227"/>
        </w:trPr>
        <w:tc>
          <w:tcPr>
            <w:tcW w:w="852" w:type="pct"/>
            <w:tcBorders>
              <w:top w:val="nil"/>
              <w:left w:val="single" w:sz="4" w:space="0" w:color="auto"/>
              <w:bottom w:val="single" w:sz="4" w:space="0" w:color="auto"/>
              <w:right w:val="single" w:sz="4" w:space="0" w:color="auto"/>
            </w:tcBorders>
          </w:tcPr>
          <w:p w14:paraId="4942270B" w14:textId="2E6DC71E" w:rsidR="00711BE6" w:rsidRPr="00724E4B" w:rsidRDefault="007D0FAF">
            <w:pPr>
              <w:suppressAutoHyphens/>
              <w:jc w:val="left"/>
              <w:rPr>
                <w:sz w:val="20"/>
                <w:szCs w:val="20"/>
                <w:lang w:eastAsia="en-CA"/>
              </w:rPr>
            </w:pPr>
            <w:r w:rsidRPr="00724E4B">
              <w:rPr>
                <w:sz w:val="20"/>
                <w:szCs w:val="20"/>
              </w:rPr>
              <w:t>Strengthen</w:t>
            </w:r>
            <w:r w:rsidR="00301BA7" w:rsidRPr="00724E4B">
              <w:t xml:space="preserve"> </w:t>
            </w:r>
            <w:r w:rsidR="00301BA7" w:rsidRPr="00724E4B">
              <w:rPr>
                <w:sz w:val="20"/>
                <w:szCs w:val="20"/>
              </w:rPr>
              <w:t>technical capacity for import controls</w:t>
            </w:r>
          </w:p>
        </w:tc>
        <w:tc>
          <w:tcPr>
            <w:tcW w:w="1355" w:type="pct"/>
            <w:tcBorders>
              <w:top w:val="nil"/>
              <w:left w:val="nil"/>
              <w:bottom w:val="single" w:sz="4" w:space="0" w:color="auto"/>
              <w:right w:val="single" w:sz="4" w:space="0" w:color="auto"/>
            </w:tcBorders>
            <w:shd w:val="clear" w:color="auto" w:fill="FFFFFF" w:themeFill="background1"/>
          </w:tcPr>
          <w:p w14:paraId="32167F07" w14:textId="77777777" w:rsidR="008C286E" w:rsidRPr="00724E4B" w:rsidRDefault="008C286E">
            <w:pPr>
              <w:suppressAutoHyphens/>
              <w:jc w:val="left"/>
              <w:rPr>
                <w:sz w:val="20"/>
                <w:szCs w:val="20"/>
              </w:rPr>
            </w:pPr>
            <w:r w:rsidRPr="00724E4B">
              <w:rPr>
                <w:sz w:val="20"/>
                <w:szCs w:val="20"/>
              </w:rPr>
              <w:t>- Assessment to determine the adjustments to the HCFC licensing system; develop and implement an e-licencing system with linked access to customs systems</w:t>
            </w:r>
          </w:p>
          <w:p w14:paraId="09E09F3A" w14:textId="447C9055" w:rsidR="00711BE6" w:rsidRPr="00724E4B" w:rsidRDefault="008C286E">
            <w:pPr>
              <w:suppressAutoHyphens/>
              <w:jc w:val="left"/>
              <w:rPr>
                <w:sz w:val="20"/>
                <w:szCs w:val="20"/>
                <w:lang w:eastAsia="en-CA"/>
              </w:rPr>
            </w:pPr>
            <w:r w:rsidRPr="00724E4B">
              <w:rPr>
                <w:sz w:val="20"/>
                <w:szCs w:val="20"/>
              </w:rPr>
              <w:t>- Awareness-raising training of 20 government officials to enhance data exchange and requirements between the NOU and the Customs Department</w:t>
            </w:r>
          </w:p>
        </w:tc>
        <w:tc>
          <w:tcPr>
            <w:tcW w:w="412" w:type="pct"/>
            <w:tcBorders>
              <w:top w:val="nil"/>
              <w:left w:val="nil"/>
              <w:bottom w:val="single" w:sz="4" w:space="0" w:color="auto"/>
              <w:right w:val="single" w:sz="4" w:space="0" w:color="auto"/>
            </w:tcBorders>
            <w:shd w:val="clear" w:color="auto" w:fill="FFFFFF" w:themeFill="background1"/>
          </w:tcPr>
          <w:p w14:paraId="09491977" w14:textId="6BC5981C" w:rsidR="00711BE6" w:rsidRPr="00724E4B" w:rsidRDefault="007D0FAF">
            <w:pPr>
              <w:suppressAutoHyphens/>
              <w:jc w:val="right"/>
              <w:rPr>
                <w:sz w:val="20"/>
                <w:szCs w:val="20"/>
                <w:lang w:eastAsia="en-CA"/>
              </w:rPr>
            </w:pPr>
            <w:r w:rsidRPr="00724E4B">
              <w:rPr>
                <w:sz w:val="20"/>
                <w:szCs w:val="20"/>
                <w:lang w:eastAsia="en-CA"/>
              </w:rPr>
              <w:t>40,000</w:t>
            </w:r>
          </w:p>
        </w:tc>
        <w:tc>
          <w:tcPr>
            <w:tcW w:w="1565" w:type="pct"/>
            <w:tcBorders>
              <w:top w:val="single" w:sz="4" w:space="0" w:color="auto"/>
              <w:left w:val="single" w:sz="4" w:space="0" w:color="auto"/>
              <w:bottom w:val="single" w:sz="4" w:space="0" w:color="auto"/>
              <w:right w:val="single" w:sz="4" w:space="0" w:color="auto"/>
            </w:tcBorders>
          </w:tcPr>
          <w:p w14:paraId="48F53F1B" w14:textId="5921C965" w:rsidR="00AD5D96" w:rsidRPr="00724E4B" w:rsidRDefault="008130EE" w:rsidP="00ED742E">
            <w:pPr>
              <w:suppressAutoHyphens/>
              <w:jc w:val="left"/>
              <w:rPr>
                <w:sz w:val="20"/>
                <w:szCs w:val="20"/>
              </w:rPr>
            </w:pPr>
            <w:r w:rsidRPr="00724E4B">
              <w:rPr>
                <w:sz w:val="20"/>
                <w:szCs w:val="20"/>
              </w:rPr>
              <w:t xml:space="preserve">- </w:t>
            </w:r>
            <w:r w:rsidR="00AD5D96" w:rsidRPr="00724E4B">
              <w:rPr>
                <w:sz w:val="20"/>
                <w:szCs w:val="20"/>
              </w:rPr>
              <w:t>Strengthen enforcement of licensing and quota system through the establishment of an HFC data collection system and a study on quota system for the import of equipment based on controlled substances</w:t>
            </w:r>
          </w:p>
          <w:p w14:paraId="0382D11E" w14:textId="3D8770B3" w:rsidR="00AD5D96" w:rsidRPr="00724E4B" w:rsidRDefault="008130EE" w:rsidP="00ED742E">
            <w:pPr>
              <w:suppressAutoHyphens/>
              <w:jc w:val="left"/>
              <w:rPr>
                <w:sz w:val="20"/>
                <w:szCs w:val="20"/>
              </w:rPr>
            </w:pPr>
            <w:r w:rsidRPr="00724E4B">
              <w:rPr>
                <w:sz w:val="20"/>
                <w:szCs w:val="20"/>
              </w:rPr>
              <w:t xml:space="preserve">- </w:t>
            </w:r>
            <w:r w:rsidR="00AD5D96" w:rsidRPr="00724E4B">
              <w:rPr>
                <w:sz w:val="20"/>
                <w:szCs w:val="20"/>
              </w:rPr>
              <w:t xml:space="preserve">Develop </w:t>
            </w:r>
            <w:r w:rsidR="001A0623" w:rsidRPr="00724E4B">
              <w:rPr>
                <w:sz w:val="20"/>
                <w:szCs w:val="20"/>
              </w:rPr>
              <w:t>safety</w:t>
            </w:r>
            <w:r w:rsidR="00AD5D96" w:rsidRPr="00724E4B">
              <w:rPr>
                <w:sz w:val="20"/>
                <w:szCs w:val="20"/>
              </w:rPr>
              <w:t xml:space="preserve"> standards for flam</w:t>
            </w:r>
            <w:r w:rsidR="003E2848" w:rsidRPr="00724E4B">
              <w:rPr>
                <w:sz w:val="20"/>
                <w:szCs w:val="20"/>
              </w:rPr>
              <w:t>m</w:t>
            </w:r>
            <w:r w:rsidR="00AD5D96" w:rsidRPr="00724E4B">
              <w:rPr>
                <w:sz w:val="20"/>
                <w:szCs w:val="20"/>
              </w:rPr>
              <w:t>able refrigerants and labelling for refrigerant cylinders</w:t>
            </w:r>
          </w:p>
          <w:p w14:paraId="54628FD8" w14:textId="36878434" w:rsidR="00FD4B28" w:rsidRPr="00724E4B" w:rsidRDefault="00FD4B28" w:rsidP="00ED742E">
            <w:pPr>
              <w:suppressAutoHyphens/>
              <w:jc w:val="left"/>
              <w:rPr>
                <w:sz w:val="20"/>
                <w:szCs w:val="20"/>
                <w:lang w:eastAsia="en-CA"/>
              </w:rPr>
            </w:pPr>
          </w:p>
        </w:tc>
        <w:tc>
          <w:tcPr>
            <w:tcW w:w="342" w:type="pct"/>
            <w:tcBorders>
              <w:top w:val="nil"/>
              <w:left w:val="nil"/>
              <w:bottom w:val="single" w:sz="4" w:space="0" w:color="auto"/>
              <w:right w:val="single" w:sz="4" w:space="0" w:color="auto"/>
            </w:tcBorders>
          </w:tcPr>
          <w:p w14:paraId="64353259" w14:textId="66D7AB11" w:rsidR="00711BE6" w:rsidRPr="00724E4B" w:rsidRDefault="003E2848">
            <w:pPr>
              <w:suppressAutoHyphens/>
              <w:jc w:val="right"/>
              <w:rPr>
                <w:sz w:val="20"/>
                <w:szCs w:val="20"/>
                <w:lang w:eastAsia="en-CA"/>
              </w:rPr>
            </w:pPr>
            <w:r w:rsidRPr="00724E4B">
              <w:rPr>
                <w:sz w:val="20"/>
                <w:szCs w:val="20"/>
                <w:lang w:eastAsia="en-CA"/>
              </w:rPr>
              <w:t>10</w:t>
            </w:r>
            <w:r w:rsidR="00FD4B28" w:rsidRPr="00724E4B">
              <w:rPr>
                <w:sz w:val="20"/>
                <w:szCs w:val="20"/>
                <w:lang w:eastAsia="en-CA"/>
              </w:rPr>
              <w:t>,000</w:t>
            </w:r>
          </w:p>
        </w:tc>
        <w:tc>
          <w:tcPr>
            <w:tcW w:w="473" w:type="pct"/>
            <w:tcBorders>
              <w:top w:val="nil"/>
              <w:left w:val="nil"/>
              <w:bottom w:val="single" w:sz="4" w:space="0" w:color="auto"/>
              <w:right w:val="single" w:sz="4" w:space="0" w:color="auto"/>
            </w:tcBorders>
          </w:tcPr>
          <w:p w14:paraId="67D97B36" w14:textId="7ACA8D7A" w:rsidR="00711BE6" w:rsidRPr="00724E4B" w:rsidRDefault="003E2848">
            <w:pPr>
              <w:suppressAutoHyphens/>
              <w:jc w:val="right"/>
              <w:rPr>
                <w:sz w:val="20"/>
                <w:szCs w:val="20"/>
                <w:lang w:eastAsia="en-CA"/>
              </w:rPr>
            </w:pPr>
            <w:r w:rsidRPr="00724E4B">
              <w:rPr>
                <w:sz w:val="20"/>
                <w:szCs w:val="20"/>
                <w:lang w:eastAsia="en-CA"/>
              </w:rPr>
              <w:t>50</w:t>
            </w:r>
            <w:r w:rsidR="00FD4B28" w:rsidRPr="00724E4B">
              <w:rPr>
                <w:sz w:val="20"/>
                <w:szCs w:val="20"/>
                <w:lang w:eastAsia="en-CA"/>
              </w:rPr>
              <w:t>,000</w:t>
            </w:r>
          </w:p>
        </w:tc>
      </w:tr>
      <w:tr w:rsidR="00E31BAF" w:rsidRPr="00724E4B" w14:paraId="4DC64E4F" w14:textId="77777777" w:rsidTr="00ED742E">
        <w:trPr>
          <w:trHeight w:val="484"/>
        </w:trPr>
        <w:tc>
          <w:tcPr>
            <w:tcW w:w="852" w:type="pct"/>
            <w:tcBorders>
              <w:top w:val="nil"/>
              <w:left w:val="single" w:sz="4" w:space="0" w:color="auto"/>
              <w:bottom w:val="single" w:sz="4" w:space="0" w:color="auto"/>
              <w:right w:val="single" w:sz="4" w:space="0" w:color="auto"/>
            </w:tcBorders>
          </w:tcPr>
          <w:p w14:paraId="712F3F33" w14:textId="47A28D83" w:rsidR="00711BE6" w:rsidRPr="00724E4B" w:rsidRDefault="00DA1E41">
            <w:pPr>
              <w:suppressAutoHyphens/>
              <w:ind w:right="-248"/>
              <w:jc w:val="left"/>
              <w:rPr>
                <w:sz w:val="20"/>
                <w:szCs w:val="20"/>
                <w:lang w:eastAsia="en-CA"/>
              </w:rPr>
            </w:pPr>
            <w:r w:rsidRPr="00724E4B">
              <w:rPr>
                <w:sz w:val="20"/>
                <w:szCs w:val="20"/>
              </w:rPr>
              <w:t>Establishment</w:t>
            </w:r>
            <w:r w:rsidR="00715CBF" w:rsidRPr="00724E4B">
              <w:rPr>
                <w:sz w:val="20"/>
                <w:szCs w:val="20"/>
              </w:rPr>
              <w:t>/support</w:t>
            </w:r>
            <w:r w:rsidRPr="00724E4B">
              <w:rPr>
                <w:sz w:val="20"/>
                <w:szCs w:val="20"/>
              </w:rPr>
              <w:t xml:space="preserve"> RAC associations</w:t>
            </w:r>
          </w:p>
        </w:tc>
        <w:tc>
          <w:tcPr>
            <w:tcW w:w="1355" w:type="pct"/>
            <w:tcBorders>
              <w:top w:val="nil"/>
              <w:left w:val="nil"/>
              <w:bottom w:val="single" w:sz="4" w:space="0" w:color="auto"/>
              <w:right w:val="single" w:sz="4" w:space="0" w:color="auto"/>
            </w:tcBorders>
            <w:shd w:val="clear" w:color="auto" w:fill="FFFFFF" w:themeFill="background1"/>
          </w:tcPr>
          <w:p w14:paraId="3C9887E1" w14:textId="5B9C1896" w:rsidR="00711BE6" w:rsidRPr="00724E4B" w:rsidRDefault="004C67E8">
            <w:pPr>
              <w:suppressAutoHyphens/>
              <w:jc w:val="left"/>
              <w:rPr>
                <w:sz w:val="20"/>
                <w:szCs w:val="20"/>
                <w:lang w:eastAsia="en-CA"/>
              </w:rPr>
            </w:pPr>
            <w:r w:rsidRPr="00724E4B">
              <w:rPr>
                <w:sz w:val="20"/>
                <w:szCs w:val="20"/>
                <w:lang w:eastAsia="en-CA"/>
              </w:rPr>
              <w:t>- F</w:t>
            </w:r>
            <w:r w:rsidRPr="00724E4B">
              <w:rPr>
                <w:sz w:val="20"/>
                <w:szCs w:val="20"/>
              </w:rPr>
              <w:t xml:space="preserve">easibility study on creating two RAC associations and two stakeholder consultations </w:t>
            </w:r>
          </w:p>
        </w:tc>
        <w:tc>
          <w:tcPr>
            <w:tcW w:w="412" w:type="pct"/>
            <w:tcBorders>
              <w:top w:val="nil"/>
              <w:left w:val="nil"/>
              <w:bottom w:val="single" w:sz="4" w:space="0" w:color="auto"/>
              <w:right w:val="single" w:sz="4" w:space="0" w:color="auto"/>
            </w:tcBorders>
            <w:shd w:val="clear" w:color="auto" w:fill="FFFFFF" w:themeFill="background1"/>
          </w:tcPr>
          <w:p w14:paraId="42A1A26C" w14:textId="7292C197" w:rsidR="00711BE6" w:rsidRPr="00724E4B" w:rsidRDefault="00DA1E41">
            <w:pPr>
              <w:suppressAutoHyphens/>
              <w:jc w:val="right"/>
              <w:rPr>
                <w:sz w:val="20"/>
                <w:szCs w:val="20"/>
                <w:lang w:eastAsia="en-CA"/>
              </w:rPr>
            </w:pPr>
            <w:r w:rsidRPr="00724E4B">
              <w:rPr>
                <w:sz w:val="20"/>
                <w:szCs w:val="20"/>
                <w:lang w:eastAsia="en-CA"/>
              </w:rPr>
              <w:t>40,000</w:t>
            </w:r>
          </w:p>
        </w:tc>
        <w:tc>
          <w:tcPr>
            <w:tcW w:w="1565" w:type="pct"/>
            <w:tcBorders>
              <w:top w:val="single" w:sz="4" w:space="0" w:color="auto"/>
              <w:left w:val="single" w:sz="4" w:space="0" w:color="auto"/>
              <w:bottom w:val="single" w:sz="4" w:space="0" w:color="auto"/>
              <w:right w:val="single" w:sz="4" w:space="0" w:color="auto"/>
            </w:tcBorders>
          </w:tcPr>
          <w:p w14:paraId="4DE0E159" w14:textId="3815525D" w:rsidR="00711BE6" w:rsidRPr="00724E4B" w:rsidRDefault="008130EE">
            <w:pPr>
              <w:suppressAutoHyphens/>
              <w:jc w:val="left"/>
              <w:rPr>
                <w:sz w:val="20"/>
                <w:szCs w:val="20"/>
                <w:lang w:eastAsia="en-CA"/>
              </w:rPr>
            </w:pPr>
            <w:r w:rsidRPr="00724E4B">
              <w:rPr>
                <w:sz w:val="20"/>
                <w:szCs w:val="20"/>
                <w:lang w:eastAsia="en-CA"/>
              </w:rPr>
              <w:t>- Supporting the industry association to formalize the sector</w:t>
            </w:r>
          </w:p>
        </w:tc>
        <w:tc>
          <w:tcPr>
            <w:tcW w:w="342" w:type="pct"/>
            <w:tcBorders>
              <w:top w:val="nil"/>
              <w:left w:val="nil"/>
              <w:bottom w:val="single" w:sz="4" w:space="0" w:color="auto"/>
              <w:right w:val="single" w:sz="4" w:space="0" w:color="auto"/>
            </w:tcBorders>
          </w:tcPr>
          <w:p w14:paraId="4732048C" w14:textId="421BAEBC" w:rsidR="00711BE6" w:rsidRPr="00724E4B" w:rsidRDefault="001E5817">
            <w:pPr>
              <w:suppressAutoHyphens/>
              <w:jc w:val="right"/>
              <w:rPr>
                <w:sz w:val="20"/>
                <w:szCs w:val="20"/>
                <w:lang w:eastAsia="en-CA"/>
              </w:rPr>
            </w:pPr>
            <w:r w:rsidRPr="00724E4B">
              <w:rPr>
                <w:sz w:val="20"/>
                <w:szCs w:val="20"/>
                <w:lang w:eastAsia="en-CA"/>
              </w:rPr>
              <w:t>5,000</w:t>
            </w:r>
          </w:p>
        </w:tc>
        <w:tc>
          <w:tcPr>
            <w:tcW w:w="473" w:type="pct"/>
            <w:tcBorders>
              <w:top w:val="nil"/>
              <w:left w:val="nil"/>
              <w:bottom w:val="single" w:sz="4" w:space="0" w:color="auto"/>
              <w:right w:val="single" w:sz="4" w:space="0" w:color="auto"/>
            </w:tcBorders>
          </w:tcPr>
          <w:p w14:paraId="64E55A4E" w14:textId="3B0B3B76" w:rsidR="00711BE6" w:rsidRPr="00724E4B" w:rsidRDefault="001E0515">
            <w:pPr>
              <w:suppressAutoHyphens/>
              <w:jc w:val="right"/>
              <w:rPr>
                <w:sz w:val="20"/>
                <w:szCs w:val="20"/>
                <w:lang w:eastAsia="en-CA"/>
              </w:rPr>
            </w:pPr>
            <w:r w:rsidRPr="00724E4B">
              <w:rPr>
                <w:sz w:val="20"/>
                <w:szCs w:val="20"/>
                <w:lang w:eastAsia="en-CA"/>
              </w:rPr>
              <w:t>4</w:t>
            </w:r>
            <w:r w:rsidR="001E5817" w:rsidRPr="00724E4B">
              <w:rPr>
                <w:sz w:val="20"/>
                <w:szCs w:val="20"/>
                <w:lang w:eastAsia="en-CA"/>
              </w:rPr>
              <w:t>5</w:t>
            </w:r>
            <w:r w:rsidRPr="00724E4B">
              <w:rPr>
                <w:sz w:val="20"/>
                <w:szCs w:val="20"/>
                <w:lang w:eastAsia="en-CA"/>
              </w:rPr>
              <w:t>,000</w:t>
            </w:r>
          </w:p>
        </w:tc>
      </w:tr>
      <w:tr w:rsidR="00E31BAF" w:rsidRPr="00724E4B" w14:paraId="2816777D" w14:textId="77777777" w:rsidTr="00ED742E">
        <w:trPr>
          <w:trHeight w:val="227"/>
        </w:trPr>
        <w:tc>
          <w:tcPr>
            <w:tcW w:w="852" w:type="pct"/>
            <w:tcBorders>
              <w:top w:val="nil"/>
              <w:left w:val="single" w:sz="4" w:space="0" w:color="auto"/>
              <w:bottom w:val="single" w:sz="4" w:space="0" w:color="auto"/>
              <w:right w:val="single" w:sz="4" w:space="0" w:color="auto"/>
            </w:tcBorders>
          </w:tcPr>
          <w:p w14:paraId="4BB6FCB9" w14:textId="1DE17611" w:rsidR="00711BE6" w:rsidRPr="00724E4B" w:rsidRDefault="00F50758" w:rsidP="00F66C5D">
            <w:pPr>
              <w:suppressAutoHyphens/>
              <w:jc w:val="left"/>
              <w:rPr>
                <w:sz w:val="20"/>
                <w:szCs w:val="20"/>
                <w:lang w:eastAsia="en-CA"/>
              </w:rPr>
            </w:pPr>
            <w:r w:rsidRPr="00724E4B">
              <w:rPr>
                <w:sz w:val="20"/>
                <w:szCs w:val="20"/>
              </w:rPr>
              <w:lastRenderedPageBreak/>
              <w:t>Provide ODS identifiers to Customs and train in the use of equipment</w:t>
            </w:r>
          </w:p>
        </w:tc>
        <w:tc>
          <w:tcPr>
            <w:tcW w:w="1355" w:type="pct"/>
            <w:tcBorders>
              <w:top w:val="nil"/>
              <w:left w:val="nil"/>
              <w:bottom w:val="single" w:sz="4" w:space="0" w:color="auto"/>
              <w:right w:val="single" w:sz="4" w:space="0" w:color="auto"/>
            </w:tcBorders>
            <w:shd w:val="clear" w:color="auto" w:fill="FFFFFF" w:themeFill="background1"/>
          </w:tcPr>
          <w:p w14:paraId="460A1EBF" w14:textId="2D8EDF28" w:rsidR="00711BE6" w:rsidRPr="00724E4B" w:rsidRDefault="00F66C5D" w:rsidP="00F66C5D">
            <w:pPr>
              <w:suppressAutoHyphens/>
              <w:jc w:val="left"/>
              <w:rPr>
                <w:sz w:val="20"/>
                <w:szCs w:val="20"/>
                <w:lang w:eastAsia="en-CA"/>
              </w:rPr>
            </w:pPr>
            <w:r w:rsidRPr="00724E4B">
              <w:rPr>
                <w:sz w:val="20"/>
                <w:szCs w:val="20"/>
                <w:lang w:eastAsia="en-CA"/>
              </w:rPr>
              <w:t>- Refrigerant identifiers to cover five customs entry points and related training to at least 20 front line officers</w:t>
            </w:r>
          </w:p>
        </w:tc>
        <w:tc>
          <w:tcPr>
            <w:tcW w:w="412" w:type="pct"/>
            <w:tcBorders>
              <w:top w:val="nil"/>
              <w:left w:val="nil"/>
              <w:bottom w:val="single" w:sz="4" w:space="0" w:color="auto"/>
              <w:right w:val="single" w:sz="4" w:space="0" w:color="auto"/>
            </w:tcBorders>
            <w:shd w:val="clear" w:color="auto" w:fill="FFFFFF" w:themeFill="background1"/>
          </w:tcPr>
          <w:p w14:paraId="0D4A618D" w14:textId="763EE441" w:rsidR="00711BE6" w:rsidRPr="00724E4B" w:rsidRDefault="00F50758">
            <w:pPr>
              <w:suppressAutoHyphens/>
              <w:jc w:val="right"/>
              <w:rPr>
                <w:sz w:val="20"/>
                <w:szCs w:val="20"/>
                <w:lang w:eastAsia="en-CA"/>
              </w:rPr>
            </w:pPr>
            <w:r w:rsidRPr="00724E4B">
              <w:rPr>
                <w:sz w:val="20"/>
                <w:szCs w:val="20"/>
                <w:lang w:eastAsia="en-CA"/>
              </w:rPr>
              <w:t>30,000</w:t>
            </w:r>
          </w:p>
        </w:tc>
        <w:tc>
          <w:tcPr>
            <w:tcW w:w="1565" w:type="pct"/>
            <w:tcBorders>
              <w:top w:val="single" w:sz="4" w:space="0" w:color="auto"/>
              <w:left w:val="single" w:sz="4" w:space="0" w:color="auto"/>
              <w:bottom w:val="single" w:sz="4" w:space="0" w:color="auto"/>
              <w:right w:val="single" w:sz="4" w:space="0" w:color="auto"/>
            </w:tcBorders>
          </w:tcPr>
          <w:p w14:paraId="54A8D1EB" w14:textId="12AA884F" w:rsidR="00630DB0" w:rsidRPr="00724E4B" w:rsidRDefault="001E5817" w:rsidP="00ED742E">
            <w:pPr>
              <w:jc w:val="left"/>
              <w:rPr>
                <w:color w:val="000000"/>
                <w:sz w:val="20"/>
                <w:szCs w:val="20"/>
              </w:rPr>
            </w:pPr>
            <w:r w:rsidRPr="00724E4B">
              <w:rPr>
                <w:color w:val="000000"/>
                <w:sz w:val="20"/>
                <w:szCs w:val="20"/>
              </w:rPr>
              <w:t xml:space="preserve">- </w:t>
            </w:r>
            <w:r w:rsidR="00630DB0" w:rsidRPr="00724E4B">
              <w:rPr>
                <w:color w:val="000000"/>
                <w:sz w:val="20"/>
                <w:szCs w:val="20"/>
              </w:rPr>
              <w:t>Provide</w:t>
            </w:r>
            <w:r w:rsidRPr="00724E4B">
              <w:rPr>
                <w:color w:val="000000"/>
                <w:sz w:val="20"/>
                <w:szCs w:val="20"/>
              </w:rPr>
              <w:t xml:space="preserve"> four</w:t>
            </w:r>
            <w:r w:rsidR="00630DB0" w:rsidRPr="00724E4B">
              <w:rPr>
                <w:color w:val="000000"/>
                <w:sz w:val="20"/>
                <w:szCs w:val="20"/>
              </w:rPr>
              <w:t xml:space="preserve"> refrigerant identifiers to customs</w:t>
            </w:r>
          </w:p>
          <w:p w14:paraId="798D21BB" w14:textId="38F2A712" w:rsidR="00711BE6" w:rsidRPr="00724E4B" w:rsidRDefault="00711BE6" w:rsidP="00630DB0">
            <w:pPr>
              <w:suppressAutoHyphens/>
              <w:jc w:val="left"/>
              <w:rPr>
                <w:sz w:val="20"/>
                <w:szCs w:val="20"/>
                <w:lang w:eastAsia="en-CA"/>
              </w:rPr>
            </w:pPr>
          </w:p>
        </w:tc>
        <w:tc>
          <w:tcPr>
            <w:tcW w:w="342" w:type="pct"/>
            <w:tcBorders>
              <w:top w:val="nil"/>
              <w:left w:val="nil"/>
              <w:bottom w:val="single" w:sz="4" w:space="0" w:color="auto"/>
              <w:right w:val="single" w:sz="4" w:space="0" w:color="auto"/>
            </w:tcBorders>
          </w:tcPr>
          <w:p w14:paraId="3653F606" w14:textId="0C699C78" w:rsidR="00711BE6" w:rsidRPr="00724E4B" w:rsidRDefault="0060126C">
            <w:pPr>
              <w:suppressAutoHyphens/>
              <w:jc w:val="right"/>
              <w:rPr>
                <w:sz w:val="20"/>
                <w:szCs w:val="20"/>
                <w:lang w:eastAsia="en-CA"/>
              </w:rPr>
            </w:pPr>
            <w:r w:rsidRPr="00724E4B">
              <w:rPr>
                <w:sz w:val="20"/>
                <w:szCs w:val="20"/>
                <w:lang w:eastAsia="en-CA"/>
              </w:rPr>
              <w:t>20,00</w:t>
            </w:r>
            <w:r w:rsidR="00711BE6" w:rsidRPr="00724E4B">
              <w:rPr>
                <w:sz w:val="20"/>
                <w:szCs w:val="20"/>
                <w:lang w:eastAsia="en-CA"/>
              </w:rPr>
              <w:t>0</w:t>
            </w:r>
          </w:p>
        </w:tc>
        <w:tc>
          <w:tcPr>
            <w:tcW w:w="473" w:type="pct"/>
            <w:tcBorders>
              <w:top w:val="nil"/>
              <w:left w:val="nil"/>
              <w:bottom w:val="single" w:sz="4" w:space="0" w:color="auto"/>
              <w:right w:val="single" w:sz="4" w:space="0" w:color="auto"/>
            </w:tcBorders>
          </w:tcPr>
          <w:p w14:paraId="4E121E05" w14:textId="022B4322" w:rsidR="00711BE6" w:rsidRPr="00724E4B" w:rsidRDefault="0060126C">
            <w:pPr>
              <w:suppressAutoHyphens/>
              <w:jc w:val="right"/>
              <w:rPr>
                <w:sz w:val="20"/>
                <w:szCs w:val="20"/>
                <w:lang w:eastAsia="en-CA"/>
              </w:rPr>
            </w:pPr>
            <w:r w:rsidRPr="00724E4B">
              <w:rPr>
                <w:sz w:val="20"/>
                <w:szCs w:val="20"/>
                <w:lang w:eastAsia="en-CA"/>
              </w:rPr>
              <w:t>50,00</w:t>
            </w:r>
            <w:r w:rsidR="00711BE6" w:rsidRPr="00724E4B">
              <w:rPr>
                <w:sz w:val="20"/>
                <w:szCs w:val="20"/>
                <w:lang w:eastAsia="en-CA"/>
              </w:rPr>
              <w:t>0</w:t>
            </w:r>
          </w:p>
        </w:tc>
      </w:tr>
      <w:tr w:rsidR="00E31BAF" w:rsidRPr="00724E4B" w14:paraId="5AB56CFF" w14:textId="77777777" w:rsidTr="00ED742E">
        <w:trPr>
          <w:trHeight w:val="227"/>
        </w:trPr>
        <w:tc>
          <w:tcPr>
            <w:tcW w:w="852" w:type="pct"/>
            <w:tcBorders>
              <w:top w:val="nil"/>
              <w:left w:val="single" w:sz="4" w:space="0" w:color="auto"/>
              <w:bottom w:val="single" w:sz="4" w:space="0" w:color="auto"/>
              <w:right w:val="single" w:sz="4" w:space="0" w:color="auto"/>
            </w:tcBorders>
          </w:tcPr>
          <w:p w14:paraId="00F2CFCE" w14:textId="2050E606" w:rsidR="00711BE6" w:rsidRPr="00724E4B" w:rsidRDefault="00F25198">
            <w:pPr>
              <w:suppressAutoHyphens/>
              <w:jc w:val="left"/>
              <w:rPr>
                <w:sz w:val="20"/>
                <w:szCs w:val="20"/>
                <w:lang w:eastAsia="en-CA"/>
              </w:rPr>
            </w:pPr>
            <w:r w:rsidRPr="00724E4B">
              <w:rPr>
                <w:sz w:val="20"/>
                <w:szCs w:val="20"/>
                <w:lang w:eastAsia="en-CA"/>
              </w:rPr>
              <w:t>Train Customs and enforcement officers</w:t>
            </w:r>
          </w:p>
        </w:tc>
        <w:tc>
          <w:tcPr>
            <w:tcW w:w="1355" w:type="pct"/>
            <w:tcBorders>
              <w:top w:val="nil"/>
              <w:left w:val="nil"/>
              <w:bottom w:val="single" w:sz="4" w:space="0" w:color="auto"/>
              <w:right w:val="single" w:sz="4" w:space="0" w:color="auto"/>
            </w:tcBorders>
            <w:shd w:val="clear" w:color="auto" w:fill="FFFFFF" w:themeFill="background1"/>
          </w:tcPr>
          <w:p w14:paraId="2A1B691F" w14:textId="77777777" w:rsidR="00AC69E1" w:rsidRPr="00724E4B" w:rsidRDefault="00AC69E1" w:rsidP="00AC69E1">
            <w:pPr>
              <w:suppressAutoHyphens/>
              <w:jc w:val="left"/>
              <w:rPr>
                <w:sz w:val="20"/>
                <w:szCs w:val="20"/>
                <w:lang w:eastAsia="en-CA"/>
              </w:rPr>
            </w:pPr>
            <w:r w:rsidRPr="00724E4B">
              <w:rPr>
                <w:sz w:val="20"/>
                <w:szCs w:val="20"/>
                <w:lang w:eastAsia="en-CA"/>
              </w:rPr>
              <w:t xml:space="preserve">- Train 10 customs trainers </w:t>
            </w:r>
          </w:p>
          <w:p w14:paraId="1885F502" w14:textId="77777777" w:rsidR="00AC69E1" w:rsidRPr="00724E4B" w:rsidRDefault="00AC69E1" w:rsidP="00AC69E1">
            <w:pPr>
              <w:suppressAutoHyphens/>
              <w:jc w:val="left"/>
              <w:rPr>
                <w:sz w:val="20"/>
                <w:szCs w:val="20"/>
                <w:lang w:eastAsia="en-CA"/>
              </w:rPr>
            </w:pPr>
            <w:r w:rsidRPr="00724E4B">
              <w:rPr>
                <w:sz w:val="20"/>
                <w:szCs w:val="20"/>
                <w:lang w:eastAsia="en-CA"/>
              </w:rPr>
              <w:t xml:space="preserve">- Update training material </w:t>
            </w:r>
          </w:p>
          <w:p w14:paraId="7E1AB9B2" w14:textId="7BF60EF5" w:rsidR="00711BE6" w:rsidRPr="00724E4B" w:rsidRDefault="00AC69E1" w:rsidP="00AC69E1">
            <w:pPr>
              <w:suppressAutoHyphens/>
              <w:jc w:val="left"/>
              <w:rPr>
                <w:sz w:val="20"/>
                <w:szCs w:val="20"/>
                <w:lang w:eastAsia="en-CA"/>
              </w:rPr>
            </w:pPr>
            <w:r w:rsidRPr="00724E4B">
              <w:rPr>
                <w:sz w:val="20"/>
                <w:szCs w:val="20"/>
                <w:lang w:eastAsia="en-CA"/>
              </w:rPr>
              <w:t>- Train 200 customs and enforcement officers on the Montreal Protocol, the procedures of the licensing system, new policies and regulations, enforcement mechanisms, and inspection techniques for HCFCs and HCFC-based equipment in addition to training on the safe handling of hazardous refrigerants</w:t>
            </w:r>
          </w:p>
        </w:tc>
        <w:tc>
          <w:tcPr>
            <w:tcW w:w="412" w:type="pct"/>
            <w:tcBorders>
              <w:top w:val="nil"/>
              <w:left w:val="nil"/>
              <w:bottom w:val="single" w:sz="4" w:space="0" w:color="auto"/>
              <w:right w:val="single" w:sz="4" w:space="0" w:color="auto"/>
            </w:tcBorders>
            <w:shd w:val="clear" w:color="auto" w:fill="FFFFFF" w:themeFill="background1"/>
          </w:tcPr>
          <w:p w14:paraId="6252D3C7" w14:textId="4919631E" w:rsidR="00711BE6" w:rsidRPr="00724E4B" w:rsidRDefault="00F25198">
            <w:pPr>
              <w:suppressAutoHyphens/>
              <w:jc w:val="right"/>
              <w:rPr>
                <w:sz w:val="20"/>
                <w:szCs w:val="20"/>
                <w:lang w:eastAsia="en-CA"/>
              </w:rPr>
            </w:pPr>
            <w:r w:rsidRPr="00724E4B">
              <w:rPr>
                <w:sz w:val="20"/>
                <w:szCs w:val="20"/>
                <w:lang w:eastAsia="en-CA"/>
              </w:rPr>
              <w:t>65,000</w:t>
            </w:r>
          </w:p>
        </w:tc>
        <w:tc>
          <w:tcPr>
            <w:tcW w:w="1565" w:type="pct"/>
            <w:tcBorders>
              <w:top w:val="single" w:sz="4" w:space="0" w:color="auto"/>
              <w:left w:val="single" w:sz="4" w:space="0" w:color="auto"/>
              <w:bottom w:val="single" w:sz="4" w:space="0" w:color="auto"/>
              <w:right w:val="single" w:sz="4" w:space="0" w:color="auto"/>
            </w:tcBorders>
          </w:tcPr>
          <w:p w14:paraId="4B53C781" w14:textId="651847AB" w:rsidR="00D90E51" w:rsidRPr="00724E4B" w:rsidRDefault="00AE3E49" w:rsidP="00ED742E">
            <w:pPr>
              <w:jc w:val="left"/>
              <w:rPr>
                <w:color w:val="000000"/>
                <w:sz w:val="20"/>
                <w:szCs w:val="20"/>
              </w:rPr>
            </w:pPr>
            <w:r w:rsidRPr="00724E4B">
              <w:rPr>
                <w:color w:val="000000"/>
                <w:sz w:val="20"/>
                <w:szCs w:val="20"/>
              </w:rPr>
              <w:t xml:space="preserve">- </w:t>
            </w:r>
            <w:r w:rsidR="00D90E51" w:rsidRPr="00724E4B">
              <w:rPr>
                <w:color w:val="000000"/>
                <w:sz w:val="20"/>
                <w:szCs w:val="20"/>
              </w:rPr>
              <w:t>Revise training curriculum for Customs Schools to include HFCs</w:t>
            </w:r>
          </w:p>
          <w:p w14:paraId="31E8BCCA" w14:textId="0FFB4F02" w:rsidR="00711BE6" w:rsidRPr="00724E4B" w:rsidRDefault="00AE3E49" w:rsidP="00ED742E">
            <w:pPr>
              <w:suppressAutoHyphens/>
              <w:jc w:val="left"/>
              <w:rPr>
                <w:sz w:val="20"/>
                <w:szCs w:val="20"/>
                <w:lang w:eastAsia="en-CA"/>
              </w:rPr>
            </w:pPr>
            <w:r w:rsidRPr="00724E4B">
              <w:rPr>
                <w:sz w:val="20"/>
                <w:szCs w:val="20"/>
                <w:lang w:eastAsia="en-CA"/>
              </w:rPr>
              <w:t xml:space="preserve">- </w:t>
            </w:r>
            <w:r w:rsidR="002D4DE8" w:rsidRPr="00724E4B">
              <w:rPr>
                <w:sz w:val="20"/>
                <w:szCs w:val="20"/>
                <w:lang w:eastAsia="en-CA"/>
              </w:rPr>
              <w:t>Additional t</w:t>
            </w:r>
            <w:r w:rsidR="00BD39B3" w:rsidRPr="00724E4B">
              <w:rPr>
                <w:sz w:val="20"/>
                <w:szCs w:val="20"/>
                <w:lang w:eastAsia="en-CA"/>
              </w:rPr>
              <w:t>raining</w:t>
            </w:r>
            <w:r w:rsidR="002D4DE8" w:rsidRPr="00724E4B">
              <w:rPr>
                <w:sz w:val="20"/>
                <w:szCs w:val="20"/>
                <w:lang w:eastAsia="en-CA"/>
              </w:rPr>
              <w:t xml:space="preserve"> components</w:t>
            </w:r>
            <w:r w:rsidR="00421936" w:rsidRPr="00724E4B">
              <w:rPr>
                <w:sz w:val="20"/>
                <w:szCs w:val="20"/>
                <w:lang w:eastAsia="en-CA"/>
              </w:rPr>
              <w:t xml:space="preserve"> on</w:t>
            </w:r>
            <w:r w:rsidR="00421936" w:rsidRPr="00724E4B">
              <w:rPr>
                <w:sz w:val="20"/>
                <w:szCs w:val="20"/>
              </w:rPr>
              <w:t xml:space="preserve"> HFCs, new Harmonized System (HS) codes, and identification of low</w:t>
            </w:r>
            <w:r w:rsidR="00421936" w:rsidRPr="00724E4B">
              <w:rPr>
                <w:sz w:val="20"/>
                <w:szCs w:val="20"/>
              </w:rPr>
              <w:noBreakHyphen/>
              <w:t>GWP alternatives</w:t>
            </w:r>
            <w:r w:rsidR="002D4DE8" w:rsidRPr="00724E4B">
              <w:rPr>
                <w:sz w:val="20"/>
                <w:szCs w:val="20"/>
                <w:lang w:eastAsia="en-CA"/>
              </w:rPr>
              <w:t xml:space="preserve"> added to traini</w:t>
            </w:r>
            <w:r w:rsidR="00421936" w:rsidRPr="00724E4B">
              <w:rPr>
                <w:sz w:val="20"/>
                <w:szCs w:val="20"/>
                <w:lang w:eastAsia="en-CA"/>
              </w:rPr>
              <w:t>ng</w:t>
            </w:r>
            <w:r w:rsidR="002D4DE8" w:rsidRPr="00724E4B">
              <w:rPr>
                <w:sz w:val="20"/>
                <w:szCs w:val="20"/>
                <w:lang w:eastAsia="en-CA"/>
              </w:rPr>
              <w:t xml:space="preserve"> programme for </w:t>
            </w:r>
            <w:r w:rsidR="00BD39B3" w:rsidRPr="00724E4B">
              <w:rPr>
                <w:sz w:val="20"/>
                <w:szCs w:val="20"/>
                <w:lang w:eastAsia="en-CA"/>
              </w:rPr>
              <w:t>customs and law enforcement officers</w:t>
            </w:r>
          </w:p>
          <w:p w14:paraId="20717C01" w14:textId="77777777" w:rsidR="00BD39B3" w:rsidRPr="00724E4B" w:rsidRDefault="00AE3E49" w:rsidP="00AE3E49">
            <w:pPr>
              <w:suppressAutoHyphens/>
              <w:jc w:val="left"/>
              <w:rPr>
                <w:sz w:val="20"/>
                <w:szCs w:val="20"/>
                <w:lang w:eastAsia="en-CA"/>
              </w:rPr>
            </w:pPr>
            <w:r w:rsidRPr="00724E4B">
              <w:rPr>
                <w:sz w:val="20"/>
                <w:szCs w:val="20"/>
                <w:lang w:eastAsia="en-CA"/>
              </w:rPr>
              <w:t xml:space="preserve">- </w:t>
            </w:r>
            <w:r w:rsidR="009D31EF" w:rsidRPr="00724E4B">
              <w:rPr>
                <w:sz w:val="20"/>
                <w:szCs w:val="20"/>
                <w:lang w:eastAsia="en-CA"/>
              </w:rPr>
              <w:t>Strengthen record keeping by customs and reporting by enterprises</w:t>
            </w:r>
          </w:p>
          <w:p w14:paraId="1E937740" w14:textId="44701006" w:rsidR="000634EB" w:rsidRPr="00724E4B" w:rsidRDefault="000634EB" w:rsidP="00ED742E">
            <w:pPr>
              <w:suppressAutoHyphens/>
              <w:jc w:val="left"/>
              <w:rPr>
                <w:sz w:val="20"/>
                <w:szCs w:val="20"/>
                <w:lang w:eastAsia="en-CA"/>
              </w:rPr>
            </w:pPr>
            <w:r w:rsidRPr="00724E4B">
              <w:rPr>
                <w:sz w:val="20"/>
                <w:szCs w:val="20"/>
                <w:lang w:eastAsia="en-CA"/>
              </w:rPr>
              <w:t>- Continuous market monitoring, including surveys</w:t>
            </w:r>
          </w:p>
        </w:tc>
        <w:tc>
          <w:tcPr>
            <w:tcW w:w="342" w:type="pct"/>
            <w:tcBorders>
              <w:top w:val="nil"/>
              <w:left w:val="nil"/>
              <w:bottom w:val="single" w:sz="4" w:space="0" w:color="auto"/>
              <w:right w:val="single" w:sz="4" w:space="0" w:color="auto"/>
            </w:tcBorders>
          </w:tcPr>
          <w:p w14:paraId="1A5292B1" w14:textId="7BEAE9F3" w:rsidR="00711BE6" w:rsidRPr="00724E4B" w:rsidRDefault="002E75AE">
            <w:pPr>
              <w:suppressAutoHyphens/>
              <w:jc w:val="right"/>
              <w:rPr>
                <w:sz w:val="20"/>
                <w:szCs w:val="20"/>
                <w:lang w:eastAsia="en-CA"/>
              </w:rPr>
            </w:pPr>
            <w:r w:rsidRPr="00724E4B">
              <w:rPr>
                <w:sz w:val="20"/>
                <w:szCs w:val="20"/>
                <w:lang w:eastAsia="en-CA"/>
              </w:rPr>
              <w:t>77</w:t>
            </w:r>
            <w:r w:rsidR="006267B1" w:rsidRPr="00724E4B">
              <w:rPr>
                <w:sz w:val="20"/>
                <w:szCs w:val="20"/>
                <w:lang w:eastAsia="en-CA"/>
              </w:rPr>
              <w:t>,000</w:t>
            </w:r>
          </w:p>
        </w:tc>
        <w:tc>
          <w:tcPr>
            <w:tcW w:w="473" w:type="pct"/>
            <w:tcBorders>
              <w:top w:val="nil"/>
              <w:left w:val="nil"/>
              <w:bottom w:val="single" w:sz="4" w:space="0" w:color="auto"/>
              <w:right w:val="single" w:sz="4" w:space="0" w:color="auto"/>
            </w:tcBorders>
          </w:tcPr>
          <w:p w14:paraId="6CD24BDE" w14:textId="7E1DFB3F" w:rsidR="00711BE6" w:rsidRPr="00724E4B" w:rsidRDefault="006267B1">
            <w:pPr>
              <w:suppressAutoHyphens/>
              <w:jc w:val="right"/>
              <w:rPr>
                <w:sz w:val="20"/>
                <w:szCs w:val="20"/>
                <w:lang w:eastAsia="en-CA"/>
              </w:rPr>
            </w:pPr>
            <w:r w:rsidRPr="00724E4B">
              <w:rPr>
                <w:sz w:val="20"/>
                <w:szCs w:val="20"/>
                <w:lang w:eastAsia="en-CA"/>
              </w:rPr>
              <w:t>1</w:t>
            </w:r>
            <w:r w:rsidR="00E52374" w:rsidRPr="00724E4B">
              <w:rPr>
                <w:sz w:val="20"/>
                <w:szCs w:val="20"/>
                <w:lang w:eastAsia="en-CA"/>
              </w:rPr>
              <w:t>42</w:t>
            </w:r>
            <w:r w:rsidRPr="00724E4B">
              <w:rPr>
                <w:sz w:val="20"/>
                <w:szCs w:val="20"/>
                <w:lang w:eastAsia="en-CA"/>
              </w:rPr>
              <w:t>,000</w:t>
            </w:r>
          </w:p>
        </w:tc>
      </w:tr>
      <w:tr w:rsidR="00E31BAF" w:rsidRPr="00724E4B" w14:paraId="3B426DCA" w14:textId="77777777" w:rsidTr="00ED742E">
        <w:trPr>
          <w:trHeight w:val="227"/>
        </w:trPr>
        <w:tc>
          <w:tcPr>
            <w:tcW w:w="852" w:type="pct"/>
            <w:tcBorders>
              <w:top w:val="nil"/>
              <w:left w:val="single" w:sz="4" w:space="0" w:color="auto"/>
              <w:bottom w:val="single" w:sz="4" w:space="0" w:color="auto"/>
              <w:right w:val="single" w:sz="4" w:space="0" w:color="auto"/>
            </w:tcBorders>
          </w:tcPr>
          <w:p w14:paraId="7D235B75" w14:textId="5F5E12EB" w:rsidR="00711BE6" w:rsidRPr="00724E4B" w:rsidRDefault="00AE5620">
            <w:pPr>
              <w:suppressAutoHyphens/>
              <w:jc w:val="left"/>
              <w:rPr>
                <w:sz w:val="20"/>
                <w:szCs w:val="20"/>
                <w:lang w:eastAsia="en-CA"/>
              </w:rPr>
            </w:pPr>
            <w:r w:rsidRPr="00724E4B">
              <w:rPr>
                <w:sz w:val="20"/>
                <w:szCs w:val="20"/>
              </w:rPr>
              <w:t>Information workshop for importers</w:t>
            </w:r>
          </w:p>
        </w:tc>
        <w:tc>
          <w:tcPr>
            <w:tcW w:w="1355" w:type="pct"/>
            <w:tcBorders>
              <w:top w:val="nil"/>
              <w:left w:val="nil"/>
              <w:bottom w:val="single" w:sz="4" w:space="0" w:color="auto"/>
              <w:right w:val="single" w:sz="4" w:space="0" w:color="auto"/>
            </w:tcBorders>
            <w:shd w:val="clear" w:color="auto" w:fill="FFFFFF" w:themeFill="background1"/>
          </w:tcPr>
          <w:p w14:paraId="50789C20" w14:textId="5F3C9659" w:rsidR="00711BE6" w:rsidRPr="00724E4B" w:rsidRDefault="007E44A7">
            <w:pPr>
              <w:suppressAutoHyphens/>
              <w:jc w:val="left"/>
              <w:rPr>
                <w:sz w:val="20"/>
                <w:szCs w:val="20"/>
                <w:lang w:eastAsia="en-CA"/>
              </w:rPr>
            </w:pPr>
            <w:r w:rsidRPr="00724E4B">
              <w:rPr>
                <w:sz w:val="20"/>
                <w:szCs w:val="20"/>
                <w:lang w:eastAsia="en-CA"/>
              </w:rPr>
              <w:t xml:space="preserve">- </w:t>
            </w:r>
            <w:r w:rsidR="002D4DE8" w:rsidRPr="00724E4B">
              <w:rPr>
                <w:sz w:val="20"/>
                <w:szCs w:val="20"/>
              </w:rPr>
              <w:t>T</w:t>
            </w:r>
            <w:r w:rsidRPr="00724E4B">
              <w:rPr>
                <w:sz w:val="20"/>
                <w:szCs w:val="20"/>
              </w:rPr>
              <w:t>wo information and awareness-raising workshops on new regulatory measures for 25 importers of refrigerants and equipment</w:t>
            </w:r>
          </w:p>
        </w:tc>
        <w:tc>
          <w:tcPr>
            <w:tcW w:w="412" w:type="pct"/>
            <w:tcBorders>
              <w:top w:val="nil"/>
              <w:left w:val="nil"/>
              <w:bottom w:val="single" w:sz="4" w:space="0" w:color="auto"/>
              <w:right w:val="single" w:sz="4" w:space="0" w:color="auto"/>
            </w:tcBorders>
            <w:shd w:val="clear" w:color="auto" w:fill="FFFFFF" w:themeFill="background1"/>
          </w:tcPr>
          <w:p w14:paraId="3E0A64F2" w14:textId="0BAB27BC" w:rsidR="00711BE6" w:rsidRPr="00724E4B" w:rsidRDefault="00AE5620">
            <w:pPr>
              <w:suppressAutoHyphens/>
              <w:jc w:val="right"/>
              <w:rPr>
                <w:sz w:val="20"/>
                <w:szCs w:val="20"/>
                <w:lang w:eastAsia="en-CA"/>
              </w:rPr>
            </w:pPr>
            <w:r w:rsidRPr="00724E4B">
              <w:rPr>
                <w:sz w:val="20"/>
                <w:szCs w:val="20"/>
                <w:lang w:eastAsia="en-CA"/>
              </w:rPr>
              <w:t>10,000</w:t>
            </w:r>
          </w:p>
        </w:tc>
        <w:tc>
          <w:tcPr>
            <w:tcW w:w="1565" w:type="pct"/>
            <w:tcBorders>
              <w:top w:val="single" w:sz="4" w:space="0" w:color="auto"/>
              <w:left w:val="single" w:sz="4" w:space="0" w:color="auto"/>
              <w:bottom w:val="single" w:sz="4" w:space="0" w:color="auto"/>
              <w:right w:val="single" w:sz="4" w:space="0" w:color="auto"/>
            </w:tcBorders>
          </w:tcPr>
          <w:p w14:paraId="2FCF7247" w14:textId="43095404" w:rsidR="00711BE6" w:rsidRPr="00724E4B" w:rsidRDefault="002E75AE" w:rsidP="00ED742E">
            <w:pPr>
              <w:rPr>
                <w:sz w:val="20"/>
                <w:szCs w:val="20"/>
                <w:lang w:eastAsia="en-CA"/>
              </w:rPr>
            </w:pPr>
            <w:r w:rsidRPr="00724E4B">
              <w:rPr>
                <w:color w:val="000000"/>
                <w:sz w:val="20"/>
                <w:szCs w:val="20"/>
              </w:rPr>
              <w:t xml:space="preserve">- </w:t>
            </w:r>
            <w:r w:rsidR="00EC70BA" w:rsidRPr="00724E4B">
              <w:rPr>
                <w:color w:val="000000"/>
                <w:sz w:val="20"/>
                <w:szCs w:val="20"/>
              </w:rPr>
              <w:t>Workshop</w:t>
            </w:r>
            <w:r w:rsidRPr="00724E4B">
              <w:rPr>
                <w:color w:val="000000"/>
                <w:sz w:val="20"/>
                <w:szCs w:val="20"/>
              </w:rPr>
              <w:t>s</w:t>
            </w:r>
            <w:r w:rsidR="00EC70BA" w:rsidRPr="00724E4B">
              <w:rPr>
                <w:color w:val="000000"/>
                <w:sz w:val="20"/>
                <w:szCs w:val="20"/>
              </w:rPr>
              <w:t xml:space="preserve"> for importers, clearing agents and stakeholders </w:t>
            </w:r>
            <w:r w:rsidRPr="00724E4B">
              <w:rPr>
                <w:color w:val="000000"/>
                <w:sz w:val="20"/>
                <w:szCs w:val="20"/>
              </w:rPr>
              <w:t xml:space="preserve">additional content added </w:t>
            </w:r>
            <w:r w:rsidR="00EC70BA" w:rsidRPr="00724E4B">
              <w:rPr>
                <w:color w:val="000000"/>
                <w:sz w:val="20"/>
                <w:szCs w:val="20"/>
              </w:rPr>
              <w:t xml:space="preserve">on implementation of quotas for HFC imports </w:t>
            </w:r>
            <w:r w:rsidRPr="00724E4B">
              <w:rPr>
                <w:color w:val="000000"/>
                <w:sz w:val="20"/>
                <w:szCs w:val="20"/>
              </w:rPr>
              <w:t>and</w:t>
            </w:r>
            <w:r w:rsidR="00EC70BA" w:rsidRPr="00724E4B">
              <w:rPr>
                <w:color w:val="000000"/>
                <w:sz w:val="20"/>
                <w:szCs w:val="20"/>
              </w:rPr>
              <w:t xml:space="preserve"> other provisions </w:t>
            </w:r>
          </w:p>
        </w:tc>
        <w:tc>
          <w:tcPr>
            <w:tcW w:w="342" w:type="pct"/>
            <w:tcBorders>
              <w:top w:val="nil"/>
              <w:left w:val="nil"/>
              <w:bottom w:val="single" w:sz="4" w:space="0" w:color="auto"/>
              <w:right w:val="single" w:sz="4" w:space="0" w:color="auto"/>
            </w:tcBorders>
          </w:tcPr>
          <w:p w14:paraId="445FE9E1" w14:textId="5EBBC436" w:rsidR="00711BE6" w:rsidRPr="00724E4B" w:rsidRDefault="00EC70BA">
            <w:pPr>
              <w:suppressAutoHyphens/>
              <w:jc w:val="right"/>
              <w:rPr>
                <w:sz w:val="20"/>
                <w:szCs w:val="20"/>
                <w:lang w:eastAsia="en-CA"/>
              </w:rPr>
            </w:pPr>
            <w:r w:rsidRPr="00724E4B">
              <w:rPr>
                <w:sz w:val="20"/>
                <w:szCs w:val="20"/>
                <w:lang w:eastAsia="en-CA"/>
              </w:rPr>
              <w:t>10,000</w:t>
            </w:r>
          </w:p>
        </w:tc>
        <w:tc>
          <w:tcPr>
            <w:tcW w:w="473" w:type="pct"/>
            <w:tcBorders>
              <w:top w:val="nil"/>
              <w:left w:val="nil"/>
              <w:bottom w:val="single" w:sz="4" w:space="0" w:color="auto"/>
              <w:right w:val="single" w:sz="4" w:space="0" w:color="auto"/>
            </w:tcBorders>
          </w:tcPr>
          <w:p w14:paraId="2E9C3FA5" w14:textId="4E42E02E" w:rsidR="00711BE6" w:rsidRPr="00724E4B" w:rsidRDefault="00EC70BA">
            <w:pPr>
              <w:suppressAutoHyphens/>
              <w:jc w:val="right"/>
              <w:rPr>
                <w:sz w:val="20"/>
                <w:szCs w:val="20"/>
                <w:lang w:eastAsia="en-CA"/>
              </w:rPr>
            </w:pPr>
            <w:r w:rsidRPr="00724E4B">
              <w:rPr>
                <w:sz w:val="20"/>
                <w:szCs w:val="20"/>
                <w:lang w:eastAsia="en-CA"/>
              </w:rPr>
              <w:t>20,00</w:t>
            </w:r>
            <w:r w:rsidR="00711BE6" w:rsidRPr="00724E4B">
              <w:rPr>
                <w:sz w:val="20"/>
                <w:szCs w:val="20"/>
                <w:lang w:eastAsia="en-CA"/>
              </w:rPr>
              <w:t>0</w:t>
            </w:r>
          </w:p>
        </w:tc>
      </w:tr>
      <w:tr w:rsidR="00E31BAF" w:rsidRPr="00724E4B" w14:paraId="0D02FA45" w14:textId="77777777" w:rsidTr="00ED742E">
        <w:trPr>
          <w:trHeight w:val="227"/>
        </w:trPr>
        <w:tc>
          <w:tcPr>
            <w:tcW w:w="852" w:type="pct"/>
            <w:tcBorders>
              <w:top w:val="nil"/>
              <w:left w:val="single" w:sz="4" w:space="0" w:color="auto"/>
              <w:bottom w:val="single" w:sz="4" w:space="0" w:color="auto"/>
              <w:right w:val="single" w:sz="4" w:space="0" w:color="auto"/>
            </w:tcBorders>
          </w:tcPr>
          <w:p w14:paraId="5CDF24D7" w14:textId="647FD767" w:rsidR="004F1C88" w:rsidRPr="00724E4B" w:rsidRDefault="004F1C88" w:rsidP="004F1C88">
            <w:pPr>
              <w:widowControl w:val="0"/>
              <w:shd w:val="clear" w:color="auto" w:fill="FFFFFF" w:themeFill="background1"/>
              <w:jc w:val="left"/>
              <w:rPr>
                <w:sz w:val="20"/>
                <w:szCs w:val="20"/>
              </w:rPr>
            </w:pPr>
            <w:r w:rsidRPr="00724E4B">
              <w:rPr>
                <w:sz w:val="20"/>
                <w:szCs w:val="20"/>
              </w:rPr>
              <w:t>Building-capacity in the RAC sector (</w:t>
            </w:r>
            <w:r w:rsidR="001A0623" w:rsidRPr="00724E4B">
              <w:rPr>
                <w:sz w:val="20"/>
                <w:szCs w:val="20"/>
              </w:rPr>
              <w:t>strengthening</w:t>
            </w:r>
            <w:r w:rsidRPr="00724E4B">
              <w:rPr>
                <w:sz w:val="20"/>
                <w:szCs w:val="20"/>
              </w:rPr>
              <w:t xml:space="preserve"> training)</w:t>
            </w:r>
          </w:p>
          <w:p w14:paraId="534F680B" w14:textId="77777777" w:rsidR="00F24CF4" w:rsidRPr="00724E4B" w:rsidRDefault="00F24CF4" w:rsidP="001033F5">
            <w:pPr>
              <w:suppressAutoHyphens/>
              <w:jc w:val="left"/>
              <w:rPr>
                <w:sz w:val="20"/>
                <w:szCs w:val="20"/>
              </w:rPr>
            </w:pPr>
          </w:p>
        </w:tc>
        <w:tc>
          <w:tcPr>
            <w:tcW w:w="1355" w:type="pct"/>
            <w:tcBorders>
              <w:top w:val="nil"/>
              <w:left w:val="nil"/>
              <w:bottom w:val="single" w:sz="4" w:space="0" w:color="auto"/>
              <w:right w:val="single" w:sz="4" w:space="0" w:color="auto"/>
            </w:tcBorders>
            <w:shd w:val="clear" w:color="auto" w:fill="BFBFBF" w:themeFill="background1" w:themeFillShade="BF"/>
          </w:tcPr>
          <w:p w14:paraId="28575DB7" w14:textId="77777777" w:rsidR="00F24CF4" w:rsidRPr="00724E4B" w:rsidRDefault="00F24CF4" w:rsidP="00836506">
            <w:pPr>
              <w:suppressAutoHyphens/>
              <w:jc w:val="left"/>
              <w:rPr>
                <w:sz w:val="20"/>
                <w:szCs w:val="20"/>
                <w:lang w:eastAsia="en-CA"/>
              </w:rPr>
            </w:pPr>
          </w:p>
        </w:tc>
        <w:tc>
          <w:tcPr>
            <w:tcW w:w="412" w:type="pct"/>
            <w:tcBorders>
              <w:top w:val="nil"/>
              <w:left w:val="nil"/>
              <w:bottom w:val="single" w:sz="4" w:space="0" w:color="auto"/>
              <w:right w:val="single" w:sz="4" w:space="0" w:color="auto"/>
            </w:tcBorders>
            <w:shd w:val="clear" w:color="auto" w:fill="BFBFBF" w:themeFill="background1" w:themeFillShade="BF"/>
          </w:tcPr>
          <w:p w14:paraId="3AB308A7" w14:textId="77777777" w:rsidR="00F24CF4" w:rsidRPr="00724E4B" w:rsidRDefault="00F24CF4" w:rsidP="001033F5">
            <w:pPr>
              <w:suppressAutoHyphens/>
              <w:jc w:val="right"/>
              <w:rPr>
                <w:sz w:val="20"/>
                <w:szCs w:val="20"/>
              </w:rPr>
            </w:pPr>
          </w:p>
        </w:tc>
        <w:tc>
          <w:tcPr>
            <w:tcW w:w="1565" w:type="pct"/>
            <w:tcBorders>
              <w:top w:val="single" w:sz="4" w:space="0" w:color="auto"/>
              <w:left w:val="single" w:sz="4" w:space="0" w:color="auto"/>
              <w:bottom w:val="single" w:sz="4" w:space="0" w:color="auto"/>
              <w:right w:val="single" w:sz="4" w:space="0" w:color="auto"/>
            </w:tcBorders>
          </w:tcPr>
          <w:p w14:paraId="16951FA5" w14:textId="7BBEE0D0" w:rsidR="00480997" w:rsidRPr="00724E4B" w:rsidRDefault="00480997" w:rsidP="00480997">
            <w:pPr>
              <w:suppressAutoHyphens/>
              <w:jc w:val="left"/>
              <w:rPr>
                <w:sz w:val="20"/>
                <w:szCs w:val="20"/>
                <w:lang w:eastAsia="en-CA"/>
              </w:rPr>
            </w:pPr>
            <w:r w:rsidRPr="00724E4B">
              <w:rPr>
                <w:sz w:val="20"/>
                <w:szCs w:val="20"/>
                <w:lang w:eastAsia="en-CA"/>
              </w:rPr>
              <w:t>- Update code of practice to incorporate HFCs, recovery and recycling of refrigerants, reducing emission/venting of refrigerants, reducing energy consumption, the latest technological developments, and safe use of alternatives (US $5,000); and</w:t>
            </w:r>
          </w:p>
          <w:p w14:paraId="015FB9FA" w14:textId="66D60B7C" w:rsidR="00F24CF4" w:rsidRPr="00724E4B" w:rsidRDefault="00480997" w:rsidP="00480997">
            <w:pPr>
              <w:suppressAutoHyphens/>
              <w:jc w:val="left"/>
              <w:rPr>
                <w:sz w:val="20"/>
                <w:szCs w:val="20"/>
                <w:lang w:eastAsia="en-CA"/>
              </w:rPr>
            </w:pPr>
            <w:r w:rsidRPr="00724E4B">
              <w:rPr>
                <w:sz w:val="20"/>
                <w:szCs w:val="20"/>
                <w:lang w:eastAsia="en-CA"/>
              </w:rPr>
              <w:t>- Develop training manuals and guidelines and training modules on safe handling on R 600a and R-290 in commercial refrigeration, including printing and dissemination and a sensitization workshop</w:t>
            </w:r>
          </w:p>
        </w:tc>
        <w:tc>
          <w:tcPr>
            <w:tcW w:w="342" w:type="pct"/>
            <w:tcBorders>
              <w:top w:val="nil"/>
              <w:left w:val="nil"/>
              <w:bottom w:val="single" w:sz="4" w:space="0" w:color="auto"/>
              <w:right w:val="single" w:sz="4" w:space="0" w:color="auto"/>
            </w:tcBorders>
          </w:tcPr>
          <w:p w14:paraId="506E4DFD" w14:textId="47EBA5FF" w:rsidR="00F24CF4" w:rsidRPr="00724E4B" w:rsidRDefault="00467C89" w:rsidP="001033F5">
            <w:pPr>
              <w:suppressAutoHyphens/>
              <w:jc w:val="right"/>
              <w:rPr>
                <w:sz w:val="20"/>
                <w:szCs w:val="20"/>
                <w:lang w:eastAsia="en-CA"/>
              </w:rPr>
            </w:pPr>
            <w:r w:rsidRPr="00724E4B">
              <w:rPr>
                <w:sz w:val="20"/>
                <w:szCs w:val="20"/>
                <w:lang w:eastAsia="en-CA"/>
              </w:rPr>
              <w:t>2</w:t>
            </w:r>
            <w:r w:rsidR="00480997" w:rsidRPr="00724E4B">
              <w:rPr>
                <w:sz w:val="20"/>
                <w:szCs w:val="20"/>
                <w:lang w:eastAsia="en-CA"/>
              </w:rPr>
              <w:t>0,000</w:t>
            </w:r>
          </w:p>
        </w:tc>
        <w:tc>
          <w:tcPr>
            <w:tcW w:w="473" w:type="pct"/>
            <w:tcBorders>
              <w:top w:val="nil"/>
              <w:left w:val="nil"/>
              <w:bottom w:val="single" w:sz="4" w:space="0" w:color="auto"/>
              <w:right w:val="single" w:sz="4" w:space="0" w:color="auto"/>
            </w:tcBorders>
          </w:tcPr>
          <w:p w14:paraId="32B2B628" w14:textId="328D4D16" w:rsidR="00F24CF4" w:rsidRPr="00724E4B" w:rsidRDefault="00467C89" w:rsidP="001033F5">
            <w:pPr>
              <w:suppressAutoHyphens/>
              <w:jc w:val="right"/>
              <w:rPr>
                <w:sz w:val="20"/>
                <w:szCs w:val="20"/>
                <w:lang w:eastAsia="en-CA"/>
              </w:rPr>
            </w:pPr>
            <w:r w:rsidRPr="00724E4B">
              <w:rPr>
                <w:sz w:val="20"/>
                <w:szCs w:val="20"/>
                <w:lang w:eastAsia="en-CA"/>
              </w:rPr>
              <w:t>2</w:t>
            </w:r>
            <w:r w:rsidR="00480997" w:rsidRPr="00724E4B">
              <w:rPr>
                <w:sz w:val="20"/>
                <w:szCs w:val="20"/>
                <w:lang w:eastAsia="en-CA"/>
              </w:rPr>
              <w:t>0,000</w:t>
            </w:r>
          </w:p>
        </w:tc>
      </w:tr>
      <w:tr w:rsidR="00E31BAF" w:rsidRPr="00724E4B" w14:paraId="7C536C68" w14:textId="77777777" w:rsidTr="00ED742E">
        <w:trPr>
          <w:trHeight w:val="227"/>
        </w:trPr>
        <w:tc>
          <w:tcPr>
            <w:tcW w:w="852" w:type="pct"/>
            <w:tcBorders>
              <w:top w:val="nil"/>
              <w:left w:val="single" w:sz="4" w:space="0" w:color="auto"/>
              <w:bottom w:val="single" w:sz="4" w:space="0" w:color="auto"/>
              <w:right w:val="single" w:sz="4" w:space="0" w:color="auto"/>
            </w:tcBorders>
          </w:tcPr>
          <w:p w14:paraId="7E7AB7D8" w14:textId="171DEAAE" w:rsidR="001033F5" w:rsidRPr="00724E4B" w:rsidRDefault="001033F5" w:rsidP="001033F5">
            <w:pPr>
              <w:suppressAutoHyphens/>
              <w:jc w:val="left"/>
              <w:rPr>
                <w:sz w:val="20"/>
                <w:szCs w:val="20"/>
                <w:lang w:eastAsia="en-CA"/>
              </w:rPr>
            </w:pPr>
            <w:r w:rsidRPr="00724E4B">
              <w:rPr>
                <w:sz w:val="20"/>
                <w:szCs w:val="20"/>
              </w:rPr>
              <w:t>Train of trainers and technicians</w:t>
            </w:r>
          </w:p>
        </w:tc>
        <w:tc>
          <w:tcPr>
            <w:tcW w:w="1355" w:type="pct"/>
            <w:tcBorders>
              <w:top w:val="nil"/>
              <w:left w:val="nil"/>
              <w:bottom w:val="single" w:sz="4" w:space="0" w:color="auto"/>
              <w:right w:val="single" w:sz="4" w:space="0" w:color="auto"/>
            </w:tcBorders>
            <w:shd w:val="clear" w:color="auto" w:fill="FFFFFF" w:themeFill="background1"/>
          </w:tcPr>
          <w:p w14:paraId="44EBD507" w14:textId="0A0FDE43" w:rsidR="001033F5" w:rsidRPr="00724E4B" w:rsidRDefault="00836506" w:rsidP="00836506">
            <w:pPr>
              <w:suppressAutoHyphens/>
              <w:jc w:val="left"/>
              <w:rPr>
                <w:sz w:val="20"/>
                <w:szCs w:val="20"/>
                <w:lang w:eastAsia="en-CA"/>
              </w:rPr>
            </w:pPr>
            <w:r w:rsidRPr="00724E4B">
              <w:rPr>
                <w:sz w:val="20"/>
                <w:szCs w:val="20"/>
                <w:lang w:eastAsia="en-CA"/>
              </w:rPr>
              <w:t>- Train 10 trainers and 200 technicians in good servicing practices, recovery and recycling of refrigerants and the safe handling of flammable refrigerants; and prepare training material in local languages</w:t>
            </w:r>
          </w:p>
        </w:tc>
        <w:tc>
          <w:tcPr>
            <w:tcW w:w="412" w:type="pct"/>
            <w:tcBorders>
              <w:top w:val="nil"/>
              <w:left w:val="nil"/>
              <w:bottom w:val="single" w:sz="4" w:space="0" w:color="auto"/>
              <w:right w:val="single" w:sz="4" w:space="0" w:color="auto"/>
            </w:tcBorders>
            <w:shd w:val="clear" w:color="auto" w:fill="FFFFFF" w:themeFill="background1"/>
          </w:tcPr>
          <w:p w14:paraId="26583540" w14:textId="2B5CFC11" w:rsidR="001033F5" w:rsidRPr="00724E4B" w:rsidRDefault="001033F5" w:rsidP="001033F5">
            <w:pPr>
              <w:suppressAutoHyphens/>
              <w:jc w:val="right"/>
              <w:rPr>
                <w:sz w:val="20"/>
                <w:szCs w:val="20"/>
                <w:lang w:eastAsia="en-CA"/>
              </w:rPr>
            </w:pPr>
            <w:r w:rsidRPr="00724E4B">
              <w:rPr>
                <w:sz w:val="20"/>
                <w:szCs w:val="20"/>
              </w:rPr>
              <w:t xml:space="preserve"> </w:t>
            </w:r>
            <w:r w:rsidR="00B2080A" w:rsidRPr="00724E4B">
              <w:rPr>
                <w:sz w:val="20"/>
                <w:szCs w:val="20"/>
              </w:rPr>
              <w:t>140,960</w:t>
            </w:r>
          </w:p>
        </w:tc>
        <w:tc>
          <w:tcPr>
            <w:tcW w:w="1565" w:type="pct"/>
            <w:tcBorders>
              <w:top w:val="single" w:sz="4" w:space="0" w:color="auto"/>
              <w:left w:val="single" w:sz="4" w:space="0" w:color="auto"/>
              <w:bottom w:val="single" w:sz="4" w:space="0" w:color="auto"/>
              <w:right w:val="single" w:sz="4" w:space="0" w:color="auto"/>
            </w:tcBorders>
          </w:tcPr>
          <w:p w14:paraId="20FFAB93" w14:textId="6AAEE949" w:rsidR="001033F5" w:rsidRPr="00724E4B" w:rsidRDefault="003F63FF" w:rsidP="00ED742E">
            <w:pPr>
              <w:suppressAutoHyphens/>
              <w:jc w:val="left"/>
            </w:pPr>
            <w:r w:rsidRPr="00724E4B">
              <w:rPr>
                <w:sz w:val="20"/>
                <w:szCs w:val="20"/>
                <w:lang w:eastAsia="en-CA"/>
              </w:rPr>
              <w:t xml:space="preserve">- </w:t>
            </w:r>
            <w:r w:rsidR="00E565EF" w:rsidRPr="00724E4B">
              <w:rPr>
                <w:sz w:val="20"/>
                <w:szCs w:val="20"/>
                <w:lang w:eastAsia="en-CA"/>
              </w:rPr>
              <w:t xml:space="preserve">Training of refrigeration technicians: 5 sessions of 50 technicians, a total of 250 technicians </w:t>
            </w:r>
            <w:r w:rsidRPr="00724E4B">
              <w:rPr>
                <w:sz w:val="20"/>
                <w:szCs w:val="20"/>
              </w:rPr>
              <w:t>with emphasis on domestic, commercial and industrial refrigeration</w:t>
            </w:r>
          </w:p>
        </w:tc>
        <w:tc>
          <w:tcPr>
            <w:tcW w:w="342" w:type="pct"/>
            <w:tcBorders>
              <w:top w:val="nil"/>
              <w:left w:val="nil"/>
              <w:bottom w:val="single" w:sz="4" w:space="0" w:color="auto"/>
              <w:right w:val="single" w:sz="4" w:space="0" w:color="auto"/>
            </w:tcBorders>
          </w:tcPr>
          <w:p w14:paraId="0B65D948" w14:textId="6B0B0A14" w:rsidR="001033F5" w:rsidRPr="00724E4B" w:rsidRDefault="00E565EF" w:rsidP="001033F5">
            <w:pPr>
              <w:suppressAutoHyphens/>
              <w:jc w:val="right"/>
              <w:rPr>
                <w:sz w:val="20"/>
                <w:szCs w:val="20"/>
                <w:lang w:eastAsia="en-CA"/>
              </w:rPr>
            </w:pPr>
            <w:r w:rsidRPr="00724E4B">
              <w:rPr>
                <w:sz w:val="20"/>
                <w:szCs w:val="20"/>
                <w:lang w:eastAsia="en-CA"/>
              </w:rPr>
              <w:t>60,000</w:t>
            </w:r>
          </w:p>
        </w:tc>
        <w:tc>
          <w:tcPr>
            <w:tcW w:w="473" w:type="pct"/>
            <w:tcBorders>
              <w:top w:val="nil"/>
              <w:left w:val="nil"/>
              <w:bottom w:val="single" w:sz="4" w:space="0" w:color="auto"/>
              <w:right w:val="single" w:sz="4" w:space="0" w:color="auto"/>
            </w:tcBorders>
          </w:tcPr>
          <w:p w14:paraId="5D4D5F71" w14:textId="7DEB94D8" w:rsidR="001033F5" w:rsidRPr="00724E4B" w:rsidRDefault="00E515AF" w:rsidP="001033F5">
            <w:pPr>
              <w:suppressAutoHyphens/>
              <w:jc w:val="right"/>
              <w:rPr>
                <w:sz w:val="20"/>
                <w:szCs w:val="20"/>
                <w:lang w:eastAsia="en-CA"/>
              </w:rPr>
            </w:pPr>
            <w:r w:rsidRPr="00724E4B">
              <w:rPr>
                <w:sz w:val="20"/>
                <w:szCs w:val="20"/>
                <w:lang w:eastAsia="en-CA"/>
              </w:rPr>
              <w:t>200,960</w:t>
            </w:r>
          </w:p>
        </w:tc>
      </w:tr>
      <w:tr w:rsidR="00E31BAF" w:rsidRPr="00724E4B" w14:paraId="7E5C8C23" w14:textId="77777777" w:rsidTr="00ED742E">
        <w:trPr>
          <w:trHeight w:val="227"/>
        </w:trPr>
        <w:tc>
          <w:tcPr>
            <w:tcW w:w="852" w:type="pct"/>
            <w:tcBorders>
              <w:top w:val="nil"/>
              <w:left w:val="single" w:sz="4" w:space="0" w:color="auto"/>
              <w:bottom w:val="single" w:sz="4" w:space="0" w:color="auto"/>
              <w:right w:val="single" w:sz="4" w:space="0" w:color="auto"/>
            </w:tcBorders>
          </w:tcPr>
          <w:p w14:paraId="2772C360" w14:textId="58DA0FE1" w:rsidR="001033F5" w:rsidRPr="00724E4B" w:rsidRDefault="001033F5" w:rsidP="00494665">
            <w:pPr>
              <w:suppressAutoHyphens/>
              <w:jc w:val="left"/>
              <w:rPr>
                <w:sz w:val="20"/>
                <w:szCs w:val="20"/>
                <w:lang w:eastAsia="en-CA"/>
              </w:rPr>
            </w:pPr>
            <w:r w:rsidRPr="00724E4B">
              <w:rPr>
                <w:sz w:val="20"/>
                <w:szCs w:val="20"/>
              </w:rPr>
              <w:t>Provision of tools and equipment to trained technicians</w:t>
            </w:r>
          </w:p>
        </w:tc>
        <w:tc>
          <w:tcPr>
            <w:tcW w:w="1355" w:type="pct"/>
            <w:tcBorders>
              <w:top w:val="nil"/>
              <w:left w:val="nil"/>
              <w:bottom w:val="single" w:sz="4" w:space="0" w:color="auto"/>
              <w:right w:val="single" w:sz="4" w:space="0" w:color="auto"/>
            </w:tcBorders>
          </w:tcPr>
          <w:p w14:paraId="78BDFB6F" w14:textId="796660EF" w:rsidR="001033F5" w:rsidRPr="00724E4B" w:rsidRDefault="00494665" w:rsidP="00494665">
            <w:pPr>
              <w:suppressAutoHyphens/>
              <w:jc w:val="left"/>
              <w:rPr>
                <w:sz w:val="20"/>
                <w:szCs w:val="20"/>
                <w:lang w:eastAsia="en-CA"/>
              </w:rPr>
            </w:pPr>
            <w:r w:rsidRPr="00724E4B">
              <w:rPr>
                <w:sz w:val="20"/>
                <w:szCs w:val="20"/>
              </w:rPr>
              <w:t>- Acquire and distribute tools and equipment to 175 trained technicians</w:t>
            </w:r>
          </w:p>
        </w:tc>
        <w:tc>
          <w:tcPr>
            <w:tcW w:w="412" w:type="pct"/>
            <w:tcBorders>
              <w:top w:val="nil"/>
              <w:left w:val="nil"/>
              <w:bottom w:val="single" w:sz="4" w:space="0" w:color="auto"/>
              <w:right w:val="single" w:sz="4" w:space="0" w:color="auto"/>
            </w:tcBorders>
          </w:tcPr>
          <w:p w14:paraId="2B63CF0E" w14:textId="14C086DB" w:rsidR="001033F5" w:rsidRPr="00724E4B" w:rsidRDefault="00B2080A" w:rsidP="001033F5">
            <w:pPr>
              <w:suppressAutoHyphens/>
              <w:jc w:val="right"/>
              <w:rPr>
                <w:sz w:val="20"/>
                <w:szCs w:val="20"/>
                <w:lang w:eastAsia="en-CA"/>
              </w:rPr>
            </w:pPr>
            <w:r w:rsidRPr="00724E4B">
              <w:rPr>
                <w:sz w:val="20"/>
                <w:szCs w:val="20"/>
                <w:lang w:eastAsia="en-CA"/>
              </w:rPr>
              <w:t>468,400</w:t>
            </w:r>
          </w:p>
        </w:tc>
        <w:tc>
          <w:tcPr>
            <w:tcW w:w="1565"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F0B1E22" w14:textId="77777777" w:rsidR="001033F5" w:rsidRPr="00724E4B" w:rsidRDefault="001033F5" w:rsidP="001033F5">
            <w:pPr>
              <w:suppressAutoHyphens/>
              <w:jc w:val="left"/>
              <w:rPr>
                <w:sz w:val="20"/>
                <w:szCs w:val="20"/>
                <w:lang w:eastAsia="en-CA"/>
              </w:rPr>
            </w:pPr>
          </w:p>
        </w:tc>
        <w:tc>
          <w:tcPr>
            <w:tcW w:w="342" w:type="pct"/>
            <w:tcBorders>
              <w:top w:val="nil"/>
              <w:left w:val="nil"/>
              <w:bottom w:val="single" w:sz="4" w:space="0" w:color="auto"/>
              <w:right w:val="single" w:sz="4" w:space="0" w:color="auto"/>
            </w:tcBorders>
            <w:shd w:val="clear" w:color="auto" w:fill="BFBFBF" w:themeFill="background1" w:themeFillShade="BF"/>
          </w:tcPr>
          <w:p w14:paraId="588FD438" w14:textId="57E90394" w:rsidR="001033F5" w:rsidRPr="00724E4B" w:rsidRDefault="001033F5" w:rsidP="001033F5">
            <w:pPr>
              <w:suppressAutoHyphens/>
              <w:jc w:val="right"/>
              <w:rPr>
                <w:sz w:val="20"/>
                <w:szCs w:val="20"/>
                <w:lang w:eastAsia="en-CA"/>
              </w:rPr>
            </w:pPr>
          </w:p>
        </w:tc>
        <w:tc>
          <w:tcPr>
            <w:tcW w:w="473" w:type="pct"/>
            <w:tcBorders>
              <w:top w:val="nil"/>
              <w:left w:val="nil"/>
              <w:bottom w:val="single" w:sz="4" w:space="0" w:color="auto"/>
              <w:right w:val="single" w:sz="4" w:space="0" w:color="auto"/>
            </w:tcBorders>
          </w:tcPr>
          <w:p w14:paraId="20CD4854" w14:textId="7538347A" w:rsidR="001033F5" w:rsidRPr="00724E4B" w:rsidRDefault="001E0515" w:rsidP="001033F5">
            <w:pPr>
              <w:suppressAutoHyphens/>
              <w:jc w:val="right"/>
              <w:rPr>
                <w:sz w:val="20"/>
                <w:szCs w:val="20"/>
                <w:lang w:eastAsia="en-CA"/>
              </w:rPr>
            </w:pPr>
            <w:r w:rsidRPr="00724E4B">
              <w:rPr>
                <w:sz w:val="20"/>
                <w:szCs w:val="20"/>
                <w:lang w:eastAsia="en-CA"/>
              </w:rPr>
              <w:t>468,400</w:t>
            </w:r>
          </w:p>
        </w:tc>
      </w:tr>
      <w:tr w:rsidR="00250DA8" w:rsidRPr="00724E4B" w14:paraId="08780151" w14:textId="77777777" w:rsidTr="00250DA8">
        <w:trPr>
          <w:trHeight w:val="430"/>
        </w:trPr>
        <w:tc>
          <w:tcPr>
            <w:tcW w:w="852" w:type="pct"/>
            <w:tcBorders>
              <w:top w:val="nil"/>
              <w:left w:val="single" w:sz="4" w:space="0" w:color="auto"/>
              <w:bottom w:val="single" w:sz="4" w:space="0" w:color="auto"/>
              <w:right w:val="single" w:sz="4" w:space="0" w:color="auto"/>
            </w:tcBorders>
          </w:tcPr>
          <w:p w14:paraId="3F7921D0" w14:textId="7AD28E10" w:rsidR="001033F5" w:rsidRPr="00724E4B" w:rsidRDefault="001033F5" w:rsidP="001033F5">
            <w:pPr>
              <w:suppressAutoHyphens/>
              <w:ind w:right="-106"/>
              <w:jc w:val="left"/>
              <w:rPr>
                <w:sz w:val="20"/>
                <w:szCs w:val="20"/>
                <w:lang w:eastAsia="en-CA"/>
              </w:rPr>
            </w:pPr>
            <w:r w:rsidRPr="00724E4B">
              <w:rPr>
                <w:sz w:val="20"/>
                <w:szCs w:val="20"/>
              </w:rPr>
              <w:lastRenderedPageBreak/>
              <w:t xml:space="preserve">Provision of tools and equipment to servicing workshops </w:t>
            </w:r>
          </w:p>
        </w:tc>
        <w:tc>
          <w:tcPr>
            <w:tcW w:w="1355" w:type="pct"/>
            <w:tcBorders>
              <w:top w:val="nil"/>
              <w:left w:val="nil"/>
              <w:bottom w:val="single" w:sz="4" w:space="0" w:color="auto"/>
              <w:right w:val="single" w:sz="4" w:space="0" w:color="auto"/>
            </w:tcBorders>
          </w:tcPr>
          <w:p w14:paraId="2512EF39" w14:textId="4CFE3105" w:rsidR="001033F5" w:rsidRPr="00724E4B" w:rsidRDefault="00363F82" w:rsidP="001033F5">
            <w:pPr>
              <w:suppressAutoHyphens/>
              <w:jc w:val="left"/>
              <w:rPr>
                <w:sz w:val="20"/>
                <w:szCs w:val="20"/>
                <w:lang w:eastAsia="en-CA"/>
              </w:rPr>
            </w:pPr>
            <w:r w:rsidRPr="00724E4B">
              <w:rPr>
                <w:sz w:val="20"/>
                <w:szCs w:val="20"/>
                <w:lang w:eastAsia="en-CA"/>
              </w:rPr>
              <w:t>- Acquire and distribute tools and equipment for 175 selected servicing workshops</w:t>
            </w:r>
          </w:p>
        </w:tc>
        <w:tc>
          <w:tcPr>
            <w:tcW w:w="412" w:type="pct"/>
            <w:tcBorders>
              <w:top w:val="nil"/>
              <w:left w:val="nil"/>
              <w:bottom w:val="single" w:sz="4" w:space="0" w:color="auto"/>
              <w:right w:val="single" w:sz="4" w:space="0" w:color="auto"/>
            </w:tcBorders>
          </w:tcPr>
          <w:p w14:paraId="62701C32" w14:textId="7BB719AE" w:rsidR="001033F5" w:rsidRPr="00724E4B" w:rsidRDefault="00B2080A" w:rsidP="001033F5">
            <w:pPr>
              <w:suppressAutoHyphens/>
              <w:jc w:val="right"/>
              <w:rPr>
                <w:sz w:val="20"/>
                <w:szCs w:val="20"/>
                <w:lang w:eastAsia="en-CA"/>
              </w:rPr>
            </w:pPr>
            <w:r w:rsidRPr="00724E4B">
              <w:rPr>
                <w:sz w:val="20"/>
                <w:szCs w:val="20"/>
              </w:rPr>
              <w:t>242,000</w:t>
            </w:r>
          </w:p>
        </w:tc>
        <w:tc>
          <w:tcPr>
            <w:tcW w:w="1565"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1F696BD" w14:textId="08E64EB3" w:rsidR="001033F5" w:rsidRPr="00724E4B" w:rsidRDefault="001033F5" w:rsidP="00FD1810">
            <w:pPr>
              <w:suppressAutoHyphens/>
              <w:jc w:val="left"/>
              <w:rPr>
                <w:sz w:val="20"/>
                <w:szCs w:val="20"/>
                <w:lang w:eastAsia="en-CA"/>
              </w:rPr>
            </w:pPr>
          </w:p>
        </w:tc>
        <w:tc>
          <w:tcPr>
            <w:tcW w:w="342" w:type="pct"/>
            <w:tcBorders>
              <w:top w:val="nil"/>
              <w:left w:val="nil"/>
              <w:bottom w:val="single" w:sz="4" w:space="0" w:color="auto"/>
              <w:right w:val="single" w:sz="4" w:space="0" w:color="auto"/>
            </w:tcBorders>
            <w:shd w:val="clear" w:color="auto" w:fill="BFBFBF" w:themeFill="background1" w:themeFillShade="BF"/>
          </w:tcPr>
          <w:p w14:paraId="6C018BB4" w14:textId="213B34B6" w:rsidR="001033F5" w:rsidRPr="00724E4B" w:rsidRDefault="001033F5" w:rsidP="001033F5">
            <w:pPr>
              <w:suppressAutoHyphens/>
              <w:jc w:val="right"/>
              <w:rPr>
                <w:sz w:val="20"/>
                <w:szCs w:val="20"/>
                <w:lang w:eastAsia="en-CA"/>
              </w:rPr>
            </w:pPr>
          </w:p>
        </w:tc>
        <w:tc>
          <w:tcPr>
            <w:tcW w:w="473" w:type="pct"/>
            <w:tcBorders>
              <w:top w:val="nil"/>
              <w:left w:val="nil"/>
              <w:bottom w:val="single" w:sz="4" w:space="0" w:color="auto"/>
              <w:right w:val="single" w:sz="4" w:space="0" w:color="auto"/>
            </w:tcBorders>
          </w:tcPr>
          <w:p w14:paraId="12595755" w14:textId="3D682024" w:rsidR="001033F5" w:rsidRPr="00724E4B" w:rsidRDefault="001E0515" w:rsidP="001033F5">
            <w:pPr>
              <w:suppressAutoHyphens/>
              <w:jc w:val="right"/>
              <w:rPr>
                <w:sz w:val="20"/>
                <w:szCs w:val="20"/>
                <w:lang w:eastAsia="en-CA"/>
              </w:rPr>
            </w:pPr>
            <w:r w:rsidRPr="00724E4B">
              <w:rPr>
                <w:sz w:val="20"/>
                <w:szCs w:val="20"/>
                <w:lang w:eastAsia="en-CA"/>
              </w:rPr>
              <w:t>242,000</w:t>
            </w:r>
          </w:p>
        </w:tc>
      </w:tr>
      <w:tr w:rsidR="00E31BAF" w:rsidRPr="00724E4B" w14:paraId="1439646B" w14:textId="77777777" w:rsidTr="00E31BAF">
        <w:trPr>
          <w:trHeight w:val="227"/>
        </w:trPr>
        <w:tc>
          <w:tcPr>
            <w:tcW w:w="852" w:type="pct"/>
            <w:tcBorders>
              <w:top w:val="nil"/>
              <w:left w:val="single" w:sz="4" w:space="0" w:color="auto"/>
              <w:bottom w:val="single" w:sz="4" w:space="0" w:color="auto"/>
              <w:right w:val="single" w:sz="4" w:space="0" w:color="auto"/>
            </w:tcBorders>
          </w:tcPr>
          <w:p w14:paraId="7ED7450E" w14:textId="7FFED11C" w:rsidR="001033F5" w:rsidRPr="00724E4B" w:rsidRDefault="001033F5" w:rsidP="001033F5">
            <w:pPr>
              <w:suppressAutoHyphens/>
              <w:jc w:val="left"/>
              <w:rPr>
                <w:sz w:val="20"/>
                <w:szCs w:val="20"/>
                <w:lang w:eastAsia="en-CA"/>
              </w:rPr>
            </w:pPr>
            <w:r w:rsidRPr="00724E4B">
              <w:rPr>
                <w:sz w:val="20"/>
                <w:szCs w:val="20"/>
              </w:rPr>
              <w:t>Provision of tools and equipment to training institutes</w:t>
            </w:r>
          </w:p>
        </w:tc>
        <w:tc>
          <w:tcPr>
            <w:tcW w:w="1355" w:type="pct"/>
            <w:tcBorders>
              <w:top w:val="single" w:sz="4" w:space="0" w:color="auto"/>
              <w:left w:val="single" w:sz="4" w:space="0" w:color="auto"/>
              <w:bottom w:val="single" w:sz="4" w:space="0" w:color="auto"/>
              <w:right w:val="single" w:sz="4" w:space="0" w:color="auto"/>
            </w:tcBorders>
          </w:tcPr>
          <w:p w14:paraId="238138FA" w14:textId="5AE71434" w:rsidR="001033F5" w:rsidRPr="00724E4B" w:rsidRDefault="00E267AA" w:rsidP="001033F5">
            <w:pPr>
              <w:suppressAutoHyphens/>
              <w:jc w:val="left"/>
              <w:rPr>
                <w:sz w:val="20"/>
                <w:szCs w:val="20"/>
                <w:lang w:eastAsia="en-CA"/>
              </w:rPr>
            </w:pPr>
            <w:r w:rsidRPr="00724E4B">
              <w:rPr>
                <w:sz w:val="20"/>
                <w:szCs w:val="20"/>
              </w:rPr>
              <w:t>- Acquire and distribute five sets of tools/equipment for selected technical training institutes</w:t>
            </w:r>
          </w:p>
        </w:tc>
        <w:tc>
          <w:tcPr>
            <w:tcW w:w="412" w:type="pct"/>
            <w:tcBorders>
              <w:top w:val="single" w:sz="4" w:space="0" w:color="auto"/>
              <w:left w:val="single" w:sz="4" w:space="0" w:color="auto"/>
              <w:bottom w:val="single" w:sz="4" w:space="0" w:color="auto"/>
              <w:right w:val="single" w:sz="4" w:space="0" w:color="auto"/>
            </w:tcBorders>
          </w:tcPr>
          <w:p w14:paraId="2F739148" w14:textId="4E40A0B0" w:rsidR="001033F5" w:rsidRPr="00724E4B" w:rsidRDefault="001033F5" w:rsidP="001033F5">
            <w:pPr>
              <w:suppressAutoHyphens/>
              <w:jc w:val="right"/>
              <w:rPr>
                <w:sz w:val="20"/>
                <w:szCs w:val="20"/>
                <w:lang w:eastAsia="en-CA"/>
              </w:rPr>
            </w:pPr>
            <w:r w:rsidRPr="00724E4B">
              <w:rPr>
                <w:sz w:val="20"/>
                <w:szCs w:val="20"/>
              </w:rPr>
              <w:t>50,000</w:t>
            </w:r>
          </w:p>
        </w:tc>
        <w:tc>
          <w:tcPr>
            <w:tcW w:w="1565" w:type="pct"/>
            <w:tcBorders>
              <w:top w:val="single" w:sz="4" w:space="0" w:color="auto"/>
              <w:left w:val="single" w:sz="4" w:space="0" w:color="auto"/>
              <w:bottom w:val="single" w:sz="4" w:space="0" w:color="auto"/>
              <w:right w:val="single" w:sz="4" w:space="0" w:color="auto"/>
            </w:tcBorders>
          </w:tcPr>
          <w:p w14:paraId="7F99556A" w14:textId="365CBB1E" w:rsidR="00B30CA4" w:rsidRPr="00724E4B" w:rsidRDefault="00802D13" w:rsidP="00ED742E">
            <w:pPr>
              <w:jc w:val="left"/>
              <w:rPr>
                <w:sz w:val="20"/>
                <w:szCs w:val="20"/>
                <w:lang w:eastAsia="en-CA"/>
              </w:rPr>
            </w:pPr>
            <w:r w:rsidRPr="00724E4B">
              <w:rPr>
                <w:sz w:val="20"/>
                <w:szCs w:val="20"/>
                <w:lang w:eastAsia="en-CA"/>
              </w:rPr>
              <w:t xml:space="preserve">- </w:t>
            </w:r>
            <w:r w:rsidRPr="00724E4B">
              <w:rPr>
                <w:sz w:val="20"/>
                <w:szCs w:val="20"/>
              </w:rPr>
              <w:t>Equipment and tools for one training centre on flammable refrigerants for residential and commercial stand-alone applications</w:t>
            </w:r>
          </w:p>
        </w:tc>
        <w:tc>
          <w:tcPr>
            <w:tcW w:w="342" w:type="pct"/>
            <w:tcBorders>
              <w:top w:val="single" w:sz="4" w:space="0" w:color="auto"/>
              <w:left w:val="single" w:sz="4" w:space="0" w:color="auto"/>
              <w:bottom w:val="single" w:sz="4" w:space="0" w:color="auto"/>
              <w:right w:val="single" w:sz="4" w:space="0" w:color="auto"/>
            </w:tcBorders>
          </w:tcPr>
          <w:p w14:paraId="386EB0AE" w14:textId="1E832FC3" w:rsidR="001033F5" w:rsidRPr="00724E4B" w:rsidRDefault="009F76F0" w:rsidP="001033F5">
            <w:pPr>
              <w:suppressAutoHyphens/>
              <w:jc w:val="right"/>
              <w:rPr>
                <w:sz w:val="20"/>
                <w:szCs w:val="20"/>
                <w:lang w:eastAsia="en-CA"/>
              </w:rPr>
            </w:pPr>
            <w:r w:rsidRPr="00724E4B">
              <w:rPr>
                <w:sz w:val="20"/>
                <w:szCs w:val="20"/>
                <w:lang w:eastAsia="en-CA"/>
              </w:rPr>
              <w:t>4</w:t>
            </w:r>
            <w:r w:rsidR="00802D13" w:rsidRPr="00724E4B">
              <w:rPr>
                <w:sz w:val="20"/>
                <w:szCs w:val="20"/>
                <w:lang w:eastAsia="en-CA"/>
              </w:rPr>
              <w:t>3</w:t>
            </w:r>
            <w:r w:rsidR="00B30CA4" w:rsidRPr="00724E4B">
              <w:rPr>
                <w:sz w:val="20"/>
                <w:szCs w:val="20"/>
                <w:lang w:eastAsia="en-CA"/>
              </w:rPr>
              <w:t>,00</w:t>
            </w:r>
            <w:r w:rsidR="001033F5" w:rsidRPr="00724E4B">
              <w:rPr>
                <w:sz w:val="20"/>
                <w:szCs w:val="20"/>
                <w:lang w:eastAsia="en-CA"/>
              </w:rPr>
              <w:t>0</w:t>
            </w:r>
          </w:p>
        </w:tc>
        <w:tc>
          <w:tcPr>
            <w:tcW w:w="473" w:type="pct"/>
            <w:tcBorders>
              <w:top w:val="single" w:sz="4" w:space="0" w:color="auto"/>
              <w:left w:val="single" w:sz="4" w:space="0" w:color="auto"/>
              <w:bottom w:val="single" w:sz="4" w:space="0" w:color="auto"/>
              <w:right w:val="single" w:sz="4" w:space="0" w:color="auto"/>
            </w:tcBorders>
          </w:tcPr>
          <w:p w14:paraId="097CCFB7" w14:textId="76BE4A7F" w:rsidR="001033F5" w:rsidRPr="00724E4B" w:rsidRDefault="00B00D66" w:rsidP="001033F5">
            <w:pPr>
              <w:suppressAutoHyphens/>
              <w:jc w:val="right"/>
              <w:rPr>
                <w:sz w:val="20"/>
                <w:szCs w:val="20"/>
                <w:lang w:eastAsia="en-CA"/>
              </w:rPr>
            </w:pPr>
            <w:r w:rsidRPr="00724E4B">
              <w:rPr>
                <w:sz w:val="20"/>
                <w:szCs w:val="20"/>
                <w:lang w:eastAsia="en-CA"/>
              </w:rPr>
              <w:t>93,00</w:t>
            </w:r>
            <w:r w:rsidR="001033F5" w:rsidRPr="00724E4B">
              <w:rPr>
                <w:sz w:val="20"/>
                <w:szCs w:val="20"/>
                <w:lang w:eastAsia="en-CA"/>
              </w:rPr>
              <w:t>0</w:t>
            </w:r>
          </w:p>
        </w:tc>
      </w:tr>
      <w:tr w:rsidR="00E31BAF" w:rsidRPr="00724E4B" w14:paraId="335CD062" w14:textId="77777777" w:rsidTr="00ED742E">
        <w:trPr>
          <w:trHeight w:val="227"/>
        </w:trPr>
        <w:tc>
          <w:tcPr>
            <w:tcW w:w="852" w:type="pct"/>
            <w:tcBorders>
              <w:top w:val="nil"/>
              <w:left w:val="single" w:sz="4" w:space="0" w:color="auto"/>
              <w:bottom w:val="single" w:sz="4" w:space="0" w:color="auto"/>
              <w:right w:val="single" w:sz="4" w:space="0" w:color="auto"/>
            </w:tcBorders>
          </w:tcPr>
          <w:p w14:paraId="0E227616" w14:textId="3147C22C" w:rsidR="003C14DB" w:rsidRPr="00724E4B" w:rsidRDefault="006B7F08" w:rsidP="007F70BE">
            <w:pPr>
              <w:suppressAutoHyphens/>
              <w:jc w:val="left"/>
              <w:rPr>
                <w:sz w:val="20"/>
                <w:szCs w:val="20"/>
                <w:lang w:eastAsia="en-CA"/>
              </w:rPr>
            </w:pPr>
            <w:r w:rsidRPr="00724E4B">
              <w:rPr>
                <w:sz w:val="20"/>
                <w:szCs w:val="20"/>
              </w:rPr>
              <w:t>Awareness-raising campaign to end users and small- and medium-sized enterprises</w:t>
            </w:r>
          </w:p>
        </w:tc>
        <w:tc>
          <w:tcPr>
            <w:tcW w:w="1355"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B18E290" w14:textId="77777777" w:rsidR="003C14DB" w:rsidRPr="00724E4B" w:rsidRDefault="003C14DB" w:rsidP="003B1988">
            <w:pPr>
              <w:suppressAutoHyphens/>
              <w:jc w:val="left"/>
              <w:rPr>
                <w:sz w:val="20"/>
                <w:szCs w:val="20"/>
              </w:rPr>
            </w:pPr>
          </w:p>
        </w:tc>
        <w:tc>
          <w:tcPr>
            <w:tcW w:w="412"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4B88D78" w14:textId="77777777" w:rsidR="003C14DB" w:rsidRPr="00724E4B" w:rsidRDefault="003C14DB" w:rsidP="007F70BE">
            <w:pPr>
              <w:suppressAutoHyphens/>
              <w:jc w:val="right"/>
              <w:rPr>
                <w:sz w:val="20"/>
                <w:szCs w:val="20"/>
                <w:lang w:eastAsia="en-CA"/>
              </w:rPr>
            </w:pPr>
          </w:p>
        </w:tc>
        <w:tc>
          <w:tcPr>
            <w:tcW w:w="1565" w:type="pct"/>
            <w:tcBorders>
              <w:top w:val="single" w:sz="4" w:space="0" w:color="auto"/>
              <w:left w:val="single" w:sz="4" w:space="0" w:color="auto"/>
              <w:bottom w:val="single" w:sz="4" w:space="0" w:color="auto"/>
              <w:right w:val="single" w:sz="4" w:space="0" w:color="auto"/>
            </w:tcBorders>
            <w:shd w:val="clear" w:color="auto" w:fill="FFFFFF" w:themeFill="background1"/>
          </w:tcPr>
          <w:p w14:paraId="171828A9" w14:textId="2D99C13E" w:rsidR="003C14DB" w:rsidRPr="00724E4B" w:rsidRDefault="00CB02BE" w:rsidP="007F70BE">
            <w:pPr>
              <w:suppressAutoHyphens/>
              <w:jc w:val="left"/>
              <w:rPr>
                <w:sz w:val="20"/>
                <w:szCs w:val="20"/>
                <w:lang w:eastAsia="en-CA"/>
              </w:rPr>
            </w:pPr>
            <w:r w:rsidRPr="00724E4B">
              <w:rPr>
                <w:sz w:val="20"/>
                <w:szCs w:val="20"/>
                <w:lang w:eastAsia="en-CA"/>
              </w:rPr>
              <w:t>- Awareness campaign targeting refrigeration end users and SMEs disseminate information on the safe use, availability and energy efficiency of alternative technologies and encourage replacement of high GWP HFC equipment</w:t>
            </w:r>
          </w:p>
        </w:tc>
        <w:tc>
          <w:tcPr>
            <w:tcW w:w="342" w:type="pct"/>
            <w:tcBorders>
              <w:top w:val="single" w:sz="4" w:space="0" w:color="auto"/>
              <w:left w:val="single" w:sz="4" w:space="0" w:color="auto"/>
              <w:bottom w:val="single" w:sz="4" w:space="0" w:color="auto"/>
              <w:right w:val="single" w:sz="4" w:space="0" w:color="auto"/>
            </w:tcBorders>
            <w:shd w:val="clear" w:color="auto" w:fill="FFFFFF" w:themeFill="background1"/>
          </w:tcPr>
          <w:p w14:paraId="14DC9CBC" w14:textId="516B41A6" w:rsidR="003C14DB" w:rsidRPr="00724E4B" w:rsidRDefault="003C1E87" w:rsidP="007F70BE">
            <w:pPr>
              <w:suppressAutoHyphens/>
              <w:jc w:val="right"/>
              <w:rPr>
                <w:sz w:val="20"/>
                <w:szCs w:val="20"/>
                <w:lang w:eastAsia="en-CA"/>
              </w:rPr>
            </w:pPr>
            <w:r w:rsidRPr="00724E4B">
              <w:rPr>
                <w:sz w:val="20"/>
                <w:szCs w:val="20"/>
                <w:lang w:eastAsia="en-CA"/>
              </w:rPr>
              <w:t>1</w:t>
            </w:r>
            <w:r w:rsidR="00CB02BE" w:rsidRPr="00724E4B">
              <w:rPr>
                <w:sz w:val="20"/>
                <w:szCs w:val="20"/>
                <w:lang w:eastAsia="en-CA"/>
              </w:rPr>
              <w:t>0,000</w:t>
            </w:r>
          </w:p>
        </w:tc>
        <w:tc>
          <w:tcPr>
            <w:tcW w:w="473" w:type="pct"/>
            <w:tcBorders>
              <w:top w:val="single" w:sz="4" w:space="0" w:color="auto"/>
              <w:left w:val="single" w:sz="4" w:space="0" w:color="auto"/>
              <w:bottom w:val="single" w:sz="4" w:space="0" w:color="auto"/>
              <w:right w:val="single" w:sz="4" w:space="0" w:color="auto"/>
            </w:tcBorders>
          </w:tcPr>
          <w:p w14:paraId="6E759AC1" w14:textId="6F94DD14" w:rsidR="003C14DB" w:rsidRPr="00724E4B" w:rsidRDefault="003C1E87" w:rsidP="007F70BE">
            <w:pPr>
              <w:suppressAutoHyphens/>
              <w:jc w:val="right"/>
              <w:rPr>
                <w:sz w:val="20"/>
                <w:szCs w:val="20"/>
                <w:lang w:eastAsia="en-CA"/>
              </w:rPr>
            </w:pPr>
            <w:r w:rsidRPr="00724E4B">
              <w:rPr>
                <w:sz w:val="20"/>
                <w:szCs w:val="20"/>
                <w:lang w:eastAsia="en-CA"/>
              </w:rPr>
              <w:t>1</w:t>
            </w:r>
            <w:r w:rsidR="00CB02BE" w:rsidRPr="00724E4B">
              <w:rPr>
                <w:sz w:val="20"/>
                <w:szCs w:val="20"/>
                <w:lang w:eastAsia="en-CA"/>
              </w:rPr>
              <w:t>0,000</w:t>
            </w:r>
          </w:p>
        </w:tc>
      </w:tr>
      <w:tr w:rsidR="00E31BAF" w:rsidRPr="00724E4B" w14:paraId="4943A853" w14:textId="77777777" w:rsidTr="00ED742E">
        <w:trPr>
          <w:trHeight w:val="227"/>
        </w:trPr>
        <w:tc>
          <w:tcPr>
            <w:tcW w:w="852" w:type="pct"/>
            <w:tcBorders>
              <w:top w:val="nil"/>
              <w:left w:val="single" w:sz="4" w:space="0" w:color="auto"/>
              <w:bottom w:val="single" w:sz="4" w:space="0" w:color="auto"/>
              <w:right w:val="single" w:sz="4" w:space="0" w:color="auto"/>
            </w:tcBorders>
          </w:tcPr>
          <w:p w14:paraId="78CE148A" w14:textId="4EBD653D" w:rsidR="007F70BE" w:rsidRPr="00724E4B" w:rsidRDefault="007F70BE" w:rsidP="007F70BE">
            <w:pPr>
              <w:suppressAutoHyphens/>
              <w:jc w:val="left"/>
              <w:rPr>
                <w:sz w:val="20"/>
                <w:szCs w:val="20"/>
                <w:lang w:eastAsia="en-CA"/>
              </w:rPr>
            </w:pPr>
            <w:r w:rsidRPr="00724E4B">
              <w:rPr>
                <w:sz w:val="20"/>
                <w:szCs w:val="20"/>
                <w:lang w:eastAsia="en-CA"/>
              </w:rPr>
              <w:t>Develop a national RRR scheme</w:t>
            </w:r>
          </w:p>
        </w:tc>
        <w:tc>
          <w:tcPr>
            <w:tcW w:w="1355" w:type="pct"/>
            <w:tcBorders>
              <w:top w:val="single" w:sz="4" w:space="0" w:color="auto"/>
              <w:left w:val="single" w:sz="4" w:space="0" w:color="auto"/>
              <w:bottom w:val="single" w:sz="4" w:space="0" w:color="auto"/>
              <w:right w:val="single" w:sz="4" w:space="0" w:color="auto"/>
            </w:tcBorders>
          </w:tcPr>
          <w:p w14:paraId="1CFF5FAD" w14:textId="1C93E6A6" w:rsidR="007F70BE" w:rsidRPr="00724E4B" w:rsidRDefault="003B1988" w:rsidP="003B1988">
            <w:pPr>
              <w:suppressAutoHyphens/>
              <w:jc w:val="left"/>
              <w:rPr>
                <w:sz w:val="20"/>
                <w:szCs w:val="20"/>
              </w:rPr>
            </w:pPr>
            <w:r w:rsidRPr="00724E4B">
              <w:rPr>
                <w:sz w:val="20"/>
                <w:szCs w:val="20"/>
              </w:rPr>
              <w:t xml:space="preserve">- </w:t>
            </w:r>
            <w:r w:rsidR="007F70BE" w:rsidRPr="00724E4B">
              <w:rPr>
                <w:sz w:val="20"/>
                <w:szCs w:val="20"/>
              </w:rPr>
              <w:t xml:space="preserve">Develop a business model for assessing the establishment of a reclamation facility and prepare </w:t>
            </w:r>
            <w:r w:rsidRPr="00724E4B">
              <w:rPr>
                <w:sz w:val="20"/>
                <w:szCs w:val="20"/>
              </w:rPr>
              <w:t>guidelines</w:t>
            </w:r>
            <w:r w:rsidR="0041284D" w:rsidRPr="00724E4B">
              <w:rPr>
                <w:sz w:val="20"/>
                <w:szCs w:val="20"/>
              </w:rPr>
              <w:t xml:space="preserve"> for recovery and re-use</w:t>
            </w:r>
          </w:p>
          <w:p w14:paraId="14F6F0C4" w14:textId="1B36ADEA" w:rsidR="009F362A" w:rsidRPr="00724E4B" w:rsidRDefault="003B1988" w:rsidP="003B1988">
            <w:pPr>
              <w:suppressAutoHyphens/>
              <w:jc w:val="left"/>
              <w:rPr>
                <w:sz w:val="20"/>
                <w:szCs w:val="20"/>
              </w:rPr>
            </w:pPr>
            <w:r w:rsidRPr="00724E4B">
              <w:rPr>
                <w:sz w:val="20"/>
                <w:szCs w:val="20"/>
              </w:rPr>
              <w:t xml:space="preserve">- Provision of equipment and tools to promote </w:t>
            </w:r>
            <w:r w:rsidR="0041284D" w:rsidRPr="00724E4B">
              <w:rPr>
                <w:sz w:val="20"/>
                <w:szCs w:val="20"/>
              </w:rPr>
              <w:t>recovery and re-use</w:t>
            </w:r>
          </w:p>
        </w:tc>
        <w:tc>
          <w:tcPr>
            <w:tcW w:w="412" w:type="pct"/>
            <w:tcBorders>
              <w:top w:val="single" w:sz="4" w:space="0" w:color="auto"/>
              <w:left w:val="single" w:sz="4" w:space="0" w:color="auto"/>
              <w:bottom w:val="single" w:sz="4" w:space="0" w:color="auto"/>
              <w:right w:val="single" w:sz="4" w:space="0" w:color="auto"/>
            </w:tcBorders>
          </w:tcPr>
          <w:p w14:paraId="607F41C7" w14:textId="6FB04498" w:rsidR="007F70BE" w:rsidRPr="00724E4B" w:rsidRDefault="00217C6E" w:rsidP="007F70BE">
            <w:pPr>
              <w:suppressAutoHyphens/>
              <w:jc w:val="right"/>
              <w:rPr>
                <w:sz w:val="20"/>
                <w:szCs w:val="20"/>
                <w:lang w:eastAsia="en-CA"/>
              </w:rPr>
            </w:pPr>
            <w:r w:rsidRPr="00724E4B">
              <w:rPr>
                <w:sz w:val="20"/>
                <w:szCs w:val="20"/>
                <w:lang w:eastAsia="en-CA"/>
              </w:rPr>
              <w:t>74,640</w:t>
            </w:r>
          </w:p>
        </w:tc>
        <w:tc>
          <w:tcPr>
            <w:tcW w:w="1565"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D0B6070" w14:textId="77777777" w:rsidR="007F70BE" w:rsidRPr="00724E4B" w:rsidRDefault="007F70BE" w:rsidP="007F70BE">
            <w:pPr>
              <w:suppressAutoHyphens/>
              <w:jc w:val="left"/>
              <w:rPr>
                <w:sz w:val="20"/>
                <w:szCs w:val="20"/>
                <w:lang w:eastAsia="en-CA"/>
              </w:rPr>
            </w:pPr>
          </w:p>
        </w:tc>
        <w:tc>
          <w:tcPr>
            <w:tcW w:w="342"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CCA0B81" w14:textId="77777777" w:rsidR="00802D13" w:rsidRPr="00724E4B" w:rsidRDefault="00802D13" w:rsidP="007F70BE">
            <w:pPr>
              <w:suppressAutoHyphens/>
              <w:jc w:val="right"/>
              <w:rPr>
                <w:sz w:val="20"/>
                <w:szCs w:val="20"/>
                <w:lang w:eastAsia="en-CA"/>
              </w:rPr>
            </w:pPr>
          </w:p>
          <w:p w14:paraId="087F66CF" w14:textId="29CC18B8" w:rsidR="007F70BE" w:rsidRPr="00724E4B" w:rsidRDefault="007F70BE" w:rsidP="007F70BE">
            <w:pPr>
              <w:suppressAutoHyphens/>
              <w:jc w:val="right"/>
              <w:rPr>
                <w:sz w:val="20"/>
                <w:szCs w:val="20"/>
                <w:lang w:eastAsia="en-CA"/>
              </w:rPr>
            </w:pPr>
          </w:p>
        </w:tc>
        <w:tc>
          <w:tcPr>
            <w:tcW w:w="473" w:type="pct"/>
            <w:tcBorders>
              <w:top w:val="single" w:sz="4" w:space="0" w:color="auto"/>
              <w:left w:val="single" w:sz="4" w:space="0" w:color="auto"/>
              <w:bottom w:val="single" w:sz="4" w:space="0" w:color="auto"/>
              <w:right w:val="single" w:sz="4" w:space="0" w:color="auto"/>
            </w:tcBorders>
          </w:tcPr>
          <w:p w14:paraId="1A97B691" w14:textId="541EF88A" w:rsidR="007F70BE" w:rsidRPr="00724E4B" w:rsidRDefault="001E0515" w:rsidP="007F70BE">
            <w:pPr>
              <w:suppressAutoHyphens/>
              <w:jc w:val="right"/>
              <w:rPr>
                <w:sz w:val="20"/>
                <w:szCs w:val="20"/>
                <w:lang w:eastAsia="en-CA"/>
              </w:rPr>
            </w:pPr>
            <w:r w:rsidRPr="00724E4B">
              <w:rPr>
                <w:sz w:val="20"/>
                <w:szCs w:val="20"/>
                <w:lang w:eastAsia="en-CA"/>
              </w:rPr>
              <w:t>74,640</w:t>
            </w:r>
          </w:p>
        </w:tc>
      </w:tr>
      <w:tr w:rsidR="00E31BAF" w:rsidRPr="00724E4B" w14:paraId="4640B0B1" w14:textId="77777777" w:rsidTr="00E31BAF">
        <w:trPr>
          <w:trHeight w:val="227"/>
        </w:trPr>
        <w:tc>
          <w:tcPr>
            <w:tcW w:w="852" w:type="pct"/>
            <w:tcBorders>
              <w:top w:val="nil"/>
              <w:left w:val="single" w:sz="4" w:space="0" w:color="auto"/>
              <w:bottom w:val="single" w:sz="4" w:space="0" w:color="auto"/>
              <w:right w:val="single" w:sz="4" w:space="0" w:color="auto"/>
            </w:tcBorders>
          </w:tcPr>
          <w:p w14:paraId="439D5537" w14:textId="7C856780" w:rsidR="007F70BE" w:rsidRPr="00724E4B" w:rsidRDefault="00A76052" w:rsidP="007F70BE">
            <w:pPr>
              <w:suppressAutoHyphens/>
              <w:jc w:val="left"/>
              <w:rPr>
                <w:sz w:val="20"/>
                <w:szCs w:val="20"/>
                <w:lang w:eastAsia="en-CA"/>
              </w:rPr>
            </w:pPr>
            <w:r w:rsidRPr="00724E4B">
              <w:rPr>
                <w:sz w:val="20"/>
                <w:szCs w:val="20"/>
              </w:rPr>
              <w:t>Capacity-building in the MAC sector</w:t>
            </w:r>
          </w:p>
        </w:tc>
        <w:tc>
          <w:tcPr>
            <w:tcW w:w="1355"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5DAE963" w14:textId="77777777" w:rsidR="007F70BE" w:rsidRPr="00724E4B" w:rsidRDefault="007F70BE" w:rsidP="007F70BE">
            <w:pPr>
              <w:suppressAutoHyphens/>
              <w:rPr>
                <w:sz w:val="20"/>
                <w:szCs w:val="20"/>
                <w:lang w:eastAsia="en-CA"/>
              </w:rPr>
            </w:pPr>
          </w:p>
        </w:tc>
        <w:tc>
          <w:tcPr>
            <w:tcW w:w="412"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A383C9A" w14:textId="15DD0C42" w:rsidR="007F70BE" w:rsidRPr="00724E4B" w:rsidRDefault="007F70BE" w:rsidP="007F70BE">
            <w:pPr>
              <w:suppressAutoHyphens/>
              <w:jc w:val="right"/>
              <w:rPr>
                <w:sz w:val="20"/>
                <w:szCs w:val="20"/>
                <w:lang w:eastAsia="en-CA"/>
              </w:rPr>
            </w:pPr>
          </w:p>
        </w:tc>
        <w:tc>
          <w:tcPr>
            <w:tcW w:w="1565" w:type="pct"/>
            <w:tcBorders>
              <w:top w:val="single" w:sz="4" w:space="0" w:color="auto"/>
              <w:left w:val="single" w:sz="4" w:space="0" w:color="auto"/>
              <w:bottom w:val="single" w:sz="4" w:space="0" w:color="auto"/>
              <w:right w:val="single" w:sz="4" w:space="0" w:color="auto"/>
            </w:tcBorders>
          </w:tcPr>
          <w:p w14:paraId="68A76E12" w14:textId="5449771F" w:rsidR="00346341" w:rsidRPr="00724E4B" w:rsidRDefault="00346341" w:rsidP="00346341">
            <w:pPr>
              <w:suppressAutoHyphens/>
              <w:jc w:val="left"/>
              <w:rPr>
                <w:sz w:val="20"/>
                <w:szCs w:val="20"/>
                <w:lang w:eastAsia="en-CA"/>
              </w:rPr>
            </w:pPr>
            <w:r w:rsidRPr="00724E4B">
              <w:rPr>
                <w:sz w:val="20"/>
                <w:szCs w:val="20"/>
                <w:lang w:eastAsia="en-CA"/>
              </w:rPr>
              <w:t>- Development of a MAC servicing training manual on good practices</w:t>
            </w:r>
          </w:p>
          <w:p w14:paraId="7A368453" w14:textId="334F2C51" w:rsidR="00346341" w:rsidRPr="00724E4B" w:rsidRDefault="00346341" w:rsidP="00346341">
            <w:pPr>
              <w:suppressAutoHyphens/>
              <w:jc w:val="left"/>
              <w:rPr>
                <w:sz w:val="20"/>
                <w:szCs w:val="20"/>
                <w:lang w:eastAsia="en-CA"/>
              </w:rPr>
            </w:pPr>
            <w:r w:rsidRPr="00724E4B">
              <w:rPr>
                <w:sz w:val="20"/>
                <w:szCs w:val="20"/>
                <w:lang w:eastAsia="en-CA"/>
              </w:rPr>
              <w:t>- Procure five MAC servicing tool kits</w:t>
            </w:r>
          </w:p>
          <w:p w14:paraId="1A79BE48" w14:textId="7D29B2FF" w:rsidR="007F70BE" w:rsidRPr="00724E4B" w:rsidRDefault="00346341" w:rsidP="00346341">
            <w:pPr>
              <w:suppressAutoHyphens/>
              <w:jc w:val="left"/>
              <w:rPr>
                <w:sz w:val="20"/>
                <w:szCs w:val="20"/>
                <w:lang w:eastAsia="en-CA"/>
              </w:rPr>
            </w:pPr>
            <w:r w:rsidRPr="00724E4B">
              <w:rPr>
                <w:sz w:val="20"/>
                <w:szCs w:val="20"/>
                <w:lang w:eastAsia="en-CA"/>
              </w:rPr>
              <w:t>- Conduct two training workshops for MAC technician instructors</w:t>
            </w:r>
          </w:p>
        </w:tc>
        <w:tc>
          <w:tcPr>
            <w:tcW w:w="342" w:type="pct"/>
            <w:tcBorders>
              <w:top w:val="single" w:sz="4" w:space="0" w:color="auto"/>
              <w:left w:val="single" w:sz="4" w:space="0" w:color="auto"/>
              <w:bottom w:val="single" w:sz="4" w:space="0" w:color="auto"/>
              <w:right w:val="single" w:sz="4" w:space="0" w:color="auto"/>
            </w:tcBorders>
          </w:tcPr>
          <w:p w14:paraId="4B859DEE" w14:textId="5C2C0968" w:rsidR="007F70BE" w:rsidRPr="00724E4B" w:rsidRDefault="00346341" w:rsidP="007F70BE">
            <w:pPr>
              <w:suppressAutoHyphens/>
              <w:jc w:val="right"/>
              <w:rPr>
                <w:sz w:val="20"/>
                <w:szCs w:val="20"/>
                <w:lang w:eastAsia="en-CA"/>
              </w:rPr>
            </w:pPr>
            <w:r w:rsidRPr="00724E4B">
              <w:rPr>
                <w:sz w:val="20"/>
                <w:szCs w:val="20"/>
                <w:lang w:eastAsia="en-CA"/>
              </w:rPr>
              <w:t>50,000</w:t>
            </w:r>
          </w:p>
        </w:tc>
        <w:tc>
          <w:tcPr>
            <w:tcW w:w="473" w:type="pct"/>
            <w:tcBorders>
              <w:top w:val="single" w:sz="4" w:space="0" w:color="auto"/>
              <w:left w:val="single" w:sz="4" w:space="0" w:color="auto"/>
              <w:bottom w:val="single" w:sz="4" w:space="0" w:color="auto"/>
              <w:right w:val="single" w:sz="4" w:space="0" w:color="auto"/>
            </w:tcBorders>
          </w:tcPr>
          <w:p w14:paraId="6008A221" w14:textId="2071B4EC" w:rsidR="007F70BE" w:rsidRPr="00724E4B" w:rsidRDefault="00E31BAF" w:rsidP="007F70BE">
            <w:pPr>
              <w:suppressAutoHyphens/>
              <w:jc w:val="right"/>
              <w:rPr>
                <w:sz w:val="20"/>
                <w:szCs w:val="20"/>
                <w:lang w:eastAsia="en-CA"/>
              </w:rPr>
            </w:pPr>
            <w:r w:rsidRPr="00724E4B">
              <w:rPr>
                <w:sz w:val="20"/>
                <w:szCs w:val="20"/>
                <w:lang w:eastAsia="en-CA"/>
              </w:rPr>
              <w:t>50,000</w:t>
            </w:r>
          </w:p>
        </w:tc>
      </w:tr>
      <w:tr w:rsidR="00E31BAF" w:rsidRPr="00724E4B" w14:paraId="3FA3063F" w14:textId="77777777" w:rsidTr="00ED742E">
        <w:trPr>
          <w:trHeight w:val="227"/>
        </w:trPr>
        <w:tc>
          <w:tcPr>
            <w:tcW w:w="852" w:type="pct"/>
            <w:tcBorders>
              <w:top w:val="single" w:sz="4" w:space="0" w:color="auto"/>
              <w:left w:val="single" w:sz="4" w:space="0" w:color="auto"/>
              <w:bottom w:val="single" w:sz="4" w:space="0" w:color="auto"/>
              <w:right w:val="single" w:sz="4" w:space="0" w:color="auto"/>
            </w:tcBorders>
          </w:tcPr>
          <w:p w14:paraId="37992B61" w14:textId="77777777" w:rsidR="007F70BE" w:rsidRPr="00724E4B" w:rsidRDefault="007F70BE" w:rsidP="007F70BE">
            <w:pPr>
              <w:suppressAutoHyphens/>
              <w:jc w:val="left"/>
              <w:rPr>
                <w:sz w:val="20"/>
                <w:szCs w:val="20"/>
                <w:lang w:eastAsia="en-CA"/>
              </w:rPr>
            </w:pPr>
            <w:r w:rsidRPr="00724E4B">
              <w:rPr>
                <w:sz w:val="20"/>
                <w:szCs w:val="20"/>
                <w:lang w:eastAsia="en-CA"/>
              </w:rPr>
              <w:t>Coordination and monitoring</w:t>
            </w:r>
          </w:p>
        </w:tc>
        <w:tc>
          <w:tcPr>
            <w:tcW w:w="1355" w:type="pct"/>
            <w:tcBorders>
              <w:top w:val="single" w:sz="4" w:space="0" w:color="auto"/>
              <w:left w:val="nil"/>
              <w:bottom w:val="single" w:sz="4" w:space="0" w:color="auto"/>
              <w:right w:val="single" w:sz="4" w:space="0" w:color="auto"/>
            </w:tcBorders>
            <w:shd w:val="clear" w:color="auto" w:fill="FFFFFF" w:themeFill="background1"/>
          </w:tcPr>
          <w:p w14:paraId="0A21F7E4" w14:textId="67636660" w:rsidR="007F70BE" w:rsidRPr="00724E4B" w:rsidRDefault="009E3607" w:rsidP="007F70BE">
            <w:pPr>
              <w:suppressAutoHyphens/>
              <w:jc w:val="left"/>
              <w:rPr>
                <w:b/>
                <w:bCs/>
                <w:sz w:val="20"/>
                <w:szCs w:val="20"/>
                <w:lang w:eastAsia="en-CA"/>
              </w:rPr>
            </w:pPr>
            <w:r w:rsidRPr="00724E4B">
              <w:rPr>
                <w:sz w:val="20"/>
                <w:szCs w:val="20"/>
              </w:rPr>
              <w:t>- Cost of staff and consultants, domestic travel, and organization of monitoring and evaluation meetings</w:t>
            </w:r>
          </w:p>
        </w:tc>
        <w:tc>
          <w:tcPr>
            <w:tcW w:w="412" w:type="pct"/>
            <w:tcBorders>
              <w:top w:val="single" w:sz="4" w:space="0" w:color="auto"/>
              <w:left w:val="nil"/>
              <w:bottom w:val="single" w:sz="4" w:space="0" w:color="auto"/>
              <w:right w:val="single" w:sz="4" w:space="0" w:color="auto"/>
            </w:tcBorders>
            <w:shd w:val="clear" w:color="auto" w:fill="FFFFFF" w:themeFill="background1"/>
          </w:tcPr>
          <w:p w14:paraId="542F9C86" w14:textId="482F13E4" w:rsidR="007F70BE" w:rsidRPr="00724E4B" w:rsidRDefault="00217C6E" w:rsidP="007F70BE">
            <w:pPr>
              <w:suppressAutoHyphens/>
              <w:jc w:val="right"/>
              <w:rPr>
                <w:sz w:val="20"/>
                <w:szCs w:val="20"/>
                <w:lang w:eastAsia="en-CA"/>
              </w:rPr>
            </w:pPr>
            <w:r w:rsidRPr="00724E4B">
              <w:rPr>
                <w:sz w:val="20"/>
                <w:szCs w:val="20"/>
                <w:lang w:eastAsia="en-CA"/>
              </w:rPr>
              <w:t>84,000</w:t>
            </w:r>
          </w:p>
        </w:tc>
        <w:tc>
          <w:tcPr>
            <w:tcW w:w="1565" w:type="pct"/>
            <w:tcBorders>
              <w:top w:val="single" w:sz="4" w:space="0" w:color="auto"/>
              <w:left w:val="single" w:sz="4" w:space="0" w:color="auto"/>
              <w:bottom w:val="single" w:sz="4" w:space="0" w:color="auto"/>
              <w:right w:val="single" w:sz="4" w:space="0" w:color="auto"/>
            </w:tcBorders>
            <w:shd w:val="clear" w:color="auto" w:fill="FFFFFF" w:themeFill="background1"/>
          </w:tcPr>
          <w:p w14:paraId="42485557" w14:textId="131CC550" w:rsidR="003009C4" w:rsidRPr="00724E4B" w:rsidRDefault="00802D13" w:rsidP="00ED742E">
            <w:pPr>
              <w:jc w:val="left"/>
              <w:rPr>
                <w:color w:val="000000"/>
                <w:sz w:val="20"/>
                <w:szCs w:val="20"/>
              </w:rPr>
            </w:pPr>
            <w:r w:rsidRPr="00724E4B">
              <w:rPr>
                <w:color w:val="000000"/>
                <w:sz w:val="20"/>
                <w:szCs w:val="20"/>
              </w:rPr>
              <w:t>-</w:t>
            </w:r>
            <w:r w:rsidR="003009C4" w:rsidRPr="00724E4B">
              <w:rPr>
                <w:color w:val="000000"/>
                <w:sz w:val="20"/>
                <w:szCs w:val="20"/>
              </w:rPr>
              <w:t>Coordination and Management of KIP Implementation</w:t>
            </w:r>
          </w:p>
          <w:p w14:paraId="4194B172" w14:textId="4ACFD152" w:rsidR="007F70BE" w:rsidRPr="00724E4B" w:rsidRDefault="007F70BE" w:rsidP="003009C4">
            <w:pPr>
              <w:pStyle w:val="ListParagraph"/>
              <w:suppressAutoHyphens/>
              <w:ind w:left="360"/>
              <w:jc w:val="left"/>
              <w:rPr>
                <w:b/>
                <w:bCs/>
                <w:sz w:val="20"/>
                <w:szCs w:val="20"/>
                <w:lang w:val="en-CA" w:eastAsia="en-CA"/>
              </w:rPr>
            </w:pPr>
          </w:p>
        </w:tc>
        <w:tc>
          <w:tcPr>
            <w:tcW w:w="342" w:type="pct"/>
            <w:tcBorders>
              <w:top w:val="single" w:sz="4" w:space="0" w:color="auto"/>
              <w:left w:val="nil"/>
              <w:bottom w:val="single" w:sz="4" w:space="0" w:color="auto"/>
              <w:right w:val="single" w:sz="4" w:space="0" w:color="auto"/>
            </w:tcBorders>
          </w:tcPr>
          <w:p w14:paraId="00684A6B" w14:textId="0B53B346" w:rsidR="007F70BE" w:rsidRPr="00724E4B" w:rsidRDefault="003009C4" w:rsidP="007F70BE">
            <w:pPr>
              <w:suppressAutoHyphens/>
              <w:jc w:val="right"/>
              <w:rPr>
                <w:b/>
                <w:bCs/>
                <w:sz w:val="20"/>
                <w:szCs w:val="20"/>
                <w:lang w:eastAsia="en-CA"/>
              </w:rPr>
            </w:pPr>
            <w:r w:rsidRPr="00724E4B">
              <w:rPr>
                <w:sz w:val="20"/>
                <w:szCs w:val="20"/>
                <w:lang w:eastAsia="en-CA"/>
              </w:rPr>
              <w:t>20,00</w:t>
            </w:r>
            <w:r w:rsidR="007F70BE" w:rsidRPr="00724E4B">
              <w:rPr>
                <w:sz w:val="20"/>
                <w:szCs w:val="20"/>
                <w:lang w:eastAsia="en-CA"/>
              </w:rPr>
              <w:t>0</w:t>
            </w:r>
          </w:p>
        </w:tc>
        <w:tc>
          <w:tcPr>
            <w:tcW w:w="473" w:type="pct"/>
            <w:tcBorders>
              <w:top w:val="single" w:sz="4" w:space="0" w:color="auto"/>
              <w:left w:val="nil"/>
              <w:bottom w:val="single" w:sz="4" w:space="0" w:color="auto"/>
              <w:right w:val="single" w:sz="4" w:space="0" w:color="auto"/>
            </w:tcBorders>
          </w:tcPr>
          <w:p w14:paraId="3BFBA2D8" w14:textId="13CCD13F" w:rsidR="007F70BE" w:rsidRPr="00724E4B" w:rsidRDefault="00BB04FE" w:rsidP="007F70BE">
            <w:pPr>
              <w:suppressAutoHyphens/>
              <w:jc w:val="right"/>
              <w:rPr>
                <w:b/>
                <w:bCs/>
                <w:sz w:val="20"/>
                <w:szCs w:val="20"/>
                <w:lang w:eastAsia="en-CA"/>
              </w:rPr>
            </w:pPr>
            <w:r w:rsidRPr="00724E4B">
              <w:rPr>
                <w:sz w:val="20"/>
                <w:szCs w:val="20"/>
                <w:lang w:eastAsia="en-CA"/>
              </w:rPr>
              <w:t>104,000</w:t>
            </w:r>
          </w:p>
        </w:tc>
      </w:tr>
      <w:tr w:rsidR="00E31BAF" w:rsidRPr="00724E4B" w14:paraId="4E2B6BEC" w14:textId="77777777" w:rsidTr="00ED742E">
        <w:trPr>
          <w:trHeight w:val="227"/>
        </w:trPr>
        <w:tc>
          <w:tcPr>
            <w:tcW w:w="852" w:type="pct"/>
            <w:tcBorders>
              <w:top w:val="single" w:sz="4" w:space="0" w:color="auto"/>
              <w:left w:val="single" w:sz="4" w:space="0" w:color="auto"/>
              <w:bottom w:val="single" w:sz="4" w:space="0" w:color="auto"/>
              <w:right w:val="single" w:sz="4" w:space="0" w:color="auto"/>
            </w:tcBorders>
          </w:tcPr>
          <w:p w14:paraId="6C337594" w14:textId="77777777" w:rsidR="007F70BE" w:rsidRPr="00724E4B" w:rsidRDefault="007F70BE" w:rsidP="007F70BE">
            <w:pPr>
              <w:suppressAutoHyphens/>
              <w:jc w:val="left"/>
              <w:rPr>
                <w:b/>
                <w:bCs/>
                <w:sz w:val="20"/>
                <w:szCs w:val="20"/>
                <w:lang w:eastAsia="en-CA"/>
              </w:rPr>
            </w:pPr>
            <w:r w:rsidRPr="00724E4B">
              <w:rPr>
                <w:b/>
                <w:bCs/>
                <w:sz w:val="20"/>
                <w:szCs w:val="20"/>
                <w:lang w:eastAsia="en-CA"/>
              </w:rPr>
              <w:t>Total</w:t>
            </w:r>
          </w:p>
        </w:tc>
        <w:tc>
          <w:tcPr>
            <w:tcW w:w="1355" w:type="pct"/>
            <w:tcBorders>
              <w:top w:val="single" w:sz="4" w:space="0" w:color="auto"/>
              <w:left w:val="nil"/>
              <w:bottom w:val="single" w:sz="4" w:space="0" w:color="auto"/>
              <w:right w:val="single" w:sz="4" w:space="0" w:color="auto"/>
            </w:tcBorders>
          </w:tcPr>
          <w:p w14:paraId="0D328EAD" w14:textId="77777777" w:rsidR="007F70BE" w:rsidRPr="00724E4B" w:rsidRDefault="007F70BE" w:rsidP="007F70BE">
            <w:pPr>
              <w:suppressAutoHyphens/>
              <w:jc w:val="left"/>
              <w:rPr>
                <w:b/>
                <w:bCs/>
                <w:sz w:val="20"/>
                <w:szCs w:val="20"/>
                <w:lang w:eastAsia="en-CA"/>
              </w:rPr>
            </w:pPr>
          </w:p>
        </w:tc>
        <w:tc>
          <w:tcPr>
            <w:tcW w:w="412" w:type="pct"/>
            <w:tcBorders>
              <w:top w:val="single" w:sz="4" w:space="0" w:color="auto"/>
              <w:left w:val="nil"/>
              <w:bottom w:val="single" w:sz="4" w:space="0" w:color="auto"/>
              <w:right w:val="single" w:sz="4" w:space="0" w:color="auto"/>
            </w:tcBorders>
          </w:tcPr>
          <w:p w14:paraId="67984981" w14:textId="4A0C6E2B" w:rsidR="007F70BE" w:rsidRPr="00724E4B" w:rsidRDefault="009E3607" w:rsidP="007F70BE">
            <w:pPr>
              <w:suppressAutoHyphens/>
              <w:jc w:val="right"/>
              <w:rPr>
                <w:b/>
                <w:bCs/>
                <w:sz w:val="20"/>
                <w:szCs w:val="20"/>
                <w:lang w:eastAsia="en-CA"/>
              </w:rPr>
            </w:pPr>
            <w:r w:rsidRPr="00724E4B">
              <w:rPr>
                <w:b/>
                <w:bCs/>
                <w:sz w:val="20"/>
                <w:szCs w:val="20"/>
                <w:lang w:eastAsia="en-CA"/>
              </w:rPr>
              <w:t>1,285,000</w:t>
            </w:r>
          </w:p>
        </w:tc>
        <w:tc>
          <w:tcPr>
            <w:tcW w:w="1565" w:type="pct"/>
            <w:tcBorders>
              <w:top w:val="single" w:sz="4" w:space="0" w:color="auto"/>
              <w:left w:val="single" w:sz="4" w:space="0" w:color="auto"/>
              <w:bottom w:val="single" w:sz="4" w:space="0" w:color="auto"/>
              <w:right w:val="single" w:sz="4" w:space="0" w:color="auto"/>
            </w:tcBorders>
          </w:tcPr>
          <w:p w14:paraId="5848BEB7" w14:textId="77777777" w:rsidR="007F70BE" w:rsidRPr="00724E4B" w:rsidRDefault="007F70BE" w:rsidP="007F70BE">
            <w:pPr>
              <w:suppressAutoHyphens/>
              <w:jc w:val="left"/>
              <w:rPr>
                <w:b/>
                <w:bCs/>
                <w:sz w:val="20"/>
                <w:szCs w:val="20"/>
                <w:lang w:eastAsia="en-CA"/>
              </w:rPr>
            </w:pPr>
          </w:p>
        </w:tc>
        <w:tc>
          <w:tcPr>
            <w:tcW w:w="342" w:type="pct"/>
            <w:tcBorders>
              <w:top w:val="single" w:sz="4" w:space="0" w:color="auto"/>
              <w:left w:val="nil"/>
              <w:bottom w:val="single" w:sz="4" w:space="0" w:color="auto"/>
              <w:right w:val="single" w:sz="4" w:space="0" w:color="auto"/>
            </w:tcBorders>
          </w:tcPr>
          <w:p w14:paraId="79C95F0C" w14:textId="6F9EA8A2" w:rsidR="007F70BE" w:rsidRPr="00724E4B" w:rsidRDefault="001E0515" w:rsidP="007F70BE">
            <w:pPr>
              <w:suppressAutoHyphens/>
              <w:jc w:val="right"/>
              <w:rPr>
                <w:b/>
                <w:bCs/>
                <w:sz w:val="20"/>
                <w:szCs w:val="20"/>
                <w:lang w:eastAsia="en-CA"/>
              </w:rPr>
            </w:pPr>
            <w:r w:rsidRPr="00724E4B">
              <w:rPr>
                <w:b/>
                <w:bCs/>
                <w:sz w:val="20"/>
                <w:szCs w:val="20"/>
                <w:lang w:eastAsia="en-CA"/>
              </w:rPr>
              <w:fldChar w:fldCharType="begin"/>
            </w:r>
            <w:r w:rsidRPr="00724E4B">
              <w:rPr>
                <w:b/>
                <w:bCs/>
                <w:sz w:val="20"/>
                <w:szCs w:val="20"/>
                <w:lang w:eastAsia="en-CA"/>
              </w:rPr>
              <w:instrText xml:space="preserve"> =SUM(ABOVE) </w:instrText>
            </w:r>
            <w:r w:rsidRPr="00724E4B">
              <w:rPr>
                <w:b/>
                <w:bCs/>
                <w:sz w:val="20"/>
                <w:szCs w:val="20"/>
                <w:lang w:eastAsia="en-CA"/>
              </w:rPr>
              <w:fldChar w:fldCharType="separate"/>
            </w:r>
            <w:r w:rsidR="00467C89" w:rsidRPr="00724E4B">
              <w:rPr>
                <w:b/>
                <w:bCs/>
                <w:sz w:val="20"/>
                <w:szCs w:val="20"/>
                <w:lang w:eastAsia="en-CA"/>
              </w:rPr>
              <w:t>325</w:t>
            </w:r>
            <w:r w:rsidRPr="00724E4B">
              <w:rPr>
                <w:b/>
                <w:bCs/>
                <w:sz w:val="20"/>
                <w:szCs w:val="20"/>
                <w:lang w:eastAsia="en-CA"/>
              </w:rPr>
              <w:t>,000</w:t>
            </w:r>
            <w:r w:rsidRPr="00724E4B">
              <w:rPr>
                <w:b/>
                <w:bCs/>
                <w:sz w:val="20"/>
                <w:szCs w:val="20"/>
                <w:lang w:eastAsia="en-CA"/>
              </w:rPr>
              <w:fldChar w:fldCharType="end"/>
            </w:r>
          </w:p>
        </w:tc>
        <w:tc>
          <w:tcPr>
            <w:tcW w:w="473" w:type="pct"/>
            <w:tcBorders>
              <w:top w:val="single" w:sz="4" w:space="0" w:color="auto"/>
              <w:left w:val="nil"/>
              <w:bottom w:val="single" w:sz="4" w:space="0" w:color="auto"/>
              <w:right w:val="single" w:sz="4" w:space="0" w:color="auto"/>
            </w:tcBorders>
          </w:tcPr>
          <w:p w14:paraId="3D505721" w14:textId="453688EB" w:rsidR="007F70BE" w:rsidRPr="00724E4B" w:rsidRDefault="00EA629D" w:rsidP="007F70BE">
            <w:pPr>
              <w:suppressAutoHyphens/>
              <w:jc w:val="right"/>
              <w:rPr>
                <w:b/>
                <w:bCs/>
                <w:sz w:val="20"/>
                <w:szCs w:val="20"/>
                <w:lang w:eastAsia="en-CA"/>
              </w:rPr>
            </w:pPr>
            <w:r w:rsidRPr="00724E4B">
              <w:rPr>
                <w:b/>
                <w:bCs/>
                <w:sz w:val="20"/>
                <w:szCs w:val="20"/>
                <w:lang w:eastAsia="en-CA"/>
              </w:rPr>
              <w:fldChar w:fldCharType="begin"/>
            </w:r>
            <w:r w:rsidRPr="00724E4B">
              <w:rPr>
                <w:b/>
                <w:bCs/>
                <w:sz w:val="20"/>
                <w:szCs w:val="20"/>
                <w:lang w:eastAsia="en-CA"/>
              </w:rPr>
              <w:instrText xml:space="preserve"> =SUM(ABOVE) </w:instrText>
            </w:r>
            <w:r w:rsidRPr="00724E4B">
              <w:rPr>
                <w:b/>
                <w:bCs/>
                <w:sz w:val="20"/>
                <w:szCs w:val="20"/>
                <w:lang w:eastAsia="en-CA"/>
              </w:rPr>
              <w:fldChar w:fldCharType="separate"/>
            </w:r>
            <w:r w:rsidRPr="00724E4B">
              <w:rPr>
                <w:b/>
                <w:bCs/>
                <w:sz w:val="20"/>
                <w:szCs w:val="20"/>
                <w:lang w:eastAsia="en-CA"/>
              </w:rPr>
              <w:t>1,</w:t>
            </w:r>
            <w:r w:rsidR="00E31BAF" w:rsidRPr="00724E4B">
              <w:rPr>
                <w:b/>
                <w:bCs/>
                <w:sz w:val="20"/>
                <w:szCs w:val="20"/>
                <w:lang w:eastAsia="en-CA"/>
              </w:rPr>
              <w:t>610</w:t>
            </w:r>
            <w:r w:rsidRPr="00724E4B">
              <w:rPr>
                <w:b/>
                <w:bCs/>
                <w:sz w:val="20"/>
                <w:szCs w:val="20"/>
                <w:lang w:eastAsia="en-CA"/>
              </w:rPr>
              <w:t>,000</w:t>
            </w:r>
            <w:r w:rsidRPr="00724E4B">
              <w:rPr>
                <w:b/>
                <w:bCs/>
                <w:sz w:val="20"/>
                <w:szCs w:val="20"/>
                <w:lang w:eastAsia="en-CA"/>
              </w:rPr>
              <w:fldChar w:fldCharType="end"/>
            </w:r>
          </w:p>
        </w:tc>
      </w:tr>
      <w:tr w:rsidR="00620864" w:rsidRPr="00913DB1" w14:paraId="06F0A190" w14:textId="77777777" w:rsidTr="00ED742E">
        <w:trPr>
          <w:trHeight w:val="227"/>
        </w:trPr>
        <w:tc>
          <w:tcPr>
            <w:tcW w:w="852" w:type="pct"/>
            <w:tcBorders>
              <w:top w:val="single" w:sz="4" w:space="0" w:color="auto"/>
              <w:left w:val="single" w:sz="4" w:space="0" w:color="auto"/>
              <w:bottom w:val="single" w:sz="4" w:space="0" w:color="auto"/>
              <w:right w:val="single" w:sz="4" w:space="0" w:color="auto"/>
            </w:tcBorders>
          </w:tcPr>
          <w:p w14:paraId="46737B74" w14:textId="0EE40343" w:rsidR="00620864" w:rsidRPr="00724E4B" w:rsidRDefault="00620864" w:rsidP="007F70BE">
            <w:pPr>
              <w:suppressAutoHyphens/>
              <w:jc w:val="left"/>
              <w:rPr>
                <w:b/>
                <w:bCs/>
                <w:sz w:val="20"/>
                <w:szCs w:val="20"/>
                <w:lang w:eastAsia="en-CA"/>
              </w:rPr>
            </w:pPr>
            <w:r w:rsidRPr="00724E4B">
              <w:rPr>
                <w:b/>
                <w:bCs/>
                <w:sz w:val="20"/>
                <w:szCs w:val="20"/>
                <w:lang w:eastAsia="en-CA"/>
              </w:rPr>
              <w:t>Percentage of total (%)</w:t>
            </w:r>
          </w:p>
        </w:tc>
        <w:tc>
          <w:tcPr>
            <w:tcW w:w="1355" w:type="pct"/>
            <w:tcBorders>
              <w:top w:val="single" w:sz="4" w:space="0" w:color="auto"/>
              <w:left w:val="nil"/>
              <w:bottom w:val="single" w:sz="4" w:space="0" w:color="auto"/>
              <w:right w:val="single" w:sz="4" w:space="0" w:color="auto"/>
            </w:tcBorders>
          </w:tcPr>
          <w:p w14:paraId="5753F53E" w14:textId="77777777" w:rsidR="00620864" w:rsidRPr="00724E4B" w:rsidRDefault="00620864" w:rsidP="007F70BE">
            <w:pPr>
              <w:suppressAutoHyphens/>
              <w:jc w:val="left"/>
              <w:rPr>
                <w:b/>
                <w:bCs/>
                <w:sz w:val="20"/>
                <w:szCs w:val="20"/>
                <w:lang w:eastAsia="en-CA"/>
              </w:rPr>
            </w:pPr>
          </w:p>
        </w:tc>
        <w:tc>
          <w:tcPr>
            <w:tcW w:w="412" w:type="pct"/>
            <w:tcBorders>
              <w:top w:val="single" w:sz="4" w:space="0" w:color="auto"/>
              <w:left w:val="nil"/>
              <w:bottom w:val="single" w:sz="4" w:space="0" w:color="auto"/>
              <w:right w:val="single" w:sz="4" w:space="0" w:color="auto"/>
            </w:tcBorders>
          </w:tcPr>
          <w:p w14:paraId="4AF43F23" w14:textId="3ABC6243" w:rsidR="00620864" w:rsidRPr="00724E4B" w:rsidRDefault="009473E1" w:rsidP="00724E4B">
            <w:pPr>
              <w:suppressAutoHyphens/>
              <w:jc w:val="center"/>
              <w:rPr>
                <w:b/>
                <w:bCs/>
                <w:sz w:val="20"/>
                <w:szCs w:val="20"/>
                <w:lang w:eastAsia="en-CA"/>
              </w:rPr>
            </w:pPr>
            <w:r w:rsidRPr="00724E4B">
              <w:rPr>
                <w:b/>
                <w:bCs/>
                <w:sz w:val="20"/>
                <w:szCs w:val="20"/>
                <w:lang w:eastAsia="en-CA"/>
              </w:rPr>
              <w:t>80</w:t>
            </w:r>
          </w:p>
        </w:tc>
        <w:tc>
          <w:tcPr>
            <w:tcW w:w="1565" w:type="pct"/>
            <w:tcBorders>
              <w:top w:val="single" w:sz="4" w:space="0" w:color="auto"/>
              <w:left w:val="single" w:sz="4" w:space="0" w:color="auto"/>
              <w:bottom w:val="single" w:sz="4" w:space="0" w:color="auto"/>
              <w:right w:val="single" w:sz="4" w:space="0" w:color="auto"/>
            </w:tcBorders>
          </w:tcPr>
          <w:p w14:paraId="172705F9" w14:textId="77777777" w:rsidR="00620864" w:rsidRPr="00724E4B" w:rsidRDefault="00620864" w:rsidP="007F70BE">
            <w:pPr>
              <w:suppressAutoHyphens/>
              <w:jc w:val="left"/>
              <w:rPr>
                <w:b/>
                <w:bCs/>
                <w:sz w:val="20"/>
                <w:szCs w:val="20"/>
                <w:lang w:eastAsia="en-CA"/>
              </w:rPr>
            </w:pPr>
          </w:p>
        </w:tc>
        <w:tc>
          <w:tcPr>
            <w:tcW w:w="342" w:type="pct"/>
            <w:tcBorders>
              <w:top w:val="single" w:sz="4" w:space="0" w:color="auto"/>
              <w:left w:val="nil"/>
              <w:bottom w:val="single" w:sz="4" w:space="0" w:color="auto"/>
              <w:right w:val="single" w:sz="4" w:space="0" w:color="auto"/>
            </w:tcBorders>
          </w:tcPr>
          <w:p w14:paraId="4F1CD648" w14:textId="486ED670" w:rsidR="00620864" w:rsidRPr="00724E4B" w:rsidRDefault="00B91EF6" w:rsidP="00724E4B">
            <w:pPr>
              <w:suppressAutoHyphens/>
              <w:jc w:val="center"/>
              <w:rPr>
                <w:b/>
                <w:bCs/>
                <w:sz w:val="20"/>
                <w:szCs w:val="20"/>
                <w:lang w:eastAsia="en-CA"/>
              </w:rPr>
            </w:pPr>
            <w:r w:rsidRPr="00724E4B">
              <w:rPr>
                <w:b/>
                <w:bCs/>
                <w:sz w:val="20"/>
                <w:szCs w:val="20"/>
                <w:lang w:eastAsia="en-CA"/>
              </w:rPr>
              <w:t>20</w:t>
            </w:r>
          </w:p>
        </w:tc>
        <w:tc>
          <w:tcPr>
            <w:tcW w:w="473" w:type="pct"/>
            <w:tcBorders>
              <w:top w:val="single" w:sz="4" w:space="0" w:color="auto"/>
              <w:left w:val="nil"/>
              <w:bottom w:val="single" w:sz="4" w:space="0" w:color="auto"/>
              <w:right w:val="single" w:sz="4" w:space="0" w:color="auto"/>
            </w:tcBorders>
          </w:tcPr>
          <w:p w14:paraId="2055642C" w14:textId="76266B41" w:rsidR="00620864" w:rsidRPr="00913DB1" w:rsidRDefault="00B91EF6" w:rsidP="00724E4B">
            <w:pPr>
              <w:suppressAutoHyphens/>
              <w:jc w:val="center"/>
              <w:rPr>
                <w:b/>
                <w:bCs/>
                <w:sz w:val="20"/>
                <w:szCs w:val="20"/>
                <w:lang w:eastAsia="en-CA"/>
              </w:rPr>
            </w:pPr>
            <w:r w:rsidRPr="00724E4B">
              <w:rPr>
                <w:b/>
                <w:bCs/>
                <w:sz w:val="20"/>
                <w:szCs w:val="20"/>
                <w:lang w:eastAsia="en-CA"/>
              </w:rPr>
              <w:t>100</w:t>
            </w:r>
          </w:p>
        </w:tc>
      </w:tr>
    </w:tbl>
    <w:p w14:paraId="2E999DAB" w14:textId="77777777" w:rsidR="00E85409" w:rsidRDefault="00E85409" w:rsidP="00ED4C65">
      <w:pPr>
        <w:jc w:val="center"/>
      </w:pPr>
    </w:p>
    <w:p w14:paraId="31A11114" w14:textId="77777777" w:rsidR="00346341" w:rsidRDefault="00346341" w:rsidP="00ED4C65">
      <w:pPr>
        <w:jc w:val="center"/>
      </w:pPr>
    </w:p>
    <w:tbl>
      <w:tblPr>
        <w:tblStyle w:val="TableGrid"/>
        <w:tblW w:w="0" w:type="auto"/>
        <w:jc w:val="center"/>
        <w:tblInd w:w="0" w:type="dxa"/>
        <w:tblLook w:val="04A0" w:firstRow="1" w:lastRow="0" w:firstColumn="1" w:lastColumn="0" w:noHBand="0" w:noVBand="1"/>
      </w:tblPr>
      <w:tblGrid>
        <w:gridCol w:w="1871"/>
        <w:gridCol w:w="1872"/>
        <w:gridCol w:w="1872"/>
        <w:gridCol w:w="1872"/>
        <w:gridCol w:w="1873"/>
      </w:tblGrid>
      <w:tr w:rsidR="00346341" w:rsidRPr="00913DB1" w14:paraId="48D551E7" w14:textId="77777777">
        <w:trPr>
          <w:jc w:val="center"/>
        </w:trPr>
        <w:tc>
          <w:tcPr>
            <w:tcW w:w="1871" w:type="dxa"/>
          </w:tcPr>
          <w:p w14:paraId="401E2993" w14:textId="77777777" w:rsidR="00346341" w:rsidRPr="00913DB1" w:rsidRDefault="00346341">
            <w:r w:rsidRPr="00913DB1">
              <w:br w:type="page"/>
            </w:r>
          </w:p>
        </w:tc>
        <w:tc>
          <w:tcPr>
            <w:tcW w:w="1872" w:type="dxa"/>
          </w:tcPr>
          <w:p w14:paraId="602DC078" w14:textId="77777777" w:rsidR="00346341" w:rsidRPr="00913DB1" w:rsidRDefault="00346341"/>
        </w:tc>
        <w:tc>
          <w:tcPr>
            <w:tcW w:w="1872" w:type="dxa"/>
            <w:tcBorders>
              <w:bottom w:val="single" w:sz="4" w:space="0" w:color="auto"/>
            </w:tcBorders>
          </w:tcPr>
          <w:p w14:paraId="563DB427" w14:textId="77777777" w:rsidR="00346341" w:rsidRPr="00913DB1" w:rsidRDefault="00346341"/>
        </w:tc>
        <w:tc>
          <w:tcPr>
            <w:tcW w:w="1872" w:type="dxa"/>
          </w:tcPr>
          <w:p w14:paraId="18351FFA" w14:textId="77777777" w:rsidR="00346341" w:rsidRPr="00913DB1" w:rsidRDefault="00346341"/>
        </w:tc>
        <w:tc>
          <w:tcPr>
            <w:tcW w:w="1873" w:type="dxa"/>
          </w:tcPr>
          <w:p w14:paraId="49186B33" w14:textId="77777777" w:rsidR="00346341" w:rsidRPr="00913DB1" w:rsidRDefault="00346341"/>
        </w:tc>
      </w:tr>
    </w:tbl>
    <w:p w14:paraId="711277F1" w14:textId="77777777" w:rsidR="00346341" w:rsidRPr="00913DB1" w:rsidRDefault="00346341" w:rsidP="00ED4C65">
      <w:pPr>
        <w:jc w:val="center"/>
      </w:pPr>
    </w:p>
    <w:sectPr w:rsidR="00346341" w:rsidRPr="00913DB1" w:rsidSect="00E46F68">
      <w:headerReference w:type="even" r:id="rId25"/>
      <w:headerReference w:type="default" r:id="rId26"/>
      <w:footerReference w:type="even" r:id="rId27"/>
      <w:footerReference w:type="default" r:id="rId28"/>
      <w:headerReference w:type="first" r:id="rId29"/>
      <w:footerReference w:type="first" r:id="rId30"/>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E38B00" w14:textId="77777777" w:rsidR="00B6606C" w:rsidRDefault="00B6606C" w:rsidP="004A504B">
      <w:r>
        <w:separator/>
      </w:r>
    </w:p>
  </w:endnote>
  <w:endnote w:type="continuationSeparator" w:id="0">
    <w:p w14:paraId="78D0F33C" w14:textId="77777777" w:rsidR="00B6606C" w:rsidRDefault="00B6606C" w:rsidP="004A504B">
      <w:r>
        <w:continuationSeparator/>
      </w:r>
    </w:p>
  </w:endnote>
  <w:endnote w:type="continuationNotice" w:id="1">
    <w:p w14:paraId="1F45A494" w14:textId="77777777" w:rsidR="00B6606C" w:rsidRDefault="00B660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Univers">
    <w:panose1 w:val="020B0503020202020204"/>
    <w:charset w:val="00"/>
    <w:family w:val="swiss"/>
    <w:pitch w:val="variable"/>
    <w:sig w:usb0="80000287" w:usb1="00000000" w:usb2="00000000" w:usb3="00000000" w:csb0="0000000F" w:csb1="00000000"/>
  </w:font>
  <w:font w:name="Univers Bold">
    <w:altName w:val="Arial"/>
    <w:panose1 w:val="020B0604020202020204"/>
    <w:charset w:val="00"/>
    <w:family w:val="swiss"/>
    <w:notTrueType/>
    <w:pitch w:val="default"/>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AD5A3" w14:textId="77777777" w:rsidR="00711BE6" w:rsidRPr="0033525D" w:rsidRDefault="00711BE6">
    <w:pPr>
      <w:jc w:val="center"/>
    </w:pPr>
    <w:r>
      <w:fldChar w:fldCharType="begin"/>
    </w:r>
    <w:r>
      <w:instrText xml:space="preserve"> PAGE </w:instrText>
    </w:r>
    <w:r>
      <w:fldChar w:fldCharType="separate"/>
    </w:r>
    <w:r>
      <w:t>14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C948E" w14:textId="77777777" w:rsidR="00711BE6" w:rsidRPr="0033525D" w:rsidRDefault="00711BE6">
    <w:pPr>
      <w:jc w:val="center"/>
    </w:pPr>
    <w:r>
      <w:fldChar w:fldCharType="begin"/>
    </w:r>
    <w:r>
      <w:instrText xml:space="preserve"> PAGE </w:instrText>
    </w:r>
    <w:r>
      <w:fldChar w:fldCharType="separate"/>
    </w:r>
    <w:r>
      <w:t>13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22568" w14:textId="77777777" w:rsidR="00711BE6" w:rsidRDefault="00711BE6"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611CC9E" w14:textId="77777777" w:rsidR="00711BE6" w:rsidRDefault="00711BE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2CE2D" w14:textId="77777777" w:rsidR="00711BE6" w:rsidRPr="0033525D" w:rsidRDefault="00711BE6">
    <w:pPr>
      <w:jc w:val="center"/>
    </w:pPr>
    <w:r>
      <w:fldChar w:fldCharType="begin"/>
    </w:r>
    <w:r>
      <w:instrText xml:space="preserve"> PAGE </w:instrText>
    </w:r>
    <w:r>
      <w:fldChar w:fldCharType="separate"/>
    </w:r>
    <w:r>
      <w:t>14</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7B5C0" w14:textId="77777777" w:rsidR="00711BE6" w:rsidRPr="0033525D" w:rsidRDefault="00711BE6">
    <w:pPr>
      <w:jc w:val="center"/>
    </w:pPr>
    <w:r>
      <w:fldChar w:fldCharType="begin"/>
    </w:r>
    <w:r>
      <w:instrText xml:space="preserve"> PAGE </w:instrText>
    </w:r>
    <w:r>
      <w:fldChar w:fldCharType="separate"/>
    </w:r>
    <w:r>
      <w:t>13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F9685"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DE94F"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D8C3D"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F99C6F8"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9DEB63" w14:textId="77777777" w:rsidR="00B6606C" w:rsidRDefault="00B6606C" w:rsidP="004A504B">
      <w:r>
        <w:separator/>
      </w:r>
    </w:p>
  </w:footnote>
  <w:footnote w:type="continuationSeparator" w:id="0">
    <w:p w14:paraId="6E7F3AAA" w14:textId="77777777" w:rsidR="00B6606C" w:rsidRDefault="00B6606C" w:rsidP="004A504B">
      <w:r>
        <w:continuationSeparator/>
      </w:r>
    </w:p>
  </w:footnote>
  <w:footnote w:type="continuationNotice" w:id="1">
    <w:p w14:paraId="2162AA5D" w14:textId="77777777" w:rsidR="00B6606C" w:rsidRDefault="00B6606C"/>
  </w:footnote>
  <w:footnote w:id="2">
    <w:p w14:paraId="2EC6EA19" w14:textId="77777777" w:rsidR="0079781A" w:rsidRPr="001E1147" w:rsidRDefault="0079781A" w:rsidP="008E1B08">
      <w:pPr>
        <w:pStyle w:val="FootnoteText"/>
        <w:spacing w:after="120"/>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8E4905">
        <w:rPr>
          <w:lang w:val="en-US"/>
        </w:rPr>
        <w:t>7</w:t>
      </w:r>
      <w:r w:rsidRPr="001E1147">
        <w:rPr>
          <w:lang w:val="en-US"/>
        </w:rPr>
        <w:t>/1</w:t>
      </w:r>
    </w:p>
  </w:footnote>
  <w:footnote w:id="3">
    <w:p w14:paraId="54E0D9EB" w14:textId="71280324" w:rsidR="00F71B43" w:rsidRPr="00996241" w:rsidRDefault="00F71B43" w:rsidP="00F71B43">
      <w:pPr>
        <w:pStyle w:val="FootnoteText"/>
      </w:pPr>
      <w:r w:rsidRPr="00FE3307">
        <w:rPr>
          <w:rStyle w:val="FootnoteReference"/>
        </w:rPr>
        <w:footnoteRef/>
      </w:r>
      <w:r w:rsidRPr="00FE3307">
        <w:t xml:space="preserve"> </w:t>
      </w:r>
      <w:r w:rsidRPr="009931F4">
        <w:t xml:space="preserve">As per the letter of </w:t>
      </w:r>
      <w:r>
        <w:t>31 July</w:t>
      </w:r>
      <w:r w:rsidRPr="00996241">
        <w:t xml:space="preserve"> 202</w:t>
      </w:r>
      <w:r>
        <w:t>5</w:t>
      </w:r>
      <w:r w:rsidRPr="00996241">
        <w:t xml:space="preserve"> from the Ministry of </w:t>
      </w:r>
      <w:r>
        <w:t>Environment and Climate Change</w:t>
      </w:r>
      <w:r w:rsidRPr="00996241">
        <w:t xml:space="preserve"> of</w:t>
      </w:r>
      <w:r>
        <w:t xml:space="preserve"> Somalia</w:t>
      </w:r>
      <w:r w:rsidRPr="00996241">
        <w:t xml:space="preserve"> to </w:t>
      </w:r>
      <w:r>
        <w:t>UNIDO</w:t>
      </w:r>
      <w:r w:rsidR="001A53EF">
        <w:t>.</w:t>
      </w:r>
    </w:p>
  </w:footnote>
  <w:footnote w:id="4">
    <w:p w14:paraId="35EAAFF9" w14:textId="1823A5A1" w:rsidR="0000155A" w:rsidRPr="0000155A" w:rsidRDefault="0000155A">
      <w:pPr>
        <w:pStyle w:val="FootnoteText"/>
      </w:pPr>
      <w:r>
        <w:rPr>
          <w:rStyle w:val="FootnoteReference"/>
        </w:rPr>
        <w:footnoteRef/>
      </w:r>
      <w:r>
        <w:t xml:space="preserve"> </w:t>
      </w:r>
      <w:r w:rsidR="00C04CEF">
        <w:t>F</w:t>
      </w:r>
      <w:r w:rsidR="00C04CEF" w:rsidRPr="00B4292A">
        <w:t>or HFCs on 19 October 2023.</w:t>
      </w:r>
    </w:p>
  </w:footnote>
  <w:footnote w:id="5">
    <w:p w14:paraId="33A5AB75" w14:textId="3D7AAF00" w:rsidR="00146383" w:rsidRDefault="00146383">
      <w:pPr>
        <w:pStyle w:val="FootnoteText"/>
      </w:pPr>
      <w:r w:rsidRPr="00CE751C">
        <w:rPr>
          <w:rStyle w:val="FootnoteReference"/>
        </w:rPr>
        <w:footnoteRef/>
      </w:r>
      <w:r w:rsidRPr="00CE751C">
        <w:t xml:space="preserve"> </w:t>
      </w:r>
      <w:r w:rsidRPr="00CE751C">
        <w:rPr>
          <w:szCs w:val="22"/>
        </w:rPr>
        <w:t>World Bank, 2025</w:t>
      </w:r>
    </w:p>
  </w:footnote>
  <w:footnote w:id="6">
    <w:p w14:paraId="6C0FC766" w14:textId="370C6D44" w:rsidR="00A714C1" w:rsidRDefault="00A714C1" w:rsidP="004A2E36">
      <w:pPr>
        <w:pStyle w:val="FootnoteText"/>
      </w:pPr>
      <w:r>
        <w:rPr>
          <w:rStyle w:val="FootnoteReference"/>
        </w:rPr>
        <w:footnoteRef/>
      </w:r>
      <w:r w:rsidR="001A0623">
        <w:t xml:space="preserve"> </w:t>
      </w:r>
      <w:r w:rsidR="00EF144A">
        <w:t>In</w:t>
      </w:r>
      <w:r w:rsidR="00EF144A" w:rsidRPr="00EF144A">
        <w:t xml:space="preserve">cluding </w:t>
      </w:r>
      <w:r w:rsidR="00FD3AA7">
        <w:t xml:space="preserve">two </w:t>
      </w:r>
      <w:r w:rsidR="00FD3AA7" w:rsidRPr="00FD3AA7">
        <w:t xml:space="preserve">combustible gas detectors for </w:t>
      </w:r>
      <w:r w:rsidR="00FD3AA7">
        <w:t>hydrocarbons (HC)</w:t>
      </w:r>
      <w:r w:rsidR="00FD3AA7" w:rsidRPr="00FD3AA7">
        <w:t xml:space="preserve"> (2), </w:t>
      </w:r>
      <w:r w:rsidR="00FD3AA7">
        <w:t xml:space="preserve">five </w:t>
      </w:r>
      <w:r w:rsidR="00FD3AA7" w:rsidRPr="00FD3AA7">
        <w:t xml:space="preserve">Class B fire extinguishers, </w:t>
      </w:r>
      <w:r w:rsidR="004B4F0B">
        <w:t xml:space="preserve">two </w:t>
      </w:r>
      <w:r w:rsidR="004B4F0B" w:rsidRPr="00FD3AA7">
        <w:t>R-290</w:t>
      </w:r>
      <w:r w:rsidR="004B4F0B">
        <w:t>-</w:t>
      </w:r>
      <w:r w:rsidR="007C463A">
        <w:t>based</w:t>
      </w:r>
      <w:r w:rsidR="004B4F0B">
        <w:t xml:space="preserve"> </w:t>
      </w:r>
      <w:r w:rsidR="00FD3AA7" w:rsidRPr="00FD3AA7">
        <w:t>commercial stand-alone refrigeration units,</w:t>
      </w:r>
      <w:r w:rsidR="004B4F0B">
        <w:t xml:space="preserve"> two</w:t>
      </w:r>
      <w:r w:rsidR="00FD3AA7" w:rsidRPr="00FD3AA7">
        <w:t xml:space="preserve"> domestic R-600a</w:t>
      </w:r>
      <w:r w:rsidR="004B4F0B">
        <w:t xml:space="preserve">-based </w:t>
      </w:r>
      <w:r w:rsidR="004B4F0B" w:rsidRPr="00FD3AA7">
        <w:t>refrigerators</w:t>
      </w:r>
      <w:r w:rsidR="00FD3AA7" w:rsidRPr="00FD3AA7">
        <w:t>,</w:t>
      </w:r>
      <w:r w:rsidR="007C463A">
        <w:t xml:space="preserve"> three</w:t>
      </w:r>
      <w:r w:rsidR="00FD3AA7" w:rsidRPr="00FD3AA7">
        <w:t xml:space="preserve"> recovery machines, </w:t>
      </w:r>
      <w:r w:rsidR="007C463A">
        <w:t xml:space="preserve">four </w:t>
      </w:r>
      <w:r w:rsidR="00FD3AA7" w:rsidRPr="00FD3AA7">
        <w:t>vacuum pumps for flammable refrigerants,</w:t>
      </w:r>
      <w:r w:rsidR="00B26BDA">
        <w:t xml:space="preserve"> two</w:t>
      </w:r>
      <w:r w:rsidR="00FD3AA7" w:rsidRPr="00FD3AA7">
        <w:t xml:space="preserve"> digital vacuum gauge sets</w:t>
      </w:r>
      <w:r w:rsidR="000E7AF2">
        <w:t xml:space="preserve"> with exhaust </w:t>
      </w:r>
      <w:r w:rsidR="005F737C">
        <w:t xml:space="preserve">filters, cartridges, </w:t>
      </w:r>
      <w:r w:rsidR="006E6F3B">
        <w:t xml:space="preserve">and </w:t>
      </w:r>
      <w:r w:rsidR="005F737C">
        <w:t>replacement oil,</w:t>
      </w:r>
      <w:r w:rsidR="006E6F3B">
        <w:t xml:space="preserve"> </w:t>
      </w:r>
      <w:r w:rsidR="0036642C">
        <w:t xml:space="preserve">10 </w:t>
      </w:r>
      <w:r w:rsidR="00FD3AA7" w:rsidRPr="00FD3AA7">
        <w:t xml:space="preserve">recovery cylinders for R-290 </w:t>
      </w:r>
      <w:r w:rsidR="00FD3AA7" w:rsidRPr="00186BBF">
        <w:t>and R</w:t>
      </w:r>
      <w:r w:rsidR="00186BBF">
        <w:noBreakHyphen/>
      </w:r>
      <w:r w:rsidR="00FD3AA7" w:rsidRPr="00186BBF">
        <w:t>600a</w:t>
      </w:r>
      <w:r w:rsidR="00FD3AA7" w:rsidRPr="00FD3AA7">
        <w:t xml:space="preserve">, </w:t>
      </w:r>
      <w:r w:rsidR="006E6F3B">
        <w:t xml:space="preserve">10 </w:t>
      </w:r>
      <w:r w:rsidR="00FD3AA7" w:rsidRPr="00FD3AA7">
        <w:t>venting hoses with adapters for HC</w:t>
      </w:r>
      <w:r w:rsidR="007A5968">
        <w:t>, two</w:t>
      </w:r>
      <w:r w:rsidR="00FD3AA7" w:rsidRPr="00FD3AA7">
        <w:t xml:space="preserve"> digital manifold sets, four manifold gauge sets for R-600a, R-290 and R-1270,</w:t>
      </w:r>
      <w:r w:rsidR="00FD5006">
        <w:t xml:space="preserve"> two</w:t>
      </w:r>
      <w:r w:rsidR="00FD3AA7" w:rsidRPr="00FD3AA7">
        <w:t xml:space="preserve"> adapters and refrigerant transfer hoses, </w:t>
      </w:r>
      <w:r w:rsidR="00FD5006">
        <w:t xml:space="preserve">two </w:t>
      </w:r>
      <w:r w:rsidR="00FD3AA7" w:rsidRPr="00FD3AA7">
        <w:t>electronic refrigerant charging scales,</w:t>
      </w:r>
      <w:r w:rsidR="00FD5006">
        <w:t xml:space="preserve"> two</w:t>
      </w:r>
      <w:r w:rsidR="00FD3AA7" w:rsidRPr="00FD3AA7">
        <w:t xml:space="preserve"> valve core removal tools, </w:t>
      </w:r>
      <w:r w:rsidR="00944857">
        <w:t xml:space="preserve">two </w:t>
      </w:r>
      <w:r w:rsidR="00FD3AA7" w:rsidRPr="00FD3AA7">
        <w:t>portable nitrogen sets with regulators, cylinders and hoses,</w:t>
      </w:r>
      <w:r w:rsidR="00944857">
        <w:t xml:space="preserve"> five</w:t>
      </w:r>
      <w:r w:rsidR="00FD3AA7" w:rsidRPr="00FD3AA7">
        <w:t xml:space="preserve"> portable welding torch kits, </w:t>
      </w:r>
      <w:r w:rsidR="00944857">
        <w:t xml:space="preserve">10 </w:t>
      </w:r>
      <w:r w:rsidR="00FD3AA7" w:rsidRPr="00FD3AA7">
        <w:t>piping cutters</w:t>
      </w:r>
      <w:r w:rsidR="008A38E8">
        <w:t>,</w:t>
      </w:r>
      <w:r w:rsidR="00FD3AA7" w:rsidRPr="00FD3AA7">
        <w:t xml:space="preserve"> crimpers and crimper valves, </w:t>
      </w:r>
      <w:r w:rsidR="008A38E8">
        <w:t xml:space="preserve">two </w:t>
      </w:r>
      <w:r w:rsidR="00FD3AA7" w:rsidRPr="00FD3AA7">
        <w:t>leak detect</w:t>
      </w:r>
      <w:r w:rsidR="008A38E8">
        <w:t>ors</w:t>
      </w:r>
      <w:r w:rsidR="00FD3AA7" w:rsidRPr="00FD3AA7">
        <w:t>,</w:t>
      </w:r>
      <w:r w:rsidR="00EE70E2">
        <w:t xml:space="preserve"> 10 sets of general tools; 12</w:t>
      </w:r>
      <w:r w:rsidR="00FD3AA7" w:rsidRPr="00FD3AA7">
        <w:t xml:space="preserve"> portable air blowers</w:t>
      </w:r>
      <w:r w:rsidR="0039157E">
        <w:t xml:space="preserve">, 20 sets of </w:t>
      </w:r>
      <w:r w:rsidR="00FD3AA7" w:rsidRPr="00FD3AA7">
        <w:t>safety goggles and gloves</w:t>
      </w:r>
      <w:r w:rsidR="0039157E">
        <w:t>.</w:t>
      </w:r>
    </w:p>
  </w:footnote>
  <w:footnote w:id="7">
    <w:p w14:paraId="0A74D82B" w14:textId="49E9F78E" w:rsidR="00107299" w:rsidRDefault="00107299">
      <w:pPr>
        <w:pStyle w:val="FootnoteText"/>
      </w:pPr>
      <w:r>
        <w:rPr>
          <w:rStyle w:val="FootnoteReference"/>
        </w:rPr>
        <w:footnoteRef/>
      </w:r>
      <w:r w:rsidR="001A0623">
        <w:t xml:space="preserve"> </w:t>
      </w:r>
      <w:r>
        <w:t>Includi</w:t>
      </w:r>
      <w:r w:rsidR="00AE0ECC">
        <w:t xml:space="preserve">ng </w:t>
      </w:r>
      <w:r w:rsidR="00AF3C75">
        <w:t xml:space="preserve">a </w:t>
      </w:r>
      <w:r w:rsidR="00AE0ECC" w:rsidRPr="00AE0ECC">
        <w:t xml:space="preserve">professional-grade, fully automated recovery, recycling, and recharging unit </w:t>
      </w:r>
      <w:r w:rsidR="00B33D52">
        <w:t xml:space="preserve">for </w:t>
      </w:r>
      <w:r w:rsidR="00AE0ECC" w:rsidRPr="00AE0ECC">
        <w:t>MAC systems</w:t>
      </w:r>
      <w:r w:rsidR="007D648D">
        <w:t>; refrigerant recovery machines</w:t>
      </w:r>
      <w:r w:rsidR="00A260C8">
        <w:t xml:space="preserve">; </w:t>
      </w:r>
      <w:r w:rsidR="001A0623">
        <w:t>vacuum</w:t>
      </w:r>
      <w:r w:rsidR="00A260C8">
        <w:t xml:space="preserve"> pumps; set of hoses, adapters and valves.</w:t>
      </w:r>
    </w:p>
  </w:footnote>
  <w:footnote w:id="8">
    <w:p w14:paraId="216DD2C3" w14:textId="3062BB71" w:rsidR="0054536A" w:rsidRPr="0054536A" w:rsidRDefault="0054536A">
      <w:pPr>
        <w:pStyle w:val="FootnoteText"/>
        <w:rPr>
          <w:lang w:val="en-US"/>
        </w:rPr>
      </w:pPr>
      <w:r>
        <w:rPr>
          <w:rStyle w:val="FootnoteReference"/>
        </w:rPr>
        <w:footnoteRef/>
      </w:r>
      <w:r>
        <w:t xml:space="preserve"> </w:t>
      </w:r>
      <w:r>
        <w:rPr>
          <w:lang w:val="en-US"/>
        </w:rPr>
        <w:t>The project cost</w:t>
      </w:r>
      <w:r w:rsidR="008F4682">
        <w:rPr>
          <w:lang w:val="en-US"/>
        </w:rPr>
        <w:t>, as submitted, is</w:t>
      </w:r>
      <w:r>
        <w:rPr>
          <w:lang w:val="en-US"/>
        </w:rPr>
        <w:t xml:space="preserve"> calculated </w:t>
      </w:r>
      <w:r w:rsidR="006A5E74">
        <w:rPr>
          <w:lang w:val="en-US"/>
        </w:rPr>
        <w:t>based</w:t>
      </w:r>
      <w:r w:rsidR="00450C79">
        <w:rPr>
          <w:lang w:val="en-US"/>
        </w:rPr>
        <w:t xml:space="preserve"> </w:t>
      </w:r>
      <w:r w:rsidR="006A5E74">
        <w:rPr>
          <w:lang w:val="en-US"/>
        </w:rPr>
        <w:t>on a revised baseline which</w:t>
      </w:r>
      <w:r w:rsidR="0002521D">
        <w:rPr>
          <w:lang w:val="en-US"/>
        </w:rPr>
        <w:t>,</w:t>
      </w:r>
      <w:r w:rsidR="006A5E74">
        <w:rPr>
          <w:lang w:val="en-US"/>
        </w:rPr>
        <w:t xml:space="preserve"> </w:t>
      </w:r>
      <w:r w:rsidR="00C603BE">
        <w:rPr>
          <w:lang w:val="en-US"/>
        </w:rPr>
        <w:t xml:space="preserve">if </w:t>
      </w:r>
      <w:r w:rsidR="006A5E74">
        <w:rPr>
          <w:lang w:val="en-US"/>
        </w:rPr>
        <w:t>approved</w:t>
      </w:r>
      <w:r w:rsidR="00450C79">
        <w:rPr>
          <w:lang w:val="en-US"/>
        </w:rPr>
        <w:t xml:space="preserve">, </w:t>
      </w:r>
      <w:r w:rsidR="00825006">
        <w:rPr>
          <w:lang w:val="en-US"/>
        </w:rPr>
        <w:t>would increase the average consumption in the servicin</w:t>
      </w:r>
      <w:r w:rsidR="00343F90">
        <w:rPr>
          <w:lang w:val="en-US"/>
        </w:rPr>
        <w:t>g</w:t>
      </w:r>
      <w:r w:rsidR="00825006">
        <w:rPr>
          <w:lang w:val="en-US"/>
        </w:rPr>
        <w:t xml:space="preserve"> sector in </w:t>
      </w:r>
      <w:r w:rsidR="00343F90">
        <w:rPr>
          <w:lang w:val="en-US"/>
        </w:rPr>
        <w:t>b</w:t>
      </w:r>
      <w:r w:rsidR="00825006">
        <w:rPr>
          <w:lang w:val="en-US"/>
        </w:rPr>
        <w:t xml:space="preserve">aseline years to </w:t>
      </w:r>
      <w:r w:rsidR="00F31F9D">
        <w:rPr>
          <w:lang w:val="en-US"/>
        </w:rPr>
        <w:t xml:space="preserve">373.30 mt. Although this would put the country above the threshold of </w:t>
      </w:r>
      <w:r w:rsidR="00F83C80">
        <w:rPr>
          <w:lang w:val="en-US"/>
        </w:rPr>
        <w:t xml:space="preserve">a </w:t>
      </w:r>
      <w:r w:rsidR="00F31F9D">
        <w:rPr>
          <w:lang w:val="en-US"/>
        </w:rPr>
        <w:t>low</w:t>
      </w:r>
      <w:r w:rsidR="00F83C80">
        <w:rPr>
          <w:lang w:val="en-US"/>
        </w:rPr>
        <w:t>-</w:t>
      </w:r>
      <w:r w:rsidR="00F31F9D">
        <w:rPr>
          <w:lang w:val="en-US"/>
        </w:rPr>
        <w:t>volume</w:t>
      </w:r>
      <w:r w:rsidR="00F83C80">
        <w:rPr>
          <w:lang w:val="en-US"/>
        </w:rPr>
        <w:t>-consuming (LVC) country</w:t>
      </w:r>
      <w:r w:rsidR="00A34A6A">
        <w:rPr>
          <w:lang w:val="en-US"/>
        </w:rPr>
        <w:t xml:space="preserve"> under decision 92/37</w:t>
      </w:r>
      <w:r w:rsidR="00F83C80">
        <w:rPr>
          <w:lang w:val="en-US"/>
        </w:rPr>
        <w:t xml:space="preserve"> by 13.30 mt</w:t>
      </w:r>
      <w:r w:rsidR="00A34A6A">
        <w:rPr>
          <w:lang w:val="en-US"/>
        </w:rPr>
        <w:t>, the</w:t>
      </w:r>
      <w:r w:rsidR="00F83C80">
        <w:rPr>
          <w:lang w:val="en-US"/>
        </w:rPr>
        <w:t xml:space="preserve"> country</w:t>
      </w:r>
      <w:r w:rsidR="00A34A6A">
        <w:rPr>
          <w:lang w:val="en-US"/>
        </w:rPr>
        <w:t xml:space="preserve"> has </w:t>
      </w:r>
      <w:r w:rsidR="00DD47A0">
        <w:rPr>
          <w:lang w:val="en-US"/>
        </w:rPr>
        <w:t>opted to be funded as an LVC country</w:t>
      </w:r>
      <w:r w:rsidR="006A5E74">
        <w:rPr>
          <w:lang w:val="en-US"/>
        </w:rPr>
        <w:t xml:space="preserve">. </w:t>
      </w:r>
    </w:p>
  </w:footnote>
  <w:footnote w:id="9">
    <w:p w14:paraId="0FF3A4E6" w14:textId="77777777" w:rsidR="00E46F68" w:rsidRPr="002B1D46" w:rsidRDefault="00E46F68" w:rsidP="00E46F68">
      <w:pPr>
        <w:jc w:val="left"/>
        <w:rPr>
          <w:sz w:val="20"/>
          <w:szCs w:val="20"/>
          <w:lang w:val="en-US"/>
        </w:rPr>
      </w:pPr>
      <w:r>
        <w:rPr>
          <w:rStyle w:val="FootnoteReference"/>
        </w:rPr>
        <w:footnoteRef/>
      </w:r>
      <w:r>
        <w:t xml:space="preserve"> </w:t>
      </w:r>
      <w:r w:rsidRPr="00A43365">
        <w:rPr>
          <w:sz w:val="20"/>
          <w:szCs w:val="20"/>
        </w:rPr>
        <w:t xml:space="preserve">For instance: </w:t>
      </w:r>
      <w:r w:rsidRPr="00A43365">
        <w:rPr>
          <w:sz w:val="20"/>
          <w:szCs w:val="20"/>
          <w:lang w:val="en-US"/>
        </w:rPr>
        <w:t>recovery of HCFCs during the servicing of RAC equipment</w:t>
      </w:r>
      <w:r>
        <w:rPr>
          <w:sz w:val="20"/>
          <w:szCs w:val="20"/>
          <w:lang w:val="en-US"/>
        </w:rPr>
        <w:t>, leak checking for larger equipment</w:t>
      </w:r>
      <w:r w:rsidRPr="00A43365">
        <w:rPr>
          <w:sz w:val="20"/>
          <w:szCs w:val="20"/>
          <w:lang w:val="en-US"/>
        </w:rPr>
        <w:t xml:space="preserve">, </w:t>
      </w:r>
      <w:r>
        <w:rPr>
          <w:sz w:val="20"/>
          <w:szCs w:val="20"/>
          <w:lang w:val="en-US"/>
        </w:rPr>
        <w:t>and p</w:t>
      </w:r>
      <w:r w:rsidRPr="00A43365">
        <w:rPr>
          <w:sz w:val="20"/>
          <w:szCs w:val="20"/>
          <w:lang w:val="en-US"/>
        </w:rPr>
        <w:t>rohibition o</w:t>
      </w:r>
      <w:r>
        <w:rPr>
          <w:sz w:val="20"/>
          <w:szCs w:val="20"/>
          <w:lang w:val="en-US"/>
        </w:rPr>
        <w:t>f</w:t>
      </w:r>
      <w:r w:rsidRPr="00A43365">
        <w:rPr>
          <w:sz w:val="20"/>
          <w:szCs w:val="20"/>
          <w:lang w:val="en-US"/>
        </w:rPr>
        <w:t xml:space="preserve"> venting of HCFCs during installation, servicing and decommissioning of RAC equipment</w:t>
      </w:r>
      <w:r>
        <w:rPr>
          <w:sz w:val="20"/>
          <w:szCs w:val="20"/>
          <w:lang w:val="en-US"/>
        </w:rPr>
        <w:t>.</w:t>
      </w:r>
    </w:p>
    <w:p w14:paraId="1109C1A8" w14:textId="77777777" w:rsidR="00E46F68" w:rsidRPr="00A43365" w:rsidRDefault="00E46F68" w:rsidP="00E46F68">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AFA7D" w14:textId="307716FA" w:rsidR="00711BE6" w:rsidRPr="009B0D30" w:rsidRDefault="00380628" w:rsidP="00A15FEA">
    <w:r>
      <w:fldChar w:fldCharType="begin"/>
    </w:r>
    <w:r>
      <w:instrText xml:space="preserve"> DOCPROPERTY "Document number"  \* MERGEFORMAT </w:instrText>
    </w:r>
    <w:r>
      <w:fldChar w:fldCharType="separate"/>
    </w:r>
    <w:r>
      <w:t>UNEP/</w:t>
    </w:r>
    <w:proofErr w:type="spellStart"/>
    <w:r>
      <w:t>OzL.Pro</w:t>
    </w:r>
    <w:proofErr w:type="spellEnd"/>
    <w:r>
      <w:t>/ExCom/97/76</w:t>
    </w:r>
    <w:r>
      <w:fldChar w:fldCharType="end"/>
    </w:r>
  </w:p>
  <w:p w14:paraId="39F85784" w14:textId="77777777" w:rsidR="00711BE6" w:rsidRDefault="00711BE6"/>
  <w:p w14:paraId="07422F16" w14:textId="77777777" w:rsidR="00711BE6" w:rsidRPr="0033525D" w:rsidRDefault="00711BE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77544" w14:textId="225823D0" w:rsidR="00711BE6" w:rsidRPr="009B0D30" w:rsidRDefault="0074455B" w:rsidP="00A15FEA">
    <w:pPr>
      <w:jc w:val="right"/>
    </w:pPr>
    <w:r>
      <w:fldChar w:fldCharType="begin"/>
    </w:r>
    <w:r>
      <w:instrText xml:space="preserve"> DOCPROPERTY "Document number"  \* MERGEFORMAT </w:instrText>
    </w:r>
    <w:r>
      <w:fldChar w:fldCharType="separate"/>
    </w:r>
    <w:r>
      <w:t>UNEP/</w:t>
    </w:r>
    <w:proofErr w:type="spellStart"/>
    <w:r>
      <w:t>OzL.Pro</w:t>
    </w:r>
    <w:proofErr w:type="spellEnd"/>
    <w:r>
      <w:t>/ExCom/97/76</w:t>
    </w:r>
    <w:r>
      <w:fldChar w:fldCharType="end"/>
    </w:r>
  </w:p>
  <w:p w14:paraId="7DBAAE75" w14:textId="77777777" w:rsidR="00711BE6" w:rsidRPr="0033525D" w:rsidRDefault="00711BE6" w:rsidP="009774CB">
    <w:pPr>
      <w:jc w:val="right"/>
    </w:pPr>
  </w:p>
  <w:p w14:paraId="7DC3A8F9" w14:textId="77777777" w:rsidR="00711BE6" w:rsidRPr="0033525D" w:rsidRDefault="00711BE6"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3DBE9" w14:textId="1E0AFEC1" w:rsidR="00711BE6" w:rsidRPr="009B0D30" w:rsidRDefault="00FF4E74" w:rsidP="00A15FEA">
    <w:r>
      <w:fldChar w:fldCharType="begin"/>
    </w:r>
    <w:r>
      <w:instrText xml:space="preserve"> DOCPROPERTY "Document number"  \* MERGEFORMAT </w:instrText>
    </w:r>
    <w:r>
      <w:fldChar w:fldCharType="separate"/>
    </w:r>
    <w:r>
      <w:t>UNEP/</w:t>
    </w:r>
    <w:proofErr w:type="spellStart"/>
    <w:r>
      <w:t>OzL.Pro</w:t>
    </w:r>
    <w:proofErr w:type="spellEnd"/>
    <w:r>
      <w:t>/ExCom/97/76</w:t>
    </w:r>
    <w:r>
      <w:fldChar w:fldCharType="end"/>
    </w:r>
  </w:p>
  <w:p w14:paraId="32783091" w14:textId="77777777" w:rsidR="00711BE6" w:rsidRPr="0033525D" w:rsidRDefault="00711BE6">
    <w:r>
      <w:t>Annex I</w:t>
    </w:r>
  </w:p>
  <w:p w14:paraId="47EC09FC" w14:textId="77777777" w:rsidR="00711BE6" w:rsidRPr="0033525D" w:rsidRDefault="00711BE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9BE88" w14:textId="0CEE3D6A" w:rsidR="00711BE6" w:rsidRPr="009B0D30" w:rsidRDefault="00211525" w:rsidP="00A15FEA">
    <w:pPr>
      <w:jc w:val="right"/>
    </w:pPr>
    <w:r>
      <w:fldChar w:fldCharType="begin"/>
    </w:r>
    <w:r>
      <w:instrText xml:space="preserve"> DOCPROPERTY "Document number"  \* MERGEFORMAT </w:instrText>
    </w:r>
    <w:r>
      <w:fldChar w:fldCharType="separate"/>
    </w:r>
    <w:r>
      <w:t>UNEP/</w:t>
    </w:r>
    <w:proofErr w:type="spellStart"/>
    <w:r>
      <w:t>OzL.Pro</w:t>
    </w:r>
    <w:proofErr w:type="spellEnd"/>
    <w:r>
      <w:t>/ExCom/97/76</w:t>
    </w:r>
    <w:r>
      <w:fldChar w:fldCharType="end"/>
    </w:r>
  </w:p>
  <w:p w14:paraId="7ADF50FA" w14:textId="77777777" w:rsidR="00711BE6" w:rsidRPr="0033525D" w:rsidRDefault="00711BE6" w:rsidP="009774CB">
    <w:pPr>
      <w:jc w:val="right"/>
    </w:pPr>
    <w:r>
      <w:t>Annex I</w:t>
    </w:r>
  </w:p>
  <w:p w14:paraId="64328479" w14:textId="77777777" w:rsidR="00711BE6" w:rsidRPr="0033525D" w:rsidRDefault="00711BE6" w:rsidP="009774CB">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ED30B" w14:textId="77777777" w:rsidR="00711BE6" w:rsidRPr="009B0D30" w:rsidRDefault="00221127" w:rsidP="00DF18F4">
    <w:pPr>
      <w:jc w:val="right"/>
    </w:pPr>
    <w:r>
      <w:fldChar w:fldCharType="begin"/>
    </w:r>
    <w:r>
      <w:instrText xml:space="preserve"> DOCPROPERTY "Document number"  \* MERGEFORMAT </w:instrText>
    </w:r>
    <w:r>
      <w:fldChar w:fldCharType="separate"/>
    </w:r>
    <w:r>
      <w:t>UNEP/</w:t>
    </w:r>
    <w:proofErr w:type="spellStart"/>
    <w:r>
      <w:t>OzL.Pro</w:t>
    </w:r>
    <w:proofErr w:type="spellEnd"/>
    <w:r>
      <w:t>/ExCom/97/1</w:t>
    </w:r>
    <w:r>
      <w:fldChar w:fldCharType="end"/>
    </w:r>
  </w:p>
  <w:p w14:paraId="1A433706" w14:textId="77777777" w:rsidR="00711BE6" w:rsidRDefault="00711BE6" w:rsidP="009774CB">
    <w:pPr>
      <w:pStyle w:val="Header"/>
      <w:jc w:val="right"/>
    </w:pPr>
    <w:r>
      <w:t>Annex I</w:t>
    </w:r>
  </w:p>
  <w:p w14:paraId="1FA2958F" w14:textId="77777777" w:rsidR="00711BE6" w:rsidRDefault="00711BE6" w:rsidP="009774CB">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F9706" w14:textId="74C2D0FE" w:rsidR="00DC6A10" w:rsidRPr="0033525D" w:rsidRDefault="00221127" w:rsidP="00B42A72">
    <w:pPr>
      <w:jc w:val="left"/>
    </w:pPr>
    <w:r>
      <w:fldChar w:fldCharType="begin"/>
    </w:r>
    <w:r>
      <w:instrText xml:space="preserve"> DOCPROPERTY "Document number"  \* MERGEFORMAT </w:instrText>
    </w:r>
    <w:r>
      <w:fldChar w:fldCharType="separate"/>
    </w:r>
    <w:r>
      <w:t>UNEP/</w:t>
    </w:r>
    <w:proofErr w:type="spellStart"/>
    <w:r>
      <w:t>OzL.Pro</w:t>
    </w:r>
    <w:proofErr w:type="spellEnd"/>
    <w:r>
      <w:t>/ExCom/97/</w:t>
    </w:r>
    <w:r w:rsidR="003F6AD1">
      <w:t>76</w:t>
    </w:r>
    <w:r>
      <w:fldChar w:fldCharType="end"/>
    </w:r>
  </w:p>
  <w:p w14:paraId="3F6183DE" w14:textId="539F4068" w:rsidR="00DC6A10" w:rsidRPr="0033525D" w:rsidRDefault="00ED4C65" w:rsidP="00B42A72">
    <w:pPr>
      <w:jc w:val="left"/>
    </w:pPr>
    <w:r>
      <w:t>Annex II</w:t>
    </w:r>
  </w:p>
  <w:p w14:paraId="1B0CA874" w14:textId="77777777" w:rsidR="00DC6A10" w:rsidRPr="0033525D" w:rsidRDefault="00DC6A10" w:rsidP="00B42A72">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35C0B" w14:textId="34BE0BB1" w:rsidR="00DC6A10" w:rsidRPr="0033525D" w:rsidRDefault="00221127" w:rsidP="00ED4C65">
    <w:pPr>
      <w:jc w:val="right"/>
    </w:pPr>
    <w:r>
      <w:fldChar w:fldCharType="begin"/>
    </w:r>
    <w:r>
      <w:instrText xml:space="preserve"> DOCPROPERTY "Document number"  \* MERGEFORMAT </w:instrText>
    </w:r>
    <w:r>
      <w:fldChar w:fldCharType="separate"/>
    </w:r>
    <w:r>
      <w:t>UNEP/</w:t>
    </w:r>
    <w:proofErr w:type="spellStart"/>
    <w:r>
      <w:t>OzL.Pro</w:t>
    </w:r>
    <w:proofErr w:type="spellEnd"/>
    <w:r>
      <w:t>/ExCom/97/</w:t>
    </w:r>
    <w:r w:rsidR="003F6AD1">
      <w:t>76</w:t>
    </w:r>
    <w:r>
      <w:fldChar w:fldCharType="end"/>
    </w:r>
  </w:p>
  <w:p w14:paraId="7F5EEBC2" w14:textId="1F76B564" w:rsidR="00DC6A10" w:rsidRPr="0033525D" w:rsidRDefault="00ED4C65" w:rsidP="00ED4C65">
    <w:pPr>
      <w:jc w:val="right"/>
    </w:pPr>
    <w:r>
      <w:t>Annex II</w:t>
    </w:r>
  </w:p>
  <w:p w14:paraId="7787628A" w14:textId="77777777" w:rsidR="00DC6A10" w:rsidRPr="0033525D" w:rsidRDefault="00DC6A10" w:rsidP="00ED4C65">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7FD50" w14:textId="77777777" w:rsidR="00A14784" w:rsidRDefault="00221127" w:rsidP="00C72170">
    <w:pPr>
      <w:jc w:val="right"/>
    </w:pPr>
    <w:r>
      <w:fldChar w:fldCharType="begin"/>
    </w:r>
    <w:r>
      <w:instrText xml:space="preserve"> DOCPROPERTY "Document number"  \* MERGEFORMAT </w:instrText>
    </w:r>
    <w:r>
      <w:fldChar w:fldCharType="separate"/>
    </w:r>
    <w:r>
      <w:t>UNEP/</w:t>
    </w:r>
    <w:proofErr w:type="spellStart"/>
    <w:r>
      <w:t>OzL.Pro</w:t>
    </w:r>
    <w:proofErr w:type="spellEnd"/>
    <w:r>
      <w:t>/ExCom/97/1</w:t>
    </w:r>
    <w:r>
      <w:fldChar w:fldCharType="end"/>
    </w:r>
  </w:p>
  <w:p w14:paraId="323DC346" w14:textId="77777777" w:rsidR="00A14784" w:rsidRPr="009B0D30" w:rsidRDefault="00A14784" w:rsidP="00C72170">
    <w:pPr>
      <w:jc w:val="right"/>
    </w:pPr>
    <w:r w:rsidRPr="00C72170">
      <w:t xml:space="preserve">Annex </w:t>
    </w:r>
    <w:r w:rsidRPr="00C72170">
      <w:rPr>
        <w:highlight w:val="cyan"/>
      </w:rPr>
      <w:t>III</w:t>
    </w:r>
  </w:p>
  <w:p w14:paraId="06792CC6" w14:textId="77777777" w:rsidR="00A14784" w:rsidRDefault="00A147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2A1CBFD8"/>
    <w:lvl w:ilvl="0">
      <w:start w:val="1"/>
      <w:numFmt w:val="decimal"/>
      <w:pStyle w:val="Heading1"/>
      <w:lvlText w:val="%1."/>
      <w:lvlJc w:val="left"/>
      <w:pPr>
        <w:tabs>
          <w:tab w:val="num" w:pos="0"/>
        </w:tabs>
        <w:ind w:left="0" w:firstLine="0"/>
      </w:pPr>
      <w:rPr>
        <w:i w:val="0"/>
        <w:iCs w:val="0"/>
        <w:sz w:val="22"/>
        <w:szCs w:val="22"/>
      </w:rPr>
    </w:lvl>
    <w:lvl w:ilvl="1">
      <w:start w:val="1"/>
      <w:numFmt w:val="lowerLetter"/>
      <w:pStyle w:val="Heading2"/>
      <w:lvlText w:val="(%2)"/>
      <w:lvlJc w:val="left"/>
      <w:pPr>
        <w:tabs>
          <w:tab w:val="num" w:pos="0"/>
        </w:tabs>
        <w:ind w:left="1440" w:hanging="720"/>
      </w:pPr>
      <w:rPr>
        <w:b w:val="0"/>
        <w:bC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FD4054B"/>
    <w:multiLevelType w:val="hybridMultilevel"/>
    <w:tmpl w:val="E97E2A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462847601">
    <w:abstractNumId w:val="2"/>
  </w:num>
  <w:num w:numId="3" w16cid:durableId="299306927">
    <w:abstractNumId w:val="4"/>
  </w:num>
  <w:num w:numId="4" w16cid:durableId="559828470">
    <w:abstractNumId w:val="5"/>
  </w:num>
  <w:num w:numId="5" w16cid:durableId="1488010068">
    <w:abstractNumId w:val="7"/>
  </w:num>
  <w:num w:numId="6" w16cid:durableId="444007775">
    <w:abstractNumId w:val="3"/>
  </w:num>
  <w:num w:numId="7" w16cid:durableId="2043942065">
    <w:abstractNumId w:val="6"/>
  </w:num>
  <w:num w:numId="8" w16cid:durableId="1395083166">
    <w:abstractNumId w:val="1"/>
  </w:num>
  <w:num w:numId="9" w16cid:durableId="1157956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574268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576734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182845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803801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463428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262897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21127"/>
    <w:rsid w:val="00000251"/>
    <w:rsid w:val="00000FED"/>
    <w:rsid w:val="0000155A"/>
    <w:rsid w:val="00002008"/>
    <w:rsid w:val="00003BA4"/>
    <w:rsid w:val="0000434E"/>
    <w:rsid w:val="00004C42"/>
    <w:rsid w:val="00005064"/>
    <w:rsid w:val="000057C5"/>
    <w:rsid w:val="0000683A"/>
    <w:rsid w:val="000101EB"/>
    <w:rsid w:val="000109AF"/>
    <w:rsid w:val="000112DD"/>
    <w:rsid w:val="000128C0"/>
    <w:rsid w:val="000135EA"/>
    <w:rsid w:val="000137C7"/>
    <w:rsid w:val="00014018"/>
    <w:rsid w:val="0001419A"/>
    <w:rsid w:val="00014656"/>
    <w:rsid w:val="00014B95"/>
    <w:rsid w:val="0001596B"/>
    <w:rsid w:val="00016548"/>
    <w:rsid w:val="00017834"/>
    <w:rsid w:val="00020D87"/>
    <w:rsid w:val="000211A9"/>
    <w:rsid w:val="00021238"/>
    <w:rsid w:val="00022071"/>
    <w:rsid w:val="00022B68"/>
    <w:rsid w:val="00022D57"/>
    <w:rsid w:val="00022DE1"/>
    <w:rsid w:val="0002441F"/>
    <w:rsid w:val="0002465F"/>
    <w:rsid w:val="0002521D"/>
    <w:rsid w:val="00027797"/>
    <w:rsid w:val="00027B30"/>
    <w:rsid w:val="00027DD9"/>
    <w:rsid w:val="00031096"/>
    <w:rsid w:val="00031260"/>
    <w:rsid w:val="00031B0A"/>
    <w:rsid w:val="00032FD2"/>
    <w:rsid w:val="00033B96"/>
    <w:rsid w:val="00033BB7"/>
    <w:rsid w:val="00034F96"/>
    <w:rsid w:val="000350B9"/>
    <w:rsid w:val="0003512D"/>
    <w:rsid w:val="000359C4"/>
    <w:rsid w:val="00035B6A"/>
    <w:rsid w:val="00036406"/>
    <w:rsid w:val="0003681A"/>
    <w:rsid w:val="0003712B"/>
    <w:rsid w:val="000371A2"/>
    <w:rsid w:val="000372B7"/>
    <w:rsid w:val="00037D31"/>
    <w:rsid w:val="0004007E"/>
    <w:rsid w:val="00041679"/>
    <w:rsid w:val="0004178B"/>
    <w:rsid w:val="000422C1"/>
    <w:rsid w:val="000428A2"/>
    <w:rsid w:val="0004324F"/>
    <w:rsid w:val="00043BD1"/>
    <w:rsid w:val="00044D9E"/>
    <w:rsid w:val="00045D48"/>
    <w:rsid w:val="00046021"/>
    <w:rsid w:val="000464E3"/>
    <w:rsid w:val="00050094"/>
    <w:rsid w:val="00050D99"/>
    <w:rsid w:val="00050F6E"/>
    <w:rsid w:val="0005280C"/>
    <w:rsid w:val="00052968"/>
    <w:rsid w:val="00053361"/>
    <w:rsid w:val="00055089"/>
    <w:rsid w:val="000559AA"/>
    <w:rsid w:val="00055D49"/>
    <w:rsid w:val="00056A5E"/>
    <w:rsid w:val="00056AEF"/>
    <w:rsid w:val="00061BCB"/>
    <w:rsid w:val="00061EC2"/>
    <w:rsid w:val="000634EB"/>
    <w:rsid w:val="00063ECF"/>
    <w:rsid w:val="0006408F"/>
    <w:rsid w:val="00064B69"/>
    <w:rsid w:val="0006548B"/>
    <w:rsid w:val="000661DE"/>
    <w:rsid w:val="00066564"/>
    <w:rsid w:val="00066615"/>
    <w:rsid w:val="00066CE8"/>
    <w:rsid w:val="00067BFD"/>
    <w:rsid w:val="000722D9"/>
    <w:rsid w:val="00072CE3"/>
    <w:rsid w:val="000769BC"/>
    <w:rsid w:val="000777C2"/>
    <w:rsid w:val="00080964"/>
    <w:rsid w:val="000809CA"/>
    <w:rsid w:val="00080ED0"/>
    <w:rsid w:val="0008126A"/>
    <w:rsid w:val="00081872"/>
    <w:rsid w:val="00082359"/>
    <w:rsid w:val="00082867"/>
    <w:rsid w:val="00082F17"/>
    <w:rsid w:val="00084FC6"/>
    <w:rsid w:val="000858B2"/>
    <w:rsid w:val="0008591A"/>
    <w:rsid w:val="00085B8F"/>
    <w:rsid w:val="00085E9B"/>
    <w:rsid w:val="000860D4"/>
    <w:rsid w:val="00090481"/>
    <w:rsid w:val="00090716"/>
    <w:rsid w:val="00090DEC"/>
    <w:rsid w:val="0009113A"/>
    <w:rsid w:val="000931EE"/>
    <w:rsid w:val="000938B1"/>
    <w:rsid w:val="00094542"/>
    <w:rsid w:val="00095701"/>
    <w:rsid w:val="00096422"/>
    <w:rsid w:val="000966EE"/>
    <w:rsid w:val="00096D92"/>
    <w:rsid w:val="00097118"/>
    <w:rsid w:val="0009766A"/>
    <w:rsid w:val="00097817"/>
    <w:rsid w:val="000A0E1C"/>
    <w:rsid w:val="000A1002"/>
    <w:rsid w:val="000A1D85"/>
    <w:rsid w:val="000A1D98"/>
    <w:rsid w:val="000A2A0C"/>
    <w:rsid w:val="000A2ACD"/>
    <w:rsid w:val="000A315B"/>
    <w:rsid w:val="000A366B"/>
    <w:rsid w:val="000A3826"/>
    <w:rsid w:val="000A3BA5"/>
    <w:rsid w:val="000A6280"/>
    <w:rsid w:val="000A66E7"/>
    <w:rsid w:val="000A6C26"/>
    <w:rsid w:val="000A6FCA"/>
    <w:rsid w:val="000A7712"/>
    <w:rsid w:val="000A7801"/>
    <w:rsid w:val="000B0654"/>
    <w:rsid w:val="000B0FDD"/>
    <w:rsid w:val="000B230B"/>
    <w:rsid w:val="000B366C"/>
    <w:rsid w:val="000B36C8"/>
    <w:rsid w:val="000B3AD3"/>
    <w:rsid w:val="000B582B"/>
    <w:rsid w:val="000B600C"/>
    <w:rsid w:val="000B609D"/>
    <w:rsid w:val="000B6251"/>
    <w:rsid w:val="000B6E1D"/>
    <w:rsid w:val="000B7BAB"/>
    <w:rsid w:val="000C081D"/>
    <w:rsid w:val="000C2601"/>
    <w:rsid w:val="000C360A"/>
    <w:rsid w:val="000C3FC7"/>
    <w:rsid w:val="000C49F4"/>
    <w:rsid w:val="000C5C52"/>
    <w:rsid w:val="000C61D8"/>
    <w:rsid w:val="000C68C9"/>
    <w:rsid w:val="000C6CCE"/>
    <w:rsid w:val="000C70A4"/>
    <w:rsid w:val="000C7754"/>
    <w:rsid w:val="000C7D7B"/>
    <w:rsid w:val="000D014F"/>
    <w:rsid w:val="000D0F57"/>
    <w:rsid w:val="000D15F4"/>
    <w:rsid w:val="000D26C5"/>
    <w:rsid w:val="000D26F3"/>
    <w:rsid w:val="000D52A4"/>
    <w:rsid w:val="000D5F75"/>
    <w:rsid w:val="000D6D56"/>
    <w:rsid w:val="000D7D22"/>
    <w:rsid w:val="000E07BC"/>
    <w:rsid w:val="000E0BC9"/>
    <w:rsid w:val="000E1464"/>
    <w:rsid w:val="000E14EE"/>
    <w:rsid w:val="000E2BAE"/>
    <w:rsid w:val="000E2E21"/>
    <w:rsid w:val="000E3189"/>
    <w:rsid w:val="000E3BFD"/>
    <w:rsid w:val="000E3D04"/>
    <w:rsid w:val="000E653C"/>
    <w:rsid w:val="000E657B"/>
    <w:rsid w:val="000E724A"/>
    <w:rsid w:val="000E73EE"/>
    <w:rsid w:val="000E7AF2"/>
    <w:rsid w:val="000E7B04"/>
    <w:rsid w:val="000F099B"/>
    <w:rsid w:val="000F12FE"/>
    <w:rsid w:val="000F1CD4"/>
    <w:rsid w:val="000F1E33"/>
    <w:rsid w:val="000F21AE"/>
    <w:rsid w:val="000F2271"/>
    <w:rsid w:val="000F25B8"/>
    <w:rsid w:val="000F27A6"/>
    <w:rsid w:val="000F2DAD"/>
    <w:rsid w:val="000F2F15"/>
    <w:rsid w:val="000F35BA"/>
    <w:rsid w:val="000F3AE8"/>
    <w:rsid w:val="000F3FD0"/>
    <w:rsid w:val="000F4103"/>
    <w:rsid w:val="000F4C99"/>
    <w:rsid w:val="000F5074"/>
    <w:rsid w:val="000F5444"/>
    <w:rsid w:val="000F5F95"/>
    <w:rsid w:val="000F70A7"/>
    <w:rsid w:val="000F7970"/>
    <w:rsid w:val="000F7EDD"/>
    <w:rsid w:val="001008AD"/>
    <w:rsid w:val="00101374"/>
    <w:rsid w:val="00101462"/>
    <w:rsid w:val="00102CB0"/>
    <w:rsid w:val="001033F5"/>
    <w:rsid w:val="001038E2"/>
    <w:rsid w:val="00103D75"/>
    <w:rsid w:val="001046FB"/>
    <w:rsid w:val="00105B56"/>
    <w:rsid w:val="00106524"/>
    <w:rsid w:val="001069B9"/>
    <w:rsid w:val="00106F7F"/>
    <w:rsid w:val="00107299"/>
    <w:rsid w:val="00107CEE"/>
    <w:rsid w:val="00110B04"/>
    <w:rsid w:val="00112725"/>
    <w:rsid w:val="00112F84"/>
    <w:rsid w:val="00113CCA"/>
    <w:rsid w:val="00114892"/>
    <w:rsid w:val="00114D4D"/>
    <w:rsid w:val="001151F0"/>
    <w:rsid w:val="00115224"/>
    <w:rsid w:val="00115B0B"/>
    <w:rsid w:val="00116030"/>
    <w:rsid w:val="0011603A"/>
    <w:rsid w:val="00116222"/>
    <w:rsid w:val="00116729"/>
    <w:rsid w:val="00116EB5"/>
    <w:rsid w:val="00117340"/>
    <w:rsid w:val="00117F07"/>
    <w:rsid w:val="001204C6"/>
    <w:rsid w:val="001215E9"/>
    <w:rsid w:val="00121F7C"/>
    <w:rsid w:val="00122D1C"/>
    <w:rsid w:val="00122F25"/>
    <w:rsid w:val="00123548"/>
    <w:rsid w:val="00124A1F"/>
    <w:rsid w:val="0012557F"/>
    <w:rsid w:val="00125E21"/>
    <w:rsid w:val="00126555"/>
    <w:rsid w:val="001269CA"/>
    <w:rsid w:val="00127C44"/>
    <w:rsid w:val="001306CE"/>
    <w:rsid w:val="00130804"/>
    <w:rsid w:val="00130CC8"/>
    <w:rsid w:val="00131136"/>
    <w:rsid w:val="001315DA"/>
    <w:rsid w:val="00131C24"/>
    <w:rsid w:val="00131FA8"/>
    <w:rsid w:val="00132D9A"/>
    <w:rsid w:val="00132F63"/>
    <w:rsid w:val="00133E44"/>
    <w:rsid w:val="00134102"/>
    <w:rsid w:val="00134CF7"/>
    <w:rsid w:val="00135980"/>
    <w:rsid w:val="00136C69"/>
    <w:rsid w:val="00136DF8"/>
    <w:rsid w:val="0013786F"/>
    <w:rsid w:val="00137D04"/>
    <w:rsid w:val="001403D5"/>
    <w:rsid w:val="001411FC"/>
    <w:rsid w:val="00142520"/>
    <w:rsid w:val="0014266E"/>
    <w:rsid w:val="001428B3"/>
    <w:rsid w:val="00142A2B"/>
    <w:rsid w:val="00142A44"/>
    <w:rsid w:val="00142EC3"/>
    <w:rsid w:val="00142FE1"/>
    <w:rsid w:val="001437C7"/>
    <w:rsid w:val="001438C4"/>
    <w:rsid w:val="001440AF"/>
    <w:rsid w:val="0014459B"/>
    <w:rsid w:val="001446FB"/>
    <w:rsid w:val="00144F52"/>
    <w:rsid w:val="00146383"/>
    <w:rsid w:val="00146444"/>
    <w:rsid w:val="001506C8"/>
    <w:rsid w:val="0015093B"/>
    <w:rsid w:val="00150D95"/>
    <w:rsid w:val="00150DFB"/>
    <w:rsid w:val="00150FBD"/>
    <w:rsid w:val="001518D3"/>
    <w:rsid w:val="00151EBF"/>
    <w:rsid w:val="00152312"/>
    <w:rsid w:val="001535A4"/>
    <w:rsid w:val="0015381B"/>
    <w:rsid w:val="00154237"/>
    <w:rsid w:val="00154301"/>
    <w:rsid w:val="00155096"/>
    <w:rsid w:val="00155E3D"/>
    <w:rsid w:val="00156558"/>
    <w:rsid w:val="0015658E"/>
    <w:rsid w:val="001568C5"/>
    <w:rsid w:val="00157285"/>
    <w:rsid w:val="0015784E"/>
    <w:rsid w:val="00157876"/>
    <w:rsid w:val="00157D1B"/>
    <w:rsid w:val="0016065C"/>
    <w:rsid w:val="00160ADA"/>
    <w:rsid w:val="00160B71"/>
    <w:rsid w:val="00161F2D"/>
    <w:rsid w:val="0016251C"/>
    <w:rsid w:val="00162623"/>
    <w:rsid w:val="00162810"/>
    <w:rsid w:val="001642A0"/>
    <w:rsid w:val="001645AF"/>
    <w:rsid w:val="00164719"/>
    <w:rsid w:val="00165816"/>
    <w:rsid w:val="00165B70"/>
    <w:rsid w:val="00166FC4"/>
    <w:rsid w:val="00166FEE"/>
    <w:rsid w:val="001677AC"/>
    <w:rsid w:val="00167CEC"/>
    <w:rsid w:val="00167DDB"/>
    <w:rsid w:val="00167E21"/>
    <w:rsid w:val="00170608"/>
    <w:rsid w:val="00170FEF"/>
    <w:rsid w:val="00171390"/>
    <w:rsid w:val="001713FE"/>
    <w:rsid w:val="00171A0B"/>
    <w:rsid w:val="00172088"/>
    <w:rsid w:val="0017385B"/>
    <w:rsid w:val="00173BD9"/>
    <w:rsid w:val="0017472A"/>
    <w:rsid w:val="00175ACA"/>
    <w:rsid w:val="00175BAE"/>
    <w:rsid w:val="00176124"/>
    <w:rsid w:val="00176A89"/>
    <w:rsid w:val="00176B46"/>
    <w:rsid w:val="00177DBC"/>
    <w:rsid w:val="0018040A"/>
    <w:rsid w:val="001804EA"/>
    <w:rsid w:val="00182511"/>
    <w:rsid w:val="0018255C"/>
    <w:rsid w:val="00183055"/>
    <w:rsid w:val="001835BA"/>
    <w:rsid w:val="00183F76"/>
    <w:rsid w:val="00183FE7"/>
    <w:rsid w:val="001844B8"/>
    <w:rsid w:val="00185765"/>
    <w:rsid w:val="001858AD"/>
    <w:rsid w:val="00185C78"/>
    <w:rsid w:val="00186BBF"/>
    <w:rsid w:val="00186C49"/>
    <w:rsid w:val="00187D90"/>
    <w:rsid w:val="00187F86"/>
    <w:rsid w:val="0019044A"/>
    <w:rsid w:val="00190A61"/>
    <w:rsid w:val="00191206"/>
    <w:rsid w:val="00191325"/>
    <w:rsid w:val="00191371"/>
    <w:rsid w:val="00191762"/>
    <w:rsid w:val="00192F2E"/>
    <w:rsid w:val="00194136"/>
    <w:rsid w:val="0019688E"/>
    <w:rsid w:val="00197179"/>
    <w:rsid w:val="00197AA7"/>
    <w:rsid w:val="00197BA4"/>
    <w:rsid w:val="001A0623"/>
    <w:rsid w:val="001A1587"/>
    <w:rsid w:val="001A15E6"/>
    <w:rsid w:val="001A2215"/>
    <w:rsid w:val="001A28A1"/>
    <w:rsid w:val="001A3342"/>
    <w:rsid w:val="001A3E3D"/>
    <w:rsid w:val="001A40D1"/>
    <w:rsid w:val="001A53EF"/>
    <w:rsid w:val="001A5698"/>
    <w:rsid w:val="001A6D3B"/>
    <w:rsid w:val="001A7049"/>
    <w:rsid w:val="001A7561"/>
    <w:rsid w:val="001A7687"/>
    <w:rsid w:val="001A795E"/>
    <w:rsid w:val="001B1128"/>
    <w:rsid w:val="001B1664"/>
    <w:rsid w:val="001B1A7F"/>
    <w:rsid w:val="001B1E40"/>
    <w:rsid w:val="001B30D5"/>
    <w:rsid w:val="001B427C"/>
    <w:rsid w:val="001B4AC0"/>
    <w:rsid w:val="001B4B7C"/>
    <w:rsid w:val="001B4DFF"/>
    <w:rsid w:val="001B5105"/>
    <w:rsid w:val="001B6218"/>
    <w:rsid w:val="001B68DC"/>
    <w:rsid w:val="001B766C"/>
    <w:rsid w:val="001C44AD"/>
    <w:rsid w:val="001C4FA6"/>
    <w:rsid w:val="001C5812"/>
    <w:rsid w:val="001C6184"/>
    <w:rsid w:val="001C672B"/>
    <w:rsid w:val="001C6C26"/>
    <w:rsid w:val="001C6F7B"/>
    <w:rsid w:val="001C764E"/>
    <w:rsid w:val="001D000C"/>
    <w:rsid w:val="001D09AC"/>
    <w:rsid w:val="001D0A64"/>
    <w:rsid w:val="001D1525"/>
    <w:rsid w:val="001D1657"/>
    <w:rsid w:val="001D1B1D"/>
    <w:rsid w:val="001D1F65"/>
    <w:rsid w:val="001D21C4"/>
    <w:rsid w:val="001D287B"/>
    <w:rsid w:val="001D2AE8"/>
    <w:rsid w:val="001D4378"/>
    <w:rsid w:val="001D4F4F"/>
    <w:rsid w:val="001D5503"/>
    <w:rsid w:val="001D5B23"/>
    <w:rsid w:val="001D5FB1"/>
    <w:rsid w:val="001D706E"/>
    <w:rsid w:val="001D7327"/>
    <w:rsid w:val="001D7696"/>
    <w:rsid w:val="001E035A"/>
    <w:rsid w:val="001E0412"/>
    <w:rsid w:val="001E0515"/>
    <w:rsid w:val="001E0DA1"/>
    <w:rsid w:val="001E1052"/>
    <w:rsid w:val="001E132D"/>
    <w:rsid w:val="001E19F6"/>
    <w:rsid w:val="001E1B25"/>
    <w:rsid w:val="001E20C8"/>
    <w:rsid w:val="001E21B1"/>
    <w:rsid w:val="001E26EF"/>
    <w:rsid w:val="001E2F93"/>
    <w:rsid w:val="001E2FE1"/>
    <w:rsid w:val="001E30F2"/>
    <w:rsid w:val="001E331D"/>
    <w:rsid w:val="001E4554"/>
    <w:rsid w:val="001E4724"/>
    <w:rsid w:val="001E5334"/>
    <w:rsid w:val="001E5817"/>
    <w:rsid w:val="001E61E5"/>
    <w:rsid w:val="001E7BEE"/>
    <w:rsid w:val="001F0418"/>
    <w:rsid w:val="001F04C6"/>
    <w:rsid w:val="001F0819"/>
    <w:rsid w:val="001F0CD6"/>
    <w:rsid w:val="001F0DC7"/>
    <w:rsid w:val="001F0F80"/>
    <w:rsid w:val="001F2159"/>
    <w:rsid w:val="001F2761"/>
    <w:rsid w:val="001F2D1D"/>
    <w:rsid w:val="001F41D0"/>
    <w:rsid w:val="001F4647"/>
    <w:rsid w:val="001F4892"/>
    <w:rsid w:val="001F53FD"/>
    <w:rsid w:val="001F548E"/>
    <w:rsid w:val="001F5ECD"/>
    <w:rsid w:val="001F69F4"/>
    <w:rsid w:val="001F7063"/>
    <w:rsid w:val="001F7608"/>
    <w:rsid w:val="00200856"/>
    <w:rsid w:val="00201284"/>
    <w:rsid w:val="002016C9"/>
    <w:rsid w:val="002018A5"/>
    <w:rsid w:val="00204420"/>
    <w:rsid w:val="002046FF"/>
    <w:rsid w:val="00204A20"/>
    <w:rsid w:val="00205042"/>
    <w:rsid w:val="00206427"/>
    <w:rsid w:val="00206436"/>
    <w:rsid w:val="002068BE"/>
    <w:rsid w:val="00206ADB"/>
    <w:rsid w:val="00207779"/>
    <w:rsid w:val="00207C9C"/>
    <w:rsid w:val="00210431"/>
    <w:rsid w:val="00210562"/>
    <w:rsid w:val="00210B8B"/>
    <w:rsid w:val="00211525"/>
    <w:rsid w:val="0021186C"/>
    <w:rsid w:val="00211B4D"/>
    <w:rsid w:val="00212130"/>
    <w:rsid w:val="002125AA"/>
    <w:rsid w:val="00212C66"/>
    <w:rsid w:val="002137E2"/>
    <w:rsid w:val="00213974"/>
    <w:rsid w:val="0021438D"/>
    <w:rsid w:val="00214863"/>
    <w:rsid w:val="002156B4"/>
    <w:rsid w:val="00215C1A"/>
    <w:rsid w:val="0021721F"/>
    <w:rsid w:val="00217455"/>
    <w:rsid w:val="00217C6E"/>
    <w:rsid w:val="00221127"/>
    <w:rsid w:val="002216EC"/>
    <w:rsid w:val="00223613"/>
    <w:rsid w:val="00224E6E"/>
    <w:rsid w:val="00224FCD"/>
    <w:rsid w:val="00225785"/>
    <w:rsid w:val="0022653F"/>
    <w:rsid w:val="00226A12"/>
    <w:rsid w:val="00226B2D"/>
    <w:rsid w:val="0022701D"/>
    <w:rsid w:val="002272E6"/>
    <w:rsid w:val="0023121D"/>
    <w:rsid w:val="0023196D"/>
    <w:rsid w:val="00232C8D"/>
    <w:rsid w:val="00233CBC"/>
    <w:rsid w:val="002347ED"/>
    <w:rsid w:val="002357B2"/>
    <w:rsid w:val="00235D06"/>
    <w:rsid w:val="0023625F"/>
    <w:rsid w:val="00240BDC"/>
    <w:rsid w:val="00243601"/>
    <w:rsid w:val="00245475"/>
    <w:rsid w:val="0024621D"/>
    <w:rsid w:val="00246344"/>
    <w:rsid w:val="00246CF7"/>
    <w:rsid w:val="00247DAA"/>
    <w:rsid w:val="00250DA8"/>
    <w:rsid w:val="00250E8D"/>
    <w:rsid w:val="0025132E"/>
    <w:rsid w:val="00251B75"/>
    <w:rsid w:val="00251FE7"/>
    <w:rsid w:val="00252431"/>
    <w:rsid w:val="00252EC5"/>
    <w:rsid w:val="00253222"/>
    <w:rsid w:val="00253286"/>
    <w:rsid w:val="00253420"/>
    <w:rsid w:val="00253BF9"/>
    <w:rsid w:val="002547A2"/>
    <w:rsid w:val="002547FE"/>
    <w:rsid w:val="00255361"/>
    <w:rsid w:val="00257DB4"/>
    <w:rsid w:val="00260177"/>
    <w:rsid w:val="00260360"/>
    <w:rsid w:val="0026039E"/>
    <w:rsid w:val="00260D3D"/>
    <w:rsid w:val="00261C13"/>
    <w:rsid w:val="00261CD4"/>
    <w:rsid w:val="00262188"/>
    <w:rsid w:val="00262847"/>
    <w:rsid w:val="00264ECF"/>
    <w:rsid w:val="00265F8C"/>
    <w:rsid w:val="002665BF"/>
    <w:rsid w:val="00266FF8"/>
    <w:rsid w:val="00267949"/>
    <w:rsid w:val="002679CA"/>
    <w:rsid w:val="0027027B"/>
    <w:rsid w:val="002719BA"/>
    <w:rsid w:val="00271D7A"/>
    <w:rsid w:val="00272D1B"/>
    <w:rsid w:val="00273D9C"/>
    <w:rsid w:val="002748C9"/>
    <w:rsid w:val="00274DE7"/>
    <w:rsid w:val="00275A87"/>
    <w:rsid w:val="00280777"/>
    <w:rsid w:val="00281946"/>
    <w:rsid w:val="00281BB2"/>
    <w:rsid w:val="002828AA"/>
    <w:rsid w:val="002830B0"/>
    <w:rsid w:val="00284B20"/>
    <w:rsid w:val="00284C01"/>
    <w:rsid w:val="00284E81"/>
    <w:rsid w:val="00285A41"/>
    <w:rsid w:val="00287726"/>
    <w:rsid w:val="00290EEB"/>
    <w:rsid w:val="0029153B"/>
    <w:rsid w:val="002916AB"/>
    <w:rsid w:val="00291EDD"/>
    <w:rsid w:val="00292462"/>
    <w:rsid w:val="00292567"/>
    <w:rsid w:val="002926A8"/>
    <w:rsid w:val="0029320B"/>
    <w:rsid w:val="002938BE"/>
    <w:rsid w:val="002949C1"/>
    <w:rsid w:val="00294A63"/>
    <w:rsid w:val="00294E35"/>
    <w:rsid w:val="00295F23"/>
    <w:rsid w:val="002A03C3"/>
    <w:rsid w:val="002A0F46"/>
    <w:rsid w:val="002A19DB"/>
    <w:rsid w:val="002A3581"/>
    <w:rsid w:val="002A3B1A"/>
    <w:rsid w:val="002A47A1"/>
    <w:rsid w:val="002A71D8"/>
    <w:rsid w:val="002B1232"/>
    <w:rsid w:val="002B17B3"/>
    <w:rsid w:val="002B2149"/>
    <w:rsid w:val="002B254E"/>
    <w:rsid w:val="002B29AA"/>
    <w:rsid w:val="002B2B4C"/>
    <w:rsid w:val="002B2EE8"/>
    <w:rsid w:val="002B377A"/>
    <w:rsid w:val="002B3A00"/>
    <w:rsid w:val="002B3BC8"/>
    <w:rsid w:val="002B3D40"/>
    <w:rsid w:val="002B4CE8"/>
    <w:rsid w:val="002B6B08"/>
    <w:rsid w:val="002B72E9"/>
    <w:rsid w:val="002B7618"/>
    <w:rsid w:val="002B785B"/>
    <w:rsid w:val="002B7971"/>
    <w:rsid w:val="002B7BF9"/>
    <w:rsid w:val="002C039D"/>
    <w:rsid w:val="002C0638"/>
    <w:rsid w:val="002C08BD"/>
    <w:rsid w:val="002C2C32"/>
    <w:rsid w:val="002C3290"/>
    <w:rsid w:val="002C32FC"/>
    <w:rsid w:val="002C3FBD"/>
    <w:rsid w:val="002C4422"/>
    <w:rsid w:val="002C6E17"/>
    <w:rsid w:val="002C6E92"/>
    <w:rsid w:val="002C6F15"/>
    <w:rsid w:val="002C734B"/>
    <w:rsid w:val="002C75E5"/>
    <w:rsid w:val="002C7998"/>
    <w:rsid w:val="002D011C"/>
    <w:rsid w:val="002D12F1"/>
    <w:rsid w:val="002D17EC"/>
    <w:rsid w:val="002D1B61"/>
    <w:rsid w:val="002D2DE3"/>
    <w:rsid w:val="002D326E"/>
    <w:rsid w:val="002D3304"/>
    <w:rsid w:val="002D4711"/>
    <w:rsid w:val="002D4DE8"/>
    <w:rsid w:val="002D627A"/>
    <w:rsid w:val="002D6320"/>
    <w:rsid w:val="002D6A91"/>
    <w:rsid w:val="002D7681"/>
    <w:rsid w:val="002D7C64"/>
    <w:rsid w:val="002D7EF2"/>
    <w:rsid w:val="002E06C4"/>
    <w:rsid w:val="002E4AC6"/>
    <w:rsid w:val="002E5494"/>
    <w:rsid w:val="002E5B1D"/>
    <w:rsid w:val="002E7004"/>
    <w:rsid w:val="002E725C"/>
    <w:rsid w:val="002E7315"/>
    <w:rsid w:val="002E75AE"/>
    <w:rsid w:val="002F0F62"/>
    <w:rsid w:val="002F1075"/>
    <w:rsid w:val="002F1621"/>
    <w:rsid w:val="002F1974"/>
    <w:rsid w:val="002F1BD2"/>
    <w:rsid w:val="002F1E53"/>
    <w:rsid w:val="002F2CAA"/>
    <w:rsid w:val="002F30B3"/>
    <w:rsid w:val="002F492B"/>
    <w:rsid w:val="002F5D5E"/>
    <w:rsid w:val="002F7FCA"/>
    <w:rsid w:val="0030052C"/>
    <w:rsid w:val="003009C4"/>
    <w:rsid w:val="00300FEA"/>
    <w:rsid w:val="00301BA7"/>
    <w:rsid w:val="00301CDF"/>
    <w:rsid w:val="00302E58"/>
    <w:rsid w:val="00303924"/>
    <w:rsid w:val="003060DA"/>
    <w:rsid w:val="003061CC"/>
    <w:rsid w:val="0030639D"/>
    <w:rsid w:val="00306D32"/>
    <w:rsid w:val="003078ED"/>
    <w:rsid w:val="003101A1"/>
    <w:rsid w:val="003103FA"/>
    <w:rsid w:val="00311586"/>
    <w:rsid w:val="003119F4"/>
    <w:rsid w:val="00311E25"/>
    <w:rsid w:val="003124DD"/>
    <w:rsid w:val="00312940"/>
    <w:rsid w:val="003133C5"/>
    <w:rsid w:val="0031348B"/>
    <w:rsid w:val="00313DD9"/>
    <w:rsid w:val="003140D8"/>
    <w:rsid w:val="003143D5"/>
    <w:rsid w:val="003145A9"/>
    <w:rsid w:val="00314A23"/>
    <w:rsid w:val="00315D5E"/>
    <w:rsid w:val="00316988"/>
    <w:rsid w:val="0031795E"/>
    <w:rsid w:val="00317F68"/>
    <w:rsid w:val="00321B27"/>
    <w:rsid w:val="00321EB6"/>
    <w:rsid w:val="00322638"/>
    <w:rsid w:val="003255A2"/>
    <w:rsid w:val="00326657"/>
    <w:rsid w:val="00326D7E"/>
    <w:rsid w:val="00326FCB"/>
    <w:rsid w:val="003270D5"/>
    <w:rsid w:val="00327B01"/>
    <w:rsid w:val="0033014C"/>
    <w:rsid w:val="003306E1"/>
    <w:rsid w:val="00331573"/>
    <w:rsid w:val="0033193A"/>
    <w:rsid w:val="00331FCE"/>
    <w:rsid w:val="003320E4"/>
    <w:rsid w:val="00332936"/>
    <w:rsid w:val="00333F55"/>
    <w:rsid w:val="003343FD"/>
    <w:rsid w:val="00334593"/>
    <w:rsid w:val="00334649"/>
    <w:rsid w:val="00334FA0"/>
    <w:rsid w:val="0033525D"/>
    <w:rsid w:val="003357E7"/>
    <w:rsid w:val="00336655"/>
    <w:rsid w:val="0033735B"/>
    <w:rsid w:val="003374E9"/>
    <w:rsid w:val="0034034A"/>
    <w:rsid w:val="00340637"/>
    <w:rsid w:val="003414F3"/>
    <w:rsid w:val="003416C9"/>
    <w:rsid w:val="003417A0"/>
    <w:rsid w:val="00341E5B"/>
    <w:rsid w:val="00341FEA"/>
    <w:rsid w:val="003425EC"/>
    <w:rsid w:val="003434E6"/>
    <w:rsid w:val="00343530"/>
    <w:rsid w:val="00343960"/>
    <w:rsid w:val="003439CF"/>
    <w:rsid w:val="00343F90"/>
    <w:rsid w:val="003453D8"/>
    <w:rsid w:val="003457D9"/>
    <w:rsid w:val="00346341"/>
    <w:rsid w:val="0034646D"/>
    <w:rsid w:val="00347499"/>
    <w:rsid w:val="00347991"/>
    <w:rsid w:val="00347D61"/>
    <w:rsid w:val="0035058B"/>
    <w:rsid w:val="00350C00"/>
    <w:rsid w:val="003514ED"/>
    <w:rsid w:val="0035357B"/>
    <w:rsid w:val="0035373D"/>
    <w:rsid w:val="00353C38"/>
    <w:rsid w:val="003547C3"/>
    <w:rsid w:val="00355232"/>
    <w:rsid w:val="003554F8"/>
    <w:rsid w:val="00355D9D"/>
    <w:rsid w:val="0035613E"/>
    <w:rsid w:val="003613F2"/>
    <w:rsid w:val="0036177A"/>
    <w:rsid w:val="00361D49"/>
    <w:rsid w:val="00362D46"/>
    <w:rsid w:val="00362D5D"/>
    <w:rsid w:val="00363EE9"/>
    <w:rsid w:val="00363F82"/>
    <w:rsid w:val="00364803"/>
    <w:rsid w:val="00364CA0"/>
    <w:rsid w:val="00365299"/>
    <w:rsid w:val="0036642C"/>
    <w:rsid w:val="00366DC8"/>
    <w:rsid w:val="00370C02"/>
    <w:rsid w:val="003711F9"/>
    <w:rsid w:val="00371252"/>
    <w:rsid w:val="00371B7E"/>
    <w:rsid w:val="003725F9"/>
    <w:rsid w:val="003728B7"/>
    <w:rsid w:val="00373172"/>
    <w:rsid w:val="003731D1"/>
    <w:rsid w:val="00373890"/>
    <w:rsid w:val="00374084"/>
    <w:rsid w:val="00374DE6"/>
    <w:rsid w:val="00375783"/>
    <w:rsid w:val="00375937"/>
    <w:rsid w:val="00375E95"/>
    <w:rsid w:val="00376128"/>
    <w:rsid w:val="003771E1"/>
    <w:rsid w:val="0037742E"/>
    <w:rsid w:val="003777DC"/>
    <w:rsid w:val="00377D56"/>
    <w:rsid w:val="0038035F"/>
    <w:rsid w:val="003803CC"/>
    <w:rsid w:val="00380628"/>
    <w:rsid w:val="00381111"/>
    <w:rsid w:val="003820E3"/>
    <w:rsid w:val="0038245A"/>
    <w:rsid w:val="003828B9"/>
    <w:rsid w:val="003828CC"/>
    <w:rsid w:val="00383175"/>
    <w:rsid w:val="00383629"/>
    <w:rsid w:val="003840E6"/>
    <w:rsid w:val="00385CFC"/>
    <w:rsid w:val="00385E46"/>
    <w:rsid w:val="00387CA0"/>
    <w:rsid w:val="00387EF5"/>
    <w:rsid w:val="0039157E"/>
    <w:rsid w:val="003921DD"/>
    <w:rsid w:val="0039337A"/>
    <w:rsid w:val="00393A88"/>
    <w:rsid w:val="00394056"/>
    <w:rsid w:val="00395328"/>
    <w:rsid w:val="00396155"/>
    <w:rsid w:val="0039648D"/>
    <w:rsid w:val="00397120"/>
    <w:rsid w:val="00397279"/>
    <w:rsid w:val="0039764E"/>
    <w:rsid w:val="003A0BA9"/>
    <w:rsid w:val="003A1871"/>
    <w:rsid w:val="003A1B2F"/>
    <w:rsid w:val="003A23B0"/>
    <w:rsid w:val="003A2575"/>
    <w:rsid w:val="003A3189"/>
    <w:rsid w:val="003A3827"/>
    <w:rsid w:val="003A3CA7"/>
    <w:rsid w:val="003A3CC4"/>
    <w:rsid w:val="003A493B"/>
    <w:rsid w:val="003A5515"/>
    <w:rsid w:val="003A654C"/>
    <w:rsid w:val="003A739D"/>
    <w:rsid w:val="003A7F94"/>
    <w:rsid w:val="003B0879"/>
    <w:rsid w:val="003B1988"/>
    <w:rsid w:val="003B215F"/>
    <w:rsid w:val="003B232B"/>
    <w:rsid w:val="003B25EA"/>
    <w:rsid w:val="003B33BD"/>
    <w:rsid w:val="003B3B61"/>
    <w:rsid w:val="003B4E76"/>
    <w:rsid w:val="003B4EF0"/>
    <w:rsid w:val="003B569D"/>
    <w:rsid w:val="003B5731"/>
    <w:rsid w:val="003B67EE"/>
    <w:rsid w:val="003B6D40"/>
    <w:rsid w:val="003B7088"/>
    <w:rsid w:val="003C0900"/>
    <w:rsid w:val="003C1106"/>
    <w:rsid w:val="003C14DB"/>
    <w:rsid w:val="003C1802"/>
    <w:rsid w:val="003C1C14"/>
    <w:rsid w:val="003C1E87"/>
    <w:rsid w:val="003C2947"/>
    <w:rsid w:val="003C2ADC"/>
    <w:rsid w:val="003C2AFA"/>
    <w:rsid w:val="003C2BE7"/>
    <w:rsid w:val="003C2F7A"/>
    <w:rsid w:val="003C3BC8"/>
    <w:rsid w:val="003C3C0E"/>
    <w:rsid w:val="003C5626"/>
    <w:rsid w:val="003C64D2"/>
    <w:rsid w:val="003C67D2"/>
    <w:rsid w:val="003C76D2"/>
    <w:rsid w:val="003D04A3"/>
    <w:rsid w:val="003D1A23"/>
    <w:rsid w:val="003D1F71"/>
    <w:rsid w:val="003D2F69"/>
    <w:rsid w:val="003D3B19"/>
    <w:rsid w:val="003D42A6"/>
    <w:rsid w:val="003D430C"/>
    <w:rsid w:val="003D46E7"/>
    <w:rsid w:val="003D4C12"/>
    <w:rsid w:val="003D4F21"/>
    <w:rsid w:val="003D4FAC"/>
    <w:rsid w:val="003D4FCB"/>
    <w:rsid w:val="003D63C9"/>
    <w:rsid w:val="003D6A91"/>
    <w:rsid w:val="003D721E"/>
    <w:rsid w:val="003E036D"/>
    <w:rsid w:val="003E15A1"/>
    <w:rsid w:val="003E15D0"/>
    <w:rsid w:val="003E1885"/>
    <w:rsid w:val="003E1D51"/>
    <w:rsid w:val="003E1F1C"/>
    <w:rsid w:val="003E2646"/>
    <w:rsid w:val="003E2848"/>
    <w:rsid w:val="003E2A66"/>
    <w:rsid w:val="003E374D"/>
    <w:rsid w:val="003E4319"/>
    <w:rsid w:val="003E4BC3"/>
    <w:rsid w:val="003E51B9"/>
    <w:rsid w:val="003E56DA"/>
    <w:rsid w:val="003E5A7C"/>
    <w:rsid w:val="003E7078"/>
    <w:rsid w:val="003E7906"/>
    <w:rsid w:val="003F000F"/>
    <w:rsid w:val="003F0A26"/>
    <w:rsid w:val="003F22D4"/>
    <w:rsid w:val="003F2326"/>
    <w:rsid w:val="003F2392"/>
    <w:rsid w:val="003F3965"/>
    <w:rsid w:val="003F3C50"/>
    <w:rsid w:val="003F4266"/>
    <w:rsid w:val="003F4481"/>
    <w:rsid w:val="003F563A"/>
    <w:rsid w:val="003F58CB"/>
    <w:rsid w:val="003F5CE7"/>
    <w:rsid w:val="003F63FF"/>
    <w:rsid w:val="003F661D"/>
    <w:rsid w:val="003F661E"/>
    <w:rsid w:val="003F697B"/>
    <w:rsid w:val="003F6AD1"/>
    <w:rsid w:val="003F759A"/>
    <w:rsid w:val="00400654"/>
    <w:rsid w:val="0040070B"/>
    <w:rsid w:val="004014CA"/>
    <w:rsid w:val="0040175B"/>
    <w:rsid w:val="0040210F"/>
    <w:rsid w:val="00402178"/>
    <w:rsid w:val="00402C43"/>
    <w:rsid w:val="00404210"/>
    <w:rsid w:val="00404233"/>
    <w:rsid w:val="004043EC"/>
    <w:rsid w:val="0040566A"/>
    <w:rsid w:val="00406202"/>
    <w:rsid w:val="0040628E"/>
    <w:rsid w:val="0040663E"/>
    <w:rsid w:val="004066DB"/>
    <w:rsid w:val="00406A6A"/>
    <w:rsid w:val="00406B22"/>
    <w:rsid w:val="00407147"/>
    <w:rsid w:val="0040757A"/>
    <w:rsid w:val="004078FA"/>
    <w:rsid w:val="00407D60"/>
    <w:rsid w:val="0041042F"/>
    <w:rsid w:val="0041284D"/>
    <w:rsid w:val="0041360B"/>
    <w:rsid w:val="004139A5"/>
    <w:rsid w:val="00414238"/>
    <w:rsid w:val="00415243"/>
    <w:rsid w:val="00416B81"/>
    <w:rsid w:val="004175AD"/>
    <w:rsid w:val="0042026F"/>
    <w:rsid w:val="00420B95"/>
    <w:rsid w:val="00421936"/>
    <w:rsid w:val="004224DA"/>
    <w:rsid w:val="00422524"/>
    <w:rsid w:val="00422648"/>
    <w:rsid w:val="00422E48"/>
    <w:rsid w:val="00423BFA"/>
    <w:rsid w:val="00424611"/>
    <w:rsid w:val="0042753C"/>
    <w:rsid w:val="00427D19"/>
    <w:rsid w:val="0043086D"/>
    <w:rsid w:val="00430943"/>
    <w:rsid w:val="00431998"/>
    <w:rsid w:val="00431CF2"/>
    <w:rsid w:val="00431E08"/>
    <w:rsid w:val="004328A7"/>
    <w:rsid w:val="004349E7"/>
    <w:rsid w:val="00434C74"/>
    <w:rsid w:val="0043507B"/>
    <w:rsid w:val="004364CD"/>
    <w:rsid w:val="0043760C"/>
    <w:rsid w:val="00440070"/>
    <w:rsid w:val="00440147"/>
    <w:rsid w:val="0044025B"/>
    <w:rsid w:val="00440AAE"/>
    <w:rsid w:val="00440B28"/>
    <w:rsid w:val="00441418"/>
    <w:rsid w:val="004417C2"/>
    <w:rsid w:val="00441E7C"/>
    <w:rsid w:val="00442162"/>
    <w:rsid w:val="00443EC6"/>
    <w:rsid w:val="0044447E"/>
    <w:rsid w:val="00444B1A"/>
    <w:rsid w:val="00444FBD"/>
    <w:rsid w:val="00445120"/>
    <w:rsid w:val="00446ECE"/>
    <w:rsid w:val="0044789B"/>
    <w:rsid w:val="00450C06"/>
    <w:rsid w:val="00450C79"/>
    <w:rsid w:val="0045158B"/>
    <w:rsid w:val="00451B2C"/>
    <w:rsid w:val="00451F8B"/>
    <w:rsid w:val="004522D4"/>
    <w:rsid w:val="0045260F"/>
    <w:rsid w:val="00452817"/>
    <w:rsid w:val="00452B5B"/>
    <w:rsid w:val="004530D0"/>
    <w:rsid w:val="004539A0"/>
    <w:rsid w:val="004543DB"/>
    <w:rsid w:val="00454751"/>
    <w:rsid w:val="00454FA9"/>
    <w:rsid w:val="00455E2C"/>
    <w:rsid w:val="0045633E"/>
    <w:rsid w:val="0045639A"/>
    <w:rsid w:val="00456EB4"/>
    <w:rsid w:val="004571B6"/>
    <w:rsid w:val="004572C8"/>
    <w:rsid w:val="0045757E"/>
    <w:rsid w:val="004576BF"/>
    <w:rsid w:val="00457827"/>
    <w:rsid w:val="00457C3E"/>
    <w:rsid w:val="004612AA"/>
    <w:rsid w:val="00461DA8"/>
    <w:rsid w:val="00463C94"/>
    <w:rsid w:val="0046495A"/>
    <w:rsid w:val="00465071"/>
    <w:rsid w:val="00465138"/>
    <w:rsid w:val="00465BCC"/>
    <w:rsid w:val="00465D66"/>
    <w:rsid w:val="00466D67"/>
    <w:rsid w:val="00466E91"/>
    <w:rsid w:val="004677C6"/>
    <w:rsid w:val="00467C89"/>
    <w:rsid w:val="004703E9"/>
    <w:rsid w:val="0047079C"/>
    <w:rsid w:val="0047095A"/>
    <w:rsid w:val="00470D36"/>
    <w:rsid w:val="004718F3"/>
    <w:rsid w:val="004721D3"/>
    <w:rsid w:val="004725D2"/>
    <w:rsid w:val="0047265F"/>
    <w:rsid w:val="004726DC"/>
    <w:rsid w:val="004731BF"/>
    <w:rsid w:val="004733EF"/>
    <w:rsid w:val="0047464B"/>
    <w:rsid w:val="00475040"/>
    <w:rsid w:val="004750E2"/>
    <w:rsid w:val="00475383"/>
    <w:rsid w:val="00476211"/>
    <w:rsid w:val="00476708"/>
    <w:rsid w:val="004769E9"/>
    <w:rsid w:val="00477E19"/>
    <w:rsid w:val="00477E2A"/>
    <w:rsid w:val="004802A2"/>
    <w:rsid w:val="00480997"/>
    <w:rsid w:val="00480FB7"/>
    <w:rsid w:val="004817E9"/>
    <w:rsid w:val="004823D6"/>
    <w:rsid w:val="004824CE"/>
    <w:rsid w:val="0048445A"/>
    <w:rsid w:val="00484F59"/>
    <w:rsid w:val="00486397"/>
    <w:rsid w:val="00486BC1"/>
    <w:rsid w:val="004905F6"/>
    <w:rsid w:val="004907A0"/>
    <w:rsid w:val="00490C06"/>
    <w:rsid w:val="00491671"/>
    <w:rsid w:val="00491987"/>
    <w:rsid w:val="0049205D"/>
    <w:rsid w:val="004921F7"/>
    <w:rsid w:val="00492B03"/>
    <w:rsid w:val="00493D40"/>
    <w:rsid w:val="00493EE3"/>
    <w:rsid w:val="0049454D"/>
    <w:rsid w:val="00494665"/>
    <w:rsid w:val="00495421"/>
    <w:rsid w:val="004967B6"/>
    <w:rsid w:val="00497649"/>
    <w:rsid w:val="00497660"/>
    <w:rsid w:val="00497F6F"/>
    <w:rsid w:val="004A01ED"/>
    <w:rsid w:val="004A21B3"/>
    <w:rsid w:val="004A2E36"/>
    <w:rsid w:val="004A504B"/>
    <w:rsid w:val="004A5057"/>
    <w:rsid w:val="004A50AC"/>
    <w:rsid w:val="004A5775"/>
    <w:rsid w:val="004A6911"/>
    <w:rsid w:val="004A6EDF"/>
    <w:rsid w:val="004A73DD"/>
    <w:rsid w:val="004A7900"/>
    <w:rsid w:val="004A7E49"/>
    <w:rsid w:val="004B1001"/>
    <w:rsid w:val="004B241F"/>
    <w:rsid w:val="004B3652"/>
    <w:rsid w:val="004B3F90"/>
    <w:rsid w:val="004B477A"/>
    <w:rsid w:val="004B4F0B"/>
    <w:rsid w:val="004B54E0"/>
    <w:rsid w:val="004B701E"/>
    <w:rsid w:val="004B71D5"/>
    <w:rsid w:val="004B7384"/>
    <w:rsid w:val="004B7819"/>
    <w:rsid w:val="004C0521"/>
    <w:rsid w:val="004C1849"/>
    <w:rsid w:val="004C23B7"/>
    <w:rsid w:val="004C23DF"/>
    <w:rsid w:val="004C4269"/>
    <w:rsid w:val="004C47D6"/>
    <w:rsid w:val="004C63CE"/>
    <w:rsid w:val="004C6693"/>
    <w:rsid w:val="004C67E8"/>
    <w:rsid w:val="004D00E8"/>
    <w:rsid w:val="004D0F7B"/>
    <w:rsid w:val="004D2BF8"/>
    <w:rsid w:val="004D3B6A"/>
    <w:rsid w:val="004D3F16"/>
    <w:rsid w:val="004D47D8"/>
    <w:rsid w:val="004D48CC"/>
    <w:rsid w:val="004D4B27"/>
    <w:rsid w:val="004D4CD5"/>
    <w:rsid w:val="004D6236"/>
    <w:rsid w:val="004D7BED"/>
    <w:rsid w:val="004D7F90"/>
    <w:rsid w:val="004E08EE"/>
    <w:rsid w:val="004E0DC7"/>
    <w:rsid w:val="004E0DE6"/>
    <w:rsid w:val="004E180A"/>
    <w:rsid w:val="004E1A50"/>
    <w:rsid w:val="004E1BC1"/>
    <w:rsid w:val="004E231A"/>
    <w:rsid w:val="004E24A3"/>
    <w:rsid w:val="004E24AE"/>
    <w:rsid w:val="004E3B25"/>
    <w:rsid w:val="004E3F65"/>
    <w:rsid w:val="004E445B"/>
    <w:rsid w:val="004E4DBB"/>
    <w:rsid w:val="004E4E41"/>
    <w:rsid w:val="004E50EA"/>
    <w:rsid w:val="004E59DF"/>
    <w:rsid w:val="004E5FD5"/>
    <w:rsid w:val="004E60BC"/>
    <w:rsid w:val="004E6397"/>
    <w:rsid w:val="004E73DB"/>
    <w:rsid w:val="004E7C9A"/>
    <w:rsid w:val="004E7F9C"/>
    <w:rsid w:val="004F0009"/>
    <w:rsid w:val="004F07DA"/>
    <w:rsid w:val="004F0C79"/>
    <w:rsid w:val="004F152E"/>
    <w:rsid w:val="004F1C1D"/>
    <w:rsid w:val="004F1C88"/>
    <w:rsid w:val="004F33A4"/>
    <w:rsid w:val="004F3493"/>
    <w:rsid w:val="004F4A64"/>
    <w:rsid w:val="004F4B41"/>
    <w:rsid w:val="004F5143"/>
    <w:rsid w:val="004F547D"/>
    <w:rsid w:val="004F54EA"/>
    <w:rsid w:val="004F5D10"/>
    <w:rsid w:val="004F5DC4"/>
    <w:rsid w:val="004F646D"/>
    <w:rsid w:val="004F71E4"/>
    <w:rsid w:val="004F7D9E"/>
    <w:rsid w:val="00501FFF"/>
    <w:rsid w:val="00502938"/>
    <w:rsid w:val="005030FF"/>
    <w:rsid w:val="0050345A"/>
    <w:rsid w:val="005047FC"/>
    <w:rsid w:val="0050529C"/>
    <w:rsid w:val="005052D5"/>
    <w:rsid w:val="00506F59"/>
    <w:rsid w:val="0050761C"/>
    <w:rsid w:val="005104CE"/>
    <w:rsid w:val="00510B0E"/>
    <w:rsid w:val="00510E5F"/>
    <w:rsid w:val="00510EE5"/>
    <w:rsid w:val="00511074"/>
    <w:rsid w:val="0051193B"/>
    <w:rsid w:val="005119EF"/>
    <w:rsid w:val="005125F0"/>
    <w:rsid w:val="00512B09"/>
    <w:rsid w:val="005134FA"/>
    <w:rsid w:val="00515553"/>
    <w:rsid w:val="00516291"/>
    <w:rsid w:val="005200C0"/>
    <w:rsid w:val="005205DE"/>
    <w:rsid w:val="0052171A"/>
    <w:rsid w:val="005219E3"/>
    <w:rsid w:val="00521F57"/>
    <w:rsid w:val="005220ED"/>
    <w:rsid w:val="005225D6"/>
    <w:rsid w:val="00522A56"/>
    <w:rsid w:val="00522C3E"/>
    <w:rsid w:val="00522FB3"/>
    <w:rsid w:val="005246C9"/>
    <w:rsid w:val="00524A1A"/>
    <w:rsid w:val="00524C7D"/>
    <w:rsid w:val="00526452"/>
    <w:rsid w:val="005267C6"/>
    <w:rsid w:val="00527136"/>
    <w:rsid w:val="00531055"/>
    <w:rsid w:val="00533796"/>
    <w:rsid w:val="00533A50"/>
    <w:rsid w:val="00533C73"/>
    <w:rsid w:val="005352D7"/>
    <w:rsid w:val="00535F4B"/>
    <w:rsid w:val="005362D6"/>
    <w:rsid w:val="005364F4"/>
    <w:rsid w:val="0053699A"/>
    <w:rsid w:val="005369EE"/>
    <w:rsid w:val="00537343"/>
    <w:rsid w:val="005373BC"/>
    <w:rsid w:val="00537DFC"/>
    <w:rsid w:val="00540661"/>
    <w:rsid w:val="00541EF1"/>
    <w:rsid w:val="00542BE8"/>
    <w:rsid w:val="0054358B"/>
    <w:rsid w:val="0054424E"/>
    <w:rsid w:val="00544B02"/>
    <w:rsid w:val="0054536A"/>
    <w:rsid w:val="005477FE"/>
    <w:rsid w:val="00550DCF"/>
    <w:rsid w:val="005510A4"/>
    <w:rsid w:val="0055167C"/>
    <w:rsid w:val="005516F3"/>
    <w:rsid w:val="005517FD"/>
    <w:rsid w:val="00551E71"/>
    <w:rsid w:val="005527FD"/>
    <w:rsid w:val="00553651"/>
    <w:rsid w:val="0055413A"/>
    <w:rsid w:val="005541DC"/>
    <w:rsid w:val="00554C1C"/>
    <w:rsid w:val="00554D15"/>
    <w:rsid w:val="00554E0A"/>
    <w:rsid w:val="00555553"/>
    <w:rsid w:val="0055587E"/>
    <w:rsid w:val="00555D75"/>
    <w:rsid w:val="00556BA2"/>
    <w:rsid w:val="00556BBC"/>
    <w:rsid w:val="00560191"/>
    <w:rsid w:val="005603B4"/>
    <w:rsid w:val="0056098E"/>
    <w:rsid w:val="00560DF0"/>
    <w:rsid w:val="00561999"/>
    <w:rsid w:val="0056236A"/>
    <w:rsid w:val="00562BF8"/>
    <w:rsid w:val="00564142"/>
    <w:rsid w:val="00564757"/>
    <w:rsid w:val="00565091"/>
    <w:rsid w:val="0056543F"/>
    <w:rsid w:val="00565C18"/>
    <w:rsid w:val="0056685C"/>
    <w:rsid w:val="0056759C"/>
    <w:rsid w:val="00567943"/>
    <w:rsid w:val="00570A98"/>
    <w:rsid w:val="0057179C"/>
    <w:rsid w:val="00571C45"/>
    <w:rsid w:val="00572617"/>
    <w:rsid w:val="00572977"/>
    <w:rsid w:val="005737DE"/>
    <w:rsid w:val="00573ED9"/>
    <w:rsid w:val="00575D4C"/>
    <w:rsid w:val="0057692F"/>
    <w:rsid w:val="00577206"/>
    <w:rsid w:val="00580B1C"/>
    <w:rsid w:val="0058320C"/>
    <w:rsid w:val="00584E42"/>
    <w:rsid w:val="00585EFF"/>
    <w:rsid w:val="00586EF5"/>
    <w:rsid w:val="00590AD0"/>
    <w:rsid w:val="00590EC5"/>
    <w:rsid w:val="00594365"/>
    <w:rsid w:val="00594A0F"/>
    <w:rsid w:val="0059513E"/>
    <w:rsid w:val="005951FA"/>
    <w:rsid w:val="0059543E"/>
    <w:rsid w:val="0059549E"/>
    <w:rsid w:val="00597391"/>
    <w:rsid w:val="005A093D"/>
    <w:rsid w:val="005A1909"/>
    <w:rsid w:val="005A2A9E"/>
    <w:rsid w:val="005A300C"/>
    <w:rsid w:val="005A35A4"/>
    <w:rsid w:val="005A3D86"/>
    <w:rsid w:val="005A4075"/>
    <w:rsid w:val="005A45F1"/>
    <w:rsid w:val="005A5428"/>
    <w:rsid w:val="005A650F"/>
    <w:rsid w:val="005A6AA4"/>
    <w:rsid w:val="005A6D9F"/>
    <w:rsid w:val="005A7347"/>
    <w:rsid w:val="005A74F1"/>
    <w:rsid w:val="005A7B69"/>
    <w:rsid w:val="005A7D5B"/>
    <w:rsid w:val="005B025A"/>
    <w:rsid w:val="005B091F"/>
    <w:rsid w:val="005B3A4C"/>
    <w:rsid w:val="005B4073"/>
    <w:rsid w:val="005B4399"/>
    <w:rsid w:val="005B451F"/>
    <w:rsid w:val="005B48FF"/>
    <w:rsid w:val="005B49EC"/>
    <w:rsid w:val="005B53C5"/>
    <w:rsid w:val="005B653E"/>
    <w:rsid w:val="005B6B53"/>
    <w:rsid w:val="005C0629"/>
    <w:rsid w:val="005C0EC8"/>
    <w:rsid w:val="005C0F3A"/>
    <w:rsid w:val="005C1E32"/>
    <w:rsid w:val="005C21AF"/>
    <w:rsid w:val="005C277C"/>
    <w:rsid w:val="005C2E4D"/>
    <w:rsid w:val="005C5421"/>
    <w:rsid w:val="005C5B78"/>
    <w:rsid w:val="005C670D"/>
    <w:rsid w:val="005C696A"/>
    <w:rsid w:val="005C6C7D"/>
    <w:rsid w:val="005C7054"/>
    <w:rsid w:val="005D3054"/>
    <w:rsid w:val="005D3114"/>
    <w:rsid w:val="005D363F"/>
    <w:rsid w:val="005D36AF"/>
    <w:rsid w:val="005D4660"/>
    <w:rsid w:val="005D55B2"/>
    <w:rsid w:val="005D598B"/>
    <w:rsid w:val="005D5C6C"/>
    <w:rsid w:val="005E09FF"/>
    <w:rsid w:val="005E0F39"/>
    <w:rsid w:val="005E1380"/>
    <w:rsid w:val="005E2138"/>
    <w:rsid w:val="005E3343"/>
    <w:rsid w:val="005E3A67"/>
    <w:rsid w:val="005E3E14"/>
    <w:rsid w:val="005E470D"/>
    <w:rsid w:val="005E50B3"/>
    <w:rsid w:val="005E5398"/>
    <w:rsid w:val="005E53F4"/>
    <w:rsid w:val="005E5B01"/>
    <w:rsid w:val="005E61D7"/>
    <w:rsid w:val="005E6F00"/>
    <w:rsid w:val="005F0079"/>
    <w:rsid w:val="005F02A1"/>
    <w:rsid w:val="005F0E29"/>
    <w:rsid w:val="005F328E"/>
    <w:rsid w:val="005F38A9"/>
    <w:rsid w:val="005F4DB0"/>
    <w:rsid w:val="005F4FA7"/>
    <w:rsid w:val="005F58EB"/>
    <w:rsid w:val="005F737C"/>
    <w:rsid w:val="006002F2"/>
    <w:rsid w:val="00600E2E"/>
    <w:rsid w:val="006011BD"/>
    <w:rsid w:val="0060126C"/>
    <w:rsid w:val="00601752"/>
    <w:rsid w:val="006018BF"/>
    <w:rsid w:val="006035FA"/>
    <w:rsid w:val="00603E99"/>
    <w:rsid w:val="00604C15"/>
    <w:rsid w:val="0060671F"/>
    <w:rsid w:val="00610023"/>
    <w:rsid w:val="00610586"/>
    <w:rsid w:val="00610819"/>
    <w:rsid w:val="00610874"/>
    <w:rsid w:val="00610CA9"/>
    <w:rsid w:val="00610EAD"/>
    <w:rsid w:val="0061163F"/>
    <w:rsid w:val="0061169E"/>
    <w:rsid w:val="00611C28"/>
    <w:rsid w:val="00612EF8"/>
    <w:rsid w:val="00612FD8"/>
    <w:rsid w:val="006136E6"/>
    <w:rsid w:val="006141BE"/>
    <w:rsid w:val="0061426D"/>
    <w:rsid w:val="00614402"/>
    <w:rsid w:val="006147F4"/>
    <w:rsid w:val="006152C9"/>
    <w:rsid w:val="006158D5"/>
    <w:rsid w:val="00615F6E"/>
    <w:rsid w:val="00616309"/>
    <w:rsid w:val="00616CEC"/>
    <w:rsid w:val="0062075B"/>
    <w:rsid w:val="00620864"/>
    <w:rsid w:val="00620A68"/>
    <w:rsid w:val="00620D9A"/>
    <w:rsid w:val="00620F73"/>
    <w:rsid w:val="0062154A"/>
    <w:rsid w:val="00621824"/>
    <w:rsid w:val="006230B2"/>
    <w:rsid w:val="006241EF"/>
    <w:rsid w:val="00624A89"/>
    <w:rsid w:val="00625383"/>
    <w:rsid w:val="006256A5"/>
    <w:rsid w:val="00625B15"/>
    <w:rsid w:val="00625D83"/>
    <w:rsid w:val="006267B1"/>
    <w:rsid w:val="00626997"/>
    <w:rsid w:val="006269ED"/>
    <w:rsid w:val="00626AD8"/>
    <w:rsid w:val="00626C6D"/>
    <w:rsid w:val="006277A3"/>
    <w:rsid w:val="00627830"/>
    <w:rsid w:val="00627C2C"/>
    <w:rsid w:val="00630809"/>
    <w:rsid w:val="00630DB0"/>
    <w:rsid w:val="006311FC"/>
    <w:rsid w:val="006313D7"/>
    <w:rsid w:val="0063295A"/>
    <w:rsid w:val="006329CD"/>
    <w:rsid w:val="00632E8B"/>
    <w:rsid w:val="00633318"/>
    <w:rsid w:val="006341E4"/>
    <w:rsid w:val="0063728F"/>
    <w:rsid w:val="00637D01"/>
    <w:rsid w:val="0064042B"/>
    <w:rsid w:val="006409C1"/>
    <w:rsid w:val="00641121"/>
    <w:rsid w:val="006413A3"/>
    <w:rsid w:val="006413CF"/>
    <w:rsid w:val="00641B18"/>
    <w:rsid w:val="006435CE"/>
    <w:rsid w:val="00643A38"/>
    <w:rsid w:val="00643CEE"/>
    <w:rsid w:val="00643CFB"/>
    <w:rsid w:val="00643FE5"/>
    <w:rsid w:val="0064400E"/>
    <w:rsid w:val="0064479C"/>
    <w:rsid w:val="006449A3"/>
    <w:rsid w:val="00644BD8"/>
    <w:rsid w:val="00644E5D"/>
    <w:rsid w:val="00644ED5"/>
    <w:rsid w:val="00645579"/>
    <w:rsid w:val="00645B32"/>
    <w:rsid w:val="006462E1"/>
    <w:rsid w:val="00646A40"/>
    <w:rsid w:val="00646BD9"/>
    <w:rsid w:val="0064768C"/>
    <w:rsid w:val="00647A42"/>
    <w:rsid w:val="006500A8"/>
    <w:rsid w:val="006500FB"/>
    <w:rsid w:val="006503B4"/>
    <w:rsid w:val="00650E4F"/>
    <w:rsid w:val="00651697"/>
    <w:rsid w:val="00651984"/>
    <w:rsid w:val="00652630"/>
    <w:rsid w:val="00652A72"/>
    <w:rsid w:val="00653855"/>
    <w:rsid w:val="006538C5"/>
    <w:rsid w:val="006542AD"/>
    <w:rsid w:val="00654A98"/>
    <w:rsid w:val="0065562E"/>
    <w:rsid w:val="00655636"/>
    <w:rsid w:val="00655BFE"/>
    <w:rsid w:val="0065614C"/>
    <w:rsid w:val="006567A3"/>
    <w:rsid w:val="00656BDB"/>
    <w:rsid w:val="0065750F"/>
    <w:rsid w:val="00657A02"/>
    <w:rsid w:val="00657CA5"/>
    <w:rsid w:val="006603F9"/>
    <w:rsid w:val="00660F13"/>
    <w:rsid w:val="00662080"/>
    <w:rsid w:val="0066230E"/>
    <w:rsid w:val="006623E7"/>
    <w:rsid w:val="00662A44"/>
    <w:rsid w:val="00662B80"/>
    <w:rsid w:val="0066316C"/>
    <w:rsid w:val="0066359E"/>
    <w:rsid w:val="006636AE"/>
    <w:rsid w:val="006639FA"/>
    <w:rsid w:val="00665385"/>
    <w:rsid w:val="006653CA"/>
    <w:rsid w:val="00665438"/>
    <w:rsid w:val="006658DD"/>
    <w:rsid w:val="006660C4"/>
    <w:rsid w:val="0066768F"/>
    <w:rsid w:val="00670AC2"/>
    <w:rsid w:val="00670B5D"/>
    <w:rsid w:val="00670F6C"/>
    <w:rsid w:val="006710DD"/>
    <w:rsid w:val="00671CAA"/>
    <w:rsid w:val="00671CBC"/>
    <w:rsid w:val="00672021"/>
    <w:rsid w:val="0067223A"/>
    <w:rsid w:val="00672DF5"/>
    <w:rsid w:val="00672F01"/>
    <w:rsid w:val="006731DA"/>
    <w:rsid w:val="006735FD"/>
    <w:rsid w:val="00673ADD"/>
    <w:rsid w:val="00674B13"/>
    <w:rsid w:val="00674C69"/>
    <w:rsid w:val="0067501E"/>
    <w:rsid w:val="00676430"/>
    <w:rsid w:val="00676770"/>
    <w:rsid w:val="006769C8"/>
    <w:rsid w:val="00676E58"/>
    <w:rsid w:val="00677A2B"/>
    <w:rsid w:val="00680366"/>
    <w:rsid w:val="006811A5"/>
    <w:rsid w:val="00681BB7"/>
    <w:rsid w:val="006823D1"/>
    <w:rsid w:val="00682D5E"/>
    <w:rsid w:val="00682E51"/>
    <w:rsid w:val="00683B44"/>
    <w:rsid w:val="006852C7"/>
    <w:rsid w:val="006852CE"/>
    <w:rsid w:val="0068551F"/>
    <w:rsid w:val="00685D40"/>
    <w:rsid w:val="006875E7"/>
    <w:rsid w:val="00687F3C"/>
    <w:rsid w:val="00690B4D"/>
    <w:rsid w:val="00691EBC"/>
    <w:rsid w:val="00692D14"/>
    <w:rsid w:val="00693D89"/>
    <w:rsid w:val="0069424E"/>
    <w:rsid w:val="00695B37"/>
    <w:rsid w:val="006960CF"/>
    <w:rsid w:val="0069674C"/>
    <w:rsid w:val="0069677C"/>
    <w:rsid w:val="00696AFE"/>
    <w:rsid w:val="00697538"/>
    <w:rsid w:val="006A050C"/>
    <w:rsid w:val="006A1D28"/>
    <w:rsid w:val="006A3364"/>
    <w:rsid w:val="006A3A3D"/>
    <w:rsid w:val="006A3D07"/>
    <w:rsid w:val="006A4F10"/>
    <w:rsid w:val="006A5396"/>
    <w:rsid w:val="006A58A8"/>
    <w:rsid w:val="006A5969"/>
    <w:rsid w:val="006A5E74"/>
    <w:rsid w:val="006A693C"/>
    <w:rsid w:val="006A7A3B"/>
    <w:rsid w:val="006B018E"/>
    <w:rsid w:val="006B1C44"/>
    <w:rsid w:val="006B211B"/>
    <w:rsid w:val="006B23E3"/>
    <w:rsid w:val="006B413C"/>
    <w:rsid w:val="006B5378"/>
    <w:rsid w:val="006B55BE"/>
    <w:rsid w:val="006B59C2"/>
    <w:rsid w:val="006B60BE"/>
    <w:rsid w:val="006B65C7"/>
    <w:rsid w:val="006B67DF"/>
    <w:rsid w:val="006B722A"/>
    <w:rsid w:val="006B7A23"/>
    <w:rsid w:val="006B7ED7"/>
    <w:rsid w:val="006B7F08"/>
    <w:rsid w:val="006C0434"/>
    <w:rsid w:val="006C06C6"/>
    <w:rsid w:val="006C1169"/>
    <w:rsid w:val="006C1727"/>
    <w:rsid w:val="006C32FD"/>
    <w:rsid w:val="006C39CE"/>
    <w:rsid w:val="006C40AA"/>
    <w:rsid w:val="006C4118"/>
    <w:rsid w:val="006C50EA"/>
    <w:rsid w:val="006C61A1"/>
    <w:rsid w:val="006C723A"/>
    <w:rsid w:val="006C7C22"/>
    <w:rsid w:val="006D02C5"/>
    <w:rsid w:val="006D064C"/>
    <w:rsid w:val="006D0B85"/>
    <w:rsid w:val="006D0BDC"/>
    <w:rsid w:val="006D0FCC"/>
    <w:rsid w:val="006D1047"/>
    <w:rsid w:val="006D133A"/>
    <w:rsid w:val="006D2048"/>
    <w:rsid w:val="006D21F5"/>
    <w:rsid w:val="006D2F44"/>
    <w:rsid w:val="006D2FE5"/>
    <w:rsid w:val="006D3089"/>
    <w:rsid w:val="006D35E3"/>
    <w:rsid w:val="006D4E08"/>
    <w:rsid w:val="006D507B"/>
    <w:rsid w:val="006D63B9"/>
    <w:rsid w:val="006E014F"/>
    <w:rsid w:val="006E01F9"/>
    <w:rsid w:val="006E0299"/>
    <w:rsid w:val="006E05F3"/>
    <w:rsid w:val="006E126D"/>
    <w:rsid w:val="006E140B"/>
    <w:rsid w:val="006E1583"/>
    <w:rsid w:val="006E1FC3"/>
    <w:rsid w:val="006E23C6"/>
    <w:rsid w:val="006E368C"/>
    <w:rsid w:val="006E4411"/>
    <w:rsid w:val="006E49EF"/>
    <w:rsid w:val="006E503B"/>
    <w:rsid w:val="006E6693"/>
    <w:rsid w:val="006E6F3B"/>
    <w:rsid w:val="006E76FC"/>
    <w:rsid w:val="006E7A75"/>
    <w:rsid w:val="006F0D55"/>
    <w:rsid w:val="006F0F09"/>
    <w:rsid w:val="006F2CD1"/>
    <w:rsid w:val="006F3C43"/>
    <w:rsid w:val="006F487E"/>
    <w:rsid w:val="006F48CA"/>
    <w:rsid w:val="006F64CA"/>
    <w:rsid w:val="006F67BB"/>
    <w:rsid w:val="006F6F81"/>
    <w:rsid w:val="006F73DC"/>
    <w:rsid w:val="006F795C"/>
    <w:rsid w:val="006F7F08"/>
    <w:rsid w:val="006F7F61"/>
    <w:rsid w:val="007000D8"/>
    <w:rsid w:val="0070038F"/>
    <w:rsid w:val="007006DA"/>
    <w:rsid w:val="00700DF4"/>
    <w:rsid w:val="007025D1"/>
    <w:rsid w:val="0070271E"/>
    <w:rsid w:val="007030AD"/>
    <w:rsid w:val="00703846"/>
    <w:rsid w:val="00703FD8"/>
    <w:rsid w:val="00704257"/>
    <w:rsid w:val="007044EB"/>
    <w:rsid w:val="00704BBA"/>
    <w:rsid w:val="00704CE9"/>
    <w:rsid w:val="00705EA2"/>
    <w:rsid w:val="0070616B"/>
    <w:rsid w:val="00706295"/>
    <w:rsid w:val="00706676"/>
    <w:rsid w:val="007068D7"/>
    <w:rsid w:val="00706FDA"/>
    <w:rsid w:val="0070732D"/>
    <w:rsid w:val="007074C8"/>
    <w:rsid w:val="007078A3"/>
    <w:rsid w:val="00707A34"/>
    <w:rsid w:val="007112A2"/>
    <w:rsid w:val="0071180A"/>
    <w:rsid w:val="00711B23"/>
    <w:rsid w:val="00711B8B"/>
    <w:rsid w:val="00711BE6"/>
    <w:rsid w:val="00711F9A"/>
    <w:rsid w:val="007124EE"/>
    <w:rsid w:val="00713810"/>
    <w:rsid w:val="00713D40"/>
    <w:rsid w:val="00714020"/>
    <w:rsid w:val="00715CBF"/>
    <w:rsid w:val="00717C63"/>
    <w:rsid w:val="00722239"/>
    <w:rsid w:val="00723903"/>
    <w:rsid w:val="00723DC3"/>
    <w:rsid w:val="00724073"/>
    <w:rsid w:val="00724182"/>
    <w:rsid w:val="00724E4B"/>
    <w:rsid w:val="007303A5"/>
    <w:rsid w:val="007305F7"/>
    <w:rsid w:val="007308A9"/>
    <w:rsid w:val="00730AEF"/>
    <w:rsid w:val="00730B3E"/>
    <w:rsid w:val="00730F97"/>
    <w:rsid w:val="00733DD2"/>
    <w:rsid w:val="0073420B"/>
    <w:rsid w:val="00734CFF"/>
    <w:rsid w:val="00736367"/>
    <w:rsid w:val="00736E54"/>
    <w:rsid w:val="00737585"/>
    <w:rsid w:val="007405FB"/>
    <w:rsid w:val="00740BDE"/>
    <w:rsid w:val="0074100E"/>
    <w:rsid w:val="00741343"/>
    <w:rsid w:val="00742745"/>
    <w:rsid w:val="00742CA3"/>
    <w:rsid w:val="0074455B"/>
    <w:rsid w:val="007446D2"/>
    <w:rsid w:val="0074549F"/>
    <w:rsid w:val="00746FBD"/>
    <w:rsid w:val="0074760E"/>
    <w:rsid w:val="00747889"/>
    <w:rsid w:val="007478C9"/>
    <w:rsid w:val="00750B42"/>
    <w:rsid w:val="00751379"/>
    <w:rsid w:val="007524F9"/>
    <w:rsid w:val="00752D06"/>
    <w:rsid w:val="00752EC0"/>
    <w:rsid w:val="00753092"/>
    <w:rsid w:val="00753514"/>
    <w:rsid w:val="00753C2E"/>
    <w:rsid w:val="00753D07"/>
    <w:rsid w:val="00754524"/>
    <w:rsid w:val="007548C4"/>
    <w:rsid w:val="00754A9C"/>
    <w:rsid w:val="00754ABA"/>
    <w:rsid w:val="00756156"/>
    <w:rsid w:val="007577BE"/>
    <w:rsid w:val="00760248"/>
    <w:rsid w:val="00760888"/>
    <w:rsid w:val="007624A2"/>
    <w:rsid w:val="00762525"/>
    <w:rsid w:val="0076496E"/>
    <w:rsid w:val="00765140"/>
    <w:rsid w:val="0076538A"/>
    <w:rsid w:val="00765E76"/>
    <w:rsid w:val="00766A96"/>
    <w:rsid w:val="00766B4B"/>
    <w:rsid w:val="0076731B"/>
    <w:rsid w:val="007674D9"/>
    <w:rsid w:val="0077000E"/>
    <w:rsid w:val="007718C4"/>
    <w:rsid w:val="00771B9B"/>
    <w:rsid w:val="00771EFC"/>
    <w:rsid w:val="007721EE"/>
    <w:rsid w:val="00773608"/>
    <w:rsid w:val="0077389C"/>
    <w:rsid w:val="00773ED5"/>
    <w:rsid w:val="007757A4"/>
    <w:rsid w:val="00776860"/>
    <w:rsid w:val="007768B1"/>
    <w:rsid w:val="00777893"/>
    <w:rsid w:val="00780E76"/>
    <w:rsid w:val="007814A6"/>
    <w:rsid w:val="00782B0D"/>
    <w:rsid w:val="0078336A"/>
    <w:rsid w:val="0078518D"/>
    <w:rsid w:val="007857DB"/>
    <w:rsid w:val="0078627F"/>
    <w:rsid w:val="00786B53"/>
    <w:rsid w:val="007873ED"/>
    <w:rsid w:val="00787AFB"/>
    <w:rsid w:val="00790647"/>
    <w:rsid w:val="00791181"/>
    <w:rsid w:val="00791BB6"/>
    <w:rsid w:val="00793AF9"/>
    <w:rsid w:val="00795581"/>
    <w:rsid w:val="007955B3"/>
    <w:rsid w:val="00795DE6"/>
    <w:rsid w:val="0079699E"/>
    <w:rsid w:val="00797639"/>
    <w:rsid w:val="007977CA"/>
    <w:rsid w:val="0079781A"/>
    <w:rsid w:val="00797F64"/>
    <w:rsid w:val="007A1546"/>
    <w:rsid w:val="007A1ACC"/>
    <w:rsid w:val="007A210D"/>
    <w:rsid w:val="007A228C"/>
    <w:rsid w:val="007A25DC"/>
    <w:rsid w:val="007A3406"/>
    <w:rsid w:val="007A368E"/>
    <w:rsid w:val="007A37E9"/>
    <w:rsid w:val="007A4E08"/>
    <w:rsid w:val="007A5868"/>
    <w:rsid w:val="007A5968"/>
    <w:rsid w:val="007A5BA6"/>
    <w:rsid w:val="007A5CA5"/>
    <w:rsid w:val="007A5CD3"/>
    <w:rsid w:val="007A682A"/>
    <w:rsid w:val="007B0270"/>
    <w:rsid w:val="007B04CE"/>
    <w:rsid w:val="007B0554"/>
    <w:rsid w:val="007B1067"/>
    <w:rsid w:val="007B1D0C"/>
    <w:rsid w:val="007B217E"/>
    <w:rsid w:val="007B2497"/>
    <w:rsid w:val="007B2769"/>
    <w:rsid w:val="007B28AF"/>
    <w:rsid w:val="007B41A1"/>
    <w:rsid w:val="007B4B0B"/>
    <w:rsid w:val="007B5094"/>
    <w:rsid w:val="007B51F3"/>
    <w:rsid w:val="007B6871"/>
    <w:rsid w:val="007B7454"/>
    <w:rsid w:val="007B7A2F"/>
    <w:rsid w:val="007B7A8F"/>
    <w:rsid w:val="007C04F1"/>
    <w:rsid w:val="007C093E"/>
    <w:rsid w:val="007C0D37"/>
    <w:rsid w:val="007C0E9B"/>
    <w:rsid w:val="007C104C"/>
    <w:rsid w:val="007C14F8"/>
    <w:rsid w:val="007C1C10"/>
    <w:rsid w:val="007C2844"/>
    <w:rsid w:val="007C286B"/>
    <w:rsid w:val="007C2B69"/>
    <w:rsid w:val="007C32EE"/>
    <w:rsid w:val="007C3988"/>
    <w:rsid w:val="007C39E7"/>
    <w:rsid w:val="007C3D33"/>
    <w:rsid w:val="007C3ED1"/>
    <w:rsid w:val="007C4513"/>
    <w:rsid w:val="007C463A"/>
    <w:rsid w:val="007C487A"/>
    <w:rsid w:val="007C5BBC"/>
    <w:rsid w:val="007D081D"/>
    <w:rsid w:val="007D0ACA"/>
    <w:rsid w:val="007D0C5C"/>
    <w:rsid w:val="007D0FAF"/>
    <w:rsid w:val="007D1040"/>
    <w:rsid w:val="007D124F"/>
    <w:rsid w:val="007D294A"/>
    <w:rsid w:val="007D2CDD"/>
    <w:rsid w:val="007D370D"/>
    <w:rsid w:val="007D37AD"/>
    <w:rsid w:val="007D3E02"/>
    <w:rsid w:val="007D3F9B"/>
    <w:rsid w:val="007D40AA"/>
    <w:rsid w:val="007D413C"/>
    <w:rsid w:val="007D41F4"/>
    <w:rsid w:val="007D47A0"/>
    <w:rsid w:val="007D47D2"/>
    <w:rsid w:val="007D53D0"/>
    <w:rsid w:val="007D648D"/>
    <w:rsid w:val="007D6BF3"/>
    <w:rsid w:val="007D6EC0"/>
    <w:rsid w:val="007D758E"/>
    <w:rsid w:val="007D7DFB"/>
    <w:rsid w:val="007D7E1D"/>
    <w:rsid w:val="007E05CF"/>
    <w:rsid w:val="007E0863"/>
    <w:rsid w:val="007E287A"/>
    <w:rsid w:val="007E3192"/>
    <w:rsid w:val="007E3CC9"/>
    <w:rsid w:val="007E44A7"/>
    <w:rsid w:val="007E503C"/>
    <w:rsid w:val="007E6573"/>
    <w:rsid w:val="007E6A48"/>
    <w:rsid w:val="007E6C25"/>
    <w:rsid w:val="007E747F"/>
    <w:rsid w:val="007E7F75"/>
    <w:rsid w:val="007F0700"/>
    <w:rsid w:val="007F0FC4"/>
    <w:rsid w:val="007F10B9"/>
    <w:rsid w:val="007F1A65"/>
    <w:rsid w:val="007F38B6"/>
    <w:rsid w:val="007F4CBA"/>
    <w:rsid w:val="007F515D"/>
    <w:rsid w:val="007F517A"/>
    <w:rsid w:val="007F5BEB"/>
    <w:rsid w:val="007F70BE"/>
    <w:rsid w:val="007F78F9"/>
    <w:rsid w:val="00801DC9"/>
    <w:rsid w:val="00802C4C"/>
    <w:rsid w:val="00802D13"/>
    <w:rsid w:val="008030D2"/>
    <w:rsid w:val="0080345C"/>
    <w:rsid w:val="00803867"/>
    <w:rsid w:val="00803D3C"/>
    <w:rsid w:val="008042B1"/>
    <w:rsid w:val="00804730"/>
    <w:rsid w:val="0080498D"/>
    <w:rsid w:val="0080566E"/>
    <w:rsid w:val="00805FDC"/>
    <w:rsid w:val="00806382"/>
    <w:rsid w:val="008066C9"/>
    <w:rsid w:val="008105A1"/>
    <w:rsid w:val="00811095"/>
    <w:rsid w:val="008126A5"/>
    <w:rsid w:val="008130EE"/>
    <w:rsid w:val="00814508"/>
    <w:rsid w:val="00814647"/>
    <w:rsid w:val="00814C66"/>
    <w:rsid w:val="00815165"/>
    <w:rsid w:val="008155D2"/>
    <w:rsid w:val="00816925"/>
    <w:rsid w:val="00816BB7"/>
    <w:rsid w:val="00817E40"/>
    <w:rsid w:val="008203EE"/>
    <w:rsid w:val="00820D88"/>
    <w:rsid w:val="00822432"/>
    <w:rsid w:val="00823178"/>
    <w:rsid w:val="0082328F"/>
    <w:rsid w:val="00823688"/>
    <w:rsid w:val="00824890"/>
    <w:rsid w:val="00825006"/>
    <w:rsid w:val="0082522F"/>
    <w:rsid w:val="008300DE"/>
    <w:rsid w:val="00830BCB"/>
    <w:rsid w:val="00831065"/>
    <w:rsid w:val="008316CC"/>
    <w:rsid w:val="00831979"/>
    <w:rsid w:val="00831FD4"/>
    <w:rsid w:val="00832570"/>
    <w:rsid w:val="0083349C"/>
    <w:rsid w:val="008349A4"/>
    <w:rsid w:val="00834C6D"/>
    <w:rsid w:val="00834DC6"/>
    <w:rsid w:val="00834F79"/>
    <w:rsid w:val="0083618F"/>
    <w:rsid w:val="00836506"/>
    <w:rsid w:val="00836EBD"/>
    <w:rsid w:val="008370D6"/>
    <w:rsid w:val="00840189"/>
    <w:rsid w:val="00840888"/>
    <w:rsid w:val="00840EEC"/>
    <w:rsid w:val="00841861"/>
    <w:rsid w:val="00842C66"/>
    <w:rsid w:val="00843393"/>
    <w:rsid w:val="00843B63"/>
    <w:rsid w:val="00843B8A"/>
    <w:rsid w:val="00846A70"/>
    <w:rsid w:val="00847056"/>
    <w:rsid w:val="00847437"/>
    <w:rsid w:val="00847D04"/>
    <w:rsid w:val="00850358"/>
    <w:rsid w:val="008505CB"/>
    <w:rsid w:val="00850D5F"/>
    <w:rsid w:val="00850DEE"/>
    <w:rsid w:val="00851352"/>
    <w:rsid w:val="00851903"/>
    <w:rsid w:val="00851930"/>
    <w:rsid w:val="00851F63"/>
    <w:rsid w:val="00853D4E"/>
    <w:rsid w:val="00854292"/>
    <w:rsid w:val="008547BD"/>
    <w:rsid w:val="008548DA"/>
    <w:rsid w:val="00854A7B"/>
    <w:rsid w:val="00855525"/>
    <w:rsid w:val="008565AA"/>
    <w:rsid w:val="008565C3"/>
    <w:rsid w:val="00857077"/>
    <w:rsid w:val="00857A22"/>
    <w:rsid w:val="00861BDB"/>
    <w:rsid w:val="00863230"/>
    <w:rsid w:val="0086367E"/>
    <w:rsid w:val="0086410B"/>
    <w:rsid w:val="00864A3F"/>
    <w:rsid w:val="00864F72"/>
    <w:rsid w:val="00865026"/>
    <w:rsid w:val="00865156"/>
    <w:rsid w:val="00865BD0"/>
    <w:rsid w:val="00865C31"/>
    <w:rsid w:val="008702AA"/>
    <w:rsid w:val="0087051C"/>
    <w:rsid w:val="008717D8"/>
    <w:rsid w:val="00872120"/>
    <w:rsid w:val="0087215C"/>
    <w:rsid w:val="00872C78"/>
    <w:rsid w:val="00872D73"/>
    <w:rsid w:val="008730DC"/>
    <w:rsid w:val="00873E39"/>
    <w:rsid w:val="00873E40"/>
    <w:rsid w:val="0087486F"/>
    <w:rsid w:val="00874A0C"/>
    <w:rsid w:val="00875006"/>
    <w:rsid w:val="00875BA6"/>
    <w:rsid w:val="00875D25"/>
    <w:rsid w:val="008760AC"/>
    <w:rsid w:val="00876452"/>
    <w:rsid w:val="00876BB9"/>
    <w:rsid w:val="00876CA8"/>
    <w:rsid w:val="00876F2C"/>
    <w:rsid w:val="00880E35"/>
    <w:rsid w:val="0088166E"/>
    <w:rsid w:val="008826B8"/>
    <w:rsid w:val="00882C36"/>
    <w:rsid w:val="008837A5"/>
    <w:rsid w:val="0088428F"/>
    <w:rsid w:val="008853D4"/>
    <w:rsid w:val="00886DF2"/>
    <w:rsid w:val="008875FE"/>
    <w:rsid w:val="00887F8E"/>
    <w:rsid w:val="00891BB0"/>
    <w:rsid w:val="00892675"/>
    <w:rsid w:val="00892758"/>
    <w:rsid w:val="00894034"/>
    <w:rsid w:val="00894163"/>
    <w:rsid w:val="008942A0"/>
    <w:rsid w:val="00894AF3"/>
    <w:rsid w:val="0089506C"/>
    <w:rsid w:val="0089507A"/>
    <w:rsid w:val="0089526E"/>
    <w:rsid w:val="00896234"/>
    <w:rsid w:val="0089721F"/>
    <w:rsid w:val="00897258"/>
    <w:rsid w:val="00897C5E"/>
    <w:rsid w:val="00897E43"/>
    <w:rsid w:val="008A081F"/>
    <w:rsid w:val="008A17D5"/>
    <w:rsid w:val="008A1ECF"/>
    <w:rsid w:val="008A2428"/>
    <w:rsid w:val="008A360B"/>
    <w:rsid w:val="008A38E8"/>
    <w:rsid w:val="008A3A7F"/>
    <w:rsid w:val="008A40DF"/>
    <w:rsid w:val="008A5F93"/>
    <w:rsid w:val="008A63E6"/>
    <w:rsid w:val="008A64B0"/>
    <w:rsid w:val="008A6ADA"/>
    <w:rsid w:val="008A77CE"/>
    <w:rsid w:val="008B0CFB"/>
    <w:rsid w:val="008B364B"/>
    <w:rsid w:val="008B502C"/>
    <w:rsid w:val="008B5631"/>
    <w:rsid w:val="008B6BCD"/>
    <w:rsid w:val="008B6C59"/>
    <w:rsid w:val="008B74E5"/>
    <w:rsid w:val="008B7DEE"/>
    <w:rsid w:val="008C0491"/>
    <w:rsid w:val="008C0499"/>
    <w:rsid w:val="008C0C91"/>
    <w:rsid w:val="008C1302"/>
    <w:rsid w:val="008C21F6"/>
    <w:rsid w:val="008C222B"/>
    <w:rsid w:val="008C286E"/>
    <w:rsid w:val="008C5738"/>
    <w:rsid w:val="008C5E52"/>
    <w:rsid w:val="008C5ED5"/>
    <w:rsid w:val="008C6508"/>
    <w:rsid w:val="008C6BD7"/>
    <w:rsid w:val="008C7315"/>
    <w:rsid w:val="008C791D"/>
    <w:rsid w:val="008C7EAD"/>
    <w:rsid w:val="008D08B4"/>
    <w:rsid w:val="008D0A32"/>
    <w:rsid w:val="008D0CFE"/>
    <w:rsid w:val="008D1C7B"/>
    <w:rsid w:val="008D1F40"/>
    <w:rsid w:val="008D2107"/>
    <w:rsid w:val="008D28D5"/>
    <w:rsid w:val="008D515E"/>
    <w:rsid w:val="008D5B88"/>
    <w:rsid w:val="008D6152"/>
    <w:rsid w:val="008D7240"/>
    <w:rsid w:val="008D76A6"/>
    <w:rsid w:val="008D796A"/>
    <w:rsid w:val="008D7AA9"/>
    <w:rsid w:val="008D7BA4"/>
    <w:rsid w:val="008E04AC"/>
    <w:rsid w:val="008E096E"/>
    <w:rsid w:val="008E1A04"/>
    <w:rsid w:val="008E1B08"/>
    <w:rsid w:val="008E1C60"/>
    <w:rsid w:val="008E2C29"/>
    <w:rsid w:val="008E3455"/>
    <w:rsid w:val="008E44C6"/>
    <w:rsid w:val="008E475B"/>
    <w:rsid w:val="008E4905"/>
    <w:rsid w:val="008E5B29"/>
    <w:rsid w:val="008E7BA9"/>
    <w:rsid w:val="008E7EC4"/>
    <w:rsid w:val="008F0B43"/>
    <w:rsid w:val="008F0F81"/>
    <w:rsid w:val="008F27BF"/>
    <w:rsid w:val="008F2E64"/>
    <w:rsid w:val="008F3687"/>
    <w:rsid w:val="008F380C"/>
    <w:rsid w:val="008F381D"/>
    <w:rsid w:val="008F3953"/>
    <w:rsid w:val="008F3FE6"/>
    <w:rsid w:val="008F40B0"/>
    <w:rsid w:val="008F45A9"/>
    <w:rsid w:val="008F4682"/>
    <w:rsid w:val="008F4791"/>
    <w:rsid w:val="008F4FF0"/>
    <w:rsid w:val="008F5438"/>
    <w:rsid w:val="008F54F3"/>
    <w:rsid w:val="008F55AD"/>
    <w:rsid w:val="008F5C62"/>
    <w:rsid w:val="008F6654"/>
    <w:rsid w:val="00900A0E"/>
    <w:rsid w:val="009017C3"/>
    <w:rsid w:val="0090211B"/>
    <w:rsid w:val="0090388A"/>
    <w:rsid w:val="00903C57"/>
    <w:rsid w:val="009052BF"/>
    <w:rsid w:val="009060B8"/>
    <w:rsid w:val="00906138"/>
    <w:rsid w:val="0090640F"/>
    <w:rsid w:val="0090715A"/>
    <w:rsid w:val="0090753B"/>
    <w:rsid w:val="0091032A"/>
    <w:rsid w:val="00910BDD"/>
    <w:rsid w:val="00910EBE"/>
    <w:rsid w:val="00911B87"/>
    <w:rsid w:val="00912272"/>
    <w:rsid w:val="0091227F"/>
    <w:rsid w:val="00912536"/>
    <w:rsid w:val="00913102"/>
    <w:rsid w:val="00913DB1"/>
    <w:rsid w:val="00914063"/>
    <w:rsid w:val="009142EC"/>
    <w:rsid w:val="009145E4"/>
    <w:rsid w:val="00915260"/>
    <w:rsid w:val="00915289"/>
    <w:rsid w:val="009154C3"/>
    <w:rsid w:val="0091569F"/>
    <w:rsid w:val="0091580C"/>
    <w:rsid w:val="00915EA7"/>
    <w:rsid w:val="00922221"/>
    <w:rsid w:val="009227BD"/>
    <w:rsid w:val="00923540"/>
    <w:rsid w:val="00923946"/>
    <w:rsid w:val="00925B70"/>
    <w:rsid w:val="0092630E"/>
    <w:rsid w:val="00926767"/>
    <w:rsid w:val="0092796F"/>
    <w:rsid w:val="00930C09"/>
    <w:rsid w:val="00930E05"/>
    <w:rsid w:val="00932229"/>
    <w:rsid w:val="0093424F"/>
    <w:rsid w:val="00934441"/>
    <w:rsid w:val="0093547E"/>
    <w:rsid w:val="0093572A"/>
    <w:rsid w:val="00935BE4"/>
    <w:rsid w:val="00935D90"/>
    <w:rsid w:val="009361D5"/>
    <w:rsid w:val="00936587"/>
    <w:rsid w:val="00936819"/>
    <w:rsid w:val="00936B61"/>
    <w:rsid w:val="00937F95"/>
    <w:rsid w:val="009405C2"/>
    <w:rsid w:val="00941B6A"/>
    <w:rsid w:val="009428A4"/>
    <w:rsid w:val="009440FA"/>
    <w:rsid w:val="00944857"/>
    <w:rsid w:val="00944CB2"/>
    <w:rsid w:val="009456C4"/>
    <w:rsid w:val="009459F0"/>
    <w:rsid w:val="00946C48"/>
    <w:rsid w:val="00947037"/>
    <w:rsid w:val="009473E1"/>
    <w:rsid w:val="00950890"/>
    <w:rsid w:val="00950924"/>
    <w:rsid w:val="00951143"/>
    <w:rsid w:val="0095160F"/>
    <w:rsid w:val="009517C8"/>
    <w:rsid w:val="00951B6E"/>
    <w:rsid w:val="00952BD3"/>
    <w:rsid w:val="00954142"/>
    <w:rsid w:val="00955787"/>
    <w:rsid w:val="00956CB1"/>
    <w:rsid w:val="00957343"/>
    <w:rsid w:val="00957AE1"/>
    <w:rsid w:val="00957C2E"/>
    <w:rsid w:val="009605BF"/>
    <w:rsid w:val="00961217"/>
    <w:rsid w:val="00961288"/>
    <w:rsid w:val="0096214D"/>
    <w:rsid w:val="009632C0"/>
    <w:rsid w:val="00963508"/>
    <w:rsid w:val="0096423B"/>
    <w:rsid w:val="0096514F"/>
    <w:rsid w:val="009659F4"/>
    <w:rsid w:val="00966172"/>
    <w:rsid w:val="009662CC"/>
    <w:rsid w:val="009664EE"/>
    <w:rsid w:val="00966BBF"/>
    <w:rsid w:val="00970867"/>
    <w:rsid w:val="00970D60"/>
    <w:rsid w:val="00970D85"/>
    <w:rsid w:val="00971583"/>
    <w:rsid w:val="0097295C"/>
    <w:rsid w:val="009731AD"/>
    <w:rsid w:val="0097473C"/>
    <w:rsid w:val="00974FBB"/>
    <w:rsid w:val="009752FC"/>
    <w:rsid w:val="00975C31"/>
    <w:rsid w:val="00976C66"/>
    <w:rsid w:val="00976F29"/>
    <w:rsid w:val="009774CB"/>
    <w:rsid w:val="0097751C"/>
    <w:rsid w:val="00981B8C"/>
    <w:rsid w:val="0098260B"/>
    <w:rsid w:val="009826B0"/>
    <w:rsid w:val="00983653"/>
    <w:rsid w:val="009840E4"/>
    <w:rsid w:val="00984898"/>
    <w:rsid w:val="00985AED"/>
    <w:rsid w:val="0098670A"/>
    <w:rsid w:val="009874D0"/>
    <w:rsid w:val="0099018F"/>
    <w:rsid w:val="00990C55"/>
    <w:rsid w:val="00991482"/>
    <w:rsid w:val="009914E3"/>
    <w:rsid w:val="00991910"/>
    <w:rsid w:val="009920F7"/>
    <w:rsid w:val="00992183"/>
    <w:rsid w:val="0099390E"/>
    <w:rsid w:val="00993FF3"/>
    <w:rsid w:val="00994EDF"/>
    <w:rsid w:val="009960E5"/>
    <w:rsid w:val="00996D83"/>
    <w:rsid w:val="00996F82"/>
    <w:rsid w:val="0099736C"/>
    <w:rsid w:val="009A1878"/>
    <w:rsid w:val="009A31CC"/>
    <w:rsid w:val="009A31D5"/>
    <w:rsid w:val="009A3B47"/>
    <w:rsid w:val="009A3C54"/>
    <w:rsid w:val="009A40AA"/>
    <w:rsid w:val="009A43ED"/>
    <w:rsid w:val="009A543E"/>
    <w:rsid w:val="009A5B7D"/>
    <w:rsid w:val="009A7867"/>
    <w:rsid w:val="009A7ADC"/>
    <w:rsid w:val="009B0D30"/>
    <w:rsid w:val="009B1044"/>
    <w:rsid w:val="009B1694"/>
    <w:rsid w:val="009B1F50"/>
    <w:rsid w:val="009B2458"/>
    <w:rsid w:val="009B28AA"/>
    <w:rsid w:val="009B325D"/>
    <w:rsid w:val="009B3302"/>
    <w:rsid w:val="009B4905"/>
    <w:rsid w:val="009B4CCC"/>
    <w:rsid w:val="009B57B0"/>
    <w:rsid w:val="009B5C4C"/>
    <w:rsid w:val="009B6B03"/>
    <w:rsid w:val="009B6D0D"/>
    <w:rsid w:val="009B73E4"/>
    <w:rsid w:val="009C19B7"/>
    <w:rsid w:val="009C3049"/>
    <w:rsid w:val="009C3C23"/>
    <w:rsid w:val="009C4B00"/>
    <w:rsid w:val="009C4E90"/>
    <w:rsid w:val="009C5497"/>
    <w:rsid w:val="009C5546"/>
    <w:rsid w:val="009C5ABB"/>
    <w:rsid w:val="009C5AE8"/>
    <w:rsid w:val="009C6042"/>
    <w:rsid w:val="009D01AB"/>
    <w:rsid w:val="009D01DD"/>
    <w:rsid w:val="009D07CE"/>
    <w:rsid w:val="009D2C79"/>
    <w:rsid w:val="009D31EF"/>
    <w:rsid w:val="009D361B"/>
    <w:rsid w:val="009D408E"/>
    <w:rsid w:val="009D621D"/>
    <w:rsid w:val="009D630D"/>
    <w:rsid w:val="009D6AF7"/>
    <w:rsid w:val="009D7C51"/>
    <w:rsid w:val="009E0135"/>
    <w:rsid w:val="009E0E79"/>
    <w:rsid w:val="009E0FF5"/>
    <w:rsid w:val="009E164E"/>
    <w:rsid w:val="009E18C7"/>
    <w:rsid w:val="009E196C"/>
    <w:rsid w:val="009E1AE5"/>
    <w:rsid w:val="009E29C3"/>
    <w:rsid w:val="009E2EB0"/>
    <w:rsid w:val="009E3607"/>
    <w:rsid w:val="009E3D6F"/>
    <w:rsid w:val="009E4158"/>
    <w:rsid w:val="009E6A0A"/>
    <w:rsid w:val="009E6CED"/>
    <w:rsid w:val="009E76B5"/>
    <w:rsid w:val="009F0568"/>
    <w:rsid w:val="009F10B3"/>
    <w:rsid w:val="009F1774"/>
    <w:rsid w:val="009F1C62"/>
    <w:rsid w:val="009F2A66"/>
    <w:rsid w:val="009F2DF7"/>
    <w:rsid w:val="009F3267"/>
    <w:rsid w:val="009F362A"/>
    <w:rsid w:val="009F36BF"/>
    <w:rsid w:val="009F41FA"/>
    <w:rsid w:val="009F4E9D"/>
    <w:rsid w:val="009F5D50"/>
    <w:rsid w:val="009F6A8B"/>
    <w:rsid w:val="009F6AE9"/>
    <w:rsid w:val="009F6BFC"/>
    <w:rsid w:val="009F7075"/>
    <w:rsid w:val="009F76F0"/>
    <w:rsid w:val="00A00678"/>
    <w:rsid w:val="00A01B86"/>
    <w:rsid w:val="00A0213B"/>
    <w:rsid w:val="00A02AB5"/>
    <w:rsid w:val="00A03448"/>
    <w:rsid w:val="00A038ED"/>
    <w:rsid w:val="00A03C62"/>
    <w:rsid w:val="00A03DD7"/>
    <w:rsid w:val="00A06393"/>
    <w:rsid w:val="00A06CDB"/>
    <w:rsid w:val="00A0704B"/>
    <w:rsid w:val="00A0730C"/>
    <w:rsid w:val="00A111B6"/>
    <w:rsid w:val="00A12346"/>
    <w:rsid w:val="00A12D91"/>
    <w:rsid w:val="00A1317A"/>
    <w:rsid w:val="00A13B56"/>
    <w:rsid w:val="00A14784"/>
    <w:rsid w:val="00A154F8"/>
    <w:rsid w:val="00A15710"/>
    <w:rsid w:val="00A15FEA"/>
    <w:rsid w:val="00A16F77"/>
    <w:rsid w:val="00A1791B"/>
    <w:rsid w:val="00A17F08"/>
    <w:rsid w:val="00A203B0"/>
    <w:rsid w:val="00A2084E"/>
    <w:rsid w:val="00A213E6"/>
    <w:rsid w:val="00A21A1C"/>
    <w:rsid w:val="00A2274F"/>
    <w:rsid w:val="00A237CD"/>
    <w:rsid w:val="00A248C6"/>
    <w:rsid w:val="00A260C8"/>
    <w:rsid w:val="00A26D27"/>
    <w:rsid w:val="00A271A4"/>
    <w:rsid w:val="00A273D7"/>
    <w:rsid w:val="00A277F7"/>
    <w:rsid w:val="00A27C1A"/>
    <w:rsid w:val="00A30C84"/>
    <w:rsid w:val="00A31AE2"/>
    <w:rsid w:val="00A31B36"/>
    <w:rsid w:val="00A326B3"/>
    <w:rsid w:val="00A34A6A"/>
    <w:rsid w:val="00A360E4"/>
    <w:rsid w:val="00A376EE"/>
    <w:rsid w:val="00A37FBF"/>
    <w:rsid w:val="00A4159A"/>
    <w:rsid w:val="00A41633"/>
    <w:rsid w:val="00A42A99"/>
    <w:rsid w:val="00A42D6C"/>
    <w:rsid w:val="00A43551"/>
    <w:rsid w:val="00A43AA3"/>
    <w:rsid w:val="00A45411"/>
    <w:rsid w:val="00A45FF1"/>
    <w:rsid w:val="00A4654D"/>
    <w:rsid w:val="00A4763F"/>
    <w:rsid w:val="00A478B6"/>
    <w:rsid w:val="00A50E97"/>
    <w:rsid w:val="00A51297"/>
    <w:rsid w:val="00A512DE"/>
    <w:rsid w:val="00A5151A"/>
    <w:rsid w:val="00A51AF2"/>
    <w:rsid w:val="00A52526"/>
    <w:rsid w:val="00A53347"/>
    <w:rsid w:val="00A53B65"/>
    <w:rsid w:val="00A54094"/>
    <w:rsid w:val="00A55E5A"/>
    <w:rsid w:val="00A564B8"/>
    <w:rsid w:val="00A57A66"/>
    <w:rsid w:val="00A57E0A"/>
    <w:rsid w:val="00A609C8"/>
    <w:rsid w:val="00A60B9D"/>
    <w:rsid w:val="00A60D0E"/>
    <w:rsid w:val="00A60E52"/>
    <w:rsid w:val="00A6120D"/>
    <w:rsid w:val="00A61B53"/>
    <w:rsid w:val="00A6205A"/>
    <w:rsid w:val="00A620EA"/>
    <w:rsid w:val="00A6234B"/>
    <w:rsid w:val="00A6253A"/>
    <w:rsid w:val="00A6257F"/>
    <w:rsid w:val="00A62E53"/>
    <w:rsid w:val="00A63196"/>
    <w:rsid w:val="00A638D6"/>
    <w:rsid w:val="00A647A7"/>
    <w:rsid w:val="00A664AB"/>
    <w:rsid w:val="00A7019B"/>
    <w:rsid w:val="00A703F0"/>
    <w:rsid w:val="00A714C1"/>
    <w:rsid w:val="00A72B3A"/>
    <w:rsid w:val="00A73363"/>
    <w:rsid w:val="00A7365A"/>
    <w:rsid w:val="00A73D1D"/>
    <w:rsid w:val="00A73FB8"/>
    <w:rsid w:val="00A7459C"/>
    <w:rsid w:val="00A748C3"/>
    <w:rsid w:val="00A75494"/>
    <w:rsid w:val="00A76052"/>
    <w:rsid w:val="00A76713"/>
    <w:rsid w:val="00A76845"/>
    <w:rsid w:val="00A77919"/>
    <w:rsid w:val="00A77DFF"/>
    <w:rsid w:val="00A80A7A"/>
    <w:rsid w:val="00A80BA5"/>
    <w:rsid w:val="00A80BD6"/>
    <w:rsid w:val="00A81472"/>
    <w:rsid w:val="00A81932"/>
    <w:rsid w:val="00A81FB2"/>
    <w:rsid w:val="00A823F6"/>
    <w:rsid w:val="00A829C9"/>
    <w:rsid w:val="00A82FF0"/>
    <w:rsid w:val="00A8478D"/>
    <w:rsid w:val="00A869B4"/>
    <w:rsid w:val="00A8719E"/>
    <w:rsid w:val="00A87633"/>
    <w:rsid w:val="00A876D8"/>
    <w:rsid w:val="00A87E21"/>
    <w:rsid w:val="00A902A0"/>
    <w:rsid w:val="00A9064A"/>
    <w:rsid w:val="00A90BB1"/>
    <w:rsid w:val="00A90DEE"/>
    <w:rsid w:val="00A91EB3"/>
    <w:rsid w:val="00A92764"/>
    <w:rsid w:val="00A92EFD"/>
    <w:rsid w:val="00A937CC"/>
    <w:rsid w:val="00A93DF3"/>
    <w:rsid w:val="00A9437F"/>
    <w:rsid w:val="00A9452B"/>
    <w:rsid w:val="00A94AD7"/>
    <w:rsid w:val="00A94BAE"/>
    <w:rsid w:val="00A95B58"/>
    <w:rsid w:val="00A95B9F"/>
    <w:rsid w:val="00A95DB8"/>
    <w:rsid w:val="00A975D7"/>
    <w:rsid w:val="00A97762"/>
    <w:rsid w:val="00AA09B0"/>
    <w:rsid w:val="00AA0A89"/>
    <w:rsid w:val="00AA1C36"/>
    <w:rsid w:val="00AA5368"/>
    <w:rsid w:val="00AA5B2E"/>
    <w:rsid w:val="00AA5E5E"/>
    <w:rsid w:val="00AA60BF"/>
    <w:rsid w:val="00AA6429"/>
    <w:rsid w:val="00AB0147"/>
    <w:rsid w:val="00AB2026"/>
    <w:rsid w:val="00AB21EC"/>
    <w:rsid w:val="00AB24A5"/>
    <w:rsid w:val="00AB2E27"/>
    <w:rsid w:val="00AB31D2"/>
    <w:rsid w:val="00AB360C"/>
    <w:rsid w:val="00AB3850"/>
    <w:rsid w:val="00AB3AB7"/>
    <w:rsid w:val="00AB55C5"/>
    <w:rsid w:val="00AB6CC7"/>
    <w:rsid w:val="00AB7157"/>
    <w:rsid w:val="00AC01AA"/>
    <w:rsid w:val="00AC15CE"/>
    <w:rsid w:val="00AC293A"/>
    <w:rsid w:val="00AC3EE9"/>
    <w:rsid w:val="00AC4F72"/>
    <w:rsid w:val="00AC5041"/>
    <w:rsid w:val="00AC5207"/>
    <w:rsid w:val="00AC555F"/>
    <w:rsid w:val="00AC6284"/>
    <w:rsid w:val="00AC69E1"/>
    <w:rsid w:val="00AC7B32"/>
    <w:rsid w:val="00AC7B50"/>
    <w:rsid w:val="00AD02CD"/>
    <w:rsid w:val="00AD0343"/>
    <w:rsid w:val="00AD0698"/>
    <w:rsid w:val="00AD159F"/>
    <w:rsid w:val="00AD1AD9"/>
    <w:rsid w:val="00AD217F"/>
    <w:rsid w:val="00AD2A28"/>
    <w:rsid w:val="00AD2C0B"/>
    <w:rsid w:val="00AD36D5"/>
    <w:rsid w:val="00AD3B6D"/>
    <w:rsid w:val="00AD40FE"/>
    <w:rsid w:val="00AD4141"/>
    <w:rsid w:val="00AD51DD"/>
    <w:rsid w:val="00AD554F"/>
    <w:rsid w:val="00AD5959"/>
    <w:rsid w:val="00AD5D96"/>
    <w:rsid w:val="00AD6CCA"/>
    <w:rsid w:val="00AD7F2A"/>
    <w:rsid w:val="00AE0ECC"/>
    <w:rsid w:val="00AE12A1"/>
    <w:rsid w:val="00AE19C6"/>
    <w:rsid w:val="00AE1E04"/>
    <w:rsid w:val="00AE22FF"/>
    <w:rsid w:val="00AE2581"/>
    <w:rsid w:val="00AE2A17"/>
    <w:rsid w:val="00AE3702"/>
    <w:rsid w:val="00AE3E49"/>
    <w:rsid w:val="00AE42D8"/>
    <w:rsid w:val="00AE43F1"/>
    <w:rsid w:val="00AE482E"/>
    <w:rsid w:val="00AE5620"/>
    <w:rsid w:val="00AE7430"/>
    <w:rsid w:val="00AE7B4B"/>
    <w:rsid w:val="00AF0F58"/>
    <w:rsid w:val="00AF1262"/>
    <w:rsid w:val="00AF1B39"/>
    <w:rsid w:val="00AF1EE4"/>
    <w:rsid w:val="00AF2456"/>
    <w:rsid w:val="00AF249F"/>
    <w:rsid w:val="00AF2D3F"/>
    <w:rsid w:val="00AF2DD9"/>
    <w:rsid w:val="00AF2E83"/>
    <w:rsid w:val="00AF39FA"/>
    <w:rsid w:val="00AF3A01"/>
    <w:rsid w:val="00AF3C75"/>
    <w:rsid w:val="00AF456A"/>
    <w:rsid w:val="00AF5303"/>
    <w:rsid w:val="00AF651F"/>
    <w:rsid w:val="00AF67BB"/>
    <w:rsid w:val="00AF692A"/>
    <w:rsid w:val="00AF6CFF"/>
    <w:rsid w:val="00AF6E6A"/>
    <w:rsid w:val="00AF741A"/>
    <w:rsid w:val="00B00CAD"/>
    <w:rsid w:val="00B00D66"/>
    <w:rsid w:val="00B01ADB"/>
    <w:rsid w:val="00B02BE4"/>
    <w:rsid w:val="00B02EB4"/>
    <w:rsid w:val="00B0321F"/>
    <w:rsid w:val="00B033D1"/>
    <w:rsid w:val="00B03F2B"/>
    <w:rsid w:val="00B03F57"/>
    <w:rsid w:val="00B0404A"/>
    <w:rsid w:val="00B04161"/>
    <w:rsid w:val="00B045F8"/>
    <w:rsid w:val="00B053EC"/>
    <w:rsid w:val="00B054B9"/>
    <w:rsid w:val="00B056F9"/>
    <w:rsid w:val="00B05A06"/>
    <w:rsid w:val="00B11493"/>
    <w:rsid w:val="00B116D8"/>
    <w:rsid w:val="00B11E3D"/>
    <w:rsid w:val="00B125A9"/>
    <w:rsid w:val="00B13946"/>
    <w:rsid w:val="00B13D7D"/>
    <w:rsid w:val="00B13E50"/>
    <w:rsid w:val="00B14997"/>
    <w:rsid w:val="00B14D2C"/>
    <w:rsid w:val="00B15448"/>
    <w:rsid w:val="00B162D6"/>
    <w:rsid w:val="00B16B37"/>
    <w:rsid w:val="00B16BAE"/>
    <w:rsid w:val="00B177B0"/>
    <w:rsid w:val="00B17A5E"/>
    <w:rsid w:val="00B17E82"/>
    <w:rsid w:val="00B20475"/>
    <w:rsid w:val="00B2080A"/>
    <w:rsid w:val="00B218F9"/>
    <w:rsid w:val="00B21BCA"/>
    <w:rsid w:val="00B21F99"/>
    <w:rsid w:val="00B22167"/>
    <w:rsid w:val="00B22B9C"/>
    <w:rsid w:val="00B22EA8"/>
    <w:rsid w:val="00B2331D"/>
    <w:rsid w:val="00B233FD"/>
    <w:rsid w:val="00B2440D"/>
    <w:rsid w:val="00B244BF"/>
    <w:rsid w:val="00B25256"/>
    <w:rsid w:val="00B26892"/>
    <w:rsid w:val="00B26BDA"/>
    <w:rsid w:val="00B26EAA"/>
    <w:rsid w:val="00B3018A"/>
    <w:rsid w:val="00B30CA4"/>
    <w:rsid w:val="00B31A44"/>
    <w:rsid w:val="00B31E79"/>
    <w:rsid w:val="00B32002"/>
    <w:rsid w:val="00B335E1"/>
    <w:rsid w:val="00B33D52"/>
    <w:rsid w:val="00B346CC"/>
    <w:rsid w:val="00B34DF0"/>
    <w:rsid w:val="00B350A7"/>
    <w:rsid w:val="00B351D6"/>
    <w:rsid w:val="00B35371"/>
    <w:rsid w:val="00B35FCB"/>
    <w:rsid w:val="00B377CD"/>
    <w:rsid w:val="00B40341"/>
    <w:rsid w:val="00B407A0"/>
    <w:rsid w:val="00B40A23"/>
    <w:rsid w:val="00B40EA4"/>
    <w:rsid w:val="00B4292A"/>
    <w:rsid w:val="00B42A72"/>
    <w:rsid w:val="00B42DA7"/>
    <w:rsid w:val="00B42F17"/>
    <w:rsid w:val="00B43022"/>
    <w:rsid w:val="00B43649"/>
    <w:rsid w:val="00B43A61"/>
    <w:rsid w:val="00B4444F"/>
    <w:rsid w:val="00B4575A"/>
    <w:rsid w:val="00B47443"/>
    <w:rsid w:val="00B51BB9"/>
    <w:rsid w:val="00B51D38"/>
    <w:rsid w:val="00B522E5"/>
    <w:rsid w:val="00B52448"/>
    <w:rsid w:val="00B52ABF"/>
    <w:rsid w:val="00B54872"/>
    <w:rsid w:val="00B558EB"/>
    <w:rsid w:val="00B575BA"/>
    <w:rsid w:val="00B57664"/>
    <w:rsid w:val="00B57722"/>
    <w:rsid w:val="00B57CF6"/>
    <w:rsid w:val="00B6050F"/>
    <w:rsid w:val="00B605F6"/>
    <w:rsid w:val="00B613BB"/>
    <w:rsid w:val="00B61F8E"/>
    <w:rsid w:val="00B6222D"/>
    <w:rsid w:val="00B638D0"/>
    <w:rsid w:val="00B64224"/>
    <w:rsid w:val="00B651A1"/>
    <w:rsid w:val="00B65413"/>
    <w:rsid w:val="00B65638"/>
    <w:rsid w:val="00B6569C"/>
    <w:rsid w:val="00B6606C"/>
    <w:rsid w:val="00B660E0"/>
    <w:rsid w:val="00B660EC"/>
    <w:rsid w:val="00B67890"/>
    <w:rsid w:val="00B67943"/>
    <w:rsid w:val="00B679EE"/>
    <w:rsid w:val="00B67D86"/>
    <w:rsid w:val="00B71608"/>
    <w:rsid w:val="00B716D2"/>
    <w:rsid w:val="00B71EC7"/>
    <w:rsid w:val="00B72173"/>
    <w:rsid w:val="00B725C2"/>
    <w:rsid w:val="00B73164"/>
    <w:rsid w:val="00B738AE"/>
    <w:rsid w:val="00B73ACD"/>
    <w:rsid w:val="00B73E7F"/>
    <w:rsid w:val="00B74982"/>
    <w:rsid w:val="00B76429"/>
    <w:rsid w:val="00B7719F"/>
    <w:rsid w:val="00B77D35"/>
    <w:rsid w:val="00B8001C"/>
    <w:rsid w:val="00B80246"/>
    <w:rsid w:val="00B80430"/>
    <w:rsid w:val="00B80A24"/>
    <w:rsid w:val="00B80CD9"/>
    <w:rsid w:val="00B8246E"/>
    <w:rsid w:val="00B835CF"/>
    <w:rsid w:val="00B844FB"/>
    <w:rsid w:val="00B84696"/>
    <w:rsid w:val="00B849B9"/>
    <w:rsid w:val="00B86471"/>
    <w:rsid w:val="00B86627"/>
    <w:rsid w:val="00B866FB"/>
    <w:rsid w:val="00B9028A"/>
    <w:rsid w:val="00B903EC"/>
    <w:rsid w:val="00B91EF6"/>
    <w:rsid w:val="00B9212C"/>
    <w:rsid w:val="00B923A1"/>
    <w:rsid w:val="00B93AE3"/>
    <w:rsid w:val="00B93BB4"/>
    <w:rsid w:val="00B94958"/>
    <w:rsid w:val="00B956D4"/>
    <w:rsid w:val="00B95AB1"/>
    <w:rsid w:val="00B95FBC"/>
    <w:rsid w:val="00B966C2"/>
    <w:rsid w:val="00B96A74"/>
    <w:rsid w:val="00B9702E"/>
    <w:rsid w:val="00B9732C"/>
    <w:rsid w:val="00B97446"/>
    <w:rsid w:val="00B97A51"/>
    <w:rsid w:val="00B97A55"/>
    <w:rsid w:val="00BA22CA"/>
    <w:rsid w:val="00BA2350"/>
    <w:rsid w:val="00BA2BAA"/>
    <w:rsid w:val="00BA40BB"/>
    <w:rsid w:val="00BA50D0"/>
    <w:rsid w:val="00BA5E91"/>
    <w:rsid w:val="00BA67F9"/>
    <w:rsid w:val="00BA7432"/>
    <w:rsid w:val="00BA7500"/>
    <w:rsid w:val="00BA7E17"/>
    <w:rsid w:val="00BB04FE"/>
    <w:rsid w:val="00BB1C42"/>
    <w:rsid w:val="00BB1CB6"/>
    <w:rsid w:val="00BB2764"/>
    <w:rsid w:val="00BB41F7"/>
    <w:rsid w:val="00BB6A9A"/>
    <w:rsid w:val="00BB7602"/>
    <w:rsid w:val="00BC00D9"/>
    <w:rsid w:val="00BC1481"/>
    <w:rsid w:val="00BC1AA0"/>
    <w:rsid w:val="00BC1AC3"/>
    <w:rsid w:val="00BC2495"/>
    <w:rsid w:val="00BC2CF7"/>
    <w:rsid w:val="00BC314A"/>
    <w:rsid w:val="00BC33B9"/>
    <w:rsid w:val="00BC3A51"/>
    <w:rsid w:val="00BC3C89"/>
    <w:rsid w:val="00BC4D21"/>
    <w:rsid w:val="00BC50D8"/>
    <w:rsid w:val="00BC6447"/>
    <w:rsid w:val="00BC7483"/>
    <w:rsid w:val="00BC7505"/>
    <w:rsid w:val="00BC7EB9"/>
    <w:rsid w:val="00BD08F3"/>
    <w:rsid w:val="00BD108E"/>
    <w:rsid w:val="00BD12B2"/>
    <w:rsid w:val="00BD19A7"/>
    <w:rsid w:val="00BD23C9"/>
    <w:rsid w:val="00BD2489"/>
    <w:rsid w:val="00BD2643"/>
    <w:rsid w:val="00BD2C8E"/>
    <w:rsid w:val="00BD3236"/>
    <w:rsid w:val="00BD39B3"/>
    <w:rsid w:val="00BD3F7F"/>
    <w:rsid w:val="00BD46B4"/>
    <w:rsid w:val="00BD4D20"/>
    <w:rsid w:val="00BD56B1"/>
    <w:rsid w:val="00BD6558"/>
    <w:rsid w:val="00BD6777"/>
    <w:rsid w:val="00BD6A07"/>
    <w:rsid w:val="00BD7FCF"/>
    <w:rsid w:val="00BE00FC"/>
    <w:rsid w:val="00BE03D0"/>
    <w:rsid w:val="00BE0438"/>
    <w:rsid w:val="00BE1343"/>
    <w:rsid w:val="00BE1536"/>
    <w:rsid w:val="00BE35D9"/>
    <w:rsid w:val="00BE4DA7"/>
    <w:rsid w:val="00BE54E1"/>
    <w:rsid w:val="00BE5792"/>
    <w:rsid w:val="00BE7116"/>
    <w:rsid w:val="00BE72D0"/>
    <w:rsid w:val="00BE79CE"/>
    <w:rsid w:val="00BF0263"/>
    <w:rsid w:val="00BF0639"/>
    <w:rsid w:val="00BF2248"/>
    <w:rsid w:val="00BF2AD7"/>
    <w:rsid w:val="00BF2D6C"/>
    <w:rsid w:val="00BF2F76"/>
    <w:rsid w:val="00BF3022"/>
    <w:rsid w:val="00BF3214"/>
    <w:rsid w:val="00BF3AE6"/>
    <w:rsid w:val="00BF5155"/>
    <w:rsid w:val="00BF51E9"/>
    <w:rsid w:val="00BF5573"/>
    <w:rsid w:val="00BF7583"/>
    <w:rsid w:val="00BF7EDB"/>
    <w:rsid w:val="00C01842"/>
    <w:rsid w:val="00C0259D"/>
    <w:rsid w:val="00C03845"/>
    <w:rsid w:val="00C03BFF"/>
    <w:rsid w:val="00C044B0"/>
    <w:rsid w:val="00C04AF7"/>
    <w:rsid w:val="00C04CEF"/>
    <w:rsid w:val="00C05453"/>
    <w:rsid w:val="00C056F7"/>
    <w:rsid w:val="00C06026"/>
    <w:rsid w:val="00C07F47"/>
    <w:rsid w:val="00C1000A"/>
    <w:rsid w:val="00C118A6"/>
    <w:rsid w:val="00C11C7A"/>
    <w:rsid w:val="00C123F6"/>
    <w:rsid w:val="00C15867"/>
    <w:rsid w:val="00C1607E"/>
    <w:rsid w:val="00C1651D"/>
    <w:rsid w:val="00C1696D"/>
    <w:rsid w:val="00C17522"/>
    <w:rsid w:val="00C17A77"/>
    <w:rsid w:val="00C17EA3"/>
    <w:rsid w:val="00C200FD"/>
    <w:rsid w:val="00C2063F"/>
    <w:rsid w:val="00C20B55"/>
    <w:rsid w:val="00C22398"/>
    <w:rsid w:val="00C2296D"/>
    <w:rsid w:val="00C23155"/>
    <w:rsid w:val="00C24E37"/>
    <w:rsid w:val="00C25522"/>
    <w:rsid w:val="00C302BB"/>
    <w:rsid w:val="00C31341"/>
    <w:rsid w:val="00C32196"/>
    <w:rsid w:val="00C324BA"/>
    <w:rsid w:val="00C32B79"/>
    <w:rsid w:val="00C33245"/>
    <w:rsid w:val="00C337D9"/>
    <w:rsid w:val="00C34D63"/>
    <w:rsid w:val="00C35092"/>
    <w:rsid w:val="00C356EF"/>
    <w:rsid w:val="00C36053"/>
    <w:rsid w:val="00C37A0A"/>
    <w:rsid w:val="00C37DF6"/>
    <w:rsid w:val="00C40021"/>
    <w:rsid w:val="00C4060A"/>
    <w:rsid w:val="00C40C41"/>
    <w:rsid w:val="00C410DC"/>
    <w:rsid w:val="00C4144C"/>
    <w:rsid w:val="00C41651"/>
    <w:rsid w:val="00C423D3"/>
    <w:rsid w:val="00C42522"/>
    <w:rsid w:val="00C429F9"/>
    <w:rsid w:val="00C43111"/>
    <w:rsid w:val="00C44230"/>
    <w:rsid w:val="00C44C21"/>
    <w:rsid w:val="00C45885"/>
    <w:rsid w:val="00C466F2"/>
    <w:rsid w:val="00C46790"/>
    <w:rsid w:val="00C469CD"/>
    <w:rsid w:val="00C47526"/>
    <w:rsid w:val="00C50F22"/>
    <w:rsid w:val="00C513DB"/>
    <w:rsid w:val="00C516AF"/>
    <w:rsid w:val="00C51A16"/>
    <w:rsid w:val="00C52358"/>
    <w:rsid w:val="00C52D9A"/>
    <w:rsid w:val="00C52E78"/>
    <w:rsid w:val="00C53261"/>
    <w:rsid w:val="00C5337C"/>
    <w:rsid w:val="00C53E1F"/>
    <w:rsid w:val="00C5454E"/>
    <w:rsid w:val="00C54789"/>
    <w:rsid w:val="00C54C1F"/>
    <w:rsid w:val="00C54D87"/>
    <w:rsid w:val="00C55D34"/>
    <w:rsid w:val="00C56328"/>
    <w:rsid w:val="00C56510"/>
    <w:rsid w:val="00C56954"/>
    <w:rsid w:val="00C56D49"/>
    <w:rsid w:val="00C57971"/>
    <w:rsid w:val="00C6035A"/>
    <w:rsid w:val="00C603BE"/>
    <w:rsid w:val="00C616B0"/>
    <w:rsid w:val="00C63233"/>
    <w:rsid w:val="00C63673"/>
    <w:rsid w:val="00C63A99"/>
    <w:rsid w:val="00C65388"/>
    <w:rsid w:val="00C653BD"/>
    <w:rsid w:val="00C65BD7"/>
    <w:rsid w:val="00C66AB1"/>
    <w:rsid w:val="00C671EE"/>
    <w:rsid w:val="00C6798D"/>
    <w:rsid w:val="00C67BF9"/>
    <w:rsid w:val="00C70013"/>
    <w:rsid w:val="00C70C97"/>
    <w:rsid w:val="00C70EA1"/>
    <w:rsid w:val="00C710B7"/>
    <w:rsid w:val="00C71580"/>
    <w:rsid w:val="00C71F81"/>
    <w:rsid w:val="00C72170"/>
    <w:rsid w:val="00C728BE"/>
    <w:rsid w:val="00C73699"/>
    <w:rsid w:val="00C74934"/>
    <w:rsid w:val="00C75611"/>
    <w:rsid w:val="00C75F36"/>
    <w:rsid w:val="00C76BA4"/>
    <w:rsid w:val="00C76F9C"/>
    <w:rsid w:val="00C77075"/>
    <w:rsid w:val="00C775B1"/>
    <w:rsid w:val="00C77A10"/>
    <w:rsid w:val="00C80213"/>
    <w:rsid w:val="00C81D48"/>
    <w:rsid w:val="00C82D4F"/>
    <w:rsid w:val="00C82E56"/>
    <w:rsid w:val="00C83A48"/>
    <w:rsid w:val="00C83AE9"/>
    <w:rsid w:val="00C843C5"/>
    <w:rsid w:val="00C843F3"/>
    <w:rsid w:val="00C84D4A"/>
    <w:rsid w:val="00C8502A"/>
    <w:rsid w:val="00C85865"/>
    <w:rsid w:val="00C85E85"/>
    <w:rsid w:val="00C86571"/>
    <w:rsid w:val="00C86672"/>
    <w:rsid w:val="00C86ADF"/>
    <w:rsid w:val="00C90306"/>
    <w:rsid w:val="00C91174"/>
    <w:rsid w:val="00C91C2C"/>
    <w:rsid w:val="00C91D3E"/>
    <w:rsid w:val="00C926C8"/>
    <w:rsid w:val="00C92C6D"/>
    <w:rsid w:val="00C930B6"/>
    <w:rsid w:val="00C93908"/>
    <w:rsid w:val="00C953BF"/>
    <w:rsid w:val="00C95875"/>
    <w:rsid w:val="00C96D54"/>
    <w:rsid w:val="00C97E0C"/>
    <w:rsid w:val="00CA09FB"/>
    <w:rsid w:val="00CA0FA7"/>
    <w:rsid w:val="00CA19F2"/>
    <w:rsid w:val="00CA1D5E"/>
    <w:rsid w:val="00CA2EAE"/>
    <w:rsid w:val="00CA43CD"/>
    <w:rsid w:val="00CA4AC1"/>
    <w:rsid w:val="00CA4E93"/>
    <w:rsid w:val="00CA543C"/>
    <w:rsid w:val="00CA5459"/>
    <w:rsid w:val="00CA59FB"/>
    <w:rsid w:val="00CA5AB6"/>
    <w:rsid w:val="00CA5E12"/>
    <w:rsid w:val="00CA6519"/>
    <w:rsid w:val="00CA6AC0"/>
    <w:rsid w:val="00CA7DB5"/>
    <w:rsid w:val="00CB02BE"/>
    <w:rsid w:val="00CB0316"/>
    <w:rsid w:val="00CB048C"/>
    <w:rsid w:val="00CB08D2"/>
    <w:rsid w:val="00CB0A4E"/>
    <w:rsid w:val="00CB0B11"/>
    <w:rsid w:val="00CB18AA"/>
    <w:rsid w:val="00CB1DBA"/>
    <w:rsid w:val="00CB272A"/>
    <w:rsid w:val="00CB2BD7"/>
    <w:rsid w:val="00CB2E27"/>
    <w:rsid w:val="00CB313D"/>
    <w:rsid w:val="00CB3D5D"/>
    <w:rsid w:val="00CB3EC9"/>
    <w:rsid w:val="00CB426A"/>
    <w:rsid w:val="00CB5354"/>
    <w:rsid w:val="00CB6E18"/>
    <w:rsid w:val="00CB7302"/>
    <w:rsid w:val="00CB752D"/>
    <w:rsid w:val="00CB78BD"/>
    <w:rsid w:val="00CC0C9C"/>
    <w:rsid w:val="00CC3A0D"/>
    <w:rsid w:val="00CC3C9E"/>
    <w:rsid w:val="00CC5DC7"/>
    <w:rsid w:val="00CC632D"/>
    <w:rsid w:val="00CC698A"/>
    <w:rsid w:val="00CC6A14"/>
    <w:rsid w:val="00CC70A3"/>
    <w:rsid w:val="00CC793C"/>
    <w:rsid w:val="00CD0B58"/>
    <w:rsid w:val="00CD0D98"/>
    <w:rsid w:val="00CD144A"/>
    <w:rsid w:val="00CD15C9"/>
    <w:rsid w:val="00CD1BF2"/>
    <w:rsid w:val="00CD216C"/>
    <w:rsid w:val="00CD219C"/>
    <w:rsid w:val="00CD3875"/>
    <w:rsid w:val="00CD3E67"/>
    <w:rsid w:val="00CD3ED0"/>
    <w:rsid w:val="00CD4442"/>
    <w:rsid w:val="00CD53C3"/>
    <w:rsid w:val="00CD574E"/>
    <w:rsid w:val="00CD65FA"/>
    <w:rsid w:val="00CD6946"/>
    <w:rsid w:val="00CD69FC"/>
    <w:rsid w:val="00CD6C39"/>
    <w:rsid w:val="00CE18DA"/>
    <w:rsid w:val="00CE1989"/>
    <w:rsid w:val="00CE2562"/>
    <w:rsid w:val="00CE2820"/>
    <w:rsid w:val="00CE2DD3"/>
    <w:rsid w:val="00CE3606"/>
    <w:rsid w:val="00CE3618"/>
    <w:rsid w:val="00CE3ECF"/>
    <w:rsid w:val="00CE3F7B"/>
    <w:rsid w:val="00CE4245"/>
    <w:rsid w:val="00CE4C22"/>
    <w:rsid w:val="00CE5790"/>
    <w:rsid w:val="00CE5A67"/>
    <w:rsid w:val="00CE66DC"/>
    <w:rsid w:val="00CE6C73"/>
    <w:rsid w:val="00CE7106"/>
    <w:rsid w:val="00CE751C"/>
    <w:rsid w:val="00CE76E5"/>
    <w:rsid w:val="00CF0738"/>
    <w:rsid w:val="00CF137F"/>
    <w:rsid w:val="00CF295F"/>
    <w:rsid w:val="00CF2B05"/>
    <w:rsid w:val="00CF3481"/>
    <w:rsid w:val="00CF3CA4"/>
    <w:rsid w:val="00CF41EC"/>
    <w:rsid w:val="00CF4440"/>
    <w:rsid w:val="00CF5537"/>
    <w:rsid w:val="00CF5D04"/>
    <w:rsid w:val="00CF6076"/>
    <w:rsid w:val="00CF6F7A"/>
    <w:rsid w:val="00CF6FF6"/>
    <w:rsid w:val="00D014C4"/>
    <w:rsid w:val="00D01D3F"/>
    <w:rsid w:val="00D01F48"/>
    <w:rsid w:val="00D0337F"/>
    <w:rsid w:val="00D03E90"/>
    <w:rsid w:val="00D041A0"/>
    <w:rsid w:val="00D04DE4"/>
    <w:rsid w:val="00D05753"/>
    <w:rsid w:val="00D059B2"/>
    <w:rsid w:val="00D05DA0"/>
    <w:rsid w:val="00D063F1"/>
    <w:rsid w:val="00D105E0"/>
    <w:rsid w:val="00D11580"/>
    <w:rsid w:val="00D11735"/>
    <w:rsid w:val="00D11B41"/>
    <w:rsid w:val="00D14668"/>
    <w:rsid w:val="00D1466E"/>
    <w:rsid w:val="00D14991"/>
    <w:rsid w:val="00D14B93"/>
    <w:rsid w:val="00D14E55"/>
    <w:rsid w:val="00D14F22"/>
    <w:rsid w:val="00D16105"/>
    <w:rsid w:val="00D17276"/>
    <w:rsid w:val="00D17317"/>
    <w:rsid w:val="00D200E1"/>
    <w:rsid w:val="00D2088C"/>
    <w:rsid w:val="00D21A41"/>
    <w:rsid w:val="00D230F1"/>
    <w:rsid w:val="00D232B3"/>
    <w:rsid w:val="00D23893"/>
    <w:rsid w:val="00D23CCD"/>
    <w:rsid w:val="00D24A0C"/>
    <w:rsid w:val="00D262F9"/>
    <w:rsid w:val="00D26D68"/>
    <w:rsid w:val="00D30BE8"/>
    <w:rsid w:val="00D31C44"/>
    <w:rsid w:val="00D3290C"/>
    <w:rsid w:val="00D33C9A"/>
    <w:rsid w:val="00D34777"/>
    <w:rsid w:val="00D349BB"/>
    <w:rsid w:val="00D36C84"/>
    <w:rsid w:val="00D4127C"/>
    <w:rsid w:val="00D433E6"/>
    <w:rsid w:val="00D44107"/>
    <w:rsid w:val="00D454B5"/>
    <w:rsid w:val="00D45571"/>
    <w:rsid w:val="00D46E32"/>
    <w:rsid w:val="00D46FE9"/>
    <w:rsid w:val="00D4741C"/>
    <w:rsid w:val="00D47477"/>
    <w:rsid w:val="00D47803"/>
    <w:rsid w:val="00D47A99"/>
    <w:rsid w:val="00D5056F"/>
    <w:rsid w:val="00D505F2"/>
    <w:rsid w:val="00D52435"/>
    <w:rsid w:val="00D536FD"/>
    <w:rsid w:val="00D5475E"/>
    <w:rsid w:val="00D560EB"/>
    <w:rsid w:val="00D56392"/>
    <w:rsid w:val="00D57041"/>
    <w:rsid w:val="00D5712A"/>
    <w:rsid w:val="00D573DB"/>
    <w:rsid w:val="00D57918"/>
    <w:rsid w:val="00D6050F"/>
    <w:rsid w:val="00D625BB"/>
    <w:rsid w:val="00D64C02"/>
    <w:rsid w:val="00D6615B"/>
    <w:rsid w:val="00D6702B"/>
    <w:rsid w:val="00D671C6"/>
    <w:rsid w:val="00D6721B"/>
    <w:rsid w:val="00D67270"/>
    <w:rsid w:val="00D67C09"/>
    <w:rsid w:val="00D67EBE"/>
    <w:rsid w:val="00D67F65"/>
    <w:rsid w:val="00D707DD"/>
    <w:rsid w:val="00D70DB0"/>
    <w:rsid w:val="00D710D2"/>
    <w:rsid w:val="00D71B54"/>
    <w:rsid w:val="00D71F83"/>
    <w:rsid w:val="00D71FA5"/>
    <w:rsid w:val="00D7253C"/>
    <w:rsid w:val="00D72DB4"/>
    <w:rsid w:val="00D739DE"/>
    <w:rsid w:val="00D73DC6"/>
    <w:rsid w:val="00D745C1"/>
    <w:rsid w:val="00D74C1A"/>
    <w:rsid w:val="00D754C1"/>
    <w:rsid w:val="00D77393"/>
    <w:rsid w:val="00D77A35"/>
    <w:rsid w:val="00D77D45"/>
    <w:rsid w:val="00D80200"/>
    <w:rsid w:val="00D80E60"/>
    <w:rsid w:val="00D810DE"/>
    <w:rsid w:val="00D81B3E"/>
    <w:rsid w:val="00D82003"/>
    <w:rsid w:val="00D82A89"/>
    <w:rsid w:val="00D84692"/>
    <w:rsid w:val="00D84852"/>
    <w:rsid w:val="00D84D2F"/>
    <w:rsid w:val="00D8637D"/>
    <w:rsid w:val="00D86B2E"/>
    <w:rsid w:val="00D87DEA"/>
    <w:rsid w:val="00D9076D"/>
    <w:rsid w:val="00D90807"/>
    <w:rsid w:val="00D90C70"/>
    <w:rsid w:val="00D90E49"/>
    <w:rsid w:val="00D90E51"/>
    <w:rsid w:val="00D90EC1"/>
    <w:rsid w:val="00D91333"/>
    <w:rsid w:val="00D915DD"/>
    <w:rsid w:val="00D916A2"/>
    <w:rsid w:val="00D9276E"/>
    <w:rsid w:val="00D93174"/>
    <w:rsid w:val="00D94299"/>
    <w:rsid w:val="00D947A1"/>
    <w:rsid w:val="00D96ADE"/>
    <w:rsid w:val="00D97A8E"/>
    <w:rsid w:val="00DA009D"/>
    <w:rsid w:val="00DA0473"/>
    <w:rsid w:val="00DA0802"/>
    <w:rsid w:val="00DA0CE2"/>
    <w:rsid w:val="00DA1E41"/>
    <w:rsid w:val="00DA215B"/>
    <w:rsid w:val="00DA2387"/>
    <w:rsid w:val="00DA28D1"/>
    <w:rsid w:val="00DA2941"/>
    <w:rsid w:val="00DA2BD2"/>
    <w:rsid w:val="00DA342A"/>
    <w:rsid w:val="00DA3F0A"/>
    <w:rsid w:val="00DA3F95"/>
    <w:rsid w:val="00DA4264"/>
    <w:rsid w:val="00DA4F3B"/>
    <w:rsid w:val="00DA7CEE"/>
    <w:rsid w:val="00DA7ED0"/>
    <w:rsid w:val="00DA7EE1"/>
    <w:rsid w:val="00DB10B5"/>
    <w:rsid w:val="00DB10C4"/>
    <w:rsid w:val="00DB160F"/>
    <w:rsid w:val="00DB3870"/>
    <w:rsid w:val="00DB4407"/>
    <w:rsid w:val="00DB4F77"/>
    <w:rsid w:val="00DB5E21"/>
    <w:rsid w:val="00DB65B6"/>
    <w:rsid w:val="00DB6E5B"/>
    <w:rsid w:val="00DB796B"/>
    <w:rsid w:val="00DC04D9"/>
    <w:rsid w:val="00DC0A0A"/>
    <w:rsid w:val="00DC1076"/>
    <w:rsid w:val="00DC1717"/>
    <w:rsid w:val="00DC2135"/>
    <w:rsid w:val="00DC2A1A"/>
    <w:rsid w:val="00DC2DBE"/>
    <w:rsid w:val="00DC3238"/>
    <w:rsid w:val="00DC4355"/>
    <w:rsid w:val="00DC4D0F"/>
    <w:rsid w:val="00DC4D85"/>
    <w:rsid w:val="00DC5D5B"/>
    <w:rsid w:val="00DC66E4"/>
    <w:rsid w:val="00DC6A10"/>
    <w:rsid w:val="00DC784E"/>
    <w:rsid w:val="00DC7EB0"/>
    <w:rsid w:val="00DD004D"/>
    <w:rsid w:val="00DD144F"/>
    <w:rsid w:val="00DD1C20"/>
    <w:rsid w:val="00DD285C"/>
    <w:rsid w:val="00DD2D85"/>
    <w:rsid w:val="00DD47A0"/>
    <w:rsid w:val="00DD493D"/>
    <w:rsid w:val="00DD4CA2"/>
    <w:rsid w:val="00DD4EE4"/>
    <w:rsid w:val="00DD5DB7"/>
    <w:rsid w:val="00DD6286"/>
    <w:rsid w:val="00DD7DCF"/>
    <w:rsid w:val="00DE006D"/>
    <w:rsid w:val="00DE04FA"/>
    <w:rsid w:val="00DE196C"/>
    <w:rsid w:val="00DE1D4C"/>
    <w:rsid w:val="00DE278D"/>
    <w:rsid w:val="00DE3057"/>
    <w:rsid w:val="00DE326E"/>
    <w:rsid w:val="00DE5353"/>
    <w:rsid w:val="00DE5FAC"/>
    <w:rsid w:val="00DE657E"/>
    <w:rsid w:val="00DE6719"/>
    <w:rsid w:val="00DE6BCF"/>
    <w:rsid w:val="00DF065C"/>
    <w:rsid w:val="00DF18F4"/>
    <w:rsid w:val="00DF1D2F"/>
    <w:rsid w:val="00DF2517"/>
    <w:rsid w:val="00DF38BB"/>
    <w:rsid w:val="00DF3A87"/>
    <w:rsid w:val="00DF3C8B"/>
    <w:rsid w:val="00DF4158"/>
    <w:rsid w:val="00DF4300"/>
    <w:rsid w:val="00DF4704"/>
    <w:rsid w:val="00DF7736"/>
    <w:rsid w:val="00E013B1"/>
    <w:rsid w:val="00E017BC"/>
    <w:rsid w:val="00E01F24"/>
    <w:rsid w:val="00E024AA"/>
    <w:rsid w:val="00E02670"/>
    <w:rsid w:val="00E02CA1"/>
    <w:rsid w:val="00E039A0"/>
    <w:rsid w:val="00E04101"/>
    <w:rsid w:val="00E04405"/>
    <w:rsid w:val="00E04408"/>
    <w:rsid w:val="00E06424"/>
    <w:rsid w:val="00E0664E"/>
    <w:rsid w:val="00E06A42"/>
    <w:rsid w:val="00E07A1B"/>
    <w:rsid w:val="00E103B0"/>
    <w:rsid w:val="00E10550"/>
    <w:rsid w:val="00E10750"/>
    <w:rsid w:val="00E1126F"/>
    <w:rsid w:val="00E115CD"/>
    <w:rsid w:val="00E138CD"/>
    <w:rsid w:val="00E13EE5"/>
    <w:rsid w:val="00E1436F"/>
    <w:rsid w:val="00E14901"/>
    <w:rsid w:val="00E14A1C"/>
    <w:rsid w:val="00E14CE7"/>
    <w:rsid w:val="00E14F52"/>
    <w:rsid w:val="00E15B3C"/>
    <w:rsid w:val="00E15C77"/>
    <w:rsid w:val="00E1693E"/>
    <w:rsid w:val="00E2142A"/>
    <w:rsid w:val="00E21625"/>
    <w:rsid w:val="00E2228A"/>
    <w:rsid w:val="00E224A0"/>
    <w:rsid w:val="00E23BB4"/>
    <w:rsid w:val="00E2483E"/>
    <w:rsid w:val="00E248D8"/>
    <w:rsid w:val="00E24907"/>
    <w:rsid w:val="00E250B3"/>
    <w:rsid w:val="00E250F1"/>
    <w:rsid w:val="00E2613F"/>
    <w:rsid w:val="00E261C7"/>
    <w:rsid w:val="00E267AA"/>
    <w:rsid w:val="00E26C80"/>
    <w:rsid w:val="00E26F9C"/>
    <w:rsid w:val="00E307F8"/>
    <w:rsid w:val="00E30D53"/>
    <w:rsid w:val="00E31BAF"/>
    <w:rsid w:val="00E3221E"/>
    <w:rsid w:val="00E32231"/>
    <w:rsid w:val="00E32736"/>
    <w:rsid w:val="00E329DF"/>
    <w:rsid w:val="00E33D2A"/>
    <w:rsid w:val="00E346E3"/>
    <w:rsid w:val="00E3550D"/>
    <w:rsid w:val="00E35A01"/>
    <w:rsid w:val="00E36214"/>
    <w:rsid w:val="00E37AC3"/>
    <w:rsid w:val="00E4158D"/>
    <w:rsid w:val="00E41B3A"/>
    <w:rsid w:val="00E43134"/>
    <w:rsid w:val="00E44055"/>
    <w:rsid w:val="00E448BF"/>
    <w:rsid w:val="00E452A4"/>
    <w:rsid w:val="00E46220"/>
    <w:rsid w:val="00E46BE9"/>
    <w:rsid w:val="00E46F68"/>
    <w:rsid w:val="00E47B3F"/>
    <w:rsid w:val="00E47C6A"/>
    <w:rsid w:val="00E50882"/>
    <w:rsid w:val="00E515AF"/>
    <w:rsid w:val="00E51C91"/>
    <w:rsid w:val="00E51FDD"/>
    <w:rsid w:val="00E52374"/>
    <w:rsid w:val="00E52838"/>
    <w:rsid w:val="00E53B83"/>
    <w:rsid w:val="00E54D00"/>
    <w:rsid w:val="00E56104"/>
    <w:rsid w:val="00E565EF"/>
    <w:rsid w:val="00E56D18"/>
    <w:rsid w:val="00E57D56"/>
    <w:rsid w:val="00E57EAC"/>
    <w:rsid w:val="00E604D1"/>
    <w:rsid w:val="00E60D2F"/>
    <w:rsid w:val="00E61331"/>
    <w:rsid w:val="00E614E0"/>
    <w:rsid w:val="00E63933"/>
    <w:rsid w:val="00E6402C"/>
    <w:rsid w:val="00E641B8"/>
    <w:rsid w:val="00E6423D"/>
    <w:rsid w:val="00E65090"/>
    <w:rsid w:val="00E6540B"/>
    <w:rsid w:val="00E66457"/>
    <w:rsid w:val="00E66F04"/>
    <w:rsid w:val="00E70FEC"/>
    <w:rsid w:val="00E712C6"/>
    <w:rsid w:val="00E7290F"/>
    <w:rsid w:val="00E72BB8"/>
    <w:rsid w:val="00E732F8"/>
    <w:rsid w:val="00E73F7F"/>
    <w:rsid w:val="00E753E8"/>
    <w:rsid w:val="00E7686B"/>
    <w:rsid w:val="00E775EC"/>
    <w:rsid w:val="00E776EF"/>
    <w:rsid w:val="00E77898"/>
    <w:rsid w:val="00E779F2"/>
    <w:rsid w:val="00E80E24"/>
    <w:rsid w:val="00E811AF"/>
    <w:rsid w:val="00E813D2"/>
    <w:rsid w:val="00E8270A"/>
    <w:rsid w:val="00E8480B"/>
    <w:rsid w:val="00E85409"/>
    <w:rsid w:val="00E8589B"/>
    <w:rsid w:val="00E86768"/>
    <w:rsid w:val="00E8756D"/>
    <w:rsid w:val="00E87D61"/>
    <w:rsid w:val="00E87F51"/>
    <w:rsid w:val="00E90085"/>
    <w:rsid w:val="00E9031C"/>
    <w:rsid w:val="00E90F39"/>
    <w:rsid w:val="00E925C6"/>
    <w:rsid w:val="00E92635"/>
    <w:rsid w:val="00E9339B"/>
    <w:rsid w:val="00E94632"/>
    <w:rsid w:val="00E94E1F"/>
    <w:rsid w:val="00E960DC"/>
    <w:rsid w:val="00E96B76"/>
    <w:rsid w:val="00E97292"/>
    <w:rsid w:val="00EA0B4D"/>
    <w:rsid w:val="00EA16B1"/>
    <w:rsid w:val="00EA2B34"/>
    <w:rsid w:val="00EA2DEE"/>
    <w:rsid w:val="00EA3055"/>
    <w:rsid w:val="00EA344C"/>
    <w:rsid w:val="00EA429F"/>
    <w:rsid w:val="00EA42C7"/>
    <w:rsid w:val="00EA4F9E"/>
    <w:rsid w:val="00EA5530"/>
    <w:rsid w:val="00EA596E"/>
    <w:rsid w:val="00EA629D"/>
    <w:rsid w:val="00EA63CA"/>
    <w:rsid w:val="00EA6D3B"/>
    <w:rsid w:val="00EA7E47"/>
    <w:rsid w:val="00EB00AD"/>
    <w:rsid w:val="00EB0DEB"/>
    <w:rsid w:val="00EB136C"/>
    <w:rsid w:val="00EB16A9"/>
    <w:rsid w:val="00EB1998"/>
    <w:rsid w:val="00EB2902"/>
    <w:rsid w:val="00EB3620"/>
    <w:rsid w:val="00EB36A1"/>
    <w:rsid w:val="00EB3E73"/>
    <w:rsid w:val="00EB480E"/>
    <w:rsid w:val="00EB4AE2"/>
    <w:rsid w:val="00EB4BFB"/>
    <w:rsid w:val="00EB528E"/>
    <w:rsid w:val="00EB5687"/>
    <w:rsid w:val="00EB5EC6"/>
    <w:rsid w:val="00EB5FA7"/>
    <w:rsid w:val="00EB6686"/>
    <w:rsid w:val="00EB674D"/>
    <w:rsid w:val="00EB741C"/>
    <w:rsid w:val="00EB7FC9"/>
    <w:rsid w:val="00EC01EE"/>
    <w:rsid w:val="00EC095E"/>
    <w:rsid w:val="00EC295C"/>
    <w:rsid w:val="00EC30D4"/>
    <w:rsid w:val="00EC37F7"/>
    <w:rsid w:val="00EC446A"/>
    <w:rsid w:val="00EC5150"/>
    <w:rsid w:val="00EC5BA7"/>
    <w:rsid w:val="00EC6174"/>
    <w:rsid w:val="00EC66C3"/>
    <w:rsid w:val="00EC6B85"/>
    <w:rsid w:val="00EC6C2C"/>
    <w:rsid w:val="00EC70BA"/>
    <w:rsid w:val="00EC79C6"/>
    <w:rsid w:val="00ED02F7"/>
    <w:rsid w:val="00ED034E"/>
    <w:rsid w:val="00ED126D"/>
    <w:rsid w:val="00ED1945"/>
    <w:rsid w:val="00ED27E8"/>
    <w:rsid w:val="00ED301F"/>
    <w:rsid w:val="00ED31E9"/>
    <w:rsid w:val="00ED3C4D"/>
    <w:rsid w:val="00ED3E06"/>
    <w:rsid w:val="00ED4276"/>
    <w:rsid w:val="00ED4C65"/>
    <w:rsid w:val="00ED5A71"/>
    <w:rsid w:val="00ED7137"/>
    <w:rsid w:val="00ED72C7"/>
    <w:rsid w:val="00ED742E"/>
    <w:rsid w:val="00EE0317"/>
    <w:rsid w:val="00EE04C7"/>
    <w:rsid w:val="00EE1813"/>
    <w:rsid w:val="00EE198A"/>
    <w:rsid w:val="00EE1B29"/>
    <w:rsid w:val="00EE2FA2"/>
    <w:rsid w:val="00EE3AF4"/>
    <w:rsid w:val="00EE3C74"/>
    <w:rsid w:val="00EE4267"/>
    <w:rsid w:val="00EE43A3"/>
    <w:rsid w:val="00EE4BB9"/>
    <w:rsid w:val="00EE51C5"/>
    <w:rsid w:val="00EE5DCB"/>
    <w:rsid w:val="00EE70E2"/>
    <w:rsid w:val="00EF0594"/>
    <w:rsid w:val="00EF06EA"/>
    <w:rsid w:val="00EF110C"/>
    <w:rsid w:val="00EF144A"/>
    <w:rsid w:val="00EF1AFD"/>
    <w:rsid w:val="00EF37D1"/>
    <w:rsid w:val="00EF3994"/>
    <w:rsid w:val="00EF3B6A"/>
    <w:rsid w:val="00EF3C64"/>
    <w:rsid w:val="00EF6C5B"/>
    <w:rsid w:val="00EF749D"/>
    <w:rsid w:val="00EF789F"/>
    <w:rsid w:val="00EF7F12"/>
    <w:rsid w:val="00F0108A"/>
    <w:rsid w:val="00F02898"/>
    <w:rsid w:val="00F0401F"/>
    <w:rsid w:val="00F04BF0"/>
    <w:rsid w:val="00F057B1"/>
    <w:rsid w:val="00F059CE"/>
    <w:rsid w:val="00F0629D"/>
    <w:rsid w:val="00F06694"/>
    <w:rsid w:val="00F0728C"/>
    <w:rsid w:val="00F07604"/>
    <w:rsid w:val="00F10452"/>
    <w:rsid w:val="00F10663"/>
    <w:rsid w:val="00F10EF8"/>
    <w:rsid w:val="00F113CC"/>
    <w:rsid w:val="00F122AE"/>
    <w:rsid w:val="00F12974"/>
    <w:rsid w:val="00F13A07"/>
    <w:rsid w:val="00F13EEE"/>
    <w:rsid w:val="00F14963"/>
    <w:rsid w:val="00F1670E"/>
    <w:rsid w:val="00F21088"/>
    <w:rsid w:val="00F21334"/>
    <w:rsid w:val="00F21A4D"/>
    <w:rsid w:val="00F226D7"/>
    <w:rsid w:val="00F22856"/>
    <w:rsid w:val="00F2422D"/>
    <w:rsid w:val="00F24CF4"/>
    <w:rsid w:val="00F25198"/>
    <w:rsid w:val="00F25A99"/>
    <w:rsid w:val="00F260DA"/>
    <w:rsid w:val="00F26854"/>
    <w:rsid w:val="00F26B07"/>
    <w:rsid w:val="00F27A1B"/>
    <w:rsid w:val="00F27E9A"/>
    <w:rsid w:val="00F31830"/>
    <w:rsid w:val="00F31F12"/>
    <w:rsid w:val="00F31F9D"/>
    <w:rsid w:val="00F326BF"/>
    <w:rsid w:val="00F327E7"/>
    <w:rsid w:val="00F328AA"/>
    <w:rsid w:val="00F33101"/>
    <w:rsid w:val="00F33595"/>
    <w:rsid w:val="00F353D5"/>
    <w:rsid w:val="00F35746"/>
    <w:rsid w:val="00F36821"/>
    <w:rsid w:val="00F379F3"/>
    <w:rsid w:val="00F37A2E"/>
    <w:rsid w:val="00F415CB"/>
    <w:rsid w:val="00F41743"/>
    <w:rsid w:val="00F423A7"/>
    <w:rsid w:val="00F428FC"/>
    <w:rsid w:val="00F42906"/>
    <w:rsid w:val="00F42D5A"/>
    <w:rsid w:val="00F434A0"/>
    <w:rsid w:val="00F434D2"/>
    <w:rsid w:val="00F44479"/>
    <w:rsid w:val="00F447C7"/>
    <w:rsid w:val="00F45167"/>
    <w:rsid w:val="00F459B4"/>
    <w:rsid w:val="00F464B5"/>
    <w:rsid w:val="00F468AF"/>
    <w:rsid w:val="00F4724F"/>
    <w:rsid w:val="00F50008"/>
    <w:rsid w:val="00F50329"/>
    <w:rsid w:val="00F50758"/>
    <w:rsid w:val="00F50E6B"/>
    <w:rsid w:val="00F514D3"/>
    <w:rsid w:val="00F51737"/>
    <w:rsid w:val="00F5211B"/>
    <w:rsid w:val="00F5305D"/>
    <w:rsid w:val="00F54334"/>
    <w:rsid w:val="00F5484C"/>
    <w:rsid w:val="00F55038"/>
    <w:rsid w:val="00F554A9"/>
    <w:rsid w:val="00F555A1"/>
    <w:rsid w:val="00F5581F"/>
    <w:rsid w:val="00F55E6C"/>
    <w:rsid w:val="00F5674F"/>
    <w:rsid w:val="00F56AB3"/>
    <w:rsid w:val="00F57251"/>
    <w:rsid w:val="00F57B54"/>
    <w:rsid w:val="00F608E4"/>
    <w:rsid w:val="00F608EE"/>
    <w:rsid w:val="00F62A2F"/>
    <w:rsid w:val="00F63923"/>
    <w:rsid w:val="00F6555D"/>
    <w:rsid w:val="00F65C89"/>
    <w:rsid w:val="00F66C5D"/>
    <w:rsid w:val="00F7122C"/>
    <w:rsid w:val="00F716FD"/>
    <w:rsid w:val="00F71B43"/>
    <w:rsid w:val="00F72B0C"/>
    <w:rsid w:val="00F730D0"/>
    <w:rsid w:val="00F732D9"/>
    <w:rsid w:val="00F73B6E"/>
    <w:rsid w:val="00F75024"/>
    <w:rsid w:val="00F75CF9"/>
    <w:rsid w:val="00F764C6"/>
    <w:rsid w:val="00F76A98"/>
    <w:rsid w:val="00F77AF4"/>
    <w:rsid w:val="00F77D56"/>
    <w:rsid w:val="00F8014D"/>
    <w:rsid w:val="00F80355"/>
    <w:rsid w:val="00F808EB"/>
    <w:rsid w:val="00F81DA0"/>
    <w:rsid w:val="00F8254D"/>
    <w:rsid w:val="00F830DD"/>
    <w:rsid w:val="00F83BF7"/>
    <w:rsid w:val="00F83C80"/>
    <w:rsid w:val="00F84BE1"/>
    <w:rsid w:val="00F85433"/>
    <w:rsid w:val="00F856D4"/>
    <w:rsid w:val="00F85BD5"/>
    <w:rsid w:val="00F86BE1"/>
    <w:rsid w:val="00F875C7"/>
    <w:rsid w:val="00F87C07"/>
    <w:rsid w:val="00F87C43"/>
    <w:rsid w:val="00F90215"/>
    <w:rsid w:val="00F9082A"/>
    <w:rsid w:val="00F92837"/>
    <w:rsid w:val="00F92DDA"/>
    <w:rsid w:val="00F94F5D"/>
    <w:rsid w:val="00F9623A"/>
    <w:rsid w:val="00F96CA2"/>
    <w:rsid w:val="00F96D5C"/>
    <w:rsid w:val="00FA09AC"/>
    <w:rsid w:val="00FA0F49"/>
    <w:rsid w:val="00FA1151"/>
    <w:rsid w:val="00FA19CF"/>
    <w:rsid w:val="00FA23D6"/>
    <w:rsid w:val="00FA2896"/>
    <w:rsid w:val="00FA3558"/>
    <w:rsid w:val="00FA411D"/>
    <w:rsid w:val="00FA423C"/>
    <w:rsid w:val="00FA42A0"/>
    <w:rsid w:val="00FA50A1"/>
    <w:rsid w:val="00FA5422"/>
    <w:rsid w:val="00FA5722"/>
    <w:rsid w:val="00FA6B94"/>
    <w:rsid w:val="00FA6F3C"/>
    <w:rsid w:val="00FA7CB4"/>
    <w:rsid w:val="00FB0742"/>
    <w:rsid w:val="00FB097D"/>
    <w:rsid w:val="00FB0C81"/>
    <w:rsid w:val="00FB0E50"/>
    <w:rsid w:val="00FB19BC"/>
    <w:rsid w:val="00FB1E59"/>
    <w:rsid w:val="00FB1F04"/>
    <w:rsid w:val="00FB2205"/>
    <w:rsid w:val="00FB22D6"/>
    <w:rsid w:val="00FB2CD4"/>
    <w:rsid w:val="00FB38E7"/>
    <w:rsid w:val="00FB7596"/>
    <w:rsid w:val="00FC2200"/>
    <w:rsid w:val="00FC2540"/>
    <w:rsid w:val="00FC32B8"/>
    <w:rsid w:val="00FC4C4B"/>
    <w:rsid w:val="00FC517B"/>
    <w:rsid w:val="00FC736F"/>
    <w:rsid w:val="00FC78B5"/>
    <w:rsid w:val="00FD15A1"/>
    <w:rsid w:val="00FD1810"/>
    <w:rsid w:val="00FD2227"/>
    <w:rsid w:val="00FD24B0"/>
    <w:rsid w:val="00FD2891"/>
    <w:rsid w:val="00FD2995"/>
    <w:rsid w:val="00FD3AA7"/>
    <w:rsid w:val="00FD3BFA"/>
    <w:rsid w:val="00FD4714"/>
    <w:rsid w:val="00FD4B28"/>
    <w:rsid w:val="00FD4DF0"/>
    <w:rsid w:val="00FD5006"/>
    <w:rsid w:val="00FD5F7C"/>
    <w:rsid w:val="00FD60E3"/>
    <w:rsid w:val="00FD6350"/>
    <w:rsid w:val="00FD6476"/>
    <w:rsid w:val="00FD65B5"/>
    <w:rsid w:val="00FD7657"/>
    <w:rsid w:val="00FE03CC"/>
    <w:rsid w:val="00FE0A96"/>
    <w:rsid w:val="00FE0CC5"/>
    <w:rsid w:val="00FE1B0D"/>
    <w:rsid w:val="00FE2D34"/>
    <w:rsid w:val="00FE2F65"/>
    <w:rsid w:val="00FE411B"/>
    <w:rsid w:val="00FE424C"/>
    <w:rsid w:val="00FE5293"/>
    <w:rsid w:val="00FE5438"/>
    <w:rsid w:val="00FE5D7A"/>
    <w:rsid w:val="00FE62D1"/>
    <w:rsid w:val="00FE6A51"/>
    <w:rsid w:val="00FE704D"/>
    <w:rsid w:val="00FE7AF0"/>
    <w:rsid w:val="00FF0204"/>
    <w:rsid w:val="00FF032C"/>
    <w:rsid w:val="00FF12D1"/>
    <w:rsid w:val="00FF278D"/>
    <w:rsid w:val="00FF39E4"/>
    <w:rsid w:val="00FF3AED"/>
    <w:rsid w:val="00FF4E74"/>
    <w:rsid w:val="00FF6280"/>
    <w:rsid w:val="00FF6CCF"/>
    <w:rsid w:val="00FF785A"/>
    <w:rsid w:val="00FF7C2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6F26C3"/>
  <w15:docId w15:val="{40E4349E-DFB4-9C43-A45B-F8AB75226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tabs>
        <w:tab w:val="num" w:pos="0"/>
      </w:tabs>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blInd w:w="0" w:type="nil"/>
      <w:tblCellMar>
        <w:left w:w="0" w:type="dxa"/>
        <w:right w:w="0" w:type="dxa"/>
      </w:tblCellMar>
    </w:tblPr>
    <w:tcPr>
      <w:tcBorders>
        <w:left w:val="single" w:sz="6" w:space="0" w:color="FFFFFF"/>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Ind w:w="0" w:type="nil"/>
      <w:tblCellMar>
        <w:left w:w="0" w:type="dxa"/>
        <w:right w:w="0" w:type="dxa"/>
      </w:tblCellMar>
    </w:tblPr>
    <w:tcPr>
      <w:tcBorders>
        <w:top w:val="single" w:sz="6" w:space="0" w:color="808080"/>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Ind w:w="0" w:type="nil"/>
      <w:tblCellMar>
        <w:left w:w="0" w:type="dxa"/>
        <w:right w:w="0" w:type="dxa"/>
      </w:tblCellMar>
    </w:tblPr>
    <w:tblStylePr w:type="firstRow">
      <w:rPr>
        <w:b/>
        <w:bCs/>
      </w:rPr>
    </w:tblStylePr>
    <w:tblStylePr w:type="band1Vert">
      <w:rPr>
        <w:color w:val="auto"/>
      </w:rPr>
    </w:tblStylePr>
    <w:tblStylePr w:type="band2Vert">
      <w:rPr>
        <w:color w:val="auto"/>
      </w:rPr>
    </w:tblStylePr>
    <w:tblStylePr w:type="swCell">
      <w:rPr>
        <w:b/>
        <w:bCs/>
      </w:rPr>
    </w:tblStylePr>
  </w:style>
  <w:style w:type="table" w:styleId="TableClassic1">
    <w:name w:val="Table Classic 1"/>
    <w:basedOn w:val="TableNormal"/>
    <w:semiHidden/>
    <w:rsid w:val="00493D40"/>
    <w:pPr>
      <w:jc w:val="both"/>
    </w:pPr>
    <w:tblPr>
      <w:tblInd w:w="0" w:type="nil"/>
      <w:tblCellMar>
        <w:left w:w="0" w:type="dxa"/>
        <w:right w:w="0" w:type="dxa"/>
      </w:tblCellMar>
    </w:tblPr>
    <w:tcPr>
      <w:tcBorders>
        <w:right w:val="single" w:sz="6" w:space="0" w:color="000000"/>
      </w:tcBorders>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Ind w:w="0" w:type="nil"/>
      <w:tblBorders>
        <w:top w:val="single" w:sz="12" w:space="0" w:color="000000"/>
        <w:bottom w:val="single" w:sz="12" w:space="0" w:color="000000"/>
      </w:tblBorders>
      <w:tblCellMar>
        <w:left w:w="0" w:type="dxa"/>
        <w:right w:w="0"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Ind w:w="0" w:type="nil"/>
      <w:tblCellMar>
        <w:left w:w="0" w:type="dxa"/>
        <w:right w:w="0"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StylePr>
  </w:style>
  <w:style w:type="table" w:styleId="TableClassic4">
    <w:name w:val="Table Classic 4"/>
    <w:basedOn w:val="TableNormal"/>
    <w:semiHidden/>
    <w:rsid w:val="00493D40"/>
    <w:pPr>
      <w:jc w:val="both"/>
    </w:pPr>
    <w:tblPr>
      <w:tblInd w:w="0" w:type="nil"/>
      <w:tblCellMar>
        <w:left w:w="0" w:type="dxa"/>
        <w:right w:w="0"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Ind w:w="0" w:type="nil"/>
      <w:tblCellMar>
        <w:left w:w="0" w:type="dxa"/>
        <w:right w:w="0" w:type="dxa"/>
      </w:tblCellMar>
    </w:tblPr>
    <w:tcPr>
      <w:shd w:val="solid" w:color="008080" w:fill="FFFFFF"/>
    </w:tc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semiHidden/>
    <w:rsid w:val="00493D40"/>
    <w:pPr>
      <w:jc w:val="both"/>
    </w:pPr>
    <w:tblPr>
      <w:tblInd w:w="0" w:type="nil"/>
      <w:tblBorders>
        <w:bottom w:val="single" w:sz="12" w:space="0" w:color="000000"/>
      </w:tblBorders>
      <w:tblCellMar>
        <w:left w:w="0" w:type="dxa"/>
        <w:right w:w="0"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Ind w:w="0" w:type="nil"/>
      <w:tblCellMar>
        <w:left w:w="0" w:type="dxa"/>
        <w:right w:w="0" w:type="dxa"/>
      </w:tblCellMar>
    </w:tblPr>
    <w:tblStylePr w:type="nwCell">
      <w:rPr>
        <w:b/>
        <w:bCs/>
        <w:color w:val="FFFFFF"/>
      </w:rPr>
    </w:tblStylePr>
  </w:style>
  <w:style w:type="table" w:styleId="TableColumns1">
    <w:name w:val="Table Columns 1"/>
    <w:basedOn w:val="TableNormal"/>
    <w:semiHidden/>
    <w:rsid w:val="00493D40"/>
    <w:pPr>
      <w:jc w:val="both"/>
    </w:pPr>
    <w:rPr>
      <w:b/>
      <w:bCs/>
    </w:rPr>
    <w:tblPr>
      <w:tblStyleColBandSize w:val="1"/>
      <w:tblInd w:w="0" w:type="nil"/>
      <w:tblBorders>
        <w:top w:val="single" w:sz="12" w:space="0" w:color="000000"/>
        <w:left w:val="single" w:sz="12" w:space="0" w:color="000000"/>
        <w:bottom w:val="single" w:sz="12" w:space="0" w:color="000000"/>
        <w:right w:val="single" w:sz="12" w:space="0" w:color="000000"/>
      </w:tblBorders>
      <w:tblCellMar>
        <w:left w:w="0" w:type="dxa"/>
        <w:right w:w="0"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Ind w:w="0" w:type="nil"/>
      <w:tblCellMar>
        <w:left w:w="0" w:type="dxa"/>
        <w:right w:w="0" w:type="dxa"/>
      </w:tblCellMar>
    </w:tblPr>
    <w:tcPr>
      <w:shd w:val="pct30" w:color="000000" w:fill="FFFFFF"/>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Ind w:w="0" w:type="nil"/>
      <w:tblCellMar>
        <w:left w:w="0" w:type="dxa"/>
        <w:right w:w="0" w:type="dxa"/>
      </w:tblCellMar>
    </w:tblPr>
    <w:tblStylePr w:type="firstRow">
      <w:rPr>
        <w:color w:val="FFFFFF"/>
      </w:rPr>
    </w:tblStylePr>
    <w:tblStylePr w:type="lastRow">
      <w:rPr>
        <w:b w:val="0"/>
        <w:bCs w:val="0"/>
      </w:rPr>
    </w:tblStylePr>
    <w:tblStylePr w:type="firstCol">
      <w:rPr>
        <w:b w:val="0"/>
        <w:bCs w:val="0"/>
      </w:rPr>
    </w:tblStylePr>
    <w:tblStylePr w:type="lastCol">
      <w:rPr>
        <w:b w:val="0"/>
        <w:bCs w:val="0"/>
      </w:rPr>
    </w:tblStylePr>
    <w:tblStylePr w:type="band1Vert">
      <w:rPr>
        <w:color w:val="auto"/>
      </w:rPr>
    </w:tblStylePr>
    <w:tblStylePr w:type="band2Vert">
      <w:rPr>
        <w:color w:val="auto"/>
      </w:rPr>
    </w:tblStylePr>
    <w:tblStylePr w:type="neCell">
      <w:rPr>
        <w:b/>
        <w:bCs/>
      </w:rPr>
    </w:tblStylePr>
  </w:style>
  <w:style w:type="table" w:styleId="TableColumns4">
    <w:name w:val="Table Columns 4"/>
    <w:basedOn w:val="TableNormal"/>
    <w:semiHidden/>
    <w:rsid w:val="00493D40"/>
    <w:pPr>
      <w:jc w:val="both"/>
    </w:pPr>
    <w:tblPr>
      <w:tblStyleColBandSize w:val="1"/>
      <w:tblInd w:w="0" w:type="nil"/>
      <w:tblCellMar>
        <w:left w:w="0" w:type="dxa"/>
        <w:right w:w="0" w:type="dxa"/>
      </w:tblCellMar>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Ind w:w="0" w:type="nil"/>
      <w:tblCellMar>
        <w:left w:w="0" w:type="dxa"/>
        <w:right w:w="0" w:type="dxa"/>
      </w:tblCellMar>
    </w:tblPr>
    <w:tblStylePr w:type="firstRow">
      <w:rPr>
        <w:b/>
        <w:bCs/>
        <w:i/>
        <w:iCs/>
      </w:rPr>
    </w:tblStylePr>
    <w:tblStylePr w:type="lastRow">
      <w:rPr>
        <w:b/>
        <w:bCs/>
      </w:rPr>
    </w:tblStylePr>
    <w:tblStylePr w:type="firstCol">
      <w:rPr>
        <w:b/>
        <w:bCs/>
      </w:rPr>
    </w:tblStylePr>
    <w:tblStylePr w:type="lastCol">
      <w:rPr>
        <w:b/>
        <w:bCs/>
      </w:rPr>
    </w:tblStylePr>
    <w:tblStylePr w:type="band1Vert">
      <w:rPr>
        <w:color w:val="auto"/>
      </w:rPr>
    </w:tblStylePr>
    <w:tblStylePr w:type="band2Vert">
      <w:rPr>
        <w:color w:val="auto"/>
      </w:rPr>
    </w:tblStylePr>
  </w:style>
  <w:style w:type="table" w:styleId="TableContemporary">
    <w:name w:val="Table Contemporary"/>
    <w:basedOn w:val="TableNormal"/>
    <w:semiHidden/>
    <w:rsid w:val="00493D40"/>
    <w:pPr>
      <w:jc w:val="both"/>
    </w:pPr>
    <w:tblPr>
      <w:tblStyleRowBandSize w:val="1"/>
      <w:tblInd w:w="0" w:type="nil"/>
      <w:tblCellMar>
        <w:left w:w="0" w:type="dxa"/>
        <w:right w:w="0" w:type="dxa"/>
      </w:tblCellMar>
    </w:tblPr>
    <w:tcPr>
      <w:shd w:val="pct20"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StylePr>
  </w:style>
  <w:style w:type="table" w:styleId="TableElegant">
    <w:name w:val="Table Elegant"/>
    <w:basedOn w:val="TableNormal"/>
    <w:semiHidden/>
    <w:rsid w:val="00493D40"/>
    <w:pPr>
      <w:jc w:val="both"/>
    </w:pPr>
    <w:tblPr>
      <w:tblInd w:w="0" w:type="nil"/>
      <w:tblCellMar>
        <w:left w:w="0" w:type="dxa"/>
        <w:right w:w="0" w:type="dxa"/>
      </w:tblCellMar>
    </w:tblPr>
    <w:tcPr>
      <w:shd w:val="clear" w:color="auto" w:fill="auto"/>
    </w:tcPr>
    <w:tblStylePr w:type="firstRow">
      <w:rPr>
        <w:caps/>
        <w:color w:val="auto"/>
      </w:rPr>
    </w:tblStylePr>
  </w:style>
  <w:style w:type="table" w:styleId="TableGrid">
    <w:name w:val="Table Grid"/>
    <w:aliases w:val="学术论文的三线表"/>
    <w:basedOn w:val="TableNormal"/>
    <w:qFormat/>
    <w:rsid w:val="00493D40"/>
    <w:pPr>
      <w:jc w:val="both"/>
    </w:pPr>
    <w:tblPr>
      <w:tblInd w:w="0" w:type="nil"/>
      <w:tblCellMar>
        <w:left w:w="0" w:type="dxa"/>
        <w:right w:w="0" w:type="dxa"/>
      </w:tblCellMar>
    </w:tblPr>
  </w:style>
  <w:style w:type="table" w:styleId="TableGrid1">
    <w:name w:val="Table Grid 1"/>
    <w:basedOn w:val="TableNormal"/>
    <w:semiHidden/>
    <w:rsid w:val="00493D40"/>
    <w:pPr>
      <w:jc w:val="both"/>
    </w:pPr>
    <w:tblPr>
      <w:tblInd w:w="0" w:type="nil"/>
      <w:tblCellMar>
        <w:left w:w="0" w:type="dxa"/>
        <w:right w:w="0"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StylePr>
  </w:style>
  <w:style w:type="table" w:styleId="TableGrid2">
    <w:name w:val="Table Grid 2"/>
    <w:basedOn w:val="TableNormal"/>
    <w:semiHidden/>
    <w:rsid w:val="00493D40"/>
    <w:pPr>
      <w:jc w:val="both"/>
    </w:pPr>
    <w:tblPr>
      <w:tblInd w:w="0" w:type="nil"/>
      <w:tblCellMar>
        <w:left w:w="0" w:type="dxa"/>
        <w:right w:w="0"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StylePr>
    <w:tblStylePr w:type="firstCol">
      <w:rPr>
        <w:b/>
        <w:bCs/>
      </w:rPr>
    </w:tblStylePr>
    <w:tblStylePr w:type="lastCol">
      <w:rPr>
        <w:b/>
        <w:bCs/>
      </w:rPr>
    </w:tblStylePr>
  </w:style>
  <w:style w:type="table" w:styleId="TableGrid3">
    <w:name w:val="Table Grid 3"/>
    <w:basedOn w:val="TableNormal"/>
    <w:semiHidden/>
    <w:rsid w:val="00493D40"/>
    <w:pPr>
      <w:jc w:val="both"/>
    </w:pPr>
    <w:tblPr>
      <w:tblInd w:w="0" w:type="nil"/>
      <w:tblCellMar>
        <w:left w:w="0" w:type="dxa"/>
        <w:right w:w="0"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StylePr>
  </w:style>
  <w:style w:type="table" w:styleId="TableGrid4">
    <w:name w:val="Table Grid 4"/>
    <w:basedOn w:val="TableNormal"/>
    <w:semiHidden/>
    <w:rsid w:val="00493D40"/>
    <w:pPr>
      <w:jc w:val="both"/>
    </w:pPr>
    <w:tblPr>
      <w:tblInd w:w="0" w:type="nil"/>
      <w:tblCellMar>
        <w:left w:w="0" w:type="dxa"/>
        <w:right w:w="0" w:type="dxa"/>
      </w:tblCellMar>
    </w:tblPr>
    <w:tcPr>
      <w:tcBorders>
        <w:top w:val="single" w:sz="6" w:space="0" w:color="000000"/>
      </w:tcBorders>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StylePr>
    <w:tblStylePr w:type="lastCol">
      <w:rPr>
        <w:b/>
        <w:bCs/>
        <w:color w:val="auto"/>
      </w:rPr>
    </w:tblStylePr>
  </w:style>
  <w:style w:type="table" w:styleId="TableGrid5">
    <w:name w:val="Table Grid 5"/>
    <w:basedOn w:val="TableNormal"/>
    <w:semiHidden/>
    <w:rsid w:val="00493D40"/>
    <w:pPr>
      <w:jc w:val="both"/>
    </w:pPr>
    <w:tblPr>
      <w:tblInd w:w="0" w:type="nil"/>
      <w:tblCellMar>
        <w:left w:w="0" w:type="dxa"/>
        <w:right w:w="0" w:type="dxa"/>
      </w:tblCellMar>
    </w:tblPr>
    <w:tblStylePr w:type="lastRow">
      <w:rPr>
        <w:b/>
        <w:bCs/>
      </w:rPr>
    </w:tblStylePr>
    <w:tblStylePr w:type="lastCol">
      <w:rPr>
        <w:b/>
        <w:bCs/>
      </w:rPr>
    </w:tblStylePr>
  </w:style>
  <w:style w:type="table" w:styleId="TableGrid6">
    <w:name w:val="Table Grid 6"/>
    <w:basedOn w:val="TableNormal"/>
    <w:semiHidden/>
    <w:rsid w:val="00493D40"/>
    <w:pPr>
      <w:jc w:val="both"/>
    </w:p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CellMar>
        <w:left w:w="0" w:type="dxa"/>
        <w:right w:w="0"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left w:w="0" w:type="dxa"/>
        <w:right w:w="0"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left w:w="0" w:type="dxa"/>
        <w:right w:w="0"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Ind w:w="0" w:type="nil"/>
      <w:tblCellMar>
        <w:left w:w="0" w:type="dxa"/>
        <w:right w:w="0"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Ind w:w="0" w:type="nil"/>
      <w:tblCellMar>
        <w:left w:w="0" w:type="dxa"/>
        <w:right w:w="0"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Ind w:w="0" w:type="nil"/>
      <w:tblBorders>
        <w:top w:val="single" w:sz="12" w:space="0" w:color="000000"/>
        <w:bottom w:val="single" w:sz="12" w:space="0" w:color="000000"/>
        <w:insideH w:val="single" w:sz="6" w:space="0" w:color="000000"/>
      </w:tblBorders>
      <w:tblCellMar>
        <w:left w:w="0" w:type="dxa"/>
        <w:right w:w="0"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Ind w:w="0" w:type="nil"/>
      <w:tblCellMar>
        <w:left w:w="0" w:type="dxa"/>
        <w:right w:w="0" w:type="dxa"/>
      </w:tblCellMar>
    </w:tblPr>
    <w:tcPr>
      <w:tcBorders>
        <w:bottom w:val="single" w:sz="12" w:space="0" w:color="000000"/>
      </w:tcBorders>
      <w:shd w:val="clear" w:color="auto" w:fill="auto"/>
    </w:tcPr>
    <w:tblStylePr w:type="firstRow">
      <w:rPr>
        <w:b/>
        <w:bCs/>
        <w:color w:val="FFFFFF"/>
      </w:rPr>
    </w:tblStylePr>
  </w:style>
  <w:style w:type="table" w:styleId="TableList5">
    <w:name w:val="Table List 5"/>
    <w:basedOn w:val="TableNormal"/>
    <w:semiHidden/>
    <w:rsid w:val="00493D40"/>
    <w:pPr>
      <w:jc w:val="both"/>
    </w:pPr>
    <w:tblPr>
      <w:tblInd w:w="0" w:type="nil"/>
      <w:tblCellMar>
        <w:left w:w="0" w:type="dxa"/>
        <w:right w:w="0" w:type="dxa"/>
      </w:tblCellMar>
    </w:tblPr>
    <w:tblStylePr w:type="firstRow">
      <w:rPr>
        <w:b/>
        <w:bCs/>
      </w:rPr>
    </w:tblStylePr>
    <w:tblStylePr w:type="firstCol">
      <w:rPr>
        <w:b/>
        <w:bCs/>
      </w:rPr>
    </w:tblStylePr>
  </w:style>
  <w:style w:type="table" w:styleId="TableList6">
    <w:name w:val="Table List 6"/>
    <w:basedOn w:val="TableNormal"/>
    <w:semiHidden/>
    <w:rsid w:val="00493D40"/>
    <w:pPr>
      <w:jc w:val="both"/>
    </w:pPr>
    <w:tblPr>
      <w:tblStyleRowBandSize w:val="1"/>
      <w:tblInd w:w="0" w:type="nil"/>
      <w:tblCellMar>
        <w:left w:w="0" w:type="dxa"/>
        <w:right w:w="0" w:type="dxa"/>
      </w:tblCellMar>
    </w:tblPr>
    <w:tcPr>
      <w:tcBorders>
        <w:right w:val="single" w:sz="12" w:space="0" w:color="000000"/>
      </w:tcBorders>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StylePr>
  </w:style>
  <w:style w:type="table" w:styleId="TableList7">
    <w:name w:val="Table List 7"/>
    <w:basedOn w:val="TableNormal"/>
    <w:semiHidden/>
    <w:rsid w:val="00493D40"/>
    <w:pPr>
      <w:jc w:val="both"/>
    </w:pPr>
    <w:tblPr>
      <w:tblStyleRowBandSize w:val="1"/>
      <w:tblInd w:w="0" w:type="nil"/>
      <w:tblCellMar>
        <w:left w:w="0" w:type="dxa"/>
        <w:right w:w="0"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style>
  <w:style w:type="table" w:styleId="TableList8">
    <w:name w:val="Table List 8"/>
    <w:basedOn w:val="TableNormal"/>
    <w:semiHidden/>
    <w:rsid w:val="00493D40"/>
    <w:pPr>
      <w:jc w:val="both"/>
    </w:pPr>
    <w:tblPr>
      <w:tblStyleRowBandSize w:val="1"/>
      <w:tblInd w:w="0" w:type="nil"/>
      <w:tblCellMar>
        <w:left w:w="0" w:type="dxa"/>
        <w:right w:w="0" w:type="dxa"/>
      </w:tblCellMar>
    </w:tblPr>
    <w:tcPr>
      <w:shd w:val="pct25" w:color="FFFF00" w:fill="FFFFFF"/>
    </w:tc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Ind w:w="0" w:type="nil"/>
      <w:tblBorders>
        <w:top w:val="single" w:sz="12" w:space="0" w:color="008000"/>
        <w:bottom w:val="single" w:sz="12" w:space="0" w:color="008000"/>
      </w:tblBorders>
      <w:tblCellMar>
        <w:left w:w="0" w:type="dxa"/>
        <w:right w:w="0"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Ind w:w="0" w:type="nil"/>
      <w:tblCellMar>
        <w:left w:w="0" w:type="dxa"/>
        <w:right w:w="0" w:type="dxa"/>
      </w:tblCellMar>
    </w:tblPr>
    <w:tblStylePr w:type="firstRow">
      <w:rPr>
        <w:b/>
        <w:bCs/>
      </w:rPr>
    </w:tblStylePr>
    <w:tblStylePr w:type="lastRow">
      <w:rPr>
        <w:b/>
        <w:bCs/>
        <w:color w:val="auto"/>
      </w:rPr>
    </w:tblStylePr>
    <w:tblStylePr w:type="firstCol">
      <w:rPr>
        <w:b/>
        <w:bCs/>
      </w:rPr>
    </w:tblStylePr>
    <w:tblStylePr w:type="lastCol">
      <w:rPr>
        <w:b/>
        <w:bCs/>
      </w:rPr>
    </w:tblStylePr>
    <w:tblStylePr w:type="neCell">
      <w:rPr>
        <w:b/>
        <w:bCs/>
      </w:rPr>
    </w:tblStylePr>
    <w:tblStylePr w:type="swCell">
      <w:rPr>
        <w:b/>
        <w:bCs/>
      </w:rPr>
    </w:tblStylePr>
  </w:style>
  <w:style w:type="table" w:styleId="TableSimple3">
    <w:name w:val="Table Simple 3"/>
    <w:basedOn w:val="TableNormal"/>
    <w:semiHidden/>
    <w:rsid w:val="00493D40"/>
    <w:pPr>
      <w:jc w:val="both"/>
    </w:pPr>
    <w:tblPr>
      <w:tblInd w:w="0" w:type="nil"/>
      <w:tblBorders>
        <w:top w:val="single" w:sz="12" w:space="0" w:color="000000"/>
        <w:left w:val="single" w:sz="12" w:space="0" w:color="000000"/>
        <w:bottom w:val="single" w:sz="12" w:space="0" w:color="000000"/>
        <w:right w:val="single" w:sz="12" w:space="0" w:color="000000"/>
      </w:tblBorders>
      <w:tblCellMar>
        <w:left w:w="0" w:type="dxa"/>
        <w:right w:w="0"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Ind w:w="0" w:type="nil"/>
      <w:tblCellMar>
        <w:left w:w="0" w:type="dxa"/>
        <w:right w:w="0"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Ind w:w="0" w:type="nil"/>
      <w:tblCellMar>
        <w:left w:w="0" w:type="dxa"/>
        <w:right w:w="0" w:type="dxa"/>
      </w:tblCellMar>
    </w:tblPr>
    <w:tcPr>
      <w:tcBorders>
        <w:right w:val="single" w:sz="12" w:space="0" w:color="000000"/>
      </w:tcBorders>
      <w:shd w:val="pct25" w:color="0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Ind w:w="0" w:type="nil"/>
      <w:tblCellMar>
        <w:left w:w="0" w:type="dxa"/>
        <w:right w:w="0" w:type="dxa"/>
      </w:tblCellMar>
    </w:tblPr>
  </w:style>
  <w:style w:type="table" w:styleId="TableWeb1">
    <w:name w:val="Table Web 1"/>
    <w:basedOn w:val="TableNormal"/>
    <w:semiHidden/>
    <w:rsid w:val="00493D40"/>
    <w:pPr>
      <w:jc w:val="both"/>
    </w:pPr>
    <w:tblPr>
      <w:tblInd w:w="0" w:type="nil"/>
      <w:tblCellMar>
        <w:left w:w="0" w:type="dxa"/>
        <w:right w:w="0" w:type="dxa"/>
      </w:tblCellMar>
    </w:tblPr>
    <w:tblStylePr w:type="firstRow">
      <w:rPr>
        <w:color w:val="auto"/>
      </w:rPr>
    </w:tblStylePr>
  </w:style>
  <w:style w:type="table" w:styleId="TableWeb2">
    <w:name w:val="Table Web 2"/>
    <w:basedOn w:val="TableNormal"/>
    <w:semiHidden/>
    <w:rsid w:val="00493D40"/>
    <w:pPr>
      <w:jc w:val="both"/>
    </w:pPr>
    <w:tblPr>
      <w:tblInd w:w="0" w:type="nil"/>
      <w:tblCellMar>
        <w:left w:w="0" w:type="dxa"/>
        <w:right w:w="0" w:type="dxa"/>
      </w:tblCellMar>
    </w:tblPr>
    <w:tblStylePr w:type="firstRow">
      <w:rPr>
        <w:color w:val="auto"/>
      </w:rPr>
    </w:tblStylePr>
  </w:style>
  <w:style w:type="table" w:styleId="TableWeb3">
    <w:name w:val="Table Web 3"/>
    <w:basedOn w:val="TableNormal"/>
    <w:semiHidden/>
    <w:rsid w:val="00493D40"/>
    <w:pPr>
      <w:jc w:val="both"/>
    </w:pPr>
    <w:tblPr>
      <w:tblInd w:w="0" w:type="nil"/>
      <w:tblCellMar>
        <w:left w:w="0" w:type="dxa"/>
        <w:right w:w="0" w:type="dxa"/>
      </w:tblCellMar>
    </w:tblPr>
    <w:tblStylePr w:type="firstRow">
      <w:rPr>
        <w:color w:val="auto"/>
      </w:r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11BE6"/>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11BE6"/>
    <w:rPr>
      <w:sz w:val="22"/>
      <w:szCs w:val="22"/>
      <w:lang w:val="en-GB"/>
    </w:rPr>
  </w:style>
  <w:style w:type="paragraph" w:customStyle="1" w:styleId="Default">
    <w:name w:val="Default"/>
    <w:rsid w:val="00711BE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11BE6"/>
    <w:pPr>
      <w:jc w:val="both"/>
    </w:pPr>
    <w:rPr>
      <w:rFonts w:eastAsia="SimSun"/>
    </w:rPr>
    <w:tblPr>
      <w:tblInd w:w="0" w:type="nil"/>
      <w:tblCellMar>
        <w:left w:w="0" w:type="dxa"/>
        <w:right w:w="0" w:type="dxa"/>
      </w:tblCellMar>
    </w:tblPr>
  </w:style>
  <w:style w:type="paragraph" w:styleId="Revision">
    <w:name w:val="Revision"/>
    <w:hidden/>
    <w:uiPriority w:val="99"/>
    <w:semiHidden/>
    <w:rsid w:val="00711BE6"/>
    <w:rPr>
      <w:sz w:val="22"/>
      <w:szCs w:val="22"/>
      <w:lang w:val="en-GB"/>
    </w:rPr>
  </w:style>
  <w:style w:type="paragraph" w:styleId="NormalWeb">
    <w:name w:val="Normal (Web)"/>
    <w:basedOn w:val="Normal"/>
    <w:uiPriority w:val="99"/>
    <w:semiHidden/>
    <w:unhideWhenUsed/>
    <w:rsid w:val="00711BE6"/>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11BE6"/>
    <w:rPr>
      <w:sz w:val="20"/>
      <w:szCs w:val="20"/>
      <w:lang w:val="en-GB"/>
    </w:rPr>
  </w:style>
  <w:style w:type="character" w:customStyle="1" w:styleId="EndnoteTextChar">
    <w:name w:val="Endnote Text Char"/>
    <w:basedOn w:val="DefaultParagraphFont"/>
    <w:link w:val="EndnoteText"/>
    <w:uiPriority w:val="99"/>
    <w:semiHidden/>
    <w:rsid w:val="00711BE6"/>
    <w:rPr>
      <w:lang w:val="en-GB"/>
    </w:rPr>
  </w:style>
  <w:style w:type="character" w:styleId="EndnoteReference">
    <w:name w:val="endnote reference"/>
    <w:basedOn w:val="DefaultParagraphFont"/>
    <w:uiPriority w:val="99"/>
    <w:semiHidden/>
    <w:unhideWhenUsed/>
    <w:rsid w:val="00711BE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11BE6"/>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11BE6"/>
    <w:pPr>
      <w:spacing w:after="160" w:line="240" w:lineRule="exact"/>
    </w:pPr>
    <w:rPr>
      <w:sz w:val="20"/>
      <w:szCs w:val="20"/>
      <w:vertAlign w:val="superscript"/>
      <w:lang w:val="en-US"/>
    </w:rPr>
  </w:style>
  <w:style w:type="character" w:customStyle="1" w:styleId="ui-provider">
    <w:name w:val="ui-provider"/>
    <w:basedOn w:val="DefaultParagraphFont"/>
    <w:rsid w:val="00711BE6"/>
  </w:style>
  <w:style w:type="character" w:customStyle="1" w:styleId="FooterChar">
    <w:name w:val="Footer Char"/>
    <w:basedOn w:val="DefaultParagraphFont"/>
    <w:link w:val="Footer"/>
    <w:uiPriority w:val="99"/>
    <w:rsid w:val="00711BE6"/>
    <w:rPr>
      <w:sz w:val="22"/>
      <w:szCs w:val="22"/>
      <w:lang w:val="en-CA"/>
    </w:rPr>
  </w:style>
  <w:style w:type="paragraph" w:styleId="Caption">
    <w:name w:val="caption"/>
    <w:basedOn w:val="Normal"/>
    <w:next w:val="Normal"/>
    <w:uiPriority w:val="35"/>
    <w:qFormat/>
    <w:rsid w:val="00711BE6"/>
    <w:pPr>
      <w:spacing w:after="80"/>
      <w:jc w:val="center"/>
    </w:pPr>
    <w:rPr>
      <w:bCs/>
      <w:color w:val="7F7F7F" w:themeColor="text1" w:themeTint="80"/>
      <w:sz w:val="20"/>
      <w:lang w:val="es-MX" w:eastAsia="es-MX"/>
    </w:rPr>
  </w:style>
  <w:style w:type="paragraph" w:customStyle="1" w:styleId="Footer1">
    <w:name w:val="Footer1"/>
    <w:basedOn w:val="Normal"/>
    <w:rsid w:val="00711BE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11BE6"/>
    <w:rPr>
      <w:rFonts w:ascii="Arial" w:hAnsi="Arial" w:cs="Arial"/>
      <w:sz w:val="22"/>
      <w:szCs w:val="22"/>
      <w:lang w:val="en-CA"/>
    </w:rPr>
  </w:style>
  <w:style w:type="character" w:customStyle="1" w:styleId="cf01">
    <w:name w:val="cf01"/>
    <w:basedOn w:val="DefaultParagraphFont"/>
    <w:rsid w:val="00711BE6"/>
    <w:rPr>
      <w:rFonts w:ascii="Segoe UI" w:hAnsi="Segoe UI" w:cs="Segoe UI" w:hint="default"/>
      <w:sz w:val="18"/>
      <w:szCs w:val="18"/>
    </w:rPr>
  </w:style>
  <w:style w:type="table" w:customStyle="1" w:styleId="8">
    <w:name w:val="8"/>
    <w:basedOn w:val="TableNormal"/>
    <w:rsid w:val="00711BE6"/>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711BE6"/>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711BE6"/>
  </w:style>
  <w:style w:type="character" w:customStyle="1" w:styleId="eop">
    <w:name w:val="eop"/>
    <w:basedOn w:val="DefaultParagraphFont"/>
    <w:rsid w:val="00711BE6"/>
  </w:style>
  <w:style w:type="table" w:customStyle="1" w:styleId="1">
    <w:name w:val="学术论文的三线表1"/>
    <w:basedOn w:val="TableNormal"/>
    <w:next w:val="TableGrid"/>
    <w:qFormat/>
    <w:rsid w:val="00711BE6"/>
    <w:pPr>
      <w:jc w:val="both"/>
    </w:pPr>
    <w:tblPr>
      <w:tblInd w:w="0" w:type="nil"/>
      <w:tblCellMar>
        <w:left w:w="0" w:type="dxa"/>
        <w:right w:w="0" w:type="dxa"/>
      </w:tblCellMar>
    </w:tblPr>
  </w:style>
  <w:style w:type="character" w:styleId="Strong">
    <w:name w:val="Strong"/>
    <w:basedOn w:val="DefaultParagraphFont"/>
    <w:uiPriority w:val="22"/>
    <w:qFormat/>
    <w:rsid w:val="007C3ED1"/>
    <w:rPr>
      <w:b/>
      <w:bCs/>
    </w:rPr>
  </w:style>
  <w:style w:type="paragraph" w:customStyle="1" w:styleId="LO-normal">
    <w:name w:val="LO-normal"/>
    <w:qFormat/>
    <w:rsid w:val="00876CA8"/>
    <w:pPr>
      <w:suppressAutoHyphens/>
      <w:spacing w:line="276" w:lineRule="auto"/>
    </w:pPr>
    <w:rPr>
      <w:rFonts w:ascii="Arial" w:eastAsia="Arial" w:hAnsi="Arial" w:cs="Arial"/>
      <w:sz w:val="22"/>
      <w:szCs w:val="22"/>
      <w:lang w:eastAsia="zh-CN" w:bidi="hi-IN"/>
    </w:rPr>
  </w:style>
  <w:style w:type="table" w:customStyle="1" w:styleId="2">
    <w:name w:val="学术论文的三线表2"/>
    <w:basedOn w:val="TableNormal"/>
    <w:next w:val="TableGrid"/>
    <w:qFormat/>
    <w:rsid w:val="00600E2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936601">
      <w:bodyDiv w:val="1"/>
      <w:marLeft w:val="0"/>
      <w:marRight w:val="0"/>
      <w:marTop w:val="0"/>
      <w:marBottom w:val="0"/>
      <w:divBdr>
        <w:top w:val="none" w:sz="0" w:space="0" w:color="auto"/>
        <w:left w:val="none" w:sz="0" w:space="0" w:color="auto"/>
        <w:bottom w:val="none" w:sz="0" w:space="0" w:color="auto"/>
        <w:right w:val="none" w:sz="0" w:space="0" w:color="auto"/>
      </w:divBdr>
    </w:div>
    <w:div w:id="70078478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6.xml"/><Relationship Id="rId30" Type="http://schemas.openxmlformats.org/officeDocument/2006/relationships/footer" Target="footer8.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2)\DRIVE%20J%20-%20Meeting\97th\Templates\97th%20ExCom%20KIP%20stage%20template-%20updat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A93D7187-F9E1-43B4-A1F9-D99BE8FAA3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C:\Users\KMCNAMAR\United Nations\UNEP-UNMFS-Shared_drives - General (2)\DRIVE J - Meeting\97th\Templates\97th ExCom KIP stage template- updated.dotx</Template>
  <TotalTime>6</TotalTime>
  <Pages>27</Pages>
  <Words>10555</Words>
  <Characters>60164</Characters>
  <Application>Microsoft Office Word</Application>
  <DocSecurity>0</DocSecurity>
  <Lines>501</Lines>
  <Paragraphs>141</Paragraphs>
  <ScaleCrop>false</ScaleCrop>
  <HeadingPairs>
    <vt:vector size="2" baseType="variant">
      <vt:variant>
        <vt:lpstr>Title</vt:lpstr>
      </vt:variant>
      <vt:variant>
        <vt:i4>1</vt:i4>
      </vt:variant>
    </vt:vector>
  </HeadingPairs>
  <TitlesOfParts>
    <vt:vector size="1" baseType="lpstr">
      <vt:lpstr>Project proposal: Somalia</vt:lpstr>
    </vt:vector>
  </TitlesOfParts>
  <Company>UNMFS</Company>
  <LinksUpToDate>false</LinksUpToDate>
  <CharactersWithSpaces>70578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Somalia</dc:title>
  <dc:subject/>
  <dc:creator>AET MVS KM</dc:creator>
  <cp:keywords>97th ExCom</cp:keywords>
  <dc:description/>
  <cp:lastModifiedBy>Pamela El Kortbawi</cp:lastModifiedBy>
  <cp:revision>8</cp:revision>
  <cp:lastPrinted>2001-05-26T16:40:00Z</cp:lastPrinted>
  <dcterms:created xsi:type="dcterms:W3CDTF">2025-11-17T01:27:00Z</dcterms:created>
  <dcterms:modified xsi:type="dcterms:W3CDTF">2025-11-17T01:34:00Z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UNEP/OzL.Pro/ExCom/97/76</vt:lpwstr>
  </property>
  <property fmtid="{D5CDD505-2E9C-101B-9397-08002B2CF9AE}" pid="3" name="Revision date">
    <vt:lpwstr>16 November 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