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286D17" w14:paraId="562A0239" w14:textId="77777777" w:rsidTr="008F398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1329D03F" w14:textId="54AF680F" w:rsidR="00286D17" w:rsidRDefault="00286D17" w:rsidP="008F398F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DD5C8E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4626B63C" w14:textId="415D95FB" w:rsidR="00286D17" w:rsidRDefault="00286D17" w:rsidP="008F398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DD5C8E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286D17" w14:paraId="5360ACE4" w14:textId="77777777" w:rsidTr="008F3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A42A29" w14:textId="77777777" w:rsidR="00286D17" w:rsidRPr="00B82C86" w:rsidRDefault="00286D17" w:rsidP="008F398F">
            <w:pPr>
              <w:jc w:val="left"/>
              <w:rPr>
                <w:sz w:val="24"/>
                <w:szCs w:val="24"/>
                <w:lang w:val="en-US"/>
              </w:rPr>
            </w:pPr>
            <w:r w:rsidRPr="00B82C86">
              <w:rPr>
                <w:sz w:val="24"/>
                <w:szCs w:val="24"/>
                <w:lang w:val="en-US"/>
              </w:rPr>
              <w:t>Distr.</w:t>
            </w:r>
          </w:p>
          <w:p w14:paraId="48F23E7C" w14:textId="77777777" w:rsidR="00286D17" w:rsidRPr="00B82C86" w:rsidRDefault="00286D17" w:rsidP="008F398F">
            <w:pPr>
              <w:jc w:val="left"/>
              <w:rPr>
                <w:sz w:val="24"/>
                <w:szCs w:val="24"/>
                <w:lang w:val="en-US"/>
              </w:rPr>
            </w:pPr>
            <w:r w:rsidRPr="00B82C86">
              <w:rPr>
                <w:sz w:val="24"/>
                <w:szCs w:val="24"/>
                <w:lang w:val="en-US"/>
              </w:rPr>
              <w:t>GENERAL</w:t>
            </w:r>
          </w:p>
          <w:p w14:paraId="105401DA" w14:textId="77777777" w:rsidR="00286D17" w:rsidRPr="00B82C86" w:rsidRDefault="00286D17" w:rsidP="008F398F">
            <w:pPr>
              <w:jc w:val="left"/>
              <w:rPr>
                <w:sz w:val="24"/>
                <w:szCs w:val="24"/>
                <w:lang w:val="en-US"/>
              </w:rPr>
            </w:pPr>
          </w:p>
          <w:p w14:paraId="39D18D40" w14:textId="56A9C0C5" w:rsidR="00286D17" w:rsidRPr="00B82C86" w:rsidRDefault="00541E29" w:rsidP="00286D17">
            <w:pPr>
              <w:rPr>
                <w:sz w:val="24"/>
                <w:szCs w:val="24"/>
              </w:rPr>
            </w:pPr>
            <w:r w:rsidRPr="00B82C86">
              <w:rPr>
                <w:sz w:val="24"/>
                <w:szCs w:val="24"/>
              </w:rPr>
              <w:fldChar w:fldCharType="begin"/>
            </w:r>
            <w:r w:rsidRPr="00B82C86">
              <w:rPr>
                <w:sz w:val="24"/>
                <w:szCs w:val="24"/>
              </w:rPr>
              <w:instrText xml:space="preserve"> DOCPROPERTY "Document number"  \* MERGEFORMAT </w:instrText>
            </w:r>
            <w:r w:rsidRPr="00B82C86">
              <w:rPr>
                <w:sz w:val="24"/>
                <w:szCs w:val="24"/>
              </w:rPr>
              <w:fldChar w:fldCharType="separate"/>
            </w:r>
            <w:r w:rsidRPr="00B82C86">
              <w:rPr>
                <w:sz w:val="24"/>
                <w:szCs w:val="24"/>
              </w:rPr>
              <w:t>UNEP/OzL.Pro/ExCom/95/27</w:t>
            </w:r>
            <w:r w:rsidRPr="00B82C86">
              <w:rPr>
                <w:sz w:val="24"/>
                <w:szCs w:val="24"/>
              </w:rPr>
              <w:fldChar w:fldCharType="end"/>
            </w:r>
          </w:p>
          <w:p w14:paraId="7B3BA262" w14:textId="59992179" w:rsidR="00286D17" w:rsidRPr="00B82C86" w:rsidRDefault="00286D17" w:rsidP="00286D17">
            <w:pPr>
              <w:jc w:val="left"/>
              <w:rPr>
                <w:sz w:val="24"/>
                <w:szCs w:val="24"/>
              </w:rPr>
            </w:pPr>
            <w:r w:rsidRPr="00B82C86">
              <w:rPr>
                <w:sz w:val="24"/>
                <w:szCs w:val="24"/>
              </w:rPr>
              <w:fldChar w:fldCharType="begin"/>
            </w:r>
            <w:r w:rsidRPr="00B82C86">
              <w:rPr>
                <w:sz w:val="24"/>
                <w:szCs w:val="24"/>
              </w:rPr>
              <w:instrText xml:space="preserve"> DOCPROPERTY "Revision date" \@ "d MMMM YYYY"  \* MERGEFORMAT </w:instrText>
            </w:r>
            <w:r w:rsidRPr="00B82C86">
              <w:rPr>
                <w:sz w:val="24"/>
                <w:szCs w:val="24"/>
              </w:rPr>
              <w:fldChar w:fldCharType="separate"/>
            </w:r>
            <w:r w:rsidR="00B82C86" w:rsidRPr="00B82C86">
              <w:rPr>
                <w:sz w:val="24"/>
                <w:szCs w:val="24"/>
              </w:rPr>
              <w:t>10 November 2024</w:t>
            </w:r>
            <w:r w:rsidRPr="00B82C86">
              <w:rPr>
                <w:sz w:val="24"/>
                <w:szCs w:val="24"/>
              </w:rPr>
              <w:fldChar w:fldCharType="end"/>
            </w:r>
          </w:p>
          <w:p w14:paraId="74CD8F1D" w14:textId="77777777" w:rsidR="00286D17" w:rsidRPr="00B82C86" w:rsidRDefault="00286D17" w:rsidP="008F398F">
            <w:pPr>
              <w:jc w:val="left"/>
              <w:rPr>
                <w:sz w:val="24"/>
                <w:szCs w:val="24"/>
                <w:rtl/>
                <w:lang w:val="en-US"/>
              </w:rPr>
            </w:pPr>
          </w:p>
          <w:p w14:paraId="0CF832DD" w14:textId="77777777" w:rsidR="00286D17" w:rsidRPr="00B82C86" w:rsidRDefault="00286D17" w:rsidP="008F398F">
            <w:pPr>
              <w:jc w:val="left"/>
              <w:rPr>
                <w:sz w:val="24"/>
                <w:szCs w:val="24"/>
                <w:lang w:val="en-US"/>
              </w:rPr>
            </w:pPr>
            <w:r w:rsidRPr="00B82C86">
              <w:rPr>
                <w:sz w:val="24"/>
                <w:szCs w:val="24"/>
                <w:lang w:val="en-US"/>
              </w:rPr>
              <w:t>ARABIC</w:t>
            </w:r>
          </w:p>
          <w:p w14:paraId="28C40E58" w14:textId="6744B53D" w:rsidR="00286D17" w:rsidRPr="00B82C86" w:rsidRDefault="00286D17" w:rsidP="008F398F">
            <w:pPr>
              <w:jc w:val="left"/>
              <w:rPr>
                <w:sz w:val="24"/>
                <w:szCs w:val="24"/>
                <w:lang w:val="en-US"/>
              </w:rPr>
            </w:pPr>
            <w:r w:rsidRPr="00B82C86">
              <w:rPr>
                <w:sz w:val="24"/>
                <w:szCs w:val="24"/>
                <w:lang w:val="en-US"/>
              </w:rPr>
              <w:t>ORIGINAL:</w:t>
            </w:r>
            <w:r w:rsidR="00DD5C8E" w:rsidRPr="00B82C86">
              <w:rPr>
                <w:sz w:val="24"/>
                <w:szCs w:val="24"/>
                <w:lang w:val="en-US"/>
              </w:rPr>
              <w:t xml:space="preserve"> </w:t>
            </w:r>
            <w:r w:rsidRPr="00B82C86">
              <w:rPr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671971" w14:textId="77777777" w:rsidR="00286D17" w:rsidRDefault="00286D17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247C4DE" w14:textId="14CED56F" w:rsidR="00286D17" w:rsidRDefault="00286D17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AE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DD5C8E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165830B3" w14:textId="77777777" w:rsidR="00286D17" w:rsidRDefault="00286D17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50F169" w14:textId="77777777" w:rsidR="00286D17" w:rsidRDefault="00286D17" w:rsidP="008F398F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2336" behindDoc="1" locked="0" layoutInCell="0" allowOverlap="1" wp14:anchorId="5A538D6B" wp14:editId="52652A05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4A2455" w14:textId="77777777" w:rsidR="00286D17" w:rsidRDefault="00286D17" w:rsidP="008F398F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3360" behindDoc="0" locked="0" layoutInCell="0" allowOverlap="1" wp14:anchorId="0E09EE17" wp14:editId="2DFFADE4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ED582C4" w14:textId="4711DFCE" w:rsidR="00286D17" w:rsidRPr="00541E29" w:rsidRDefault="00286D17" w:rsidP="00541E29">
      <w:pPr>
        <w:pStyle w:val="Caption"/>
        <w:spacing w:before="240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541E29">
        <w:rPr>
          <w:b/>
          <w:sz w:val="28"/>
          <w:szCs w:val="28"/>
          <w:rtl/>
          <w:lang w:val="en-CA" w:eastAsia="en-US"/>
        </w:rPr>
        <w:t>اللجنــة</w:t>
      </w:r>
      <w:r w:rsidR="00DD5C8E">
        <w:rPr>
          <w:b/>
          <w:sz w:val="28"/>
          <w:szCs w:val="28"/>
          <w:rtl/>
          <w:lang w:val="en-CA" w:eastAsia="en-US"/>
        </w:rPr>
        <w:t xml:space="preserve"> </w:t>
      </w:r>
      <w:r w:rsidRPr="00541E29">
        <w:rPr>
          <w:b/>
          <w:sz w:val="28"/>
          <w:szCs w:val="28"/>
          <w:rtl/>
          <w:lang w:val="en-CA" w:eastAsia="en-US"/>
        </w:rPr>
        <w:t>التنفيـذيــــة</w:t>
      </w:r>
      <w:r w:rsidR="00DD5C8E">
        <w:rPr>
          <w:b/>
          <w:sz w:val="28"/>
          <w:szCs w:val="28"/>
          <w:rtl/>
          <w:lang w:val="en-CA" w:eastAsia="en-US"/>
        </w:rPr>
        <w:t xml:space="preserve"> </w:t>
      </w:r>
      <w:r w:rsidRPr="00541E29">
        <w:rPr>
          <w:b/>
          <w:sz w:val="28"/>
          <w:szCs w:val="28"/>
          <w:rtl/>
          <w:lang w:val="en-CA" w:eastAsia="en-US"/>
        </w:rPr>
        <w:t>للصنــدوق</w:t>
      </w:r>
      <w:r w:rsidR="00DD5C8E">
        <w:rPr>
          <w:b/>
          <w:sz w:val="28"/>
          <w:szCs w:val="28"/>
          <w:rtl/>
          <w:lang w:val="en-CA" w:eastAsia="en-US"/>
        </w:rPr>
        <w:t xml:space="preserve"> </w:t>
      </w:r>
      <w:r w:rsidRPr="00541E29">
        <w:rPr>
          <w:b/>
          <w:sz w:val="28"/>
          <w:szCs w:val="28"/>
          <w:rtl/>
          <w:lang w:val="en-CA" w:eastAsia="en-US"/>
        </w:rPr>
        <w:t>المــتعــدد</w:t>
      </w:r>
      <w:r w:rsidR="00DD5C8E">
        <w:rPr>
          <w:b/>
          <w:sz w:val="28"/>
          <w:szCs w:val="28"/>
          <w:rtl/>
          <w:lang w:val="en-CA" w:eastAsia="en-US"/>
        </w:rPr>
        <w:t xml:space="preserve"> </w:t>
      </w:r>
      <w:r w:rsidRPr="00541E29">
        <w:rPr>
          <w:b/>
          <w:sz w:val="28"/>
          <w:szCs w:val="28"/>
          <w:rtl/>
          <w:lang w:val="en-CA" w:eastAsia="en-US"/>
        </w:rPr>
        <w:t>الأطـــراف</w:t>
      </w:r>
    </w:p>
    <w:p w14:paraId="20066E2D" w14:textId="567B4063" w:rsidR="00286D17" w:rsidRPr="00E85737" w:rsidRDefault="00286D17" w:rsidP="00286D17">
      <w:pPr>
        <w:bidi/>
        <w:ind w:left="180" w:hanging="180"/>
        <w:jc w:val="lowKashida"/>
        <w:rPr>
          <w:b/>
          <w:bCs/>
          <w:sz w:val="28"/>
          <w:szCs w:val="28"/>
          <w:rtl/>
          <w:lang w:bidi="ar-AE"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DD5C8E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DD5C8E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DD5C8E">
        <w:rPr>
          <w:b/>
          <w:bCs/>
          <w:sz w:val="28"/>
          <w:szCs w:val="28"/>
          <w:rtl/>
        </w:rPr>
        <w:t xml:space="preserve"> </w:t>
      </w:r>
    </w:p>
    <w:p w14:paraId="31BD6713" w14:textId="68830C1D" w:rsidR="00286D17" w:rsidRPr="00D9322D" w:rsidRDefault="00286D17" w:rsidP="00286D17">
      <w:pPr>
        <w:bidi/>
        <w:jc w:val="left"/>
        <w:rPr>
          <w:sz w:val="28"/>
          <w:szCs w:val="28"/>
          <w:rtl/>
          <w:lang w:bidi="ar-AE"/>
        </w:rPr>
      </w:pPr>
      <w:r>
        <w:rPr>
          <w:rFonts w:hint="cs"/>
          <w:sz w:val="28"/>
          <w:szCs w:val="28"/>
          <w:rtl/>
        </w:rPr>
        <w:t>الاجتماع</w:t>
      </w:r>
      <w:r w:rsidR="00DD5C8E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الخامس</w:t>
      </w:r>
      <w:r w:rsidR="00DD5C8E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والتسعون</w:t>
      </w:r>
    </w:p>
    <w:p w14:paraId="4A281C9E" w14:textId="5D50F530" w:rsidR="00286D17" w:rsidRPr="00A477F7" w:rsidRDefault="00286D17" w:rsidP="00286D17">
      <w:pPr>
        <w:bidi/>
        <w:jc w:val="left"/>
        <w:rPr>
          <w:sz w:val="28"/>
          <w:szCs w:val="28"/>
          <w:rtl/>
          <w:lang w:bidi="ar-AE"/>
        </w:rPr>
      </w:pPr>
      <w:r w:rsidRPr="00A477F7">
        <w:rPr>
          <w:sz w:val="28"/>
          <w:szCs w:val="28"/>
          <w:rtl/>
        </w:rPr>
        <w:t>مونتريال،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DD5C8E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7FDEB5A2" w14:textId="793F3358" w:rsidR="00286D17" w:rsidRPr="00F41318" w:rsidRDefault="00286D17" w:rsidP="00286D17">
      <w:pPr>
        <w:bidi/>
        <w:jc w:val="left"/>
        <w:rPr>
          <w:sz w:val="28"/>
          <w:szCs w:val="28"/>
          <w:rtl/>
          <w:lang w:val="en-US" w:eastAsia="zh-CN" w:bidi="ar-SY"/>
        </w:rPr>
      </w:pPr>
      <w:r w:rsidRPr="00F41318">
        <w:rPr>
          <w:rFonts w:hint="cs"/>
          <w:sz w:val="28"/>
          <w:szCs w:val="28"/>
          <w:rtl/>
          <w:lang w:val="en-US" w:eastAsia="zh-CN" w:bidi="ar-SY"/>
        </w:rPr>
        <w:t>البند</w:t>
      </w:r>
      <w:r w:rsidR="00DD5C8E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>
        <w:rPr>
          <w:rFonts w:hint="cs"/>
          <w:sz w:val="28"/>
          <w:szCs w:val="28"/>
          <w:rtl/>
          <w:lang w:val="en-US" w:eastAsia="zh-CN" w:bidi="ar-SY"/>
        </w:rPr>
        <w:t>8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(</w:t>
      </w:r>
      <w:r>
        <w:rPr>
          <w:rFonts w:hint="cs"/>
          <w:sz w:val="28"/>
          <w:szCs w:val="28"/>
          <w:rtl/>
          <w:lang w:val="en-US" w:eastAsia="zh-CN" w:bidi="ar-SY"/>
        </w:rPr>
        <w:t>د)(2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)</w:t>
      </w:r>
      <w:r w:rsidR="00DD5C8E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من</w:t>
      </w:r>
      <w:r w:rsidR="00DD5C8E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جدول</w:t>
      </w:r>
      <w:r w:rsidR="00DD5C8E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الأعمال</w:t>
      </w:r>
      <w:r w:rsidR="00DD5C8E">
        <w:rPr>
          <w:rFonts w:hint="cs"/>
          <w:sz w:val="28"/>
          <w:szCs w:val="28"/>
          <w:rtl/>
          <w:lang w:val="en-US" w:eastAsia="zh-CN" w:bidi="ar-SY"/>
        </w:rPr>
        <w:t xml:space="preserve"> </w:t>
      </w:r>
      <w:r w:rsidRPr="00F41318">
        <w:rPr>
          <w:rFonts w:hint="cs"/>
          <w:sz w:val="28"/>
          <w:szCs w:val="28"/>
          <w:rtl/>
          <w:lang w:val="en-US" w:eastAsia="zh-CN" w:bidi="ar-SY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SY"/>
        </w:rPr>
        <w:footnoteReference w:id="1"/>
      </w:r>
    </w:p>
    <w:p w14:paraId="559823D0" w14:textId="77777777" w:rsidR="009145E4" w:rsidRDefault="009145E4" w:rsidP="00286D17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rtl/>
          <w:lang w:bidi="ar-AE"/>
        </w:rPr>
      </w:pPr>
    </w:p>
    <w:p w14:paraId="563BB8D3" w14:textId="77777777" w:rsidR="00286D17" w:rsidRPr="009C6041" w:rsidRDefault="00286D17" w:rsidP="00541E29">
      <w:pPr>
        <w:pStyle w:val="Heading1"/>
        <w:numPr>
          <w:ilvl w:val="0"/>
          <w:numId w:val="0"/>
        </w:numPr>
        <w:bidi/>
        <w:spacing w:after="0"/>
        <w:jc w:val="center"/>
        <w:rPr>
          <w:sz w:val="26"/>
          <w:szCs w:val="26"/>
          <w:lang w:bidi="ar-AE"/>
        </w:rPr>
      </w:pPr>
    </w:p>
    <w:p w14:paraId="277845CC" w14:textId="0E7DC3DA" w:rsidR="002C472A" w:rsidRPr="002C472A" w:rsidRDefault="002C472A" w:rsidP="002C472A">
      <w:pPr>
        <w:pStyle w:val="Title2"/>
        <w:bidi/>
        <w:rPr>
          <w:b w:val="0"/>
          <w:bCs/>
          <w:caps w:val="0"/>
          <w:sz w:val="26"/>
          <w:szCs w:val="26"/>
          <w:lang w:val="en-US" w:bidi="ar-AE"/>
        </w:rPr>
      </w:pP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خطة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عمل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برنامج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الأمم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المتحدة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الإنمائي</w:t>
      </w:r>
      <w:r w:rsidR="00DD5C8E">
        <w:rPr>
          <w:rFonts w:hint="cs"/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>
        <w:rPr>
          <w:rFonts w:hint="cs"/>
          <w:b w:val="0"/>
          <w:bCs/>
          <w:caps w:val="0"/>
          <w:sz w:val="26"/>
          <w:szCs w:val="26"/>
          <w:rtl/>
          <w:lang w:val="en-US" w:bidi="ar-AE"/>
        </w:rPr>
        <w:t>(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اليوئنديبي</w:t>
      </w:r>
      <w:r>
        <w:rPr>
          <w:rFonts w:hint="cs"/>
          <w:b w:val="0"/>
          <w:bCs/>
          <w:caps w:val="0"/>
          <w:sz w:val="26"/>
          <w:szCs w:val="26"/>
          <w:rtl/>
          <w:lang w:val="en-US" w:bidi="ar-AE"/>
        </w:rPr>
        <w:t>)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للفترة</w:t>
      </w:r>
      <w:r w:rsidR="00DD5C8E">
        <w:rPr>
          <w:b w:val="0"/>
          <w:bCs/>
          <w:caps w:val="0"/>
          <w:sz w:val="26"/>
          <w:szCs w:val="26"/>
          <w:rtl/>
          <w:lang w:val="en-US" w:bidi="ar-AE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202</w:t>
      </w:r>
      <w:r w:rsidRPr="002C472A">
        <w:rPr>
          <w:rFonts w:hint="cs"/>
          <w:b w:val="0"/>
          <w:bCs/>
          <w:caps w:val="0"/>
          <w:sz w:val="26"/>
          <w:szCs w:val="26"/>
          <w:rtl/>
          <w:lang w:val="en-US" w:bidi="ar-AE"/>
        </w:rPr>
        <w:t>5</w:t>
      </w:r>
      <w:r w:rsidRPr="002C472A">
        <w:rPr>
          <w:b w:val="0"/>
          <w:bCs/>
          <w:caps w:val="0"/>
          <w:sz w:val="26"/>
          <w:szCs w:val="26"/>
          <w:rtl/>
          <w:lang w:val="en-US" w:bidi="ar-AE"/>
        </w:rPr>
        <w:t>-202</w:t>
      </w:r>
      <w:r w:rsidRPr="002C472A">
        <w:rPr>
          <w:rFonts w:hint="cs"/>
          <w:b w:val="0"/>
          <w:bCs/>
          <w:caps w:val="0"/>
          <w:sz w:val="26"/>
          <w:szCs w:val="26"/>
          <w:rtl/>
          <w:lang w:val="en-US" w:bidi="ar-AE"/>
        </w:rPr>
        <w:t>7</w:t>
      </w:r>
    </w:p>
    <w:p w14:paraId="79F726D7" w14:textId="77777777" w:rsidR="002423B5" w:rsidRPr="00443436" w:rsidRDefault="002423B5" w:rsidP="00443436">
      <w:pPr>
        <w:bidi/>
        <w:jc w:val="center"/>
        <w:rPr>
          <w:b/>
          <w:sz w:val="26"/>
          <w:szCs w:val="26"/>
        </w:rPr>
      </w:pPr>
    </w:p>
    <w:p w14:paraId="41848AB2" w14:textId="754B0F1F" w:rsidR="003973AB" w:rsidRPr="003973AB" w:rsidRDefault="003973AB" w:rsidP="003973AB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مقدمة</w:t>
      </w:r>
    </w:p>
    <w:p w14:paraId="7BB7A2D1" w14:textId="0820AFC8" w:rsidR="00443436" w:rsidRPr="00443436" w:rsidRDefault="00775918" w:rsidP="00443436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775918">
        <w:rPr>
          <w:sz w:val="26"/>
          <w:szCs w:val="26"/>
          <w:rtl/>
          <w:lang w:val="en-US" w:bidi="ar-AE"/>
        </w:rPr>
        <w:t>تقدم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هذه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الوثيقة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وتتضمن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الأنشطة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المخطط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لها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022DC9">
        <w:rPr>
          <w:rFonts w:hint="cs"/>
          <w:sz w:val="26"/>
          <w:szCs w:val="26"/>
          <w:rtl/>
          <w:lang w:val="en-US" w:bidi="ar-AE"/>
        </w:rPr>
        <w:t>الحد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المواد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الخاضعة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للرقابة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والأنشطة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الأخرى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بموجب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بروتوكول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مونتريال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خلال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2025-2027.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ويرد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سرد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لخطة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هذه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75918">
        <w:rPr>
          <w:sz w:val="26"/>
          <w:szCs w:val="26"/>
          <w:rtl/>
          <w:lang w:val="en-US" w:bidi="ar-AE"/>
        </w:rPr>
        <w:t>الوثيقة.</w:t>
      </w:r>
    </w:p>
    <w:p w14:paraId="73BFC3E9" w14:textId="1E7F37D2" w:rsidR="00D5078B" w:rsidRPr="00D5078B" w:rsidRDefault="00B64C3B" w:rsidP="00D5078B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B64C3B">
        <w:rPr>
          <w:sz w:val="26"/>
          <w:szCs w:val="26"/>
          <w:rtl/>
          <w:lang w:val="en-US" w:bidi="ar-AE"/>
        </w:rPr>
        <w:t>تتألف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64C3B">
        <w:rPr>
          <w:sz w:val="26"/>
          <w:szCs w:val="26"/>
          <w:rtl/>
          <w:lang w:val="en-US" w:bidi="ar-AE"/>
        </w:rPr>
        <w:t>هذه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64C3B">
        <w:rPr>
          <w:sz w:val="26"/>
          <w:szCs w:val="26"/>
          <w:rtl/>
          <w:lang w:val="en-US" w:bidi="ar-AE"/>
        </w:rPr>
        <w:t>الوثيقة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64C3B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64C3B">
        <w:rPr>
          <w:sz w:val="26"/>
          <w:szCs w:val="26"/>
          <w:rtl/>
          <w:lang w:val="en-US" w:bidi="ar-AE"/>
        </w:rPr>
        <w:t>الأقسام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64C3B">
        <w:rPr>
          <w:sz w:val="26"/>
          <w:szCs w:val="26"/>
          <w:rtl/>
          <w:lang w:val="en-US" w:bidi="ar-AE"/>
        </w:rPr>
        <w:t>التالية:</w:t>
      </w:r>
    </w:p>
    <w:p w14:paraId="0C18FF00" w14:textId="25E1C5D5" w:rsidR="00D5078B" w:rsidRPr="00D5078B" w:rsidRDefault="00D5078B" w:rsidP="00402670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أولاً</w:t>
      </w:r>
      <w:r w:rsidR="00541E29">
        <w:rPr>
          <w:sz w:val="26"/>
          <w:szCs w:val="26"/>
        </w:rPr>
        <w:t>.</w:t>
      </w:r>
      <w:r w:rsidR="00DD5C8E">
        <w:rPr>
          <w:sz w:val="26"/>
          <w:szCs w:val="26"/>
          <w:rtl/>
        </w:rPr>
        <w:t xml:space="preserve"> </w:t>
      </w:r>
      <w:r w:rsidR="00B64C3B" w:rsidRPr="00B64C3B">
        <w:rPr>
          <w:sz w:val="26"/>
          <w:szCs w:val="26"/>
          <w:rtl/>
        </w:rPr>
        <w:t>الأنشطة</w:t>
      </w:r>
      <w:r w:rsidR="00DD5C8E">
        <w:rPr>
          <w:sz w:val="26"/>
          <w:szCs w:val="26"/>
          <w:rtl/>
        </w:rPr>
        <w:t xml:space="preserve"> </w:t>
      </w:r>
      <w:r w:rsidR="00B64C3B" w:rsidRPr="00B64C3B">
        <w:rPr>
          <w:sz w:val="26"/>
          <w:szCs w:val="26"/>
          <w:rtl/>
        </w:rPr>
        <w:t>المخطط</w:t>
      </w:r>
      <w:r w:rsidR="00DD5C8E">
        <w:rPr>
          <w:sz w:val="26"/>
          <w:szCs w:val="26"/>
          <w:rtl/>
        </w:rPr>
        <w:t xml:space="preserve"> </w:t>
      </w:r>
      <w:r w:rsidR="00B64C3B" w:rsidRPr="00B64C3B">
        <w:rPr>
          <w:sz w:val="26"/>
          <w:szCs w:val="26"/>
          <w:rtl/>
        </w:rPr>
        <w:t>لها</w:t>
      </w:r>
      <w:r w:rsidR="00DD5C8E">
        <w:rPr>
          <w:sz w:val="26"/>
          <w:szCs w:val="26"/>
          <w:rtl/>
        </w:rPr>
        <w:t xml:space="preserve"> </w:t>
      </w:r>
      <w:r w:rsidR="00B64C3B" w:rsidRPr="00B64C3B">
        <w:rPr>
          <w:sz w:val="26"/>
          <w:szCs w:val="26"/>
          <w:rtl/>
        </w:rPr>
        <w:t>خلال</w:t>
      </w:r>
      <w:r w:rsidR="00DD5C8E">
        <w:rPr>
          <w:sz w:val="26"/>
          <w:szCs w:val="26"/>
          <w:rtl/>
        </w:rPr>
        <w:t xml:space="preserve"> </w:t>
      </w:r>
      <w:r w:rsidR="00B64C3B" w:rsidRPr="00B64C3B">
        <w:rPr>
          <w:sz w:val="26"/>
          <w:szCs w:val="26"/>
          <w:rtl/>
        </w:rPr>
        <w:t>الفترة</w:t>
      </w:r>
      <w:r w:rsidR="00DD5C8E">
        <w:rPr>
          <w:sz w:val="26"/>
          <w:szCs w:val="26"/>
          <w:rtl/>
        </w:rPr>
        <w:t xml:space="preserve"> </w:t>
      </w:r>
      <w:r w:rsidR="00B64C3B" w:rsidRPr="00B64C3B">
        <w:rPr>
          <w:sz w:val="26"/>
          <w:szCs w:val="26"/>
          <w:rtl/>
        </w:rPr>
        <w:t>2025-2027</w:t>
      </w:r>
    </w:p>
    <w:p w14:paraId="057F87E9" w14:textId="367AF92B" w:rsidR="00D5078B" w:rsidRPr="00D5078B" w:rsidRDefault="00D5078B" w:rsidP="00402670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lang w:bidi="ar-AE"/>
        </w:rPr>
      </w:pPr>
      <w:r>
        <w:rPr>
          <w:rFonts w:hint="cs"/>
          <w:sz w:val="26"/>
          <w:szCs w:val="26"/>
          <w:rtl/>
          <w:lang w:bidi="ar-AE"/>
        </w:rPr>
        <w:t>ثانياً</w:t>
      </w:r>
      <w:r w:rsidR="00541E29">
        <w:rPr>
          <w:sz w:val="26"/>
          <w:szCs w:val="26"/>
          <w:lang w:bidi="ar-AE"/>
        </w:rPr>
        <w:t>.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تعليقات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الأمانة</w:t>
      </w:r>
    </w:p>
    <w:p w14:paraId="333C1404" w14:textId="671C9103" w:rsidR="00D5078B" w:rsidRPr="00D5078B" w:rsidRDefault="00D5078B" w:rsidP="00402670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rtl/>
          <w:lang w:bidi="ar-AE"/>
        </w:rPr>
      </w:pPr>
      <w:r>
        <w:rPr>
          <w:rFonts w:hint="cs"/>
          <w:sz w:val="26"/>
          <w:szCs w:val="26"/>
          <w:rtl/>
          <w:lang w:bidi="ar-AE"/>
        </w:rPr>
        <w:t>ثالثاً</w:t>
      </w:r>
      <w:r w:rsidR="00541E29">
        <w:rPr>
          <w:sz w:val="26"/>
          <w:szCs w:val="26"/>
          <w:lang w:bidi="ar-AE"/>
        </w:rPr>
        <w:t>.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التعديلات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المقترحة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من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قبل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الأمانة</w:t>
      </w:r>
    </w:p>
    <w:p w14:paraId="4FC2413C" w14:textId="235ECC84" w:rsidR="00D5078B" w:rsidRPr="00D5078B" w:rsidRDefault="00D5078B" w:rsidP="00402670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lang w:bidi="ar-AE"/>
        </w:rPr>
      </w:pPr>
      <w:r>
        <w:rPr>
          <w:rFonts w:hint="cs"/>
          <w:sz w:val="26"/>
          <w:szCs w:val="26"/>
          <w:rtl/>
          <w:lang w:bidi="ar-AE"/>
        </w:rPr>
        <w:t>رابعا</w:t>
      </w:r>
      <w:r w:rsidR="00541E29">
        <w:rPr>
          <w:sz w:val="26"/>
          <w:szCs w:val="26"/>
          <w:lang w:bidi="ar-AE"/>
        </w:rPr>
        <w:t>.</w:t>
      </w:r>
      <w:r>
        <w:rPr>
          <w:rFonts w:hint="cs"/>
          <w:sz w:val="26"/>
          <w:szCs w:val="26"/>
          <w:rtl/>
          <w:lang w:bidi="ar-AE"/>
        </w:rPr>
        <w:t>-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مؤشرات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الأداء</w:t>
      </w:r>
    </w:p>
    <w:p w14:paraId="35CB7C47" w14:textId="3E2AA927" w:rsidR="00D5078B" w:rsidRPr="00D5078B" w:rsidRDefault="00D5078B" w:rsidP="00402670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lang w:bidi="ar-AE"/>
        </w:rPr>
      </w:pPr>
      <w:r>
        <w:rPr>
          <w:rFonts w:hint="cs"/>
          <w:sz w:val="26"/>
          <w:szCs w:val="26"/>
          <w:rtl/>
          <w:lang w:bidi="ar-AE"/>
        </w:rPr>
        <w:t>خامساً</w:t>
      </w:r>
      <w:r w:rsidR="00541E29">
        <w:rPr>
          <w:sz w:val="26"/>
          <w:szCs w:val="26"/>
          <w:lang w:bidi="ar-AE"/>
        </w:rPr>
        <w:t>.</w:t>
      </w:r>
      <w:r w:rsidR="00DD5C8E">
        <w:rPr>
          <w:sz w:val="26"/>
          <w:szCs w:val="26"/>
          <w:rtl/>
          <w:lang w:bidi="ar-AE"/>
        </w:rPr>
        <w:t xml:space="preserve"> </w:t>
      </w:r>
      <w:r w:rsidR="00B64C3B" w:rsidRPr="00B64C3B">
        <w:rPr>
          <w:sz w:val="26"/>
          <w:szCs w:val="26"/>
          <w:rtl/>
          <w:lang w:bidi="ar-AE"/>
        </w:rPr>
        <w:t>التوصية</w:t>
      </w:r>
    </w:p>
    <w:p w14:paraId="4281FA7D" w14:textId="7598C43F" w:rsidR="00CA3192" w:rsidRPr="007578BE" w:rsidRDefault="00CA3192" w:rsidP="00637F88">
      <w:pPr>
        <w:bidi/>
        <w:spacing w:after="240"/>
        <w:ind w:left="720" w:hanging="720"/>
        <w:rPr>
          <w:b/>
          <w:bCs/>
          <w:sz w:val="26"/>
          <w:szCs w:val="26"/>
        </w:rPr>
      </w:pPr>
      <w:r w:rsidRPr="007578BE">
        <w:rPr>
          <w:rFonts w:hint="cs"/>
          <w:b/>
          <w:bCs/>
          <w:sz w:val="26"/>
          <w:szCs w:val="26"/>
          <w:rtl/>
        </w:rPr>
        <w:t>أولاً</w:t>
      </w:r>
      <w:r w:rsidR="00541E29">
        <w:rPr>
          <w:b/>
          <w:bCs/>
          <w:sz w:val="26"/>
          <w:szCs w:val="26"/>
        </w:rPr>
        <w:t>.</w:t>
      </w:r>
      <w:r w:rsidR="00DD5C8E">
        <w:rPr>
          <w:b/>
          <w:bCs/>
          <w:sz w:val="26"/>
          <w:szCs w:val="26"/>
          <w:rtl/>
        </w:rPr>
        <w:t xml:space="preserve"> </w:t>
      </w:r>
      <w:r w:rsidR="00637F88" w:rsidRPr="00637F88">
        <w:rPr>
          <w:b/>
          <w:bCs/>
          <w:sz w:val="26"/>
          <w:szCs w:val="26"/>
          <w:rtl/>
        </w:rPr>
        <w:t>الأنشطة</w:t>
      </w:r>
      <w:r w:rsidR="00DD5C8E">
        <w:rPr>
          <w:b/>
          <w:bCs/>
          <w:sz w:val="26"/>
          <w:szCs w:val="26"/>
          <w:rtl/>
        </w:rPr>
        <w:t xml:space="preserve"> </w:t>
      </w:r>
      <w:r w:rsidR="00637F88" w:rsidRPr="00637F88">
        <w:rPr>
          <w:b/>
          <w:bCs/>
          <w:sz w:val="26"/>
          <w:szCs w:val="26"/>
          <w:rtl/>
        </w:rPr>
        <w:t>المخطط</w:t>
      </w:r>
      <w:r w:rsidR="00DD5C8E">
        <w:rPr>
          <w:b/>
          <w:bCs/>
          <w:sz w:val="26"/>
          <w:szCs w:val="26"/>
          <w:rtl/>
        </w:rPr>
        <w:t xml:space="preserve"> </w:t>
      </w:r>
      <w:r w:rsidR="00637F88" w:rsidRPr="00637F88">
        <w:rPr>
          <w:b/>
          <w:bCs/>
          <w:sz w:val="26"/>
          <w:szCs w:val="26"/>
          <w:rtl/>
        </w:rPr>
        <w:t>لها</w:t>
      </w:r>
      <w:r w:rsidR="00DD5C8E">
        <w:rPr>
          <w:b/>
          <w:bCs/>
          <w:sz w:val="26"/>
          <w:szCs w:val="26"/>
          <w:rtl/>
        </w:rPr>
        <w:t xml:space="preserve"> </w:t>
      </w:r>
      <w:r w:rsidR="00637F88" w:rsidRPr="00637F88">
        <w:rPr>
          <w:b/>
          <w:bCs/>
          <w:sz w:val="26"/>
          <w:szCs w:val="26"/>
          <w:rtl/>
        </w:rPr>
        <w:t>خلال</w:t>
      </w:r>
      <w:r w:rsidR="00DD5C8E">
        <w:rPr>
          <w:b/>
          <w:bCs/>
          <w:sz w:val="26"/>
          <w:szCs w:val="26"/>
          <w:rtl/>
        </w:rPr>
        <w:t xml:space="preserve"> </w:t>
      </w:r>
      <w:r w:rsidR="00637F88" w:rsidRPr="00637F88">
        <w:rPr>
          <w:b/>
          <w:bCs/>
          <w:sz w:val="26"/>
          <w:szCs w:val="26"/>
          <w:rtl/>
        </w:rPr>
        <w:t>الفترة</w:t>
      </w:r>
      <w:r w:rsidR="00DD5C8E">
        <w:rPr>
          <w:b/>
          <w:bCs/>
          <w:sz w:val="26"/>
          <w:szCs w:val="26"/>
          <w:rtl/>
        </w:rPr>
        <w:t xml:space="preserve"> </w:t>
      </w:r>
      <w:r w:rsidR="00637F88" w:rsidRPr="00637F88">
        <w:rPr>
          <w:b/>
          <w:bCs/>
          <w:sz w:val="26"/>
          <w:szCs w:val="26"/>
          <w:rtl/>
        </w:rPr>
        <w:t>2025-2027</w:t>
      </w:r>
    </w:p>
    <w:p w14:paraId="2980851F" w14:textId="3A5FC3E5" w:rsidR="00CA3192" w:rsidRPr="00CA3192" w:rsidRDefault="00637F88" w:rsidP="00CA3192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637F88">
        <w:rPr>
          <w:sz w:val="26"/>
          <w:szCs w:val="26"/>
          <w:rtl/>
          <w:lang w:val="en-US" w:bidi="ar-AE"/>
        </w:rPr>
        <w:t>يوضح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الجدول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1،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بحسب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السنة،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قيمة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الأنشطة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المدرجة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37F88">
        <w:rPr>
          <w:sz w:val="26"/>
          <w:szCs w:val="26"/>
          <w:rtl/>
          <w:lang w:val="en-US" w:bidi="ar-AE"/>
        </w:rPr>
        <w:t>اليوئنديبي.</w:t>
      </w:r>
    </w:p>
    <w:p w14:paraId="308A17AC" w14:textId="77777777" w:rsidR="006060F4" w:rsidRDefault="006060F4" w:rsidP="006060F4">
      <w:pPr>
        <w:bidi/>
        <w:jc w:val="left"/>
        <w:rPr>
          <w:b/>
          <w:bCs/>
          <w:sz w:val="26"/>
          <w:szCs w:val="26"/>
          <w:rtl/>
          <w:lang w:bidi="ar-AE"/>
        </w:rPr>
      </w:pPr>
      <w:r>
        <w:rPr>
          <w:b/>
          <w:bCs/>
          <w:sz w:val="26"/>
          <w:szCs w:val="26"/>
          <w:rtl/>
          <w:lang w:bidi="ar-AE"/>
        </w:rPr>
        <w:br w:type="page"/>
      </w:r>
    </w:p>
    <w:p w14:paraId="416887F4" w14:textId="405AC0B6" w:rsidR="00CA3192" w:rsidRPr="00CA3192" w:rsidRDefault="00CA3192" w:rsidP="00CA3192">
      <w:pPr>
        <w:bidi/>
        <w:rPr>
          <w:b/>
          <w:bCs/>
          <w:sz w:val="26"/>
          <w:szCs w:val="26"/>
          <w:rtl/>
          <w:lang w:bidi="ar-AE"/>
        </w:rPr>
      </w:pPr>
      <w:r>
        <w:rPr>
          <w:rFonts w:hint="cs"/>
          <w:b/>
          <w:bCs/>
          <w:sz w:val="26"/>
          <w:szCs w:val="26"/>
          <w:rtl/>
          <w:lang w:bidi="ar-AE"/>
        </w:rPr>
        <w:lastRenderedPageBreak/>
        <w:t>الجدول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1.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bookmarkStart w:id="0" w:name="_Hlk182224211"/>
      <w:r>
        <w:rPr>
          <w:rFonts w:hint="cs"/>
          <w:b/>
          <w:bCs/>
          <w:sz w:val="26"/>
          <w:szCs w:val="26"/>
          <w:rtl/>
          <w:lang w:bidi="ar-AE"/>
        </w:rPr>
        <w:t>تخصيص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الموارد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في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خطة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عمل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اليوئنديبي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للفترة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2025-2027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(دولار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أمريكي)*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-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كما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تم</w:t>
      </w:r>
      <w:r w:rsidR="00DD5C8E">
        <w:rPr>
          <w:rFonts w:hint="cs"/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تقديمه</w:t>
      </w:r>
      <w:bookmarkEnd w:id="0"/>
      <w:r w:rsidR="00291539">
        <w:rPr>
          <w:rFonts w:hint="cs"/>
          <w:b/>
          <w:bCs/>
          <w:sz w:val="26"/>
          <w:szCs w:val="26"/>
          <w:rtl/>
          <w:lang w:bidi="ar-AE"/>
        </w:rPr>
        <w:t>ا</w:t>
      </w:r>
    </w:p>
    <w:tbl>
      <w:tblPr>
        <w:bidiVisual/>
        <w:tblW w:w="9823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539"/>
        <w:gridCol w:w="1228"/>
        <w:gridCol w:w="1229"/>
        <w:gridCol w:w="1229"/>
        <w:gridCol w:w="1334"/>
        <w:gridCol w:w="1264"/>
      </w:tblGrid>
      <w:tr w:rsidR="00846D53" w:rsidRPr="00846D53" w14:paraId="6B88D602" w14:textId="77777777" w:rsidTr="00DD4775">
        <w:trPr>
          <w:trHeight w:val="232"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E55AA0" w14:textId="15C11E2F" w:rsidR="009E67D9" w:rsidRPr="00846D53" w:rsidRDefault="009E67D9" w:rsidP="00DD4775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الوصف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8417" w14:textId="0E47662E" w:rsidR="00A64D27" w:rsidRPr="00846D53" w:rsidRDefault="009E67D9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AE"/>
              </w:rPr>
              <w:t>2025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49A3" w14:textId="7139A481" w:rsidR="00A64D27" w:rsidRPr="00846D53" w:rsidRDefault="009E67D9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AE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BF8A" w14:textId="06D01293" w:rsidR="00A64D27" w:rsidRPr="00846D53" w:rsidRDefault="009E67D9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AE"/>
              </w:rPr>
              <w:t>2027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4091" w14:textId="77777777" w:rsidR="009E67D9" w:rsidRDefault="009E67D9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  <w:p w14:paraId="0D13FC5C" w14:textId="176AC475" w:rsidR="00A64D27" w:rsidRPr="00846D53" w:rsidRDefault="009E67D9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/>
              </w:rPr>
              <w:t>(2025</w:t>
            </w:r>
            <w:r w:rsidR="0044600D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/>
              </w:rPr>
              <w:t>2027)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9742" w14:textId="35CF7B1F" w:rsidR="009E67D9" w:rsidRDefault="009E67D9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بعد</w:t>
            </w:r>
          </w:p>
          <w:p w14:paraId="52C50620" w14:textId="426F3B40" w:rsidR="00A64D27" w:rsidRPr="009E67D9" w:rsidRDefault="00283A7B" w:rsidP="0044600D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val="en-US"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AE"/>
              </w:rPr>
              <w:t>2027</w:t>
            </w:r>
          </w:p>
        </w:tc>
      </w:tr>
      <w:tr w:rsidR="00846D53" w:rsidRPr="00846D53" w14:paraId="06848098" w14:textId="77777777" w:rsidTr="0044600D">
        <w:trPr>
          <w:trHeight w:val="58"/>
        </w:trPr>
        <w:tc>
          <w:tcPr>
            <w:tcW w:w="98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B870980" w14:textId="3D60DD15" w:rsidR="009E67D9" w:rsidRPr="00846D53" w:rsidRDefault="009E67D9" w:rsidP="009E67D9">
            <w:pPr>
              <w:keepNext/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الهيدروكلوروفلوروكربون</w:t>
            </w:r>
          </w:p>
        </w:tc>
      </w:tr>
      <w:tr w:rsidR="00846D53" w:rsidRPr="00846D53" w14:paraId="5A1F2619" w14:textId="77777777" w:rsidTr="0044600D">
        <w:trPr>
          <w:trHeight w:val="32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445FBE5" w14:textId="7F08C766" w:rsidR="00C955CA" w:rsidRPr="00846D53" w:rsidRDefault="00C955CA" w:rsidP="00C955C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خطط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40034">
              <w:rPr>
                <w:rFonts w:hint="cs"/>
                <w:sz w:val="20"/>
                <w:szCs w:val="20"/>
                <w:rtl/>
                <w:lang w:eastAsia="en-CA"/>
              </w:rPr>
              <w:t>المعتمدة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D4E45" w14:textId="6C726A1B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17,142,461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6AE1" w14:textId="174F91C8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20,420,783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13452" w14:textId="38EED1C2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10,570,777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10DEC" w14:textId="729D364A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48,134,021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FF24B" w14:textId="45311E70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16,251,370</w:t>
            </w:r>
          </w:p>
        </w:tc>
      </w:tr>
      <w:tr w:rsidR="00846D53" w:rsidRPr="00846D53" w14:paraId="34257E61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8057AD9" w14:textId="2CBEB439" w:rsidR="00C955CA" w:rsidRPr="00846D53" w:rsidRDefault="00C955CA" w:rsidP="00C955C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الثانية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6DB02" w14:textId="794E7EF8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563,840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C9F17" w14:textId="6451E90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55,000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FF425" w14:textId="7ED3A9D9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87,200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61186" w14:textId="1C6EB1E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706,040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B129B" w14:textId="66FB0BC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222,560</w:t>
            </w:r>
          </w:p>
        </w:tc>
      </w:tr>
      <w:tr w:rsidR="00846D53" w:rsidRPr="00846D53" w14:paraId="13DD7935" w14:textId="77777777" w:rsidTr="0044600D">
        <w:trPr>
          <w:trHeight w:val="2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D6E2050" w14:textId="3A4CE7E5" w:rsidR="00C955CA" w:rsidRPr="00846D53" w:rsidRDefault="00C955CA" w:rsidP="00C955CA">
            <w:pPr>
              <w:keepNext/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C955CA">
              <w:rPr>
                <w:sz w:val="20"/>
                <w:szCs w:val="20"/>
                <w:rtl/>
                <w:lang w:eastAsia="en-CA" w:bidi="ar-AE"/>
              </w:rPr>
              <w:t>خطة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إدارة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إزالة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المواد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الهيدروكلوروفلوروكربونية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–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المرحلة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الثالثة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A6512" w14:textId="6D0852F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609,542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42C5E" w14:textId="77539B8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996,000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70144" w14:textId="390A1B96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899,662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875DA" w14:textId="69DD3D57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2,505,204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E1877" w14:textId="5F1CE25E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1,287,000</w:t>
            </w:r>
          </w:p>
        </w:tc>
      </w:tr>
      <w:tr w:rsidR="00846D53" w:rsidRPr="00846D53" w14:paraId="28CE676E" w14:textId="77777777" w:rsidTr="0044600D">
        <w:trPr>
          <w:trHeight w:val="2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27F8FFD" w14:textId="26F49E50" w:rsidR="00C955CA" w:rsidRPr="00846D53" w:rsidRDefault="00C955CA" w:rsidP="00C955C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الرابعة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3BD6A" w14:textId="519AA25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689EA" w14:textId="7FD9A8BF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3,691,000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599E4" w14:textId="6B4E03D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5,537,000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DAF65" w14:textId="05FAD47F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9,228,000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EA14B" w14:textId="7F11D07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315CF0EF" w14:textId="77777777" w:rsidTr="0044600D">
        <w:trPr>
          <w:trHeight w:val="2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162AEBF" w14:textId="41150376" w:rsidR="00C955CA" w:rsidRPr="00846D53" w:rsidRDefault="00C955CA" w:rsidP="00C955C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كفاءة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استخدام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الطاقة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(المقرر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89/6)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68951" w14:textId="7E4EEE33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200,909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E972E" w14:textId="29DF685D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AA6BD" w14:textId="6C0D5356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76,000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B7136" w14:textId="09FD4982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276,909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2E235" w14:textId="233A4D1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4402DA61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593C708" w14:textId="0D0AE6C3" w:rsidR="00C955CA" w:rsidRPr="00846D53" w:rsidRDefault="00C955CA" w:rsidP="00C955CA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75F51" w14:textId="66BD660E" w:rsidR="00A64D27" w:rsidRPr="00846D53" w:rsidRDefault="00283A7B" w:rsidP="0044600D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18,516,752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05EFF" w14:textId="61C228F1" w:rsidR="00A64D27" w:rsidRPr="00846D53" w:rsidRDefault="00283A7B" w:rsidP="0044600D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25,162,783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93BCB" w14:textId="6143410F" w:rsidR="00A64D27" w:rsidRPr="00846D53" w:rsidRDefault="00283A7B" w:rsidP="0044600D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17,170,639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CECF" w14:textId="66CC5A46" w:rsidR="00A64D27" w:rsidRPr="00846D53" w:rsidRDefault="00283A7B" w:rsidP="0044600D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60,850,174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5C2E6" w14:textId="19540679" w:rsidR="00A64D27" w:rsidRPr="00846D53" w:rsidRDefault="00283A7B" w:rsidP="0044600D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17,760,930</w:t>
            </w:r>
          </w:p>
        </w:tc>
      </w:tr>
      <w:tr w:rsidR="00846D53" w:rsidRPr="00846D53" w14:paraId="2C8D8A4F" w14:textId="77777777" w:rsidTr="0044600D">
        <w:trPr>
          <w:trHeight w:val="58"/>
        </w:trPr>
        <w:tc>
          <w:tcPr>
            <w:tcW w:w="98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C809980" w14:textId="18394A43" w:rsidR="00C955CA" w:rsidRPr="00846D53" w:rsidRDefault="00C955CA" w:rsidP="00C955CA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الهيدروفلوروكربون</w:t>
            </w:r>
          </w:p>
        </w:tc>
      </w:tr>
      <w:tr w:rsidR="00846D53" w:rsidRPr="00846D53" w14:paraId="560E5C13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CFFC520" w14:textId="0C72F12B" w:rsidR="00C955CA" w:rsidRPr="00846D53" w:rsidRDefault="00C955CA" w:rsidP="00C955CA">
            <w:pPr>
              <w:keepNext/>
              <w:bidi/>
              <w:ind w:right="-112"/>
              <w:jc w:val="left"/>
              <w:rPr>
                <w:sz w:val="20"/>
                <w:szCs w:val="20"/>
                <w:lang w:eastAsia="en-CA"/>
              </w:rPr>
            </w:pPr>
            <w:r w:rsidRPr="00C955CA">
              <w:rPr>
                <w:sz w:val="20"/>
                <w:szCs w:val="20"/>
                <w:rtl/>
                <w:lang w:eastAsia="en-CA"/>
              </w:rPr>
              <w:t>خطط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/>
              </w:rPr>
              <w:t>تنفيذ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/>
              </w:rPr>
              <w:t>كيغالي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/>
              </w:rPr>
              <w:t>للهيدروفلوروكربون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40034">
              <w:rPr>
                <w:rFonts w:hint="cs"/>
                <w:sz w:val="20"/>
                <w:szCs w:val="20"/>
                <w:rtl/>
                <w:lang w:eastAsia="en-CA"/>
              </w:rPr>
              <w:t>المعتمدة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A40F5" w14:textId="69F1116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2,196,994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AB2CC" w14:textId="6FDD7DE7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2,423,439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A1400" w14:textId="1FFACE1E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1,791,841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E2050" w14:textId="5D44B29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6,412,274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A6E83" w14:textId="5E1963B8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750,372</w:t>
            </w:r>
          </w:p>
        </w:tc>
      </w:tr>
      <w:tr w:rsidR="00846D53" w:rsidRPr="00846D53" w14:paraId="22ACEA59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FEF1F7D" w14:textId="4EB3A2AE" w:rsidR="00C955CA" w:rsidRPr="00846D53" w:rsidRDefault="00C955CA" w:rsidP="00C955C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تنفيذ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كيغالي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E540DA">
              <w:rPr>
                <w:rFonts w:hint="cs"/>
                <w:sz w:val="20"/>
                <w:szCs w:val="20"/>
                <w:rtl/>
                <w:lang w:eastAsia="en-CA"/>
              </w:rPr>
              <w:t>-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E540DA">
              <w:rPr>
                <w:rFonts w:hint="cs"/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E540DA">
              <w:rPr>
                <w:rFonts w:hint="cs"/>
                <w:sz w:val="20"/>
                <w:szCs w:val="20"/>
                <w:rtl/>
                <w:lang w:eastAsia="en-CA"/>
              </w:rPr>
              <w:t>الأولى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-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إعداد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7EF68" w14:textId="49B422B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401,730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818F6" w14:textId="73DBEC4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26758" w14:textId="17293654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34382" w14:textId="38C69697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401,730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18FF7" w14:textId="6A13E86F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0E8AB502" w14:textId="77777777" w:rsidTr="0044600D">
        <w:trPr>
          <w:trHeight w:val="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EA71639" w14:textId="6DE06DE4" w:rsidR="00E540DA" w:rsidRPr="00846D53" w:rsidRDefault="00E540DA" w:rsidP="00E540D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تنفيذ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كيغالي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-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الأولى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C63E5" w14:textId="6ED1214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7,034,456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12434" w14:textId="261850A8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15,807,879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6BAD3" w14:textId="2F9B7310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23,041,355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A2BFB" w14:textId="00010F04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45,883,689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63BA4" w14:textId="165039BD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14,717,259</w:t>
            </w:r>
          </w:p>
        </w:tc>
      </w:tr>
      <w:tr w:rsidR="00846D53" w:rsidRPr="00846D53" w14:paraId="64E70A06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8AD6B8B" w14:textId="6401AB2E" w:rsidR="00E540DA" w:rsidRPr="00846D53" w:rsidRDefault="00E540DA" w:rsidP="00E540D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الاستثمارية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للمواد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إعداد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38C36" w14:textId="23914848" w:rsidR="00934F4D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85,600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6CFDA" w14:textId="0FBFAA8D" w:rsidR="00934F4D" w:rsidRPr="00E80C70" w:rsidRDefault="00283A7B" w:rsidP="0044600D">
            <w:pPr>
              <w:keepNext/>
              <w:bidi/>
              <w:jc w:val="left"/>
              <w:rPr>
                <w:sz w:val="20"/>
                <w:szCs w:val="20"/>
                <w:lang w:val="en-US" w:eastAsia="en-CA" w:bidi="ar-AE"/>
              </w:rPr>
            </w:pPr>
            <w:r w:rsidRPr="00283A7B">
              <w:rPr>
                <w:sz w:val="20"/>
                <w:szCs w:val="20"/>
                <w:rtl/>
                <w:lang w:val="en-US"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0CF09" w14:textId="61E1563F" w:rsidR="00934F4D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37B3D" w14:textId="17502A32" w:rsidR="00934F4D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85,600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BAD5F" w14:textId="068B3654" w:rsidR="00934F4D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0A44D101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A4ECA91" w14:textId="0A10BE54" w:rsidR="00E540DA" w:rsidRPr="00846D53" w:rsidRDefault="00E540DA" w:rsidP="00E540DA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الاستثمارية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للمواد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E0966" w14:textId="03F4FF6D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B571D" w14:textId="7B1E4DED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96,000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9AAD6" w14:textId="7E2E0BD0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892A" w14:textId="61FDBF94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96,000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9FDA7" w14:textId="2CEE4131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7A4FBAB5" w14:textId="77777777" w:rsidTr="0044600D">
        <w:trPr>
          <w:trHeight w:val="201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DCEF2F7" w14:textId="2BD6D34A" w:rsidR="00E540DA" w:rsidRPr="00846D53" w:rsidRDefault="00E540DA" w:rsidP="00E540DA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التدليلية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للمواد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BC8B1" w14:textId="5A966C86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650,000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F1BC5" w14:textId="0BA42C9C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93CDD" w14:textId="6A721353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0E47E" w14:textId="4329FFF5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650,000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A9981" w14:textId="6188FD72" w:rsidR="00A64D27" w:rsidRPr="00846D53" w:rsidRDefault="00283A7B" w:rsidP="0044600D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0F533E4A" w14:textId="77777777" w:rsidTr="0044600D">
        <w:trPr>
          <w:trHeight w:val="9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FBAB194" w14:textId="77F60DF6" w:rsidR="00E540DA" w:rsidRPr="00846D53" w:rsidRDefault="00E540DA" w:rsidP="00E540DA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الاستثمارية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Pr="00E540DA">
              <w:rPr>
                <w:sz w:val="20"/>
                <w:szCs w:val="20"/>
                <w:rtl/>
                <w:lang w:eastAsia="en-CA"/>
              </w:rPr>
              <w:t>لهيدروفلوروكربون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-23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B767A" w14:textId="65281375" w:rsidR="00A64D27" w:rsidRPr="00846D53" w:rsidRDefault="00283A7B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CD587" w14:textId="695202BF" w:rsidR="00A64D27" w:rsidRPr="00846D53" w:rsidRDefault="00283A7B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8,000,000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86028" w14:textId="74C07EC2" w:rsidR="00A64D27" w:rsidRPr="00846D53" w:rsidRDefault="00283A7B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D9646" w14:textId="5BF31931" w:rsidR="00A64D27" w:rsidRPr="00846D53" w:rsidRDefault="00283A7B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8,000,000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B0106" w14:textId="76A804E6" w:rsidR="00A64D27" w:rsidRPr="00846D53" w:rsidRDefault="00283A7B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83A7B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2EAC6D91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7896112" w14:textId="4204000D" w:rsidR="00E540DA" w:rsidRPr="00846D53" w:rsidRDefault="00E540DA" w:rsidP="00E540DA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لأنشطة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الهيدروفلوروكربون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DAE41" w14:textId="2E62360E" w:rsidR="00A64D27" w:rsidRPr="00846D53" w:rsidRDefault="00283A7B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10,368,780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2CEB9" w14:textId="07A70917" w:rsidR="00A64D27" w:rsidRPr="00846D53" w:rsidRDefault="00283A7B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26,327,318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18A9E" w14:textId="084605D8" w:rsidR="00A64D27" w:rsidRPr="00846D53" w:rsidRDefault="00283A7B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24,833,196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F892C" w14:textId="791242E7" w:rsidR="00A64D27" w:rsidRPr="00846D53" w:rsidRDefault="00283A7B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61,529,293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E122F" w14:textId="193CA45F" w:rsidR="00A64D27" w:rsidRPr="00846D53" w:rsidRDefault="00283A7B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eastAsia="en-CA" w:bidi="ar-AE"/>
              </w:rPr>
              <w:t>15,467,631</w:t>
            </w:r>
          </w:p>
        </w:tc>
      </w:tr>
      <w:tr w:rsidR="00846D53" w:rsidRPr="00846D53" w14:paraId="5ABCF291" w14:textId="77777777" w:rsidTr="0044600D">
        <w:trPr>
          <w:trHeight w:val="58"/>
        </w:trPr>
        <w:tc>
          <w:tcPr>
            <w:tcW w:w="98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7F41B02" w14:textId="6BD75782" w:rsidR="00E540DA" w:rsidRPr="00846D53" w:rsidRDefault="00A60097" w:rsidP="00E540DA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الأخرى</w:t>
            </w:r>
          </w:p>
        </w:tc>
      </w:tr>
      <w:tr w:rsidR="00846D53" w:rsidRPr="00846D53" w14:paraId="62450C60" w14:textId="77777777" w:rsidTr="0044600D">
        <w:trPr>
          <w:trHeight w:val="26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DB29286" w14:textId="48CAA782" w:rsidR="00243460" w:rsidRPr="00846D53" w:rsidRDefault="00243460" w:rsidP="00243460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مشروع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تجريبي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لكفاءة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استخدام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الطاقة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AE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مشروع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تدليلي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(المقرر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91/65)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BDD18" w14:textId="528B3AFB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5,370,000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DC752" w14:textId="0F81DA0B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7A51" w14:textId="180F4B2C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553FD" w14:textId="0CF32A86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5,370,000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3CD39" w14:textId="7939B47A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1D39BAD5" w14:textId="77777777" w:rsidTr="0044600D">
        <w:trPr>
          <w:trHeight w:val="26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DF8A4B5" w14:textId="63BAD2C7" w:rsidR="00243460" w:rsidRPr="00846D53" w:rsidRDefault="00243460" w:rsidP="00243460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243460">
              <w:rPr>
                <w:sz w:val="20"/>
                <w:szCs w:val="20"/>
                <w:rtl/>
                <w:lang w:eastAsia="en-CA" w:bidi="ar-AE"/>
              </w:rPr>
              <w:t>قوائم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الجرد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الوطنية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لمخزون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نفايات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-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المواد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الخاضعة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للرقابة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AE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إعداد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المشروع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(المقرر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91/66)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36177" w14:textId="70F8D630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192,000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EBE10" w14:textId="671291E5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E4F9E" w14:textId="5B468B4B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13824" w14:textId="08C264C7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192,000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38B74" w14:textId="3EC7A725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31593F8E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AC1411D" w14:textId="1A432675" w:rsidR="00243460" w:rsidRPr="00846D53" w:rsidRDefault="00243460" w:rsidP="00243460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الأخرى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BD72A" w14:textId="5F296333" w:rsidR="002A023C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5,562,000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A5A18" w14:textId="07710059" w:rsidR="002A023C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F4408" w14:textId="5CA1CD98" w:rsidR="002A023C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19D4F" w14:textId="67A31E9F" w:rsidR="002A023C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5,562,000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C8E3A" w14:textId="7A9786A1" w:rsidR="002A023C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2B719619" w14:textId="77777777" w:rsidTr="0044600D">
        <w:trPr>
          <w:trHeight w:val="58"/>
        </w:trPr>
        <w:tc>
          <w:tcPr>
            <w:tcW w:w="98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7E8076C" w14:textId="7F6020B6" w:rsidR="00243460" w:rsidRPr="00846D53" w:rsidRDefault="00243460" w:rsidP="00E80C70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القياسية</w:t>
            </w:r>
          </w:p>
        </w:tc>
      </w:tr>
      <w:tr w:rsidR="00846D53" w:rsidRPr="00846D53" w14:paraId="761A6CE3" w14:textId="77777777" w:rsidTr="0044600D">
        <w:trPr>
          <w:trHeight w:val="9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F980B15" w14:textId="4DBBE396" w:rsidR="00243460" w:rsidRPr="00846D53" w:rsidRDefault="00243460" w:rsidP="00243460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التعزيز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المؤسسي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E01D7" w14:textId="6396A6B5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44600D">
              <w:rPr>
                <w:sz w:val="20"/>
                <w:szCs w:val="20"/>
                <w:rtl/>
                <w:lang w:eastAsia="en-CA"/>
              </w:rPr>
              <w:t>368,559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96D72" w14:textId="2117754B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9,048,789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8E2C" w14:textId="52825FB8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4,095,018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30D12" w14:textId="512B42DD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13,512,366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93246" w14:textId="63862B4D" w:rsidR="00A64D27" w:rsidRPr="0044600D" w:rsidRDefault="0044600D" w:rsidP="0044600D">
            <w:pPr>
              <w:bidi/>
              <w:jc w:val="left"/>
              <w:rPr>
                <w:sz w:val="20"/>
                <w:szCs w:val="20"/>
                <w:rtl/>
                <w:lang w:val="en-US" w:eastAsia="en-CA" w:bidi="ar-AE"/>
              </w:rPr>
            </w:pPr>
            <w:r w:rsidRPr="0044600D">
              <w:rPr>
                <w:sz w:val="20"/>
                <w:szCs w:val="20"/>
                <w:rtl/>
                <w:lang w:val="en-US" w:eastAsia="en-CA" w:bidi="ar-AE"/>
              </w:rPr>
              <w:t>0</w:t>
            </w:r>
          </w:p>
        </w:tc>
      </w:tr>
      <w:tr w:rsidR="00846D53" w:rsidRPr="00846D53" w14:paraId="3E46B52A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ED028EA" w14:textId="52D39E6B" w:rsidR="00243460" w:rsidRPr="00846D53" w:rsidRDefault="009063D4" w:rsidP="00243460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الوحدة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الأساسية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E7AF0" w14:textId="5A80E8C2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2,388,150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F329D" w14:textId="73176930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2,203,467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A51" w14:textId="555190DA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2,218,892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241A1" w14:textId="7982684F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6,810,510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C8CEA" w14:textId="15A5A46F" w:rsidR="00A64D27" w:rsidRPr="00846D53" w:rsidRDefault="0044600D" w:rsidP="0044600D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44600D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482DCA19" w14:textId="77777777" w:rsidTr="0044600D">
        <w:trPr>
          <w:trHeight w:val="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9A0E307" w14:textId="663AFE40" w:rsidR="009063D4" w:rsidRPr="00846D53" w:rsidRDefault="009063D4" w:rsidP="009063D4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القياسية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2440E" w14:textId="522E51CE" w:rsidR="00A64D27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2,756,710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9B5FC" w14:textId="792ECF3E" w:rsidR="00A64D27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11,252,256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769C6" w14:textId="04B80944" w:rsidR="00A64D27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6,313,910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1B9FC" w14:textId="2AA2623A" w:rsidR="00A64D27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20,322,876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89F24" w14:textId="76268B1C" w:rsidR="00A64D27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6C125F73" w14:textId="77777777" w:rsidTr="0044600D">
        <w:trPr>
          <w:trHeight w:val="7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FAEF1E4" w14:textId="1E21D902" w:rsidR="009063D4" w:rsidRPr="00846D53" w:rsidRDefault="009063D4" w:rsidP="009063D4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 xml:space="preserve"> </w:t>
            </w:r>
            <w:r w:rsidR="00637F88"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العام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27306" w14:textId="45371848" w:rsidR="00083E23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37,204,242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373B0" w14:textId="16A402B3" w:rsidR="00083E23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62,742,357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9FDDA" w14:textId="59B4D76B" w:rsidR="00083E23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48,317,744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C8903" w14:textId="777A927A" w:rsidR="00083E23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148,264,343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0F276" w14:textId="72B7B743" w:rsidR="00083E23" w:rsidRPr="00846D53" w:rsidRDefault="0044600D" w:rsidP="0044600D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44600D">
              <w:rPr>
                <w:b/>
                <w:bCs/>
                <w:sz w:val="20"/>
                <w:szCs w:val="20"/>
                <w:rtl/>
                <w:lang w:eastAsia="en-CA" w:bidi="ar-AE"/>
              </w:rPr>
              <w:t>33,228,561</w:t>
            </w:r>
          </w:p>
        </w:tc>
      </w:tr>
    </w:tbl>
    <w:p w14:paraId="26F90750" w14:textId="573370A0" w:rsidR="00412DA5" w:rsidRPr="00280147" w:rsidRDefault="00412DA5" w:rsidP="006060F4">
      <w:pPr>
        <w:bidi/>
        <w:spacing w:before="40"/>
        <w:rPr>
          <w:sz w:val="20"/>
          <w:szCs w:val="20"/>
          <w:lang w:val="en-US"/>
        </w:rPr>
      </w:pPr>
      <w:r w:rsidRPr="00280147">
        <w:rPr>
          <w:rFonts w:hint="cs"/>
          <w:sz w:val="20"/>
          <w:szCs w:val="20"/>
          <w:rtl/>
          <w:lang w:val="en-US"/>
        </w:rPr>
        <w:t>*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="006060F4">
        <w:rPr>
          <w:rFonts w:hint="cs"/>
          <w:sz w:val="20"/>
          <w:szCs w:val="20"/>
          <w:rtl/>
          <w:lang w:val="en-US"/>
        </w:rPr>
        <w:t>إضافةً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إلى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تكاليف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دعم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الوكالة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حيثما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ينطبق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ذلك.</w:t>
      </w:r>
    </w:p>
    <w:p w14:paraId="4555F08C" w14:textId="77777777" w:rsidR="002423B5" w:rsidRPr="006060F4" w:rsidRDefault="002423B5" w:rsidP="006060F4">
      <w:pPr>
        <w:bidi/>
        <w:rPr>
          <w:sz w:val="26"/>
          <w:szCs w:val="26"/>
          <w:lang w:val="en-US"/>
        </w:rPr>
      </w:pPr>
    </w:p>
    <w:p w14:paraId="5791B63F" w14:textId="638EC07E" w:rsidR="00412DA5" w:rsidRPr="007578BE" w:rsidRDefault="00412DA5" w:rsidP="00637F88">
      <w:pPr>
        <w:bidi/>
        <w:spacing w:after="240"/>
        <w:ind w:left="720" w:hanging="720"/>
        <w:rPr>
          <w:b/>
          <w:bCs/>
          <w:sz w:val="26"/>
          <w:szCs w:val="26"/>
          <w:rtl/>
          <w:lang w:bidi="ar-AE"/>
        </w:rPr>
      </w:pPr>
      <w:r w:rsidRPr="007578BE">
        <w:rPr>
          <w:rFonts w:hint="cs"/>
          <w:b/>
          <w:bCs/>
          <w:sz w:val="26"/>
          <w:szCs w:val="26"/>
          <w:rtl/>
          <w:lang w:bidi="ar-AE"/>
        </w:rPr>
        <w:t>ثانياً</w:t>
      </w:r>
      <w:r w:rsidR="00541E29">
        <w:rPr>
          <w:b/>
          <w:bCs/>
          <w:sz w:val="26"/>
          <w:szCs w:val="26"/>
          <w:lang w:bidi="ar-AE"/>
        </w:rPr>
        <w:t>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37F88" w:rsidRPr="00637F88">
        <w:rPr>
          <w:b/>
          <w:bCs/>
          <w:sz w:val="26"/>
          <w:szCs w:val="26"/>
          <w:rtl/>
          <w:lang w:bidi="ar-AE"/>
        </w:rPr>
        <w:t>تعليقات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37F88" w:rsidRPr="00637F88">
        <w:rPr>
          <w:b/>
          <w:bCs/>
          <w:sz w:val="26"/>
          <w:szCs w:val="26"/>
          <w:rtl/>
          <w:lang w:bidi="ar-AE"/>
        </w:rPr>
        <w:t>الأمانة</w:t>
      </w:r>
    </w:p>
    <w:p w14:paraId="5947F969" w14:textId="2A83996E" w:rsidR="00412DA5" w:rsidRPr="007578BE" w:rsidRDefault="00412DA5" w:rsidP="00A42912">
      <w:pPr>
        <w:bidi/>
        <w:spacing w:after="240"/>
        <w:ind w:left="864" w:hanging="864"/>
        <w:rPr>
          <w:b/>
          <w:bCs/>
          <w:sz w:val="26"/>
          <w:szCs w:val="26"/>
          <w:lang w:bidi="ar-AE"/>
        </w:rPr>
      </w:pPr>
      <w:r w:rsidRPr="007578BE">
        <w:rPr>
          <w:rFonts w:hint="cs"/>
          <w:b/>
          <w:bCs/>
          <w:sz w:val="26"/>
          <w:szCs w:val="26"/>
          <w:rtl/>
          <w:lang w:bidi="ar-AE"/>
        </w:rPr>
        <w:t>ثانياً-1.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37F88" w:rsidRPr="00637F88">
        <w:rPr>
          <w:b/>
          <w:bCs/>
          <w:sz w:val="26"/>
          <w:szCs w:val="26"/>
          <w:rtl/>
          <w:lang w:bidi="ar-AE"/>
        </w:rPr>
        <w:t>أنشطة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37F88" w:rsidRPr="00637F88">
        <w:rPr>
          <w:b/>
          <w:bCs/>
          <w:sz w:val="26"/>
          <w:szCs w:val="26"/>
          <w:rtl/>
          <w:lang w:bidi="ar-AE"/>
        </w:rPr>
        <w:t>الهيدروكلوروفلوروكربون</w:t>
      </w:r>
    </w:p>
    <w:p w14:paraId="141E73D1" w14:textId="3451C15D" w:rsidR="00412DA5" w:rsidRPr="00412DA5" w:rsidRDefault="00EA2E6C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EA2E6C">
        <w:rPr>
          <w:sz w:val="26"/>
          <w:szCs w:val="26"/>
          <w:u w:val="single"/>
          <w:rtl/>
        </w:rPr>
        <w:t>المرحلة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الثانية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من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خطط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إدارة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إزالة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المواد</w:t>
      </w:r>
      <w:r w:rsidR="00DD5C8E">
        <w:rPr>
          <w:sz w:val="26"/>
          <w:szCs w:val="26"/>
          <w:u w:val="single"/>
          <w:rtl/>
        </w:rPr>
        <w:t xml:space="preserve"> </w:t>
      </w:r>
      <w:r w:rsidRPr="00EA2E6C">
        <w:rPr>
          <w:sz w:val="26"/>
          <w:szCs w:val="26"/>
          <w:u w:val="single"/>
          <w:rtl/>
        </w:rPr>
        <w:t>الهيدروكلوروفلوروكربونية</w:t>
      </w:r>
    </w:p>
    <w:p w14:paraId="1A9AE024" w14:textId="4E932475" w:rsidR="00412DA5" w:rsidRPr="00412DA5" w:rsidRDefault="00AE55F6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AE55F6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B2779B">
        <w:rPr>
          <w:rFonts w:hint="cs"/>
          <w:sz w:val="26"/>
          <w:szCs w:val="26"/>
          <w:rtl/>
          <w:lang w:val="en-US" w:bidi="ar-AE"/>
        </w:rPr>
        <w:t>المخطط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B2779B">
        <w:rPr>
          <w:rFonts w:hint="cs"/>
          <w:sz w:val="26"/>
          <w:szCs w:val="26"/>
          <w:rtl/>
          <w:lang w:val="en-US" w:bidi="ar-AE"/>
        </w:rPr>
        <w:t>له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تخصيص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إجمالي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928,600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للمرحلة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الثانية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خطط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إدارة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إزالة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المواد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الهيدروكلوروفلوروكربونية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لأربعة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ذات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استهلاك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منخفض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لتحقيق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خفض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بنسبة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100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8A52EA">
        <w:rPr>
          <w:rFonts w:hint="cs"/>
          <w:sz w:val="26"/>
          <w:szCs w:val="26"/>
          <w:rtl/>
          <w:lang w:val="en-US" w:bidi="ar-AE"/>
        </w:rPr>
        <w:t>في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8A52EA">
        <w:rPr>
          <w:rFonts w:hint="cs"/>
          <w:sz w:val="26"/>
          <w:szCs w:val="26"/>
          <w:rtl/>
          <w:lang w:val="en-US" w:bidi="ar-AE"/>
        </w:rPr>
        <w:t>المئة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8A52EA">
        <w:rPr>
          <w:rFonts w:hint="cs"/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خط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أساس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استهلاك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الهيدروكلوروفلوروكربون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(بما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ذلك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8A52EA">
        <w:rPr>
          <w:rFonts w:hint="cs"/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706,040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و</w:t>
      </w:r>
      <w:r w:rsidR="007B0B49">
        <w:rPr>
          <w:rFonts w:hint="cs"/>
          <w:sz w:val="26"/>
          <w:szCs w:val="26"/>
          <w:rtl/>
          <w:lang w:val="en-US" w:bidi="ar-AE"/>
        </w:rPr>
        <w:t>مبلغ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222,560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بعد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E55F6">
        <w:rPr>
          <w:sz w:val="26"/>
          <w:szCs w:val="26"/>
          <w:rtl/>
          <w:lang w:val="en-US" w:bidi="ar-AE"/>
        </w:rPr>
        <w:t>2027).</w:t>
      </w:r>
    </w:p>
    <w:p w14:paraId="4A2B71D3" w14:textId="63EE753F" w:rsidR="00412DA5" w:rsidRPr="00412DA5" w:rsidRDefault="005103A1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5103A1">
        <w:rPr>
          <w:sz w:val="26"/>
          <w:szCs w:val="26"/>
          <w:u w:val="single"/>
          <w:rtl/>
          <w:lang w:bidi="ar-AE"/>
        </w:rPr>
        <w:t>المرحلة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الثالثة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من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خطط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إدارة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إزالة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المواد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5103A1">
        <w:rPr>
          <w:sz w:val="26"/>
          <w:szCs w:val="26"/>
          <w:u w:val="single"/>
          <w:rtl/>
          <w:lang w:bidi="ar-AE"/>
        </w:rPr>
        <w:t>الهيدروكلوروفلوروكربونية</w:t>
      </w:r>
    </w:p>
    <w:p w14:paraId="662F99E9" w14:textId="60A8C3B1" w:rsidR="00412DA5" w:rsidRPr="00412DA5" w:rsidRDefault="007B0B49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7B0B49">
        <w:rPr>
          <w:sz w:val="26"/>
          <w:szCs w:val="26"/>
          <w:rtl/>
          <w:lang w:val="en-US" w:bidi="ar-AE"/>
        </w:rPr>
        <w:lastRenderedPageBreak/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B2779B">
        <w:rPr>
          <w:rFonts w:hint="cs"/>
          <w:sz w:val="26"/>
          <w:szCs w:val="26"/>
          <w:rtl/>
          <w:lang w:val="en-US" w:bidi="ar-AE"/>
        </w:rPr>
        <w:t>المخطط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B2779B">
        <w:rPr>
          <w:rFonts w:hint="cs"/>
          <w:sz w:val="26"/>
          <w:szCs w:val="26"/>
          <w:rtl/>
          <w:lang w:val="en-US" w:bidi="ar-AE"/>
        </w:rPr>
        <w:t>له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تخصيص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إجمالي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3.79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للمرحلة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الثالثة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خطط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إدارة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إزالة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المواد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الهيدروكلوروفلوروكربونية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لخمسة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(بما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ذلك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3F5F4D">
        <w:rPr>
          <w:rFonts w:hint="cs"/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2.51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و</w:t>
      </w:r>
      <w:r>
        <w:rPr>
          <w:rFonts w:hint="cs"/>
          <w:sz w:val="26"/>
          <w:szCs w:val="26"/>
          <w:rtl/>
          <w:lang w:val="en-US" w:bidi="ar-AE"/>
        </w:rPr>
        <w:t>مبلغ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1.29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بعد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2027).</w:t>
      </w:r>
    </w:p>
    <w:p w14:paraId="7D3A76F2" w14:textId="566EA07D" w:rsidR="00412DA5" w:rsidRPr="00412DA5" w:rsidRDefault="007B0B49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7B0B49">
        <w:rPr>
          <w:sz w:val="26"/>
          <w:szCs w:val="26"/>
          <w:u w:val="single"/>
          <w:rtl/>
          <w:lang w:bidi="ar-AE"/>
        </w:rPr>
        <w:t>المرحلة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الرابعة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من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خطط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إدارة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إزالة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المواد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الهيدروكلوروفلوروكربونية</w:t>
      </w:r>
    </w:p>
    <w:p w14:paraId="1D9CB146" w14:textId="00E6D0BA" w:rsidR="00412DA5" w:rsidRPr="00412DA5" w:rsidRDefault="007B0B49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7B0B49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4D31E8">
        <w:rPr>
          <w:rFonts w:hint="cs"/>
          <w:sz w:val="26"/>
          <w:szCs w:val="26"/>
          <w:rtl/>
          <w:lang w:val="en-US" w:bidi="ar-AE"/>
        </w:rPr>
        <w:t>المخطط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4D31E8">
        <w:rPr>
          <w:rFonts w:hint="cs"/>
          <w:sz w:val="26"/>
          <w:szCs w:val="26"/>
          <w:rtl/>
          <w:lang w:val="en-US" w:bidi="ar-AE"/>
        </w:rPr>
        <w:t>له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تخصيص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إجمالي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9.23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للمرحلة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الرابعة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إدارة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إزالة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المواد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الهيدروكلوروفلوروكربونية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لبلد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واحد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2025-2027.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وقد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تم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تقديم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التقرير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الخاص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بإعداد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لهذا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النشاط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إلى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الاجتماع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الخامس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7B0B49">
        <w:rPr>
          <w:sz w:val="26"/>
          <w:szCs w:val="26"/>
          <w:rtl/>
          <w:lang w:val="en-US" w:bidi="ar-AE"/>
        </w:rPr>
        <w:t>والتسعين.</w:t>
      </w:r>
    </w:p>
    <w:p w14:paraId="0BEC3EBE" w14:textId="6E9311AC" w:rsidR="00412DA5" w:rsidRPr="00412DA5" w:rsidRDefault="007B0B49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  <w:lang w:bidi="ar-AE"/>
        </w:rPr>
      </w:pPr>
      <w:r w:rsidRPr="007B0B49">
        <w:rPr>
          <w:sz w:val="26"/>
          <w:szCs w:val="26"/>
          <w:u w:val="single"/>
          <w:rtl/>
          <w:lang w:bidi="ar-AE"/>
        </w:rPr>
        <w:t>كفاءة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استخدام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الطاقة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في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البلدان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ذات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حجم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الاستهلاك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المنخفض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(المقرر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7B0B49">
        <w:rPr>
          <w:sz w:val="26"/>
          <w:szCs w:val="26"/>
          <w:u w:val="single"/>
          <w:rtl/>
          <w:lang w:bidi="ar-AE"/>
        </w:rPr>
        <w:t>89/6)</w:t>
      </w:r>
      <w:r w:rsidR="00142A51">
        <w:rPr>
          <w:rStyle w:val="FootnoteReference"/>
          <w:sz w:val="26"/>
          <w:szCs w:val="26"/>
          <w:u w:val="single"/>
          <w:rtl/>
          <w:lang w:bidi="ar-AE"/>
        </w:rPr>
        <w:footnoteReference w:id="2"/>
      </w:r>
    </w:p>
    <w:p w14:paraId="757FA3FF" w14:textId="5499C8C9" w:rsidR="00412DA5" w:rsidRPr="00412DA5" w:rsidRDefault="00A40395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A40395">
        <w:rPr>
          <w:sz w:val="26"/>
          <w:szCs w:val="26"/>
          <w:rtl/>
          <w:lang w:val="en-US" w:bidi="ar-AE"/>
        </w:rPr>
        <w:t>تتضمن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لأنشطة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كفاءة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استخدام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الطاقة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لأربعة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ذات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حجم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استهلاك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منخفض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مبلغاً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إجمالياً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276,909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دولاراً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40395">
        <w:rPr>
          <w:sz w:val="26"/>
          <w:szCs w:val="26"/>
          <w:rtl/>
          <w:lang w:val="en-US" w:bidi="ar-AE"/>
        </w:rPr>
        <w:t>أمريكياً.</w:t>
      </w:r>
    </w:p>
    <w:p w14:paraId="2BB2F992" w14:textId="3EBACDAF" w:rsidR="00412DA5" w:rsidRPr="007578BE" w:rsidRDefault="00412DA5" w:rsidP="00A40395">
      <w:pPr>
        <w:bidi/>
        <w:spacing w:after="240"/>
        <w:ind w:left="864" w:hanging="864"/>
        <w:rPr>
          <w:b/>
          <w:bCs/>
          <w:sz w:val="26"/>
          <w:szCs w:val="26"/>
          <w:rtl/>
          <w:lang w:bidi="ar-AE"/>
        </w:rPr>
      </w:pPr>
      <w:r w:rsidRPr="007578BE">
        <w:rPr>
          <w:rFonts w:hint="cs"/>
          <w:b/>
          <w:bCs/>
          <w:sz w:val="26"/>
          <w:szCs w:val="26"/>
          <w:rtl/>
          <w:lang w:bidi="ar-AE"/>
        </w:rPr>
        <w:t>ثانياً-2.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40395" w:rsidRPr="00A40395">
        <w:rPr>
          <w:b/>
          <w:bCs/>
          <w:sz w:val="26"/>
          <w:szCs w:val="26"/>
          <w:rtl/>
          <w:lang w:bidi="ar-AE"/>
        </w:rPr>
        <w:t>الأنشطة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40395" w:rsidRPr="00A40395">
        <w:rPr>
          <w:b/>
          <w:bCs/>
          <w:sz w:val="26"/>
          <w:szCs w:val="26"/>
          <w:rtl/>
          <w:lang w:bidi="ar-AE"/>
        </w:rPr>
        <w:t>المتعلقة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40395" w:rsidRPr="00A40395">
        <w:rPr>
          <w:b/>
          <w:bCs/>
          <w:sz w:val="26"/>
          <w:szCs w:val="26"/>
          <w:rtl/>
          <w:lang w:bidi="ar-AE"/>
        </w:rPr>
        <w:t>بالهيدروفلوروكربون</w:t>
      </w:r>
    </w:p>
    <w:p w14:paraId="1647D34A" w14:textId="099F982D" w:rsidR="00412DA5" w:rsidRPr="00412DA5" w:rsidRDefault="00B52AC4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B52AC4">
        <w:rPr>
          <w:sz w:val="26"/>
          <w:szCs w:val="26"/>
          <w:u w:val="single"/>
          <w:rtl/>
          <w:lang w:bidi="ar-AE"/>
        </w:rPr>
        <w:t>إعداد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52AC4">
        <w:rPr>
          <w:sz w:val="26"/>
          <w:szCs w:val="26"/>
          <w:u w:val="single"/>
          <w:rtl/>
          <w:lang w:bidi="ar-AE"/>
        </w:rPr>
        <w:t>مشروع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52AC4">
        <w:rPr>
          <w:sz w:val="26"/>
          <w:szCs w:val="26"/>
          <w:u w:val="single"/>
          <w:rtl/>
          <w:lang w:bidi="ar-AE"/>
        </w:rPr>
        <w:t>خطة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52AC4">
        <w:rPr>
          <w:sz w:val="26"/>
          <w:szCs w:val="26"/>
          <w:u w:val="single"/>
          <w:rtl/>
          <w:lang w:bidi="ar-AE"/>
        </w:rPr>
        <w:t>تنفيذ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52AC4">
        <w:rPr>
          <w:sz w:val="26"/>
          <w:szCs w:val="26"/>
          <w:u w:val="single"/>
          <w:rtl/>
          <w:lang w:bidi="ar-AE"/>
        </w:rPr>
        <w:t>كيغالي</w:t>
      </w:r>
    </w:p>
    <w:p w14:paraId="39EB3BC6" w14:textId="2BEF5588" w:rsidR="00412DA5" w:rsidRPr="00412DA5" w:rsidRDefault="00B52AC4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B52AC4">
        <w:rPr>
          <w:sz w:val="26"/>
          <w:szCs w:val="26"/>
          <w:rtl/>
          <w:lang w:val="en-US" w:bidi="ar-AE"/>
        </w:rPr>
        <w:t>تتضمن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الخاصة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بأنشطة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تنفيذ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كيغالي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لأربعة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2025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مبلغاً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إجمالياً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401,730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دولاراً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52AC4">
        <w:rPr>
          <w:sz w:val="26"/>
          <w:szCs w:val="26"/>
          <w:rtl/>
          <w:lang w:val="en-US" w:bidi="ar-AE"/>
        </w:rPr>
        <w:t>أمريكياً.</w:t>
      </w:r>
    </w:p>
    <w:p w14:paraId="718147E9" w14:textId="25EF188F" w:rsidR="00412DA5" w:rsidRPr="00412DA5" w:rsidRDefault="008B12D8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8B12D8">
        <w:rPr>
          <w:sz w:val="26"/>
          <w:szCs w:val="26"/>
          <w:rtl/>
          <w:lang w:val="en-US" w:bidi="ar-AE"/>
        </w:rPr>
        <w:t>لم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تصادق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ثلاثة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الأربعة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التي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أُدرجت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بشأنها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أنشطة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لإعداد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خطط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تنفيذ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كيغالي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تعديل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كيغالي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بعد،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ولكنها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قدمت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الخطاب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المطلوب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حكوماتها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الذي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يشير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إلى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نيتها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بذل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قصارى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جهدها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للمصادقة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تعديل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كيغالي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بما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يتماشى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مع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المقرر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B12D8">
        <w:rPr>
          <w:sz w:val="26"/>
          <w:szCs w:val="26"/>
          <w:rtl/>
          <w:lang w:val="en-US" w:bidi="ar-AE"/>
        </w:rPr>
        <w:t>84/46(و).</w:t>
      </w:r>
    </w:p>
    <w:p w14:paraId="2B9BB620" w14:textId="3B733665" w:rsidR="00412DA5" w:rsidRPr="00412DA5" w:rsidRDefault="008B12D8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8B12D8">
        <w:rPr>
          <w:sz w:val="26"/>
          <w:szCs w:val="26"/>
          <w:u w:val="single"/>
          <w:rtl/>
          <w:lang w:bidi="ar-AE"/>
        </w:rPr>
        <w:t>المرحلة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B12D8">
        <w:rPr>
          <w:sz w:val="26"/>
          <w:szCs w:val="26"/>
          <w:u w:val="single"/>
          <w:rtl/>
          <w:lang w:bidi="ar-AE"/>
        </w:rPr>
        <w:t>الأولى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B12D8">
        <w:rPr>
          <w:sz w:val="26"/>
          <w:szCs w:val="26"/>
          <w:u w:val="single"/>
          <w:rtl/>
          <w:lang w:bidi="ar-AE"/>
        </w:rPr>
        <w:t>من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B12D8">
        <w:rPr>
          <w:sz w:val="26"/>
          <w:szCs w:val="26"/>
          <w:u w:val="single"/>
          <w:rtl/>
          <w:lang w:bidi="ar-AE"/>
        </w:rPr>
        <w:t>خطط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B12D8">
        <w:rPr>
          <w:sz w:val="26"/>
          <w:szCs w:val="26"/>
          <w:u w:val="single"/>
          <w:rtl/>
          <w:lang w:bidi="ar-AE"/>
        </w:rPr>
        <w:t>تنفيذ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B12D8">
        <w:rPr>
          <w:sz w:val="26"/>
          <w:szCs w:val="26"/>
          <w:u w:val="single"/>
          <w:rtl/>
          <w:lang w:bidi="ar-AE"/>
        </w:rPr>
        <w:t>كيغالي</w:t>
      </w:r>
    </w:p>
    <w:p w14:paraId="103E2A12" w14:textId="492FE303" w:rsidR="00412DA5" w:rsidRPr="00412DA5" w:rsidRDefault="00BC0A4F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BC0A4F">
        <w:rPr>
          <w:sz w:val="26"/>
          <w:szCs w:val="26"/>
          <w:rtl/>
          <w:lang w:val="en-US" w:bidi="ar-AE"/>
        </w:rPr>
        <w:t>تم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تضمين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إجمالي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60.6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للمرحلة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الأولى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خطط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تنفيذ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كيغالي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لـ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23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بلداً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(بما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ذلك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0B729A">
        <w:rPr>
          <w:rFonts w:hint="cs"/>
          <w:sz w:val="26"/>
          <w:szCs w:val="26"/>
          <w:rtl/>
          <w:lang w:val="en-US" w:bidi="ar-AE"/>
        </w:rPr>
        <w:t>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45.88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ومبلغ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14.72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بعد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2027).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وقد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صادقت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جميع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هذه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البلدان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تعديل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C0A4F">
        <w:rPr>
          <w:sz w:val="26"/>
          <w:szCs w:val="26"/>
          <w:rtl/>
          <w:lang w:val="en-US" w:bidi="ar-AE"/>
        </w:rPr>
        <w:t>كيغالي.</w:t>
      </w:r>
    </w:p>
    <w:p w14:paraId="61305C77" w14:textId="1467D61D" w:rsidR="00412DA5" w:rsidRPr="00412DA5" w:rsidRDefault="000B68D9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0B68D9">
        <w:rPr>
          <w:sz w:val="26"/>
          <w:szCs w:val="26"/>
          <w:u w:val="single"/>
          <w:rtl/>
          <w:lang w:bidi="ar-AE"/>
        </w:rPr>
        <w:t>المشروعات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0B68D9">
        <w:rPr>
          <w:sz w:val="26"/>
          <w:szCs w:val="26"/>
          <w:u w:val="single"/>
          <w:rtl/>
          <w:lang w:bidi="ar-AE"/>
        </w:rPr>
        <w:t>الاستثمارية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0B68D9">
        <w:rPr>
          <w:sz w:val="26"/>
          <w:szCs w:val="26"/>
          <w:u w:val="single"/>
          <w:rtl/>
          <w:lang w:bidi="ar-AE"/>
        </w:rPr>
        <w:t>في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0B68D9">
        <w:rPr>
          <w:sz w:val="26"/>
          <w:szCs w:val="26"/>
          <w:u w:val="single"/>
          <w:rtl/>
          <w:lang w:bidi="ar-AE"/>
        </w:rPr>
        <w:t>الهيدروفلوروكربون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0B68D9">
        <w:rPr>
          <w:sz w:val="26"/>
          <w:szCs w:val="26"/>
          <w:u w:val="single"/>
          <w:rtl/>
          <w:lang w:bidi="ar-AE"/>
        </w:rPr>
        <w:t>وإعداد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0B68D9">
        <w:rPr>
          <w:sz w:val="26"/>
          <w:szCs w:val="26"/>
          <w:u w:val="single"/>
          <w:rtl/>
          <w:lang w:bidi="ar-AE"/>
        </w:rPr>
        <w:t>المشروع</w:t>
      </w:r>
    </w:p>
    <w:p w14:paraId="3873FB75" w14:textId="2959E927" w:rsidR="00412DA5" w:rsidRPr="00412DA5" w:rsidRDefault="000B68D9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0B68D9">
        <w:rPr>
          <w:sz w:val="26"/>
          <w:szCs w:val="26"/>
          <w:rtl/>
          <w:lang w:val="en-US" w:bidi="ar-AE"/>
        </w:rPr>
        <w:t>تضمنت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مشروعاً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استثمارياً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الهيدروفلوروكربون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44308D">
        <w:rPr>
          <w:rFonts w:hint="cs"/>
          <w:sz w:val="26"/>
          <w:szCs w:val="26"/>
          <w:rtl/>
          <w:lang w:val="en-US" w:bidi="ar-AE"/>
        </w:rPr>
        <w:t>ل</w:t>
      </w:r>
      <w:r w:rsidRPr="000B68D9">
        <w:rPr>
          <w:sz w:val="26"/>
          <w:szCs w:val="26"/>
          <w:rtl/>
          <w:lang w:val="en-US" w:bidi="ar-AE"/>
        </w:rPr>
        <w:t>بلد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واحد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بقيمة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96,000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أميركي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2026.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وتم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إدراج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المشروع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لهذا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النشاط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بقيمة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قدرها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85,600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لعام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2025.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وقد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صادق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هذا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البلد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تعديل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0B68D9">
        <w:rPr>
          <w:sz w:val="26"/>
          <w:szCs w:val="26"/>
          <w:rtl/>
          <w:lang w:val="en-US" w:bidi="ar-AE"/>
        </w:rPr>
        <w:t>كيغالي.</w:t>
      </w:r>
    </w:p>
    <w:p w14:paraId="76CF877C" w14:textId="21635FB5" w:rsidR="00412DA5" w:rsidRPr="00412DA5" w:rsidRDefault="000B68D9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0B68D9">
        <w:rPr>
          <w:sz w:val="26"/>
          <w:szCs w:val="26"/>
          <w:u w:val="single"/>
          <w:rtl/>
          <w:lang w:bidi="ar-AE"/>
        </w:rPr>
        <w:t>مشروع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0B68D9">
        <w:rPr>
          <w:sz w:val="26"/>
          <w:szCs w:val="26"/>
          <w:u w:val="single"/>
          <w:rtl/>
          <w:lang w:bidi="ar-AE"/>
        </w:rPr>
        <w:t>تدليلي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>
        <w:rPr>
          <w:rFonts w:hint="cs"/>
          <w:sz w:val="26"/>
          <w:szCs w:val="26"/>
          <w:u w:val="single"/>
          <w:rtl/>
          <w:lang w:bidi="ar-AE"/>
        </w:rPr>
        <w:t>يتعلق</w:t>
      </w:r>
      <w:r w:rsidR="00DD5C8E">
        <w:rPr>
          <w:rFonts w:hint="cs"/>
          <w:sz w:val="26"/>
          <w:szCs w:val="26"/>
          <w:u w:val="single"/>
          <w:rtl/>
          <w:lang w:bidi="ar-AE"/>
        </w:rPr>
        <w:t xml:space="preserve"> </w:t>
      </w:r>
      <w:r>
        <w:rPr>
          <w:rFonts w:hint="cs"/>
          <w:sz w:val="26"/>
          <w:szCs w:val="26"/>
          <w:u w:val="single"/>
          <w:rtl/>
          <w:lang w:bidi="ar-AE"/>
        </w:rPr>
        <w:t>با</w:t>
      </w:r>
      <w:r w:rsidRPr="000B68D9">
        <w:rPr>
          <w:sz w:val="26"/>
          <w:szCs w:val="26"/>
          <w:u w:val="single"/>
          <w:rtl/>
          <w:lang w:bidi="ar-AE"/>
        </w:rPr>
        <w:t>لهيدروفلوروكربون</w:t>
      </w:r>
    </w:p>
    <w:p w14:paraId="18A7D3DE" w14:textId="12856978" w:rsidR="00412DA5" w:rsidRPr="00412DA5" w:rsidRDefault="0044308D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44308D">
        <w:rPr>
          <w:sz w:val="26"/>
          <w:szCs w:val="26"/>
          <w:rtl/>
          <w:lang w:val="en-US" w:bidi="ar-AE"/>
        </w:rPr>
        <w:lastRenderedPageBreak/>
        <w:t>تضمنت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مشروعاً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تدليلياً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يتعلق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بالهيدروفلوروكربون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>
        <w:rPr>
          <w:rFonts w:hint="cs"/>
          <w:sz w:val="26"/>
          <w:szCs w:val="26"/>
          <w:rtl/>
          <w:lang w:val="en-US" w:bidi="ar-AE"/>
        </w:rPr>
        <w:t>ل</w:t>
      </w:r>
      <w:r w:rsidRPr="0044308D">
        <w:rPr>
          <w:sz w:val="26"/>
          <w:szCs w:val="26"/>
          <w:rtl/>
          <w:lang w:val="en-US" w:bidi="ar-AE"/>
        </w:rPr>
        <w:t>بلد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واحد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بقيمة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650,000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2025.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وتمت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الموافقة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هذا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المشروع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الاجتماع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الثالث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44308D">
        <w:rPr>
          <w:sz w:val="26"/>
          <w:szCs w:val="26"/>
          <w:rtl/>
          <w:lang w:val="en-US" w:bidi="ar-AE"/>
        </w:rPr>
        <w:t>والتسعين.</w:t>
      </w:r>
    </w:p>
    <w:p w14:paraId="60B4A272" w14:textId="0595D56F" w:rsidR="00412DA5" w:rsidRPr="00412DA5" w:rsidRDefault="00BD6400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AE"/>
        </w:rPr>
      </w:pPr>
      <w:r w:rsidRPr="00BD6400">
        <w:rPr>
          <w:sz w:val="26"/>
          <w:szCs w:val="26"/>
          <w:u w:val="single"/>
          <w:rtl/>
          <w:lang w:bidi="ar-AE"/>
        </w:rPr>
        <w:t>مشروع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D6400">
        <w:rPr>
          <w:sz w:val="26"/>
          <w:szCs w:val="26"/>
          <w:u w:val="single"/>
          <w:rtl/>
          <w:lang w:bidi="ar-AE"/>
        </w:rPr>
        <w:t>استثماري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D6400">
        <w:rPr>
          <w:sz w:val="26"/>
          <w:szCs w:val="26"/>
          <w:u w:val="single"/>
          <w:rtl/>
          <w:lang w:bidi="ar-AE"/>
        </w:rPr>
        <w:t>يتعلق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BD6400">
        <w:rPr>
          <w:sz w:val="26"/>
          <w:szCs w:val="26"/>
          <w:u w:val="single"/>
          <w:rtl/>
          <w:lang w:bidi="ar-AE"/>
        </w:rPr>
        <w:t>بالهيدروفلوروكربون-23</w:t>
      </w:r>
    </w:p>
    <w:p w14:paraId="105FEF46" w14:textId="730DECF0" w:rsidR="00412DA5" w:rsidRPr="00412DA5" w:rsidRDefault="00BD6400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BD6400">
        <w:rPr>
          <w:sz w:val="26"/>
          <w:szCs w:val="26"/>
          <w:rtl/>
          <w:lang w:val="en-US" w:bidi="ar-AE"/>
        </w:rPr>
        <w:t>تضمنت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مشروعاً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استثمارياً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لمراقبة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انبعاثات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الهيدروفلوروكربون-23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بلد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واحد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بقيمة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8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ملايين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أميركي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2026.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وقد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صادق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هذا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البلد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تعديل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BD6400">
        <w:rPr>
          <w:sz w:val="26"/>
          <w:szCs w:val="26"/>
          <w:rtl/>
          <w:lang w:val="en-US" w:bidi="ar-AE"/>
        </w:rPr>
        <w:t>كيغالي.</w:t>
      </w:r>
    </w:p>
    <w:p w14:paraId="12AD4CB0" w14:textId="68F397FB" w:rsidR="00412DA5" w:rsidRPr="007578BE" w:rsidRDefault="00412DA5" w:rsidP="00BD6400">
      <w:pPr>
        <w:bidi/>
        <w:spacing w:after="240"/>
        <w:ind w:left="864" w:hanging="864"/>
        <w:rPr>
          <w:b/>
          <w:bCs/>
          <w:sz w:val="26"/>
          <w:szCs w:val="26"/>
          <w:lang w:bidi="ar-AE"/>
        </w:rPr>
      </w:pPr>
      <w:r w:rsidRPr="007578BE">
        <w:rPr>
          <w:rFonts w:hint="cs"/>
          <w:b/>
          <w:bCs/>
          <w:sz w:val="26"/>
          <w:szCs w:val="26"/>
          <w:rtl/>
          <w:lang w:bidi="ar-AE"/>
        </w:rPr>
        <w:t>ثانياً-3.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BD6400" w:rsidRPr="00BD6400">
        <w:rPr>
          <w:b/>
          <w:bCs/>
          <w:sz w:val="26"/>
          <w:szCs w:val="26"/>
          <w:rtl/>
          <w:lang w:bidi="ar-AE"/>
        </w:rPr>
        <w:t>أنشطة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BD6400" w:rsidRPr="00BD6400">
        <w:rPr>
          <w:b/>
          <w:bCs/>
          <w:sz w:val="26"/>
          <w:szCs w:val="26"/>
          <w:rtl/>
          <w:lang w:bidi="ar-AE"/>
        </w:rPr>
        <w:t>أخرى</w:t>
      </w:r>
    </w:p>
    <w:p w14:paraId="1E013B60" w14:textId="463E4685" w:rsidR="00412DA5" w:rsidRPr="00412DA5" w:rsidRDefault="0080167C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  <w:lang w:bidi="ar-AE"/>
        </w:rPr>
      </w:pPr>
      <w:r w:rsidRPr="0080167C">
        <w:rPr>
          <w:sz w:val="26"/>
          <w:szCs w:val="26"/>
          <w:u w:val="single"/>
          <w:rtl/>
          <w:lang w:bidi="ar-AE"/>
        </w:rPr>
        <w:t>المشاريع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0167C">
        <w:rPr>
          <w:sz w:val="26"/>
          <w:szCs w:val="26"/>
          <w:u w:val="single"/>
          <w:rtl/>
          <w:lang w:bidi="ar-AE"/>
        </w:rPr>
        <w:t>التجريبية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0167C">
        <w:rPr>
          <w:sz w:val="26"/>
          <w:szCs w:val="26"/>
          <w:u w:val="single"/>
          <w:rtl/>
          <w:lang w:bidi="ar-AE"/>
        </w:rPr>
        <w:t>لكفاءة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0167C">
        <w:rPr>
          <w:sz w:val="26"/>
          <w:szCs w:val="26"/>
          <w:u w:val="single"/>
          <w:rtl/>
          <w:lang w:bidi="ar-AE"/>
        </w:rPr>
        <w:t>استخدام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0167C">
        <w:rPr>
          <w:sz w:val="26"/>
          <w:szCs w:val="26"/>
          <w:u w:val="single"/>
          <w:rtl/>
          <w:lang w:bidi="ar-AE"/>
        </w:rPr>
        <w:t>الطاقة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0167C">
        <w:rPr>
          <w:sz w:val="26"/>
          <w:szCs w:val="26"/>
          <w:u w:val="single"/>
          <w:rtl/>
          <w:lang w:bidi="ar-AE"/>
        </w:rPr>
        <w:t>(المقرر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80167C">
        <w:rPr>
          <w:sz w:val="26"/>
          <w:szCs w:val="26"/>
          <w:u w:val="single"/>
          <w:rtl/>
          <w:lang w:bidi="ar-AE"/>
        </w:rPr>
        <w:t>91/65)</w:t>
      </w:r>
      <w:r>
        <w:rPr>
          <w:rStyle w:val="FootnoteReference"/>
          <w:sz w:val="26"/>
          <w:szCs w:val="26"/>
          <w:u w:val="single"/>
          <w:rtl/>
          <w:lang w:bidi="ar-AE"/>
        </w:rPr>
        <w:footnoteReference w:id="3"/>
      </w:r>
    </w:p>
    <w:p w14:paraId="332DD614" w14:textId="25C639E0" w:rsidR="00412DA5" w:rsidRPr="00412DA5" w:rsidRDefault="00680893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680893">
        <w:rPr>
          <w:sz w:val="26"/>
          <w:szCs w:val="26"/>
          <w:rtl/>
          <w:lang w:val="en-US" w:bidi="ar-AE"/>
        </w:rPr>
        <w:t>تتضمن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بموجب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نافذة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التمويل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مبلغاً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إجمالياً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5.37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مليون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أمريكي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للمشاريع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التجريبية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لكفاءة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استخدام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3B0416">
        <w:rPr>
          <w:rFonts w:hint="cs"/>
          <w:sz w:val="26"/>
          <w:szCs w:val="26"/>
          <w:rtl/>
          <w:lang w:val="en-US" w:bidi="ar-AE"/>
        </w:rPr>
        <w:t>ا</w:t>
      </w:r>
      <w:r w:rsidRPr="00680893">
        <w:rPr>
          <w:sz w:val="26"/>
          <w:szCs w:val="26"/>
          <w:rtl/>
          <w:lang w:val="en-US" w:bidi="ar-AE"/>
        </w:rPr>
        <w:t>لطاقة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لعام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2025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لسبعة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بلدان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عالمي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واحد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3B0416">
        <w:rPr>
          <w:rFonts w:hint="cs"/>
          <w:sz w:val="26"/>
          <w:szCs w:val="26"/>
          <w:rtl/>
          <w:lang w:val="en-US" w:bidi="ar-AE"/>
        </w:rPr>
        <w:t>للتدليل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أدوات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الرصد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والإدارة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الرقمية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لتعزيز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كفاءة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استخدام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الطاقة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والحد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انبعاث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الغازات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الدفيئة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قطاعات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تبريد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الأماكن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وقطاعات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="003B0416">
        <w:rPr>
          <w:rFonts w:hint="cs"/>
          <w:sz w:val="26"/>
          <w:szCs w:val="26"/>
          <w:rtl/>
          <w:lang w:val="en-US" w:bidi="ar-AE"/>
        </w:rPr>
        <w:t>سلاسل</w:t>
      </w:r>
      <w:r w:rsidR="00DD5C8E">
        <w:rPr>
          <w:rFonts w:hint="cs"/>
          <w:sz w:val="26"/>
          <w:szCs w:val="26"/>
          <w:rtl/>
          <w:lang w:val="en-US" w:bidi="ar-AE"/>
        </w:rPr>
        <w:t xml:space="preserve"> </w:t>
      </w:r>
      <w:r w:rsidR="003B0416">
        <w:rPr>
          <w:rFonts w:hint="cs"/>
          <w:sz w:val="26"/>
          <w:szCs w:val="26"/>
          <w:rtl/>
          <w:lang w:val="en-US" w:bidi="ar-AE"/>
        </w:rPr>
        <w:t>التبريد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كولومبيا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ولبنان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وترينيداد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وتوباغو.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وقد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تمت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الموافقة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للمشروع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العالمي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الاجتماع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الرابع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680893">
        <w:rPr>
          <w:sz w:val="26"/>
          <w:szCs w:val="26"/>
          <w:rtl/>
          <w:lang w:val="en-US" w:bidi="ar-AE"/>
        </w:rPr>
        <w:t>والتسعين.</w:t>
      </w:r>
    </w:p>
    <w:p w14:paraId="7F7EAA05" w14:textId="02F6F0C9" w:rsidR="00412DA5" w:rsidRPr="00412DA5" w:rsidRDefault="00EE44F9" w:rsidP="00412DA5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  <w:lang w:bidi="ar-AE"/>
        </w:rPr>
      </w:pPr>
      <w:r w:rsidRPr="00EE44F9">
        <w:rPr>
          <w:sz w:val="26"/>
          <w:szCs w:val="26"/>
          <w:u w:val="single"/>
          <w:rtl/>
          <w:lang w:bidi="ar-AE"/>
        </w:rPr>
        <w:t>إعداد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مشروع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قوائم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الجرد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الوطنية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لمخزون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نفايات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المواد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الخاضعة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للرقابة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(المقرر</w:t>
      </w:r>
      <w:r w:rsidR="00DD5C8E">
        <w:rPr>
          <w:sz w:val="26"/>
          <w:szCs w:val="26"/>
          <w:u w:val="single"/>
          <w:rtl/>
          <w:lang w:bidi="ar-AE"/>
        </w:rPr>
        <w:t xml:space="preserve"> </w:t>
      </w:r>
      <w:r w:rsidRPr="00EE44F9">
        <w:rPr>
          <w:sz w:val="26"/>
          <w:szCs w:val="26"/>
          <w:u w:val="single"/>
          <w:rtl/>
          <w:lang w:bidi="ar-AE"/>
        </w:rPr>
        <w:t>91/66)</w:t>
      </w:r>
      <w:r>
        <w:rPr>
          <w:rStyle w:val="FootnoteReference"/>
          <w:sz w:val="26"/>
          <w:szCs w:val="26"/>
          <w:u w:val="single"/>
          <w:rtl/>
          <w:lang w:bidi="ar-AE"/>
        </w:rPr>
        <w:footnoteReference w:id="4"/>
      </w:r>
    </w:p>
    <w:p w14:paraId="6788AF2E" w14:textId="54F8216A" w:rsidR="00412DA5" w:rsidRPr="00412DA5" w:rsidRDefault="00C16268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C16268">
        <w:rPr>
          <w:sz w:val="26"/>
          <w:szCs w:val="26"/>
          <w:rtl/>
          <w:lang w:val="en-US" w:bidi="ar-AE"/>
        </w:rPr>
        <w:t>تتضمن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لإعداد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قوائم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الجرد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الوطنية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لمخزون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نفايات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المواد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الخاضعة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للرقابة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لعام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2025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لبلدين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مبلغاً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إجمالياً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192,000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C16268">
        <w:rPr>
          <w:sz w:val="26"/>
          <w:szCs w:val="26"/>
          <w:rtl/>
          <w:lang w:val="en-US" w:bidi="ar-AE"/>
        </w:rPr>
        <w:t>أمريكي.</w:t>
      </w:r>
    </w:p>
    <w:p w14:paraId="6E330B5B" w14:textId="0A1539E4" w:rsidR="00412DA5" w:rsidRPr="007578BE" w:rsidRDefault="00412DA5" w:rsidP="00C16268">
      <w:pPr>
        <w:bidi/>
        <w:spacing w:after="240"/>
        <w:ind w:left="864" w:hanging="864"/>
        <w:rPr>
          <w:b/>
          <w:bCs/>
          <w:sz w:val="26"/>
          <w:szCs w:val="26"/>
          <w:lang w:bidi="ar-AE"/>
        </w:rPr>
      </w:pPr>
      <w:r w:rsidRPr="007578BE">
        <w:rPr>
          <w:rFonts w:hint="cs"/>
          <w:b/>
          <w:bCs/>
          <w:sz w:val="26"/>
          <w:szCs w:val="26"/>
          <w:rtl/>
          <w:lang w:bidi="ar-AE"/>
        </w:rPr>
        <w:t>ثانياً-4.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1374E" w:rsidRPr="0061374E">
        <w:rPr>
          <w:b/>
          <w:bCs/>
          <w:sz w:val="26"/>
          <w:szCs w:val="26"/>
          <w:rtl/>
          <w:lang w:bidi="ar-AE"/>
        </w:rPr>
        <w:t>تكاليف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1374E" w:rsidRPr="0061374E">
        <w:rPr>
          <w:b/>
          <w:bCs/>
          <w:sz w:val="26"/>
          <w:szCs w:val="26"/>
          <w:rtl/>
          <w:lang w:bidi="ar-AE"/>
        </w:rPr>
        <w:t>الوحدة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61374E" w:rsidRPr="0061374E">
        <w:rPr>
          <w:b/>
          <w:bCs/>
          <w:sz w:val="26"/>
          <w:szCs w:val="26"/>
          <w:rtl/>
          <w:lang w:bidi="ar-AE"/>
        </w:rPr>
        <w:t>الأساسية</w:t>
      </w:r>
    </w:p>
    <w:p w14:paraId="2343350A" w14:textId="22243484" w:rsidR="00412DA5" w:rsidRPr="00412DA5" w:rsidRDefault="00AF1F79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AF1F79">
        <w:rPr>
          <w:sz w:val="26"/>
          <w:szCs w:val="26"/>
          <w:rtl/>
          <w:lang w:val="en-US" w:bidi="ar-AE"/>
        </w:rPr>
        <w:t>من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المتوقع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أن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تزيد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تكاليف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الوحدة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الأساسية</w:t>
      </w:r>
      <w:r>
        <w:rPr>
          <w:rStyle w:val="FootnoteReference"/>
          <w:sz w:val="26"/>
          <w:szCs w:val="26"/>
          <w:rtl/>
          <w:lang w:val="en-US" w:bidi="ar-AE"/>
        </w:rPr>
        <w:footnoteReference w:id="5"/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بمعدل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سنوي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0.7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المائة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النحو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المتفق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عليه،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وتشمل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تمويلاً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إضافياً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للوحدة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الأساسية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بمبلغ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قدره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200,000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دولار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أميركي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2025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لعام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2026،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وفقاً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للمقرر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AF1F79">
        <w:rPr>
          <w:sz w:val="26"/>
          <w:szCs w:val="26"/>
          <w:rtl/>
          <w:lang w:val="en-US" w:bidi="ar-AE"/>
        </w:rPr>
        <w:t>93/95(ب)</w:t>
      </w:r>
      <w:r>
        <w:rPr>
          <w:rStyle w:val="FootnoteReference"/>
          <w:sz w:val="26"/>
          <w:szCs w:val="26"/>
          <w:rtl/>
          <w:lang w:val="en-US" w:bidi="ar-AE"/>
        </w:rPr>
        <w:footnoteReference w:id="6"/>
      </w:r>
      <w:r w:rsidRPr="00AF1F79">
        <w:rPr>
          <w:sz w:val="26"/>
          <w:szCs w:val="26"/>
          <w:rtl/>
          <w:lang w:val="en-US" w:bidi="ar-AE"/>
        </w:rPr>
        <w:t>.</w:t>
      </w:r>
    </w:p>
    <w:p w14:paraId="074EE7B2" w14:textId="0F3E57C8" w:rsidR="00412DA5" w:rsidRPr="007578BE" w:rsidRDefault="00412DA5" w:rsidP="00412DA5">
      <w:pPr>
        <w:bidi/>
        <w:spacing w:after="240"/>
        <w:rPr>
          <w:b/>
          <w:bCs/>
          <w:sz w:val="26"/>
          <w:szCs w:val="26"/>
          <w:lang w:bidi="ar-AE"/>
        </w:rPr>
      </w:pPr>
      <w:bookmarkStart w:id="1" w:name="_Hlk117365377"/>
      <w:r w:rsidRPr="007578BE">
        <w:rPr>
          <w:rFonts w:hint="cs"/>
          <w:b/>
          <w:bCs/>
          <w:sz w:val="26"/>
          <w:szCs w:val="26"/>
          <w:rtl/>
          <w:lang w:bidi="ar-AE"/>
        </w:rPr>
        <w:t>ثالثاً</w:t>
      </w:r>
      <w:r w:rsidR="00541E29">
        <w:rPr>
          <w:b/>
          <w:bCs/>
          <w:sz w:val="26"/>
          <w:szCs w:val="26"/>
          <w:lang w:bidi="ar-AE"/>
        </w:rPr>
        <w:t>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F1F79" w:rsidRPr="00AF1F79">
        <w:rPr>
          <w:b/>
          <w:bCs/>
          <w:sz w:val="26"/>
          <w:szCs w:val="26"/>
          <w:rtl/>
          <w:lang w:bidi="ar-AE"/>
        </w:rPr>
        <w:t>التعديلات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F1F79" w:rsidRPr="00AF1F79">
        <w:rPr>
          <w:b/>
          <w:bCs/>
          <w:sz w:val="26"/>
          <w:szCs w:val="26"/>
          <w:rtl/>
          <w:lang w:bidi="ar-AE"/>
        </w:rPr>
        <w:t>المقترحة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F1F79" w:rsidRPr="00AF1F79">
        <w:rPr>
          <w:b/>
          <w:bCs/>
          <w:sz w:val="26"/>
          <w:szCs w:val="26"/>
          <w:rtl/>
          <w:lang w:bidi="ar-AE"/>
        </w:rPr>
        <w:t>من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F1F79" w:rsidRPr="00AF1F79">
        <w:rPr>
          <w:b/>
          <w:bCs/>
          <w:sz w:val="26"/>
          <w:szCs w:val="26"/>
          <w:rtl/>
          <w:lang w:bidi="ar-AE"/>
        </w:rPr>
        <w:t>قبل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F1F79" w:rsidRPr="00AF1F79">
        <w:rPr>
          <w:b/>
          <w:bCs/>
          <w:sz w:val="26"/>
          <w:szCs w:val="26"/>
          <w:rtl/>
          <w:lang w:bidi="ar-AE"/>
        </w:rPr>
        <w:t>الأمانة</w:t>
      </w:r>
    </w:p>
    <w:bookmarkEnd w:id="1"/>
    <w:p w14:paraId="32A3D0FD" w14:textId="3947F331" w:rsidR="00412DA5" w:rsidRPr="00412DA5" w:rsidRDefault="00E77BE5" w:rsidP="00412DA5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E77BE5">
        <w:rPr>
          <w:sz w:val="26"/>
          <w:szCs w:val="26"/>
          <w:rtl/>
          <w:lang w:val="en-US" w:bidi="ar-AE"/>
        </w:rPr>
        <w:t>استندت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التعديلات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التي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طرأت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2025-2027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إلى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المقررات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ذات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الصلة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التي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اتخذتها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اللجنة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التنفيذية.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ولدى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مراجعة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المنقحة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2025-2027،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لاحظت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الأمانة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العامة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أن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التعديلات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التالية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لم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تكن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E77BE5">
        <w:rPr>
          <w:sz w:val="26"/>
          <w:szCs w:val="26"/>
          <w:rtl/>
          <w:lang w:val="en-US" w:bidi="ar-AE"/>
        </w:rPr>
        <w:t>متضمنة:</w:t>
      </w:r>
    </w:p>
    <w:p w14:paraId="0ADBFDA7" w14:textId="249426CD" w:rsidR="007F7315" w:rsidRPr="007F7315" w:rsidRDefault="007F7315" w:rsidP="007F7315">
      <w:pPr>
        <w:keepNext/>
        <w:bidi/>
        <w:rPr>
          <w:b/>
          <w:bCs/>
          <w:sz w:val="26"/>
          <w:szCs w:val="26"/>
          <w:rtl/>
          <w:lang w:val="en-US" w:bidi="ar-AE"/>
        </w:rPr>
      </w:pPr>
      <w:r>
        <w:rPr>
          <w:rFonts w:hint="cs"/>
          <w:b/>
          <w:bCs/>
          <w:sz w:val="26"/>
          <w:szCs w:val="26"/>
          <w:rtl/>
          <w:lang w:val="en-US" w:bidi="ar-AE"/>
        </w:rPr>
        <w:lastRenderedPageBreak/>
        <w:t>الجدول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2.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التعديلات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على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خطة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عمل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اليوئنديبي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للفترة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2025-2027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(دولار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أمريكي)*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-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كما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 w:rsidR="00515DCC">
        <w:rPr>
          <w:rFonts w:hint="cs"/>
          <w:b/>
          <w:bCs/>
          <w:sz w:val="26"/>
          <w:szCs w:val="26"/>
          <w:rtl/>
          <w:lang w:val="en-US" w:bidi="ar-AE"/>
        </w:rPr>
        <w:t>اقترحته</w:t>
      </w:r>
      <w:r w:rsidR="00E77BE5">
        <w:rPr>
          <w:rFonts w:hint="cs"/>
          <w:b/>
          <w:bCs/>
          <w:sz w:val="26"/>
          <w:szCs w:val="26"/>
          <w:rtl/>
          <w:lang w:val="en-US" w:bidi="ar-AE"/>
        </w:rPr>
        <w:t>ا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 w:bidi="ar-AE"/>
        </w:rPr>
        <w:t>الأمانة</w:t>
      </w:r>
      <w:r w:rsidR="00DD5C8E">
        <w:rPr>
          <w:rFonts w:hint="cs"/>
          <w:b/>
          <w:bCs/>
          <w:sz w:val="26"/>
          <w:szCs w:val="26"/>
          <w:rtl/>
          <w:lang w:val="en-US" w:bidi="ar-AE"/>
        </w:rPr>
        <w:t xml:space="preserve"> </w:t>
      </w:r>
    </w:p>
    <w:tbl>
      <w:tblPr>
        <w:tblStyle w:val="TableGrid"/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6480"/>
        <w:gridCol w:w="1440"/>
        <w:gridCol w:w="1440"/>
      </w:tblGrid>
      <w:tr w:rsidR="00846D53" w:rsidRPr="00846D53" w14:paraId="7F607641" w14:textId="77777777" w:rsidTr="00A565CC">
        <w:trPr>
          <w:tblHeader/>
        </w:trPr>
        <w:tc>
          <w:tcPr>
            <w:tcW w:w="6480" w:type="dxa"/>
          </w:tcPr>
          <w:p w14:paraId="63142C4F" w14:textId="1E041563" w:rsidR="002423B5" w:rsidRPr="00E77BE5" w:rsidRDefault="00A565CC" w:rsidP="00A565CC">
            <w:pPr>
              <w:bidi/>
              <w:rPr>
                <w:bCs/>
                <w:rtl/>
                <w:lang w:bidi="ar-AE"/>
              </w:rPr>
            </w:pPr>
            <w:r w:rsidRPr="00E77BE5">
              <w:rPr>
                <w:rFonts w:hint="cs"/>
                <w:bCs/>
                <w:rtl/>
                <w:lang w:bidi="ar-AE"/>
              </w:rPr>
              <w:t>التعديل</w:t>
            </w:r>
          </w:p>
        </w:tc>
        <w:tc>
          <w:tcPr>
            <w:tcW w:w="1440" w:type="dxa"/>
          </w:tcPr>
          <w:p w14:paraId="17F4C9FD" w14:textId="07D4EC1A" w:rsidR="002423B5" w:rsidRPr="00E77BE5" w:rsidRDefault="00A565CC" w:rsidP="00A565CC">
            <w:pPr>
              <w:bidi/>
              <w:jc w:val="center"/>
              <w:rPr>
                <w:bCs/>
                <w:lang w:bidi="ar-AE"/>
              </w:rPr>
            </w:pPr>
            <w:r w:rsidRPr="00E77BE5">
              <w:rPr>
                <w:bCs/>
                <w:rtl/>
                <w:lang w:bidi="ar-AE"/>
              </w:rPr>
              <w:t>2025–2027</w:t>
            </w:r>
          </w:p>
        </w:tc>
        <w:tc>
          <w:tcPr>
            <w:tcW w:w="1440" w:type="dxa"/>
          </w:tcPr>
          <w:p w14:paraId="24F5A8FB" w14:textId="5FA8E065" w:rsidR="002423B5" w:rsidRPr="00E77BE5" w:rsidRDefault="00A565CC" w:rsidP="00A565CC">
            <w:pPr>
              <w:bidi/>
              <w:ind w:left="-96" w:right="-108"/>
              <w:jc w:val="center"/>
              <w:rPr>
                <w:bCs/>
                <w:rtl/>
                <w:lang w:bidi="ar-AE"/>
              </w:rPr>
            </w:pPr>
            <w:r w:rsidRPr="00E77BE5">
              <w:rPr>
                <w:rFonts w:hint="cs"/>
                <w:bCs/>
                <w:rtl/>
                <w:lang w:bidi="ar-AE"/>
              </w:rPr>
              <w:t>بعد</w:t>
            </w:r>
            <w:r w:rsidR="00DD5C8E">
              <w:rPr>
                <w:rFonts w:hint="cs"/>
                <w:bCs/>
                <w:rtl/>
                <w:lang w:bidi="ar-AE"/>
              </w:rPr>
              <w:t xml:space="preserve"> </w:t>
            </w:r>
            <w:r w:rsidRPr="00E77BE5">
              <w:rPr>
                <w:bCs/>
                <w:rtl/>
                <w:lang w:bidi="ar-AE"/>
              </w:rPr>
              <w:t>2027</w:t>
            </w:r>
          </w:p>
        </w:tc>
      </w:tr>
      <w:tr w:rsidR="00846D53" w:rsidRPr="00846D53" w14:paraId="4BBB6850" w14:textId="77777777" w:rsidTr="00A565CC">
        <w:tc>
          <w:tcPr>
            <w:tcW w:w="6480" w:type="dxa"/>
          </w:tcPr>
          <w:p w14:paraId="32A589FC" w14:textId="14BF5C3E" w:rsidR="00E77BE5" w:rsidRPr="00E77BE5" w:rsidRDefault="00E77BE5" w:rsidP="00A421EA">
            <w:pPr>
              <w:bidi/>
              <w:rPr>
                <w:rtl/>
                <w:lang w:bidi="ar-AE"/>
              </w:rPr>
            </w:pPr>
            <w:r w:rsidRPr="00E77BE5">
              <w:rPr>
                <w:rtl/>
              </w:rPr>
              <w:t>قيم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الاتفاقات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المتعددة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السنوات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لتعكس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المبالغ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الفعلية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المعتمدة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بموجب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الاتفاقيات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التي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تم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تقديمها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إلى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الاجتماع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الخامس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والتسعين</w:t>
            </w:r>
          </w:p>
        </w:tc>
        <w:tc>
          <w:tcPr>
            <w:tcW w:w="1440" w:type="dxa"/>
          </w:tcPr>
          <w:p w14:paraId="13AB5175" w14:textId="201791A3" w:rsidR="002423B5" w:rsidRPr="00E77BE5" w:rsidRDefault="00A565CC" w:rsidP="00A565CC">
            <w:pPr>
              <w:bidi/>
              <w:jc w:val="left"/>
              <w:rPr>
                <w:lang w:bidi="ar-AE"/>
              </w:rPr>
            </w:pPr>
            <w:r w:rsidRPr="00E77BE5">
              <w:rPr>
                <w:rtl/>
                <w:lang w:bidi="ar-AE"/>
              </w:rPr>
              <w:t>43,600</w:t>
            </w:r>
          </w:p>
        </w:tc>
        <w:tc>
          <w:tcPr>
            <w:tcW w:w="1440" w:type="dxa"/>
          </w:tcPr>
          <w:p w14:paraId="2E609EDE" w14:textId="469B21FB" w:rsidR="002423B5" w:rsidRPr="00E77BE5" w:rsidRDefault="00A565CC" w:rsidP="00A565CC">
            <w:pPr>
              <w:bidi/>
              <w:jc w:val="left"/>
              <w:rPr>
                <w:lang w:bidi="ar-AE"/>
              </w:rPr>
            </w:pPr>
            <w:r w:rsidRPr="00E77BE5">
              <w:rPr>
                <w:rtl/>
                <w:lang w:bidi="ar-AE"/>
              </w:rPr>
              <w:t>0</w:t>
            </w:r>
          </w:p>
        </w:tc>
      </w:tr>
      <w:tr w:rsidR="00846D53" w:rsidRPr="00846D53" w14:paraId="30A050E1" w14:textId="77777777" w:rsidTr="00A565CC">
        <w:tc>
          <w:tcPr>
            <w:tcW w:w="6480" w:type="dxa"/>
          </w:tcPr>
          <w:p w14:paraId="6F9DB1B5" w14:textId="5BBC6C92" w:rsidR="00E77BE5" w:rsidRPr="00E77BE5" w:rsidRDefault="00E77BE5" w:rsidP="00A421EA">
            <w:pPr>
              <w:bidi/>
            </w:pPr>
            <w:r w:rsidRPr="00E77BE5">
              <w:rPr>
                <w:rtl/>
              </w:rPr>
              <w:t>كفاءة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استخدام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الطاقة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في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البلدان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ذات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حجم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الاستهلاك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المنخفض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وفقاً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للمقرر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89/6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أو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المقدمة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إلى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الاجتماع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الخامس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والتسعين</w:t>
            </w:r>
          </w:p>
        </w:tc>
        <w:tc>
          <w:tcPr>
            <w:tcW w:w="1440" w:type="dxa"/>
          </w:tcPr>
          <w:p w14:paraId="0FB75522" w14:textId="3ECF9AC4" w:rsidR="002423B5" w:rsidRPr="00E77BE5" w:rsidRDefault="00A565CC" w:rsidP="00A565CC">
            <w:pPr>
              <w:bidi/>
              <w:jc w:val="left"/>
              <w:rPr>
                <w:lang w:bidi="ar-AE"/>
              </w:rPr>
            </w:pPr>
            <w:r w:rsidRPr="00E77BE5">
              <w:rPr>
                <w:rtl/>
                <w:lang w:bidi="ar-AE"/>
              </w:rPr>
              <w:t>(76,063)</w:t>
            </w:r>
          </w:p>
        </w:tc>
        <w:tc>
          <w:tcPr>
            <w:tcW w:w="1440" w:type="dxa"/>
          </w:tcPr>
          <w:p w14:paraId="0749ADE1" w14:textId="6D0079F2" w:rsidR="002423B5" w:rsidRPr="00E77BE5" w:rsidRDefault="00A565CC" w:rsidP="00A565CC">
            <w:pPr>
              <w:bidi/>
              <w:jc w:val="left"/>
            </w:pPr>
            <w:r w:rsidRPr="00E77BE5">
              <w:rPr>
                <w:rtl/>
              </w:rPr>
              <w:t>0</w:t>
            </w:r>
          </w:p>
        </w:tc>
      </w:tr>
      <w:tr w:rsidR="00846D53" w:rsidRPr="00846D53" w14:paraId="201D30BD" w14:textId="77777777" w:rsidTr="00A565CC">
        <w:tc>
          <w:tcPr>
            <w:tcW w:w="6480" w:type="dxa"/>
          </w:tcPr>
          <w:p w14:paraId="33B7AB1D" w14:textId="14AD7FED" w:rsidR="00E77BE5" w:rsidRPr="00E77BE5" w:rsidRDefault="00E77BE5" w:rsidP="00A421EA">
            <w:pPr>
              <w:bidi/>
            </w:pPr>
            <w:r w:rsidRPr="00E77BE5">
              <w:rPr>
                <w:rtl/>
              </w:rPr>
              <w:t>قطاع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الخدمات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للمرحلة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الأولى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من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خطط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تنفيذ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كيغالي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وفقاً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للمقرر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92/37</w:t>
            </w:r>
          </w:p>
        </w:tc>
        <w:tc>
          <w:tcPr>
            <w:tcW w:w="1440" w:type="dxa"/>
          </w:tcPr>
          <w:p w14:paraId="282C3BCC" w14:textId="1839917D" w:rsidR="002423B5" w:rsidRPr="00E77BE5" w:rsidRDefault="00A565CC" w:rsidP="00A565CC">
            <w:pPr>
              <w:bidi/>
              <w:jc w:val="left"/>
              <w:rPr>
                <w:lang w:bidi="ar-AE"/>
              </w:rPr>
            </w:pPr>
            <w:r w:rsidRPr="00E77BE5">
              <w:rPr>
                <w:rtl/>
                <w:lang w:bidi="ar-AE"/>
              </w:rPr>
              <w:t>(1,364)</w:t>
            </w:r>
          </w:p>
        </w:tc>
        <w:tc>
          <w:tcPr>
            <w:tcW w:w="1440" w:type="dxa"/>
          </w:tcPr>
          <w:p w14:paraId="43FEC6CB" w14:textId="7FC4445C" w:rsidR="002423B5" w:rsidRPr="00E77BE5" w:rsidRDefault="00A565CC" w:rsidP="00A565CC">
            <w:pPr>
              <w:bidi/>
              <w:jc w:val="left"/>
            </w:pPr>
            <w:r w:rsidRPr="00E77BE5">
              <w:rPr>
                <w:rtl/>
              </w:rPr>
              <w:t>0</w:t>
            </w:r>
          </w:p>
        </w:tc>
      </w:tr>
      <w:tr w:rsidR="00846D53" w:rsidRPr="00846D53" w14:paraId="69CCCE22" w14:textId="77777777" w:rsidTr="00A565CC">
        <w:tc>
          <w:tcPr>
            <w:tcW w:w="6480" w:type="dxa"/>
          </w:tcPr>
          <w:p w14:paraId="1AE39815" w14:textId="583E576C" w:rsidR="00E77BE5" w:rsidRPr="00E77BE5" w:rsidRDefault="00E77BE5" w:rsidP="00A421EA">
            <w:pPr>
              <w:bidi/>
            </w:pPr>
            <w:r w:rsidRPr="00E77BE5">
              <w:rPr>
                <w:rtl/>
              </w:rPr>
              <w:t>إعداد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قوائم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الجرد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الوطنية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لمخزون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نفايات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المواد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الخاضعة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للرقابة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المقدمة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إلى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الاجتماع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الخامس</w:t>
            </w:r>
            <w:r w:rsidR="00DD5C8E">
              <w:rPr>
                <w:rtl/>
              </w:rPr>
              <w:t xml:space="preserve"> </w:t>
            </w:r>
            <w:r w:rsidRPr="00E77BE5">
              <w:rPr>
                <w:rtl/>
              </w:rPr>
              <w:t>والتسعين</w:t>
            </w:r>
          </w:p>
        </w:tc>
        <w:tc>
          <w:tcPr>
            <w:tcW w:w="1440" w:type="dxa"/>
          </w:tcPr>
          <w:p w14:paraId="284E13CE" w14:textId="1300C2A4" w:rsidR="002423B5" w:rsidRPr="00E77BE5" w:rsidRDefault="00A565CC" w:rsidP="00A565CC">
            <w:pPr>
              <w:bidi/>
              <w:jc w:val="left"/>
              <w:rPr>
                <w:lang w:bidi="ar-AE"/>
              </w:rPr>
            </w:pPr>
            <w:r w:rsidRPr="00E77BE5">
              <w:rPr>
                <w:rtl/>
                <w:lang w:bidi="ar-AE"/>
              </w:rPr>
              <w:t>(96,000)</w:t>
            </w:r>
          </w:p>
        </w:tc>
        <w:tc>
          <w:tcPr>
            <w:tcW w:w="1440" w:type="dxa"/>
          </w:tcPr>
          <w:p w14:paraId="565A85D3" w14:textId="0A75A40B" w:rsidR="002423B5" w:rsidRPr="00E77BE5" w:rsidRDefault="00A565CC" w:rsidP="00A565CC">
            <w:pPr>
              <w:bidi/>
              <w:jc w:val="left"/>
            </w:pPr>
            <w:r w:rsidRPr="00E77BE5">
              <w:rPr>
                <w:rtl/>
              </w:rPr>
              <w:t>0</w:t>
            </w:r>
          </w:p>
        </w:tc>
      </w:tr>
    </w:tbl>
    <w:p w14:paraId="7CED7053" w14:textId="191CF974" w:rsidR="00A565CC" w:rsidRPr="00280147" w:rsidRDefault="00A565CC" w:rsidP="00C67666">
      <w:pPr>
        <w:bidi/>
        <w:spacing w:before="40"/>
        <w:rPr>
          <w:sz w:val="20"/>
          <w:szCs w:val="20"/>
          <w:lang w:val="en-US"/>
        </w:rPr>
      </w:pPr>
      <w:r w:rsidRPr="00280147">
        <w:rPr>
          <w:rFonts w:hint="cs"/>
          <w:sz w:val="20"/>
          <w:szCs w:val="20"/>
          <w:rtl/>
          <w:lang w:val="en-US"/>
        </w:rPr>
        <w:t>*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="00C67666">
        <w:rPr>
          <w:rFonts w:hint="cs"/>
          <w:sz w:val="20"/>
          <w:szCs w:val="20"/>
          <w:rtl/>
          <w:lang w:val="en-US"/>
        </w:rPr>
        <w:t>إضافةً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إلى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تكاليف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دعم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الوكالة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حيثما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ينطبق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ذلك.</w:t>
      </w:r>
    </w:p>
    <w:p w14:paraId="2B182030" w14:textId="67A58A04" w:rsidR="00A565CC" w:rsidRPr="00A565CC" w:rsidRDefault="008E7365" w:rsidP="00541E29">
      <w:pPr>
        <w:pStyle w:val="ListParagraph"/>
        <w:numPr>
          <w:ilvl w:val="0"/>
          <w:numId w:val="25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8E7365">
        <w:rPr>
          <w:sz w:val="26"/>
          <w:szCs w:val="26"/>
          <w:rtl/>
          <w:lang w:val="en-US" w:bidi="ar-AE"/>
        </w:rPr>
        <w:t>يعرض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الجدول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3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نتائج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التعديلات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التي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اقترحتها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الأمانة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العامة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على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2025-2027،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والتي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تمت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معالجتها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أيضاً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سياق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العمل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المجمعة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للصندوق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المتعدد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الأطراف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للفترة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8E7365">
        <w:rPr>
          <w:sz w:val="26"/>
          <w:szCs w:val="26"/>
          <w:rtl/>
          <w:lang w:val="en-US" w:bidi="ar-AE"/>
        </w:rPr>
        <w:t>2025-2027</w:t>
      </w:r>
      <w:r>
        <w:rPr>
          <w:rStyle w:val="FootnoteReference"/>
          <w:sz w:val="26"/>
          <w:szCs w:val="26"/>
          <w:rtl/>
          <w:lang w:val="en-US" w:bidi="ar-AE"/>
        </w:rPr>
        <w:footnoteReference w:id="7"/>
      </w:r>
      <w:r w:rsidRPr="008E7365">
        <w:rPr>
          <w:sz w:val="26"/>
          <w:szCs w:val="26"/>
          <w:rtl/>
          <w:lang w:val="en-US" w:bidi="ar-AE"/>
        </w:rPr>
        <w:t>.</w:t>
      </w:r>
    </w:p>
    <w:p w14:paraId="6CE34501" w14:textId="293D8844" w:rsidR="00A565CC" w:rsidRPr="00247309" w:rsidRDefault="00A565CC" w:rsidP="00A565CC">
      <w:pPr>
        <w:keepNext/>
        <w:keepLines/>
        <w:bidi/>
        <w:rPr>
          <w:bCs/>
          <w:sz w:val="26"/>
          <w:szCs w:val="26"/>
          <w:lang w:val="en-US"/>
        </w:rPr>
      </w:pPr>
      <w:r w:rsidRPr="00247309">
        <w:rPr>
          <w:rFonts w:hint="cs"/>
          <w:bCs/>
          <w:sz w:val="26"/>
          <w:szCs w:val="26"/>
          <w:rtl/>
          <w:lang w:val="en-US"/>
        </w:rPr>
        <w:t>الجدول</w:t>
      </w:r>
      <w:r w:rsidR="00DD5C8E">
        <w:rPr>
          <w:rFonts w:hint="cs"/>
          <w:bCs/>
          <w:sz w:val="26"/>
          <w:szCs w:val="26"/>
          <w:rtl/>
          <w:lang w:val="en-US"/>
        </w:rPr>
        <w:t xml:space="preserve"> </w:t>
      </w:r>
      <w:r w:rsidRPr="00247309">
        <w:rPr>
          <w:rFonts w:hint="cs"/>
          <w:bCs/>
          <w:sz w:val="26"/>
          <w:szCs w:val="26"/>
          <w:rtl/>
          <w:lang w:val="en-US"/>
        </w:rPr>
        <w:t>3.</w:t>
      </w:r>
      <w:r w:rsidR="00DD5C8E">
        <w:rPr>
          <w:rFonts w:hint="cs"/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تخصيص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الموارد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في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خطة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عمل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اليوئنديبي</w:t>
      </w:r>
      <w:r w:rsidR="00DD5C8E">
        <w:rPr>
          <w:rFonts w:hint="cs"/>
          <w:bCs/>
          <w:sz w:val="26"/>
          <w:szCs w:val="26"/>
          <w:rtl/>
          <w:lang w:val="en-US"/>
        </w:rPr>
        <w:t xml:space="preserve"> </w:t>
      </w:r>
      <w:r w:rsidRPr="00247309">
        <w:rPr>
          <w:rFonts w:hint="cs"/>
          <w:bCs/>
          <w:sz w:val="26"/>
          <w:szCs w:val="26"/>
          <w:rtl/>
          <w:lang w:val="en-US"/>
        </w:rPr>
        <w:t>المعدلة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للفترة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2025-2027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(دولار</w:t>
      </w:r>
      <w:r w:rsidR="00DD5C8E">
        <w:rPr>
          <w:bCs/>
          <w:sz w:val="26"/>
          <w:szCs w:val="26"/>
          <w:rtl/>
          <w:lang w:val="en-US"/>
        </w:rPr>
        <w:t xml:space="preserve"> </w:t>
      </w:r>
      <w:r w:rsidRPr="00247309">
        <w:rPr>
          <w:bCs/>
          <w:sz w:val="26"/>
          <w:szCs w:val="26"/>
          <w:rtl/>
          <w:lang w:val="en-US"/>
        </w:rPr>
        <w:t>أمريكي)*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276"/>
        <w:gridCol w:w="1134"/>
      </w:tblGrid>
      <w:tr w:rsidR="004B2C38" w:rsidRPr="00846D53" w14:paraId="66A9C539" w14:textId="77777777" w:rsidTr="00C67666">
        <w:trPr>
          <w:trHeight w:val="198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407A" w14:textId="28F10112" w:rsidR="004B2C38" w:rsidRPr="00A565CC" w:rsidRDefault="00CE25E0" w:rsidP="00C67666">
            <w:pPr>
              <w:bidi/>
              <w:jc w:val="left"/>
              <w:rPr>
                <w:b/>
                <w:bCs/>
                <w:sz w:val="20"/>
                <w:szCs w:val="20"/>
                <w:rtl/>
                <w:lang w:val="en-US"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الوصف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6948" w14:textId="00E5BCEC" w:rsidR="004B2C38" w:rsidRPr="00846D53" w:rsidRDefault="004B2C38" w:rsidP="004B2C38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AE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A448" w14:textId="320714C0" w:rsidR="004B2C38" w:rsidRPr="00846D53" w:rsidRDefault="004B2C38" w:rsidP="004B2C38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AE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2FAE" w14:textId="105385F4" w:rsidR="004B2C38" w:rsidRPr="00846D53" w:rsidRDefault="004B2C38" w:rsidP="004B2C38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AE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77D7" w14:textId="77777777" w:rsidR="004B2C38" w:rsidRDefault="004B2C38" w:rsidP="004B2C38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  <w:p w14:paraId="77A7F1A9" w14:textId="607517BE" w:rsidR="004B2C38" w:rsidRPr="00846D53" w:rsidRDefault="004B2C38" w:rsidP="004B2C38">
            <w:pPr>
              <w:bidi/>
              <w:ind w:left="-256" w:right="-165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/>
              </w:rPr>
              <w:t>(2025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/>
              </w:rPr>
              <w:t>2027)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F282" w14:textId="249FF113" w:rsidR="004B2C38" w:rsidRDefault="004B2C38" w:rsidP="004B2C38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بعد</w:t>
            </w:r>
          </w:p>
          <w:p w14:paraId="00EEDD3B" w14:textId="7A645C5C" w:rsidR="004B2C38" w:rsidRPr="00846D53" w:rsidRDefault="004B2C38" w:rsidP="004B2C38">
            <w:pPr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AE"/>
              </w:rPr>
              <w:t>2027</w:t>
            </w:r>
          </w:p>
        </w:tc>
      </w:tr>
      <w:tr w:rsidR="00846D53" w:rsidRPr="00846D53" w14:paraId="0C8CECB6" w14:textId="77777777" w:rsidTr="00A565CC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FFCAB" w14:textId="684BDEE5" w:rsidR="00421EB6" w:rsidRPr="00846D53" w:rsidRDefault="00037E9E" w:rsidP="00A565CC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037E9E">
              <w:rPr>
                <w:b/>
                <w:bCs/>
                <w:sz w:val="20"/>
                <w:szCs w:val="20"/>
                <w:rtl/>
                <w:lang w:eastAsia="en-CA" w:bidi="ar-AE"/>
              </w:rPr>
              <w:t>أنشطة</w:t>
            </w:r>
            <w:r w:rsidR="00DD5C8E">
              <w:rPr>
                <w:b/>
                <w:bCs/>
                <w:sz w:val="20"/>
                <w:szCs w:val="20"/>
                <w:rtl/>
                <w:lang w:eastAsia="en-CA" w:bidi="ar-AE"/>
              </w:rPr>
              <w:t xml:space="preserve"> </w:t>
            </w:r>
            <w:r w:rsidRPr="00037E9E">
              <w:rPr>
                <w:b/>
                <w:bCs/>
                <w:sz w:val="20"/>
                <w:szCs w:val="20"/>
                <w:rtl/>
                <w:lang w:eastAsia="en-CA" w:bidi="ar-AE"/>
              </w:rPr>
              <w:t>الهيدروكلوروفلوروكربون</w:t>
            </w:r>
          </w:p>
        </w:tc>
      </w:tr>
      <w:tr w:rsidR="00846D53" w:rsidRPr="00846D53" w14:paraId="77B5F17F" w14:textId="77777777" w:rsidTr="00AD0EA5">
        <w:trPr>
          <w:trHeight w:val="11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1CBA0" w14:textId="147F9866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خطط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D73DE" w14:textId="1DF6E417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17,186,061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2F512" w14:textId="3D363E4A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20,420,783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0A32F" w14:textId="539F4E16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10,570,777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10E47" w14:textId="287E962F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48,177,621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D8938" w14:textId="093998EA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16,251,370</w:t>
            </w:r>
          </w:p>
        </w:tc>
      </w:tr>
      <w:tr w:rsidR="00846D53" w:rsidRPr="00846D53" w14:paraId="53B30D39" w14:textId="77777777" w:rsidTr="00AD0EA5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E9245" w14:textId="6A1D692E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الثانية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E21BA" w14:textId="77031A65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563,840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0D369" w14:textId="2C760BB3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55,000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B19C5" w14:textId="03799531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87,200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85E01" w14:textId="54E294F0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706,040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B121E" w14:textId="5D0D80C2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222,560</w:t>
            </w:r>
          </w:p>
        </w:tc>
      </w:tr>
      <w:tr w:rsidR="00846D53" w:rsidRPr="00846D53" w14:paraId="44F6999E" w14:textId="77777777" w:rsidTr="00AD0EA5">
        <w:trPr>
          <w:trHeight w:val="6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F1528" w14:textId="6C3D7F1D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955CA">
              <w:rPr>
                <w:sz w:val="20"/>
                <w:szCs w:val="20"/>
                <w:rtl/>
                <w:lang w:eastAsia="en-CA" w:bidi="ar-AE"/>
              </w:rPr>
              <w:t>خطة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إدارة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إزالة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المواد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الهيدروكلوروفلوروكربونية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–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AE"/>
              </w:rPr>
              <w:t>المرحلة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الثالثة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B6404" w14:textId="1201ABD2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609,542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8C80B" w14:textId="76404B4F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996,000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F18A1" w14:textId="20166845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899,662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088AB" w14:textId="2A1D2CFF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2,505,204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7DA18" w14:textId="208819FE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1,287,000</w:t>
            </w:r>
          </w:p>
        </w:tc>
      </w:tr>
      <w:tr w:rsidR="00846D53" w:rsidRPr="00846D53" w14:paraId="7E832F5C" w14:textId="77777777" w:rsidTr="00AD0EA5">
        <w:trPr>
          <w:trHeight w:val="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02681" w14:textId="5E5D1B82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الرابعة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1F01D" w14:textId="6EBF7641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56CCA" w14:textId="04C7784D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3,691,000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B5C93" w14:textId="5AC3BAF0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5,537,000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B290D" w14:textId="6C2753EF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9,228,000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2B3AA" w14:textId="3F84C4DE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2B3D553C" w14:textId="77777777" w:rsidTr="00AD0EA5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CDBE1" w14:textId="65C19A23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إزالة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كفاءة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استخدام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الطاقة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(المقرر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89/6)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BF92B" w14:textId="376C8E2B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124,846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2A376" w14:textId="7EAF867E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5D297" w14:textId="5A9DE428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76,000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CB3D6" w14:textId="09595E2A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200,846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BEF6F" w14:textId="330DBA64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6D9D075C" w14:textId="77777777" w:rsidTr="00AD0EA5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BA574" w14:textId="67D2767D" w:rsidR="00421EB6" w:rsidRPr="00846D53" w:rsidRDefault="00CE25E0" w:rsidP="00A565CC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737FE" w14:textId="33A5BEC5" w:rsidR="00421EB6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 w:bidi="ar-AE"/>
              </w:rPr>
              <w:t>18,484,289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BF7FE" w14:textId="1EB83847" w:rsidR="00421EB6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 w:bidi="ar-AE"/>
              </w:rPr>
              <w:t>25,162,783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65BA9F" w14:textId="283A5D67" w:rsidR="00421EB6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 w:bidi="ar-AE"/>
              </w:rPr>
              <w:t>17,170,639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51618" w14:textId="7D535C79" w:rsidR="00421EB6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 w:bidi="ar-AE"/>
              </w:rPr>
              <w:t>60,817,711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D5043" w14:textId="1607EEC4" w:rsidR="00421EB6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 w:bidi="ar-AE"/>
              </w:rPr>
              <w:t>17,760,930</w:t>
            </w:r>
          </w:p>
        </w:tc>
      </w:tr>
      <w:tr w:rsidR="00846D53" w:rsidRPr="00846D53" w14:paraId="21121F27" w14:textId="77777777" w:rsidTr="00A565CC">
        <w:trPr>
          <w:trHeight w:val="91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03947" w14:textId="17885337" w:rsidR="00421EB6" w:rsidRPr="00846D53" w:rsidRDefault="00CE25E0" w:rsidP="00A565CC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الهيدروفلوروكربون</w:t>
            </w:r>
          </w:p>
        </w:tc>
      </w:tr>
      <w:tr w:rsidR="00846D53" w:rsidRPr="00846D53" w14:paraId="3522B2B0" w14:textId="77777777" w:rsidTr="00AD0EA5">
        <w:trPr>
          <w:trHeight w:val="13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1E426" w14:textId="4AD7EC77" w:rsidR="00421EB6" w:rsidRPr="00846D53" w:rsidRDefault="00CE25E0" w:rsidP="00A565CC">
            <w:pPr>
              <w:keepNext/>
              <w:bidi/>
              <w:ind w:right="-110"/>
              <w:jc w:val="left"/>
              <w:rPr>
                <w:sz w:val="20"/>
                <w:szCs w:val="20"/>
                <w:lang w:eastAsia="en-CA" w:bidi="ar-AE"/>
              </w:rPr>
            </w:pPr>
            <w:r w:rsidRPr="00C955CA">
              <w:rPr>
                <w:sz w:val="20"/>
                <w:szCs w:val="20"/>
                <w:rtl/>
                <w:lang w:eastAsia="en-CA"/>
              </w:rPr>
              <w:t>خطط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/>
              </w:rPr>
              <w:t>تنفيذ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/>
              </w:rPr>
              <w:t>كيغالي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/>
              </w:rPr>
              <w:t>للهيدروفلوروكربون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A5C80" w14:textId="74892218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2,196,994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B540C" w14:textId="5691BAFF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2,423,439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41705" w14:textId="76216F9D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1,791,841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3D94E" w14:textId="7A71CF30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6,412,274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471E9" w14:textId="748849EA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750,372</w:t>
            </w:r>
          </w:p>
        </w:tc>
      </w:tr>
      <w:tr w:rsidR="00846D53" w:rsidRPr="00846D53" w14:paraId="0F925163" w14:textId="77777777" w:rsidTr="00AD0EA5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DE8E0" w14:textId="3F19A6C7" w:rsidR="00421EB6" w:rsidRPr="00846D53" w:rsidRDefault="00CE25E0" w:rsidP="00A565CC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تنفيذ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كيغالي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-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الأولى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-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إعداد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B922B" w14:textId="0A15C8FC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401,730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36FAF" w14:textId="2EB78588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07459" w14:textId="436D6608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C6A20" w14:textId="2544C40D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401,730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027C4" w14:textId="2A67F135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846D53" w:rsidRPr="00846D53" w14:paraId="14129575" w14:textId="77777777" w:rsidTr="00AD0EA5">
        <w:trPr>
          <w:trHeight w:val="7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90BDE" w14:textId="2CECBB07" w:rsidR="00421EB6" w:rsidRPr="00846D53" w:rsidRDefault="00CE25E0" w:rsidP="00A565CC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خطة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تنفيذ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كيغالي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-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المرحلة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الأولى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939BC" w14:textId="20D2AFB1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7,034,049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8C553" w14:textId="2D17A3D8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15,807,879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6EDCC" w14:textId="17831136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23,040,398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D937C" w14:textId="2D07A123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45,882,325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FD6DD" w14:textId="50198778" w:rsidR="00421EB6" w:rsidRPr="00846D53" w:rsidRDefault="00AD0EA5" w:rsidP="004B2C38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14,717,259</w:t>
            </w:r>
          </w:p>
        </w:tc>
      </w:tr>
      <w:tr w:rsidR="00846D53" w:rsidRPr="00846D53" w14:paraId="77A1283D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2DAE" w14:textId="446628A5" w:rsidR="00982742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الاستثمارية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للمواد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sz w:val="20"/>
                <w:szCs w:val="20"/>
                <w:rtl/>
                <w:lang w:eastAsia="en-CA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إعداد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719D8" w14:textId="04F80B6A" w:rsidR="00982742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85,600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73EB2" w14:textId="2FF1A8E7" w:rsidR="00982742" w:rsidRPr="00AD0EA5" w:rsidRDefault="00AD0EA5" w:rsidP="004B2C38">
            <w:pPr>
              <w:bidi/>
              <w:jc w:val="left"/>
              <w:rPr>
                <w:sz w:val="20"/>
                <w:szCs w:val="20"/>
                <w:lang w:val="en-US" w:eastAsia="en-CA" w:bidi="ar-AE"/>
              </w:rPr>
            </w:pPr>
            <w:r w:rsidRPr="00AD0EA5">
              <w:rPr>
                <w:sz w:val="20"/>
                <w:szCs w:val="20"/>
                <w:rtl/>
                <w:lang w:val="en-US" w:eastAsia="en-CA" w:bidi="ar-A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D1A97" w14:textId="7B10C6ED" w:rsidR="00982742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1EA39" w14:textId="7C1C4904" w:rsidR="00982742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85,600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35E9A" w14:textId="67FC2838" w:rsidR="00982742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1EFA7B8F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C73AF" w14:textId="524C3B26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الاستثمارية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للمواد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ED3AC" w14:textId="5386464F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B31D1" w14:textId="2D56964E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96,000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311F2" w14:textId="6594D888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41D6C" w14:textId="5826F223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96,000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98E07" w14:textId="0F4718E4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6BA22197" w14:textId="77777777" w:rsidTr="00320C3E">
        <w:trPr>
          <w:trHeight w:val="6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9CE48" w14:textId="5BA7433E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E540DA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التدليلية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للمواد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B774C" w14:textId="0656A726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650,000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C81F8" w14:textId="10A0FB12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2B52C" w14:textId="349B2BB0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D4E07" w14:textId="0AC9CCB6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650,000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70B88" w14:textId="29BC3781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45FF2C85" w14:textId="77777777" w:rsidTr="00320C3E">
        <w:trPr>
          <w:trHeight w:val="1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F9F1B" w14:textId="5282C935" w:rsidR="00421EB6" w:rsidRPr="00846D53" w:rsidRDefault="00CE25E0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E25E0">
              <w:rPr>
                <w:sz w:val="20"/>
                <w:szCs w:val="20"/>
                <w:rtl/>
                <w:lang w:eastAsia="en-CA"/>
              </w:rPr>
              <w:t>المشروعات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E25E0">
              <w:rPr>
                <w:sz w:val="20"/>
                <w:szCs w:val="20"/>
                <w:rtl/>
                <w:lang w:eastAsia="en-CA"/>
              </w:rPr>
              <w:t>الاستثمارية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E25E0">
              <w:rPr>
                <w:sz w:val="20"/>
                <w:szCs w:val="20"/>
                <w:rtl/>
                <w:lang w:eastAsia="en-CA"/>
              </w:rPr>
              <w:t>للهيدروفلوروكربون-23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7B563" w14:textId="749B0BE2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AD0EA5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63FD" w14:textId="15A83874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8,000,000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6D69E" w14:textId="5473954E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47950" w14:textId="427B13EA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8,000,000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ECD1A" w14:textId="29387F33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659241F9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BCE7E" w14:textId="20633499" w:rsidR="00421EB6" w:rsidRPr="00846D53" w:rsidRDefault="00CE25E0" w:rsidP="00A565CC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لأنشطة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/>
              </w:rPr>
              <w:t>الهيدروفلوروكربون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DB25C" w14:textId="5FAE85D6" w:rsidR="00421EB6" w:rsidRPr="00AD0EA5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val="en-US" w:eastAsia="en-CA" w:bidi="ar-AE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val="en-US" w:eastAsia="en-CA" w:bidi="ar-AE"/>
              </w:rPr>
              <w:t>10,368,373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02D31" w14:textId="02A4DE3D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26,327,318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28C5D" w14:textId="3587BB04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24,832,239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FBB46" w14:textId="4BACFB24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61,527,929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0776C" w14:textId="2E93DF61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15,467,631</w:t>
            </w:r>
          </w:p>
        </w:tc>
      </w:tr>
      <w:tr w:rsidR="00846D53" w:rsidRPr="00846D53" w14:paraId="2B6771DB" w14:textId="77777777" w:rsidTr="00A565CC">
        <w:trPr>
          <w:trHeight w:val="89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9E232" w14:textId="550D99DF" w:rsidR="00421EB6" w:rsidRPr="00846D53" w:rsidRDefault="00D40034" w:rsidP="00A565CC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الأخرى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</w:p>
        </w:tc>
      </w:tr>
      <w:tr w:rsidR="00846D53" w:rsidRPr="00846D53" w14:paraId="0C14316A" w14:textId="77777777" w:rsidTr="00320C3E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7A24B" w14:textId="7BDFA5EE" w:rsidR="007B0C6E" w:rsidRPr="00846D53" w:rsidRDefault="00D40034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مشروع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تجريبي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لكفاءة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استخدام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الطاقة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AE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مشروع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تدليلي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(المقرر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91/65)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9F8E2" w14:textId="40CDF7A6" w:rsidR="007B0C6E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5,370,000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D9D36" w14:textId="21E96BC3" w:rsidR="007B0C6E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519C6" w14:textId="6E7EF512" w:rsidR="007B0C6E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AC494" w14:textId="45069DFD" w:rsidR="007B0C6E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5,370,000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44127" w14:textId="25EE45FD" w:rsidR="007B0C6E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2B11048E" w14:textId="77777777" w:rsidTr="00320C3E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8647B" w14:textId="215432FE" w:rsidR="00421EB6" w:rsidRPr="00846D53" w:rsidRDefault="00D40034" w:rsidP="00A565CC">
            <w:pPr>
              <w:bidi/>
              <w:ind w:right="-112"/>
              <w:jc w:val="left"/>
              <w:rPr>
                <w:sz w:val="20"/>
                <w:szCs w:val="20"/>
                <w:lang w:eastAsia="en-CA" w:bidi="ar-AE"/>
              </w:rPr>
            </w:pPr>
            <w:r w:rsidRPr="00243460">
              <w:rPr>
                <w:sz w:val="20"/>
                <w:szCs w:val="20"/>
                <w:rtl/>
                <w:lang w:eastAsia="en-CA" w:bidi="ar-AE"/>
              </w:rPr>
              <w:t>قوائم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الجرد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الوطنية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لمخزون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نفايات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-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المواد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الخاضعة</w:t>
            </w:r>
            <w:r w:rsidR="00DD5C8E">
              <w:rPr>
                <w:sz w:val="20"/>
                <w:szCs w:val="20"/>
                <w:rtl/>
                <w:lang w:eastAsia="en-CA" w:bidi="ar-AE"/>
              </w:rPr>
              <w:t xml:space="preserve"> </w:t>
            </w:r>
            <w:r w:rsidRPr="00243460">
              <w:rPr>
                <w:sz w:val="20"/>
                <w:szCs w:val="20"/>
                <w:rtl/>
                <w:lang w:eastAsia="en-CA" w:bidi="ar-AE"/>
              </w:rPr>
              <w:t>للرقابة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AE"/>
              </w:rPr>
              <w:t>–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إعداد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المشروع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(المقرر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91/66)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3ACA2" w14:textId="319A6FEE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96,000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296B3" w14:textId="708321AA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C0E51" w14:textId="28F2064D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E2998" w14:textId="43D3602B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96,000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E82EA" w14:textId="066ED813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7AD30859" w14:textId="77777777" w:rsidTr="00320C3E">
        <w:trPr>
          <w:trHeight w:val="13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8823E" w14:textId="1E93BDE9" w:rsidR="000813F1" w:rsidRPr="00846D53" w:rsidRDefault="00D40034" w:rsidP="00A565CC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الأخرى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96960" w14:textId="25308239" w:rsidR="000813F1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5,466,000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C7473" w14:textId="7ED2B879" w:rsidR="000813F1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C1AD2" w14:textId="05A79CE5" w:rsidR="000813F1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DC93A" w14:textId="0433959D" w:rsidR="000813F1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5,466,000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D6EDE" w14:textId="2644E2D5" w:rsidR="000813F1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0D63E9BC" w14:textId="77777777" w:rsidTr="00A565CC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42609" w14:textId="26B5E6C7" w:rsidR="00421EB6" w:rsidRPr="00846D53" w:rsidRDefault="00D40034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D40034">
              <w:rPr>
                <w:b/>
                <w:bCs/>
                <w:sz w:val="20"/>
                <w:szCs w:val="20"/>
                <w:rtl/>
                <w:lang w:eastAsia="en-CA"/>
              </w:rPr>
              <w:t>الأنشطة</w:t>
            </w:r>
            <w:r w:rsidR="00DD5C8E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D40034">
              <w:rPr>
                <w:b/>
                <w:bCs/>
                <w:sz w:val="20"/>
                <w:szCs w:val="20"/>
                <w:rtl/>
                <w:lang w:eastAsia="en-CA"/>
              </w:rPr>
              <w:t>القياسية</w:t>
            </w:r>
          </w:p>
        </w:tc>
      </w:tr>
      <w:tr w:rsidR="00846D53" w:rsidRPr="00846D53" w14:paraId="4CA79296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A8931" w14:textId="1572A1CA" w:rsidR="00421EB6" w:rsidRPr="00846D53" w:rsidRDefault="00D40034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التعزيز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E09F9" w14:textId="16687017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368,559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161E2" w14:textId="0D301A4A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9,048,789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4FF6F" w14:textId="0CE9B8CE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4,095,018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80131" w14:textId="66BA3948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13,512,366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293AA" w14:textId="47F6818D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0F5B67EA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F5650" w14:textId="7382730E" w:rsidR="00421EB6" w:rsidRPr="00846D53" w:rsidRDefault="00D40034" w:rsidP="00A565CC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40034">
              <w:rPr>
                <w:sz w:val="20"/>
                <w:szCs w:val="20"/>
                <w:rtl/>
                <w:lang w:eastAsia="en-CA"/>
              </w:rPr>
              <w:t>الوحدة</w:t>
            </w:r>
            <w:r w:rsidR="00DD5C8E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40034">
              <w:rPr>
                <w:sz w:val="20"/>
                <w:szCs w:val="20"/>
                <w:rtl/>
                <w:lang w:eastAsia="en-CA"/>
              </w:rPr>
              <w:t>الأساسية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F2264" w14:textId="45990E5C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2,388,150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71C4F" w14:textId="2008F4B9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2,203,467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5F590" w14:textId="7A46FC23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2,218,892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80B0" w14:textId="514E5154" w:rsidR="00421EB6" w:rsidRPr="00846D53" w:rsidRDefault="00320C3E" w:rsidP="004B2C38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320C3E">
              <w:rPr>
                <w:sz w:val="20"/>
                <w:szCs w:val="20"/>
                <w:rtl/>
                <w:lang w:eastAsia="en-CA" w:bidi="ar-AE"/>
              </w:rPr>
              <w:t>6,810,510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79E95" w14:textId="5FBEF92D" w:rsidR="00421EB6" w:rsidRPr="00846D53" w:rsidRDefault="00AD0EA5" w:rsidP="004B2C3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D0EA5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2B1BA9F7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E2ECF" w14:textId="048D1DCB" w:rsidR="00421EB6" w:rsidRPr="00846D53" w:rsidRDefault="00D40034" w:rsidP="00A565CC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الفرعي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للأنشطة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69AE1" w14:textId="73A6C5CF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2,756,710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0A838" w14:textId="44B15C25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11,252,256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23733" w14:textId="7AA2D585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6,313,910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C649D" w14:textId="5E7DF9CB" w:rsidR="00421EB6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20,322,876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CA0A4" w14:textId="29C22DEE" w:rsidR="00421EB6" w:rsidRPr="00846D53" w:rsidRDefault="00AD0EA5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AD0EA5">
              <w:rPr>
                <w:b/>
                <w:bCs/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846D53" w:rsidRPr="00846D53" w14:paraId="72AB27E2" w14:textId="77777777" w:rsidTr="00320C3E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44245" w14:textId="46D8C9FF" w:rsidR="00B60AF2" w:rsidRPr="00846D53" w:rsidRDefault="00D40034" w:rsidP="00A565CC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D40034">
              <w:rPr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="00037E9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العام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F2D3B" w14:textId="4333405E" w:rsidR="00B60AF2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37,075,372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F3F2" w14:textId="0A792279" w:rsidR="00B60AF2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62,742,357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957A4" w14:textId="51860780" w:rsidR="00B60AF2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48,316,787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4086C" w14:textId="76CD8759" w:rsidR="00B60AF2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148,134,517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3C28B" w14:textId="55E5D729" w:rsidR="00B60AF2" w:rsidRPr="00846D53" w:rsidRDefault="00320C3E" w:rsidP="004B2C38">
            <w:pPr>
              <w:bidi/>
              <w:jc w:val="left"/>
              <w:rPr>
                <w:b/>
                <w:bCs/>
                <w:sz w:val="20"/>
                <w:szCs w:val="20"/>
                <w:lang w:eastAsia="en-CA" w:bidi="ar-AE"/>
              </w:rPr>
            </w:pPr>
            <w:r w:rsidRPr="00320C3E">
              <w:rPr>
                <w:b/>
                <w:bCs/>
                <w:sz w:val="20"/>
                <w:szCs w:val="20"/>
                <w:rtl/>
                <w:lang w:eastAsia="en-CA" w:bidi="ar-AE"/>
              </w:rPr>
              <w:t>33,228,561</w:t>
            </w:r>
          </w:p>
        </w:tc>
      </w:tr>
    </w:tbl>
    <w:p w14:paraId="6282F648" w14:textId="2608E729" w:rsidR="00C67666" w:rsidRPr="00280147" w:rsidRDefault="00C67666" w:rsidP="00C67666">
      <w:pPr>
        <w:bidi/>
        <w:spacing w:before="40"/>
        <w:rPr>
          <w:sz w:val="20"/>
          <w:szCs w:val="20"/>
          <w:lang w:val="en-US"/>
        </w:rPr>
      </w:pPr>
      <w:r w:rsidRPr="00280147">
        <w:rPr>
          <w:rFonts w:hint="cs"/>
          <w:sz w:val="20"/>
          <w:szCs w:val="20"/>
          <w:rtl/>
          <w:lang w:val="en-US"/>
        </w:rPr>
        <w:t>*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>
        <w:rPr>
          <w:rFonts w:hint="cs"/>
          <w:sz w:val="20"/>
          <w:szCs w:val="20"/>
          <w:rtl/>
          <w:lang w:val="en-US"/>
        </w:rPr>
        <w:t>إضافةً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إلى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تكاليف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دعم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الوكالة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حيثما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ينطبق</w:t>
      </w:r>
      <w:r w:rsidR="00DD5C8E">
        <w:rPr>
          <w:rFonts w:hint="cs"/>
          <w:sz w:val="20"/>
          <w:szCs w:val="20"/>
          <w:rtl/>
          <w:lang w:val="en-US"/>
        </w:rPr>
        <w:t xml:space="preserve"> </w:t>
      </w:r>
      <w:r w:rsidRPr="00280147">
        <w:rPr>
          <w:rFonts w:hint="cs"/>
          <w:sz w:val="20"/>
          <w:szCs w:val="20"/>
          <w:rtl/>
          <w:lang w:val="en-US"/>
        </w:rPr>
        <w:t>ذلك.</w:t>
      </w:r>
    </w:p>
    <w:p w14:paraId="227A9FE6" w14:textId="6C7A9CE4" w:rsidR="001F4A70" w:rsidRPr="007578BE" w:rsidRDefault="001F4A70" w:rsidP="001F4A70">
      <w:pPr>
        <w:bidi/>
        <w:spacing w:after="240"/>
        <w:rPr>
          <w:b/>
          <w:bCs/>
          <w:sz w:val="26"/>
          <w:szCs w:val="26"/>
          <w:lang w:bidi="ar-AE"/>
        </w:rPr>
      </w:pPr>
      <w:r w:rsidRPr="007578BE">
        <w:rPr>
          <w:rFonts w:hint="cs"/>
          <w:b/>
          <w:bCs/>
          <w:sz w:val="26"/>
          <w:szCs w:val="26"/>
          <w:rtl/>
          <w:lang w:bidi="ar-AE"/>
        </w:rPr>
        <w:lastRenderedPageBreak/>
        <w:t>رابعاً</w:t>
      </w:r>
      <w:r w:rsidR="00B834B0">
        <w:rPr>
          <w:b/>
          <w:bCs/>
          <w:sz w:val="26"/>
          <w:szCs w:val="26"/>
          <w:lang w:bidi="ar-AE"/>
        </w:rPr>
        <w:t>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D6E33" w:rsidRPr="00AD6E33">
        <w:rPr>
          <w:b/>
          <w:bCs/>
          <w:sz w:val="26"/>
          <w:szCs w:val="26"/>
          <w:rtl/>
          <w:lang w:bidi="ar-AE"/>
        </w:rPr>
        <w:t>مؤشرات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 w:rsidR="00AD6E33" w:rsidRPr="00AD6E33">
        <w:rPr>
          <w:b/>
          <w:bCs/>
          <w:sz w:val="26"/>
          <w:szCs w:val="26"/>
          <w:rtl/>
          <w:lang w:bidi="ar-AE"/>
        </w:rPr>
        <w:t>الأداء</w:t>
      </w:r>
    </w:p>
    <w:p w14:paraId="2FC202F4" w14:textId="5CC91444" w:rsidR="001F4A70" w:rsidRPr="001F4A70" w:rsidRDefault="00D92E8C" w:rsidP="001F4A70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D92E8C">
        <w:rPr>
          <w:sz w:val="26"/>
          <w:szCs w:val="26"/>
          <w:rtl/>
          <w:lang w:val="en-US" w:bidi="ar-AE"/>
        </w:rPr>
        <w:t>قدمت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مؤشرات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الأداء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وفقاً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للمقرر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93/8(د)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سرد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خطة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عملها.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وأبلغت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الأمانة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اليوئنديبي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بالأهداف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المبينة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في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الجدول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4.</w:t>
      </w:r>
    </w:p>
    <w:p w14:paraId="012C85D1" w14:textId="7E3D7BE4" w:rsidR="001F4A70" w:rsidRPr="006A2E4D" w:rsidRDefault="001F4A70" w:rsidP="001F4A70">
      <w:pPr>
        <w:bidi/>
        <w:rPr>
          <w:b/>
          <w:bCs/>
          <w:sz w:val="26"/>
          <w:szCs w:val="26"/>
          <w:lang w:val="en-US"/>
        </w:rPr>
      </w:pPr>
      <w:r w:rsidRPr="006A2E4D">
        <w:rPr>
          <w:rFonts w:hint="cs"/>
          <w:b/>
          <w:bCs/>
          <w:sz w:val="26"/>
          <w:szCs w:val="26"/>
          <w:rtl/>
          <w:lang w:val="en-US"/>
        </w:rPr>
        <w:t>الجدول</w:t>
      </w:r>
      <w:r w:rsidR="00DD5C8E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6A2E4D">
        <w:rPr>
          <w:rFonts w:hint="cs"/>
          <w:b/>
          <w:bCs/>
          <w:sz w:val="26"/>
          <w:szCs w:val="26"/>
          <w:rtl/>
          <w:lang w:val="en-US"/>
        </w:rPr>
        <w:t>4.</w:t>
      </w:r>
      <w:r w:rsidR="00DD5C8E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6A2E4D">
        <w:rPr>
          <w:rFonts w:hint="cs"/>
          <w:b/>
          <w:bCs/>
          <w:sz w:val="26"/>
          <w:szCs w:val="26"/>
          <w:rtl/>
          <w:lang w:val="en-US"/>
        </w:rPr>
        <w:t>مؤشرات</w:t>
      </w:r>
      <w:r w:rsidR="00DD5C8E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6A2E4D">
        <w:rPr>
          <w:rFonts w:hint="cs"/>
          <w:b/>
          <w:bCs/>
          <w:sz w:val="26"/>
          <w:szCs w:val="26"/>
          <w:rtl/>
          <w:lang w:val="en-US"/>
        </w:rPr>
        <w:t>أداء</w:t>
      </w:r>
      <w:r w:rsidR="00DD5C8E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6A2E4D">
        <w:rPr>
          <w:rFonts w:hint="cs"/>
          <w:b/>
          <w:bCs/>
          <w:sz w:val="26"/>
          <w:szCs w:val="26"/>
          <w:rtl/>
          <w:lang w:val="en-US"/>
        </w:rPr>
        <w:t>اليوئنديبي</w:t>
      </w:r>
      <w:r w:rsidR="00DD5C8E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6A2E4D">
        <w:rPr>
          <w:rFonts w:hint="cs"/>
          <w:b/>
          <w:bCs/>
          <w:sz w:val="26"/>
          <w:szCs w:val="26"/>
          <w:rtl/>
          <w:lang w:val="en-US"/>
        </w:rPr>
        <w:t>لعام</w:t>
      </w:r>
      <w:r w:rsidR="00DD5C8E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6A2E4D">
        <w:rPr>
          <w:rFonts w:hint="cs"/>
          <w:b/>
          <w:bCs/>
          <w:sz w:val="26"/>
          <w:szCs w:val="26"/>
          <w:rtl/>
          <w:lang w:val="en-US"/>
        </w:rPr>
        <w:t>2025</w:t>
      </w:r>
    </w:p>
    <w:tbl>
      <w:tblPr>
        <w:bidiVisual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2610"/>
        <w:gridCol w:w="3870"/>
        <w:gridCol w:w="1530"/>
      </w:tblGrid>
      <w:tr w:rsidR="00846D53" w:rsidRPr="00846D53" w14:paraId="642EAFB9" w14:textId="77777777" w:rsidTr="006A2E4D">
        <w:trPr>
          <w:trHeight w:val="136"/>
          <w:tblHeader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7000F89" w14:textId="438D2C4F" w:rsidR="00FE1FC4" w:rsidRPr="00846D53" w:rsidRDefault="001F4A70" w:rsidP="001F4A7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نوع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 w:bidi="ar-AE"/>
              </w:rPr>
              <w:t>المؤشر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860E0AC" w14:textId="321D37DF" w:rsidR="00FE1FC4" w:rsidRPr="00846D53" w:rsidRDefault="001F4A70" w:rsidP="001F4A70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العنوان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المختصر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7981886" w14:textId="48976E4C" w:rsidR="00FE1FC4" w:rsidRPr="00846D53" w:rsidRDefault="001F4A70" w:rsidP="001F4A70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العملية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الحسابية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50F1B80D" w14:textId="66835210" w:rsidR="00FE1FC4" w:rsidRPr="00846D53" w:rsidRDefault="001F4A70" w:rsidP="001F4A70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هدف</w:t>
            </w:r>
            <w:r w:rsidR="00DD5C8E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2025</w:t>
            </w:r>
          </w:p>
        </w:tc>
      </w:tr>
      <w:tr w:rsidR="009409D1" w:rsidRPr="00846D53" w14:paraId="4755D328" w14:textId="77777777" w:rsidTr="006A2E4D">
        <w:trPr>
          <w:trHeight w:val="44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E1846B6" w14:textId="3D138119" w:rsidR="009409D1" w:rsidRPr="00846D53" w:rsidRDefault="009409D1" w:rsidP="009409D1">
            <w:pPr>
              <w:bidi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التخطيط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-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الموافقة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45DB3A5" w14:textId="7FD0765A" w:rsidR="009409D1" w:rsidRPr="00846D53" w:rsidRDefault="009409D1" w:rsidP="009409D1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الشرائح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9C1A0C7" w14:textId="72AD4CDD" w:rsidR="009409D1" w:rsidRPr="00846D53" w:rsidRDefault="009409D1" w:rsidP="009409D1">
            <w:pPr>
              <w:keepNext/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عدد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الشرائح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مقابل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تلك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الخطة*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6441B1FB" w14:textId="72284E49" w:rsidR="009409D1" w:rsidRPr="00846D53" w:rsidRDefault="00C02929" w:rsidP="00C02929">
            <w:pPr>
              <w:keepNext/>
              <w:bidi/>
              <w:jc w:val="left"/>
              <w:rPr>
                <w:sz w:val="20"/>
                <w:szCs w:val="20"/>
                <w:lang w:bidi="ar-AE"/>
              </w:rPr>
            </w:pPr>
            <w:r w:rsidRPr="00C02929">
              <w:rPr>
                <w:sz w:val="20"/>
                <w:szCs w:val="20"/>
                <w:rtl/>
                <w:lang w:bidi="ar-AE"/>
              </w:rPr>
              <w:t>33</w:t>
            </w:r>
          </w:p>
        </w:tc>
      </w:tr>
      <w:tr w:rsidR="009409D1" w:rsidRPr="00846D53" w14:paraId="467BA1A9" w14:textId="77777777" w:rsidTr="006A2E4D">
        <w:trPr>
          <w:trHeight w:val="228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29291BA" w14:textId="0974E872" w:rsidR="009409D1" w:rsidRPr="00846D53" w:rsidRDefault="009409D1" w:rsidP="009409D1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التخطيط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-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الموافقة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BED7181" w14:textId="6F424869" w:rsidR="009409D1" w:rsidRPr="00846D53" w:rsidRDefault="009409D1" w:rsidP="009409D1">
            <w:pPr>
              <w:keepNext/>
              <w:bidi/>
              <w:ind w:right="-75"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الفردية/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الأنشطة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F2808AD" w14:textId="0EE626F4" w:rsidR="009409D1" w:rsidRPr="00846D53" w:rsidRDefault="009409D1" w:rsidP="009409D1">
            <w:pPr>
              <w:keepNext/>
              <w:bidi/>
              <w:ind w:right="-151"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عدد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المشروعات/الأنشطة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مقابل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تلك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(بما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ذلك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أنشطة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إعداد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المشروعات)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2DE1B223" w14:textId="6BC61D16" w:rsidR="009409D1" w:rsidRPr="00846D53" w:rsidRDefault="00C02929" w:rsidP="00C02929">
            <w:pPr>
              <w:keepNext/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19</w:t>
            </w:r>
          </w:p>
        </w:tc>
      </w:tr>
      <w:tr w:rsidR="009409D1" w:rsidRPr="00846D53" w14:paraId="23F69E8A" w14:textId="77777777" w:rsidTr="006A2E4D">
        <w:trPr>
          <w:trHeight w:val="79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FF5AC09" w14:textId="38BD6E49" w:rsidR="009409D1" w:rsidRPr="00846D53" w:rsidRDefault="009409D1" w:rsidP="009409D1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ED58E5D" w14:textId="45AAF9B9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الأموال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المصروفة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1C36F5C" w14:textId="4CE4D8DC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استنادا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إلى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الصرف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التقديري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0193F3A4" w14:textId="5DDCBE4A" w:rsidR="009409D1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19,663,303</w:t>
            </w:r>
          </w:p>
        </w:tc>
      </w:tr>
      <w:tr w:rsidR="009409D1" w:rsidRPr="00846D53" w14:paraId="7DBA8B73" w14:textId="77777777" w:rsidTr="006A2E4D">
        <w:trPr>
          <w:trHeight w:val="270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72CE44F" w14:textId="095ACFD7" w:rsidR="009409D1" w:rsidRPr="00846D53" w:rsidRDefault="009409D1" w:rsidP="009409D1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03F7751" w14:textId="66A393FE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إزالة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المستنفدة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للأوزون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 w:hint="cs"/>
                <w:rtl/>
                <w:lang w:eastAsia="en-CA" w:bidi="ar-LB"/>
              </w:rPr>
              <w:t>المشروعات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المتعلقة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الهيدروكلوروفلوروكربونية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DD11AAB" w14:textId="53C376B3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bidi="ar-LB"/>
              </w:rPr>
              <w:t>إزالة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المواد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المستنفدة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للأوزون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للمشروعات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المتعلقة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الهيدروكلوروفلوروكربونية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بالطن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من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قدرات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استنفاد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الأوزون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مقابل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تلك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حسب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التقارير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المرحلية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19F8ED76" w14:textId="45AABF9E" w:rsidR="009409D1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942.9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طن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من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قدرات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استنفاد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الأوزون</w:t>
            </w:r>
          </w:p>
        </w:tc>
      </w:tr>
      <w:tr w:rsidR="009409D1" w:rsidRPr="00846D53" w14:paraId="22D9B074" w14:textId="77777777" w:rsidTr="006A2E4D">
        <w:trPr>
          <w:trHeight w:val="276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</w:tcPr>
          <w:p w14:paraId="7884B4D5" w14:textId="0ED20648" w:rsidR="009409D1" w:rsidRPr="00846D53" w:rsidRDefault="009409D1" w:rsidP="009409D1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</w:tcPr>
          <w:p w14:paraId="161A4B8A" w14:textId="1AD7932E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التخفيض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التدريجي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المتعلقة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</w:tcPr>
          <w:p w14:paraId="09D09FDD" w14:textId="42B3D8EB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bidi="ar-LB"/>
              </w:rPr>
              <w:t>التخفيض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التدريجي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للمشروعات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المتعلقة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بالطن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من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مكافئ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ثاني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أكسيد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الكربون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مقابل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تلك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حسب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التقارير</w:t>
            </w:r>
            <w:r w:rsidR="00DD5C8E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المرحلية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239193A4" w14:textId="3E1D05A5" w:rsidR="009409D1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462,857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طن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من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مكافئ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ثاني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أكسيد</w:t>
            </w:r>
            <w:r w:rsidR="00DD5C8E">
              <w:rPr>
                <w:rFonts w:hint="cs"/>
                <w:sz w:val="20"/>
                <w:szCs w:val="20"/>
                <w:rtl/>
                <w:lang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 w:bidi="ar-AE"/>
              </w:rPr>
              <w:t>الكربون</w:t>
            </w:r>
          </w:p>
        </w:tc>
      </w:tr>
      <w:tr w:rsidR="009409D1" w:rsidRPr="00846D53" w14:paraId="6500BCF8" w14:textId="77777777" w:rsidTr="006A2E4D">
        <w:trPr>
          <w:trHeight w:val="550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4531C9F" w14:textId="0CA34BE9" w:rsidR="009409D1" w:rsidRPr="00846D53" w:rsidRDefault="009409D1" w:rsidP="009409D1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37DC85E" w14:textId="08DB9519" w:rsidR="009409D1" w:rsidRPr="00846D53" w:rsidRDefault="009409D1" w:rsidP="009409D1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B7C985D" w14:textId="767D158D" w:rsidR="009409D1" w:rsidRPr="00846D53" w:rsidRDefault="00C02929" w:rsidP="009409D1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مقابل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لجميع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الأنشطة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(باستثناء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إعداد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المشروع)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**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15EDF5F0" w14:textId="6BAD1479" w:rsidR="009409D1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36</w:t>
            </w:r>
          </w:p>
        </w:tc>
      </w:tr>
      <w:tr w:rsidR="00846D53" w:rsidRPr="00846D53" w14:paraId="08DE18C7" w14:textId="77777777" w:rsidTr="006A2E4D">
        <w:trPr>
          <w:trHeight w:val="306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</w:tcPr>
          <w:p w14:paraId="685E6C8E" w14:textId="47513749" w:rsidR="00FE1FC4" w:rsidRPr="00846D53" w:rsidRDefault="009409D1" w:rsidP="001F4A70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</w:tcPr>
          <w:p w14:paraId="09776419" w14:textId="48888BD5" w:rsidR="00FE1FC4" w:rsidRPr="00846D53" w:rsidRDefault="009409D1" w:rsidP="001F4A70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تعميم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مراعاة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المنظور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الجنساني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</w:tcPr>
          <w:p w14:paraId="4447C4C2" w14:textId="389F0747" w:rsidR="00FE1FC4" w:rsidRPr="00846D53" w:rsidRDefault="00C02929" w:rsidP="001F4A70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تطبيق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السياسة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بشأن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تعميم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مراعاة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المنظور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الجنساني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جميع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105430BA" w14:textId="46E5C473" w:rsidR="00FE1FC4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100%</w:t>
            </w:r>
          </w:p>
        </w:tc>
      </w:tr>
      <w:tr w:rsidR="00846D53" w:rsidRPr="00846D53" w14:paraId="3F2161FB" w14:textId="77777777" w:rsidTr="006A2E4D">
        <w:trPr>
          <w:trHeight w:val="316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B694F87" w14:textId="392EE56A" w:rsidR="00FE1FC4" w:rsidRPr="00846D53" w:rsidRDefault="009409D1" w:rsidP="001F4A70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الإداري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21CC197" w14:textId="5A69C61A" w:rsidR="00FE1FC4" w:rsidRPr="00846D53" w:rsidRDefault="009409D1" w:rsidP="001F4A70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سرعة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المالي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43B85A3" w14:textId="5D02FF96" w:rsidR="00FE1FC4" w:rsidRPr="00846D53" w:rsidRDefault="00C02929" w:rsidP="001F4A70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مدى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استكمال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مالياً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خلال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12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شهراً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بعد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416B0006" w14:textId="16C5E5D3" w:rsidR="00C02929" w:rsidRDefault="00C02929" w:rsidP="00C02929">
            <w:pPr>
              <w:bidi/>
              <w:ind w:left="-70"/>
              <w:jc w:val="left"/>
              <w:rPr>
                <w:sz w:val="20"/>
                <w:szCs w:val="20"/>
                <w:lang w:val="en-US" w:eastAsia="en-CA" w:bidi="ar-AE"/>
              </w:rPr>
            </w:pPr>
            <w:r>
              <w:rPr>
                <w:rFonts w:hint="cs"/>
                <w:sz w:val="20"/>
                <w:szCs w:val="20"/>
                <w:rtl/>
                <w:lang w:val="en-US" w:eastAsia="en-CA" w:bidi="ar-AE"/>
              </w:rPr>
              <w:t>12</w:t>
            </w:r>
            <w:r w:rsidR="00DD5C8E">
              <w:rPr>
                <w:rFonts w:hint="cs"/>
                <w:sz w:val="20"/>
                <w:szCs w:val="20"/>
                <w:rtl/>
                <w:lang w:val="en-US"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US" w:eastAsia="en-CA" w:bidi="ar-AE"/>
              </w:rPr>
              <w:t>شهراً</w:t>
            </w:r>
            <w:r w:rsidR="00DD5C8E">
              <w:rPr>
                <w:rFonts w:hint="cs"/>
                <w:sz w:val="20"/>
                <w:szCs w:val="20"/>
                <w:rtl/>
                <w:lang w:val="en-US"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US" w:eastAsia="en-CA" w:bidi="ar-AE"/>
              </w:rPr>
              <w:t>بعد</w:t>
            </w:r>
            <w:r w:rsidR="00DD5C8E">
              <w:rPr>
                <w:rFonts w:hint="cs"/>
                <w:sz w:val="20"/>
                <w:szCs w:val="20"/>
                <w:rtl/>
                <w:lang w:val="en-US"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US" w:eastAsia="en-CA" w:bidi="ar-AE"/>
              </w:rPr>
              <w:t>الإنجاز</w:t>
            </w:r>
            <w:r w:rsidR="00DD5C8E">
              <w:rPr>
                <w:rFonts w:hint="cs"/>
                <w:sz w:val="20"/>
                <w:szCs w:val="20"/>
                <w:rtl/>
                <w:lang w:val="en-US" w:eastAsia="en-CA" w:bidi="ar-AE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US" w:eastAsia="en-CA" w:bidi="ar-AE"/>
              </w:rPr>
              <w:t>التشغيلي</w:t>
            </w:r>
          </w:p>
          <w:p w14:paraId="3A829881" w14:textId="4A3AAD32" w:rsidR="00FE1FC4" w:rsidRPr="00846D53" w:rsidRDefault="00FE1FC4" w:rsidP="00C02929">
            <w:pPr>
              <w:bidi/>
              <w:ind w:left="-70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C02929" w:rsidRPr="00846D53" w14:paraId="646E9678" w14:textId="77777777" w:rsidTr="006A2E4D">
        <w:trPr>
          <w:trHeight w:val="226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EB8C135" w14:textId="69A8BD1F" w:rsidR="00C02929" w:rsidRPr="00846D53" w:rsidRDefault="00C02929" w:rsidP="00C02929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الإداري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0D90518" w14:textId="43475240" w:rsidR="00C02929" w:rsidRPr="00846D53" w:rsidRDefault="00C02929" w:rsidP="00C02929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تقارير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إنجاز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0A5207D" w14:textId="2620F417" w:rsidR="00C02929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تقارير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إنجاز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بناءً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على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09DC5326" w14:textId="74033348" w:rsidR="00C02929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 w:bidi="ar-AE"/>
              </w:rPr>
            </w:pPr>
            <w:r w:rsidRPr="00C02929">
              <w:rPr>
                <w:sz w:val="20"/>
                <w:szCs w:val="20"/>
                <w:rtl/>
                <w:lang w:eastAsia="en-CA" w:bidi="ar-AE"/>
              </w:rPr>
              <w:t>0</w:t>
            </w:r>
          </w:p>
        </w:tc>
      </w:tr>
      <w:tr w:rsidR="00C02929" w:rsidRPr="00846D53" w14:paraId="1FB6EB06" w14:textId="77777777" w:rsidTr="006A2E4D">
        <w:trPr>
          <w:trHeight w:val="488"/>
        </w:trPr>
        <w:tc>
          <w:tcPr>
            <w:tcW w:w="854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18F663E" w14:textId="3F503C95" w:rsidR="00C02929" w:rsidRPr="00846D53" w:rsidRDefault="00C02929" w:rsidP="00C02929">
            <w:pPr>
              <w:bidi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الإداري</w:t>
            </w:r>
          </w:p>
        </w:tc>
        <w:tc>
          <w:tcPr>
            <w:tcW w:w="1351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5521A88" w14:textId="498DBBD2" w:rsidR="00C02929" w:rsidRPr="00846D53" w:rsidRDefault="00C02929" w:rsidP="00C02929">
            <w:pPr>
              <w:bidi/>
              <w:jc w:val="left"/>
              <w:rPr>
                <w:sz w:val="20"/>
                <w:szCs w:val="20"/>
                <w:rtl/>
                <w:lang w:eastAsia="en-CA" w:bidi="ar-AE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وخطط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العمل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</w:p>
        </w:tc>
        <w:tc>
          <w:tcPr>
            <w:tcW w:w="200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9D0D495" w14:textId="7175E85E" w:rsidR="00C02929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وخطط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العمل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والاستجابات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ما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يتم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الاتفاق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على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خلاف</w:t>
            </w:r>
            <w:r w:rsidR="00DD5C8E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ذلك</w:t>
            </w:r>
          </w:p>
        </w:tc>
        <w:tc>
          <w:tcPr>
            <w:tcW w:w="792" w:type="pct"/>
            <w:shd w:val="clear" w:color="auto" w:fill="auto"/>
            <w:tcMar>
              <w:left w:w="72" w:type="dxa"/>
              <w:right w:w="72" w:type="dxa"/>
            </w:tcMar>
          </w:tcPr>
          <w:p w14:paraId="0B784334" w14:textId="14BF6905" w:rsidR="00C02929" w:rsidRPr="00846D53" w:rsidRDefault="00C02929" w:rsidP="00C0292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في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الوقت</w:t>
            </w:r>
            <w:r w:rsidR="00DD5C8E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المحدد</w:t>
            </w:r>
          </w:p>
        </w:tc>
      </w:tr>
    </w:tbl>
    <w:p w14:paraId="101B6757" w14:textId="0121C6C1" w:rsidR="00280147" w:rsidRPr="00280147" w:rsidRDefault="00280147" w:rsidP="007228A5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 w:cstheme="majorBidi"/>
          <w:szCs w:val="20"/>
          <w:rtl/>
          <w:lang w:val="en-US" w:bidi="ar-AE"/>
        </w:rPr>
      </w:pPr>
      <w:r w:rsidRPr="00280147">
        <w:rPr>
          <w:rFonts w:asciiTheme="majorBidi" w:hAnsiTheme="majorBidi"/>
          <w:szCs w:val="20"/>
          <w:rtl/>
          <w:lang w:val="en-US" w:bidi="ar-AE"/>
        </w:rPr>
        <w:t>*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سيتم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تخفيض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أهداف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الوكالة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إذا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لم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تتمكن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من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تقديم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شريحة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بسبب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وكالة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متعاونة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أو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وكالة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رئيسية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أخرى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أو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إذا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لم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تتم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الموافقة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على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خطة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إدارة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إزالة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المواد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الهيدروكلوروفلوروكربونية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أو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خطة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تنفيذ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تعديل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كيغالي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للمواد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الهيدروفلوروكربونية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المقدمة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لكي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تنظر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فيها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اللجنة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التنفيذية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نتيجة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لعوامل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خارجة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عن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سيطرة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وحدة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الأوزون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الوطنية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والوكالة.</w:t>
      </w:r>
    </w:p>
    <w:p w14:paraId="24688709" w14:textId="42E36E78" w:rsidR="00FE1FC4" w:rsidRPr="00C511B9" w:rsidRDefault="00280147" w:rsidP="00C511B9">
      <w:pPr>
        <w:pStyle w:val="StyleHeader4Para4Left0Firstline0"/>
        <w:numPr>
          <w:ilvl w:val="0"/>
          <w:numId w:val="0"/>
        </w:numPr>
        <w:bidi/>
        <w:spacing w:before="40"/>
        <w:rPr>
          <w:rFonts w:asciiTheme="majorBidi" w:hAnsiTheme="majorBidi"/>
          <w:szCs w:val="20"/>
          <w:lang w:val="en-US" w:bidi="ar-AE"/>
        </w:rPr>
      </w:pPr>
      <w:r w:rsidRPr="00280147">
        <w:rPr>
          <w:rFonts w:asciiTheme="majorBidi" w:hAnsiTheme="majorBidi"/>
          <w:szCs w:val="20"/>
          <w:rtl/>
          <w:lang w:val="en-US" w:bidi="ar-AE"/>
        </w:rPr>
        <w:t>**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سيتم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تخفيض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أهداف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الوكالة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إذا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وافقت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اللجنة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التنفيذية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على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تمديد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تاريخ</w:t>
      </w:r>
      <w:r w:rsidR="00DD5C8E">
        <w:rPr>
          <w:rFonts w:asciiTheme="majorBidi" w:hAnsiTheme="majorBidi"/>
          <w:szCs w:val="20"/>
          <w:rtl/>
          <w:lang w:val="en-US" w:bidi="ar-AE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AE"/>
        </w:rPr>
        <w:t>الإنجاز.</w:t>
      </w:r>
    </w:p>
    <w:p w14:paraId="7CDD5E89" w14:textId="318B1D6C" w:rsidR="007578BE" w:rsidRPr="007578BE" w:rsidRDefault="007578BE" w:rsidP="00D92E8C">
      <w:pPr>
        <w:bidi/>
        <w:spacing w:after="240"/>
        <w:ind w:left="864" w:hanging="864"/>
        <w:rPr>
          <w:b/>
          <w:bCs/>
          <w:sz w:val="26"/>
          <w:szCs w:val="26"/>
          <w:lang w:bidi="ar-AE"/>
        </w:rPr>
      </w:pPr>
      <w:r>
        <w:rPr>
          <w:rFonts w:hint="cs"/>
          <w:b/>
          <w:bCs/>
          <w:sz w:val="26"/>
          <w:szCs w:val="26"/>
          <w:rtl/>
          <w:lang w:bidi="ar-AE"/>
        </w:rPr>
        <w:t>خامساً</w:t>
      </w:r>
      <w:r w:rsidR="00B834B0">
        <w:rPr>
          <w:b/>
          <w:bCs/>
          <w:sz w:val="26"/>
          <w:szCs w:val="26"/>
          <w:lang w:bidi="ar-AE"/>
        </w:rPr>
        <w:t>.</w:t>
      </w:r>
      <w:r w:rsidR="00DD5C8E">
        <w:rPr>
          <w:b/>
          <w:bCs/>
          <w:sz w:val="26"/>
          <w:szCs w:val="26"/>
          <w:rtl/>
          <w:lang w:bidi="ar-AE"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AE"/>
        </w:rPr>
        <w:t>التوصية</w:t>
      </w:r>
    </w:p>
    <w:p w14:paraId="0B03614F" w14:textId="0B74606D" w:rsidR="006A2E4D" w:rsidRPr="006A2E4D" w:rsidRDefault="00D92E8C" w:rsidP="006A2E4D">
      <w:pPr>
        <w:pStyle w:val="ListParagraph"/>
        <w:numPr>
          <w:ilvl w:val="0"/>
          <w:numId w:val="25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AE"/>
        </w:rPr>
      </w:pPr>
      <w:r w:rsidRPr="00D92E8C">
        <w:rPr>
          <w:sz w:val="26"/>
          <w:szCs w:val="26"/>
          <w:rtl/>
          <w:lang w:val="en-US" w:bidi="ar-AE"/>
        </w:rPr>
        <w:t>قد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ترغب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اللجنة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التنفيذية</w:t>
      </w:r>
      <w:r w:rsidR="00DD5C8E">
        <w:rPr>
          <w:sz w:val="26"/>
          <w:szCs w:val="26"/>
          <w:rtl/>
          <w:lang w:val="en-US" w:bidi="ar-AE"/>
        </w:rPr>
        <w:t xml:space="preserve"> </w:t>
      </w:r>
      <w:r w:rsidRPr="00D92E8C">
        <w:rPr>
          <w:sz w:val="26"/>
          <w:szCs w:val="26"/>
          <w:rtl/>
          <w:lang w:val="en-US" w:bidi="ar-AE"/>
        </w:rPr>
        <w:t>في:</w:t>
      </w:r>
    </w:p>
    <w:p w14:paraId="5A11204E" w14:textId="3FF8B564" w:rsidR="006A2E4D" w:rsidRPr="006A2E4D" w:rsidRDefault="00E06D40" w:rsidP="006A2E4D">
      <w:pPr>
        <w:pStyle w:val="ListParagraph"/>
        <w:numPr>
          <w:ilvl w:val="0"/>
          <w:numId w:val="4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</w:rPr>
      </w:pPr>
      <w:r w:rsidRPr="00E06D40">
        <w:rPr>
          <w:sz w:val="26"/>
          <w:szCs w:val="26"/>
          <w:rtl/>
        </w:rPr>
        <w:t>الإحاطة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علماً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بخطة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عمل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اليوئنديبي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للفترة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2025-2027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الواردة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في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الوثيقة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</w:rPr>
        <w:t>UNEP/OzL.Pro/ExCom/95/27</w:t>
      </w:r>
      <w:r w:rsidRPr="00E06D40">
        <w:rPr>
          <w:sz w:val="26"/>
          <w:szCs w:val="26"/>
          <w:rtl/>
        </w:rPr>
        <w:t>؛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و</w:t>
      </w:r>
    </w:p>
    <w:p w14:paraId="6624EC3E" w14:textId="7FCF042D" w:rsidR="006A2E4D" w:rsidRPr="006A2E4D" w:rsidRDefault="00E06D40" w:rsidP="006A2E4D">
      <w:pPr>
        <w:pStyle w:val="ListParagraph"/>
        <w:numPr>
          <w:ilvl w:val="0"/>
          <w:numId w:val="41"/>
        </w:numPr>
        <w:bidi/>
        <w:spacing w:after="240" w:line="288" w:lineRule="auto"/>
        <w:ind w:left="1440" w:hanging="720"/>
        <w:contextualSpacing w:val="0"/>
        <w:rPr>
          <w:sz w:val="26"/>
          <w:szCs w:val="26"/>
        </w:rPr>
      </w:pPr>
      <w:r w:rsidRPr="00E06D40">
        <w:rPr>
          <w:sz w:val="26"/>
          <w:szCs w:val="26"/>
          <w:rtl/>
        </w:rPr>
        <w:t>الموافقة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على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مؤشرات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الأداء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لليوئنديبي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الواردة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في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الجدول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4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من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  <w:rtl/>
        </w:rPr>
        <w:t>الوثيقة</w:t>
      </w:r>
      <w:r w:rsidR="00DD5C8E">
        <w:rPr>
          <w:sz w:val="26"/>
          <w:szCs w:val="26"/>
          <w:rtl/>
        </w:rPr>
        <w:t xml:space="preserve"> </w:t>
      </w:r>
      <w:r w:rsidRPr="00E06D40">
        <w:rPr>
          <w:sz w:val="26"/>
          <w:szCs w:val="26"/>
        </w:rPr>
        <w:t>UNEP/OzL.Pro/ExCom/95/27</w:t>
      </w:r>
      <w:r w:rsidRPr="00E06D40">
        <w:rPr>
          <w:sz w:val="26"/>
          <w:szCs w:val="26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846D53" w14:paraId="76C3F94A" w14:textId="77777777" w:rsidTr="006A2E4D">
        <w:tc>
          <w:tcPr>
            <w:tcW w:w="1871" w:type="dxa"/>
          </w:tcPr>
          <w:p w14:paraId="12322E38" w14:textId="77777777" w:rsidR="00E85409" w:rsidRPr="00846D53" w:rsidRDefault="00E85409" w:rsidP="00FB077C"/>
        </w:tc>
        <w:tc>
          <w:tcPr>
            <w:tcW w:w="1872" w:type="dxa"/>
          </w:tcPr>
          <w:p w14:paraId="2A23C5BB" w14:textId="77777777" w:rsidR="00E85409" w:rsidRPr="00846D53" w:rsidRDefault="00E85409" w:rsidP="00FB077C"/>
        </w:tc>
        <w:tc>
          <w:tcPr>
            <w:tcW w:w="1872" w:type="dxa"/>
            <w:tcBorders>
              <w:bottom w:val="single" w:sz="4" w:space="0" w:color="auto"/>
            </w:tcBorders>
          </w:tcPr>
          <w:p w14:paraId="396550EE" w14:textId="77777777" w:rsidR="00E85409" w:rsidRPr="00846D53" w:rsidRDefault="00E85409" w:rsidP="00FB077C"/>
        </w:tc>
        <w:tc>
          <w:tcPr>
            <w:tcW w:w="1872" w:type="dxa"/>
          </w:tcPr>
          <w:p w14:paraId="7EDE8490" w14:textId="77777777" w:rsidR="00E85409" w:rsidRPr="00846D53" w:rsidRDefault="00E85409" w:rsidP="00FB077C"/>
        </w:tc>
        <w:tc>
          <w:tcPr>
            <w:tcW w:w="1873" w:type="dxa"/>
          </w:tcPr>
          <w:p w14:paraId="39907ACE" w14:textId="77777777" w:rsidR="00E85409" w:rsidRPr="00846D53" w:rsidRDefault="00E85409" w:rsidP="00FB077C"/>
        </w:tc>
      </w:tr>
    </w:tbl>
    <w:p w14:paraId="573F7E86" w14:textId="77777777" w:rsidR="00E85409" w:rsidRPr="006A2E4D" w:rsidRDefault="00E85409" w:rsidP="006A2E4D">
      <w:pPr>
        <w:bidi/>
        <w:rPr>
          <w:sz w:val="26"/>
          <w:szCs w:val="26"/>
        </w:rPr>
      </w:pPr>
    </w:p>
    <w:sectPr w:rsidR="00E85409" w:rsidRPr="006A2E4D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A9912" w14:textId="77777777" w:rsidR="00A571A6" w:rsidRDefault="00A571A6" w:rsidP="004A504B">
      <w:r>
        <w:separator/>
      </w:r>
    </w:p>
  </w:endnote>
  <w:endnote w:type="continuationSeparator" w:id="0">
    <w:p w14:paraId="35AD7E31" w14:textId="77777777" w:rsidR="00A571A6" w:rsidRDefault="00A571A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2C3B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7E24C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38E4D" w14:textId="079559FA" w:rsidR="00A37B07" w:rsidRDefault="00A37B07" w:rsidP="00A37B0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DD5C8E">
      <w:rPr>
        <w:rFonts w:cs="Arabic Transparent"/>
        <w:rtl/>
      </w:rPr>
      <w:t xml:space="preserve"> </w:t>
    </w:r>
  </w:p>
  <w:p w14:paraId="1FD70C2C" w14:textId="592B522B" w:rsidR="00A37B07" w:rsidRDefault="00A37B07" w:rsidP="00A37B0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DD5C8E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DD5C8E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11315" w14:textId="77777777" w:rsidR="00A571A6" w:rsidRDefault="00A571A6" w:rsidP="002C2A80">
      <w:pPr>
        <w:bidi/>
      </w:pPr>
      <w:r>
        <w:separator/>
      </w:r>
    </w:p>
  </w:footnote>
  <w:footnote w:type="continuationSeparator" w:id="0">
    <w:p w14:paraId="2438F183" w14:textId="77777777" w:rsidR="00A571A6" w:rsidRDefault="00A571A6" w:rsidP="004A504B">
      <w:r>
        <w:continuationSeparator/>
      </w:r>
    </w:p>
  </w:footnote>
  <w:footnote w:id="1">
    <w:p w14:paraId="44BECCE2" w14:textId="0B45E33B" w:rsidR="00286D17" w:rsidRPr="004D1C08" w:rsidRDefault="00286D17" w:rsidP="002C2A80">
      <w:pPr>
        <w:pStyle w:val="FootnoteText"/>
        <w:bidi/>
        <w:spacing w:after="240"/>
        <w:jc w:val="left"/>
        <w:rPr>
          <w:rtl/>
          <w:lang w:bidi="ar-AE"/>
        </w:rPr>
      </w:pPr>
      <w:r>
        <w:rPr>
          <w:rStyle w:val="FootnoteReference"/>
        </w:rPr>
        <w:footnoteRef/>
      </w:r>
      <w:r w:rsidR="00DD5C8E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2">
    <w:p w14:paraId="7DEA7C5E" w14:textId="6271D726" w:rsidR="00142A51" w:rsidRPr="00142A51" w:rsidRDefault="00142A51" w:rsidP="00142A51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DD5C8E">
        <w:rPr>
          <w:rtl/>
        </w:rPr>
        <w:t xml:space="preserve"> </w:t>
      </w:r>
      <w:r w:rsidRPr="00142A51">
        <w:rPr>
          <w:rtl/>
          <w:lang w:bidi="ar-AE"/>
        </w:rPr>
        <w:t>سمح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المقرر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89/6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للوكالات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الثنائية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والمنفذة،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عند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تقديم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المراحل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الحالية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والمستقبلية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لخطط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إدارة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إزالة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المواد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الهيدروكلوروفلوروكربونية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للدول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ذات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حجم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الاستهلاك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المنخفض،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بإدراج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التمويل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المرتبط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بالحاجة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إلى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تقديم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بدائل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المواد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الهيدروكلوروفلوروكربونية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ذات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القدرة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المنخفضة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أو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الصفرية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على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إحداث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الاحترار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العالمي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والحفاظ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على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كفاءة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استخدام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الطاقة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في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قطاع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صيانة</w:t>
      </w:r>
      <w:r w:rsidR="00DD5C8E">
        <w:rPr>
          <w:rtl/>
          <w:lang w:bidi="ar-AE"/>
        </w:rPr>
        <w:t xml:space="preserve"> </w:t>
      </w:r>
      <w:r w:rsidRPr="00142A51">
        <w:rPr>
          <w:rtl/>
          <w:lang w:bidi="ar-AE"/>
        </w:rPr>
        <w:t>التبريد.</w:t>
      </w:r>
    </w:p>
  </w:footnote>
  <w:footnote w:id="3">
    <w:p w14:paraId="642893D1" w14:textId="43398037" w:rsidR="0080167C" w:rsidRPr="004460D2" w:rsidRDefault="0080167C" w:rsidP="000F753F">
      <w:pPr>
        <w:pStyle w:val="FootnoteText"/>
        <w:bidi/>
        <w:spacing w:before="40"/>
        <w:rPr>
          <w:rtl/>
          <w:lang w:val="en-US" w:bidi="ar-AE"/>
        </w:rPr>
      </w:pPr>
      <w:r>
        <w:rPr>
          <w:rStyle w:val="FootnoteReference"/>
        </w:rPr>
        <w:footnoteRef/>
      </w:r>
      <w:r w:rsidR="00DD5C8E">
        <w:rPr>
          <w:rtl/>
        </w:rPr>
        <w:t xml:space="preserve"> </w:t>
      </w:r>
      <w:r w:rsidR="004460D2" w:rsidRPr="004460D2">
        <w:rPr>
          <w:rtl/>
          <w:lang w:val="en-US" w:bidi="ar-AE"/>
        </w:rPr>
        <w:t>أنشأت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اللجنة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التنفيذية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نافذة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للتمويل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والمعايير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بشأن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المشاريع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التجريبية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للحفاظ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على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كفاءة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استخدام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الطاقة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في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التكنولوجيات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والمعدات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البديلة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و/أو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تعزيزها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في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سياق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التخفيض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التدريجي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للمواد</w:t>
      </w:r>
      <w:r w:rsidR="00DD5C8E">
        <w:rPr>
          <w:rtl/>
          <w:lang w:val="en-US" w:bidi="ar-AE"/>
        </w:rPr>
        <w:t xml:space="preserve"> </w:t>
      </w:r>
      <w:r w:rsidR="004460D2" w:rsidRPr="004460D2">
        <w:rPr>
          <w:rtl/>
          <w:lang w:val="en-US" w:bidi="ar-AE"/>
        </w:rPr>
        <w:t>الهيدروفلوروكربونية.</w:t>
      </w:r>
    </w:p>
  </w:footnote>
  <w:footnote w:id="4">
    <w:p w14:paraId="448BD9F0" w14:textId="1D65450E" w:rsidR="00EE44F9" w:rsidRPr="00EE44F9" w:rsidRDefault="00EE44F9" w:rsidP="000F753F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DD5C8E">
        <w:rPr>
          <w:rtl/>
        </w:rPr>
        <w:t xml:space="preserve"> </w:t>
      </w:r>
      <w:r w:rsidR="00647D93" w:rsidRPr="00647D93">
        <w:rPr>
          <w:rtl/>
          <w:lang w:bidi="ar-AE"/>
        </w:rPr>
        <w:t>أنشأت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اللجنة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التنفيذية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نافذة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للتمويل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والمعايير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لإعداد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قوائم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جرد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وطنية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لمخزون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المواد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الخاضعة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للرقابة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المستخدمة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أو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غير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المرغوب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فيها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ووضعت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خطة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لجمع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ونقل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والتخلص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من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هذه</w:t>
      </w:r>
      <w:r w:rsidR="00DD5C8E">
        <w:rPr>
          <w:rtl/>
          <w:lang w:bidi="ar-AE"/>
        </w:rPr>
        <w:t xml:space="preserve"> </w:t>
      </w:r>
      <w:r w:rsidR="00647D93" w:rsidRPr="00647D93">
        <w:rPr>
          <w:rtl/>
          <w:lang w:bidi="ar-AE"/>
        </w:rPr>
        <w:t>المواد.</w:t>
      </w:r>
    </w:p>
  </w:footnote>
  <w:footnote w:id="5">
    <w:p w14:paraId="27D942AE" w14:textId="54E60256" w:rsidR="00AF1F79" w:rsidRDefault="00AF1F79" w:rsidP="000F753F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DD5C8E">
        <w:rPr>
          <w:rtl/>
        </w:rPr>
        <w:t xml:space="preserve"> </w:t>
      </w:r>
      <w:r w:rsidR="004D548E">
        <w:rPr>
          <w:rFonts w:hint="cs"/>
          <w:rtl/>
          <w:lang w:bidi="ar-AE"/>
        </w:rPr>
        <w:t>س</w:t>
      </w:r>
      <w:r w:rsidRPr="00AF1F79">
        <w:rPr>
          <w:rtl/>
          <w:lang w:bidi="ar-AE"/>
        </w:rPr>
        <w:t>يتم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النظر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في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تكاليف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الوحدة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الأساسية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لليوئنديبي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لعام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2025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في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الاجتماع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الخامس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والتسعين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(</w:t>
      </w:r>
      <w:r w:rsidRPr="00AF1F79">
        <w:rPr>
          <w:lang w:bidi="ar-AE"/>
        </w:rPr>
        <w:t>UNEP/OzL.Pro/ExCom/95/84</w:t>
      </w:r>
      <w:r w:rsidRPr="00AF1F79">
        <w:rPr>
          <w:rtl/>
          <w:lang w:bidi="ar-AE"/>
        </w:rPr>
        <w:t>).</w:t>
      </w:r>
    </w:p>
  </w:footnote>
  <w:footnote w:id="6">
    <w:p w14:paraId="57926FCE" w14:textId="25A3C538" w:rsidR="00AF1F79" w:rsidRDefault="00AF1F79" w:rsidP="000F753F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DD5C8E">
        <w:rPr>
          <w:rtl/>
        </w:rPr>
        <w:t xml:space="preserve"> </w:t>
      </w:r>
      <w:r w:rsidRPr="00AF1F79">
        <w:rPr>
          <w:rtl/>
          <w:lang w:bidi="ar-AE"/>
        </w:rPr>
        <w:t>وافقت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اللجنة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التنفيذية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على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زيادة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تمويل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الوحدة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الأساسية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لليوئنديبي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بمقدار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200,000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دولار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أميركي،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لكل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عام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من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السنوات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الثلاث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2024-2026،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لتعزيز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قدرتها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على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تقديم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الدعم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الفني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والسياسي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للبدان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العاملة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بموجب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المادة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5،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على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أن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يتم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تطبيق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الزيادة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فقط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على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فترة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الثلاثة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السنوات</w:t>
      </w:r>
      <w:r w:rsidR="00DD5C8E">
        <w:rPr>
          <w:rtl/>
          <w:lang w:bidi="ar-AE"/>
        </w:rPr>
        <w:t xml:space="preserve"> </w:t>
      </w:r>
      <w:r w:rsidRPr="00AF1F79">
        <w:rPr>
          <w:rtl/>
          <w:lang w:bidi="ar-AE"/>
        </w:rPr>
        <w:t>2024-2026.</w:t>
      </w:r>
    </w:p>
  </w:footnote>
  <w:footnote w:id="7">
    <w:p w14:paraId="59A43E33" w14:textId="5C4F5BCB" w:rsidR="008E7365" w:rsidRDefault="008E7365" w:rsidP="008E7365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DD5C8E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DD5C8E">
        <w:rPr>
          <w:rFonts w:hint="cs"/>
          <w:rtl/>
          <w:lang w:bidi="ar-AE"/>
        </w:rPr>
        <w:t xml:space="preserve"> </w:t>
      </w:r>
      <w:r w:rsidRPr="008E7365">
        <w:rPr>
          <w:lang w:bidi="ar-AE"/>
        </w:rPr>
        <w:t>UNEP/OzL.Pro/ExCom/95/25</w:t>
      </w:r>
      <w:r>
        <w:rPr>
          <w:rFonts w:hint="cs"/>
          <w:rtl/>
          <w:lang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D0581" w14:textId="43C9CB8B" w:rsidR="00DC6A10" w:rsidRPr="00FD3E13" w:rsidRDefault="00000000" w:rsidP="00FD3E13">
    <w:pPr>
      <w:jc w:val="right"/>
      <w:rPr>
        <w:sz w:val="24"/>
        <w:szCs w:val="24"/>
      </w:rPr>
    </w:pPr>
    <w:r w:rsidRPr="00FD3E13">
      <w:rPr>
        <w:sz w:val="24"/>
        <w:szCs w:val="24"/>
      </w:rPr>
      <w:fldChar w:fldCharType="begin"/>
    </w:r>
    <w:r w:rsidRPr="00FD3E13">
      <w:rPr>
        <w:sz w:val="24"/>
        <w:szCs w:val="24"/>
      </w:rPr>
      <w:instrText xml:space="preserve"> DOCPROPERTY "Document number"  \* MERGEFORMAT </w:instrText>
    </w:r>
    <w:r w:rsidRPr="00FD3E13">
      <w:rPr>
        <w:sz w:val="24"/>
        <w:szCs w:val="24"/>
      </w:rPr>
      <w:fldChar w:fldCharType="separate"/>
    </w:r>
    <w:r w:rsidR="009E67D9" w:rsidRPr="00FD3E13">
      <w:rPr>
        <w:sz w:val="24"/>
        <w:szCs w:val="24"/>
      </w:rPr>
      <w:t>UNEP/OzL.Pro/ExCom/95/27</w:t>
    </w:r>
    <w:r w:rsidRPr="00FD3E13">
      <w:rPr>
        <w:sz w:val="24"/>
        <w:szCs w:val="24"/>
      </w:rPr>
      <w:fldChar w:fldCharType="end"/>
    </w:r>
  </w:p>
  <w:p w14:paraId="24C8E674" w14:textId="77777777" w:rsidR="00DC6A10" w:rsidRPr="0033525D" w:rsidRDefault="00DC6A10" w:rsidP="00FD3E13">
    <w:pPr>
      <w:jc w:val="right"/>
    </w:pPr>
  </w:p>
  <w:p w14:paraId="4A3DB9A5" w14:textId="77777777" w:rsidR="00DC6A10" w:rsidRPr="0033525D" w:rsidRDefault="00DC6A10" w:rsidP="00FD3E13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545C8" w14:textId="61F5E7D5" w:rsidR="00DC6A10" w:rsidRPr="00FD3E13" w:rsidRDefault="00000000" w:rsidP="00FD3E13">
    <w:pPr>
      <w:jc w:val="left"/>
      <w:rPr>
        <w:sz w:val="24"/>
        <w:szCs w:val="24"/>
      </w:rPr>
    </w:pPr>
    <w:r w:rsidRPr="00FD3E13">
      <w:rPr>
        <w:sz w:val="24"/>
        <w:szCs w:val="24"/>
      </w:rPr>
      <w:fldChar w:fldCharType="begin"/>
    </w:r>
    <w:r w:rsidRPr="00FD3E13">
      <w:rPr>
        <w:sz w:val="24"/>
        <w:szCs w:val="24"/>
      </w:rPr>
      <w:instrText xml:space="preserve"> DOCPROPERTY "Document number"  \* MERGEFORMAT </w:instrText>
    </w:r>
    <w:r w:rsidRPr="00FD3E13">
      <w:rPr>
        <w:sz w:val="24"/>
        <w:szCs w:val="24"/>
      </w:rPr>
      <w:fldChar w:fldCharType="separate"/>
    </w:r>
    <w:r w:rsidR="00C03635" w:rsidRPr="00FD3E13">
      <w:rPr>
        <w:sz w:val="24"/>
        <w:szCs w:val="24"/>
      </w:rPr>
      <w:t>UNEP/OzL.Pro/ExCom/95/27</w:t>
    </w:r>
    <w:r w:rsidRPr="00FD3E13">
      <w:rPr>
        <w:sz w:val="24"/>
        <w:szCs w:val="24"/>
      </w:rPr>
      <w:fldChar w:fldCharType="end"/>
    </w:r>
  </w:p>
  <w:p w14:paraId="7E12F94C" w14:textId="77777777" w:rsidR="00DC6A10" w:rsidRPr="0033525D" w:rsidRDefault="00DC6A10" w:rsidP="00FD3E13">
    <w:pPr>
      <w:jc w:val="left"/>
    </w:pPr>
  </w:p>
  <w:p w14:paraId="38F2CB53" w14:textId="77777777" w:rsidR="00DC6A10" w:rsidRPr="0033525D" w:rsidRDefault="00DC6A10" w:rsidP="00FD3E13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0AB7D37"/>
    <w:multiLevelType w:val="hybridMultilevel"/>
    <w:tmpl w:val="169A8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A394E"/>
    <w:multiLevelType w:val="hybridMultilevel"/>
    <w:tmpl w:val="6C60076A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8"/>
  </w:num>
  <w:num w:numId="20" w16cid:durableId="444007775">
    <w:abstractNumId w:val="13"/>
  </w:num>
  <w:num w:numId="21" w16cid:durableId="1142238909">
    <w:abstractNumId w:val="16"/>
  </w:num>
  <w:num w:numId="22" w16cid:durableId="1660188350">
    <w:abstractNumId w:val="10"/>
  </w:num>
  <w:num w:numId="23" w16cid:durableId="2088647477">
    <w:abstractNumId w:val="10"/>
  </w:num>
  <w:num w:numId="24" w16cid:durableId="1910798638">
    <w:abstractNumId w:val="10"/>
  </w:num>
  <w:num w:numId="25" w16cid:durableId="692994206">
    <w:abstractNumId w:val="11"/>
  </w:num>
  <w:num w:numId="26" w16cid:durableId="1272859987">
    <w:abstractNumId w:val="10"/>
  </w:num>
  <w:num w:numId="27" w16cid:durableId="798496879">
    <w:abstractNumId w:val="10"/>
  </w:num>
  <w:num w:numId="28" w16cid:durableId="367726796">
    <w:abstractNumId w:val="10"/>
  </w:num>
  <w:num w:numId="29" w16cid:durableId="1801654799">
    <w:abstractNumId w:val="10"/>
  </w:num>
  <w:num w:numId="30" w16cid:durableId="1976249981">
    <w:abstractNumId w:val="10"/>
  </w:num>
  <w:num w:numId="31" w16cid:durableId="967902515">
    <w:abstractNumId w:val="10"/>
  </w:num>
  <w:num w:numId="32" w16cid:durableId="1546940406">
    <w:abstractNumId w:val="10"/>
  </w:num>
  <w:num w:numId="33" w16cid:durableId="1631088331">
    <w:abstractNumId w:val="10"/>
  </w:num>
  <w:num w:numId="34" w16cid:durableId="728263828">
    <w:abstractNumId w:val="10"/>
  </w:num>
  <w:num w:numId="35" w16cid:durableId="157233983">
    <w:abstractNumId w:val="10"/>
  </w:num>
  <w:num w:numId="36" w16cid:durableId="460998252">
    <w:abstractNumId w:val="10"/>
  </w:num>
  <w:num w:numId="37" w16cid:durableId="1612740392">
    <w:abstractNumId w:val="10"/>
  </w:num>
  <w:num w:numId="38" w16cid:durableId="976837990">
    <w:abstractNumId w:val="10"/>
  </w:num>
  <w:num w:numId="39" w16cid:durableId="692194531">
    <w:abstractNumId w:val="18"/>
  </w:num>
  <w:num w:numId="40" w16cid:durableId="895749008">
    <w:abstractNumId w:val="10"/>
  </w:num>
  <w:num w:numId="41" w16cid:durableId="147934579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423B5"/>
    <w:rsid w:val="00000FED"/>
    <w:rsid w:val="0000434E"/>
    <w:rsid w:val="00006068"/>
    <w:rsid w:val="00006E8E"/>
    <w:rsid w:val="0000773C"/>
    <w:rsid w:val="00015508"/>
    <w:rsid w:val="000211A9"/>
    <w:rsid w:val="00021238"/>
    <w:rsid w:val="00021B25"/>
    <w:rsid w:val="00022071"/>
    <w:rsid w:val="00022DC9"/>
    <w:rsid w:val="00031260"/>
    <w:rsid w:val="00033AB7"/>
    <w:rsid w:val="0003681A"/>
    <w:rsid w:val="00036AA3"/>
    <w:rsid w:val="000372B7"/>
    <w:rsid w:val="00037E9E"/>
    <w:rsid w:val="00040C08"/>
    <w:rsid w:val="0004574A"/>
    <w:rsid w:val="00050F6E"/>
    <w:rsid w:val="00061EC2"/>
    <w:rsid w:val="00066CE8"/>
    <w:rsid w:val="00080ED0"/>
    <w:rsid w:val="00081313"/>
    <w:rsid w:val="000813F1"/>
    <w:rsid w:val="00083CA0"/>
    <w:rsid w:val="00083E23"/>
    <w:rsid w:val="00084B4F"/>
    <w:rsid w:val="00085B8F"/>
    <w:rsid w:val="00086732"/>
    <w:rsid w:val="00090481"/>
    <w:rsid w:val="00090BC8"/>
    <w:rsid w:val="00092B8D"/>
    <w:rsid w:val="00093D3D"/>
    <w:rsid w:val="000978B6"/>
    <w:rsid w:val="000A2E65"/>
    <w:rsid w:val="000A310C"/>
    <w:rsid w:val="000A3826"/>
    <w:rsid w:val="000A6C26"/>
    <w:rsid w:val="000B36C8"/>
    <w:rsid w:val="000B46E4"/>
    <w:rsid w:val="000B605C"/>
    <w:rsid w:val="000B68D9"/>
    <w:rsid w:val="000B729A"/>
    <w:rsid w:val="000D52A4"/>
    <w:rsid w:val="000E07BC"/>
    <w:rsid w:val="000E2E21"/>
    <w:rsid w:val="000E3E1B"/>
    <w:rsid w:val="000E46DE"/>
    <w:rsid w:val="000E763F"/>
    <w:rsid w:val="000F1CD4"/>
    <w:rsid w:val="000F4103"/>
    <w:rsid w:val="000F70A7"/>
    <w:rsid w:val="000F753F"/>
    <w:rsid w:val="00107C52"/>
    <w:rsid w:val="001128DB"/>
    <w:rsid w:val="00113CCA"/>
    <w:rsid w:val="00122F25"/>
    <w:rsid w:val="00125983"/>
    <w:rsid w:val="00135980"/>
    <w:rsid w:val="00135CFE"/>
    <w:rsid w:val="00136121"/>
    <w:rsid w:val="0013786F"/>
    <w:rsid w:val="00142A51"/>
    <w:rsid w:val="001617F6"/>
    <w:rsid w:val="00164719"/>
    <w:rsid w:val="0016630D"/>
    <w:rsid w:val="00166FC4"/>
    <w:rsid w:val="001677AC"/>
    <w:rsid w:val="001712BB"/>
    <w:rsid w:val="00176746"/>
    <w:rsid w:val="001804EA"/>
    <w:rsid w:val="001824B9"/>
    <w:rsid w:val="00190A61"/>
    <w:rsid w:val="00191FB7"/>
    <w:rsid w:val="00197179"/>
    <w:rsid w:val="001A077E"/>
    <w:rsid w:val="001A2215"/>
    <w:rsid w:val="001A3342"/>
    <w:rsid w:val="001A39CB"/>
    <w:rsid w:val="001A3E3D"/>
    <w:rsid w:val="001A4892"/>
    <w:rsid w:val="001A7049"/>
    <w:rsid w:val="001B1390"/>
    <w:rsid w:val="001B1E40"/>
    <w:rsid w:val="001C764E"/>
    <w:rsid w:val="001D54C9"/>
    <w:rsid w:val="001E0540"/>
    <w:rsid w:val="001E1052"/>
    <w:rsid w:val="001E21B1"/>
    <w:rsid w:val="001E2F93"/>
    <w:rsid w:val="001E4554"/>
    <w:rsid w:val="001E61E5"/>
    <w:rsid w:val="001F2159"/>
    <w:rsid w:val="001F4A70"/>
    <w:rsid w:val="001F53FD"/>
    <w:rsid w:val="001F5EE9"/>
    <w:rsid w:val="00200CED"/>
    <w:rsid w:val="00210B8B"/>
    <w:rsid w:val="002129CF"/>
    <w:rsid w:val="00214863"/>
    <w:rsid w:val="002156B4"/>
    <w:rsid w:val="00224FCD"/>
    <w:rsid w:val="00227104"/>
    <w:rsid w:val="0022769C"/>
    <w:rsid w:val="00227A60"/>
    <w:rsid w:val="00233EEE"/>
    <w:rsid w:val="00235361"/>
    <w:rsid w:val="00236970"/>
    <w:rsid w:val="0024200F"/>
    <w:rsid w:val="002423B5"/>
    <w:rsid w:val="00243460"/>
    <w:rsid w:val="00247309"/>
    <w:rsid w:val="00253222"/>
    <w:rsid w:val="00255510"/>
    <w:rsid w:val="00255570"/>
    <w:rsid w:val="00261C13"/>
    <w:rsid w:val="00262847"/>
    <w:rsid w:val="00270D93"/>
    <w:rsid w:val="00280147"/>
    <w:rsid w:val="00281BB2"/>
    <w:rsid w:val="00282B92"/>
    <w:rsid w:val="00283A7B"/>
    <w:rsid w:val="00285909"/>
    <w:rsid w:val="00286B13"/>
    <w:rsid w:val="00286D17"/>
    <w:rsid w:val="00287DC0"/>
    <w:rsid w:val="00291437"/>
    <w:rsid w:val="00291539"/>
    <w:rsid w:val="00292924"/>
    <w:rsid w:val="00297358"/>
    <w:rsid w:val="002A023C"/>
    <w:rsid w:val="002A03C3"/>
    <w:rsid w:val="002A08D3"/>
    <w:rsid w:val="002A174D"/>
    <w:rsid w:val="002B254E"/>
    <w:rsid w:val="002B272A"/>
    <w:rsid w:val="002B3E13"/>
    <w:rsid w:val="002B4CE8"/>
    <w:rsid w:val="002B6915"/>
    <w:rsid w:val="002B72E9"/>
    <w:rsid w:val="002C0116"/>
    <w:rsid w:val="002C1CDE"/>
    <w:rsid w:val="002C2A80"/>
    <w:rsid w:val="002C4098"/>
    <w:rsid w:val="002C472A"/>
    <w:rsid w:val="002C7998"/>
    <w:rsid w:val="002E30EE"/>
    <w:rsid w:val="002E7C89"/>
    <w:rsid w:val="002F1E53"/>
    <w:rsid w:val="002F2CAA"/>
    <w:rsid w:val="002F5E7D"/>
    <w:rsid w:val="002F6AF7"/>
    <w:rsid w:val="0030052C"/>
    <w:rsid w:val="003031E9"/>
    <w:rsid w:val="003063D3"/>
    <w:rsid w:val="003065C9"/>
    <w:rsid w:val="003206A2"/>
    <w:rsid w:val="00320C3E"/>
    <w:rsid w:val="0032687E"/>
    <w:rsid w:val="00326D5F"/>
    <w:rsid w:val="00330261"/>
    <w:rsid w:val="003306E1"/>
    <w:rsid w:val="003320E4"/>
    <w:rsid w:val="0033525D"/>
    <w:rsid w:val="003414F3"/>
    <w:rsid w:val="00341941"/>
    <w:rsid w:val="0034408E"/>
    <w:rsid w:val="0035324A"/>
    <w:rsid w:val="0035613E"/>
    <w:rsid w:val="00363EE9"/>
    <w:rsid w:val="00376128"/>
    <w:rsid w:val="0037742E"/>
    <w:rsid w:val="003774C1"/>
    <w:rsid w:val="00377BCA"/>
    <w:rsid w:val="00377D56"/>
    <w:rsid w:val="00377F43"/>
    <w:rsid w:val="0038245A"/>
    <w:rsid w:val="00382DF4"/>
    <w:rsid w:val="003840E6"/>
    <w:rsid w:val="00385CFC"/>
    <w:rsid w:val="0039337A"/>
    <w:rsid w:val="00394CCF"/>
    <w:rsid w:val="003973AB"/>
    <w:rsid w:val="0039764E"/>
    <w:rsid w:val="003A3189"/>
    <w:rsid w:val="003A3CA7"/>
    <w:rsid w:val="003A6120"/>
    <w:rsid w:val="003B0416"/>
    <w:rsid w:val="003B33BD"/>
    <w:rsid w:val="003B4D25"/>
    <w:rsid w:val="003B569D"/>
    <w:rsid w:val="003B7427"/>
    <w:rsid w:val="003C130C"/>
    <w:rsid w:val="003C3B69"/>
    <w:rsid w:val="003C3C0E"/>
    <w:rsid w:val="003D03F1"/>
    <w:rsid w:val="003D0432"/>
    <w:rsid w:val="003D09F8"/>
    <w:rsid w:val="003D3066"/>
    <w:rsid w:val="003D42A6"/>
    <w:rsid w:val="003D4F21"/>
    <w:rsid w:val="003D4FAC"/>
    <w:rsid w:val="003D54C7"/>
    <w:rsid w:val="003D6DD0"/>
    <w:rsid w:val="003E069D"/>
    <w:rsid w:val="003E1885"/>
    <w:rsid w:val="003E41EB"/>
    <w:rsid w:val="003E7906"/>
    <w:rsid w:val="003F000F"/>
    <w:rsid w:val="003F3C50"/>
    <w:rsid w:val="003F5F4D"/>
    <w:rsid w:val="00402670"/>
    <w:rsid w:val="00406202"/>
    <w:rsid w:val="00406A6A"/>
    <w:rsid w:val="00406B22"/>
    <w:rsid w:val="00407147"/>
    <w:rsid w:val="004078FA"/>
    <w:rsid w:val="00412DA5"/>
    <w:rsid w:val="004134F9"/>
    <w:rsid w:val="00421EB6"/>
    <w:rsid w:val="00423F61"/>
    <w:rsid w:val="0042615D"/>
    <w:rsid w:val="00426541"/>
    <w:rsid w:val="0042759E"/>
    <w:rsid w:val="00431E08"/>
    <w:rsid w:val="004328A7"/>
    <w:rsid w:val="00434C74"/>
    <w:rsid w:val="0043663A"/>
    <w:rsid w:val="00442398"/>
    <w:rsid w:val="0044308D"/>
    <w:rsid w:val="00443436"/>
    <w:rsid w:val="0044600D"/>
    <w:rsid w:val="004460D2"/>
    <w:rsid w:val="00450E76"/>
    <w:rsid w:val="00456EB4"/>
    <w:rsid w:val="0045778C"/>
    <w:rsid w:val="00457827"/>
    <w:rsid w:val="004667E4"/>
    <w:rsid w:val="004718F3"/>
    <w:rsid w:val="00473214"/>
    <w:rsid w:val="00473ADB"/>
    <w:rsid w:val="00474885"/>
    <w:rsid w:val="00475040"/>
    <w:rsid w:val="00490C06"/>
    <w:rsid w:val="00493D40"/>
    <w:rsid w:val="00493EE3"/>
    <w:rsid w:val="00495700"/>
    <w:rsid w:val="004967B6"/>
    <w:rsid w:val="004978CD"/>
    <w:rsid w:val="004A504B"/>
    <w:rsid w:val="004A6911"/>
    <w:rsid w:val="004B2C38"/>
    <w:rsid w:val="004B3652"/>
    <w:rsid w:val="004B54E0"/>
    <w:rsid w:val="004B69A4"/>
    <w:rsid w:val="004B7384"/>
    <w:rsid w:val="004C148B"/>
    <w:rsid w:val="004C3F06"/>
    <w:rsid w:val="004C4269"/>
    <w:rsid w:val="004D31E8"/>
    <w:rsid w:val="004D548E"/>
    <w:rsid w:val="004D6236"/>
    <w:rsid w:val="004D7F90"/>
    <w:rsid w:val="004E195A"/>
    <w:rsid w:val="004E4DBB"/>
    <w:rsid w:val="004E4E41"/>
    <w:rsid w:val="004E73DB"/>
    <w:rsid w:val="004E7F9C"/>
    <w:rsid w:val="004F2C5F"/>
    <w:rsid w:val="004F3493"/>
    <w:rsid w:val="004F415B"/>
    <w:rsid w:val="004F5143"/>
    <w:rsid w:val="00505F23"/>
    <w:rsid w:val="005103A1"/>
    <w:rsid w:val="00512B09"/>
    <w:rsid w:val="00515DCC"/>
    <w:rsid w:val="005213F0"/>
    <w:rsid w:val="005220ED"/>
    <w:rsid w:val="0053333F"/>
    <w:rsid w:val="00533796"/>
    <w:rsid w:val="0053419E"/>
    <w:rsid w:val="0053484A"/>
    <w:rsid w:val="0053642C"/>
    <w:rsid w:val="00537343"/>
    <w:rsid w:val="00541E29"/>
    <w:rsid w:val="005424E8"/>
    <w:rsid w:val="00542CC5"/>
    <w:rsid w:val="005500AB"/>
    <w:rsid w:val="005516F3"/>
    <w:rsid w:val="00552D02"/>
    <w:rsid w:val="00555716"/>
    <w:rsid w:val="00555BA2"/>
    <w:rsid w:val="00555D75"/>
    <w:rsid w:val="00560DF0"/>
    <w:rsid w:val="00561D69"/>
    <w:rsid w:val="00563799"/>
    <w:rsid w:val="0056759C"/>
    <w:rsid w:val="00573011"/>
    <w:rsid w:val="00576166"/>
    <w:rsid w:val="00580EFB"/>
    <w:rsid w:val="00587119"/>
    <w:rsid w:val="0059513E"/>
    <w:rsid w:val="00596065"/>
    <w:rsid w:val="00597C7B"/>
    <w:rsid w:val="005A6AA4"/>
    <w:rsid w:val="005A6D9F"/>
    <w:rsid w:val="005A708F"/>
    <w:rsid w:val="005A72EE"/>
    <w:rsid w:val="005B162F"/>
    <w:rsid w:val="005B48FF"/>
    <w:rsid w:val="005B49F1"/>
    <w:rsid w:val="005B7B76"/>
    <w:rsid w:val="005C1E32"/>
    <w:rsid w:val="005C670D"/>
    <w:rsid w:val="005D363F"/>
    <w:rsid w:val="005E050E"/>
    <w:rsid w:val="005F0E29"/>
    <w:rsid w:val="005F3AA3"/>
    <w:rsid w:val="005F462A"/>
    <w:rsid w:val="00601F6E"/>
    <w:rsid w:val="00604C15"/>
    <w:rsid w:val="00605601"/>
    <w:rsid w:val="006060F4"/>
    <w:rsid w:val="00606671"/>
    <w:rsid w:val="00612D49"/>
    <w:rsid w:val="0061374E"/>
    <w:rsid w:val="006158D5"/>
    <w:rsid w:val="00622A6F"/>
    <w:rsid w:val="00625D83"/>
    <w:rsid w:val="0063414D"/>
    <w:rsid w:val="00637F88"/>
    <w:rsid w:val="00647D93"/>
    <w:rsid w:val="00651984"/>
    <w:rsid w:val="00654960"/>
    <w:rsid w:val="006560CE"/>
    <w:rsid w:val="00661AA6"/>
    <w:rsid w:val="006623E7"/>
    <w:rsid w:val="00662B80"/>
    <w:rsid w:val="0066768F"/>
    <w:rsid w:val="00670F6C"/>
    <w:rsid w:val="00676E58"/>
    <w:rsid w:val="00680893"/>
    <w:rsid w:val="006852C7"/>
    <w:rsid w:val="006852CE"/>
    <w:rsid w:val="00687361"/>
    <w:rsid w:val="00691AEB"/>
    <w:rsid w:val="00692D14"/>
    <w:rsid w:val="006A13B7"/>
    <w:rsid w:val="006A2E4D"/>
    <w:rsid w:val="006A4A4F"/>
    <w:rsid w:val="006A7A3B"/>
    <w:rsid w:val="006B64CC"/>
    <w:rsid w:val="006B65C7"/>
    <w:rsid w:val="006C1727"/>
    <w:rsid w:val="006C32FD"/>
    <w:rsid w:val="006C39CE"/>
    <w:rsid w:val="006C4025"/>
    <w:rsid w:val="006D0FCC"/>
    <w:rsid w:val="006D21F5"/>
    <w:rsid w:val="006D3089"/>
    <w:rsid w:val="006D45F9"/>
    <w:rsid w:val="006E126D"/>
    <w:rsid w:val="006E1FC3"/>
    <w:rsid w:val="007017C5"/>
    <w:rsid w:val="00704CE9"/>
    <w:rsid w:val="0070616B"/>
    <w:rsid w:val="00706295"/>
    <w:rsid w:val="00706FDA"/>
    <w:rsid w:val="00711F9A"/>
    <w:rsid w:val="007127D2"/>
    <w:rsid w:val="00713810"/>
    <w:rsid w:val="00714740"/>
    <w:rsid w:val="0071575E"/>
    <w:rsid w:val="00715F60"/>
    <w:rsid w:val="00721735"/>
    <w:rsid w:val="007226DF"/>
    <w:rsid w:val="007228A5"/>
    <w:rsid w:val="007303A5"/>
    <w:rsid w:val="00730B3E"/>
    <w:rsid w:val="0073420B"/>
    <w:rsid w:val="00736367"/>
    <w:rsid w:val="0074613E"/>
    <w:rsid w:val="0074760E"/>
    <w:rsid w:val="0075250E"/>
    <w:rsid w:val="007548C4"/>
    <w:rsid w:val="00754ABA"/>
    <w:rsid w:val="007564F6"/>
    <w:rsid w:val="007578BE"/>
    <w:rsid w:val="00761551"/>
    <w:rsid w:val="00764012"/>
    <w:rsid w:val="00775918"/>
    <w:rsid w:val="007772EA"/>
    <w:rsid w:val="00782B0D"/>
    <w:rsid w:val="007939FE"/>
    <w:rsid w:val="00795BE9"/>
    <w:rsid w:val="0079781A"/>
    <w:rsid w:val="007A1546"/>
    <w:rsid w:val="007A228C"/>
    <w:rsid w:val="007A368E"/>
    <w:rsid w:val="007A57DA"/>
    <w:rsid w:val="007A5868"/>
    <w:rsid w:val="007B04CE"/>
    <w:rsid w:val="007B092C"/>
    <w:rsid w:val="007B0B49"/>
    <w:rsid w:val="007B0C6E"/>
    <w:rsid w:val="007B2497"/>
    <w:rsid w:val="007B34FC"/>
    <w:rsid w:val="007B6871"/>
    <w:rsid w:val="007B7A2F"/>
    <w:rsid w:val="007C2B69"/>
    <w:rsid w:val="007C32EE"/>
    <w:rsid w:val="007C3B52"/>
    <w:rsid w:val="007C3D33"/>
    <w:rsid w:val="007C7DE6"/>
    <w:rsid w:val="007D294A"/>
    <w:rsid w:val="007D47D2"/>
    <w:rsid w:val="007D5C59"/>
    <w:rsid w:val="007D6EC0"/>
    <w:rsid w:val="007D7E1D"/>
    <w:rsid w:val="007E503C"/>
    <w:rsid w:val="007F1C10"/>
    <w:rsid w:val="007F7315"/>
    <w:rsid w:val="007F754E"/>
    <w:rsid w:val="0080167C"/>
    <w:rsid w:val="0080345C"/>
    <w:rsid w:val="008034CA"/>
    <w:rsid w:val="008059B6"/>
    <w:rsid w:val="0081613E"/>
    <w:rsid w:val="008173E0"/>
    <w:rsid w:val="00821705"/>
    <w:rsid w:val="0082522F"/>
    <w:rsid w:val="00831979"/>
    <w:rsid w:val="00831C1A"/>
    <w:rsid w:val="00846D53"/>
    <w:rsid w:val="00851352"/>
    <w:rsid w:val="0085508C"/>
    <w:rsid w:val="00857077"/>
    <w:rsid w:val="00857BF9"/>
    <w:rsid w:val="0086196E"/>
    <w:rsid w:val="00863230"/>
    <w:rsid w:val="00865BD0"/>
    <w:rsid w:val="008717D8"/>
    <w:rsid w:val="0087215C"/>
    <w:rsid w:val="00874C6D"/>
    <w:rsid w:val="00874DE1"/>
    <w:rsid w:val="00875D25"/>
    <w:rsid w:val="00880E35"/>
    <w:rsid w:val="008812BF"/>
    <w:rsid w:val="008875FE"/>
    <w:rsid w:val="00887F8E"/>
    <w:rsid w:val="00896234"/>
    <w:rsid w:val="00897E43"/>
    <w:rsid w:val="008A2064"/>
    <w:rsid w:val="008A42A9"/>
    <w:rsid w:val="008A52EA"/>
    <w:rsid w:val="008B12D8"/>
    <w:rsid w:val="008C222B"/>
    <w:rsid w:val="008C5738"/>
    <w:rsid w:val="008C7EAD"/>
    <w:rsid w:val="008D0CFE"/>
    <w:rsid w:val="008D5A9B"/>
    <w:rsid w:val="008D6152"/>
    <w:rsid w:val="008E18C5"/>
    <w:rsid w:val="008E719E"/>
    <w:rsid w:val="008E7365"/>
    <w:rsid w:val="008E7BA9"/>
    <w:rsid w:val="008F09B5"/>
    <w:rsid w:val="008F0F81"/>
    <w:rsid w:val="008F27BF"/>
    <w:rsid w:val="008F2E64"/>
    <w:rsid w:val="008F32AD"/>
    <w:rsid w:val="0090128D"/>
    <w:rsid w:val="00901609"/>
    <w:rsid w:val="009058CA"/>
    <w:rsid w:val="009063D4"/>
    <w:rsid w:val="00910EE5"/>
    <w:rsid w:val="00911E0D"/>
    <w:rsid w:val="009142EC"/>
    <w:rsid w:val="009145E4"/>
    <w:rsid w:val="009154C3"/>
    <w:rsid w:val="00923540"/>
    <w:rsid w:val="00926767"/>
    <w:rsid w:val="009344D3"/>
    <w:rsid w:val="00934F4D"/>
    <w:rsid w:val="00935F63"/>
    <w:rsid w:val="009360E7"/>
    <w:rsid w:val="009361D5"/>
    <w:rsid w:val="00937985"/>
    <w:rsid w:val="009409D1"/>
    <w:rsid w:val="009428A4"/>
    <w:rsid w:val="00946151"/>
    <w:rsid w:val="00957DA2"/>
    <w:rsid w:val="009610F7"/>
    <w:rsid w:val="00961ED7"/>
    <w:rsid w:val="009659F4"/>
    <w:rsid w:val="00970D60"/>
    <w:rsid w:val="00974494"/>
    <w:rsid w:val="00982742"/>
    <w:rsid w:val="009874D0"/>
    <w:rsid w:val="00991D51"/>
    <w:rsid w:val="0099390E"/>
    <w:rsid w:val="00994A9B"/>
    <w:rsid w:val="009960E5"/>
    <w:rsid w:val="009A0B7F"/>
    <w:rsid w:val="009A777F"/>
    <w:rsid w:val="009A7ADC"/>
    <w:rsid w:val="009A7D7C"/>
    <w:rsid w:val="009B0D30"/>
    <w:rsid w:val="009B3248"/>
    <w:rsid w:val="009B3B26"/>
    <w:rsid w:val="009B63A6"/>
    <w:rsid w:val="009C19B7"/>
    <w:rsid w:val="009C5ABB"/>
    <w:rsid w:val="009C6041"/>
    <w:rsid w:val="009D6C35"/>
    <w:rsid w:val="009D7C51"/>
    <w:rsid w:val="009E196C"/>
    <w:rsid w:val="009E24E5"/>
    <w:rsid w:val="009E67D9"/>
    <w:rsid w:val="009E6A0A"/>
    <w:rsid w:val="009F36BF"/>
    <w:rsid w:val="00A03826"/>
    <w:rsid w:val="00A0636F"/>
    <w:rsid w:val="00A111B6"/>
    <w:rsid w:val="00A17471"/>
    <w:rsid w:val="00A21169"/>
    <w:rsid w:val="00A26D27"/>
    <w:rsid w:val="00A31263"/>
    <w:rsid w:val="00A34EEB"/>
    <w:rsid w:val="00A376EE"/>
    <w:rsid w:val="00A37B07"/>
    <w:rsid w:val="00A401A6"/>
    <w:rsid w:val="00A40395"/>
    <w:rsid w:val="00A421EA"/>
    <w:rsid w:val="00A42912"/>
    <w:rsid w:val="00A42A99"/>
    <w:rsid w:val="00A44448"/>
    <w:rsid w:val="00A46B57"/>
    <w:rsid w:val="00A5151A"/>
    <w:rsid w:val="00A531C3"/>
    <w:rsid w:val="00A5364C"/>
    <w:rsid w:val="00A565CC"/>
    <w:rsid w:val="00A571A6"/>
    <w:rsid w:val="00A57966"/>
    <w:rsid w:val="00A57E0A"/>
    <w:rsid w:val="00A60097"/>
    <w:rsid w:val="00A619BD"/>
    <w:rsid w:val="00A63161"/>
    <w:rsid w:val="00A64D27"/>
    <w:rsid w:val="00A74798"/>
    <w:rsid w:val="00A76FBA"/>
    <w:rsid w:val="00A77919"/>
    <w:rsid w:val="00A823F6"/>
    <w:rsid w:val="00A8439A"/>
    <w:rsid w:val="00A8719E"/>
    <w:rsid w:val="00A90A83"/>
    <w:rsid w:val="00A978FA"/>
    <w:rsid w:val="00AA0A89"/>
    <w:rsid w:val="00AA4CB0"/>
    <w:rsid w:val="00AA5368"/>
    <w:rsid w:val="00AA5753"/>
    <w:rsid w:val="00AA6429"/>
    <w:rsid w:val="00AA6A99"/>
    <w:rsid w:val="00AC01AA"/>
    <w:rsid w:val="00AC1106"/>
    <w:rsid w:val="00AC3EE9"/>
    <w:rsid w:val="00AC4F72"/>
    <w:rsid w:val="00AC5041"/>
    <w:rsid w:val="00AC6A6C"/>
    <w:rsid w:val="00AD0151"/>
    <w:rsid w:val="00AD0EA5"/>
    <w:rsid w:val="00AD2F97"/>
    <w:rsid w:val="00AD6E33"/>
    <w:rsid w:val="00AD72F1"/>
    <w:rsid w:val="00AE0F0C"/>
    <w:rsid w:val="00AE482E"/>
    <w:rsid w:val="00AE55F6"/>
    <w:rsid w:val="00AE6250"/>
    <w:rsid w:val="00AF1B39"/>
    <w:rsid w:val="00AF1F79"/>
    <w:rsid w:val="00AF223F"/>
    <w:rsid w:val="00AF741A"/>
    <w:rsid w:val="00B01ADB"/>
    <w:rsid w:val="00B04161"/>
    <w:rsid w:val="00B056F9"/>
    <w:rsid w:val="00B078AB"/>
    <w:rsid w:val="00B11E3D"/>
    <w:rsid w:val="00B14D2C"/>
    <w:rsid w:val="00B17CDA"/>
    <w:rsid w:val="00B17E82"/>
    <w:rsid w:val="00B25015"/>
    <w:rsid w:val="00B2779B"/>
    <w:rsid w:val="00B31180"/>
    <w:rsid w:val="00B36861"/>
    <w:rsid w:val="00B4575A"/>
    <w:rsid w:val="00B51D38"/>
    <w:rsid w:val="00B52AC4"/>
    <w:rsid w:val="00B56D10"/>
    <w:rsid w:val="00B575BA"/>
    <w:rsid w:val="00B60884"/>
    <w:rsid w:val="00B60AF2"/>
    <w:rsid w:val="00B64C3B"/>
    <w:rsid w:val="00B71608"/>
    <w:rsid w:val="00B72D14"/>
    <w:rsid w:val="00B76429"/>
    <w:rsid w:val="00B82C86"/>
    <w:rsid w:val="00B834B0"/>
    <w:rsid w:val="00B83E13"/>
    <w:rsid w:val="00B86471"/>
    <w:rsid w:val="00B956D4"/>
    <w:rsid w:val="00B9666D"/>
    <w:rsid w:val="00B96FF2"/>
    <w:rsid w:val="00B97446"/>
    <w:rsid w:val="00B9756F"/>
    <w:rsid w:val="00BA30C4"/>
    <w:rsid w:val="00BA5346"/>
    <w:rsid w:val="00BA7432"/>
    <w:rsid w:val="00BA7DEF"/>
    <w:rsid w:val="00BB2764"/>
    <w:rsid w:val="00BB42F4"/>
    <w:rsid w:val="00BB59EE"/>
    <w:rsid w:val="00BC0A4F"/>
    <w:rsid w:val="00BC1AA0"/>
    <w:rsid w:val="00BC2495"/>
    <w:rsid w:val="00BC314A"/>
    <w:rsid w:val="00BC561A"/>
    <w:rsid w:val="00BC638F"/>
    <w:rsid w:val="00BC7EB9"/>
    <w:rsid w:val="00BD2643"/>
    <w:rsid w:val="00BD56B1"/>
    <w:rsid w:val="00BD6400"/>
    <w:rsid w:val="00BD6558"/>
    <w:rsid w:val="00BD68D5"/>
    <w:rsid w:val="00BE4CD8"/>
    <w:rsid w:val="00BE6BF2"/>
    <w:rsid w:val="00BF2AD7"/>
    <w:rsid w:val="00BF2F76"/>
    <w:rsid w:val="00BF3022"/>
    <w:rsid w:val="00BF3214"/>
    <w:rsid w:val="00BF5573"/>
    <w:rsid w:val="00C02929"/>
    <w:rsid w:val="00C03635"/>
    <w:rsid w:val="00C06618"/>
    <w:rsid w:val="00C11A82"/>
    <w:rsid w:val="00C14293"/>
    <w:rsid w:val="00C15867"/>
    <w:rsid w:val="00C16268"/>
    <w:rsid w:val="00C17500"/>
    <w:rsid w:val="00C21088"/>
    <w:rsid w:val="00C22398"/>
    <w:rsid w:val="00C2296D"/>
    <w:rsid w:val="00C23155"/>
    <w:rsid w:val="00C256E1"/>
    <w:rsid w:val="00C30CC6"/>
    <w:rsid w:val="00C40141"/>
    <w:rsid w:val="00C40C41"/>
    <w:rsid w:val="00C45885"/>
    <w:rsid w:val="00C46DF8"/>
    <w:rsid w:val="00C50F22"/>
    <w:rsid w:val="00C511B9"/>
    <w:rsid w:val="00C52170"/>
    <w:rsid w:val="00C521E5"/>
    <w:rsid w:val="00C55AC5"/>
    <w:rsid w:val="00C57971"/>
    <w:rsid w:val="00C61814"/>
    <w:rsid w:val="00C61C91"/>
    <w:rsid w:val="00C65BD7"/>
    <w:rsid w:val="00C665DE"/>
    <w:rsid w:val="00C66C12"/>
    <w:rsid w:val="00C67666"/>
    <w:rsid w:val="00C76BA4"/>
    <w:rsid w:val="00C77F32"/>
    <w:rsid w:val="00C839E7"/>
    <w:rsid w:val="00C83A48"/>
    <w:rsid w:val="00C84DAF"/>
    <w:rsid w:val="00C85865"/>
    <w:rsid w:val="00C85E85"/>
    <w:rsid w:val="00C926C8"/>
    <w:rsid w:val="00C93305"/>
    <w:rsid w:val="00C938FB"/>
    <w:rsid w:val="00C955CA"/>
    <w:rsid w:val="00C96CBD"/>
    <w:rsid w:val="00CA0715"/>
    <w:rsid w:val="00CA2EAE"/>
    <w:rsid w:val="00CA3192"/>
    <w:rsid w:val="00CA4AC1"/>
    <w:rsid w:val="00CA59FB"/>
    <w:rsid w:val="00CB0316"/>
    <w:rsid w:val="00CB0A26"/>
    <w:rsid w:val="00CB0B11"/>
    <w:rsid w:val="00CB1DBA"/>
    <w:rsid w:val="00CB426A"/>
    <w:rsid w:val="00CB5112"/>
    <w:rsid w:val="00CB5354"/>
    <w:rsid w:val="00CC3C9E"/>
    <w:rsid w:val="00CC6400"/>
    <w:rsid w:val="00CC6A14"/>
    <w:rsid w:val="00CC70A3"/>
    <w:rsid w:val="00CD16F5"/>
    <w:rsid w:val="00CD4442"/>
    <w:rsid w:val="00CD490C"/>
    <w:rsid w:val="00CD53C3"/>
    <w:rsid w:val="00CD5733"/>
    <w:rsid w:val="00CD574E"/>
    <w:rsid w:val="00CE25E0"/>
    <w:rsid w:val="00CE4C22"/>
    <w:rsid w:val="00CE76E5"/>
    <w:rsid w:val="00CF054A"/>
    <w:rsid w:val="00CF41EC"/>
    <w:rsid w:val="00CF5158"/>
    <w:rsid w:val="00CF5D04"/>
    <w:rsid w:val="00D04DE4"/>
    <w:rsid w:val="00D063F1"/>
    <w:rsid w:val="00D11735"/>
    <w:rsid w:val="00D13B25"/>
    <w:rsid w:val="00D14F22"/>
    <w:rsid w:val="00D20B27"/>
    <w:rsid w:val="00D220F1"/>
    <w:rsid w:val="00D221BF"/>
    <w:rsid w:val="00D367BD"/>
    <w:rsid w:val="00D37821"/>
    <w:rsid w:val="00D40034"/>
    <w:rsid w:val="00D4379A"/>
    <w:rsid w:val="00D437D9"/>
    <w:rsid w:val="00D4741C"/>
    <w:rsid w:val="00D5078B"/>
    <w:rsid w:val="00D51F57"/>
    <w:rsid w:val="00D560A1"/>
    <w:rsid w:val="00D57918"/>
    <w:rsid w:val="00D61C6F"/>
    <w:rsid w:val="00D70DE5"/>
    <w:rsid w:val="00D73D6B"/>
    <w:rsid w:val="00D73DC6"/>
    <w:rsid w:val="00D74C1A"/>
    <w:rsid w:val="00D754C1"/>
    <w:rsid w:val="00D75B55"/>
    <w:rsid w:val="00D77393"/>
    <w:rsid w:val="00D77A35"/>
    <w:rsid w:val="00D8029E"/>
    <w:rsid w:val="00D81B3E"/>
    <w:rsid w:val="00D90C70"/>
    <w:rsid w:val="00D90E49"/>
    <w:rsid w:val="00D92E8C"/>
    <w:rsid w:val="00D935A2"/>
    <w:rsid w:val="00D96ADE"/>
    <w:rsid w:val="00DA0AA1"/>
    <w:rsid w:val="00DA0CE2"/>
    <w:rsid w:val="00DA2018"/>
    <w:rsid w:val="00DA2387"/>
    <w:rsid w:val="00DA259E"/>
    <w:rsid w:val="00DB0931"/>
    <w:rsid w:val="00DB2729"/>
    <w:rsid w:val="00DB58D6"/>
    <w:rsid w:val="00DB62ED"/>
    <w:rsid w:val="00DC6A10"/>
    <w:rsid w:val="00DD3DF5"/>
    <w:rsid w:val="00DD4775"/>
    <w:rsid w:val="00DD4872"/>
    <w:rsid w:val="00DD5C8E"/>
    <w:rsid w:val="00DE657E"/>
    <w:rsid w:val="00DF4704"/>
    <w:rsid w:val="00E00A2C"/>
    <w:rsid w:val="00E024AA"/>
    <w:rsid w:val="00E06D40"/>
    <w:rsid w:val="00E15C77"/>
    <w:rsid w:val="00E1693E"/>
    <w:rsid w:val="00E237CE"/>
    <w:rsid w:val="00E246E2"/>
    <w:rsid w:val="00E250F1"/>
    <w:rsid w:val="00E33A06"/>
    <w:rsid w:val="00E33FDF"/>
    <w:rsid w:val="00E350E2"/>
    <w:rsid w:val="00E3550D"/>
    <w:rsid w:val="00E37172"/>
    <w:rsid w:val="00E40DAA"/>
    <w:rsid w:val="00E4509B"/>
    <w:rsid w:val="00E45A63"/>
    <w:rsid w:val="00E52838"/>
    <w:rsid w:val="00E540DA"/>
    <w:rsid w:val="00E56C0A"/>
    <w:rsid w:val="00E614E0"/>
    <w:rsid w:val="00E61885"/>
    <w:rsid w:val="00E61B95"/>
    <w:rsid w:val="00E73F7F"/>
    <w:rsid w:val="00E753E8"/>
    <w:rsid w:val="00E77BE5"/>
    <w:rsid w:val="00E80C70"/>
    <w:rsid w:val="00E85409"/>
    <w:rsid w:val="00E9339B"/>
    <w:rsid w:val="00E957DA"/>
    <w:rsid w:val="00E97A5E"/>
    <w:rsid w:val="00EA0187"/>
    <w:rsid w:val="00EA2E6C"/>
    <w:rsid w:val="00EA429F"/>
    <w:rsid w:val="00EA4F9E"/>
    <w:rsid w:val="00EA51B8"/>
    <w:rsid w:val="00EA51F0"/>
    <w:rsid w:val="00EA54E9"/>
    <w:rsid w:val="00EA55CB"/>
    <w:rsid w:val="00EA63CA"/>
    <w:rsid w:val="00EA6D3B"/>
    <w:rsid w:val="00EB00AD"/>
    <w:rsid w:val="00EB0D3D"/>
    <w:rsid w:val="00EB136C"/>
    <w:rsid w:val="00EB1ED1"/>
    <w:rsid w:val="00EB480E"/>
    <w:rsid w:val="00EB5EC6"/>
    <w:rsid w:val="00EB7FC9"/>
    <w:rsid w:val="00EC5194"/>
    <w:rsid w:val="00EC6047"/>
    <w:rsid w:val="00ED27E8"/>
    <w:rsid w:val="00ED7137"/>
    <w:rsid w:val="00EE2C62"/>
    <w:rsid w:val="00EE2FA2"/>
    <w:rsid w:val="00EE44F9"/>
    <w:rsid w:val="00EE501E"/>
    <w:rsid w:val="00EE73EA"/>
    <w:rsid w:val="00EF06EA"/>
    <w:rsid w:val="00F07604"/>
    <w:rsid w:val="00F21088"/>
    <w:rsid w:val="00F250B7"/>
    <w:rsid w:val="00F25F9F"/>
    <w:rsid w:val="00F326BF"/>
    <w:rsid w:val="00F327E7"/>
    <w:rsid w:val="00F33BC6"/>
    <w:rsid w:val="00F3481E"/>
    <w:rsid w:val="00F35746"/>
    <w:rsid w:val="00F44544"/>
    <w:rsid w:val="00F447C7"/>
    <w:rsid w:val="00F459B4"/>
    <w:rsid w:val="00F5211B"/>
    <w:rsid w:val="00F554A9"/>
    <w:rsid w:val="00F56D95"/>
    <w:rsid w:val="00F6790A"/>
    <w:rsid w:val="00F716FD"/>
    <w:rsid w:val="00F72030"/>
    <w:rsid w:val="00F80355"/>
    <w:rsid w:val="00F87C43"/>
    <w:rsid w:val="00F918DC"/>
    <w:rsid w:val="00FA468B"/>
    <w:rsid w:val="00FA5722"/>
    <w:rsid w:val="00FB0C81"/>
    <w:rsid w:val="00FB3BA8"/>
    <w:rsid w:val="00FB5F81"/>
    <w:rsid w:val="00FC2200"/>
    <w:rsid w:val="00FC2540"/>
    <w:rsid w:val="00FC2907"/>
    <w:rsid w:val="00FC3686"/>
    <w:rsid w:val="00FC3B1A"/>
    <w:rsid w:val="00FC6164"/>
    <w:rsid w:val="00FD03FD"/>
    <w:rsid w:val="00FD0E0A"/>
    <w:rsid w:val="00FD1B4C"/>
    <w:rsid w:val="00FD3E13"/>
    <w:rsid w:val="00FE1FC4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7353CF"/>
  <w15:docId w15:val="{FADBC66D-6B10-4D92-845C-E289A0AA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3600" w:hanging="36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Title2">
    <w:name w:val="Title2"/>
    <w:rsid w:val="002423B5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2423B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423B5"/>
    <w:pPr>
      <w:ind w:left="720"/>
      <w:contextualSpacing/>
    </w:pPr>
  </w:style>
  <w:style w:type="paragraph" w:styleId="Revision">
    <w:name w:val="Revision"/>
    <w:hidden/>
    <w:uiPriority w:val="99"/>
    <w:semiHidden/>
    <w:rsid w:val="007A57DA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286D1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286D17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47</TotalTime>
  <Pages>6</Pages>
  <Words>1889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UNDP Business Plan for 2025–2027</vt:lpstr>
    </vt:vector>
  </TitlesOfParts>
  <Company/>
  <LinksUpToDate>false</LinksUpToDate>
  <CharactersWithSpaces>12634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UNDP Business Plan for 2025–2027</dc:title>
  <dc:creator>Sh</dc:creator>
  <cp:lastModifiedBy>Elias Sarkis</cp:lastModifiedBy>
  <cp:revision>32</cp:revision>
  <cp:lastPrinted>2001-05-26T16:40:00Z</cp:lastPrinted>
  <dcterms:created xsi:type="dcterms:W3CDTF">2024-11-12T07:09:00Z</dcterms:created>
  <dcterms:modified xsi:type="dcterms:W3CDTF">2024-11-13T16:25:00Z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UNEP/OzL.Pro/ExCom/95/27</vt:lpwstr>
  </property>
  <property fmtid="{D5CDD505-2E9C-101B-9397-08002B2CF9AE}" pid="3" name="Revision date">
    <vt:lpwstr>11/10/2024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