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5D5E85" w14:paraId="0B4AC6DA" w14:textId="77777777" w:rsidTr="00FE642E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5A6ADCE2" w14:textId="77777777" w:rsidR="005D5E85" w:rsidRDefault="005D5E85" w:rsidP="00FE642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ОРГАНИЗАЦИЯ</w:t>
            </w:r>
          </w:p>
          <w:p w14:paraId="50A8A3B7" w14:textId="77777777" w:rsidR="005D5E85" w:rsidRDefault="005D5E85" w:rsidP="00FE642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ОБЪЕДИНЕННЫХ</w:t>
            </w:r>
          </w:p>
          <w:p w14:paraId="709D869C" w14:textId="77777777" w:rsidR="005D5E85" w:rsidRDefault="005D5E85" w:rsidP="00FE642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6641F46C" w14:textId="77777777" w:rsidR="005D5E85" w:rsidRDefault="005D5E85" w:rsidP="00FE642E">
            <w:pPr>
              <w:jc w:val="right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5D5E85" w14:paraId="36982023" w14:textId="77777777" w:rsidTr="00FE64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EBB5716" w14:textId="76265B89" w:rsidR="005D5E85" w:rsidRDefault="005D5E85" w:rsidP="00FE642E">
            <w:pPr>
              <w:spacing w:before="120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6FA9D84" wp14:editId="119C04B9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872490</wp:posOffset>
                  </wp:positionV>
                  <wp:extent cx="803910" cy="70497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910" cy="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1" locked="0" layoutInCell="0" allowOverlap="1" wp14:anchorId="7BEB80DA" wp14:editId="6983250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408C22F" w14:textId="77777777" w:rsidR="005D5E85" w:rsidRDefault="005D5E85" w:rsidP="00FE642E">
            <w:pPr>
              <w:rPr>
                <w:b/>
                <w:bCs/>
                <w:sz w:val="32"/>
                <w:szCs w:val="32"/>
              </w:rPr>
            </w:pPr>
          </w:p>
          <w:p w14:paraId="5F0E3AB9" w14:textId="77777777" w:rsidR="005D5E85" w:rsidRDefault="005D5E85" w:rsidP="00FE642E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Программа Организации</w:t>
            </w:r>
          </w:p>
          <w:p w14:paraId="3FEFA725" w14:textId="77777777" w:rsidR="005D5E85" w:rsidRDefault="005D5E85" w:rsidP="00FE642E">
            <w:pPr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Объединенных Наций по</w:t>
            </w:r>
          </w:p>
          <w:p w14:paraId="67EC0B68" w14:textId="77777777" w:rsidR="005D5E85" w:rsidRDefault="005D5E85" w:rsidP="00FE642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</w:rPr>
            </w:pPr>
            <w:r>
              <w:rPr>
                <w:b/>
                <w:bCs/>
                <w:sz w:val="32"/>
                <w:szCs w:val="32"/>
              </w:rPr>
              <w:t>окружающей среде</w:t>
            </w:r>
          </w:p>
          <w:p w14:paraId="657E943B" w14:textId="77777777" w:rsidR="005D5E85" w:rsidRDefault="005D5E85" w:rsidP="00FE642E">
            <w:pPr>
              <w:spacing w:before="720"/>
              <w:ind w:left="158"/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4099A83" w14:textId="77777777" w:rsidR="005D5E85" w:rsidRDefault="005D5E85" w:rsidP="00FE642E"/>
          <w:p w14:paraId="3F796FD4" w14:textId="77777777" w:rsidR="005D5E85" w:rsidRPr="00C415A1" w:rsidRDefault="005D5E85" w:rsidP="00FE642E">
            <w:pPr>
              <w:rPr>
                <w:lang w:val="en-CA"/>
              </w:rPr>
            </w:pPr>
            <w:r w:rsidRPr="00C415A1">
              <w:rPr>
                <w:lang w:val="en-CA"/>
              </w:rPr>
              <w:t>Distr.</w:t>
            </w:r>
          </w:p>
          <w:p w14:paraId="30C3E27F" w14:textId="77777777" w:rsidR="005D5E85" w:rsidRPr="00C415A1" w:rsidRDefault="005D5E85" w:rsidP="00FE642E">
            <w:pPr>
              <w:rPr>
                <w:lang w:val="en-CA"/>
              </w:rPr>
            </w:pPr>
            <w:r w:rsidRPr="00C415A1">
              <w:rPr>
                <w:lang w:val="en-CA"/>
              </w:rPr>
              <w:t>GENERAL</w:t>
            </w:r>
          </w:p>
          <w:p w14:paraId="65D4EABE" w14:textId="77777777" w:rsidR="005D5E85" w:rsidRPr="00C415A1" w:rsidRDefault="005D5E85" w:rsidP="00FE642E">
            <w:pPr>
              <w:rPr>
                <w:lang w:val="en-CA"/>
              </w:rPr>
            </w:pPr>
          </w:p>
          <w:p w14:paraId="6C5D6778" w14:textId="38988E24" w:rsidR="005D5E85" w:rsidRPr="001D5B10" w:rsidRDefault="005D5E85" w:rsidP="005D5E85">
            <w:pPr>
              <w:rPr>
                <w:lang w:val="pt-BR"/>
              </w:rPr>
            </w:pPr>
            <w:r>
              <w:fldChar w:fldCharType="begin"/>
            </w:r>
            <w:r w:rsidRPr="001D5B10">
              <w:rPr>
                <w:lang w:val="pt-BR"/>
              </w:rPr>
              <w:instrText xml:space="preserve"> DOCPROPERTY "Document number"  \* MERGEFORMAT </w:instrText>
            </w:r>
            <w:r>
              <w:fldChar w:fldCharType="separate"/>
            </w:r>
            <w:r w:rsidR="00231B6E">
              <w:rPr>
                <w:lang w:val="pt-BR"/>
              </w:rPr>
              <w:t>UNEP/OzL.Pro/ExCom/98/11/Corr.1</w:t>
            </w:r>
            <w:r>
              <w:fldChar w:fldCharType="end"/>
            </w:r>
          </w:p>
          <w:p w14:paraId="5658D34F" w14:textId="565768D1" w:rsidR="005D5E85" w:rsidRPr="007B5D4D" w:rsidRDefault="005D5E85" w:rsidP="005D5E85">
            <w:pPr>
              <w:rPr>
                <w:lang w:eastAsia="zh-CN"/>
              </w:rPr>
            </w:pPr>
            <w:r>
              <w:rPr>
                <w:lang w:val="pt-BR"/>
              </w:rPr>
              <w:t>18 June 2026</w:t>
            </w:r>
          </w:p>
          <w:p w14:paraId="28AF68D9" w14:textId="77777777" w:rsidR="005D5E85" w:rsidRPr="007B5D4D" w:rsidRDefault="005D5E85" w:rsidP="00FE642E"/>
          <w:p w14:paraId="6C561CEE" w14:textId="77777777" w:rsidR="005D5E85" w:rsidRDefault="005D5E85" w:rsidP="00FE642E">
            <w:r>
              <w:t>RUSSIAN</w:t>
            </w:r>
          </w:p>
          <w:p w14:paraId="3EA0B6F8" w14:textId="77777777" w:rsidR="005D5E85" w:rsidRDefault="005D5E85" w:rsidP="00FE642E">
            <w:r>
              <w:t>ORIGINAL: ENGLISH</w:t>
            </w:r>
          </w:p>
        </w:tc>
      </w:tr>
    </w:tbl>
    <w:p w14:paraId="0515A29B" w14:textId="77777777" w:rsidR="005D5E85" w:rsidRPr="00DB6803" w:rsidRDefault="005D5E85" w:rsidP="005D5E85">
      <w:pPr>
        <w:jc w:val="left"/>
      </w:pPr>
      <w:r w:rsidRPr="00DB6803">
        <w:t xml:space="preserve">ИСПОЛНИТЕЛЬНЫЙ КОМИТЕТ </w:t>
      </w:r>
      <w:r w:rsidRPr="00DB6803">
        <w:br/>
        <w:t xml:space="preserve">  МНОГОСТОРОННЕГО ФОНДА ДЛЯ </w:t>
      </w:r>
    </w:p>
    <w:p w14:paraId="2A0BB727" w14:textId="77777777" w:rsidR="005D5E85" w:rsidRDefault="005D5E85" w:rsidP="005D5E85">
      <w:pPr>
        <w:jc w:val="left"/>
      </w:pPr>
      <w:r w:rsidRPr="00DB6803">
        <w:t xml:space="preserve">  ОСУЩЕСТВЛЕНИЯ МОНРЕАЛЬСКОГО ПРОТОКОЛА</w:t>
      </w:r>
    </w:p>
    <w:p w14:paraId="1E7E1867" w14:textId="77777777" w:rsidR="005D5E85" w:rsidRPr="007E1D46" w:rsidRDefault="005D5E85" w:rsidP="005D5E85">
      <w:pPr>
        <w:jc w:val="left"/>
        <w:rPr>
          <w:rFonts w:eastAsia="SimSun"/>
          <w:highlight w:val="yellow"/>
        </w:rPr>
      </w:pPr>
      <w:r w:rsidRPr="007E1D46">
        <w:rPr>
          <w:rFonts w:eastAsia="SimSun"/>
        </w:rPr>
        <w:t xml:space="preserve">Девяносто восьмое совещание </w:t>
      </w:r>
    </w:p>
    <w:p w14:paraId="60B32598" w14:textId="667AFAF6" w:rsidR="005F389C" w:rsidRDefault="005D5E85" w:rsidP="005D5E85">
      <w:pPr>
        <w:jc w:val="left"/>
      </w:pPr>
      <w:r w:rsidRPr="007E1D46">
        <w:rPr>
          <w:rFonts w:eastAsia="SimSun"/>
        </w:rPr>
        <w:t>Монреаль, 22</w:t>
      </w:r>
      <w:r>
        <w:rPr>
          <w:rFonts w:eastAsia="SimSun"/>
        </w:rPr>
        <w:t>-</w:t>
      </w:r>
      <w:r w:rsidRPr="007E1D46">
        <w:rPr>
          <w:rFonts w:eastAsia="SimSun"/>
        </w:rPr>
        <w:t>26 июня 2026 года</w:t>
      </w:r>
    </w:p>
    <w:p w14:paraId="53B61F18" w14:textId="3C913CCC" w:rsidR="005F389C" w:rsidRDefault="005F389C" w:rsidP="005F389C">
      <w:pPr>
        <w:jc w:val="left"/>
      </w:pPr>
      <w:r>
        <w:t>Пункт 8 b) предварительной повестки дня</w:t>
      </w:r>
      <w:r w:rsidRPr="00512BEF">
        <w:rPr>
          <w:rStyle w:val="FootnoteReference"/>
        </w:rPr>
        <w:footnoteReference w:id="1"/>
      </w:r>
    </w:p>
    <w:p w14:paraId="1C0CB50B" w14:textId="77777777" w:rsidR="009145E4" w:rsidRDefault="009145E4" w:rsidP="006C039E">
      <w:pPr>
        <w:pStyle w:val="Heading1"/>
        <w:numPr>
          <w:ilvl w:val="0"/>
          <w:numId w:val="0"/>
        </w:numPr>
        <w:spacing w:after="0"/>
      </w:pPr>
    </w:p>
    <w:p w14:paraId="4F4C19AE" w14:textId="2B14CAC2" w:rsidR="000B39C6" w:rsidRDefault="006E5A30" w:rsidP="000B39C6">
      <w:pPr>
        <w:jc w:val="center"/>
        <w:rPr>
          <w:b/>
          <w:bCs/>
        </w:rPr>
      </w:pPr>
      <w:r>
        <w:rPr>
          <w:b/>
          <w:bCs/>
        </w:rPr>
        <w:t>Исправление</w:t>
      </w:r>
    </w:p>
    <w:p w14:paraId="14ADCCA7" w14:textId="77777777" w:rsidR="006E5A30" w:rsidRDefault="006E5A30" w:rsidP="000B39C6">
      <w:pPr>
        <w:jc w:val="center"/>
        <w:rPr>
          <w:b/>
          <w:bCs/>
        </w:rPr>
      </w:pPr>
    </w:p>
    <w:p w14:paraId="0A160189" w14:textId="77777777" w:rsidR="00121BA3" w:rsidRPr="007A73A0" w:rsidRDefault="00121BA3" w:rsidP="00121BA3">
      <w:pPr>
        <w:pStyle w:val="Title1"/>
      </w:pPr>
      <w:r>
        <w:t>ДВУСТОРОННЕЕ СОТРУДНИЧЕСТВО</w:t>
      </w:r>
    </w:p>
    <w:p w14:paraId="3DF59836" w14:textId="77777777" w:rsidR="00121BA3" w:rsidRDefault="00121BA3" w:rsidP="000B39C6">
      <w:pPr>
        <w:jc w:val="center"/>
        <w:rPr>
          <w:b/>
          <w:bCs/>
        </w:rPr>
      </w:pPr>
    </w:p>
    <w:p w14:paraId="530C48C0" w14:textId="490965A3" w:rsidR="006E5A30" w:rsidRPr="00AF1A05" w:rsidRDefault="007E5FDD" w:rsidP="009A0A6D">
      <w:pPr>
        <w:pStyle w:val="Heading1"/>
        <w:numPr>
          <w:ilvl w:val="0"/>
          <w:numId w:val="0"/>
        </w:numPr>
      </w:pPr>
      <w:r w:rsidRPr="00AF1A05">
        <w:t>Настоящий документ издается</w:t>
      </w:r>
      <w:r w:rsidR="00FB70A7">
        <w:t xml:space="preserve"> в связи с</w:t>
      </w:r>
      <w:r w:rsidRPr="00AF1A05">
        <w:t>:</w:t>
      </w:r>
    </w:p>
    <w:p w14:paraId="348AE925" w14:textId="163E1C48" w:rsidR="007E5FDD" w:rsidRPr="00AF1A05" w:rsidRDefault="005D5E85" w:rsidP="009A0A6D">
      <w:pPr>
        <w:pStyle w:val="ListParagraph"/>
        <w:numPr>
          <w:ilvl w:val="0"/>
          <w:numId w:val="24"/>
        </w:numPr>
        <w:ind w:left="360" w:firstLine="0"/>
        <w:contextualSpacing w:val="0"/>
      </w:pPr>
      <w:r w:rsidRPr="00AF1A05">
        <w:rPr>
          <w:b/>
          <w:bCs/>
        </w:rPr>
        <w:t>з</w:t>
      </w:r>
      <w:r w:rsidR="001F7F1E" w:rsidRPr="00AF1A05">
        <w:rPr>
          <w:b/>
          <w:bCs/>
        </w:rPr>
        <w:t>амен</w:t>
      </w:r>
      <w:r w:rsidR="00FB70A7">
        <w:rPr>
          <w:b/>
          <w:bCs/>
        </w:rPr>
        <w:t>ой</w:t>
      </w:r>
      <w:r w:rsidR="001F7F1E" w:rsidRPr="00AF1A05">
        <w:t xml:space="preserve"> </w:t>
      </w:r>
      <w:r w:rsidR="00FB70A7">
        <w:t>в</w:t>
      </w:r>
      <w:r w:rsidR="00FB70A7" w:rsidRPr="00AF1A05">
        <w:t xml:space="preserve"> пункте 2 </w:t>
      </w:r>
      <w:r w:rsidR="001F7F1E" w:rsidRPr="00AF1A05">
        <w:t xml:space="preserve">«восемь» </w:t>
      </w:r>
      <w:r w:rsidR="001F7F1E" w:rsidRPr="00AF1A05">
        <w:rPr>
          <w:b/>
          <w:bCs/>
        </w:rPr>
        <w:t>на</w:t>
      </w:r>
      <w:r w:rsidR="001F7F1E" w:rsidRPr="00AF1A05">
        <w:t xml:space="preserve"> «девять» </w:t>
      </w:r>
      <w:r w:rsidR="001F7F1E" w:rsidRPr="00AF1A05">
        <w:rPr>
          <w:b/>
          <w:bCs/>
        </w:rPr>
        <w:t>и</w:t>
      </w:r>
      <w:r w:rsidR="001F7F1E" w:rsidRPr="00AF1A05">
        <w:t xml:space="preserve"> «2 782 907 долл. США» </w:t>
      </w:r>
      <w:r w:rsidR="001F7F1E" w:rsidRPr="00AF1A05">
        <w:rPr>
          <w:b/>
          <w:bCs/>
        </w:rPr>
        <w:t>на</w:t>
      </w:r>
      <w:r w:rsidR="001F7F1E" w:rsidRPr="00AF1A05">
        <w:t xml:space="preserve"> «3 065 407 долл. США»</w:t>
      </w:r>
    </w:p>
    <w:p w14:paraId="51DEE988" w14:textId="29197DA9" w:rsidR="006D2D9A" w:rsidRDefault="005D5E85" w:rsidP="009A0A6D">
      <w:pPr>
        <w:pStyle w:val="ListParagraph"/>
        <w:numPr>
          <w:ilvl w:val="0"/>
          <w:numId w:val="24"/>
        </w:numPr>
        <w:ind w:left="360" w:firstLine="0"/>
        <w:contextualSpacing w:val="0"/>
      </w:pPr>
      <w:r w:rsidRPr="00AF1A05">
        <w:rPr>
          <w:b/>
          <w:bCs/>
        </w:rPr>
        <w:t>з</w:t>
      </w:r>
      <w:r w:rsidR="006D2D9A" w:rsidRPr="00AF1A05">
        <w:rPr>
          <w:b/>
          <w:bCs/>
        </w:rPr>
        <w:t>амен</w:t>
      </w:r>
      <w:r w:rsidR="00FB70A7">
        <w:rPr>
          <w:b/>
          <w:bCs/>
        </w:rPr>
        <w:t xml:space="preserve">ой </w:t>
      </w:r>
      <w:r w:rsidR="00FB70A7">
        <w:t>в</w:t>
      </w:r>
      <w:r w:rsidR="00FB70A7" w:rsidRPr="00AF1A05">
        <w:t xml:space="preserve"> таблице 1</w:t>
      </w:r>
      <w:r w:rsidR="006D2D9A" w:rsidRPr="00AF1A05">
        <w:t xml:space="preserve"> строк, относящи</w:t>
      </w:r>
      <w:r w:rsidR="00FB70A7">
        <w:t>х</w:t>
      </w:r>
      <w:r w:rsidR="006D2D9A" w:rsidRPr="00AF1A05">
        <w:t xml:space="preserve">ся к Италии </w:t>
      </w:r>
      <w:r w:rsidR="006D2D9A" w:rsidRPr="00AF1A05">
        <w:rPr>
          <w:b/>
          <w:bCs/>
        </w:rPr>
        <w:t>и</w:t>
      </w:r>
      <w:r w:rsidR="006D2D9A" w:rsidRPr="00AF1A05">
        <w:t xml:space="preserve"> к итоговым суммам</w:t>
      </w:r>
      <w:r w:rsidRPr="00AF1A05">
        <w:t xml:space="preserve">, </w:t>
      </w:r>
      <w:r w:rsidR="006D2D9A" w:rsidRPr="00AF1A05">
        <w:t>как указано ниже</w:t>
      </w:r>
    </w:p>
    <w:p w14:paraId="6FEF88D0" w14:textId="77777777" w:rsidR="00AF1A05" w:rsidRPr="00FB70A7" w:rsidRDefault="00AF1A05" w:rsidP="00AF1A05">
      <w:pPr>
        <w:pStyle w:val="ListParagraph"/>
        <w:ind w:left="1080"/>
        <w:contextualSpacing w:val="0"/>
      </w:pPr>
    </w:p>
    <w:tbl>
      <w:tblPr>
        <w:tblStyle w:val="TableGrid"/>
        <w:tblW w:w="976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70"/>
        <w:gridCol w:w="900"/>
        <w:gridCol w:w="2520"/>
        <w:gridCol w:w="1170"/>
        <w:gridCol w:w="1710"/>
        <w:gridCol w:w="1170"/>
        <w:gridCol w:w="1124"/>
      </w:tblGrid>
      <w:tr w:rsidR="00816A86" w:rsidRPr="00231B6E" w14:paraId="48EF54D8" w14:textId="77777777" w:rsidTr="00AF1A05">
        <w:trPr>
          <w:trHeight w:val="677"/>
          <w:tblHeader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A0B788" w14:textId="77777777" w:rsidR="00816A86" w:rsidRPr="00231B6E" w:rsidRDefault="00816A86" w:rsidP="00C63F19">
            <w:pPr>
              <w:widowControl w:val="0"/>
              <w:jc w:val="center"/>
              <w:rPr>
                <w:b/>
                <w:bCs/>
                <w:sz w:val="17"/>
                <w:szCs w:val="17"/>
              </w:rPr>
            </w:pPr>
            <w:r w:rsidRPr="00231B6E">
              <w:rPr>
                <w:b/>
                <w:bCs/>
                <w:sz w:val="17"/>
                <w:szCs w:val="17"/>
              </w:rPr>
              <w:t>Учреждение двустороннего сотрудничества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D979B" w14:textId="77777777" w:rsidR="00816A86" w:rsidRPr="00231B6E" w:rsidRDefault="00816A86" w:rsidP="00C63F19">
            <w:pPr>
              <w:widowControl w:val="0"/>
              <w:jc w:val="center"/>
              <w:rPr>
                <w:b/>
                <w:bCs/>
                <w:sz w:val="17"/>
                <w:szCs w:val="17"/>
              </w:rPr>
            </w:pPr>
            <w:r w:rsidRPr="00231B6E">
              <w:rPr>
                <w:b/>
                <w:bCs/>
                <w:sz w:val="17"/>
                <w:szCs w:val="17"/>
              </w:rPr>
              <w:t>Страна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9DB573" w14:textId="77777777" w:rsidR="00816A86" w:rsidRPr="00231B6E" w:rsidRDefault="00816A86" w:rsidP="00C63F19">
            <w:pPr>
              <w:widowControl w:val="0"/>
              <w:jc w:val="center"/>
              <w:rPr>
                <w:b/>
                <w:bCs/>
                <w:sz w:val="17"/>
                <w:szCs w:val="17"/>
              </w:rPr>
            </w:pPr>
            <w:r w:rsidRPr="00231B6E">
              <w:rPr>
                <w:b/>
                <w:bCs/>
                <w:sz w:val="17"/>
                <w:szCs w:val="17"/>
              </w:rPr>
              <w:t>Наименование проекта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46FA0F" w14:textId="77777777" w:rsidR="00816A86" w:rsidRPr="00231B6E" w:rsidRDefault="00816A86" w:rsidP="00C63F19">
            <w:pPr>
              <w:widowControl w:val="0"/>
              <w:jc w:val="center"/>
              <w:rPr>
                <w:b/>
                <w:bCs/>
                <w:sz w:val="17"/>
                <w:szCs w:val="17"/>
              </w:rPr>
            </w:pPr>
            <w:r w:rsidRPr="00231B6E">
              <w:rPr>
                <w:b/>
                <w:bCs/>
                <w:sz w:val="17"/>
                <w:szCs w:val="17"/>
              </w:rPr>
              <w:t>Объем запрашиваемых средств</w:t>
            </w:r>
          </w:p>
          <w:p w14:paraId="79F3F6F9" w14:textId="77777777" w:rsidR="00816A86" w:rsidRPr="00231B6E" w:rsidRDefault="00816A86" w:rsidP="00C63F19">
            <w:pPr>
              <w:widowControl w:val="0"/>
              <w:jc w:val="center"/>
              <w:rPr>
                <w:b/>
                <w:bCs/>
                <w:sz w:val="17"/>
                <w:szCs w:val="17"/>
              </w:rPr>
            </w:pPr>
            <w:r w:rsidRPr="00231B6E">
              <w:rPr>
                <w:b/>
                <w:bCs/>
                <w:sz w:val="17"/>
                <w:szCs w:val="17"/>
              </w:rPr>
              <w:t>(в долл. США)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56B375" w14:textId="03B03538" w:rsidR="00816A86" w:rsidRPr="00231B6E" w:rsidRDefault="00816A86" w:rsidP="00C63F19">
            <w:pPr>
              <w:widowControl w:val="0"/>
              <w:jc w:val="center"/>
              <w:rPr>
                <w:b/>
                <w:bCs/>
                <w:sz w:val="17"/>
                <w:szCs w:val="17"/>
              </w:rPr>
            </w:pPr>
            <w:r w:rsidRPr="00231B6E">
              <w:rPr>
                <w:b/>
                <w:bCs/>
                <w:sz w:val="17"/>
                <w:szCs w:val="17"/>
              </w:rPr>
              <w:t>Объем</w:t>
            </w:r>
            <w:r w:rsidR="00AF1A05" w:rsidRPr="00231B6E">
              <w:rPr>
                <w:b/>
                <w:bCs/>
                <w:sz w:val="17"/>
                <w:szCs w:val="17"/>
              </w:rPr>
              <w:t xml:space="preserve"> </w:t>
            </w:r>
            <w:r w:rsidRPr="00231B6E">
              <w:rPr>
                <w:b/>
                <w:bCs/>
                <w:sz w:val="17"/>
                <w:szCs w:val="17"/>
              </w:rPr>
              <w:t>запрашиваемых</w:t>
            </w:r>
          </w:p>
          <w:p w14:paraId="5C2F52DD" w14:textId="77777777" w:rsidR="00816A86" w:rsidRPr="00231B6E" w:rsidRDefault="00816A86" w:rsidP="00C63F19">
            <w:pPr>
              <w:widowControl w:val="0"/>
              <w:jc w:val="center"/>
              <w:rPr>
                <w:b/>
                <w:bCs/>
                <w:sz w:val="17"/>
                <w:szCs w:val="17"/>
              </w:rPr>
            </w:pPr>
            <w:r w:rsidRPr="00231B6E">
              <w:rPr>
                <w:b/>
                <w:bCs/>
                <w:sz w:val="17"/>
                <w:szCs w:val="17"/>
              </w:rPr>
              <w:t>вспомогательных расходов</w:t>
            </w:r>
          </w:p>
          <w:p w14:paraId="1E8ACD71" w14:textId="77777777" w:rsidR="00816A86" w:rsidRPr="00231B6E" w:rsidRDefault="00816A86" w:rsidP="00C63F19">
            <w:pPr>
              <w:widowControl w:val="0"/>
              <w:jc w:val="center"/>
              <w:rPr>
                <w:b/>
                <w:bCs/>
                <w:sz w:val="17"/>
                <w:szCs w:val="17"/>
              </w:rPr>
            </w:pPr>
            <w:r w:rsidRPr="00231B6E">
              <w:rPr>
                <w:b/>
                <w:bCs/>
                <w:sz w:val="17"/>
                <w:szCs w:val="17"/>
              </w:rPr>
              <w:t>(в долл. США)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F823C5" w14:textId="77777777" w:rsidR="00816A86" w:rsidRPr="00231B6E" w:rsidRDefault="00816A86" w:rsidP="00C63F19">
            <w:pPr>
              <w:widowControl w:val="0"/>
              <w:jc w:val="center"/>
              <w:rPr>
                <w:b/>
                <w:bCs/>
                <w:sz w:val="17"/>
                <w:szCs w:val="17"/>
                <w:highlight w:val="yellow"/>
              </w:rPr>
            </w:pPr>
            <w:r w:rsidRPr="00231B6E">
              <w:rPr>
                <w:b/>
                <w:bCs/>
                <w:sz w:val="17"/>
                <w:szCs w:val="17"/>
              </w:rPr>
              <w:t>Рекомендованный объем средств* (в долл. США)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10D7D" w14:textId="77777777" w:rsidR="00816A86" w:rsidRPr="00231B6E" w:rsidRDefault="00816A86" w:rsidP="00C63F19">
            <w:pPr>
              <w:widowControl w:val="0"/>
              <w:jc w:val="center"/>
              <w:rPr>
                <w:b/>
                <w:bCs/>
                <w:sz w:val="17"/>
                <w:szCs w:val="17"/>
                <w:highlight w:val="yellow"/>
              </w:rPr>
            </w:pPr>
            <w:r w:rsidRPr="00231B6E">
              <w:rPr>
                <w:b/>
                <w:bCs/>
                <w:sz w:val="17"/>
                <w:szCs w:val="17"/>
              </w:rPr>
              <w:t>Документ, в рамках которого рассматривается</w:t>
            </w:r>
          </w:p>
        </w:tc>
      </w:tr>
      <w:tr w:rsidR="00E143E4" w:rsidRPr="00231B6E" w14:paraId="6DCDFE8E" w14:textId="77777777" w:rsidTr="00AF1A05">
        <w:trPr>
          <w:trHeight w:val="540"/>
          <w:tblHeader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FFB13F" w14:textId="78C94C96" w:rsidR="00E143E4" w:rsidRPr="00231B6E" w:rsidRDefault="00E143E4" w:rsidP="00C63F19">
            <w:pPr>
              <w:widowControl w:val="0"/>
              <w:jc w:val="left"/>
              <w:rPr>
                <w:sz w:val="17"/>
                <w:szCs w:val="17"/>
              </w:rPr>
            </w:pPr>
            <w:r w:rsidRPr="00231B6E">
              <w:rPr>
                <w:sz w:val="17"/>
                <w:szCs w:val="17"/>
              </w:rPr>
              <w:t>Италия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3F9A59" w14:textId="4F80F446" w:rsidR="00E143E4" w:rsidRPr="00231B6E" w:rsidRDefault="00E143E4" w:rsidP="00C63F19">
            <w:pPr>
              <w:widowControl w:val="0"/>
              <w:jc w:val="left"/>
              <w:rPr>
                <w:sz w:val="17"/>
                <w:szCs w:val="17"/>
              </w:rPr>
            </w:pPr>
            <w:r w:rsidRPr="00231B6E">
              <w:rPr>
                <w:sz w:val="17"/>
                <w:szCs w:val="17"/>
              </w:rPr>
              <w:t>Нигерия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1127B6" w14:textId="6DE92041" w:rsidR="00E143E4" w:rsidRPr="00231B6E" w:rsidRDefault="002C4933" w:rsidP="00C63F19">
            <w:pPr>
              <w:widowControl w:val="0"/>
              <w:jc w:val="left"/>
              <w:rPr>
                <w:sz w:val="17"/>
                <w:szCs w:val="17"/>
              </w:rPr>
            </w:pPr>
            <w:r w:rsidRPr="00231B6E">
              <w:rPr>
                <w:sz w:val="17"/>
                <w:szCs w:val="17"/>
              </w:rPr>
              <w:t>План реализации Кигалийской поправки по ГФУ (этап I, первый транш)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2D7A16" w14:textId="48F93A2A" w:rsidR="00E143E4" w:rsidRPr="00231B6E" w:rsidRDefault="002C4933" w:rsidP="00C63F19">
            <w:pPr>
              <w:jc w:val="right"/>
              <w:rPr>
                <w:sz w:val="17"/>
                <w:szCs w:val="17"/>
              </w:rPr>
            </w:pPr>
            <w:r w:rsidRPr="00231B6E">
              <w:rPr>
                <w:sz w:val="17"/>
                <w:szCs w:val="17"/>
              </w:rPr>
              <w:t>250 000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B17954" w14:textId="25D53BF1" w:rsidR="00E143E4" w:rsidRPr="00231B6E" w:rsidRDefault="00F17252" w:rsidP="00C63F19">
            <w:pPr>
              <w:widowControl w:val="0"/>
              <w:jc w:val="right"/>
              <w:rPr>
                <w:sz w:val="17"/>
                <w:szCs w:val="17"/>
              </w:rPr>
            </w:pPr>
            <w:r w:rsidRPr="00231B6E">
              <w:rPr>
                <w:sz w:val="17"/>
                <w:szCs w:val="17"/>
              </w:rPr>
              <w:t>32 500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887577" w14:textId="7809132A" w:rsidR="00E143E4" w:rsidRPr="00231B6E" w:rsidRDefault="008E38BB" w:rsidP="00C63F19">
            <w:pPr>
              <w:widowControl w:val="0"/>
              <w:jc w:val="right"/>
              <w:rPr>
                <w:sz w:val="17"/>
                <w:szCs w:val="17"/>
              </w:rPr>
            </w:pPr>
            <w:r w:rsidRPr="00231B6E">
              <w:rPr>
                <w:sz w:val="17"/>
                <w:szCs w:val="17"/>
              </w:rPr>
              <w:t>282 500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F2A13" w14:textId="776AB334" w:rsidR="00E143E4" w:rsidRPr="00231B6E" w:rsidRDefault="002C4933" w:rsidP="00C63F19">
            <w:pPr>
              <w:widowControl w:val="0"/>
              <w:jc w:val="center"/>
              <w:rPr>
                <w:sz w:val="17"/>
                <w:szCs w:val="17"/>
              </w:rPr>
            </w:pPr>
            <w:r w:rsidRPr="00231B6E">
              <w:rPr>
                <w:sz w:val="17"/>
                <w:szCs w:val="17"/>
              </w:rPr>
              <w:t>98/43**</w:t>
            </w:r>
          </w:p>
        </w:tc>
      </w:tr>
      <w:tr w:rsidR="00F967EB" w:rsidRPr="00231B6E" w14:paraId="4F880C95" w14:textId="77777777" w:rsidTr="00AF1A05">
        <w:trPr>
          <w:trHeight w:val="540"/>
          <w:tblHeader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DA8A10" w14:textId="77777777" w:rsidR="00F967EB" w:rsidRPr="00231B6E" w:rsidRDefault="00F967EB" w:rsidP="00C63F19">
            <w:pPr>
              <w:widowControl w:val="0"/>
              <w:jc w:val="left"/>
              <w:rPr>
                <w:sz w:val="17"/>
                <w:szCs w:val="17"/>
              </w:rPr>
            </w:pPr>
            <w:r w:rsidRPr="00231B6E">
              <w:rPr>
                <w:sz w:val="17"/>
                <w:szCs w:val="17"/>
              </w:rPr>
              <w:t>Италия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EF2D0D" w14:textId="77777777" w:rsidR="00F967EB" w:rsidRPr="00231B6E" w:rsidRDefault="00F967EB" w:rsidP="00C63F19">
            <w:pPr>
              <w:widowControl w:val="0"/>
              <w:jc w:val="left"/>
              <w:rPr>
                <w:sz w:val="17"/>
                <w:szCs w:val="17"/>
              </w:rPr>
            </w:pPr>
            <w:r w:rsidRPr="00231B6E">
              <w:rPr>
                <w:sz w:val="17"/>
                <w:szCs w:val="17"/>
              </w:rPr>
              <w:t>Тунис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A03021" w14:textId="77777777" w:rsidR="00F967EB" w:rsidRPr="00231B6E" w:rsidRDefault="00F967EB" w:rsidP="00C63F19">
            <w:pPr>
              <w:widowControl w:val="0"/>
              <w:jc w:val="left"/>
              <w:rPr>
                <w:sz w:val="17"/>
                <w:szCs w:val="17"/>
              </w:rPr>
            </w:pPr>
            <w:r w:rsidRPr="00231B6E">
              <w:rPr>
                <w:sz w:val="17"/>
                <w:szCs w:val="17"/>
              </w:rPr>
              <w:t>План организационной деятельности по поэтапному отказу от ГХФУ (этап III, первый транш)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633037" w14:textId="77777777" w:rsidR="00F967EB" w:rsidRPr="00231B6E" w:rsidRDefault="00F967EB" w:rsidP="00C63F19">
            <w:pPr>
              <w:jc w:val="right"/>
              <w:rPr>
                <w:sz w:val="17"/>
                <w:szCs w:val="17"/>
              </w:rPr>
            </w:pPr>
            <w:r w:rsidRPr="00231B6E">
              <w:rPr>
                <w:sz w:val="17"/>
                <w:szCs w:val="17"/>
              </w:rPr>
              <w:t>350 000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3D79BB" w14:textId="77777777" w:rsidR="00F967EB" w:rsidRPr="00231B6E" w:rsidRDefault="00F967EB" w:rsidP="00C63F19">
            <w:pPr>
              <w:widowControl w:val="0"/>
              <w:jc w:val="right"/>
              <w:rPr>
                <w:sz w:val="17"/>
                <w:szCs w:val="17"/>
              </w:rPr>
            </w:pPr>
            <w:r w:rsidRPr="00231B6E">
              <w:rPr>
                <w:sz w:val="17"/>
                <w:szCs w:val="17"/>
              </w:rPr>
              <w:t>45 500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73ED47" w14:textId="77777777" w:rsidR="00F967EB" w:rsidRPr="00231B6E" w:rsidRDefault="00F967EB" w:rsidP="00C63F19">
            <w:pPr>
              <w:widowControl w:val="0"/>
              <w:jc w:val="right"/>
              <w:rPr>
                <w:sz w:val="17"/>
                <w:szCs w:val="17"/>
              </w:rPr>
            </w:pPr>
            <w:r w:rsidRPr="00231B6E">
              <w:rPr>
                <w:sz w:val="17"/>
                <w:szCs w:val="17"/>
              </w:rPr>
              <w:t>395 500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7751" w14:textId="77777777" w:rsidR="00F967EB" w:rsidRPr="00231B6E" w:rsidRDefault="00F967EB" w:rsidP="00C63F19">
            <w:pPr>
              <w:widowControl w:val="0"/>
              <w:jc w:val="center"/>
              <w:rPr>
                <w:sz w:val="17"/>
                <w:szCs w:val="17"/>
              </w:rPr>
            </w:pPr>
            <w:r w:rsidRPr="00231B6E">
              <w:rPr>
                <w:sz w:val="17"/>
                <w:szCs w:val="17"/>
              </w:rPr>
              <w:t>98/51**</w:t>
            </w:r>
          </w:p>
        </w:tc>
      </w:tr>
      <w:tr w:rsidR="00F967EB" w:rsidRPr="00231B6E" w14:paraId="3CEA2CD7" w14:textId="77777777" w:rsidTr="005D5E85">
        <w:trPr>
          <w:trHeight w:val="280"/>
          <w:tblHeader/>
        </w:trPr>
        <w:tc>
          <w:tcPr>
            <w:tcW w:w="4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5785C6" w14:textId="77777777" w:rsidR="00F967EB" w:rsidRPr="00231B6E" w:rsidRDefault="00F967EB" w:rsidP="00C63F19">
            <w:pPr>
              <w:widowControl w:val="0"/>
              <w:jc w:val="left"/>
              <w:rPr>
                <w:sz w:val="17"/>
                <w:szCs w:val="17"/>
              </w:rPr>
            </w:pPr>
            <w:r w:rsidRPr="00231B6E">
              <w:rPr>
                <w:b/>
                <w:bCs/>
                <w:sz w:val="17"/>
                <w:szCs w:val="17"/>
              </w:rPr>
              <w:t>Промежуточный итог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B3C803" w14:textId="36ECB315" w:rsidR="00F967EB" w:rsidRPr="00231B6E" w:rsidRDefault="002F14BF" w:rsidP="00C63F19">
            <w:pPr>
              <w:jc w:val="right"/>
              <w:rPr>
                <w:b/>
                <w:bCs/>
                <w:sz w:val="17"/>
                <w:szCs w:val="17"/>
              </w:rPr>
            </w:pPr>
            <w:r w:rsidRPr="00231B6E">
              <w:rPr>
                <w:b/>
                <w:bCs/>
                <w:sz w:val="17"/>
                <w:szCs w:val="17"/>
              </w:rPr>
              <w:t>600 000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0CCEB7" w14:textId="6ADBFB72" w:rsidR="00F967EB" w:rsidRPr="00231B6E" w:rsidRDefault="002F14BF" w:rsidP="00C63F19">
            <w:pPr>
              <w:widowControl w:val="0"/>
              <w:jc w:val="right"/>
              <w:rPr>
                <w:b/>
                <w:bCs/>
                <w:sz w:val="17"/>
                <w:szCs w:val="17"/>
              </w:rPr>
            </w:pPr>
            <w:r w:rsidRPr="00231B6E">
              <w:rPr>
                <w:b/>
                <w:bCs/>
                <w:sz w:val="17"/>
                <w:szCs w:val="17"/>
              </w:rPr>
              <w:t>78 000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632217" w14:textId="542B03C1" w:rsidR="00F967EB" w:rsidRPr="00231B6E" w:rsidRDefault="006C039E" w:rsidP="00C63F19">
            <w:pPr>
              <w:widowControl w:val="0"/>
              <w:jc w:val="right"/>
              <w:rPr>
                <w:b/>
                <w:bCs/>
                <w:sz w:val="17"/>
                <w:szCs w:val="17"/>
              </w:rPr>
            </w:pPr>
            <w:r w:rsidRPr="00231B6E">
              <w:rPr>
                <w:b/>
                <w:bCs/>
                <w:sz w:val="17"/>
                <w:szCs w:val="17"/>
              </w:rPr>
              <w:t>678 000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F9D81" w14:textId="77777777" w:rsidR="00F967EB" w:rsidRPr="00231B6E" w:rsidRDefault="00F967EB" w:rsidP="00C63F19">
            <w:pPr>
              <w:widowControl w:val="0"/>
              <w:jc w:val="center"/>
              <w:rPr>
                <w:sz w:val="17"/>
                <w:szCs w:val="17"/>
                <w:lang w:val="en-GB"/>
              </w:rPr>
            </w:pPr>
          </w:p>
        </w:tc>
      </w:tr>
      <w:tr w:rsidR="00F967EB" w:rsidRPr="00231B6E" w14:paraId="5BC02E28" w14:textId="77777777" w:rsidTr="005D5E85">
        <w:trPr>
          <w:trHeight w:val="276"/>
          <w:tblHeader/>
        </w:trPr>
        <w:tc>
          <w:tcPr>
            <w:tcW w:w="4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B6267D" w14:textId="77777777" w:rsidR="00F967EB" w:rsidRPr="00231B6E" w:rsidRDefault="00F967EB" w:rsidP="00C63F19">
            <w:pPr>
              <w:widowControl w:val="0"/>
              <w:jc w:val="left"/>
              <w:rPr>
                <w:b/>
                <w:bCs/>
                <w:sz w:val="17"/>
                <w:szCs w:val="17"/>
              </w:rPr>
            </w:pPr>
            <w:r w:rsidRPr="00231B6E">
              <w:rPr>
                <w:b/>
                <w:bCs/>
                <w:sz w:val="17"/>
                <w:szCs w:val="17"/>
              </w:rPr>
              <w:t>Итого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EF58C3" w14:textId="488243C5" w:rsidR="00F967EB" w:rsidRPr="00231B6E" w:rsidRDefault="00F967EB" w:rsidP="00C63F19">
            <w:pPr>
              <w:widowControl w:val="0"/>
              <w:jc w:val="right"/>
              <w:rPr>
                <w:b/>
                <w:bCs/>
                <w:sz w:val="17"/>
                <w:szCs w:val="17"/>
              </w:rPr>
            </w:pPr>
            <w:r w:rsidRPr="00231B6E">
              <w:rPr>
                <w:b/>
                <w:bCs/>
                <w:color w:val="000000"/>
                <w:sz w:val="17"/>
                <w:szCs w:val="17"/>
              </w:rPr>
              <w:t>2 734 607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2CF206" w14:textId="3DF1AEDE" w:rsidR="00F967EB" w:rsidRPr="00231B6E" w:rsidRDefault="00AD5323" w:rsidP="00C63F19">
            <w:pPr>
              <w:widowControl w:val="0"/>
              <w:jc w:val="right"/>
              <w:rPr>
                <w:b/>
                <w:bCs/>
                <w:sz w:val="17"/>
                <w:szCs w:val="17"/>
              </w:rPr>
            </w:pPr>
            <w:r w:rsidRPr="00231B6E">
              <w:rPr>
                <w:b/>
                <w:bCs/>
                <w:color w:val="000000"/>
                <w:sz w:val="17"/>
                <w:szCs w:val="17"/>
              </w:rPr>
              <w:t>330 800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4DD16F" w14:textId="33D2DE5E" w:rsidR="00F967EB" w:rsidRPr="00231B6E" w:rsidRDefault="00DA46AD" w:rsidP="00C63F19">
            <w:pPr>
              <w:widowControl w:val="0"/>
              <w:jc w:val="right"/>
              <w:rPr>
                <w:b/>
                <w:bCs/>
                <w:sz w:val="17"/>
                <w:szCs w:val="17"/>
              </w:rPr>
            </w:pPr>
            <w:r w:rsidRPr="00231B6E">
              <w:rPr>
                <w:b/>
                <w:bCs/>
                <w:color w:val="000000"/>
                <w:sz w:val="17"/>
                <w:szCs w:val="17"/>
              </w:rPr>
              <w:t>3 065 407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84F8A" w14:textId="77777777" w:rsidR="00F967EB" w:rsidRPr="00231B6E" w:rsidRDefault="00F967EB" w:rsidP="00C63F19">
            <w:pPr>
              <w:widowControl w:val="0"/>
              <w:jc w:val="center"/>
              <w:rPr>
                <w:sz w:val="17"/>
                <w:szCs w:val="17"/>
                <w:lang w:val="en-GB"/>
              </w:rPr>
            </w:pPr>
          </w:p>
        </w:tc>
      </w:tr>
    </w:tbl>
    <w:p w14:paraId="6EB0F44D" w14:textId="77777777" w:rsidR="00F967EB" w:rsidRDefault="00F967EB" w:rsidP="006C039E"/>
    <w:p w14:paraId="690E2703" w14:textId="5C8875BA" w:rsidR="00223E83" w:rsidRPr="00AF1A05" w:rsidRDefault="005D5E85" w:rsidP="009A0A6D">
      <w:pPr>
        <w:pStyle w:val="ListParagraph"/>
        <w:numPr>
          <w:ilvl w:val="0"/>
          <w:numId w:val="24"/>
        </w:numPr>
        <w:spacing w:after="240"/>
        <w:ind w:left="720"/>
        <w:contextualSpacing w:val="0"/>
      </w:pPr>
      <w:r w:rsidRPr="00AF1A05">
        <w:t>з</w:t>
      </w:r>
      <w:r w:rsidR="00223E83" w:rsidRPr="00AF1A05">
        <w:t>амен</w:t>
      </w:r>
      <w:r w:rsidR="00FB70A7">
        <w:t>ой в</w:t>
      </w:r>
      <w:r w:rsidR="00FB70A7" w:rsidRPr="00AF1A05">
        <w:t xml:space="preserve"> таблице 2</w:t>
      </w:r>
      <w:r w:rsidR="00223E83" w:rsidRPr="00AF1A05">
        <w:t xml:space="preserve"> строк</w:t>
      </w:r>
      <w:r w:rsidR="00FB70A7">
        <w:t>и</w:t>
      </w:r>
      <w:r w:rsidR="00223E83" w:rsidRPr="00AF1A05">
        <w:t>, относящ</w:t>
      </w:r>
      <w:r w:rsidR="00FB70A7">
        <w:t>ейс</w:t>
      </w:r>
      <w:r w:rsidR="00223E83" w:rsidRPr="00AF1A05">
        <w:t>я к Италии, как указано ниже</w:t>
      </w:r>
    </w:p>
    <w:tbl>
      <w:tblPr>
        <w:tblW w:w="96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347"/>
        <w:gridCol w:w="2250"/>
        <w:gridCol w:w="2430"/>
        <w:gridCol w:w="1350"/>
        <w:gridCol w:w="2259"/>
      </w:tblGrid>
      <w:tr w:rsidR="00A52894" w:rsidRPr="00231B6E" w14:paraId="423B4C5A" w14:textId="77777777" w:rsidTr="005D5E85">
        <w:trPr>
          <w:trHeight w:val="256"/>
        </w:trPr>
        <w:tc>
          <w:tcPr>
            <w:tcW w:w="1347" w:type="dxa"/>
            <w:vMerge w:val="restart"/>
            <w:noWrap/>
            <w:vAlign w:val="center"/>
            <w:hideMark/>
          </w:tcPr>
          <w:p w14:paraId="6C80125F" w14:textId="77777777" w:rsidR="00A52894" w:rsidRPr="00231B6E" w:rsidRDefault="00A52894" w:rsidP="00C63F19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231B6E">
              <w:rPr>
                <w:b/>
                <w:bCs/>
                <w:color w:val="000000"/>
                <w:sz w:val="17"/>
                <w:szCs w:val="17"/>
              </w:rPr>
              <w:t>Учреждение</w:t>
            </w:r>
          </w:p>
        </w:tc>
        <w:tc>
          <w:tcPr>
            <w:tcW w:w="6030" w:type="dxa"/>
            <w:gridSpan w:val="3"/>
            <w:noWrap/>
            <w:vAlign w:val="center"/>
            <w:hideMark/>
          </w:tcPr>
          <w:p w14:paraId="084DAC0B" w14:textId="77777777" w:rsidR="00A52894" w:rsidRPr="00231B6E" w:rsidRDefault="00A52894" w:rsidP="00C63F19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231B6E">
              <w:rPr>
                <w:b/>
                <w:bCs/>
                <w:color w:val="000000"/>
                <w:sz w:val="17"/>
                <w:szCs w:val="17"/>
              </w:rPr>
              <w:t>Объем средств</w:t>
            </w:r>
          </w:p>
        </w:tc>
        <w:tc>
          <w:tcPr>
            <w:tcW w:w="2259" w:type="dxa"/>
            <w:vMerge w:val="restart"/>
            <w:vAlign w:val="center"/>
            <w:hideMark/>
          </w:tcPr>
          <w:p w14:paraId="26CDDA45" w14:textId="56EFB248" w:rsidR="00A52894" w:rsidRPr="00231B6E" w:rsidRDefault="00A52894" w:rsidP="00C63F19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231B6E">
              <w:rPr>
                <w:b/>
                <w:bCs/>
                <w:color w:val="000000"/>
                <w:sz w:val="17"/>
                <w:szCs w:val="17"/>
              </w:rPr>
              <w:t xml:space="preserve">Максимальный объем на трехлетний период </w:t>
            </w:r>
            <w:r w:rsidR="005D5E85" w:rsidRPr="00231B6E">
              <w:rPr>
                <w:b/>
                <w:bCs/>
                <w:color w:val="000000"/>
                <w:sz w:val="17"/>
                <w:szCs w:val="17"/>
              </w:rPr>
              <w:t>2024–2026 гг.</w:t>
            </w:r>
          </w:p>
        </w:tc>
      </w:tr>
      <w:tr w:rsidR="00A52894" w:rsidRPr="00231B6E" w14:paraId="6F1E4268" w14:textId="77777777" w:rsidTr="005D5E85">
        <w:trPr>
          <w:trHeight w:val="355"/>
        </w:trPr>
        <w:tc>
          <w:tcPr>
            <w:tcW w:w="1347" w:type="dxa"/>
            <w:vMerge/>
            <w:vAlign w:val="center"/>
            <w:hideMark/>
          </w:tcPr>
          <w:p w14:paraId="77ECF6E1" w14:textId="77777777" w:rsidR="00A52894" w:rsidRPr="00231B6E" w:rsidRDefault="00A52894" w:rsidP="00C63F19">
            <w:pPr>
              <w:jc w:val="left"/>
              <w:rPr>
                <w:b/>
                <w:bCs/>
                <w:color w:val="000000"/>
                <w:sz w:val="17"/>
                <w:szCs w:val="17"/>
                <w:lang w:eastAsia="en-CA"/>
              </w:rPr>
            </w:pPr>
          </w:p>
        </w:tc>
        <w:tc>
          <w:tcPr>
            <w:tcW w:w="2250" w:type="dxa"/>
            <w:vAlign w:val="center"/>
            <w:hideMark/>
          </w:tcPr>
          <w:p w14:paraId="58C7FBF0" w14:textId="69B0005C" w:rsidR="00A52894" w:rsidRPr="00231B6E" w:rsidRDefault="00A52894" w:rsidP="00C63F19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231B6E">
              <w:rPr>
                <w:b/>
                <w:bCs/>
                <w:color w:val="000000"/>
                <w:sz w:val="17"/>
                <w:szCs w:val="17"/>
              </w:rPr>
              <w:t xml:space="preserve">Утверждено на </w:t>
            </w:r>
            <w:r w:rsidR="005D5E85" w:rsidRPr="00231B6E">
              <w:rPr>
                <w:b/>
                <w:bCs/>
                <w:color w:val="000000"/>
                <w:sz w:val="17"/>
                <w:szCs w:val="17"/>
              </w:rPr>
              <w:t>2024–2026 гг.</w:t>
            </w:r>
          </w:p>
        </w:tc>
        <w:tc>
          <w:tcPr>
            <w:tcW w:w="2430" w:type="dxa"/>
            <w:vAlign w:val="center"/>
            <w:hideMark/>
          </w:tcPr>
          <w:p w14:paraId="0B191D1A" w14:textId="77777777" w:rsidR="00A52894" w:rsidRPr="00231B6E" w:rsidRDefault="00A52894" w:rsidP="00C63F19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231B6E">
              <w:rPr>
                <w:b/>
                <w:bCs/>
                <w:color w:val="000000"/>
                <w:sz w:val="17"/>
                <w:szCs w:val="17"/>
              </w:rPr>
              <w:t>Запрашивается в рамках 98-го совещания</w:t>
            </w:r>
          </w:p>
        </w:tc>
        <w:tc>
          <w:tcPr>
            <w:tcW w:w="1350" w:type="dxa"/>
            <w:noWrap/>
            <w:vAlign w:val="center"/>
            <w:hideMark/>
          </w:tcPr>
          <w:p w14:paraId="5D7E2C09" w14:textId="77777777" w:rsidR="00A52894" w:rsidRPr="00231B6E" w:rsidRDefault="00A52894" w:rsidP="00C63F19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231B6E">
              <w:rPr>
                <w:b/>
                <w:bCs/>
                <w:color w:val="000000"/>
                <w:sz w:val="17"/>
                <w:szCs w:val="17"/>
              </w:rPr>
              <w:t>Итого</w:t>
            </w:r>
          </w:p>
        </w:tc>
        <w:tc>
          <w:tcPr>
            <w:tcW w:w="2259" w:type="dxa"/>
            <w:vMerge/>
            <w:vAlign w:val="center"/>
            <w:hideMark/>
          </w:tcPr>
          <w:p w14:paraId="4C6C3AF2" w14:textId="77777777" w:rsidR="00A52894" w:rsidRPr="00231B6E" w:rsidRDefault="00A52894" w:rsidP="00C63F19">
            <w:pPr>
              <w:jc w:val="left"/>
              <w:rPr>
                <w:b/>
                <w:bCs/>
                <w:color w:val="000000"/>
                <w:sz w:val="17"/>
                <w:szCs w:val="17"/>
                <w:lang w:eastAsia="en-CA"/>
              </w:rPr>
            </w:pPr>
          </w:p>
        </w:tc>
      </w:tr>
      <w:tr w:rsidR="00A52894" w:rsidRPr="00231B6E" w14:paraId="1AA4B844" w14:textId="77777777" w:rsidTr="005D5E85">
        <w:trPr>
          <w:trHeight w:val="202"/>
        </w:trPr>
        <w:tc>
          <w:tcPr>
            <w:tcW w:w="1347" w:type="dxa"/>
            <w:noWrap/>
            <w:vAlign w:val="center"/>
          </w:tcPr>
          <w:p w14:paraId="08821FA6" w14:textId="77777777" w:rsidR="00A52894" w:rsidRPr="00231B6E" w:rsidRDefault="00A52894" w:rsidP="00C63F19">
            <w:pPr>
              <w:rPr>
                <w:color w:val="000000"/>
                <w:sz w:val="17"/>
                <w:szCs w:val="17"/>
              </w:rPr>
            </w:pPr>
            <w:r w:rsidRPr="00231B6E">
              <w:rPr>
                <w:color w:val="000000"/>
                <w:sz w:val="17"/>
                <w:szCs w:val="17"/>
              </w:rPr>
              <w:t>Италия</w:t>
            </w:r>
          </w:p>
        </w:tc>
        <w:tc>
          <w:tcPr>
            <w:tcW w:w="2250" w:type="dxa"/>
            <w:noWrap/>
          </w:tcPr>
          <w:p w14:paraId="0304CB65" w14:textId="77777777" w:rsidR="00A52894" w:rsidRPr="00231B6E" w:rsidRDefault="00A52894" w:rsidP="00C63F19">
            <w:pPr>
              <w:jc w:val="right"/>
              <w:rPr>
                <w:color w:val="000000"/>
                <w:sz w:val="17"/>
                <w:szCs w:val="17"/>
              </w:rPr>
            </w:pPr>
            <w:r w:rsidRPr="00231B6E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2430" w:type="dxa"/>
            <w:noWrap/>
          </w:tcPr>
          <w:p w14:paraId="69FB9BFC" w14:textId="4CF3B2EC" w:rsidR="00A52894" w:rsidRPr="00231B6E" w:rsidRDefault="00F61E17" w:rsidP="00C63F19">
            <w:pPr>
              <w:jc w:val="right"/>
              <w:rPr>
                <w:color w:val="000000"/>
                <w:sz w:val="17"/>
                <w:szCs w:val="17"/>
              </w:rPr>
            </w:pPr>
            <w:r w:rsidRPr="00231B6E">
              <w:rPr>
                <w:sz w:val="17"/>
                <w:szCs w:val="17"/>
              </w:rPr>
              <w:t>678 000</w:t>
            </w:r>
          </w:p>
        </w:tc>
        <w:tc>
          <w:tcPr>
            <w:tcW w:w="1350" w:type="dxa"/>
            <w:noWrap/>
          </w:tcPr>
          <w:p w14:paraId="749BF886" w14:textId="7270AB88" w:rsidR="00A52894" w:rsidRPr="00231B6E" w:rsidRDefault="00F61E17" w:rsidP="00C63F19">
            <w:pPr>
              <w:jc w:val="right"/>
              <w:rPr>
                <w:color w:val="000000"/>
                <w:sz w:val="17"/>
                <w:szCs w:val="17"/>
                <w:highlight w:val="yellow"/>
              </w:rPr>
            </w:pPr>
            <w:r w:rsidRPr="00231B6E">
              <w:rPr>
                <w:sz w:val="17"/>
                <w:szCs w:val="17"/>
              </w:rPr>
              <w:t>678 000</w:t>
            </w:r>
          </w:p>
        </w:tc>
        <w:tc>
          <w:tcPr>
            <w:tcW w:w="2259" w:type="dxa"/>
            <w:noWrap/>
            <w:vAlign w:val="center"/>
          </w:tcPr>
          <w:p w14:paraId="1E9A25B1" w14:textId="77777777" w:rsidR="00A52894" w:rsidRPr="00231B6E" w:rsidRDefault="00A52894" w:rsidP="00C63F19">
            <w:pPr>
              <w:jc w:val="right"/>
              <w:rPr>
                <w:b/>
                <w:bCs/>
                <w:color w:val="000000"/>
                <w:sz w:val="17"/>
                <w:szCs w:val="17"/>
              </w:rPr>
            </w:pPr>
            <w:r w:rsidRPr="00231B6E">
              <w:rPr>
                <w:b/>
                <w:bCs/>
                <w:color w:val="000000"/>
                <w:sz w:val="17"/>
                <w:szCs w:val="17"/>
              </w:rPr>
              <w:t>5 679 727</w:t>
            </w:r>
          </w:p>
        </w:tc>
      </w:tr>
    </w:tbl>
    <w:p w14:paraId="1C154093" w14:textId="77777777" w:rsidR="00EE71B9" w:rsidRPr="00980251" w:rsidRDefault="00EE71B9" w:rsidP="001F0B21">
      <w:pPr>
        <w:pStyle w:val="Title1"/>
        <w:jc w:val="left"/>
        <w:rPr>
          <w:sz w:val="18"/>
          <w:szCs w:val="18"/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2"/>
        <w:gridCol w:w="1872"/>
        <w:gridCol w:w="1872"/>
        <w:gridCol w:w="1872"/>
        <w:gridCol w:w="1872"/>
      </w:tblGrid>
      <w:tr w:rsidR="00B4049F" w:rsidRPr="00980251" w14:paraId="5381A23A" w14:textId="77777777" w:rsidTr="00B4049F">
        <w:tc>
          <w:tcPr>
            <w:tcW w:w="1872" w:type="dxa"/>
          </w:tcPr>
          <w:p w14:paraId="3E336F89" w14:textId="77777777" w:rsidR="00B4049F" w:rsidRPr="00980251" w:rsidRDefault="00B4049F" w:rsidP="001F0B21">
            <w:pPr>
              <w:pStyle w:val="Title1"/>
              <w:jc w:val="left"/>
              <w:rPr>
                <w:sz w:val="18"/>
                <w:szCs w:val="18"/>
                <w:lang w:val="en-CA"/>
              </w:rPr>
            </w:pPr>
          </w:p>
        </w:tc>
        <w:tc>
          <w:tcPr>
            <w:tcW w:w="1872" w:type="dxa"/>
          </w:tcPr>
          <w:p w14:paraId="564AAF5D" w14:textId="77777777" w:rsidR="00B4049F" w:rsidRPr="00980251" w:rsidRDefault="00B4049F" w:rsidP="001F0B21">
            <w:pPr>
              <w:pStyle w:val="Title1"/>
              <w:jc w:val="left"/>
              <w:rPr>
                <w:sz w:val="18"/>
                <w:szCs w:val="18"/>
                <w:lang w:val="en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0A365F66" w14:textId="77777777" w:rsidR="00B4049F" w:rsidRPr="00AF1A05" w:rsidRDefault="00B4049F" w:rsidP="001F0B21">
            <w:pPr>
              <w:pStyle w:val="Title1"/>
              <w:jc w:val="left"/>
              <w:rPr>
                <w:sz w:val="18"/>
                <w:szCs w:val="18"/>
              </w:rPr>
            </w:pPr>
          </w:p>
        </w:tc>
        <w:tc>
          <w:tcPr>
            <w:tcW w:w="1872" w:type="dxa"/>
          </w:tcPr>
          <w:p w14:paraId="62F69303" w14:textId="77777777" w:rsidR="00B4049F" w:rsidRPr="00AF1A05" w:rsidRDefault="00B4049F" w:rsidP="001F0B21">
            <w:pPr>
              <w:pStyle w:val="Title1"/>
              <w:jc w:val="left"/>
              <w:rPr>
                <w:sz w:val="18"/>
                <w:szCs w:val="18"/>
              </w:rPr>
            </w:pPr>
          </w:p>
        </w:tc>
        <w:tc>
          <w:tcPr>
            <w:tcW w:w="1872" w:type="dxa"/>
          </w:tcPr>
          <w:p w14:paraId="2872B475" w14:textId="77777777" w:rsidR="00B4049F" w:rsidRPr="00980251" w:rsidRDefault="00B4049F" w:rsidP="001F0B21">
            <w:pPr>
              <w:pStyle w:val="Title1"/>
              <w:jc w:val="left"/>
              <w:rPr>
                <w:sz w:val="18"/>
                <w:szCs w:val="18"/>
                <w:lang w:val="en-CA"/>
              </w:rPr>
            </w:pPr>
          </w:p>
        </w:tc>
      </w:tr>
    </w:tbl>
    <w:p w14:paraId="33F71AE1" w14:textId="77777777" w:rsidR="00B4049F" w:rsidRPr="00AF1A05" w:rsidRDefault="00B4049F" w:rsidP="00AF1A05">
      <w:pPr>
        <w:pStyle w:val="Title1"/>
        <w:jc w:val="both"/>
      </w:pPr>
    </w:p>
    <w:sectPr w:rsidR="00B4049F" w:rsidRPr="00AF1A05" w:rsidSect="001B3F80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CE0F8" w14:textId="77777777" w:rsidR="006115C4" w:rsidRDefault="006115C4" w:rsidP="004A504B">
      <w:r>
        <w:separator/>
      </w:r>
    </w:p>
  </w:endnote>
  <w:endnote w:type="continuationSeparator" w:id="0">
    <w:p w14:paraId="3C800747" w14:textId="77777777" w:rsidR="006115C4" w:rsidRDefault="006115C4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EA99F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7F100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B3C0A" w14:textId="77777777" w:rsidR="004E7F9C" w:rsidRPr="005D5E85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</w:rPr>
    </w:pPr>
    <w:r w:rsidRPr="005D5E85">
      <w:rPr>
        <w:sz w:val="16"/>
        <w:szCs w:val="16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  <w:p w14:paraId="2E1B05DB" w14:textId="77777777" w:rsidR="004E7F9C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2F385" w14:textId="77777777" w:rsidR="006115C4" w:rsidRDefault="006115C4" w:rsidP="004A504B">
      <w:r>
        <w:separator/>
      </w:r>
    </w:p>
  </w:footnote>
  <w:footnote w:type="continuationSeparator" w:id="0">
    <w:p w14:paraId="2BFF5AF9" w14:textId="77777777" w:rsidR="006115C4" w:rsidRDefault="006115C4" w:rsidP="004A504B">
      <w:r>
        <w:continuationSeparator/>
      </w:r>
    </w:p>
  </w:footnote>
  <w:footnote w:id="1">
    <w:p w14:paraId="0B12D12E" w14:textId="35F1E86E" w:rsidR="005F389C" w:rsidRPr="001E1147" w:rsidRDefault="005F389C" w:rsidP="005F389C">
      <w:pPr>
        <w:pStyle w:val="FootnoteText"/>
      </w:pPr>
      <w:r>
        <w:rPr>
          <w:rStyle w:val="FootnoteReference"/>
        </w:rPr>
        <w:footnoteRef/>
      </w:r>
      <w:r>
        <w:t xml:space="preserve"> UNEP/OzL.Pro/ExCom/98/1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92D97" w14:textId="611A2832" w:rsidR="00DC6A10" w:rsidRPr="005D5E85" w:rsidRDefault="00B85B4D">
    <w:pPr>
      <w:rPr>
        <w:lang w:val="en-CA"/>
      </w:rPr>
    </w:pPr>
    <w:r>
      <w:fldChar w:fldCharType="begin"/>
    </w:r>
    <w:r w:rsidRPr="005D5E85">
      <w:rPr>
        <w:lang w:val="en-CA"/>
      </w:rPr>
      <w:instrText xml:space="preserve"> DOCPROPERTY "Document number"  \* MERGEFORMAT </w:instrText>
    </w:r>
    <w:r>
      <w:fldChar w:fldCharType="separate"/>
    </w:r>
    <w:r w:rsidR="005D5E85" w:rsidRPr="005D5E85">
      <w:rPr>
        <w:lang w:val="en-CA"/>
      </w:rPr>
      <w:t>UNEP/</w:t>
    </w:r>
    <w:proofErr w:type="spellStart"/>
    <w:r w:rsidR="005D5E85" w:rsidRPr="005D5E85">
      <w:rPr>
        <w:lang w:val="en-CA"/>
      </w:rPr>
      <w:t>OzL.Pro</w:t>
    </w:r>
    <w:proofErr w:type="spellEnd"/>
    <w:r w:rsidR="005D5E85" w:rsidRPr="005D5E85">
      <w:rPr>
        <w:lang w:val="en-CA"/>
      </w:rPr>
      <w:t>/ExCom/98/11/Corr.1</w:t>
    </w:r>
    <w:r>
      <w:fldChar w:fldCharType="end"/>
    </w:r>
  </w:p>
  <w:p w14:paraId="4BA6BEA4" w14:textId="77777777" w:rsidR="00DC6A10" w:rsidRPr="005D5E85" w:rsidRDefault="00DC6A10">
    <w:pPr>
      <w:rPr>
        <w:lang w:val="en-CA"/>
      </w:rPr>
    </w:pPr>
  </w:p>
  <w:p w14:paraId="56EC69AD" w14:textId="77777777" w:rsidR="00DC6A10" w:rsidRPr="005D5E85" w:rsidRDefault="00DC6A10">
    <w:pPr>
      <w:rPr>
        <w:lang w:val="en-C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46519" w14:textId="5E4FB87A" w:rsidR="00DC6A10" w:rsidRPr="005D5E85" w:rsidRDefault="00B85B4D">
    <w:pPr>
      <w:jc w:val="right"/>
      <w:rPr>
        <w:lang w:val="en-CA"/>
      </w:rPr>
    </w:pPr>
    <w:r>
      <w:fldChar w:fldCharType="begin"/>
    </w:r>
    <w:r w:rsidRPr="005D5E85">
      <w:rPr>
        <w:lang w:val="en-CA"/>
      </w:rPr>
      <w:instrText xml:space="preserve"> DOCPROPERTY "Document number"  \* MERGEFORMAT </w:instrText>
    </w:r>
    <w:r>
      <w:fldChar w:fldCharType="separate"/>
    </w:r>
    <w:r w:rsidR="005D5E85" w:rsidRPr="005D5E85">
      <w:rPr>
        <w:lang w:val="en-CA"/>
      </w:rPr>
      <w:t>UNEP/</w:t>
    </w:r>
    <w:proofErr w:type="spellStart"/>
    <w:r w:rsidR="005D5E85" w:rsidRPr="005D5E85">
      <w:rPr>
        <w:lang w:val="en-CA"/>
      </w:rPr>
      <w:t>OzL.Pro</w:t>
    </w:r>
    <w:proofErr w:type="spellEnd"/>
    <w:r w:rsidR="005D5E85" w:rsidRPr="005D5E85">
      <w:rPr>
        <w:lang w:val="en-CA"/>
      </w:rPr>
      <w:t>/ExCom/98/11/Corr.1</w:t>
    </w:r>
    <w:r>
      <w:fldChar w:fldCharType="end"/>
    </w:r>
  </w:p>
  <w:p w14:paraId="3B675A55" w14:textId="77777777" w:rsidR="00DC6A10" w:rsidRPr="005D5E85" w:rsidRDefault="00DC6A10">
    <w:pPr>
      <w:rPr>
        <w:lang w:val="en-CA"/>
      </w:rPr>
    </w:pPr>
  </w:p>
  <w:p w14:paraId="07013816" w14:textId="77777777" w:rsidR="00DC6A10" w:rsidRPr="005D5E85" w:rsidRDefault="00DC6A10">
    <w:pPr>
      <w:pStyle w:val="Header"/>
      <w:rPr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BD8E6FA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b w:val="0"/>
        <w:bCs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16B12740"/>
    <w:multiLevelType w:val="hybridMultilevel"/>
    <w:tmpl w:val="D5E4416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5D60766F"/>
    <w:multiLevelType w:val="hybridMultilevel"/>
    <w:tmpl w:val="F2DC6D3A"/>
    <w:lvl w:ilvl="0" w:tplc="0366BFA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2"/>
  </w:num>
  <w:num w:numId="17" w16cid:durableId="299306927">
    <w:abstractNumId w:val="14"/>
  </w:num>
  <w:num w:numId="18" w16cid:durableId="559828470">
    <w:abstractNumId w:val="15"/>
  </w:num>
  <w:num w:numId="19" w16cid:durableId="1488010068">
    <w:abstractNumId w:val="17"/>
  </w:num>
  <w:num w:numId="20" w16cid:durableId="444007775">
    <w:abstractNumId w:val="13"/>
  </w:num>
  <w:num w:numId="21" w16cid:durableId="806434839">
    <w:abstractNumId w:val="16"/>
  </w:num>
  <w:num w:numId="22" w16cid:durableId="1295602299">
    <w:abstractNumId w:val="10"/>
  </w:num>
  <w:num w:numId="23" w16cid:durableId="574096543">
    <w:abstractNumId w:val="10"/>
    <w:lvlOverride w:ilvl="0">
      <w:lvl w:ilvl="0">
        <w:start w:val="1"/>
        <w:numFmt w:val="decimal"/>
        <w:pStyle w:val="Heading1"/>
        <w:lvlText w:val="%1."/>
        <w:lvlJc w:val="left"/>
        <w:pPr>
          <w:tabs>
            <w:tab w:val="num" w:pos="0"/>
          </w:tabs>
          <w:ind w:left="0" w:firstLine="0"/>
        </w:pPr>
        <w:rPr>
          <w:rFonts w:hint="default"/>
          <w:i w:val="0"/>
          <w:iCs w:val="0"/>
          <w:color w:val="auto"/>
        </w:rPr>
      </w:lvl>
    </w:lvlOverride>
  </w:num>
  <w:num w:numId="24" w16cid:durableId="155851297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FD2F80"/>
    <w:rsid w:val="00000FED"/>
    <w:rsid w:val="0000434E"/>
    <w:rsid w:val="000059AE"/>
    <w:rsid w:val="000143EF"/>
    <w:rsid w:val="000211A9"/>
    <w:rsid w:val="00021238"/>
    <w:rsid w:val="000218B9"/>
    <w:rsid w:val="00022071"/>
    <w:rsid w:val="0002346B"/>
    <w:rsid w:val="00025232"/>
    <w:rsid w:val="00027428"/>
    <w:rsid w:val="0002779B"/>
    <w:rsid w:val="00031260"/>
    <w:rsid w:val="00033259"/>
    <w:rsid w:val="0003681A"/>
    <w:rsid w:val="000372B7"/>
    <w:rsid w:val="00042EF4"/>
    <w:rsid w:val="00044933"/>
    <w:rsid w:val="00046865"/>
    <w:rsid w:val="00050724"/>
    <w:rsid w:val="00050F6E"/>
    <w:rsid w:val="00055056"/>
    <w:rsid w:val="00061426"/>
    <w:rsid w:val="00061EC2"/>
    <w:rsid w:val="00066CE8"/>
    <w:rsid w:val="000720CE"/>
    <w:rsid w:val="0007409A"/>
    <w:rsid w:val="000744A6"/>
    <w:rsid w:val="00080ED0"/>
    <w:rsid w:val="00085B8F"/>
    <w:rsid w:val="00090481"/>
    <w:rsid w:val="000930E8"/>
    <w:rsid w:val="00094093"/>
    <w:rsid w:val="0009573F"/>
    <w:rsid w:val="000A08CD"/>
    <w:rsid w:val="000A3826"/>
    <w:rsid w:val="000A3FFE"/>
    <w:rsid w:val="000A68D6"/>
    <w:rsid w:val="000A6C26"/>
    <w:rsid w:val="000B36C8"/>
    <w:rsid w:val="000B36F9"/>
    <w:rsid w:val="000B39C6"/>
    <w:rsid w:val="000B5336"/>
    <w:rsid w:val="000B5748"/>
    <w:rsid w:val="000C2F50"/>
    <w:rsid w:val="000D23B7"/>
    <w:rsid w:val="000D52A4"/>
    <w:rsid w:val="000E07BC"/>
    <w:rsid w:val="000E2421"/>
    <w:rsid w:val="000E2E21"/>
    <w:rsid w:val="000F1CD4"/>
    <w:rsid w:val="000F28EB"/>
    <w:rsid w:val="000F30AA"/>
    <w:rsid w:val="000F4103"/>
    <w:rsid w:val="000F70A7"/>
    <w:rsid w:val="00102E18"/>
    <w:rsid w:val="00104804"/>
    <w:rsid w:val="001053D2"/>
    <w:rsid w:val="00107E11"/>
    <w:rsid w:val="00112E4E"/>
    <w:rsid w:val="00113674"/>
    <w:rsid w:val="00113CCA"/>
    <w:rsid w:val="00116043"/>
    <w:rsid w:val="00121BA3"/>
    <w:rsid w:val="00122832"/>
    <w:rsid w:val="00122F25"/>
    <w:rsid w:val="0012364F"/>
    <w:rsid w:val="00124B2C"/>
    <w:rsid w:val="00132A95"/>
    <w:rsid w:val="00133A80"/>
    <w:rsid w:val="00135980"/>
    <w:rsid w:val="0013786F"/>
    <w:rsid w:val="00147AF0"/>
    <w:rsid w:val="00151B7B"/>
    <w:rsid w:val="00162543"/>
    <w:rsid w:val="00163CA2"/>
    <w:rsid w:val="00164719"/>
    <w:rsid w:val="00166FC4"/>
    <w:rsid w:val="001677AC"/>
    <w:rsid w:val="00177C42"/>
    <w:rsid w:val="001804EA"/>
    <w:rsid w:val="00180DD9"/>
    <w:rsid w:val="0018228B"/>
    <w:rsid w:val="001836F1"/>
    <w:rsid w:val="00183E12"/>
    <w:rsid w:val="00190A61"/>
    <w:rsid w:val="00196DEF"/>
    <w:rsid w:val="00197179"/>
    <w:rsid w:val="001A2215"/>
    <w:rsid w:val="001A3342"/>
    <w:rsid w:val="001A3E3D"/>
    <w:rsid w:val="001A4C30"/>
    <w:rsid w:val="001A6283"/>
    <w:rsid w:val="001A7049"/>
    <w:rsid w:val="001A7769"/>
    <w:rsid w:val="001B1E40"/>
    <w:rsid w:val="001B3B08"/>
    <w:rsid w:val="001B3F80"/>
    <w:rsid w:val="001B4E8B"/>
    <w:rsid w:val="001C0F6B"/>
    <w:rsid w:val="001C1FD4"/>
    <w:rsid w:val="001C499B"/>
    <w:rsid w:val="001C6411"/>
    <w:rsid w:val="001C7378"/>
    <w:rsid w:val="001C764E"/>
    <w:rsid w:val="001D519F"/>
    <w:rsid w:val="001D56F5"/>
    <w:rsid w:val="001D5B10"/>
    <w:rsid w:val="001E1052"/>
    <w:rsid w:val="001E1FA6"/>
    <w:rsid w:val="001E21B1"/>
    <w:rsid w:val="001E2F93"/>
    <w:rsid w:val="001E4554"/>
    <w:rsid w:val="001E61E5"/>
    <w:rsid w:val="001E7D87"/>
    <w:rsid w:val="001F020C"/>
    <w:rsid w:val="001F0709"/>
    <w:rsid w:val="001F0B21"/>
    <w:rsid w:val="001F2159"/>
    <w:rsid w:val="001F25CE"/>
    <w:rsid w:val="001F459C"/>
    <w:rsid w:val="001F53DD"/>
    <w:rsid w:val="001F53FD"/>
    <w:rsid w:val="001F59B2"/>
    <w:rsid w:val="001F754F"/>
    <w:rsid w:val="001F7F1E"/>
    <w:rsid w:val="00210B8B"/>
    <w:rsid w:val="00212B71"/>
    <w:rsid w:val="0021485A"/>
    <w:rsid w:val="00214863"/>
    <w:rsid w:val="00215437"/>
    <w:rsid w:val="002156B4"/>
    <w:rsid w:val="00223E83"/>
    <w:rsid w:val="00224FCD"/>
    <w:rsid w:val="00230830"/>
    <w:rsid w:val="00231B6E"/>
    <w:rsid w:val="002320D3"/>
    <w:rsid w:val="002361D1"/>
    <w:rsid w:val="002459CF"/>
    <w:rsid w:val="00245A2A"/>
    <w:rsid w:val="00253222"/>
    <w:rsid w:val="00261A9B"/>
    <w:rsid w:val="00261C13"/>
    <w:rsid w:val="00262847"/>
    <w:rsid w:val="00265AF5"/>
    <w:rsid w:val="0027322A"/>
    <w:rsid w:val="002805F2"/>
    <w:rsid w:val="00281BB2"/>
    <w:rsid w:val="00283D82"/>
    <w:rsid w:val="00291199"/>
    <w:rsid w:val="00294AD6"/>
    <w:rsid w:val="00295B03"/>
    <w:rsid w:val="00297826"/>
    <w:rsid w:val="002A03C3"/>
    <w:rsid w:val="002A10DD"/>
    <w:rsid w:val="002A275F"/>
    <w:rsid w:val="002A6AF7"/>
    <w:rsid w:val="002B254E"/>
    <w:rsid w:val="002B2804"/>
    <w:rsid w:val="002B4CE8"/>
    <w:rsid w:val="002B603E"/>
    <w:rsid w:val="002B6AD6"/>
    <w:rsid w:val="002B72E9"/>
    <w:rsid w:val="002C3209"/>
    <w:rsid w:val="002C4933"/>
    <w:rsid w:val="002C5D54"/>
    <w:rsid w:val="002C5F9F"/>
    <w:rsid w:val="002C7998"/>
    <w:rsid w:val="002D2D73"/>
    <w:rsid w:val="002D37CB"/>
    <w:rsid w:val="002D6E14"/>
    <w:rsid w:val="002E56F9"/>
    <w:rsid w:val="002E70B6"/>
    <w:rsid w:val="002F14BF"/>
    <w:rsid w:val="002F1E03"/>
    <w:rsid w:val="002F1E08"/>
    <w:rsid w:val="002F1E53"/>
    <w:rsid w:val="002F2CAA"/>
    <w:rsid w:val="002F3C88"/>
    <w:rsid w:val="002F3D4C"/>
    <w:rsid w:val="0030052C"/>
    <w:rsid w:val="00304B24"/>
    <w:rsid w:val="00317566"/>
    <w:rsid w:val="00325B64"/>
    <w:rsid w:val="00326B5A"/>
    <w:rsid w:val="003306E1"/>
    <w:rsid w:val="003320E4"/>
    <w:rsid w:val="0033525D"/>
    <w:rsid w:val="003414F3"/>
    <w:rsid w:val="00342B44"/>
    <w:rsid w:val="00345BA0"/>
    <w:rsid w:val="00346819"/>
    <w:rsid w:val="00347607"/>
    <w:rsid w:val="0035613E"/>
    <w:rsid w:val="0036004F"/>
    <w:rsid w:val="00363267"/>
    <w:rsid w:val="00363EE9"/>
    <w:rsid w:val="00371E39"/>
    <w:rsid w:val="0037563D"/>
    <w:rsid w:val="00376128"/>
    <w:rsid w:val="00376A32"/>
    <w:rsid w:val="0037742E"/>
    <w:rsid w:val="00377D56"/>
    <w:rsid w:val="00380868"/>
    <w:rsid w:val="0038245A"/>
    <w:rsid w:val="00383D24"/>
    <w:rsid w:val="00384050"/>
    <w:rsid w:val="003840E6"/>
    <w:rsid w:val="00385973"/>
    <w:rsid w:val="00385CFC"/>
    <w:rsid w:val="0039156D"/>
    <w:rsid w:val="0039337A"/>
    <w:rsid w:val="00394690"/>
    <w:rsid w:val="0039660F"/>
    <w:rsid w:val="003A3189"/>
    <w:rsid w:val="003A3CA7"/>
    <w:rsid w:val="003A3EB1"/>
    <w:rsid w:val="003A603F"/>
    <w:rsid w:val="003B2720"/>
    <w:rsid w:val="003B33BD"/>
    <w:rsid w:val="003B569D"/>
    <w:rsid w:val="003B678D"/>
    <w:rsid w:val="003B7688"/>
    <w:rsid w:val="003C3C0E"/>
    <w:rsid w:val="003C5BE6"/>
    <w:rsid w:val="003D1514"/>
    <w:rsid w:val="003D42A6"/>
    <w:rsid w:val="003D4F21"/>
    <w:rsid w:val="003D4FAC"/>
    <w:rsid w:val="003E1885"/>
    <w:rsid w:val="003E7906"/>
    <w:rsid w:val="003F000F"/>
    <w:rsid w:val="003F0FC4"/>
    <w:rsid w:val="003F14EC"/>
    <w:rsid w:val="003F3C50"/>
    <w:rsid w:val="003F5FD8"/>
    <w:rsid w:val="0040145F"/>
    <w:rsid w:val="00406202"/>
    <w:rsid w:val="00406A6A"/>
    <w:rsid w:val="00406B22"/>
    <w:rsid w:val="00407147"/>
    <w:rsid w:val="004078FA"/>
    <w:rsid w:val="00422784"/>
    <w:rsid w:val="00425A78"/>
    <w:rsid w:val="00425B1D"/>
    <w:rsid w:val="004267E6"/>
    <w:rsid w:val="0042732B"/>
    <w:rsid w:val="00431E08"/>
    <w:rsid w:val="004328A7"/>
    <w:rsid w:val="00434C74"/>
    <w:rsid w:val="004565C8"/>
    <w:rsid w:val="00456EB4"/>
    <w:rsid w:val="00457827"/>
    <w:rsid w:val="00461E8C"/>
    <w:rsid w:val="00464349"/>
    <w:rsid w:val="00470B51"/>
    <w:rsid w:val="004718F3"/>
    <w:rsid w:val="00472C1F"/>
    <w:rsid w:val="00473ED6"/>
    <w:rsid w:val="00474288"/>
    <w:rsid w:val="00475040"/>
    <w:rsid w:val="00480CCC"/>
    <w:rsid w:val="004817AB"/>
    <w:rsid w:val="004825AD"/>
    <w:rsid w:val="004859AD"/>
    <w:rsid w:val="00490C06"/>
    <w:rsid w:val="00493D40"/>
    <w:rsid w:val="00493EE3"/>
    <w:rsid w:val="0049477A"/>
    <w:rsid w:val="004967B6"/>
    <w:rsid w:val="00497573"/>
    <w:rsid w:val="00497B19"/>
    <w:rsid w:val="00497D5E"/>
    <w:rsid w:val="004A504B"/>
    <w:rsid w:val="004A6911"/>
    <w:rsid w:val="004A7849"/>
    <w:rsid w:val="004B3652"/>
    <w:rsid w:val="004B54E0"/>
    <w:rsid w:val="004B7384"/>
    <w:rsid w:val="004C000A"/>
    <w:rsid w:val="004C1B71"/>
    <w:rsid w:val="004C4269"/>
    <w:rsid w:val="004D1D3F"/>
    <w:rsid w:val="004D6236"/>
    <w:rsid w:val="004D7F90"/>
    <w:rsid w:val="004E0843"/>
    <w:rsid w:val="004E2A7A"/>
    <w:rsid w:val="004E3463"/>
    <w:rsid w:val="004E42A5"/>
    <w:rsid w:val="004E4DBB"/>
    <w:rsid w:val="004E4E41"/>
    <w:rsid w:val="004E73DB"/>
    <w:rsid w:val="004E7F9C"/>
    <w:rsid w:val="004F0A1E"/>
    <w:rsid w:val="004F3493"/>
    <w:rsid w:val="004F5143"/>
    <w:rsid w:val="004F7FF1"/>
    <w:rsid w:val="00502C5F"/>
    <w:rsid w:val="0050310F"/>
    <w:rsid w:val="00504344"/>
    <w:rsid w:val="00505093"/>
    <w:rsid w:val="00511CB7"/>
    <w:rsid w:val="00512B09"/>
    <w:rsid w:val="0052174A"/>
    <w:rsid w:val="005220ED"/>
    <w:rsid w:val="00525E27"/>
    <w:rsid w:val="00527CCE"/>
    <w:rsid w:val="00527DF6"/>
    <w:rsid w:val="00533796"/>
    <w:rsid w:val="00537343"/>
    <w:rsid w:val="00537EE2"/>
    <w:rsid w:val="005447D2"/>
    <w:rsid w:val="00544852"/>
    <w:rsid w:val="00547EE6"/>
    <w:rsid w:val="005516F3"/>
    <w:rsid w:val="00551E47"/>
    <w:rsid w:val="00554181"/>
    <w:rsid w:val="005555C5"/>
    <w:rsid w:val="00555D75"/>
    <w:rsid w:val="00560DF0"/>
    <w:rsid w:val="00561385"/>
    <w:rsid w:val="00562AA4"/>
    <w:rsid w:val="00564C02"/>
    <w:rsid w:val="0056628C"/>
    <w:rsid w:val="0056759C"/>
    <w:rsid w:val="00572A79"/>
    <w:rsid w:val="00580B18"/>
    <w:rsid w:val="00580DF0"/>
    <w:rsid w:val="00581BBA"/>
    <w:rsid w:val="005846EF"/>
    <w:rsid w:val="0058580F"/>
    <w:rsid w:val="00586AAC"/>
    <w:rsid w:val="0059513E"/>
    <w:rsid w:val="005A489F"/>
    <w:rsid w:val="005A6AA4"/>
    <w:rsid w:val="005A6D9F"/>
    <w:rsid w:val="005B0585"/>
    <w:rsid w:val="005B48FF"/>
    <w:rsid w:val="005C0D33"/>
    <w:rsid w:val="005C1E32"/>
    <w:rsid w:val="005C64C5"/>
    <w:rsid w:val="005C670D"/>
    <w:rsid w:val="005D0BCA"/>
    <w:rsid w:val="005D1232"/>
    <w:rsid w:val="005D363F"/>
    <w:rsid w:val="005D3943"/>
    <w:rsid w:val="005D3A4C"/>
    <w:rsid w:val="005D55BB"/>
    <w:rsid w:val="005D5E85"/>
    <w:rsid w:val="005D6BFE"/>
    <w:rsid w:val="005E0DDB"/>
    <w:rsid w:val="005E28E3"/>
    <w:rsid w:val="005E6879"/>
    <w:rsid w:val="005F1134"/>
    <w:rsid w:val="005F308A"/>
    <w:rsid w:val="005F389C"/>
    <w:rsid w:val="005F4B08"/>
    <w:rsid w:val="005F709A"/>
    <w:rsid w:val="00604C15"/>
    <w:rsid w:val="006115C4"/>
    <w:rsid w:val="00613277"/>
    <w:rsid w:val="006158D5"/>
    <w:rsid w:val="00615DDF"/>
    <w:rsid w:val="006202B0"/>
    <w:rsid w:val="00623A6F"/>
    <w:rsid w:val="0062545F"/>
    <w:rsid w:val="00625D83"/>
    <w:rsid w:val="00630462"/>
    <w:rsid w:val="0063065B"/>
    <w:rsid w:val="00636C4D"/>
    <w:rsid w:val="006408E5"/>
    <w:rsid w:val="0064097F"/>
    <w:rsid w:val="00641FCF"/>
    <w:rsid w:val="00643A54"/>
    <w:rsid w:val="0064733A"/>
    <w:rsid w:val="00647372"/>
    <w:rsid w:val="00651984"/>
    <w:rsid w:val="00653D1A"/>
    <w:rsid w:val="00656AD3"/>
    <w:rsid w:val="006623E7"/>
    <w:rsid w:val="00662B80"/>
    <w:rsid w:val="00667491"/>
    <w:rsid w:val="006674CC"/>
    <w:rsid w:val="0066768F"/>
    <w:rsid w:val="00670F6C"/>
    <w:rsid w:val="0067550E"/>
    <w:rsid w:val="00676E58"/>
    <w:rsid w:val="00677322"/>
    <w:rsid w:val="006852C7"/>
    <w:rsid w:val="006852CE"/>
    <w:rsid w:val="00692D14"/>
    <w:rsid w:val="00694447"/>
    <w:rsid w:val="006949E6"/>
    <w:rsid w:val="00695B78"/>
    <w:rsid w:val="0069768F"/>
    <w:rsid w:val="00697DA2"/>
    <w:rsid w:val="006A143D"/>
    <w:rsid w:val="006A397A"/>
    <w:rsid w:val="006A453F"/>
    <w:rsid w:val="006A716C"/>
    <w:rsid w:val="006A7A3B"/>
    <w:rsid w:val="006B1507"/>
    <w:rsid w:val="006B2E40"/>
    <w:rsid w:val="006B586D"/>
    <w:rsid w:val="006B60B0"/>
    <w:rsid w:val="006B65C7"/>
    <w:rsid w:val="006C039E"/>
    <w:rsid w:val="006C1727"/>
    <w:rsid w:val="006C32FD"/>
    <w:rsid w:val="006C39CE"/>
    <w:rsid w:val="006D0FCC"/>
    <w:rsid w:val="006D21F5"/>
    <w:rsid w:val="006D2558"/>
    <w:rsid w:val="006D2D9A"/>
    <w:rsid w:val="006D3089"/>
    <w:rsid w:val="006D3580"/>
    <w:rsid w:val="006D65E1"/>
    <w:rsid w:val="006E126D"/>
    <w:rsid w:val="006E1FC3"/>
    <w:rsid w:val="006E5A30"/>
    <w:rsid w:val="006F4E75"/>
    <w:rsid w:val="006F7EF7"/>
    <w:rsid w:val="00702681"/>
    <w:rsid w:val="00704CE9"/>
    <w:rsid w:val="007060EB"/>
    <w:rsid w:val="0070616B"/>
    <w:rsid w:val="00706295"/>
    <w:rsid w:val="00706FDA"/>
    <w:rsid w:val="00710984"/>
    <w:rsid w:val="00711F9A"/>
    <w:rsid w:val="00713810"/>
    <w:rsid w:val="007138ED"/>
    <w:rsid w:val="00715562"/>
    <w:rsid w:val="00724345"/>
    <w:rsid w:val="007247DD"/>
    <w:rsid w:val="007303A5"/>
    <w:rsid w:val="00730B3E"/>
    <w:rsid w:val="0073420B"/>
    <w:rsid w:val="00736367"/>
    <w:rsid w:val="0074721A"/>
    <w:rsid w:val="0074760E"/>
    <w:rsid w:val="00750D55"/>
    <w:rsid w:val="00754ABA"/>
    <w:rsid w:val="00755CE7"/>
    <w:rsid w:val="0075751F"/>
    <w:rsid w:val="00760294"/>
    <w:rsid w:val="00762081"/>
    <w:rsid w:val="0076408B"/>
    <w:rsid w:val="00766609"/>
    <w:rsid w:val="00782B0D"/>
    <w:rsid w:val="0078556E"/>
    <w:rsid w:val="0079250F"/>
    <w:rsid w:val="007948DD"/>
    <w:rsid w:val="00794E68"/>
    <w:rsid w:val="00796E0D"/>
    <w:rsid w:val="0079781A"/>
    <w:rsid w:val="007A1546"/>
    <w:rsid w:val="007A228C"/>
    <w:rsid w:val="007A30E6"/>
    <w:rsid w:val="007A368E"/>
    <w:rsid w:val="007A49E6"/>
    <w:rsid w:val="007A5868"/>
    <w:rsid w:val="007A6D9D"/>
    <w:rsid w:val="007A73A0"/>
    <w:rsid w:val="007B04CE"/>
    <w:rsid w:val="007B286E"/>
    <w:rsid w:val="007B6871"/>
    <w:rsid w:val="007B7A2F"/>
    <w:rsid w:val="007C32EE"/>
    <w:rsid w:val="007C3D33"/>
    <w:rsid w:val="007D294A"/>
    <w:rsid w:val="007D47D2"/>
    <w:rsid w:val="007D6365"/>
    <w:rsid w:val="007D6EC0"/>
    <w:rsid w:val="007D7E1D"/>
    <w:rsid w:val="007E0B5C"/>
    <w:rsid w:val="007E2198"/>
    <w:rsid w:val="007E4283"/>
    <w:rsid w:val="007E503C"/>
    <w:rsid w:val="007E5FDD"/>
    <w:rsid w:val="007F1D6B"/>
    <w:rsid w:val="007F2BCA"/>
    <w:rsid w:val="007F34C9"/>
    <w:rsid w:val="0080345C"/>
    <w:rsid w:val="00805862"/>
    <w:rsid w:val="00807E2D"/>
    <w:rsid w:val="00813145"/>
    <w:rsid w:val="00813966"/>
    <w:rsid w:val="00813986"/>
    <w:rsid w:val="00816130"/>
    <w:rsid w:val="00816A86"/>
    <w:rsid w:val="00822336"/>
    <w:rsid w:val="00822C7D"/>
    <w:rsid w:val="0082522F"/>
    <w:rsid w:val="00827E23"/>
    <w:rsid w:val="00831979"/>
    <w:rsid w:val="00836CC0"/>
    <w:rsid w:val="00840F35"/>
    <w:rsid w:val="008502C8"/>
    <w:rsid w:val="00851352"/>
    <w:rsid w:val="00855D06"/>
    <w:rsid w:val="00857077"/>
    <w:rsid w:val="0085722D"/>
    <w:rsid w:val="00863230"/>
    <w:rsid w:val="008640C6"/>
    <w:rsid w:val="00865BD0"/>
    <w:rsid w:val="00866BE5"/>
    <w:rsid w:val="008717D8"/>
    <w:rsid w:val="0087215C"/>
    <w:rsid w:val="00875D25"/>
    <w:rsid w:val="00880E35"/>
    <w:rsid w:val="00881725"/>
    <w:rsid w:val="008875FE"/>
    <w:rsid w:val="00887F8E"/>
    <w:rsid w:val="008917B7"/>
    <w:rsid w:val="008931CE"/>
    <w:rsid w:val="00896234"/>
    <w:rsid w:val="00897E43"/>
    <w:rsid w:val="00897F4F"/>
    <w:rsid w:val="008A62A8"/>
    <w:rsid w:val="008A79F8"/>
    <w:rsid w:val="008B00A1"/>
    <w:rsid w:val="008B5D78"/>
    <w:rsid w:val="008B6A16"/>
    <w:rsid w:val="008B7340"/>
    <w:rsid w:val="008C222B"/>
    <w:rsid w:val="008C3127"/>
    <w:rsid w:val="008C52D1"/>
    <w:rsid w:val="008C5738"/>
    <w:rsid w:val="008C7B8C"/>
    <w:rsid w:val="008C7EAD"/>
    <w:rsid w:val="008D0CFE"/>
    <w:rsid w:val="008D6152"/>
    <w:rsid w:val="008E38BB"/>
    <w:rsid w:val="008E7AD3"/>
    <w:rsid w:val="008E7BA9"/>
    <w:rsid w:val="008F0F81"/>
    <w:rsid w:val="008F2058"/>
    <w:rsid w:val="008F232D"/>
    <w:rsid w:val="008F27BF"/>
    <w:rsid w:val="008F29B1"/>
    <w:rsid w:val="008F2E64"/>
    <w:rsid w:val="008F57BF"/>
    <w:rsid w:val="009049A4"/>
    <w:rsid w:val="009142EC"/>
    <w:rsid w:val="009145E4"/>
    <w:rsid w:val="009154C3"/>
    <w:rsid w:val="00923540"/>
    <w:rsid w:val="009250C9"/>
    <w:rsid w:val="00926767"/>
    <w:rsid w:val="009277F0"/>
    <w:rsid w:val="009352E3"/>
    <w:rsid w:val="00935FC4"/>
    <w:rsid w:val="009361D5"/>
    <w:rsid w:val="00941153"/>
    <w:rsid w:val="0094148D"/>
    <w:rsid w:val="009428A4"/>
    <w:rsid w:val="00943201"/>
    <w:rsid w:val="00943EF9"/>
    <w:rsid w:val="00951C0F"/>
    <w:rsid w:val="009572F2"/>
    <w:rsid w:val="00957BB1"/>
    <w:rsid w:val="009659F4"/>
    <w:rsid w:val="00965B81"/>
    <w:rsid w:val="00965FC1"/>
    <w:rsid w:val="00970D60"/>
    <w:rsid w:val="00980251"/>
    <w:rsid w:val="009911FE"/>
    <w:rsid w:val="0099390E"/>
    <w:rsid w:val="009960E5"/>
    <w:rsid w:val="00996DEB"/>
    <w:rsid w:val="009A07B8"/>
    <w:rsid w:val="009A0A6D"/>
    <w:rsid w:val="009A40F5"/>
    <w:rsid w:val="009A7ADC"/>
    <w:rsid w:val="009B0D30"/>
    <w:rsid w:val="009B1968"/>
    <w:rsid w:val="009B335B"/>
    <w:rsid w:val="009C0CFC"/>
    <w:rsid w:val="009C19B7"/>
    <w:rsid w:val="009C5ABB"/>
    <w:rsid w:val="009D0BC8"/>
    <w:rsid w:val="009D2482"/>
    <w:rsid w:val="009D7C51"/>
    <w:rsid w:val="009E196C"/>
    <w:rsid w:val="009E1C7A"/>
    <w:rsid w:val="009E395C"/>
    <w:rsid w:val="009E6A0A"/>
    <w:rsid w:val="009E6E1E"/>
    <w:rsid w:val="009E75DA"/>
    <w:rsid w:val="009F2038"/>
    <w:rsid w:val="009F36BF"/>
    <w:rsid w:val="009F3764"/>
    <w:rsid w:val="009F5D50"/>
    <w:rsid w:val="00A07D9F"/>
    <w:rsid w:val="00A101CF"/>
    <w:rsid w:val="00A111B6"/>
    <w:rsid w:val="00A131F5"/>
    <w:rsid w:val="00A164C1"/>
    <w:rsid w:val="00A170E5"/>
    <w:rsid w:val="00A26D27"/>
    <w:rsid w:val="00A353B7"/>
    <w:rsid w:val="00A36845"/>
    <w:rsid w:val="00A376EE"/>
    <w:rsid w:val="00A42A99"/>
    <w:rsid w:val="00A442A3"/>
    <w:rsid w:val="00A50678"/>
    <w:rsid w:val="00A50D5D"/>
    <w:rsid w:val="00A5151A"/>
    <w:rsid w:val="00A52894"/>
    <w:rsid w:val="00A5359F"/>
    <w:rsid w:val="00A55217"/>
    <w:rsid w:val="00A57E0A"/>
    <w:rsid w:val="00A63A8B"/>
    <w:rsid w:val="00A6401B"/>
    <w:rsid w:val="00A642A6"/>
    <w:rsid w:val="00A676D4"/>
    <w:rsid w:val="00A70ED7"/>
    <w:rsid w:val="00A72D2E"/>
    <w:rsid w:val="00A73117"/>
    <w:rsid w:val="00A7376A"/>
    <w:rsid w:val="00A77919"/>
    <w:rsid w:val="00A823F6"/>
    <w:rsid w:val="00A846DB"/>
    <w:rsid w:val="00A8719E"/>
    <w:rsid w:val="00AA0A89"/>
    <w:rsid w:val="00AA15A7"/>
    <w:rsid w:val="00AA46AE"/>
    <w:rsid w:val="00AA4B0D"/>
    <w:rsid w:val="00AA5368"/>
    <w:rsid w:val="00AA5DBC"/>
    <w:rsid w:val="00AA6429"/>
    <w:rsid w:val="00AA6E92"/>
    <w:rsid w:val="00AB2B0D"/>
    <w:rsid w:val="00AB3A08"/>
    <w:rsid w:val="00AB3C08"/>
    <w:rsid w:val="00AB5931"/>
    <w:rsid w:val="00AC01AA"/>
    <w:rsid w:val="00AC116F"/>
    <w:rsid w:val="00AC22D3"/>
    <w:rsid w:val="00AC4F72"/>
    <w:rsid w:val="00AC5041"/>
    <w:rsid w:val="00AC685B"/>
    <w:rsid w:val="00AC6BC6"/>
    <w:rsid w:val="00AD39F4"/>
    <w:rsid w:val="00AD5323"/>
    <w:rsid w:val="00AD707E"/>
    <w:rsid w:val="00AE2291"/>
    <w:rsid w:val="00AE2642"/>
    <w:rsid w:val="00AE482E"/>
    <w:rsid w:val="00AE4EB0"/>
    <w:rsid w:val="00AF1A05"/>
    <w:rsid w:val="00AF3116"/>
    <w:rsid w:val="00AF3518"/>
    <w:rsid w:val="00AF741A"/>
    <w:rsid w:val="00AF7844"/>
    <w:rsid w:val="00AF7CCC"/>
    <w:rsid w:val="00B01618"/>
    <w:rsid w:val="00B01ADB"/>
    <w:rsid w:val="00B04161"/>
    <w:rsid w:val="00B056F9"/>
    <w:rsid w:val="00B07879"/>
    <w:rsid w:val="00B11E3D"/>
    <w:rsid w:val="00B12EF2"/>
    <w:rsid w:val="00B14D2C"/>
    <w:rsid w:val="00B17E82"/>
    <w:rsid w:val="00B21BAA"/>
    <w:rsid w:val="00B2484B"/>
    <w:rsid w:val="00B376E6"/>
    <w:rsid w:val="00B4049F"/>
    <w:rsid w:val="00B4175B"/>
    <w:rsid w:val="00B4575A"/>
    <w:rsid w:val="00B575BA"/>
    <w:rsid w:val="00B62837"/>
    <w:rsid w:val="00B7062F"/>
    <w:rsid w:val="00B71608"/>
    <w:rsid w:val="00B75679"/>
    <w:rsid w:val="00B76429"/>
    <w:rsid w:val="00B7684A"/>
    <w:rsid w:val="00B77930"/>
    <w:rsid w:val="00B77C53"/>
    <w:rsid w:val="00B8037C"/>
    <w:rsid w:val="00B850EA"/>
    <w:rsid w:val="00B85B4D"/>
    <w:rsid w:val="00B86471"/>
    <w:rsid w:val="00B94E5F"/>
    <w:rsid w:val="00B956D4"/>
    <w:rsid w:val="00B959B7"/>
    <w:rsid w:val="00B97446"/>
    <w:rsid w:val="00BA1BC8"/>
    <w:rsid w:val="00BA4F4F"/>
    <w:rsid w:val="00BA6E89"/>
    <w:rsid w:val="00BA7432"/>
    <w:rsid w:val="00BA7DD0"/>
    <w:rsid w:val="00BB2764"/>
    <w:rsid w:val="00BB78BE"/>
    <w:rsid w:val="00BC192D"/>
    <w:rsid w:val="00BC1AA0"/>
    <w:rsid w:val="00BC2495"/>
    <w:rsid w:val="00BC314A"/>
    <w:rsid w:val="00BC43AE"/>
    <w:rsid w:val="00BC7EB9"/>
    <w:rsid w:val="00BD2643"/>
    <w:rsid w:val="00BD2EF8"/>
    <w:rsid w:val="00BD4FB8"/>
    <w:rsid w:val="00BD56B1"/>
    <w:rsid w:val="00BD6558"/>
    <w:rsid w:val="00BE142B"/>
    <w:rsid w:val="00BE4CD8"/>
    <w:rsid w:val="00BE66B2"/>
    <w:rsid w:val="00BF2AD7"/>
    <w:rsid w:val="00BF2F76"/>
    <w:rsid w:val="00BF3022"/>
    <w:rsid w:val="00BF3214"/>
    <w:rsid w:val="00BF364C"/>
    <w:rsid w:val="00BF5573"/>
    <w:rsid w:val="00BF77B8"/>
    <w:rsid w:val="00C03D49"/>
    <w:rsid w:val="00C04A84"/>
    <w:rsid w:val="00C13266"/>
    <w:rsid w:val="00C15867"/>
    <w:rsid w:val="00C22398"/>
    <w:rsid w:val="00C2296D"/>
    <w:rsid w:val="00C23155"/>
    <w:rsid w:val="00C31A23"/>
    <w:rsid w:val="00C32460"/>
    <w:rsid w:val="00C32F45"/>
    <w:rsid w:val="00C364A9"/>
    <w:rsid w:val="00C3710F"/>
    <w:rsid w:val="00C371A6"/>
    <w:rsid w:val="00C40C41"/>
    <w:rsid w:val="00C45885"/>
    <w:rsid w:val="00C50F22"/>
    <w:rsid w:val="00C51D95"/>
    <w:rsid w:val="00C5620E"/>
    <w:rsid w:val="00C56809"/>
    <w:rsid w:val="00C57971"/>
    <w:rsid w:val="00C64D35"/>
    <w:rsid w:val="00C65BD7"/>
    <w:rsid w:val="00C720C9"/>
    <w:rsid w:val="00C76BA4"/>
    <w:rsid w:val="00C83A48"/>
    <w:rsid w:val="00C85865"/>
    <w:rsid w:val="00C85E85"/>
    <w:rsid w:val="00CA0C83"/>
    <w:rsid w:val="00CA1FC0"/>
    <w:rsid w:val="00CA2EAE"/>
    <w:rsid w:val="00CA4AC1"/>
    <w:rsid w:val="00CA59FB"/>
    <w:rsid w:val="00CB0316"/>
    <w:rsid w:val="00CB0B11"/>
    <w:rsid w:val="00CB1DBA"/>
    <w:rsid w:val="00CB3359"/>
    <w:rsid w:val="00CB3FD9"/>
    <w:rsid w:val="00CB426A"/>
    <w:rsid w:val="00CB5225"/>
    <w:rsid w:val="00CB5354"/>
    <w:rsid w:val="00CB5604"/>
    <w:rsid w:val="00CB7DFA"/>
    <w:rsid w:val="00CC3C9E"/>
    <w:rsid w:val="00CC6A14"/>
    <w:rsid w:val="00CC70A3"/>
    <w:rsid w:val="00CD3ED7"/>
    <w:rsid w:val="00CD4442"/>
    <w:rsid w:val="00CD53C3"/>
    <w:rsid w:val="00CD574E"/>
    <w:rsid w:val="00CE4C22"/>
    <w:rsid w:val="00CE6A8E"/>
    <w:rsid w:val="00CE76E5"/>
    <w:rsid w:val="00CF41EC"/>
    <w:rsid w:val="00CF4486"/>
    <w:rsid w:val="00CF5D04"/>
    <w:rsid w:val="00D02A75"/>
    <w:rsid w:val="00D049AD"/>
    <w:rsid w:val="00D04DE4"/>
    <w:rsid w:val="00D0574C"/>
    <w:rsid w:val="00D063F1"/>
    <w:rsid w:val="00D1114B"/>
    <w:rsid w:val="00D14F22"/>
    <w:rsid w:val="00D155E1"/>
    <w:rsid w:val="00D15DDA"/>
    <w:rsid w:val="00D22ECA"/>
    <w:rsid w:val="00D26C60"/>
    <w:rsid w:val="00D3395F"/>
    <w:rsid w:val="00D348D3"/>
    <w:rsid w:val="00D37391"/>
    <w:rsid w:val="00D42D8E"/>
    <w:rsid w:val="00D4741C"/>
    <w:rsid w:val="00D51B6E"/>
    <w:rsid w:val="00D55E06"/>
    <w:rsid w:val="00D57918"/>
    <w:rsid w:val="00D623FE"/>
    <w:rsid w:val="00D70C30"/>
    <w:rsid w:val="00D73DC6"/>
    <w:rsid w:val="00D74C1A"/>
    <w:rsid w:val="00D754C1"/>
    <w:rsid w:val="00D76646"/>
    <w:rsid w:val="00D7682B"/>
    <w:rsid w:val="00D772DA"/>
    <w:rsid w:val="00D77393"/>
    <w:rsid w:val="00D77A35"/>
    <w:rsid w:val="00D77AE8"/>
    <w:rsid w:val="00D77D31"/>
    <w:rsid w:val="00D81B3E"/>
    <w:rsid w:val="00D8374C"/>
    <w:rsid w:val="00D857F8"/>
    <w:rsid w:val="00D8743F"/>
    <w:rsid w:val="00D90C70"/>
    <w:rsid w:val="00D90E49"/>
    <w:rsid w:val="00D92530"/>
    <w:rsid w:val="00D96ADE"/>
    <w:rsid w:val="00DA0CE2"/>
    <w:rsid w:val="00DA0EA9"/>
    <w:rsid w:val="00DA2387"/>
    <w:rsid w:val="00DA45B1"/>
    <w:rsid w:val="00DA46AD"/>
    <w:rsid w:val="00DA4977"/>
    <w:rsid w:val="00DA5FD0"/>
    <w:rsid w:val="00DB0D5F"/>
    <w:rsid w:val="00DB1736"/>
    <w:rsid w:val="00DB6CDE"/>
    <w:rsid w:val="00DC04F6"/>
    <w:rsid w:val="00DC3087"/>
    <w:rsid w:val="00DC6A10"/>
    <w:rsid w:val="00DD50EF"/>
    <w:rsid w:val="00DE54CB"/>
    <w:rsid w:val="00DE5A5B"/>
    <w:rsid w:val="00DE657E"/>
    <w:rsid w:val="00DF1277"/>
    <w:rsid w:val="00DF2A71"/>
    <w:rsid w:val="00DF4704"/>
    <w:rsid w:val="00DF47B3"/>
    <w:rsid w:val="00DF4996"/>
    <w:rsid w:val="00DF7830"/>
    <w:rsid w:val="00E024AA"/>
    <w:rsid w:val="00E07056"/>
    <w:rsid w:val="00E13420"/>
    <w:rsid w:val="00E143E4"/>
    <w:rsid w:val="00E15C77"/>
    <w:rsid w:val="00E21336"/>
    <w:rsid w:val="00E250F1"/>
    <w:rsid w:val="00E27955"/>
    <w:rsid w:val="00E35232"/>
    <w:rsid w:val="00E3550D"/>
    <w:rsid w:val="00E3738C"/>
    <w:rsid w:val="00E44D9E"/>
    <w:rsid w:val="00E470A6"/>
    <w:rsid w:val="00E50412"/>
    <w:rsid w:val="00E51ADF"/>
    <w:rsid w:val="00E52838"/>
    <w:rsid w:val="00E60286"/>
    <w:rsid w:val="00E614E0"/>
    <w:rsid w:val="00E626FF"/>
    <w:rsid w:val="00E669D0"/>
    <w:rsid w:val="00E7351A"/>
    <w:rsid w:val="00E73F7F"/>
    <w:rsid w:val="00E753E8"/>
    <w:rsid w:val="00E75FD2"/>
    <w:rsid w:val="00E82B77"/>
    <w:rsid w:val="00E8490A"/>
    <w:rsid w:val="00E85136"/>
    <w:rsid w:val="00E85409"/>
    <w:rsid w:val="00E85503"/>
    <w:rsid w:val="00E85AFF"/>
    <w:rsid w:val="00E95137"/>
    <w:rsid w:val="00E96D55"/>
    <w:rsid w:val="00EA01DD"/>
    <w:rsid w:val="00EA3E46"/>
    <w:rsid w:val="00EA429F"/>
    <w:rsid w:val="00EA4F9E"/>
    <w:rsid w:val="00EA6317"/>
    <w:rsid w:val="00EA63CA"/>
    <w:rsid w:val="00EA651C"/>
    <w:rsid w:val="00EA6D3B"/>
    <w:rsid w:val="00EA7BDC"/>
    <w:rsid w:val="00EB00AD"/>
    <w:rsid w:val="00EB136C"/>
    <w:rsid w:val="00EB15CA"/>
    <w:rsid w:val="00EB3826"/>
    <w:rsid w:val="00EB480E"/>
    <w:rsid w:val="00EB5765"/>
    <w:rsid w:val="00EB5EC6"/>
    <w:rsid w:val="00EB7FC9"/>
    <w:rsid w:val="00EC76AF"/>
    <w:rsid w:val="00ED21E5"/>
    <w:rsid w:val="00ED27E8"/>
    <w:rsid w:val="00ED7137"/>
    <w:rsid w:val="00EE2FA2"/>
    <w:rsid w:val="00EE71B9"/>
    <w:rsid w:val="00EE7226"/>
    <w:rsid w:val="00EF06EA"/>
    <w:rsid w:val="00EF3940"/>
    <w:rsid w:val="00EF788E"/>
    <w:rsid w:val="00F0453E"/>
    <w:rsid w:val="00F046E4"/>
    <w:rsid w:val="00F04E95"/>
    <w:rsid w:val="00F07604"/>
    <w:rsid w:val="00F14182"/>
    <w:rsid w:val="00F17252"/>
    <w:rsid w:val="00F21088"/>
    <w:rsid w:val="00F259E7"/>
    <w:rsid w:val="00F31565"/>
    <w:rsid w:val="00F326BF"/>
    <w:rsid w:val="00F327E7"/>
    <w:rsid w:val="00F35746"/>
    <w:rsid w:val="00F41C0A"/>
    <w:rsid w:val="00F43CC8"/>
    <w:rsid w:val="00F43D0E"/>
    <w:rsid w:val="00F447C7"/>
    <w:rsid w:val="00F459B4"/>
    <w:rsid w:val="00F511DA"/>
    <w:rsid w:val="00F513AB"/>
    <w:rsid w:val="00F5211B"/>
    <w:rsid w:val="00F52209"/>
    <w:rsid w:val="00F5491A"/>
    <w:rsid w:val="00F554A9"/>
    <w:rsid w:val="00F558CA"/>
    <w:rsid w:val="00F61E17"/>
    <w:rsid w:val="00F61E44"/>
    <w:rsid w:val="00F6351A"/>
    <w:rsid w:val="00F63DEC"/>
    <w:rsid w:val="00F66ADA"/>
    <w:rsid w:val="00F703B6"/>
    <w:rsid w:val="00F716FD"/>
    <w:rsid w:val="00F73D82"/>
    <w:rsid w:val="00F77753"/>
    <w:rsid w:val="00F80355"/>
    <w:rsid w:val="00F868F0"/>
    <w:rsid w:val="00F87C43"/>
    <w:rsid w:val="00F90C65"/>
    <w:rsid w:val="00F94850"/>
    <w:rsid w:val="00F953AD"/>
    <w:rsid w:val="00F967EB"/>
    <w:rsid w:val="00FA1AAE"/>
    <w:rsid w:val="00FA5722"/>
    <w:rsid w:val="00FB0C81"/>
    <w:rsid w:val="00FB2D67"/>
    <w:rsid w:val="00FB70A7"/>
    <w:rsid w:val="00FC2200"/>
    <w:rsid w:val="00FC2540"/>
    <w:rsid w:val="00FC2582"/>
    <w:rsid w:val="00FC387F"/>
    <w:rsid w:val="00FC3EE9"/>
    <w:rsid w:val="00FC5218"/>
    <w:rsid w:val="00FC73E1"/>
    <w:rsid w:val="00FC7483"/>
    <w:rsid w:val="00FD2F80"/>
    <w:rsid w:val="00FE41DA"/>
    <w:rsid w:val="00FE5B11"/>
    <w:rsid w:val="00FE6BC0"/>
    <w:rsid w:val="00FE6E52"/>
    <w:rsid w:val="00FF0204"/>
    <w:rsid w:val="00FF1332"/>
    <w:rsid w:val="00FF3295"/>
    <w:rsid w:val="00FF3AED"/>
    <w:rsid w:val="00FF5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943FE2"/>
  <w15:docId w15:val="{83E65914-24C1-4C9B-807C-85CF309B0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,Heading 3 Char3"/>
    <w:basedOn w:val="Normal"/>
    <w:next w:val="Normal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cPr>
      <w:tcBorders>
        <w:bottom w:val="single" w:sz="6" w:space="0" w:color="FFFFFF"/>
      </w:tcBorders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</w:tblPr>
    <w:tcPr>
      <w:shd w:val="pct5" w:color="000000" w:fill="FFFFFF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rsid w:val="00493D40"/>
    <w:pPr>
      <w:jc w:val="both"/>
    </w:pPr>
    <w:tblPr/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</w:tblPr>
    <w:tcPr>
      <w:shd w:val="pct20" w:color="00FF00" w:fill="FFFFFF"/>
    </w:tc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/>
    <w:tcPr>
      <w:tcBorders>
        <w:bottom w:val="single" w:sz="12" w:space="0" w:color="000000"/>
      </w:tcBorders>
      <w:shd w:val="clear" w:color="auto" w:fill="auto"/>
    </w:tcPr>
    <w:tblStylePr w:type="firstRow">
      <w:rPr>
        <w:b/>
        <w:bCs/>
      </w:rPr>
    </w:tblStylePr>
    <w:tblStylePr w:type="firstCol">
      <w:rPr>
        <w:b/>
        <w:bCs/>
      </w:r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/>
    <w:tcPr>
      <w:tcBorders>
        <w:left w:val="single" w:sz="12" w:space="0" w:color="000000"/>
      </w:tcBorders>
      <w:shd w:val="pct25" w:color="808000" w:fill="FFFFFF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/>
  </w:style>
  <w:style w:type="table" w:styleId="TableWeb1">
    <w:name w:val="Table Web 1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color w:val="auto"/>
      </w:rPr>
    </w:tblStylePr>
  </w:style>
  <w:style w:type="table" w:styleId="TableWeb2">
    <w:name w:val="Table Web 2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color w:val="auto"/>
      </w:rPr>
    </w:tblStylePr>
  </w:style>
  <w:style w:type="table" w:styleId="TableWeb3">
    <w:name w:val="Table Web 3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color w:val="auto"/>
      </w:r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ru-RU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ru-RU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ru-RU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qFormat/>
    <w:rsid w:val="006E126D"/>
    <w:rPr>
      <w:lang w:val="ru-RU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SUPERS,f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paragraph" w:styleId="Revision">
    <w:name w:val="Revision"/>
    <w:hidden/>
    <w:uiPriority w:val="99"/>
    <w:semiHidden/>
    <w:rsid w:val="00DA0EA9"/>
    <w:rPr>
      <w:sz w:val="22"/>
      <w:szCs w:val="22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64097F"/>
    <w:pPr>
      <w:spacing w:after="160" w:line="240" w:lineRule="exact"/>
    </w:pPr>
    <w:rPr>
      <w:sz w:val="20"/>
      <w:szCs w:val="20"/>
      <w:vertAlign w:val="superscript"/>
    </w:rPr>
  </w:style>
  <w:style w:type="paragraph" w:styleId="ListParagraph">
    <w:name w:val="List Paragraph"/>
    <w:basedOn w:val="Normal"/>
    <w:uiPriority w:val="34"/>
    <w:qFormat/>
    <w:rsid w:val="00BF364C"/>
    <w:pPr>
      <w:ind w:left="720"/>
      <w:contextualSpacing/>
    </w:p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CF4486"/>
    <w:rPr>
      <w:sz w:val="22"/>
      <w:szCs w:val="22"/>
      <w:lang w:val="ru-RU"/>
    </w:rPr>
  </w:style>
  <w:style w:type="numbering" w:customStyle="1" w:styleId="1111113">
    <w:name w:val="1 / 1.1 / 1.1.13"/>
    <w:basedOn w:val="NoList"/>
    <w:next w:val="111111"/>
    <w:semiHidden/>
    <w:rsid w:val="00A640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856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9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6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2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GUERIN3\United%20Nations\UNEP-UNMFS-Shared_drives%20-%20DRIVE%20J%20-%20Meeting\94th\Templates\Eec94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9D2F85-6DAF-4CD1-9697-80926C074D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Eec94G</Template>
  <TotalTime>183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Bilateral Cooperation</vt:lpstr>
    </vt:vector>
  </TitlesOfParts>
  <Company>UNMFS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Bilateral Cooperation</dc:title>
  <dc:subject>95ExCom</dc:subject>
  <dc:creator>Ma. Lourdes Nanette Guerin</dc:creator>
  <cp:keywords/>
  <cp:lastModifiedBy>Angela Xue He Yan</cp:lastModifiedBy>
  <cp:revision>43</cp:revision>
  <cp:lastPrinted>2026-05-26T20:15:00Z</cp:lastPrinted>
  <dcterms:created xsi:type="dcterms:W3CDTF">2026-06-18T19:01:00Z</dcterms:created>
  <dcterms:modified xsi:type="dcterms:W3CDTF">2026-06-19T13:52:00Z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UNEP/OzL.Pro/ExCom/98/11/Corr.1</vt:lpwstr>
  </property>
  <property fmtid="{D5CDD505-2E9C-101B-9397-08002B2CF9AE}" pid="3" name="Revision date">
    <vt:lpwstr>6/18/2026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GrammarlyDocumentId">
    <vt:lpwstr>3e5ce3a7-1eed-4551-aeb1-785174fc7be4</vt:lpwstr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_activity">
    <vt:lpwstr>{"FileActivityType":"9","FileActivityTimeStamp":"2025-11-13T15:26:47.387Z","FileActivityUsersOnPage":[{"DisplayName":"Owen Timothy Miller","Id":"owen.miller@un.org"}],"FileActivityNavigationId":null}</vt:lpwstr>
  </property>
  <property fmtid="{D5CDD505-2E9C-101B-9397-08002B2CF9AE}" pid="11" name="TriggerFlowInfo">
    <vt:lpwstr/>
  </property>
</Properties>
</file>