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11" w:type="dxa"/>
        <w:tblInd w:w="-432" w:type="dxa"/>
        <w:tblLayout w:type="fixed"/>
        <w:tblLook w:val="0000" w:firstRow="0" w:lastRow="0" w:firstColumn="0" w:lastColumn="0" w:noHBand="0" w:noVBand="0"/>
      </w:tblPr>
      <w:tblGrid>
        <w:gridCol w:w="2070"/>
        <w:gridCol w:w="4230"/>
        <w:gridCol w:w="4011"/>
      </w:tblGrid>
      <w:tr w:rsidR="000A28A5" w:rsidRPr="00AC4F7F" w14:paraId="4AAA26B3" w14:textId="77777777" w:rsidTr="00FF1B38">
        <w:trPr>
          <w:trHeight w:val="720"/>
        </w:trPr>
        <w:tc>
          <w:tcPr>
            <w:tcW w:w="6300" w:type="dxa"/>
            <w:gridSpan w:val="2"/>
            <w:tcBorders>
              <w:bottom w:val="single" w:sz="18" w:space="0" w:color="auto"/>
            </w:tcBorders>
          </w:tcPr>
          <w:p w14:paraId="4AAA26AF" w14:textId="77777777" w:rsidR="000A28A5" w:rsidRPr="00AC4F7F" w:rsidRDefault="000A28A5" w:rsidP="00426007">
            <w:pPr>
              <w:rPr>
                <w:b/>
                <w:bCs/>
                <w:sz w:val="28"/>
                <w:szCs w:val="28"/>
                <w:lang w:val="ru-RU"/>
              </w:rPr>
            </w:pPr>
            <w:r w:rsidRPr="00AC4F7F">
              <w:rPr>
                <w:b/>
                <w:bCs/>
                <w:sz w:val="28"/>
                <w:szCs w:val="28"/>
                <w:lang w:val="ru-RU"/>
              </w:rPr>
              <w:t>ОРГАНИЗАЦИЯ</w:t>
            </w:r>
          </w:p>
          <w:p w14:paraId="4AAA26B0" w14:textId="77777777" w:rsidR="000A28A5" w:rsidRPr="00AC4F7F" w:rsidRDefault="000A28A5" w:rsidP="00426007">
            <w:pPr>
              <w:rPr>
                <w:b/>
                <w:bCs/>
                <w:sz w:val="28"/>
                <w:szCs w:val="28"/>
                <w:lang w:val="ru-RU"/>
              </w:rPr>
            </w:pPr>
            <w:r w:rsidRPr="00AC4F7F">
              <w:rPr>
                <w:b/>
                <w:bCs/>
                <w:sz w:val="28"/>
                <w:szCs w:val="28"/>
                <w:lang w:val="ru-RU"/>
              </w:rPr>
              <w:t>ОБЪЕДИНЕННЫХ</w:t>
            </w:r>
          </w:p>
          <w:p w14:paraId="4AAA26B1" w14:textId="77777777" w:rsidR="000A28A5" w:rsidRPr="00AC4F7F" w:rsidRDefault="000A28A5" w:rsidP="0042600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AC4F7F">
              <w:rPr>
                <w:b/>
                <w:bCs/>
                <w:sz w:val="28"/>
                <w:szCs w:val="28"/>
                <w:lang w:val="ru-RU"/>
              </w:rPr>
              <w:t>НАЦИЙ</w:t>
            </w:r>
          </w:p>
        </w:tc>
        <w:tc>
          <w:tcPr>
            <w:tcW w:w="4011" w:type="dxa"/>
            <w:tcBorders>
              <w:bottom w:val="single" w:sz="18" w:space="0" w:color="auto"/>
            </w:tcBorders>
          </w:tcPr>
          <w:p w14:paraId="4AAA26B2" w14:textId="77777777" w:rsidR="000A28A5" w:rsidRPr="00AC4F7F" w:rsidRDefault="000A28A5" w:rsidP="00426007">
            <w:pPr>
              <w:jc w:val="right"/>
              <w:rPr>
                <w:sz w:val="52"/>
                <w:szCs w:val="52"/>
                <w:lang w:val="ru-RU"/>
              </w:rPr>
            </w:pPr>
            <w:r w:rsidRPr="00AC4F7F">
              <w:rPr>
                <w:rFonts w:ascii="Univers Bold" w:hAnsi="Univers Bold"/>
                <w:b/>
                <w:sz w:val="72"/>
                <w:lang w:val="ru-RU"/>
              </w:rPr>
              <w:t>EP</w:t>
            </w:r>
          </w:p>
        </w:tc>
      </w:tr>
      <w:tr w:rsidR="000A28A5" w:rsidRPr="00AC4F7F" w14:paraId="4AAA26C2" w14:textId="77777777" w:rsidTr="00FF1B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2"/>
        </w:trPr>
        <w:tc>
          <w:tcPr>
            <w:tcW w:w="2070" w:type="dxa"/>
            <w:tcBorders>
              <w:top w:val="nil"/>
              <w:left w:val="nil"/>
              <w:bottom w:val="single" w:sz="36" w:space="0" w:color="auto"/>
              <w:right w:val="nil"/>
            </w:tcBorders>
          </w:tcPr>
          <w:p w14:paraId="4AAA26B4" w14:textId="4568E939" w:rsidR="000A28A5" w:rsidRPr="00AC4F7F" w:rsidRDefault="00E17DD4" w:rsidP="007071FE">
            <w:pPr>
              <w:spacing w:before="120"/>
              <w:rPr>
                <w:lang w:val="ru-RU"/>
              </w:rPr>
            </w:pPr>
            <w:r>
              <w:rPr>
                <w:noProof/>
              </w:rPr>
              <w:pict w14:anchorId="12764CC5">
                <v:group id="Group 1" o:spid="_x0000_s1029" style="position:absolute;left:0;text-align:left;margin-left:3.6pt;margin-top:9.8pt;width:61.15pt;height:115.15pt;z-index:251658240;mso-position-horizontal-relative:text;mso-position-vertical-relative:text;mso-width-relative:margin;mso-height-relative:margin" coordsize="8223,154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UNEP" style="position:absolute;left:95;top:7492;width:8128;height:7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31"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w:r>
          </w:p>
        </w:tc>
        <w:tc>
          <w:tcPr>
            <w:tcW w:w="4230" w:type="dxa"/>
            <w:tcBorders>
              <w:top w:val="nil"/>
              <w:left w:val="nil"/>
              <w:bottom w:val="single" w:sz="36" w:space="0" w:color="auto"/>
              <w:right w:val="nil"/>
            </w:tcBorders>
          </w:tcPr>
          <w:p w14:paraId="4AAA26B5" w14:textId="77777777" w:rsidR="000A28A5" w:rsidRPr="00AC4F7F" w:rsidRDefault="000A28A5" w:rsidP="00FB2D2F">
            <w:pPr>
              <w:jc w:val="left"/>
              <w:rPr>
                <w:b/>
                <w:bCs/>
                <w:sz w:val="32"/>
                <w:szCs w:val="32"/>
                <w:lang w:val="ru-RU"/>
              </w:rPr>
            </w:pPr>
          </w:p>
          <w:p w14:paraId="4AAA26B6" w14:textId="77777777" w:rsidR="000A28A5" w:rsidRPr="00AC4F7F" w:rsidRDefault="000A28A5" w:rsidP="00FF1B38">
            <w:pPr>
              <w:jc w:val="left"/>
              <w:rPr>
                <w:b/>
                <w:bCs/>
                <w:sz w:val="32"/>
                <w:szCs w:val="32"/>
                <w:lang w:val="ru-RU"/>
              </w:rPr>
            </w:pPr>
            <w:r w:rsidRPr="00AC4F7F">
              <w:rPr>
                <w:b/>
                <w:bCs/>
                <w:sz w:val="32"/>
                <w:szCs w:val="32"/>
                <w:lang w:val="ru-RU"/>
              </w:rPr>
              <w:t>Программа Организации</w:t>
            </w:r>
          </w:p>
          <w:p w14:paraId="4AAA26B7" w14:textId="77777777" w:rsidR="000A28A5" w:rsidRPr="00AC4F7F" w:rsidRDefault="000A28A5" w:rsidP="00FF1B3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r w:rsidRPr="00AC4F7F">
              <w:rPr>
                <w:b/>
                <w:bCs/>
                <w:sz w:val="32"/>
                <w:szCs w:val="32"/>
                <w:lang w:val="ru-RU"/>
              </w:rPr>
              <w:t>Объединенных Наций по окружающей среде</w:t>
            </w:r>
          </w:p>
          <w:p w14:paraId="4AAA26B8" w14:textId="77777777" w:rsidR="000A28A5" w:rsidRPr="00AC4F7F" w:rsidRDefault="000A28A5" w:rsidP="007071FE">
            <w:pPr>
              <w:spacing w:before="720"/>
              <w:ind w:left="158"/>
              <w:rPr>
                <w:lang w:val="ru-RU"/>
              </w:rPr>
            </w:pPr>
          </w:p>
        </w:tc>
        <w:tc>
          <w:tcPr>
            <w:tcW w:w="4011" w:type="dxa"/>
            <w:tcBorders>
              <w:top w:val="nil"/>
              <w:left w:val="nil"/>
              <w:bottom w:val="single" w:sz="36" w:space="0" w:color="auto"/>
              <w:right w:val="nil"/>
            </w:tcBorders>
          </w:tcPr>
          <w:p w14:paraId="4AAA26B9" w14:textId="77777777" w:rsidR="000A28A5" w:rsidRPr="00AC4F7F" w:rsidRDefault="000A28A5" w:rsidP="007071FE">
            <w:pPr>
              <w:spacing w:before="120"/>
              <w:rPr>
                <w:lang w:val="ru-RU"/>
              </w:rPr>
            </w:pPr>
            <w:r w:rsidRPr="00AC4F7F">
              <w:rPr>
                <w:lang w:val="ru-RU"/>
              </w:rPr>
              <w:t>Distr.</w:t>
            </w:r>
          </w:p>
          <w:p w14:paraId="4AAA26BA" w14:textId="77777777" w:rsidR="000A28A5" w:rsidRPr="00AC4F7F" w:rsidRDefault="000A28A5" w:rsidP="00923540">
            <w:pPr>
              <w:rPr>
                <w:lang w:val="ru-RU"/>
              </w:rPr>
            </w:pPr>
            <w:r w:rsidRPr="00AC4F7F">
              <w:rPr>
                <w:lang w:val="ru-RU"/>
              </w:rPr>
              <w:t>GENERAL</w:t>
            </w:r>
          </w:p>
          <w:p w14:paraId="4AAA26BC" w14:textId="77777777" w:rsidR="000A28A5" w:rsidRPr="00AC4F7F" w:rsidRDefault="000A28A5" w:rsidP="009C59F7">
            <w:pPr>
              <w:rPr>
                <w:lang w:val="ru-RU"/>
              </w:rPr>
            </w:pPr>
          </w:p>
          <w:p w14:paraId="4AAA26BD" w14:textId="77777777" w:rsidR="000A28A5" w:rsidRPr="00AC4F7F" w:rsidRDefault="000A28A5" w:rsidP="009C59F7">
            <w:pPr>
              <w:rPr>
                <w:lang w:val="ru-RU"/>
              </w:rPr>
            </w:pPr>
            <w:fldSimple w:instr=" DOCPROPERTY &quot;Document number&quot;  \* MERGEFORMAT ">
              <w:r w:rsidRPr="00AC4F7F">
                <w:rPr>
                  <w:lang w:val="ru-RU"/>
                </w:rPr>
                <w:t>UNEP/OzL.Pro/ExCom/97/59</w:t>
              </w:r>
            </w:fldSimple>
          </w:p>
          <w:p w14:paraId="4AAA26BE" w14:textId="77777777" w:rsidR="000A28A5" w:rsidRPr="00AC4F7F" w:rsidRDefault="000A28A5" w:rsidP="009C59F7">
            <w:pPr>
              <w:rPr>
                <w:lang w:val="ru-RU"/>
              </w:rPr>
            </w:pPr>
            <w:r w:rsidRPr="00AC4F7F">
              <w:rPr>
                <w:lang w:val="ru-RU"/>
              </w:rPr>
              <w:fldChar w:fldCharType="begin"/>
            </w:r>
            <w:r w:rsidRPr="00AC4F7F">
              <w:rPr>
                <w:lang w:val="ru-RU"/>
              </w:rPr>
              <w:instrText xml:space="preserve"> DOCPROPERTY "Revision date" \@ "d MMMM YYYY"  \* MERGEFORMAT </w:instrText>
            </w:r>
            <w:r w:rsidRPr="00AC4F7F">
              <w:rPr>
                <w:lang w:val="ru-RU"/>
              </w:rPr>
              <w:fldChar w:fldCharType="separate"/>
            </w:r>
            <w:r w:rsidRPr="00AC4F7F">
              <w:rPr>
                <w:lang w:val="ru-RU"/>
              </w:rPr>
              <w:t>8 November 2025</w:t>
            </w:r>
            <w:r w:rsidRPr="00AC4F7F">
              <w:rPr>
                <w:lang w:val="ru-RU"/>
              </w:rPr>
              <w:fldChar w:fldCharType="end"/>
            </w:r>
          </w:p>
          <w:p w14:paraId="4AAA26BF" w14:textId="77777777" w:rsidR="000A28A5" w:rsidRPr="00AC4F7F" w:rsidRDefault="000A28A5" w:rsidP="009C59F7">
            <w:pPr>
              <w:rPr>
                <w:caps/>
                <w:lang w:val="ru-RU"/>
              </w:rPr>
            </w:pPr>
          </w:p>
          <w:p w14:paraId="4AAA26C0" w14:textId="77777777" w:rsidR="000A28A5" w:rsidRPr="00AC4F7F" w:rsidRDefault="000A28A5" w:rsidP="009C59F7">
            <w:pPr>
              <w:rPr>
                <w:lang w:val="ru-RU"/>
              </w:rPr>
            </w:pPr>
            <w:r w:rsidRPr="00AC4F7F">
              <w:rPr>
                <w:lang w:val="ru-RU"/>
              </w:rPr>
              <w:t>RUSSIAN</w:t>
            </w:r>
          </w:p>
          <w:p w14:paraId="4AAA26C1" w14:textId="77777777" w:rsidR="000A28A5" w:rsidRPr="00AC4F7F" w:rsidRDefault="000A28A5" w:rsidP="009C59F7">
            <w:pPr>
              <w:rPr>
                <w:lang w:val="ru-RU"/>
              </w:rPr>
            </w:pPr>
            <w:r w:rsidRPr="00AC4F7F">
              <w:rPr>
                <w:lang w:val="ru-RU"/>
              </w:rPr>
              <w:t>ORIGINAL: ENGLISH</w:t>
            </w:r>
          </w:p>
        </w:tc>
      </w:tr>
    </w:tbl>
    <w:p w14:paraId="4AAA26C3" w14:textId="77777777" w:rsidR="000A28A5" w:rsidRPr="00AC4F7F" w:rsidRDefault="000A28A5" w:rsidP="00FB2D2F">
      <w:pPr>
        <w:jc w:val="left"/>
        <w:rPr>
          <w:lang w:val="ru-RU"/>
        </w:rPr>
      </w:pPr>
      <w:r w:rsidRPr="00AC4F7F">
        <w:rPr>
          <w:lang w:val="ru-RU"/>
        </w:rPr>
        <w:t xml:space="preserve">ИСПОЛНИТЕЛЬНЫЙ КОМИТЕТ </w:t>
      </w:r>
      <w:r w:rsidRPr="00AC4F7F">
        <w:rPr>
          <w:lang w:val="ru-RU"/>
        </w:rPr>
        <w:br/>
        <w:t xml:space="preserve">  МНОГОСТОРОННЕГО ФОНДА ДЛЯ </w:t>
      </w:r>
    </w:p>
    <w:p w14:paraId="4AAA26C4" w14:textId="77777777" w:rsidR="000A28A5" w:rsidRPr="00AC4F7F" w:rsidRDefault="000A28A5" w:rsidP="00FB2D2F">
      <w:pPr>
        <w:jc w:val="left"/>
        <w:rPr>
          <w:lang w:val="ru-RU"/>
        </w:rPr>
      </w:pPr>
      <w:r w:rsidRPr="00AC4F7F">
        <w:rPr>
          <w:lang w:val="ru-RU"/>
        </w:rPr>
        <w:t xml:space="preserve">  ОСУЩЕСТВЛЕНИЯ МОНРЕАЛЬСКОГО ПРОТОКОЛА</w:t>
      </w:r>
    </w:p>
    <w:p w14:paraId="4AAA26C5" w14:textId="77777777" w:rsidR="000A28A5" w:rsidRPr="00AC4F7F" w:rsidRDefault="000A28A5" w:rsidP="00FB2D2F">
      <w:pPr>
        <w:jc w:val="left"/>
        <w:rPr>
          <w:lang w:val="ru-RU"/>
        </w:rPr>
      </w:pPr>
      <w:r w:rsidRPr="00AC4F7F">
        <w:rPr>
          <w:lang w:val="ru-RU"/>
        </w:rPr>
        <w:t>Девяносто седьмое совещание</w:t>
      </w:r>
    </w:p>
    <w:p w14:paraId="4AAA26C6" w14:textId="77777777" w:rsidR="000A28A5" w:rsidRPr="00AC4F7F" w:rsidRDefault="000A28A5" w:rsidP="00FB2D2F">
      <w:pPr>
        <w:jc w:val="left"/>
        <w:rPr>
          <w:lang w:val="ru-RU"/>
        </w:rPr>
      </w:pPr>
      <w:r w:rsidRPr="00AC4F7F">
        <w:rPr>
          <w:lang w:val="ru-RU"/>
        </w:rPr>
        <w:t>Монреаль, 1-5 декабря 2025 года</w:t>
      </w:r>
    </w:p>
    <w:p w14:paraId="4AAA26C7" w14:textId="77777777" w:rsidR="000A28A5" w:rsidRPr="00AC4F7F" w:rsidRDefault="000A28A5" w:rsidP="00FB2D2F">
      <w:pPr>
        <w:jc w:val="left"/>
        <w:rPr>
          <w:lang w:val="ru-RU"/>
        </w:rPr>
      </w:pPr>
      <w:r w:rsidRPr="00AC4F7F">
        <w:rPr>
          <w:lang w:val="ru-RU"/>
        </w:rPr>
        <w:t>Пункт 9 с) предварительной повестки дня</w:t>
      </w:r>
      <w:r w:rsidRPr="00AC4F7F">
        <w:rPr>
          <w:rStyle w:val="FootnoteReference"/>
          <w:lang w:val="ru-RU"/>
        </w:rPr>
        <w:footnoteReference w:id="1"/>
      </w:r>
    </w:p>
    <w:p w14:paraId="4AAA26C8" w14:textId="77777777" w:rsidR="000A28A5" w:rsidRPr="00AC4F7F" w:rsidRDefault="000A28A5" w:rsidP="00CA59FB">
      <w:pPr>
        <w:jc w:val="left"/>
        <w:rPr>
          <w:lang w:val="ru-RU"/>
        </w:rPr>
      </w:pPr>
    </w:p>
    <w:p w14:paraId="4AAA26C9" w14:textId="77777777" w:rsidR="000A28A5" w:rsidRPr="00AC4F7F" w:rsidRDefault="000A28A5" w:rsidP="007071FE">
      <w:pPr>
        <w:pStyle w:val="Heading1"/>
        <w:numPr>
          <w:ilvl w:val="0"/>
          <w:numId w:val="0"/>
        </w:numPr>
        <w:rPr>
          <w:lang w:val="ru-RU"/>
        </w:rPr>
      </w:pPr>
    </w:p>
    <w:p w14:paraId="4AAA26CA" w14:textId="77777777" w:rsidR="000A28A5" w:rsidRPr="00AC4F7F" w:rsidRDefault="000A28A5" w:rsidP="00E9063C">
      <w:pPr>
        <w:rPr>
          <w:lang w:val="ru-RU"/>
        </w:rPr>
      </w:pPr>
    </w:p>
    <w:p w14:paraId="4AAA26CB" w14:textId="77777777" w:rsidR="000A28A5" w:rsidRPr="00AC4F7F" w:rsidRDefault="000A28A5" w:rsidP="00E9063C">
      <w:pPr>
        <w:rPr>
          <w:lang w:val="ru-RU"/>
        </w:rPr>
      </w:pPr>
    </w:p>
    <w:p w14:paraId="4AAA26CC" w14:textId="77777777" w:rsidR="000A28A5" w:rsidRPr="00AC4F7F" w:rsidRDefault="000A28A5" w:rsidP="00E9063C">
      <w:pPr>
        <w:jc w:val="center"/>
        <w:rPr>
          <w:b/>
          <w:lang w:val="ru-RU"/>
        </w:rPr>
      </w:pPr>
      <w:r w:rsidRPr="00AC4F7F">
        <w:rPr>
          <w:b/>
          <w:lang w:val="ru-RU"/>
        </w:rPr>
        <w:t xml:space="preserve">ПРОЕКТНОЕ ПРЕДЛОЖЕНИЕ: МАВРИТАНИЯ </w:t>
      </w:r>
    </w:p>
    <w:p w14:paraId="4AAA26CD" w14:textId="77777777" w:rsidR="000A28A5" w:rsidRPr="00AC4F7F" w:rsidRDefault="000A28A5" w:rsidP="00E9063C">
      <w:pPr>
        <w:rPr>
          <w:lang w:val="ru-RU"/>
        </w:rPr>
      </w:pPr>
    </w:p>
    <w:p w14:paraId="4AAA26CE" w14:textId="77777777" w:rsidR="000A28A5" w:rsidRPr="00AC4F7F" w:rsidRDefault="000A28A5" w:rsidP="00E9063C">
      <w:pPr>
        <w:rPr>
          <w:lang w:val="ru-RU"/>
        </w:rPr>
      </w:pPr>
    </w:p>
    <w:p w14:paraId="153E4880" w14:textId="77777777" w:rsidR="00C30161" w:rsidRPr="00C30161" w:rsidRDefault="00C30161" w:rsidP="00C30161">
      <w:pPr>
        <w:ind w:firstLine="720"/>
        <w:rPr>
          <w:lang w:val="ru-RU"/>
        </w:rPr>
      </w:pPr>
      <w:r w:rsidRPr="00C30161">
        <w:rPr>
          <w:lang w:val="ru-RU"/>
        </w:rPr>
        <w:t>В настоящем документе содержатся комментарии и рекомендация Секретариата по следующему проектному предложению:</w:t>
      </w:r>
    </w:p>
    <w:p w14:paraId="11701F69" w14:textId="77777777" w:rsidR="00C30161" w:rsidRPr="00C30161" w:rsidRDefault="00C30161" w:rsidP="00C30161">
      <w:pPr>
        <w:rPr>
          <w:lang w:val="ru-RU"/>
        </w:rPr>
      </w:pPr>
    </w:p>
    <w:p w14:paraId="1571A882" w14:textId="77777777" w:rsidR="00C30161" w:rsidRPr="0034371D" w:rsidRDefault="00C30161" w:rsidP="00C30161">
      <w:pPr>
        <w:rPr>
          <w:u w:val="single"/>
        </w:rPr>
      </w:pPr>
      <w:r>
        <w:rPr>
          <w:u w:val="single"/>
        </w:rPr>
        <w:t>Поэтапный отказ</w:t>
      </w:r>
    </w:p>
    <w:p w14:paraId="445A40E5" w14:textId="77777777" w:rsidR="00C30161" w:rsidRPr="0034371D" w:rsidRDefault="00C30161" w:rsidP="00C30161"/>
    <w:p w14:paraId="55785779" w14:textId="77777777" w:rsidR="00C30161" w:rsidRDefault="00C30161" w:rsidP="00C30161"/>
    <w:tbl>
      <w:tblPr>
        <w:tblW w:w="5074" w:type="pct"/>
        <w:tblLook w:val="04A0" w:firstRow="1" w:lastRow="0" w:firstColumn="1" w:lastColumn="0" w:noHBand="0" w:noVBand="1"/>
      </w:tblPr>
      <w:tblGrid>
        <w:gridCol w:w="5562"/>
        <w:gridCol w:w="1806"/>
        <w:gridCol w:w="2350"/>
      </w:tblGrid>
      <w:tr w:rsidR="0059076E" w:rsidRPr="00EE5B08" w14:paraId="3DB854FF" w14:textId="77777777">
        <w:tc>
          <w:tcPr>
            <w:tcW w:w="2862" w:type="pct"/>
          </w:tcPr>
          <w:p w14:paraId="04C0A556" w14:textId="5B17336C" w:rsidR="00C30161" w:rsidRDefault="00544016">
            <w:pPr>
              <w:pStyle w:val="ListParagraph"/>
              <w:numPr>
                <w:ilvl w:val="0"/>
                <w:numId w:val="22"/>
              </w:numPr>
              <w:ind w:hanging="720"/>
              <w:jc w:val="left"/>
              <w:rPr>
                <w:sz w:val="20"/>
                <w:szCs w:val="20"/>
              </w:rPr>
            </w:pPr>
            <w:r>
              <w:rPr>
                <w:sz w:val="20"/>
                <w:szCs w:val="20"/>
                <w:lang w:val="ru-RU"/>
              </w:rPr>
              <w:t>План организационной деятельности по поэтапному отказу от ГХФУ (этап I, третий транш)</w:t>
            </w:r>
          </w:p>
        </w:tc>
        <w:tc>
          <w:tcPr>
            <w:tcW w:w="929" w:type="pct"/>
          </w:tcPr>
          <w:p w14:paraId="6D9388B1" w14:textId="45CCAFE2" w:rsidR="00C30161" w:rsidRDefault="00B33034">
            <w:pPr>
              <w:jc w:val="center"/>
              <w:rPr>
                <w:sz w:val="20"/>
                <w:szCs w:val="20"/>
              </w:rPr>
            </w:pPr>
            <w:r>
              <w:rPr>
                <w:sz w:val="20"/>
                <w:szCs w:val="20"/>
              </w:rPr>
              <w:t>ЮНЕП и ЮНИДО</w:t>
            </w:r>
          </w:p>
        </w:tc>
        <w:tc>
          <w:tcPr>
            <w:tcW w:w="1209" w:type="pct"/>
          </w:tcPr>
          <w:p w14:paraId="4FEFCDD5" w14:textId="77777777" w:rsidR="00C30161" w:rsidRDefault="00C30161">
            <w:pPr>
              <w:jc w:val="right"/>
              <w:rPr>
                <w:sz w:val="20"/>
                <w:szCs w:val="20"/>
              </w:rPr>
            </w:pPr>
            <w:r>
              <w:rPr>
                <w:sz w:val="20"/>
                <w:szCs w:val="20"/>
              </w:rPr>
              <w:t>Общее утверждение</w:t>
            </w:r>
          </w:p>
        </w:tc>
      </w:tr>
    </w:tbl>
    <w:p w14:paraId="4AAA26D7" w14:textId="77777777" w:rsidR="000A28A5" w:rsidRPr="00AC4F7F" w:rsidRDefault="000A28A5" w:rsidP="00E9063C">
      <w:pPr>
        <w:rPr>
          <w:lang w:val="ru-RU"/>
        </w:rPr>
      </w:pPr>
    </w:p>
    <w:p w14:paraId="4AAA26D8" w14:textId="77777777" w:rsidR="000A28A5" w:rsidRPr="00AC4F7F" w:rsidRDefault="000A28A5" w:rsidP="00E9063C">
      <w:pPr>
        <w:rPr>
          <w:lang w:val="ru-RU"/>
        </w:rPr>
      </w:pPr>
    </w:p>
    <w:p w14:paraId="4AAA26D9" w14:textId="77777777" w:rsidR="000A28A5" w:rsidRPr="00AC4F7F" w:rsidRDefault="000A28A5" w:rsidP="00E9063C">
      <w:pPr>
        <w:rPr>
          <w:lang w:val="ru-RU"/>
        </w:rPr>
      </w:pPr>
    </w:p>
    <w:p w14:paraId="626572BF" w14:textId="24FAFFC0" w:rsidR="00BE5373" w:rsidRPr="0096456E" w:rsidRDefault="000A28A5" w:rsidP="00BE5373">
      <w:pPr>
        <w:jc w:val="center"/>
        <w:rPr>
          <w:b/>
          <w:lang w:val="ru-RU"/>
        </w:rPr>
      </w:pPr>
      <w:r w:rsidRPr="00AC4F7F">
        <w:rPr>
          <w:lang w:val="ru-RU"/>
        </w:rPr>
        <w:br w:type="page"/>
      </w:r>
      <w:r w:rsidR="00BE5373" w:rsidRPr="0096456E">
        <w:rPr>
          <w:b/>
          <w:lang w:val="ru-RU"/>
        </w:rPr>
        <w:lastRenderedPageBreak/>
        <w:t>ОЦЕНОЧНЫЙ ЛИСТ ПРОЕКТА – МНОГОЛЕТНИЕ ПРОЕКТЫ</w:t>
      </w:r>
    </w:p>
    <w:p w14:paraId="4AAA26DC" w14:textId="5F24992C" w:rsidR="000A28A5" w:rsidRPr="00AC4F7F" w:rsidRDefault="00FF1B38" w:rsidP="00E9063C">
      <w:pPr>
        <w:spacing w:after="200"/>
        <w:jc w:val="center"/>
        <w:rPr>
          <w:b/>
          <w:bCs/>
          <w:lang w:val="ru-RU"/>
        </w:rPr>
      </w:pPr>
      <w:r w:rsidRPr="00AC4F7F">
        <w:rPr>
          <w:b/>
          <w:lang w:val="ru-RU"/>
        </w:rPr>
        <w:t>Мавритания</w:t>
      </w:r>
    </w:p>
    <w:tbl>
      <w:tblPr>
        <w:tblW w:w="11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45"/>
        <w:gridCol w:w="2265"/>
        <w:gridCol w:w="2660"/>
        <w:gridCol w:w="2718"/>
      </w:tblGrid>
      <w:tr w:rsidR="0096456E" w:rsidRPr="00AC4F7F" w14:paraId="4AAA26E1" w14:textId="77777777" w:rsidTr="000F2FF4">
        <w:trPr>
          <w:trHeight w:val="54"/>
          <w:jc w:val="center"/>
        </w:trPr>
        <w:tc>
          <w:tcPr>
            <w:tcW w:w="3445" w:type="dxa"/>
          </w:tcPr>
          <w:p w14:paraId="4AAA26DD" w14:textId="3147D52A" w:rsidR="0096456E" w:rsidRPr="00AC4F7F" w:rsidRDefault="0096456E" w:rsidP="0096456E">
            <w:pPr>
              <w:jc w:val="left"/>
              <w:rPr>
                <w:b/>
                <w:sz w:val="20"/>
                <w:szCs w:val="20"/>
                <w:lang w:val="ru-RU"/>
              </w:rPr>
            </w:pPr>
            <w:r w:rsidRPr="004A3721">
              <w:rPr>
                <w:b/>
                <w:sz w:val="18"/>
                <w:szCs w:val="18"/>
              </w:rPr>
              <w:t>(I) НАЗВАНИЕ ПРОЕКТА</w:t>
            </w:r>
          </w:p>
        </w:tc>
        <w:tc>
          <w:tcPr>
            <w:tcW w:w="2265" w:type="dxa"/>
          </w:tcPr>
          <w:p w14:paraId="4AAA26DE" w14:textId="6B755269" w:rsidR="0096456E" w:rsidRPr="00AC4F7F" w:rsidRDefault="0096456E" w:rsidP="0096456E">
            <w:pPr>
              <w:jc w:val="center"/>
              <w:rPr>
                <w:b/>
                <w:sz w:val="20"/>
                <w:szCs w:val="20"/>
                <w:lang w:val="ru-RU"/>
              </w:rPr>
            </w:pPr>
            <w:r w:rsidRPr="004A3721">
              <w:rPr>
                <w:b/>
                <w:sz w:val="18"/>
                <w:szCs w:val="18"/>
              </w:rPr>
              <w:t>УЧРЕЖДЕНИЕ</w:t>
            </w:r>
          </w:p>
        </w:tc>
        <w:tc>
          <w:tcPr>
            <w:tcW w:w="2660" w:type="dxa"/>
          </w:tcPr>
          <w:p w14:paraId="4AAA26DF" w14:textId="5F2BC357" w:rsidR="0096456E" w:rsidRPr="00AC4F7F" w:rsidRDefault="0096456E" w:rsidP="0096456E">
            <w:pPr>
              <w:jc w:val="center"/>
              <w:rPr>
                <w:b/>
                <w:sz w:val="20"/>
                <w:szCs w:val="20"/>
                <w:lang w:val="ru-RU"/>
              </w:rPr>
            </w:pPr>
            <w:r w:rsidRPr="004A3721">
              <w:rPr>
                <w:b/>
                <w:sz w:val="18"/>
                <w:szCs w:val="18"/>
              </w:rPr>
              <w:t>НА КАКОМ СОВЕЩАНИИ УТВЕРЖДЕН</w:t>
            </w:r>
          </w:p>
        </w:tc>
        <w:tc>
          <w:tcPr>
            <w:tcW w:w="2718" w:type="dxa"/>
          </w:tcPr>
          <w:p w14:paraId="4AAA26E0" w14:textId="54F42643" w:rsidR="0096456E" w:rsidRPr="00AC4F7F" w:rsidRDefault="0096456E" w:rsidP="0096456E">
            <w:pPr>
              <w:jc w:val="center"/>
              <w:rPr>
                <w:b/>
                <w:sz w:val="20"/>
                <w:szCs w:val="20"/>
                <w:lang w:val="ru-RU"/>
              </w:rPr>
            </w:pPr>
            <w:r w:rsidRPr="004A3721">
              <w:rPr>
                <w:b/>
                <w:sz w:val="18"/>
                <w:szCs w:val="18"/>
              </w:rPr>
              <w:t>КОНТРОЛЬНЫЙ ПОКАЗАТЕЛЬ</w:t>
            </w:r>
          </w:p>
        </w:tc>
      </w:tr>
      <w:tr w:rsidR="000A28A5" w:rsidRPr="00AC4F7F" w14:paraId="4AAA26E7" w14:textId="77777777" w:rsidTr="000F2FF4">
        <w:trPr>
          <w:trHeight w:val="240"/>
          <w:jc w:val="center"/>
        </w:trPr>
        <w:tc>
          <w:tcPr>
            <w:tcW w:w="3445" w:type="dxa"/>
            <w:vAlign w:val="center"/>
          </w:tcPr>
          <w:p w14:paraId="4AAA26E2" w14:textId="1F6A8F8C" w:rsidR="000A28A5" w:rsidRPr="00AC4F7F" w:rsidRDefault="00686412" w:rsidP="00F2309E">
            <w:pPr>
              <w:jc w:val="center"/>
              <w:rPr>
                <w:sz w:val="20"/>
                <w:szCs w:val="20"/>
                <w:lang w:val="ru-RU"/>
              </w:rPr>
            </w:pPr>
            <w:r w:rsidRPr="004A3721">
              <w:rPr>
                <w:sz w:val="18"/>
                <w:szCs w:val="18"/>
              </w:rPr>
              <w:t>План организационной деятельности по поэтапному отказу от ГХФУ (этапа I)</w:t>
            </w:r>
          </w:p>
        </w:tc>
        <w:tc>
          <w:tcPr>
            <w:tcW w:w="2265" w:type="dxa"/>
            <w:vAlign w:val="center"/>
          </w:tcPr>
          <w:p w14:paraId="4AAA26E3" w14:textId="625AC8FF" w:rsidR="000A28A5" w:rsidRPr="00AC4F7F" w:rsidRDefault="00E87939" w:rsidP="00F2309E">
            <w:pPr>
              <w:jc w:val="center"/>
              <w:rPr>
                <w:sz w:val="20"/>
                <w:szCs w:val="20"/>
                <w:lang w:val="ru-RU"/>
              </w:rPr>
            </w:pPr>
            <w:r w:rsidRPr="00E87939">
              <w:rPr>
                <w:color w:val="000000"/>
                <w:sz w:val="20"/>
                <w:szCs w:val="20"/>
                <w:lang w:val="ru-RU"/>
              </w:rPr>
              <w:t>ЮНЕП (ведущее учреждение), ЮНИДО</w:t>
            </w:r>
          </w:p>
        </w:tc>
        <w:tc>
          <w:tcPr>
            <w:tcW w:w="2660" w:type="dxa"/>
            <w:vAlign w:val="center"/>
          </w:tcPr>
          <w:p w14:paraId="113BAC31" w14:textId="77777777" w:rsidR="00FB1D0E" w:rsidRPr="00FB1D0E" w:rsidRDefault="00FB1D0E" w:rsidP="00FB1D0E">
            <w:pPr>
              <w:jc w:val="center"/>
              <w:rPr>
                <w:sz w:val="20"/>
                <w:szCs w:val="20"/>
                <w:lang w:val="ru-RU"/>
              </w:rPr>
            </w:pPr>
            <w:r w:rsidRPr="00FB1D0E">
              <w:rPr>
                <w:sz w:val="20"/>
                <w:szCs w:val="20"/>
                <w:lang w:val="ru-RU"/>
              </w:rPr>
              <w:t>Утверждено 80-м</w:t>
            </w:r>
          </w:p>
          <w:p w14:paraId="4AAA26E5" w14:textId="39498268" w:rsidR="000A28A5" w:rsidRPr="00AC4F7F" w:rsidRDefault="00FB1D0E" w:rsidP="00FB1D0E">
            <w:pPr>
              <w:jc w:val="center"/>
              <w:rPr>
                <w:sz w:val="20"/>
                <w:szCs w:val="20"/>
                <w:lang w:val="ru-RU"/>
              </w:rPr>
            </w:pPr>
            <w:r w:rsidRPr="00FB1D0E">
              <w:rPr>
                <w:sz w:val="20"/>
                <w:szCs w:val="20"/>
                <w:lang w:val="ru-RU"/>
              </w:rPr>
              <w:t>Обновлено 88-м / 93-м</w:t>
            </w:r>
          </w:p>
        </w:tc>
        <w:tc>
          <w:tcPr>
            <w:tcW w:w="2718" w:type="dxa"/>
            <w:vAlign w:val="center"/>
          </w:tcPr>
          <w:p w14:paraId="4AAA26E6" w14:textId="5E948583" w:rsidR="000A28A5" w:rsidRPr="00AC4F7F" w:rsidRDefault="0045286D" w:rsidP="00F2309E">
            <w:pPr>
              <w:jc w:val="center"/>
              <w:rPr>
                <w:sz w:val="20"/>
                <w:szCs w:val="20"/>
                <w:lang w:val="ru-RU"/>
              </w:rPr>
            </w:pPr>
            <w:r>
              <w:rPr>
                <w:sz w:val="18"/>
                <w:szCs w:val="18"/>
              </w:rPr>
              <w:t>67,5</w:t>
            </w:r>
            <w:r w:rsidRPr="004A3721">
              <w:rPr>
                <w:sz w:val="18"/>
                <w:szCs w:val="18"/>
              </w:rPr>
              <w:t>% поэтапный отказ к 20</w:t>
            </w:r>
            <w:r>
              <w:rPr>
                <w:sz w:val="18"/>
                <w:szCs w:val="18"/>
              </w:rPr>
              <w:t>25</w:t>
            </w:r>
            <w:r w:rsidRPr="004A3721">
              <w:rPr>
                <w:sz w:val="18"/>
                <w:szCs w:val="18"/>
              </w:rPr>
              <w:t xml:space="preserve"> году</w:t>
            </w:r>
          </w:p>
        </w:tc>
      </w:tr>
    </w:tbl>
    <w:p w14:paraId="4AAA26E8" w14:textId="77777777" w:rsidR="000A28A5" w:rsidRPr="00AC4F7F" w:rsidRDefault="000A28A5" w:rsidP="00E9063C">
      <w:pPr>
        <w:jc w:val="center"/>
        <w:rPr>
          <w:sz w:val="18"/>
          <w:szCs w:val="18"/>
          <w:lang w:val="ru-RU"/>
        </w:rPr>
      </w:pPr>
    </w:p>
    <w:tbl>
      <w:tblPr>
        <w:tblW w:w="11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74"/>
        <w:gridCol w:w="2557"/>
        <w:gridCol w:w="2557"/>
      </w:tblGrid>
      <w:tr w:rsidR="00A44B73" w:rsidRPr="00AC4F7F" w14:paraId="4AAA26EC" w14:textId="77777777" w:rsidTr="000F2FF4">
        <w:trPr>
          <w:trHeight w:val="43"/>
          <w:jc w:val="center"/>
        </w:trPr>
        <w:tc>
          <w:tcPr>
            <w:tcW w:w="5974" w:type="dxa"/>
          </w:tcPr>
          <w:p w14:paraId="4AAA26E9" w14:textId="42292209" w:rsidR="00A44B73" w:rsidRPr="00AC4F7F" w:rsidRDefault="00A44B73" w:rsidP="00A44B73">
            <w:pPr>
              <w:jc w:val="left"/>
              <w:rPr>
                <w:b/>
                <w:sz w:val="20"/>
                <w:szCs w:val="20"/>
                <w:lang w:val="ru-RU"/>
              </w:rPr>
            </w:pPr>
            <w:r w:rsidRPr="00A44B73">
              <w:rPr>
                <w:b/>
                <w:sz w:val="18"/>
                <w:szCs w:val="18"/>
                <w:lang w:val="ru-RU"/>
              </w:rPr>
              <w:t>(</w:t>
            </w:r>
            <w:r w:rsidRPr="004A3721">
              <w:rPr>
                <w:b/>
                <w:sz w:val="18"/>
                <w:szCs w:val="18"/>
              </w:rPr>
              <w:t>II</w:t>
            </w:r>
            <w:r w:rsidRPr="00A44B73">
              <w:rPr>
                <w:b/>
                <w:sz w:val="18"/>
                <w:szCs w:val="18"/>
                <w:lang w:val="ru-RU"/>
              </w:rPr>
              <w:t xml:space="preserve">) ПОСЛЕДНИЕ ДАННЫЕ, ПРЕДСТАВЛЕННЫЕ СОГЛАСНО СТАТЬЕ 7  (Приложение </w:t>
            </w:r>
            <w:r w:rsidRPr="004A3721">
              <w:rPr>
                <w:b/>
                <w:sz w:val="18"/>
                <w:szCs w:val="18"/>
              </w:rPr>
              <w:t>C</w:t>
            </w:r>
            <w:r w:rsidRPr="00A44B73">
              <w:rPr>
                <w:b/>
                <w:sz w:val="18"/>
                <w:szCs w:val="18"/>
                <w:lang w:val="ru-RU"/>
              </w:rPr>
              <w:t xml:space="preserve">, Группа </w:t>
            </w:r>
            <w:r w:rsidRPr="004A3721">
              <w:rPr>
                <w:b/>
                <w:sz w:val="18"/>
                <w:szCs w:val="18"/>
              </w:rPr>
              <w:t>I</w:t>
            </w:r>
            <w:r w:rsidRPr="00A44B73">
              <w:rPr>
                <w:b/>
                <w:sz w:val="18"/>
                <w:szCs w:val="18"/>
                <w:lang w:val="ru-RU"/>
              </w:rPr>
              <w:t>)</w:t>
            </w:r>
          </w:p>
        </w:tc>
        <w:tc>
          <w:tcPr>
            <w:tcW w:w="2557" w:type="dxa"/>
          </w:tcPr>
          <w:p w14:paraId="4AAA26EA" w14:textId="391A3DE1" w:rsidR="00A44B73" w:rsidRPr="00AC4F7F" w:rsidRDefault="00A44B73" w:rsidP="00A44B73">
            <w:pPr>
              <w:jc w:val="center"/>
              <w:rPr>
                <w:sz w:val="20"/>
                <w:szCs w:val="20"/>
                <w:lang w:val="ru-RU"/>
              </w:rPr>
            </w:pPr>
            <w:r w:rsidRPr="004A3721">
              <w:rPr>
                <w:bCs/>
                <w:sz w:val="18"/>
                <w:szCs w:val="18"/>
              </w:rPr>
              <w:t>Год: 2024</w:t>
            </w:r>
          </w:p>
        </w:tc>
        <w:tc>
          <w:tcPr>
            <w:tcW w:w="2557" w:type="dxa"/>
          </w:tcPr>
          <w:p w14:paraId="4AAA26EB" w14:textId="01823CED" w:rsidR="00A44B73" w:rsidRPr="00AC4F7F" w:rsidRDefault="00A44B73" w:rsidP="00A44B73">
            <w:pPr>
              <w:jc w:val="right"/>
              <w:rPr>
                <w:sz w:val="20"/>
                <w:szCs w:val="20"/>
                <w:lang w:val="ru-RU"/>
              </w:rPr>
            </w:pPr>
            <w:r>
              <w:rPr>
                <w:sz w:val="18"/>
                <w:szCs w:val="18"/>
                <w:lang w:val="en-US"/>
              </w:rPr>
              <w:t>6,81</w:t>
            </w:r>
            <w:r w:rsidRPr="004A3721">
              <w:rPr>
                <w:sz w:val="18"/>
                <w:szCs w:val="18"/>
                <w:lang w:val="en-US"/>
              </w:rPr>
              <w:t xml:space="preserve"> </w:t>
            </w:r>
            <w:r w:rsidRPr="004A3721">
              <w:rPr>
                <w:bCs/>
                <w:sz w:val="18"/>
                <w:szCs w:val="18"/>
              </w:rPr>
              <w:t>тонны ОРС</w:t>
            </w:r>
          </w:p>
        </w:tc>
      </w:tr>
    </w:tbl>
    <w:p w14:paraId="4AAA26ED" w14:textId="77777777" w:rsidR="000A28A5" w:rsidRPr="00AC4F7F" w:rsidRDefault="000A28A5" w:rsidP="00E9063C">
      <w:pPr>
        <w:jc w:val="center"/>
        <w:rPr>
          <w:sz w:val="18"/>
          <w:szCs w:val="18"/>
          <w:lang w:val="ru-RU"/>
        </w:rPr>
      </w:pPr>
    </w:p>
    <w:tbl>
      <w:tblPr>
        <w:tblW w:w="11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88"/>
        <w:gridCol w:w="990"/>
        <w:gridCol w:w="840"/>
        <w:gridCol w:w="60"/>
        <w:gridCol w:w="900"/>
        <w:gridCol w:w="1350"/>
        <w:gridCol w:w="1311"/>
        <w:gridCol w:w="759"/>
        <w:gridCol w:w="990"/>
        <w:gridCol w:w="821"/>
        <w:gridCol w:w="565"/>
        <w:gridCol w:w="1314"/>
      </w:tblGrid>
      <w:tr w:rsidR="00A21B72" w:rsidRPr="00AC4F7F" w14:paraId="4AAA26F0" w14:textId="77777777" w:rsidTr="000F2FF4">
        <w:trPr>
          <w:trHeight w:val="249"/>
          <w:jc w:val="center"/>
        </w:trPr>
        <w:tc>
          <w:tcPr>
            <w:tcW w:w="8388" w:type="dxa"/>
            <w:gridSpan w:val="9"/>
          </w:tcPr>
          <w:p w14:paraId="4AAA26EE" w14:textId="0AE62273" w:rsidR="00A21B72" w:rsidRPr="00AC4F7F" w:rsidRDefault="00A21B72" w:rsidP="00A21B72">
            <w:pPr>
              <w:jc w:val="left"/>
              <w:rPr>
                <w:b/>
                <w:sz w:val="20"/>
                <w:szCs w:val="20"/>
                <w:lang w:val="ru-RU"/>
              </w:rPr>
            </w:pPr>
            <w:r w:rsidRPr="00A21B72">
              <w:rPr>
                <w:b/>
                <w:sz w:val="18"/>
                <w:szCs w:val="18"/>
                <w:lang w:val="ru-RU"/>
              </w:rPr>
              <w:t>(</w:t>
            </w:r>
            <w:r w:rsidRPr="004A3721">
              <w:rPr>
                <w:b/>
                <w:sz w:val="18"/>
                <w:szCs w:val="18"/>
              </w:rPr>
              <w:t>III</w:t>
            </w:r>
            <w:r w:rsidRPr="00A21B72">
              <w:rPr>
                <w:b/>
                <w:sz w:val="18"/>
                <w:szCs w:val="18"/>
                <w:lang w:val="ru-RU"/>
              </w:rPr>
              <w:t>) ПОСЛЕДНИЕ ДАННЫЕ ПО СТРАНОВОЙ СЕКТОРАЛЬНОЙ ПРОГРАММЕ (в тоннах ОРС)</w:t>
            </w:r>
          </w:p>
        </w:tc>
        <w:tc>
          <w:tcPr>
            <w:tcW w:w="2700" w:type="dxa"/>
            <w:gridSpan w:val="3"/>
          </w:tcPr>
          <w:p w14:paraId="4AAA26EF" w14:textId="3AA56F80" w:rsidR="00A21B72" w:rsidRPr="00AC4F7F" w:rsidRDefault="00A21B72" w:rsidP="00A21B72">
            <w:pPr>
              <w:jc w:val="right"/>
              <w:rPr>
                <w:b/>
                <w:sz w:val="20"/>
                <w:szCs w:val="20"/>
                <w:lang w:val="ru-RU"/>
              </w:rPr>
            </w:pPr>
            <w:r w:rsidRPr="004A3721">
              <w:rPr>
                <w:b/>
                <w:sz w:val="18"/>
                <w:szCs w:val="18"/>
              </w:rPr>
              <w:t>Год: 2024</w:t>
            </w:r>
          </w:p>
        </w:tc>
      </w:tr>
      <w:tr w:rsidR="00E909F9" w:rsidRPr="00AC4F7F" w14:paraId="4AAA26FA" w14:textId="77777777" w:rsidTr="000F2FF4">
        <w:trPr>
          <w:trHeight w:val="249"/>
          <w:jc w:val="center"/>
        </w:trPr>
        <w:tc>
          <w:tcPr>
            <w:tcW w:w="1188" w:type="dxa"/>
          </w:tcPr>
          <w:p w14:paraId="4AAA26F1" w14:textId="2A1FF63D" w:rsidR="00E909F9" w:rsidRPr="00AC4F7F" w:rsidRDefault="00E909F9" w:rsidP="00E909F9">
            <w:pPr>
              <w:jc w:val="center"/>
              <w:rPr>
                <w:sz w:val="20"/>
                <w:szCs w:val="20"/>
                <w:lang w:val="ru-RU"/>
              </w:rPr>
            </w:pPr>
            <w:r w:rsidRPr="004A3721">
              <w:rPr>
                <w:sz w:val="18"/>
                <w:szCs w:val="18"/>
              </w:rPr>
              <w:t>Химические вещества</w:t>
            </w:r>
          </w:p>
        </w:tc>
        <w:tc>
          <w:tcPr>
            <w:tcW w:w="990" w:type="dxa"/>
          </w:tcPr>
          <w:p w14:paraId="4AAA26F2" w14:textId="67440DE9" w:rsidR="00E909F9" w:rsidRPr="00AC4F7F" w:rsidRDefault="00E909F9" w:rsidP="00E909F9">
            <w:pPr>
              <w:jc w:val="center"/>
              <w:rPr>
                <w:sz w:val="20"/>
                <w:szCs w:val="20"/>
                <w:lang w:val="ru-RU"/>
              </w:rPr>
            </w:pPr>
            <w:r w:rsidRPr="004A3721">
              <w:rPr>
                <w:sz w:val="18"/>
                <w:szCs w:val="18"/>
              </w:rPr>
              <w:t>Аэрозоли</w:t>
            </w:r>
          </w:p>
        </w:tc>
        <w:tc>
          <w:tcPr>
            <w:tcW w:w="900" w:type="dxa"/>
            <w:gridSpan w:val="2"/>
          </w:tcPr>
          <w:p w14:paraId="4AAA26F3" w14:textId="17EC2BF9" w:rsidR="00E909F9" w:rsidRPr="00AC4F7F" w:rsidRDefault="00E909F9" w:rsidP="00E909F9">
            <w:pPr>
              <w:jc w:val="center"/>
              <w:rPr>
                <w:sz w:val="20"/>
                <w:szCs w:val="20"/>
                <w:lang w:val="ru-RU"/>
              </w:rPr>
            </w:pPr>
            <w:r w:rsidRPr="004A3721">
              <w:rPr>
                <w:sz w:val="18"/>
                <w:szCs w:val="18"/>
              </w:rPr>
              <w:t>Пеноматериалы</w:t>
            </w:r>
          </w:p>
        </w:tc>
        <w:tc>
          <w:tcPr>
            <w:tcW w:w="900" w:type="dxa"/>
          </w:tcPr>
          <w:p w14:paraId="4AAA26F4" w14:textId="213FA4E8" w:rsidR="00E909F9" w:rsidRPr="00AC4F7F" w:rsidRDefault="00E909F9" w:rsidP="00E909F9">
            <w:pPr>
              <w:jc w:val="center"/>
              <w:rPr>
                <w:sz w:val="20"/>
                <w:szCs w:val="20"/>
                <w:lang w:val="ru-RU"/>
              </w:rPr>
            </w:pPr>
            <w:r w:rsidRPr="004A3721">
              <w:rPr>
                <w:sz w:val="18"/>
                <w:szCs w:val="18"/>
              </w:rPr>
              <w:t>Пожаротушение</w:t>
            </w:r>
          </w:p>
        </w:tc>
        <w:tc>
          <w:tcPr>
            <w:tcW w:w="2661" w:type="dxa"/>
            <w:gridSpan w:val="2"/>
          </w:tcPr>
          <w:p w14:paraId="4AAA26F5" w14:textId="79F2C516" w:rsidR="00E909F9" w:rsidRPr="00AC4F7F" w:rsidRDefault="00E909F9" w:rsidP="00E909F9">
            <w:pPr>
              <w:jc w:val="center"/>
              <w:rPr>
                <w:sz w:val="20"/>
                <w:szCs w:val="20"/>
                <w:lang w:val="ru-RU"/>
              </w:rPr>
            </w:pPr>
            <w:r w:rsidRPr="004A3721">
              <w:rPr>
                <w:sz w:val="18"/>
                <w:szCs w:val="18"/>
              </w:rPr>
              <w:t>Холодильные установки</w:t>
            </w:r>
          </w:p>
        </w:tc>
        <w:tc>
          <w:tcPr>
            <w:tcW w:w="759" w:type="dxa"/>
          </w:tcPr>
          <w:p w14:paraId="4AAA26F6" w14:textId="4F08537F" w:rsidR="00E909F9" w:rsidRPr="00AC4F7F" w:rsidRDefault="00E909F9" w:rsidP="00E909F9">
            <w:pPr>
              <w:jc w:val="center"/>
              <w:rPr>
                <w:sz w:val="20"/>
                <w:szCs w:val="20"/>
                <w:lang w:val="ru-RU"/>
              </w:rPr>
            </w:pPr>
            <w:r w:rsidRPr="004A3721">
              <w:rPr>
                <w:sz w:val="18"/>
                <w:szCs w:val="18"/>
              </w:rPr>
              <w:t>Растворители</w:t>
            </w:r>
          </w:p>
        </w:tc>
        <w:tc>
          <w:tcPr>
            <w:tcW w:w="990" w:type="dxa"/>
          </w:tcPr>
          <w:p w14:paraId="4AAA26F7" w14:textId="532517A9" w:rsidR="00E909F9" w:rsidRPr="00AC4F7F" w:rsidRDefault="00E909F9" w:rsidP="00E909F9">
            <w:pPr>
              <w:jc w:val="center"/>
              <w:rPr>
                <w:sz w:val="20"/>
                <w:szCs w:val="20"/>
                <w:lang w:val="ru-RU"/>
              </w:rPr>
            </w:pPr>
            <w:r w:rsidRPr="004A3721">
              <w:rPr>
                <w:sz w:val="18"/>
                <w:szCs w:val="18"/>
              </w:rPr>
              <w:t>Технологические агенты</w:t>
            </w:r>
          </w:p>
        </w:tc>
        <w:tc>
          <w:tcPr>
            <w:tcW w:w="1386" w:type="dxa"/>
            <w:gridSpan w:val="2"/>
          </w:tcPr>
          <w:p w14:paraId="4AAA26F8" w14:textId="77D2DF69" w:rsidR="00E909F9" w:rsidRPr="00AC4F7F" w:rsidRDefault="00E909F9" w:rsidP="00E909F9">
            <w:pPr>
              <w:jc w:val="center"/>
              <w:rPr>
                <w:sz w:val="20"/>
                <w:szCs w:val="20"/>
                <w:lang w:val="ru-RU"/>
              </w:rPr>
            </w:pPr>
            <w:r w:rsidRPr="004A3721">
              <w:rPr>
                <w:sz w:val="18"/>
                <w:szCs w:val="18"/>
              </w:rPr>
              <w:t>Лабораторное использование</w:t>
            </w:r>
          </w:p>
        </w:tc>
        <w:tc>
          <w:tcPr>
            <w:tcW w:w="1314" w:type="dxa"/>
          </w:tcPr>
          <w:p w14:paraId="4AAA26F9" w14:textId="5CB20A8F" w:rsidR="00E909F9" w:rsidRPr="00AC4F7F" w:rsidRDefault="00E909F9" w:rsidP="00E909F9">
            <w:pPr>
              <w:jc w:val="center"/>
              <w:rPr>
                <w:sz w:val="20"/>
                <w:szCs w:val="20"/>
                <w:lang w:val="ru-RU"/>
              </w:rPr>
            </w:pPr>
            <w:r w:rsidRPr="004A3721">
              <w:rPr>
                <w:sz w:val="18"/>
                <w:szCs w:val="18"/>
              </w:rPr>
              <w:t>Совокупное секторальное потребление</w:t>
            </w:r>
          </w:p>
        </w:tc>
      </w:tr>
      <w:tr w:rsidR="00A76707" w:rsidRPr="00AC4F7F" w14:paraId="4AAA26FF" w14:textId="77777777" w:rsidTr="000F2FF4">
        <w:trPr>
          <w:trHeight w:val="249"/>
          <w:jc w:val="center"/>
        </w:trPr>
        <w:tc>
          <w:tcPr>
            <w:tcW w:w="3978" w:type="dxa"/>
            <w:gridSpan w:val="5"/>
          </w:tcPr>
          <w:p w14:paraId="4AAA26FB" w14:textId="77777777" w:rsidR="00A76707" w:rsidRPr="00AC4F7F" w:rsidRDefault="00A76707" w:rsidP="00A76707">
            <w:pPr>
              <w:jc w:val="center"/>
              <w:rPr>
                <w:sz w:val="20"/>
                <w:szCs w:val="20"/>
                <w:lang w:val="ru-RU"/>
              </w:rPr>
            </w:pPr>
          </w:p>
        </w:tc>
        <w:tc>
          <w:tcPr>
            <w:tcW w:w="1350" w:type="dxa"/>
          </w:tcPr>
          <w:p w14:paraId="4AAA26FC" w14:textId="29280F27" w:rsidR="00A76707" w:rsidRPr="00AC4F7F" w:rsidRDefault="00A76707" w:rsidP="00A76707">
            <w:pPr>
              <w:jc w:val="center"/>
              <w:rPr>
                <w:sz w:val="20"/>
                <w:szCs w:val="20"/>
                <w:lang w:val="ru-RU"/>
              </w:rPr>
            </w:pPr>
            <w:r w:rsidRPr="004A3721">
              <w:rPr>
                <w:sz w:val="18"/>
                <w:szCs w:val="18"/>
              </w:rPr>
              <w:t>Производство</w:t>
            </w:r>
          </w:p>
        </w:tc>
        <w:tc>
          <w:tcPr>
            <w:tcW w:w="1311" w:type="dxa"/>
          </w:tcPr>
          <w:p w14:paraId="4AAA26FD" w14:textId="46DF880B" w:rsidR="00A76707" w:rsidRPr="00AC4F7F" w:rsidRDefault="00A76707" w:rsidP="00A76707">
            <w:pPr>
              <w:jc w:val="center"/>
              <w:rPr>
                <w:sz w:val="20"/>
                <w:szCs w:val="20"/>
                <w:lang w:val="ru-RU"/>
              </w:rPr>
            </w:pPr>
            <w:r w:rsidRPr="004A3721">
              <w:rPr>
                <w:sz w:val="18"/>
                <w:szCs w:val="18"/>
              </w:rPr>
              <w:t xml:space="preserve">Техобслуживание </w:t>
            </w:r>
          </w:p>
        </w:tc>
        <w:tc>
          <w:tcPr>
            <w:tcW w:w="4449" w:type="dxa"/>
            <w:gridSpan w:val="5"/>
          </w:tcPr>
          <w:p w14:paraId="4AAA26FE" w14:textId="77777777" w:rsidR="00A76707" w:rsidRPr="00AC4F7F" w:rsidRDefault="00A76707" w:rsidP="00A76707">
            <w:pPr>
              <w:jc w:val="center"/>
              <w:rPr>
                <w:sz w:val="20"/>
                <w:szCs w:val="20"/>
                <w:lang w:val="ru-RU"/>
              </w:rPr>
            </w:pPr>
          </w:p>
        </w:tc>
      </w:tr>
      <w:tr w:rsidR="000A28A5" w:rsidRPr="00AC4F7F" w14:paraId="4AAA270A" w14:textId="77777777" w:rsidTr="000F2FF4">
        <w:trPr>
          <w:trHeight w:val="249"/>
          <w:jc w:val="center"/>
        </w:trPr>
        <w:tc>
          <w:tcPr>
            <w:tcW w:w="1188" w:type="dxa"/>
          </w:tcPr>
          <w:p w14:paraId="4AAA2700" w14:textId="629123EF" w:rsidR="000A28A5" w:rsidRPr="00AC4F7F" w:rsidRDefault="00693B31" w:rsidP="00F2309E">
            <w:pPr>
              <w:ind w:left="32"/>
              <w:jc w:val="left"/>
              <w:rPr>
                <w:sz w:val="20"/>
                <w:szCs w:val="20"/>
                <w:lang w:val="ru-RU"/>
              </w:rPr>
            </w:pPr>
            <w:r w:rsidRPr="001676C6">
              <w:rPr>
                <w:sz w:val="18"/>
                <w:szCs w:val="18"/>
              </w:rPr>
              <w:t>ГХФУ-22</w:t>
            </w:r>
          </w:p>
        </w:tc>
        <w:tc>
          <w:tcPr>
            <w:tcW w:w="990" w:type="dxa"/>
          </w:tcPr>
          <w:p w14:paraId="4AAA2701" w14:textId="77777777" w:rsidR="000A28A5" w:rsidRPr="00AC4F7F" w:rsidRDefault="000A28A5" w:rsidP="00F2309E">
            <w:pPr>
              <w:jc w:val="right"/>
              <w:rPr>
                <w:sz w:val="20"/>
                <w:szCs w:val="20"/>
                <w:lang w:val="ru-RU"/>
              </w:rPr>
            </w:pPr>
          </w:p>
        </w:tc>
        <w:tc>
          <w:tcPr>
            <w:tcW w:w="840" w:type="dxa"/>
          </w:tcPr>
          <w:p w14:paraId="4AAA2702" w14:textId="77777777" w:rsidR="000A28A5" w:rsidRPr="00AC4F7F" w:rsidRDefault="000A28A5" w:rsidP="00F2309E">
            <w:pPr>
              <w:jc w:val="right"/>
              <w:rPr>
                <w:sz w:val="20"/>
                <w:szCs w:val="20"/>
                <w:lang w:val="ru-RU"/>
              </w:rPr>
            </w:pPr>
          </w:p>
        </w:tc>
        <w:tc>
          <w:tcPr>
            <w:tcW w:w="960" w:type="dxa"/>
            <w:gridSpan w:val="2"/>
          </w:tcPr>
          <w:p w14:paraId="4AAA2703" w14:textId="77777777" w:rsidR="000A28A5" w:rsidRPr="00AC4F7F" w:rsidRDefault="000A28A5" w:rsidP="00F2309E">
            <w:pPr>
              <w:jc w:val="right"/>
              <w:rPr>
                <w:sz w:val="20"/>
                <w:szCs w:val="20"/>
                <w:lang w:val="ru-RU"/>
              </w:rPr>
            </w:pPr>
          </w:p>
        </w:tc>
        <w:tc>
          <w:tcPr>
            <w:tcW w:w="1350" w:type="dxa"/>
          </w:tcPr>
          <w:p w14:paraId="4AAA2704" w14:textId="77777777" w:rsidR="000A28A5" w:rsidRPr="00AC4F7F" w:rsidRDefault="000A28A5" w:rsidP="00F2309E">
            <w:pPr>
              <w:jc w:val="right"/>
              <w:rPr>
                <w:sz w:val="20"/>
                <w:szCs w:val="20"/>
                <w:lang w:val="ru-RU"/>
              </w:rPr>
            </w:pPr>
          </w:p>
        </w:tc>
        <w:tc>
          <w:tcPr>
            <w:tcW w:w="1311" w:type="dxa"/>
          </w:tcPr>
          <w:p w14:paraId="4AAA2705" w14:textId="34A046BA" w:rsidR="000A28A5" w:rsidRPr="00AC4F7F" w:rsidRDefault="000A28A5" w:rsidP="00F2309E">
            <w:pPr>
              <w:jc w:val="right"/>
              <w:rPr>
                <w:sz w:val="20"/>
                <w:szCs w:val="20"/>
                <w:lang w:val="ru-RU"/>
              </w:rPr>
            </w:pPr>
            <w:r w:rsidRPr="00AC4F7F">
              <w:rPr>
                <w:sz w:val="20"/>
                <w:szCs w:val="20"/>
                <w:lang w:val="ru-RU"/>
              </w:rPr>
              <w:t>6</w:t>
            </w:r>
            <w:r w:rsidR="007B61ED">
              <w:rPr>
                <w:sz w:val="20"/>
                <w:szCs w:val="20"/>
                <w:lang w:val="ru-RU"/>
              </w:rPr>
              <w:t>,</w:t>
            </w:r>
            <w:r w:rsidRPr="00AC4F7F">
              <w:rPr>
                <w:sz w:val="20"/>
                <w:szCs w:val="20"/>
                <w:lang w:val="ru-RU"/>
              </w:rPr>
              <w:t>81</w:t>
            </w:r>
          </w:p>
        </w:tc>
        <w:tc>
          <w:tcPr>
            <w:tcW w:w="759" w:type="dxa"/>
          </w:tcPr>
          <w:p w14:paraId="4AAA2706" w14:textId="77777777" w:rsidR="000A28A5" w:rsidRPr="00AC4F7F" w:rsidRDefault="000A28A5" w:rsidP="00F2309E">
            <w:pPr>
              <w:jc w:val="right"/>
              <w:rPr>
                <w:sz w:val="20"/>
                <w:szCs w:val="20"/>
                <w:lang w:val="ru-RU"/>
              </w:rPr>
            </w:pPr>
          </w:p>
        </w:tc>
        <w:tc>
          <w:tcPr>
            <w:tcW w:w="990" w:type="dxa"/>
          </w:tcPr>
          <w:p w14:paraId="4AAA2707" w14:textId="77777777" w:rsidR="000A28A5" w:rsidRPr="00AC4F7F" w:rsidRDefault="000A28A5" w:rsidP="00F2309E">
            <w:pPr>
              <w:jc w:val="right"/>
              <w:rPr>
                <w:sz w:val="20"/>
                <w:szCs w:val="20"/>
                <w:lang w:val="ru-RU"/>
              </w:rPr>
            </w:pPr>
          </w:p>
        </w:tc>
        <w:tc>
          <w:tcPr>
            <w:tcW w:w="821" w:type="dxa"/>
          </w:tcPr>
          <w:p w14:paraId="4AAA2708" w14:textId="77777777" w:rsidR="000A28A5" w:rsidRPr="00AC4F7F" w:rsidRDefault="000A28A5" w:rsidP="00F2309E">
            <w:pPr>
              <w:jc w:val="right"/>
              <w:rPr>
                <w:sz w:val="20"/>
                <w:szCs w:val="20"/>
                <w:lang w:val="ru-RU"/>
              </w:rPr>
            </w:pPr>
          </w:p>
        </w:tc>
        <w:tc>
          <w:tcPr>
            <w:tcW w:w="1879" w:type="dxa"/>
            <w:gridSpan w:val="2"/>
          </w:tcPr>
          <w:p w14:paraId="4AAA2709" w14:textId="62C9057D" w:rsidR="000A28A5" w:rsidRPr="00AC4F7F" w:rsidRDefault="000A28A5" w:rsidP="00F2309E">
            <w:pPr>
              <w:jc w:val="right"/>
              <w:rPr>
                <w:sz w:val="20"/>
                <w:szCs w:val="20"/>
                <w:lang w:val="ru-RU"/>
              </w:rPr>
            </w:pPr>
            <w:r w:rsidRPr="00AC4F7F">
              <w:rPr>
                <w:color w:val="000000"/>
                <w:sz w:val="20"/>
                <w:szCs w:val="20"/>
                <w:lang w:val="ru-RU"/>
              </w:rPr>
              <w:t>6</w:t>
            </w:r>
            <w:r w:rsidR="007B61ED">
              <w:rPr>
                <w:color w:val="000000"/>
                <w:sz w:val="20"/>
                <w:szCs w:val="20"/>
                <w:lang w:val="ru-RU"/>
              </w:rPr>
              <w:t>,</w:t>
            </w:r>
            <w:r w:rsidRPr="00AC4F7F">
              <w:rPr>
                <w:color w:val="000000"/>
                <w:sz w:val="20"/>
                <w:szCs w:val="20"/>
                <w:lang w:val="ru-RU"/>
              </w:rPr>
              <w:t>81</w:t>
            </w:r>
          </w:p>
        </w:tc>
      </w:tr>
    </w:tbl>
    <w:p w14:paraId="4AAA270B" w14:textId="77777777" w:rsidR="000A28A5" w:rsidRPr="00AC4F7F" w:rsidRDefault="000A28A5" w:rsidP="00E9063C">
      <w:pPr>
        <w:jc w:val="center"/>
        <w:rPr>
          <w:sz w:val="18"/>
          <w:szCs w:val="18"/>
          <w:lang w:val="ru-RU"/>
        </w:rPr>
      </w:pPr>
    </w:p>
    <w:tbl>
      <w:tblPr>
        <w:tblW w:w="11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50"/>
        <w:gridCol w:w="1665"/>
        <w:gridCol w:w="4690"/>
        <w:gridCol w:w="1583"/>
      </w:tblGrid>
      <w:tr w:rsidR="000A28A5" w:rsidRPr="00E17DD4" w14:paraId="4AAA270D" w14:textId="77777777" w:rsidTr="000F2FF4">
        <w:trPr>
          <w:trHeight w:val="276"/>
          <w:jc w:val="center"/>
        </w:trPr>
        <w:tc>
          <w:tcPr>
            <w:tcW w:w="11088" w:type="dxa"/>
            <w:gridSpan w:val="4"/>
          </w:tcPr>
          <w:p w14:paraId="4AAA270C" w14:textId="77D0200D" w:rsidR="000A28A5" w:rsidRPr="005B5A1D" w:rsidRDefault="005B5A1D" w:rsidP="00F2309E">
            <w:pPr>
              <w:jc w:val="left"/>
              <w:rPr>
                <w:b/>
                <w:sz w:val="20"/>
                <w:szCs w:val="20"/>
                <w:lang w:val="ru-RU"/>
              </w:rPr>
            </w:pPr>
            <w:r w:rsidRPr="005B5A1D">
              <w:rPr>
                <w:b/>
                <w:sz w:val="18"/>
                <w:szCs w:val="18"/>
                <w:lang w:val="ru-RU"/>
              </w:rPr>
              <w:t>(</w:t>
            </w:r>
            <w:r w:rsidRPr="001676C6">
              <w:rPr>
                <w:b/>
                <w:sz w:val="18"/>
                <w:szCs w:val="18"/>
              </w:rPr>
              <w:t>IV</w:t>
            </w:r>
            <w:r w:rsidRPr="005B5A1D">
              <w:rPr>
                <w:b/>
                <w:sz w:val="18"/>
                <w:szCs w:val="18"/>
                <w:lang w:val="ru-RU"/>
              </w:rPr>
              <w:t>) ДАННЫЕ О ПОТРЕБЛЕНИИ (в тоннах ОРС)</w:t>
            </w:r>
          </w:p>
        </w:tc>
      </w:tr>
      <w:tr w:rsidR="000A28A5" w:rsidRPr="00AC4F7F" w14:paraId="4AAA2712" w14:textId="77777777" w:rsidTr="000F2FF4">
        <w:trPr>
          <w:trHeight w:val="276"/>
          <w:jc w:val="center"/>
        </w:trPr>
        <w:tc>
          <w:tcPr>
            <w:tcW w:w="3150" w:type="dxa"/>
          </w:tcPr>
          <w:p w14:paraId="4AAA270E" w14:textId="543B0196" w:rsidR="000A28A5" w:rsidRPr="00AC4F7F" w:rsidRDefault="00BA6C95" w:rsidP="00F2309E">
            <w:pPr>
              <w:jc w:val="center"/>
              <w:rPr>
                <w:sz w:val="20"/>
                <w:szCs w:val="20"/>
                <w:lang w:val="ru-RU"/>
              </w:rPr>
            </w:pPr>
            <w:r w:rsidRPr="001676C6">
              <w:rPr>
                <w:sz w:val="18"/>
                <w:szCs w:val="18"/>
              </w:rPr>
              <w:t>Базовый уровень 2009 –2010 г.:</w:t>
            </w:r>
          </w:p>
        </w:tc>
        <w:tc>
          <w:tcPr>
            <w:tcW w:w="1665" w:type="dxa"/>
          </w:tcPr>
          <w:p w14:paraId="4AAA270F" w14:textId="5C2A54C7" w:rsidR="000A28A5" w:rsidRPr="00AC4F7F" w:rsidRDefault="000A28A5" w:rsidP="00F2309E">
            <w:pPr>
              <w:jc w:val="right"/>
              <w:rPr>
                <w:sz w:val="20"/>
                <w:szCs w:val="20"/>
                <w:lang w:val="ru-RU"/>
              </w:rPr>
            </w:pPr>
            <w:r w:rsidRPr="00AC4F7F">
              <w:rPr>
                <w:color w:val="000000"/>
                <w:sz w:val="20"/>
                <w:szCs w:val="20"/>
                <w:lang w:val="ru-RU"/>
              </w:rPr>
              <w:t>20</w:t>
            </w:r>
            <w:r w:rsidR="007B61ED">
              <w:rPr>
                <w:color w:val="000000"/>
                <w:sz w:val="20"/>
                <w:szCs w:val="20"/>
                <w:lang w:val="en-US"/>
              </w:rPr>
              <w:t>,</w:t>
            </w:r>
            <w:r w:rsidRPr="00AC4F7F">
              <w:rPr>
                <w:color w:val="000000"/>
                <w:sz w:val="20"/>
                <w:szCs w:val="20"/>
                <w:lang w:val="ru-RU"/>
              </w:rPr>
              <w:t>5</w:t>
            </w:r>
          </w:p>
        </w:tc>
        <w:tc>
          <w:tcPr>
            <w:tcW w:w="4690" w:type="dxa"/>
          </w:tcPr>
          <w:p w14:paraId="4AAA2710" w14:textId="15BC397B" w:rsidR="000A28A5" w:rsidRPr="00093B2A" w:rsidRDefault="00093B2A" w:rsidP="00F2309E">
            <w:pPr>
              <w:jc w:val="center"/>
              <w:rPr>
                <w:sz w:val="20"/>
                <w:szCs w:val="20"/>
                <w:lang w:val="ru-RU"/>
              </w:rPr>
            </w:pPr>
            <w:r w:rsidRPr="00093B2A">
              <w:rPr>
                <w:sz w:val="18"/>
                <w:szCs w:val="18"/>
                <w:lang w:val="ru-RU"/>
              </w:rPr>
              <w:t>Начальный уровень устойчивого совокупного сокращения:</w:t>
            </w:r>
          </w:p>
        </w:tc>
        <w:tc>
          <w:tcPr>
            <w:tcW w:w="1583" w:type="dxa"/>
          </w:tcPr>
          <w:p w14:paraId="4AAA2711" w14:textId="18DA9D8F" w:rsidR="000A28A5" w:rsidRPr="00AC4F7F" w:rsidRDefault="000A28A5" w:rsidP="00F2309E">
            <w:pPr>
              <w:jc w:val="right"/>
              <w:rPr>
                <w:sz w:val="20"/>
                <w:szCs w:val="20"/>
                <w:lang w:val="ru-RU"/>
              </w:rPr>
            </w:pPr>
            <w:r w:rsidRPr="00AC4F7F">
              <w:rPr>
                <w:color w:val="000000"/>
                <w:sz w:val="20"/>
                <w:szCs w:val="20"/>
                <w:lang w:val="ru-RU"/>
              </w:rPr>
              <w:t>10</w:t>
            </w:r>
            <w:r w:rsidR="007B61ED">
              <w:rPr>
                <w:color w:val="000000"/>
                <w:sz w:val="20"/>
                <w:szCs w:val="20"/>
                <w:lang w:val="en-US"/>
              </w:rPr>
              <w:t>,</w:t>
            </w:r>
            <w:r w:rsidRPr="00AC4F7F">
              <w:rPr>
                <w:color w:val="000000"/>
                <w:sz w:val="20"/>
                <w:szCs w:val="20"/>
                <w:lang w:val="ru-RU"/>
              </w:rPr>
              <w:t>67</w:t>
            </w:r>
          </w:p>
        </w:tc>
      </w:tr>
      <w:tr w:rsidR="000A28A5" w:rsidRPr="00AC4F7F" w14:paraId="4AAA2714" w14:textId="77777777" w:rsidTr="000F2FF4">
        <w:trPr>
          <w:trHeight w:val="276"/>
          <w:jc w:val="center"/>
        </w:trPr>
        <w:tc>
          <w:tcPr>
            <w:tcW w:w="11088" w:type="dxa"/>
            <w:gridSpan w:val="4"/>
          </w:tcPr>
          <w:p w14:paraId="4AAA2713" w14:textId="50407941" w:rsidR="000A28A5" w:rsidRPr="00AC4F7F" w:rsidRDefault="00434E67" w:rsidP="00F2309E">
            <w:pPr>
              <w:ind w:left="316"/>
              <w:rPr>
                <w:b/>
                <w:sz w:val="20"/>
                <w:szCs w:val="20"/>
                <w:lang w:val="ru-RU"/>
              </w:rPr>
            </w:pPr>
            <w:r w:rsidRPr="004A3721">
              <w:rPr>
                <w:b/>
                <w:sz w:val="18"/>
                <w:szCs w:val="18"/>
                <w:lang w:val="fr-CA"/>
              </w:rPr>
              <w:t xml:space="preserve">  </w:t>
            </w:r>
            <w:r w:rsidRPr="001676C6">
              <w:rPr>
                <w:b/>
                <w:sz w:val="18"/>
                <w:szCs w:val="18"/>
              </w:rPr>
              <w:t>ПОТРЕБЛЕНИЕ, ОТВЕЧАЮЩЕЕ КРИТЕРИЯМ ФИНАНСИРОВАНИЯ</w:t>
            </w:r>
          </w:p>
        </w:tc>
      </w:tr>
      <w:tr w:rsidR="000A28A5" w:rsidRPr="00AC4F7F" w14:paraId="4AAA2719" w14:textId="77777777" w:rsidTr="000F2FF4">
        <w:trPr>
          <w:trHeight w:val="276"/>
          <w:jc w:val="center"/>
        </w:trPr>
        <w:tc>
          <w:tcPr>
            <w:tcW w:w="3150" w:type="dxa"/>
            <w:shd w:val="clear" w:color="auto" w:fill="FFFFFF"/>
          </w:tcPr>
          <w:p w14:paraId="4AAA2715" w14:textId="12031311" w:rsidR="000A28A5" w:rsidRPr="00AC4F7F" w:rsidRDefault="00F17996" w:rsidP="00F2309E">
            <w:pPr>
              <w:jc w:val="center"/>
              <w:rPr>
                <w:sz w:val="20"/>
                <w:szCs w:val="20"/>
                <w:lang w:val="ru-RU"/>
              </w:rPr>
            </w:pPr>
            <w:r w:rsidRPr="001676C6">
              <w:rPr>
                <w:sz w:val="18"/>
                <w:szCs w:val="18"/>
              </w:rPr>
              <w:t>Уже утверждено:</w:t>
            </w:r>
          </w:p>
        </w:tc>
        <w:tc>
          <w:tcPr>
            <w:tcW w:w="1665" w:type="dxa"/>
            <w:shd w:val="clear" w:color="auto" w:fill="FFFFFF"/>
          </w:tcPr>
          <w:p w14:paraId="4AAA2716" w14:textId="1BF7F062" w:rsidR="000A28A5" w:rsidRPr="00AC4F7F" w:rsidRDefault="000A28A5" w:rsidP="00F2309E">
            <w:pPr>
              <w:jc w:val="right"/>
              <w:rPr>
                <w:sz w:val="20"/>
                <w:szCs w:val="20"/>
                <w:lang w:val="ru-RU"/>
              </w:rPr>
            </w:pPr>
            <w:r w:rsidRPr="00AC4F7F">
              <w:rPr>
                <w:sz w:val="20"/>
                <w:szCs w:val="20"/>
                <w:lang w:val="ru-RU"/>
              </w:rPr>
              <w:t>4</w:t>
            </w:r>
            <w:r w:rsidR="007B61ED">
              <w:rPr>
                <w:sz w:val="20"/>
                <w:szCs w:val="20"/>
                <w:lang w:val="en-US"/>
              </w:rPr>
              <w:t>,</w:t>
            </w:r>
            <w:r w:rsidRPr="00AC4F7F">
              <w:rPr>
                <w:sz w:val="20"/>
                <w:szCs w:val="20"/>
                <w:lang w:val="ru-RU"/>
              </w:rPr>
              <w:t>01</w:t>
            </w:r>
          </w:p>
        </w:tc>
        <w:tc>
          <w:tcPr>
            <w:tcW w:w="4690" w:type="dxa"/>
            <w:shd w:val="clear" w:color="auto" w:fill="FFFFFF"/>
          </w:tcPr>
          <w:p w14:paraId="4AAA2717" w14:textId="09A031B8" w:rsidR="000A28A5" w:rsidRPr="00AC4F7F" w:rsidRDefault="006C4E48" w:rsidP="00F2309E">
            <w:pPr>
              <w:jc w:val="center"/>
              <w:rPr>
                <w:i/>
                <w:sz w:val="20"/>
                <w:szCs w:val="20"/>
                <w:lang w:val="ru-RU"/>
              </w:rPr>
            </w:pPr>
            <w:r w:rsidRPr="001676C6">
              <w:rPr>
                <w:sz w:val="18"/>
                <w:szCs w:val="18"/>
              </w:rPr>
              <w:t>Осталось:</w:t>
            </w:r>
          </w:p>
        </w:tc>
        <w:tc>
          <w:tcPr>
            <w:tcW w:w="1583" w:type="dxa"/>
            <w:shd w:val="clear" w:color="auto" w:fill="FFFFFF"/>
          </w:tcPr>
          <w:p w14:paraId="4AAA2718" w14:textId="1464A45C" w:rsidR="000A28A5" w:rsidRPr="00AC4F7F" w:rsidRDefault="000A28A5" w:rsidP="00F2309E">
            <w:pPr>
              <w:jc w:val="right"/>
              <w:rPr>
                <w:sz w:val="20"/>
                <w:szCs w:val="20"/>
                <w:lang w:val="ru-RU"/>
              </w:rPr>
            </w:pPr>
            <w:r w:rsidRPr="00AC4F7F">
              <w:rPr>
                <w:color w:val="000000"/>
                <w:sz w:val="20"/>
                <w:szCs w:val="20"/>
                <w:lang w:val="ru-RU"/>
              </w:rPr>
              <w:t>6</w:t>
            </w:r>
            <w:r w:rsidR="007B61ED">
              <w:rPr>
                <w:color w:val="000000"/>
                <w:sz w:val="20"/>
                <w:szCs w:val="20"/>
                <w:lang w:val="en-US"/>
              </w:rPr>
              <w:t>,</w:t>
            </w:r>
            <w:r w:rsidRPr="00AC4F7F">
              <w:rPr>
                <w:color w:val="000000"/>
                <w:sz w:val="20"/>
                <w:szCs w:val="20"/>
                <w:lang w:val="ru-RU"/>
              </w:rPr>
              <w:t>66</w:t>
            </w:r>
          </w:p>
        </w:tc>
      </w:tr>
    </w:tbl>
    <w:p w14:paraId="4AAA271A" w14:textId="77777777" w:rsidR="000A28A5" w:rsidRPr="00AC4F7F" w:rsidRDefault="000A28A5" w:rsidP="00E9063C">
      <w:pPr>
        <w:jc w:val="center"/>
        <w:rPr>
          <w:sz w:val="18"/>
          <w:szCs w:val="18"/>
          <w:lang w:val="ru-RU"/>
        </w:rPr>
      </w:pPr>
    </w:p>
    <w:tbl>
      <w:tblPr>
        <w:tblW w:w="11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43"/>
        <w:gridCol w:w="3433"/>
        <w:gridCol w:w="1428"/>
        <w:gridCol w:w="1428"/>
        <w:gridCol w:w="1428"/>
        <w:gridCol w:w="1428"/>
      </w:tblGrid>
      <w:tr w:rsidR="00D23E5E" w:rsidRPr="00AC4F7F" w14:paraId="4AAA2720" w14:textId="77777777" w:rsidTr="000F2FF4">
        <w:trPr>
          <w:trHeight w:val="264"/>
          <w:jc w:val="center"/>
        </w:trPr>
        <w:tc>
          <w:tcPr>
            <w:tcW w:w="2424" w:type="pct"/>
            <w:gridSpan w:val="2"/>
          </w:tcPr>
          <w:p w14:paraId="4AAA271B" w14:textId="18D5A47D" w:rsidR="00D23E5E" w:rsidRPr="00AC4F7F" w:rsidRDefault="00D23E5E" w:rsidP="00D23E5E">
            <w:pPr>
              <w:jc w:val="left"/>
              <w:rPr>
                <w:b/>
                <w:sz w:val="20"/>
                <w:szCs w:val="20"/>
                <w:lang w:val="ru-RU"/>
              </w:rPr>
            </w:pPr>
            <w:r w:rsidRPr="001676C6">
              <w:rPr>
                <w:b/>
                <w:sz w:val="18"/>
                <w:szCs w:val="18"/>
              </w:rPr>
              <w:t>(V) УТВЕРЖДЕННЫЙ БИЗНЕС-ПЛАН</w:t>
            </w:r>
          </w:p>
        </w:tc>
        <w:tc>
          <w:tcPr>
            <w:tcW w:w="644" w:type="pct"/>
            <w:vAlign w:val="center"/>
          </w:tcPr>
          <w:p w14:paraId="4AAA271C" w14:textId="3577B35F" w:rsidR="00D23E5E" w:rsidRPr="00AC4F7F" w:rsidRDefault="00D23E5E" w:rsidP="00D23E5E">
            <w:pPr>
              <w:jc w:val="center"/>
              <w:rPr>
                <w:b/>
                <w:sz w:val="20"/>
                <w:szCs w:val="20"/>
                <w:lang w:val="ru-RU"/>
              </w:rPr>
            </w:pPr>
            <w:r w:rsidRPr="004A3721">
              <w:rPr>
                <w:b/>
                <w:sz w:val="18"/>
                <w:szCs w:val="18"/>
                <w:lang w:val="en-US"/>
              </w:rPr>
              <w:t>2025</w:t>
            </w:r>
          </w:p>
        </w:tc>
        <w:tc>
          <w:tcPr>
            <w:tcW w:w="644" w:type="pct"/>
            <w:vAlign w:val="center"/>
          </w:tcPr>
          <w:p w14:paraId="4AAA271D" w14:textId="5E77CCF7" w:rsidR="00D23E5E" w:rsidRPr="00AC4F7F" w:rsidRDefault="00D23E5E" w:rsidP="00D23E5E">
            <w:pPr>
              <w:jc w:val="center"/>
              <w:rPr>
                <w:b/>
                <w:sz w:val="20"/>
                <w:szCs w:val="20"/>
                <w:lang w:val="ru-RU"/>
              </w:rPr>
            </w:pPr>
            <w:r w:rsidRPr="004A3721">
              <w:rPr>
                <w:b/>
                <w:sz w:val="18"/>
                <w:szCs w:val="18"/>
                <w:lang w:val="en-US"/>
              </w:rPr>
              <w:t>2026</w:t>
            </w:r>
          </w:p>
        </w:tc>
        <w:tc>
          <w:tcPr>
            <w:tcW w:w="644" w:type="pct"/>
            <w:vAlign w:val="center"/>
          </w:tcPr>
          <w:p w14:paraId="4AAA271E" w14:textId="344ECC7F" w:rsidR="00D23E5E" w:rsidRPr="00AC4F7F" w:rsidRDefault="00D23E5E" w:rsidP="00D23E5E">
            <w:pPr>
              <w:jc w:val="center"/>
              <w:rPr>
                <w:b/>
                <w:sz w:val="20"/>
                <w:szCs w:val="20"/>
                <w:lang w:val="ru-RU"/>
              </w:rPr>
            </w:pPr>
            <w:r w:rsidRPr="004A3721">
              <w:rPr>
                <w:b/>
                <w:sz w:val="18"/>
                <w:szCs w:val="18"/>
                <w:lang w:val="en-US"/>
              </w:rPr>
              <w:t>2027</w:t>
            </w:r>
          </w:p>
        </w:tc>
        <w:tc>
          <w:tcPr>
            <w:tcW w:w="644" w:type="pct"/>
            <w:vAlign w:val="center"/>
          </w:tcPr>
          <w:p w14:paraId="4AAA271F" w14:textId="237093F4" w:rsidR="00D23E5E" w:rsidRPr="00AC4F7F" w:rsidRDefault="00D23E5E" w:rsidP="00D23E5E">
            <w:pPr>
              <w:jc w:val="center"/>
              <w:rPr>
                <w:b/>
                <w:sz w:val="20"/>
                <w:szCs w:val="20"/>
                <w:lang w:val="ru-RU"/>
              </w:rPr>
            </w:pPr>
            <w:r w:rsidRPr="001676C6">
              <w:rPr>
                <w:b/>
                <w:sz w:val="18"/>
                <w:szCs w:val="18"/>
              </w:rPr>
              <w:t>Итого</w:t>
            </w:r>
          </w:p>
        </w:tc>
      </w:tr>
      <w:tr w:rsidR="00D746EF" w:rsidRPr="00AC4F7F" w14:paraId="4AAA2727" w14:textId="77777777" w:rsidTr="000F2FF4">
        <w:trPr>
          <w:trHeight w:val="187"/>
          <w:jc w:val="center"/>
        </w:trPr>
        <w:tc>
          <w:tcPr>
            <w:tcW w:w="876" w:type="pct"/>
            <w:vMerge w:val="restart"/>
            <w:vAlign w:val="center"/>
          </w:tcPr>
          <w:p w14:paraId="4AAA2721" w14:textId="06CA799C" w:rsidR="00D746EF" w:rsidRPr="00AC4F7F" w:rsidRDefault="00D746EF" w:rsidP="00D746EF">
            <w:pPr>
              <w:jc w:val="center"/>
              <w:rPr>
                <w:sz w:val="20"/>
                <w:szCs w:val="20"/>
                <w:lang w:val="ru-RU"/>
              </w:rPr>
            </w:pPr>
            <w:r w:rsidRPr="00D23E5E">
              <w:rPr>
                <w:color w:val="000000"/>
                <w:sz w:val="20"/>
                <w:szCs w:val="20"/>
                <w:lang w:val="ru-RU"/>
              </w:rPr>
              <w:t>ЮНЕП</w:t>
            </w:r>
          </w:p>
        </w:tc>
        <w:tc>
          <w:tcPr>
            <w:tcW w:w="1548" w:type="pct"/>
          </w:tcPr>
          <w:p w14:paraId="4AAA2722" w14:textId="78B8A63B" w:rsidR="00D746EF" w:rsidRPr="00AC4F7F" w:rsidRDefault="00D746EF" w:rsidP="00D746EF">
            <w:pPr>
              <w:jc w:val="left"/>
              <w:rPr>
                <w:sz w:val="20"/>
                <w:szCs w:val="20"/>
                <w:lang w:val="ru-RU"/>
              </w:rPr>
            </w:pPr>
            <w:r w:rsidRPr="00D746EF">
              <w:rPr>
                <w:sz w:val="18"/>
                <w:szCs w:val="18"/>
                <w:lang w:val="ru-RU"/>
              </w:rPr>
              <w:t>Поэтапный отказ от ОРВ (в тоннах ОРС)</w:t>
            </w:r>
          </w:p>
        </w:tc>
        <w:tc>
          <w:tcPr>
            <w:tcW w:w="644" w:type="pct"/>
          </w:tcPr>
          <w:p w14:paraId="4AAA2723" w14:textId="0DC51F70" w:rsidR="00D746EF" w:rsidRPr="00AC4F7F" w:rsidRDefault="00D746EF" w:rsidP="00D746EF">
            <w:pPr>
              <w:jc w:val="right"/>
              <w:rPr>
                <w:sz w:val="20"/>
                <w:szCs w:val="20"/>
                <w:lang w:val="ru-RU"/>
              </w:rPr>
            </w:pPr>
            <w:r w:rsidRPr="00AC4F7F">
              <w:rPr>
                <w:sz w:val="20"/>
                <w:szCs w:val="20"/>
                <w:lang w:val="ru-RU"/>
              </w:rPr>
              <w:t>0</w:t>
            </w:r>
            <w:r w:rsidR="007B61ED">
              <w:rPr>
                <w:sz w:val="20"/>
                <w:szCs w:val="20"/>
                <w:lang w:val="ru-RU"/>
              </w:rPr>
              <w:t>,</w:t>
            </w:r>
            <w:r w:rsidRPr="00AC4F7F">
              <w:rPr>
                <w:sz w:val="20"/>
                <w:szCs w:val="20"/>
                <w:lang w:val="ru-RU"/>
              </w:rPr>
              <w:t>63</w:t>
            </w:r>
          </w:p>
        </w:tc>
        <w:tc>
          <w:tcPr>
            <w:tcW w:w="644" w:type="pct"/>
          </w:tcPr>
          <w:p w14:paraId="4AAA2724" w14:textId="4EB3F61A" w:rsidR="00D746EF" w:rsidRPr="00AC4F7F" w:rsidRDefault="00D746EF" w:rsidP="00D746EF">
            <w:pPr>
              <w:jc w:val="right"/>
              <w:rPr>
                <w:sz w:val="20"/>
                <w:szCs w:val="20"/>
                <w:lang w:val="ru-RU"/>
              </w:rPr>
            </w:pPr>
            <w:r w:rsidRPr="00AC4F7F">
              <w:rPr>
                <w:sz w:val="20"/>
                <w:szCs w:val="20"/>
                <w:lang w:val="ru-RU"/>
              </w:rPr>
              <w:t>0</w:t>
            </w:r>
            <w:r w:rsidR="007B61ED">
              <w:rPr>
                <w:sz w:val="20"/>
                <w:szCs w:val="20"/>
                <w:lang w:val="ru-RU"/>
              </w:rPr>
              <w:t>,</w:t>
            </w:r>
            <w:r w:rsidRPr="00AC4F7F">
              <w:rPr>
                <w:sz w:val="20"/>
                <w:szCs w:val="20"/>
                <w:lang w:val="ru-RU"/>
              </w:rPr>
              <w:t>0</w:t>
            </w:r>
          </w:p>
        </w:tc>
        <w:tc>
          <w:tcPr>
            <w:tcW w:w="644" w:type="pct"/>
          </w:tcPr>
          <w:p w14:paraId="4AAA2725" w14:textId="1D6E96D5" w:rsidR="00D746EF" w:rsidRPr="00AC4F7F" w:rsidRDefault="00D746EF" w:rsidP="00D746EF">
            <w:pPr>
              <w:jc w:val="right"/>
              <w:rPr>
                <w:sz w:val="20"/>
                <w:szCs w:val="20"/>
                <w:lang w:val="ru-RU"/>
              </w:rPr>
            </w:pPr>
            <w:r w:rsidRPr="00AC4F7F">
              <w:rPr>
                <w:sz w:val="20"/>
                <w:szCs w:val="20"/>
                <w:lang w:val="ru-RU"/>
              </w:rPr>
              <w:t>0</w:t>
            </w:r>
            <w:r w:rsidR="007B61ED">
              <w:rPr>
                <w:sz w:val="20"/>
                <w:szCs w:val="20"/>
                <w:lang w:val="ru-RU"/>
              </w:rPr>
              <w:t>,</w:t>
            </w:r>
            <w:r w:rsidRPr="00AC4F7F">
              <w:rPr>
                <w:sz w:val="20"/>
                <w:szCs w:val="20"/>
                <w:lang w:val="ru-RU"/>
              </w:rPr>
              <w:t>0</w:t>
            </w:r>
          </w:p>
        </w:tc>
        <w:tc>
          <w:tcPr>
            <w:tcW w:w="644" w:type="pct"/>
          </w:tcPr>
          <w:p w14:paraId="4AAA2726" w14:textId="482EA3C7" w:rsidR="00D746EF" w:rsidRPr="00AC4F7F" w:rsidRDefault="00D746EF" w:rsidP="00D746EF">
            <w:pPr>
              <w:jc w:val="right"/>
              <w:rPr>
                <w:sz w:val="20"/>
                <w:szCs w:val="20"/>
                <w:lang w:val="ru-RU"/>
              </w:rPr>
            </w:pPr>
            <w:r w:rsidRPr="00AC4F7F">
              <w:rPr>
                <w:sz w:val="20"/>
                <w:szCs w:val="20"/>
                <w:lang w:val="ru-RU"/>
              </w:rPr>
              <w:t>0</w:t>
            </w:r>
            <w:r w:rsidR="007B61ED">
              <w:rPr>
                <w:sz w:val="20"/>
                <w:szCs w:val="20"/>
                <w:lang w:val="ru-RU"/>
              </w:rPr>
              <w:t>,</w:t>
            </w:r>
            <w:r w:rsidRPr="00AC4F7F">
              <w:rPr>
                <w:sz w:val="20"/>
                <w:szCs w:val="20"/>
                <w:lang w:val="ru-RU"/>
              </w:rPr>
              <w:t>63</w:t>
            </w:r>
          </w:p>
        </w:tc>
      </w:tr>
      <w:tr w:rsidR="00D746EF" w:rsidRPr="00AC4F7F" w14:paraId="4AAA272E" w14:textId="77777777" w:rsidTr="000F2FF4">
        <w:trPr>
          <w:trHeight w:val="55"/>
          <w:jc w:val="center"/>
        </w:trPr>
        <w:tc>
          <w:tcPr>
            <w:tcW w:w="876" w:type="pct"/>
            <w:vMerge/>
            <w:vAlign w:val="center"/>
          </w:tcPr>
          <w:p w14:paraId="4AAA2728" w14:textId="77777777" w:rsidR="00D746EF" w:rsidRPr="00AC4F7F" w:rsidRDefault="00D746EF" w:rsidP="00D746EF">
            <w:pPr>
              <w:rPr>
                <w:sz w:val="20"/>
                <w:szCs w:val="20"/>
                <w:lang w:val="ru-RU"/>
              </w:rPr>
            </w:pPr>
          </w:p>
        </w:tc>
        <w:tc>
          <w:tcPr>
            <w:tcW w:w="1548" w:type="pct"/>
          </w:tcPr>
          <w:p w14:paraId="4AAA2729" w14:textId="2616697F" w:rsidR="00D746EF" w:rsidRPr="00AC4F7F" w:rsidRDefault="00D746EF" w:rsidP="00D746EF">
            <w:pPr>
              <w:jc w:val="left"/>
              <w:rPr>
                <w:sz w:val="20"/>
                <w:szCs w:val="20"/>
                <w:lang w:val="ru-RU"/>
              </w:rPr>
            </w:pPr>
            <w:r w:rsidRPr="001676C6">
              <w:rPr>
                <w:sz w:val="18"/>
                <w:szCs w:val="18"/>
              </w:rPr>
              <w:t>Финансирование (в долл. США)</w:t>
            </w:r>
          </w:p>
        </w:tc>
        <w:tc>
          <w:tcPr>
            <w:tcW w:w="644" w:type="pct"/>
          </w:tcPr>
          <w:p w14:paraId="4AAA272A" w14:textId="795FC53F" w:rsidR="00D746EF" w:rsidRPr="00AC4F7F" w:rsidRDefault="00D746EF" w:rsidP="00D746EF">
            <w:pPr>
              <w:jc w:val="right"/>
              <w:rPr>
                <w:sz w:val="20"/>
                <w:szCs w:val="20"/>
                <w:lang w:val="ru-RU"/>
              </w:rPr>
            </w:pPr>
            <w:r w:rsidRPr="00AC4F7F">
              <w:rPr>
                <w:sz w:val="20"/>
                <w:szCs w:val="20"/>
                <w:lang w:val="ru-RU"/>
              </w:rPr>
              <w:t>96</w:t>
            </w:r>
            <w:r w:rsidR="007B61ED">
              <w:rPr>
                <w:sz w:val="20"/>
                <w:szCs w:val="20"/>
                <w:lang w:val="ru-RU"/>
              </w:rPr>
              <w:t xml:space="preserve"> </w:t>
            </w:r>
            <w:r w:rsidRPr="00AC4F7F">
              <w:rPr>
                <w:sz w:val="20"/>
                <w:szCs w:val="20"/>
                <w:lang w:val="ru-RU"/>
              </w:rPr>
              <w:t>898</w:t>
            </w:r>
          </w:p>
        </w:tc>
        <w:tc>
          <w:tcPr>
            <w:tcW w:w="644" w:type="pct"/>
          </w:tcPr>
          <w:p w14:paraId="4AAA272B" w14:textId="77777777" w:rsidR="00D746EF" w:rsidRPr="00AC4F7F" w:rsidRDefault="00D746EF" w:rsidP="00D746EF">
            <w:pPr>
              <w:jc w:val="right"/>
              <w:rPr>
                <w:sz w:val="20"/>
                <w:szCs w:val="20"/>
                <w:lang w:val="ru-RU"/>
              </w:rPr>
            </w:pPr>
            <w:r w:rsidRPr="00AC4F7F">
              <w:rPr>
                <w:sz w:val="20"/>
                <w:szCs w:val="20"/>
                <w:lang w:val="ru-RU"/>
              </w:rPr>
              <w:t>0</w:t>
            </w:r>
          </w:p>
        </w:tc>
        <w:tc>
          <w:tcPr>
            <w:tcW w:w="644" w:type="pct"/>
          </w:tcPr>
          <w:p w14:paraId="4AAA272C" w14:textId="77777777" w:rsidR="00D746EF" w:rsidRPr="00AC4F7F" w:rsidRDefault="00D746EF" w:rsidP="00D746EF">
            <w:pPr>
              <w:jc w:val="right"/>
              <w:rPr>
                <w:sz w:val="20"/>
                <w:szCs w:val="20"/>
                <w:lang w:val="ru-RU"/>
              </w:rPr>
            </w:pPr>
            <w:r w:rsidRPr="00AC4F7F">
              <w:rPr>
                <w:sz w:val="20"/>
                <w:szCs w:val="20"/>
                <w:lang w:val="ru-RU"/>
              </w:rPr>
              <w:t>0</w:t>
            </w:r>
          </w:p>
        </w:tc>
        <w:tc>
          <w:tcPr>
            <w:tcW w:w="644" w:type="pct"/>
          </w:tcPr>
          <w:p w14:paraId="4AAA272D" w14:textId="43CAF0A7" w:rsidR="00D746EF" w:rsidRPr="00AC4F7F" w:rsidRDefault="00D746EF" w:rsidP="00D746EF">
            <w:pPr>
              <w:jc w:val="right"/>
              <w:rPr>
                <w:sz w:val="20"/>
                <w:szCs w:val="20"/>
                <w:lang w:val="ru-RU"/>
              </w:rPr>
            </w:pPr>
            <w:r w:rsidRPr="00AC4F7F">
              <w:rPr>
                <w:sz w:val="20"/>
                <w:szCs w:val="20"/>
                <w:lang w:val="ru-RU"/>
              </w:rPr>
              <w:t>96</w:t>
            </w:r>
            <w:r w:rsidR="007B61ED">
              <w:rPr>
                <w:sz w:val="20"/>
                <w:szCs w:val="20"/>
                <w:lang w:val="ru-RU"/>
              </w:rPr>
              <w:t xml:space="preserve"> </w:t>
            </w:r>
            <w:r w:rsidRPr="00AC4F7F">
              <w:rPr>
                <w:sz w:val="20"/>
                <w:szCs w:val="20"/>
                <w:lang w:val="ru-RU"/>
              </w:rPr>
              <w:t>898</w:t>
            </w:r>
          </w:p>
        </w:tc>
      </w:tr>
      <w:tr w:rsidR="00D746EF" w:rsidRPr="00AC4F7F" w14:paraId="4AAA2735" w14:textId="77777777" w:rsidTr="000F2FF4">
        <w:trPr>
          <w:trHeight w:val="264"/>
          <w:jc w:val="center"/>
        </w:trPr>
        <w:tc>
          <w:tcPr>
            <w:tcW w:w="876" w:type="pct"/>
            <w:vMerge w:val="restart"/>
            <w:vAlign w:val="center"/>
          </w:tcPr>
          <w:p w14:paraId="4AAA272F" w14:textId="09A860A5" w:rsidR="00D746EF" w:rsidRPr="00AC4F7F" w:rsidRDefault="00D746EF" w:rsidP="00D746EF">
            <w:pPr>
              <w:jc w:val="center"/>
              <w:rPr>
                <w:sz w:val="20"/>
                <w:szCs w:val="20"/>
                <w:lang w:val="ru-RU"/>
              </w:rPr>
            </w:pPr>
            <w:r w:rsidRPr="00E87939">
              <w:rPr>
                <w:color w:val="000000"/>
                <w:sz w:val="20"/>
                <w:szCs w:val="20"/>
                <w:lang w:val="ru-RU"/>
              </w:rPr>
              <w:t>ЮНИДО</w:t>
            </w:r>
          </w:p>
        </w:tc>
        <w:tc>
          <w:tcPr>
            <w:tcW w:w="1548" w:type="pct"/>
          </w:tcPr>
          <w:p w14:paraId="4AAA2730" w14:textId="7A2263CF" w:rsidR="00D746EF" w:rsidRPr="00AC4F7F" w:rsidRDefault="00D746EF" w:rsidP="00D746EF">
            <w:pPr>
              <w:jc w:val="left"/>
              <w:rPr>
                <w:sz w:val="20"/>
                <w:szCs w:val="20"/>
                <w:lang w:val="ru-RU"/>
              </w:rPr>
            </w:pPr>
            <w:r w:rsidRPr="00D746EF">
              <w:rPr>
                <w:sz w:val="18"/>
                <w:szCs w:val="18"/>
                <w:lang w:val="ru-RU"/>
              </w:rPr>
              <w:t>Поэтапный отказ от ОРВ (в тоннах ОРС)</w:t>
            </w:r>
          </w:p>
        </w:tc>
        <w:tc>
          <w:tcPr>
            <w:tcW w:w="644" w:type="pct"/>
          </w:tcPr>
          <w:p w14:paraId="4AAA2731" w14:textId="06742803" w:rsidR="00D746EF" w:rsidRPr="00AC4F7F" w:rsidRDefault="00D746EF" w:rsidP="00D746EF">
            <w:pPr>
              <w:jc w:val="right"/>
              <w:rPr>
                <w:sz w:val="20"/>
                <w:szCs w:val="20"/>
                <w:lang w:val="ru-RU"/>
              </w:rPr>
            </w:pPr>
            <w:r w:rsidRPr="00AC4F7F">
              <w:rPr>
                <w:sz w:val="20"/>
                <w:szCs w:val="20"/>
                <w:lang w:val="ru-RU"/>
              </w:rPr>
              <w:t>0</w:t>
            </w:r>
            <w:r w:rsidR="007B61ED">
              <w:rPr>
                <w:sz w:val="20"/>
                <w:szCs w:val="20"/>
                <w:lang w:val="ru-RU"/>
              </w:rPr>
              <w:t>,</w:t>
            </w:r>
            <w:r w:rsidRPr="00AC4F7F">
              <w:rPr>
                <w:sz w:val="20"/>
                <w:szCs w:val="20"/>
                <w:lang w:val="ru-RU"/>
              </w:rPr>
              <w:t>0</w:t>
            </w:r>
          </w:p>
        </w:tc>
        <w:tc>
          <w:tcPr>
            <w:tcW w:w="644" w:type="pct"/>
          </w:tcPr>
          <w:p w14:paraId="4AAA2732" w14:textId="0C125051" w:rsidR="00D746EF" w:rsidRPr="00AC4F7F" w:rsidRDefault="00D746EF" w:rsidP="00D746EF">
            <w:pPr>
              <w:jc w:val="right"/>
              <w:rPr>
                <w:sz w:val="20"/>
                <w:szCs w:val="20"/>
                <w:lang w:val="ru-RU"/>
              </w:rPr>
            </w:pPr>
            <w:r w:rsidRPr="00AC4F7F">
              <w:rPr>
                <w:sz w:val="20"/>
                <w:szCs w:val="20"/>
                <w:lang w:val="ru-RU"/>
              </w:rPr>
              <w:t>0</w:t>
            </w:r>
            <w:r w:rsidR="007B61ED">
              <w:rPr>
                <w:sz w:val="20"/>
                <w:szCs w:val="20"/>
                <w:lang w:val="ru-RU"/>
              </w:rPr>
              <w:t>,</w:t>
            </w:r>
            <w:r w:rsidRPr="00AC4F7F">
              <w:rPr>
                <w:sz w:val="20"/>
                <w:szCs w:val="20"/>
                <w:lang w:val="ru-RU"/>
              </w:rPr>
              <w:t>0</w:t>
            </w:r>
          </w:p>
        </w:tc>
        <w:tc>
          <w:tcPr>
            <w:tcW w:w="644" w:type="pct"/>
          </w:tcPr>
          <w:p w14:paraId="4AAA2733" w14:textId="55CE1688" w:rsidR="00D746EF" w:rsidRPr="00AC4F7F" w:rsidRDefault="00D746EF" w:rsidP="00D746EF">
            <w:pPr>
              <w:jc w:val="right"/>
              <w:rPr>
                <w:sz w:val="20"/>
                <w:szCs w:val="20"/>
                <w:lang w:val="ru-RU"/>
              </w:rPr>
            </w:pPr>
            <w:r w:rsidRPr="00AC4F7F">
              <w:rPr>
                <w:sz w:val="20"/>
                <w:szCs w:val="20"/>
                <w:lang w:val="ru-RU"/>
              </w:rPr>
              <w:t>0</w:t>
            </w:r>
            <w:r w:rsidR="007B61ED">
              <w:rPr>
                <w:sz w:val="20"/>
                <w:szCs w:val="20"/>
                <w:lang w:val="ru-RU"/>
              </w:rPr>
              <w:t>,</w:t>
            </w:r>
            <w:r w:rsidRPr="00AC4F7F">
              <w:rPr>
                <w:sz w:val="20"/>
                <w:szCs w:val="20"/>
                <w:lang w:val="ru-RU"/>
              </w:rPr>
              <w:t>0</w:t>
            </w:r>
          </w:p>
        </w:tc>
        <w:tc>
          <w:tcPr>
            <w:tcW w:w="644" w:type="pct"/>
          </w:tcPr>
          <w:p w14:paraId="4AAA2734" w14:textId="571CD359" w:rsidR="00D746EF" w:rsidRPr="00AC4F7F" w:rsidRDefault="00D746EF" w:rsidP="00D746EF">
            <w:pPr>
              <w:jc w:val="right"/>
              <w:rPr>
                <w:sz w:val="20"/>
                <w:szCs w:val="20"/>
                <w:lang w:val="ru-RU"/>
              </w:rPr>
            </w:pPr>
            <w:r w:rsidRPr="00AC4F7F">
              <w:rPr>
                <w:sz w:val="20"/>
                <w:szCs w:val="20"/>
                <w:lang w:val="ru-RU"/>
              </w:rPr>
              <w:t>0</w:t>
            </w:r>
            <w:r w:rsidR="007B61ED">
              <w:rPr>
                <w:sz w:val="20"/>
                <w:szCs w:val="20"/>
                <w:lang w:val="ru-RU"/>
              </w:rPr>
              <w:t>,</w:t>
            </w:r>
            <w:r w:rsidRPr="00AC4F7F">
              <w:rPr>
                <w:sz w:val="20"/>
                <w:szCs w:val="20"/>
                <w:lang w:val="ru-RU"/>
              </w:rPr>
              <w:t>0</w:t>
            </w:r>
          </w:p>
        </w:tc>
      </w:tr>
      <w:tr w:rsidR="00D746EF" w:rsidRPr="00AC4F7F" w14:paraId="4AAA273C" w14:textId="77777777" w:rsidTr="000F2FF4">
        <w:trPr>
          <w:trHeight w:val="264"/>
          <w:jc w:val="center"/>
        </w:trPr>
        <w:tc>
          <w:tcPr>
            <w:tcW w:w="876" w:type="pct"/>
            <w:vMerge/>
            <w:vAlign w:val="center"/>
          </w:tcPr>
          <w:p w14:paraId="4AAA2736" w14:textId="77777777" w:rsidR="00D746EF" w:rsidRPr="00AC4F7F" w:rsidRDefault="00D746EF" w:rsidP="00D746EF">
            <w:pPr>
              <w:rPr>
                <w:sz w:val="20"/>
                <w:szCs w:val="20"/>
                <w:lang w:val="ru-RU"/>
              </w:rPr>
            </w:pPr>
          </w:p>
        </w:tc>
        <w:tc>
          <w:tcPr>
            <w:tcW w:w="1548" w:type="pct"/>
          </w:tcPr>
          <w:p w14:paraId="4AAA2737" w14:textId="283C69C0" w:rsidR="00D746EF" w:rsidRPr="00AC4F7F" w:rsidRDefault="00D746EF" w:rsidP="00D746EF">
            <w:pPr>
              <w:jc w:val="left"/>
              <w:rPr>
                <w:sz w:val="20"/>
                <w:szCs w:val="20"/>
                <w:lang w:val="ru-RU"/>
              </w:rPr>
            </w:pPr>
            <w:r w:rsidRPr="001676C6">
              <w:rPr>
                <w:sz w:val="18"/>
                <w:szCs w:val="18"/>
              </w:rPr>
              <w:t>Финансирование (в долл. США)</w:t>
            </w:r>
          </w:p>
        </w:tc>
        <w:tc>
          <w:tcPr>
            <w:tcW w:w="644" w:type="pct"/>
          </w:tcPr>
          <w:p w14:paraId="4AAA2738" w14:textId="77777777" w:rsidR="00D746EF" w:rsidRPr="00AC4F7F" w:rsidRDefault="00D746EF" w:rsidP="00D746EF">
            <w:pPr>
              <w:jc w:val="right"/>
              <w:rPr>
                <w:sz w:val="20"/>
                <w:szCs w:val="20"/>
                <w:lang w:val="ru-RU"/>
              </w:rPr>
            </w:pPr>
            <w:r w:rsidRPr="00AC4F7F">
              <w:rPr>
                <w:sz w:val="20"/>
                <w:szCs w:val="20"/>
                <w:lang w:val="ru-RU"/>
              </w:rPr>
              <w:t>0</w:t>
            </w:r>
          </w:p>
        </w:tc>
        <w:tc>
          <w:tcPr>
            <w:tcW w:w="644" w:type="pct"/>
          </w:tcPr>
          <w:p w14:paraId="4AAA2739" w14:textId="77777777" w:rsidR="00D746EF" w:rsidRPr="00AC4F7F" w:rsidRDefault="00D746EF" w:rsidP="00D746EF">
            <w:pPr>
              <w:jc w:val="right"/>
              <w:rPr>
                <w:sz w:val="20"/>
                <w:szCs w:val="20"/>
                <w:lang w:val="ru-RU"/>
              </w:rPr>
            </w:pPr>
            <w:r w:rsidRPr="00AC4F7F">
              <w:rPr>
                <w:sz w:val="20"/>
                <w:szCs w:val="20"/>
                <w:lang w:val="ru-RU"/>
              </w:rPr>
              <w:t>0</w:t>
            </w:r>
          </w:p>
        </w:tc>
        <w:tc>
          <w:tcPr>
            <w:tcW w:w="644" w:type="pct"/>
          </w:tcPr>
          <w:p w14:paraId="4AAA273A" w14:textId="77777777" w:rsidR="00D746EF" w:rsidRPr="00AC4F7F" w:rsidRDefault="00D746EF" w:rsidP="00D746EF">
            <w:pPr>
              <w:jc w:val="right"/>
              <w:rPr>
                <w:sz w:val="20"/>
                <w:szCs w:val="20"/>
                <w:lang w:val="ru-RU"/>
              </w:rPr>
            </w:pPr>
            <w:r w:rsidRPr="00AC4F7F">
              <w:rPr>
                <w:sz w:val="20"/>
                <w:szCs w:val="20"/>
                <w:lang w:val="ru-RU"/>
              </w:rPr>
              <w:t>0</w:t>
            </w:r>
          </w:p>
        </w:tc>
        <w:tc>
          <w:tcPr>
            <w:tcW w:w="644" w:type="pct"/>
          </w:tcPr>
          <w:p w14:paraId="4AAA273B" w14:textId="77777777" w:rsidR="00D746EF" w:rsidRPr="00AC4F7F" w:rsidRDefault="00D746EF" w:rsidP="00D746EF">
            <w:pPr>
              <w:jc w:val="right"/>
              <w:rPr>
                <w:sz w:val="20"/>
                <w:szCs w:val="20"/>
                <w:lang w:val="ru-RU"/>
              </w:rPr>
            </w:pPr>
            <w:r w:rsidRPr="00AC4F7F">
              <w:rPr>
                <w:sz w:val="20"/>
                <w:szCs w:val="20"/>
                <w:lang w:val="ru-RU"/>
              </w:rPr>
              <w:t>0</w:t>
            </w:r>
          </w:p>
        </w:tc>
      </w:tr>
    </w:tbl>
    <w:p w14:paraId="4AAA273D" w14:textId="77777777" w:rsidR="000A28A5" w:rsidRPr="00AC4F7F" w:rsidRDefault="000A28A5" w:rsidP="00A110D0">
      <w:pPr>
        <w:jc w:val="center"/>
        <w:rPr>
          <w:sz w:val="18"/>
          <w:szCs w:val="18"/>
          <w:lang w:val="ru-RU"/>
        </w:rPr>
      </w:pPr>
    </w:p>
    <w:tbl>
      <w:tblPr>
        <w:tblW w:w="11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0A0" w:firstRow="1" w:lastRow="0" w:firstColumn="1" w:lastColumn="0" w:noHBand="0" w:noVBand="0"/>
      </w:tblPr>
      <w:tblGrid>
        <w:gridCol w:w="1762"/>
        <w:gridCol w:w="1171"/>
        <w:gridCol w:w="1936"/>
        <w:gridCol w:w="898"/>
        <w:gridCol w:w="721"/>
        <w:gridCol w:w="721"/>
        <w:gridCol w:w="898"/>
        <w:gridCol w:w="632"/>
        <w:gridCol w:w="628"/>
        <w:gridCol w:w="885"/>
        <w:gridCol w:w="836"/>
      </w:tblGrid>
      <w:tr w:rsidR="007256A8" w:rsidRPr="00AC4F7F" w14:paraId="4AAA2747" w14:textId="77777777" w:rsidTr="007B61ED">
        <w:trPr>
          <w:trHeight w:val="286"/>
          <w:jc w:val="center"/>
        </w:trPr>
        <w:tc>
          <w:tcPr>
            <w:tcW w:w="2196" w:type="pct"/>
            <w:gridSpan w:val="3"/>
          </w:tcPr>
          <w:p w14:paraId="4AAA273E" w14:textId="60A3A598" w:rsidR="007256A8" w:rsidRPr="00AC4F7F" w:rsidRDefault="007256A8" w:rsidP="007256A8">
            <w:pPr>
              <w:spacing w:before="20" w:after="20"/>
              <w:ind w:left="38"/>
              <w:jc w:val="left"/>
              <w:rPr>
                <w:b/>
                <w:sz w:val="20"/>
                <w:szCs w:val="20"/>
                <w:lang w:val="ru-RU"/>
              </w:rPr>
            </w:pPr>
            <w:r>
              <w:rPr>
                <w:b/>
                <w:sz w:val="18"/>
                <w:szCs w:val="18"/>
              </w:rPr>
              <w:t>(VI) ДАННЫЕ ПО ПРОЕКТУ</w:t>
            </w:r>
          </w:p>
        </w:tc>
        <w:tc>
          <w:tcPr>
            <w:tcW w:w="405" w:type="pct"/>
            <w:vAlign w:val="center"/>
          </w:tcPr>
          <w:p w14:paraId="4AAA273F" w14:textId="77777777" w:rsidR="007256A8" w:rsidRPr="00AC4F7F" w:rsidRDefault="007256A8" w:rsidP="007256A8">
            <w:pPr>
              <w:spacing w:before="20" w:after="20"/>
              <w:ind w:left="38"/>
              <w:jc w:val="center"/>
              <w:rPr>
                <w:b/>
                <w:sz w:val="20"/>
                <w:szCs w:val="20"/>
                <w:highlight w:val="cyan"/>
                <w:lang w:val="ru-RU"/>
              </w:rPr>
            </w:pPr>
            <w:r w:rsidRPr="00AC4F7F">
              <w:rPr>
                <w:b/>
                <w:sz w:val="20"/>
                <w:szCs w:val="20"/>
                <w:lang w:val="ru-RU"/>
              </w:rPr>
              <w:t>2017</w:t>
            </w:r>
          </w:p>
        </w:tc>
        <w:tc>
          <w:tcPr>
            <w:tcW w:w="325" w:type="pct"/>
            <w:vAlign w:val="center"/>
          </w:tcPr>
          <w:p w14:paraId="4AAA2740" w14:textId="77777777" w:rsidR="007256A8" w:rsidRPr="00AC4F7F" w:rsidRDefault="007256A8" w:rsidP="007256A8">
            <w:pPr>
              <w:spacing w:before="20" w:after="20"/>
              <w:jc w:val="center"/>
              <w:rPr>
                <w:b/>
                <w:sz w:val="20"/>
                <w:szCs w:val="20"/>
                <w:highlight w:val="cyan"/>
                <w:lang w:val="ru-RU"/>
              </w:rPr>
            </w:pPr>
            <w:r w:rsidRPr="00AC4F7F">
              <w:rPr>
                <w:b/>
                <w:sz w:val="20"/>
                <w:szCs w:val="20"/>
                <w:lang w:val="ru-RU"/>
              </w:rPr>
              <w:t>2018-2019</w:t>
            </w:r>
          </w:p>
        </w:tc>
        <w:tc>
          <w:tcPr>
            <w:tcW w:w="325" w:type="pct"/>
            <w:vAlign w:val="center"/>
          </w:tcPr>
          <w:p w14:paraId="4AAA2741" w14:textId="77777777" w:rsidR="007256A8" w:rsidRPr="00AC4F7F" w:rsidRDefault="007256A8" w:rsidP="007256A8">
            <w:pPr>
              <w:spacing w:before="20" w:after="20"/>
              <w:jc w:val="center"/>
              <w:rPr>
                <w:b/>
                <w:sz w:val="20"/>
                <w:szCs w:val="20"/>
                <w:lang w:val="ru-RU"/>
              </w:rPr>
            </w:pPr>
            <w:r w:rsidRPr="00AC4F7F">
              <w:rPr>
                <w:b/>
                <w:sz w:val="20"/>
                <w:szCs w:val="20"/>
                <w:lang w:val="ru-RU"/>
              </w:rPr>
              <w:t>2020-2021</w:t>
            </w:r>
          </w:p>
        </w:tc>
        <w:tc>
          <w:tcPr>
            <w:tcW w:w="405" w:type="pct"/>
            <w:vAlign w:val="center"/>
          </w:tcPr>
          <w:p w14:paraId="4AAA2742" w14:textId="77777777" w:rsidR="007256A8" w:rsidRPr="00AC4F7F" w:rsidRDefault="007256A8" w:rsidP="007256A8">
            <w:pPr>
              <w:spacing w:before="20" w:after="20"/>
              <w:jc w:val="center"/>
              <w:rPr>
                <w:b/>
                <w:sz w:val="20"/>
                <w:szCs w:val="20"/>
                <w:lang w:val="ru-RU"/>
              </w:rPr>
            </w:pPr>
            <w:r w:rsidRPr="00AC4F7F">
              <w:rPr>
                <w:b/>
                <w:sz w:val="20"/>
                <w:szCs w:val="20"/>
                <w:lang w:val="ru-RU"/>
              </w:rPr>
              <w:t>2022</w:t>
            </w:r>
          </w:p>
        </w:tc>
        <w:tc>
          <w:tcPr>
            <w:tcW w:w="285" w:type="pct"/>
            <w:vAlign w:val="center"/>
          </w:tcPr>
          <w:p w14:paraId="4AAA2743" w14:textId="77777777" w:rsidR="007256A8" w:rsidRPr="00AC4F7F" w:rsidRDefault="007256A8" w:rsidP="007256A8">
            <w:pPr>
              <w:spacing w:before="20" w:after="20"/>
              <w:jc w:val="center"/>
              <w:rPr>
                <w:b/>
                <w:sz w:val="20"/>
                <w:szCs w:val="20"/>
                <w:highlight w:val="cyan"/>
                <w:lang w:val="ru-RU"/>
              </w:rPr>
            </w:pPr>
            <w:r w:rsidRPr="00AC4F7F">
              <w:rPr>
                <w:b/>
                <w:sz w:val="20"/>
                <w:szCs w:val="20"/>
                <w:lang w:val="ru-RU"/>
              </w:rPr>
              <w:t>2023</w:t>
            </w:r>
          </w:p>
        </w:tc>
        <w:tc>
          <w:tcPr>
            <w:tcW w:w="283" w:type="pct"/>
            <w:vAlign w:val="center"/>
          </w:tcPr>
          <w:p w14:paraId="4AAA2744" w14:textId="77777777" w:rsidR="007256A8" w:rsidRPr="00AC4F7F" w:rsidRDefault="007256A8" w:rsidP="007256A8">
            <w:pPr>
              <w:spacing w:before="20" w:after="20"/>
              <w:jc w:val="center"/>
              <w:rPr>
                <w:b/>
                <w:sz w:val="20"/>
                <w:szCs w:val="20"/>
                <w:highlight w:val="cyan"/>
                <w:lang w:val="ru-RU"/>
              </w:rPr>
            </w:pPr>
            <w:r w:rsidRPr="00AC4F7F">
              <w:rPr>
                <w:b/>
                <w:sz w:val="20"/>
                <w:szCs w:val="20"/>
                <w:lang w:val="ru-RU"/>
              </w:rPr>
              <w:t>2024</w:t>
            </w:r>
          </w:p>
        </w:tc>
        <w:tc>
          <w:tcPr>
            <w:tcW w:w="399" w:type="pct"/>
            <w:vAlign w:val="center"/>
          </w:tcPr>
          <w:p w14:paraId="4AAA2745" w14:textId="77777777" w:rsidR="007256A8" w:rsidRPr="00AC4F7F" w:rsidRDefault="007256A8" w:rsidP="007256A8">
            <w:pPr>
              <w:spacing w:before="20" w:after="20"/>
              <w:jc w:val="center"/>
              <w:rPr>
                <w:b/>
                <w:sz w:val="20"/>
                <w:szCs w:val="20"/>
                <w:lang w:val="ru-RU"/>
              </w:rPr>
            </w:pPr>
            <w:r w:rsidRPr="00AC4F7F">
              <w:rPr>
                <w:b/>
                <w:sz w:val="20"/>
                <w:szCs w:val="20"/>
                <w:lang w:val="ru-RU"/>
              </w:rPr>
              <w:t>2025</w:t>
            </w:r>
          </w:p>
        </w:tc>
        <w:tc>
          <w:tcPr>
            <w:tcW w:w="377" w:type="pct"/>
            <w:vAlign w:val="center"/>
          </w:tcPr>
          <w:p w14:paraId="4AAA2746" w14:textId="4DF4C9AB" w:rsidR="007256A8" w:rsidRPr="00AC4F7F" w:rsidRDefault="007256A8" w:rsidP="007256A8">
            <w:pPr>
              <w:spacing w:before="20" w:after="20"/>
              <w:jc w:val="center"/>
              <w:rPr>
                <w:b/>
                <w:sz w:val="20"/>
                <w:szCs w:val="20"/>
                <w:lang w:val="ru-RU"/>
              </w:rPr>
            </w:pPr>
            <w:r>
              <w:rPr>
                <w:b/>
                <w:sz w:val="16"/>
                <w:szCs w:val="16"/>
              </w:rPr>
              <w:t>Итого</w:t>
            </w:r>
          </w:p>
        </w:tc>
      </w:tr>
      <w:tr w:rsidR="005E7F9C" w:rsidRPr="00AC4F7F" w14:paraId="4AAA2751" w14:textId="77777777" w:rsidTr="007B61ED">
        <w:trPr>
          <w:trHeight w:val="237"/>
          <w:jc w:val="center"/>
        </w:trPr>
        <w:tc>
          <w:tcPr>
            <w:tcW w:w="2196" w:type="pct"/>
            <w:gridSpan w:val="3"/>
          </w:tcPr>
          <w:p w14:paraId="4AAA2748" w14:textId="7607280C" w:rsidR="005E7F9C" w:rsidRPr="00AC4F7F" w:rsidRDefault="005E7F9C" w:rsidP="005E7F9C">
            <w:pPr>
              <w:spacing w:before="20" w:after="20"/>
              <w:ind w:left="38"/>
              <w:jc w:val="left"/>
              <w:rPr>
                <w:sz w:val="20"/>
                <w:szCs w:val="20"/>
                <w:lang w:val="ru-RU"/>
              </w:rPr>
            </w:pPr>
            <w:r>
              <w:rPr>
                <w:sz w:val="18"/>
                <w:szCs w:val="18"/>
              </w:rPr>
              <w:t>Предельные уровни потребления, предусмотренные Монреальским протоколом (в тоннах ОРС)</w:t>
            </w:r>
          </w:p>
        </w:tc>
        <w:tc>
          <w:tcPr>
            <w:tcW w:w="405" w:type="pct"/>
            <w:vAlign w:val="center"/>
          </w:tcPr>
          <w:p w14:paraId="4AAA2749" w14:textId="709B4A9A" w:rsidR="005E7F9C" w:rsidRPr="00AC4F7F" w:rsidRDefault="005E7F9C" w:rsidP="005E7F9C">
            <w:pPr>
              <w:spacing w:before="20" w:after="20"/>
              <w:ind w:left="38"/>
              <w:jc w:val="right"/>
              <w:rPr>
                <w:sz w:val="20"/>
                <w:szCs w:val="20"/>
                <w:lang w:val="ru-RU"/>
              </w:rPr>
            </w:pPr>
            <w:r w:rsidRPr="00AC4F7F">
              <w:rPr>
                <w:sz w:val="20"/>
                <w:szCs w:val="20"/>
                <w:lang w:val="ru-RU"/>
              </w:rPr>
              <w:t>18</w:t>
            </w:r>
            <w:r w:rsidR="007B61ED">
              <w:rPr>
                <w:sz w:val="20"/>
                <w:szCs w:val="20"/>
                <w:lang w:val="ru-RU"/>
              </w:rPr>
              <w:t>,</w:t>
            </w:r>
            <w:r w:rsidRPr="00AC4F7F">
              <w:rPr>
                <w:sz w:val="20"/>
                <w:szCs w:val="20"/>
                <w:lang w:val="ru-RU"/>
              </w:rPr>
              <w:t>45</w:t>
            </w:r>
          </w:p>
        </w:tc>
        <w:tc>
          <w:tcPr>
            <w:tcW w:w="325" w:type="pct"/>
            <w:vAlign w:val="center"/>
          </w:tcPr>
          <w:p w14:paraId="4AAA274A" w14:textId="174D6636" w:rsidR="005E7F9C" w:rsidRPr="00AC4F7F" w:rsidRDefault="005E7F9C" w:rsidP="005E7F9C">
            <w:pPr>
              <w:spacing w:before="20" w:after="20"/>
              <w:jc w:val="right"/>
              <w:rPr>
                <w:sz w:val="20"/>
                <w:szCs w:val="20"/>
                <w:lang w:val="ru-RU"/>
              </w:rPr>
            </w:pPr>
            <w:r w:rsidRPr="00AC4F7F">
              <w:rPr>
                <w:sz w:val="20"/>
                <w:szCs w:val="20"/>
                <w:lang w:val="ru-RU"/>
              </w:rPr>
              <w:t>18</w:t>
            </w:r>
            <w:r w:rsidR="007B61ED">
              <w:rPr>
                <w:sz w:val="20"/>
                <w:szCs w:val="20"/>
                <w:lang w:val="ru-RU"/>
              </w:rPr>
              <w:t>,</w:t>
            </w:r>
            <w:r w:rsidRPr="00AC4F7F">
              <w:rPr>
                <w:sz w:val="20"/>
                <w:szCs w:val="20"/>
                <w:lang w:val="ru-RU"/>
              </w:rPr>
              <w:t>45</w:t>
            </w:r>
          </w:p>
        </w:tc>
        <w:tc>
          <w:tcPr>
            <w:tcW w:w="325" w:type="pct"/>
            <w:vAlign w:val="center"/>
          </w:tcPr>
          <w:p w14:paraId="4AAA274B" w14:textId="1209DCF0" w:rsidR="005E7F9C" w:rsidRPr="00AC4F7F" w:rsidRDefault="005E7F9C" w:rsidP="005E7F9C">
            <w:pPr>
              <w:spacing w:before="20" w:after="20"/>
              <w:jc w:val="right"/>
              <w:rPr>
                <w:sz w:val="20"/>
                <w:szCs w:val="20"/>
                <w:lang w:val="ru-RU"/>
              </w:rPr>
            </w:pPr>
            <w:r w:rsidRPr="00AC4F7F">
              <w:rPr>
                <w:sz w:val="20"/>
                <w:szCs w:val="20"/>
                <w:lang w:val="ru-RU"/>
              </w:rPr>
              <w:t>13</w:t>
            </w:r>
            <w:r w:rsidR="007B61ED">
              <w:rPr>
                <w:sz w:val="20"/>
                <w:szCs w:val="20"/>
                <w:lang w:val="ru-RU"/>
              </w:rPr>
              <w:t>,</w:t>
            </w:r>
            <w:r w:rsidRPr="00AC4F7F">
              <w:rPr>
                <w:sz w:val="20"/>
                <w:szCs w:val="20"/>
                <w:lang w:val="ru-RU"/>
              </w:rPr>
              <w:t>33</w:t>
            </w:r>
          </w:p>
        </w:tc>
        <w:tc>
          <w:tcPr>
            <w:tcW w:w="405" w:type="pct"/>
            <w:vAlign w:val="center"/>
          </w:tcPr>
          <w:p w14:paraId="4AAA274C" w14:textId="49EC2CEC" w:rsidR="005E7F9C" w:rsidRPr="00AC4F7F" w:rsidRDefault="005E7F9C" w:rsidP="005E7F9C">
            <w:pPr>
              <w:spacing w:before="20" w:after="20"/>
              <w:jc w:val="right"/>
              <w:rPr>
                <w:sz w:val="20"/>
                <w:szCs w:val="20"/>
                <w:lang w:val="ru-RU"/>
              </w:rPr>
            </w:pPr>
            <w:r w:rsidRPr="00AC4F7F">
              <w:rPr>
                <w:sz w:val="20"/>
                <w:szCs w:val="20"/>
                <w:lang w:val="ru-RU"/>
              </w:rPr>
              <w:t>13</w:t>
            </w:r>
            <w:r w:rsidR="007B61ED">
              <w:rPr>
                <w:sz w:val="20"/>
                <w:szCs w:val="20"/>
                <w:lang w:val="ru-RU"/>
              </w:rPr>
              <w:t>,</w:t>
            </w:r>
            <w:r w:rsidRPr="00AC4F7F">
              <w:rPr>
                <w:sz w:val="20"/>
                <w:szCs w:val="20"/>
                <w:lang w:val="ru-RU"/>
              </w:rPr>
              <w:t>33</w:t>
            </w:r>
          </w:p>
        </w:tc>
        <w:tc>
          <w:tcPr>
            <w:tcW w:w="285" w:type="pct"/>
            <w:vAlign w:val="center"/>
          </w:tcPr>
          <w:p w14:paraId="4AAA274D" w14:textId="5E178772" w:rsidR="005E7F9C" w:rsidRPr="00AC4F7F" w:rsidRDefault="005E7F9C" w:rsidP="005E7F9C">
            <w:pPr>
              <w:spacing w:before="20" w:after="20"/>
              <w:jc w:val="right"/>
              <w:rPr>
                <w:sz w:val="20"/>
                <w:szCs w:val="20"/>
                <w:lang w:val="ru-RU"/>
              </w:rPr>
            </w:pPr>
            <w:r w:rsidRPr="00AC4F7F">
              <w:rPr>
                <w:sz w:val="20"/>
                <w:szCs w:val="20"/>
                <w:lang w:val="ru-RU"/>
              </w:rPr>
              <w:t>13</w:t>
            </w:r>
            <w:r w:rsidR="007B61ED">
              <w:rPr>
                <w:sz w:val="20"/>
                <w:szCs w:val="20"/>
                <w:lang w:val="ru-RU"/>
              </w:rPr>
              <w:t>,</w:t>
            </w:r>
            <w:r w:rsidRPr="00AC4F7F">
              <w:rPr>
                <w:sz w:val="20"/>
                <w:szCs w:val="20"/>
                <w:lang w:val="ru-RU"/>
              </w:rPr>
              <w:t>33</w:t>
            </w:r>
          </w:p>
        </w:tc>
        <w:tc>
          <w:tcPr>
            <w:tcW w:w="283" w:type="pct"/>
            <w:vAlign w:val="center"/>
          </w:tcPr>
          <w:p w14:paraId="4AAA274E" w14:textId="5F3839E9" w:rsidR="005E7F9C" w:rsidRPr="00AC4F7F" w:rsidRDefault="005E7F9C" w:rsidP="005E7F9C">
            <w:pPr>
              <w:spacing w:before="20" w:after="20"/>
              <w:jc w:val="right"/>
              <w:rPr>
                <w:sz w:val="20"/>
                <w:szCs w:val="20"/>
                <w:lang w:val="ru-RU"/>
              </w:rPr>
            </w:pPr>
            <w:r w:rsidRPr="00AC4F7F">
              <w:rPr>
                <w:sz w:val="20"/>
                <w:szCs w:val="20"/>
                <w:lang w:val="ru-RU"/>
              </w:rPr>
              <w:t>13</w:t>
            </w:r>
            <w:r w:rsidR="007B61ED">
              <w:rPr>
                <w:sz w:val="20"/>
                <w:szCs w:val="20"/>
                <w:lang w:val="ru-RU"/>
              </w:rPr>
              <w:t>,</w:t>
            </w:r>
            <w:r w:rsidRPr="00AC4F7F">
              <w:rPr>
                <w:sz w:val="20"/>
                <w:szCs w:val="20"/>
                <w:lang w:val="ru-RU"/>
              </w:rPr>
              <w:t>33</w:t>
            </w:r>
          </w:p>
        </w:tc>
        <w:tc>
          <w:tcPr>
            <w:tcW w:w="399" w:type="pct"/>
            <w:vAlign w:val="center"/>
          </w:tcPr>
          <w:p w14:paraId="4AAA274F" w14:textId="63C4C26D" w:rsidR="005E7F9C" w:rsidRPr="00AC4F7F" w:rsidRDefault="005E7F9C" w:rsidP="005E7F9C">
            <w:pPr>
              <w:spacing w:before="20" w:after="20"/>
              <w:jc w:val="right"/>
              <w:rPr>
                <w:sz w:val="20"/>
                <w:szCs w:val="20"/>
                <w:lang w:val="ru-RU"/>
              </w:rPr>
            </w:pPr>
            <w:r w:rsidRPr="00AC4F7F">
              <w:rPr>
                <w:sz w:val="20"/>
                <w:szCs w:val="20"/>
                <w:lang w:val="ru-RU"/>
              </w:rPr>
              <w:t>6</w:t>
            </w:r>
            <w:r w:rsidR="007B61ED">
              <w:rPr>
                <w:sz w:val="20"/>
                <w:szCs w:val="20"/>
                <w:lang w:val="ru-RU"/>
              </w:rPr>
              <w:t>,</w:t>
            </w:r>
            <w:r w:rsidRPr="00AC4F7F">
              <w:rPr>
                <w:sz w:val="20"/>
                <w:szCs w:val="20"/>
                <w:lang w:val="ru-RU"/>
              </w:rPr>
              <w:t>66</w:t>
            </w:r>
          </w:p>
        </w:tc>
        <w:tc>
          <w:tcPr>
            <w:tcW w:w="377" w:type="pct"/>
          </w:tcPr>
          <w:p w14:paraId="4AAA2750" w14:textId="2A90D7EC" w:rsidR="005E7F9C" w:rsidRPr="00AC4F7F" w:rsidRDefault="005E7F9C" w:rsidP="005E7F9C">
            <w:pPr>
              <w:spacing w:before="20" w:after="20"/>
              <w:jc w:val="right"/>
              <w:rPr>
                <w:sz w:val="20"/>
                <w:szCs w:val="20"/>
                <w:lang w:val="ru-RU"/>
              </w:rPr>
            </w:pPr>
            <w:r w:rsidRPr="00C5065B">
              <w:t>н/п</w:t>
            </w:r>
          </w:p>
        </w:tc>
      </w:tr>
      <w:tr w:rsidR="005E7F9C" w:rsidRPr="00AC4F7F" w14:paraId="4AAA275B" w14:textId="77777777" w:rsidTr="007B61ED">
        <w:trPr>
          <w:trHeight w:val="273"/>
          <w:jc w:val="center"/>
        </w:trPr>
        <w:tc>
          <w:tcPr>
            <w:tcW w:w="2196" w:type="pct"/>
            <w:gridSpan w:val="3"/>
          </w:tcPr>
          <w:p w14:paraId="6E05093A" w14:textId="77777777" w:rsidR="005E7F9C" w:rsidRDefault="005E7F9C" w:rsidP="005E7F9C">
            <w:pPr>
              <w:jc w:val="left"/>
              <w:rPr>
                <w:sz w:val="18"/>
                <w:szCs w:val="18"/>
              </w:rPr>
            </w:pPr>
            <w:r>
              <w:rPr>
                <w:sz w:val="18"/>
                <w:szCs w:val="18"/>
              </w:rPr>
              <w:t xml:space="preserve">Максимально допустимое потребление </w:t>
            </w:r>
          </w:p>
          <w:p w14:paraId="4AAA2752" w14:textId="523FE6E9" w:rsidR="005E7F9C" w:rsidRPr="00AC4F7F" w:rsidRDefault="005E7F9C" w:rsidP="005E7F9C">
            <w:pPr>
              <w:spacing w:before="20" w:after="20"/>
              <w:ind w:left="38"/>
              <w:jc w:val="left"/>
              <w:rPr>
                <w:sz w:val="20"/>
                <w:szCs w:val="20"/>
                <w:lang w:val="ru-RU"/>
              </w:rPr>
            </w:pPr>
            <w:r>
              <w:rPr>
                <w:sz w:val="18"/>
                <w:szCs w:val="18"/>
              </w:rPr>
              <w:t>(в тоннах ОРС)</w:t>
            </w:r>
          </w:p>
        </w:tc>
        <w:tc>
          <w:tcPr>
            <w:tcW w:w="405" w:type="pct"/>
            <w:vAlign w:val="center"/>
          </w:tcPr>
          <w:p w14:paraId="4AAA2753" w14:textId="22B544DA" w:rsidR="005E7F9C" w:rsidRPr="00AC4F7F" w:rsidRDefault="005E7F9C" w:rsidP="005E7F9C">
            <w:pPr>
              <w:spacing w:before="20" w:after="20"/>
              <w:ind w:left="38"/>
              <w:jc w:val="right"/>
              <w:rPr>
                <w:sz w:val="20"/>
                <w:szCs w:val="20"/>
                <w:lang w:val="ru-RU"/>
              </w:rPr>
            </w:pPr>
            <w:r w:rsidRPr="00AC4F7F">
              <w:rPr>
                <w:sz w:val="20"/>
                <w:szCs w:val="20"/>
                <w:lang w:val="ru-RU"/>
              </w:rPr>
              <w:t>6</w:t>
            </w:r>
            <w:r w:rsidR="007B61ED">
              <w:rPr>
                <w:sz w:val="20"/>
                <w:szCs w:val="20"/>
                <w:lang w:val="ru-RU"/>
              </w:rPr>
              <w:t>,</w:t>
            </w:r>
            <w:r w:rsidRPr="00AC4F7F">
              <w:rPr>
                <w:sz w:val="20"/>
                <w:szCs w:val="20"/>
                <w:lang w:val="ru-RU"/>
              </w:rPr>
              <w:t>60</w:t>
            </w:r>
          </w:p>
        </w:tc>
        <w:tc>
          <w:tcPr>
            <w:tcW w:w="325" w:type="pct"/>
            <w:vAlign w:val="center"/>
          </w:tcPr>
          <w:p w14:paraId="4AAA2754" w14:textId="05EB445C" w:rsidR="005E7F9C" w:rsidRPr="00AC4F7F" w:rsidRDefault="005E7F9C" w:rsidP="005E7F9C">
            <w:pPr>
              <w:spacing w:before="20" w:after="20"/>
              <w:jc w:val="right"/>
              <w:rPr>
                <w:sz w:val="20"/>
                <w:szCs w:val="20"/>
                <w:lang w:val="ru-RU"/>
              </w:rPr>
            </w:pPr>
            <w:r w:rsidRPr="00AC4F7F">
              <w:rPr>
                <w:sz w:val="20"/>
                <w:szCs w:val="20"/>
                <w:lang w:val="ru-RU"/>
              </w:rPr>
              <w:t>6</w:t>
            </w:r>
            <w:r w:rsidR="007B61ED">
              <w:rPr>
                <w:sz w:val="20"/>
                <w:szCs w:val="20"/>
                <w:lang w:val="ru-RU"/>
              </w:rPr>
              <w:t>,</w:t>
            </w:r>
            <w:r w:rsidRPr="00AC4F7F">
              <w:rPr>
                <w:sz w:val="20"/>
                <w:szCs w:val="20"/>
                <w:lang w:val="ru-RU"/>
              </w:rPr>
              <w:t>60</w:t>
            </w:r>
          </w:p>
        </w:tc>
        <w:tc>
          <w:tcPr>
            <w:tcW w:w="325" w:type="pct"/>
            <w:vAlign w:val="center"/>
          </w:tcPr>
          <w:p w14:paraId="4AAA2755" w14:textId="7411A582" w:rsidR="005E7F9C" w:rsidRPr="00AC4F7F" w:rsidRDefault="005E7F9C" w:rsidP="005E7F9C">
            <w:pPr>
              <w:spacing w:before="20" w:after="20"/>
              <w:jc w:val="right"/>
              <w:rPr>
                <w:sz w:val="20"/>
                <w:szCs w:val="20"/>
                <w:lang w:val="ru-RU"/>
              </w:rPr>
            </w:pPr>
            <w:r w:rsidRPr="00AC4F7F">
              <w:rPr>
                <w:sz w:val="20"/>
                <w:szCs w:val="20"/>
                <w:lang w:val="ru-RU"/>
              </w:rPr>
              <w:t>5</w:t>
            </w:r>
            <w:r w:rsidR="007B61ED">
              <w:rPr>
                <w:sz w:val="20"/>
                <w:szCs w:val="20"/>
                <w:lang w:val="ru-RU"/>
              </w:rPr>
              <w:t>,</w:t>
            </w:r>
            <w:r w:rsidRPr="00AC4F7F">
              <w:rPr>
                <w:sz w:val="20"/>
                <w:szCs w:val="20"/>
                <w:lang w:val="ru-RU"/>
              </w:rPr>
              <w:t>94</w:t>
            </w:r>
          </w:p>
        </w:tc>
        <w:tc>
          <w:tcPr>
            <w:tcW w:w="405" w:type="pct"/>
            <w:vAlign w:val="center"/>
          </w:tcPr>
          <w:p w14:paraId="4AAA2756" w14:textId="0CF41CFC" w:rsidR="005E7F9C" w:rsidRPr="00AC4F7F" w:rsidRDefault="005E7F9C" w:rsidP="005E7F9C">
            <w:pPr>
              <w:spacing w:before="20" w:after="20"/>
              <w:jc w:val="right"/>
              <w:rPr>
                <w:sz w:val="20"/>
                <w:szCs w:val="20"/>
                <w:lang w:val="ru-RU"/>
              </w:rPr>
            </w:pPr>
            <w:r w:rsidRPr="00AC4F7F">
              <w:rPr>
                <w:sz w:val="20"/>
                <w:szCs w:val="20"/>
                <w:lang w:val="ru-RU"/>
              </w:rPr>
              <w:t>5</w:t>
            </w:r>
            <w:r w:rsidR="007B61ED">
              <w:rPr>
                <w:sz w:val="20"/>
                <w:szCs w:val="20"/>
                <w:lang w:val="ru-RU"/>
              </w:rPr>
              <w:t>,</w:t>
            </w:r>
            <w:r w:rsidRPr="00AC4F7F">
              <w:rPr>
                <w:sz w:val="20"/>
                <w:szCs w:val="20"/>
                <w:lang w:val="ru-RU"/>
              </w:rPr>
              <w:t>94</w:t>
            </w:r>
          </w:p>
        </w:tc>
        <w:tc>
          <w:tcPr>
            <w:tcW w:w="285" w:type="pct"/>
            <w:vAlign w:val="center"/>
          </w:tcPr>
          <w:p w14:paraId="4AAA2757" w14:textId="40C2219B" w:rsidR="005E7F9C" w:rsidRPr="00AC4F7F" w:rsidRDefault="005E7F9C" w:rsidP="005E7F9C">
            <w:pPr>
              <w:spacing w:before="20" w:after="20"/>
              <w:jc w:val="right"/>
              <w:rPr>
                <w:sz w:val="20"/>
                <w:szCs w:val="20"/>
                <w:lang w:val="ru-RU"/>
              </w:rPr>
            </w:pPr>
            <w:r w:rsidRPr="00AC4F7F">
              <w:rPr>
                <w:sz w:val="20"/>
                <w:szCs w:val="20"/>
                <w:lang w:val="ru-RU"/>
              </w:rPr>
              <w:t>5</w:t>
            </w:r>
            <w:r w:rsidR="007B61ED">
              <w:rPr>
                <w:sz w:val="20"/>
                <w:szCs w:val="20"/>
                <w:lang w:val="ru-RU"/>
              </w:rPr>
              <w:t>,</w:t>
            </w:r>
            <w:r w:rsidRPr="00AC4F7F">
              <w:rPr>
                <w:sz w:val="20"/>
                <w:szCs w:val="20"/>
                <w:lang w:val="ru-RU"/>
              </w:rPr>
              <w:t>94</w:t>
            </w:r>
          </w:p>
        </w:tc>
        <w:tc>
          <w:tcPr>
            <w:tcW w:w="283" w:type="pct"/>
            <w:vAlign w:val="center"/>
          </w:tcPr>
          <w:p w14:paraId="4AAA2758" w14:textId="196DAD52" w:rsidR="005E7F9C" w:rsidRPr="00AC4F7F" w:rsidRDefault="005E7F9C" w:rsidP="005E7F9C">
            <w:pPr>
              <w:spacing w:before="20" w:after="20"/>
              <w:jc w:val="right"/>
              <w:rPr>
                <w:sz w:val="20"/>
                <w:szCs w:val="20"/>
                <w:lang w:val="ru-RU"/>
              </w:rPr>
            </w:pPr>
            <w:r w:rsidRPr="00AC4F7F">
              <w:rPr>
                <w:sz w:val="20"/>
                <w:szCs w:val="20"/>
                <w:lang w:val="ru-RU"/>
              </w:rPr>
              <w:t>6</w:t>
            </w:r>
            <w:r w:rsidR="007B61ED">
              <w:rPr>
                <w:sz w:val="20"/>
                <w:szCs w:val="20"/>
                <w:lang w:val="ru-RU"/>
              </w:rPr>
              <w:t>,</w:t>
            </w:r>
            <w:r w:rsidRPr="00AC4F7F">
              <w:rPr>
                <w:sz w:val="20"/>
                <w:szCs w:val="20"/>
                <w:lang w:val="ru-RU"/>
              </w:rPr>
              <w:t>94</w:t>
            </w:r>
          </w:p>
        </w:tc>
        <w:tc>
          <w:tcPr>
            <w:tcW w:w="399" w:type="pct"/>
            <w:vAlign w:val="center"/>
          </w:tcPr>
          <w:p w14:paraId="4AAA2759" w14:textId="2B3E43FF" w:rsidR="005E7F9C" w:rsidRPr="00AC4F7F" w:rsidRDefault="005E7F9C" w:rsidP="005E7F9C">
            <w:pPr>
              <w:spacing w:before="20" w:after="20"/>
              <w:jc w:val="right"/>
              <w:rPr>
                <w:sz w:val="20"/>
                <w:szCs w:val="20"/>
                <w:lang w:val="ru-RU"/>
              </w:rPr>
            </w:pPr>
            <w:r w:rsidRPr="00AC4F7F">
              <w:rPr>
                <w:sz w:val="20"/>
                <w:szCs w:val="20"/>
                <w:lang w:val="ru-RU"/>
              </w:rPr>
              <w:t>6</w:t>
            </w:r>
            <w:r w:rsidR="007B61ED">
              <w:rPr>
                <w:sz w:val="20"/>
                <w:szCs w:val="20"/>
                <w:lang w:val="ru-RU"/>
              </w:rPr>
              <w:t>,</w:t>
            </w:r>
            <w:r w:rsidRPr="00AC4F7F">
              <w:rPr>
                <w:sz w:val="20"/>
                <w:szCs w:val="20"/>
                <w:lang w:val="ru-RU"/>
              </w:rPr>
              <w:t>66</w:t>
            </w:r>
          </w:p>
        </w:tc>
        <w:tc>
          <w:tcPr>
            <w:tcW w:w="377" w:type="pct"/>
          </w:tcPr>
          <w:p w14:paraId="4AAA275A" w14:textId="66E5C757" w:rsidR="005E7F9C" w:rsidRPr="00AC4F7F" w:rsidRDefault="005E7F9C" w:rsidP="005E7F9C">
            <w:pPr>
              <w:spacing w:before="20" w:after="20"/>
              <w:jc w:val="right"/>
              <w:rPr>
                <w:sz w:val="20"/>
                <w:szCs w:val="20"/>
                <w:lang w:val="ru-RU"/>
              </w:rPr>
            </w:pPr>
            <w:r w:rsidRPr="00C5065B">
              <w:t>н/п</w:t>
            </w:r>
          </w:p>
        </w:tc>
      </w:tr>
      <w:tr w:rsidR="00271299" w:rsidRPr="00AC4F7F" w14:paraId="4AAA2767" w14:textId="77777777" w:rsidTr="00B25A66">
        <w:trPr>
          <w:trHeight w:val="237"/>
          <w:jc w:val="center"/>
        </w:trPr>
        <w:tc>
          <w:tcPr>
            <w:tcW w:w="795" w:type="pct"/>
            <w:vMerge w:val="restart"/>
            <w:vAlign w:val="center"/>
          </w:tcPr>
          <w:p w14:paraId="4AAA275C" w14:textId="3E54D777" w:rsidR="00271299" w:rsidRPr="00AC4F7F" w:rsidRDefault="00271299" w:rsidP="00271299">
            <w:pPr>
              <w:spacing w:before="20" w:after="20"/>
              <w:ind w:left="38" w:right="32"/>
              <w:jc w:val="left"/>
              <w:rPr>
                <w:sz w:val="20"/>
                <w:szCs w:val="20"/>
                <w:lang w:val="ru-RU"/>
              </w:rPr>
            </w:pPr>
            <w:r>
              <w:rPr>
                <w:sz w:val="18"/>
                <w:szCs w:val="18"/>
              </w:rPr>
              <w:t>Финансирование, согласованное в принципе (в долл. США)</w:t>
            </w:r>
          </w:p>
        </w:tc>
        <w:tc>
          <w:tcPr>
            <w:tcW w:w="528" w:type="pct"/>
            <w:vMerge w:val="restart"/>
            <w:vAlign w:val="center"/>
          </w:tcPr>
          <w:p w14:paraId="4AAA275D" w14:textId="28523E43" w:rsidR="00271299" w:rsidRPr="00AC4F7F" w:rsidRDefault="00271299" w:rsidP="00271299">
            <w:pPr>
              <w:spacing w:before="20" w:after="20"/>
              <w:ind w:left="38"/>
              <w:jc w:val="center"/>
              <w:rPr>
                <w:sz w:val="20"/>
                <w:szCs w:val="20"/>
                <w:lang w:val="ru-RU"/>
              </w:rPr>
            </w:pPr>
            <w:r w:rsidRPr="00D23E5E">
              <w:rPr>
                <w:color w:val="000000"/>
                <w:sz w:val="20"/>
                <w:szCs w:val="20"/>
                <w:lang w:val="ru-RU"/>
              </w:rPr>
              <w:t>ЮНЕП</w:t>
            </w:r>
          </w:p>
        </w:tc>
        <w:tc>
          <w:tcPr>
            <w:tcW w:w="873" w:type="pct"/>
          </w:tcPr>
          <w:p w14:paraId="4AAA275E" w14:textId="51CAD2F0" w:rsidR="00271299" w:rsidRPr="00AC4F7F" w:rsidRDefault="00271299" w:rsidP="00271299">
            <w:pPr>
              <w:spacing w:before="20" w:after="20"/>
              <w:ind w:left="38"/>
              <w:jc w:val="left"/>
              <w:rPr>
                <w:sz w:val="20"/>
                <w:szCs w:val="20"/>
                <w:lang w:val="ru-RU"/>
              </w:rPr>
            </w:pPr>
            <w:r>
              <w:rPr>
                <w:sz w:val="18"/>
                <w:szCs w:val="18"/>
              </w:rPr>
              <w:t>Расходы по проекту</w:t>
            </w:r>
          </w:p>
        </w:tc>
        <w:tc>
          <w:tcPr>
            <w:tcW w:w="405" w:type="pct"/>
          </w:tcPr>
          <w:p w14:paraId="4AAA275F" w14:textId="34A63D07" w:rsidR="00271299" w:rsidRPr="00AC4F7F" w:rsidRDefault="00271299" w:rsidP="00271299">
            <w:pPr>
              <w:spacing w:before="20" w:after="20"/>
              <w:ind w:left="38"/>
              <w:jc w:val="right"/>
              <w:rPr>
                <w:color w:val="000000"/>
                <w:sz w:val="20"/>
                <w:szCs w:val="20"/>
                <w:lang w:val="ru-RU" w:eastAsia="en-CA"/>
              </w:rPr>
            </w:pPr>
            <w:r w:rsidRPr="00AC4F7F">
              <w:rPr>
                <w:color w:val="000000"/>
                <w:sz w:val="20"/>
                <w:szCs w:val="20"/>
                <w:lang w:val="ru-RU"/>
              </w:rPr>
              <w:t>150</w:t>
            </w:r>
            <w:r w:rsidR="007B61ED">
              <w:rPr>
                <w:color w:val="000000"/>
                <w:sz w:val="20"/>
                <w:szCs w:val="20"/>
                <w:lang w:val="ru-RU"/>
              </w:rPr>
              <w:t xml:space="preserve"> </w:t>
            </w:r>
            <w:r w:rsidRPr="00AC4F7F">
              <w:rPr>
                <w:color w:val="000000"/>
                <w:sz w:val="20"/>
                <w:szCs w:val="20"/>
                <w:lang w:val="ru-RU"/>
              </w:rPr>
              <w:t>000</w:t>
            </w:r>
          </w:p>
        </w:tc>
        <w:tc>
          <w:tcPr>
            <w:tcW w:w="325" w:type="pct"/>
          </w:tcPr>
          <w:p w14:paraId="4AAA2760" w14:textId="77777777" w:rsidR="00271299" w:rsidRPr="00AC4F7F" w:rsidRDefault="00271299" w:rsidP="00271299">
            <w:pPr>
              <w:spacing w:before="20" w:after="20"/>
              <w:jc w:val="right"/>
              <w:rPr>
                <w:color w:val="000000"/>
                <w:sz w:val="20"/>
                <w:szCs w:val="20"/>
                <w:lang w:val="ru-RU" w:eastAsia="en-CA"/>
              </w:rPr>
            </w:pPr>
            <w:r w:rsidRPr="00AC4F7F">
              <w:rPr>
                <w:color w:val="000000"/>
                <w:sz w:val="20"/>
                <w:szCs w:val="20"/>
                <w:lang w:val="ru-RU" w:eastAsia="zh-CN"/>
              </w:rPr>
              <w:t>0</w:t>
            </w:r>
          </w:p>
        </w:tc>
        <w:tc>
          <w:tcPr>
            <w:tcW w:w="325" w:type="pct"/>
          </w:tcPr>
          <w:p w14:paraId="4AAA2761" w14:textId="77777777" w:rsidR="00271299" w:rsidRPr="00AC4F7F" w:rsidRDefault="00271299" w:rsidP="00271299">
            <w:pPr>
              <w:spacing w:before="20" w:after="20"/>
              <w:jc w:val="right"/>
              <w:rPr>
                <w:color w:val="000000"/>
                <w:sz w:val="20"/>
                <w:szCs w:val="20"/>
                <w:lang w:val="ru-RU" w:eastAsia="en-CA"/>
              </w:rPr>
            </w:pPr>
            <w:r w:rsidRPr="00AC4F7F">
              <w:rPr>
                <w:sz w:val="20"/>
                <w:szCs w:val="20"/>
                <w:lang w:val="ru-RU"/>
              </w:rPr>
              <w:t>0</w:t>
            </w:r>
          </w:p>
        </w:tc>
        <w:tc>
          <w:tcPr>
            <w:tcW w:w="405" w:type="pct"/>
          </w:tcPr>
          <w:p w14:paraId="4AAA2762" w14:textId="1467CDF0" w:rsidR="00271299" w:rsidRPr="00AC4F7F" w:rsidRDefault="00271299" w:rsidP="00271299">
            <w:pPr>
              <w:spacing w:before="20" w:after="20"/>
              <w:jc w:val="right"/>
              <w:rPr>
                <w:color w:val="000000"/>
                <w:sz w:val="20"/>
                <w:szCs w:val="20"/>
                <w:lang w:val="ru-RU" w:eastAsia="en-CA"/>
              </w:rPr>
            </w:pPr>
            <w:r w:rsidRPr="00AC4F7F">
              <w:rPr>
                <w:sz w:val="20"/>
                <w:szCs w:val="20"/>
                <w:lang w:val="ru-RU"/>
              </w:rPr>
              <w:t>66</w:t>
            </w:r>
            <w:r w:rsidR="007B61ED">
              <w:rPr>
                <w:sz w:val="20"/>
                <w:szCs w:val="20"/>
                <w:lang w:val="ru-RU"/>
              </w:rPr>
              <w:t xml:space="preserve"> </w:t>
            </w:r>
            <w:r w:rsidRPr="00AC4F7F">
              <w:rPr>
                <w:sz w:val="20"/>
                <w:szCs w:val="20"/>
                <w:lang w:val="ru-RU"/>
              </w:rPr>
              <w:t>750</w:t>
            </w:r>
          </w:p>
        </w:tc>
        <w:tc>
          <w:tcPr>
            <w:tcW w:w="285" w:type="pct"/>
          </w:tcPr>
          <w:p w14:paraId="4AAA2763" w14:textId="77777777" w:rsidR="00271299" w:rsidRPr="00AC4F7F" w:rsidRDefault="00271299" w:rsidP="00271299">
            <w:pPr>
              <w:spacing w:before="20" w:after="20"/>
              <w:jc w:val="right"/>
              <w:rPr>
                <w:color w:val="000000"/>
                <w:sz w:val="20"/>
                <w:szCs w:val="20"/>
                <w:lang w:val="ru-RU" w:eastAsia="en-CA"/>
              </w:rPr>
            </w:pPr>
            <w:r w:rsidRPr="00AC4F7F">
              <w:rPr>
                <w:color w:val="000000"/>
                <w:sz w:val="20"/>
                <w:szCs w:val="20"/>
                <w:lang w:val="ru-RU"/>
              </w:rPr>
              <w:t>0</w:t>
            </w:r>
          </w:p>
        </w:tc>
        <w:tc>
          <w:tcPr>
            <w:tcW w:w="283" w:type="pct"/>
          </w:tcPr>
          <w:p w14:paraId="4AAA2764" w14:textId="77777777" w:rsidR="00271299" w:rsidRPr="00AC4F7F" w:rsidRDefault="00271299" w:rsidP="00271299">
            <w:pPr>
              <w:spacing w:before="20" w:after="20"/>
              <w:jc w:val="right"/>
              <w:rPr>
                <w:color w:val="000000"/>
                <w:sz w:val="20"/>
                <w:szCs w:val="20"/>
                <w:lang w:val="ru-RU" w:eastAsia="en-CA"/>
              </w:rPr>
            </w:pPr>
            <w:r w:rsidRPr="00AC4F7F">
              <w:rPr>
                <w:sz w:val="20"/>
                <w:szCs w:val="20"/>
                <w:lang w:val="ru-RU"/>
              </w:rPr>
              <w:t>0</w:t>
            </w:r>
          </w:p>
        </w:tc>
        <w:tc>
          <w:tcPr>
            <w:tcW w:w="399" w:type="pct"/>
          </w:tcPr>
          <w:p w14:paraId="4AAA2765" w14:textId="54137273" w:rsidR="00271299" w:rsidRPr="00AC4F7F" w:rsidRDefault="00271299" w:rsidP="00271299">
            <w:pPr>
              <w:spacing w:before="20" w:after="20"/>
              <w:jc w:val="right"/>
              <w:rPr>
                <w:color w:val="000000"/>
                <w:sz w:val="20"/>
                <w:szCs w:val="20"/>
                <w:lang w:val="ru-RU" w:eastAsia="en-CA"/>
              </w:rPr>
            </w:pPr>
            <w:r w:rsidRPr="00AC4F7F">
              <w:rPr>
                <w:color w:val="000000"/>
                <w:sz w:val="20"/>
                <w:szCs w:val="20"/>
                <w:lang w:val="ru-RU"/>
              </w:rPr>
              <w:t>85</w:t>
            </w:r>
            <w:r w:rsidR="007B61ED">
              <w:rPr>
                <w:color w:val="000000"/>
                <w:sz w:val="20"/>
                <w:szCs w:val="20"/>
                <w:lang w:val="ru-RU"/>
              </w:rPr>
              <w:t xml:space="preserve"> </w:t>
            </w:r>
            <w:r w:rsidRPr="00AC4F7F">
              <w:rPr>
                <w:color w:val="000000"/>
                <w:sz w:val="20"/>
                <w:szCs w:val="20"/>
                <w:lang w:val="ru-RU"/>
              </w:rPr>
              <w:t>750</w:t>
            </w:r>
          </w:p>
        </w:tc>
        <w:tc>
          <w:tcPr>
            <w:tcW w:w="377" w:type="pct"/>
          </w:tcPr>
          <w:p w14:paraId="4AAA2766" w14:textId="5B4F34F9" w:rsidR="00271299" w:rsidRPr="00AC4F7F" w:rsidRDefault="00271299" w:rsidP="00271299">
            <w:pPr>
              <w:spacing w:before="20" w:after="20"/>
              <w:jc w:val="right"/>
              <w:rPr>
                <w:color w:val="000000"/>
                <w:sz w:val="20"/>
                <w:szCs w:val="20"/>
                <w:lang w:val="ru-RU" w:eastAsia="en-CA"/>
              </w:rPr>
            </w:pPr>
            <w:r w:rsidRPr="00AC4F7F">
              <w:rPr>
                <w:color w:val="000000"/>
                <w:sz w:val="20"/>
                <w:szCs w:val="20"/>
                <w:lang w:val="ru-RU"/>
              </w:rPr>
              <w:t>302</w:t>
            </w:r>
            <w:r w:rsidR="007B61ED">
              <w:rPr>
                <w:color w:val="000000"/>
                <w:sz w:val="20"/>
                <w:szCs w:val="20"/>
                <w:lang w:val="ru-RU"/>
              </w:rPr>
              <w:t xml:space="preserve"> </w:t>
            </w:r>
            <w:r w:rsidRPr="00AC4F7F">
              <w:rPr>
                <w:color w:val="000000"/>
                <w:sz w:val="20"/>
                <w:szCs w:val="20"/>
                <w:lang w:val="ru-RU"/>
              </w:rPr>
              <w:t>500</w:t>
            </w:r>
          </w:p>
        </w:tc>
      </w:tr>
      <w:tr w:rsidR="00271299" w:rsidRPr="00AC4F7F" w14:paraId="4AAA2773" w14:textId="77777777" w:rsidTr="00B25A66">
        <w:trPr>
          <w:trHeight w:val="50"/>
          <w:jc w:val="center"/>
        </w:trPr>
        <w:tc>
          <w:tcPr>
            <w:tcW w:w="795" w:type="pct"/>
            <w:vMerge/>
            <w:vAlign w:val="center"/>
          </w:tcPr>
          <w:p w14:paraId="4AAA2768" w14:textId="77777777" w:rsidR="00271299" w:rsidRPr="00AC4F7F" w:rsidRDefault="00271299" w:rsidP="00271299">
            <w:pPr>
              <w:spacing w:before="20" w:after="20"/>
              <w:ind w:left="38"/>
              <w:rPr>
                <w:sz w:val="20"/>
                <w:szCs w:val="20"/>
                <w:lang w:val="ru-RU"/>
              </w:rPr>
            </w:pPr>
          </w:p>
        </w:tc>
        <w:tc>
          <w:tcPr>
            <w:tcW w:w="528" w:type="pct"/>
            <w:vMerge/>
            <w:vAlign w:val="center"/>
          </w:tcPr>
          <w:p w14:paraId="4AAA2769" w14:textId="77777777" w:rsidR="00271299" w:rsidRPr="00AC4F7F" w:rsidRDefault="00271299" w:rsidP="00271299">
            <w:pPr>
              <w:spacing w:before="20" w:after="20"/>
              <w:ind w:left="38"/>
              <w:jc w:val="center"/>
              <w:rPr>
                <w:sz w:val="20"/>
                <w:szCs w:val="20"/>
                <w:lang w:val="ru-RU"/>
              </w:rPr>
            </w:pPr>
          </w:p>
        </w:tc>
        <w:tc>
          <w:tcPr>
            <w:tcW w:w="873" w:type="pct"/>
          </w:tcPr>
          <w:p w14:paraId="4AAA276A" w14:textId="5E40EB67" w:rsidR="00271299" w:rsidRPr="00AC4F7F" w:rsidRDefault="00271299" w:rsidP="00271299">
            <w:pPr>
              <w:spacing w:before="20" w:after="20"/>
              <w:ind w:left="38"/>
              <w:jc w:val="left"/>
              <w:rPr>
                <w:sz w:val="20"/>
                <w:szCs w:val="20"/>
                <w:lang w:val="ru-RU"/>
              </w:rPr>
            </w:pPr>
            <w:r>
              <w:rPr>
                <w:sz w:val="18"/>
                <w:szCs w:val="18"/>
              </w:rPr>
              <w:t>Эксплуатац. расходы</w:t>
            </w:r>
          </w:p>
        </w:tc>
        <w:tc>
          <w:tcPr>
            <w:tcW w:w="405" w:type="pct"/>
          </w:tcPr>
          <w:p w14:paraId="4AAA276B" w14:textId="5967D904" w:rsidR="00271299" w:rsidRPr="00AC4F7F" w:rsidRDefault="00271299" w:rsidP="00271299">
            <w:pPr>
              <w:spacing w:before="20" w:after="20"/>
              <w:ind w:left="38"/>
              <w:jc w:val="right"/>
              <w:rPr>
                <w:color w:val="000000"/>
                <w:sz w:val="20"/>
                <w:szCs w:val="20"/>
                <w:lang w:val="ru-RU" w:eastAsia="en-CA"/>
              </w:rPr>
            </w:pPr>
            <w:r w:rsidRPr="00AC4F7F">
              <w:rPr>
                <w:color w:val="000000"/>
                <w:sz w:val="20"/>
                <w:szCs w:val="20"/>
                <w:lang w:val="ru-RU"/>
              </w:rPr>
              <w:t>19</w:t>
            </w:r>
            <w:r w:rsidR="007B61ED">
              <w:rPr>
                <w:color w:val="000000"/>
                <w:sz w:val="20"/>
                <w:szCs w:val="20"/>
                <w:lang w:val="ru-RU"/>
              </w:rPr>
              <w:t xml:space="preserve"> </w:t>
            </w:r>
            <w:r w:rsidRPr="00AC4F7F">
              <w:rPr>
                <w:color w:val="000000"/>
                <w:sz w:val="20"/>
                <w:szCs w:val="20"/>
                <w:lang w:val="ru-RU"/>
              </w:rPr>
              <w:t>500</w:t>
            </w:r>
          </w:p>
        </w:tc>
        <w:tc>
          <w:tcPr>
            <w:tcW w:w="325" w:type="pct"/>
          </w:tcPr>
          <w:p w14:paraId="4AAA276C" w14:textId="77777777" w:rsidR="00271299" w:rsidRPr="00AC4F7F" w:rsidRDefault="00271299" w:rsidP="00271299">
            <w:pPr>
              <w:spacing w:before="20" w:after="20"/>
              <w:jc w:val="right"/>
              <w:rPr>
                <w:color w:val="000000"/>
                <w:sz w:val="20"/>
                <w:szCs w:val="20"/>
                <w:lang w:val="ru-RU" w:eastAsia="en-CA"/>
              </w:rPr>
            </w:pPr>
            <w:r w:rsidRPr="00AC4F7F">
              <w:rPr>
                <w:sz w:val="20"/>
                <w:szCs w:val="20"/>
                <w:lang w:val="ru-RU"/>
              </w:rPr>
              <w:t>0</w:t>
            </w:r>
          </w:p>
        </w:tc>
        <w:tc>
          <w:tcPr>
            <w:tcW w:w="325" w:type="pct"/>
          </w:tcPr>
          <w:p w14:paraId="4AAA276D" w14:textId="77777777" w:rsidR="00271299" w:rsidRPr="00AC4F7F" w:rsidRDefault="00271299" w:rsidP="00271299">
            <w:pPr>
              <w:spacing w:before="20" w:after="20"/>
              <w:jc w:val="right"/>
              <w:rPr>
                <w:color w:val="000000"/>
                <w:sz w:val="20"/>
                <w:szCs w:val="20"/>
                <w:lang w:val="ru-RU" w:eastAsia="en-CA"/>
              </w:rPr>
            </w:pPr>
            <w:r w:rsidRPr="00AC4F7F">
              <w:rPr>
                <w:sz w:val="20"/>
                <w:szCs w:val="20"/>
                <w:lang w:val="ru-RU"/>
              </w:rPr>
              <w:t>0</w:t>
            </w:r>
          </w:p>
        </w:tc>
        <w:tc>
          <w:tcPr>
            <w:tcW w:w="405" w:type="pct"/>
          </w:tcPr>
          <w:p w14:paraId="4AAA276E" w14:textId="357D17E1" w:rsidR="00271299" w:rsidRPr="00AC4F7F" w:rsidRDefault="00271299" w:rsidP="00271299">
            <w:pPr>
              <w:spacing w:before="20" w:after="20"/>
              <w:jc w:val="right"/>
              <w:rPr>
                <w:color w:val="000000"/>
                <w:sz w:val="20"/>
                <w:szCs w:val="20"/>
                <w:lang w:val="ru-RU" w:eastAsia="en-CA"/>
              </w:rPr>
            </w:pPr>
            <w:r w:rsidRPr="00AC4F7F">
              <w:rPr>
                <w:sz w:val="20"/>
                <w:szCs w:val="20"/>
                <w:lang w:val="ru-RU"/>
              </w:rPr>
              <w:t>8</w:t>
            </w:r>
            <w:r w:rsidR="007B61ED">
              <w:rPr>
                <w:sz w:val="20"/>
                <w:szCs w:val="20"/>
                <w:lang w:val="ru-RU"/>
              </w:rPr>
              <w:t xml:space="preserve"> </w:t>
            </w:r>
            <w:r w:rsidRPr="00AC4F7F">
              <w:rPr>
                <w:sz w:val="20"/>
                <w:szCs w:val="20"/>
                <w:lang w:val="ru-RU"/>
              </w:rPr>
              <w:t>678</w:t>
            </w:r>
          </w:p>
        </w:tc>
        <w:tc>
          <w:tcPr>
            <w:tcW w:w="285" w:type="pct"/>
          </w:tcPr>
          <w:p w14:paraId="4AAA276F" w14:textId="77777777" w:rsidR="00271299" w:rsidRPr="00AC4F7F" w:rsidRDefault="00271299" w:rsidP="00271299">
            <w:pPr>
              <w:spacing w:before="20" w:after="20"/>
              <w:jc w:val="right"/>
              <w:rPr>
                <w:color w:val="000000"/>
                <w:sz w:val="20"/>
                <w:szCs w:val="20"/>
                <w:lang w:val="ru-RU" w:eastAsia="en-CA"/>
              </w:rPr>
            </w:pPr>
            <w:r w:rsidRPr="00AC4F7F">
              <w:rPr>
                <w:color w:val="000000"/>
                <w:sz w:val="20"/>
                <w:szCs w:val="20"/>
                <w:lang w:val="ru-RU"/>
              </w:rPr>
              <w:t>0</w:t>
            </w:r>
          </w:p>
        </w:tc>
        <w:tc>
          <w:tcPr>
            <w:tcW w:w="283" w:type="pct"/>
          </w:tcPr>
          <w:p w14:paraId="4AAA2770" w14:textId="77777777" w:rsidR="00271299" w:rsidRPr="00AC4F7F" w:rsidRDefault="00271299" w:rsidP="00271299">
            <w:pPr>
              <w:spacing w:before="20" w:after="20"/>
              <w:jc w:val="right"/>
              <w:rPr>
                <w:color w:val="000000"/>
                <w:sz w:val="20"/>
                <w:szCs w:val="20"/>
                <w:lang w:val="ru-RU" w:eastAsia="en-CA"/>
              </w:rPr>
            </w:pPr>
            <w:r w:rsidRPr="00AC4F7F">
              <w:rPr>
                <w:sz w:val="20"/>
                <w:szCs w:val="20"/>
                <w:lang w:val="ru-RU"/>
              </w:rPr>
              <w:t>0</w:t>
            </w:r>
          </w:p>
        </w:tc>
        <w:tc>
          <w:tcPr>
            <w:tcW w:w="399" w:type="pct"/>
          </w:tcPr>
          <w:p w14:paraId="4AAA2771" w14:textId="67FC2D78" w:rsidR="00271299" w:rsidRPr="00AC4F7F" w:rsidRDefault="00271299" w:rsidP="00271299">
            <w:pPr>
              <w:spacing w:before="20" w:after="20"/>
              <w:jc w:val="right"/>
              <w:rPr>
                <w:color w:val="000000"/>
                <w:sz w:val="20"/>
                <w:szCs w:val="20"/>
                <w:lang w:val="ru-RU" w:eastAsia="en-CA"/>
              </w:rPr>
            </w:pPr>
            <w:r w:rsidRPr="00AC4F7F">
              <w:rPr>
                <w:color w:val="000000"/>
                <w:sz w:val="20"/>
                <w:szCs w:val="20"/>
                <w:lang w:val="ru-RU"/>
              </w:rPr>
              <w:t>11</w:t>
            </w:r>
            <w:r w:rsidR="007B61ED">
              <w:rPr>
                <w:color w:val="000000"/>
                <w:sz w:val="20"/>
                <w:szCs w:val="20"/>
                <w:lang w:val="ru-RU"/>
              </w:rPr>
              <w:t xml:space="preserve"> </w:t>
            </w:r>
            <w:r w:rsidRPr="00AC4F7F">
              <w:rPr>
                <w:color w:val="000000"/>
                <w:sz w:val="20"/>
                <w:szCs w:val="20"/>
                <w:lang w:val="ru-RU"/>
              </w:rPr>
              <w:t>148</w:t>
            </w:r>
          </w:p>
        </w:tc>
        <w:tc>
          <w:tcPr>
            <w:tcW w:w="377" w:type="pct"/>
          </w:tcPr>
          <w:p w14:paraId="4AAA2772" w14:textId="66467E17" w:rsidR="00271299" w:rsidRPr="00AC4F7F" w:rsidRDefault="00271299" w:rsidP="00271299">
            <w:pPr>
              <w:spacing w:before="20" w:after="20"/>
              <w:jc w:val="right"/>
              <w:rPr>
                <w:color w:val="000000"/>
                <w:sz w:val="20"/>
                <w:szCs w:val="20"/>
                <w:lang w:val="ru-RU" w:eastAsia="en-CA"/>
              </w:rPr>
            </w:pPr>
            <w:r w:rsidRPr="00AC4F7F">
              <w:rPr>
                <w:color w:val="000000"/>
                <w:sz w:val="20"/>
                <w:szCs w:val="20"/>
                <w:lang w:val="ru-RU"/>
              </w:rPr>
              <w:t>39</w:t>
            </w:r>
            <w:r w:rsidR="007B61ED">
              <w:rPr>
                <w:color w:val="000000"/>
                <w:sz w:val="20"/>
                <w:szCs w:val="20"/>
                <w:lang w:val="ru-RU"/>
              </w:rPr>
              <w:t xml:space="preserve"> </w:t>
            </w:r>
            <w:r w:rsidRPr="00AC4F7F">
              <w:rPr>
                <w:color w:val="000000"/>
                <w:sz w:val="20"/>
                <w:szCs w:val="20"/>
                <w:lang w:val="ru-RU"/>
              </w:rPr>
              <w:t>325</w:t>
            </w:r>
          </w:p>
        </w:tc>
      </w:tr>
      <w:tr w:rsidR="00271299" w:rsidRPr="00AC4F7F" w14:paraId="4AAA277F" w14:textId="77777777" w:rsidTr="00B25A66">
        <w:trPr>
          <w:trHeight w:val="142"/>
          <w:jc w:val="center"/>
        </w:trPr>
        <w:tc>
          <w:tcPr>
            <w:tcW w:w="795" w:type="pct"/>
            <w:vMerge/>
            <w:vAlign w:val="center"/>
          </w:tcPr>
          <w:p w14:paraId="4AAA2774" w14:textId="77777777" w:rsidR="00271299" w:rsidRPr="00AC4F7F" w:rsidRDefault="00271299" w:rsidP="00271299">
            <w:pPr>
              <w:spacing w:before="20" w:after="20"/>
              <w:ind w:left="38"/>
              <w:rPr>
                <w:sz w:val="20"/>
                <w:szCs w:val="20"/>
                <w:lang w:val="ru-RU"/>
              </w:rPr>
            </w:pPr>
          </w:p>
        </w:tc>
        <w:tc>
          <w:tcPr>
            <w:tcW w:w="528" w:type="pct"/>
            <w:vMerge w:val="restart"/>
            <w:vAlign w:val="center"/>
          </w:tcPr>
          <w:p w14:paraId="4AAA2775" w14:textId="7665089E" w:rsidR="00271299" w:rsidRPr="00AC4F7F" w:rsidRDefault="00271299" w:rsidP="00271299">
            <w:pPr>
              <w:spacing w:before="20" w:after="20"/>
              <w:ind w:left="-61" w:right="-86"/>
              <w:jc w:val="center"/>
              <w:rPr>
                <w:caps/>
                <w:sz w:val="20"/>
                <w:szCs w:val="20"/>
                <w:lang w:val="ru-RU"/>
              </w:rPr>
            </w:pPr>
            <w:r w:rsidRPr="00E87939">
              <w:rPr>
                <w:color w:val="000000"/>
                <w:sz w:val="20"/>
                <w:szCs w:val="20"/>
                <w:lang w:val="ru-RU"/>
              </w:rPr>
              <w:t>ЮНИДО</w:t>
            </w:r>
          </w:p>
        </w:tc>
        <w:tc>
          <w:tcPr>
            <w:tcW w:w="873" w:type="pct"/>
          </w:tcPr>
          <w:p w14:paraId="4AAA2776" w14:textId="6D739D93" w:rsidR="00271299" w:rsidRPr="00AC4F7F" w:rsidRDefault="00271299" w:rsidP="00271299">
            <w:pPr>
              <w:spacing w:before="20" w:after="20"/>
              <w:ind w:left="38"/>
              <w:jc w:val="left"/>
              <w:rPr>
                <w:sz w:val="20"/>
                <w:szCs w:val="20"/>
                <w:lang w:val="ru-RU"/>
              </w:rPr>
            </w:pPr>
            <w:r>
              <w:rPr>
                <w:sz w:val="18"/>
                <w:szCs w:val="18"/>
              </w:rPr>
              <w:t>Расходы по проекту</w:t>
            </w:r>
          </w:p>
        </w:tc>
        <w:tc>
          <w:tcPr>
            <w:tcW w:w="405" w:type="pct"/>
          </w:tcPr>
          <w:p w14:paraId="4AAA2777" w14:textId="70605063" w:rsidR="00271299" w:rsidRPr="00AC4F7F" w:rsidRDefault="00271299" w:rsidP="00271299">
            <w:pPr>
              <w:spacing w:before="20" w:after="20"/>
              <w:ind w:left="-56"/>
              <w:jc w:val="right"/>
              <w:rPr>
                <w:color w:val="000000"/>
                <w:sz w:val="20"/>
                <w:szCs w:val="20"/>
                <w:lang w:val="ru-RU" w:eastAsia="en-CA"/>
              </w:rPr>
            </w:pPr>
            <w:r w:rsidRPr="00AC4F7F">
              <w:rPr>
                <w:color w:val="000000"/>
                <w:sz w:val="20"/>
                <w:szCs w:val="20"/>
                <w:lang w:val="ru-RU"/>
              </w:rPr>
              <w:t>*105</w:t>
            </w:r>
            <w:r w:rsidR="007B61ED">
              <w:rPr>
                <w:color w:val="000000"/>
                <w:sz w:val="20"/>
                <w:szCs w:val="20"/>
                <w:lang w:val="ru-RU"/>
              </w:rPr>
              <w:t xml:space="preserve"> </w:t>
            </w:r>
            <w:r w:rsidRPr="00AC4F7F">
              <w:rPr>
                <w:color w:val="000000"/>
                <w:sz w:val="20"/>
                <w:szCs w:val="20"/>
                <w:lang w:val="ru-RU"/>
              </w:rPr>
              <w:t>000</w:t>
            </w:r>
          </w:p>
        </w:tc>
        <w:tc>
          <w:tcPr>
            <w:tcW w:w="325" w:type="pct"/>
          </w:tcPr>
          <w:p w14:paraId="4AAA2778" w14:textId="77777777" w:rsidR="00271299" w:rsidRPr="00AC4F7F" w:rsidRDefault="00271299" w:rsidP="00271299">
            <w:pPr>
              <w:spacing w:before="20" w:after="20"/>
              <w:jc w:val="right"/>
              <w:rPr>
                <w:color w:val="000000"/>
                <w:sz w:val="20"/>
                <w:szCs w:val="20"/>
                <w:lang w:val="ru-RU" w:eastAsia="en-CA"/>
              </w:rPr>
            </w:pPr>
            <w:r w:rsidRPr="00AC4F7F">
              <w:rPr>
                <w:color w:val="000000"/>
                <w:sz w:val="20"/>
                <w:szCs w:val="20"/>
                <w:lang w:val="ru-RU" w:eastAsia="zh-CN"/>
              </w:rPr>
              <w:t>0</w:t>
            </w:r>
          </w:p>
        </w:tc>
        <w:tc>
          <w:tcPr>
            <w:tcW w:w="325" w:type="pct"/>
          </w:tcPr>
          <w:p w14:paraId="4AAA2779" w14:textId="77777777" w:rsidR="00271299" w:rsidRPr="00AC4F7F" w:rsidRDefault="00271299" w:rsidP="00271299">
            <w:pPr>
              <w:spacing w:before="20" w:after="20"/>
              <w:jc w:val="right"/>
              <w:rPr>
                <w:color w:val="000000"/>
                <w:sz w:val="20"/>
                <w:szCs w:val="20"/>
                <w:lang w:val="ru-RU" w:eastAsia="en-CA"/>
              </w:rPr>
            </w:pPr>
            <w:r w:rsidRPr="00AC4F7F">
              <w:rPr>
                <w:sz w:val="20"/>
                <w:szCs w:val="20"/>
                <w:lang w:val="ru-RU"/>
              </w:rPr>
              <w:t>0</w:t>
            </w:r>
          </w:p>
        </w:tc>
        <w:tc>
          <w:tcPr>
            <w:tcW w:w="405" w:type="pct"/>
          </w:tcPr>
          <w:p w14:paraId="4AAA277A" w14:textId="1B04E3FE" w:rsidR="00271299" w:rsidRPr="00AC4F7F" w:rsidRDefault="00271299" w:rsidP="00271299">
            <w:pPr>
              <w:spacing w:before="20" w:after="20"/>
              <w:jc w:val="right"/>
              <w:rPr>
                <w:color w:val="000000"/>
                <w:sz w:val="20"/>
                <w:szCs w:val="20"/>
                <w:lang w:val="ru-RU" w:eastAsia="en-CA"/>
              </w:rPr>
            </w:pPr>
            <w:r w:rsidRPr="00AC4F7F">
              <w:rPr>
                <w:sz w:val="20"/>
                <w:szCs w:val="20"/>
                <w:lang w:val="ru-RU"/>
              </w:rPr>
              <w:t>200</w:t>
            </w:r>
            <w:r w:rsidR="007B61ED">
              <w:rPr>
                <w:sz w:val="20"/>
                <w:szCs w:val="20"/>
                <w:lang w:val="ru-RU"/>
              </w:rPr>
              <w:t xml:space="preserve"> </w:t>
            </w:r>
            <w:r w:rsidRPr="00AC4F7F">
              <w:rPr>
                <w:sz w:val="20"/>
                <w:szCs w:val="20"/>
                <w:lang w:val="ru-RU"/>
              </w:rPr>
              <w:t>000</w:t>
            </w:r>
          </w:p>
        </w:tc>
        <w:tc>
          <w:tcPr>
            <w:tcW w:w="285" w:type="pct"/>
          </w:tcPr>
          <w:p w14:paraId="4AAA277B" w14:textId="77777777" w:rsidR="00271299" w:rsidRPr="00AC4F7F" w:rsidRDefault="00271299" w:rsidP="00271299">
            <w:pPr>
              <w:spacing w:before="20" w:after="20"/>
              <w:jc w:val="right"/>
              <w:rPr>
                <w:color w:val="000000"/>
                <w:sz w:val="20"/>
                <w:szCs w:val="20"/>
                <w:lang w:val="ru-RU" w:eastAsia="en-CA"/>
              </w:rPr>
            </w:pPr>
            <w:r w:rsidRPr="00AC4F7F">
              <w:rPr>
                <w:color w:val="000000"/>
                <w:sz w:val="20"/>
                <w:szCs w:val="20"/>
                <w:lang w:val="ru-RU"/>
              </w:rPr>
              <w:t>0</w:t>
            </w:r>
          </w:p>
        </w:tc>
        <w:tc>
          <w:tcPr>
            <w:tcW w:w="283" w:type="pct"/>
          </w:tcPr>
          <w:p w14:paraId="4AAA277C" w14:textId="77777777" w:rsidR="00271299" w:rsidRPr="00AC4F7F" w:rsidRDefault="00271299" w:rsidP="00271299">
            <w:pPr>
              <w:spacing w:before="20" w:after="20"/>
              <w:jc w:val="right"/>
              <w:rPr>
                <w:color w:val="000000"/>
                <w:sz w:val="20"/>
                <w:szCs w:val="20"/>
                <w:lang w:val="ru-RU" w:eastAsia="en-CA"/>
              </w:rPr>
            </w:pPr>
            <w:r w:rsidRPr="00AC4F7F">
              <w:rPr>
                <w:sz w:val="20"/>
                <w:szCs w:val="20"/>
                <w:lang w:val="ru-RU"/>
              </w:rPr>
              <w:t>0</w:t>
            </w:r>
          </w:p>
        </w:tc>
        <w:tc>
          <w:tcPr>
            <w:tcW w:w="399" w:type="pct"/>
          </w:tcPr>
          <w:p w14:paraId="4AAA277D" w14:textId="77777777" w:rsidR="00271299" w:rsidRPr="00AC4F7F" w:rsidRDefault="00271299" w:rsidP="00271299">
            <w:pPr>
              <w:spacing w:before="20" w:after="20"/>
              <w:jc w:val="right"/>
              <w:rPr>
                <w:color w:val="000000"/>
                <w:sz w:val="20"/>
                <w:szCs w:val="20"/>
                <w:lang w:val="ru-RU" w:eastAsia="en-CA"/>
              </w:rPr>
            </w:pPr>
            <w:r w:rsidRPr="00AC4F7F">
              <w:rPr>
                <w:color w:val="000000"/>
                <w:sz w:val="20"/>
                <w:szCs w:val="20"/>
                <w:lang w:val="ru-RU"/>
              </w:rPr>
              <w:t>0</w:t>
            </w:r>
          </w:p>
        </w:tc>
        <w:tc>
          <w:tcPr>
            <w:tcW w:w="377" w:type="pct"/>
          </w:tcPr>
          <w:p w14:paraId="4AAA277E" w14:textId="35D4D7C5" w:rsidR="00271299" w:rsidRPr="00AC4F7F" w:rsidRDefault="00271299" w:rsidP="00271299">
            <w:pPr>
              <w:spacing w:before="20" w:after="20"/>
              <w:jc w:val="right"/>
              <w:rPr>
                <w:color w:val="000000"/>
                <w:sz w:val="20"/>
                <w:szCs w:val="20"/>
                <w:lang w:val="ru-RU" w:eastAsia="en-CA"/>
              </w:rPr>
            </w:pPr>
            <w:r w:rsidRPr="00AC4F7F">
              <w:rPr>
                <w:color w:val="000000"/>
                <w:sz w:val="20"/>
                <w:szCs w:val="20"/>
                <w:lang w:val="ru-RU"/>
              </w:rPr>
              <w:t>305</w:t>
            </w:r>
            <w:r w:rsidR="007B61ED">
              <w:rPr>
                <w:color w:val="000000"/>
                <w:sz w:val="20"/>
                <w:szCs w:val="20"/>
                <w:lang w:val="ru-RU"/>
              </w:rPr>
              <w:t xml:space="preserve"> </w:t>
            </w:r>
            <w:r w:rsidRPr="00AC4F7F">
              <w:rPr>
                <w:color w:val="000000"/>
                <w:sz w:val="20"/>
                <w:szCs w:val="20"/>
                <w:lang w:val="ru-RU"/>
              </w:rPr>
              <w:t>000</w:t>
            </w:r>
          </w:p>
        </w:tc>
      </w:tr>
      <w:tr w:rsidR="00271299" w:rsidRPr="00AC4F7F" w14:paraId="4AAA278B" w14:textId="77777777" w:rsidTr="00B25A66">
        <w:trPr>
          <w:trHeight w:val="133"/>
          <w:jc w:val="center"/>
        </w:trPr>
        <w:tc>
          <w:tcPr>
            <w:tcW w:w="795" w:type="pct"/>
            <w:vMerge/>
            <w:vAlign w:val="center"/>
          </w:tcPr>
          <w:p w14:paraId="4AAA2780" w14:textId="77777777" w:rsidR="00271299" w:rsidRPr="00AC4F7F" w:rsidRDefault="00271299" w:rsidP="00271299">
            <w:pPr>
              <w:spacing w:before="20" w:after="20"/>
              <w:ind w:left="38"/>
              <w:rPr>
                <w:sz w:val="20"/>
                <w:szCs w:val="20"/>
                <w:lang w:val="ru-RU"/>
              </w:rPr>
            </w:pPr>
          </w:p>
        </w:tc>
        <w:tc>
          <w:tcPr>
            <w:tcW w:w="528" w:type="pct"/>
            <w:vMerge/>
          </w:tcPr>
          <w:p w14:paraId="4AAA2781" w14:textId="77777777" w:rsidR="00271299" w:rsidRPr="00AC4F7F" w:rsidRDefault="00271299" w:rsidP="00271299">
            <w:pPr>
              <w:spacing w:before="20" w:after="20"/>
              <w:ind w:left="38"/>
              <w:rPr>
                <w:sz w:val="20"/>
                <w:szCs w:val="20"/>
                <w:lang w:val="ru-RU"/>
              </w:rPr>
            </w:pPr>
          </w:p>
        </w:tc>
        <w:tc>
          <w:tcPr>
            <w:tcW w:w="873" w:type="pct"/>
          </w:tcPr>
          <w:p w14:paraId="4AAA2782" w14:textId="13DC86FF" w:rsidR="00271299" w:rsidRPr="00AC4F7F" w:rsidRDefault="00271299" w:rsidP="00271299">
            <w:pPr>
              <w:spacing w:before="20" w:after="20"/>
              <w:ind w:left="38"/>
              <w:jc w:val="left"/>
              <w:rPr>
                <w:sz w:val="20"/>
                <w:szCs w:val="20"/>
                <w:lang w:val="ru-RU"/>
              </w:rPr>
            </w:pPr>
            <w:r>
              <w:rPr>
                <w:sz w:val="18"/>
                <w:szCs w:val="18"/>
              </w:rPr>
              <w:t>Эксплуатац. расходы</w:t>
            </w:r>
          </w:p>
        </w:tc>
        <w:tc>
          <w:tcPr>
            <w:tcW w:w="405" w:type="pct"/>
          </w:tcPr>
          <w:p w14:paraId="4AAA2783" w14:textId="38A59F22" w:rsidR="00271299" w:rsidRPr="00AC4F7F" w:rsidRDefault="00271299" w:rsidP="00271299">
            <w:pPr>
              <w:spacing w:before="20" w:after="20"/>
              <w:ind w:left="38"/>
              <w:jc w:val="right"/>
              <w:rPr>
                <w:color w:val="000000"/>
                <w:sz w:val="20"/>
                <w:szCs w:val="20"/>
                <w:lang w:val="ru-RU" w:eastAsia="en-CA"/>
              </w:rPr>
            </w:pPr>
            <w:r w:rsidRPr="00AC4F7F">
              <w:rPr>
                <w:color w:val="000000"/>
                <w:sz w:val="20"/>
                <w:szCs w:val="20"/>
                <w:lang w:val="ru-RU"/>
              </w:rPr>
              <w:t>*7</w:t>
            </w:r>
            <w:r w:rsidR="007B61ED">
              <w:rPr>
                <w:color w:val="000000"/>
                <w:sz w:val="20"/>
                <w:szCs w:val="20"/>
                <w:lang w:val="ru-RU"/>
              </w:rPr>
              <w:t xml:space="preserve"> </w:t>
            </w:r>
            <w:r w:rsidRPr="00AC4F7F">
              <w:rPr>
                <w:color w:val="000000"/>
                <w:sz w:val="20"/>
                <w:szCs w:val="20"/>
                <w:lang w:val="ru-RU"/>
              </w:rPr>
              <w:t>350</w:t>
            </w:r>
          </w:p>
        </w:tc>
        <w:tc>
          <w:tcPr>
            <w:tcW w:w="325" w:type="pct"/>
          </w:tcPr>
          <w:p w14:paraId="4AAA2784" w14:textId="77777777" w:rsidR="00271299" w:rsidRPr="00AC4F7F" w:rsidRDefault="00271299" w:rsidP="00271299">
            <w:pPr>
              <w:spacing w:before="20" w:after="20"/>
              <w:jc w:val="right"/>
              <w:rPr>
                <w:color w:val="000000"/>
                <w:sz w:val="20"/>
                <w:szCs w:val="20"/>
                <w:lang w:val="ru-RU" w:eastAsia="en-CA"/>
              </w:rPr>
            </w:pPr>
            <w:r w:rsidRPr="00AC4F7F">
              <w:rPr>
                <w:color w:val="000000"/>
                <w:sz w:val="20"/>
                <w:szCs w:val="20"/>
                <w:lang w:val="ru-RU" w:eastAsia="zh-CN"/>
              </w:rPr>
              <w:t>0</w:t>
            </w:r>
          </w:p>
        </w:tc>
        <w:tc>
          <w:tcPr>
            <w:tcW w:w="325" w:type="pct"/>
          </w:tcPr>
          <w:p w14:paraId="4AAA2785" w14:textId="77777777" w:rsidR="00271299" w:rsidRPr="00AC4F7F" w:rsidRDefault="00271299" w:rsidP="00271299">
            <w:pPr>
              <w:spacing w:before="20" w:after="20"/>
              <w:jc w:val="right"/>
              <w:rPr>
                <w:color w:val="000000"/>
                <w:sz w:val="20"/>
                <w:szCs w:val="20"/>
                <w:lang w:val="ru-RU" w:eastAsia="en-CA"/>
              </w:rPr>
            </w:pPr>
            <w:r w:rsidRPr="00AC4F7F">
              <w:rPr>
                <w:sz w:val="20"/>
                <w:szCs w:val="20"/>
                <w:lang w:val="ru-RU"/>
              </w:rPr>
              <w:t>0</w:t>
            </w:r>
          </w:p>
        </w:tc>
        <w:tc>
          <w:tcPr>
            <w:tcW w:w="405" w:type="pct"/>
          </w:tcPr>
          <w:p w14:paraId="4AAA2786" w14:textId="7B25D3A7" w:rsidR="00271299" w:rsidRPr="00AC4F7F" w:rsidRDefault="00271299" w:rsidP="00271299">
            <w:pPr>
              <w:spacing w:before="20" w:after="20"/>
              <w:jc w:val="right"/>
              <w:rPr>
                <w:color w:val="000000"/>
                <w:sz w:val="20"/>
                <w:szCs w:val="20"/>
                <w:lang w:val="ru-RU" w:eastAsia="en-CA"/>
              </w:rPr>
            </w:pPr>
            <w:r w:rsidRPr="00AC4F7F">
              <w:rPr>
                <w:sz w:val="20"/>
                <w:szCs w:val="20"/>
                <w:lang w:val="ru-RU"/>
              </w:rPr>
              <w:t>14</w:t>
            </w:r>
            <w:r w:rsidR="007B61ED">
              <w:rPr>
                <w:sz w:val="20"/>
                <w:szCs w:val="20"/>
                <w:lang w:val="ru-RU"/>
              </w:rPr>
              <w:t xml:space="preserve"> </w:t>
            </w:r>
            <w:r w:rsidRPr="00AC4F7F">
              <w:rPr>
                <w:sz w:val="20"/>
                <w:szCs w:val="20"/>
                <w:lang w:val="ru-RU"/>
              </w:rPr>
              <w:t>000</w:t>
            </w:r>
          </w:p>
        </w:tc>
        <w:tc>
          <w:tcPr>
            <w:tcW w:w="285" w:type="pct"/>
          </w:tcPr>
          <w:p w14:paraId="4AAA2787" w14:textId="77777777" w:rsidR="00271299" w:rsidRPr="00AC4F7F" w:rsidRDefault="00271299" w:rsidP="00271299">
            <w:pPr>
              <w:spacing w:before="20" w:after="20"/>
              <w:jc w:val="right"/>
              <w:rPr>
                <w:color w:val="000000"/>
                <w:sz w:val="20"/>
                <w:szCs w:val="20"/>
                <w:lang w:val="ru-RU" w:eastAsia="en-CA"/>
              </w:rPr>
            </w:pPr>
            <w:r w:rsidRPr="00AC4F7F">
              <w:rPr>
                <w:color w:val="000000"/>
                <w:sz w:val="20"/>
                <w:szCs w:val="20"/>
                <w:lang w:val="ru-RU"/>
              </w:rPr>
              <w:t>0</w:t>
            </w:r>
          </w:p>
        </w:tc>
        <w:tc>
          <w:tcPr>
            <w:tcW w:w="283" w:type="pct"/>
          </w:tcPr>
          <w:p w14:paraId="4AAA2788" w14:textId="77777777" w:rsidR="00271299" w:rsidRPr="00AC4F7F" w:rsidRDefault="00271299" w:rsidP="00271299">
            <w:pPr>
              <w:spacing w:before="20" w:after="20"/>
              <w:jc w:val="right"/>
              <w:rPr>
                <w:color w:val="000000"/>
                <w:sz w:val="20"/>
                <w:szCs w:val="20"/>
                <w:lang w:val="ru-RU" w:eastAsia="en-CA"/>
              </w:rPr>
            </w:pPr>
            <w:r w:rsidRPr="00AC4F7F">
              <w:rPr>
                <w:sz w:val="20"/>
                <w:szCs w:val="20"/>
                <w:lang w:val="ru-RU"/>
              </w:rPr>
              <w:t>0</w:t>
            </w:r>
          </w:p>
        </w:tc>
        <w:tc>
          <w:tcPr>
            <w:tcW w:w="399" w:type="pct"/>
          </w:tcPr>
          <w:p w14:paraId="4AAA2789" w14:textId="77777777" w:rsidR="00271299" w:rsidRPr="00AC4F7F" w:rsidRDefault="00271299" w:rsidP="00271299">
            <w:pPr>
              <w:spacing w:before="20" w:after="20"/>
              <w:jc w:val="right"/>
              <w:rPr>
                <w:color w:val="000000"/>
                <w:sz w:val="20"/>
                <w:szCs w:val="20"/>
                <w:lang w:val="ru-RU" w:eastAsia="en-CA"/>
              </w:rPr>
            </w:pPr>
            <w:r w:rsidRPr="00AC4F7F">
              <w:rPr>
                <w:color w:val="000000"/>
                <w:sz w:val="20"/>
                <w:szCs w:val="20"/>
                <w:lang w:val="ru-RU"/>
              </w:rPr>
              <w:t>0</w:t>
            </w:r>
          </w:p>
        </w:tc>
        <w:tc>
          <w:tcPr>
            <w:tcW w:w="377" w:type="pct"/>
          </w:tcPr>
          <w:p w14:paraId="4AAA278A" w14:textId="0F3FA9D3" w:rsidR="00271299" w:rsidRPr="00AC4F7F" w:rsidRDefault="00271299" w:rsidP="00271299">
            <w:pPr>
              <w:spacing w:before="20" w:after="20"/>
              <w:jc w:val="right"/>
              <w:rPr>
                <w:color w:val="000000"/>
                <w:sz w:val="20"/>
                <w:szCs w:val="20"/>
                <w:lang w:val="ru-RU" w:eastAsia="en-CA"/>
              </w:rPr>
            </w:pPr>
            <w:r w:rsidRPr="00AC4F7F">
              <w:rPr>
                <w:color w:val="000000"/>
                <w:sz w:val="20"/>
                <w:szCs w:val="20"/>
                <w:lang w:val="ru-RU"/>
              </w:rPr>
              <w:t>21</w:t>
            </w:r>
            <w:r w:rsidR="007B61ED">
              <w:rPr>
                <w:color w:val="000000"/>
                <w:sz w:val="20"/>
                <w:szCs w:val="20"/>
                <w:lang w:val="ru-RU"/>
              </w:rPr>
              <w:t xml:space="preserve"> </w:t>
            </w:r>
            <w:r w:rsidRPr="00AC4F7F">
              <w:rPr>
                <w:color w:val="000000"/>
                <w:sz w:val="20"/>
                <w:szCs w:val="20"/>
                <w:lang w:val="ru-RU"/>
              </w:rPr>
              <w:t>350</w:t>
            </w:r>
          </w:p>
        </w:tc>
      </w:tr>
      <w:tr w:rsidR="00E20734" w:rsidRPr="00AC4F7F" w14:paraId="4AAA2796" w14:textId="77777777" w:rsidTr="00B25A66">
        <w:trPr>
          <w:trHeight w:val="108"/>
          <w:jc w:val="center"/>
        </w:trPr>
        <w:tc>
          <w:tcPr>
            <w:tcW w:w="1323" w:type="pct"/>
            <w:gridSpan w:val="2"/>
            <w:vMerge w:val="restart"/>
          </w:tcPr>
          <w:p w14:paraId="4AAA278C" w14:textId="42B37B53" w:rsidR="00E20734" w:rsidRPr="00AC4F7F" w:rsidRDefault="00E20734" w:rsidP="00E20734">
            <w:pPr>
              <w:spacing w:before="20" w:after="20"/>
              <w:ind w:left="38"/>
              <w:jc w:val="left"/>
              <w:rPr>
                <w:sz w:val="20"/>
                <w:szCs w:val="20"/>
                <w:lang w:val="ru-RU"/>
              </w:rPr>
            </w:pPr>
            <w:r>
              <w:rPr>
                <w:sz w:val="18"/>
                <w:szCs w:val="18"/>
              </w:rPr>
              <w:t>Фонды, утвержденные Исполнительным комитетом (в долл. США)</w:t>
            </w:r>
          </w:p>
        </w:tc>
        <w:tc>
          <w:tcPr>
            <w:tcW w:w="873" w:type="pct"/>
          </w:tcPr>
          <w:p w14:paraId="4AAA278D" w14:textId="6126E1EF" w:rsidR="00E20734" w:rsidRPr="00AC4F7F" w:rsidRDefault="00E20734" w:rsidP="00E20734">
            <w:pPr>
              <w:spacing w:before="20" w:after="20"/>
              <w:ind w:left="38"/>
              <w:jc w:val="left"/>
              <w:rPr>
                <w:sz w:val="20"/>
                <w:szCs w:val="20"/>
                <w:lang w:val="ru-RU"/>
              </w:rPr>
            </w:pPr>
            <w:r>
              <w:rPr>
                <w:sz w:val="18"/>
                <w:szCs w:val="18"/>
              </w:rPr>
              <w:t>Расходы по проекту</w:t>
            </w:r>
          </w:p>
        </w:tc>
        <w:tc>
          <w:tcPr>
            <w:tcW w:w="405" w:type="pct"/>
          </w:tcPr>
          <w:p w14:paraId="4AAA278E" w14:textId="18FE7A7D" w:rsidR="00E20734" w:rsidRPr="00AC4F7F" w:rsidRDefault="00E20734" w:rsidP="00E20734">
            <w:pPr>
              <w:spacing w:before="20" w:after="20"/>
              <w:ind w:left="38"/>
              <w:jc w:val="right"/>
              <w:rPr>
                <w:color w:val="000000"/>
                <w:sz w:val="20"/>
                <w:szCs w:val="20"/>
                <w:lang w:val="ru-RU" w:eastAsia="en-CA"/>
              </w:rPr>
            </w:pPr>
            <w:r w:rsidRPr="00AC4F7F">
              <w:rPr>
                <w:color w:val="000000"/>
                <w:sz w:val="20"/>
                <w:szCs w:val="20"/>
                <w:lang w:val="ru-RU"/>
              </w:rPr>
              <w:t>255</w:t>
            </w:r>
            <w:r w:rsidR="007B61ED">
              <w:rPr>
                <w:color w:val="000000"/>
                <w:sz w:val="20"/>
                <w:szCs w:val="20"/>
                <w:lang w:val="ru-RU"/>
              </w:rPr>
              <w:t xml:space="preserve"> </w:t>
            </w:r>
            <w:r w:rsidRPr="00AC4F7F">
              <w:rPr>
                <w:color w:val="000000"/>
                <w:sz w:val="20"/>
                <w:szCs w:val="20"/>
                <w:lang w:val="ru-RU"/>
              </w:rPr>
              <w:t>000</w:t>
            </w:r>
          </w:p>
        </w:tc>
        <w:tc>
          <w:tcPr>
            <w:tcW w:w="325" w:type="pct"/>
          </w:tcPr>
          <w:p w14:paraId="4AAA278F" w14:textId="77777777" w:rsidR="00E20734" w:rsidRPr="00AC4F7F" w:rsidRDefault="00E20734" w:rsidP="00E20734">
            <w:pPr>
              <w:spacing w:before="20" w:after="20"/>
              <w:jc w:val="right"/>
              <w:rPr>
                <w:color w:val="000000"/>
                <w:sz w:val="20"/>
                <w:szCs w:val="20"/>
                <w:lang w:val="ru-RU" w:eastAsia="en-CA"/>
              </w:rPr>
            </w:pPr>
            <w:r w:rsidRPr="00AC4F7F">
              <w:rPr>
                <w:color w:val="000000"/>
                <w:sz w:val="20"/>
                <w:szCs w:val="20"/>
                <w:lang w:val="ru-RU" w:eastAsia="zh-CN"/>
              </w:rPr>
              <w:t>0</w:t>
            </w:r>
          </w:p>
        </w:tc>
        <w:tc>
          <w:tcPr>
            <w:tcW w:w="325" w:type="pct"/>
          </w:tcPr>
          <w:p w14:paraId="4AAA2790" w14:textId="77777777" w:rsidR="00E20734" w:rsidRPr="00AC4F7F" w:rsidRDefault="00E20734" w:rsidP="00E20734">
            <w:pPr>
              <w:spacing w:before="20" w:after="20"/>
              <w:jc w:val="right"/>
              <w:rPr>
                <w:color w:val="000000"/>
                <w:sz w:val="20"/>
                <w:szCs w:val="20"/>
                <w:lang w:val="ru-RU" w:eastAsia="en-CA"/>
              </w:rPr>
            </w:pPr>
            <w:r w:rsidRPr="00AC4F7F">
              <w:rPr>
                <w:sz w:val="20"/>
                <w:szCs w:val="20"/>
                <w:lang w:val="ru-RU"/>
              </w:rPr>
              <w:t>0</w:t>
            </w:r>
          </w:p>
        </w:tc>
        <w:tc>
          <w:tcPr>
            <w:tcW w:w="405" w:type="pct"/>
          </w:tcPr>
          <w:p w14:paraId="4AAA2791" w14:textId="2525CF50" w:rsidR="00E20734" w:rsidRPr="00AC4F7F" w:rsidRDefault="00E20734" w:rsidP="00E20734">
            <w:pPr>
              <w:spacing w:before="20" w:after="20"/>
              <w:jc w:val="right"/>
              <w:rPr>
                <w:color w:val="000000"/>
                <w:sz w:val="20"/>
                <w:szCs w:val="20"/>
                <w:lang w:val="ru-RU" w:eastAsia="en-CA"/>
              </w:rPr>
            </w:pPr>
            <w:r w:rsidRPr="00AC4F7F">
              <w:rPr>
                <w:sz w:val="20"/>
                <w:szCs w:val="20"/>
                <w:lang w:val="ru-RU"/>
              </w:rPr>
              <w:t>266</w:t>
            </w:r>
            <w:r w:rsidR="007B61ED">
              <w:rPr>
                <w:sz w:val="20"/>
                <w:szCs w:val="20"/>
                <w:lang w:val="ru-RU"/>
              </w:rPr>
              <w:t xml:space="preserve"> </w:t>
            </w:r>
            <w:r w:rsidRPr="00AC4F7F">
              <w:rPr>
                <w:sz w:val="20"/>
                <w:szCs w:val="20"/>
                <w:lang w:val="ru-RU"/>
              </w:rPr>
              <w:t>750</w:t>
            </w:r>
          </w:p>
        </w:tc>
        <w:tc>
          <w:tcPr>
            <w:tcW w:w="285" w:type="pct"/>
          </w:tcPr>
          <w:p w14:paraId="4AAA2792" w14:textId="77777777" w:rsidR="00E20734" w:rsidRPr="00AC4F7F" w:rsidRDefault="00E20734" w:rsidP="00E20734">
            <w:pPr>
              <w:spacing w:before="20" w:after="20"/>
              <w:jc w:val="right"/>
              <w:rPr>
                <w:color w:val="000000"/>
                <w:sz w:val="20"/>
                <w:szCs w:val="20"/>
                <w:lang w:val="ru-RU" w:eastAsia="en-CA"/>
              </w:rPr>
            </w:pPr>
            <w:r w:rsidRPr="00AC4F7F">
              <w:rPr>
                <w:color w:val="000000"/>
                <w:sz w:val="20"/>
                <w:szCs w:val="20"/>
                <w:lang w:val="ru-RU"/>
              </w:rPr>
              <w:t>0</w:t>
            </w:r>
          </w:p>
        </w:tc>
        <w:tc>
          <w:tcPr>
            <w:tcW w:w="283" w:type="pct"/>
          </w:tcPr>
          <w:p w14:paraId="4AAA2793" w14:textId="77777777" w:rsidR="00E20734" w:rsidRPr="00AC4F7F" w:rsidRDefault="00E20734" w:rsidP="00E20734">
            <w:pPr>
              <w:spacing w:before="20" w:after="20"/>
              <w:jc w:val="right"/>
              <w:rPr>
                <w:color w:val="000000"/>
                <w:sz w:val="20"/>
                <w:szCs w:val="20"/>
                <w:lang w:val="ru-RU" w:eastAsia="en-CA"/>
              </w:rPr>
            </w:pPr>
            <w:r w:rsidRPr="00AC4F7F">
              <w:rPr>
                <w:sz w:val="20"/>
                <w:szCs w:val="20"/>
                <w:lang w:val="ru-RU"/>
              </w:rPr>
              <w:t>0</w:t>
            </w:r>
          </w:p>
        </w:tc>
        <w:tc>
          <w:tcPr>
            <w:tcW w:w="399" w:type="pct"/>
          </w:tcPr>
          <w:p w14:paraId="4AAA2794" w14:textId="77777777" w:rsidR="00E20734" w:rsidRPr="00AC4F7F" w:rsidRDefault="00E20734" w:rsidP="00E20734">
            <w:pPr>
              <w:spacing w:before="20" w:after="20"/>
              <w:jc w:val="right"/>
              <w:rPr>
                <w:color w:val="000000"/>
                <w:sz w:val="20"/>
                <w:szCs w:val="20"/>
                <w:lang w:val="ru-RU" w:eastAsia="en-CA"/>
              </w:rPr>
            </w:pPr>
          </w:p>
        </w:tc>
        <w:tc>
          <w:tcPr>
            <w:tcW w:w="377" w:type="pct"/>
          </w:tcPr>
          <w:p w14:paraId="4AAA2795" w14:textId="25B2D4AA" w:rsidR="00E20734" w:rsidRPr="00AC4F7F" w:rsidRDefault="00E20734" w:rsidP="00E20734">
            <w:pPr>
              <w:spacing w:before="20" w:after="20"/>
              <w:jc w:val="right"/>
              <w:rPr>
                <w:color w:val="000000"/>
                <w:sz w:val="20"/>
                <w:szCs w:val="20"/>
                <w:lang w:val="ru-RU" w:eastAsia="en-CA"/>
              </w:rPr>
            </w:pPr>
            <w:r w:rsidRPr="00AC4F7F">
              <w:rPr>
                <w:color w:val="000000"/>
                <w:sz w:val="20"/>
                <w:szCs w:val="20"/>
                <w:lang w:val="ru-RU"/>
              </w:rPr>
              <w:t>521</w:t>
            </w:r>
            <w:r w:rsidR="007B61ED">
              <w:rPr>
                <w:color w:val="000000"/>
                <w:sz w:val="20"/>
                <w:szCs w:val="20"/>
                <w:lang w:val="ru-RU"/>
              </w:rPr>
              <w:t xml:space="preserve"> </w:t>
            </w:r>
            <w:r w:rsidRPr="00AC4F7F">
              <w:rPr>
                <w:color w:val="000000"/>
                <w:sz w:val="20"/>
                <w:szCs w:val="20"/>
                <w:lang w:val="ru-RU"/>
              </w:rPr>
              <w:t>750</w:t>
            </w:r>
          </w:p>
        </w:tc>
      </w:tr>
      <w:tr w:rsidR="00E20734" w:rsidRPr="00AC4F7F" w14:paraId="4AAA27A1" w14:textId="77777777" w:rsidTr="00B25A66">
        <w:trPr>
          <w:trHeight w:val="85"/>
          <w:jc w:val="center"/>
        </w:trPr>
        <w:tc>
          <w:tcPr>
            <w:tcW w:w="1323" w:type="pct"/>
            <w:gridSpan w:val="2"/>
            <w:vMerge/>
          </w:tcPr>
          <w:p w14:paraId="4AAA2797" w14:textId="77777777" w:rsidR="00E20734" w:rsidRPr="00AC4F7F" w:rsidRDefault="00E20734" w:rsidP="00E20734">
            <w:pPr>
              <w:spacing w:before="20" w:after="20"/>
              <w:ind w:left="38"/>
              <w:jc w:val="left"/>
              <w:rPr>
                <w:sz w:val="20"/>
                <w:szCs w:val="20"/>
                <w:lang w:val="ru-RU"/>
              </w:rPr>
            </w:pPr>
          </w:p>
        </w:tc>
        <w:tc>
          <w:tcPr>
            <w:tcW w:w="873" w:type="pct"/>
          </w:tcPr>
          <w:p w14:paraId="4AAA2798" w14:textId="139EE94C" w:rsidR="00E20734" w:rsidRPr="00AC4F7F" w:rsidRDefault="00E20734" w:rsidP="00E20734">
            <w:pPr>
              <w:spacing w:before="20" w:after="20"/>
              <w:ind w:left="38"/>
              <w:jc w:val="left"/>
              <w:rPr>
                <w:sz w:val="20"/>
                <w:szCs w:val="20"/>
                <w:lang w:val="ru-RU"/>
              </w:rPr>
            </w:pPr>
            <w:r>
              <w:rPr>
                <w:sz w:val="18"/>
                <w:szCs w:val="18"/>
              </w:rPr>
              <w:t>Эксплуатац. расходы</w:t>
            </w:r>
          </w:p>
        </w:tc>
        <w:tc>
          <w:tcPr>
            <w:tcW w:w="405" w:type="pct"/>
          </w:tcPr>
          <w:p w14:paraId="4AAA2799" w14:textId="276B8384" w:rsidR="00E20734" w:rsidRPr="00AC4F7F" w:rsidRDefault="00E20734" w:rsidP="00E20734">
            <w:pPr>
              <w:spacing w:before="20" w:after="20"/>
              <w:ind w:left="38"/>
              <w:jc w:val="right"/>
              <w:rPr>
                <w:color w:val="000000"/>
                <w:sz w:val="20"/>
                <w:szCs w:val="20"/>
                <w:lang w:val="ru-RU" w:eastAsia="en-CA"/>
              </w:rPr>
            </w:pPr>
            <w:r w:rsidRPr="00AC4F7F">
              <w:rPr>
                <w:color w:val="000000"/>
                <w:sz w:val="20"/>
                <w:szCs w:val="20"/>
                <w:lang w:val="ru-RU"/>
              </w:rPr>
              <w:t>26</w:t>
            </w:r>
            <w:r w:rsidR="007B61ED">
              <w:rPr>
                <w:color w:val="000000"/>
                <w:sz w:val="20"/>
                <w:szCs w:val="20"/>
                <w:lang w:val="ru-RU"/>
              </w:rPr>
              <w:t xml:space="preserve"> </w:t>
            </w:r>
            <w:r w:rsidRPr="00AC4F7F">
              <w:rPr>
                <w:color w:val="000000"/>
                <w:sz w:val="20"/>
                <w:szCs w:val="20"/>
                <w:lang w:val="ru-RU"/>
              </w:rPr>
              <w:t>850</w:t>
            </w:r>
          </w:p>
        </w:tc>
        <w:tc>
          <w:tcPr>
            <w:tcW w:w="325" w:type="pct"/>
          </w:tcPr>
          <w:p w14:paraId="4AAA279A" w14:textId="77777777" w:rsidR="00E20734" w:rsidRPr="00AC4F7F" w:rsidRDefault="00E20734" w:rsidP="00E20734">
            <w:pPr>
              <w:spacing w:before="20" w:after="20"/>
              <w:jc w:val="right"/>
              <w:rPr>
                <w:color w:val="000000"/>
                <w:sz w:val="20"/>
                <w:szCs w:val="20"/>
                <w:lang w:val="ru-RU" w:eastAsia="en-CA"/>
              </w:rPr>
            </w:pPr>
            <w:r w:rsidRPr="00AC4F7F">
              <w:rPr>
                <w:color w:val="000000"/>
                <w:sz w:val="20"/>
                <w:szCs w:val="20"/>
                <w:lang w:val="ru-RU" w:eastAsia="zh-CN"/>
              </w:rPr>
              <w:t>0</w:t>
            </w:r>
          </w:p>
        </w:tc>
        <w:tc>
          <w:tcPr>
            <w:tcW w:w="325" w:type="pct"/>
          </w:tcPr>
          <w:p w14:paraId="4AAA279B" w14:textId="77777777" w:rsidR="00E20734" w:rsidRPr="00AC4F7F" w:rsidRDefault="00E20734" w:rsidP="00E20734">
            <w:pPr>
              <w:spacing w:before="20" w:after="20"/>
              <w:jc w:val="right"/>
              <w:rPr>
                <w:color w:val="000000"/>
                <w:sz w:val="20"/>
                <w:szCs w:val="20"/>
                <w:lang w:val="ru-RU" w:eastAsia="en-CA"/>
              </w:rPr>
            </w:pPr>
            <w:r w:rsidRPr="00AC4F7F">
              <w:rPr>
                <w:sz w:val="20"/>
                <w:szCs w:val="20"/>
                <w:lang w:val="ru-RU"/>
              </w:rPr>
              <w:t>0</w:t>
            </w:r>
          </w:p>
        </w:tc>
        <w:tc>
          <w:tcPr>
            <w:tcW w:w="405" w:type="pct"/>
          </w:tcPr>
          <w:p w14:paraId="4AAA279C" w14:textId="722C32D3" w:rsidR="00E20734" w:rsidRPr="00AC4F7F" w:rsidRDefault="00E20734" w:rsidP="00E20734">
            <w:pPr>
              <w:spacing w:before="20" w:after="20"/>
              <w:jc w:val="right"/>
              <w:rPr>
                <w:color w:val="000000"/>
                <w:sz w:val="20"/>
                <w:szCs w:val="20"/>
                <w:lang w:val="ru-RU" w:eastAsia="en-CA"/>
              </w:rPr>
            </w:pPr>
            <w:r w:rsidRPr="00AC4F7F">
              <w:rPr>
                <w:sz w:val="20"/>
                <w:szCs w:val="20"/>
                <w:lang w:val="ru-RU"/>
              </w:rPr>
              <w:t>22</w:t>
            </w:r>
            <w:r w:rsidR="007B61ED">
              <w:rPr>
                <w:sz w:val="20"/>
                <w:szCs w:val="20"/>
                <w:lang w:val="ru-RU"/>
              </w:rPr>
              <w:t xml:space="preserve"> </w:t>
            </w:r>
            <w:r w:rsidRPr="00AC4F7F">
              <w:rPr>
                <w:sz w:val="20"/>
                <w:szCs w:val="20"/>
                <w:lang w:val="ru-RU"/>
              </w:rPr>
              <w:t>678</w:t>
            </w:r>
          </w:p>
        </w:tc>
        <w:tc>
          <w:tcPr>
            <w:tcW w:w="285" w:type="pct"/>
          </w:tcPr>
          <w:p w14:paraId="4AAA279D" w14:textId="77777777" w:rsidR="00E20734" w:rsidRPr="00AC4F7F" w:rsidRDefault="00E20734" w:rsidP="00E20734">
            <w:pPr>
              <w:spacing w:before="20" w:after="20"/>
              <w:jc w:val="right"/>
              <w:rPr>
                <w:color w:val="000000"/>
                <w:sz w:val="20"/>
                <w:szCs w:val="20"/>
                <w:lang w:val="ru-RU" w:eastAsia="en-CA"/>
              </w:rPr>
            </w:pPr>
            <w:r w:rsidRPr="00AC4F7F">
              <w:rPr>
                <w:color w:val="000000"/>
                <w:sz w:val="20"/>
                <w:szCs w:val="20"/>
                <w:lang w:val="ru-RU"/>
              </w:rPr>
              <w:t>0</w:t>
            </w:r>
          </w:p>
        </w:tc>
        <w:tc>
          <w:tcPr>
            <w:tcW w:w="283" w:type="pct"/>
          </w:tcPr>
          <w:p w14:paraId="4AAA279E" w14:textId="77777777" w:rsidR="00E20734" w:rsidRPr="00AC4F7F" w:rsidRDefault="00E20734" w:rsidP="00E20734">
            <w:pPr>
              <w:spacing w:before="20" w:after="20"/>
              <w:jc w:val="right"/>
              <w:rPr>
                <w:color w:val="000000"/>
                <w:sz w:val="20"/>
                <w:szCs w:val="20"/>
                <w:lang w:val="ru-RU" w:eastAsia="en-CA"/>
              </w:rPr>
            </w:pPr>
            <w:r w:rsidRPr="00AC4F7F">
              <w:rPr>
                <w:sz w:val="20"/>
                <w:szCs w:val="20"/>
                <w:lang w:val="ru-RU"/>
              </w:rPr>
              <w:t>0</w:t>
            </w:r>
          </w:p>
        </w:tc>
        <w:tc>
          <w:tcPr>
            <w:tcW w:w="399" w:type="pct"/>
          </w:tcPr>
          <w:p w14:paraId="4AAA279F" w14:textId="77777777" w:rsidR="00E20734" w:rsidRPr="00AC4F7F" w:rsidRDefault="00E20734" w:rsidP="00E20734">
            <w:pPr>
              <w:spacing w:before="20" w:after="20"/>
              <w:jc w:val="right"/>
              <w:rPr>
                <w:color w:val="000000"/>
                <w:sz w:val="20"/>
                <w:szCs w:val="20"/>
                <w:lang w:val="ru-RU" w:eastAsia="en-CA"/>
              </w:rPr>
            </w:pPr>
          </w:p>
        </w:tc>
        <w:tc>
          <w:tcPr>
            <w:tcW w:w="377" w:type="pct"/>
          </w:tcPr>
          <w:p w14:paraId="4AAA27A0" w14:textId="29FEF324" w:rsidR="00E20734" w:rsidRPr="00AC4F7F" w:rsidRDefault="00E20734" w:rsidP="00E20734">
            <w:pPr>
              <w:spacing w:before="20" w:after="20"/>
              <w:jc w:val="right"/>
              <w:rPr>
                <w:color w:val="000000"/>
                <w:sz w:val="20"/>
                <w:szCs w:val="20"/>
                <w:lang w:val="ru-RU" w:eastAsia="en-CA"/>
              </w:rPr>
            </w:pPr>
            <w:r w:rsidRPr="00AC4F7F">
              <w:rPr>
                <w:color w:val="000000"/>
                <w:sz w:val="20"/>
                <w:szCs w:val="20"/>
                <w:lang w:val="ru-RU"/>
              </w:rPr>
              <w:t>49</w:t>
            </w:r>
            <w:r w:rsidR="007B61ED">
              <w:rPr>
                <w:color w:val="000000"/>
                <w:sz w:val="20"/>
                <w:szCs w:val="20"/>
                <w:lang w:val="ru-RU"/>
              </w:rPr>
              <w:t xml:space="preserve"> </w:t>
            </w:r>
            <w:r w:rsidRPr="00AC4F7F">
              <w:rPr>
                <w:color w:val="000000"/>
                <w:sz w:val="20"/>
                <w:szCs w:val="20"/>
                <w:lang w:val="ru-RU"/>
              </w:rPr>
              <w:t>528</w:t>
            </w:r>
          </w:p>
        </w:tc>
      </w:tr>
      <w:tr w:rsidR="00E20734" w:rsidRPr="00AC4F7F" w14:paraId="4AAA27AC" w14:textId="77777777" w:rsidTr="00B25A66">
        <w:trPr>
          <w:trHeight w:val="53"/>
          <w:jc w:val="center"/>
        </w:trPr>
        <w:tc>
          <w:tcPr>
            <w:tcW w:w="1323" w:type="pct"/>
            <w:gridSpan w:val="2"/>
            <w:vMerge w:val="restart"/>
          </w:tcPr>
          <w:p w14:paraId="4AAA27A2" w14:textId="58F32574" w:rsidR="00E20734" w:rsidRPr="00AC4F7F" w:rsidRDefault="00E20734" w:rsidP="00E20734">
            <w:pPr>
              <w:spacing w:before="20" w:after="20"/>
              <w:ind w:left="38"/>
              <w:jc w:val="left"/>
              <w:rPr>
                <w:sz w:val="20"/>
                <w:szCs w:val="20"/>
                <w:lang w:val="ru-RU"/>
              </w:rPr>
            </w:pPr>
            <w:r>
              <w:rPr>
                <w:sz w:val="18"/>
                <w:szCs w:val="18"/>
              </w:rPr>
              <w:t>Общий объем средств, рекомендованных для утверждения на настоящем совещании (в долл. США)</w:t>
            </w:r>
          </w:p>
        </w:tc>
        <w:tc>
          <w:tcPr>
            <w:tcW w:w="873" w:type="pct"/>
          </w:tcPr>
          <w:p w14:paraId="4AAA27A3" w14:textId="31EB706B" w:rsidR="00E20734" w:rsidRPr="00AC4F7F" w:rsidRDefault="00E20734" w:rsidP="00E20734">
            <w:pPr>
              <w:spacing w:before="20" w:after="20"/>
              <w:ind w:left="38"/>
              <w:jc w:val="left"/>
              <w:rPr>
                <w:sz w:val="20"/>
                <w:szCs w:val="20"/>
                <w:lang w:val="ru-RU"/>
              </w:rPr>
            </w:pPr>
            <w:r>
              <w:rPr>
                <w:sz w:val="18"/>
                <w:szCs w:val="18"/>
              </w:rPr>
              <w:t>Расходы по проекту</w:t>
            </w:r>
          </w:p>
        </w:tc>
        <w:tc>
          <w:tcPr>
            <w:tcW w:w="405" w:type="pct"/>
          </w:tcPr>
          <w:p w14:paraId="4AAA27A4" w14:textId="77777777" w:rsidR="00E20734" w:rsidRPr="00AC4F7F" w:rsidRDefault="00E20734" w:rsidP="00E20734">
            <w:pPr>
              <w:spacing w:before="20" w:after="20"/>
              <w:ind w:left="38"/>
              <w:jc w:val="right"/>
              <w:rPr>
                <w:color w:val="000000"/>
                <w:sz w:val="20"/>
                <w:szCs w:val="20"/>
                <w:lang w:val="ru-RU" w:eastAsia="en-CA"/>
              </w:rPr>
            </w:pPr>
          </w:p>
        </w:tc>
        <w:tc>
          <w:tcPr>
            <w:tcW w:w="325" w:type="pct"/>
          </w:tcPr>
          <w:p w14:paraId="4AAA27A5" w14:textId="77777777" w:rsidR="00E20734" w:rsidRPr="00AC4F7F" w:rsidRDefault="00E20734" w:rsidP="00E20734">
            <w:pPr>
              <w:spacing w:before="20" w:after="20"/>
              <w:jc w:val="right"/>
              <w:rPr>
                <w:color w:val="000000"/>
                <w:sz w:val="20"/>
                <w:szCs w:val="20"/>
                <w:lang w:val="ru-RU" w:eastAsia="en-CA"/>
              </w:rPr>
            </w:pPr>
          </w:p>
        </w:tc>
        <w:tc>
          <w:tcPr>
            <w:tcW w:w="325" w:type="pct"/>
          </w:tcPr>
          <w:p w14:paraId="4AAA27A6" w14:textId="77777777" w:rsidR="00E20734" w:rsidRPr="00AC4F7F" w:rsidRDefault="00E20734" w:rsidP="00E20734">
            <w:pPr>
              <w:spacing w:before="20" w:after="20"/>
              <w:jc w:val="right"/>
              <w:rPr>
                <w:color w:val="000000"/>
                <w:sz w:val="20"/>
                <w:szCs w:val="20"/>
                <w:lang w:val="ru-RU" w:eastAsia="en-CA"/>
              </w:rPr>
            </w:pPr>
          </w:p>
        </w:tc>
        <w:tc>
          <w:tcPr>
            <w:tcW w:w="405" w:type="pct"/>
          </w:tcPr>
          <w:p w14:paraId="4AAA27A7" w14:textId="77777777" w:rsidR="00E20734" w:rsidRPr="00AC4F7F" w:rsidRDefault="00E20734" w:rsidP="00E20734">
            <w:pPr>
              <w:spacing w:before="20" w:after="20"/>
              <w:jc w:val="right"/>
              <w:rPr>
                <w:color w:val="000000"/>
                <w:sz w:val="20"/>
                <w:szCs w:val="20"/>
                <w:lang w:val="ru-RU" w:eastAsia="en-CA"/>
              </w:rPr>
            </w:pPr>
          </w:p>
        </w:tc>
        <w:tc>
          <w:tcPr>
            <w:tcW w:w="285" w:type="pct"/>
          </w:tcPr>
          <w:p w14:paraId="4AAA27A8" w14:textId="77777777" w:rsidR="00E20734" w:rsidRPr="00AC4F7F" w:rsidRDefault="00E20734" w:rsidP="00E20734">
            <w:pPr>
              <w:spacing w:before="20" w:after="20"/>
              <w:jc w:val="right"/>
              <w:rPr>
                <w:color w:val="000000"/>
                <w:sz w:val="20"/>
                <w:szCs w:val="20"/>
                <w:lang w:val="ru-RU" w:eastAsia="en-CA"/>
              </w:rPr>
            </w:pPr>
          </w:p>
        </w:tc>
        <w:tc>
          <w:tcPr>
            <w:tcW w:w="283" w:type="pct"/>
          </w:tcPr>
          <w:p w14:paraId="4AAA27A9" w14:textId="77777777" w:rsidR="00E20734" w:rsidRPr="00AC4F7F" w:rsidRDefault="00E20734" w:rsidP="00E20734">
            <w:pPr>
              <w:spacing w:before="20" w:after="20"/>
              <w:jc w:val="right"/>
              <w:rPr>
                <w:color w:val="000000"/>
                <w:sz w:val="20"/>
                <w:szCs w:val="20"/>
                <w:lang w:val="ru-RU" w:eastAsia="en-CA"/>
              </w:rPr>
            </w:pPr>
          </w:p>
        </w:tc>
        <w:tc>
          <w:tcPr>
            <w:tcW w:w="399" w:type="pct"/>
          </w:tcPr>
          <w:p w14:paraId="4AAA27AA" w14:textId="21512B51" w:rsidR="00E20734" w:rsidRPr="00AC4F7F" w:rsidRDefault="00E20734" w:rsidP="00E20734">
            <w:pPr>
              <w:spacing w:before="20" w:after="20"/>
              <w:jc w:val="right"/>
              <w:rPr>
                <w:color w:val="000000"/>
                <w:sz w:val="20"/>
                <w:szCs w:val="20"/>
                <w:lang w:val="ru-RU" w:eastAsia="en-CA"/>
              </w:rPr>
            </w:pPr>
            <w:r w:rsidRPr="00AC4F7F">
              <w:rPr>
                <w:color w:val="000000"/>
                <w:sz w:val="20"/>
                <w:szCs w:val="20"/>
                <w:lang w:val="ru-RU"/>
              </w:rPr>
              <w:t>85</w:t>
            </w:r>
            <w:r w:rsidR="007B61ED">
              <w:rPr>
                <w:color w:val="000000"/>
                <w:sz w:val="20"/>
                <w:szCs w:val="20"/>
                <w:lang w:val="ru-RU"/>
              </w:rPr>
              <w:t xml:space="preserve"> </w:t>
            </w:r>
            <w:r w:rsidRPr="00AC4F7F">
              <w:rPr>
                <w:color w:val="000000"/>
                <w:sz w:val="20"/>
                <w:szCs w:val="20"/>
                <w:lang w:val="ru-RU"/>
              </w:rPr>
              <w:t>750</w:t>
            </w:r>
          </w:p>
        </w:tc>
        <w:tc>
          <w:tcPr>
            <w:tcW w:w="377" w:type="pct"/>
          </w:tcPr>
          <w:p w14:paraId="4AAA27AB" w14:textId="52B713EF" w:rsidR="00E20734" w:rsidRPr="00AC4F7F" w:rsidRDefault="00E20734" w:rsidP="00E20734">
            <w:pPr>
              <w:spacing w:before="20" w:after="20"/>
              <w:jc w:val="right"/>
              <w:rPr>
                <w:color w:val="000000"/>
                <w:sz w:val="20"/>
                <w:szCs w:val="20"/>
                <w:lang w:val="ru-RU" w:eastAsia="en-CA"/>
              </w:rPr>
            </w:pPr>
            <w:r w:rsidRPr="00AC4F7F">
              <w:rPr>
                <w:color w:val="000000"/>
                <w:sz w:val="20"/>
                <w:szCs w:val="20"/>
                <w:lang w:val="ru-RU"/>
              </w:rPr>
              <w:t>85</w:t>
            </w:r>
            <w:r w:rsidR="007B61ED">
              <w:rPr>
                <w:color w:val="000000"/>
                <w:sz w:val="20"/>
                <w:szCs w:val="20"/>
                <w:lang w:val="ru-RU"/>
              </w:rPr>
              <w:t xml:space="preserve"> </w:t>
            </w:r>
            <w:r w:rsidRPr="00AC4F7F">
              <w:rPr>
                <w:color w:val="000000"/>
                <w:sz w:val="20"/>
                <w:szCs w:val="20"/>
                <w:lang w:val="ru-RU"/>
              </w:rPr>
              <w:t>750</w:t>
            </w:r>
          </w:p>
        </w:tc>
      </w:tr>
      <w:tr w:rsidR="00E20734" w:rsidRPr="00AC4F7F" w14:paraId="4AAA27B7" w14:textId="77777777" w:rsidTr="00B25A66">
        <w:trPr>
          <w:trHeight w:val="134"/>
          <w:jc w:val="center"/>
        </w:trPr>
        <w:tc>
          <w:tcPr>
            <w:tcW w:w="1323" w:type="pct"/>
            <w:gridSpan w:val="2"/>
            <w:vMerge/>
            <w:vAlign w:val="center"/>
          </w:tcPr>
          <w:p w14:paraId="4AAA27AD" w14:textId="77777777" w:rsidR="00E20734" w:rsidRPr="00AC4F7F" w:rsidRDefault="00E20734" w:rsidP="00E20734">
            <w:pPr>
              <w:spacing w:before="20" w:after="20"/>
              <w:ind w:left="38"/>
              <w:rPr>
                <w:sz w:val="20"/>
                <w:szCs w:val="20"/>
                <w:lang w:val="ru-RU"/>
              </w:rPr>
            </w:pPr>
          </w:p>
        </w:tc>
        <w:tc>
          <w:tcPr>
            <w:tcW w:w="873" w:type="pct"/>
          </w:tcPr>
          <w:p w14:paraId="4AAA27AE" w14:textId="5263DA4A" w:rsidR="00E20734" w:rsidRPr="00AC4F7F" w:rsidRDefault="00E20734" w:rsidP="00E20734">
            <w:pPr>
              <w:spacing w:before="20" w:after="20"/>
              <w:ind w:left="43"/>
              <w:jc w:val="left"/>
              <w:rPr>
                <w:sz w:val="20"/>
                <w:szCs w:val="20"/>
                <w:lang w:val="ru-RU"/>
              </w:rPr>
            </w:pPr>
            <w:r>
              <w:rPr>
                <w:sz w:val="18"/>
                <w:szCs w:val="18"/>
              </w:rPr>
              <w:t>Эксплуатац. расходы</w:t>
            </w:r>
          </w:p>
        </w:tc>
        <w:tc>
          <w:tcPr>
            <w:tcW w:w="405" w:type="pct"/>
          </w:tcPr>
          <w:p w14:paraId="4AAA27AF" w14:textId="77777777" w:rsidR="00E20734" w:rsidRPr="00AC4F7F" w:rsidRDefault="00E20734" w:rsidP="00E20734">
            <w:pPr>
              <w:spacing w:before="20" w:after="20"/>
              <w:ind w:left="38"/>
              <w:jc w:val="right"/>
              <w:rPr>
                <w:color w:val="000000"/>
                <w:sz w:val="20"/>
                <w:szCs w:val="20"/>
                <w:lang w:val="ru-RU" w:eastAsia="en-CA"/>
              </w:rPr>
            </w:pPr>
          </w:p>
        </w:tc>
        <w:tc>
          <w:tcPr>
            <w:tcW w:w="325" w:type="pct"/>
          </w:tcPr>
          <w:p w14:paraId="4AAA27B0" w14:textId="77777777" w:rsidR="00E20734" w:rsidRPr="00AC4F7F" w:rsidRDefault="00E20734" w:rsidP="00E20734">
            <w:pPr>
              <w:spacing w:before="20" w:after="20"/>
              <w:jc w:val="right"/>
              <w:rPr>
                <w:color w:val="000000"/>
                <w:sz w:val="20"/>
                <w:szCs w:val="20"/>
                <w:lang w:val="ru-RU" w:eastAsia="en-CA"/>
              </w:rPr>
            </w:pPr>
          </w:p>
        </w:tc>
        <w:tc>
          <w:tcPr>
            <w:tcW w:w="325" w:type="pct"/>
          </w:tcPr>
          <w:p w14:paraId="4AAA27B1" w14:textId="77777777" w:rsidR="00E20734" w:rsidRPr="00AC4F7F" w:rsidRDefault="00E20734" w:rsidP="00E20734">
            <w:pPr>
              <w:spacing w:before="20" w:after="20"/>
              <w:jc w:val="right"/>
              <w:rPr>
                <w:color w:val="000000"/>
                <w:sz w:val="20"/>
                <w:szCs w:val="20"/>
                <w:lang w:val="ru-RU" w:eastAsia="en-CA"/>
              </w:rPr>
            </w:pPr>
          </w:p>
        </w:tc>
        <w:tc>
          <w:tcPr>
            <w:tcW w:w="405" w:type="pct"/>
          </w:tcPr>
          <w:p w14:paraId="4AAA27B2" w14:textId="77777777" w:rsidR="00E20734" w:rsidRPr="00AC4F7F" w:rsidRDefault="00E20734" w:rsidP="00E20734">
            <w:pPr>
              <w:spacing w:before="20" w:after="20"/>
              <w:jc w:val="right"/>
              <w:rPr>
                <w:color w:val="000000"/>
                <w:sz w:val="20"/>
                <w:szCs w:val="20"/>
                <w:lang w:val="ru-RU" w:eastAsia="en-CA"/>
              </w:rPr>
            </w:pPr>
          </w:p>
        </w:tc>
        <w:tc>
          <w:tcPr>
            <w:tcW w:w="285" w:type="pct"/>
          </w:tcPr>
          <w:p w14:paraId="4AAA27B3" w14:textId="77777777" w:rsidR="00E20734" w:rsidRPr="00AC4F7F" w:rsidRDefault="00E20734" w:rsidP="00E20734">
            <w:pPr>
              <w:spacing w:before="20" w:after="20"/>
              <w:jc w:val="right"/>
              <w:rPr>
                <w:color w:val="000000"/>
                <w:sz w:val="20"/>
                <w:szCs w:val="20"/>
                <w:lang w:val="ru-RU" w:eastAsia="en-CA"/>
              </w:rPr>
            </w:pPr>
          </w:p>
        </w:tc>
        <w:tc>
          <w:tcPr>
            <w:tcW w:w="283" w:type="pct"/>
          </w:tcPr>
          <w:p w14:paraId="4AAA27B4" w14:textId="77777777" w:rsidR="00E20734" w:rsidRPr="00AC4F7F" w:rsidRDefault="00E20734" w:rsidP="00E20734">
            <w:pPr>
              <w:spacing w:before="20" w:after="20"/>
              <w:jc w:val="right"/>
              <w:rPr>
                <w:color w:val="000000"/>
                <w:sz w:val="20"/>
                <w:szCs w:val="20"/>
                <w:lang w:val="ru-RU" w:eastAsia="en-CA"/>
              </w:rPr>
            </w:pPr>
          </w:p>
        </w:tc>
        <w:tc>
          <w:tcPr>
            <w:tcW w:w="399" w:type="pct"/>
          </w:tcPr>
          <w:p w14:paraId="4AAA27B5" w14:textId="0052F037" w:rsidR="00E20734" w:rsidRPr="00AC4F7F" w:rsidRDefault="00E20734" w:rsidP="00E20734">
            <w:pPr>
              <w:spacing w:before="20" w:after="20"/>
              <w:jc w:val="right"/>
              <w:rPr>
                <w:color w:val="000000"/>
                <w:sz w:val="20"/>
                <w:szCs w:val="20"/>
                <w:lang w:val="ru-RU" w:eastAsia="en-CA"/>
              </w:rPr>
            </w:pPr>
            <w:r w:rsidRPr="00AC4F7F">
              <w:rPr>
                <w:color w:val="000000"/>
                <w:sz w:val="20"/>
                <w:szCs w:val="20"/>
                <w:lang w:val="ru-RU"/>
              </w:rPr>
              <w:t>11</w:t>
            </w:r>
            <w:r w:rsidR="007B61ED">
              <w:rPr>
                <w:color w:val="000000"/>
                <w:sz w:val="20"/>
                <w:szCs w:val="20"/>
                <w:lang w:val="ru-RU"/>
              </w:rPr>
              <w:t xml:space="preserve"> </w:t>
            </w:r>
            <w:r w:rsidRPr="00AC4F7F">
              <w:rPr>
                <w:color w:val="000000"/>
                <w:sz w:val="20"/>
                <w:szCs w:val="20"/>
                <w:lang w:val="ru-RU"/>
              </w:rPr>
              <w:t>148</w:t>
            </w:r>
          </w:p>
        </w:tc>
        <w:tc>
          <w:tcPr>
            <w:tcW w:w="377" w:type="pct"/>
          </w:tcPr>
          <w:p w14:paraId="4AAA27B6" w14:textId="176452FC" w:rsidR="00E20734" w:rsidRPr="00AC4F7F" w:rsidRDefault="00E20734" w:rsidP="00E20734">
            <w:pPr>
              <w:spacing w:before="20" w:after="20"/>
              <w:jc w:val="right"/>
              <w:rPr>
                <w:color w:val="000000"/>
                <w:sz w:val="20"/>
                <w:szCs w:val="20"/>
                <w:lang w:val="ru-RU" w:eastAsia="en-CA"/>
              </w:rPr>
            </w:pPr>
            <w:r w:rsidRPr="00AC4F7F">
              <w:rPr>
                <w:color w:val="000000"/>
                <w:sz w:val="20"/>
                <w:szCs w:val="20"/>
                <w:lang w:val="ru-RU"/>
              </w:rPr>
              <w:t>11</w:t>
            </w:r>
            <w:r w:rsidR="007B61ED">
              <w:rPr>
                <w:color w:val="000000"/>
                <w:sz w:val="20"/>
                <w:szCs w:val="20"/>
                <w:lang w:val="ru-RU"/>
              </w:rPr>
              <w:t xml:space="preserve"> </w:t>
            </w:r>
            <w:r w:rsidRPr="00AC4F7F">
              <w:rPr>
                <w:color w:val="000000"/>
                <w:sz w:val="20"/>
                <w:szCs w:val="20"/>
                <w:lang w:val="ru-RU"/>
              </w:rPr>
              <w:t>148</w:t>
            </w:r>
          </w:p>
        </w:tc>
      </w:tr>
    </w:tbl>
    <w:p w14:paraId="4AAA27B9" w14:textId="6C71D006" w:rsidR="000A28A5" w:rsidRDefault="005C6595" w:rsidP="005C6595">
      <w:pPr>
        <w:ind w:hanging="900"/>
        <w:rPr>
          <w:sz w:val="18"/>
          <w:szCs w:val="18"/>
          <w:lang w:val="en-US"/>
        </w:rPr>
      </w:pPr>
      <w:r w:rsidRPr="005C6595">
        <w:rPr>
          <w:sz w:val="18"/>
          <w:szCs w:val="18"/>
          <w:lang w:val="ru-RU"/>
        </w:rPr>
        <w:t>*Средства были переведены из ПРООН в ЮНИДО на 88-м заседании.</w:t>
      </w:r>
    </w:p>
    <w:p w14:paraId="38FFDC15" w14:textId="77777777" w:rsidR="005C6595" w:rsidRPr="005C6595" w:rsidRDefault="005C6595" w:rsidP="00A20138">
      <w:pPr>
        <w:ind w:left="-630"/>
        <w:jc w:val="center"/>
        <w:rPr>
          <w:sz w:val="18"/>
          <w:szCs w:val="18"/>
          <w:lang w:val="en-US"/>
        </w:rPr>
      </w:pPr>
    </w:p>
    <w:tbl>
      <w:tblPr>
        <w:tblW w:w="1108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5760"/>
        <w:gridCol w:w="5328"/>
      </w:tblGrid>
      <w:tr w:rsidR="00133B81" w:rsidRPr="00AC4F7F" w14:paraId="4AAA27BC" w14:textId="77777777" w:rsidTr="000F2FF4">
        <w:trPr>
          <w:trHeight w:val="42"/>
          <w:jc w:val="center"/>
        </w:trPr>
        <w:tc>
          <w:tcPr>
            <w:tcW w:w="5760" w:type="dxa"/>
          </w:tcPr>
          <w:p w14:paraId="4AAA27BA" w14:textId="1BAB62E5" w:rsidR="00133B81" w:rsidRPr="00AC4F7F" w:rsidRDefault="00133B81" w:rsidP="00133B81">
            <w:pPr>
              <w:spacing w:after="60"/>
              <w:jc w:val="left"/>
              <w:rPr>
                <w:b/>
                <w:sz w:val="20"/>
                <w:szCs w:val="20"/>
                <w:lang w:val="ru-RU"/>
              </w:rPr>
            </w:pPr>
            <w:r>
              <w:rPr>
                <w:b/>
                <w:sz w:val="20"/>
                <w:szCs w:val="20"/>
              </w:rPr>
              <w:t>Рекомендация секретариата:</w:t>
            </w:r>
          </w:p>
        </w:tc>
        <w:tc>
          <w:tcPr>
            <w:tcW w:w="5328" w:type="dxa"/>
          </w:tcPr>
          <w:p w14:paraId="4AAA27BB" w14:textId="5799D6D0" w:rsidR="00133B81" w:rsidRPr="00AC4F7F" w:rsidRDefault="00133B81" w:rsidP="00133B81">
            <w:pPr>
              <w:spacing w:after="60"/>
              <w:jc w:val="center"/>
              <w:rPr>
                <w:sz w:val="20"/>
                <w:szCs w:val="20"/>
                <w:lang w:val="ru-RU"/>
              </w:rPr>
            </w:pPr>
            <w:r>
              <w:rPr>
                <w:sz w:val="20"/>
                <w:szCs w:val="20"/>
              </w:rPr>
              <w:t>Общее утверждение</w:t>
            </w:r>
          </w:p>
        </w:tc>
      </w:tr>
    </w:tbl>
    <w:p w14:paraId="4AAA27BD" w14:textId="77777777" w:rsidR="000A28A5" w:rsidRPr="00AC4F7F" w:rsidRDefault="000A28A5" w:rsidP="00E9063C">
      <w:pPr>
        <w:rPr>
          <w:lang w:val="ru-RU"/>
        </w:rPr>
      </w:pPr>
      <w:r w:rsidRPr="00AC4F7F">
        <w:rPr>
          <w:lang w:val="ru-RU"/>
        </w:rPr>
        <w:br w:type="page"/>
      </w:r>
    </w:p>
    <w:p w14:paraId="4AAA27BE" w14:textId="77777777" w:rsidR="000A28A5" w:rsidRPr="00AC4F7F" w:rsidRDefault="000A28A5" w:rsidP="00E9063C">
      <w:pPr>
        <w:keepNext/>
        <w:spacing w:after="240"/>
        <w:jc w:val="center"/>
        <w:rPr>
          <w:b/>
          <w:lang w:val="ru-RU"/>
        </w:rPr>
      </w:pPr>
      <w:r w:rsidRPr="00AC4F7F">
        <w:rPr>
          <w:b/>
          <w:lang w:val="ru-RU"/>
        </w:rPr>
        <w:t xml:space="preserve">ОПИСАНИЕ ПРОЕКТА </w:t>
      </w:r>
    </w:p>
    <w:p w14:paraId="4AAA27BF" w14:textId="77777777" w:rsidR="000A28A5" w:rsidRPr="00AC4F7F" w:rsidRDefault="000A28A5" w:rsidP="007F0FCB">
      <w:pPr>
        <w:pStyle w:val="Heading1"/>
        <w:rPr>
          <w:lang w:val="ru-RU"/>
        </w:rPr>
      </w:pPr>
      <w:r w:rsidRPr="00AC4F7F">
        <w:rPr>
          <w:lang w:val="ru-RU"/>
        </w:rPr>
        <w:t>ЮНЕП от имени правительства Мавритании, действуя в качестве ведущего учреждения-исполнителя, подала заявку на финансирование третьего и последнего транша для этапа I плана организационной деятельности по поэтапному отказу от ГХФУ (ПОДПО) в размере 85 750 долл. США плюс эксплуатационные расходы учреждения в размере 11 148 долларов США, предназначенные только для ЮНЕП</w:t>
      </w:r>
      <w:r w:rsidRPr="00AC4F7F">
        <w:rPr>
          <w:vertAlign w:val="superscript"/>
          <w:lang w:val="ru-RU"/>
        </w:rPr>
        <w:footnoteReference w:id="2"/>
      </w:r>
      <w:r w:rsidRPr="00AC4F7F">
        <w:rPr>
          <w:lang w:val="ru-RU"/>
        </w:rPr>
        <w:t xml:space="preserve">. Заявка включает доклад о ходе освоения второго транша и план освоения транша на 2025–2026 годы. </w:t>
      </w:r>
    </w:p>
    <w:p w14:paraId="4AAA27C0" w14:textId="77777777" w:rsidR="000A28A5" w:rsidRPr="00AC4F7F" w:rsidRDefault="000A28A5" w:rsidP="00E9063C">
      <w:pPr>
        <w:keepNext/>
        <w:spacing w:after="240"/>
        <w:rPr>
          <w:u w:val="single"/>
          <w:lang w:val="ru-RU"/>
        </w:rPr>
      </w:pPr>
      <w:r w:rsidRPr="00AC4F7F">
        <w:rPr>
          <w:u w:val="single"/>
          <w:lang w:val="ru-RU"/>
        </w:rPr>
        <w:t>Доклад о потреблении ГХФУ</w:t>
      </w:r>
    </w:p>
    <w:p w14:paraId="4AAA27C1" w14:textId="77777777" w:rsidR="000A28A5" w:rsidRPr="00AC4F7F" w:rsidRDefault="000A28A5" w:rsidP="005D105C">
      <w:pPr>
        <w:numPr>
          <w:ilvl w:val="0"/>
          <w:numId w:val="1"/>
        </w:numPr>
        <w:spacing w:after="240"/>
        <w:outlineLvl w:val="0"/>
        <w:rPr>
          <w:lang w:val="ru-RU"/>
        </w:rPr>
      </w:pPr>
      <w:r w:rsidRPr="00AC4F7F">
        <w:rPr>
          <w:lang w:val="ru-RU"/>
        </w:rPr>
        <w:t>Правительство Мавритании сообщило о потреблении 6,81 тонны ОРС ГХФУ в 2024 году, что на 67 % ниже  </w:t>
      </w:r>
      <w:r w:rsidRPr="00AC4F7F">
        <w:rPr>
          <w:rStyle w:val="rynqvb"/>
          <w:lang w:val="ru-RU"/>
        </w:rPr>
        <w:t>базового уровня потребления ГХФУ в стране для обеспечения соблюдения</w:t>
      </w:r>
      <w:r w:rsidRPr="00AC4F7F">
        <w:rPr>
          <w:lang w:val="ru-RU"/>
        </w:rPr>
        <w:t xml:space="preserve">. Потребление ГХФУ в 2020-2024 годах представлено в таблице 1. </w:t>
      </w:r>
    </w:p>
    <w:p w14:paraId="4AAA27C2" w14:textId="77777777" w:rsidR="000A28A5" w:rsidRPr="00AC4F7F" w:rsidRDefault="000A28A5" w:rsidP="005D105C">
      <w:pPr>
        <w:spacing w:before="240"/>
        <w:rPr>
          <w:b/>
          <w:lang w:val="ru-RU"/>
        </w:rPr>
      </w:pPr>
      <w:r w:rsidRPr="00AC4F7F">
        <w:rPr>
          <w:b/>
          <w:lang w:val="ru-RU"/>
        </w:rPr>
        <w:t xml:space="preserve">Таблица 1. Потребление ГХФУ в Мавритании </w:t>
      </w:r>
      <w:r w:rsidRPr="00AC4F7F">
        <w:rPr>
          <w:b/>
          <w:shd w:val="clear" w:color="auto" w:fill="FFFFFF"/>
          <w:lang w:val="ru-RU"/>
        </w:rPr>
        <w:t>(</w:t>
      </w:r>
      <w:r w:rsidRPr="00AC4F7F">
        <w:rPr>
          <w:b/>
          <w:lang w:val="ru-RU"/>
        </w:rPr>
        <w:t>данные представлены по статье 7 за 2020</w:t>
      </w:r>
      <w:r w:rsidRPr="00AC4F7F">
        <w:rPr>
          <w:b/>
          <w:lang w:val="ru-RU"/>
        </w:rPr>
        <w:noBreakHyphen/>
        <w:t>2024 гг.)</w:t>
      </w:r>
    </w:p>
    <w:tbl>
      <w:tblPr>
        <w:tblW w:w="4978" w:type="pct"/>
        <w:tblInd w:w="43" w:type="dxa"/>
        <w:tblLook w:val="00A0" w:firstRow="1" w:lastRow="0" w:firstColumn="1" w:lastColumn="0" w:noHBand="0" w:noVBand="0"/>
      </w:tblPr>
      <w:tblGrid>
        <w:gridCol w:w="2974"/>
        <w:gridCol w:w="941"/>
        <w:gridCol w:w="941"/>
        <w:gridCol w:w="941"/>
        <w:gridCol w:w="941"/>
        <w:gridCol w:w="943"/>
        <w:gridCol w:w="1788"/>
      </w:tblGrid>
      <w:tr w:rsidR="000A28A5" w:rsidRPr="00AC4F7F" w14:paraId="4AAA27CA" w14:textId="77777777" w:rsidTr="00EA4A61">
        <w:trPr>
          <w:trHeight w:val="248"/>
          <w:tblHeader/>
        </w:trPr>
        <w:tc>
          <w:tcPr>
            <w:tcW w:w="157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AAA27C3" w14:textId="77777777" w:rsidR="000A28A5" w:rsidRPr="00AC4F7F" w:rsidRDefault="000A28A5" w:rsidP="00E9063C">
            <w:pPr>
              <w:keepNext/>
              <w:jc w:val="center"/>
              <w:rPr>
                <w:b/>
                <w:bCs/>
                <w:color w:val="000000"/>
                <w:sz w:val="20"/>
                <w:szCs w:val="20"/>
                <w:lang w:val="ru-RU"/>
              </w:rPr>
            </w:pPr>
            <w:r w:rsidRPr="00AC4F7F">
              <w:rPr>
                <w:b/>
                <w:bCs/>
                <w:color w:val="000000"/>
                <w:sz w:val="20"/>
                <w:szCs w:val="20"/>
                <w:lang w:val="ru-RU"/>
              </w:rPr>
              <w:t>ГХФУ-22</w:t>
            </w:r>
          </w:p>
        </w:tc>
        <w:tc>
          <w:tcPr>
            <w:tcW w:w="497" w:type="pct"/>
            <w:tcBorders>
              <w:top w:val="single" w:sz="4" w:space="0" w:color="auto"/>
              <w:left w:val="nil"/>
              <w:bottom w:val="single" w:sz="4" w:space="0" w:color="auto"/>
              <w:right w:val="single" w:sz="4" w:space="0" w:color="auto"/>
            </w:tcBorders>
            <w:noWrap/>
            <w:vAlign w:val="center"/>
          </w:tcPr>
          <w:p w14:paraId="4AAA27C4" w14:textId="77777777" w:rsidR="000A28A5" w:rsidRPr="00AC4F7F" w:rsidRDefault="000A28A5" w:rsidP="00E9063C">
            <w:pPr>
              <w:keepNext/>
              <w:jc w:val="center"/>
              <w:rPr>
                <w:b/>
                <w:bCs/>
                <w:color w:val="000000"/>
                <w:sz w:val="20"/>
                <w:szCs w:val="20"/>
                <w:lang w:val="ru-RU"/>
              </w:rPr>
            </w:pPr>
            <w:r w:rsidRPr="00AC4F7F">
              <w:rPr>
                <w:b/>
                <w:bCs/>
                <w:color w:val="000000"/>
                <w:sz w:val="20"/>
                <w:szCs w:val="20"/>
                <w:lang w:val="ru-RU"/>
              </w:rPr>
              <w:t>2020</w:t>
            </w:r>
          </w:p>
        </w:tc>
        <w:tc>
          <w:tcPr>
            <w:tcW w:w="497" w:type="pct"/>
            <w:tcBorders>
              <w:top w:val="single" w:sz="4" w:space="0" w:color="auto"/>
              <w:left w:val="nil"/>
              <w:bottom w:val="single" w:sz="4" w:space="0" w:color="auto"/>
              <w:right w:val="single" w:sz="4" w:space="0" w:color="auto"/>
            </w:tcBorders>
            <w:noWrap/>
            <w:vAlign w:val="center"/>
          </w:tcPr>
          <w:p w14:paraId="4AAA27C5" w14:textId="77777777" w:rsidR="000A28A5" w:rsidRPr="00AC4F7F" w:rsidRDefault="000A28A5" w:rsidP="00E9063C">
            <w:pPr>
              <w:keepNext/>
              <w:jc w:val="center"/>
              <w:rPr>
                <w:b/>
                <w:bCs/>
                <w:color w:val="000000"/>
                <w:sz w:val="20"/>
                <w:szCs w:val="20"/>
                <w:lang w:val="ru-RU"/>
              </w:rPr>
            </w:pPr>
            <w:r w:rsidRPr="00AC4F7F">
              <w:rPr>
                <w:b/>
                <w:bCs/>
                <w:color w:val="000000"/>
                <w:sz w:val="20"/>
                <w:szCs w:val="20"/>
                <w:lang w:val="ru-RU"/>
              </w:rPr>
              <w:t>2021</w:t>
            </w:r>
          </w:p>
        </w:tc>
        <w:tc>
          <w:tcPr>
            <w:tcW w:w="497" w:type="pct"/>
            <w:tcBorders>
              <w:top w:val="single" w:sz="4" w:space="0" w:color="auto"/>
              <w:left w:val="nil"/>
              <w:bottom w:val="single" w:sz="4" w:space="0" w:color="auto"/>
              <w:right w:val="single" w:sz="4" w:space="0" w:color="auto"/>
            </w:tcBorders>
          </w:tcPr>
          <w:p w14:paraId="4AAA27C6" w14:textId="77777777" w:rsidR="000A28A5" w:rsidRPr="00AC4F7F" w:rsidRDefault="000A28A5" w:rsidP="00E9063C">
            <w:pPr>
              <w:keepNext/>
              <w:jc w:val="center"/>
              <w:rPr>
                <w:b/>
                <w:bCs/>
                <w:color w:val="000000"/>
                <w:sz w:val="20"/>
                <w:szCs w:val="20"/>
                <w:lang w:val="ru-RU"/>
              </w:rPr>
            </w:pPr>
            <w:r w:rsidRPr="00AC4F7F">
              <w:rPr>
                <w:b/>
                <w:bCs/>
                <w:color w:val="000000"/>
                <w:sz w:val="20"/>
                <w:szCs w:val="20"/>
                <w:lang w:val="ru-RU"/>
              </w:rPr>
              <w:t>2022</w:t>
            </w:r>
          </w:p>
        </w:tc>
        <w:tc>
          <w:tcPr>
            <w:tcW w:w="497" w:type="pct"/>
            <w:tcBorders>
              <w:top w:val="single" w:sz="4" w:space="0" w:color="auto"/>
              <w:left w:val="single" w:sz="4" w:space="0" w:color="auto"/>
              <w:bottom w:val="single" w:sz="4" w:space="0" w:color="auto"/>
              <w:right w:val="single" w:sz="4" w:space="0" w:color="auto"/>
            </w:tcBorders>
          </w:tcPr>
          <w:p w14:paraId="4AAA27C7" w14:textId="77777777" w:rsidR="000A28A5" w:rsidRPr="00AC4F7F" w:rsidRDefault="000A28A5" w:rsidP="00E9063C">
            <w:pPr>
              <w:keepNext/>
              <w:jc w:val="center"/>
              <w:rPr>
                <w:b/>
                <w:bCs/>
                <w:color w:val="000000"/>
                <w:sz w:val="20"/>
                <w:szCs w:val="20"/>
                <w:lang w:val="ru-RU"/>
              </w:rPr>
            </w:pPr>
            <w:r w:rsidRPr="00AC4F7F">
              <w:rPr>
                <w:b/>
                <w:bCs/>
                <w:color w:val="000000"/>
                <w:sz w:val="20"/>
                <w:szCs w:val="20"/>
                <w:lang w:val="ru-RU"/>
              </w:rPr>
              <w:t>2023</w:t>
            </w:r>
          </w:p>
        </w:tc>
        <w:tc>
          <w:tcPr>
            <w:tcW w:w="498" w:type="pct"/>
            <w:tcBorders>
              <w:top w:val="single" w:sz="4" w:space="0" w:color="auto"/>
              <w:left w:val="single" w:sz="4" w:space="0" w:color="auto"/>
              <w:bottom w:val="single" w:sz="4" w:space="0" w:color="auto"/>
              <w:right w:val="single" w:sz="4" w:space="0" w:color="auto"/>
            </w:tcBorders>
          </w:tcPr>
          <w:p w14:paraId="4AAA27C8" w14:textId="77777777" w:rsidR="000A28A5" w:rsidRPr="00AC4F7F" w:rsidRDefault="000A28A5" w:rsidP="00E9063C">
            <w:pPr>
              <w:keepNext/>
              <w:jc w:val="center"/>
              <w:rPr>
                <w:b/>
                <w:bCs/>
                <w:color w:val="000000"/>
                <w:sz w:val="20"/>
                <w:szCs w:val="20"/>
                <w:lang w:val="ru-RU"/>
              </w:rPr>
            </w:pPr>
            <w:r w:rsidRPr="00AC4F7F">
              <w:rPr>
                <w:b/>
                <w:bCs/>
                <w:color w:val="000000"/>
                <w:sz w:val="20"/>
                <w:szCs w:val="20"/>
                <w:lang w:val="ru-RU"/>
              </w:rPr>
              <w:t>2024</w:t>
            </w:r>
          </w:p>
        </w:tc>
        <w:tc>
          <w:tcPr>
            <w:tcW w:w="944" w:type="pct"/>
            <w:tcBorders>
              <w:top w:val="single" w:sz="4" w:space="0" w:color="auto"/>
              <w:left w:val="single" w:sz="4" w:space="0" w:color="auto"/>
              <w:bottom w:val="single" w:sz="4" w:space="0" w:color="auto"/>
              <w:right w:val="single" w:sz="4" w:space="0" w:color="auto"/>
            </w:tcBorders>
            <w:noWrap/>
            <w:vAlign w:val="center"/>
          </w:tcPr>
          <w:p w14:paraId="4AAA27C9" w14:textId="77777777" w:rsidR="000A28A5" w:rsidRPr="00AC4F7F" w:rsidRDefault="000A28A5" w:rsidP="00E9063C">
            <w:pPr>
              <w:keepNext/>
              <w:jc w:val="center"/>
              <w:rPr>
                <w:b/>
                <w:bCs/>
                <w:color w:val="000000"/>
                <w:sz w:val="20"/>
                <w:szCs w:val="20"/>
                <w:lang w:val="ru-RU"/>
              </w:rPr>
            </w:pPr>
            <w:r w:rsidRPr="00AC4F7F">
              <w:rPr>
                <w:b/>
                <w:bCs/>
                <w:color w:val="000000"/>
                <w:sz w:val="20"/>
                <w:szCs w:val="20"/>
                <w:lang w:val="ru-RU"/>
              </w:rPr>
              <w:t>Базовый уровень</w:t>
            </w:r>
          </w:p>
        </w:tc>
      </w:tr>
      <w:tr w:rsidR="000A28A5" w:rsidRPr="00AC4F7F" w14:paraId="4AAA27D2" w14:textId="77777777" w:rsidTr="00EA4A61">
        <w:trPr>
          <w:trHeight w:val="240"/>
        </w:trPr>
        <w:tc>
          <w:tcPr>
            <w:tcW w:w="1570" w:type="pct"/>
            <w:tcBorders>
              <w:top w:val="nil"/>
              <w:left w:val="single" w:sz="4" w:space="0" w:color="auto"/>
              <w:bottom w:val="single" w:sz="4" w:space="0" w:color="auto"/>
              <w:right w:val="single" w:sz="4" w:space="0" w:color="auto"/>
            </w:tcBorders>
            <w:noWrap/>
            <w:tcMar>
              <w:left w:w="43" w:type="dxa"/>
              <w:right w:w="43" w:type="dxa"/>
            </w:tcMar>
            <w:vAlign w:val="center"/>
          </w:tcPr>
          <w:p w14:paraId="4AAA27CB" w14:textId="77777777" w:rsidR="000A28A5" w:rsidRPr="00AC4F7F" w:rsidRDefault="000A28A5" w:rsidP="000B3F1D">
            <w:pPr>
              <w:widowControl w:val="0"/>
              <w:ind w:left="98"/>
              <w:jc w:val="left"/>
              <w:rPr>
                <w:b/>
                <w:color w:val="000000"/>
                <w:sz w:val="20"/>
                <w:szCs w:val="20"/>
                <w:lang w:val="ru-RU"/>
              </w:rPr>
            </w:pPr>
            <w:r w:rsidRPr="00AC4F7F">
              <w:rPr>
                <w:b/>
                <w:color w:val="000000"/>
                <w:sz w:val="20"/>
                <w:szCs w:val="20"/>
                <w:lang w:val="ru-RU"/>
              </w:rPr>
              <w:t>Метрические тонны (мт)</w:t>
            </w:r>
          </w:p>
        </w:tc>
        <w:tc>
          <w:tcPr>
            <w:tcW w:w="497" w:type="pct"/>
            <w:tcBorders>
              <w:top w:val="nil"/>
              <w:left w:val="nil"/>
              <w:bottom w:val="single" w:sz="4" w:space="0" w:color="auto"/>
              <w:right w:val="single" w:sz="4" w:space="0" w:color="auto"/>
            </w:tcBorders>
            <w:noWrap/>
          </w:tcPr>
          <w:p w14:paraId="4AAA27CC" w14:textId="77777777" w:rsidR="000A28A5" w:rsidRPr="00AC4F7F" w:rsidRDefault="000A28A5" w:rsidP="000B3F1D">
            <w:pPr>
              <w:ind w:left="-201" w:right="104"/>
              <w:jc w:val="right"/>
              <w:rPr>
                <w:color w:val="000000"/>
                <w:sz w:val="20"/>
                <w:szCs w:val="20"/>
                <w:lang w:val="ru-RU"/>
              </w:rPr>
            </w:pPr>
            <w:r w:rsidRPr="00AC4F7F">
              <w:rPr>
                <w:lang w:val="ru-RU"/>
              </w:rPr>
              <w:t>239,9</w:t>
            </w:r>
          </w:p>
        </w:tc>
        <w:tc>
          <w:tcPr>
            <w:tcW w:w="497" w:type="pct"/>
            <w:tcBorders>
              <w:top w:val="nil"/>
              <w:left w:val="nil"/>
              <w:bottom w:val="single" w:sz="4" w:space="0" w:color="auto"/>
              <w:right w:val="single" w:sz="4" w:space="0" w:color="auto"/>
            </w:tcBorders>
            <w:noWrap/>
          </w:tcPr>
          <w:p w14:paraId="4AAA27CD" w14:textId="77777777" w:rsidR="000A28A5" w:rsidRPr="00AC4F7F" w:rsidRDefault="000A28A5" w:rsidP="000B3F1D">
            <w:pPr>
              <w:ind w:left="-201" w:right="104"/>
              <w:jc w:val="right"/>
              <w:rPr>
                <w:color w:val="000000"/>
                <w:sz w:val="20"/>
                <w:szCs w:val="20"/>
                <w:lang w:val="ru-RU"/>
              </w:rPr>
            </w:pPr>
            <w:r w:rsidRPr="00AC4F7F">
              <w:rPr>
                <w:lang w:val="ru-RU"/>
              </w:rPr>
              <w:t>238,6</w:t>
            </w:r>
          </w:p>
        </w:tc>
        <w:tc>
          <w:tcPr>
            <w:tcW w:w="497" w:type="pct"/>
            <w:tcBorders>
              <w:top w:val="single" w:sz="4" w:space="0" w:color="auto"/>
              <w:left w:val="nil"/>
              <w:bottom w:val="single" w:sz="4" w:space="0" w:color="auto"/>
              <w:right w:val="single" w:sz="4" w:space="0" w:color="auto"/>
            </w:tcBorders>
          </w:tcPr>
          <w:p w14:paraId="4AAA27CE" w14:textId="77777777" w:rsidR="000A28A5" w:rsidRPr="00AC4F7F" w:rsidRDefault="000A28A5" w:rsidP="000B3F1D">
            <w:pPr>
              <w:widowControl w:val="0"/>
              <w:ind w:left="-201" w:right="104"/>
              <w:jc w:val="right"/>
              <w:rPr>
                <w:color w:val="000000"/>
                <w:sz w:val="20"/>
                <w:szCs w:val="20"/>
                <w:lang w:val="ru-RU"/>
              </w:rPr>
            </w:pPr>
            <w:r w:rsidRPr="00AC4F7F">
              <w:rPr>
                <w:lang w:val="ru-RU"/>
              </w:rPr>
              <w:t>237,0</w:t>
            </w:r>
          </w:p>
        </w:tc>
        <w:tc>
          <w:tcPr>
            <w:tcW w:w="497" w:type="pct"/>
            <w:tcBorders>
              <w:top w:val="nil"/>
              <w:left w:val="single" w:sz="4" w:space="0" w:color="auto"/>
              <w:bottom w:val="single" w:sz="4" w:space="0" w:color="auto"/>
              <w:right w:val="single" w:sz="4" w:space="0" w:color="auto"/>
            </w:tcBorders>
          </w:tcPr>
          <w:p w14:paraId="4AAA27CF" w14:textId="77777777" w:rsidR="000A28A5" w:rsidRPr="00AC4F7F" w:rsidRDefault="000A28A5" w:rsidP="000B3F1D">
            <w:pPr>
              <w:widowControl w:val="0"/>
              <w:ind w:left="-201" w:right="104"/>
              <w:jc w:val="right"/>
              <w:rPr>
                <w:color w:val="000000"/>
                <w:sz w:val="20"/>
                <w:szCs w:val="20"/>
                <w:lang w:val="ru-RU"/>
              </w:rPr>
            </w:pPr>
            <w:r w:rsidRPr="00AC4F7F">
              <w:rPr>
                <w:lang w:val="ru-RU"/>
              </w:rPr>
              <w:t>157,6</w:t>
            </w:r>
          </w:p>
        </w:tc>
        <w:tc>
          <w:tcPr>
            <w:tcW w:w="498" w:type="pct"/>
            <w:tcBorders>
              <w:top w:val="nil"/>
              <w:left w:val="single" w:sz="4" w:space="0" w:color="auto"/>
              <w:bottom w:val="single" w:sz="4" w:space="0" w:color="auto"/>
              <w:right w:val="single" w:sz="4" w:space="0" w:color="auto"/>
            </w:tcBorders>
          </w:tcPr>
          <w:p w14:paraId="4AAA27D0" w14:textId="77777777" w:rsidR="000A28A5" w:rsidRPr="00AC4F7F" w:rsidRDefault="000A28A5" w:rsidP="000B3F1D">
            <w:pPr>
              <w:widowControl w:val="0"/>
              <w:ind w:left="-201" w:right="104"/>
              <w:jc w:val="right"/>
              <w:rPr>
                <w:color w:val="000000"/>
                <w:sz w:val="20"/>
                <w:szCs w:val="20"/>
                <w:lang w:val="ru-RU"/>
              </w:rPr>
            </w:pPr>
            <w:r w:rsidRPr="00AC4F7F">
              <w:rPr>
                <w:color w:val="000000"/>
                <w:sz w:val="20"/>
                <w:szCs w:val="20"/>
                <w:lang w:val="ru-RU"/>
              </w:rPr>
              <w:t>123,8</w:t>
            </w:r>
          </w:p>
        </w:tc>
        <w:tc>
          <w:tcPr>
            <w:tcW w:w="944" w:type="pct"/>
            <w:tcBorders>
              <w:top w:val="nil"/>
              <w:left w:val="single" w:sz="4" w:space="0" w:color="auto"/>
              <w:bottom w:val="single" w:sz="4" w:space="0" w:color="auto"/>
              <w:right w:val="single" w:sz="4" w:space="0" w:color="auto"/>
            </w:tcBorders>
            <w:noWrap/>
            <w:vAlign w:val="center"/>
          </w:tcPr>
          <w:p w14:paraId="4AAA27D1" w14:textId="77777777" w:rsidR="000A28A5" w:rsidRPr="00AC4F7F" w:rsidRDefault="000A28A5" w:rsidP="00DD155D">
            <w:pPr>
              <w:widowControl w:val="0"/>
              <w:ind w:left="-201" w:right="104"/>
              <w:jc w:val="right"/>
              <w:rPr>
                <w:color w:val="000000"/>
                <w:sz w:val="20"/>
                <w:szCs w:val="20"/>
                <w:lang w:val="ru-RU"/>
              </w:rPr>
            </w:pPr>
            <w:r w:rsidRPr="00AC4F7F">
              <w:rPr>
                <w:color w:val="000000"/>
                <w:sz w:val="20"/>
                <w:szCs w:val="20"/>
                <w:lang w:val="ru-RU"/>
              </w:rPr>
              <w:t>372,73</w:t>
            </w:r>
          </w:p>
        </w:tc>
      </w:tr>
      <w:tr w:rsidR="000A28A5" w:rsidRPr="00AC4F7F" w14:paraId="4AAA27DA" w14:textId="77777777" w:rsidTr="00EA4A61">
        <w:trPr>
          <w:trHeight w:val="248"/>
        </w:trPr>
        <w:tc>
          <w:tcPr>
            <w:tcW w:w="1570" w:type="pct"/>
            <w:tcBorders>
              <w:top w:val="nil"/>
              <w:left w:val="single" w:sz="4" w:space="0" w:color="auto"/>
              <w:bottom w:val="single" w:sz="4" w:space="0" w:color="auto"/>
              <w:right w:val="single" w:sz="4" w:space="0" w:color="auto"/>
            </w:tcBorders>
            <w:noWrap/>
            <w:tcMar>
              <w:left w:w="43" w:type="dxa"/>
              <w:right w:w="43" w:type="dxa"/>
            </w:tcMar>
            <w:vAlign w:val="center"/>
          </w:tcPr>
          <w:p w14:paraId="4AAA27D3" w14:textId="77777777" w:rsidR="000A28A5" w:rsidRPr="00AC4F7F" w:rsidRDefault="000A28A5" w:rsidP="000B3F1D">
            <w:pPr>
              <w:widowControl w:val="0"/>
              <w:ind w:left="98"/>
              <w:jc w:val="left"/>
              <w:rPr>
                <w:b/>
                <w:color w:val="000000"/>
                <w:sz w:val="20"/>
                <w:szCs w:val="20"/>
                <w:lang w:val="ru-RU"/>
              </w:rPr>
            </w:pPr>
            <w:r w:rsidRPr="00AC4F7F">
              <w:rPr>
                <w:b/>
                <w:color w:val="000000"/>
                <w:sz w:val="20"/>
                <w:szCs w:val="20"/>
                <w:lang w:val="ru-RU"/>
              </w:rPr>
              <w:t>Тонны ОРС</w:t>
            </w:r>
          </w:p>
        </w:tc>
        <w:tc>
          <w:tcPr>
            <w:tcW w:w="497" w:type="pct"/>
            <w:tcBorders>
              <w:top w:val="nil"/>
              <w:left w:val="nil"/>
              <w:bottom w:val="single" w:sz="4" w:space="0" w:color="auto"/>
              <w:right w:val="single" w:sz="4" w:space="0" w:color="auto"/>
            </w:tcBorders>
            <w:noWrap/>
          </w:tcPr>
          <w:p w14:paraId="4AAA27D4" w14:textId="77777777" w:rsidR="000A28A5" w:rsidRPr="00AC4F7F" w:rsidRDefault="000A28A5" w:rsidP="000B3F1D">
            <w:pPr>
              <w:ind w:left="-201" w:right="104"/>
              <w:jc w:val="right"/>
              <w:rPr>
                <w:color w:val="000000"/>
                <w:sz w:val="20"/>
                <w:szCs w:val="20"/>
                <w:lang w:val="ru-RU"/>
              </w:rPr>
            </w:pPr>
            <w:r w:rsidRPr="00AC4F7F">
              <w:rPr>
                <w:lang w:val="ru-RU"/>
              </w:rPr>
              <w:t>13,19</w:t>
            </w:r>
          </w:p>
        </w:tc>
        <w:tc>
          <w:tcPr>
            <w:tcW w:w="497" w:type="pct"/>
            <w:tcBorders>
              <w:top w:val="nil"/>
              <w:left w:val="nil"/>
              <w:bottom w:val="single" w:sz="4" w:space="0" w:color="auto"/>
              <w:right w:val="single" w:sz="4" w:space="0" w:color="auto"/>
            </w:tcBorders>
            <w:noWrap/>
          </w:tcPr>
          <w:p w14:paraId="4AAA27D5" w14:textId="77777777" w:rsidR="000A28A5" w:rsidRPr="00AC4F7F" w:rsidRDefault="000A28A5" w:rsidP="000B3F1D">
            <w:pPr>
              <w:ind w:left="-201" w:right="104"/>
              <w:jc w:val="right"/>
              <w:rPr>
                <w:color w:val="000000"/>
                <w:sz w:val="20"/>
                <w:szCs w:val="20"/>
                <w:lang w:val="ru-RU"/>
              </w:rPr>
            </w:pPr>
            <w:r w:rsidRPr="00AC4F7F">
              <w:rPr>
                <w:lang w:val="ru-RU"/>
              </w:rPr>
              <w:t>13,12</w:t>
            </w:r>
          </w:p>
        </w:tc>
        <w:tc>
          <w:tcPr>
            <w:tcW w:w="497" w:type="pct"/>
            <w:tcBorders>
              <w:top w:val="single" w:sz="4" w:space="0" w:color="auto"/>
              <w:left w:val="nil"/>
              <w:bottom w:val="single" w:sz="4" w:space="0" w:color="auto"/>
              <w:right w:val="single" w:sz="4" w:space="0" w:color="auto"/>
            </w:tcBorders>
          </w:tcPr>
          <w:p w14:paraId="4AAA27D6" w14:textId="77777777" w:rsidR="000A28A5" w:rsidRPr="00AC4F7F" w:rsidRDefault="000A28A5" w:rsidP="000B3F1D">
            <w:pPr>
              <w:ind w:left="-201" w:right="104"/>
              <w:jc w:val="right"/>
              <w:rPr>
                <w:color w:val="000000"/>
                <w:sz w:val="20"/>
                <w:szCs w:val="20"/>
                <w:lang w:val="ru-RU"/>
              </w:rPr>
            </w:pPr>
            <w:r w:rsidRPr="00AC4F7F">
              <w:rPr>
                <w:lang w:val="ru-RU"/>
              </w:rPr>
              <w:t>13,04</w:t>
            </w:r>
          </w:p>
        </w:tc>
        <w:tc>
          <w:tcPr>
            <w:tcW w:w="497" w:type="pct"/>
            <w:tcBorders>
              <w:top w:val="nil"/>
              <w:left w:val="single" w:sz="4" w:space="0" w:color="auto"/>
              <w:bottom w:val="single" w:sz="4" w:space="0" w:color="auto"/>
              <w:right w:val="single" w:sz="4" w:space="0" w:color="auto"/>
            </w:tcBorders>
          </w:tcPr>
          <w:p w14:paraId="4AAA27D7" w14:textId="77777777" w:rsidR="000A28A5" w:rsidRPr="00AC4F7F" w:rsidRDefault="000A28A5" w:rsidP="000B3F1D">
            <w:pPr>
              <w:ind w:left="-201" w:right="104"/>
              <w:jc w:val="right"/>
              <w:rPr>
                <w:sz w:val="20"/>
                <w:szCs w:val="20"/>
                <w:lang w:val="ru-RU"/>
              </w:rPr>
            </w:pPr>
            <w:r w:rsidRPr="00AC4F7F">
              <w:rPr>
                <w:lang w:val="ru-RU"/>
              </w:rPr>
              <w:t>8,67</w:t>
            </w:r>
          </w:p>
        </w:tc>
        <w:tc>
          <w:tcPr>
            <w:tcW w:w="498" w:type="pct"/>
            <w:tcBorders>
              <w:top w:val="nil"/>
              <w:left w:val="single" w:sz="4" w:space="0" w:color="auto"/>
              <w:bottom w:val="single" w:sz="4" w:space="0" w:color="auto"/>
              <w:right w:val="single" w:sz="4" w:space="0" w:color="auto"/>
            </w:tcBorders>
          </w:tcPr>
          <w:p w14:paraId="4AAA27D8" w14:textId="77777777" w:rsidR="000A28A5" w:rsidRPr="00AC4F7F" w:rsidRDefault="000A28A5" w:rsidP="000B3F1D">
            <w:pPr>
              <w:ind w:left="-201" w:right="104"/>
              <w:jc w:val="right"/>
              <w:rPr>
                <w:color w:val="000000"/>
                <w:sz w:val="20"/>
                <w:szCs w:val="20"/>
                <w:lang w:val="ru-RU"/>
              </w:rPr>
            </w:pPr>
            <w:r w:rsidRPr="00AC4F7F">
              <w:rPr>
                <w:color w:val="000000"/>
                <w:sz w:val="20"/>
                <w:szCs w:val="20"/>
                <w:lang w:val="ru-RU"/>
              </w:rPr>
              <w:t>6,81</w:t>
            </w:r>
          </w:p>
        </w:tc>
        <w:tc>
          <w:tcPr>
            <w:tcW w:w="944" w:type="pct"/>
            <w:tcBorders>
              <w:top w:val="nil"/>
              <w:left w:val="single" w:sz="4" w:space="0" w:color="auto"/>
              <w:bottom w:val="single" w:sz="4" w:space="0" w:color="auto"/>
              <w:right w:val="single" w:sz="4" w:space="0" w:color="auto"/>
            </w:tcBorders>
            <w:noWrap/>
          </w:tcPr>
          <w:p w14:paraId="4AAA27D9" w14:textId="77777777" w:rsidR="000A28A5" w:rsidRPr="00AC4F7F" w:rsidRDefault="000A28A5" w:rsidP="000B3F1D">
            <w:pPr>
              <w:ind w:left="-201" w:right="104"/>
              <w:jc w:val="right"/>
              <w:rPr>
                <w:color w:val="000000"/>
                <w:sz w:val="20"/>
                <w:szCs w:val="20"/>
                <w:lang w:val="ru-RU"/>
              </w:rPr>
            </w:pPr>
            <w:r w:rsidRPr="00AC4F7F">
              <w:rPr>
                <w:color w:val="000000"/>
                <w:sz w:val="20"/>
                <w:szCs w:val="20"/>
                <w:lang w:val="ru-RU"/>
              </w:rPr>
              <w:t>20,5</w:t>
            </w:r>
          </w:p>
        </w:tc>
      </w:tr>
    </w:tbl>
    <w:p w14:paraId="4AAA27DB" w14:textId="77777777" w:rsidR="000A28A5" w:rsidRPr="00AC4F7F" w:rsidRDefault="000A28A5" w:rsidP="00A36A1C">
      <w:pPr>
        <w:keepNext/>
        <w:numPr>
          <w:ilvl w:val="0"/>
          <w:numId w:val="1"/>
        </w:numPr>
        <w:spacing w:before="240" w:after="240"/>
        <w:outlineLvl w:val="0"/>
        <w:rPr>
          <w:lang w:val="ru-RU"/>
        </w:rPr>
      </w:pPr>
      <w:r w:rsidRPr="00AC4F7F">
        <w:rPr>
          <w:lang w:val="ru-RU"/>
        </w:rPr>
        <w:t xml:space="preserve">ГХФУ-22 - единственный ГХФУ, импортируемый и потребляемый в Мавритании. Он используется исключительно для обслуживания и ремонта холодильного и кондиционерного оборудования (ХКО), в том числе на рыболовных судах. Потребление сократилось с 13,19 тонны ОРС в 2020 году до 6,81 тонны ОРС в 2024 году, что отражает совокупное воздействие внедрения системы лицензирования и квотирования ГХФУ, постепенного сокращения разрешенного импорта в соответствии с графиком регулирования Монреальского протокола, реализации мероприятий ПОДПО, таких как профобучение сотрудников таможни и техников ХКО передовым методам обслуживания, и все более широкого внедрения альтернативных хладагентов с низким потенциалом глобального потепления (ПГП), включая углеводороды (УВ) и гидрофторуглероды (ГФУ).    </w:t>
      </w:r>
    </w:p>
    <w:p w14:paraId="4AAA27DC" w14:textId="77777777" w:rsidR="000A28A5" w:rsidRPr="00AC4F7F" w:rsidRDefault="000A28A5" w:rsidP="005E0663">
      <w:pPr>
        <w:keepNext/>
        <w:spacing w:before="240" w:after="240"/>
        <w:outlineLvl w:val="0"/>
        <w:rPr>
          <w:i/>
          <w:lang w:val="ru-RU"/>
        </w:rPr>
      </w:pPr>
      <w:r w:rsidRPr="00AC4F7F">
        <w:rPr>
          <w:i/>
          <w:lang w:val="ru-RU"/>
        </w:rPr>
        <w:t xml:space="preserve">Доклад о реализации страновой программы </w:t>
      </w:r>
    </w:p>
    <w:p w14:paraId="4AAA27DD" w14:textId="77777777" w:rsidR="000A28A5" w:rsidRPr="00AC4F7F" w:rsidRDefault="000A28A5" w:rsidP="00A07C02">
      <w:pPr>
        <w:numPr>
          <w:ilvl w:val="0"/>
          <w:numId w:val="1"/>
        </w:numPr>
        <w:spacing w:after="240"/>
        <w:outlineLvl w:val="0"/>
        <w:rPr>
          <w:lang w:val="ru-RU"/>
        </w:rPr>
      </w:pPr>
      <w:r w:rsidRPr="00AC4F7F">
        <w:rPr>
          <w:lang w:val="ru-RU"/>
        </w:rPr>
        <w:t xml:space="preserve">Правительство Мавритании представило данные о секторальном потреблении ГХФУ в рамках доклада о реализации страновой программы (СП) за 2024 год, которые соответствуют данным, представленным в соответствии со статьей 7 Монреальского протокола. В данных СП об экспорте не сообщается.   </w:t>
      </w:r>
    </w:p>
    <w:p w14:paraId="4AAA27DE" w14:textId="77777777" w:rsidR="000A28A5" w:rsidRPr="00AC4F7F" w:rsidRDefault="000A28A5" w:rsidP="00E9063C">
      <w:pPr>
        <w:keepNext/>
        <w:spacing w:after="240"/>
        <w:rPr>
          <w:u w:val="single"/>
          <w:lang w:val="ru-RU"/>
        </w:rPr>
      </w:pPr>
      <w:r w:rsidRPr="00AC4F7F">
        <w:rPr>
          <w:u w:val="single"/>
          <w:lang w:val="ru-RU"/>
        </w:rPr>
        <w:t>Доклад о ходе освоения второго транша для этапа I плана организационной деятельности по поэтапному отказу от ГХФУ</w:t>
      </w:r>
    </w:p>
    <w:p w14:paraId="4AAA27DF" w14:textId="77777777" w:rsidR="000A28A5" w:rsidRPr="00AC4F7F" w:rsidRDefault="000A28A5" w:rsidP="00D74A61">
      <w:pPr>
        <w:spacing w:after="240"/>
        <w:rPr>
          <w:lang w:val="ru-RU"/>
        </w:rPr>
      </w:pPr>
      <w:r w:rsidRPr="00AC4F7F">
        <w:rPr>
          <w:i/>
          <w:lang w:val="ru-RU"/>
        </w:rPr>
        <w:t xml:space="preserve">Нормативно-правовая база </w:t>
      </w:r>
    </w:p>
    <w:p w14:paraId="4AAA27E0" w14:textId="77777777" w:rsidR="000A28A5" w:rsidRPr="00AC4F7F" w:rsidRDefault="000A28A5" w:rsidP="0024412D">
      <w:pPr>
        <w:numPr>
          <w:ilvl w:val="0"/>
          <w:numId w:val="1"/>
        </w:numPr>
        <w:spacing w:after="240"/>
        <w:outlineLvl w:val="0"/>
        <w:rPr>
          <w:lang w:val="ru-RU"/>
        </w:rPr>
      </w:pPr>
      <w:r w:rsidRPr="00AC4F7F">
        <w:rPr>
          <w:lang w:val="ru-RU"/>
        </w:rPr>
        <w:t xml:space="preserve">Министерство охраны окружающей среды и устойчивого развития (Министерство) Мавритании является координационным центром для осуществления Монреальского протокола и отвечает за национальный орган по озону (НОО). Мавритания усилила контроль за соблюдением Межведомственного указа 2017 года, регулирующего использование ГХФУ, ГФУ и связанного с ними оборудования. Совместно с Таможенной службой и Министерством торговли были </w:t>
      </w:r>
      <w:r w:rsidRPr="00AC4F7F">
        <w:rPr>
          <w:lang w:val="ru-RU"/>
        </w:rPr>
        <w:lastRenderedPageBreak/>
        <w:t xml:space="preserve">разработаны новые меры по усилению мониторинга использования ГХФУ, особенно иностранными судами. С июля 2024 года импортеры обязаны вести реестры продаж ГХФУ, проданных иностранным судам, и портовые власти должны представлять ежеквартальные доклады о судах и использованном </w:t>
      </w:r>
      <w:r>
        <w:rPr>
          <w:lang w:val="ru-RU"/>
        </w:rPr>
        <w:t>объеме</w:t>
      </w:r>
      <w:r w:rsidRPr="00AC4F7F">
        <w:rPr>
          <w:lang w:val="ru-RU"/>
        </w:rPr>
        <w:t xml:space="preserve"> веществ. Эти меры позволяют улучшать отслеживание, лицензирование и выдачу квот.</w:t>
      </w:r>
    </w:p>
    <w:p w14:paraId="4AAA27E1" w14:textId="77777777" w:rsidR="000A28A5" w:rsidRPr="00AC4F7F" w:rsidRDefault="000A28A5" w:rsidP="00621A2E">
      <w:pPr>
        <w:numPr>
          <w:ilvl w:val="0"/>
          <w:numId w:val="1"/>
        </w:numPr>
        <w:spacing w:after="240"/>
        <w:outlineLvl w:val="0"/>
        <w:rPr>
          <w:lang w:val="ru-RU"/>
        </w:rPr>
      </w:pPr>
      <w:r w:rsidRPr="00AC4F7F">
        <w:rPr>
          <w:lang w:val="ru-RU"/>
        </w:rPr>
        <w:t xml:space="preserve">НОО при технической поддержке ЮНЕП и национального эксперта реструктурировал и модернизировал национальную базу данных для улучшения управления данными и координации между ключевыми национальными субъектами деятельности, участвующими в реализации системы лицензирования и квотирования. Модернизированная система облегчает обмен информацией в режиме реального времени между Министерством, Таможенным управлением и другими соответствующими учреждениями. Это усовершенствование обеспечивает более точное и эффективное распределение квот на основе подтвержденных потребностей и укрепляет мониторинг и контроль импорта и потребления ГХФУ и ГФУ. </w:t>
      </w:r>
    </w:p>
    <w:p w14:paraId="4AAA27E2" w14:textId="77777777" w:rsidR="000A28A5" w:rsidRPr="00AC4F7F" w:rsidRDefault="000A28A5" w:rsidP="00621A2E">
      <w:pPr>
        <w:numPr>
          <w:ilvl w:val="0"/>
          <w:numId w:val="1"/>
        </w:numPr>
        <w:spacing w:after="240"/>
        <w:outlineLvl w:val="0"/>
        <w:rPr>
          <w:lang w:val="ru-RU"/>
        </w:rPr>
      </w:pPr>
      <w:r w:rsidRPr="00AC4F7F">
        <w:rPr>
          <w:lang w:val="ru-RU"/>
        </w:rPr>
        <w:t>В общей сложности 75 сотрудников таможенных и других правоохранительных органов прошли обучение в ходе пяти семинаров, проведенных в 2024 и 2025 годах по кодам Гармонизированной системы классификации и маркировки (ГС) и правилам регулирования ГХФУ. На двух из этих семинаров сотрудники таможенных органов прошли практическое обучение по</w:t>
      </w:r>
      <w:r>
        <w:rPr>
          <w:lang w:val="ru-RU"/>
        </w:rPr>
        <w:t xml:space="preserve"> использованию </w:t>
      </w:r>
      <w:r w:rsidRPr="00AC4F7F">
        <w:rPr>
          <w:lang w:val="ru-RU"/>
        </w:rPr>
        <w:t>идентификатор</w:t>
      </w:r>
      <w:r>
        <w:rPr>
          <w:lang w:val="ru-RU"/>
        </w:rPr>
        <w:t>ов</w:t>
      </w:r>
      <w:r w:rsidRPr="00AC4F7F">
        <w:rPr>
          <w:lang w:val="ru-RU"/>
        </w:rPr>
        <w:t xml:space="preserve"> хладагентов. НОО и Таможенное управление завершают разработку стандартного учебного пособия по нормативным положениям и лицензированию касательно ОРВ, которое будет включено в национальную программу подготовки таможенных служащих на этапе </w:t>
      </w:r>
      <w:r w:rsidRPr="00AC4F7F">
        <w:rPr>
          <w:color w:val="000000"/>
          <w:lang w:val="ru-RU"/>
        </w:rPr>
        <w:t>II</w:t>
      </w:r>
      <w:r w:rsidRPr="00AC4F7F">
        <w:rPr>
          <w:lang w:val="ru-RU"/>
        </w:rPr>
        <w:t xml:space="preserve"> ПОДПО. </w:t>
      </w:r>
    </w:p>
    <w:p w14:paraId="4AAA27E3" w14:textId="77777777" w:rsidR="000A28A5" w:rsidRPr="00AC4F7F" w:rsidRDefault="000A28A5" w:rsidP="00E9063C">
      <w:pPr>
        <w:keepNext/>
        <w:spacing w:after="240"/>
        <w:rPr>
          <w:i/>
          <w:lang w:val="ru-RU"/>
        </w:rPr>
      </w:pPr>
      <w:r w:rsidRPr="00AC4F7F">
        <w:rPr>
          <w:i/>
          <w:lang w:val="ru-RU"/>
        </w:rPr>
        <w:t>Сектор обслуживания холодильного оборудования</w:t>
      </w:r>
    </w:p>
    <w:p w14:paraId="4AAA27E4" w14:textId="77777777" w:rsidR="000A28A5" w:rsidRPr="00AC4F7F" w:rsidRDefault="000A28A5" w:rsidP="00F017AC">
      <w:pPr>
        <w:numPr>
          <w:ilvl w:val="0"/>
          <w:numId w:val="1"/>
        </w:numPr>
        <w:spacing w:after="240"/>
        <w:outlineLvl w:val="0"/>
        <w:rPr>
          <w:bCs/>
          <w:lang w:val="ru-RU"/>
        </w:rPr>
      </w:pPr>
      <w:r w:rsidRPr="00AC4F7F">
        <w:rPr>
          <w:bCs/>
          <w:lang w:val="ru-RU"/>
        </w:rPr>
        <w:t xml:space="preserve">В октябре 2023 года 30 инженеров-инструкторов и техников (в том числе семь женщин) прошли обучение по передовым методам обслуживания, рекуперации и рециркуляции хладагентов и безопасному обращению с углеводородами. В период с 2024 по 2025 год в общей сложности 90 техников по хладагентам прошли обучение передовым методам обслуживания, рекуперации и рециркуляции хладагентов и безопасному обращению с углеводородами на семи семинарах, организованных по всей стране. Ассоциация инженеров и техников по холодильному делу Мавритании играла активную роль в координации и курировании обучения.  </w:t>
      </w:r>
    </w:p>
    <w:p w14:paraId="4AAA27E5" w14:textId="77777777" w:rsidR="000A28A5" w:rsidRPr="00AC4F7F" w:rsidRDefault="000A28A5" w:rsidP="0085000F">
      <w:pPr>
        <w:numPr>
          <w:ilvl w:val="0"/>
          <w:numId w:val="1"/>
        </w:numPr>
        <w:spacing w:after="240"/>
        <w:outlineLvl w:val="0"/>
        <w:rPr>
          <w:bCs/>
          <w:lang w:val="ru-RU"/>
        </w:rPr>
      </w:pPr>
      <w:r w:rsidRPr="00AC4F7F">
        <w:rPr>
          <w:bCs/>
          <w:lang w:val="ru-RU"/>
        </w:rPr>
        <w:t>В июне 2024 года была начата закупка 30 полных комплектов инструментов</w:t>
      </w:r>
      <w:r w:rsidRPr="00AC4F7F">
        <w:rPr>
          <w:rStyle w:val="FootnoteReference"/>
          <w:bCs/>
          <w:lang w:val="ru-RU"/>
        </w:rPr>
        <w:footnoteReference w:id="3"/>
      </w:r>
      <w:r w:rsidRPr="00AC4F7F">
        <w:rPr>
          <w:bCs/>
          <w:lang w:val="ru-RU"/>
        </w:rPr>
        <w:t xml:space="preserve"> для холодильного и кондиционерного оборудования, установок для рекуперации и рециркуляции и оборудования для работы с углеводородами для укрепления двух хранилищ и пяти региональных центров рекуперации и для создания центрального хранилища. Была начата технико-экономическая оценка рентабельности </w:t>
      </w:r>
      <w:r>
        <w:rPr>
          <w:bCs/>
          <w:lang w:val="ru-RU"/>
        </w:rPr>
        <w:t xml:space="preserve">структуры </w:t>
      </w:r>
      <w:r w:rsidRPr="00AC4F7F">
        <w:rPr>
          <w:bCs/>
          <w:lang w:val="ru-RU"/>
        </w:rPr>
        <w:t xml:space="preserve">рекуперации, повторного использования и восстановления хладагентов для определения оперативной </w:t>
      </w:r>
      <w:r>
        <w:rPr>
          <w:bCs/>
          <w:lang w:val="ru-RU"/>
        </w:rPr>
        <w:t>основы</w:t>
      </w:r>
      <w:r w:rsidRPr="00AC4F7F">
        <w:rPr>
          <w:bCs/>
          <w:lang w:val="ru-RU"/>
        </w:rPr>
        <w:t xml:space="preserve"> и </w:t>
      </w:r>
      <w:r>
        <w:rPr>
          <w:bCs/>
          <w:lang w:val="ru-RU"/>
        </w:rPr>
        <w:t xml:space="preserve">повышения </w:t>
      </w:r>
      <w:r w:rsidRPr="00AC4F7F">
        <w:rPr>
          <w:bCs/>
          <w:lang w:val="ru-RU"/>
        </w:rPr>
        <w:t xml:space="preserve">требований </w:t>
      </w:r>
      <w:r>
        <w:rPr>
          <w:bCs/>
          <w:lang w:val="ru-RU"/>
        </w:rPr>
        <w:t xml:space="preserve">к </w:t>
      </w:r>
      <w:r w:rsidRPr="00AC4F7F">
        <w:rPr>
          <w:bCs/>
          <w:lang w:val="ru-RU"/>
        </w:rPr>
        <w:t>национальны</w:t>
      </w:r>
      <w:r>
        <w:rPr>
          <w:bCs/>
          <w:lang w:val="ru-RU"/>
        </w:rPr>
        <w:t>м</w:t>
      </w:r>
      <w:r w:rsidRPr="00AC4F7F">
        <w:rPr>
          <w:bCs/>
          <w:lang w:val="ru-RU"/>
        </w:rPr>
        <w:t xml:space="preserve"> центр</w:t>
      </w:r>
      <w:r>
        <w:rPr>
          <w:bCs/>
          <w:lang w:val="ru-RU"/>
        </w:rPr>
        <w:t>ам</w:t>
      </w:r>
      <w:r w:rsidRPr="00AC4F7F">
        <w:rPr>
          <w:bCs/>
          <w:lang w:val="ru-RU"/>
        </w:rPr>
        <w:t xml:space="preserve">.  </w:t>
      </w:r>
    </w:p>
    <w:p w14:paraId="4AAA27E6" w14:textId="77777777" w:rsidR="000A28A5" w:rsidRPr="00AC4F7F" w:rsidRDefault="000A28A5" w:rsidP="00E9063C">
      <w:pPr>
        <w:keepNext/>
        <w:spacing w:after="240"/>
        <w:rPr>
          <w:i/>
          <w:lang w:val="ru-RU"/>
        </w:rPr>
      </w:pPr>
      <w:r w:rsidRPr="00AC4F7F">
        <w:rPr>
          <w:i/>
          <w:lang w:val="ru-RU"/>
        </w:rPr>
        <w:t xml:space="preserve">Реализация и мониторинг проекта </w:t>
      </w:r>
    </w:p>
    <w:p w14:paraId="4AAA27E7" w14:textId="77777777" w:rsidR="000A28A5" w:rsidRPr="00AC4F7F" w:rsidRDefault="000A28A5" w:rsidP="00C85829">
      <w:pPr>
        <w:numPr>
          <w:ilvl w:val="0"/>
          <w:numId w:val="1"/>
        </w:numPr>
        <w:spacing w:after="240"/>
        <w:outlineLvl w:val="0"/>
        <w:rPr>
          <w:color w:val="000000"/>
          <w:lang w:val="ru-RU"/>
        </w:rPr>
      </w:pPr>
      <w:r w:rsidRPr="00AC4F7F">
        <w:rPr>
          <w:color w:val="000000"/>
          <w:lang w:val="ru-RU"/>
        </w:rPr>
        <w:t xml:space="preserve">НОО, функционирующий при Министерстве, отвечает за планирование, курирование, мониторинг и оценку всех мероприятий, связанных с Монреальским протоколом, притом что Национальный комитет по озону выступает в качестве его консультативного органа. НОО тесно сотрудничает с </w:t>
      </w:r>
      <w:r>
        <w:rPr>
          <w:color w:val="000000"/>
          <w:lang w:val="ru-RU"/>
        </w:rPr>
        <w:t>т</w:t>
      </w:r>
      <w:r w:rsidRPr="00AC4F7F">
        <w:rPr>
          <w:color w:val="000000"/>
          <w:lang w:val="ru-RU"/>
        </w:rPr>
        <w:t xml:space="preserve">аможенной службой, импортерами и дистрибьюторами для сбора данных о потреблении ГХФУ. 10 000 долл. США, утвержденных на мониторинг во втором транше, были </w:t>
      </w:r>
      <w:r w:rsidRPr="00AC4F7F">
        <w:rPr>
          <w:color w:val="000000"/>
          <w:lang w:val="ru-RU"/>
        </w:rPr>
        <w:lastRenderedPageBreak/>
        <w:t>ассигнованы на услуги консультантов для создания систем мониторинга ежегодного потребления ГХФУ и любых других ОРВ (2500 долл. США), командировочные расходы (3000 долл. США), мониторинг (3000 долл. США) и прочие расходы (1500 долл. США).</w:t>
      </w:r>
    </w:p>
    <w:p w14:paraId="4AAA27E8" w14:textId="77777777" w:rsidR="000A28A5" w:rsidRPr="00AC4F7F" w:rsidRDefault="000A28A5" w:rsidP="00E9063C">
      <w:pPr>
        <w:keepNext/>
        <w:spacing w:after="240"/>
        <w:rPr>
          <w:lang w:val="ru-RU"/>
        </w:rPr>
      </w:pPr>
      <w:r w:rsidRPr="00AC4F7F">
        <w:rPr>
          <w:u w:val="single"/>
          <w:lang w:val="ru-RU"/>
        </w:rPr>
        <w:t>Объем ассигнования средств</w:t>
      </w:r>
    </w:p>
    <w:p w14:paraId="4AAA27E9" w14:textId="77777777" w:rsidR="000A28A5" w:rsidRPr="00AC4F7F" w:rsidRDefault="000A28A5" w:rsidP="00F017AC">
      <w:pPr>
        <w:numPr>
          <w:ilvl w:val="0"/>
          <w:numId w:val="1"/>
        </w:numPr>
        <w:spacing w:after="240"/>
        <w:outlineLvl w:val="0"/>
        <w:rPr>
          <w:lang w:val="ru-RU"/>
        </w:rPr>
      </w:pPr>
      <w:r w:rsidRPr="00AC4F7F">
        <w:rPr>
          <w:lang w:val="ru-RU"/>
        </w:rPr>
        <w:t xml:space="preserve">По состоянию на сентябрь 2025 года из утвержденных к настоящему времени 521 750 долл. США было ассигновано 335 481 долл. США (64,3 %) (216 595 долл. США для ЮНЕП и 118 886 долл. США для ЮНИДО), как показано в таблице 2. Остаток в размере 186 269 долл. США будет распределен в 2025 году.   </w:t>
      </w:r>
    </w:p>
    <w:p w14:paraId="4AAA27EA" w14:textId="77777777" w:rsidR="000A28A5" w:rsidRPr="00AC4F7F" w:rsidRDefault="000A28A5" w:rsidP="00F017AC">
      <w:pPr>
        <w:keepNext/>
        <w:spacing w:before="240"/>
        <w:rPr>
          <w:b/>
          <w:lang w:val="ru-RU"/>
        </w:rPr>
      </w:pPr>
      <w:r w:rsidRPr="00AC4F7F">
        <w:rPr>
          <w:b/>
          <w:lang w:val="ru-RU"/>
        </w:rPr>
        <w:t>Таблица 2. Финансовый отчет по этапу I</w:t>
      </w:r>
      <w:r w:rsidRPr="00AC4F7F">
        <w:rPr>
          <w:lang w:val="ru-RU"/>
        </w:rPr>
        <w:t xml:space="preserve"> </w:t>
      </w:r>
      <w:r w:rsidRPr="00AC4F7F">
        <w:rPr>
          <w:b/>
          <w:lang w:val="ru-RU"/>
        </w:rPr>
        <w:t>ПОДПО для Мавритании (долл. США)</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03"/>
        <w:gridCol w:w="1209"/>
        <w:gridCol w:w="1147"/>
        <w:gridCol w:w="1209"/>
        <w:gridCol w:w="1147"/>
        <w:gridCol w:w="1209"/>
        <w:gridCol w:w="1147"/>
        <w:gridCol w:w="898"/>
      </w:tblGrid>
      <w:tr w:rsidR="000A28A5" w:rsidRPr="00AC4F7F" w14:paraId="4AAA27EF" w14:textId="77777777" w:rsidTr="003306AB">
        <w:trPr>
          <w:tblHeader/>
        </w:trPr>
        <w:tc>
          <w:tcPr>
            <w:tcW w:w="794" w:type="pct"/>
            <w:vMerge w:val="restart"/>
            <w:vAlign w:val="center"/>
          </w:tcPr>
          <w:p w14:paraId="4AAA27EB" w14:textId="77777777" w:rsidR="000A28A5" w:rsidRPr="00AC4F7F" w:rsidRDefault="000A28A5" w:rsidP="00F2309E">
            <w:pPr>
              <w:keepNext/>
              <w:jc w:val="center"/>
              <w:rPr>
                <w:b/>
                <w:sz w:val="18"/>
                <w:szCs w:val="18"/>
                <w:lang w:val="ru-RU"/>
              </w:rPr>
            </w:pPr>
            <w:r w:rsidRPr="00AC4F7F">
              <w:rPr>
                <w:b/>
                <w:sz w:val="18"/>
                <w:szCs w:val="18"/>
                <w:lang w:val="ru-RU"/>
              </w:rPr>
              <w:t xml:space="preserve">Учреждение </w:t>
            </w:r>
          </w:p>
        </w:tc>
        <w:tc>
          <w:tcPr>
            <w:tcW w:w="1244" w:type="pct"/>
            <w:gridSpan w:val="2"/>
            <w:vAlign w:val="center"/>
          </w:tcPr>
          <w:p w14:paraId="4AAA27EC" w14:textId="77777777" w:rsidR="000A28A5" w:rsidRPr="00AC4F7F" w:rsidRDefault="000A28A5" w:rsidP="00F2309E">
            <w:pPr>
              <w:keepNext/>
              <w:jc w:val="center"/>
              <w:rPr>
                <w:b/>
                <w:sz w:val="18"/>
                <w:szCs w:val="18"/>
                <w:lang w:val="ru-RU"/>
              </w:rPr>
            </w:pPr>
            <w:r w:rsidRPr="00AC4F7F">
              <w:rPr>
                <w:b/>
                <w:sz w:val="18"/>
                <w:szCs w:val="18"/>
                <w:lang w:val="ru-RU"/>
              </w:rPr>
              <w:t>Первый транш</w:t>
            </w:r>
          </w:p>
        </w:tc>
        <w:tc>
          <w:tcPr>
            <w:tcW w:w="1244" w:type="pct"/>
            <w:gridSpan w:val="2"/>
            <w:vAlign w:val="center"/>
          </w:tcPr>
          <w:p w14:paraId="4AAA27ED" w14:textId="77777777" w:rsidR="000A28A5" w:rsidRPr="00AC4F7F" w:rsidRDefault="000A28A5" w:rsidP="00F2309E">
            <w:pPr>
              <w:keepNext/>
              <w:jc w:val="center"/>
              <w:rPr>
                <w:b/>
                <w:sz w:val="18"/>
                <w:szCs w:val="18"/>
                <w:lang w:val="ru-RU"/>
              </w:rPr>
            </w:pPr>
            <w:r w:rsidRPr="00AC4F7F">
              <w:rPr>
                <w:b/>
                <w:sz w:val="18"/>
                <w:szCs w:val="18"/>
                <w:lang w:val="ru-RU"/>
              </w:rPr>
              <w:t xml:space="preserve">Второй транш </w:t>
            </w:r>
          </w:p>
        </w:tc>
        <w:tc>
          <w:tcPr>
            <w:tcW w:w="1718" w:type="pct"/>
            <w:gridSpan w:val="3"/>
            <w:vAlign w:val="center"/>
          </w:tcPr>
          <w:p w14:paraId="4AAA27EE" w14:textId="77777777" w:rsidR="000A28A5" w:rsidRPr="00AC4F7F" w:rsidRDefault="000A28A5" w:rsidP="00F2309E">
            <w:pPr>
              <w:keepNext/>
              <w:jc w:val="center"/>
              <w:rPr>
                <w:b/>
                <w:sz w:val="18"/>
                <w:szCs w:val="18"/>
                <w:lang w:val="ru-RU"/>
              </w:rPr>
            </w:pPr>
            <w:r w:rsidRPr="00AC4F7F">
              <w:rPr>
                <w:b/>
                <w:sz w:val="18"/>
                <w:szCs w:val="18"/>
                <w:lang w:val="ru-RU"/>
              </w:rPr>
              <w:t xml:space="preserve">Итого </w:t>
            </w:r>
          </w:p>
        </w:tc>
      </w:tr>
      <w:tr w:rsidR="000A28A5" w:rsidRPr="00AC4F7F" w14:paraId="4AAA27F8" w14:textId="77777777" w:rsidTr="003306AB">
        <w:trPr>
          <w:tblHeader/>
        </w:trPr>
        <w:tc>
          <w:tcPr>
            <w:tcW w:w="794" w:type="pct"/>
            <w:vMerge/>
            <w:vAlign w:val="center"/>
          </w:tcPr>
          <w:p w14:paraId="4AAA27F0" w14:textId="77777777" w:rsidR="000A28A5" w:rsidRPr="00AC4F7F" w:rsidRDefault="000A28A5" w:rsidP="00F2309E">
            <w:pPr>
              <w:keepNext/>
              <w:jc w:val="center"/>
              <w:rPr>
                <w:b/>
                <w:sz w:val="18"/>
                <w:szCs w:val="18"/>
                <w:lang w:val="ru-RU"/>
              </w:rPr>
            </w:pPr>
          </w:p>
        </w:tc>
        <w:tc>
          <w:tcPr>
            <w:tcW w:w="638" w:type="pct"/>
            <w:vAlign w:val="center"/>
          </w:tcPr>
          <w:p w14:paraId="4AAA27F1" w14:textId="77777777" w:rsidR="000A28A5" w:rsidRPr="00AC4F7F" w:rsidRDefault="000A28A5" w:rsidP="00F2309E">
            <w:pPr>
              <w:keepNext/>
              <w:jc w:val="center"/>
              <w:rPr>
                <w:b/>
                <w:sz w:val="18"/>
                <w:szCs w:val="18"/>
                <w:lang w:val="ru-RU"/>
              </w:rPr>
            </w:pPr>
            <w:r w:rsidRPr="00AC4F7F">
              <w:rPr>
                <w:b/>
                <w:sz w:val="18"/>
                <w:szCs w:val="18"/>
                <w:lang w:val="ru-RU"/>
              </w:rPr>
              <w:t xml:space="preserve">Утверждено </w:t>
            </w:r>
          </w:p>
        </w:tc>
        <w:tc>
          <w:tcPr>
            <w:tcW w:w="606" w:type="pct"/>
            <w:vAlign w:val="center"/>
          </w:tcPr>
          <w:p w14:paraId="4AAA27F2" w14:textId="77777777" w:rsidR="000A28A5" w:rsidRPr="00AC4F7F" w:rsidRDefault="000A28A5" w:rsidP="00F2309E">
            <w:pPr>
              <w:keepNext/>
              <w:jc w:val="center"/>
              <w:rPr>
                <w:b/>
                <w:sz w:val="18"/>
                <w:szCs w:val="18"/>
                <w:lang w:val="ru-RU"/>
              </w:rPr>
            </w:pPr>
            <w:r w:rsidRPr="00AC4F7F">
              <w:rPr>
                <w:b/>
                <w:sz w:val="18"/>
                <w:szCs w:val="18"/>
                <w:lang w:val="ru-RU"/>
              </w:rPr>
              <w:t xml:space="preserve">Выплачено </w:t>
            </w:r>
          </w:p>
        </w:tc>
        <w:tc>
          <w:tcPr>
            <w:tcW w:w="638" w:type="pct"/>
            <w:vAlign w:val="center"/>
          </w:tcPr>
          <w:p w14:paraId="4AAA27F3" w14:textId="77777777" w:rsidR="000A28A5" w:rsidRPr="00AC4F7F" w:rsidRDefault="000A28A5" w:rsidP="00426007">
            <w:pPr>
              <w:keepNext/>
              <w:jc w:val="center"/>
              <w:rPr>
                <w:b/>
                <w:sz w:val="18"/>
                <w:szCs w:val="18"/>
                <w:lang w:val="ru-RU"/>
              </w:rPr>
            </w:pPr>
            <w:r w:rsidRPr="00AC4F7F">
              <w:rPr>
                <w:b/>
                <w:sz w:val="18"/>
                <w:szCs w:val="18"/>
                <w:lang w:val="ru-RU"/>
              </w:rPr>
              <w:t xml:space="preserve">Утверждено </w:t>
            </w:r>
          </w:p>
        </w:tc>
        <w:tc>
          <w:tcPr>
            <w:tcW w:w="606" w:type="pct"/>
            <w:vAlign w:val="center"/>
          </w:tcPr>
          <w:p w14:paraId="4AAA27F4" w14:textId="77777777" w:rsidR="000A28A5" w:rsidRPr="00AC4F7F" w:rsidRDefault="000A28A5" w:rsidP="00426007">
            <w:pPr>
              <w:keepNext/>
              <w:jc w:val="center"/>
              <w:rPr>
                <w:b/>
                <w:sz w:val="18"/>
                <w:szCs w:val="18"/>
                <w:lang w:val="ru-RU"/>
              </w:rPr>
            </w:pPr>
            <w:r w:rsidRPr="00AC4F7F">
              <w:rPr>
                <w:b/>
                <w:sz w:val="18"/>
                <w:szCs w:val="18"/>
                <w:lang w:val="ru-RU"/>
              </w:rPr>
              <w:t xml:space="preserve">Выплачено </w:t>
            </w:r>
          </w:p>
        </w:tc>
        <w:tc>
          <w:tcPr>
            <w:tcW w:w="638" w:type="pct"/>
            <w:vAlign w:val="center"/>
          </w:tcPr>
          <w:p w14:paraId="4AAA27F5" w14:textId="77777777" w:rsidR="000A28A5" w:rsidRPr="00AC4F7F" w:rsidRDefault="000A28A5" w:rsidP="00426007">
            <w:pPr>
              <w:keepNext/>
              <w:jc w:val="center"/>
              <w:rPr>
                <w:b/>
                <w:sz w:val="18"/>
                <w:szCs w:val="18"/>
                <w:lang w:val="ru-RU"/>
              </w:rPr>
            </w:pPr>
            <w:r w:rsidRPr="00AC4F7F">
              <w:rPr>
                <w:b/>
                <w:sz w:val="18"/>
                <w:szCs w:val="18"/>
                <w:lang w:val="ru-RU"/>
              </w:rPr>
              <w:t xml:space="preserve">Утверждено </w:t>
            </w:r>
          </w:p>
        </w:tc>
        <w:tc>
          <w:tcPr>
            <w:tcW w:w="606" w:type="pct"/>
            <w:vAlign w:val="center"/>
          </w:tcPr>
          <w:p w14:paraId="4AAA27F6" w14:textId="77777777" w:rsidR="000A28A5" w:rsidRPr="00AC4F7F" w:rsidRDefault="000A28A5" w:rsidP="00426007">
            <w:pPr>
              <w:keepNext/>
              <w:jc w:val="center"/>
              <w:rPr>
                <w:b/>
                <w:sz w:val="18"/>
                <w:szCs w:val="18"/>
                <w:lang w:val="ru-RU"/>
              </w:rPr>
            </w:pPr>
            <w:r w:rsidRPr="00AC4F7F">
              <w:rPr>
                <w:b/>
                <w:sz w:val="18"/>
                <w:szCs w:val="18"/>
                <w:lang w:val="ru-RU"/>
              </w:rPr>
              <w:t xml:space="preserve">Выплачено </w:t>
            </w:r>
          </w:p>
        </w:tc>
        <w:tc>
          <w:tcPr>
            <w:tcW w:w="474" w:type="pct"/>
          </w:tcPr>
          <w:p w14:paraId="4AAA27F7" w14:textId="77777777" w:rsidR="000A28A5" w:rsidRPr="00AC4F7F" w:rsidRDefault="000A28A5" w:rsidP="00F2309E">
            <w:pPr>
              <w:keepNext/>
              <w:jc w:val="center"/>
              <w:rPr>
                <w:b/>
                <w:sz w:val="18"/>
                <w:szCs w:val="18"/>
                <w:lang w:val="ru-RU"/>
              </w:rPr>
            </w:pPr>
            <w:r w:rsidRPr="00AC4F7F">
              <w:rPr>
                <w:b/>
                <w:sz w:val="18"/>
                <w:szCs w:val="18"/>
                <w:lang w:val="ru-RU"/>
              </w:rPr>
              <w:t xml:space="preserve">Остаток </w:t>
            </w:r>
          </w:p>
        </w:tc>
      </w:tr>
      <w:tr w:rsidR="000A28A5" w:rsidRPr="00AC4F7F" w14:paraId="4AAA2801" w14:textId="77777777" w:rsidTr="003306AB">
        <w:tc>
          <w:tcPr>
            <w:tcW w:w="794" w:type="pct"/>
          </w:tcPr>
          <w:p w14:paraId="4AAA27F9" w14:textId="77777777" w:rsidR="000A28A5" w:rsidRPr="00AC4F7F" w:rsidRDefault="000A28A5" w:rsidP="00E03A13">
            <w:pPr>
              <w:rPr>
                <w:sz w:val="20"/>
                <w:szCs w:val="20"/>
                <w:lang w:val="ru-RU"/>
              </w:rPr>
            </w:pPr>
            <w:r w:rsidRPr="00AC4F7F">
              <w:rPr>
                <w:sz w:val="20"/>
                <w:szCs w:val="20"/>
                <w:lang w:val="ru-RU"/>
              </w:rPr>
              <w:t>ЮНЕП</w:t>
            </w:r>
          </w:p>
        </w:tc>
        <w:tc>
          <w:tcPr>
            <w:tcW w:w="638" w:type="pct"/>
          </w:tcPr>
          <w:p w14:paraId="4AAA27FA" w14:textId="77777777" w:rsidR="000A28A5" w:rsidRPr="00AC4F7F" w:rsidRDefault="000A28A5" w:rsidP="00F2309E">
            <w:pPr>
              <w:jc w:val="right"/>
              <w:rPr>
                <w:sz w:val="20"/>
                <w:szCs w:val="20"/>
                <w:lang w:val="ru-RU"/>
              </w:rPr>
            </w:pPr>
            <w:r w:rsidRPr="00AC4F7F">
              <w:rPr>
                <w:sz w:val="20"/>
                <w:szCs w:val="20"/>
                <w:lang w:val="ru-RU"/>
              </w:rPr>
              <w:t>150 000</w:t>
            </w:r>
          </w:p>
        </w:tc>
        <w:tc>
          <w:tcPr>
            <w:tcW w:w="606" w:type="pct"/>
          </w:tcPr>
          <w:p w14:paraId="4AAA27FB" w14:textId="77777777" w:rsidR="000A28A5" w:rsidRPr="00AC4F7F" w:rsidRDefault="000A28A5" w:rsidP="00F2309E">
            <w:pPr>
              <w:jc w:val="right"/>
              <w:rPr>
                <w:sz w:val="20"/>
                <w:szCs w:val="20"/>
                <w:lang w:val="ru-RU"/>
              </w:rPr>
            </w:pPr>
            <w:r w:rsidRPr="00AC4F7F">
              <w:rPr>
                <w:sz w:val="20"/>
                <w:szCs w:val="20"/>
                <w:lang w:val="ru-RU"/>
              </w:rPr>
              <w:t>149 845</w:t>
            </w:r>
          </w:p>
        </w:tc>
        <w:tc>
          <w:tcPr>
            <w:tcW w:w="638" w:type="pct"/>
          </w:tcPr>
          <w:p w14:paraId="4AAA27FC" w14:textId="77777777" w:rsidR="000A28A5" w:rsidRPr="00AC4F7F" w:rsidRDefault="000A28A5" w:rsidP="00F2309E">
            <w:pPr>
              <w:jc w:val="right"/>
              <w:rPr>
                <w:sz w:val="20"/>
                <w:szCs w:val="20"/>
                <w:lang w:val="ru-RU"/>
              </w:rPr>
            </w:pPr>
            <w:r w:rsidRPr="00AC4F7F">
              <w:rPr>
                <w:sz w:val="20"/>
                <w:szCs w:val="20"/>
                <w:lang w:val="ru-RU"/>
              </w:rPr>
              <w:t>66 750</w:t>
            </w:r>
          </w:p>
        </w:tc>
        <w:tc>
          <w:tcPr>
            <w:tcW w:w="606" w:type="pct"/>
          </w:tcPr>
          <w:p w14:paraId="4AAA27FD" w14:textId="77777777" w:rsidR="000A28A5" w:rsidRPr="00AC4F7F" w:rsidRDefault="000A28A5" w:rsidP="00F2309E">
            <w:pPr>
              <w:jc w:val="right"/>
              <w:rPr>
                <w:sz w:val="20"/>
                <w:szCs w:val="20"/>
                <w:lang w:val="ru-RU"/>
              </w:rPr>
            </w:pPr>
            <w:r w:rsidRPr="00AC4F7F">
              <w:rPr>
                <w:sz w:val="20"/>
                <w:szCs w:val="20"/>
                <w:lang w:val="ru-RU"/>
              </w:rPr>
              <w:t>66 750</w:t>
            </w:r>
          </w:p>
        </w:tc>
        <w:tc>
          <w:tcPr>
            <w:tcW w:w="638" w:type="pct"/>
          </w:tcPr>
          <w:p w14:paraId="4AAA27FE" w14:textId="77777777" w:rsidR="000A28A5" w:rsidRPr="00AC4F7F" w:rsidRDefault="000A28A5" w:rsidP="00F2309E">
            <w:pPr>
              <w:jc w:val="right"/>
              <w:rPr>
                <w:sz w:val="20"/>
                <w:szCs w:val="20"/>
                <w:lang w:val="ru-RU"/>
              </w:rPr>
            </w:pPr>
            <w:r w:rsidRPr="00AC4F7F">
              <w:rPr>
                <w:color w:val="000000"/>
                <w:sz w:val="20"/>
                <w:szCs w:val="20"/>
                <w:lang w:val="ru-RU"/>
              </w:rPr>
              <w:t>216 750</w:t>
            </w:r>
          </w:p>
        </w:tc>
        <w:tc>
          <w:tcPr>
            <w:tcW w:w="606" w:type="pct"/>
          </w:tcPr>
          <w:p w14:paraId="4AAA27FF" w14:textId="77777777" w:rsidR="000A28A5" w:rsidRPr="00AC4F7F" w:rsidRDefault="000A28A5" w:rsidP="00F2309E">
            <w:pPr>
              <w:jc w:val="right"/>
              <w:rPr>
                <w:sz w:val="20"/>
                <w:szCs w:val="20"/>
                <w:lang w:val="ru-RU"/>
              </w:rPr>
            </w:pPr>
            <w:bookmarkStart w:id="0" w:name="_Hlk212793516"/>
            <w:r w:rsidRPr="00AC4F7F">
              <w:rPr>
                <w:sz w:val="20"/>
                <w:szCs w:val="20"/>
                <w:lang w:val="ru-RU"/>
              </w:rPr>
              <w:t>216 595</w:t>
            </w:r>
            <w:bookmarkEnd w:id="0"/>
          </w:p>
        </w:tc>
        <w:tc>
          <w:tcPr>
            <w:tcW w:w="474" w:type="pct"/>
          </w:tcPr>
          <w:p w14:paraId="4AAA2800" w14:textId="77777777" w:rsidR="000A28A5" w:rsidRPr="00AC4F7F" w:rsidRDefault="000A28A5" w:rsidP="00F2309E">
            <w:pPr>
              <w:jc w:val="right"/>
              <w:rPr>
                <w:sz w:val="20"/>
                <w:szCs w:val="20"/>
                <w:lang w:val="ru-RU"/>
              </w:rPr>
            </w:pPr>
            <w:r w:rsidRPr="00AC4F7F">
              <w:rPr>
                <w:sz w:val="20"/>
                <w:szCs w:val="20"/>
                <w:lang w:val="ru-RU"/>
              </w:rPr>
              <w:t>155</w:t>
            </w:r>
          </w:p>
        </w:tc>
      </w:tr>
      <w:tr w:rsidR="000A28A5" w:rsidRPr="00AC4F7F" w14:paraId="4AAA280A" w14:textId="77777777" w:rsidTr="003306AB">
        <w:tc>
          <w:tcPr>
            <w:tcW w:w="794" w:type="pct"/>
          </w:tcPr>
          <w:p w14:paraId="4AAA2802" w14:textId="77777777" w:rsidR="000A28A5" w:rsidRPr="00AC4F7F" w:rsidRDefault="000A28A5" w:rsidP="00E03A13">
            <w:pPr>
              <w:rPr>
                <w:sz w:val="20"/>
                <w:szCs w:val="20"/>
                <w:lang w:val="ru-RU"/>
              </w:rPr>
            </w:pPr>
            <w:r w:rsidRPr="00AC4F7F">
              <w:rPr>
                <w:sz w:val="20"/>
                <w:szCs w:val="20"/>
                <w:lang w:val="ru-RU"/>
              </w:rPr>
              <w:t>ЮНИДО</w:t>
            </w:r>
          </w:p>
        </w:tc>
        <w:tc>
          <w:tcPr>
            <w:tcW w:w="638" w:type="pct"/>
          </w:tcPr>
          <w:p w14:paraId="4AAA2803" w14:textId="77777777" w:rsidR="000A28A5" w:rsidRPr="00AC4F7F" w:rsidRDefault="000A28A5" w:rsidP="00F2309E">
            <w:pPr>
              <w:jc w:val="right"/>
              <w:rPr>
                <w:sz w:val="20"/>
                <w:szCs w:val="20"/>
                <w:lang w:val="ru-RU"/>
              </w:rPr>
            </w:pPr>
            <w:r w:rsidRPr="00AC4F7F">
              <w:rPr>
                <w:sz w:val="20"/>
                <w:szCs w:val="20"/>
                <w:lang w:val="ru-RU"/>
              </w:rPr>
              <w:t>105 000</w:t>
            </w:r>
          </w:p>
        </w:tc>
        <w:tc>
          <w:tcPr>
            <w:tcW w:w="606" w:type="pct"/>
          </w:tcPr>
          <w:p w14:paraId="4AAA2804" w14:textId="77777777" w:rsidR="000A28A5" w:rsidRPr="00AC4F7F" w:rsidRDefault="000A28A5" w:rsidP="00F2309E">
            <w:pPr>
              <w:jc w:val="right"/>
              <w:rPr>
                <w:sz w:val="20"/>
                <w:szCs w:val="20"/>
                <w:lang w:val="ru-RU"/>
              </w:rPr>
            </w:pPr>
            <w:r w:rsidRPr="00AC4F7F">
              <w:rPr>
                <w:sz w:val="20"/>
                <w:szCs w:val="20"/>
                <w:lang w:val="ru-RU"/>
              </w:rPr>
              <w:t>48 386</w:t>
            </w:r>
          </w:p>
        </w:tc>
        <w:tc>
          <w:tcPr>
            <w:tcW w:w="638" w:type="pct"/>
          </w:tcPr>
          <w:p w14:paraId="4AAA2805" w14:textId="77777777" w:rsidR="000A28A5" w:rsidRPr="00AC4F7F" w:rsidRDefault="000A28A5" w:rsidP="00F2309E">
            <w:pPr>
              <w:jc w:val="right"/>
              <w:rPr>
                <w:sz w:val="20"/>
                <w:szCs w:val="20"/>
                <w:lang w:val="ru-RU"/>
              </w:rPr>
            </w:pPr>
            <w:r w:rsidRPr="00AC4F7F">
              <w:rPr>
                <w:sz w:val="20"/>
                <w:szCs w:val="20"/>
                <w:lang w:val="ru-RU"/>
              </w:rPr>
              <w:t>200 000</w:t>
            </w:r>
          </w:p>
        </w:tc>
        <w:tc>
          <w:tcPr>
            <w:tcW w:w="606" w:type="pct"/>
          </w:tcPr>
          <w:p w14:paraId="4AAA2806" w14:textId="77777777" w:rsidR="000A28A5" w:rsidRPr="00AC4F7F" w:rsidRDefault="000A28A5" w:rsidP="00F2309E">
            <w:pPr>
              <w:jc w:val="right"/>
              <w:rPr>
                <w:sz w:val="20"/>
                <w:szCs w:val="20"/>
                <w:lang w:val="ru-RU"/>
              </w:rPr>
            </w:pPr>
            <w:r w:rsidRPr="00AC4F7F">
              <w:rPr>
                <w:sz w:val="20"/>
                <w:szCs w:val="20"/>
                <w:lang w:val="ru-RU"/>
              </w:rPr>
              <w:t>70 500</w:t>
            </w:r>
          </w:p>
        </w:tc>
        <w:tc>
          <w:tcPr>
            <w:tcW w:w="638" w:type="pct"/>
          </w:tcPr>
          <w:p w14:paraId="4AAA2807" w14:textId="77777777" w:rsidR="000A28A5" w:rsidRPr="00AC4F7F" w:rsidRDefault="000A28A5" w:rsidP="00F2309E">
            <w:pPr>
              <w:jc w:val="right"/>
              <w:rPr>
                <w:sz w:val="20"/>
                <w:szCs w:val="20"/>
                <w:lang w:val="ru-RU"/>
              </w:rPr>
            </w:pPr>
            <w:r w:rsidRPr="00AC4F7F">
              <w:rPr>
                <w:color w:val="000000"/>
                <w:sz w:val="20"/>
                <w:szCs w:val="20"/>
                <w:lang w:val="ru-RU"/>
              </w:rPr>
              <w:t>305 000</w:t>
            </w:r>
          </w:p>
        </w:tc>
        <w:tc>
          <w:tcPr>
            <w:tcW w:w="606" w:type="pct"/>
          </w:tcPr>
          <w:p w14:paraId="4AAA2808" w14:textId="77777777" w:rsidR="000A28A5" w:rsidRPr="00AC4F7F" w:rsidRDefault="000A28A5" w:rsidP="00F2309E">
            <w:pPr>
              <w:jc w:val="right"/>
              <w:rPr>
                <w:sz w:val="20"/>
                <w:szCs w:val="20"/>
                <w:highlight w:val="cyan"/>
                <w:lang w:val="ru-RU"/>
              </w:rPr>
            </w:pPr>
            <w:r w:rsidRPr="00AC4F7F">
              <w:rPr>
                <w:sz w:val="20"/>
                <w:szCs w:val="20"/>
                <w:lang w:val="ru-RU"/>
              </w:rPr>
              <w:t>*118 886</w:t>
            </w:r>
          </w:p>
        </w:tc>
        <w:tc>
          <w:tcPr>
            <w:tcW w:w="474" w:type="pct"/>
          </w:tcPr>
          <w:p w14:paraId="4AAA2809" w14:textId="77777777" w:rsidR="000A28A5" w:rsidRPr="00AC4F7F" w:rsidRDefault="000A28A5" w:rsidP="00F2309E">
            <w:pPr>
              <w:jc w:val="right"/>
              <w:rPr>
                <w:sz w:val="20"/>
                <w:szCs w:val="20"/>
                <w:highlight w:val="cyan"/>
                <w:lang w:val="ru-RU"/>
              </w:rPr>
            </w:pPr>
            <w:r w:rsidRPr="00AC4F7F">
              <w:rPr>
                <w:sz w:val="20"/>
                <w:szCs w:val="20"/>
                <w:lang w:val="ru-RU"/>
              </w:rPr>
              <w:t>186 114</w:t>
            </w:r>
          </w:p>
        </w:tc>
      </w:tr>
      <w:tr w:rsidR="000A28A5" w:rsidRPr="00AC4F7F" w14:paraId="4AAA2813" w14:textId="77777777" w:rsidTr="003306AB">
        <w:tc>
          <w:tcPr>
            <w:tcW w:w="794" w:type="pct"/>
          </w:tcPr>
          <w:p w14:paraId="4AAA280B" w14:textId="77777777" w:rsidR="000A28A5" w:rsidRPr="00AC4F7F" w:rsidRDefault="000A28A5" w:rsidP="00E03A13">
            <w:pPr>
              <w:rPr>
                <w:b/>
                <w:sz w:val="20"/>
                <w:szCs w:val="20"/>
                <w:lang w:val="ru-RU"/>
              </w:rPr>
            </w:pPr>
            <w:r w:rsidRPr="00AC4F7F">
              <w:rPr>
                <w:b/>
                <w:sz w:val="20"/>
                <w:szCs w:val="20"/>
                <w:lang w:val="ru-RU"/>
              </w:rPr>
              <w:t>Итого</w:t>
            </w:r>
          </w:p>
        </w:tc>
        <w:tc>
          <w:tcPr>
            <w:tcW w:w="638" w:type="pct"/>
          </w:tcPr>
          <w:p w14:paraId="4AAA280C" w14:textId="77777777" w:rsidR="000A28A5" w:rsidRPr="00AC4F7F" w:rsidRDefault="000A28A5" w:rsidP="00F2309E">
            <w:pPr>
              <w:jc w:val="right"/>
              <w:rPr>
                <w:b/>
                <w:bCs/>
                <w:sz w:val="20"/>
                <w:szCs w:val="20"/>
                <w:lang w:val="ru-RU"/>
              </w:rPr>
            </w:pPr>
            <w:r w:rsidRPr="00AC4F7F">
              <w:rPr>
                <w:b/>
                <w:bCs/>
                <w:sz w:val="20"/>
                <w:szCs w:val="20"/>
                <w:lang w:val="ru-RU"/>
              </w:rPr>
              <w:t>255 000</w:t>
            </w:r>
          </w:p>
        </w:tc>
        <w:tc>
          <w:tcPr>
            <w:tcW w:w="606" w:type="pct"/>
          </w:tcPr>
          <w:p w14:paraId="4AAA280D" w14:textId="77777777" w:rsidR="000A28A5" w:rsidRPr="00AC4F7F" w:rsidRDefault="000A28A5" w:rsidP="00F2309E">
            <w:pPr>
              <w:jc w:val="right"/>
              <w:rPr>
                <w:b/>
                <w:bCs/>
                <w:sz w:val="20"/>
                <w:szCs w:val="20"/>
                <w:lang w:val="ru-RU"/>
              </w:rPr>
            </w:pPr>
            <w:r w:rsidRPr="00AC4F7F">
              <w:rPr>
                <w:b/>
                <w:bCs/>
                <w:sz w:val="20"/>
                <w:szCs w:val="20"/>
                <w:lang w:val="ru-RU"/>
              </w:rPr>
              <w:t>198 231</w:t>
            </w:r>
          </w:p>
        </w:tc>
        <w:tc>
          <w:tcPr>
            <w:tcW w:w="638" w:type="pct"/>
          </w:tcPr>
          <w:p w14:paraId="4AAA280E" w14:textId="77777777" w:rsidR="000A28A5" w:rsidRPr="00AC4F7F" w:rsidRDefault="000A28A5" w:rsidP="00F2309E">
            <w:pPr>
              <w:jc w:val="right"/>
              <w:rPr>
                <w:b/>
                <w:bCs/>
                <w:sz w:val="20"/>
                <w:szCs w:val="20"/>
                <w:lang w:val="ru-RU"/>
              </w:rPr>
            </w:pPr>
            <w:r w:rsidRPr="00AC4F7F">
              <w:rPr>
                <w:b/>
                <w:bCs/>
                <w:sz w:val="20"/>
                <w:szCs w:val="20"/>
                <w:lang w:val="ru-RU"/>
              </w:rPr>
              <w:t>266 750</w:t>
            </w:r>
          </w:p>
        </w:tc>
        <w:tc>
          <w:tcPr>
            <w:tcW w:w="606" w:type="pct"/>
          </w:tcPr>
          <w:p w14:paraId="4AAA280F" w14:textId="77777777" w:rsidR="000A28A5" w:rsidRPr="00AC4F7F" w:rsidRDefault="000A28A5" w:rsidP="00F2309E">
            <w:pPr>
              <w:jc w:val="right"/>
              <w:rPr>
                <w:b/>
                <w:bCs/>
                <w:sz w:val="20"/>
                <w:szCs w:val="20"/>
                <w:lang w:val="ru-RU"/>
              </w:rPr>
            </w:pPr>
            <w:r w:rsidRPr="00AC4F7F">
              <w:rPr>
                <w:b/>
                <w:bCs/>
                <w:sz w:val="20"/>
                <w:szCs w:val="20"/>
                <w:lang w:val="ru-RU"/>
              </w:rPr>
              <w:t>137 250</w:t>
            </w:r>
          </w:p>
        </w:tc>
        <w:tc>
          <w:tcPr>
            <w:tcW w:w="638" w:type="pct"/>
          </w:tcPr>
          <w:p w14:paraId="4AAA2810" w14:textId="77777777" w:rsidR="000A28A5" w:rsidRPr="00AC4F7F" w:rsidRDefault="000A28A5" w:rsidP="00F2309E">
            <w:pPr>
              <w:jc w:val="right"/>
              <w:rPr>
                <w:b/>
                <w:bCs/>
                <w:sz w:val="20"/>
                <w:szCs w:val="20"/>
                <w:lang w:val="ru-RU"/>
              </w:rPr>
            </w:pPr>
            <w:r w:rsidRPr="00AC4F7F">
              <w:rPr>
                <w:b/>
                <w:bCs/>
                <w:sz w:val="20"/>
                <w:szCs w:val="20"/>
                <w:lang w:val="ru-RU"/>
              </w:rPr>
              <w:t>521 750</w:t>
            </w:r>
          </w:p>
        </w:tc>
        <w:tc>
          <w:tcPr>
            <w:tcW w:w="606" w:type="pct"/>
          </w:tcPr>
          <w:p w14:paraId="4AAA2811" w14:textId="77777777" w:rsidR="000A28A5" w:rsidRPr="00AC4F7F" w:rsidRDefault="000A28A5" w:rsidP="00F2309E">
            <w:pPr>
              <w:jc w:val="right"/>
              <w:rPr>
                <w:b/>
                <w:bCs/>
                <w:sz w:val="20"/>
                <w:szCs w:val="20"/>
                <w:lang w:val="ru-RU"/>
              </w:rPr>
            </w:pPr>
            <w:r w:rsidRPr="00AC4F7F">
              <w:rPr>
                <w:b/>
                <w:bCs/>
                <w:sz w:val="20"/>
                <w:szCs w:val="20"/>
                <w:lang w:val="ru-RU"/>
              </w:rPr>
              <w:t>335 481</w:t>
            </w:r>
          </w:p>
        </w:tc>
        <w:tc>
          <w:tcPr>
            <w:tcW w:w="474" w:type="pct"/>
          </w:tcPr>
          <w:p w14:paraId="4AAA2812" w14:textId="77777777" w:rsidR="000A28A5" w:rsidRPr="00AC4F7F" w:rsidRDefault="000A28A5" w:rsidP="00F2309E">
            <w:pPr>
              <w:jc w:val="right"/>
              <w:rPr>
                <w:b/>
                <w:bCs/>
                <w:sz w:val="20"/>
                <w:szCs w:val="20"/>
                <w:highlight w:val="cyan"/>
                <w:lang w:val="ru-RU"/>
              </w:rPr>
            </w:pPr>
            <w:r w:rsidRPr="00AC4F7F">
              <w:rPr>
                <w:b/>
                <w:bCs/>
                <w:sz w:val="20"/>
                <w:szCs w:val="20"/>
                <w:lang w:val="ru-RU"/>
              </w:rPr>
              <w:t>186 269</w:t>
            </w:r>
          </w:p>
        </w:tc>
      </w:tr>
      <w:tr w:rsidR="000A28A5" w:rsidRPr="00AC4F7F" w14:paraId="4AAA2818" w14:textId="77777777" w:rsidTr="003306AB">
        <w:tc>
          <w:tcPr>
            <w:tcW w:w="794" w:type="pct"/>
          </w:tcPr>
          <w:p w14:paraId="4AAA2814" w14:textId="77777777" w:rsidR="000A28A5" w:rsidRPr="00AC4F7F" w:rsidRDefault="000A28A5" w:rsidP="00F2309E">
            <w:pPr>
              <w:keepNext/>
              <w:ind w:right="-102"/>
              <w:jc w:val="left"/>
              <w:rPr>
                <w:b/>
                <w:sz w:val="20"/>
                <w:szCs w:val="20"/>
                <w:lang w:val="ru-RU"/>
              </w:rPr>
            </w:pPr>
            <w:r w:rsidRPr="00AC4F7F">
              <w:rPr>
                <w:b/>
                <w:sz w:val="20"/>
                <w:szCs w:val="20"/>
                <w:lang w:val="ru-RU"/>
              </w:rPr>
              <w:t>Выплаты (%)</w:t>
            </w:r>
          </w:p>
        </w:tc>
        <w:tc>
          <w:tcPr>
            <w:tcW w:w="1244" w:type="pct"/>
            <w:gridSpan w:val="2"/>
            <w:vAlign w:val="center"/>
          </w:tcPr>
          <w:p w14:paraId="4AAA2815" w14:textId="77777777" w:rsidR="000A28A5" w:rsidRPr="00AC4F7F" w:rsidRDefault="000A28A5" w:rsidP="00F2309E">
            <w:pPr>
              <w:jc w:val="center"/>
              <w:rPr>
                <w:b/>
                <w:bCs/>
                <w:sz w:val="20"/>
                <w:szCs w:val="20"/>
                <w:lang w:val="ru-RU"/>
              </w:rPr>
            </w:pPr>
            <w:r w:rsidRPr="00AC4F7F">
              <w:rPr>
                <w:b/>
                <w:bCs/>
                <w:sz w:val="20"/>
                <w:szCs w:val="20"/>
                <w:lang w:val="ru-RU"/>
              </w:rPr>
              <w:t>77,7</w:t>
            </w:r>
          </w:p>
        </w:tc>
        <w:tc>
          <w:tcPr>
            <w:tcW w:w="1244" w:type="pct"/>
            <w:gridSpan w:val="2"/>
            <w:vAlign w:val="center"/>
          </w:tcPr>
          <w:p w14:paraId="4AAA2816" w14:textId="77777777" w:rsidR="000A28A5" w:rsidRPr="00AC4F7F" w:rsidRDefault="000A28A5" w:rsidP="00F2309E">
            <w:pPr>
              <w:jc w:val="center"/>
              <w:rPr>
                <w:b/>
                <w:bCs/>
                <w:sz w:val="20"/>
                <w:szCs w:val="20"/>
                <w:lang w:val="ru-RU"/>
              </w:rPr>
            </w:pPr>
            <w:r w:rsidRPr="00AC4F7F">
              <w:rPr>
                <w:b/>
                <w:bCs/>
                <w:sz w:val="20"/>
                <w:szCs w:val="20"/>
                <w:lang w:val="ru-RU"/>
              </w:rPr>
              <w:t>51,5</w:t>
            </w:r>
          </w:p>
        </w:tc>
        <w:tc>
          <w:tcPr>
            <w:tcW w:w="1718" w:type="pct"/>
            <w:gridSpan w:val="3"/>
            <w:vAlign w:val="center"/>
          </w:tcPr>
          <w:p w14:paraId="4AAA2817" w14:textId="77777777" w:rsidR="000A28A5" w:rsidRPr="00AC4F7F" w:rsidRDefault="000A28A5" w:rsidP="00F2309E">
            <w:pPr>
              <w:jc w:val="center"/>
              <w:rPr>
                <w:b/>
                <w:bCs/>
                <w:sz w:val="20"/>
                <w:szCs w:val="20"/>
                <w:lang w:val="ru-RU"/>
              </w:rPr>
            </w:pPr>
            <w:r w:rsidRPr="00AC4F7F">
              <w:rPr>
                <w:b/>
                <w:bCs/>
                <w:sz w:val="20"/>
                <w:szCs w:val="20"/>
                <w:lang w:val="ru-RU"/>
              </w:rPr>
              <w:t>64,3</w:t>
            </w:r>
          </w:p>
        </w:tc>
      </w:tr>
    </w:tbl>
    <w:p w14:paraId="4AAA2819" w14:textId="77777777" w:rsidR="000A28A5" w:rsidRPr="00AC4F7F" w:rsidRDefault="000A28A5" w:rsidP="008154DF">
      <w:pPr>
        <w:widowControl w:val="0"/>
        <w:spacing w:after="240"/>
        <w:rPr>
          <w:sz w:val="18"/>
          <w:szCs w:val="18"/>
          <w:lang w:val="ru-RU"/>
        </w:rPr>
      </w:pPr>
      <w:r w:rsidRPr="00AC4F7F">
        <w:rPr>
          <w:sz w:val="18"/>
          <w:szCs w:val="18"/>
          <w:lang w:val="ru-RU"/>
        </w:rPr>
        <w:t xml:space="preserve">*Исключая целевые фонды. </w:t>
      </w:r>
    </w:p>
    <w:p w14:paraId="4AAA281A" w14:textId="77777777" w:rsidR="000A28A5" w:rsidRPr="00AC4F7F" w:rsidRDefault="000A28A5" w:rsidP="00E9063C">
      <w:pPr>
        <w:keepNext/>
        <w:spacing w:before="240" w:after="240"/>
        <w:rPr>
          <w:u w:val="single"/>
          <w:lang w:val="ru-RU"/>
        </w:rPr>
      </w:pPr>
      <w:r w:rsidRPr="00AC4F7F">
        <w:rPr>
          <w:u w:val="single"/>
          <w:lang w:val="ru-RU"/>
        </w:rPr>
        <w:t>План освоения третьего и последнего транша для этапа I плана организационной деятельности по поэтапному отказу от ГХФУ</w:t>
      </w:r>
    </w:p>
    <w:p w14:paraId="4AAA281B" w14:textId="77777777" w:rsidR="000A28A5" w:rsidRPr="00AC4F7F" w:rsidRDefault="000A28A5" w:rsidP="009C4C4C">
      <w:pPr>
        <w:numPr>
          <w:ilvl w:val="0"/>
          <w:numId w:val="1"/>
        </w:numPr>
        <w:spacing w:after="240"/>
        <w:outlineLvl w:val="0"/>
        <w:rPr>
          <w:lang w:val="ru-RU"/>
        </w:rPr>
      </w:pPr>
      <w:bookmarkStart w:id="1" w:name="_Hlk126934425"/>
      <w:bookmarkStart w:id="2" w:name="_Hlk126663552"/>
      <w:r w:rsidRPr="00AC4F7F">
        <w:rPr>
          <w:lang w:val="ru-RU"/>
        </w:rPr>
        <w:t>Следующие мероприятия будут реализованы ЮНЕП в период между декабрем 2025 года и декабрем 2026 года:</w:t>
      </w:r>
    </w:p>
    <w:p w14:paraId="4AAA281C" w14:textId="77777777" w:rsidR="000A28A5" w:rsidRPr="00AC4F7F" w:rsidRDefault="000A28A5" w:rsidP="00B5115D">
      <w:pPr>
        <w:pStyle w:val="Heading2"/>
        <w:rPr>
          <w:lang w:val="ru-RU"/>
        </w:rPr>
      </w:pPr>
      <w:r w:rsidRPr="00AC4F7F">
        <w:rPr>
          <w:lang w:val="ru-RU"/>
        </w:rPr>
        <w:t xml:space="preserve">проведение двух консультационных совещаний и двух семинаров для 30 участников в каждом, включая представителей </w:t>
      </w:r>
      <w:r>
        <w:rPr>
          <w:lang w:val="ru-RU"/>
        </w:rPr>
        <w:t>т</w:t>
      </w:r>
      <w:r w:rsidRPr="00AC4F7F">
        <w:rPr>
          <w:lang w:val="ru-RU"/>
        </w:rPr>
        <w:t xml:space="preserve">аможенного управления, Министерства, импортеров и ассоциаций ХКО, с упором на обзор и обновление национальных правил регулирования ОРВ и ГФУ, функционирование обновлённой системы лицензирования и квотирования; представление данных и координацию субъектов деятельности в процессе подготовки к этапу II ПОДПО; и на укрепление базы данных для содействия межведомственному обмену квотами, обеспечения справедливого распределения на основе потребностей субъектов деятельности и усиления мониторинга и контроля потребления (ЮНЕП) (10 250 долл. США);  </w:t>
      </w:r>
    </w:p>
    <w:bookmarkEnd w:id="1"/>
    <w:bookmarkEnd w:id="2"/>
    <w:p w14:paraId="4AAA281D" w14:textId="77777777" w:rsidR="000A28A5" w:rsidRPr="00AC4F7F" w:rsidRDefault="000A28A5" w:rsidP="00681E0A">
      <w:pPr>
        <w:pStyle w:val="Heading2"/>
        <w:rPr>
          <w:lang w:val="ru-RU"/>
        </w:rPr>
      </w:pPr>
      <w:r w:rsidRPr="00AC4F7F">
        <w:rPr>
          <w:lang w:val="ru-RU"/>
        </w:rPr>
        <w:t xml:space="preserve">организация пяти обучающих семинаров по правилам регулирования ГХФУ и использованию кодов ГС для 125 сотрудников правоохранительных органов, включая 95 таможенников, 15 торговых представителей и 15 инспекторов охраны окружающей среды (задача обеспечить участие 10–15 % женщин) (ЮНЕП) (30 000 долл. США); </w:t>
      </w:r>
    </w:p>
    <w:p w14:paraId="4AAA281E" w14:textId="77777777" w:rsidR="000A28A5" w:rsidRPr="00AC4F7F" w:rsidRDefault="000A28A5" w:rsidP="006B39BF">
      <w:pPr>
        <w:pStyle w:val="Heading2"/>
        <w:rPr>
          <w:lang w:val="ru-RU"/>
        </w:rPr>
      </w:pPr>
      <w:r w:rsidRPr="00AC4F7F">
        <w:rPr>
          <w:lang w:val="ru-RU"/>
        </w:rPr>
        <w:t>организация пяти обучающих семинаров по передовым методам работы с холодильным оборудованием, снижению утечек, методам рекуперации и рециркуляции хладагентов и безопасному обращению с углеводородами для не менее 240 техников ХКО (с участием 15–20 % женщин) (ЮНЕП) (35 000 долл. США);</w:t>
      </w:r>
    </w:p>
    <w:p w14:paraId="4AAA281F" w14:textId="77777777" w:rsidR="000A28A5" w:rsidRPr="00AC4F7F" w:rsidRDefault="000A28A5" w:rsidP="009755CC">
      <w:pPr>
        <w:pStyle w:val="Heading2"/>
        <w:rPr>
          <w:lang w:val="ru-RU"/>
        </w:rPr>
      </w:pPr>
      <w:r w:rsidRPr="00AC4F7F">
        <w:rPr>
          <w:lang w:val="ru-RU"/>
        </w:rPr>
        <w:t>создание с</w:t>
      </w:r>
      <w:r>
        <w:rPr>
          <w:lang w:val="ru-RU"/>
        </w:rPr>
        <w:t xml:space="preserve">труктуры </w:t>
      </w:r>
      <w:r w:rsidRPr="00AC4F7F">
        <w:rPr>
          <w:lang w:val="ru-RU"/>
        </w:rPr>
        <w:t>рекуперации и повторного использования хладагентов на основе итогов оценки технико-экономической осуществимости</w:t>
      </w:r>
      <w:r w:rsidRPr="00AC4F7F">
        <w:rPr>
          <w:rStyle w:val="FootnoteReference"/>
          <w:lang w:val="ru-RU"/>
        </w:rPr>
        <w:footnoteReference w:id="4"/>
      </w:r>
      <w:r w:rsidRPr="00AC4F7F">
        <w:rPr>
          <w:lang w:val="ru-RU"/>
        </w:rPr>
        <w:t xml:space="preserve"> (ЮНИДО) (средства предыдущего транша); и </w:t>
      </w:r>
    </w:p>
    <w:p w14:paraId="4AAA2820" w14:textId="77777777" w:rsidR="000A28A5" w:rsidRPr="00AC4F7F" w:rsidRDefault="000A28A5" w:rsidP="00944244">
      <w:pPr>
        <w:pStyle w:val="Heading2"/>
        <w:rPr>
          <w:lang w:val="ru-RU"/>
        </w:rPr>
      </w:pPr>
      <w:r w:rsidRPr="00AC4F7F">
        <w:rPr>
          <w:lang w:val="ru-RU"/>
        </w:rPr>
        <w:lastRenderedPageBreak/>
        <w:t xml:space="preserve">мероприятия по мониторингу проекта, включая найм консультантов (3000 долл. США), поездки по стране (3000 долл. США), мониторинг (3000 долл. США) и прочие расходы (1500 долл. США) (ЮНЕП) (итого 10 500 долл. США). </w:t>
      </w:r>
    </w:p>
    <w:p w14:paraId="4AAA2821" w14:textId="77777777" w:rsidR="000A28A5" w:rsidRPr="00AC4F7F" w:rsidRDefault="000A28A5" w:rsidP="00DD0964">
      <w:pPr>
        <w:keepNext/>
        <w:spacing w:before="360" w:after="240"/>
        <w:jc w:val="center"/>
        <w:rPr>
          <w:b/>
          <w:lang w:val="ru-RU"/>
        </w:rPr>
      </w:pPr>
      <w:r w:rsidRPr="00AC4F7F">
        <w:rPr>
          <w:b/>
          <w:lang w:val="ru-RU"/>
        </w:rPr>
        <w:t>ЗАМЕЧАНИЯ И РЕКОМЕНДАЦИЯ СЕКРЕТАРИАТА</w:t>
      </w:r>
    </w:p>
    <w:p w14:paraId="4AAA2822" w14:textId="77777777" w:rsidR="000A28A5" w:rsidRPr="00AC4F7F" w:rsidRDefault="000A28A5" w:rsidP="00DD0964">
      <w:pPr>
        <w:keepNext/>
        <w:keepLines/>
        <w:spacing w:after="240"/>
        <w:rPr>
          <w:b/>
          <w:lang w:val="ru-RU"/>
        </w:rPr>
      </w:pPr>
      <w:r w:rsidRPr="00AC4F7F">
        <w:rPr>
          <w:b/>
          <w:bCs/>
          <w:lang w:val="ru-RU"/>
        </w:rPr>
        <w:t>ЗАМЕЧАНИЯ</w:t>
      </w:r>
    </w:p>
    <w:p w14:paraId="4AAA2823" w14:textId="77777777" w:rsidR="000A28A5" w:rsidRPr="00AC4F7F" w:rsidRDefault="000A28A5" w:rsidP="00981B8C">
      <w:pPr>
        <w:spacing w:after="240"/>
        <w:rPr>
          <w:u w:val="single"/>
          <w:lang w:val="ru-RU"/>
        </w:rPr>
      </w:pPr>
      <w:r w:rsidRPr="00AC4F7F">
        <w:rPr>
          <w:u w:val="single"/>
          <w:lang w:val="ru-RU"/>
        </w:rPr>
        <w:t>Доклад о потреблении ГХФУ</w:t>
      </w:r>
    </w:p>
    <w:p w14:paraId="4AAA2824" w14:textId="77777777" w:rsidR="000A28A5" w:rsidRPr="00AC4F7F" w:rsidRDefault="000A28A5" w:rsidP="008E4BAF">
      <w:pPr>
        <w:pStyle w:val="Heading1"/>
        <w:rPr>
          <w:lang w:val="ru-RU"/>
        </w:rPr>
      </w:pPr>
      <w:r w:rsidRPr="00AC4F7F">
        <w:rPr>
          <w:lang w:val="ru-RU"/>
        </w:rPr>
        <w:t>На 95-м совещании Исполнительный комитет предложил правительству Мавритании приступить к включению данных о типах и объёмах ГХФУ, потребляемых иностранными судами, в свои доклады по страновой программе (СП) и по статье 7 начиная с 2024 года (решение 95/20 b) ii)). После запроса Секретариата о выполнении этого решения ЮНЕП уведомила страну, и в доклады по статье 7 и по СП за 2024 год было добавлено замечание о том, что из 123,8 мт, потреблённых в 2024 году, 36 мт, были</w:t>
      </w:r>
      <w:r>
        <w:rPr>
          <w:lang w:val="ru-RU"/>
        </w:rPr>
        <w:t>,</w:t>
      </w:r>
      <w:r w:rsidRPr="00AC4F7F">
        <w:rPr>
          <w:lang w:val="ru-RU"/>
        </w:rPr>
        <w:t xml:space="preserve"> согласно оценкам, использованы в секторе рыболовства и из них 18–19 мт (0,99–1,05 тонны ОРС) иностранными судами.  </w:t>
      </w:r>
    </w:p>
    <w:p w14:paraId="4AAA2825" w14:textId="77777777" w:rsidR="000A28A5" w:rsidRPr="00AC4F7F" w:rsidRDefault="000A28A5" w:rsidP="00DC60E6">
      <w:pPr>
        <w:pStyle w:val="Heading1"/>
        <w:rPr>
          <w:lang w:val="ru-RU"/>
        </w:rPr>
      </w:pPr>
      <w:r w:rsidRPr="00AC4F7F">
        <w:rPr>
          <w:lang w:val="ru-RU"/>
        </w:rPr>
        <w:t xml:space="preserve">Секретариат отметил, что в докладах о данных в CП за 2020, 2022 и 2023 годы весь объём потребления ГХФУ в стране был указан в графе "лабораторное использование", в то время как в графе "обслуживание" был указан ноль. То же самое отмечено и в докладе за 2024 год, но впоследствии страна внесла правку в доклад, поменяв потребление, первоначально указанное как "лабораторное использование", на "обслуживание". ЮНЕП уведомила страну, и все данные за 2020, 2022 и 2023 годы были исправлены на "использование в целях обслуживания". ЮНЕП в сотрудничестве с НОО продолжит оказание поддержки правительству Мавритании в подготовке и представлении докладов о данных по статье 7 и CП. </w:t>
      </w:r>
    </w:p>
    <w:p w14:paraId="4AAA2826" w14:textId="77777777" w:rsidR="000A28A5" w:rsidRPr="00AC4F7F" w:rsidRDefault="000A28A5" w:rsidP="00C96573">
      <w:pPr>
        <w:keepNext/>
        <w:keepLines/>
        <w:spacing w:before="240" w:after="240"/>
        <w:rPr>
          <w:u w:val="single"/>
          <w:lang w:val="ru-RU"/>
        </w:rPr>
      </w:pPr>
      <w:r w:rsidRPr="00AC4F7F">
        <w:rPr>
          <w:u w:val="single"/>
          <w:lang w:val="ru-RU"/>
        </w:rPr>
        <w:t>Доклад об освоении второго транша для этапа I плана организационной деятельности по поэтапному отказу от ГХФУ</w:t>
      </w:r>
    </w:p>
    <w:p w14:paraId="4AAA2827" w14:textId="77777777" w:rsidR="000A28A5" w:rsidRPr="00AC4F7F" w:rsidRDefault="000A28A5" w:rsidP="00E9063C">
      <w:pPr>
        <w:keepNext/>
        <w:keepLines/>
        <w:spacing w:before="240" w:after="240"/>
        <w:rPr>
          <w:i/>
          <w:lang w:val="ru-RU"/>
        </w:rPr>
      </w:pPr>
      <w:r w:rsidRPr="00AC4F7F">
        <w:rPr>
          <w:i/>
          <w:lang w:val="ru-RU"/>
        </w:rPr>
        <w:t>Нормативно-правовая база</w:t>
      </w:r>
    </w:p>
    <w:p w14:paraId="4AAA2828" w14:textId="77777777" w:rsidR="000A28A5" w:rsidRPr="00AC4F7F" w:rsidRDefault="000A28A5" w:rsidP="008E6712">
      <w:pPr>
        <w:numPr>
          <w:ilvl w:val="0"/>
          <w:numId w:val="1"/>
        </w:numPr>
        <w:shd w:val="clear" w:color="auto" w:fill="FFFFFF"/>
        <w:spacing w:after="240"/>
        <w:outlineLvl w:val="0"/>
        <w:rPr>
          <w:color w:val="000000"/>
          <w:lang w:val="ru-RU"/>
        </w:rPr>
      </w:pPr>
      <w:r w:rsidRPr="00AC4F7F">
        <w:rPr>
          <w:lang w:val="ru-RU"/>
        </w:rPr>
        <w:t xml:space="preserve">Правительство Мавритании установило квоты на импорт ГХФУ на 2025 год в объеме 6,44 тонны ОРС, что ниже целей регулирования Монреальского протокола. ЮНЕП проинформировала Секретариат о том, что правительство Мавритании введет запрет на импорт оборудования на основе ГХФУ на этапе </w:t>
      </w:r>
      <w:r w:rsidRPr="00AC4F7F">
        <w:rPr>
          <w:color w:val="000000"/>
          <w:lang w:val="ru-RU"/>
        </w:rPr>
        <w:t>II</w:t>
      </w:r>
      <w:r w:rsidRPr="00AC4F7F">
        <w:rPr>
          <w:lang w:val="ru-RU"/>
        </w:rPr>
        <w:t xml:space="preserve"> ПОДПО, поскольку страна переходит на технологии с низким ПГП и на энергоэффективные технологии.</w:t>
      </w:r>
    </w:p>
    <w:p w14:paraId="4AAA2829" w14:textId="77777777" w:rsidR="000A28A5" w:rsidRPr="00AC4F7F" w:rsidRDefault="000A28A5" w:rsidP="007B412E">
      <w:pPr>
        <w:spacing w:after="240"/>
        <w:outlineLvl w:val="0"/>
        <w:rPr>
          <w:i/>
          <w:iCs/>
          <w:color w:val="000000"/>
          <w:lang w:val="ru-RU"/>
        </w:rPr>
      </w:pPr>
      <w:r w:rsidRPr="00AC4F7F">
        <w:rPr>
          <w:i/>
          <w:iCs/>
          <w:lang w:val="ru-RU"/>
        </w:rPr>
        <w:t xml:space="preserve">Использование ГХФУ иностранными судами </w:t>
      </w:r>
    </w:p>
    <w:p w14:paraId="4AAA282A" w14:textId="77777777" w:rsidR="000A28A5" w:rsidRPr="00AC4F7F" w:rsidRDefault="000A28A5" w:rsidP="001C221F">
      <w:pPr>
        <w:pStyle w:val="Heading1"/>
        <w:rPr>
          <w:color w:val="000000"/>
          <w:lang w:val="ru-RU"/>
        </w:rPr>
      </w:pPr>
      <w:r w:rsidRPr="00AC4F7F">
        <w:rPr>
          <w:lang w:val="ru-RU"/>
        </w:rPr>
        <w:t xml:space="preserve">Помимо обучения сотрудников таможенных и правоохранительных органов кодам ГС и нормативным положениям, регулирующим ГХФУ, в целях улучшения мониторинга импорта и экспорта ГХФУ, правительство Мавритании усилило механизмы контроля операций с участием иностранных судов по продаже, покупке, обращению и использованию хладагентов. С июля 2024 года импортеры должны представлять реестр продаж ГХФУ, используемых иностранными судами, а портовые власти должны ежеквартально представлять списки пришвартованных судов с подробным сообщением объемов ГХФУ, приобретенных и использованных ими. В соответствии с решением 95/20 b) ii) страна собирает информацию о типах и объемах ГХФУ, использованных иностранными судами в 2023 и 2024 годах; эти данные будут представлены вместе с заявкой на этап II ПОДПО в дополнение к исследованию на местах использования ГХФУ иностранными судами в 2023 году, как запрошено в решении 95/20 b) i). Правительство Мавритании через ЮНЕП представило предварительные данные об использовании ГХФУ-22 иностранными судами. Согласно этим данным, на обслуживание рыболовных судов приходилось около 56 %, 52 % и 29 % </w:t>
      </w:r>
      <w:r w:rsidRPr="00AC4F7F">
        <w:rPr>
          <w:lang w:val="ru-RU"/>
        </w:rPr>
        <w:lastRenderedPageBreak/>
        <w:t>общего потребления ГХФУ в стране соответственно в 2022, 2023 и 2024 годах. В секторе рыболовства, исторически являющемся основным потребителем ГХФУ, зафиксировано снижение потребления на 73 % (со 132 мт в 2022 году до 36 мт в 2024 году), что, по всей видимости, в основном связано с переходом иностранных флотов на технологии без использования ГХФУ. В данных по СП об экспорте не сообщается.</w:t>
      </w:r>
    </w:p>
    <w:p w14:paraId="4AAA282B" w14:textId="77777777" w:rsidR="000A28A5" w:rsidRPr="00AC4F7F" w:rsidRDefault="000A28A5" w:rsidP="009B4313">
      <w:pPr>
        <w:keepNext/>
        <w:widowControl w:val="0"/>
        <w:spacing w:after="240"/>
        <w:rPr>
          <w:i/>
          <w:lang w:val="ru-RU"/>
        </w:rPr>
      </w:pPr>
      <w:r w:rsidRPr="00AC4F7F">
        <w:rPr>
          <w:i/>
          <w:lang w:val="ru-RU"/>
        </w:rPr>
        <w:t>Сектор обслуживания холодильного оборудования</w:t>
      </w:r>
    </w:p>
    <w:p w14:paraId="4AAA282C" w14:textId="77777777" w:rsidR="000A28A5" w:rsidRPr="00AC4F7F" w:rsidRDefault="000A28A5" w:rsidP="001002AB">
      <w:pPr>
        <w:pStyle w:val="Heading1"/>
        <w:widowControl w:val="0"/>
        <w:spacing w:after="0"/>
        <w:rPr>
          <w:lang w:val="ru-RU"/>
        </w:rPr>
      </w:pPr>
      <w:r w:rsidRPr="00AC4F7F">
        <w:rPr>
          <w:color w:val="000000"/>
          <w:lang w:val="ru-RU"/>
        </w:rPr>
        <w:t>Задержки с закупками и глобальные проблемы с поставками замедлили реализацию компонента ЮНИДО во втором транше для этапа I ПОДПО. После передачи мероприятий ПРООН под контроль ЮНИДО закупка оборудования в рамках обоих траншей была объединена в единый заказ для оптимизации затрат, логистики и координации поставщиков. Поставка комплектов холодильных и кондиционерных инструментов и оборудования для укрепления двух центров хранения и пяти региональных центров рекуперации хладагентов и для создания центрального хран</w:t>
      </w:r>
      <w:r>
        <w:rPr>
          <w:color w:val="000000"/>
          <w:lang w:val="ru-RU"/>
        </w:rPr>
        <w:t xml:space="preserve">илища </w:t>
      </w:r>
      <w:r w:rsidRPr="00AC4F7F">
        <w:rPr>
          <w:color w:val="000000"/>
          <w:lang w:val="ru-RU"/>
        </w:rPr>
        <w:t>ожидается в декабре 2025 года. В связи с глобальным дефицитом идентификаторов хладагентов бюджет на закупку идентификаторов (12 200 долл. США) был использован для закупки альтернативных инструментов. Закупка идентификаторов возобновится после устранения помех с поставками.</w:t>
      </w:r>
    </w:p>
    <w:p w14:paraId="4AAA282D" w14:textId="77777777" w:rsidR="000A28A5" w:rsidRPr="00AC4F7F" w:rsidRDefault="000A28A5" w:rsidP="001002AB">
      <w:pPr>
        <w:pStyle w:val="Heading1"/>
        <w:spacing w:before="240"/>
        <w:rPr>
          <w:lang w:val="ru-RU"/>
        </w:rPr>
      </w:pPr>
      <w:r w:rsidRPr="00AC4F7F">
        <w:rPr>
          <w:lang w:val="ru-RU"/>
        </w:rPr>
        <w:t>Запланированная цель укрепления двух центров хранения и пяти региональных центров рекуперации и создания одного центрального хран</w:t>
      </w:r>
      <w:r>
        <w:rPr>
          <w:lang w:val="ru-RU"/>
        </w:rPr>
        <w:t xml:space="preserve">илища </w:t>
      </w:r>
      <w:r w:rsidRPr="00AC4F7F">
        <w:rPr>
          <w:lang w:val="ru-RU"/>
        </w:rPr>
        <w:t xml:space="preserve">пересматривается в ходе текущей оценки технико-экономической осуществимости, которая определит оперативную </w:t>
      </w:r>
      <w:r>
        <w:rPr>
          <w:lang w:val="ru-RU"/>
        </w:rPr>
        <w:t xml:space="preserve">основу </w:t>
      </w:r>
      <w:r w:rsidRPr="00AC4F7F">
        <w:rPr>
          <w:lang w:val="ru-RU"/>
        </w:rPr>
        <w:t>структур</w:t>
      </w:r>
      <w:r>
        <w:rPr>
          <w:lang w:val="ru-RU"/>
        </w:rPr>
        <w:t>ы</w:t>
      </w:r>
      <w:r w:rsidRPr="00AC4F7F">
        <w:rPr>
          <w:lang w:val="ru-RU"/>
        </w:rPr>
        <w:t xml:space="preserve"> рекуперации, рециркуляции и восстановления (РРВ), включая модернизацию существующих объектов и создание центра восстановления. Окончательные местоположения и спецификации оборудования будут подтверждены на основе результатов оценки в консультации с НОО. Секретариат напомнил, что на 91-м совещании ЮНИДО согласилась с тем, что оценка функционирования структуры РРВ должна быть завершена до приобретения оборудования. Более того, если оценка придет к выводу, что структура РРВ будет неустойчивой, страна может перенаправить выделенные средства на приобретение оборудования для учебных центров или на приобретение инструментов для обученных техников. ЮНИДО не смогла представить никаких промежуточных результатов оценки. Они будут сообщены после завершения исследования в декабре 2025 года. Было постановлено, что ЮНЕП и ЮНИДО представят на 98-м совещании доклад о результатах реализации оставшихся мероприятий этапа I ПОДПО, включая результаты оценки технико-экономической осуществимости. </w:t>
      </w:r>
    </w:p>
    <w:p w14:paraId="4AAA282E" w14:textId="77777777" w:rsidR="000A28A5" w:rsidRPr="00AC4F7F" w:rsidRDefault="000A28A5" w:rsidP="00EC6F77">
      <w:pPr>
        <w:numPr>
          <w:ilvl w:val="0"/>
          <w:numId w:val="1"/>
        </w:numPr>
        <w:spacing w:after="240"/>
        <w:outlineLvl w:val="0"/>
        <w:rPr>
          <w:lang w:val="ru-RU"/>
        </w:rPr>
      </w:pPr>
      <w:r w:rsidRPr="00AC4F7F">
        <w:rPr>
          <w:lang w:val="ru-RU"/>
        </w:rPr>
        <w:t>После установки и ввода в эксплуатацию оборудования в двух центрах хранения, пяти региональных центрах рекуперации и одном центральном хран</w:t>
      </w:r>
      <w:r>
        <w:rPr>
          <w:lang w:val="ru-RU"/>
        </w:rPr>
        <w:t>илище</w:t>
      </w:r>
      <w:r w:rsidRPr="00AC4F7F">
        <w:rPr>
          <w:lang w:val="ru-RU"/>
        </w:rPr>
        <w:t xml:space="preserve"> не менее 240 техников ХКО пройдут в учебных центрах обучение безопасному обращению с воспламеняющимися хладагентами, процедурам рекуперации и рециркуляции и эксплуатации оборудования. Обучение будет координироваться с программой ЮНЕП по профподготовке техников, и НОО будет координироваться с центрами по привлечению участия женщин. Курсы будут проводить сертифицированные национальные инструкторы по ХКО из профессиональных ассоциаций и учебных заведений, которые ранее прошли обучение в рамках ПОДПО.  </w:t>
      </w:r>
    </w:p>
    <w:p w14:paraId="4AAA282F" w14:textId="77777777" w:rsidR="000A28A5" w:rsidRPr="00AC4F7F" w:rsidRDefault="000A28A5" w:rsidP="00101724">
      <w:pPr>
        <w:keepNext/>
        <w:spacing w:after="240"/>
        <w:rPr>
          <w:color w:val="000000"/>
          <w:u w:val="single"/>
          <w:lang w:val="ru-RU"/>
        </w:rPr>
      </w:pPr>
      <w:r w:rsidRPr="00AC4F7F">
        <w:rPr>
          <w:color w:val="000000"/>
          <w:u w:val="single"/>
          <w:lang w:val="ru-RU"/>
        </w:rPr>
        <w:t>План освоения третьего и последнего транша для этапа I плана организационной деятельности по поэтапному отказу от ГХФУ</w:t>
      </w:r>
    </w:p>
    <w:p w14:paraId="4AAA2830" w14:textId="77777777" w:rsidR="000A28A5" w:rsidRPr="00AC4F7F" w:rsidRDefault="000A28A5" w:rsidP="00692F8E">
      <w:pPr>
        <w:pStyle w:val="Heading1"/>
        <w:rPr>
          <w:lang w:val="ru-RU"/>
        </w:rPr>
      </w:pPr>
      <w:r w:rsidRPr="00AC4F7F">
        <w:rPr>
          <w:lang w:val="ru-RU"/>
        </w:rPr>
        <w:t xml:space="preserve">В рамках третьего транша правительство Мавритании продолжит консолидацию системы баз данных, завершив интеграцию функций обмена данными и обеспечив операционную совместимость соответствующих ведомств. В ходе предпринимаемых усилий по укреплению межведомственной координации и наращиванию национального потенциала запланировано проведение учебного занятия для сотрудников НОО по эксплуатации и обслуживанию обновленной системы лицензирования и базы данных. На занятии будут рассмотрены вопросы </w:t>
      </w:r>
      <w:r w:rsidRPr="00AC4F7F">
        <w:rPr>
          <w:lang w:val="ru-RU"/>
        </w:rPr>
        <w:lastRenderedPageBreak/>
        <w:t xml:space="preserve">ввода данных, проверки достоверности данных и практического использования функций, внедренных в обновленную систему для улучшения надзора и контроля за ОРВ и ГФУ.  </w:t>
      </w:r>
    </w:p>
    <w:p w14:paraId="4AAA2831" w14:textId="77777777" w:rsidR="000A28A5" w:rsidRPr="00AC4F7F" w:rsidRDefault="000A28A5" w:rsidP="00E9063C">
      <w:pPr>
        <w:keepNext/>
        <w:spacing w:after="240"/>
        <w:rPr>
          <w:u w:val="single"/>
          <w:lang w:val="ru-RU"/>
        </w:rPr>
      </w:pPr>
      <w:r w:rsidRPr="00AC4F7F">
        <w:rPr>
          <w:u w:val="single"/>
          <w:lang w:val="ru-RU"/>
        </w:rPr>
        <w:t>Осуществление гендерной политики</w:t>
      </w:r>
    </w:p>
    <w:p w14:paraId="4AAA2832" w14:textId="77777777" w:rsidR="000A28A5" w:rsidRPr="00AC4F7F" w:rsidRDefault="000A28A5" w:rsidP="00692F8E">
      <w:pPr>
        <w:pStyle w:val="Heading1"/>
        <w:rPr>
          <w:lang w:val="ru-RU"/>
        </w:rPr>
      </w:pPr>
      <w:r w:rsidRPr="00AC4F7F">
        <w:rPr>
          <w:lang w:val="ru-RU"/>
        </w:rPr>
        <w:t xml:space="preserve">Правительство Мавритании через посредство НОО продолжает стимулировать вовлечение женщин во все мероприятия ПОДПО в соответствии с гендерной политикой Многостороннего фонда. Принимаемые меры включают информационно-просветительские кампании для поощрения женщин к поступлению на курсы профобучения, предоставление стартовых комплектов женщинам, получающим технические дипломы, признание женщин-инженеров и техников холодильного дела и активное содействие их участию в программах подготовки кадров. В рамках третьего транша для этапа I будет систематически отслеживаться гендерное соотношение участников учебных занятий для таможенников и техников ХКО, при этом поставлена целевая задача обеспечить 10–15 % участия женщин в профподготовке служащих таможни. Правительство при поддержке со стороны ЮНЕП и ЮНИДО расширяет взаимодействие с профессионально-техническими училищами и сотрудничает с </w:t>
      </w:r>
      <w:r w:rsidRPr="00AC4F7F">
        <w:rPr>
          <w:bCs/>
          <w:lang w:val="ru-RU"/>
        </w:rPr>
        <w:t>Ассоциацией инженеров и техников по холодильному делу Мавритании</w:t>
      </w:r>
      <w:r w:rsidRPr="00AC4F7F">
        <w:rPr>
          <w:lang w:val="ru-RU"/>
        </w:rPr>
        <w:t xml:space="preserve"> для дальнейшего содействия привлечению женщин к членству, повышению их заметности и участия в секторе обслуживания. </w:t>
      </w:r>
    </w:p>
    <w:p w14:paraId="4AAA2833" w14:textId="77777777" w:rsidR="000A28A5" w:rsidRPr="00AC4F7F" w:rsidRDefault="000A28A5" w:rsidP="00A953D3">
      <w:pPr>
        <w:keepNext/>
        <w:spacing w:after="240"/>
        <w:rPr>
          <w:highlight w:val="magenta"/>
          <w:lang w:val="ru-RU"/>
        </w:rPr>
      </w:pPr>
      <w:r w:rsidRPr="00AC4F7F">
        <w:rPr>
          <w:u w:val="single"/>
          <w:lang w:val="ru-RU"/>
        </w:rPr>
        <w:t>Завершение этапа I плана организационной деятельности по поэтапному отказу от ГХФУ</w:t>
      </w:r>
    </w:p>
    <w:p w14:paraId="4AAA2834" w14:textId="77777777" w:rsidR="000A28A5" w:rsidRPr="00AC4F7F" w:rsidRDefault="000A28A5" w:rsidP="00692F8E">
      <w:pPr>
        <w:pStyle w:val="Heading1"/>
        <w:rPr>
          <w:u w:val="single"/>
          <w:lang w:val="ru-RU"/>
        </w:rPr>
      </w:pPr>
      <w:r w:rsidRPr="00AC4F7F">
        <w:rPr>
          <w:noProof/>
          <w:lang w:val="ru-RU"/>
        </w:rPr>
        <w:t xml:space="preserve">ЮНЕП подтвердила, что этап I ПОДПО для Мавритании будет завершен 31 декабря 2026 года, как установлено в пункте 14 Соглашения, пересмотренного на 93-м совещании. </w:t>
      </w:r>
    </w:p>
    <w:p w14:paraId="4AAA2835" w14:textId="77777777" w:rsidR="000A28A5" w:rsidRPr="00AC4F7F" w:rsidRDefault="000A28A5" w:rsidP="00C22897">
      <w:pPr>
        <w:pStyle w:val="Heading1"/>
        <w:keepNext/>
        <w:numPr>
          <w:ilvl w:val="0"/>
          <w:numId w:val="0"/>
        </w:numPr>
        <w:spacing w:before="100" w:beforeAutospacing="1" w:after="100" w:afterAutospacing="1"/>
        <w:jc w:val="left"/>
        <w:rPr>
          <w:u w:val="single"/>
          <w:lang w:val="ru-RU"/>
        </w:rPr>
      </w:pPr>
      <w:r w:rsidRPr="00AC4F7F">
        <w:rPr>
          <w:u w:val="single"/>
          <w:lang w:val="ru-RU"/>
        </w:rPr>
        <w:t>Устойчивость поэтапного отказа от ГХФУ и оценка рисков</w:t>
      </w:r>
    </w:p>
    <w:p w14:paraId="4AAA2836" w14:textId="77777777" w:rsidR="000A28A5" w:rsidRPr="00AC4F7F" w:rsidRDefault="000A28A5" w:rsidP="00692F8E">
      <w:pPr>
        <w:pStyle w:val="Heading1"/>
        <w:rPr>
          <w:lang w:val="ru-RU"/>
        </w:rPr>
      </w:pPr>
      <w:r w:rsidRPr="00AC4F7F">
        <w:rPr>
          <w:lang w:val="ru-RU"/>
        </w:rPr>
        <w:t xml:space="preserve">Общий уровень риска реализации ПОДПО в Мавритании оценивается от низкого до среднего. Рыночная доступность технологий с низким ПГП и возможные задержки с закупками представляют собой умеренные риски, которые будут снижены благодаря сотрудничеству с поставщиками и региональными сетями и координации с ЮНИДО для обеспечения своевременных поставок и профобучения техников. Политические сбои или глобальные проблемы здоровья считаются рисками от низкого до среднего уровня и будут регулироваться посредством непрерывности деятельности Министерства охраны окружающей среды и устойчивого развития, удаленной поддержки со стороны учреждений-исполнителей и гибких методов профобучения. Доступность данных, особенно по рыболовному сектору, будет улучшена за счет укрепления сотрудничества между таможенными службами, портовыми властями и Министерством рыболовства. Система лицензирования и квотирования ГХФУ представляет низкий риск, поскольку действует с 2017 года и постоянно совершенствуется. Для обеспечения долгосрочной устойчивости программы профобучения техников и таможенных служащих будут интегрированы в национальные программы профподготовки и учебные программы для таможенников, при том что постоянно проводятся курсы повышения квалификации и осуществляется сотрудничество с профессиональными ассоциациями.   </w:t>
      </w:r>
    </w:p>
    <w:p w14:paraId="4AAA2837" w14:textId="77777777" w:rsidR="000A28A5" w:rsidRPr="00AC4F7F" w:rsidRDefault="000A28A5" w:rsidP="00E9063C">
      <w:pPr>
        <w:keepNext/>
        <w:spacing w:before="240" w:after="240"/>
        <w:rPr>
          <w:u w:val="single"/>
          <w:lang w:val="ru-RU"/>
        </w:rPr>
      </w:pPr>
      <w:r w:rsidRPr="00AC4F7F">
        <w:rPr>
          <w:u w:val="single"/>
          <w:lang w:val="ru-RU"/>
        </w:rPr>
        <w:t xml:space="preserve">Заключение </w:t>
      </w:r>
    </w:p>
    <w:p w14:paraId="4AAA2838" w14:textId="77777777" w:rsidR="000A28A5" w:rsidRPr="00AC4F7F" w:rsidRDefault="000A28A5" w:rsidP="00263585">
      <w:pPr>
        <w:numPr>
          <w:ilvl w:val="0"/>
          <w:numId w:val="1"/>
        </w:numPr>
        <w:spacing w:after="240"/>
        <w:outlineLvl w:val="0"/>
        <w:rPr>
          <w:lang w:val="ru-RU"/>
        </w:rPr>
      </w:pPr>
      <w:r w:rsidRPr="00AC4F7F">
        <w:rPr>
          <w:lang w:val="ru-RU"/>
        </w:rPr>
        <w:t>Правительство Мавритании продолжает соблюдать Монреальский протокол и свое Соглашение с Исполнительным комитетом, притом что потребление ГФУ в 2024 году было, как сообщается, на 67 % ниже базового уровня, обеспечивающего соблюдение. Страна укрепила свою систему лицензирования и квотирования, включая требования о ведени</w:t>
      </w:r>
      <w:r>
        <w:rPr>
          <w:lang w:val="ru-RU"/>
        </w:rPr>
        <w:t>и</w:t>
      </w:r>
      <w:r w:rsidRPr="00AC4F7F">
        <w:rPr>
          <w:lang w:val="ru-RU"/>
        </w:rPr>
        <w:t xml:space="preserve"> учета импорта и экспорта ГХФУ с 2024 года, чтобы лучше учитывать использование ГХФУ иностранными судами. Страна начала выполнять решение 95/20 b) ii), включив в данные, представляемые по статье 7, и в доклады о реализации страновой программы за 2024 год отчетность о типах и объемах ГХФУ, используемых иностранными судами. База данных для регистрации конечных пользователей </w:t>
      </w:r>
      <w:r w:rsidRPr="00AC4F7F">
        <w:rPr>
          <w:lang w:val="ru-RU"/>
        </w:rPr>
        <w:lastRenderedPageBreak/>
        <w:t xml:space="preserve">ГХФУ была реорганизована для улучшения управления данными и координации между национальными субъектами деятельности. Все программы профподготовки сотрудников таможни включают использование кодов ГС, притом что техники ХКО проходят профподготовку по контролю ГХФУ, надлежащей практике обслуживания и безопасному обращению с хладагентами с низким ПГП. Закупка комплектов инструментов для ХКО и оборудования рекуперации в компоненте ЮНИДО претерпевала задержки из-за глобальных трудностей с поставками, но ожидается, что поставки наладятся ​​к концу 2025 года. Оценка технико-экономической осуществимости национальной структуры рекуперации, рециркуляции и восстановления завершится согласно графику к декабрю 2025 года. Риски реализации остаются от низких до умеренных, </w:t>
      </w:r>
      <w:r>
        <w:rPr>
          <w:lang w:val="ru-RU"/>
        </w:rPr>
        <w:t xml:space="preserve">и в стране </w:t>
      </w:r>
      <w:r w:rsidRPr="00AC4F7F">
        <w:rPr>
          <w:lang w:val="ru-RU"/>
        </w:rPr>
        <w:t xml:space="preserve">внедрены меры по их снижению. Общий коэффициент расходования средств по первому и второму траншам для этапа I ПОДПО превышает 64 %. Ожидается, что Мавритания завершит этап I ПОДПО к декабрю 2026 года и представит заявку на этап II в 2026 году, как и планировалось.  </w:t>
      </w:r>
    </w:p>
    <w:p w14:paraId="4AAA2839" w14:textId="77777777" w:rsidR="000A28A5" w:rsidRPr="00AC4F7F" w:rsidRDefault="000A28A5" w:rsidP="00E9063C">
      <w:pPr>
        <w:keepNext/>
        <w:spacing w:before="360" w:after="240"/>
        <w:rPr>
          <w:b/>
          <w:lang w:val="ru-RU"/>
        </w:rPr>
      </w:pPr>
      <w:r w:rsidRPr="00AC4F7F">
        <w:rPr>
          <w:b/>
          <w:lang w:val="ru-RU"/>
        </w:rPr>
        <w:t>РЕКОМЕНДАЦИЯ</w:t>
      </w:r>
    </w:p>
    <w:p w14:paraId="4AAA283A" w14:textId="77777777" w:rsidR="000A28A5" w:rsidRPr="00AC4F7F" w:rsidRDefault="000A28A5" w:rsidP="00655035">
      <w:pPr>
        <w:keepNext/>
        <w:keepLines/>
        <w:numPr>
          <w:ilvl w:val="0"/>
          <w:numId w:val="1"/>
        </w:numPr>
        <w:spacing w:before="240" w:after="240"/>
        <w:outlineLvl w:val="0"/>
        <w:rPr>
          <w:lang w:val="ru-RU"/>
        </w:rPr>
      </w:pPr>
      <w:bookmarkStart w:id="3" w:name="_Hlk122622077"/>
      <w:r w:rsidRPr="00AC4F7F">
        <w:rPr>
          <w:lang w:val="ru-RU"/>
        </w:rPr>
        <w:t xml:space="preserve">Секретариат Фонда рекомендует, чтобы Исполнительный комитет: </w:t>
      </w:r>
    </w:p>
    <w:p w14:paraId="4AAA283B" w14:textId="77777777" w:rsidR="000A28A5" w:rsidRPr="00AC4F7F" w:rsidRDefault="000A28A5" w:rsidP="004F0759">
      <w:pPr>
        <w:pStyle w:val="Heading2"/>
        <w:rPr>
          <w:lang w:val="ru-RU"/>
        </w:rPr>
      </w:pPr>
      <w:r w:rsidRPr="00AC4F7F">
        <w:rPr>
          <w:lang w:val="ru-RU"/>
        </w:rPr>
        <w:t xml:space="preserve">принял к сведению доклад об освоении второго транша для этапа I плана организационной деятельности по поэтапному отказу от ГХФУ (ПОДПО) для Мавритании; и </w:t>
      </w:r>
    </w:p>
    <w:p w14:paraId="4AAA283C" w14:textId="77777777" w:rsidR="000A28A5" w:rsidRPr="00AC4F7F" w:rsidRDefault="000A28A5" w:rsidP="00B154B2">
      <w:pPr>
        <w:pStyle w:val="Heading2"/>
        <w:rPr>
          <w:lang w:val="ru-RU"/>
        </w:rPr>
      </w:pPr>
      <w:r w:rsidRPr="00AC4F7F">
        <w:rPr>
          <w:lang w:val="ru-RU"/>
        </w:rPr>
        <w:t xml:space="preserve">поручил ЮНЕП и ЮНИДО представить на 98-м совещании доклад о результатах реализации оставшихся мероприятий в рамках этапа I ПОДПО, включая итоги оценки технико-экономической осуществимости с подробным описанием того, будет ли национальная структура рекуперации, рециркуляции и восстановления для Мавритании устойчивой или нет, оперативной основы структуры и ее связей с существующими центрами рекуперации и оборудования, подлежащего закупке. </w:t>
      </w:r>
    </w:p>
    <w:p w14:paraId="4AAA283D" w14:textId="77777777" w:rsidR="000A28A5" w:rsidRPr="00AC4F7F" w:rsidRDefault="000A28A5" w:rsidP="00C95503">
      <w:pPr>
        <w:pStyle w:val="Heading1"/>
        <w:rPr>
          <w:lang w:val="ru-RU"/>
        </w:rPr>
      </w:pPr>
      <w:r w:rsidRPr="00AC4F7F">
        <w:rPr>
          <w:lang w:val="ru-RU"/>
        </w:rPr>
        <w:t xml:space="preserve">Секретариат Фонда далее рекомендует общее утверждение третьего и последнего транша для этапа I ПОДПО для Мавритании и соответствующего плана освоения транша на 2026 год в объеме финансирования, указанном в нижеприведенной таблице. </w:t>
      </w:r>
    </w:p>
    <w:tbl>
      <w:tblPr>
        <w:tblW w:w="494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8"/>
        <w:gridCol w:w="4231"/>
        <w:gridCol w:w="1709"/>
        <w:gridCol w:w="1420"/>
        <w:gridCol w:w="1581"/>
      </w:tblGrid>
      <w:tr w:rsidR="000A28A5" w:rsidRPr="00D513CF" w14:paraId="4AAA2843" w14:textId="77777777" w:rsidTr="00E17DD4">
        <w:trPr>
          <w:tblHeader/>
        </w:trPr>
        <w:tc>
          <w:tcPr>
            <w:tcW w:w="239" w:type="pct"/>
          </w:tcPr>
          <w:p w14:paraId="4AAA283E" w14:textId="77777777" w:rsidR="000A28A5" w:rsidRPr="00D513CF" w:rsidRDefault="000A28A5" w:rsidP="00046C7A">
            <w:pPr>
              <w:keepNext/>
              <w:jc w:val="center"/>
              <w:rPr>
                <w:b/>
                <w:bCs/>
                <w:sz w:val="20"/>
                <w:szCs w:val="20"/>
                <w:lang w:val="ru-RU"/>
              </w:rPr>
            </w:pPr>
          </w:p>
        </w:tc>
        <w:tc>
          <w:tcPr>
            <w:tcW w:w="2253" w:type="pct"/>
          </w:tcPr>
          <w:p w14:paraId="4AAA283F" w14:textId="77777777" w:rsidR="000A28A5" w:rsidRPr="00D513CF" w:rsidRDefault="000A28A5" w:rsidP="00046C7A">
            <w:pPr>
              <w:keepNext/>
              <w:jc w:val="center"/>
              <w:rPr>
                <w:b/>
                <w:bCs/>
                <w:sz w:val="20"/>
                <w:szCs w:val="20"/>
                <w:lang w:val="ru-RU"/>
              </w:rPr>
            </w:pPr>
            <w:r w:rsidRPr="00D513CF">
              <w:rPr>
                <w:b/>
                <w:bCs/>
                <w:sz w:val="20"/>
                <w:szCs w:val="20"/>
                <w:lang w:val="ru-RU"/>
              </w:rPr>
              <w:t xml:space="preserve">Название проекта </w:t>
            </w:r>
          </w:p>
        </w:tc>
        <w:tc>
          <w:tcPr>
            <w:tcW w:w="910" w:type="pct"/>
            <w:tcMar>
              <w:left w:w="29" w:type="dxa"/>
              <w:right w:w="29" w:type="dxa"/>
            </w:tcMar>
          </w:tcPr>
          <w:p w14:paraId="4AAA2840" w14:textId="77777777" w:rsidR="000A28A5" w:rsidRPr="00D513CF" w:rsidRDefault="000A28A5" w:rsidP="00046C7A">
            <w:pPr>
              <w:keepNext/>
              <w:jc w:val="center"/>
              <w:rPr>
                <w:b/>
                <w:bCs/>
                <w:sz w:val="20"/>
                <w:szCs w:val="20"/>
                <w:lang w:val="ru-RU"/>
              </w:rPr>
            </w:pPr>
            <w:r w:rsidRPr="00D513CF">
              <w:rPr>
                <w:b/>
                <w:bCs/>
                <w:sz w:val="20"/>
                <w:szCs w:val="20"/>
                <w:lang w:val="ru-RU"/>
              </w:rPr>
              <w:t>Финансирование проекта         (долл. США)</w:t>
            </w:r>
          </w:p>
        </w:tc>
        <w:tc>
          <w:tcPr>
            <w:tcW w:w="756" w:type="pct"/>
            <w:tcMar>
              <w:left w:w="29" w:type="dxa"/>
              <w:right w:w="29" w:type="dxa"/>
            </w:tcMar>
          </w:tcPr>
          <w:p w14:paraId="4AAA2841" w14:textId="77777777" w:rsidR="000A28A5" w:rsidRPr="00D513CF" w:rsidRDefault="000A28A5" w:rsidP="00046C7A">
            <w:pPr>
              <w:keepNext/>
              <w:jc w:val="center"/>
              <w:rPr>
                <w:b/>
                <w:bCs/>
                <w:sz w:val="20"/>
                <w:szCs w:val="20"/>
                <w:lang w:val="ru-RU"/>
              </w:rPr>
            </w:pPr>
            <w:r w:rsidRPr="00D513CF">
              <w:rPr>
                <w:b/>
                <w:bCs/>
                <w:sz w:val="20"/>
                <w:szCs w:val="20"/>
                <w:lang w:val="ru-RU"/>
              </w:rPr>
              <w:t>Эксплуатационные расходы  (долл. США)</w:t>
            </w:r>
          </w:p>
        </w:tc>
        <w:tc>
          <w:tcPr>
            <w:tcW w:w="842" w:type="pct"/>
            <w:tcMar>
              <w:left w:w="29" w:type="dxa"/>
              <w:right w:w="29" w:type="dxa"/>
            </w:tcMar>
          </w:tcPr>
          <w:p w14:paraId="4AAA2842" w14:textId="77777777" w:rsidR="000A28A5" w:rsidRPr="00D513CF" w:rsidRDefault="000A28A5" w:rsidP="00046C7A">
            <w:pPr>
              <w:keepNext/>
              <w:jc w:val="center"/>
              <w:rPr>
                <w:b/>
                <w:bCs/>
                <w:sz w:val="20"/>
                <w:szCs w:val="20"/>
                <w:lang w:val="ru-RU"/>
              </w:rPr>
            </w:pPr>
            <w:r w:rsidRPr="00D513CF">
              <w:rPr>
                <w:b/>
                <w:bCs/>
                <w:sz w:val="20"/>
                <w:szCs w:val="20"/>
                <w:lang w:val="ru-RU"/>
              </w:rPr>
              <w:t xml:space="preserve">Учреждение - исполнитель </w:t>
            </w:r>
          </w:p>
        </w:tc>
      </w:tr>
      <w:tr w:rsidR="000A28A5" w:rsidRPr="00D513CF" w14:paraId="4AAA2849" w14:textId="77777777" w:rsidTr="00E17DD4">
        <w:tc>
          <w:tcPr>
            <w:tcW w:w="239" w:type="pct"/>
          </w:tcPr>
          <w:p w14:paraId="4AAA2844" w14:textId="77777777" w:rsidR="000A28A5" w:rsidRPr="00D513CF" w:rsidRDefault="000A28A5" w:rsidP="00046C7A">
            <w:pPr>
              <w:keepNext/>
              <w:rPr>
                <w:sz w:val="20"/>
                <w:szCs w:val="20"/>
                <w:lang w:val="ru-RU"/>
              </w:rPr>
            </w:pPr>
            <w:r w:rsidRPr="00D513CF">
              <w:rPr>
                <w:sz w:val="20"/>
                <w:szCs w:val="20"/>
                <w:lang w:val="ru-RU"/>
              </w:rPr>
              <w:t xml:space="preserve"> a)</w:t>
            </w:r>
          </w:p>
        </w:tc>
        <w:tc>
          <w:tcPr>
            <w:tcW w:w="2253" w:type="pct"/>
          </w:tcPr>
          <w:p w14:paraId="4AAA2845" w14:textId="77777777" w:rsidR="000A28A5" w:rsidRPr="00D513CF" w:rsidRDefault="000A28A5" w:rsidP="00046C7A">
            <w:pPr>
              <w:keepNext/>
              <w:jc w:val="left"/>
              <w:rPr>
                <w:sz w:val="20"/>
                <w:szCs w:val="20"/>
                <w:lang w:val="ru-RU"/>
              </w:rPr>
            </w:pPr>
            <w:r w:rsidRPr="00D513CF">
              <w:rPr>
                <w:sz w:val="20"/>
                <w:szCs w:val="20"/>
                <w:lang w:val="ru-RU"/>
              </w:rPr>
              <w:t>План организационной деятельности по поэтапному отказу от ГХФУ (этап I, третий транш)</w:t>
            </w:r>
          </w:p>
        </w:tc>
        <w:tc>
          <w:tcPr>
            <w:tcW w:w="910" w:type="pct"/>
            <w:vAlign w:val="center"/>
          </w:tcPr>
          <w:p w14:paraId="4AAA2846" w14:textId="77777777" w:rsidR="000A28A5" w:rsidRPr="00D513CF" w:rsidRDefault="000A28A5" w:rsidP="00046C7A">
            <w:pPr>
              <w:keepNext/>
              <w:jc w:val="right"/>
              <w:rPr>
                <w:sz w:val="20"/>
                <w:szCs w:val="20"/>
                <w:highlight w:val="cyan"/>
                <w:lang w:val="ru-RU"/>
              </w:rPr>
            </w:pPr>
            <w:r w:rsidRPr="00D513CF">
              <w:rPr>
                <w:color w:val="000000"/>
                <w:sz w:val="20"/>
                <w:szCs w:val="20"/>
                <w:lang w:val="ru-RU"/>
              </w:rPr>
              <w:t>85 750</w:t>
            </w:r>
          </w:p>
        </w:tc>
        <w:tc>
          <w:tcPr>
            <w:tcW w:w="756" w:type="pct"/>
            <w:vAlign w:val="center"/>
          </w:tcPr>
          <w:p w14:paraId="4AAA2847" w14:textId="77777777" w:rsidR="000A28A5" w:rsidRPr="00D513CF" w:rsidRDefault="000A28A5" w:rsidP="00046C7A">
            <w:pPr>
              <w:keepNext/>
              <w:jc w:val="right"/>
              <w:rPr>
                <w:sz w:val="20"/>
                <w:szCs w:val="20"/>
                <w:lang w:val="ru-RU"/>
              </w:rPr>
            </w:pPr>
            <w:r w:rsidRPr="00D513CF">
              <w:rPr>
                <w:sz w:val="20"/>
                <w:szCs w:val="20"/>
                <w:lang w:val="ru-RU"/>
              </w:rPr>
              <w:t>11 148</w:t>
            </w:r>
          </w:p>
        </w:tc>
        <w:tc>
          <w:tcPr>
            <w:tcW w:w="842" w:type="pct"/>
            <w:vAlign w:val="center"/>
          </w:tcPr>
          <w:p w14:paraId="4AAA2848" w14:textId="77777777" w:rsidR="000A28A5" w:rsidRPr="00D513CF" w:rsidRDefault="000A28A5" w:rsidP="00046C7A">
            <w:pPr>
              <w:keepNext/>
              <w:jc w:val="center"/>
              <w:rPr>
                <w:sz w:val="20"/>
                <w:szCs w:val="20"/>
                <w:lang w:val="ru-RU"/>
              </w:rPr>
            </w:pPr>
            <w:r w:rsidRPr="00D513CF">
              <w:rPr>
                <w:sz w:val="20"/>
                <w:szCs w:val="20"/>
                <w:lang w:val="ru-RU"/>
              </w:rPr>
              <w:t>ЮНЕП</w:t>
            </w:r>
          </w:p>
        </w:tc>
      </w:tr>
      <w:bookmarkEnd w:id="3"/>
    </w:tbl>
    <w:p w14:paraId="4AAA284A" w14:textId="77777777" w:rsidR="000A28A5" w:rsidRPr="00AC4F7F" w:rsidRDefault="000A28A5" w:rsidP="0088024B">
      <w:pPr>
        <w:spacing w:before="240" w:after="240"/>
        <w:rPr>
          <w:lang w:val="ru-RU"/>
        </w:rPr>
      </w:pPr>
    </w:p>
    <w:tbl>
      <w:tblPr>
        <w:tblW w:w="0" w:type="auto"/>
        <w:tblLook w:val="00A0" w:firstRow="1" w:lastRow="0" w:firstColumn="1" w:lastColumn="0" w:noHBand="0" w:noVBand="0"/>
      </w:tblPr>
      <w:tblGrid>
        <w:gridCol w:w="1871"/>
        <w:gridCol w:w="1872"/>
        <w:gridCol w:w="1872"/>
        <w:gridCol w:w="1872"/>
        <w:gridCol w:w="1873"/>
      </w:tblGrid>
      <w:tr w:rsidR="000A28A5" w:rsidRPr="00AC4F7F" w14:paraId="4AAA2850" w14:textId="77777777" w:rsidTr="00F2309E">
        <w:tc>
          <w:tcPr>
            <w:tcW w:w="1871" w:type="dxa"/>
          </w:tcPr>
          <w:p w14:paraId="4AAA284B" w14:textId="77777777" w:rsidR="000A28A5" w:rsidRPr="00AC4F7F" w:rsidRDefault="000A28A5" w:rsidP="00E9063C">
            <w:pPr>
              <w:rPr>
                <w:lang w:val="ru-RU"/>
              </w:rPr>
            </w:pPr>
          </w:p>
        </w:tc>
        <w:tc>
          <w:tcPr>
            <w:tcW w:w="1872" w:type="dxa"/>
          </w:tcPr>
          <w:p w14:paraId="4AAA284C" w14:textId="77777777" w:rsidR="000A28A5" w:rsidRPr="00AC4F7F" w:rsidRDefault="000A28A5" w:rsidP="00E9063C">
            <w:pPr>
              <w:rPr>
                <w:lang w:val="ru-RU"/>
              </w:rPr>
            </w:pPr>
          </w:p>
        </w:tc>
        <w:tc>
          <w:tcPr>
            <w:tcW w:w="1872" w:type="dxa"/>
            <w:tcBorders>
              <w:bottom w:val="single" w:sz="4" w:space="0" w:color="auto"/>
            </w:tcBorders>
          </w:tcPr>
          <w:p w14:paraId="4AAA284D" w14:textId="77777777" w:rsidR="000A28A5" w:rsidRPr="00AC4F7F" w:rsidRDefault="000A28A5" w:rsidP="00E9063C">
            <w:pPr>
              <w:rPr>
                <w:lang w:val="ru-RU"/>
              </w:rPr>
            </w:pPr>
          </w:p>
        </w:tc>
        <w:tc>
          <w:tcPr>
            <w:tcW w:w="1872" w:type="dxa"/>
          </w:tcPr>
          <w:p w14:paraId="4AAA284E" w14:textId="77777777" w:rsidR="000A28A5" w:rsidRPr="00AC4F7F" w:rsidRDefault="000A28A5" w:rsidP="00E9063C">
            <w:pPr>
              <w:rPr>
                <w:lang w:val="ru-RU"/>
              </w:rPr>
            </w:pPr>
          </w:p>
        </w:tc>
        <w:tc>
          <w:tcPr>
            <w:tcW w:w="1873" w:type="dxa"/>
          </w:tcPr>
          <w:p w14:paraId="4AAA284F" w14:textId="77777777" w:rsidR="000A28A5" w:rsidRPr="00AC4F7F" w:rsidRDefault="000A28A5" w:rsidP="00E9063C">
            <w:pPr>
              <w:rPr>
                <w:lang w:val="ru-RU"/>
              </w:rPr>
            </w:pPr>
          </w:p>
        </w:tc>
      </w:tr>
    </w:tbl>
    <w:p w14:paraId="4AAA2851" w14:textId="77777777" w:rsidR="000A28A5" w:rsidRPr="00AC4F7F" w:rsidRDefault="000A28A5" w:rsidP="0088024B">
      <w:pPr>
        <w:pStyle w:val="StyleHeader4Para4Left0Firstline0"/>
        <w:numPr>
          <w:ilvl w:val="0"/>
          <w:numId w:val="0"/>
        </w:numPr>
        <w:jc w:val="center"/>
        <w:rPr>
          <w:sz w:val="22"/>
          <w:lang w:val="ru-RU"/>
        </w:rPr>
      </w:pPr>
    </w:p>
    <w:sectPr w:rsidR="000A28A5" w:rsidRPr="00AC4F7F" w:rsidSect="00CB1DBA">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3E555" w14:textId="77777777" w:rsidR="00FA1963" w:rsidRDefault="00FA1963" w:rsidP="004A504B">
      <w:r>
        <w:separator/>
      </w:r>
    </w:p>
  </w:endnote>
  <w:endnote w:type="continuationSeparator" w:id="0">
    <w:p w14:paraId="4D8DED89" w14:textId="77777777" w:rsidR="00FA1963" w:rsidRDefault="00FA196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A285D" w14:textId="77777777" w:rsidR="000A28A5" w:rsidRPr="0033525D" w:rsidRDefault="000A28A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A285E" w14:textId="77777777" w:rsidR="000A28A5" w:rsidRPr="0033525D" w:rsidRDefault="000A28A5">
    <w:pPr>
      <w:jc w:val="center"/>
    </w:pPr>
    <w:r>
      <w:fldChar w:fldCharType="begin"/>
    </w:r>
    <w:r>
      <w:instrText xml:space="preserve"> PAGE </w:instrText>
    </w:r>
    <w:r>
      <w:fldChar w:fldCharType="separate"/>
    </w:r>
    <w:r>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A2860" w14:textId="72A2D0EB" w:rsidR="000A28A5" w:rsidRPr="00AB7E13" w:rsidRDefault="000A28A5"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F36639">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AB7E13">
      <w:rPr>
        <w:sz w:val="18"/>
        <w:szCs w:val="18"/>
        <w:lang w:val="ru-RU"/>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89410" w14:textId="77777777" w:rsidR="00FA1963" w:rsidRDefault="00FA1963" w:rsidP="004A504B">
      <w:r>
        <w:separator/>
      </w:r>
    </w:p>
  </w:footnote>
  <w:footnote w:type="continuationSeparator" w:id="0">
    <w:p w14:paraId="383E971E" w14:textId="77777777" w:rsidR="00FA1963" w:rsidRDefault="00FA1963" w:rsidP="004A504B">
      <w:r>
        <w:continuationSeparator/>
      </w:r>
    </w:p>
  </w:footnote>
  <w:footnote w:id="1">
    <w:p w14:paraId="4AAA2861" w14:textId="77777777" w:rsidR="000A28A5" w:rsidRDefault="000A28A5" w:rsidP="00E9063C">
      <w:pPr>
        <w:pStyle w:val="FootnoteText"/>
        <w:spacing w:after="120"/>
      </w:pPr>
      <w:r w:rsidRPr="001A24C6">
        <w:rPr>
          <w:rStyle w:val="FootnoteReference"/>
        </w:rPr>
        <w:footnoteRef/>
      </w:r>
      <w:r w:rsidRPr="001A24C6">
        <w:t xml:space="preserve"> </w:t>
      </w:r>
      <w:r w:rsidRPr="001E1147">
        <w:rPr>
          <w:lang w:val="en-US"/>
        </w:rPr>
        <w:t>UNEP/OzL.Pro/ExCom/9</w:t>
      </w:r>
      <w:r>
        <w:rPr>
          <w:lang w:val="en-US"/>
        </w:rPr>
        <w:t>7</w:t>
      </w:r>
      <w:r w:rsidRPr="001E1147">
        <w:rPr>
          <w:lang w:val="en-US"/>
        </w:rPr>
        <w:t>/1</w:t>
      </w:r>
    </w:p>
  </w:footnote>
  <w:footnote w:id="2">
    <w:p w14:paraId="4AAA2862" w14:textId="77777777" w:rsidR="000A28A5" w:rsidRDefault="000A28A5" w:rsidP="007F0FCB">
      <w:pPr>
        <w:pStyle w:val="FootnoteText"/>
      </w:pPr>
      <w:r w:rsidRPr="00FE3307">
        <w:rPr>
          <w:rStyle w:val="FootnoteReference"/>
        </w:rPr>
        <w:footnoteRef/>
      </w:r>
      <w:r w:rsidRPr="007B7518">
        <w:rPr>
          <w:lang w:val="ru-RU"/>
        </w:rPr>
        <w:t xml:space="preserve"> </w:t>
      </w:r>
      <w:r w:rsidRPr="009B2D25">
        <w:rPr>
          <w:lang w:val="ru-RU"/>
        </w:rPr>
        <w:t>Согласно</w:t>
      </w:r>
      <w:r w:rsidRPr="007B7518">
        <w:rPr>
          <w:lang w:val="ru-RU"/>
        </w:rPr>
        <w:t xml:space="preserve"> </w:t>
      </w:r>
      <w:r w:rsidRPr="009B2D25">
        <w:rPr>
          <w:lang w:val="ru-RU"/>
        </w:rPr>
        <w:t>письму</w:t>
      </w:r>
      <w:r w:rsidRPr="007B7518">
        <w:rPr>
          <w:lang w:val="ru-RU"/>
        </w:rPr>
        <w:t xml:space="preserve"> </w:t>
      </w:r>
      <w:r w:rsidRPr="009B2D25">
        <w:rPr>
          <w:lang w:val="ru-RU"/>
        </w:rPr>
        <w:t>от</w:t>
      </w:r>
      <w:r w:rsidRPr="007B7518">
        <w:rPr>
          <w:lang w:val="ru-RU"/>
        </w:rPr>
        <w:t xml:space="preserve"> 18 </w:t>
      </w:r>
      <w:r>
        <w:rPr>
          <w:lang w:val="ru-RU"/>
        </w:rPr>
        <w:t>сентября</w:t>
      </w:r>
      <w:r w:rsidRPr="007B7518">
        <w:rPr>
          <w:lang w:val="ru-RU"/>
        </w:rPr>
        <w:t xml:space="preserve"> 2025 </w:t>
      </w:r>
      <w:r w:rsidRPr="009B2D25">
        <w:rPr>
          <w:lang w:val="ru-RU"/>
        </w:rPr>
        <w:t>года</w:t>
      </w:r>
      <w:r w:rsidRPr="007B7518">
        <w:rPr>
          <w:lang w:val="ru-RU"/>
        </w:rPr>
        <w:t xml:space="preserve"> </w:t>
      </w:r>
      <w:r w:rsidRPr="009B2D25">
        <w:rPr>
          <w:lang w:val="ru-RU"/>
        </w:rPr>
        <w:t>Министерства</w:t>
      </w:r>
      <w:r w:rsidRPr="007B7518">
        <w:rPr>
          <w:lang w:val="ru-RU"/>
        </w:rPr>
        <w:t xml:space="preserve"> </w:t>
      </w:r>
      <w:r>
        <w:rPr>
          <w:lang w:val="ru-RU"/>
        </w:rPr>
        <w:t>охраны</w:t>
      </w:r>
      <w:r w:rsidRPr="007B7518">
        <w:rPr>
          <w:lang w:val="ru-RU"/>
        </w:rPr>
        <w:t xml:space="preserve"> </w:t>
      </w:r>
      <w:r w:rsidRPr="009B2D25">
        <w:rPr>
          <w:lang w:val="ru-RU"/>
        </w:rPr>
        <w:t>окружающей</w:t>
      </w:r>
      <w:r w:rsidRPr="007B7518">
        <w:rPr>
          <w:lang w:val="ru-RU"/>
        </w:rPr>
        <w:t xml:space="preserve"> </w:t>
      </w:r>
      <w:r w:rsidRPr="009B2D25">
        <w:rPr>
          <w:lang w:val="ru-RU"/>
        </w:rPr>
        <w:t>среды</w:t>
      </w:r>
      <w:r w:rsidRPr="007B7518">
        <w:rPr>
          <w:lang w:val="ru-RU"/>
        </w:rPr>
        <w:t xml:space="preserve"> </w:t>
      </w:r>
      <w:r>
        <w:rPr>
          <w:lang w:val="ru-RU"/>
        </w:rPr>
        <w:t>и</w:t>
      </w:r>
      <w:r w:rsidRPr="007B7518">
        <w:rPr>
          <w:lang w:val="ru-RU"/>
        </w:rPr>
        <w:t xml:space="preserve"> </w:t>
      </w:r>
      <w:r>
        <w:rPr>
          <w:lang w:val="ru-RU"/>
        </w:rPr>
        <w:t>устойчивого</w:t>
      </w:r>
      <w:r w:rsidRPr="007B7518">
        <w:rPr>
          <w:lang w:val="ru-RU"/>
        </w:rPr>
        <w:t xml:space="preserve"> </w:t>
      </w:r>
      <w:r>
        <w:rPr>
          <w:lang w:val="ru-RU"/>
        </w:rPr>
        <w:t>развития</w:t>
      </w:r>
      <w:r w:rsidRPr="007B7518">
        <w:rPr>
          <w:lang w:val="ru-RU"/>
        </w:rPr>
        <w:t xml:space="preserve"> </w:t>
      </w:r>
      <w:r w:rsidRPr="009B2D25">
        <w:rPr>
          <w:lang w:val="ru-RU"/>
        </w:rPr>
        <w:t>Ма</w:t>
      </w:r>
      <w:r>
        <w:rPr>
          <w:lang w:val="ru-RU"/>
        </w:rPr>
        <w:t>вр</w:t>
      </w:r>
      <w:r w:rsidRPr="009B2D25">
        <w:rPr>
          <w:lang w:val="ru-RU"/>
        </w:rPr>
        <w:t>и</w:t>
      </w:r>
      <w:r>
        <w:rPr>
          <w:lang w:val="ru-RU"/>
        </w:rPr>
        <w:t>тании</w:t>
      </w:r>
      <w:r w:rsidRPr="007B7518">
        <w:rPr>
          <w:lang w:val="ru-RU"/>
        </w:rPr>
        <w:t xml:space="preserve"> </w:t>
      </w:r>
      <w:r w:rsidRPr="009B2D25">
        <w:rPr>
          <w:lang w:val="ru-RU"/>
        </w:rPr>
        <w:t>в</w:t>
      </w:r>
      <w:r w:rsidRPr="007B7518">
        <w:rPr>
          <w:lang w:val="ru-RU"/>
        </w:rPr>
        <w:t xml:space="preserve"> </w:t>
      </w:r>
      <w:r w:rsidRPr="009B2D25">
        <w:rPr>
          <w:lang w:val="ru-RU"/>
        </w:rPr>
        <w:t>Секретариат</w:t>
      </w:r>
      <w:r>
        <w:rPr>
          <w:lang w:val="ru-RU"/>
        </w:rPr>
        <w:t xml:space="preserve">. </w:t>
      </w:r>
    </w:p>
  </w:footnote>
  <w:footnote w:id="3">
    <w:p w14:paraId="4AAA2863" w14:textId="77777777" w:rsidR="000A28A5" w:rsidRDefault="000A28A5" w:rsidP="0085000F">
      <w:pPr>
        <w:pStyle w:val="FootnoteText"/>
      </w:pPr>
      <w:r>
        <w:rPr>
          <w:rStyle w:val="FootnoteReference"/>
        </w:rPr>
        <w:footnoteRef/>
      </w:r>
      <w:r w:rsidRPr="009E6E43">
        <w:rPr>
          <w:lang w:val="ru-RU"/>
        </w:rPr>
        <w:t xml:space="preserve"> В кажд</w:t>
      </w:r>
      <w:r>
        <w:rPr>
          <w:lang w:val="ru-RU"/>
        </w:rPr>
        <w:t>ый</w:t>
      </w:r>
      <w:r w:rsidRPr="009E6E43">
        <w:rPr>
          <w:lang w:val="ru-RU"/>
        </w:rPr>
        <w:t xml:space="preserve"> комплект входят необходимые инструменты для обслуживания</w:t>
      </w:r>
      <w:r>
        <w:rPr>
          <w:lang w:val="ru-RU"/>
        </w:rPr>
        <w:t xml:space="preserve"> ХКО</w:t>
      </w:r>
      <w:r w:rsidRPr="009E6E43">
        <w:rPr>
          <w:lang w:val="ru-RU"/>
        </w:rPr>
        <w:t xml:space="preserve"> и </w:t>
      </w:r>
      <w:r>
        <w:rPr>
          <w:lang w:val="ru-RU"/>
        </w:rPr>
        <w:t xml:space="preserve">рекуперации, такие как блок рекуперации </w:t>
      </w:r>
      <w:r w:rsidRPr="009E6E43">
        <w:rPr>
          <w:lang w:val="ru-RU"/>
        </w:rPr>
        <w:t>хладагента с запасными фильтрами, шланг</w:t>
      </w:r>
      <w:r>
        <w:rPr>
          <w:lang w:val="ru-RU"/>
        </w:rPr>
        <w:t>и</w:t>
      </w:r>
      <w:r w:rsidRPr="009E6E43">
        <w:rPr>
          <w:lang w:val="ru-RU"/>
        </w:rPr>
        <w:t>, баллон</w:t>
      </w:r>
      <w:r>
        <w:rPr>
          <w:lang w:val="ru-RU"/>
        </w:rPr>
        <w:t>ы</w:t>
      </w:r>
      <w:r w:rsidRPr="009E6E43">
        <w:rPr>
          <w:lang w:val="ru-RU"/>
        </w:rPr>
        <w:t>, вакуумны</w:t>
      </w:r>
      <w:r>
        <w:rPr>
          <w:lang w:val="ru-RU"/>
        </w:rPr>
        <w:t>й</w:t>
      </w:r>
      <w:r w:rsidRPr="009E6E43">
        <w:rPr>
          <w:lang w:val="ru-RU"/>
        </w:rPr>
        <w:t xml:space="preserve"> насос, вес</w:t>
      </w:r>
      <w:r>
        <w:rPr>
          <w:lang w:val="ru-RU"/>
        </w:rPr>
        <w:t>ы</w:t>
      </w:r>
      <w:r w:rsidRPr="009E6E43">
        <w:rPr>
          <w:lang w:val="ru-RU"/>
        </w:rPr>
        <w:t>, коллектор, детектор утечек и полны</w:t>
      </w:r>
      <w:r>
        <w:rPr>
          <w:lang w:val="ru-RU"/>
        </w:rPr>
        <w:t>й</w:t>
      </w:r>
      <w:r w:rsidRPr="009E6E43">
        <w:rPr>
          <w:lang w:val="ru-RU"/>
        </w:rPr>
        <w:t xml:space="preserve"> набор ручных инструментов и принадлежностей для обслуживания и </w:t>
      </w:r>
      <w:r>
        <w:rPr>
          <w:lang w:val="ru-RU"/>
        </w:rPr>
        <w:t>об</w:t>
      </w:r>
      <w:r w:rsidRPr="009E6E43">
        <w:rPr>
          <w:lang w:val="ru-RU"/>
        </w:rPr>
        <w:t>работ</w:t>
      </w:r>
      <w:r>
        <w:rPr>
          <w:lang w:val="ru-RU"/>
        </w:rPr>
        <w:t>ки</w:t>
      </w:r>
      <w:r w:rsidRPr="009E6E43">
        <w:rPr>
          <w:lang w:val="ru-RU"/>
        </w:rPr>
        <w:t xml:space="preserve"> углеводород</w:t>
      </w:r>
      <w:r>
        <w:rPr>
          <w:lang w:val="ru-RU"/>
        </w:rPr>
        <w:t>ов</w:t>
      </w:r>
      <w:r w:rsidRPr="009E6E43">
        <w:rPr>
          <w:lang w:val="ru-RU"/>
        </w:rPr>
        <w:t>.</w:t>
      </w:r>
      <w:r>
        <w:rPr>
          <w:lang w:val="ru-RU"/>
        </w:rPr>
        <w:t xml:space="preserve"> </w:t>
      </w:r>
    </w:p>
  </w:footnote>
  <w:footnote w:id="4">
    <w:p w14:paraId="4AAA2864" w14:textId="77777777" w:rsidR="000A28A5" w:rsidRDefault="000A28A5" w:rsidP="0096469C">
      <w:pPr>
        <w:pStyle w:val="FootnoteText"/>
      </w:pPr>
      <w:r>
        <w:rPr>
          <w:rStyle w:val="FootnoteReference"/>
        </w:rPr>
        <w:footnoteRef/>
      </w:r>
      <w:r w:rsidRPr="00705057">
        <w:rPr>
          <w:lang w:val="ru-RU"/>
        </w:rPr>
        <w:t xml:space="preserve"> Перечень закупаемого оборудования будет определен на основе </w:t>
      </w:r>
      <w:r>
        <w:rPr>
          <w:lang w:val="ru-RU"/>
        </w:rPr>
        <w:t>итогов</w:t>
      </w:r>
      <w:r w:rsidRPr="00705057">
        <w:rPr>
          <w:lang w:val="ru-RU"/>
        </w:rPr>
        <w:t xml:space="preserve"> оценки технико-экономическо</w:t>
      </w:r>
      <w:r>
        <w:rPr>
          <w:lang w:val="ru-RU"/>
        </w:rPr>
        <w:t xml:space="preserve">й </w:t>
      </w:r>
      <w:r w:rsidRPr="00705057">
        <w:rPr>
          <w:lang w:val="ru-RU"/>
        </w:rPr>
        <w:t>о</w:t>
      </w:r>
      <w:r>
        <w:rPr>
          <w:lang w:val="ru-RU"/>
        </w:rPr>
        <w:t xml:space="preserve">существимости, </w:t>
      </w:r>
      <w:r w:rsidRPr="00705057">
        <w:rPr>
          <w:lang w:val="ru-RU"/>
        </w:rPr>
        <w:t>которая, как ожидается, будет завершена в декабре 2025 года.</w:t>
      </w:r>
      <w:r w:rsidRPr="00DB7E55">
        <w:rPr>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A2857" w14:textId="77777777" w:rsidR="000A28A5" w:rsidRPr="0033525D" w:rsidRDefault="000A28A5">
    <w:fldSimple w:instr=" DOCPROPERTY &quot;Document number&quot;  \* MERGEFORMAT ">
      <w:r>
        <w:t>UNEP/OzL.Pro/ExCom/97/59</w:t>
      </w:r>
    </w:fldSimple>
  </w:p>
  <w:p w14:paraId="4AAA2858" w14:textId="77777777" w:rsidR="000A28A5" w:rsidRPr="0033525D" w:rsidRDefault="000A28A5"/>
  <w:p w14:paraId="4AAA2859" w14:textId="77777777" w:rsidR="000A28A5" w:rsidRPr="0033525D" w:rsidRDefault="000A28A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A285A" w14:textId="77777777" w:rsidR="000A28A5" w:rsidRPr="0033525D" w:rsidRDefault="000A28A5" w:rsidP="00B2108C">
    <w:pPr>
      <w:jc w:val="right"/>
    </w:pPr>
    <w:fldSimple w:instr=" DOCPROPERTY &quot;Document number&quot;  \* MERGEFORMAT ">
      <w:r>
        <w:t>UNEP/OzL.Pro/ExCom/97/59</w:t>
      </w:r>
    </w:fldSimple>
  </w:p>
  <w:p w14:paraId="4AAA285B" w14:textId="77777777" w:rsidR="000A28A5" w:rsidRPr="0033525D" w:rsidRDefault="000A28A5" w:rsidP="00B2108C">
    <w:pPr>
      <w:jc w:val="right"/>
    </w:pPr>
  </w:p>
  <w:p w14:paraId="4AAA285C" w14:textId="77777777" w:rsidR="000A28A5" w:rsidRPr="0033525D" w:rsidRDefault="000A28A5" w:rsidP="00B210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3A0A18E"/>
    <w:lvl w:ilvl="0">
      <w:start w:val="1"/>
      <w:numFmt w:val="decimal"/>
      <w:pStyle w:val="Heading1"/>
      <w:lvlText w:val="%1."/>
      <w:lvlJc w:val="left"/>
      <w:pPr>
        <w:tabs>
          <w:tab w:val="num" w:pos="0"/>
        </w:tabs>
      </w:pPr>
      <w:rPr>
        <w:rFonts w:cs="Times New Roman" w:hint="default"/>
        <w:i w:val="0"/>
        <w:iCs/>
      </w:rPr>
    </w:lvl>
    <w:lvl w:ilvl="1">
      <w:start w:val="1"/>
      <w:numFmt w:val="lowerLetter"/>
      <w:pStyle w:val="Heading2"/>
      <w:lvlText w:val=" %2)"/>
      <w:lvlJc w:val="left"/>
      <w:pPr>
        <w:tabs>
          <w:tab w:val="num" w:pos="0"/>
        </w:tabs>
        <w:ind w:left="1440" w:hanging="720"/>
      </w:pPr>
      <w:rPr>
        <w:rFonts w:cs="Times New Roman" w:hint="default"/>
        <w:b w:val="0"/>
        <w:bCs/>
      </w:rPr>
    </w:lvl>
    <w:lvl w:ilvl="2">
      <w:start w:val="1"/>
      <w:numFmt w:val="lowerRoman"/>
      <w:pStyle w:val="Heading3"/>
      <w:lvlText w:val="(%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1" w15:restartNumberingAfterBreak="0">
    <w:nsid w:val="002D6297"/>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2D26B99"/>
    <w:multiLevelType w:val="hybridMultilevel"/>
    <w:tmpl w:val="A38CB334"/>
    <w:lvl w:ilvl="0" w:tplc="93ACD710">
      <w:start w:val="1"/>
      <w:numFmt w:val="decimal"/>
      <w:lvlText w:val="%1."/>
      <w:lvlJc w:val="left"/>
      <w:pPr>
        <w:ind w:left="1080" w:hanging="720"/>
      </w:pPr>
      <w:rPr>
        <w:rFonts w:cs="Times New Roman" w:hint="default"/>
      </w:rPr>
    </w:lvl>
    <w:lvl w:ilvl="1" w:tplc="20000019">
      <w:start w:val="1"/>
      <w:numFmt w:val="lowerLetter"/>
      <w:lvlText w:val="%2."/>
      <w:lvlJc w:val="left"/>
      <w:pPr>
        <w:ind w:left="1440" w:hanging="360"/>
      </w:pPr>
      <w:rPr>
        <w:rFonts w:cs="Times New Roman"/>
      </w:rPr>
    </w:lvl>
    <w:lvl w:ilvl="2" w:tplc="2000001B">
      <w:start w:val="1"/>
      <w:numFmt w:val="lowerRoman"/>
      <w:lvlText w:val="%3."/>
      <w:lvlJc w:val="right"/>
      <w:pPr>
        <w:ind w:left="2160" w:hanging="180"/>
      </w:pPr>
      <w:rPr>
        <w:rFonts w:cs="Times New Roman"/>
      </w:rPr>
    </w:lvl>
    <w:lvl w:ilvl="3" w:tplc="FF24CFB4">
      <w:start w:val="1"/>
      <w:numFmt w:val="lowerRoman"/>
      <w:lvlText w:val="(%4)"/>
      <w:lvlJc w:val="left"/>
      <w:pPr>
        <w:ind w:left="3240" w:hanging="720"/>
      </w:pPr>
      <w:rPr>
        <w:rFonts w:cs="Times New Roman" w:hint="default"/>
      </w:rPr>
    </w:lvl>
    <w:lvl w:ilvl="4" w:tplc="20000019" w:tentative="1">
      <w:start w:val="1"/>
      <w:numFmt w:val="lowerLetter"/>
      <w:lvlText w:val="%5."/>
      <w:lvlJc w:val="left"/>
      <w:pPr>
        <w:ind w:left="3600" w:hanging="360"/>
      </w:pPr>
      <w:rPr>
        <w:rFonts w:cs="Times New Roman"/>
      </w:rPr>
    </w:lvl>
    <w:lvl w:ilvl="5" w:tplc="2000001B" w:tentative="1">
      <w:start w:val="1"/>
      <w:numFmt w:val="lowerRoman"/>
      <w:lvlText w:val="%6."/>
      <w:lvlJc w:val="right"/>
      <w:pPr>
        <w:ind w:left="4320" w:hanging="180"/>
      </w:pPr>
      <w:rPr>
        <w:rFonts w:cs="Times New Roman"/>
      </w:rPr>
    </w:lvl>
    <w:lvl w:ilvl="6" w:tplc="2000000F" w:tentative="1">
      <w:start w:val="1"/>
      <w:numFmt w:val="decimal"/>
      <w:lvlText w:val="%7."/>
      <w:lvlJc w:val="left"/>
      <w:pPr>
        <w:ind w:left="5040" w:hanging="360"/>
      </w:pPr>
      <w:rPr>
        <w:rFonts w:cs="Times New Roman"/>
      </w:rPr>
    </w:lvl>
    <w:lvl w:ilvl="7" w:tplc="20000019" w:tentative="1">
      <w:start w:val="1"/>
      <w:numFmt w:val="lowerLetter"/>
      <w:lvlText w:val="%8."/>
      <w:lvlJc w:val="left"/>
      <w:pPr>
        <w:ind w:left="5760" w:hanging="360"/>
      </w:pPr>
      <w:rPr>
        <w:rFonts w:cs="Times New Roman"/>
      </w:rPr>
    </w:lvl>
    <w:lvl w:ilvl="8" w:tplc="2000001B" w:tentative="1">
      <w:start w:val="1"/>
      <w:numFmt w:val="lowerRoman"/>
      <w:lvlText w:val="%9."/>
      <w:lvlJc w:val="right"/>
      <w:pPr>
        <w:ind w:left="6480" w:hanging="180"/>
      </w:pPr>
      <w:rPr>
        <w:rFonts w:cs="Times New Roman"/>
      </w:rPr>
    </w:lvl>
  </w:abstractNum>
  <w:abstractNum w:abstractNumId="13" w15:restartNumberingAfterBreak="0">
    <w:nsid w:val="0C6E0BAB"/>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 w15:restartNumberingAfterBreak="0">
    <w:nsid w:val="2CEA525F"/>
    <w:multiLevelType w:val="multilevel"/>
    <w:tmpl w:val="C1349070"/>
    <w:lvl w:ilvl="0">
      <w:start w:val="1"/>
      <w:numFmt w:val="decimal"/>
      <w:lvlText w:val="%1."/>
      <w:lvlJc w:val="left"/>
      <w:pPr>
        <w:tabs>
          <w:tab w:val="num" w:pos="0"/>
        </w:tabs>
      </w:pPr>
      <w:rPr>
        <w:rFonts w:cs="Times New Roman"/>
        <w:i w:val="0"/>
        <w:iCs/>
      </w:rPr>
    </w:lvl>
    <w:lvl w:ilvl="1">
      <w:start w:val="1"/>
      <w:numFmt w:val="lowerLetter"/>
      <w:lvlText w:val="(%2)"/>
      <w:lvlJc w:val="left"/>
      <w:pPr>
        <w:tabs>
          <w:tab w:val="num" w:pos="0"/>
        </w:tabs>
        <w:ind w:left="1440" w:hanging="720"/>
      </w:pPr>
      <w:rPr>
        <w:rFonts w:cs="Times New Roman"/>
        <w:b w:val="0"/>
        <w:bCs/>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cs="Times New Roman" w:hint="default"/>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0C7E5F"/>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4FE66D3B"/>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3" w15:restartNumberingAfterBreak="0">
    <w:nsid w:val="51E03B70"/>
    <w:multiLevelType w:val="multilevel"/>
    <w:tmpl w:val="041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9F031BD"/>
    <w:multiLevelType w:val="multilevel"/>
    <w:tmpl w:val="04190023"/>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1071848669">
    <w:abstractNumId w:val="10"/>
  </w:num>
  <w:num w:numId="2" w16cid:durableId="693001349">
    <w:abstractNumId w:val="10"/>
  </w:num>
  <w:num w:numId="3" w16cid:durableId="1778409739">
    <w:abstractNumId w:val="10"/>
  </w:num>
  <w:num w:numId="4" w16cid:durableId="354158059">
    <w:abstractNumId w:val="10"/>
  </w:num>
  <w:num w:numId="5" w16cid:durableId="898978816">
    <w:abstractNumId w:val="10"/>
  </w:num>
  <w:num w:numId="6" w16cid:durableId="355541888">
    <w:abstractNumId w:val="9"/>
  </w:num>
  <w:num w:numId="7" w16cid:durableId="1337687110">
    <w:abstractNumId w:val="7"/>
  </w:num>
  <w:num w:numId="8" w16cid:durableId="1591891658">
    <w:abstractNumId w:val="6"/>
  </w:num>
  <w:num w:numId="9" w16cid:durableId="1658222902">
    <w:abstractNumId w:val="5"/>
  </w:num>
  <w:num w:numId="10" w16cid:durableId="1909923838">
    <w:abstractNumId w:val="4"/>
  </w:num>
  <w:num w:numId="11" w16cid:durableId="1964457431">
    <w:abstractNumId w:val="8"/>
  </w:num>
  <w:num w:numId="12" w16cid:durableId="2086105748">
    <w:abstractNumId w:val="3"/>
  </w:num>
  <w:num w:numId="13" w16cid:durableId="1273435457">
    <w:abstractNumId w:val="2"/>
  </w:num>
  <w:num w:numId="14" w16cid:durableId="1550146987">
    <w:abstractNumId w:val="1"/>
  </w:num>
  <w:num w:numId="15" w16cid:durableId="1031999681">
    <w:abstractNumId w:val="0"/>
  </w:num>
  <w:num w:numId="16" w16cid:durableId="795097601">
    <w:abstractNumId w:val="14"/>
  </w:num>
  <w:num w:numId="17" w16cid:durableId="1232305285">
    <w:abstractNumId w:val="20"/>
  </w:num>
  <w:num w:numId="18" w16cid:durableId="830633249">
    <w:abstractNumId w:val="22"/>
  </w:num>
  <w:num w:numId="19" w16cid:durableId="1838035483">
    <w:abstractNumId w:val="26"/>
  </w:num>
  <w:num w:numId="20" w16cid:durableId="376051149">
    <w:abstractNumId w:val="16"/>
  </w:num>
  <w:num w:numId="21" w16cid:durableId="410078202">
    <w:abstractNumId w:val="18"/>
  </w:num>
  <w:num w:numId="22" w16cid:durableId="596527706">
    <w:abstractNumId w:val="24"/>
  </w:num>
  <w:num w:numId="23" w16cid:durableId="1643845750">
    <w:abstractNumId w:val="17"/>
  </w:num>
  <w:num w:numId="24" w16cid:durableId="1917780601">
    <w:abstractNumId w:val="10"/>
  </w:num>
  <w:num w:numId="25" w16cid:durableId="758253918">
    <w:abstractNumId w:val="10"/>
  </w:num>
  <w:num w:numId="26" w16cid:durableId="1146050794">
    <w:abstractNumId w:val="10"/>
  </w:num>
  <w:num w:numId="27" w16cid:durableId="18699467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14598027">
    <w:abstractNumId w:val="10"/>
  </w:num>
  <w:num w:numId="29" w16cid:durableId="28726546">
    <w:abstractNumId w:val="10"/>
  </w:num>
  <w:num w:numId="30" w16cid:durableId="1322344493">
    <w:abstractNumId w:val="12"/>
  </w:num>
  <w:num w:numId="31" w16cid:durableId="398017475">
    <w:abstractNumId w:val="21"/>
  </w:num>
  <w:num w:numId="32" w16cid:durableId="2109155774">
    <w:abstractNumId w:val="23"/>
  </w:num>
  <w:num w:numId="33" w16cid:durableId="2096435619">
    <w:abstractNumId w:val="25"/>
  </w:num>
  <w:num w:numId="34" w16cid:durableId="356469890">
    <w:abstractNumId w:val="15"/>
  </w:num>
  <w:num w:numId="35" w16cid:durableId="92479667">
    <w:abstractNumId w:val="11"/>
  </w:num>
  <w:num w:numId="36" w16cid:durableId="1242175493">
    <w:abstractNumId w:val="13"/>
  </w:num>
  <w:num w:numId="37" w16cid:durableId="377166351">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3938"/>
    <w:rsid w:val="0000434E"/>
    <w:rsid w:val="000044DE"/>
    <w:rsid w:val="000047AC"/>
    <w:rsid w:val="00004B58"/>
    <w:rsid w:val="00011F13"/>
    <w:rsid w:val="00012CFA"/>
    <w:rsid w:val="000133E2"/>
    <w:rsid w:val="000155BF"/>
    <w:rsid w:val="0001571C"/>
    <w:rsid w:val="000160CF"/>
    <w:rsid w:val="00017307"/>
    <w:rsid w:val="000211A9"/>
    <w:rsid w:val="00021238"/>
    <w:rsid w:val="000217CD"/>
    <w:rsid w:val="00022071"/>
    <w:rsid w:val="00022721"/>
    <w:rsid w:val="00022B68"/>
    <w:rsid w:val="0002308C"/>
    <w:rsid w:val="00023A6E"/>
    <w:rsid w:val="0002417C"/>
    <w:rsid w:val="00026E1D"/>
    <w:rsid w:val="000279BE"/>
    <w:rsid w:val="00031260"/>
    <w:rsid w:val="000313D9"/>
    <w:rsid w:val="0003681A"/>
    <w:rsid w:val="000372B7"/>
    <w:rsid w:val="00037407"/>
    <w:rsid w:val="0004100E"/>
    <w:rsid w:val="00042D42"/>
    <w:rsid w:val="00046C7A"/>
    <w:rsid w:val="00047470"/>
    <w:rsid w:val="00050F6E"/>
    <w:rsid w:val="00051C63"/>
    <w:rsid w:val="00053E8D"/>
    <w:rsid w:val="000551CF"/>
    <w:rsid w:val="00055824"/>
    <w:rsid w:val="00061183"/>
    <w:rsid w:val="00061D35"/>
    <w:rsid w:val="00061EC2"/>
    <w:rsid w:val="00064B52"/>
    <w:rsid w:val="00064B69"/>
    <w:rsid w:val="00065483"/>
    <w:rsid w:val="000661B3"/>
    <w:rsid w:val="00066CE8"/>
    <w:rsid w:val="0007133F"/>
    <w:rsid w:val="00072A6B"/>
    <w:rsid w:val="000756DA"/>
    <w:rsid w:val="00076784"/>
    <w:rsid w:val="00076843"/>
    <w:rsid w:val="00080ED0"/>
    <w:rsid w:val="00082EB7"/>
    <w:rsid w:val="000830F8"/>
    <w:rsid w:val="00084B92"/>
    <w:rsid w:val="00084F04"/>
    <w:rsid w:val="00085B8F"/>
    <w:rsid w:val="000876C7"/>
    <w:rsid w:val="00090481"/>
    <w:rsid w:val="0009182C"/>
    <w:rsid w:val="00093B2A"/>
    <w:rsid w:val="0009733F"/>
    <w:rsid w:val="00097E10"/>
    <w:rsid w:val="000A247C"/>
    <w:rsid w:val="000A28A5"/>
    <w:rsid w:val="000A2A14"/>
    <w:rsid w:val="000A3826"/>
    <w:rsid w:val="000A665D"/>
    <w:rsid w:val="000A6C26"/>
    <w:rsid w:val="000B1E9B"/>
    <w:rsid w:val="000B22E1"/>
    <w:rsid w:val="000B36C8"/>
    <w:rsid w:val="000B3F1D"/>
    <w:rsid w:val="000B60F5"/>
    <w:rsid w:val="000C3789"/>
    <w:rsid w:val="000C64C9"/>
    <w:rsid w:val="000C6873"/>
    <w:rsid w:val="000C7DD8"/>
    <w:rsid w:val="000D0E1A"/>
    <w:rsid w:val="000D1365"/>
    <w:rsid w:val="000D1AF8"/>
    <w:rsid w:val="000D2BF2"/>
    <w:rsid w:val="000D4B01"/>
    <w:rsid w:val="000D52A4"/>
    <w:rsid w:val="000D7F86"/>
    <w:rsid w:val="000E07BC"/>
    <w:rsid w:val="000E153C"/>
    <w:rsid w:val="000E2E21"/>
    <w:rsid w:val="000E38DD"/>
    <w:rsid w:val="000E4727"/>
    <w:rsid w:val="000E528D"/>
    <w:rsid w:val="000E59D7"/>
    <w:rsid w:val="000F04BA"/>
    <w:rsid w:val="000F0EA8"/>
    <w:rsid w:val="000F1299"/>
    <w:rsid w:val="000F1CD4"/>
    <w:rsid w:val="000F260C"/>
    <w:rsid w:val="000F2FF4"/>
    <w:rsid w:val="000F4103"/>
    <w:rsid w:val="000F4A48"/>
    <w:rsid w:val="000F4D3C"/>
    <w:rsid w:val="000F4D80"/>
    <w:rsid w:val="000F4DB6"/>
    <w:rsid w:val="000F70A7"/>
    <w:rsid w:val="000F77CA"/>
    <w:rsid w:val="001002AB"/>
    <w:rsid w:val="001014A8"/>
    <w:rsid w:val="00101724"/>
    <w:rsid w:val="00103A2A"/>
    <w:rsid w:val="001108B7"/>
    <w:rsid w:val="00113673"/>
    <w:rsid w:val="00113CCA"/>
    <w:rsid w:val="001142CA"/>
    <w:rsid w:val="0011473D"/>
    <w:rsid w:val="0011518D"/>
    <w:rsid w:val="00116A81"/>
    <w:rsid w:val="00117ADE"/>
    <w:rsid w:val="00120420"/>
    <w:rsid w:val="00122BA4"/>
    <w:rsid w:val="00122D86"/>
    <w:rsid w:val="00122E38"/>
    <w:rsid w:val="00122F25"/>
    <w:rsid w:val="00123179"/>
    <w:rsid w:val="00123AB2"/>
    <w:rsid w:val="00124E91"/>
    <w:rsid w:val="00125494"/>
    <w:rsid w:val="001264AE"/>
    <w:rsid w:val="001304AD"/>
    <w:rsid w:val="001304BC"/>
    <w:rsid w:val="00131168"/>
    <w:rsid w:val="00133B81"/>
    <w:rsid w:val="00135406"/>
    <w:rsid w:val="001354DE"/>
    <w:rsid w:val="001355BB"/>
    <w:rsid w:val="00135980"/>
    <w:rsid w:val="0013786F"/>
    <w:rsid w:val="00140976"/>
    <w:rsid w:val="00140B61"/>
    <w:rsid w:val="00144356"/>
    <w:rsid w:val="001447D7"/>
    <w:rsid w:val="00145A41"/>
    <w:rsid w:val="001471DC"/>
    <w:rsid w:val="001540D5"/>
    <w:rsid w:val="00154399"/>
    <w:rsid w:val="001545CB"/>
    <w:rsid w:val="001550B6"/>
    <w:rsid w:val="00155938"/>
    <w:rsid w:val="001562B2"/>
    <w:rsid w:val="00156329"/>
    <w:rsid w:val="001566FF"/>
    <w:rsid w:val="0016219C"/>
    <w:rsid w:val="00164719"/>
    <w:rsid w:val="00166FC4"/>
    <w:rsid w:val="001677AC"/>
    <w:rsid w:val="00176B46"/>
    <w:rsid w:val="001804EA"/>
    <w:rsid w:val="0018118A"/>
    <w:rsid w:val="0018228B"/>
    <w:rsid w:val="00182B45"/>
    <w:rsid w:val="00183872"/>
    <w:rsid w:val="001864B1"/>
    <w:rsid w:val="00186741"/>
    <w:rsid w:val="00187C73"/>
    <w:rsid w:val="00190A61"/>
    <w:rsid w:val="00195338"/>
    <w:rsid w:val="001955DB"/>
    <w:rsid w:val="0019576D"/>
    <w:rsid w:val="00197179"/>
    <w:rsid w:val="001A1BAD"/>
    <w:rsid w:val="001A2215"/>
    <w:rsid w:val="001A24A7"/>
    <w:rsid w:val="001A24C6"/>
    <w:rsid w:val="001A3342"/>
    <w:rsid w:val="001A3E3D"/>
    <w:rsid w:val="001A434A"/>
    <w:rsid w:val="001A4BA8"/>
    <w:rsid w:val="001A7049"/>
    <w:rsid w:val="001B155D"/>
    <w:rsid w:val="001B15AD"/>
    <w:rsid w:val="001B1E40"/>
    <w:rsid w:val="001B23CD"/>
    <w:rsid w:val="001B424D"/>
    <w:rsid w:val="001B47C1"/>
    <w:rsid w:val="001B5759"/>
    <w:rsid w:val="001B7D61"/>
    <w:rsid w:val="001C1FC9"/>
    <w:rsid w:val="001C221F"/>
    <w:rsid w:val="001C25C2"/>
    <w:rsid w:val="001C6696"/>
    <w:rsid w:val="001C764E"/>
    <w:rsid w:val="001D0AB2"/>
    <w:rsid w:val="001D2670"/>
    <w:rsid w:val="001D2A79"/>
    <w:rsid w:val="001D4356"/>
    <w:rsid w:val="001D4DFB"/>
    <w:rsid w:val="001D530E"/>
    <w:rsid w:val="001D58C0"/>
    <w:rsid w:val="001D6159"/>
    <w:rsid w:val="001D6F6F"/>
    <w:rsid w:val="001E0085"/>
    <w:rsid w:val="001E1052"/>
    <w:rsid w:val="001E1147"/>
    <w:rsid w:val="001E21B1"/>
    <w:rsid w:val="001E2B05"/>
    <w:rsid w:val="001E2F93"/>
    <w:rsid w:val="001E4554"/>
    <w:rsid w:val="001E52E6"/>
    <w:rsid w:val="001E61E5"/>
    <w:rsid w:val="001F1800"/>
    <w:rsid w:val="001F2159"/>
    <w:rsid w:val="001F3B40"/>
    <w:rsid w:val="001F53FD"/>
    <w:rsid w:val="001F6A92"/>
    <w:rsid w:val="00200482"/>
    <w:rsid w:val="00200D9C"/>
    <w:rsid w:val="00205AF5"/>
    <w:rsid w:val="00206ADB"/>
    <w:rsid w:val="00207542"/>
    <w:rsid w:val="00207813"/>
    <w:rsid w:val="00207A8E"/>
    <w:rsid w:val="00210310"/>
    <w:rsid w:val="00210B8B"/>
    <w:rsid w:val="0021235A"/>
    <w:rsid w:val="00212B71"/>
    <w:rsid w:val="00213787"/>
    <w:rsid w:val="00214863"/>
    <w:rsid w:val="002152D3"/>
    <w:rsid w:val="002156B4"/>
    <w:rsid w:val="00217080"/>
    <w:rsid w:val="00217DF2"/>
    <w:rsid w:val="002200EB"/>
    <w:rsid w:val="00221893"/>
    <w:rsid w:val="00221FF0"/>
    <w:rsid w:val="0022265D"/>
    <w:rsid w:val="00222B69"/>
    <w:rsid w:val="00223474"/>
    <w:rsid w:val="00224FCD"/>
    <w:rsid w:val="00232237"/>
    <w:rsid w:val="0023525F"/>
    <w:rsid w:val="00235732"/>
    <w:rsid w:val="00235794"/>
    <w:rsid w:val="00241259"/>
    <w:rsid w:val="0024412D"/>
    <w:rsid w:val="00247EAE"/>
    <w:rsid w:val="0025289E"/>
    <w:rsid w:val="00252B55"/>
    <w:rsid w:val="00253222"/>
    <w:rsid w:val="00253766"/>
    <w:rsid w:val="002540F2"/>
    <w:rsid w:val="002548F0"/>
    <w:rsid w:val="002554E4"/>
    <w:rsid w:val="00255A4B"/>
    <w:rsid w:val="0025728D"/>
    <w:rsid w:val="00257BC8"/>
    <w:rsid w:val="00261C13"/>
    <w:rsid w:val="002622AF"/>
    <w:rsid w:val="00262847"/>
    <w:rsid w:val="00263585"/>
    <w:rsid w:val="002656AE"/>
    <w:rsid w:val="00265E82"/>
    <w:rsid w:val="002667EC"/>
    <w:rsid w:val="0026754E"/>
    <w:rsid w:val="00271299"/>
    <w:rsid w:val="00271CCC"/>
    <w:rsid w:val="00273DA7"/>
    <w:rsid w:val="0027420B"/>
    <w:rsid w:val="00275DC4"/>
    <w:rsid w:val="00276A92"/>
    <w:rsid w:val="00280841"/>
    <w:rsid w:val="00280D89"/>
    <w:rsid w:val="002810EA"/>
    <w:rsid w:val="00281BB2"/>
    <w:rsid w:val="00281D86"/>
    <w:rsid w:val="002822CC"/>
    <w:rsid w:val="0028245E"/>
    <w:rsid w:val="00285888"/>
    <w:rsid w:val="00285E61"/>
    <w:rsid w:val="0028712C"/>
    <w:rsid w:val="00287B8B"/>
    <w:rsid w:val="002932F4"/>
    <w:rsid w:val="00294024"/>
    <w:rsid w:val="00296D7C"/>
    <w:rsid w:val="002A03C3"/>
    <w:rsid w:val="002A32C7"/>
    <w:rsid w:val="002A3AD8"/>
    <w:rsid w:val="002A3CCB"/>
    <w:rsid w:val="002A4017"/>
    <w:rsid w:val="002A4CDA"/>
    <w:rsid w:val="002A5288"/>
    <w:rsid w:val="002B11E1"/>
    <w:rsid w:val="002B254E"/>
    <w:rsid w:val="002B27CB"/>
    <w:rsid w:val="002B2A38"/>
    <w:rsid w:val="002B4CE8"/>
    <w:rsid w:val="002B6855"/>
    <w:rsid w:val="002B72E9"/>
    <w:rsid w:val="002B7412"/>
    <w:rsid w:val="002B7BE1"/>
    <w:rsid w:val="002C10C4"/>
    <w:rsid w:val="002C32FC"/>
    <w:rsid w:val="002C4D6A"/>
    <w:rsid w:val="002C4DF8"/>
    <w:rsid w:val="002C4E33"/>
    <w:rsid w:val="002C5E3F"/>
    <w:rsid w:val="002C700A"/>
    <w:rsid w:val="002C7363"/>
    <w:rsid w:val="002C7998"/>
    <w:rsid w:val="002C7FC2"/>
    <w:rsid w:val="002D0826"/>
    <w:rsid w:val="002D1C54"/>
    <w:rsid w:val="002D1C5C"/>
    <w:rsid w:val="002D28F4"/>
    <w:rsid w:val="002D2DF2"/>
    <w:rsid w:val="002D3D0D"/>
    <w:rsid w:val="002D7E78"/>
    <w:rsid w:val="002E06C9"/>
    <w:rsid w:val="002E1C1E"/>
    <w:rsid w:val="002E28F8"/>
    <w:rsid w:val="002E4890"/>
    <w:rsid w:val="002E6DBC"/>
    <w:rsid w:val="002F008E"/>
    <w:rsid w:val="002F040B"/>
    <w:rsid w:val="002F1E53"/>
    <w:rsid w:val="002F295E"/>
    <w:rsid w:val="002F2CAA"/>
    <w:rsid w:val="002F2E2F"/>
    <w:rsid w:val="002F3ED7"/>
    <w:rsid w:val="002F6F2C"/>
    <w:rsid w:val="002F7E1C"/>
    <w:rsid w:val="0030021E"/>
    <w:rsid w:val="0030052C"/>
    <w:rsid w:val="003022BA"/>
    <w:rsid w:val="0030372D"/>
    <w:rsid w:val="003110AE"/>
    <w:rsid w:val="00311CD1"/>
    <w:rsid w:val="00311E25"/>
    <w:rsid w:val="0031726B"/>
    <w:rsid w:val="003175D4"/>
    <w:rsid w:val="00320A51"/>
    <w:rsid w:val="00320B79"/>
    <w:rsid w:val="00320E8D"/>
    <w:rsid w:val="00321B21"/>
    <w:rsid w:val="0032243B"/>
    <w:rsid w:val="003252E8"/>
    <w:rsid w:val="00325904"/>
    <w:rsid w:val="00326FC2"/>
    <w:rsid w:val="003306AB"/>
    <w:rsid w:val="003306E1"/>
    <w:rsid w:val="00330A5F"/>
    <w:rsid w:val="003312E0"/>
    <w:rsid w:val="003320E4"/>
    <w:rsid w:val="00332309"/>
    <w:rsid w:val="003332BE"/>
    <w:rsid w:val="0033525D"/>
    <w:rsid w:val="00335EB3"/>
    <w:rsid w:val="003365C6"/>
    <w:rsid w:val="003414F3"/>
    <w:rsid w:val="0034192F"/>
    <w:rsid w:val="00341E37"/>
    <w:rsid w:val="00342D96"/>
    <w:rsid w:val="00346776"/>
    <w:rsid w:val="003518B3"/>
    <w:rsid w:val="003534BE"/>
    <w:rsid w:val="00354ADB"/>
    <w:rsid w:val="00354E08"/>
    <w:rsid w:val="0035613E"/>
    <w:rsid w:val="003566EF"/>
    <w:rsid w:val="00356BEB"/>
    <w:rsid w:val="00360036"/>
    <w:rsid w:val="00363EE9"/>
    <w:rsid w:val="003652C0"/>
    <w:rsid w:val="00366518"/>
    <w:rsid w:val="00366ADF"/>
    <w:rsid w:val="00371252"/>
    <w:rsid w:val="00371A5C"/>
    <w:rsid w:val="00373753"/>
    <w:rsid w:val="00376128"/>
    <w:rsid w:val="00376313"/>
    <w:rsid w:val="0037742E"/>
    <w:rsid w:val="003776F0"/>
    <w:rsid w:val="00377D56"/>
    <w:rsid w:val="00380FDB"/>
    <w:rsid w:val="0038207D"/>
    <w:rsid w:val="0038245A"/>
    <w:rsid w:val="003840E6"/>
    <w:rsid w:val="00384ECD"/>
    <w:rsid w:val="00385BC1"/>
    <w:rsid w:val="00385CFC"/>
    <w:rsid w:val="0039337A"/>
    <w:rsid w:val="00394802"/>
    <w:rsid w:val="00396A79"/>
    <w:rsid w:val="0039764E"/>
    <w:rsid w:val="003A0F96"/>
    <w:rsid w:val="003A2E5B"/>
    <w:rsid w:val="003A3189"/>
    <w:rsid w:val="003A3CA7"/>
    <w:rsid w:val="003A4F3B"/>
    <w:rsid w:val="003A5328"/>
    <w:rsid w:val="003B33BD"/>
    <w:rsid w:val="003B4741"/>
    <w:rsid w:val="003B569D"/>
    <w:rsid w:val="003B7B8E"/>
    <w:rsid w:val="003C0EFB"/>
    <w:rsid w:val="003C152E"/>
    <w:rsid w:val="003C2AFA"/>
    <w:rsid w:val="003C3B0B"/>
    <w:rsid w:val="003C3C0E"/>
    <w:rsid w:val="003C534F"/>
    <w:rsid w:val="003C685C"/>
    <w:rsid w:val="003C70C3"/>
    <w:rsid w:val="003C7648"/>
    <w:rsid w:val="003C7824"/>
    <w:rsid w:val="003D0104"/>
    <w:rsid w:val="003D32BE"/>
    <w:rsid w:val="003D4262"/>
    <w:rsid w:val="003D42A6"/>
    <w:rsid w:val="003D4F21"/>
    <w:rsid w:val="003D4FAC"/>
    <w:rsid w:val="003D500E"/>
    <w:rsid w:val="003D5126"/>
    <w:rsid w:val="003D683C"/>
    <w:rsid w:val="003E0176"/>
    <w:rsid w:val="003E0273"/>
    <w:rsid w:val="003E1236"/>
    <w:rsid w:val="003E1885"/>
    <w:rsid w:val="003E3609"/>
    <w:rsid w:val="003E7707"/>
    <w:rsid w:val="003E7906"/>
    <w:rsid w:val="003E7F54"/>
    <w:rsid w:val="003F000F"/>
    <w:rsid w:val="003F0970"/>
    <w:rsid w:val="003F2135"/>
    <w:rsid w:val="003F3C50"/>
    <w:rsid w:val="003F4483"/>
    <w:rsid w:val="003F4B43"/>
    <w:rsid w:val="003F71FF"/>
    <w:rsid w:val="00400DFC"/>
    <w:rsid w:val="00404AB3"/>
    <w:rsid w:val="0040596A"/>
    <w:rsid w:val="00406202"/>
    <w:rsid w:val="00406A6A"/>
    <w:rsid w:val="00406B22"/>
    <w:rsid w:val="00407147"/>
    <w:rsid w:val="004078FA"/>
    <w:rsid w:val="00410CD3"/>
    <w:rsid w:val="00411C73"/>
    <w:rsid w:val="00412A7D"/>
    <w:rsid w:val="00413279"/>
    <w:rsid w:val="004141FD"/>
    <w:rsid w:val="00415528"/>
    <w:rsid w:val="004171FD"/>
    <w:rsid w:val="00421237"/>
    <w:rsid w:val="0042133B"/>
    <w:rsid w:val="00422FBC"/>
    <w:rsid w:val="00423DD6"/>
    <w:rsid w:val="00425FB1"/>
    <w:rsid w:val="00426007"/>
    <w:rsid w:val="00426047"/>
    <w:rsid w:val="004276E0"/>
    <w:rsid w:val="00427AF0"/>
    <w:rsid w:val="00427D13"/>
    <w:rsid w:val="00431179"/>
    <w:rsid w:val="00431E08"/>
    <w:rsid w:val="00432598"/>
    <w:rsid w:val="004328A7"/>
    <w:rsid w:val="0043305D"/>
    <w:rsid w:val="004334F9"/>
    <w:rsid w:val="00434C74"/>
    <w:rsid w:val="00434E67"/>
    <w:rsid w:val="004440FE"/>
    <w:rsid w:val="00445906"/>
    <w:rsid w:val="00446A4C"/>
    <w:rsid w:val="00450D6B"/>
    <w:rsid w:val="00451EEB"/>
    <w:rsid w:val="00452148"/>
    <w:rsid w:val="0045286D"/>
    <w:rsid w:val="00456EB4"/>
    <w:rsid w:val="0045764D"/>
    <w:rsid w:val="00457827"/>
    <w:rsid w:val="0046064C"/>
    <w:rsid w:val="004644F3"/>
    <w:rsid w:val="0046462F"/>
    <w:rsid w:val="004665A0"/>
    <w:rsid w:val="004718F3"/>
    <w:rsid w:val="00471BAB"/>
    <w:rsid w:val="00472B97"/>
    <w:rsid w:val="00475040"/>
    <w:rsid w:val="00475B31"/>
    <w:rsid w:val="004768C3"/>
    <w:rsid w:val="004770AC"/>
    <w:rsid w:val="00480690"/>
    <w:rsid w:val="00480CAA"/>
    <w:rsid w:val="00484292"/>
    <w:rsid w:val="00484C0B"/>
    <w:rsid w:val="004902B8"/>
    <w:rsid w:val="00490C06"/>
    <w:rsid w:val="0049182F"/>
    <w:rsid w:val="00493409"/>
    <w:rsid w:val="00493D40"/>
    <w:rsid w:val="00493EE3"/>
    <w:rsid w:val="00496290"/>
    <w:rsid w:val="004967B6"/>
    <w:rsid w:val="00497109"/>
    <w:rsid w:val="004971B7"/>
    <w:rsid w:val="004A0223"/>
    <w:rsid w:val="004A0550"/>
    <w:rsid w:val="004A07E7"/>
    <w:rsid w:val="004A1266"/>
    <w:rsid w:val="004A25DC"/>
    <w:rsid w:val="004A504B"/>
    <w:rsid w:val="004A6723"/>
    <w:rsid w:val="004A6826"/>
    <w:rsid w:val="004A6911"/>
    <w:rsid w:val="004A7F46"/>
    <w:rsid w:val="004B0923"/>
    <w:rsid w:val="004B3652"/>
    <w:rsid w:val="004B4797"/>
    <w:rsid w:val="004B54E0"/>
    <w:rsid w:val="004B7384"/>
    <w:rsid w:val="004C00D1"/>
    <w:rsid w:val="004C031E"/>
    <w:rsid w:val="004C0889"/>
    <w:rsid w:val="004C1F64"/>
    <w:rsid w:val="004C4269"/>
    <w:rsid w:val="004C4357"/>
    <w:rsid w:val="004C67A9"/>
    <w:rsid w:val="004C67C8"/>
    <w:rsid w:val="004C7840"/>
    <w:rsid w:val="004D0152"/>
    <w:rsid w:val="004D45C1"/>
    <w:rsid w:val="004D5A1B"/>
    <w:rsid w:val="004D6236"/>
    <w:rsid w:val="004D7F90"/>
    <w:rsid w:val="004E17FD"/>
    <w:rsid w:val="004E2C1A"/>
    <w:rsid w:val="004E46E7"/>
    <w:rsid w:val="004E4DBB"/>
    <w:rsid w:val="004E4E41"/>
    <w:rsid w:val="004E6168"/>
    <w:rsid w:val="004E6767"/>
    <w:rsid w:val="004E73DB"/>
    <w:rsid w:val="004E7481"/>
    <w:rsid w:val="004E7F9C"/>
    <w:rsid w:val="004F0759"/>
    <w:rsid w:val="004F0A8E"/>
    <w:rsid w:val="004F31ED"/>
    <w:rsid w:val="004F3493"/>
    <w:rsid w:val="004F5143"/>
    <w:rsid w:val="004F60AC"/>
    <w:rsid w:val="004F7912"/>
    <w:rsid w:val="00501627"/>
    <w:rsid w:val="00502353"/>
    <w:rsid w:val="00503666"/>
    <w:rsid w:val="005042A5"/>
    <w:rsid w:val="00504E42"/>
    <w:rsid w:val="00504EA2"/>
    <w:rsid w:val="005053DE"/>
    <w:rsid w:val="005060F9"/>
    <w:rsid w:val="00507515"/>
    <w:rsid w:val="0051160D"/>
    <w:rsid w:val="00512B09"/>
    <w:rsid w:val="00512BEF"/>
    <w:rsid w:val="00512EF6"/>
    <w:rsid w:val="0051458E"/>
    <w:rsid w:val="00514B07"/>
    <w:rsid w:val="00515EA4"/>
    <w:rsid w:val="00516CF5"/>
    <w:rsid w:val="005171FF"/>
    <w:rsid w:val="00520E3C"/>
    <w:rsid w:val="005216F4"/>
    <w:rsid w:val="00521AA2"/>
    <w:rsid w:val="005220ED"/>
    <w:rsid w:val="00522DD9"/>
    <w:rsid w:val="00526E90"/>
    <w:rsid w:val="005277BB"/>
    <w:rsid w:val="005300C0"/>
    <w:rsid w:val="00532D59"/>
    <w:rsid w:val="005330C4"/>
    <w:rsid w:val="00533796"/>
    <w:rsid w:val="00537187"/>
    <w:rsid w:val="00537343"/>
    <w:rsid w:val="005376C6"/>
    <w:rsid w:val="00537777"/>
    <w:rsid w:val="00537E96"/>
    <w:rsid w:val="00542083"/>
    <w:rsid w:val="00544016"/>
    <w:rsid w:val="005451D4"/>
    <w:rsid w:val="005470E2"/>
    <w:rsid w:val="005500CC"/>
    <w:rsid w:val="005516F3"/>
    <w:rsid w:val="0055347E"/>
    <w:rsid w:val="00555D75"/>
    <w:rsid w:val="005564E2"/>
    <w:rsid w:val="0055795B"/>
    <w:rsid w:val="00560DF0"/>
    <w:rsid w:val="005612F4"/>
    <w:rsid w:val="00561EE3"/>
    <w:rsid w:val="00562045"/>
    <w:rsid w:val="00562935"/>
    <w:rsid w:val="0056759C"/>
    <w:rsid w:val="00570AB6"/>
    <w:rsid w:val="00570C05"/>
    <w:rsid w:val="0057125F"/>
    <w:rsid w:val="00572347"/>
    <w:rsid w:val="005735FD"/>
    <w:rsid w:val="00574DF5"/>
    <w:rsid w:val="00580DB7"/>
    <w:rsid w:val="005816D9"/>
    <w:rsid w:val="00581AF4"/>
    <w:rsid w:val="00583539"/>
    <w:rsid w:val="00585738"/>
    <w:rsid w:val="00586DC4"/>
    <w:rsid w:val="0059075C"/>
    <w:rsid w:val="0059076E"/>
    <w:rsid w:val="00590D3E"/>
    <w:rsid w:val="00592F96"/>
    <w:rsid w:val="005950D2"/>
    <w:rsid w:val="0059513E"/>
    <w:rsid w:val="00595F19"/>
    <w:rsid w:val="0059704A"/>
    <w:rsid w:val="005A25EA"/>
    <w:rsid w:val="005A278C"/>
    <w:rsid w:val="005A3E30"/>
    <w:rsid w:val="005A5EF1"/>
    <w:rsid w:val="005A6AA4"/>
    <w:rsid w:val="005A6D9F"/>
    <w:rsid w:val="005B4377"/>
    <w:rsid w:val="005B48FF"/>
    <w:rsid w:val="005B5A1D"/>
    <w:rsid w:val="005B7A43"/>
    <w:rsid w:val="005B7EA8"/>
    <w:rsid w:val="005C1E32"/>
    <w:rsid w:val="005C3B0F"/>
    <w:rsid w:val="005C49AC"/>
    <w:rsid w:val="005C6170"/>
    <w:rsid w:val="005C6595"/>
    <w:rsid w:val="005C670D"/>
    <w:rsid w:val="005C6E6B"/>
    <w:rsid w:val="005C6E91"/>
    <w:rsid w:val="005D0287"/>
    <w:rsid w:val="005D0A7B"/>
    <w:rsid w:val="005D105C"/>
    <w:rsid w:val="005D363F"/>
    <w:rsid w:val="005D5EEB"/>
    <w:rsid w:val="005E0663"/>
    <w:rsid w:val="005E08A5"/>
    <w:rsid w:val="005E0B30"/>
    <w:rsid w:val="005E0D48"/>
    <w:rsid w:val="005E3A00"/>
    <w:rsid w:val="005E4D38"/>
    <w:rsid w:val="005E5CBD"/>
    <w:rsid w:val="005E61CD"/>
    <w:rsid w:val="005E7F9C"/>
    <w:rsid w:val="005F0E86"/>
    <w:rsid w:val="005F2C03"/>
    <w:rsid w:val="00600326"/>
    <w:rsid w:val="00602729"/>
    <w:rsid w:val="00604C15"/>
    <w:rsid w:val="006066C1"/>
    <w:rsid w:val="00606A68"/>
    <w:rsid w:val="00607992"/>
    <w:rsid w:val="00610430"/>
    <w:rsid w:val="006134ED"/>
    <w:rsid w:val="006143AD"/>
    <w:rsid w:val="006158D5"/>
    <w:rsid w:val="00620861"/>
    <w:rsid w:val="00621715"/>
    <w:rsid w:val="00621A2E"/>
    <w:rsid w:val="00622792"/>
    <w:rsid w:val="00624690"/>
    <w:rsid w:val="00625D83"/>
    <w:rsid w:val="006267BA"/>
    <w:rsid w:val="00626AA6"/>
    <w:rsid w:val="00626BC5"/>
    <w:rsid w:val="00627840"/>
    <w:rsid w:val="006308CB"/>
    <w:rsid w:val="00636707"/>
    <w:rsid w:val="00640EF3"/>
    <w:rsid w:val="0064145F"/>
    <w:rsid w:val="00643064"/>
    <w:rsid w:val="006439C0"/>
    <w:rsid w:val="0064471F"/>
    <w:rsid w:val="00644E5D"/>
    <w:rsid w:val="006458AE"/>
    <w:rsid w:val="00650DD0"/>
    <w:rsid w:val="00651984"/>
    <w:rsid w:val="00652780"/>
    <w:rsid w:val="00652CA3"/>
    <w:rsid w:val="00654417"/>
    <w:rsid w:val="006547A9"/>
    <w:rsid w:val="00654E4D"/>
    <w:rsid w:val="00655035"/>
    <w:rsid w:val="00655222"/>
    <w:rsid w:val="006604E6"/>
    <w:rsid w:val="006623E7"/>
    <w:rsid w:val="00662B80"/>
    <w:rsid w:val="00664D9E"/>
    <w:rsid w:val="00665434"/>
    <w:rsid w:val="00667373"/>
    <w:rsid w:val="0066768F"/>
    <w:rsid w:val="0067094C"/>
    <w:rsid w:val="00670F6C"/>
    <w:rsid w:val="0067214F"/>
    <w:rsid w:val="00673A99"/>
    <w:rsid w:val="00675518"/>
    <w:rsid w:val="00675C8E"/>
    <w:rsid w:val="00675D4C"/>
    <w:rsid w:val="00676E58"/>
    <w:rsid w:val="00677A2B"/>
    <w:rsid w:val="00677BF6"/>
    <w:rsid w:val="00681E0A"/>
    <w:rsid w:val="006840F3"/>
    <w:rsid w:val="006842C1"/>
    <w:rsid w:val="006852C7"/>
    <w:rsid w:val="006852CE"/>
    <w:rsid w:val="00686412"/>
    <w:rsid w:val="0068741B"/>
    <w:rsid w:val="006926DF"/>
    <w:rsid w:val="00692D14"/>
    <w:rsid w:val="00692F8E"/>
    <w:rsid w:val="0069346A"/>
    <w:rsid w:val="00693B31"/>
    <w:rsid w:val="00694E44"/>
    <w:rsid w:val="006951FF"/>
    <w:rsid w:val="00695AB0"/>
    <w:rsid w:val="00696563"/>
    <w:rsid w:val="006968EC"/>
    <w:rsid w:val="00696FDA"/>
    <w:rsid w:val="00697DB2"/>
    <w:rsid w:val="00697DB5"/>
    <w:rsid w:val="006A1256"/>
    <w:rsid w:val="006A1F59"/>
    <w:rsid w:val="006A20C0"/>
    <w:rsid w:val="006A2223"/>
    <w:rsid w:val="006A5691"/>
    <w:rsid w:val="006A7A3B"/>
    <w:rsid w:val="006A7FDC"/>
    <w:rsid w:val="006B2C55"/>
    <w:rsid w:val="006B3498"/>
    <w:rsid w:val="006B39BF"/>
    <w:rsid w:val="006B631B"/>
    <w:rsid w:val="006B65C7"/>
    <w:rsid w:val="006B6C9B"/>
    <w:rsid w:val="006B6FAF"/>
    <w:rsid w:val="006C1727"/>
    <w:rsid w:val="006C29CB"/>
    <w:rsid w:val="006C32FD"/>
    <w:rsid w:val="006C3602"/>
    <w:rsid w:val="006C39CE"/>
    <w:rsid w:val="006C4E48"/>
    <w:rsid w:val="006C6740"/>
    <w:rsid w:val="006C7C85"/>
    <w:rsid w:val="006C7E98"/>
    <w:rsid w:val="006D0FCC"/>
    <w:rsid w:val="006D1232"/>
    <w:rsid w:val="006D1492"/>
    <w:rsid w:val="006D21F5"/>
    <w:rsid w:val="006D3089"/>
    <w:rsid w:val="006D607B"/>
    <w:rsid w:val="006D657C"/>
    <w:rsid w:val="006D7D29"/>
    <w:rsid w:val="006E126D"/>
    <w:rsid w:val="006E1FC3"/>
    <w:rsid w:val="006E4106"/>
    <w:rsid w:val="006E4193"/>
    <w:rsid w:val="006E4B01"/>
    <w:rsid w:val="006E69B7"/>
    <w:rsid w:val="006E7AFD"/>
    <w:rsid w:val="006E7BE3"/>
    <w:rsid w:val="006E7E98"/>
    <w:rsid w:val="006F269C"/>
    <w:rsid w:val="006F7765"/>
    <w:rsid w:val="006F7E79"/>
    <w:rsid w:val="00700083"/>
    <w:rsid w:val="00701461"/>
    <w:rsid w:val="00702038"/>
    <w:rsid w:val="00703DE5"/>
    <w:rsid w:val="00704301"/>
    <w:rsid w:val="00704CE9"/>
    <w:rsid w:val="00705057"/>
    <w:rsid w:val="0070616B"/>
    <w:rsid w:val="00706295"/>
    <w:rsid w:val="00706C5E"/>
    <w:rsid w:val="00706FDA"/>
    <w:rsid w:val="007071FE"/>
    <w:rsid w:val="00711F9A"/>
    <w:rsid w:val="007121C0"/>
    <w:rsid w:val="00713810"/>
    <w:rsid w:val="00713AB5"/>
    <w:rsid w:val="007160EF"/>
    <w:rsid w:val="0072055D"/>
    <w:rsid w:val="00720A7F"/>
    <w:rsid w:val="0072103B"/>
    <w:rsid w:val="00721C48"/>
    <w:rsid w:val="00722A4B"/>
    <w:rsid w:val="007256A8"/>
    <w:rsid w:val="00725E3F"/>
    <w:rsid w:val="0072658F"/>
    <w:rsid w:val="00727D29"/>
    <w:rsid w:val="00730347"/>
    <w:rsid w:val="007303A5"/>
    <w:rsid w:val="00730B3E"/>
    <w:rsid w:val="00731F46"/>
    <w:rsid w:val="0073420B"/>
    <w:rsid w:val="00736367"/>
    <w:rsid w:val="0074062C"/>
    <w:rsid w:val="00743497"/>
    <w:rsid w:val="00743EA0"/>
    <w:rsid w:val="007465AB"/>
    <w:rsid w:val="00746F75"/>
    <w:rsid w:val="0074760E"/>
    <w:rsid w:val="007476AE"/>
    <w:rsid w:val="00752069"/>
    <w:rsid w:val="00753FEE"/>
    <w:rsid w:val="007548C4"/>
    <w:rsid w:val="00754ABA"/>
    <w:rsid w:val="00756EF3"/>
    <w:rsid w:val="007601B8"/>
    <w:rsid w:val="007611B8"/>
    <w:rsid w:val="007617D0"/>
    <w:rsid w:val="007624A2"/>
    <w:rsid w:val="007627F9"/>
    <w:rsid w:val="007644E6"/>
    <w:rsid w:val="00766C84"/>
    <w:rsid w:val="00771E53"/>
    <w:rsid w:val="00772C2D"/>
    <w:rsid w:val="00772CD6"/>
    <w:rsid w:val="00774130"/>
    <w:rsid w:val="00777AE8"/>
    <w:rsid w:val="00781124"/>
    <w:rsid w:val="00782B0D"/>
    <w:rsid w:val="007857BA"/>
    <w:rsid w:val="007906E6"/>
    <w:rsid w:val="00791FB7"/>
    <w:rsid w:val="00792CA4"/>
    <w:rsid w:val="007939ED"/>
    <w:rsid w:val="0079781A"/>
    <w:rsid w:val="00797B9C"/>
    <w:rsid w:val="007A02C8"/>
    <w:rsid w:val="007A02FD"/>
    <w:rsid w:val="007A0864"/>
    <w:rsid w:val="007A0962"/>
    <w:rsid w:val="007A0EAD"/>
    <w:rsid w:val="007A1109"/>
    <w:rsid w:val="007A1546"/>
    <w:rsid w:val="007A228C"/>
    <w:rsid w:val="007A27D9"/>
    <w:rsid w:val="007A368E"/>
    <w:rsid w:val="007A41DA"/>
    <w:rsid w:val="007A5868"/>
    <w:rsid w:val="007B04CE"/>
    <w:rsid w:val="007B0BDE"/>
    <w:rsid w:val="007B2497"/>
    <w:rsid w:val="007B2F7F"/>
    <w:rsid w:val="007B2FD7"/>
    <w:rsid w:val="007B35B7"/>
    <w:rsid w:val="007B412E"/>
    <w:rsid w:val="007B48D0"/>
    <w:rsid w:val="007B61ED"/>
    <w:rsid w:val="007B6871"/>
    <w:rsid w:val="007B6AC1"/>
    <w:rsid w:val="007B6B10"/>
    <w:rsid w:val="007B7518"/>
    <w:rsid w:val="007B7A2F"/>
    <w:rsid w:val="007C0937"/>
    <w:rsid w:val="007C21E2"/>
    <w:rsid w:val="007C223B"/>
    <w:rsid w:val="007C24D3"/>
    <w:rsid w:val="007C2B69"/>
    <w:rsid w:val="007C32EE"/>
    <w:rsid w:val="007C39D3"/>
    <w:rsid w:val="007C3D33"/>
    <w:rsid w:val="007C4A6C"/>
    <w:rsid w:val="007D07EE"/>
    <w:rsid w:val="007D1731"/>
    <w:rsid w:val="007D2543"/>
    <w:rsid w:val="007D294A"/>
    <w:rsid w:val="007D29BA"/>
    <w:rsid w:val="007D469A"/>
    <w:rsid w:val="007D47D2"/>
    <w:rsid w:val="007D5337"/>
    <w:rsid w:val="007D6EC0"/>
    <w:rsid w:val="007D7340"/>
    <w:rsid w:val="007D7AB7"/>
    <w:rsid w:val="007D7E1D"/>
    <w:rsid w:val="007E1CBE"/>
    <w:rsid w:val="007E3562"/>
    <w:rsid w:val="007E493C"/>
    <w:rsid w:val="007E503C"/>
    <w:rsid w:val="007E6373"/>
    <w:rsid w:val="007F0EAC"/>
    <w:rsid w:val="007F0FCB"/>
    <w:rsid w:val="007F54C5"/>
    <w:rsid w:val="007F6BBB"/>
    <w:rsid w:val="007F6CBA"/>
    <w:rsid w:val="007F7C44"/>
    <w:rsid w:val="0080043F"/>
    <w:rsid w:val="008009CA"/>
    <w:rsid w:val="0080345C"/>
    <w:rsid w:val="00803E94"/>
    <w:rsid w:val="00806E06"/>
    <w:rsid w:val="008078A6"/>
    <w:rsid w:val="00813EB5"/>
    <w:rsid w:val="00814F79"/>
    <w:rsid w:val="008154DF"/>
    <w:rsid w:val="00820882"/>
    <w:rsid w:val="00823C9C"/>
    <w:rsid w:val="0082522F"/>
    <w:rsid w:val="00826735"/>
    <w:rsid w:val="0083171A"/>
    <w:rsid w:val="00831979"/>
    <w:rsid w:val="00831B16"/>
    <w:rsid w:val="00834D03"/>
    <w:rsid w:val="00836497"/>
    <w:rsid w:val="008377B9"/>
    <w:rsid w:val="00840481"/>
    <w:rsid w:val="0084256C"/>
    <w:rsid w:val="0085000F"/>
    <w:rsid w:val="008510D9"/>
    <w:rsid w:val="00851352"/>
    <w:rsid w:val="00856D3E"/>
    <w:rsid w:val="00857077"/>
    <w:rsid w:val="0086039F"/>
    <w:rsid w:val="00860586"/>
    <w:rsid w:val="008607C1"/>
    <w:rsid w:val="00860D6C"/>
    <w:rsid w:val="008619DE"/>
    <w:rsid w:val="00861C23"/>
    <w:rsid w:val="00862570"/>
    <w:rsid w:val="00862FA7"/>
    <w:rsid w:val="00863230"/>
    <w:rsid w:val="00863CD5"/>
    <w:rsid w:val="00863E48"/>
    <w:rsid w:val="0086493A"/>
    <w:rsid w:val="00865BD0"/>
    <w:rsid w:val="00870A08"/>
    <w:rsid w:val="008717D8"/>
    <w:rsid w:val="00871D7C"/>
    <w:rsid w:val="0087215C"/>
    <w:rsid w:val="008736A4"/>
    <w:rsid w:val="00873C85"/>
    <w:rsid w:val="00875BB5"/>
    <w:rsid w:val="00875D25"/>
    <w:rsid w:val="008775AB"/>
    <w:rsid w:val="0088024B"/>
    <w:rsid w:val="00880E35"/>
    <w:rsid w:val="00886C7B"/>
    <w:rsid w:val="008875DC"/>
    <w:rsid w:val="008875FE"/>
    <w:rsid w:val="00887F8E"/>
    <w:rsid w:val="00891B4E"/>
    <w:rsid w:val="00892D0C"/>
    <w:rsid w:val="00892D66"/>
    <w:rsid w:val="00896234"/>
    <w:rsid w:val="00896AE2"/>
    <w:rsid w:val="00897B0E"/>
    <w:rsid w:val="00897E43"/>
    <w:rsid w:val="008A0CA7"/>
    <w:rsid w:val="008A4B8C"/>
    <w:rsid w:val="008A547D"/>
    <w:rsid w:val="008A7F43"/>
    <w:rsid w:val="008B0FF0"/>
    <w:rsid w:val="008B5A60"/>
    <w:rsid w:val="008B5E8B"/>
    <w:rsid w:val="008C222B"/>
    <w:rsid w:val="008C2BB8"/>
    <w:rsid w:val="008C49DD"/>
    <w:rsid w:val="008C5731"/>
    <w:rsid w:val="008C5738"/>
    <w:rsid w:val="008C6422"/>
    <w:rsid w:val="008C6ED2"/>
    <w:rsid w:val="008C7EAD"/>
    <w:rsid w:val="008D017A"/>
    <w:rsid w:val="008D0CFE"/>
    <w:rsid w:val="008D2F34"/>
    <w:rsid w:val="008D56D1"/>
    <w:rsid w:val="008D57F3"/>
    <w:rsid w:val="008D6152"/>
    <w:rsid w:val="008D665F"/>
    <w:rsid w:val="008E1818"/>
    <w:rsid w:val="008E3E5A"/>
    <w:rsid w:val="008E4856"/>
    <w:rsid w:val="008E4905"/>
    <w:rsid w:val="008E4BAF"/>
    <w:rsid w:val="008E5B58"/>
    <w:rsid w:val="008E6712"/>
    <w:rsid w:val="008E700C"/>
    <w:rsid w:val="008E7A50"/>
    <w:rsid w:val="008E7BA9"/>
    <w:rsid w:val="008F0F81"/>
    <w:rsid w:val="008F167D"/>
    <w:rsid w:val="008F1AF0"/>
    <w:rsid w:val="008F1BBA"/>
    <w:rsid w:val="008F27BF"/>
    <w:rsid w:val="008F2E64"/>
    <w:rsid w:val="008F39F6"/>
    <w:rsid w:val="008F41C0"/>
    <w:rsid w:val="008F5C68"/>
    <w:rsid w:val="00900C69"/>
    <w:rsid w:val="00901023"/>
    <w:rsid w:val="00901A7B"/>
    <w:rsid w:val="009022E8"/>
    <w:rsid w:val="00903914"/>
    <w:rsid w:val="00903C3B"/>
    <w:rsid w:val="0090630E"/>
    <w:rsid w:val="009067D8"/>
    <w:rsid w:val="00906D37"/>
    <w:rsid w:val="00910464"/>
    <w:rsid w:val="00910CD5"/>
    <w:rsid w:val="00910F2B"/>
    <w:rsid w:val="00912980"/>
    <w:rsid w:val="00913110"/>
    <w:rsid w:val="0091366F"/>
    <w:rsid w:val="00913C42"/>
    <w:rsid w:val="00913FFA"/>
    <w:rsid w:val="009142EC"/>
    <w:rsid w:val="009145E4"/>
    <w:rsid w:val="00914B68"/>
    <w:rsid w:val="00914BF4"/>
    <w:rsid w:val="009154C3"/>
    <w:rsid w:val="009207D6"/>
    <w:rsid w:val="00920AB3"/>
    <w:rsid w:val="00920AEE"/>
    <w:rsid w:val="0092160C"/>
    <w:rsid w:val="00921E62"/>
    <w:rsid w:val="00923540"/>
    <w:rsid w:val="00923B47"/>
    <w:rsid w:val="0092473C"/>
    <w:rsid w:val="00924AEB"/>
    <w:rsid w:val="0092631A"/>
    <w:rsid w:val="00926767"/>
    <w:rsid w:val="009302AE"/>
    <w:rsid w:val="00930E8F"/>
    <w:rsid w:val="009320E7"/>
    <w:rsid w:val="00933448"/>
    <w:rsid w:val="00934453"/>
    <w:rsid w:val="009355CF"/>
    <w:rsid w:val="009361D5"/>
    <w:rsid w:val="00936999"/>
    <w:rsid w:val="00937051"/>
    <w:rsid w:val="00937472"/>
    <w:rsid w:val="00941B96"/>
    <w:rsid w:val="009428A4"/>
    <w:rsid w:val="00944244"/>
    <w:rsid w:val="00944899"/>
    <w:rsid w:val="00944932"/>
    <w:rsid w:val="00946794"/>
    <w:rsid w:val="00947A6E"/>
    <w:rsid w:val="0095130D"/>
    <w:rsid w:val="00953CC3"/>
    <w:rsid w:val="00953F59"/>
    <w:rsid w:val="00956373"/>
    <w:rsid w:val="00957EFD"/>
    <w:rsid w:val="00961D2F"/>
    <w:rsid w:val="0096456E"/>
    <w:rsid w:val="0096469C"/>
    <w:rsid w:val="009659F4"/>
    <w:rsid w:val="0096608B"/>
    <w:rsid w:val="00970538"/>
    <w:rsid w:val="00970D60"/>
    <w:rsid w:val="00973B20"/>
    <w:rsid w:val="009755CC"/>
    <w:rsid w:val="009804AA"/>
    <w:rsid w:val="00981B8C"/>
    <w:rsid w:val="00981E8A"/>
    <w:rsid w:val="00985D09"/>
    <w:rsid w:val="009874D0"/>
    <w:rsid w:val="009901F7"/>
    <w:rsid w:val="00990E4A"/>
    <w:rsid w:val="009927E5"/>
    <w:rsid w:val="00992947"/>
    <w:rsid w:val="0099390E"/>
    <w:rsid w:val="009954E5"/>
    <w:rsid w:val="009960E5"/>
    <w:rsid w:val="009966B8"/>
    <w:rsid w:val="00996E31"/>
    <w:rsid w:val="009A1F4C"/>
    <w:rsid w:val="009A33CD"/>
    <w:rsid w:val="009A3705"/>
    <w:rsid w:val="009A3DE1"/>
    <w:rsid w:val="009A4660"/>
    <w:rsid w:val="009A4F78"/>
    <w:rsid w:val="009A5B53"/>
    <w:rsid w:val="009A75A4"/>
    <w:rsid w:val="009A7ADC"/>
    <w:rsid w:val="009B0D30"/>
    <w:rsid w:val="009B2D25"/>
    <w:rsid w:val="009B2D69"/>
    <w:rsid w:val="009B4313"/>
    <w:rsid w:val="009B4538"/>
    <w:rsid w:val="009B52E4"/>
    <w:rsid w:val="009C080A"/>
    <w:rsid w:val="009C1457"/>
    <w:rsid w:val="009C19B7"/>
    <w:rsid w:val="009C1FAD"/>
    <w:rsid w:val="009C247E"/>
    <w:rsid w:val="009C3D2D"/>
    <w:rsid w:val="009C4367"/>
    <w:rsid w:val="009C4578"/>
    <w:rsid w:val="009C4C4C"/>
    <w:rsid w:val="009C59F7"/>
    <w:rsid w:val="009C5ABB"/>
    <w:rsid w:val="009C6C9A"/>
    <w:rsid w:val="009D46E0"/>
    <w:rsid w:val="009D51FE"/>
    <w:rsid w:val="009D6940"/>
    <w:rsid w:val="009D696B"/>
    <w:rsid w:val="009D70F3"/>
    <w:rsid w:val="009D7C51"/>
    <w:rsid w:val="009E196C"/>
    <w:rsid w:val="009E2EB0"/>
    <w:rsid w:val="009E2FFD"/>
    <w:rsid w:val="009E3287"/>
    <w:rsid w:val="009E679C"/>
    <w:rsid w:val="009E6A0A"/>
    <w:rsid w:val="009E6E43"/>
    <w:rsid w:val="009F09E8"/>
    <w:rsid w:val="009F36BF"/>
    <w:rsid w:val="009F4149"/>
    <w:rsid w:val="009F5BF3"/>
    <w:rsid w:val="009F5C32"/>
    <w:rsid w:val="009F5DFD"/>
    <w:rsid w:val="009F6940"/>
    <w:rsid w:val="00A00016"/>
    <w:rsid w:val="00A012F2"/>
    <w:rsid w:val="00A01E25"/>
    <w:rsid w:val="00A05F9E"/>
    <w:rsid w:val="00A07C02"/>
    <w:rsid w:val="00A110D0"/>
    <w:rsid w:val="00A111B6"/>
    <w:rsid w:val="00A1269A"/>
    <w:rsid w:val="00A13543"/>
    <w:rsid w:val="00A16130"/>
    <w:rsid w:val="00A167D5"/>
    <w:rsid w:val="00A17E92"/>
    <w:rsid w:val="00A17EDC"/>
    <w:rsid w:val="00A20138"/>
    <w:rsid w:val="00A21B72"/>
    <w:rsid w:val="00A2668B"/>
    <w:rsid w:val="00A26D27"/>
    <w:rsid w:val="00A302F6"/>
    <w:rsid w:val="00A3207E"/>
    <w:rsid w:val="00A3223F"/>
    <w:rsid w:val="00A325AD"/>
    <w:rsid w:val="00A3590D"/>
    <w:rsid w:val="00A36A1C"/>
    <w:rsid w:val="00A376EE"/>
    <w:rsid w:val="00A41938"/>
    <w:rsid w:val="00A41CCA"/>
    <w:rsid w:val="00A42A99"/>
    <w:rsid w:val="00A439B7"/>
    <w:rsid w:val="00A43C4C"/>
    <w:rsid w:val="00A44B73"/>
    <w:rsid w:val="00A451C2"/>
    <w:rsid w:val="00A45408"/>
    <w:rsid w:val="00A4679B"/>
    <w:rsid w:val="00A471DE"/>
    <w:rsid w:val="00A50BB6"/>
    <w:rsid w:val="00A5151A"/>
    <w:rsid w:val="00A51EC4"/>
    <w:rsid w:val="00A52893"/>
    <w:rsid w:val="00A52FAD"/>
    <w:rsid w:val="00A5540E"/>
    <w:rsid w:val="00A55818"/>
    <w:rsid w:val="00A563C2"/>
    <w:rsid w:val="00A57920"/>
    <w:rsid w:val="00A57E0A"/>
    <w:rsid w:val="00A61CEB"/>
    <w:rsid w:val="00A62B0F"/>
    <w:rsid w:val="00A64302"/>
    <w:rsid w:val="00A65E6F"/>
    <w:rsid w:val="00A66571"/>
    <w:rsid w:val="00A70E90"/>
    <w:rsid w:val="00A73425"/>
    <w:rsid w:val="00A759C5"/>
    <w:rsid w:val="00A76707"/>
    <w:rsid w:val="00A76C02"/>
    <w:rsid w:val="00A77919"/>
    <w:rsid w:val="00A77A16"/>
    <w:rsid w:val="00A80F67"/>
    <w:rsid w:val="00A823F6"/>
    <w:rsid w:val="00A82C50"/>
    <w:rsid w:val="00A8459D"/>
    <w:rsid w:val="00A8638E"/>
    <w:rsid w:val="00A8719E"/>
    <w:rsid w:val="00A87C64"/>
    <w:rsid w:val="00A9131C"/>
    <w:rsid w:val="00A91AC6"/>
    <w:rsid w:val="00A931FE"/>
    <w:rsid w:val="00A94269"/>
    <w:rsid w:val="00A953D3"/>
    <w:rsid w:val="00AA0A89"/>
    <w:rsid w:val="00AA1008"/>
    <w:rsid w:val="00AA18FA"/>
    <w:rsid w:val="00AA290C"/>
    <w:rsid w:val="00AA5368"/>
    <w:rsid w:val="00AA6429"/>
    <w:rsid w:val="00AA67B0"/>
    <w:rsid w:val="00AA67C2"/>
    <w:rsid w:val="00AB7AD7"/>
    <w:rsid w:val="00AB7E13"/>
    <w:rsid w:val="00AC01AA"/>
    <w:rsid w:val="00AC2546"/>
    <w:rsid w:val="00AC2BC1"/>
    <w:rsid w:val="00AC3EE9"/>
    <w:rsid w:val="00AC4F72"/>
    <w:rsid w:val="00AC4F7F"/>
    <w:rsid w:val="00AC5041"/>
    <w:rsid w:val="00AC5DC3"/>
    <w:rsid w:val="00AC6DB2"/>
    <w:rsid w:val="00AC7DEF"/>
    <w:rsid w:val="00AD0A04"/>
    <w:rsid w:val="00AD5FA0"/>
    <w:rsid w:val="00AD69BB"/>
    <w:rsid w:val="00AD7BDA"/>
    <w:rsid w:val="00AE09D5"/>
    <w:rsid w:val="00AE480F"/>
    <w:rsid w:val="00AE482E"/>
    <w:rsid w:val="00AE74F0"/>
    <w:rsid w:val="00AE7A14"/>
    <w:rsid w:val="00AF1B39"/>
    <w:rsid w:val="00AF1E85"/>
    <w:rsid w:val="00AF4699"/>
    <w:rsid w:val="00AF685F"/>
    <w:rsid w:val="00AF741A"/>
    <w:rsid w:val="00B01ADB"/>
    <w:rsid w:val="00B03A86"/>
    <w:rsid w:val="00B04161"/>
    <w:rsid w:val="00B056F9"/>
    <w:rsid w:val="00B059DB"/>
    <w:rsid w:val="00B05A60"/>
    <w:rsid w:val="00B07934"/>
    <w:rsid w:val="00B10067"/>
    <w:rsid w:val="00B10C60"/>
    <w:rsid w:val="00B11E3D"/>
    <w:rsid w:val="00B124FE"/>
    <w:rsid w:val="00B12759"/>
    <w:rsid w:val="00B12C0D"/>
    <w:rsid w:val="00B130DF"/>
    <w:rsid w:val="00B14D2C"/>
    <w:rsid w:val="00B154B2"/>
    <w:rsid w:val="00B17161"/>
    <w:rsid w:val="00B17E82"/>
    <w:rsid w:val="00B20447"/>
    <w:rsid w:val="00B20D08"/>
    <w:rsid w:val="00B2108C"/>
    <w:rsid w:val="00B228F4"/>
    <w:rsid w:val="00B22EAE"/>
    <w:rsid w:val="00B24D89"/>
    <w:rsid w:val="00B25524"/>
    <w:rsid w:val="00B25A66"/>
    <w:rsid w:val="00B307C9"/>
    <w:rsid w:val="00B31877"/>
    <w:rsid w:val="00B33034"/>
    <w:rsid w:val="00B3326A"/>
    <w:rsid w:val="00B33B83"/>
    <w:rsid w:val="00B347A2"/>
    <w:rsid w:val="00B35FCB"/>
    <w:rsid w:val="00B40001"/>
    <w:rsid w:val="00B40349"/>
    <w:rsid w:val="00B4057A"/>
    <w:rsid w:val="00B407A0"/>
    <w:rsid w:val="00B40A23"/>
    <w:rsid w:val="00B40A81"/>
    <w:rsid w:val="00B4106D"/>
    <w:rsid w:val="00B41548"/>
    <w:rsid w:val="00B4575A"/>
    <w:rsid w:val="00B501A1"/>
    <w:rsid w:val="00B5115D"/>
    <w:rsid w:val="00B51D38"/>
    <w:rsid w:val="00B52AA8"/>
    <w:rsid w:val="00B530E2"/>
    <w:rsid w:val="00B53A8F"/>
    <w:rsid w:val="00B55D5C"/>
    <w:rsid w:val="00B562ED"/>
    <w:rsid w:val="00B57391"/>
    <w:rsid w:val="00B575BA"/>
    <w:rsid w:val="00B57EC6"/>
    <w:rsid w:val="00B62111"/>
    <w:rsid w:val="00B64D90"/>
    <w:rsid w:val="00B6504D"/>
    <w:rsid w:val="00B65DA6"/>
    <w:rsid w:val="00B66339"/>
    <w:rsid w:val="00B67A95"/>
    <w:rsid w:val="00B71608"/>
    <w:rsid w:val="00B71811"/>
    <w:rsid w:val="00B73F5E"/>
    <w:rsid w:val="00B74393"/>
    <w:rsid w:val="00B74ACC"/>
    <w:rsid w:val="00B755D1"/>
    <w:rsid w:val="00B75CC0"/>
    <w:rsid w:val="00B76429"/>
    <w:rsid w:val="00B778AF"/>
    <w:rsid w:val="00B77E65"/>
    <w:rsid w:val="00B80010"/>
    <w:rsid w:val="00B85E6A"/>
    <w:rsid w:val="00B86471"/>
    <w:rsid w:val="00B87965"/>
    <w:rsid w:val="00B9046C"/>
    <w:rsid w:val="00B92AB6"/>
    <w:rsid w:val="00B93402"/>
    <w:rsid w:val="00B93EA9"/>
    <w:rsid w:val="00B9516D"/>
    <w:rsid w:val="00B956D4"/>
    <w:rsid w:val="00B9719B"/>
    <w:rsid w:val="00B97446"/>
    <w:rsid w:val="00BA157D"/>
    <w:rsid w:val="00BA1AE8"/>
    <w:rsid w:val="00BA38F2"/>
    <w:rsid w:val="00BA6C95"/>
    <w:rsid w:val="00BA7432"/>
    <w:rsid w:val="00BB251A"/>
    <w:rsid w:val="00BB2764"/>
    <w:rsid w:val="00BB4A9F"/>
    <w:rsid w:val="00BB7C50"/>
    <w:rsid w:val="00BC0FB1"/>
    <w:rsid w:val="00BC1AA0"/>
    <w:rsid w:val="00BC218A"/>
    <w:rsid w:val="00BC2495"/>
    <w:rsid w:val="00BC314A"/>
    <w:rsid w:val="00BC3774"/>
    <w:rsid w:val="00BC3E34"/>
    <w:rsid w:val="00BC4616"/>
    <w:rsid w:val="00BC49BB"/>
    <w:rsid w:val="00BC4F26"/>
    <w:rsid w:val="00BC7EB9"/>
    <w:rsid w:val="00BC7F85"/>
    <w:rsid w:val="00BD1D8A"/>
    <w:rsid w:val="00BD2643"/>
    <w:rsid w:val="00BD4834"/>
    <w:rsid w:val="00BD56B1"/>
    <w:rsid w:val="00BD6558"/>
    <w:rsid w:val="00BE3ED6"/>
    <w:rsid w:val="00BE4552"/>
    <w:rsid w:val="00BE5373"/>
    <w:rsid w:val="00BE5D19"/>
    <w:rsid w:val="00BF2AD7"/>
    <w:rsid w:val="00BF2F76"/>
    <w:rsid w:val="00BF3018"/>
    <w:rsid w:val="00BF3022"/>
    <w:rsid w:val="00BF3214"/>
    <w:rsid w:val="00BF3228"/>
    <w:rsid w:val="00BF3BC8"/>
    <w:rsid w:val="00BF5573"/>
    <w:rsid w:val="00BF60E7"/>
    <w:rsid w:val="00BF6433"/>
    <w:rsid w:val="00BF65CA"/>
    <w:rsid w:val="00BF65DD"/>
    <w:rsid w:val="00BF7979"/>
    <w:rsid w:val="00C003EF"/>
    <w:rsid w:val="00C03593"/>
    <w:rsid w:val="00C0393D"/>
    <w:rsid w:val="00C03D75"/>
    <w:rsid w:val="00C0634E"/>
    <w:rsid w:val="00C1099C"/>
    <w:rsid w:val="00C120CF"/>
    <w:rsid w:val="00C15867"/>
    <w:rsid w:val="00C16D6B"/>
    <w:rsid w:val="00C21BFF"/>
    <w:rsid w:val="00C22398"/>
    <w:rsid w:val="00C22897"/>
    <w:rsid w:val="00C2296D"/>
    <w:rsid w:val="00C23155"/>
    <w:rsid w:val="00C241AC"/>
    <w:rsid w:val="00C2566D"/>
    <w:rsid w:val="00C26CBF"/>
    <w:rsid w:val="00C30161"/>
    <w:rsid w:val="00C3085B"/>
    <w:rsid w:val="00C31E52"/>
    <w:rsid w:val="00C34E84"/>
    <w:rsid w:val="00C37FF3"/>
    <w:rsid w:val="00C40307"/>
    <w:rsid w:val="00C40C41"/>
    <w:rsid w:val="00C4164C"/>
    <w:rsid w:val="00C41DD3"/>
    <w:rsid w:val="00C42EED"/>
    <w:rsid w:val="00C430F8"/>
    <w:rsid w:val="00C44E3B"/>
    <w:rsid w:val="00C45885"/>
    <w:rsid w:val="00C45A42"/>
    <w:rsid w:val="00C47088"/>
    <w:rsid w:val="00C474FB"/>
    <w:rsid w:val="00C47C95"/>
    <w:rsid w:val="00C50F22"/>
    <w:rsid w:val="00C516C9"/>
    <w:rsid w:val="00C53C09"/>
    <w:rsid w:val="00C542C3"/>
    <w:rsid w:val="00C54508"/>
    <w:rsid w:val="00C56851"/>
    <w:rsid w:val="00C56C9D"/>
    <w:rsid w:val="00C57971"/>
    <w:rsid w:val="00C6133E"/>
    <w:rsid w:val="00C62320"/>
    <w:rsid w:val="00C627AE"/>
    <w:rsid w:val="00C6368B"/>
    <w:rsid w:val="00C642F0"/>
    <w:rsid w:val="00C65156"/>
    <w:rsid w:val="00C65BD7"/>
    <w:rsid w:val="00C7147E"/>
    <w:rsid w:val="00C716EC"/>
    <w:rsid w:val="00C736FF"/>
    <w:rsid w:val="00C75771"/>
    <w:rsid w:val="00C76448"/>
    <w:rsid w:val="00C76BA4"/>
    <w:rsid w:val="00C76EDE"/>
    <w:rsid w:val="00C76EE8"/>
    <w:rsid w:val="00C80BFE"/>
    <w:rsid w:val="00C80C05"/>
    <w:rsid w:val="00C83A48"/>
    <w:rsid w:val="00C8534E"/>
    <w:rsid w:val="00C85829"/>
    <w:rsid w:val="00C85865"/>
    <w:rsid w:val="00C85E85"/>
    <w:rsid w:val="00C8720B"/>
    <w:rsid w:val="00C87FC0"/>
    <w:rsid w:val="00C9090B"/>
    <w:rsid w:val="00C926C8"/>
    <w:rsid w:val="00C92731"/>
    <w:rsid w:val="00C9342B"/>
    <w:rsid w:val="00C93E0F"/>
    <w:rsid w:val="00C95503"/>
    <w:rsid w:val="00C96530"/>
    <w:rsid w:val="00C96573"/>
    <w:rsid w:val="00C966DE"/>
    <w:rsid w:val="00C97CBB"/>
    <w:rsid w:val="00CA0156"/>
    <w:rsid w:val="00CA02ED"/>
    <w:rsid w:val="00CA2EAE"/>
    <w:rsid w:val="00CA3F1A"/>
    <w:rsid w:val="00CA3FE7"/>
    <w:rsid w:val="00CA4AC1"/>
    <w:rsid w:val="00CA59FB"/>
    <w:rsid w:val="00CA5C76"/>
    <w:rsid w:val="00CA6BEB"/>
    <w:rsid w:val="00CA72F0"/>
    <w:rsid w:val="00CB0316"/>
    <w:rsid w:val="00CB0B11"/>
    <w:rsid w:val="00CB1DBA"/>
    <w:rsid w:val="00CB1F29"/>
    <w:rsid w:val="00CB271F"/>
    <w:rsid w:val="00CB426A"/>
    <w:rsid w:val="00CB5075"/>
    <w:rsid w:val="00CB5354"/>
    <w:rsid w:val="00CB7E6A"/>
    <w:rsid w:val="00CC3C9E"/>
    <w:rsid w:val="00CC5B78"/>
    <w:rsid w:val="00CC6A14"/>
    <w:rsid w:val="00CC6AAF"/>
    <w:rsid w:val="00CC70A3"/>
    <w:rsid w:val="00CD0487"/>
    <w:rsid w:val="00CD0FBD"/>
    <w:rsid w:val="00CD1F13"/>
    <w:rsid w:val="00CD335D"/>
    <w:rsid w:val="00CD4442"/>
    <w:rsid w:val="00CD53C3"/>
    <w:rsid w:val="00CD574E"/>
    <w:rsid w:val="00CD5A75"/>
    <w:rsid w:val="00CE044D"/>
    <w:rsid w:val="00CE0866"/>
    <w:rsid w:val="00CE17A7"/>
    <w:rsid w:val="00CE20A9"/>
    <w:rsid w:val="00CE3CC8"/>
    <w:rsid w:val="00CE4C22"/>
    <w:rsid w:val="00CE53D1"/>
    <w:rsid w:val="00CE6638"/>
    <w:rsid w:val="00CE6F1D"/>
    <w:rsid w:val="00CE76E5"/>
    <w:rsid w:val="00CF0E96"/>
    <w:rsid w:val="00CF1EE3"/>
    <w:rsid w:val="00CF2CAC"/>
    <w:rsid w:val="00CF3544"/>
    <w:rsid w:val="00CF3D1F"/>
    <w:rsid w:val="00CF41EC"/>
    <w:rsid w:val="00CF50DE"/>
    <w:rsid w:val="00CF5494"/>
    <w:rsid w:val="00CF5548"/>
    <w:rsid w:val="00CF5D04"/>
    <w:rsid w:val="00CF7EAD"/>
    <w:rsid w:val="00D002D8"/>
    <w:rsid w:val="00D01026"/>
    <w:rsid w:val="00D0170C"/>
    <w:rsid w:val="00D02F43"/>
    <w:rsid w:val="00D047F1"/>
    <w:rsid w:val="00D04AA3"/>
    <w:rsid w:val="00D04DE4"/>
    <w:rsid w:val="00D06265"/>
    <w:rsid w:val="00D063F1"/>
    <w:rsid w:val="00D070EF"/>
    <w:rsid w:val="00D10297"/>
    <w:rsid w:val="00D113F1"/>
    <w:rsid w:val="00D11481"/>
    <w:rsid w:val="00D11735"/>
    <w:rsid w:val="00D13C82"/>
    <w:rsid w:val="00D14426"/>
    <w:rsid w:val="00D14F22"/>
    <w:rsid w:val="00D162D8"/>
    <w:rsid w:val="00D20F0F"/>
    <w:rsid w:val="00D21B3D"/>
    <w:rsid w:val="00D238DB"/>
    <w:rsid w:val="00D23E5E"/>
    <w:rsid w:val="00D2557B"/>
    <w:rsid w:val="00D25D68"/>
    <w:rsid w:val="00D26D68"/>
    <w:rsid w:val="00D27E96"/>
    <w:rsid w:val="00D3039F"/>
    <w:rsid w:val="00D345A4"/>
    <w:rsid w:val="00D34747"/>
    <w:rsid w:val="00D354ED"/>
    <w:rsid w:val="00D35D17"/>
    <w:rsid w:val="00D36C7C"/>
    <w:rsid w:val="00D37391"/>
    <w:rsid w:val="00D46292"/>
    <w:rsid w:val="00D4741C"/>
    <w:rsid w:val="00D505AB"/>
    <w:rsid w:val="00D513CF"/>
    <w:rsid w:val="00D52B0C"/>
    <w:rsid w:val="00D52C12"/>
    <w:rsid w:val="00D55BF6"/>
    <w:rsid w:val="00D57670"/>
    <w:rsid w:val="00D57918"/>
    <w:rsid w:val="00D61608"/>
    <w:rsid w:val="00D617CF"/>
    <w:rsid w:val="00D644E6"/>
    <w:rsid w:val="00D65CD3"/>
    <w:rsid w:val="00D70457"/>
    <w:rsid w:val="00D70930"/>
    <w:rsid w:val="00D73DC6"/>
    <w:rsid w:val="00D73F0B"/>
    <w:rsid w:val="00D746EF"/>
    <w:rsid w:val="00D74A61"/>
    <w:rsid w:val="00D74C1A"/>
    <w:rsid w:val="00D754C1"/>
    <w:rsid w:val="00D77393"/>
    <w:rsid w:val="00D7742E"/>
    <w:rsid w:val="00D774F9"/>
    <w:rsid w:val="00D779AE"/>
    <w:rsid w:val="00D77A35"/>
    <w:rsid w:val="00D80037"/>
    <w:rsid w:val="00D80FF6"/>
    <w:rsid w:val="00D814A3"/>
    <w:rsid w:val="00D81B3E"/>
    <w:rsid w:val="00D85AFD"/>
    <w:rsid w:val="00D86739"/>
    <w:rsid w:val="00D87562"/>
    <w:rsid w:val="00D87D23"/>
    <w:rsid w:val="00D90C44"/>
    <w:rsid w:val="00D90C70"/>
    <w:rsid w:val="00D90E49"/>
    <w:rsid w:val="00D9120A"/>
    <w:rsid w:val="00D93637"/>
    <w:rsid w:val="00D96ADE"/>
    <w:rsid w:val="00D96C8E"/>
    <w:rsid w:val="00D979F2"/>
    <w:rsid w:val="00DA0CE2"/>
    <w:rsid w:val="00DA2387"/>
    <w:rsid w:val="00DA31C6"/>
    <w:rsid w:val="00DA3689"/>
    <w:rsid w:val="00DA3987"/>
    <w:rsid w:val="00DA5243"/>
    <w:rsid w:val="00DA70A5"/>
    <w:rsid w:val="00DB1EE3"/>
    <w:rsid w:val="00DB4A51"/>
    <w:rsid w:val="00DB53F5"/>
    <w:rsid w:val="00DB7E55"/>
    <w:rsid w:val="00DC2DD3"/>
    <w:rsid w:val="00DC35D1"/>
    <w:rsid w:val="00DC43BD"/>
    <w:rsid w:val="00DC52B0"/>
    <w:rsid w:val="00DC60E6"/>
    <w:rsid w:val="00DC6889"/>
    <w:rsid w:val="00DC6A10"/>
    <w:rsid w:val="00DD0964"/>
    <w:rsid w:val="00DD155D"/>
    <w:rsid w:val="00DD3162"/>
    <w:rsid w:val="00DD320C"/>
    <w:rsid w:val="00DD7066"/>
    <w:rsid w:val="00DD787C"/>
    <w:rsid w:val="00DE1240"/>
    <w:rsid w:val="00DE1D49"/>
    <w:rsid w:val="00DE39E4"/>
    <w:rsid w:val="00DE657E"/>
    <w:rsid w:val="00DF381D"/>
    <w:rsid w:val="00DF4704"/>
    <w:rsid w:val="00DF5323"/>
    <w:rsid w:val="00E01303"/>
    <w:rsid w:val="00E01EAA"/>
    <w:rsid w:val="00E024AA"/>
    <w:rsid w:val="00E02729"/>
    <w:rsid w:val="00E03A13"/>
    <w:rsid w:val="00E04FA7"/>
    <w:rsid w:val="00E07238"/>
    <w:rsid w:val="00E15C77"/>
    <w:rsid w:val="00E1693E"/>
    <w:rsid w:val="00E17DD4"/>
    <w:rsid w:val="00E20334"/>
    <w:rsid w:val="00E2035D"/>
    <w:rsid w:val="00E2039F"/>
    <w:rsid w:val="00E20734"/>
    <w:rsid w:val="00E2091A"/>
    <w:rsid w:val="00E2099D"/>
    <w:rsid w:val="00E250F1"/>
    <w:rsid w:val="00E31BC6"/>
    <w:rsid w:val="00E331FF"/>
    <w:rsid w:val="00E3550D"/>
    <w:rsid w:val="00E369AD"/>
    <w:rsid w:val="00E37477"/>
    <w:rsid w:val="00E4200F"/>
    <w:rsid w:val="00E42F11"/>
    <w:rsid w:val="00E44823"/>
    <w:rsid w:val="00E475CF"/>
    <w:rsid w:val="00E478EA"/>
    <w:rsid w:val="00E502A8"/>
    <w:rsid w:val="00E52838"/>
    <w:rsid w:val="00E534BC"/>
    <w:rsid w:val="00E57354"/>
    <w:rsid w:val="00E576A7"/>
    <w:rsid w:val="00E614E0"/>
    <w:rsid w:val="00E618E2"/>
    <w:rsid w:val="00E64389"/>
    <w:rsid w:val="00E72A68"/>
    <w:rsid w:val="00E72FDC"/>
    <w:rsid w:val="00E73F7F"/>
    <w:rsid w:val="00E744E3"/>
    <w:rsid w:val="00E753E8"/>
    <w:rsid w:val="00E75CD7"/>
    <w:rsid w:val="00E81908"/>
    <w:rsid w:val="00E836CC"/>
    <w:rsid w:val="00E83794"/>
    <w:rsid w:val="00E8379F"/>
    <w:rsid w:val="00E85409"/>
    <w:rsid w:val="00E85799"/>
    <w:rsid w:val="00E8722F"/>
    <w:rsid w:val="00E87939"/>
    <w:rsid w:val="00E9021F"/>
    <w:rsid w:val="00E9063C"/>
    <w:rsid w:val="00E909F9"/>
    <w:rsid w:val="00E90AC9"/>
    <w:rsid w:val="00E917D8"/>
    <w:rsid w:val="00E9271D"/>
    <w:rsid w:val="00E9339B"/>
    <w:rsid w:val="00E93A01"/>
    <w:rsid w:val="00E95A01"/>
    <w:rsid w:val="00E96996"/>
    <w:rsid w:val="00E97069"/>
    <w:rsid w:val="00EA022D"/>
    <w:rsid w:val="00EA03F6"/>
    <w:rsid w:val="00EA2424"/>
    <w:rsid w:val="00EA3243"/>
    <w:rsid w:val="00EA3C92"/>
    <w:rsid w:val="00EA3E16"/>
    <w:rsid w:val="00EA429F"/>
    <w:rsid w:val="00EA4A61"/>
    <w:rsid w:val="00EA4F9E"/>
    <w:rsid w:val="00EA5552"/>
    <w:rsid w:val="00EA598B"/>
    <w:rsid w:val="00EA63CA"/>
    <w:rsid w:val="00EA6D3B"/>
    <w:rsid w:val="00EA764E"/>
    <w:rsid w:val="00EB003B"/>
    <w:rsid w:val="00EB00AD"/>
    <w:rsid w:val="00EB136C"/>
    <w:rsid w:val="00EB2917"/>
    <w:rsid w:val="00EB2FB0"/>
    <w:rsid w:val="00EB480E"/>
    <w:rsid w:val="00EB5EC6"/>
    <w:rsid w:val="00EB725D"/>
    <w:rsid w:val="00EB7FC9"/>
    <w:rsid w:val="00EC1C33"/>
    <w:rsid w:val="00EC21E9"/>
    <w:rsid w:val="00EC30D6"/>
    <w:rsid w:val="00EC3F56"/>
    <w:rsid w:val="00EC5DA9"/>
    <w:rsid w:val="00EC6F77"/>
    <w:rsid w:val="00ED016A"/>
    <w:rsid w:val="00ED0F1C"/>
    <w:rsid w:val="00ED102A"/>
    <w:rsid w:val="00ED1D19"/>
    <w:rsid w:val="00ED27E8"/>
    <w:rsid w:val="00ED3DE9"/>
    <w:rsid w:val="00ED568F"/>
    <w:rsid w:val="00ED7137"/>
    <w:rsid w:val="00EE195D"/>
    <w:rsid w:val="00EE2FA2"/>
    <w:rsid w:val="00EE46D1"/>
    <w:rsid w:val="00EE55A7"/>
    <w:rsid w:val="00EE6BCB"/>
    <w:rsid w:val="00EE6D45"/>
    <w:rsid w:val="00EF0193"/>
    <w:rsid w:val="00EF06EA"/>
    <w:rsid w:val="00EF1DA8"/>
    <w:rsid w:val="00EF554A"/>
    <w:rsid w:val="00EF5987"/>
    <w:rsid w:val="00F017AC"/>
    <w:rsid w:val="00F04959"/>
    <w:rsid w:val="00F04CA0"/>
    <w:rsid w:val="00F07604"/>
    <w:rsid w:val="00F10452"/>
    <w:rsid w:val="00F13B13"/>
    <w:rsid w:val="00F13E49"/>
    <w:rsid w:val="00F1412A"/>
    <w:rsid w:val="00F149BF"/>
    <w:rsid w:val="00F15CE7"/>
    <w:rsid w:val="00F160CC"/>
    <w:rsid w:val="00F1771E"/>
    <w:rsid w:val="00F17996"/>
    <w:rsid w:val="00F21088"/>
    <w:rsid w:val="00F22C5B"/>
    <w:rsid w:val="00F2309E"/>
    <w:rsid w:val="00F232A0"/>
    <w:rsid w:val="00F23609"/>
    <w:rsid w:val="00F24778"/>
    <w:rsid w:val="00F24C24"/>
    <w:rsid w:val="00F258A3"/>
    <w:rsid w:val="00F27648"/>
    <w:rsid w:val="00F27CC7"/>
    <w:rsid w:val="00F31500"/>
    <w:rsid w:val="00F31651"/>
    <w:rsid w:val="00F31967"/>
    <w:rsid w:val="00F326BF"/>
    <w:rsid w:val="00F327E7"/>
    <w:rsid w:val="00F33328"/>
    <w:rsid w:val="00F337AD"/>
    <w:rsid w:val="00F338A1"/>
    <w:rsid w:val="00F346A6"/>
    <w:rsid w:val="00F35296"/>
    <w:rsid w:val="00F35746"/>
    <w:rsid w:val="00F362D2"/>
    <w:rsid w:val="00F36639"/>
    <w:rsid w:val="00F37BC2"/>
    <w:rsid w:val="00F41C0A"/>
    <w:rsid w:val="00F42959"/>
    <w:rsid w:val="00F43417"/>
    <w:rsid w:val="00F447C7"/>
    <w:rsid w:val="00F459B4"/>
    <w:rsid w:val="00F50DCB"/>
    <w:rsid w:val="00F51663"/>
    <w:rsid w:val="00F51EEF"/>
    <w:rsid w:val="00F5211B"/>
    <w:rsid w:val="00F53319"/>
    <w:rsid w:val="00F554A9"/>
    <w:rsid w:val="00F5695C"/>
    <w:rsid w:val="00F569A2"/>
    <w:rsid w:val="00F603D5"/>
    <w:rsid w:val="00F6162F"/>
    <w:rsid w:val="00F61F85"/>
    <w:rsid w:val="00F63574"/>
    <w:rsid w:val="00F63741"/>
    <w:rsid w:val="00F646BD"/>
    <w:rsid w:val="00F64AFB"/>
    <w:rsid w:val="00F66CEA"/>
    <w:rsid w:val="00F67226"/>
    <w:rsid w:val="00F67667"/>
    <w:rsid w:val="00F679AF"/>
    <w:rsid w:val="00F716FD"/>
    <w:rsid w:val="00F71E31"/>
    <w:rsid w:val="00F72171"/>
    <w:rsid w:val="00F7396A"/>
    <w:rsid w:val="00F73E39"/>
    <w:rsid w:val="00F76522"/>
    <w:rsid w:val="00F77213"/>
    <w:rsid w:val="00F80355"/>
    <w:rsid w:val="00F82044"/>
    <w:rsid w:val="00F82203"/>
    <w:rsid w:val="00F83612"/>
    <w:rsid w:val="00F8588D"/>
    <w:rsid w:val="00F87C43"/>
    <w:rsid w:val="00F90A38"/>
    <w:rsid w:val="00F91A37"/>
    <w:rsid w:val="00F93EE4"/>
    <w:rsid w:val="00F960DE"/>
    <w:rsid w:val="00F97DB3"/>
    <w:rsid w:val="00FA1963"/>
    <w:rsid w:val="00FA1E55"/>
    <w:rsid w:val="00FA2896"/>
    <w:rsid w:val="00FA2EB1"/>
    <w:rsid w:val="00FA5722"/>
    <w:rsid w:val="00FA77EE"/>
    <w:rsid w:val="00FA7910"/>
    <w:rsid w:val="00FA7C46"/>
    <w:rsid w:val="00FB0C81"/>
    <w:rsid w:val="00FB1D0E"/>
    <w:rsid w:val="00FB1EF9"/>
    <w:rsid w:val="00FB2490"/>
    <w:rsid w:val="00FB2D2F"/>
    <w:rsid w:val="00FB4CD2"/>
    <w:rsid w:val="00FB5213"/>
    <w:rsid w:val="00FB567F"/>
    <w:rsid w:val="00FB60DE"/>
    <w:rsid w:val="00FB6248"/>
    <w:rsid w:val="00FB6A39"/>
    <w:rsid w:val="00FB73F8"/>
    <w:rsid w:val="00FB7AEA"/>
    <w:rsid w:val="00FC1571"/>
    <w:rsid w:val="00FC1E11"/>
    <w:rsid w:val="00FC2200"/>
    <w:rsid w:val="00FC2540"/>
    <w:rsid w:val="00FC2B76"/>
    <w:rsid w:val="00FC3CBC"/>
    <w:rsid w:val="00FC448A"/>
    <w:rsid w:val="00FC79C5"/>
    <w:rsid w:val="00FD0DCF"/>
    <w:rsid w:val="00FD2C4D"/>
    <w:rsid w:val="00FD5B03"/>
    <w:rsid w:val="00FE0E1D"/>
    <w:rsid w:val="00FE3307"/>
    <w:rsid w:val="00FE4898"/>
    <w:rsid w:val="00FE5898"/>
    <w:rsid w:val="00FE61CC"/>
    <w:rsid w:val="00FE63AC"/>
    <w:rsid w:val="00FF0204"/>
    <w:rsid w:val="00FF1B38"/>
    <w:rsid w:val="00FF1E5A"/>
    <w:rsid w:val="00FF392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shapelayout>
  </w:shapeDefaults>
  <w:decimalSymbol w:val="."/>
  <w:listSeparator w:val=","/>
  <w14:docId w14:val="4AAA26AF"/>
  <w15:docId w15:val="{3CEADBEB-888D-485D-9D11-D0F0FF085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9"/>
    <w:qFormat/>
    <w:rsid w:val="0033525D"/>
    <w:pPr>
      <w:widowControl w:val="0"/>
      <w:numPr>
        <w:ilvl w:val="2"/>
        <w:numId w:val="1"/>
      </w:numPr>
      <w:spacing w:after="240"/>
      <w:outlineLvl w:val="2"/>
    </w:pPr>
  </w:style>
  <w:style w:type="paragraph" w:styleId="Heading4">
    <w:name w:val="heading 4"/>
    <w:aliases w:val="Heading 11,para 4,Título 41,Heading 41,标题 41,He=ding 41"/>
    <w:basedOn w:val="Normal"/>
    <w:next w:val="Heading9"/>
    <w:link w:val="Heading4Char1"/>
    <w:uiPriority w:val="99"/>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33525D"/>
    <w:rPr>
      <w:rFonts w:cs="Times New Roman"/>
      <w:sz w:val="22"/>
      <w:szCs w:val="22"/>
      <w:lang w:val="en-CA" w:eastAsia="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E9063C"/>
    <w:rPr>
      <w:rFonts w:cs="Times New Roman"/>
      <w:sz w:val="22"/>
      <w:szCs w:val="22"/>
      <w:lang w:val="en-CA" w:eastAsia="en-US" w:bidi="ar-S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uiPriority w:val="99"/>
    <w:locked/>
    <w:rsid w:val="00E9063C"/>
    <w:rPr>
      <w:rFonts w:cs="Times New Roman"/>
      <w:sz w:val="22"/>
      <w:szCs w:val="22"/>
      <w:lang w:val="en-CA" w:eastAsia="en-US" w:bidi="ar-SA"/>
    </w:rPr>
  </w:style>
  <w:style w:type="character" w:customStyle="1" w:styleId="Heading4Char">
    <w:name w:val="Heading 4 Char"/>
    <w:aliases w:val="Heading 11 Char,para 4 Char,Título 41 Char,Heading 41 Char,标题 41 Char,He=ding 41 Char"/>
    <w:uiPriority w:val="9"/>
    <w:semiHidden/>
    <w:rsid w:val="00CA609F"/>
    <w:rPr>
      <w:rFonts w:ascii="Calibri" w:eastAsia="SimSun" w:hAnsi="Calibri" w:cs="Times New Roman"/>
      <w:b/>
      <w:bCs/>
      <w:sz w:val="28"/>
      <w:szCs w:val="28"/>
      <w:lang w:val="en-CA"/>
    </w:rPr>
  </w:style>
  <w:style w:type="character" w:customStyle="1" w:styleId="Heading5Char">
    <w:name w:val="Heading 5 Char"/>
    <w:link w:val="Heading5"/>
    <w:uiPriority w:val="99"/>
    <w:locked/>
    <w:rsid w:val="00E9063C"/>
    <w:rPr>
      <w:rFonts w:cs="Times New Roman"/>
      <w:sz w:val="22"/>
      <w:szCs w:val="22"/>
      <w:lang w:val="en-CA"/>
    </w:rPr>
  </w:style>
  <w:style w:type="character" w:customStyle="1" w:styleId="Heading6Char">
    <w:name w:val="Heading 6 Char"/>
    <w:link w:val="Heading6"/>
    <w:uiPriority w:val="99"/>
    <w:locked/>
    <w:rsid w:val="00E9063C"/>
    <w:rPr>
      <w:rFonts w:ascii="Arial" w:hAnsi="Arial" w:cs="Times New Roman"/>
      <w:i/>
      <w:sz w:val="22"/>
      <w:szCs w:val="22"/>
      <w:lang w:val="en-CA" w:eastAsia="en-US" w:bidi="ar-SA"/>
    </w:rPr>
  </w:style>
  <w:style w:type="character" w:customStyle="1" w:styleId="Heading7Char">
    <w:name w:val="Heading 7 Char"/>
    <w:link w:val="Heading7"/>
    <w:uiPriority w:val="99"/>
    <w:locked/>
    <w:rsid w:val="00E9063C"/>
    <w:rPr>
      <w:rFonts w:ascii="Arial" w:hAnsi="Arial" w:cs="Times New Roman"/>
      <w:sz w:val="22"/>
      <w:szCs w:val="22"/>
      <w:lang w:val="en-CA" w:eastAsia="en-US" w:bidi="ar-SA"/>
    </w:rPr>
  </w:style>
  <w:style w:type="character" w:customStyle="1" w:styleId="Heading8Char">
    <w:name w:val="Heading 8 Char"/>
    <w:link w:val="Heading8"/>
    <w:uiPriority w:val="99"/>
    <w:locked/>
    <w:rsid w:val="00E9063C"/>
    <w:rPr>
      <w:rFonts w:cs="Times New Roman"/>
      <w:b/>
      <w:sz w:val="22"/>
      <w:szCs w:val="22"/>
      <w:lang w:val="en-CA"/>
    </w:rPr>
  </w:style>
  <w:style w:type="character" w:customStyle="1" w:styleId="Heading9Char">
    <w:name w:val="Heading 9 Char"/>
    <w:link w:val="Heading9"/>
    <w:uiPriority w:val="99"/>
    <w:locked/>
    <w:rsid w:val="00E9063C"/>
    <w:rPr>
      <w:rFonts w:ascii="Arial" w:hAnsi="Arial" w:cs="Times New Roman"/>
      <w:i/>
      <w:sz w:val="22"/>
      <w:szCs w:val="22"/>
      <w:lang w:val="en-CA" w:eastAsia="en-US" w:bidi="ar-SA"/>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link w:val="Header"/>
    <w:uiPriority w:val="99"/>
    <w:locked/>
    <w:rsid w:val="00E9063C"/>
    <w:rPr>
      <w:rFonts w:cs="Times New Roman"/>
      <w:sz w:val="22"/>
      <w:szCs w:val="22"/>
      <w:lang w:val="en-CA"/>
    </w:rPr>
  </w:style>
  <w:style w:type="paragraph" w:customStyle="1" w:styleId="sub-title">
    <w:name w:val="sub-title"/>
    <w:uiPriority w:val="99"/>
    <w:rsid w:val="0033525D"/>
    <w:pPr>
      <w:jc w:val="both"/>
      <w:outlineLvl w:val="0"/>
    </w:pPr>
    <w:rPr>
      <w:b/>
      <w:noProof/>
      <w:sz w:val="22"/>
      <w:szCs w:val="22"/>
      <w:lang w:eastAsia="en-US"/>
    </w:rPr>
  </w:style>
  <w:style w:type="paragraph" w:customStyle="1" w:styleId="Title1">
    <w:name w:val="Title1"/>
    <w:uiPriority w:val="99"/>
    <w:rsid w:val="0033525D"/>
    <w:pPr>
      <w:jc w:val="center"/>
      <w:outlineLvl w:val="0"/>
    </w:pPr>
    <w:rPr>
      <w:b/>
      <w:caps/>
      <w:sz w:val="22"/>
      <w:szCs w:val="22"/>
      <w:lang w:val="en-GB" w:eastAsia="en-US"/>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eastAsia="en-US"/>
    </w:rPr>
  </w:style>
  <w:style w:type="paragraph" w:styleId="Footer">
    <w:name w:val="footer"/>
    <w:basedOn w:val="Normal"/>
    <w:link w:val="FooterChar"/>
    <w:uiPriority w:val="99"/>
    <w:semiHidden/>
    <w:rsid w:val="00A5151A"/>
    <w:pPr>
      <w:tabs>
        <w:tab w:val="center" w:pos="4320"/>
        <w:tab w:val="right" w:pos="8640"/>
      </w:tabs>
    </w:pPr>
  </w:style>
  <w:style w:type="character" w:customStyle="1" w:styleId="FooterChar">
    <w:name w:val="Footer Char"/>
    <w:link w:val="Footer"/>
    <w:uiPriority w:val="99"/>
    <w:semiHidden/>
    <w:locked/>
    <w:rsid w:val="00E9063C"/>
    <w:rPr>
      <w:rFonts w:cs="Times New Roman"/>
      <w:sz w:val="22"/>
      <w:szCs w:val="22"/>
      <w:lang w:val="en-CA"/>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link w:val="BodyText3"/>
    <w:uiPriority w:val="99"/>
    <w:semiHidden/>
    <w:locked/>
    <w:rsid w:val="00E9063C"/>
    <w:rPr>
      <w:rFonts w:cs="Times New Roman"/>
      <w:sz w:val="16"/>
      <w:szCs w:val="16"/>
      <w:lang w:val="en-CA"/>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link w:val="BodyTextIndent3"/>
    <w:uiPriority w:val="99"/>
    <w:semiHidden/>
    <w:locked/>
    <w:rsid w:val="00E9063C"/>
    <w:rPr>
      <w:rFonts w:cs="Times New Roman"/>
      <w:sz w:val="16"/>
      <w:szCs w:val="16"/>
      <w:lang w:val="en-CA"/>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link w:val="PlainText"/>
    <w:uiPriority w:val="99"/>
    <w:semiHidden/>
    <w:locked/>
    <w:rsid w:val="00E9063C"/>
    <w:rPr>
      <w:rFonts w:ascii="Courier New" w:hAnsi="Courier New" w:cs="Courier New"/>
      <w:sz w:val="22"/>
      <w:szCs w:val="22"/>
      <w:lang w:val="en-CA"/>
    </w:rPr>
  </w:style>
  <w:style w:type="table" w:styleId="Table3Deffects1">
    <w:name w:val="Table 3D effects 1"/>
    <w:basedOn w:val="TableNormal"/>
    <w:uiPriority w:val="99"/>
    <w:semiHidden/>
    <w:rsid w:val="00493D40"/>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character" w:customStyle="1" w:styleId="SubtitleChar">
    <w:name w:val="Subtitle Char"/>
    <w:link w:val="Subtitle"/>
    <w:uiPriority w:val="99"/>
    <w:locked/>
    <w:rsid w:val="00E9063C"/>
    <w:rPr>
      <w:rFonts w:ascii="Arial" w:hAnsi="Arial" w:cs="Arial"/>
      <w:sz w:val="22"/>
      <w:szCs w:val="22"/>
      <w:lang w:val="en-CA"/>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link w:val="Title"/>
    <w:uiPriority w:val="99"/>
    <w:locked/>
    <w:rsid w:val="00E9063C"/>
    <w:rPr>
      <w:rFonts w:ascii="Arial" w:hAnsi="Arial" w:cs="Arial"/>
      <w:b/>
      <w:bCs/>
      <w:kern w:val="28"/>
      <w:sz w:val="22"/>
      <w:szCs w:val="22"/>
      <w:lang w:val="en-CA"/>
    </w:rPr>
  </w:style>
  <w:style w:type="paragraph" w:styleId="Date">
    <w:name w:val="Date"/>
    <w:basedOn w:val="Normal"/>
    <w:next w:val="Normal"/>
    <w:link w:val="DateChar"/>
    <w:uiPriority w:val="99"/>
    <w:rsid w:val="0033525D"/>
  </w:style>
  <w:style w:type="character" w:customStyle="1" w:styleId="DateChar">
    <w:name w:val="Date Char"/>
    <w:link w:val="Date"/>
    <w:uiPriority w:val="99"/>
    <w:locked/>
    <w:rsid w:val="00E9063C"/>
    <w:rPr>
      <w:rFonts w:cs="Times New Roman"/>
      <w:sz w:val="22"/>
      <w:szCs w:val="22"/>
      <w:lang w:val="en-CA"/>
    </w:rPr>
  </w:style>
  <w:style w:type="character" w:styleId="PlaceholderText">
    <w:name w:val="Placeholder Tex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rsid w:val="00B04161"/>
    <w:rPr>
      <w:sz w:val="20"/>
      <w:szCs w:val="20"/>
    </w:rPr>
  </w:style>
  <w:style w:type="character" w:customStyle="1" w:styleId="CommentTextChar">
    <w:name w:val="Comment Text Char"/>
    <w:link w:val="CommentText"/>
    <w:uiPriority w:val="99"/>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Boston"/>
    <w:basedOn w:val="Normal"/>
    <w:link w:val="FootnoteTextChar1"/>
    <w:uiPriority w:val="99"/>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uiPriority w:val="99"/>
    <w:semiHidden/>
    <w:rsid w:val="00CA609F"/>
    <w:rPr>
      <w:sz w:val="20"/>
      <w:szCs w:val="20"/>
      <w:lang w:val="en-CA"/>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Boston Char"/>
    <w:link w:val="FootnoteText"/>
    <w:uiPriority w:val="99"/>
    <w:locked/>
    <w:rsid w:val="006E126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
    <w:uiPriority w:val="99"/>
    <w:rsid w:val="006E126D"/>
    <w:rPr>
      <w:rFonts w:cs="Times New Roman"/>
      <w:vertAlign w:val="superscript"/>
    </w:rPr>
  </w:style>
  <w:style w:type="paragraph" w:customStyle="1" w:styleId="Newheader4">
    <w:name w:val="New header 4"/>
    <w:basedOn w:val="Heading4"/>
    <w:next w:val="Normal"/>
    <w:uiPriority w:val="99"/>
    <w:rsid w:val="00DC52B0"/>
    <w:pPr>
      <w:spacing w:before="0" w:after="240"/>
      <w:ind w:left="2880" w:hanging="720"/>
    </w:pPr>
  </w:style>
  <w:style w:type="character" w:customStyle="1" w:styleId="Heading4Char1">
    <w:name w:val="Heading 4 Char1"/>
    <w:aliases w:val="Heading 11 Char1,para 4 Char1,Título 41 Char1,Heading 41 Char1,标题 41 Char1,He=ding 41 Char1"/>
    <w:link w:val="Heading4"/>
    <w:uiPriority w:val="99"/>
    <w:locked/>
    <w:rsid w:val="00E9063C"/>
    <w:rPr>
      <w:rFonts w:cs="Times New Roman"/>
      <w:sz w:val="22"/>
      <w:szCs w:val="22"/>
      <w:lang w:val="en-CA" w:eastAsia="en-US" w:bidi="ar-SA"/>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eastAsia="en-US"/>
    </w:rPr>
  </w:style>
  <w:style w:type="paragraph" w:styleId="NormalWeb">
    <w:name w:val="Normal (Web)"/>
    <w:basedOn w:val="Normal"/>
    <w:uiPriority w:val="99"/>
    <w:rsid w:val="00E9063C"/>
    <w:pPr>
      <w:spacing w:before="100" w:beforeAutospacing="1" w:after="100" w:afterAutospacing="1"/>
      <w:jc w:val="left"/>
    </w:pPr>
    <w:rPr>
      <w:sz w:val="24"/>
      <w:szCs w:val="24"/>
      <w:lang w:eastAsia="en-CA"/>
    </w:rPr>
  </w:style>
  <w:style w:type="character" w:customStyle="1" w:styleId="markedcontent">
    <w:name w:val="markedcontent"/>
    <w:uiPriority w:val="99"/>
    <w:rsid w:val="00E9063C"/>
    <w:rPr>
      <w:rFonts w:cs="Times New Roman"/>
    </w:rPr>
  </w:style>
  <w:style w:type="character" w:customStyle="1" w:styleId="highlight">
    <w:name w:val="highlight"/>
    <w:uiPriority w:val="99"/>
    <w:rsid w:val="00E9063C"/>
    <w:rPr>
      <w:rFonts w:cs="Times New Roman"/>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link w:val="ListParagraph"/>
    <w:uiPriority w:val="34"/>
    <w:qFormat/>
    <w:locked/>
    <w:rsid w:val="00A302F6"/>
    <w:rPr>
      <w:rFonts w:cs="Times New Roman"/>
      <w:sz w:val="22"/>
      <w:szCs w:val="22"/>
      <w:lang w:val="en-GB"/>
    </w:rPr>
  </w:style>
  <w:style w:type="character" w:customStyle="1" w:styleId="rynqvb">
    <w:name w:val="rynqvb"/>
    <w:uiPriority w:val="99"/>
    <w:rsid w:val="00504E42"/>
  </w:style>
  <w:style w:type="numbering" w:styleId="111111">
    <w:name w:val="Outline List 2"/>
    <w:basedOn w:val="NoList"/>
    <w:uiPriority w:val="99"/>
    <w:semiHidden/>
    <w:unhideWhenUsed/>
    <w:rsid w:val="00CA609F"/>
    <w:pPr>
      <w:numPr>
        <w:numId w:val="16"/>
      </w:numPr>
    </w:pPr>
  </w:style>
  <w:style w:type="numbering" w:styleId="1ai">
    <w:name w:val="Outline List 1"/>
    <w:basedOn w:val="NoList"/>
    <w:uiPriority w:val="99"/>
    <w:semiHidden/>
    <w:unhideWhenUsed/>
    <w:rsid w:val="00CA609F"/>
    <w:pPr>
      <w:numPr>
        <w:numId w:val="17"/>
      </w:numPr>
    </w:pPr>
  </w:style>
  <w:style w:type="numbering" w:styleId="ArticleSection">
    <w:name w:val="Outline List 3"/>
    <w:basedOn w:val="NoList"/>
    <w:uiPriority w:val="99"/>
    <w:semiHidden/>
    <w:unhideWhenUsed/>
    <w:rsid w:val="00CA609F"/>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329397">
      <w:marLeft w:val="0"/>
      <w:marRight w:val="0"/>
      <w:marTop w:val="0"/>
      <w:marBottom w:val="0"/>
      <w:divBdr>
        <w:top w:val="none" w:sz="0" w:space="0" w:color="auto"/>
        <w:left w:val="none" w:sz="0" w:space="0" w:color="auto"/>
        <w:bottom w:val="none" w:sz="0" w:space="0" w:color="auto"/>
        <w:right w:val="none" w:sz="0" w:space="0" w:color="auto"/>
      </w:divBdr>
    </w:div>
    <w:div w:id="1384329398">
      <w:marLeft w:val="0"/>
      <w:marRight w:val="0"/>
      <w:marTop w:val="0"/>
      <w:marBottom w:val="0"/>
      <w:divBdr>
        <w:top w:val="none" w:sz="0" w:space="0" w:color="auto"/>
        <w:left w:val="none" w:sz="0" w:space="0" w:color="auto"/>
        <w:bottom w:val="none" w:sz="0" w:space="0" w:color="auto"/>
        <w:right w:val="none" w:sz="0" w:space="0" w:color="auto"/>
      </w:divBdr>
    </w:div>
    <w:div w:id="1384329400">
      <w:marLeft w:val="0"/>
      <w:marRight w:val="0"/>
      <w:marTop w:val="0"/>
      <w:marBottom w:val="0"/>
      <w:divBdr>
        <w:top w:val="none" w:sz="0" w:space="0" w:color="auto"/>
        <w:left w:val="none" w:sz="0" w:space="0" w:color="auto"/>
        <w:bottom w:val="none" w:sz="0" w:space="0" w:color="auto"/>
        <w:right w:val="none" w:sz="0" w:space="0" w:color="auto"/>
      </w:divBdr>
    </w:div>
    <w:div w:id="1384329401">
      <w:marLeft w:val="0"/>
      <w:marRight w:val="0"/>
      <w:marTop w:val="0"/>
      <w:marBottom w:val="0"/>
      <w:divBdr>
        <w:top w:val="none" w:sz="0" w:space="0" w:color="auto"/>
        <w:left w:val="none" w:sz="0" w:space="0" w:color="auto"/>
        <w:bottom w:val="none" w:sz="0" w:space="0" w:color="auto"/>
        <w:right w:val="none" w:sz="0" w:space="0" w:color="auto"/>
      </w:divBdr>
      <w:divsChild>
        <w:div w:id="1384329399">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C2EF3C-5432-42B7-A4EE-27885B63F19D}">
  <ds:schemaRefs>
    <ds:schemaRef ds:uri="http://schemas.microsoft.com/sharepoint/v3/contenttype/forms"/>
  </ds:schemaRefs>
</ds:datastoreItem>
</file>

<file path=customXml/itemProps2.xml><?xml version="1.0" encoding="utf-8"?>
<ds:datastoreItem xmlns:ds="http://schemas.openxmlformats.org/officeDocument/2006/customXml" ds:itemID="{098F78A2-4A2F-4790-A180-332BF07B3C1B}">
  <ds:schemaRefs>
    <ds:schemaRef ds:uri="http://schemas.microsoft.com/office/2006/metadata/properties"/>
    <ds:schemaRef ds:uri="http://schemas.microsoft.com/office/infopath/2007/PartnerControls"/>
    <ds:schemaRef ds:uri="http://schemas.microsoft.com/sharepoint/v3"/>
    <ds:schemaRef ds:uri="b93c647f-d63b-431a-95c8-8e00048cff23"/>
    <ds:schemaRef ds:uri="eb6c2e4c-3f1c-4103-a37b-37c984dbe58f"/>
  </ds:schemaRefs>
</ds:datastoreItem>
</file>

<file path=customXml/itemProps3.xml><?xml version="1.0" encoding="utf-8"?>
<ds:datastoreItem xmlns:ds="http://schemas.openxmlformats.org/officeDocument/2006/customXml" ds:itemID="{D1D3F0AA-5C6D-4328-9EA7-F45EF5F588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2246</TotalTime>
  <Pages>9</Pages>
  <Words>3288</Words>
  <Characters>21078</Characters>
  <Application>Microsoft Office Word</Application>
  <DocSecurity>0</DocSecurity>
  <Lines>658</Lines>
  <Paragraphs>358</Paragraphs>
  <ScaleCrop>false</ScaleCrop>
  <Company>UNMFS</Company>
  <LinksUpToDate>false</LinksUpToDate>
  <CharactersWithSpaces>24008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Mauritania</dc:title>
  <dc:subject/>
  <dc:creator>elisa.rim@un.org;dominika.suwik1@un.org</dc:creator>
  <cp:keywords>97th ExCom</cp:keywords>
  <dc:description>HPMP SI 3rd and final tranche</dc:description>
  <cp:lastModifiedBy>Angela Xue He Yan</cp:lastModifiedBy>
  <cp:revision>263</cp:revision>
  <cp:lastPrinted>2001-05-26T16:40:00Z</cp:lastPrinted>
  <dcterms:created xsi:type="dcterms:W3CDTF">2025-11-08T17:30:00Z</dcterms:created>
  <dcterms:modified xsi:type="dcterms:W3CDTF">2025-11-10T14:05:00Z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UNEP/OzL.Pro/ExCom/97/59</vt:lpwstr>
  </property>
  <property fmtid="{D5CDD505-2E9C-101B-9397-08002B2CF9AE}" pid="3" name="Revision date">
    <vt:lpwstr>11/08/2025</vt:lpwstr>
  </property>
  <property fmtid="{D5CDD505-2E9C-101B-9397-08002B2CF9AE}" pid="4" name="ContentTypeId">
    <vt:lpwstr>0x010100C5F60F8E60516143877F7AC30EFBB2F3</vt:lpwstr>
  </property>
  <property fmtid="{D5CDD505-2E9C-101B-9397-08002B2CF9AE}" pid="5" name="MediaServiceImageTags">
    <vt:lpwstr/>
  </property>
  <property fmtid="{D5CDD505-2E9C-101B-9397-08002B2CF9AE}" pid="6" name="GrammarlyDocumentId">
    <vt:lpwstr>073fc5b4bfc5079c24e1e06ae0b75e5c76a92e858d70b53fad33dffbb2be651b</vt:lpwstr>
  </property>
  <property fmtid="{D5CDD505-2E9C-101B-9397-08002B2CF9AE}" pid="7" name="TaxCatchAll">
    <vt:lpwstr/>
  </property>
  <property fmtid="{D5CDD505-2E9C-101B-9397-08002B2CF9AE}" pid="8" name="lcf76f155ced4ddcb4097134ff3c332f">
    <vt:lpwstr/>
  </property>
  <property fmtid="{D5CDD505-2E9C-101B-9397-08002B2CF9AE}" pid="9" name="_ip_UnifiedCompliancePolicyUIAction">
    <vt:lpwstr/>
  </property>
  <property fmtid="{D5CDD505-2E9C-101B-9397-08002B2CF9AE}" pid="10" name="_ip_UnifiedCompliancePolicyProperties">
    <vt:lpwstr/>
  </property>
  <property fmtid="{D5CDD505-2E9C-101B-9397-08002B2CF9AE}" pid="11" name="Order">
    <vt:r8>7.76642389634074E-296</vt:r8>
  </property>
</Properties>
</file>