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39F66B67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4DDCF3ED" w14:textId="77777777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086AF0E" w14:textId="77777777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14:paraId="0185E90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D83148D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5F5877FC" wp14:editId="5FFFE2B9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76A9CDC9" wp14:editId="6B489E83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14:paraId="68B83FA9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7F6F1972" w14:textId="77777777"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14:paraId="64302F8F" w14:textId="5163C195" w:rsidR="007E5D09" w:rsidRDefault="008D264D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9828E3">
              <w:t>UNEP/</w:t>
            </w:r>
            <w:proofErr w:type="spellStart"/>
            <w:r w:rsidR="009828E3">
              <w:t>OzL.Pro</w:t>
            </w:r>
            <w:proofErr w:type="spellEnd"/>
            <w:r w:rsidR="009828E3">
              <w:t>/ExCom/84/6/Corr.1</w:t>
            </w:r>
            <w:r>
              <w:fldChar w:fldCharType="end"/>
            </w:r>
          </w:p>
          <w:p w14:paraId="5F28D595" w14:textId="751A86CD" w:rsidR="00662A73" w:rsidRDefault="009828E3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 w:bidi="ar-AE"/>
              </w:rPr>
              <w:t>9 December</w:t>
            </w:r>
            <w:r w:rsidR="004D3153">
              <w:rPr>
                <w:lang w:val="en-US" w:bidi="ar-AE"/>
              </w:rPr>
              <w:t xml:space="preserve"> 2019</w:t>
            </w:r>
          </w:p>
          <w:p w14:paraId="3C9697F6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7850823E" w14:textId="77777777"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3A18879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6FD5EDA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2CA351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08823744" w14:textId="77777777"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68EE135" w14:textId="77777777" w:rsidR="007E5D09" w:rsidRDefault="007E5D09">
            <w:pPr>
              <w:rPr>
                <w:caps/>
                <w:lang w:val="en-US"/>
              </w:rPr>
            </w:pPr>
          </w:p>
          <w:p w14:paraId="326255E4" w14:textId="77777777" w:rsidR="007E5D09" w:rsidRDefault="007E5D09">
            <w:pPr>
              <w:rPr>
                <w:lang w:val="en-US"/>
              </w:rPr>
            </w:pPr>
          </w:p>
        </w:tc>
      </w:tr>
    </w:tbl>
    <w:p w14:paraId="0949FCFA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767ABC37" w14:textId="77777777"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14:paraId="5D937491" w14:textId="77777777"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7CEBB42A" w14:textId="77777777"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الرابع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14:paraId="796BB91F" w14:textId="65B77B82" w:rsidR="007E5D09" w:rsidRDefault="00E1360E" w:rsidP="006F2A2C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>
        <w:rPr>
          <w:rFonts w:hint="cs"/>
          <w:sz w:val="28"/>
          <w:szCs w:val="28"/>
          <w:rtl/>
        </w:rPr>
        <w:t>مونتريال</w:t>
      </w:r>
      <w:r>
        <w:rPr>
          <w:sz w:val="28"/>
          <w:szCs w:val="28"/>
          <w:rtl/>
        </w:rPr>
        <w:t>،</w:t>
      </w:r>
      <w:r w:rsidR="00AD7BC1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 xml:space="preserve">من </w:t>
      </w:r>
      <w:r w:rsidR="006F2A2C">
        <w:rPr>
          <w:rFonts w:hint="cs"/>
          <w:sz w:val="28"/>
          <w:szCs w:val="28"/>
          <w:rtl/>
        </w:rPr>
        <w:t>16</w:t>
      </w:r>
      <w:r>
        <w:rPr>
          <w:rFonts w:hint="cs"/>
          <w:sz w:val="28"/>
          <w:szCs w:val="28"/>
          <w:rtl/>
        </w:rPr>
        <w:t xml:space="preserve"> إلى </w:t>
      </w:r>
      <w:r w:rsidR="00B76EE1">
        <w:rPr>
          <w:rFonts w:hint="cs"/>
          <w:sz w:val="28"/>
          <w:szCs w:val="28"/>
          <w:rtl/>
        </w:rPr>
        <w:t>20</w:t>
      </w:r>
      <w:r w:rsidR="00B76EE1">
        <w:rPr>
          <w:sz w:val="28"/>
          <w:szCs w:val="28"/>
        </w:rPr>
        <w:t xml:space="preserve"> </w:t>
      </w:r>
      <w:r w:rsidR="00B76EE1">
        <w:rPr>
          <w:rFonts w:hint="cs"/>
          <w:sz w:val="28"/>
          <w:szCs w:val="28"/>
          <w:rtl/>
        </w:rPr>
        <w:t>ديسمبر</w:t>
      </w:r>
      <w:r w:rsidR="00B76EE1">
        <w:rPr>
          <w:rFonts w:asciiTheme="majorBidi" w:hAnsiTheme="majorBidi" w:cstheme="majorBidi" w:hint="cs"/>
          <w:sz w:val="26"/>
          <w:szCs w:val="26"/>
          <w:rtl/>
          <w:lang w:bidi="ar-SY"/>
        </w:rPr>
        <w:t>/</w:t>
      </w:r>
      <w:r w:rsidR="006F2A2C" w:rsidRPr="00DB2568">
        <w:rPr>
          <w:rFonts w:hint="cs"/>
          <w:sz w:val="26"/>
          <w:szCs w:val="26"/>
          <w:rtl/>
        </w:rPr>
        <w:t>كانون الأول</w:t>
      </w:r>
      <w:r w:rsidR="006F2A2C" w:rsidRPr="00DB2568">
        <w:rPr>
          <w:rFonts w:hint="cs"/>
          <w:sz w:val="28"/>
          <w:szCs w:val="28"/>
          <w:rtl/>
        </w:rPr>
        <w:t xml:space="preserve"> </w:t>
      </w:r>
      <w:r w:rsidR="00013372">
        <w:rPr>
          <w:rFonts w:asciiTheme="majorBidi" w:hAnsiTheme="majorBidi" w:cstheme="majorBidi" w:hint="cs"/>
          <w:sz w:val="26"/>
          <w:szCs w:val="26"/>
          <w:rtl/>
          <w:lang w:bidi="ar-SY"/>
        </w:rPr>
        <w:t>2019</w:t>
      </w:r>
    </w:p>
    <w:p w14:paraId="58B55718" w14:textId="77777777" w:rsidR="00B3398C" w:rsidRDefault="00B3398C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28"/>
          <w:szCs w:val="28"/>
          <w:rtl/>
          <w:lang w:val="en-US" w:bidi="ar-SA"/>
        </w:rPr>
      </w:pPr>
    </w:p>
    <w:p w14:paraId="30E2AEF9" w14:textId="2AA00A3C" w:rsidR="00B76EE1" w:rsidRPr="009828E3" w:rsidRDefault="009828E3" w:rsidP="00B3398C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28"/>
          <w:szCs w:val="28"/>
          <w:rtl/>
          <w:lang w:val="en-US" w:bidi="ar-SA"/>
        </w:rPr>
      </w:pPr>
      <w:r w:rsidRPr="009828E3">
        <w:rPr>
          <w:rFonts w:hint="cs"/>
          <w:b/>
          <w:bCs/>
          <w:sz w:val="28"/>
          <w:szCs w:val="28"/>
          <w:rtl/>
          <w:lang w:val="en-US" w:bidi="ar-SA"/>
        </w:rPr>
        <w:t>تصويب</w:t>
      </w:r>
    </w:p>
    <w:p w14:paraId="3B1A95C9" w14:textId="0F5F5BAD" w:rsidR="009828E3" w:rsidRPr="009828E3" w:rsidRDefault="009828E3" w:rsidP="009828E3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9828E3">
        <w:rPr>
          <w:rFonts w:hint="cs"/>
          <w:b/>
          <w:bCs/>
          <w:sz w:val="32"/>
          <w:szCs w:val="32"/>
          <w:rtl/>
          <w:lang w:val="en-US" w:bidi="ar-SA"/>
        </w:rPr>
        <w:t>الحسابات الختامية لعام 2018</w:t>
      </w:r>
    </w:p>
    <w:p w14:paraId="035F561C" w14:textId="77777777" w:rsidR="00B76EE1" w:rsidRDefault="00B76EE1" w:rsidP="00B76EE1">
      <w:pPr>
        <w:bidi/>
        <w:rPr>
          <w:lang w:val="en-US" w:bidi="ar-SA"/>
        </w:rPr>
      </w:pPr>
    </w:p>
    <w:p w14:paraId="251B036B" w14:textId="3A2D37EF" w:rsidR="00B76EE1" w:rsidRDefault="009828E3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rtl/>
          <w:lang w:bidi="ar-SA"/>
        </w:rPr>
      </w:pPr>
      <w:r>
        <w:rPr>
          <w:rFonts w:hint="cs"/>
          <w:sz w:val="26"/>
          <w:szCs w:val="26"/>
          <w:rtl/>
          <w:lang w:bidi="ar-SA"/>
        </w:rPr>
        <w:t>تصدر هذه الوثيقة من أجل:</w:t>
      </w:r>
    </w:p>
    <w:p w14:paraId="0B00F66F" w14:textId="4AD8C9A2" w:rsidR="00B76EE1" w:rsidRDefault="009828E3" w:rsidP="00B76EE1">
      <w:pPr>
        <w:pStyle w:val="StyleHeader4Para4Left0Firstline0"/>
        <w:numPr>
          <w:ilvl w:val="0"/>
          <w:numId w:val="23"/>
        </w:numPr>
        <w:bidi/>
        <w:rPr>
          <w:sz w:val="26"/>
          <w:szCs w:val="26"/>
          <w:lang w:bidi="ar-SA"/>
        </w:rPr>
      </w:pPr>
      <w:r w:rsidRPr="009828E3">
        <w:rPr>
          <w:rFonts w:hint="cs"/>
          <w:b/>
          <w:bCs/>
          <w:sz w:val="26"/>
          <w:szCs w:val="26"/>
          <w:rtl/>
          <w:lang w:bidi="ar-SA"/>
        </w:rPr>
        <w:t>إضافة</w:t>
      </w:r>
      <w:r>
        <w:rPr>
          <w:rFonts w:hint="cs"/>
          <w:sz w:val="26"/>
          <w:szCs w:val="26"/>
          <w:rtl/>
          <w:lang w:bidi="ar-SA"/>
        </w:rPr>
        <w:t xml:space="preserve"> تذييل </w:t>
      </w:r>
      <w:r w:rsidR="00B73047">
        <w:rPr>
          <w:rFonts w:hint="cs"/>
          <w:sz w:val="26"/>
          <w:szCs w:val="26"/>
          <w:rtl/>
          <w:lang w:bidi="ar-SA"/>
        </w:rPr>
        <w:t>ا</w:t>
      </w:r>
      <w:r>
        <w:rPr>
          <w:rFonts w:hint="cs"/>
          <w:sz w:val="26"/>
          <w:szCs w:val="26"/>
          <w:rtl/>
          <w:lang w:bidi="ar-SA"/>
        </w:rPr>
        <w:t xml:space="preserve">لجدول 1-1 </w:t>
      </w:r>
      <w:r w:rsidR="00B73047">
        <w:rPr>
          <w:rFonts w:hint="cs"/>
          <w:sz w:val="26"/>
          <w:szCs w:val="26"/>
          <w:rtl/>
          <w:lang w:bidi="ar-SA"/>
        </w:rPr>
        <w:t>في</w:t>
      </w:r>
      <w:r>
        <w:rPr>
          <w:rFonts w:hint="cs"/>
          <w:sz w:val="26"/>
          <w:szCs w:val="26"/>
          <w:rtl/>
          <w:lang w:bidi="ar-SA"/>
        </w:rPr>
        <w:t xml:space="preserve"> المرفق الأول </w:t>
      </w:r>
      <w:r>
        <w:rPr>
          <w:rFonts w:hint="cs"/>
          <w:sz w:val="26"/>
          <w:szCs w:val="26"/>
          <w:rtl/>
          <w:lang w:bidi="ar-EG"/>
        </w:rPr>
        <w:t xml:space="preserve">على النحو </w:t>
      </w:r>
      <w:r>
        <w:rPr>
          <w:rFonts w:hint="cs"/>
          <w:sz w:val="26"/>
          <w:szCs w:val="26"/>
          <w:rtl/>
          <w:lang w:bidi="ar-SA"/>
        </w:rPr>
        <w:t>الملحق طيه.</w:t>
      </w:r>
    </w:p>
    <w:p w14:paraId="71B72B84" w14:textId="77777777" w:rsidR="00B76EE1" w:rsidRDefault="00B76EE1" w:rsidP="00B76EE1">
      <w:pPr>
        <w:rPr>
          <w:rtl/>
        </w:rPr>
      </w:pPr>
      <w:bookmarkStart w:id="0" w:name="_GoBack"/>
      <w:bookmarkEnd w:id="0"/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3D97D" w14:textId="77777777" w:rsidR="000F4BFA" w:rsidRDefault="000F4BFA">
      <w:r>
        <w:separator/>
      </w:r>
    </w:p>
  </w:endnote>
  <w:endnote w:type="continuationSeparator" w:id="0">
    <w:p w14:paraId="2FFE01AF" w14:textId="77777777" w:rsidR="000F4BFA" w:rsidRDefault="000F4B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Calibri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Akhbar MT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513D27" w14:textId="77777777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B1805" w14:textId="77777777" w:rsidR="000F4BFA" w:rsidRDefault="000F4BFA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0F4BFA" w:rsidRPr="00AD7BC1" w:rsidRDefault="00AD7BC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0F4BFA" w:rsidRDefault="000F4B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F60997" w14:textId="77777777" w:rsidR="000F4BFA" w:rsidRDefault="000F4BFA" w:rsidP="00FE4623">
      <w:pPr>
        <w:bidi/>
      </w:pPr>
      <w:r>
        <w:separator/>
      </w:r>
    </w:p>
  </w:footnote>
  <w:footnote w:type="continuationSeparator" w:id="0">
    <w:p w14:paraId="4BD35782" w14:textId="77777777" w:rsidR="000F4BFA" w:rsidRDefault="000F4B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47BA9A" w14:textId="043210A5" w:rsidR="000F4BFA" w:rsidRDefault="008D264D">
    <w:r>
      <w:fldChar w:fldCharType="begin"/>
    </w:r>
    <w:r>
      <w:instrText xml:space="preserve"> DOCPROPERTY "Document number"  \* MERGEFORMAT </w:instrText>
    </w:r>
    <w:r>
      <w:fldChar w:fldCharType="separate"/>
    </w:r>
    <w:r w:rsidR="009828E3">
      <w:t>UNEP/</w:t>
    </w:r>
    <w:proofErr w:type="spellStart"/>
    <w:r w:rsidR="009828E3">
      <w:t>OzL.Pro</w:t>
    </w:r>
    <w:proofErr w:type="spellEnd"/>
    <w:r w:rsidR="009828E3">
      <w:t>/ExCom/84/6/Corr.1</w:t>
    </w:r>
    <w:r>
      <w:fldChar w:fldCharType="end"/>
    </w:r>
  </w:p>
  <w:p w14:paraId="74CEA159" w14:textId="77777777" w:rsidR="000F4BFA" w:rsidRDefault="000F4BFA"/>
  <w:p w14:paraId="3610D9C1" w14:textId="77777777" w:rsidR="000F4BFA" w:rsidRDefault="000F4BFA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47DD1B" w14:textId="2996AE3E" w:rsidR="000F4BFA" w:rsidRDefault="008D264D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9828E3">
      <w:t>UNEP/</w:t>
    </w:r>
    <w:proofErr w:type="spellStart"/>
    <w:r w:rsidR="009828E3">
      <w:t>OzL.Pro</w:t>
    </w:r>
    <w:proofErr w:type="spellEnd"/>
    <w:r w:rsidR="009828E3">
      <w:t>/ExCom/84/6/Corr.1</w:t>
    </w:r>
    <w:r>
      <w:fldChar w:fldCharType="end"/>
    </w:r>
  </w:p>
  <w:p w14:paraId="3DFA39E3" w14:textId="77777777" w:rsidR="000F4BFA" w:rsidRDefault="000F4BFA"/>
  <w:p w14:paraId="438B94A7" w14:textId="77777777" w:rsidR="000F4BFA" w:rsidRDefault="000F4B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38E74F" w14:textId="77777777" w:rsidR="000F4BFA" w:rsidRDefault="000F4BFA"/>
  <w:p w14:paraId="0F0EB10C" w14:textId="77777777" w:rsidR="000F4BFA" w:rsidRDefault="000F4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1142C90"/>
    <w:multiLevelType w:val="hybridMultilevel"/>
    <w:tmpl w:val="14704EB2"/>
    <w:lvl w:ilvl="0" w:tplc="04AA48D4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3C124D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6"/>
  </w:num>
  <w:num w:numId="18">
    <w:abstractNumId w:val="17"/>
  </w:num>
  <w:num w:numId="19">
    <w:abstractNumId w:val="21"/>
  </w:num>
  <w:num w:numId="20">
    <w:abstractNumId w:val="15"/>
  </w:num>
  <w:num w:numId="21">
    <w:abstractNumId w:val="11"/>
  </w:num>
  <w:num w:numId="22">
    <w:abstractNumId w:val="14"/>
  </w:num>
  <w:num w:numId="23">
    <w:abstractNumId w:val="18"/>
  </w:num>
  <w:num w:numId="24">
    <w:abstractNumId w:val="19"/>
  </w:num>
  <w:num w:numId="25">
    <w:abstractNumId w:val="12"/>
  </w:num>
  <w:num w:numId="26">
    <w:abstractNumId w:val="20"/>
  </w:num>
  <w:num w:numId="27">
    <w:abstractNumId w:val="21"/>
  </w:num>
  <w:num w:numId="28">
    <w:abstractNumId w:val="21"/>
  </w:num>
  <w:num w:numId="29">
    <w:abstractNumId w:val="21"/>
  </w:num>
  <w:num w:numId="30">
    <w:abstractNumId w:val="21"/>
  </w:num>
  <w:num w:numId="31">
    <w:abstractNumId w:val="21"/>
  </w:num>
  <w:num w:numId="32">
    <w:abstractNumId w:val="21"/>
  </w:num>
  <w:num w:numId="33">
    <w:abstractNumId w:val="21"/>
  </w:num>
  <w:num w:numId="34">
    <w:abstractNumId w:val="21"/>
  </w:num>
  <w:num w:numId="35">
    <w:abstractNumId w:val="21"/>
  </w:num>
  <w:num w:numId="36">
    <w:abstractNumId w:val="21"/>
  </w:num>
  <w:num w:numId="37">
    <w:abstractNumId w:val="21"/>
  </w:num>
  <w:num w:numId="38">
    <w:abstractNumId w:val="21"/>
  </w:num>
  <w:num w:numId="39">
    <w:abstractNumId w:val="21"/>
  </w:num>
  <w:num w:numId="40">
    <w:abstractNumId w:val="21"/>
  </w:num>
  <w:num w:numId="41">
    <w:abstractNumId w:val="21"/>
  </w:num>
  <w:num w:numId="42">
    <w:abstractNumId w:val="21"/>
  </w:num>
  <w:num w:numId="43">
    <w:abstractNumId w:val="21"/>
  </w:num>
  <w:num w:numId="44">
    <w:abstractNumId w:val="21"/>
  </w:num>
  <w:num w:numId="45">
    <w:abstractNumId w:val="21"/>
  </w:num>
  <w:num w:numId="46">
    <w:abstractNumId w:val="21"/>
  </w:num>
  <w:num w:numId="47">
    <w:abstractNumId w:val="21"/>
  </w:num>
  <w:num w:numId="48">
    <w:abstractNumId w:val="21"/>
  </w:num>
  <w:num w:numId="49">
    <w:abstractNumId w:val="21"/>
  </w:num>
  <w:num w:numId="50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2DA"/>
    <w:rsid w:val="00013372"/>
    <w:rsid w:val="00023D75"/>
    <w:rsid w:val="0003388B"/>
    <w:rsid w:val="0004254A"/>
    <w:rsid w:val="000847CB"/>
    <w:rsid w:val="000861FE"/>
    <w:rsid w:val="00091BAB"/>
    <w:rsid w:val="000C2FE8"/>
    <w:rsid w:val="000F4BFA"/>
    <w:rsid w:val="00140D0A"/>
    <w:rsid w:val="001E2570"/>
    <w:rsid w:val="001F30C5"/>
    <w:rsid w:val="00211B0B"/>
    <w:rsid w:val="0024364B"/>
    <w:rsid w:val="002E7EF7"/>
    <w:rsid w:val="002F505F"/>
    <w:rsid w:val="0031385A"/>
    <w:rsid w:val="003F2852"/>
    <w:rsid w:val="004B3C0D"/>
    <w:rsid w:val="004B4A52"/>
    <w:rsid w:val="004C5B74"/>
    <w:rsid w:val="004D3153"/>
    <w:rsid w:val="00540899"/>
    <w:rsid w:val="00554B62"/>
    <w:rsid w:val="005C7D4A"/>
    <w:rsid w:val="00662A73"/>
    <w:rsid w:val="006E2E6C"/>
    <w:rsid w:val="006F2A2C"/>
    <w:rsid w:val="00721B1F"/>
    <w:rsid w:val="00777B12"/>
    <w:rsid w:val="00786775"/>
    <w:rsid w:val="007A7823"/>
    <w:rsid w:val="007E5D09"/>
    <w:rsid w:val="008B7DCF"/>
    <w:rsid w:val="008D264D"/>
    <w:rsid w:val="008E154A"/>
    <w:rsid w:val="0096001A"/>
    <w:rsid w:val="009828E3"/>
    <w:rsid w:val="009B0FA7"/>
    <w:rsid w:val="00A44778"/>
    <w:rsid w:val="00AB4886"/>
    <w:rsid w:val="00AB6EA8"/>
    <w:rsid w:val="00AD7BC1"/>
    <w:rsid w:val="00B11DB6"/>
    <w:rsid w:val="00B3398C"/>
    <w:rsid w:val="00B40E87"/>
    <w:rsid w:val="00B73047"/>
    <w:rsid w:val="00B76EE1"/>
    <w:rsid w:val="00B81E83"/>
    <w:rsid w:val="00C61D12"/>
    <w:rsid w:val="00C910C9"/>
    <w:rsid w:val="00CA5931"/>
    <w:rsid w:val="00CE4689"/>
    <w:rsid w:val="00CF42DA"/>
    <w:rsid w:val="00D6158F"/>
    <w:rsid w:val="00D8248C"/>
    <w:rsid w:val="00D979DA"/>
    <w:rsid w:val="00E1360E"/>
    <w:rsid w:val="00E40887"/>
    <w:rsid w:val="00EC108E"/>
    <w:rsid w:val="00F90B0E"/>
    <w:rsid w:val="00F94262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99018734B2C14FBE47A02BC3D0CA56" ma:contentTypeVersion="2" ma:contentTypeDescription="Create a new document." ma:contentTypeScope="" ma:versionID="d04e43770d99f1ac6cd205dbefb36d6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eb162eb7bdca47bce50c0df90a211add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UNEP/OzL.Pro/ExCom/84/6/Corr.1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79763EEA-41C9-4F15-B7B9-CB51EDA089B5}"/>
</file>

<file path=customXml/itemProps2.xml><?xml version="1.0" encoding="utf-8"?>
<ds:datastoreItem xmlns:ds="http://schemas.openxmlformats.org/officeDocument/2006/customXml" ds:itemID="{F735F86E-B8D5-4355-864A-565DD054C20B}"/>
</file>

<file path=customXml/itemProps3.xml><?xml version="1.0" encoding="utf-8"?>
<ds:datastoreItem xmlns:ds="http://schemas.openxmlformats.org/officeDocument/2006/customXml" ds:itemID="{8FDEA074-D759-47CB-ABC2-1578834A507C}"/>
</file>

<file path=customXml/itemProps4.xml><?xml version="1.0" encoding="utf-8"?>
<ds:datastoreItem xmlns:ds="http://schemas.openxmlformats.org/officeDocument/2006/customXml" ds:itemID="{6635CCD1-30F9-45BE-B180-BE37FAE84CCA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7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تصويب - الحسابات الختامية لعام  2018</vt:lpstr>
    </vt:vector>
  </TitlesOfParts>
  <Company>UNMFS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تصويب - الحسابات الختامية لعام  2018</dc:title>
  <dc:creator>Mohamed</dc:creator>
  <cp:lastModifiedBy>HBE</cp:lastModifiedBy>
  <cp:revision>13</cp:revision>
  <cp:lastPrinted>2001-05-26T16:40:00Z</cp:lastPrinted>
  <dcterms:created xsi:type="dcterms:W3CDTF">2019-12-11T19:12:00Z</dcterms:created>
  <dcterms:modified xsi:type="dcterms:W3CDTF">2019-12-11T22:42:00Z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UNEP/OzL.Pro/ExCom/84/6/Corr.1</vt:lpwstr>
  </property>
  <property fmtid="{D5CDD505-2E9C-101B-9397-08002B2CF9AE}" pid="3" name="Revision date">
    <vt:lpwstr>10/9/2019</vt:lpwstr>
  </property>
  <property fmtid="{D5CDD505-2E9C-101B-9397-08002B2CF9AE}" pid="4" name="ContentTypeId">
    <vt:lpwstr>0x010100EA99018734B2C14FBE47A02BC3D0CA56</vt:lpwstr>
  </property>
</Properties>
</file>