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170" w:type="dxa"/>
        <w:tblInd w:w="-450" w:type="dxa"/>
        <w:tblLayout w:type="fixed"/>
        <w:tblLook w:val="0000" w:firstRow="0" w:lastRow="0" w:firstColumn="0" w:lastColumn="0" w:noHBand="0" w:noVBand="0"/>
      </w:tblPr>
      <w:tblGrid>
        <w:gridCol w:w="4860"/>
        <w:gridCol w:w="18"/>
        <w:gridCol w:w="3312"/>
        <w:gridCol w:w="1980"/>
      </w:tblGrid>
      <w:tr w:rsidR="00385A51" w:rsidRPr="00F2384C" w14:paraId="03AF6C6D" w14:textId="77777777" w:rsidTr="0094194E">
        <w:trPr>
          <w:trHeight w:val="720"/>
        </w:trPr>
        <w:tc>
          <w:tcPr>
            <w:tcW w:w="4878" w:type="dxa"/>
            <w:gridSpan w:val="2"/>
            <w:tcBorders>
              <w:bottom w:val="single" w:sz="18" w:space="0" w:color="auto"/>
            </w:tcBorders>
          </w:tcPr>
          <w:p w14:paraId="72FA7699" w14:textId="29A599EE" w:rsidR="00385A51" w:rsidRPr="00F2384C" w:rsidRDefault="00385A51" w:rsidP="0094194E">
            <w:pPr>
              <w:jc w:val="left"/>
              <w:rPr>
                <w:rFonts w:asciiTheme="minorBidi" w:hAnsiTheme="minorBidi" w:cstheme="minorBidi"/>
                <w:b/>
                <w:bCs/>
                <w:lang w:val="en-US" w:bidi="ar-LB"/>
              </w:rPr>
            </w:pPr>
            <w:r w:rsidRPr="00F2384C"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 w:bidi="ar-LB"/>
              </w:rPr>
              <w:t>EP</w:t>
            </w:r>
            <w:r w:rsidR="00351949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 w:bidi="ar-LB"/>
              </w:rPr>
              <w:t xml:space="preserve"> </w:t>
            </w:r>
          </w:p>
        </w:tc>
        <w:tc>
          <w:tcPr>
            <w:tcW w:w="5292" w:type="dxa"/>
            <w:gridSpan w:val="2"/>
            <w:tcBorders>
              <w:bottom w:val="single" w:sz="18" w:space="0" w:color="auto"/>
            </w:tcBorders>
          </w:tcPr>
          <w:p w14:paraId="0DA4BB3B" w14:textId="47148124" w:rsidR="00385A51" w:rsidRPr="00F2384C" w:rsidRDefault="00385A51" w:rsidP="0094194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  <w:lang w:bidi="ar-LB"/>
              </w:rPr>
            </w:pPr>
            <w:r w:rsidRPr="00F2384C">
              <w:rPr>
                <w:b/>
                <w:bCs/>
                <w:sz w:val="48"/>
                <w:szCs w:val="48"/>
                <w:rtl/>
                <w:lang w:bidi="ar-LB"/>
              </w:rPr>
              <w:t>الأمم</w:t>
            </w:r>
            <w:r w:rsidR="00351949">
              <w:rPr>
                <w:b/>
                <w:bCs/>
                <w:sz w:val="48"/>
                <w:szCs w:val="48"/>
                <w:rtl/>
                <w:lang w:bidi="ar-LB"/>
              </w:rPr>
              <w:t xml:space="preserve"> </w:t>
            </w:r>
            <w:r w:rsidRPr="00F2384C">
              <w:rPr>
                <w:b/>
                <w:bCs/>
                <w:sz w:val="48"/>
                <w:szCs w:val="48"/>
                <w:rtl/>
                <w:lang w:bidi="ar-LB"/>
              </w:rPr>
              <w:t>المتحدة</w:t>
            </w:r>
          </w:p>
        </w:tc>
      </w:tr>
      <w:tr w:rsidR="00385A51" w:rsidRPr="00F2384C" w14:paraId="30BCD0EF" w14:textId="77777777" w:rsidTr="00A563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95"/>
        </w:trPr>
        <w:tc>
          <w:tcPr>
            <w:tcW w:w="486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BDF4897" w14:textId="77777777" w:rsidR="00385A51" w:rsidRPr="00F2384C" w:rsidRDefault="00385A51" w:rsidP="0094194E">
            <w:pPr>
              <w:jc w:val="left"/>
              <w:rPr>
                <w:sz w:val="24"/>
                <w:szCs w:val="24"/>
                <w:lang w:val="en-US" w:bidi="ar-LB"/>
              </w:rPr>
            </w:pPr>
            <w:r w:rsidRPr="00F2384C">
              <w:rPr>
                <w:sz w:val="24"/>
                <w:szCs w:val="24"/>
                <w:lang w:val="en-US" w:bidi="ar-LB"/>
              </w:rPr>
              <w:t>Distr.</w:t>
            </w:r>
          </w:p>
          <w:p w14:paraId="3FF0D57F" w14:textId="77777777" w:rsidR="00385A51" w:rsidRPr="00A563D6" w:rsidRDefault="00385A51" w:rsidP="00A563D6">
            <w:pPr>
              <w:rPr>
                <w:sz w:val="24"/>
                <w:szCs w:val="24"/>
                <w:lang w:bidi="ar-LB"/>
              </w:rPr>
            </w:pPr>
            <w:r w:rsidRPr="00A563D6">
              <w:rPr>
                <w:sz w:val="24"/>
                <w:szCs w:val="24"/>
                <w:lang w:bidi="ar-LB"/>
              </w:rPr>
              <w:t>GENERAL</w:t>
            </w:r>
          </w:p>
          <w:p w14:paraId="153B40BB" w14:textId="77777777" w:rsidR="00385A51" w:rsidRPr="00A563D6" w:rsidRDefault="00385A51" w:rsidP="00A563D6">
            <w:pPr>
              <w:rPr>
                <w:sz w:val="24"/>
                <w:szCs w:val="24"/>
                <w:lang w:bidi="ar-LB"/>
              </w:rPr>
            </w:pPr>
          </w:p>
          <w:p w14:paraId="30144C72" w14:textId="2AEFAF3F" w:rsidR="00385A51" w:rsidRPr="00F2384C" w:rsidRDefault="00385A51" w:rsidP="0094194E">
            <w:pPr>
              <w:rPr>
                <w:sz w:val="24"/>
                <w:szCs w:val="24"/>
                <w:lang w:bidi="ar-LB"/>
              </w:rPr>
            </w:pPr>
            <w:r w:rsidRPr="00F2384C">
              <w:rPr>
                <w:sz w:val="24"/>
                <w:szCs w:val="24"/>
                <w:lang w:bidi="ar-LB"/>
              </w:rPr>
              <w:fldChar w:fldCharType="begin"/>
            </w:r>
            <w:r w:rsidRPr="00F2384C">
              <w:rPr>
                <w:sz w:val="24"/>
                <w:szCs w:val="24"/>
                <w:lang w:bidi="ar-LB"/>
              </w:rPr>
              <w:instrText xml:space="preserve"> DOCPROPERTY "Document number"  \* MERGEFORMAT </w:instrText>
            </w:r>
            <w:r w:rsidRPr="00F2384C">
              <w:rPr>
                <w:sz w:val="24"/>
                <w:szCs w:val="24"/>
                <w:lang w:bidi="ar-LB"/>
              </w:rPr>
              <w:fldChar w:fldCharType="separate"/>
            </w:r>
            <w:r w:rsidR="00C32B4E">
              <w:rPr>
                <w:sz w:val="24"/>
                <w:szCs w:val="24"/>
                <w:lang w:bidi="ar-LB"/>
              </w:rPr>
              <w:t>UNEP/OzL.Pro/ExCom/95/1/Add.1</w:t>
            </w:r>
            <w:r w:rsidRPr="00F2384C">
              <w:rPr>
                <w:sz w:val="24"/>
                <w:szCs w:val="24"/>
                <w:lang w:bidi="ar-LB"/>
              </w:rPr>
              <w:fldChar w:fldCharType="end"/>
            </w:r>
          </w:p>
          <w:p w14:paraId="15C57467" w14:textId="372A46BF" w:rsidR="00385A51" w:rsidRPr="00F2384C" w:rsidRDefault="00385A51" w:rsidP="0094194E">
            <w:pPr>
              <w:rPr>
                <w:sz w:val="24"/>
                <w:szCs w:val="24"/>
                <w:lang w:bidi="ar-LB"/>
              </w:rPr>
            </w:pPr>
            <w:r w:rsidRPr="00F2384C">
              <w:rPr>
                <w:sz w:val="24"/>
                <w:szCs w:val="24"/>
                <w:lang w:bidi="ar-LB"/>
              </w:rPr>
              <w:fldChar w:fldCharType="begin"/>
            </w:r>
            <w:r w:rsidRPr="00F2384C">
              <w:rPr>
                <w:sz w:val="24"/>
                <w:szCs w:val="24"/>
                <w:lang w:bidi="ar-LB"/>
              </w:rPr>
              <w:instrText xml:space="preserve"> DOCPROPERTY "Revision date" \@ "d MMMM YYYY"  \* MERGEFORMAT </w:instrText>
            </w:r>
            <w:r w:rsidRPr="00F2384C">
              <w:rPr>
                <w:sz w:val="24"/>
                <w:szCs w:val="24"/>
                <w:lang w:bidi="ar-LB"/>
              </w:rPr>
              <w:fldChar w:fldCharType="separate"/>
            </w:r>
            <w:r w:rsidR="00C32B4E">
              <w:rPr>
                <w:sz w:val="24"/>
                <w:szCs w:val="24"/>
                <w:lang w:bidi="ar-LB"/>
              </w:rPr>
              <w:t>25 November 2024</w:t>
            </w:r>
            <w:r w:rsidRPr="00F2384C">
              <w:rPr>
                <w:sz w:val="24"/>
                <w:szCs w:val="24"/>
                <w:lang w:bidi="ar-LB"/>
              </w:rPr>
              <w:fldChar w:fldCharType="end"/>
            </w:r>
          </w:p>
          <w:p w14:paraId="530F55BB" w14:textId="77777777" w:rsidR="00385A51" w:rsidRPr="00F2384C" w:rsidRDefault="00385A51" w:rsidP="0094194E">
            <w:pPr>
              <w:jc w:val="left"/>
              <w:rPr>
                <w:sz w:val="24"/>
                <w:szCs w:val="24"/>
                <w:lang w:val="en-US" w:bidi="ar-LB"/>
              </w:rPr>
            </w:pPr>
          </w:p>
          <w:p w14:paraId="0E58B743" w14:textId="77777777" w:rsidR="00385A51" w:rsidRPr="00F2384C" w:rsidRDefault="00385A51" w:rsidP="0094194E">
            <w:pPr>
              <w:jc w:val="left"/>
              <w:rPr>
                <w:sz w:val="24"/>
                <w:szCs w:val="24"/>
                <w:lang w:val="en-US" w:bidi="ar-LB"/>
              </w:rPr>
            </w:pPr>
            <w:r w:rsidRPr="00F2384C">
              <w:rPr>
                <w:sz w:val="24"/>
                <w:szCs w:val="24"/>
                <w:lang w:val="en-US" w:bidi="ar-LB"/>
              </w:rPr>
              <w:t>ARABIC</w:t>
            </w:r>
          </w:p>
          <w:p w14:paraId="7C7B2E06" w14:textId="33D205C3" w:rsidR="00385A51" w:rsidRPr="00F2384C" w:rsidRDefault="00385A51" w:rsidP="0094194E">
            <w:pPr>
              <w:spacing w:after="360"/>
              <w:jc w:val="left"/>
              <w:rPr>
                <w:lang w:val="en-US" w:bidi="ar-LB"/>
              </w:rPr>
            </w:pPr>
            <w:r w:rsidRPr="00F2384C">
              <w:rPr>
                <w:sz w:val="24"/>
                <w:szCs w:val="24"/>
                <w:lang w:val="en-US" w:bidi="ar-LB"/>
              </w:rPr>
              <w:t>ORIGINAL:</w:t>
            </w:r>
            <w:r w:rsidR="00351949">
              <w:rPr>
                <w:sz w:val="24"/>
                <w:szCs w:val="24"/>
                <w:lang w:val="en-US" w:bidi="ar-LB"/>
              </w:rPr>
              <w:t xml:space="preserve"> </w:t>
            </w:r>
            <w:r w:rsidRPr="00F2384C">
              <w:rPr>
                <w:sz w:val="24"/>
                <w:szCs w:val="24"/>
                <w:lang w:val="en-US" w:bidi="ar-LB"/>
              </w:rPr>
              <w:t>ENGLISH</w:t>
            </w:r>
          </w:p>
        </w:tc>
        <w:tc>
          <w:tcPr>
            <w:tcW w:w="333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CA18E39" w14:textId="77777777" w:rsidR="00385A51" w:rsidRPr="00F2384C" w:rsidRDefault="00385A51" w:rsidP="0094194E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 w:rsidRPr="00F2384C"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برنامج</w:t>
            </w:r>
          </w:p>
          <w:p w14:paraId="7CD9E5DD" w14:textId="3005E3A5" w:rsidR="00385A51" w:rsidRPr="00F2384C" w:rsidRDefault="00385A51" w:rsidP="0094194E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 w:rsidRPr="00F2384C"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الأمم</w:t>
            </w:r>
            <w:r w:rsidR="00351949"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 xml:space="preserve"> </w:t>
            </w:r>
            <w:r w:rsidRPr="00F2384C"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المتحدة</w:t>
            </w:r>
          </w:p>
          <w:p w14:paraId="4E54423A" w14:textId="77777777" w:rsidR="00385A51" w:rsidRPr="00F2384C" w:rsidRDefault="00385A51" w:rsidP="0094194E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rFonts w:cs="Akhbar MT"/>
                <w:b/>
                <w:bCs/>
                <w:sz w:val="52"/>
                <w:szCs w:val="52"/>
                <w:lang w:val="en-US" w:bidi="ar-LB"/>
              </w:rPr>
            </w:pPr>
            <w:r w:rsidRPr="00F2384C"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للبيئة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17D7720" w14:textId="77777777" w:rsidR="00385A51" w:rsidRPr="00F2384C" w:rsidRDefault="00385A51" w:rsidP="0094194E">
            <w:pPr>
              <w:rPr>
                <w:caps/>
                <w:lang w:val="en-US" w:bidi="ar-LB"/>
              </w:rPr>
            </w:pPr>
            <w:r w:rsidRPr="00F2384C">
              <w:rPr>
                <w:noProof/>
                <w:lang w:eastAsia="en-CA" w:bidi="ar-LB"/>
              </w:rPr>
              <w:drawing>
                <wp:anchor distT="0" distB="0" distL="114300" distR="114300" simplePos="0" relativeHeight="251660288" behindDoc="1" locked="0" layoutInCell="0" allowOverlap="1" wp14:anchorId="3F5BC829" wp14:editId="3F1A9AF8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712337413" name="Picture 17123374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54FC81E" w14:textId="77777777" w:rsidR="00385A51" w:rsidRPr="00F2384C" w:rsidRDefault="00385A51" w:rsidP="0094194E">
            <w:pPr>
              <w:rPr>
                <w:lang w:val="en-US" w:bidi="ar-LB"/>
              </w:rPr>
            </w:pPr>
            <w:r w:rsidRPr="00F2384C">
              <w:rPr>
                <w:noProof/>
                <w:lang w:eastAsia="en-CA" w:bidi="ar-LB"/>
              </w:rPr>
              <w:drawing>
                <wp:anchor distT="0" distB="0" distL="114300" distR="114300" simplePos="0" relativeHeight="251661312" behindDoc="0" locked="0" layoutInCell="0" allowOverlap="1" wp14:anchorId="7AB80045" wp14:editId="7FEF51A5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56A836D7" w14:textId="2DBABB7C" w:rsidR="00385A51" w:rsidRPr="00F2384C" w:rsidRDefault="00385A51" w:rsidP="00623285">
      <w:pPr>
        <w:pStyle w:val="Caption"/>
        <w:bidi/>
        <w:spacing w:after="0"/>
        <w:jc w:val="both"/>
        <w:rPr>
          <w:rFonts w:ascii="Simplified Arabic" w:hAnsi="Simplified Arabic" w:cs="Simplified Arabic"/>
          <w:b/>
          <w:color w:val="auto"/>
          <w:sz w:val="28"/>
          <w:szCs w:val="28"/>
          <w:rtl/>
          <w:lang w:val="en-US" w:eastAsia="en-CA" w:bidi="ar-LB"/>
        </w:rPr>
      </w:pPr>
      <w:r w:rsidRPr="00F2384C">
        <w:rPr>
          <w:rFonts w:ascii="Simplified Arabic" w:hAnsi="Simplified Arabic" w:cs="Simplified Arabic"/>
          <w:b/>
          <w:color w:val="auto"/>
          <w:sz w:val="28"/>
          <w:szCs w:val="28"/>
          <w:rtl/>
          <w:lang w:val="en-US" w:eastAsia="en-CA" w:bidi="ar-LB"/>
        </w:rPr>
        <w:t>اللجنــة</w:t>
      </w:r>
      <w:r w:rsidR="00351949">
        <w:rPr>
          <w:rFonts w:ascii="Simplified Arabic" w:hAnsi="Simplified Arabic" w:cs="Simplified Arabic"/>
          <w:b/>
          <w:color w:val="auto"/>
          <w:sz w:val="28"/>
          <w:szCs w:val="28"/>
          <w:rtl/>
          <w:lang w:val="en-US" w:eastAsia="en-CA" w:bidi="ar-LB"/>
        </w:rPr>
        <w:t xml:space="preserve"> </w:t>
      </w:r>
      <w:r w:rsidRPr="00F2384C">
        <w:rPr>
          <w:rFonts w:ascii="Simplified Arabic" w:hAnsi="Simplified Arabic" w:cs="Simplified Arabic"/>
          <w:b/>
          <w:color w:val="auto"/>
          <w:sz w:val="28"/>
          <w:szCs w:val="28"/>
          <w:rtl/>
          <w:lang w:val="en-US" w:eastAsia="en-CA" w:bidi="ar-LB"/>
        </w:rPr>
        <w:t>التنفيـذيــــة</w:t>
      </w:r>
      <w:r w:rsidR="00351949">
        <w:rPr>
          <w:rFonts w:ascii="Simplified Arabic" w:hAnsi="Simplified Arabic" w:cs="Simplified Arabic"/>
          <w:b/>
          <w:color w:val="auto"/>
          <w:sz w:val="28"/>
          <w:szCs w:val="28"/>
          <w:rtl/>
          <w:lang w:val="en-US" w:eastAsia="en-CA" w:bidi="ar-LB"/>
        </w:rPr>
        <w:t xml:space="preserve"> </w:t>
      </w:r>
      <w:r w:rsidRPr="00F2384C">
        <w:rPr>
          <w:rFonts w:ascii="Simplified Arabic" w:hAnsi="Simplified Arabic" w:cs="Simplified Arabic"/>
          <w:b/>
          <w:color w:val="auto"/>
          <w:sz w:val="28"/>
          <w:szCs w:val="28"/>
          <w:rtl/>
          <w:lang w:val="en-US" w:eastAsia="en-CA" w:bidi="ar-LB"/>
        </w:rPr>
        <w:t>للصنــدوق</w:t>
      </w:r>
      <w:r w:rsidR="00351949">
        <w:rPr>
          <w:rFonts w:ascii="Simplified Arabic" w:hAnsi="Simplified Arabic" w:cs="Simplified Arabic"/>
          <w:b/>
          <w:color w:val="auto"/>
          <w:sz w:val="28"/>
          <w:szCs w:val="28"/>
          <w:rtl/>
          <w:lang w:val="en-US" w:eastAsia="en-CA" w:bidi="ar-LB"/>
        </w:rPr>
        <w:t xml:space="preserve"> </w:t>
      </w:r>
      <w:r w:rsidRPr="00F2384C">
        <w:rPr>
          <w:rFonts w:ascii="Simplified Arabic" w:hAnsi="Simplified Arabic" w:cs="Simplified Arabic"/>
          <w:b/>
          <w:color w:val="auto"/>
          <w:sz w:val="28"/>
          <w:szCs w:val="28"/>
          <w:rtl/>
          <w:lang w:val="en-US" w:eastAsia="en-CA" w:bidi="ar-LB"/>
        </w:rPr>
        <w:t>المــتعــدد</w:t>
      </w:r>
      <w:r w:rsidR="00351949">
        <w:rPr>
          <w:rFonts w:ascii="Simplified Arabic" w:hAnsi="Simplified Arabic" w:cs="Simplified Arabic"/>
          <w:b/>
          <w:color w:val="auto"/>
          <w:sz w:val="28"/>
          <w:szCs w:val="28"/>
          <w:rtl/>
          <w:lang w:val="en-US" w:eastAsia="en-CA" w:bidi="ar-LB"/>
        </w:rPr>
        <w:t xml:space="preserve"> </w:t>
      </w:r>
      <w:r w:rsidRPr="00F2384C">
        <w:rPr>
          <w:rFonts w:ascii="Simplified Arabic" w:hAnsi="Simplified Arabic" w:cs="Simplified Arabic"/>
          <w:b/>
          <w:color w:val="auto"/>
          <w:sz w:val="28"/>
          <w:szCs w:val="28"/>
          <w:rtl/>
          <w:lang w:val="en-US" w:eastAsia="en-CA" w:bidi="ar-LB"/>
        </w:rPr>
        <w:t>الأطـــراف</w:t>
      </w:r>
    </w:p>
    <w:p w14:paraId="0E4CC407" w14:textId="1648C580" w:rsidR="00385A51" w:rsidRPr="00F2384C" w:rsidRDefault="00385A51" w:rsidP="00385A51">
      <w:pPr>
        <w:bidi/>
        <w:ind w:left="180" w:hanging="180"/>
        <w:jc w:val="lowKashida"/>
        <w:rPr>
          <w:rFonts w:asciiTheme="majorBidi" w:hAnsiTheme="majorBidi" w:cstheme="majorBidi"/>
          <w:b/>
          <w:bCs/>
          <w:sz w:val="28"/>
          <w:szCs w:val="28"/>
          <w:rtl/>
          <w:lang w:val="en-US" w:eastAsia="en-CA" w:bidi="ar-LB"/>
        </w:rPr>
      </w:pPr>
      <w:r w:rsidRPr="00F2384C">
        <w:rPr>
          <w:rFonts w:asciiTheme="majorBidi" w:hAnsiTheme="majorBidi" w:cstheme="majorBidi"/>
          <w:b/>
          <w:bCs/>
          <w:sz w:val="28"/>
          <w:szCs w:val="28"/>
          <w:rtl/>
          <w:lang w:val="en-US" w:eastAsia="en-CA" w:bidi="ar-LB"/>
        </w:rPr>
        <w:t>لتنفيـــذ</w:t>
      </w:r>
      <w:r w:rsidR="00351949">
        <w:rPr>
          <w:rFonts w:asciiTheme="majorBidi" w:hAnsiTheme="majorBidi" w:cstheme="majorBidi"/>
          <w:b/>
          <w:bCs/>
          <w:sz w:val="28"/>
          <w:szCs w:val="28"/>
          <w:rtl/>
          <w:lang w:val="en-US" w:eastAsia="en-CA" w:bidi="ar-LB"/>
        </w:rPr>
        <w:t xml:space="preserve"> </w:t>
      </w:r>
      <w:r w:rsidRPr="00F2384C">
        <w:rPr>
          <w:rFonts w:asciiTheme="majorBidi" w:hAnsiTheme="majorBidi" w:cstheme="majorBidi"/>
          <w:b/>
          <w:bCs/>
          <w:sz w:val="28"/>
          <w:szCs w:val="28"/>
          <w:rtl/>
          <w:lang w:val="en-US" w:eastAsia="en-CA" w:bidi="ar-LB"/>
        </w:rPr>
        <w:t>بروتوكـول</w:t>
      </w:r>
      <w:r w:rsidR="00351949">
        <w:rPr>
          <w:rFonts w:asciiTheme="majorBidi" w:hAnsiTheme="majorBidi" w:cstheme="majorBidi"/>
          <w:b/>
          <w:bCs/>
          <w:sz w:val="28"/>
          <w:szCs w:val="28"/>
          <w:rtl/>
          <w:lang w:val="en-US" w:eastAsia="en-CA" w:bidi="ar-LB"/>
        </w:rPr>
        <w:t xml:space="preserve"> </w:t>
      </w:r>
      <w:r w:rsidRPr="00F2384C">
        <w:rPr>
          <w:rFonts w:asciiTheme="majorBidi" w:hAnsiTheme="majorBidi" w:cstheme="majorBidi"/>
          <w:b/>
          <w:bCs/>
          <w:sz w:val="28"/>
          <w:szCs w:val="28"/>
          <w:rtl/>
          <w:lang w:val="en-US" w:eastAsia="en-CA" w:bidi="ar-LB"/>
        </w:rPr>
        <w:t>مونتريــال</w:t>
      </w:r>
      <w:r w:rsidR="00351949">
        <w:rPr>
          <w:rFonts w:asciiTheme="majorBidi" w:hAnsiTheme="majorBidi" w:cstheme="majorBidi"/>
          <w:b/>
          <w:bCs/>
          <w:sz w:val="28"/>
          <w:szCs w:val="28"/>
          <w:rtl/>
          <w:lang w:val="en-US" w:eastAsia="en-CA" w:bidi="ar-LB"/>
        </w:rPr>
        <w:t xml:space="preserve"> </w:t>
      </w:r>
    </w:p>
    <w:p w14:paraId="320905EE" w14:textId="4C2104F4" w:rsidR="00385A51" w:rsidRPr="00F2384C" w:rsidRDefault="00385A51" w:rsidP="00385A51">
      <w:pPr>
        <w:bidi/>
        <w:jc w:val="left"/>
        <w:rPr>
          <w:sz w:val="28"/>
          <w:szCs w:val="28"/>
          <w:rtl/>
          <w:lang w:bidi="ar-LB"/>
        </w:rPr>
      </w:pPr>
      <w:r w:rsidRPr="00F2384C">
        <w:rPr>
          <w:sz w:val="28"/>
          <w:szCs w:val="28"/>
          <w:rtl/>
          <w:lang w:bidi="ar-LB"/>
        </w:rPr>
        <w:t>الاجتماع</w:t>
      </w:r>
      <w:r w:rsidR="00351949">
        <w:rPr>
          <w:sz w:val="28"/>
          <w:szCs w:val="28"/>
          <w:rtl/>
          <w:lang w:bidi="ar-LB"/>
        </w:rPr>
        <w:t xml:space="preserve"> </w:t>
      </w:r>
      <w:r w:rsidRPr="00F2384C">
        <w:rPr>
          <w:sz w:val="28"/>
          <w:szCs w:val="28"/>
          <w:rtl/>
          <w:lang w:bidi="ar-LB"/>
        </w:rPr>
        <w:t>الخامس</w:t>
      </w:r>
      <w:r w:rsidR="00351949">
        <w:rPr>
          <w:sz w:val="28"/>
          <w:szCs w:val="28"/>
          <w:rtl/>
          <w:lang w:bidi="ar-LB"/>
        </w:rPr>
        <w:t xml:space="preserve"> </w:t>
      </w:r>
      <w:r w:rsidRPr="00F2384C">
        <w:rPr>
          <w:sz w:val="28"/>
          <w:szCs w:val="28"/>
          <w:rtl/>
          <w:lang w:bidi="ar-LB"/>
        </w:rPr>
        <w:t>والتسعون</w:t>
      </w:r>
    </w:p>
    <w:p w14:paraId="1F353695" w14:textId="7CC1C5C7" w:rsidR="00385A51" w:rsidRPr="00F2384C" w:rsidRDefault="00385A51" w:rsidP="00385A51">
      <w:pPr>
        <w:bidi/>
        <w:jc w:val="left"/>
        <w:rPr>
          <w:sz w:val="28"/>
          <w:szCs w:val="28"/>
          <w:rtl/>
          <w:lang w:bidi="ar-LB"/>
        </w:rPr>
      </w:pPr>
      <w:r w:rsidRPr="00F2384C">
        <w:rPr>
          <w:sz w:val="28"/>
          <w:szCs w:val="28"/>
          <w:rtl/>
          <w:lang w:bidi="ar-LB"/>
        </w:rPr>
        <w:t>مونتريال،</w:t>
      </w:r>
      <w:r w:rsidR="00351949">
        <w:rPr>
          <w:sz w:val="28"/>
          <w:szCs w:val="28"/>
          <w:rtl/>
          <w:lang w:bidi="ar-LB"/>
        </w:rPr>
        <w:t xml:space="preserve"> </w:t>
      </w:r>
      <w:r w:rsidRPr="00F2384C">
        <w:rPr>
          <w:sz w:val="28"/>
          <w:szCs w:val="28"/>
          <w:rtl/>
          <w:lang w:bidi="ar-LB"/>
        </w:rPr>
        <w:t>4</w:t>
      </w:r>
      <w:r w:rsidR="00351949">
        <w:rPr>
          <w:sz w:val="28"/>
          <w:szCs w:val="28"/>
          <w:rtl/>
          <w:lang w:bidi="ar-LB"/>
        </w:rPr>
        <w:t xml:space="preserve"> </w:t>
      </w:r>
      <w:r w:rsidRPr="00F2384C">
        <w:rPr>
          <w:sz w:val="28"/>
          <w:szCs w:val="28"/>
          <w:rtl/>
          <w:lang w:bidi="ar-LB"/>
        </w:rPr>
        <w:t>-</w:t>
      </w:r>
      <w:r w:rsidR="00351949">
        <w:rPr>
          <w:sz w:val="28"/>
          <w:szCs w:val="28"/>
          <w:rtl/>
          <w:lang w:bidi="ar-LB"/>
        </w:rPr>
        <w:t xml:space="preserve"> </w:t>
      </w:r>
      <w:r w:rsidRPr="00F2384C">
        <w:rPr>
          <w:sz w:val="28"/>
          <w:szCs w:val="28"/>
          <w:rtl/>
          <w:lang w:bidi="ar-LB"/>
        </w:rPr>
        <w:t>8</w:t>
      </w:r>
      <w:r w:rsidR="00351949">
        <w:rPr>
          <w:sz w:val="28"/>
          <w:szCs w:val="28"/>
          <w:rtl/>
          <w:lang w:bidi="ar-LB"/>
        </w:rPr>
        <w:t xml:space="preserve"> </w:t>
      </w:r>
      <w:r w:rsidRPr="00F2384C">
        <w:rPr>
          <w:sz w:val="28"/>
          <w:szCs w:val="28"/>
          <w:rtl/>
          <w:lang w:bidi="ar-LB"/>
        </w:rPr>
        <w:t>ديسمبر/</w:t>
      </w:r>
      <w:r w:rsidR="00351949">
        <w:rPr>
          <w:sz w:val="28"/>
          <w:szCs w:val="28"/>
          <w:rtl/>
          <w:lang w:bidi="ar-LB"/>
        </w:rPr>
        <w:t xml:space="preserve"> </w:t>
      </w:r>
      <w:r w:rsidRPr="00F2384C">
        <w:rPr>
          <w:sz w:val="28"/>
          <w:szCs w:val="28"/>
          <w:rtl/>
          <w:lang w:bidi="ar-LB"/>
        </w:rPr>
        <w:t>كانون</w:t>
      </w:r>
      <w:r w:rsidR="00351949">
        <w:rPr>
          <w:sz w:val="28"/>
          <w:szCs w:val="28"/>
          <w:rtl/>
          <w:lang w:bidi="ar-LB"/>
        </w:rPr>
        <w:t xml:space="preserve"> </w:t>
      </w:r>
      <w:r w:rsidRPr="00F2384C">
        <w:rPr>
          <w:sz w:val="28"/>
          <w:szCs w:val="28"/>
          <w:rtl/>
          <w:lang w:bidi="ar-LB"/>
        </w:rPr>
        <w:t>الاول</w:t>
      </w:r>
      <w:r w:rsidR="00351949">
        <w:rPr>
          <w:sz w:val="28"/>
          <w:szCs w:val="28"/>
          <w:rtl/>
          <w:lang w:bidi="ar-LB"/>
        </w:rPr>
        <w:t xml:space="preserve"> </w:t>
      </w:r>
      <w:r w:rsidRPr="00F2384C">
        <w:rPr>
          <w:sz w:val="28"/>
          <w:szCs w:val="28"/>
          <w:rtl/>
          <w:lang w:bidi="ar-LB"/>
        </w:rPr>
        <w:t>2024</w:t>
      </w:r>
    </w:p>
    <w:p w14:paraId="1BEA4C0A" w14:textId="77777777" w:rsidR="00385A51" w:rsidRPr="00F2384C" w:rsidRDefault="00385A51" w:rsidP="00385A51">
      <w:pPr>
        <w:bidi/>
        <w:jc w:val="left"/>
        <w:rPr>
          <w:lang w:bidi="ar-LB"/>
        </w:rPr>
      </w:pPr>
    </w:p>
    <w:p w14:paraId="74B0B869" w14:textId="77777777" w:rsidR="00F2384C" w:rsidRPr="00F2384C" w:rsidRDefault="00F2384C" w:rsidP="00F2384C">
      <w:pPr>
        <w:bidi/>
        <w:jc w:val="center"/>
        <w:rPr>
          <w:rtl/>
          <w:lang w:bidi="ar-LB"/>
        </w:rPr>
      </w:pPr>
    </w:p>
    <w:p w14:paraId="66019430" w14:textId="25A803E9" w:rsidR="006A1C19" w:rsidRPr="00F2384C" w:rsidRDefault="006A1C19" w:rsidP="006A1C19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  <w:lang w:val="en-US" w:bidi="ar-LB"/>
        </w:rPr>
      </w:pPr>
      <w:r w:rsidRPr="00F2384C">
        <w:rPr>
          <w:rFonts w:asciiTheme="majorBidi" w:hAnsiTheme="majorBidi" w:cstheme="majorBidi"/>
          <w:b/>
          <w:bCs/>
          <w:sz w:val="26"/>
          <w:szCs w:val="26"/>
          <w:rtl/>
          <w:lang w:val="en-US" w:bidi="ar-LB"/>
        </w:rPr>
        <w:t>جدول</w:t>
      </w:r>
      <w:r w:rsidR="00351949">
        <w:rPr>
          <w:rFonts w:asciiTheme="majorBidi" w:hAnsiTheme="majorBidi" w:cstheme="majorBidi"/>
          <w:b/>
          <w:bCs/>
          <w:sz w:val="26"/>
          <w:szCs w:val="26"/>
          <w:rtl/>
          <w:lang w:val="en-US" w:bidi="ar-LB"/>
        </w:rPr>
        <w:t xml:space="preserve"> </w:t>
      </w:r>
      <w:r w:rsidRPr="00F2384C">
        <w:rPr>
          <w:rFonts w:asciiTheme="majorBidi" w:hAnsiTheme="majorBidi" w:cstheme="majorBidi"/>
          <w:b/>
          <w:bCs/>
          <w:sz w:val="26"/>
          <w:szCs w:val="26"/>
          <w:rtl/>
          <w:lang w:val="en-US" w:bidi="ar-LB"/>
        </w:rPr>
        <w:t>الأعمال</w:t>
      </w:r>
      <w:r w:rsidR="00351949">
        <w:rPr>
          <w:rFonts w:asciiTheme="majorBidi" w:hAnsiTheme="majorBidi" w:cstheme="majorBidi"/>
          <w:b/>
          <w:bCs/>
          <w:sz w:val="26"/>
          <w:szCs w:val="26"/>
          <w:rtl/>
          <w:lang w:val="en-US" w:bidi="ar-LB"/>
        </w:rPr>
        <w:t xml:space="preserve"> </w:t>
      </w:r>
      <w:r w:rsidRPr="00F2384C">
        <w:rPr>
          <w:rFonts w:asciiTheme="majorBidi" w:hAnsiTheme="majorBidi" w:cstheme="majorBidi"/>
          <w:b/>
          <w:bCs/>
          <w:sz w:val="26"/>
          <w:szCs w:val="26"/>
          <w:rtl/>
          <w:lang w:val="en-US" w:bidi="ar-LB"/>
        </w:rPr>
        <w:t>المؤقت</w:t>
      </w:r>
      <w:r w:rsidR="00351949">
        <w:rPr>
          <w:rFonts w:asciiTheme="majorBidi" w:hAnsiTheme="majorBidi" w:cstheme="majorBidi"/>
          <w:b/>
          <w:bCs/>
          <w:sz w:val="26"/>
          <w:szCs w:val="26"/>
          <w:rtl/>
          <w:lang w:val="en-US" w:bidi="ar-LB"/>
        </w:rPr>
        <w:t xml:space="preserve"> </w:t>
      </w:r>
      <w:r w:rsidRPr="00F2384C">
        <w:rPr>
          <w:rFonts w:asciiTheme="majorBidi" w:hAnsiTheme="majorBidi" w:cstheme="majorBidi"/>
          <w:b/>
          <w:bCs/>
          <w:sz w:val="26"/>
          <w:szCs w:val="26"/>
          <w:rtl/>
          <w:lang w:val="en-US" w:bidi="ar-LB"/>
        </w:rPr>
        <w:t>المشروح</w:t>
      </w:r>
    </w:p>
    <w:p w14:paraId="58114742" w14:textId="77777777" w:rsidR="00CE2CE9" w:rsidRPr="00F2384C" w:rsidRDefault="00CE2CE9" w:rsidP="00CE2CE9">
      <w:pPr>
        <w:pStyle w:val="Title1"/>
        <w:rPr>
          <w:b w:val="0"/>
          <w:bCs/>
          <w:lang w:val="en-CA" w:bidi="ar-LB"/>
        </w:rPr>
      </w:pPr>
    </w:p>
    <w:p w14:paraId="29E78572" w14:textId="77777777" w:rsidR="00CE2CE9" w:rsidRPr="00F2384C" w:rsidRDefault="00CE2CE9" w:rsidP="00AC4CF2">
      <w:pPr>
        <w:pStyle w:val="Title1"/>
        <w:bidi/>
        <w:jc w:val="left"/>
        <w:rPr>
          <w:b w:val="0"/>
          <w:bCs/>
          <w:sz w:val="26"/>
          <w:szCs w:val="26"/>
          <w:lang w:val="en-CA" w:bidi="ar-LB"/>
        </w:rPr>
      </w:pPr>
    </w:p>
    <w:p w14:paraId="79CDB156" w14:textId="674BFCE7" w:rsidR="00AC4CF2" w:rsidRPr="00F2384C" w:rsidRDefault="00AC4CF2" w:rsidP="00EC1BC7">
      <w:pPr>
        <w:pStyle w:val="ListParagraph"/>
        <w:numPr>
          <w:ilvl w:val="0"/>
          <w:numId w:val="76"/>
        </w:numPr>
        <w:bidi/>
        <w:spacing w:after="240"/>
        <w:ind w:left="0" w:firstLine="0"/>
        <w:outlineLvl w:val="0"/>
        <w:rPr>
          <w:b/>
          <w:bCs/>
          <w:sz w:val="26"/>
          <w:szCs w:val="26"/>
          <w:lang w:bidi="ar-LB"/>
        </w:rPr>
      </w:pPr>
      <w:r w:rsidRPr="00F2384C">
        <w:rPr>
          <w:b/>
          <w:bCs/>
          <w:sz w:val="26"/>
          <w:szCs w:val="26"/>
          <w:rtl/>
          <w:lang w:bidi="ar-LB"/>
        </w:rPr>
        <w:t>افتتاح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الاجتماع</w:t>
      </w:r>
    </w:p>
    <w:p w14:paraId="2C3D3652" w14:textId="6FE4976A" w:rsidR="00AC4CF2" w:rsidRPr="00F2384C" w:rsidRDefault="00AC4CF2" w:rsidP="00AC4CF2">
      <w:pPr>
        <w:bidi/>
        <w:spacing w:after="240" w:line="269" w:lineRule="auto"/>
        <w:ind w:left="720"/>
        <w:outlineLvl w:val="0"/>
        <w:rPr>
          <w:sz w:val="26"/>
          <w:szCs w:val="26"/>
          <w:lang w:bidi="ar-LB"/>
        </w:rPr>
      </w:pPr>
      <w:r w:rsidRPr="00F2384C">
        <w:rPr>
          <w:sz w:val="26"/>
          <w:szCs w:val="26"/>
          <w:rtl/>
          <w:lang w:bidi="ar-LB"/>
        </w:rPr>
        <w:t>ستدلي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رئيسة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اللجنة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التنفيذية،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السيدة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ماريا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أنتونيلا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بارودي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(الأرجنتين)،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بملاحظات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افتتاحية.</w:t>
      </w:r>
    </w:p>
    <w:p w14:paraId="3EC01551" w14:textId="0202E514" w:rsidR="00AC4CF2" w:rsidRPr="00F2384C" w:rsidRDefault="00AC4CF2" w:rsidP="00EC1BC7">
      <w:pPr>
        <w:pStyle w:val="ListParagraph"/>
        <w:numPr>
          <w:ilvl w:val="0"/>
          <w:numId w:val="76"/>
        </w:numPr>
        <w:bidi/>
        <w:spacing w:after="240"/>
        <w:ind w:left="0" w:firstLine="0"/>
        <w:outlineLvl w:val="0"/>
        <w:rPr>
          <w:b/>
          <w:bCs/>
          <w:sz w:val="26"/>
          <w:szCs w:val="26"/>
          <w:lang w:bidi="ar-LB"/>
        </w:rPr>
      </w:pPr>
      <w:r w:rsidRPr="00F2384C">
        <w:rPr>
          <w:b/>
          <w:bCs/>
          <w:sz w:val="26"/>
          <w:szCs w:val="26"/>
          <w:rtl/>
          <w:lang w:bidi="ar-LB"/>
        </w:rPr>
        <w:t>المسائل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التنظيمية</w:t>
      </w:r>
    </w:p>
    <w:p w14:paraId="724C2940" w14:textId="11E97317" w:rsidR="00AC4CF2" w:rsidRPr="00F2384C" w:rsidRDefault="00AC4CF2" w:rsidP="00AC4CF2">
      <w:pPr>
        <w:widowControl w:val="0"/>
        <w:bidi/>
        <w:spacing w:after="240"/>
        <w:ind w:firstLine="720"/>
        <w:outlineLvl w:val="1"/>
        <w:rPr>
          <w:b/>
          <w:bCs/>
          <w:rtl/>
          <w:lang w:bidi="ar-LB"/>
        </w:rPr>
      </w:pPr>
      <w:r w:rsidRPr="00F2384C">
        <w:rPr>
          <w:b/>
          <w:bCs/>
          <w:rtl/>
          <w:lang w:bidi="ar-LB"/>
        </w:rPr>
        <w:t>(أ)</w:t>
      </w:r>
      <w:r w:rsidR="00351949">
        <w:rPr>
          <w:b/>
          <w:bCs/>
          <w:rtl/>
          <w:lang w:bidi="ar-LB"/>
        </w:rPr>
        <w:t xml:space="preserve"> </w:t>
      </w:r>
      <w:r w:rsidRPr="00F2384C">
        <w:rPr>
          <w:b/>
          <w:bCs/>
          <w:rtl/>
          <w:lang w:bidi="ar-LB"/>
        </w:rPr>
        <w:t>إقرار</w:t>
      </w:r>
      <w:r w:rsidR="00351949">
        <w:rPr>
          <w:b/>
          <w:bCs/>
          <w:rtl/>
          <w:lang w:bidi="ar-LB"/>
        </w:rPr>
        <w:t xml:space="preserve"> </w:t>
      </w:r>
      <w:r w:rsidRPr="00F2384C">
        <w:rPr>
          <w:b/>
          <w:bCs/>
          <w:rtl/>
          <w:lang w:bidi="ar-LB"/>
        </w:rPr>
        <w:t>جدول</w:t>
      </w:r>
      <w:r w:rsidR="00351949">
        <w:rPr>
          <w:b/>
          <w:bCs/>
          <w:rtl/>
          <w:lang w:bidi="ar-LB"/>
        </w:rPr>
        <w:t xml:space="preserve"> </w:t>
      </w:r>
      <w:r w:rsidRPr="00F2384C">
        <w:rPr>
          <w:b/>
          <w:bCs/>
          <w:rtl/>
          <w:lang w:bidi="ar-LB"/>
        </w:rPr>
        <w:t>الأعمال</w:t>
      </w:r>
    </w:p>
    <w:p w14:paraId="148EC240" w14:textId="0F0F18B9" w:rsidR="00AC4CF2" w:rsidRPr="00F2384C" w:rsidRDefault="00AC4CF2" w:rsidP="00AC4CF2">
      <w:pPr>
        <w:widowControl w:val="0"/>
        <w:bidi/>
        <w:spacing w:after="240"/>
        <w:ind w:left="720"/>
        <w:outlineLvl w:val="1"/>
        <w:rPr>
          <w:sz w:val="24"/>
          <w:szCs w:val="26"/>
          <w:u w:val="single"/>
          <w:lang w:bidi="ar-LB"/>
        </w:rPr>
      </w:pPr>
      <w:r w:rsidRPr="00F2384C">
        <w:rPr>
          <w:sz w:val="24"/>
          <w:szCs w:val="26"/>
          <w:u w:val="single"/>
          <w:rtl/>
          <w:lang w:bidi="ar-LB"/>
        </w:rPr>
        <w:t>تحتوي</w:t>
      </w:r>
      <w:r w:rsidR="00351949">
        <w:rPr>
          <w:sz w:val="24"/>
          <w:szCs w:val="26"/>
          <w:u w:val="single"/>
          <w:rtl/>
          <w:lang w:bidi="ar-LB"/>
        </w:rPr>
        <w:t xml:space="preserve"> </w:t>
      </w:r>
      <w:r w:rsidRPr="00F2384C">
        <w:rPr>
          <w:sz w:val="24"/>
          <w:szCs w:val="26"/>
          <w:u w:val="single"/>
          <w:rtl/>
          <w:lang w:bidi="ar-LB"/>
        </w:rPr>
        <w:t>الوثيقة</w:t>
      </w:r>
      <w:r w:rsidR="00351949">
        <w:rPr>
          <w:sz w:val="24"/>
          <w:szCs w:val="26"/>
          <w:u w:val="single"/>
          <w:rtl/>
          <w:lang w:bidi="ar-LB"/>
        </w:rPr>
        <w:t xml:space="preserve"> </w:t>
      </w:r>
      <w:r w:rsidRPr="00F2384C">
        <w:rPr>
          <w:sz w:val="24"/>
          <w:szCs w:val="26"/>
          <w:u w:val="single"/>
          <w:lang w:bidi="ar-LB"/>
        </w:rPr>
        <w:t>UNEP/OzL.Pro/ExCom/95/1</w:t>
      </w:r>
      <w:r w:rsidR="00351949">
        <w:rPr>
          <w:sz w:val="24"/>
          <w:szCs w:val="26"/>
          <w:u w:val="single"/>
          <w:rtl/>
          <w:lang w:bidi="ar-LB"/>
        </w:rPr>
        <w:t xml:space="preserve"> </w:t>
      </w:r>
      <w:r w:rsidRPr="00F2384C">
        <w:rPr>
          <w:sz w:val="24"/>
          <w:szCs w:val="26"/>
          <w:u w:val="single"/>
          <w:rtl/>
          <w:lang w:bidi="ar-LB"/>
        </w:rPr>
        <w:t>على</w:t>
      </w:r>
      <w:r w:rsidR="00351949">
        <w:rPr>
          <w:sz w:val="24"/>
          <w:szCs w:val="26"/>
          <w:u w:val="single"/>
          <w:rtl/>
          <w:lang w:bidi="ar-LB"/>
        </w:rPr>
        <w:t xml:space="preserve"> </w:t>
      </w:r>
      <w:r w:rsidRPr="00F2384C">
        <w:rPr>
          <w:sz w:val="24"/>
          <w:szCs w:val="26"/>
          <w:u w:val="single"/>
          <w:rtl/>
          <w:lang w:bidi="ar-LB"/>
        </w:rPr>
        <w:t>جدول</w:t>
      </w:r>
      <w:r w:rsidR="00351949">
        <w:rPr>
          <w:sz w:val="24"/>
          <w:szCs w:val="26"/>
          <w:u w:val="single"/>
          <w:rtl/>
          <w:lang w:bidi="ar-LB"/>
        </w:rPr>
        <w:t xml:space="preserve"> </w:t>
      </w:r>
      <w:r w:rsidRPr="00F2384C">
        <w:rPr>
          <w:sz w:val="24"/>
          <w:szCs w:val="26"/>
          <w:u w:val="single"/>
          <w:rtl/>
          <w:lang w:bidi="ar-LB"/>
        </w:rPr>
        <w:t>الأعمال</w:t>
      </w:r>
      <w:r w:rsidR="00351949">
        <w:rPr>
          <w:sz w:val="24"/>
          <w:szCs w:val="26"/>
          <w:u w:val="single"/>
          <w:rtl/>
          <w:lang w:bidi="ar-LB"/>
        </w:rPr>
        <w:t xml:space="preserve"> </w:t>
      </w:r>
      <w:r w:rsidRPr="00F2384C">
        <w:rPr>
          <w:sz w:val="24"/>
          <w:szCs w:val="26"/>
          <w:u w:val="single"/>
          <w:rtl/>
          <w:lang w:bidi="ar-LB"/>
        </w:rPr>
        <w:t>المؤقت</w:t>
      </w:r>
      <w:r w:rsidR="00351949">
        <w:rPr>
          <w:sz w:val="24"/>
          <w:szCs w:val="26"/>
          <w:u w:val="single"/>
          <w:rtl/>
          <w:lang w:bidi="ar-LB"/>
        </w:rPr>
        <w:t xml:space="preserve"> </w:t>
      </w:r>
      <w:r w:rsidRPr="00F2384C">
        <w:rPr>
          <w:sz w:val="24"/>
          <w:szCs w:val="26"/>
          <w:u w:val="single"/>
          <w:rtl/>
          <w:lang w:bidi="ar-LB"/>
        </w:rPr>
        <w:t>للاجتماع</w:t>
      </w:r>
      <w:r w:rsidR="00351949">
        <w:rPr>
          <w:sz w:val="24"/>
          <w:szCs w:val="26"/>
          <w:u w:val="single"/>
          <w:rtl/>
          <w:lang w:bidi="ar-LB"/>
        </w:rPr>
        <w:t xml:space="preserve"> </w:t>
      </w:r>
      <w:r w:rsidRPr="00F2384C">
        <w:rPr>
          <w:sz w:val="24"/>
          <w:szCs w:val="26"/>
          <w:u w:val="single"/>
          <w:rtl/>
          <w:lang w:bidi="ar-LB"/>
        </w:rPr>
        <w:t>الخامس</w:t>
      </w:r>
      <w:r w:rsidR="00351949">
        <w:rPr>
          <w:sz w:val="24"/>
          <w:szCs w:val="26"/>
          <w:u w:val="single"/>
          <w:rtl/>
          <w:lang w:bidi="ar-LB"/>
        </w:rPr>
        <w:t xml:space="preserve"> </w:t>
      </w:r>
      <w:r w:rsidRPr="00F2384C">
        <w:rPr>
          <w:sz w:val="24"/>
          <w:szCs w:val="26"/>
          <w:u w:val="single"/>
          <w:rtl/>
          <w:lang w:bidi="ar-LB"/>
        </w:rPr>
        <w:t>والتسعين.</w:t>
      </w:r>
    </w:p>
    <w:p w14:paraId="118E882C" w14:textId="3B3BEE0F" w:rsidR="00AC4CF2" w:rsidRPr="00F2384C" w:rsidRDefault="00AC4CF2" w:rsidP="00AC4CF2">
      <w:pPr>
        <w:widowControl w:val="0"/>
        <w:bidi/>
        <w:spacing w:after="240"/>
        <w:ind w:left="720"/>
        <w:outlineLvl w:val="1"/>
        <w:rPr>
          <w:sz w:val="26"/>
          <w:szCs w:val="26"/>
          <w:u w:val="single"/>
          <w:rtl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المشكلات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التي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يتعين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معالجتها</w:t>
      </w:r>
      <w:r w:rsidRPr="00F2384C">
        <w:rPr>
          <w:sz w:val="26"/>
          <w:szCs w:val="26"/>
          <w:rtl/>
          <w:lang w:bidi="ar-LB"/>
        </w:rPr>
        <w:t>: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شيء</w:t>
      </w:r>
    </w:p>
    <w:p w14:paraId="3C759668" w14:textId="488FE08C" w:rsidR="00AC4CF2" w:rsidRPr="00F2384C" w:rsidRDefault="00AC4CF2" w:rsidP="00AC4CF2">
      <w:pPr>
        <w:widowControl w:val="0"/>
        <w:bidi/>
        <w:spacing w:after="240" w:line="269" w:lineRule="auto"/>
        <w:ind w:left="720"/>
        <w:outlineLvl w:val="1"/>
        <w:rPr>
          <w:sz w:val="24"/>
          <w:szCs w:val="26"/>
          <w:u w:val="single"/>
          <w:lang w:bidi="ar-LB"/>
        </w:rPr>
      </w:pPr>
      <w:r w:rsidRPr="00F2384C">
        <w:rPr>
          <w:sz w:val="24"/>
          <w:szCs w:val="26"/>
          <w:u w:val="single"/>
          <w:rtl/>
          <w:lang w:bidi="ar-LB"/>
        </w:rPr>
        <w:t>قد</w:t>
      </w:r>
      <w:r w:rsidR="00351949">
        <w:rPr>
          <w:sz w:val="24"/>
          <w:szCs w:val="26"/>
          <w:u w:val="single"/>
          <w:rtl/>
          <w:lang w:bidi="ar-LB"/>
        </w:rPr>
        <w:t xml:space="preserve"> </w:t>
      </w:r>
      <w:r w:rsidRPr="00F2384C">
        <w:rPr>
          <w:sz w:val="24"/>
          <w:szCs w:val="26"/>
          <w:u w:val="single"/>
          <w:rtl/>
          <w:lang w:bidi="ar-LB"/>
        </w:rPr>
        <w:t>ترغب</w:t>
      </w:r>
      <w:r w:rsidR="00351949">
        <w:rPr>
          <w:sz w:val="24"/>
          <w:szCs w:val="26"/>
          <w:u w:val="single"/>
          <w:rtl/>
          <w:lang w:bidi="ar-LB"/>
        </w:rPr>
        <w:t xml:space="preserve"> </w:t>
      </w:r>
      <w:r w:rsidRPr="00F2384C">
        <w:rPr>
          <w:sz w:val="24"/>
          <w:szCs w:val="26"/>
          <w:u w:val="single"/>
          <w:rtl/>
          <w:lang w:bidi="ar-LB"/>
        </w:rPr>
        <w:t>اللجنة</w:t>
      </w:r>
      <w:r w:rsidR="00351949">
        <w:rPr>
          <w:sz w:val="24"/>
          <w:szCs w:val="26"/>
          <w:u w:val="single"/>
          <w:rtl/>
          <w:lang w:bidi="ar-LB"/>
        </w:rPr>
        <w:t xml:space="preserve"> </w:t>
      </w:r>
      <w:r w:rsidRPr="00F2384C">
        <w:rPr>
          <w:sz w:val="24"/>
          <w:szCs w:val="26"/>
          <w:u w:val="single"/>
          <w:rtl/>
          <w:lang w:bidi="ar-LB"/>
        </w:rPr>
        <w:t>التنفيذية</w:t>
      </w:r>
      <w:r w:rsidR="00351949">
        <w:rPr>
          <w:sz w:val="24"/>
          <w:szCs w:val="26"/>
          <w:u w:val="single"/>
          <w:rtl/>
          <w:lang w:bidi="ar-LB"/>
        </w:rPr>
        <w:t xml:space="preserve"> </w:t>
      </w:r>
      <w:r w:rsidRPr="00F2384C">
        <w:rPr>
          <w:sz w:val="24"/>
          <w:szCs w:val="26"/>
          <w:u w:val="single"/>
          <w:rtl/>
          <w:lang w:bidi="ar-LB"/>
        </w:rPr>
        <w:t>في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إقرار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جدول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أعمال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الاجتماع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على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أساس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جدول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الأعمال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المؤقت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الوارد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في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الوثيقة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lang w:bidi="ar-LB"/>
        </w:rPr>
        <w:t>UNEP/OzL.Pro/ExCom/95/1</w:t>
      </w:r>
      <w:r w:rsidRPr="00F2384C">
        <w:rPr>
          <w:sz w:val="24"/>
          <w:szCs w:val="26"/>
          <w:rtl/>
          <w:lang w:bidi="ar-LB"/>
        </w:rPr>
        <w:t>،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وإذا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لزم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الأمر،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بصيغته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المعدلة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شفهياً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في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الجلسة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العامة.</w:t>
      </w:r>
    </w:p>
    <w:p w14:paraId="3A2D9C71" w14:textId="0B577BE9" w:rsidR="001879D5" w:rsidRPr="00F2384C" w:rsidRDefault="001879D5" w:rsidP="001879D5">
      <w:pPr>
        <w:widowControl w:val="0"/>
        <w:bidi/>
        <w:spacing w:after="240"/>
        <w:ind w:firstLine="720"/>
        <w:outlineLvl w:val="1"/>
        <w:rPr>
          <w:b/>
          <w:bCs/>
          <w:sz w:val="26"/>
          <w:szCs w:val="26"/>
          <w:lang w:bidi="ar-LB"/>
        </w:rPr>
      </w:pPr>
      <w:r w:rsidRPr="00F2384C">
        <w:rPr>
          <w:b/>
          <w:bCs/>
          <w:sz w:val="26"/>
          <w:szCs w:val="26"/>
          <w:rtl/>
          <w:lang w:bidi="ar-LB"/>
        </w:rPr>
        <w:t>(ب)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تنظيم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العمل</w:t>
      </w:r>
    </w:p>
    <w:p w14:paraId="2F935D8A" w14:textId="0FA3EE74" w:rsidR="001879D5" w:rsidRPr="00F2384C" w:rsidRDefault="001879D5" w:rsidP="001879D5">
      <w:pPr>
        <w:widowControl w:val="0"/>
        <w:bidi/>
        <w:spacing w:after="240"/>
        <w:ind w:left="720"/>
        <w:outlineLvl w:val="1"/>
        <w:rPr>
          <w:sz w:val="26"/>
          <w:szCs w:val="26"/>
          <w:lang w:bidi="ar-LB"/>
        </w:rPr>
      </w:pPr>
      <w:r w:rsidRPr="00F2384C">
        <w:rPr>
          <w:sz w:val="26"/>
          <w:szCs w:val="26"/>
          <w:rtl/>
          <w:lang w:bidi="ar-LB"/>
        </w:rPr>
        <w:t>سيقترح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الرئيس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على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الجلسة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العامة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تنظيم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العمل.</w:t>
      </w:r>
    </w:p>
    <w:p w14:paraId="4C9390F8" w14:textId="4E930770" w:rsidR="00EB109A" w:rsidRPr="00F2384C" w:rsidRDefault="00EB109A" w:rsidP="00EC1BC7">
      <w:pPr>
        <w:pStyle w:val="ListParagraph"/>
        <w:numPr>
          <w:ilvl w:val="0"/>
          <w:numId w:val="76"/>
        </w:numPr>
        <w:bidi/>
        <w:spacing w:after="240"/>
        <w:ind w:left="0" w:firstLine="0"/>
        <w:outlineLvl w:val="0"/>
        <w:rPr>
          <w:b/>
          <w:bCs/>
          <w:sz w:val="26"/>
          <w:szCs w:val="26"/>
          <w:lang w:bidi="ar-LB"/>
        </w:rPr>
      </w:pPr>
      <w:r w:rsidRPr="00F2384C">
        <w:rPr>
          <w:b/>
          <w:bCs/>
          <w:sz w:val="26"/>
          <w:szCs w:val="26"/>
          <w:rtl/>
          <w:lang w:bidi="ar-LB"/>
        </w:rPr>
        <w:t>أنشطة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السكرتارية</w:t>
      </w:r>
    </w:p>
    <w:p w14:paraId="3FDFC98F" w14:textId="0CD7D221" w:rsidR="00EB109A" w:rsidRPr="00F2384C" w:rsidRDefault="00EB109A" w:rsidP="00EB109A">
      <w:pPr>
        <w:bidi/>
        <w:spacing w:after="240" w:line="269" w:lineRule="auto"/>
        <w:ind w:left="720"/>
        <w:outlineLvl w:val="0"/>
        <w:rPr>
          <w:sz w:val="24"/>
          <w:szCs w:val="26"/>
          <w:u w:val="single"/>
          <w:lang w:bidi="ar-LB"/>
        </w:rPr>
      </w:pPr>
      <w:r w:rsidRPr="00F2384C">
        <w:rPr>
          <w:sz w:val="24"/>
          <w:szCs w:val="26"/>
          <w:u w:val="single"/>
          <w:rtl/>
          <w:lang w:bidi="ar-LB"/>
        </w:rPr>
        <w:t>تعرض</w:t>
      </w:r>
      <w:r w:rsidR="00351949">
        <w:rPr>
          <w:sz w:val="24"/>
          <w:szCs w:val="26"/>
          <w:u w:val="single"/>
          <w:rtl/>
          <w:lang w:bidi="ar-LB"/>
        </w:rPr>
        <w:t xml:space="preserve"> </w:t>
      </w:r>
      <w:r w:rsidRPr="00F2384C">
        <w:rPr>
          <w:sz w:val="24"/>
          <w:szCs w:val="26"/>
          <w:u w:val="single"/>
          <w:rtl/>
          <w:lang w:bidi="ar-LB"/>
        </w:rPr>
        <w:t>الوثيقة</w:t>
      </w:r>
      <w:r w:rsidR="00351949">
        <w:rPr>
          <w:sz w:val="24"/>
          <w:szCs w:val="26"/>
          <w:u w:val="single"/>
          <w:rtl/>
          <w:lang w:bidi="ar-LB"/>
        </w:rPr>
        <w:t xml:space="preserve"> </w:t>
      </w:r>
      <w:r w:rsidRPr="00F2384C">
        <w:rPr>
          <w:sz w:val="24"/>
          <w:szCs w:val="26"/>
          <w:u w:val="single"/>
          <w:lang w:bidi="ar-LB"/>
        </w:rPr>
        <w:t>UNEP/OzL.Pro/ExCom/95/</w:t>
      </w:r>
      <w:r w:rsidR="003700CD" w:rsidRPr="00F2384C">
        <w:rPr>
          <w:sz w:val="24"/>
          <w:szCs w:val="26"/>
          <w:u w:val="single"/>
          <w:lang w:bidi="ar-LB"/>
        </w:rPr>
        <w:t>2</w:t>
      </w:r>
      <w:r w:rsidR="00351949">
        <w:rPr>
          <w:sz w:val="24"/>
          <w:szCs w:val="26"/>
          <w:u w:val="single"/>
          <w:rtl/>
          <w:lang w:bidi="ar-LB"/>
        </w:rPr>
        <w:t xml:space="preserve"> </w:t>
      </w:r>
      <w:r w:rsidR="003700CD" w:rsidRPr="00F2384C">
        <w:rPr>
          <w:sz w:val="24"/>
          <w:szCs w:val="26"/>
          <w:rtl/>
          <w:lang w:bidi="ar-LB"/>
        </w:rPr>
        <w:t>تقريراً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عن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أنشطة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الأمانة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منذ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الاجتماع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الثالث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والتسعين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للجنة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التنفيذية.</w:t>
      </w:r>
    </w:p>
    <w:p w14:paraId="29BA3074" w14:textId="03235DD1" w:rsidR="00EB109A" w:rsidRPr="00F2384C" w:rsidRDefault="00EB109A" w:rsidP="00EB109A">
      <w:pPr>
        <w:widowControl w:val="0"/>
        <w:bidi/>
        <w:spacing w:after="240"/>
        <w:ind w:left="720"/>
        <w:outlineLvl w:val="1"/>
        <w:rPr>
          <w:sz w:val="26"/>
          <w:szCs w:val="26"/>
          <w:u w:val="single"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المشكلات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التي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يتعين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معالجتها</w:t>
      </w:r>
      <w:r w:rsidRPr="00F2384C">
        <w:rPr>
          <w:sz w:val="26"/>
          <w:szCs w:val="26"/>
          <w:rtl/>
          <w:lang w:bidi="ar-LB"/>
        </w:rPr>
        <w:t>: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شيء</w:t>
      </w:r>
    </w:p>
    <w:p w14:paraId="69CBB783" w14:textId="7A83FD39" w:rsidR="00B95A02" w:rsidRPr="00F2384C" w:rsidRDefault="00B95A02" w:rsidP="00EC1BC7">
      <w:pPr>
        <w:pStyle w:val="ListParagraph"/>
        <w:keepNext/>
        <w:numPr>
          <w:ilvl w:val="0"/>
          <w:numId w:val="76"/>
        </w:numPr>
        <w:bidi/>
        <w:spacing w:after="240"/>
        <w:ind w:left="0" w:firstLine="0"/>
        <w:outlineLvl w:val="0"/>
        <w:rPr>
          <w:b/>
          <w:bCs/>
          <w:sz w:val="26"/>
          <w:szCs w:val="26"/>
          <w:lang w:bidi="ar-LB"/>
        </w:rPr>
      </w:pPr>
      <w:r w:rsidRPr="00F2384C">
        <w:rPr>
          <w:b/>
          <w:bCs/>
          <w:sz w:val="26"/>
          <w:szCs w:val="26"/>
          <w:rtl/>
          <w:lang w:bidi="ar-LB"/>
        </w:rPr>
        <w:lastRenderedPageBreak/>
        <w:t>المسائل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المالية</w:t>
      </w:r>
    </w:p>
    <w:p w14:paraId="154B026A" w14:textId="475833F9" w:rsidR="00B95A02" w:rsidRPr="00F2384C" w:rsidRDefault="00B95A02" w:rsidP="000927CB">
      <w:pPr>
        <w:keepNext/>
        <w:bidi/>
        <w:spacing w:after="240"/>
        <w:ind w:firstLine="720"/>
        <w:outlineLvl w:val="1"/>
        <w:rPr>
          <w:b/>
          <w:bCs/>
          <w:sz w:val="26"/>
          <w:szCs w:val="26"/>
          <w:lang w:bidi="ar-LB"/>
        </w:rPr>
      </w:pPr>
      <w:r w:rsidRPr="00F2384C">
        <w:rPr>
          <w:b/>
          <w:bCs/>
          <w:sz w:val="26"/>
          <w:szCs w:val="26"/>
          <w:rtl/>
          <w:lang w:bidi="ar-LB"/>
        </w:rPr>
        <w:t>4(أ)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حالة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المساهمات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والمصروفات</w:t>
      </w:r>
    </w:p>
    <w:p w14:paraId="32B3FFD4" w14:textId="652466D0" w:rsidR="00E76167" w:rsidRPr="00F2384C" w:rsidRDefault="00613F9B" w:rsidP="00E76167">
      <w:pPr>
        <w:widowControl w:val="0"/>
        <w:bidi/>
        <w:spacing w:after="240" w:line="269" w:lineRule="auto"/>
        <w:ind w:left="720"/>
        <w:outlineLvl w:val="1"/>
        <w:rPr>
          <w:sz w:val="24"/>
          <w:szCs w:val="26"/>
          <w:u w:val="single"/>
          <w:lang w:bidi="ar-LB"/>
        </w:rPr>
      </w:pPr>
      <w:r w:rsidRPr="00F2384C">
        <w:rPr>
          <w:sz w:val="24"/>
          <w:szCs w:val="26"/>
          <w:u w:val="single"/>
          <w:rtl/>
          <w:lang w:bidi="ar-LB"/>
        </w:rPr>
        <w:t>تقدم</w:t>
      </w:r>
      <w:r w:rsidR="00351949">
        <w:rPr>
          <w:sz w:val="24"/>
          <w:szCs w:val="26"/>
          <w:u w:val="single"/>
          <w:rtl/>
          <w:lang w:bidi="ar-LB"/>
        </w:rPr>
        <w:t xml:space="preserve"> </w:t>
      </w:r>
      <w:r w:rsidRPr="00F2384C">
        <w:rPr>
          <w:sz w:val="24"/>
          <w:szCs w:val="26"/>
          <w:u w:val="single"/>
          <w:rtl/>
          <w:lang w:bidi="ar-LB"/>
        </w:rPr>
        <w:t>الوثيقة</w:t>
      </w:r>
      <w:r w:rsidR="00351949">
        <w:rPr>
          <w:sz w:val="24"/>
          <w:szCs w:val="26"/>
          <w:u w:val="single"/>
          <w:rtl/>
          <w:lang w:bidi="ar-LB"/>
        </w:rPr>
        <w:t xml:space="preserve"> </w:t>
      </w:r>
      <w:r w:rsidRPr="00F2384C">
        <w:rPr>
          <w:sz w:val="24"/>
          <w:szCs w:val="26"/>
          <w:u w:val="single"/>
          <w:lang w:bidi="ar-LB"/>
        </w:rPr>
        <w:t>UNEP/OzL.Pro/ExCom/95/3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معلومات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عن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حالة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الصندوق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حتى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23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أكتوبر/تشرين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الأول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2024.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وبلغ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رصيد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الصندوق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577,336,286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دولاراً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أمريكياً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نقداً،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بعد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مراعاة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جميع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الأموال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التي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وافقت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عليها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اللجنة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التنفيذية،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حتى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الاجتماع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الرابع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والتسعين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للجنة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التنفيذية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وتشمله.</w:t>
      </w:r>
    </w:p>
    <w:p w14:paraId="17DE3E7D" w14:textId="5A8D9958" w:rsidR="00E76167" w:rsidRPr="00F2384C" w:rsidRDefault="00E76167" w:rsidP="00E76167">
      <w:pPr>
        <w:widowControl w:val="0"/>
        <w:bidi/>
        <w:spacing w:after="240"/>
        <w:ind w:left="720"/>
        <w:outlineLvl w:val="1"/>
        <w:rPr>
          <w:sz w:val="26"/>
          <w:szCs w:val="26"/>
          <w:u w:val="single"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المشكلات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التي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يتعين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معالجتها</w:t>
      </w:r>
      <w:r w:rsidRPr="00F2384C">
        <w:rPr>
          <w:sz w:val="26"/>
          <w:szCs w:val="26"/>
          <w:rtl/>
          <w:lang w:bidi="ar-LB"/>
        </w:rPr>
        <w:t>: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شيء</w:t>
      </w:r>
    </w:p>
    <w:p w14:paraId="2FE5E033" w14:textId="77CA2878" w:rsidR="005E6B48" w:rsidRPr="00F2384C" w:rsidRDefault="005E6B48" w:rsidP="005E6B48">
      <w:pPr>
        <w:widowControl w:val="0"/>
        <w:bidi/>
        <w:spacing w:after="240" w:line="288" w:lineRule="auto"/>
        <w:ind w:left="720"/>
        <w:outlineLvl w:val="1"/>
        <w:rPr>
          <w:sz w:val="26"/>
          <w:szCs w:val="26"/>
          <w:u w:val="single"/>
          <w:lang w:bidi="ar-LB"/>
        </w:rPr>
      </w:pPr>
      <w:bookmarkStart w:id="0" w:name="_Hlk183669821"/>
      <w:r w:rsidRPr="00F2384C">
        <w:rPr>
          <w:sz w:val="26"/>
          <w:szCs w:val="26"/>
          <w:u w:val="single"/>
          <w:rtl/>
          <w:lang w:bidi="ar-LB"/>
        </w:rPr>
        <w:t>قد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ترغب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اللجنة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التنفيذية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في:</w:t>
      </w:r>
    </w:p>
    <w:bookmarkEnd w:id="0"/>
    <w:p w14:paraId="311519A0" w14:textId="7460B04E" w:rsidR="005E6B48" w:rsidRPr="00F2384C" w:rsidRDefault="005E6B48" w:rsidP="00EC1BC7">
      <w:pPr>
        <w:pStyle w:val="ListParagraph"/>
        <w:numPr>
          <w:ilvl w:val="0"/>
          <w:numId w:val="9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rtl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تحيط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علما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بتقرير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أمين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الخزانة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حالة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المساهمات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والمصروفات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الواردة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المرفق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الأول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بهذه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الوثيقة؛</w:t>
      </w:r>
    </w:p>
    <w:p w14:paraId="18BEBA69" w14:textId="265E91C6" w:rsidR="00164AF7" w:rsidRPr="00F2384C" w:rsidRDefault="00164AF7" w:rsidP="00EC1BC7">
      <w:pPr>
        <w:pStyle w:val="ListParagraph"/>
        <w:numPr>
          <w:ilvl w:val="0"/>
          <w:numId w:val="9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تطلب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كبير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الموظفين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وأمين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الخزانة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مواصلة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المتابعة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الأطراف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التي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لديها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اشتراكات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غير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مسددة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لمدة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ثلاث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سنوات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أو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أكثر،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وتقديم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تقرير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بذلك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الاجتماع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السادس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والتسعين؛</w:t>
      </w:r>
    </w:p>
    <w:p w14:paraId="1936CC2A" w14:textId="71F7356A" w:rsidR="00164AF7" w:rsidRPr="00F2384C" w:rsidRDefault="00164AF7" w:rsidP="00EC1BC7">
      <w:pPr>
        <w:pStyle w:val="ListParagraph"/>
        <w:numPr>
          <w:ilvl w:val="0"/>
          <w:numId w:val="9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تحث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جميع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الأطراف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سداد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اشتراكاتها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الصندوق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المتعدد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الأطراف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بالكامل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أقرب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وقت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ممكن.</w:t>
      </w:r>
    </w:p>
    <w:p w14:paraId="23E2C7C9" w14:textId="6BA69FFA" w:rsidR="00164AF7" w:rsidRPr="00F2384C" w:rsidRDefault="00164AF7" w:rsidP="00164AF7">
      <w:pPr>
        <w:widowControl w:val="0"/>
        <w:bidi/>
        <w:spacing w:after="240"/>
        <w:ind w:firstLine="720"/>
        <w:outlineLvl w:val="1"/>
        <w:rPr>
          <w:b/>
          <w:bCs/>
          <w:sz w:val="26"/>
          <w:szCs w:val="26"/>
          <w:lang w:bidi="ar-LB"/>
        </w:rPr>
      </w:pPr>
      <w:r w:rsidRPr="00F2384C">
        <w:rPr>
          <w:b/>
          <w:bCs/>
          <w:sz w:val="26"/>
          <w:szCs w:val="26"/>
          <w:rtl/>
          <w:lang w:bidi="ar-LB"/>
        </w:rPr>
        <w:t>4(ب)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تقرير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عن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الأرصدة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وتوافر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الموارد</w:t>
      </w:r>
    </w:p>
    <w:p w14:paraId="3D6C92B9" w14:textId="574BBCC6" w:rsidR="00164AF7" w:rsidRPr="00F2384C" w:rsidRDefault="007364AE" w:rsidP="007364AE">
      <w:pPr>
        <w:widowControl w:val="0"/>
        <w:bidi/>
        <w:spacing w:after="240" w:line="269" w:lineRule="auto"/>
        <w:ind w:left="720"/>
        <w:outlineLvl w:val="1"/>
        <w:rPr>
          <w:sz w:val="24"/>
          <w:szCs w:val="26"/>
          <w:u w:val="single"/>
          <w:lang w:bidi="ar-LB"/>
        </w:rPr>
      </w:pPr>
      <w:r w:rsidRPr="00F2384C">
        <w:rPr>
          <w:sz w:val="24"/>
          <w:szCs w:val="26"/>
          <w:u w:val="single"/>
          <w:rtl/>
          <w:lang w:bidi="ar-LB"/>
        </w:rPr>
        <w:t>تقدم</w:t>
      </w:r>
      <w:r w:rsidR="00351949">
        <w:rPr>
          <w:sz w:val="24"/>
          <w:szCs w:val="26"/>
          <w:u w:val="single"/>
          <w:rtl/>
          <w:lang w:bidi="ar-LB"/>
        </w:rPr>
        <w:t xml:space="preserve"> </w:t>
      </w:r>
      <w:r w:rsidRPr="00F2384C">
        <w:rPr>
          <w:sz w:val="24"/>
          <w:szCs w:val="26"/>
          <w:u w:val="single"/>
          <w:rtl/>
          <w:lang w:bidi="ar-LB"/>
        </w:rPr>
        <w:t>الوثيقة</w:t>
      </w:r>
      <w:r w:rsidR="00351949">
        <w:rPr>
          <w:sz w:val="24"/>
          <w:szCs w:val="26"/>
          <w:u w:val="single"/>
          <w:rtl/>
          <w:lang w:bidi="ar-LB"/>
        </w:rPr>
        <w:t xml:space="preserve"> </w:t>
      </w:r>
      <w:r w:rsidRPr="00F2384C">
        <w:rPr>
          <w:sz w:val="24"/>
          <w:szCs w:val="26"/>
          <w:u w:val="single"/>
          <w:lang w:bidi="ar-LB"/>
        </w:rPr>
        <w:t>UNEP/OzL.Pro/ExCom/95/4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ملخصاً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للأموال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التي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تعيدها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الوكالات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الثنائية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والمنفذة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وتتناول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الجوانب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المالية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لنقل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المشاريع.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وتشمل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بيانات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إحصائية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من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جميع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المشاريع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ذات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الأرصدة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المحتفظ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بها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لأكثر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من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12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شهراً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بعد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إنجاز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المشروع،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على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النحو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المطلوب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بموجب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المقررين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28/7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و56/2(ج).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وتعالج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الأرصدة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التي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يتعين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إعادتها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مقابل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المشاريع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كمتابعة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للمقررات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ذات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الصلة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(المشار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إليها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باسم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"المشاريع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بموجب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المقررات"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في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الوثيقة)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وعمليات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نقل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المشاريع.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وتشير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إلى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أن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مبلغ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135,939,008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دولاراً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أمريكياً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متاح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للموافقة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عليه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في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الاجتماع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الخامس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والتسعين،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بعد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الأخذ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في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الاعتبار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رصيد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الصندوق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والمبلغ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الإجمالي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الذي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أعادته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الوكالات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الثنائية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والمنفذة.</w:t>
      </w:r>
    </w:p>
    <w:p w14:paraId="02989061" w14:textId="2D4D3E86" w:rsidR="00E76167" w:rsidRPr="00F2384C" w:rsidRDefault="00E76167" w:rsidP="00E76167">
      <w:pPr>
        <w:widowControl w:val="0"/>
        <w:bidi/>
        <w:spacing w:after="240"/>
        <w:ind w:left="720"/>
        <w:outlineLvl w:val="1"/>
        <w:rPr>
          <w:sz w:val="26"/>
          <w:szCs w:val="26"/>
          <w:u w:val="single"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المشكلات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التي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يتعين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معالجتها</w:t>
      </w:r>
      <w:r w:rsidRPr="00F2384C">
        <w:rPr>
          <w:sz w:val="26"/>
          <w:szCs w:val="26"/>
          <w:rtl/>
          <w:lang w:bidi="ar-LB"/>
        </w:rPr>
        <w:t>: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شيء</w:t>
      </w:r>
    </w:p>
    <w:p w14:paraId="22EAE8FA" w14:textId="0C8DCFEF" w:rsidR="00164AF7" w:rsidRPr="00F2384C" w:rsidRDefault="00E46F26" w:rsidP="00164AF7">
      <w:pPr>
        <w:keepNext/>
        <w:keepLines/>
        <w:widowControl w:val="0"/>
        <w:bidi/>
        <w:spacing w:after="240"/>
        <w:ind w:left="720"/>
        <w:outlineLvl w:val="1"/>
        <w:rPr>
          <w:sz w:val="26"/>
          <w:szCs w:val="26"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قد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ترغب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اللجنة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التنفيذية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في</w:t>
      </w:r>
      <w:r w:rsidRPr="00F2384C">
        <w:rPr>
          <w:sz w:val="26"/>
          <w:szCs w:val="26"/>
          <w:rtl/>
          <w:lang w:bidi="ar-LB"/>
        </w:rPr>
        <w:t>:</w:t>
      </w:r>
    </w:p>
    <w:p w14:paraId="261D354E" w14:textId="629B49C5" w:rsidR="003700CD" w:rsidRPr="00F2384C" w:rsidRDefault="003700CD" w:rsidP="00EC1BC7">
      <w:pPr>
        <w:pStyle w:val="ListParagraph"/>
        <w:numPr>
          <w:ilvl w:val="0"/>
          <w:numId w:val="10"/>
        </w:numPr>
        <w:bidi/>
        <w:spacing w:after="240"/>
        <w:ind w:left="144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تحيط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علماً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بما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يلي:</w:t>
      </w:r>
    </w:p>
    <w:p w14:paraId="2319C067" w14:textId="65E07B9F" w:rsidR="003700CD" w:rsidRPr="00F2384C" w:rsidRDefault="003700CD" w:rsidP="00EC1BC7">
      <w:pPr>
        <w:pStyle w:val="ListParagraph"/>
        <w:numPr>
          <w:ilvl w:val="0"/>
          <w:numId w:val="11"/>
        </w:numPr>
        <w:bidi/>
        <w:spacing w:after="240" w:line="288" w:lineRule="auto"/>
        <w:ind w:left="2160" w:hanging="720"/>
        <w:contextualSpacing w:val="0"/>
        <w:rPr>
          <w:sz w:val="24"/>
          <w:szCs w:val="26"/>
          <w:lang w:val="en-US" w:bidi="ar-LB"/>
        </w:rPr>
      </w:pPr>
      <w:r w:rsidRPr="00F2384C">
        <w:rPr>
          <w:sz w:val="24"/>
          <w:szCs w:val="26"/>
          <w:rtl/>
          <w:lang w:val="en-US" w:bidi="ar-LB"/>
        </w:rPr>
        <w:t>التقرير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المتعلق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بالأرصدة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وتوافر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الموارد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الوارد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الوثيقة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lang w:val="en-US" w:bidi="ar-LB"/>
        </w:rPr>
        <w:t>UNEP/OzL.Pro/ExCom/95/4</w:t>
      </w:r>
      <w:r w:rsidRPr="00F2384C">
        <w:rPr>
          <w:sz w:val="24"/>
          <w:szCs w:val="26"/>
          <w:rtl/>
          <w:lang w:val="en-US" w:bidi="ar-LB"/>
        </w:rPr>
        <w:t>؛</w:t>
      </w:r>
    </w:p>
    <w:p w14:paraId="736AB20A" w14:textId="5DC60D1B" w:rsidR="003700CD" w:rsidRPr="00F2384C" w:rsidRDefault="003700CD" w:rsidP="00EC1BC7">
      <w:pPr>
        <w:pStyle w:val="ListParagraph"/>
        <w:numPr>
          <w:ilvl w:val="0"/>
          <w:numId w:val="11"/>
        </w:numPr>
        <w:bidi/>
        <w:spacing w:after="240" w:line="288" w:lineRule="auto"/>
        <w:ind w:left="216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صافي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مستوى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الأموال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التي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تقوم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الوكالات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المنفذة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بإعادتها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الاجتماع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الخامس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والتسعين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يبلغ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2,906,091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دولاراً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أمريكياً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ويتألف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مبلغ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49,738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دولاراً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أمريكياً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بالإضافة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تكاليف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دعم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الوكالة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البالغة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3,589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دولاراً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أمريكياً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اليوئنديبي؛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و1,394,049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دولاراً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أمريكياً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بالإضافة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تكاليف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دعم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الوكالة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البالغة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115,804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دولارات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lastRenderedPageBreak/>
        <w:t>أمريكية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اليونيب</w:t>
      </w:r>
      <w:r w:rsidRPr="00F2384C">
        <w:rPr>
          <w:rStyle w:val="FootnoteReference"/>
          <w:sz w:val="26"/>
          <w:szCs w:val="26"/>
          <w:rtl/>
          <w:lang w:val="en-US" w:bidi="ar-LB"/>
        </w:rPr>
        <w:footnoteReference w:id="2"/>
      </w:r>
      <w:r w:rsidRPr="00F2384C">
        <w:rPr>
          <w:sz w:val="26"/>
          <w:szCs w:val="26"/>
          <w:rtl/>
          <w:lang w:val="en-US" w:bidi="ar-LB"/>
        </w:rPr>
        <w:t>؛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و567,175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دولاراً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أمريكياً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بالإضافة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تكاليف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دعم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الوكالة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البالغة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41,415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دولاراً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أمريكياً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اليونيدو؛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و620,456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دولاراً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أمريكياً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بالإضافة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تكاليف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دعم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الوكالة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البالغة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113,865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دولاراً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أمريكياً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البنك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الدولي.</w:t>
      </w:r>
    </w:p>
    <w:p w14:paraId="3EDCAF41" w14:textId="288AD882" w:rsidR="003700CD" w:rsidRPr="00F2384C" w:rsidRDefault="003700CD" w:rsidP="00EC1BC7">
      <w:pPr>
        <w:pStyle w:val="ListParagraph"/>
        <w:numPr>
          <w:ilvl w:val="0"/>
          <w:numId w:val="11"/>
        </w:numPr>
        <w:bidi/>
        <w:spacing w:after="240" w:line="288" w:lineRule="auto"/>
        <w:ind w:left="216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اليوئنديبي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كان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يحتفظ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بأرصدة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قدرها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62,043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دولاراً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أمريكياً،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بما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ذلك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تكاليف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دعم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الوكالة،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لخمسة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مشاريع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اكتملت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قبل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أكثر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عامين؛</w:t>
      </w:r>
    </w:p>
    <w:p w14:paraId="7FB20959" w14:textId="27D6B687" w:rsidR="005B027F" w:rsidRPr="00F2384C" w:rsidRDefault="005B027F" w:rsidP="00EC1BC7">
      <w:pPr>
        <w:pStyle w:val="ListParagraph"/>
        <w:numPr>
          <w:ilvl w:val="0"/>
          <w:numId w:val="11"/>
        </w:numPr>
        <w:bidi/>
        <w:spacing w:after="240" w:line="288" w:lineRule="auto"/>
        <w:ind w:left="216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اليونيدو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كانت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تحتفظ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بأرصدة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قدرها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2,339,326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دولاراً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أمريكياً،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بما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ذلك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تكاليف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دعم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الوكالة،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لستة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مشاريع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مكتملة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منذ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أكثر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عامين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سابقين؛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و95,945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دولاراً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أمريكياً،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بما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ذلك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تكاليف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دعم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الوكالة،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لثلاثة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مشاريع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ممولة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باستخدام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المساهمات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الطوعية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الإضافية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التي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قدمتها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مجموعة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البلدان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المانحة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لتمويل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أنشطة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البدء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السريع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لتنفيذ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التخفيض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التدريجي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للمواد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الهيدروفلوروكربونية؛</w:t>
      </w:r>
    </w:p>
    <w:p w14:paraId="64D35ACF" w14:textId="583ECFC5" w:rsidR="005B027F" w:rsidRDefault="005B027F" w:rsidP="00EC1BC7">
      <w:pPr>
        <w:pStyle w:val="ListParagraph"/>
        <w:numPr>
          <w:ilvl w:val="0"/>
          <w:numId w:val="11"/>
        </w:numPr>
        <w:bidi/>
        <w:spacing w:after="240" w:line="288" w:lineRule="auto"/>
        <w:ind w:left="216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اليونيب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يعيد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الاجتماع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الخامس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والتسعين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الأرصدة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المرحلتين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الأولى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والثانية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خطة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إدارة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إزالة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المواد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الهيدروكلوروفلوروكربونية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ومشروع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التعزيز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المؤسسي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أفغانستان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بمبلغ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401,361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دولاراً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أمريكياً،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بالإضافة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تكاليف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دعم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الوكالة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البالغة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27,217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دولاراً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أمريكياً،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وتتألف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هذه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الأرصدة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من:</w:t>
      </w:r>
    </w:p>
    <w:p w14:paraId="129C3E10" w14:textId="79F6050B" w:rsidR="00EF301B" w:rsidRDefault="00F40ECB" w:rsidP="00EC1BC7">
      <w:pPr>
        <w:pStyle w:val="ListParagraph"/>
        <w:numPr>
          <w:ilvl w:val="0"/>
          <w:numId w:val="78"/>
        </w:numPr>
        <w:bidi/>
        <w:spacing w:after="240" w:line="288" w:lineRule="auto"/>
        <w:ind w:hanging="531"/>
        <w:contextualSpacing w:val="0"/>
        <w:rPr>
          <w:sz w:val="24"/>
          <w:szCs w:val="26"/>
          <w:lang w:val="en-US" w:bidi="ar-LB"/>
        </w:rPr>
      </w:pPr>
      <w:r>
        <w:rPr>
          <w:rFonts w:hint="cs"/>
          <w:sz w:val="26"/>
          <w:szCs w:val="26"/>
          <w:rtl/>
          <w:lang w:val="en-US" w:bidi="ar-LB"/>
        </w:rPr>
        <w:t>مبلغ</w:t>
      </w:r>
      <w:r w:rsidR="00351949">
        <w:rPr>
          <w:rFonts w:hint="cs"/>
          <w:sz w:val="26"/>
          <w:szCs w:val="26"/>
          <w:rtl/>
          <w:lang w:val="en-US" w:bidi="ar-LB"/>
        </w:rPr>
        <w:t xml:space="preserve"> </w:t>
      </w:r>
      <w:r w:rsidR="00EF301B" w:rsidRPr="00F40ECB">
        <w:rPr>
          <w:sz w:val="24"/>
          <w:szCs w:val="26"/>
          <w:rtl/>
          <w:lang w:val="en-US" w:bidi="ar-LB"/>
        </w:rPr>
        <w:t>28,453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EF301B" w:rsidRPr="00F40ECB">
        <w:rPr>
          <w:sz w:val="24"/>
          <w:szCs w:val="26"/>
          <w:rtl/>
          <w:lang w:val="en-US" w:bidi="ar-LB"/>
        </w:rPr>
        <w:t>دولاراً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EF301B" w:rsidRPr="00F40ECB">
        <w:rPr>
          <w:sz w:val="24"/>
          <w:szCs w:val="26"/>
          <w:rtl/>
          <w:lang w:val="en-US" w:bidi="ar-LB"/>
        </w:rPr>
        <w:t>أمريكياً،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EF301B" w:rsidRPr="00F40ECB">
        <w:rPr>
          <w:sz w:val="24"/>
          <w:szCs w:val="26"/>
          <w:rtl/>
          <w:lang w:val="en-US" w:bidi="ar-LB"/>
        </w:rPr>
        <w:t>بالإضافة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EF301B" w:rsidRPr="00F40ECB">
        <w:rPr>
          <w:sz w:val="24"/>
          <w:szCs w:val="26"/>
          <w:rtl/>
          <w:lang w:val="en-US" w:bidi="ar-LB"/>
        </w:rPr>
        <w:t>إلى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EF301B" w:rsidRPr="00F40ECB">
        <w:rPr>
          <w:sz w:val="24"/>
          <w:szCs w:val="26"/>
          <w:rtl/>
          <w:lang w:val="en-US" w:bidi="ar-LB"/>
        </w:rPr>
        <w:t>تكاليف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EF301B" w:rsidRPr="00F40ECB">
        <w:rPr>
          <w:sz w:val="24"/>
          <w:szCs w:val="26"/>
          <w:rtl/>
          <w:lang w:val="en-US" w:bidi="ar-LB"/>
        </w:rPr>
        <w:t>دعم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EF301B" w:rsidRPr="00F40ECB">
        <w:rPr>
          <w:sz w:val="24"/>
          <w:szCs w:val="26"/>
          <w:rtl/>
          <w:lang w:val="en-US" w:bidi="ar-LB"/>
        </w:rPr>
        <w:t>الوكالة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EF301B" w:rsidRPr="00F40ECB">
        <w:rPr>
          <w:sz w:val="24"/>
          <w:szCs w:val="26"/>
          <w:rtl/>
          <w:lang w:val="en-US" w:bidi="ar-LB"/>
        </w:rPr>
        <w:t>البالغة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EF301B" w:rsidRPr="00F40ECB">
        <w:rPr>
          <w:sz w:val="24"/>
          <w:szCs w:val="26"/>
          <w:rtl/>
          <w:lang w:val="en-US" w:bidi="ar-LB"/>
        </w:rPr>
        <w:t>3,699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EF301B" w:rsidRPr="00F40ECB">
        <w:rPr>
          <w:sz w:val="24"/>
          <w:szCs w:val="26"/>
          <w:rtl/>
          <w:lang w:val="en-US" w:bidi="ar-LB"/>
        </w:rPr>
        <w:t>دولاراً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EF301B" w:rsidRPr="00F40ECB">
        <w:rPr>
          <w:sz w:val="24"/>
          <w:szCs w:val="26"/>
          <w:rtl/>
          <w:lang w:val="en-US" w:bidi="ar-LB"/>
        </w:rPr>
        <w:t>أمريكياً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EF301B" w:rsidRPr="00F40ECB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EF301B" w:rsidRPr="00F40ECB">
        <w:rPr>
          <w:sz w:val="24"/>
          <w:szCs w:val="26"/>
          <w:rtl/>
          <w:lang w:val="en-US" w:bidi="ar-LB"/>
        </w:rPr>
        <w:t>الشريحة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EF301B" w:rsidRPr="00F40ECB">
        <w:rPr>
          <w:sz w:val="24"/>
          <w:szCs w:val="26"/>
          <w:rtl/>
          <w:lang w:val="en-US" w:bidi="ar-LB"/>
        </w:rPr>
        <w:t>الرابعة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EF301B" w:rsidRPr="00F40ECB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EF301B" w:rsidRPr="00F40ECB">
        <w:rPr>
          <w:sz w:val="24"/>
          <w:szCs w:val="26"/>
          <w:rtl/>
          <w:lang w:val="en-US" w:bidi="ar-LB"/>
        </w:rPr>
        <w:t>المرحلة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EF301B" w:rsidRPr="00F40ECB">
        <w:rPr>
          <w:sz w:val="24"/>
          <w:szCs w:val="26"/>
          <w:rtl/>
          <w:lang w:val="en-US" w:bidi="ar-LB"/>
        </w:rPr>
        <w:t>الأولى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EF301B" w:rsidRPr="00F40ECB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EF301B" w:rsidRPr="00F40ECB">
        <w:rPr>
          <w:sz w:val="24"/>
          <w:szCs w:val="26"/>
          <w:rtl/>
          <w:lang w:val="en-US" w:bidi="ar-LB"/>
        </w:rPr>
        <w:t>خطة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EF301B" w:rsidRPr="00F40ECB">
        <w:rPr>
          <w:sz w:val="24"/>
          <w:szCs w:val="26"/>
          <w:rtl/>
          <w:lang w:val="en-US" w:bidi="ar-LB"/>
        </w:rPr>
        <w:t>إدارة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EF301B" w:rsidRPr="00F40ECB">
        <w:rPr>
          <w:sz w:val="24"/>
          <w:szCs w:val="26"/>
          <w:rtl/>
          <w:lang w:val="en-US" w:bidi="ar-LB"/>
        </w:rPr>
        <w:t>إزالة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EF301B" w:rsidRPr="00F40ECB">
        <w:rPr>
          <w:sz w:val="24"/>
          <w:szCs w:val="26"/>
          <w:rtl/>
          <w:lang w:val="en-US" w:bidi="ar-LB"/>
        </w:rPr>
        <w:t>المواد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EF301B" w:rsidRPr="00F40ECB">
        <w:rPr>
          <w:sz w:val="24"/>
          <w:szCs w:val="26"/>
          <w:rtl/>
          <w:lang w:val="en-US" w:bidi="ar-LB"/>
        </w:rPr>
        <w:t>الهيدروكلوروفلوروكربونية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EF301B" w:rsidRPr="00F40ECB">
        <w:rPr>
          <w:sz w:val="24"/>
          <w:szCs w:val="26"/>
          <w:rtl/>
          <w:lang w:val="en-US" w:bidi="ar-LB"/>
        </w:rPr>
        <w:t>(</w:t>
      </w:r>
      <w:r w:rsidR="00EF301B" w:rsidRPr="00F40ECB">
        <w:rPr>
          <w:sz w:val="24"/>
          <w:szCs w:val="26"/>
          <w:lang w:val="en-US" w:bidi="ar-LB"/>
        </w:rPr>
        <w:t>AFG/PHA/85/TAS/27</w:t>
      </w:r>
      <w:r w:rsidR="00EF301B" w:rsidRPr="00F40ECB">
        <w:rPr>
          <w:sz w:val="24"/>
          <w:szCs w:val="26"/>
          <w:rtl/>
          <w:lang w:val="en-US" w:bidi="ar-LB"/>
        </w:rPr>
        <w:t>)؛</w:t>
      </w:r>
    </w:p>
    <w:p w14:paraId="62210B94" w14:textId="69792827" w:rsidR="00EF301B" w:rsidRDefault="00F40ECB" w:rsidP="00EC1BC7">
      <w:pPr>
        <w:pStyle w:val="ListParagraph"/>
        <w:numPr>
          <w:ilvl w:val="0"/>
          <w:numId w:val="78"/>
        </w:numPr>
        <w:bidi/>
        <w:spacing w:after="240" w:line="288" w:lineRule="auto"/>
        <w:ind w:left="2556" w:hanging="567"/>
        <w:contextualSpacing w:val="0"/>
        <w:rPr>
          <w:sz w:val="24"/>
          <w:szCs w:val="26"/>
          <w:lang w:val="en-US" w:bidi="ar-LB"/>
        </w:rPr>
      </w:pPr>
      <w:r w:rsidRPr="004508B2">
        <w:rPr>
          <w:rFonts w:hint="cs"/>
          <w:sz w:val="24"/>
          <w:szCs w:val="26"/>
          <w:rtl/>
          <w:lang w:val="en-US" w:bidi="ar-LB"/>
        </w:rPr>
        <w:t>مبلغ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EF301B" w:rsidRPr="004508B2">
        <w:rPr>
          <w:sz w:val="24"/>
          <w:szCs w:val="26"/>
          <w:rtl/>
          <w:lang w:val="en-US" w:bidi="ar-LB"/>
        </w:rPr>
        <w:t>180,908</w:t>
      </w:r>
      <w:r w:rsidR="00351949">
        <w:rPr>
          <w:sz w:val="24"/>
          <w:szCs w:val="26"/>
          <w:rtl/>
          <w:lang w:val="fr-CA" w:bidi="ar-LB"/>
        </w:rPr>
        <w:t xml:space="preserve"> </w:t>
      </w:r>
      <w:r w:rsidR="00EF301B" w:rsidRPr="004508B2">
        <w:rPr>
          <w:sz w:val="24"/>
          <w:szCs w:val="26"/>
          <w:rtl/>
          <w:lang w:val="en-US" w:bidi="ar-LB"/>
        </w:rPr>
        <w:t>دولارات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EF301B" w:rsidRPr="004508B2">
        <w:rPr>
          <w:sz w:val="24"/>
          <w:szCs w:val="26"/>
          <w:rtl/>
          <w:lang w:val="en-US" w:bidi="ar-LB"/>
        </w:rPr>
        <w:t>أمريكية،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EF301B" w:rsidRPr="004508B2">
        <w:rPr>
          <w:sz w:val="24"/>
          <w:szCs w:val="26"/>
          <w:rtl/>
          <w:lang w:val="en-US" w:bidi="ar-LB"/>
        </w:rPr>
        <w:t>بالإضافة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EF301B" w:rsidRPr="004508B2">
        <w:rPr>
          <w:sz w:val="24"/>
          <w:szCs w:val="26"/>
          <w:rtl/>
          <w:lang w:val="en-US" w:bidi="ar-LB"/>
        </w:rPr>
        <w:t>إلى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EF301B" w:rsidRPr="004508B2">
        <w:rPr>
          <w:sz w:val="24"/>
          <w:szCs w:val="26"/>
          <w:rtl/>
          <w:lang w:val="en-US" w:bidi="ar-LB"/>
        </w:rPr>
        <w:t>تكاليف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EF301B" w:rsidRPr="004508B2">
        <w:rPr>
          <w:sz w:val="24"/>
          <w:szCs w:val="26"/>
          <w:rtl/>
          <w:lang w:val="en-US" w:bidi="ar-LB"/>
        </w:rPr>
        <w:t>دعم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EF301B" w:rsidRPr="004508B2">
        <w:rPr>
          <w:sz w:val="24"/>
          <w:szCs w:val="26"/>
          <w:rtl/>
          <w:lang w:val="en-US" w:bidi="ar-LB"/>
        </w:rPr>
        <w:t>الوكالة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EF301B" w:rsidRPr="004508B2">
        <w:rPr>
          <w:sz w:val="24"/>
          <w:szCs w:val="26"/>
          <w:rtl/>
          <w:lang w:val="en-US" w:bidi="ar-LB"/>
        </w:rPr>
        <w:t>البالغة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EF301B" w:rsidRPr="004508B2">
        <w:rPr>
          <w:sz w:val="24"/>
          <w:szCs w:val="26"/>
          <w:rtl/>
          <w:lang w:val="en-US" w:bidi="ar-LB"/>
        </w:rPr>
        <w:t>23,518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EF301B" w:rsidRPr="004508B2">
        <w:rPr>
          <w:sz w:val="24"/>
          <w:szCs w:val="26"/>
          <w:rtl/>
          <w:lang w:val="en-US" w:bidi="ar-LB"/>
        </w:rPr>
        <w:t>دولاراً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EF301B" w:rsidRPr="004508B2">
        <w:rPr>
          <w:sz w:val="24"/>
          <w:szCs w:val="26"/>
          <w:rtl/>
          <w:lang w:val="en-US" w:bidi="ar-LB"/>
        </w:rPr>
        <w:t>أمريكياً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EF301B" w:rsidRPr="004508B2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EF301B" w:rsidRPr="004508B2">
        <w:rPr>
          <w:sz w:val="24"/>
          <w:szCs w:val="26"/>
          <w:rtl/>
          <w:lang w:val="en-US" w:bidi="ar-LB"/>
        </w:rPr>
        <w:t>الشريحة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EF301B" w:rsidRPr="004508B2">
        <w:rPr>
          <w:sz w:val="24"/>
          <w:szCs w:val="26"/>
          <w:rtl/>
          <w:lang w:val="en-US" w:bidi="ar-LB"/>
        </w:rPr>
        <w:t>الأولى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EF301B" w:rsidRPr="004508B2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EF301B" w:rsidRPr="004508B2">
        <w:rPr>
          <w:sz w:val="24"/>
          <w:szCs w:val="26"/>
          <w:rtl/>
          <w:lang w:val="en-US" w:bidi="ar-LB"/>
        </w:rPr>
        <w:t>المرحلة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EF301B" w:rsidRPr="004508B2">
        <w:rPr>
          <w:sz w:val="24"/>
          <w:szCs w:val="26"/>
          <w:rtl/>
          <w:lang w:val="en-US" w:bidi="ar-LB"/>
        </w:rPr>
        <w:t>الثانية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EF301B" w:rsidRPr="004508B2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EF301B" w:rsidRPr="004508B2">
        <w:rPr>
          <w:sz w:val="24"/>
          <w:szCs w:val="26"/>
          <w:rtl/>
          <w:lang w:val="en-US" w:bidi="ar-LB"/>
        </w:rPr>
        <w:t>خطة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EF301B" w:rsidRPr="004508B2">
        <w:rPr>
          <w:sz w:val="24"/>
          <w:szCs w:val="26"/>
          <w:rtl/>
          <w:lang w:val="en-US" w:bidi="ar-LB"/>
        </w:rPr>
        <w:t>إدارة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EF301B" w:rsidRPr="004508B2">
        <w:rPr>
          <w:sz w:val="24"/>
          <w:szCs w:val="26"/>
          <w:rtl/>
          <w:lang w:val="en-US" w:bidi="ar-LB"/>
        </w:rPr>
        <w:t>إزالة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EF301B" w:rsidRPr="004508B2">
        <w:rPr>
          <w:sz w:val="24"/>
          <w:szCs w:val="26"/>
          <w:rtl/>
          <w:lang w:val="en-US" w:bidi="ar-LB"/>
        </w:rPr>
        <w:t>المواد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EF301B" w:rsidRPr="004508B2">
        <w:rPr>
          <w:sz w:val="24"/>
          <w:szCs w:val="26"/>
          <w:rtl/>
          <w:lang w:val="en-US" w:bidi="ar-LB"/>
        </w:rPr>
        <w:t>الهيدروكلوروفلوروكربونية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EF301B" w:rsidRPr="004508B2">
        <w:rPr>
          <w:sz w:val="24"/>
          <w:szCs w:val="26"/>
          <w:rtl/>
          <w:lang w:val="en-US" w:bidi="ar-LB"/>
        </w:rPr>
        <w:t>(</w:t>
      </w:r>
      <w:r w:rsidR="00EF301B" w:rsidRPr="004508B2">
        <w:rPr>
          <w:sz w:val="24"/>
          <w:szCs w:val="26"/>
          <w:lang w:val="en-US" w:bidi="ar-LB"/>
        </w:rPr>
        <w:t>AFG/PHA/85/TAS/29</w:t>
      </w:r>
      <w:r w:rsidR="00EF301B" w:rsidRPr="004508B2">
        <w:rPr>
          <w:sz w:val="24"/>
          <w:szCs w:val="26"/>
          <w:rtl/>
          <w:lang w:val="en-US" w:bidi="ar-LB"/>
        </w:rPr>
        <w:t>)؛</w:t>
      </w:r>
    </w:p>
    <w:p w14:paraId="05E72354" w14:textId="5044FA32" w:rsidR="00EF301B" w:rsidRPr="00033BD2" w:rsidRDefault="00F40ECB" w:rsidP="00EC1BC7">
      <w:pPr>
        <w:pStyle w:val="ListParagraph"/>
        <w:numPr>
          <w:ilvl w:val="0"/>
          <w:numId w:val="78"/>
        </w:numPr>
        <w:bidi/>
        <w:spacing w:after="240" w:line="288" w:lineRule="auto"/>
        <w:ind w:left="2556" w:hanging="567"/>
        <w:contextualSpacing w:val="0"/>
        <w:rPr>
          <w:sz w:val="24"/>
          <w:szCs w:val="26"/>
          <w:lang w:val="en-US" w:bidi="ar-LB"/>
        </w:rPr>
      </w:pPr>
      <w:r w:rsidRPr="00033BD2">
        <w:rPr>
          <w:rFonts w:hint="cs"/>
          <w:sz w:val="24"/>
          <w:szCs w:val="26"/>
          <w:rtl/>
          <w:lang w:val="en-US" w:bidi="ar-LB"/>
        </w:rPr>
        <w:t>مبلغ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EF301B" w:rsidRPr="00033BD2">
        <w:rPr>
          <w:sz w:val="24"/>
          <w:szCs w:val="26"/>
          <w:rtl/>
          <w:lang w:val="en-US" w:bidi="ar-LB"/>
        </w:rPr>
        <w:t>192,000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EF301B" w:rsidRPr="00033BD2">
        <w:rPr>
          <w:sz w:val="24"/>
          <w:szCs w:val="26"/>
          <w:rtl/>
          <w:lang w:val="en-US" w:bidi="ar-LB"/>
        </w:rPr>
        <w:t>دولار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EF301B" w:rsidRPr="00033BD2">
        <w:rPr>
          <w:sz w:val="24"/>
          <w:szCs w:val="26"/>
          <w:rtl/>
          <w:lang w:val="en-US" w:bidi="ar-LB"/>
        </w:rPr>
        <w:t>أمريكي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EF301B" w:rsidRPr="00033BD2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EF301B" w:rsidRPr="00033BD2">
        <w:rPr>
          <w:sz w:val="24"/>
          <w:szCs w:val="26"/>
          <w:rtl/>
          <w:lang w:val="en-US" w:bidi="ar-LB"/>
        </w:rPr>
        <w:t>تمديد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EF301B" w:rsidRPr="00033BD2">
        <w:rPr>
          <w:sz w:val="24"/>
          <w:szCs w:val="26"/>
          <w:rtl/>
          <w:lang w:val="en-US" w:bidi="ar-LB"/>
        </w:rPr>
        <w:t>مشروع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EF301B" w:rsidRPr="00033BD2">
        <w:rPr>
          <w:sz w:val="24"/>
          <w:szCs w:val="26"/>
          <w:rtl/>
          <w:lang w:val="en-US" w:bidi="ar-LB"/>
        </w:rPr>
        <w:t>التعزيز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EF301B" w:rsidRPr="00033BD2">
        <w:rPr>
          <w:sz w:val="24"/>
          <w:szCs w:val="26"/>
          <w:rtl/>
          <w:lang w:val="en-US" w:bidi="ar-LB"/>
        </w:rPr>
        <w:t>المؤسسي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EF301B" w:rsidRPr="00033BD2">
        <w:rPr>
          <w:sz w:val="24"/>
          <w:szCs w:val="26"/>
          <w:rtl/>
          <w:lang w:val="en-US" w:bidi="ar-LB"/>
        </w:rPr>
        <w:t>(المرحلة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EF301B" w:rsidRPr="00033BD2">
        <w:rPr>
          <w:sz w:val="24"/>
          <w:szCs w:val="26"/>
          <w:rtl/>
          <w:lang w:val="en-US" w:bidi="ar-LB"/>
        </w:rPr>
        <w:t>العاشرة)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EF301B" w:rsidRPr="00033BD2">
        <w:rPr>
          <w:sz w:val="24"/>
          <w:szCs w:val="26"/>
          <w:rtl/>
          <w:lang w:val="en-US" w:bidi="ar-LB"/>
        </w:rPr>
        <w:t>(</w:t>
      </w:r>
      <w:r w:rsidR="00EF301B" w:rsidRPr="00033BD2">
        <w:rPr>
          <w:sz w:val="24"/>
          <w:szCs w:val="26"/>
          <w:lang w:val="en-US" w:bidi="ar-LB"/>
        </w:rPr>
        <w:t>AFG/SEV/87/INS/31</w:t>
      </w:r>
      <w:r w:rsidR="00EF301B" w:rsidRPr="00033BD2">
        <w:rPr>
          <w:sz w:val="24"/>
          <w:szCs w:val="26"/>
          <w:rtl/>
          <w:lang w:val="en-US" w:bidi="ar-LB"/>
        </w:rPr>
        <w:t>)؛</w:t>
      </w:r>
    </w:p>
    <w:p w14:paraId="6B6A9198" w14:textId="0AB47A2E" w:rsidR="00EF301B" w:rsidRPr="00F2384C" w:rsidRDefault="00EF301B" w:rsidP="00EC1BC7">
      <w:pPr>
        <w:pStyle w:val="ListParagraph"/>
        <w:numPr>
          <w:ilvl w:val="0"/>
          <w:numId w:val="11"/>
        </w:numPr>
        <w:tabs>
          <w:tab w:val="right" w:pos="1422"/>
        </w:tabs>
        <w:bidi/>
        <w:spacing w:after="240" w:line="288" w:lineRule="auto"/>
        <w:ind w:left="216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حكومة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اليابان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تعيد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مبلغاً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قدره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2,600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دولار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أمريكي،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بما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ذلك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تكاليف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الدعم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لمشروع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واحد؛</w:t>
      </w:r>
    </w:p>
    <w:p w14:paraId="4431A43A" w14:textId="03C1D98C" w:rsidR="00EF301B" w:rsidRPr="00F2384C" w:rsidRDefault="00EF301B" w:rsidP="00EC1BC7">
      <w:pPr>
        <w:pStyle w:val="ListParagraph"/>
        <w:numPr>
          <w:ilvl w:val="0"/>
          <w:numId w:val="10"/>
        </w:numPr>
        <w:bidi/>
        <w:spacing w:after="240"/>
        <w:ind w:left="144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تطلب:</w:t>
      </w:r>
    </w:p>
    <w:p w14:paraId="5E3BB755" w14:textId="26FFA450" w:rsidR="00EF301B" w:rsidRPr="00F2384C" w:rsidRDefault="00EF301B" w:rsidP="00EC1BC7">
      <w:pPr>
        <w:pStyle w:val="ListParagraph"/>
        <w:numPr>
          <w:ilvl w:val="0"/>
          <w:numId w:val="12"/>
        </w:numPr>
        <w:bidi/>
        <w:spacing w:after="240" w:line="288" w:lineRule="auto"/>
        <w:ind w:left="2160" w:hanging="720"/>
        <w:contextualSpacing w:val="0"/>
        <w:rPr>
          <w:sz w:val="26"/>
          <w:szCs w:val="26"/>
          <w:rtl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الى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اليوئنديبي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واليونيدو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المضي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قدماً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الصرف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أو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إلغاء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الالتزامات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للمشاريع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المكتملة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قبل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أكثر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عامين،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وإعادة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الأرصدة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الاجتماع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السادس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والتسعين؛</w:t>
      </w:r>
    </w:p>
    <w:p w14:paraId="740021BE" w14:textId="405B41E4" w:rsidR="00EF301B" w:rsidRPr="00F2384C" w:rsidRDefault="00EF301B" w:rsidP="00EC1BC7">
      <w:pPr>
        <w:pStyle w:val="ListParagraph"/>
        <w:numPr>
          <w:ilvl w:val="0"/>
          <w:numId w:val="12"/>
        </w:numPr>
        <w:bidi/>
        <w:spacing w:after="240" w:line="288" w:lineRule="auto"/>
        <w:ind w:left="216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lastRenderedPageBreak/>
        <w:t>الى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اليوئنديبي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واليونيدو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المضي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قدماً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الصرف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أو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إلغاء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الالتزامات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للمشاريع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المكتملة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قبل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أكثر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عامين،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وإعادة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الأرصدة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الاجتماع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السادس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والتسعين؛</w:t>
      </w:r>
    </w:p>
    <w:p w14:paraId="5189B9BE" w14:textId="5B387DF3" w:rsidR="00EF301B" w:rsidRPr="00F2384C" w:rsidRDefault="00C945C1" w:rsidP="00EC1BC7">
      <w:pPr>
        <w:pStyle w:val="ListParagraph"/>
        <w:numPr>
          <w:ilvl w:val="0"/>
          <w:numId w:val="12"/>
        </w:numPr>
        <w:bidi/>
        <w:spacing w:after="240" w:line="288" w:lineRule="auto"/>
        <w:ind w:left="216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إلى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اليونيدو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تشرع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صرف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أو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إعادة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أرصدة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المشاريع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الممولة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باستخدام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المساهمات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الطوعية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الإضافية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الاجتماع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السادس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والتسعين؛</w:t>
      </w:r>
    </w:p>
    <w:p w14:paraId="1D1262AC" w14:textId="2C46F3D5" w:rsidR="00C945C1" w:rsidRPr="00F2384C" w:rsidRDefault="00C945C1" w:rsidP="00EC1BC7">
      <w:pPr>
        <w:pStyle w:val="ListParagraph"/>
        <w:numPr>
          <w:ilvl w:val="0"/>
          <w:numId w:val="12"/>
        </w:numPr>
        <w:bidi/>
        <w:spacing w:after="240" w:line="288" w:lineRule="auto"/>
        <w:ind w:left="216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يحول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أمين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الخزانة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الاجتماع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الخامس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والتسعين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الأموال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المعادة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للمشاريع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المشار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إليها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الفقرة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الفرعية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(أ)(5)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أعلاه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اليونيدو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لتنفيذها،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بمبلغ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401,361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دولاراً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أمريكياً،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بالإضافة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تكاليف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دعم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الوكالة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البالغة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32,283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دولاراً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أمريكياً،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وتتألف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الآتي:</w:t>
      </w:r>
    </w:p>
    <w:p w14:paraId="70E98135" w14:textId="79B15868" w:rsidR="00C945C1" w:rsidRPr="00F2384C" w:rsidRDefault="00DC6298" w:rsidP="00EC1BC7">
      <w:pPr>
        <w:pStyle w:val="ListParagraph"/>
        <w:numPr>
          <w:ilvl w:val="0"/>
          <w:numId w:val="77"/>
        </w:numPr>
        <w:bidi/>
        <w:spacing w:after="240" w:line="288" w:lineRule="auto"/>
        <w:ind w:left="2880" w:hanging="720"/>
        <w:contextualSpacing w:val="0"/>
        <w:rPr>
          <w:sz w:val="24"/>
          <w:szCs w:val="26"/>
          <w:rtl/>
          <w:lang w:val="en-US" w:bidi="ar-LB"/>
        </w:rPr>
      </w:pPr>
      <w:r w:rsidRPr="00F2384C">
        <w:rPr>
          <w:sz w:val="24"/>
          <w:szCs w:val="26"/>
          <w:rtl/>
          <w:lang w:val="en-US" w:bidi="ar-LB"/>
        </w:rPr>
        <w:t>28,453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دولاراً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أمريكياً،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بالإضافة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إلى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تكاليف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دعم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الوكالة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البالغة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2,561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دولاراً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أمريكياً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الشريحة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الرابعة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المرحلة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الأولى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خطة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إدارة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إزالة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المواد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الهيدروكلوروفلوروكربونية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852F38" w:rsidRPr="00F2384C">
        <w:rPr>
          <w:sz w:val="24"/>
          <w:szCs w:val="26"/>
          <w:rtl/>
          <w:lang w:val="en-US" w:bidi="ar-LB"/>
        </w:rPr>
        <w:t>(</w:t>
      </w:r>
      <w:r w:rsidRPr="00F2384C">
        <w:rPr>
          <w:sz w:val="24"/>
          <w:szCs w:val="26"/>
          <w:lang w:val="en-US" w:bidi="ar-LB"/>
        </w:rPr>
        <w:t>AFG/PHA/85/TAS/27</w:t>
      </w:r>
      <w:r w:rsidR="00852F38" w:rsidRPr="00F2384C">
        <w:rPr>
          <w:sz w:val="24"/>
          <w:szCs w:val="26"/>
          <w:rtl/>
          <w:lang w:val="en-US" w:bidi="ar-LB"/>
        </w:rPr>
        <w:t>)</w:t>
      </w:r>
      <w:r w:rsidRPr="00F2384C">
        <w:rPr>
          <w:sz w:val="24"/>
          <w:szCs w:val="26"/>
          <w:rtl/>
          <w:lang w:val="en-US" w:bidi="ar-LB"/>
        </w:rPr>
        <w:t>؛</w:t>
      </w:r>
    </w:p>
    <w:p w14:paraId="54764AFC" w14:textId="4E6BD14A" w:rsidR="00FB757C" w:rsidRPr="00F2384C" w:rsidRDefault="00FB757C" w:rsidP="00EC1BC7">
      <w:pPr>
        <w:pStyle w:val="ListParagraph"/>
        <w:numPr>
          <w:ilvl w:val="0"/>
          <w:numId w:val="77"/>
        </w:numPr>
        <w:bidi/>
        <w:spacing w:after="240" w:line="288" w:lineRule="auto"/>
        <w:ind w:left="2880" w:hanging="720"/>
        <w:contextualSpacing w:val="0"/>
        <w:rPr>
          <w:sz w:val="24"/>
          <w:szCs w:val="26"/>
          <w:lang w:val="en-US" w:bidi="ar-LB"/>
        </w:rPr>
      </w:pPr>
      <w:r w:rsidRPr="00F2384C">
        <w:rPr>
          <w:sz w:val="24"/>
          <w:szCs w:val="26"/>
          <w:rtl/>
          <w:lang w:val="en-US" w:bidi="ar-LB"/>
        </w:rPr>
        <w:t>180,908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دولارات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أمريكية،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بالإضافة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إلى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تكاليف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دعم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الوكالة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البالغة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16,282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دولاراً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أمريكياً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الشريحة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الأولى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المرحلة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الثانية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خطة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إدارة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إزالة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المواد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الهيدروكلوروفلوروكربونية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(</w:t>
      </w:r>
      <w:r w:rsidRPr="00F2384C">
        <w:rPr>
          <w:sz w:val="24"/>
          <w:szCs w:val="26"/>
          <w:lang w:val="en-US" w:bidi="ar-LB"/>
        </w:rPr>
        <w:t>AFG/PHA/85/TAS/29</w:t>
      </w:r>
      <w:r w:rsidRPr="00F2384C">
        <w:rPr>
          <w:sz w:val="24"/>
          <w:szCs w:val="26"/>
          <w:rtl/>
          <w:lang w:val="en-US" w:bidi="ar-LB"/>
        </w:rPr>
        <w:t>)؛</w:t>
      </w:r>
    </w:p>
    <w:p w14:paraId="0B209D2A" w14:textId="49E731C5" w:rsidR="00FB757C" w:rsidRPr="00F2384C" w:rsidRDefault="00FB757C" w:rsidP="00EC1BC7">
      <w:pPr>
        <w:pStyle w:val="ListParagraph"/>
        <w:numPr>
          <w:ilvl w:val="0"/>
          <w:numId w:val="77"/>
        </w:numPr>
        <w:bidi/>
        <w:spacing w:after="240" w:line="288" w:lineRule="auto"/>
        <w:ind w:left="2880" w:hanging="720"/>
        <w:contextualSpacing w:val="0"/>
        <w:rPr>
          <w:sz w:val="24"/>
          <w:szCs w:val="26"/>
          <w:lang w:val="en-US" w:bidi="ar-LB"/>
        </w:rPr>
      </w:pPr>
      <w:r w:rsidRPr="00F2384C">
        <w:rPr>
          <w:sz w:val="24"/>
          <w:szCs w:val="26"/>
          <w:rtl/>
          <w:lang w:val="en-US" w:bidi="ar-LB"/>
        </w:rPr>
        <w:t>192,000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دولار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أمريكي،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بالإضافة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إلى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تكاليف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دعم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الوكالة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البالغة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13,440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دولاراً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أمريكياً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تمديد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مشروع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التعزيز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المؤسسي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(المرحلة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العاشرة)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(</w:t>
      </w:r>
      <w:r w:rsidRPr="00F2384C">
        <w:rPr>
          <w:sz w:val="24"/>
          <w:szCs w:val="26"/>
          <w:lang w:val="en-US" w:bidi="ar-LB"/>
        </w:rPr>
        <w:t>AFG/SEV/87/INS/31</w:t>
      </w:r>
      <w:r w:rsidRPr="00F2384C">
        <w:rPr>
          <w:sz w:val="24"/>
          <w:szCs w:val="26"/>
          <w:rtl/>
          <w:lang w:val="en-US" w:bidi="ar-LB"/>
        </w:rPr>
        <w:t>)؛</w:t>
      </w:r>
    </w:p>
    <w:p w14:paraId="2A877BC4" w14:textId="1DA5DAF9" w:rsidR="00726B4B" w:rsidRPr="00F2384C" w:rsidRDefault="00726B4B" w:rsidP="00EC1BC7">
      <w:pPr>
        <w:pStyle w:val="ListParagraph"/>
        <w:numPr>
          <w:ilvl w:val="0"/>
          <w:numId w:val="12"/>
        </w:numPr>
        <w:bidi/>
        <w:spacing w:after="240" w:line="288" w:lineRule="auto"/>
        <w:ind w:left="216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يقوم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أمين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الخزانة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بمتابعة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الأمر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حكومة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اليابان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بشأن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إعادة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مبلغ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2,600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دولار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أمريكي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نقدًا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وفقًا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للفقرة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الفرعية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(أ)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(6)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أعلاه.</w:t>
      </w:r>
    </w:p>
    <w:p w14:paraId="7382D13A" w14:textId="2F8860D5" w:rsidR="00726B4B" w:rsidRPr="00F2384C" w:rsidRDefault="000B4C52" w:rsidP="00726B4B">
      <w:pPr>
        <w:pStyle w:val="Heading2"/>
        <w:widowControl/>
        <w:numPr>
          <w:ilvl w:val="0"/>
          <w:numId w:val="0"/>
        </w:numPr>
        <w:bidi/>
        <w:ind w:left="1440" w:hanging="720"/>
        <w:rPr>
          <w:bCs/>
          <w:sz w:val="26"/>
          <w:szCs w:val="26"/>
          <w:lang w:bidi="ar-LB"/>
        </w:rPr>
      </w:pPr>
      <w:r w:rsidRPr="00F2384C">
        <w:rPr>
          <w:bCs/>
          <w:sz w:val="26"/>
          <w:szCs w:val="26"/>
          <w:rtl/>
          <w:lang w:bidi="ar-LB"/>
        </w:rPr>
        <w:t>4(ج)</w:t>
      </w:r>
      <w:r w:rsidR="00351949">
        <w:rPr>
          <w:bCs/>
          <w:sz w:val="26"/>
          <w:szCs w:val="26"/>
          <w:rtl/>
          <w:lang w:bidi="ar-LB"/>
        </w:rPr>
        <w:t xml:space="preserve"> </w:t>
      </w:r>
      <w:r w:rsidR="007364AE" w:rsidRPr="00F2384C">
        <w:rPr>
          <w:bCs/>
          <w:sz w:val="26"/>
          <w:szCs w:val="26"/>
          <w:rtl/>
          <w:lang w:bidi="ar-LB"/>
        </w:rPr>
        <w:t>حسابات</w:t>
      </w:r>
      <w:r w:rsidR="00351949">
        <w:rPr>
          <w:bCs/>
          <w:sz w:val="26"/>
          <w:szCs w:val="26"/>
          <w:rtl/>
          <w:lang w:bidi="ar-LB"/>
        </w:rPr>
        <w:t xml:space="preserve"> </w:t>
      </w:r>
      <w:r w:rsidR="007364AE" w:rsidRPr="00F2384C">
        <w:rPr>
          <w:bCs/>
          <w:sz w:val="26"/>
          <w:szCs w:val="26"/>
          <w:rtl/>
          <w:lang w:bidi="ar-LB"/>
        </w:rPr>
        <w:t>الصندوق</w:t>
      </w:r>
      <w:r w:rsidR="00351949">
        <w:rPr>
          <w:bCs/>
          <w:sz w:val="26"/>
          <w:szCs w:val="26"/>
          <w:rtl/>
          <w:lang w:bidi="ar-LB"/>
        </w:rPr>
        <w:t xml:space="preserve"> </w:t>
      </w:r>
      <w:r w:rsidR="007364AE" w:rsidRPr="00F2384C">
        <w:rPr>
          <w:bCs/>
          <w:sz w:val="26"/>
          <w:szCs w:val="26"/>
          <w:rtl/>
          <w:lang w:bidi="ar-LB"/>
        </w:rPr>
        <w:t>المتعدد</w:t>
      </w:r>
      <w:r w:rsidR="00351949">
        <w:rPr>
          <w:bCs/>
          <w:sz w:val="26"/>
          <w:szCs w:val="26"/>
          <w:rtl/>
          <w:lang w:bidi="ar-LB"/>
        </w:rPr>
        <w:t xml:space="preserve"> </w:t>
      </w:r>
      <w:r w:rsidR="007364AE" w:rsidRPr="00F2384C">
        <w:rPr>
          <w:bCs/>
          <w:sz w:val="26"/>
          <w:szCs w:val="26"/>
          <w:rtl/>
          <w:lang w:bidi="ar-LB"/>
        </w:rPr>
        <w:t>الأطراف</w:t>
      </w:r>
    </w:p>
    <w:p w14:paraId="541C1B46" w14:textId="6A419CD6" w:rsidR="000B4C52" w:rsidRPr="00F2384C" w:rsidRDefault="000B4C52" w:rsidP="000B4C52">
      <w:pPr>
        <w:bidi/>
        <w:spacing w:after="240"/>
        <w:ind w:left="720" w:firstLine="720"/>
        <w:rPr>
          <w:b/>
          <w:bCs/>
          <w:sz w:val="26"/>
          <w:szCs w:val="26"/>
          <w:lang w:val="en-US" w:bidi="ar-LB"/>
        </w:rPr>
      </w:pPr>
      <w:r w:rsidRPr="00F2384C">
        <w:rPr>
          <w:b/>
          <w:bCs/>
          <w:sz w:val="26"/>
          <w:szCs w:val="26"/>
          <w:rtl/>
          <w:lang w:val="en-US" w:bidi="ar-LB"/>
        </w:rPr>
        <w:t>(1)</w:t>
      </w:r>
      <w:r w:rsidR="00351949">
        <w:rPr>
          <w:b/>
          <w:bCs/>
          <w:sz w:val="26"/>
          <w:szCs w:val="26"/>
          <w:rtl/>
          <w:lang w:val="en-US" w:bidi="ar-LB"/>
        </w:rPr>
        <w:t xml:space="preserve"> </w:t>
      </w:r>
      <w:r w:rsidR="007364AE" w:rsidRPr="00F2384C">
        <w:rPr>
          <w:b/>
          <w:bCs/>
          <w:sz w:val="26"/>
          <w:szCs w:val="26"/>
          <w:rtl/>
          <w:lang w:val="en-US" w:bidi="ar-LB"/>
        </w:rPr>
        <w:t>الحسابات</w:t>
      </w:r>
      <w:r w:rsidR="00351949">
        <w:rPr>
          <w:b/>
          <w:bCs/>
          <w:sz w:val="26"/>
          <w:szCs w:val="26"/>
          <w:rtl/>
          <w:lang w:val="en-US" w:bidi="ar-LB"/>
        </w:rPr>
        <w:t xml:space="preserve"> </w:t>
      </w:r>
      <w:r w:rsidR="007364AE" w:rsidRPr="00F2384C">
        <w:rPr>
          <w:b/>
          <w:bCs/>
          <w:sz w:val="26"/>
          <w:szCs w:val="26"/>
          <w:rtl/>
          <w:lang w:val="en-US" w:bidi="ar-LB"/>
        </w:rPr>
        <w:t>النهائية</w:t>
      </w:r>
      <w:r w:rsidR="00351949">
        <w:rPr>
          <w:b/>
          <w:bCs/>
          <w:sz w:val="26"/>
          <w:szCs w:val="26"/>
          <w:rtl/>
          <w:lang w:val="en-US" w:bidi="ar-LB"/>
        </w:rPr>
        <w:t xml:space="preserve"> </w:t>
      </w:r>
      <w:r w:rsidR="007364AE" w:rsidRPr="00F2384C">
        <w:rPr>
          <w:b/>
          <w:bCs/>
          <w:sz w:val="26"/>
          <w:szCs w:val="26"/>
          <w:rtl/>
          <w:lang w:val="en-US" w:bidi="ar-LB"/>
        </w:rPr>
        <w:t>لعام</w:t>
      </w:r>
      <w:r w:rsidR="00351949">
        <w:rPr>
          <w:b/>
          <w:bCs/>
          <w:sz w:val="26"/>
          <w:szCs w:val="26"/>
          <w:rtl/>
          <w:lang w:val="en-US" w:bidi="ar-LB"/>
        </w:rPr>
        <w:t xml:space="preserve"> </w:t>
      </w:r>
      <w:r w:rsidR="007364AE" w:rsidRPr="00F2384C">
        <w:rPr>
          <w:b/>
          <w:bCs/>
          <w:sz w:val="26"/>
          <w:szCs w:val="26"/>
          <w:rtl/>
          <w:lang w:val="en-US" w:bidi="ar-LB"/>
        </w:rPr>
        <w:t>2023</w:t>
      </w:r>
    </w:p>
    <w:p w14:paraId="49C2F4AE" w14:textId="38353855" w:rsidR="000B4C52" w:rsidRPr="00F2384C" w:rsidRDefault="007364AE" w:rsidP="000B4C52">
      <w:pPr>
        <w:pStyle w:val="Heading3"/>
        <w:numPr>
          <w:ilvl w:val="0"/>
          <w:numId w:val="0"/>
        </w:numPr>
        <w:bidi/>
        <w:spacing w:line="288" w:lineRule="auto"/>
        <w:ind w:left="720"/>
        <w:rPr>
          <w:color w:val="000000" w:themeColor="text1"/>
          <w:sz w:val="24"/>
          <w:szCs w:val="26"/>
          <w:u w:val="single"/>
          <w:rtl/>
          <w:lang w:bidi="ar-LB"/>
        </w:rPr>
      </w:pPr>
      <w:r w:rsidRPr="00F2384C">
        <w:rPr>
          <w:color w:val="000000" w:themeColor="text1"/>
          <w:sz w:val="24"/>
          <w:szCs w:val="26"/>
          <w:u w:val="single"/>
          <w:rtl/>
          <w:lang w:bidi="ar-LB"/>
        </w:rPr>
        <w:t>تحتوي</w:t>
      </w:r>
      <w:r w:rsidR="00351949">
        <w:rPr>
          <w:color w:val="000000" w:themeColor="text1"/>
          <w:sz w:val="24"/>
          <w:szCs w:val="26"/>
          <w:u w:val="single"/>
          <w:rtl/>
          <w:lang w:bidi="ar-LB"/>
        </w:rPr>
        <w:t xml:space="preserve"> </w:t>
      </w:r>
      <w:r w:rsidRPr="00F2384C">
        <w:rPr>
          <w:color w:val="000000" w:themeColor="text1"/>
          <w:sz w:val="24"/>
          <w:szCs w:val="26"/>
          <w:u w:val="single"/>
          <w:rtl/>
          <w:lang w:bidi="ar-LB"/>
        </w:rPr>
        <w:t>الوثيقة</w:t>
      </w:r>
      <w:r w:rsidR="00351949">
        <w:rPr>
          <w:color w:val="000000" w:themeColor="text1"/>
          <w:sz w:val="24"/>
          <w:szCs w:val="26"/>
          <w:u w:val="single"/>
          <w:rtl/>
          <w:lang w:bidi="ar-LB"/>
        </w:rPr>
        <w:t xml:space="preserve"> </w:t>
      </w:r>
      <w:r w:rsidRPr="00F2384C">
        <w:rPr>
          <w:color w:val="000000" w:themeColor="text1"/>
          <w:sz w:val="24"/>
          <w:szCs w:val="26"/>
          <w:u w:val="single"/>
          <w:lang w:bidi="ar-LB"/>
        </w:rPr>
        <w:t>UNEP/OzL.Pro/ExCom/95/5</w:t>
      </w:r>
      <w:r w:rsidR="00351949">
        <w:rPr>
          <w:color w:val="000000" w:themeColor="text1"/>
          <w:sz w:val="24"/>
          <w:szCs w:val="26"/>
          <w:rtl/>
          <w:lang w:bidi="ar-LB"/>
        </w:rPr>
        <w:t xml:space="preserve"> </w:t>
      </w:r>
      <w:r w:rsidRPr="00F2384C">
        <w:rPr>
          <w:color w:val="000000" w:themeColor="text1"/>
          <w:sz w:val="24"/>
          <w:szCs w:val="26"/>
          <w:rtl/>
          <w:lang w:bidi="ar-LB"/>
        </w:rPr>
        <w:t>على</w:t>
      </w:r>
      <w:r w:rsidR="00351949">
        <w:rPr>
          <w:color w:val="000000" w:themeColor="text1"/>
          <w:sz w:val="24"/>
          <w:szCs w:val="26"/>
          <w:rtl/>
          <w:lang w:bidi="ar-LB"/>
        </w:rPr>
        <w:t xml:space="preserve"> </w:t>
      </w:r>
      <w:r w:rsidRPr="00F2384C">
        <w:rPr>
          <w:color w:val="000000" w:themeColor="text1"/>
          <w:sz w:val="24"/>
          <w:szCs w:val="26"/>
          <w:rtl/>
          <w:lang w:bidi="ar-LB"/>
        </w:rPr>
        <w:t>الحسابات</w:t>
      </w:r>
      <w:r w:rsidR="00351949">
        <w:rPr>
          <w:color w:val="000000" w:themeColor="text1"/>
          <w:sz w:val="24"/>
          <w:szCs w:val="26"/>
          <w:rtl/>
          <w:lang w:bidi="ar-LB"/>
        </w:rPr>
        <w:t xml:space="preserve"> </w:t>
      </w:r>
      <w:r w:rsidRPr="00F2384C">
        <w:rPr>
          <w:color w:val="000000" w:themeColor="text1"/>
          <w:sz w:val="24"/>
          <w:szCs w:val="26"/>
          <w:rtl/>
          <w:lang w:bidi="ar-LB"/>
        </w:rPr>
        <w:t>النهائية</w:t>
      </w:r>
      <w:r w:rsidR="00351949">
        <w:rPr>
          <w:color w:val="000000" w:themeColor="text1"/>
          <w:sz w:val="24"/>
          <w:szCs w:val="26"/>
          <w:rtl/>
          <w:lang w:bidi="ar-LB"/>
        </w:rPr>
        <w:t xml:space="preserve"> </w:t>
      </w:r>
      <w:r w:rsidRPr="00F2384C">
        <w:rPr>
          <w:color w:val="000000" w:themeColor="text1"/>
          <w:sz w:val="24"/>
          <w:szCs w:val="26"/>
          <w:rtl/>
          <w:lang w:bidi="ar-LB"/>
        </w:rPr>
        <w:t>للصندوق</w:t>
      </w:r>
      <w:r w:rsidR="00351949">
        <w:rPr>
          <w:color w:val="000000" w:themeColor="text1"/>
          <w:sz w:val="24"/>
          <w:szCs w:val="26"/>
          <w:rtl/>
          <w:lang w:bidi="ar-LB"/>
        </w:rPr>
        <w:t xml:space="preserve"> </w:t>
      </w:r>
      <w:r w:rsidRPr="00F2384C">
        <w:rPr>
          <w:color w:val="000000" w:themeColor="text1"/>
          <w:sz w:val="24"/>
          <w:szCs w:val="26"/>
          <w:rtl/>
          <w:lang w:bidi="ar-LB"/>
        </w:rPr>
        <w:t>المتعدد</w:t>
      </w:r>
      <w:r w:rsidR="00351949">
        <w:rPr>
          <w:color w:val="000000" w:themeColor="text1"/>
          <w:sz w:val="24"/>
          <w:szCs w:val="26"/>
          <w:rtl/>
          <w:lang w:bidi="ar-LB"/>
        </w:rPr>
        <w:t xml:space="preserve"> </w:t>
      </w:r>
      <w:r w:rsidRPr="00F2384C">
        <w:rPr>
          <w:color w:val="000000" w:themeColor="text1"/>
          <w:sz w:val="24"/>
          <w:szCs w:val="26"/>
          <w:rtl/>
          <w:lang w:bidi="ar-LB"/>
        </w:rPr>
        <w:t>الأطراف</w:t>
      </w:r>
      <w:r w:rsidR="00351949">
        <w:rPr>
          <w:color w:val="000000" w:themeColor="text1"/>
          <w:sz w:val="24"/>
          <w:szCs w:val="26"/>
          <w:rtl/>
          <w:lang w:bidi="ar-LB"/>
        </w:rPr>
        <w:t xml:space="preserve"> </w:t>
      </w:r>
      <w:r w:rsidRPr="00F2384C">
        <w:rPr>
          <w:color w:val="000000" w:themeColor="text1"/>
          <w:sz w:val="24"/>
          <w:szCs w:val="26"/>
          <w:rtl/>
          <w:lang w:bidi="ar-LB"/>
        </w:rPr>
        <w:t>للسنة</w:t>
      </w:r>
      <w:r w:rsidR="00351949">
        <w:rPr>
          <w:color w:val="000000" w:themeColor="text1"/>
          <w:sz w:val="24"/>
          <w:szCs w:val="26"/>
          <w:rtl/>
          <w:lang w:bidi="ar-LB"/>
        </w:rPr>
        <w:t xml:space="preserve"> </w:t>
      </w:r>
      <w:r w:rsidRPr="00F2384C">
        <w:rPr>
          <w:color w:val="000000" w:themeColor="text1"/>
          <w:sz w:val="24"/>
          <w:szCs w:val="26"/>
          <w:rtl/>
          <w:lang w:bidi="ar-LB"/>
        </w:rPr>
        <w:t>المنتهية</w:t>
      </w:r>
      <w:r w:rsidR="00351949">
        <w:rPr>
          <w:color w:val="000000" w:themeColor="text1"/>
          <w:sz w:val="24"/>
          <w:szCs w:val="26"/>
          <w:rtl/>
          <w:lang w:bidi="ar-LB"/>
        </w:rPr>
        <w:t xml:space="preserve"> </w:t>
      </w:r>
      <w:r w:rsidRPr="00F2384C">
        <w:rPr>
          <w:color w:val="000000" w:themeColor="text1"/>
          <w:sz w:val="24"/>
          <w:szCs w:val="26"/>
          <w:rtl/>
          <w:lang w:bidi="ar-LB"/>
        </w:rPr>
        <w:t>في</w:t>
      </w:r>
      <w:r w:rsidR="00351949">
        <w:rPr>
          <w:color w:val="000000" w:themeColor="text1"/>
          <w:sz w:val="24"/>
          <w:szCs w:val="26"/>
          <w:rtl/>
          <w:lang w:bidi="ar-LB"/>
        </w:rPr>
        <w:t xml:space="preserve"> </w:t>
      </w:r>
      <w:r w:rsidRPr="00F2384C">
        <w:rPr>
          <w:color w:val="000000" w:themeColor="text1"/>
          <w:sz w:val="24"/>
          <w:szCs w:val="26"/>
          <w:rtl/>
          <w:lang w:bidi="ar-LB"/>
        </w:rPr>
        <w:t>31</w:t>
      </w:r>
      <w:r w:rsidR="00351949">
        <w:rPr>
          <w:color w:val="000000" w:themeColor="text1"/>
          <w:sz w:val="24"/>
          <w:szCs w:val="26"/>
          <w:rtl/>
          <w:lang w:bidi="ar-LB"/>
        </w:rPr>
        <w:t xml:space="preserve"> </w:t>
      </w:r>
      <w:r w:rsidRPr="00F2384C">
        <w:rPr>
          <w:color w:val="000000" w:themeColor="text1"/>
          <w:sz w:val="24"/>
          <w:szCs w:val="26"/>
          <w:rtl/>
          <w:lang w:bidi="ar-LB"/>
        </w:rPr>
        <w:t>ديسمبر/كانون</w:t>
      </w:r>
      <w:r w:rsidR="00351949">
        <w:rPr>
          <w:color w:val="000000" w:themeColor="text1"/>
          <w:sz w:val="24"/>
          <w:szCs w:val="26"/>
          <w:rtl/>
          <w:lang w:bidi="ar-LB"/>
        </w:rPr>
        <w:t xml:space="preserve"> </w:t>
      </w:r>
      <w:r w:rsidRPr="00F2384C">
        <w:rPr>
          <w:color w:val="000000" w:themeColor="text1"/>
          <w:sz w:val="24"/>
          <w:szCs w:val="26"/>
          <w:rtl/>
          <w:lang w:bidi="ar-LB"/>
        </w:rPr>
        <w:t>الأول</w:t>
      </w:r>
      <w:r w:rsidR="00351949">
        <w:rPr>
          <w:color w:val="000000" w:themeColor="text1"/>
          <w:sz w:val="24"/>
          <w:szCs w:val="26"/>
          <w:rtl/>
          <w:lang w:bidi="ar-LB"/>
        </w:rPr>
        <w:t xml:space="preserve"> </w:t>
      </w:r>
      <w:r w:rsidRPr="00F2384C">
        <w:rPr>
          <w:color w:val="000000" w:themeColor="text1"/>
          <w:sz w:val="24"/>
          <w:szCs w:val="26"/>
          <w:rtl/>
          <w:lang w:bidi="ar-LB"/>
        </w:rPr>
        <w:t>2023.</w:t>
      </w:r>
    </w:p>
    <w:p w14:paraId="08F51EA1" w14:textId="7F876102" w:rsidR="00E76167" w:rsidRPr="00F2384C" w:rsidRDefault="00E76167" w:rsidP="00E76167">
      <w:pPr>
        <w:widowControl w:val="0"/>
        <w:bidi/>
        <w:spacing w:after="240"/>
        <w:ind w:left="720"/>
        <w:outlineLvl w:val="1"/>
        <w:rPr>
          <w:sz w:val="26"/>
          <w:szCs w:val="26"/>
          <w:u w:val="single"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المشكلات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التي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يتعين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معالجتها</w:t>
      </w:r>
      <w:r w:rsidRPr="00F2384C">
        <w:rPr>
          <w:sz w:val="26"/>
          <w:szCs w:val="26"/>
          <w:rtl/>
          <w:lang w:bidi="ar-LB"/>
        </w:rPr>
        <w:t>: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شيء</w:t>
      </w:r>
    </w:p>
    <w:p w14:paraId="4A22FD8A" w14:textId="599CD4E0" w:rsidR="00D33750" w:rsidRPr="00F2384C" w:rsidRDefault="00D33750" w:rsidP="00D33750">
      <w:pPr>
        <w:pStyle w:val="Heading3"/>
        <w:numPr>
          <w:ilvl w:val="0"/>
          <w:numId w:val="0"/>
        </w:numPr>
        <w:bidi/>
        <w:ind w:firstLine="720"/>
        <w:rPr>
          <w:sz w:val="26"/>
          <w:szCs w:val="26"/>
          <w:u w:val="single"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قد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ترغب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اللجنة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التنفيذية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="005A5E5B" w:rsidRPr="00F2384C">
        <w:rPr>
          <w:sz w:val="26"/>
          <w:szCs w:val="26"/>
          <w:u w:val="single"/>
          <w:rtl/>
          <w:lang w:bidi="ar-LB"/>
        </w:rPr>
        <w:t>فيما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يلي:</w:t>
      </w:r>
    </w:p>
    <w:p w14:paraId="54687F96" w14:textId="0512E11F" w:rsidR="00D33750" w:rsidRPr="00F2384C" w:rsidRDefault="007A726F" w:rsidP="00EC1BC7">
      <w:pPr>
        <w:pStyle w:val="ListParagraph"/>
        <w:numPr>
          <w:ilvl w:val="0"/>
          <w:numId w:val="13"/>
        </w:numPr>
        <w:bidi/>
        <w:spacing w:after="240" w:line="288" w:lineRule="auto"/>
        <w:ind w:left="1440" w:hanging="720"/>
        <w:contextualSpacing w:val="0"/>
        <w:rPr>
          <w:sz w:val="24"/>
          <w:szCs w:val="26"/>
          <w:rtl/>
          <w:lang w:val="en-US" w:bidi="ar-LB"/>
        </w:rPr>
      </w:pPr>
      <w:r w:rsidRPr="00F2384C">
        <w:rPr>
          <w:sz w:val="24"/>
          <w:szCs w:val="26"/>
          <w:rtl/>
          <w:lang w:val="en-US" w:bidi="ar-LB"/>
        </w:rPr>
        <w:t>أن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تأخذ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علماً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بالبيانات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المالية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المراجعة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النهائية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للصندوق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المتعدد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الأطراف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حتى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31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ديسمبر/كانون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الأول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2023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والمعَدَّة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وفقاً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للمعايير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المحاسبية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الدولية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للقطاع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العام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والواردة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الوثيقة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lang w:val="en-US" w:bidi="ar-LB"/>
        </w:rPr>
        <w:t>UNEP/OzL.Pro/ExCom/95/5</w:t>
      </w:r>
      <w:r w:rsidRPr="00F2384C">
        <w:rPr>
          <w:sz w:val="24"/>
          <w:szCs w:val="26"/>
          <w:rtl/>
          <w:lang w:val="en-US" w:bidi="ar-LB"/>
        </w:rPr>
        <w:t>؛</w:t>
      </w:r>
    </w:p>
    <w:p w14:paraId="04BADCE5" w14:textId="71488FD8" w:rsidR="00D33750" w:rsidRPr="00F2384C" w:rsidRDefault="007A726F" w:rsidP="00EC1BC7">
      <w:pPr>
        <w:pStyle w:val="ListParagraph"/>
        <w:numPr>
          <w:ilvl w:val="0"/>
          <w:numId w:val="13"/>
        </w:numPr>
        <w:bidi/>
        <w:spacing w:after="240" w:line="288" w:lineRule="auto"/>
        <w:ind w:left="1440" w:hanging="720"/>
        <w:contextualSpacing w:val="0"/>
        <w:rPr>
          <w:sz w:val="24"/>
          <w:szCs w:val="26"/>
          <w:lang w:val="en-US" w:bidi="ar-LB"/>
        </w:rPr>
      </w:pPr>
      <w:r w:rsidRPr="00F2384C">
        <w:rPr>
          <w:sz w:val="24"/>
          <w:szCs w:val="26"/>
          <w:rtl/>
          <w:lang w:val="en-US" w:bidi="ar-LB"/>
        </w:rPr>
        <w:lastRenderedPageBreak/>
        <w:t>أن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تطلب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إلى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أمين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الخزانة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أن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يقيّد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حسابات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الصندوق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المتعدد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الأطراف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لعام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2024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الفروق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بين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البيانات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المالية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المؤقتة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للوكالات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المنفّذة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لعام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2023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وبياناتها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المالية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الختامية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لعام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2023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النحو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الوارد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الجدول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1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الوثيقة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lang w:val="en-US" w:bidi="ar-LB"/>
        </w:rPr>
        <w:t>UNEP/OzL.Pro/ExCom/95/5</w:t>
      </w:r>
      <w:r w:rsidRPr="00F2384C">
        <w:rPr>
          <w:sz w:val="24"/>
          <w:szCs w:val="26"/>
          <w:rtl/>
          <w:lang w:val="en-US" w:bidi="ar-LB"/>
        </w:rPr>
        <w:t>.</w:t>
      </w:r>
    </w:p>
    <w:p w14:paraId="1B48BE4C" w14:textId="7C8594A2" w:rsidR="00CE2CE9" w:rsidRPr="00F2384C" w:rsidRDefault="00FD4E84" w:rsidP="00FD4E84">
      <w:pPr>
        <w:bidi/>
        <w:spacing w:after="240"/>
        <w:ind w:left="720" w:firstLine="720"/>
        <w:rPr>
          <w:b/>
          <w:bCs/>
          <w:sz w:val="26"/>
          <w:szCs w:val="26"/>
          <w:lang w:val="en-US" w:bidi="ar-LB"/>
        </w:rPr>
      </w:pPr>
      <w:r w:rsidRPr="00F2384C">
        <w:rPr>
          <w:b/>
          <w:bCs/>
          <w:sz w:val="26"/>
          <w:szCs w:val="26"/>
          <w:rtl/>
          <w:lang w:val="en-US" w:bidi="ar-LB"/>
        </w:rPr>
        <w:t>(2)</w:t>
      </w:r>
      <w:r w:rsidR="00351949">
        <w:rPr>
          <w:b/>
          <w:bCs/>
          <w:sz w:val="26"/>
          <w:szCs w:val="26"/>
          <w:rtl/>
          <w:lang w:val="en-US" w:bidi="ar-LB"/>
        </w:rPr>
        <w:t xml:space="preserve"> </w:t>
      </w:r>
      <w:r w:rsidR="004B4132" w:rsidRPr="00F2384C">
        <w:rPr>
          <w:b/>
          <w:bCs/>
          <w:sz w:val="26"/>
          <w:szCs w:val="26"/>
          <w:rtl/>
          <w:lang w:val="en-US" w:bidi="ar-LB"/>
        </w:rPr>
        <w:t>تسوية</w:t>
      </w:r>
      <w:r w:rsidR="00351949">
        <w:rPr>
          <w:b/>
          <w:bCs/>
          <w:sz w:val="26"/>
          <w:szCs w:val="26"/>
          <w:rtl/>
          <w:lang w:val="en-US" w:bidi="ar-LB"/>
        </w:rPr>
        <w:t xml:space="preserve"> </w:t>
      </w:r>
      <w:r w:rsidR="004B4132" w:rsidRPr="00F2384C">
        <w:rPr>
          <w:b/>
          <w:bCs/>
          <w:sz w:val="26"/>
          <w:szCs w:val="26"/>
          <w:rtl/>
          <w:lang w:val="en-US" w:bidi="ar-LB"/>
        </w:rPr>
        <w:t>حسابات</w:t>
      </w:r>
      <w:r w:rsidR="00351949">
        <w:rPr>
          <w:b/>
          <w:bCs/>
          <w:sz w:val="26"/>
          <w:szCs w:val="26"/>
          <w:rtl/>
          <w:lang w:val="en-US" w:bidi="ar-LB"/>
        </w:rPr>
        <w:t xml:space="preserve"> </w:t>
      </w:r>
      <w:r w:rsidR="004B4132" w:rsidRPr="00F2384C">
        <w:rPr>
          <w:b/>
          <w:bCs/>
          <w:sz w:val="26"/>
          <w:szCs w:val="26"/>
          <w:rtl/>
          <w:lang w:val="en-US" w:bidi="ar-LB"/>
        </w:rPr>
        <w:t>عام</w:t>
      </w:r>
      <w:r w:rsidR="00351949">
        <w:rPr>
          <w:b/>
          <w:bCs/>
          <w:sz w:val="26"/>
          <w:szCs w:val="26"/>
          <w:rtl/>
          <w:lang w:val="en-US" w:bidi="ar-LB"/>
        </w:rPr>
        <w:t xml:space="preserve"> </w:t>
      </w:r>
      <w:r w:rsidR="004B4132" w:rsidRPr="00F2384C">
        <w:rPr>
          <w:b/>
          <w:bCs/>
          <w:sz w:val="26"/>
          <w:szCs w:val="26"/>
          <w:rtl/>
          <w:lang w:val="en-US" w:bidi="ar-LB"/>
        </w:rPr>
        <w:t>2023</w:t>
      </w:r>
    </w:p>
    <w:p w14:paraId="6C779A4E" w14:textId="2531428D" w:rsidR="00CE2CE9" w:rsidRPr="00F2384C" w:rsidRDefault="00BC3337" w:rsidP="009D76A0">
      <w:pPr>
        <w:bidi/>
        <w:spacing w:after="240" w:line="288" w:lineRule="auto"/>
        <w:ind w:left="720"/>
        <w:rPr>
          <w:sz w:val="24"/>
          <w:szCs w:val="26"/>
          <w:u w:val="single"/>
          <w:lang w:bidi="ar-LB"/>
        </w:rPr>
      </w:pPr>
      <w:r w:rsidRPr="00F2384C">
        <w:rPr>
          <w:sz w:val="24"/>
          <w:szCs w:val="26"/>
          <w:u w:val="single"/>
          <w:rtl/>
          <w:lang w:bidi="ar-LB"/>
        </w:rPr>
        <w:t>تقدم</w:t>
      </w:r>
      <w:r w:rsidR="00351949">
        <w:rPr>
          <w:sz w:val="24"/>
          <w:szCs w:val="26"/>
          <w:u w:val="single"/>
          <w:rtl/>
          <w:lang w:bidi="ar-LB"/>
        </w:rPr>
        <w:t xml:space="preserve"> </w:t>
      </w:r>
      <w:r w:rsidRPr="00F2384C">
        <w:rPr>
          <w:sz w:val="24"/>
          <w:szCs w:val="26"/>
          <w:u w:val="single"/>
          <w:rtl/>
          <w:lang w:bidi="ar-LB"/>
        </w:rPr>
        <w:t>الوثيقة</w:t>
      </w:r>
      <w:r w:rsidR="00351949">
        <w:rPr>
          <w:sz w:val="24"/>
          <w:szCs w:val="26"/>
          <w:u w:val="single"/>
          <w:rtl/>
          <w:lang w:bidi="ar-LB"/>
        </w:rPr>
        <w:t xml:space="preserve"> </w:t>
      </w:r>
      <w:r w:rsidRPr="00F2384C">
        <w:rPr>
          <w:sz w:val="24"/>
          <w:szCs w:val="26"/>
          <w:u w:val="single"/>
          <w:lang w:bidi="ar-LB"/>
        </w:rPr>
        <w:t>UNEP/OzL.Pro/ExCom/9</w:t>
      </w:r>
      <w:r w:rsidR="0027567B">
        <w:rPr>
          <w:sz w:val="24"/>
          <w:szCs w:val="26"/>
          <w:u w:val="single"/>
          <w:lang w:bidi="ar-LB"/>
        </w:rPr>
        <w:t>5</w:t>
      </w:r>
      <w:r w:rsidRPr="00F2384C">
        <w:rPr>
          <w:sz w:val="24"/>
          <w:szCs w:val="26"/>
          <w:u w:val="single"/>
          <w:lang w:bidi="ar-LB"/>
        </w:rPr>
        <w:t>/6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معلومات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عن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تسوية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حسابات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عام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2023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مع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البيانات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المالية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للوكالات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المنفذة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في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تقاريرها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المرحلية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وتقاريرها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المالية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السنوية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حتى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31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ديسمبر/كانون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الأول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2023،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وجرد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قاعدة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بيانات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المشاريع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الموافق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عليها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لدى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الأمانة.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كما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تقدم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الوثيقة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بنود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التسوية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المعلقة.</w:t>
      </w:r>
    </w:p>
    <w:p w14:paraId="4F6B16D1" w14:textId="47C1469B" w:rsidR="00E76167" w:rsidRPr="00F2384C" w:rsidRDefault="00E76167" w:rsidP="00E76167">
      <w:pPr>
        <w:widowControl w:val="0"/>
        <w:bidi/>
        <w:spacing w:after="240"/>
        <w:ind w:left="720"/>
        <w:outlineLvl w:val="1"/>
        <w:rPr>
          <w:sz w:val="26"/>
          <w:szCs w:val="26"/>
          <w:u w:val="single"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المشكلات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التي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يتعين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معالجتها</w:t>
      </w:r>
      <w:r w:rsidRPr="00F2384C">
        <w:rPr>
          <w:sz w:val="26"/>
          <w:szCs w:val="26"/>
          <w:rtl/>
          <w:lang w:bidi="ar-LB"/>
        </w:rPr>
        <w:t>: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شيء</w:t>
      </w:r>
    </w:p>
    <w:p w14:paraId="3BAE96CE" w14:textId="2298F7CD" w:rsidR="005A5E5B" w:rsidRPr="00F2384C" w:rsidRDefault="005A5E5B" w:rsidP="005A5E5B">
      <w:pPr>
        <w:keepNext/>
        <w:bidi/>
        <w:spacing w:after="240"/>
        <w:ind w:firstLine="720"/>
        <w:rPr>
          <w:sz w:val="26"/>
          <w:szCs w:val="26"/>
          <w:u w:val="single"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قد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ترغب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اللجنة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التنفيذية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في:</w:t>
      </w:r>
    </w:p>
    <w:p w14:paraId="7B9A09E3" w14:textId="180D5F08" w:rsidR="005A5E5B" w:rsidRPr="00F2384C" w:rsidRDefault="005A5E5B" w:rsidP="00EC1BC7">
      <w:pPr>
        <w:pStyle w:val="ListParagraph"/>
        <w:numPr>
          <w:ilvl w:val="0"/>
          <w:numId w:val="14"/>
        </w:numPr>
        <w:bidi/>
        <w:spacing w:after="240" w:line="288" w:lineRule="auto"/>
        <w:ind w:left="1440" w:hanging="720"/>
        <w:contextualSpacing w:val="0"/>
        <w:rPr>
          <w:sz w:val="24"/>
          <w:szCs w:val="26"/>
          <w:lang w:val="en-US" w:bidi="ar-LB"/>
        </w:rPr>
      </w:pPr>
      <w:r w:rsidRPr="00F2384C">
        <w:rPr>
          <w:sz w:val="24"/>
          <w:szCs w:val="26"/>
          <w:rtl/>
          <w:lang w:val="en-US" w:bidi="ar-LB"/>
        </w:rPr>
        <w:t>أن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تحيط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علما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بتسوية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حسابات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عام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2023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الواردة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الوثيقة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lang w:val="en-US" w:bidi="ar-LB"/>
        </w:rPr>
        <w:t>UNEP/OzL.Pro/ExCom/95/6</w:t>
      </w:r>
      <w:r w:rsidRPr="00F2384C">
        <w:rPr>
          <w:sz w:val="24"/>
          <w:szCs w:val="26"/>
          <w:rtl/>
          <w:lang w:val="en-US" w:bidi="ar-LB"/>
        </w:rPr>
        <w:t>؛</w:t>
      </w:r>
    </w:p>
    <w:p w14:paraId="0098D31B" w14:textId="25E858A5" w:rsidR="005A5E5B" w:rsidRPr="00F2384C" w:rsidRDefault="005A5E5B" w:rsidP="00EC1BC7">
      <w:pPr>
        <w:pStyle w:val="ListParagraph"/>
        <w:numPr>
          <w:ilvl w:val="0"/>
          <w:numId w:val="14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تطلب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أمين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الخزانة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الاجتماع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الخامس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والتسعين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يخصم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التحويلات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المستقبلية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يلي:</w:t>
      </w:r>
    </w:p>
    <w:p w14:paraId="30CE0AFA" w14:textId="0D7515A2" w:rsidR="005A5E5B" w:rsidRPr="00F2384C" w:rsidRDefault="005A5E5B" w:rsidP="00EC1BC7">
      <w:pPr>
        <w:pStyle w:val="ListParagraph"/>
        <w:numPr>
          <w:ilvl w:val="0"/>
          <w:numId w:val="15"/>
        </w:numPr>
        <w:bidi/>
        <w:spacing w:after="240" w:line="288" w:lineRule="auto"/>
        <w:ind w:left="2160" w:hanging="720"/>
        <w:contextualSpacing w:val="0"/>
        <w:rPr>
          <w:sz w:val="26"/>
          <w:szCs w:val="26"/>
          <w:lang w:bidi="ar-LB"/>
        </w:rPr>
      </w:pPr>
      <w:r w:rsidRPr="00F2384C">
        <w:rPr>
          <w:sz w:val="26"/>
          <w:szCs w:val="26"/>
          <w:rtl/>
          <w:lang w:bidi="ar-LB"/>
        </w:rPr>
        <w:t>مبلغ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659,258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دولارا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أمريكيا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برنامج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الأمم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المتحدة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الإنمائي،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على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حساب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الدخل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الفوائد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المبلغ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عنها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حساباته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النهائية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لعام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2023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والتي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تُوازَن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بعد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مقابل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الاعتمادات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الجديدة؛</w:t>
      </w:r>
    </w:p>
    <w:p w14:paraId="6FB2F2CB" w14:textId="717E6F74" w:rsidR="005A5E5B" w:rsidRPr="00F2384C" w:rsidRDefault="005A5E5B" w:rsidP="00EC1BC7">
      <w:pPr>
        <w:pStyle w:val="ListParagraph"/>
        <w:numPr>
          <w:ilvl w:val="0"/>
          <w:numId w:val="15"/>
        </w:numPr>
        <w:bidi/>
        <w:spacing w:after="240" w:line="288" w:lineRule="auto"/>
        <w:ind w:left="2160" w:hanging="720"/>
        <w:contextualSpacing w:val="0"/>
        <w:rPr>
          <w:sz w:val="26"/>
          <w:szCs w:val="26"/>
          <w:lang w:bidi="ar-LB"/>
        </w:rPr>
      </w:pPr>
      <w:r w:rsidRPr="00F2384C">
        <w:rPr>
          <w:sz w:val="26"/>
          <w:szCs w:val="26"/>
          <w:rtl/>
          <w:lang w:bidi="ar-LB"/>
        </w:rPr>
        <w:t>مبلغ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705,796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دولارا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أمريكيا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البنك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الدولي،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على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حساب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الدخل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الفوائد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جرى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الإبلاغ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عنها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حساباته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النهائية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لعام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2023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والتي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تُوازَن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بعد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مقابل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الاعتمادات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الجديدة؛</w:t>
      </w:r>
    </w:p>
    <w:p w14:paraId="58631AA8" w14:textId="313EE219" w:rsidR="005A5E5B" w:rsidRPr="00F2384C" w:rsidRDefault="005A5E5B" w:rsidP="00EC1BC7">
      <w:pPr>
        <w:pStyle w:val="ListParagraph"/>
        <w:numPr>
          <w:ilvl w:val="0"/>
          <w:numId w:val="14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تطلب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برنامج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الأمم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المتحدة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الإنمائي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إجراء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تعديلات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حساباته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لعام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2024،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حيث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يمثل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مبلغ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5,871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دولارا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أمريكيا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النفقات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التي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وردت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تقريره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المرحلي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لعام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2023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ولكنها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تظهر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الحسابات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الختامية؛</w:t>
      </w:r>
    </w:p>
    <w:p w14:paraId="1702C539" w14:textId="141CC9AF" w:rsidR="005A5E5B" w:rsidRPr="00F2384C" w:rsidRDefault="005A5E5B" w:rsidP="00EC1BC7">
      <w:pPr>
        <w:pStyle w:val="ListParagraph"/>
        <w:numPr>
          <w:ilvl w:val="0"/>
          <w:numId w:val="14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bookmarkStart w:id="1" w:name="_Hlk149147181"/>
      <w:r w:rsidRPr="00F2384C">
        <w:rPr>
          <w:sz w:val="26"/>
          <w:szCs w:val="26"/>
          <w:rtl/>
          <w:lang w:val="en-US" w:bidi="ar-LB"/>
        </w:rPr>
        <w:t>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تطلب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اليونيدو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إجراء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تعديلات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حساباتها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لعام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2024،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حيث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يمثل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المبلغ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2,264,760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دولار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أمريكي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الإيرادات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المسجلة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عام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2023،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ويمثل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المبلغ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492,122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دولارا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أمريكيا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الفوائد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للصين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المخصومة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حساباتها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لعام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2023،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ولكنها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توازَن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بعد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مقابل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مدفوعات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اليونيدو؛</w:t>
      </w:r>
    </w:p>
    <w:bookmarkEnd w:id="1"/>
    <w:p w14:paraId="33DEAA3E" w14:textId="285C6F2B" w:rsidR="005A5E5B" w:rsidRPr="00F2384C" w:rsidRDefault="005A5E5B" w:rsidP="00EC1BC7">
      <w:pPr>
        <w:pStyle w:val="ListParagraph"/>
        <w:numPr>
          <w:ilvl w:val="0"/>
          <w:numId w:val="14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وتجدر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الإشارة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الوكالات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المنفذة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ذات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الصلة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سوف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تقوم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بتحديث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بنود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التسوية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المعلقة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لعام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2023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التالية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قبل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الاجتماع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السابع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والتسعين:</w:t>
      </w:r>
    </w:p>
    <w:p w14:paraId="5C2F4DA4" w14:textId="2ED8F257" w:rsidR="009A279D" w:rsidRPr="00F2384C" w:rsidRDefault="009A279D" w:rsidP="00EC1BC7">
      <w:pPr>
        <w:pStyle w:val="ListParagraph"/>
        <w:numPr>
          <w:ilvl w:val="0"/>
          <w:numId w:val="16"/>
        </w:numPr>
        <w:bidi/>
        <w:spacing w:after="240" w:line="288" w:lineRule="auto"/>
        <w:ind w:left="2160" w:hanging="720"/>
        <w:contextualSpacing w:val="0"/>
        <w:rPr>
          <w:sz w:val="26"/>
          <w:szCs w:val="26"/>
          <w:lang w:bidi="ar-LB"/>
        </w:rPr>
      </w:pPr>
      <w:r w:rsidRPr="00F2384C">
        <w:rPr>
          <w:sz w:val="26"/>
          <w:szCs w:val="26"/>
          <w:rtl/>
          <w:lang w:bidi="ar-LB"/>
        </w:rPr>
        <w:t>الفرقان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البالغان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66,187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دولارا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أمريكيا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الدخل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و1,959,198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دولارا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أمريكيا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النفقات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بين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التقرير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المرحلي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والحسابات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الختامية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لليونيدو؛</w:t>
      </w:r>
    </w:p>
    <w:p w14:paraId="563627D2" w14:textId="326DF2C9" w:rsidR="009A279D" w:rsidRPr="00F2384C" w:rsidRDefault="009A279D" w:rsidP="00EC1BC7">
      <w:pPr>
        <w:pStyle w:val="ListParagraph"/>
        <w:numPr>
          <w:ilvl w:val="0"/>
          <w:numId w:val="16"/>
        </w:numPr>
        <w:bidi/>
        <w:spacing w:after="240" w:line="288" w:lineRule="auto"/>
        <w:ind w:left="2160" w:hanging="720"/>
        <w:contextualSpacing w:val="0"/>
        <w:rPr>
          <w:sz w:val="26"/>
          <w:szCs w:val="26"/>
          <w:lang w:bidi="ar-LB"/>
        </w:rPr>
      </w:pPr>
      <w:r w:rsidRPr="00F2384C">
        <w:rPr>
          <w:sz w:val="26"/>
          <w:szCs w:val="26"/>
          <w:rtl/>
          <w:lang w:bidi="ar-LB"/>
        </w:rPr>
        <w:t>الفرقان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البالغان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336,162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دولارا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أمريكيا،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الدخل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و198,115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دولارا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أمريكيا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النفقات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بين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التقرير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المرحلي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والحسابات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الختامية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للبنك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الدولي؛</w:t>
      </w:r>
    </w:p>
    <w:p w14:paraId="2DE1DA52" w14:textId="18DB38B2" w:rsidR="005A5E5B" w:rsidRPr="00F2384C" w:rsidRDefault="009A5148" w:rsidP="00EC1BC7">
      <w:pPr>
        <w:pStyle w:val="ListParagraph"/>
        <w:numPr>
          <w:ilvl w:val="0"/>
          <w:numId w:val="14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lastRenderedPageBreak/>
        <w:t>وأن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تحيط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علما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ببنود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التسوية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الدائمة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النحو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التالي:</w:t>
      </w:r>
    </w:p>
    <w:p w14:paraId="4D780ED9" w14:textId="57E08E6D" w:rsidR="009A5148" w:rsidRPr="00F2384C" w:rsidRDefault="009A5148" w:rsidP="00EC1BC7">
      <w:pPr>
        <w:pStyle w:val="ListParagraph"/>
        <w:numPr>
          <w:ilvl w:val="0"/>
          <w:numId w:val="17"/>
        </w:numPr>
        <w:bidi/>
        <w:spacing w:after="240" w:line="288" w:lineRule="auto"/>
        <w:ind w:left="2160" w:hanging="720"/>
        <w:contextualSpacing w:val="0"/>
        <w:rPr>
          <w:sz w:val="26"/>
          <w:szCs w:val="26"/>
          <w:lang w:bidi="ar-LB"/>
        </w:rPr>
      </w:pPr>
      <w:r w:rsidRPr="00F2384C">
        <w:rPr>
          <w:sz w:val="26"/>
          <w:szCs w:val="26"/>
          <w:rtl/>
          <w:lang w:bidi="ar-LB"/>
        </w:rPr>
        <w:t>لبرنامج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الأمم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المتحدة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الإنمائي،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للمشروعات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غير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المحددة،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بالمبلغين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البالغين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68,300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دولارا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أمريكيا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و29,054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دولارا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أمريكيا؛</w:t>
      </w:r>
    </w:p>
    <w:p w14:paraId="29CC2BAD" w14:textId="6494A3E1" w:rsidR="009A5148" w:rsidRPr="00F2384C" w:rsidRDefault="009A5148" w:rsidP="00EC1BC7">
      <w:pPr>
        <w:pStyle w:val="ListParagraph"/>
        <w:numPr>
          <w:ilvl w:val="0"/>
          <w:numId w:val="17"/>
        </w:numPr>
        <w:bidi/>
        <w:spacing w:after="240" w:line="288" w:lineRule="auto"/>
        <w:ind w:left="2160" w:hanging="720"/>
        <w:contextualSpacing w:val="0"/>
        <w:rPr>
          <w:sz w:val="26"/>
          <w:szCs w:val="26"/>
          <w:lang w:bidi="ar-LB"/>
        </w:rPr>
      </w:pPr>
      <w:r w:rsidRPr="00F2384C">
        <w:rPr>
          <w:sz w:val="26"/>
          <w:szCs w:val="26"/>
          <w:rtl/>
          <w:lang w:bidi="ar-LB"/>
        </w:rPr>
        <w:t>للبنك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الدولي،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للمشروعات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التالية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المنفذة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مع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وكالات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ثنائية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أخرى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عند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الاقتضاء:</w:t>
      </w:r>
    </w:p>
    <w:p w14:paraId="085DB87B" w14:textId="595948A7" w:rsidR="009A5148" w:rsidRPr="00F2384C" w:rsidRDefault="000C2F34" w:rsidP="000C2F34">
      <w:pPr>
        <w:pStyle w:val="ListParagraph"/>
        <w:bidi/>
        <w:spacing w:after="240" w:line="288" w:lineRule="auto"/>
        <w:ind w:left="2880" w:hanging="750"/>
        <w:contextualSpacing w:val="0"/>
        <w:rPr>
          <w:sz w:val="24"/>
          <w:szCs w:val="26"/>
          <w:rtl/>
          <w:lang w:val="en-US" w:bidi="ar-LB"/>
        </w:rPr>
      </w:pPr>
      <w:r>
        <w:rPr>
          <w:rFonts w:hint="cs"/>
          <w:sz w:val="24"/>
          <w:szCs w:val="26"/>
          <w:rtl/>
          <w:lang w:val="en-US" w:bidi="ar-LB"/>
        </w:rPr>
        <w:t>أ.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FC46A6" w:rsidRPr="00F2384C">
        <w:rPr>
          <w:sz w:val="24"/>
          <w:szCs w:val="26"/>
          <w:rtl/>
          <w:lang w:val="en-US" w:bidi="ar-LB"/>
        </w:rPr>
        <w:t>التعاون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FC46A6" w:rsidRPr="00F2384C">
        <w:rPr>
          <w:sz w:val="24"/>
          <w:szCs w:val="26"/>
          <w:rtl/>
          <w:lang w:val="en-US" w:bidi="ar-LB"/>
        </w:rPr>
        <w:t>الثنائي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FC46A6" w:rsidRPr="00F2384C">
        <w:rPr>
          <w:sz w:val="24"/>
          <w:szCs w:val="26"/>
          <w:rtl/>
          <w:lang w:val="en-US" w:bidi="ar-LB"/>
        </w:rPr>
        <w:t>لحكومة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FC46A6" w:rsidRPr="00F2384C">
        <w:rPr>
          <w:sz w:val="24"/>
          <w:szCs w:val="26"/>
          <w:rtl/>
          <w:lang w:val="en-US" w:bidi="ar-LB"/>
        </w:rPr>
        <w:t>اليابان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FC46A6" w:rsidRPr="00F2384C">
        <w:rPr>
          <w:sz w:val="24"/>
          <w:szCs w:val="26"/>
          <w:rtl/>
          <w:lang w:val="en-US" w:bidi="ar-LB"/>
        </w:rPr>
        <w:t>(</w:t>
      </w:r>
      <w:r w:rsidR="00FC46A6" w:rsidRPr="00F2384C">
        <w:rPr>
          <w:sz w:val="24"/>
          <w:szCs w:val="26"/>
          <w:lang w:val="en-US" w:bidi="ar-LB"/>
        </w:rPr>
        <w:t>THA/PHA/68/TAS/158</w:t>
      </w:r>
      <w:r w:rsidR="00FC46A6" w:rsidRPr="00F2384C">
        <w:rPr>
          <w:sz w:val="24"/>
          <w:szCs w:val="26"/>
          <w:rtl/>
          <w:lang w:val="en-US" w:bidi="ar-LB"/>
        </w:rPr>
        <w:t>)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FC46A6" w:rsidRPr="00F2384C">
        <w:rPr>
          <w:sz w:val="24"/>
          <w:szCs w:val="26"/>
          <w:rtl/>
          <w:lang w:val="en-US" w:bidi="ar-LB"/>
        </w:rPr>
        <w:t>بمبلغ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FC46A6" w:rsidRPr="00F2384C">
        <w:rPr>
          <w:sz w:val="24"/>
          <w:szCs w:val="26"/>
          <w:rtl/>
          <w:lang w:val="en-US" w:bidi="ar-LB"/>
        </w:rPr>
        <w:t>342,350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FC46A6" w:rsidRPr="00F2384C">
        <w:rPr>
          <w:sz w:val="24"/>
          <w:szCs w:val="26"/>
          <w:rtl/>
          <w:lang w:val="en-US" w:bidi="ar-LB"/>
        </w:rPr>
        <w:t>دولار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FC46A6" w:rsidRPr="00F2384C">
        <w:rPr>
          <w:sz w:val="24"/>
          <w:szCs w:val="26"/>
          <w:rtl/>
          <w:lang w:val="en-US" w:bidi="ar-LB"/>
        </w:rPr>
        <w:t>أمريكي؛</w:t>
      </w:r>
    </w:p>
    <w:p w14:paraId="414C557A" w14:textId="72B7B930" w:rsidR="00FC46A6" w:rsidRPr="00F2384C" w:rsidRDefault="000C2F34" w:rsidP="000C2F34">
      <w:pPr>
        <w:pStyle w:val="ListParagraph"/>
        <w:bidi/>
        <w:spacing w:after="240" w:line="288" w:lineRule="auto"/>
        <w:ind w:left="2880" w:hanging="750"/>
        <w:contextualSpacing w:val="0"/>
        <w:rPr>
          <w:sz w:val="24"/>
          <w:szCs w:val="26"/>
          <w:lang w:val="en-US" w:bidi="ar-LB"/>
        </w:rPr>
      </w:pPr>
      <w:r>
        <w:rPr>
          <w:rFonts w:hint="cs"/>
          <w:sz w:val="24"/>
          <w:szCs w:val="26"/>
          <w:rtl/>
          <w:lang w:val="en-US" w:bidi="ar-LB"/>
        </w:rPr>
        <w:t>ب.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FC46A6" w:rsidRPr="00F2384C">
        <w:rPr>
          <w:sz w:val="24"/>
          <w:szCs w:val="26"/>
          <w:rtl/>
          <w:lang w:val="en-US" w:bidi="ar-LB"/>
        </w:rPr>
        <w:t>والتعاون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FC46A6" w:rsidRPr="00F2384C">
        <w:rPr>
          <w:sz w:val="24"/>
          <w:szCs w:val="26"/>
          <w:rtl/>
          <w:lang w:val="en-US" w:bidi="ar-LB"/>
        </w:rPr>
        <w:t>الثنائي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FC46A6" w:rsidRPr="00F2384C">
        <w:rPr>
          <w:sz w:val="24"/>
          <w:szCs w:val="26"/>
          <w:rtl/>
          <w:lang w:val="en-US" w:bidi="ar-LB"/>
        </w:rPr>
        <w:t>لحكومة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FC46A6" w:rsidRPr="00F2384C">
        <w:rPr>
          <w:sz w:val="24"/>
          <w:szCs w:val="26"/>
          <w:rtl/>
          <w:lang w:val="en-US" w:bidi="ar-LB"/>
        </w:rPr>
        <w:t>اليابان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FC46A6" w:rsidRPr="00F2384C">
        <w:rPr>
          <w:sz w:val="24"/>
          <w:szCs w:val="26"/>
          <w:rtl/>
          <w:lang w:val="en-US" w:bidi="ar-LB"/>
        </w:rPr>
        <w:t>(</w:t>
      </w:r>
      <w:r w:rsidR="00FC46A6" w:rsidRPr="00F2384C">
        <w:rPr>
          <w:sz w:val="24"/>
          <w:szCs w:val="26"/>
          <w:lang w:val="en-US" w:bidi="ar-LB"/>
        </w:rPr>
        <w:t>VIE/PHA/76/TAS/71</w:t>
      </w:r>
      <w:r w:rsidR="00FC46A6" w:rsidRPr="00F2384C">
        <w:rPr>
          <w:sz w:val="24"/>
          <w:szCs w:val="26"/>
          <w:rtl/>
          <w:lang w:val="en-US" w:bidi="ar-LB"/>
        </w:rPr>
        <w:t>)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FC46A6" w:rsidRPr="00F2384C">
        <w:rPr>
          <w:sz w:val="24"/>
          <w:szCs w:val="26"/>
          <w:rtl/>
          <w:lang w:val="en-US" w:bidi="ar-LB"/>
        </w:rPr>
        <w:t>و(</w:t>
      </w:r>
      <w:r w:rsidR="00FC46A6" w:rsidRPr="00F2384C">
        <w:rPr>
          <w:sz w:val="24"/>
          <w:szCs w:val="26"/>
          <w:lang w:val="en-US" w:bidi="ar-LB"/>
        </w:rPr>
        <w:t>VIE/PHA/84/INV/75</w:t>
      </w:r>
      <w:r w:rsidR="00FC46A6" w:rsidRPr="00F2384C">
        <w:rPr>
          <w:sz w:val="24"/>
          <w:szCs w:val="26"/>
          <w:rtl/>
          <w:lang w:val="en-US" w:bidi="ar-LB"/>
        </w:rPr>
        <w:t>)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FC46A6" w:rsidRPr="00F2384C">
        <w:rPr>
          <w:sz w:val="24"/>
          <w:szCs w:val="26"/>
          <w:rtl/>
          <w:lang w:val="en-US" w:bidi="ar-LB"/>
        </w:rPr>
        <w:t>بمبلغ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FC46A6" w:rsidRPr="00F2384C">
        <w:rPr>
          <w:sz w:val="24"/>
          <w:szCs w:val="26"/>
          <w:rtl/>
          <w:lang w:val="en-US" w:bidi="ar-LB"/>
        </w:rPr>
        <w:t>234,170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FC46A6" w:rsidRPr="00F2384C">
        <w:rPr>
          <w:sz w:val="24"/>
          <w:szCs w:val="26"/>
          <w:rtl/>
          <w:lang w:val="en-US" w:bidi="ar-LB"/>
        </w:rPr>
        <w:t>دولار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FC46A6" w:rsidRPr="00F2384C">
        <w:rPr>
          <w:sz w:val="24"/>
          <w:szCs w:val="26"/>
          <w:rtl/>
          <w:lang w:val="en-US" w:bidi="ar-LB"/>
        </w:rPr>
        <w:t>أمريكي؛</w:t>
      </w:r>
    </w:p>
    <w:p w14:paraId="1C77AC17" w14:textId="03E53B49" w:rsidR="00FC46A6" w:rsidRPr="00F2384C" w:rsidRDefault="000C2F34" w:rsidP="000C2F34">
      <w:pPr>
        <w:pStyle w:val="ListParagraph"/>
        <w:bidi/>
        <w:spacing w:after="240" w:line="288" w:lineRule="auto"/>
        <w:ind w:left="2880" w:hanging="750"/>
        <w:contextualSpacing w:val="0"/>
        <w:rPr>
          <w:sz w:val="24"/>
          <w:szCs w:val="26"/>
          <w:lang w:val="en-US" w:bidi="ar-LB"/>
        </w:rPr>
      </w:pPr>
      <w:r>
        <w:rPr>
          <w:rFonts w:hint="cs"/>
          <w:sz w:val="24"/>
          <w:szCs w:val="26"/>
          <w:rtl/>
          <w:lang w:val="en-US" w:bidi="ar-LB"/>
        </w:rPr>
        <w:t>ج.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FC46A6" w:rsidRPr="00F2384C">
        <w:rPr>
          <w:sz w:val="24"/>
          <w:szCs w:val="26"/>
          <w:rtl/>
          <w:lang w:val="en-US" w:bidi="ar-LB"/>
        </w:rPr>
        <w:t>والتعاون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FC46A6" w:rsidRPr="00F2384C">
        <w:rPr>
          <w:sz w:val="24"/>
          <w:szCs w:val="26"/>
          <w:rtl/>
          <w:lang w:val="en-US" w:bidi="ar-LB"/>
        </w:rPr>
        <w:t>الثنائي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FC46A6" w:rsidRPr="00F2384C">
        <w:rPr>
          <w:sz w:val="24"/>
          <w:szCs w:val="26"/>
          <w:rtl/>
          <w:lang w:val="en-US" w:bidi="ar-LB"/>
        </w:rPr>
        <w:t>لحكومة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FC46A6" w:rsidRPr="00F2384C">
        <w:rPr>
          <w:sz w:val="24"/>
          <w:szCs w:val="26"/>
          <w:rtl/>
          <w:lang w:val="en-US" w:bidi="ar-LB"/>
        </w:rPr>
        <w:t>السويد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FC46A6" w:rsidRPr="00F2384C">
        <w:rPr>
          <w:sz w:val="24"/>
          <w:szCs w:val="26"/>
          <w:rtl/>
          <w:lang w:val="en-US" w:bidi="ar-LB"/>
        </w:rPr>
        <w:t>(</w:t>
      </w:r>
      <w:r w:rsidR="00FC46A6" w:rsidRPr="00F2384C">
        <w:rPr>
          <w:sz w:val="24"/>
          <w:szCs w:val="26"/>
          <w:lang w:val="en-US" w:bidi="ar-LB"/>
        </w:rPr>
        <w:t>THA/HAL/29/TAS/120</w:t>
      </w:r>
      <w:r w:rsidR="00FC46A6" w:rsidRPr="00F2384C">
        <w:rPr>
          <w:sz w:val="24"/>
          <w:szCs w:val="26"/>
          <w:rtl/>
          <w:lang w:val="en-US" w:bidi="ar-LB"/>
        </w:rPr>
        <w:t>)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FC46A6" w:rsidRPr="00F2384C">
        <w:rPr>
          <w:sz w:val="24"/>
          <w:szCs w:val="26"/>
          <w:rtl/>
          <w:lang w:val="en-US" w:bidi="ar-LB"/>
        </w:rPr>
        <w:t>بمبلغ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FC46A6" w:rsidRPr="00F2384C">
        <w:rPr>
          <w:sz w:val="24"/>
          <w:szCs w:val="26"/>
          <w:rtl/>
          <w:lang w:val="en-US" w:bidi="ar-LB"/>
        </w:rPr>
        <w:t>225,985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FC46A6" w:rsidRPr="00F2384C">
        <w:rPr>
          <w:sz w:val="24"/>
          <w:szCs w:val="26"/>
          <w:rtl/>
          <w:lang w:val="en-US" w:bidi="ar-LB"/>
        </w:rPr>
        <w:t>دولارا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FC46A6" w:rsidRPr="00F2384C">
        <w:rPr>
          <w:sz w:val="24"/>
          <w:szCs w:val="26"/>
          <w:rtl/>
          <w:lang w:val="en-US" w:bidi="ar-LB"/>
        </w:rPr>
        <w:t>أمريكيا؛</w:t>
      </w:r>
    </w:p>
    <w:p w14:paraId="5F6E638C" w14:textId="0EC8B002" w:rsidR="00FC46A6" w:rsidRPr="00F2384C" w:rsidRDefault="000C2F34" w:rsidP="000C2F34">
      <w:pPr>
        <w:pStyle w:val="ListParagraph"/>
        <w:bidi/>
        <w:spacing w:after="240" w:line="288" w:lineRule="auto"/>
        <w:ind w:left="2880" w:hanging="750"/>
        <w:contextualSpacing w:val="0"/>
        <w:rPr>
          <w:sz w:val="24"/>
          <w:szCs w:val="26"/>
          <w:lang w:val="en-US" w:bidi="ar-LB"/>
        </w:rPr>
      </w:pPr>
      <w:r>
        <w:rPr>
          <w:rFonts w:hint="cs"/>
          <w:sz w:val="24"/>
          <w:szCs w:val="26"/>
          <w:rtl/>
          <w:lang w:val="en-US" w:bidi="ar-LB"/>
        </w:rPr>
        <w:t>د.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7F5F36" w:rsidRPr="00F2384C">
        <w:rPr>
          <w:sz w:val="24"/>
          <w:szCs w:val="26"/>
          <w:rtl/>
          <w:lang w:val="en-US" w:bidi="ar-LB"/>
        </w:rPr>
        <w:t>والتعاون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7F5F36" w:rsidRPr="00F2384C">
        <w:rPr>
          <w:sz w:val="24"/>
          <w:szCs w:val="26"/>
          <w:rtl/>
          <w:lang w:val="en-US" w:bidi="ar-LB"/>
        </w:rPr>
        <w:t>الثنائي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7F5F36" w:rsidRPr="00F2384C">
        <w:rPr>
          <w:sz w:val="24"/>
          <w:szCs w:val="26"/>
          <w:rtl/>
          <w:lang w:val="en-US" w:bidi="ar-LB"/>
        </w:rPr>
        <w:t>لحكومة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7F5F36" w:rsidRPr="00F2384C">
        <w:rPr>
          <w:sz w:val="24"/>
          <w:szCs w:val="26"/>
          <w:rtl/>
          <w:lang w:val="en-US" w:bidi="ar-LB"/>
        </w:rPr>
        <w:t>الولايات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7F5F36" w:rsidRPr="00F2384C">
        <w:rPr>
          <w:sz w:val="24"/>
          <w:szCs w:val="26"/>
          <w:rtl/>
          <w:lang w:val="en-US" w:bidi="ar-LB"/>
        </w:rPr>
        <w:t>المتحدة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7F5F36" w:rsidRPr="00F2384C">
        <w:rPr>
          <w:sz w:val="24"/>
          <w:szCs w:val="26"/>
          <w:rtl/>
          <w:lang w:val="en-US" w:bidi="ar-LB"/>
        </w:rPr>
        <w:t>الأمريكية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7F5F36" w:rsidRPr="00F2384C">
        <w:rPr>
          <w:sz w:val="24"/>
          <w:szCs w:val="26"/>
          <w:rtl/>
          <w:lang w:val="en-US" w:bidi="ar-LB"/>
        </w:rPr>
        <w:t>(</w:t>
      </w:r>
      <w:r w:rsidR="007F5F36" w:rsidRPr="00F2384C">
        <w:rPr>
          <w:sz w:val="24"/>
          <w:szCs w:val="26"/>
          <w:lang w:val="en-US" w:bidi="ar-LB"/>
        </w:rPr>
        <w:t>CPR/PRO/44/INV/425</w:t>
      </w:r>
      <w:r w:rsidR="007F5F36" w:rsidRPr="00F2384C">
        <w:rPr>
          <w:sz w:val="24"/>
          <w:szCs w:val="26"/>
          <w:rtl/>
          <w:lang w:val="en-US" w:bidi="ar-LB"/>
        </w:rPr>
        <w:t>)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7F5F36" w:rsidRPr="00F2384C">
        <w:rPr>
          <w:sz w:val="24"/>
          <w:szCs w:val="26"/>
          <w:rtl/>
          <w:lang w:val="en-US" w:bidi="ar-LB"/>
        </w:rPr>
        <w:t>بمبلغ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7F5F36" w:rsidRPr="00F2384C">
        <w:rPr>
          <w:sz w:val="24"/>
          <w:szCs w:val="26"/>
          <w:rtl/>
          <w:lang w:val="en-US" w:bidi="ar-LB"/>
        </w:rPr>
        <w:t>5,375,000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7F5F36" w:rsidRPr="00F2384C">
        <w:rPr>
          <w:sz w:val="24"/>
          <w:szCs w:val="26"/>
          <w:rtl/>
          <w:lang w:val="en-US" w:bidi="ar-LB"/>
        </w:rPr>
        <w:t>دولارا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7F5F36" w:rsidRPr="00F2384C">
        <w:rPr>
          <w:sz w:val="24"/>
          <w:szCs w:val="26"/>
          <w:rtl/>
          <w:lang w:val="en-US" w:bidi="ar-LB"/>
        </w:rPr>
        <w:t>أمريكيا؛</w:t>
      </w:r>
    </w:p>
    <w:p w14:paraId="4761500B" w14:textId="754FD847" w:rsidR="00FC46A6" w:rsidRPr="00F2384C" w:rsidRDefault="000C2F34" w:rsidP="000C2F34">
      <w:pPr>
        <w:pStyle w:val="ListParagraph"/>
        <w:bidi/>
        <w:spacing w:after="240" w:line="288" w:lineRule="auto"/>
        <w:ind w:left="2880" w:hanging="750"/>
        <w:contextualSpacing w:val="0"/>
        <w:rPr>
          <w:sz w:val="24"/>
          <w:szCs w:val="26"/>
          <w:lang w:val="en-US" w:bidi="ar-LB"/>
        </w:rPr>
      </w:pPr>
      <w:r>
        <w:rPr>
          <w:rFonts w:hint="cs"/>
          <w:sz w:val="24"/>
          <w:szCs w:val="26"/>
          <w:rtl/>
          <w:lang w:val="en-US" w:bidi="ar-LB"/>
        </w:rPr>
        <w:t>ه.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7F5F36" w:rsidRPr="00F2384C">
        <w:rPr>
          <w:sz w:val="24"/>
          <w:szCs w:val="26"/>
          <w:rtl/>
          <w:lang w:val="en-US" w:bidi="ar-LB"/>
        </w:rPr>
        <w:t>والتعاون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7F5F36" w:rsidRPr="00F2384C">
        <w:rPr>
          <w:sz w:val="24"/>
          <w:szCs w:val="26"/>
          <w:rtl/>
          <w:lang w:val="en-US" w:bidi="ar-LB"/>
        </w:rPr>
        <w:t>الثنائي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7F5F36" w:rsidRPr="00F2384C">
        <w:rPr>
          <w:sz w:val="24"/>
          <w:szCs w:val="26"/>
          <w:rtl/>
          <w:lang w:val="en-US" w:bidi="ar-LB"/>
        </w:rPr>
        <w:t>لحكومة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7F5F36" w:rsidRPr="00F2384C">
        <w:rPr>
          <w:sz w:val="24"/>
          <w:szCs w:val="26"/>
          <w:rtl/>
          <w:lang w:val="en-US" w:bidi="ar-LB"/>
        </w:rPr>
        <w:t>الولايات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7F5F36" w:rsidRPr="00F2384C">
        <w:rPr>
          <w:sz w:val="24"/>
          <w:szCs w:val="26"/>
          <w:rtl/>
          <w:lang w:val="en-US" w:bidi="ar-LB"/>
        </w:rPr>
        <w:t>المتحدة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7F5F36" w:rsidRPr="00F2384C">
        <w:rPr>
          <w:sz w:val="24"/>
          <w:szCs w:val="26"/>
          <w:rtl/>
          <w:lang w:val="en-US" w:bidi="ar-LB"/>
        </w:rPr>
        <w:t>الأمريكية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7F5F36" w:rsidRPr="00F2384C">
        <w:rPr>
          <w:sz w:val="24"/>
          <w:szCs w:val="26"/>
          <w:rtl/>
          <w:lang w:val="en-US" w:bidi="ar-LB"/>
        </w:rPr>
        <w:t>(</w:t>
      </w:r>
      <w:r w:rsidR="007F5F36" w:rsidRPr="00F2384C">
        <w:rPr>
          <w:sz w:val="24"/>
          <w:szCs w:val="26"/>
          <w:lang w:val="en-US" w:bidi="ar-LB"/>
        </w:rPr>
        <w:t>CPR/PRO/47/INV/439</w:t>
      </w:r>
      <w:r w:rsidR="007F5F36" w:rsidRPr="00F2384C">
        <w:rPr>
          <w:sz w:val="24"/>
          <w:szCs w:val="26"/>
          <w:rtl/>
          <w:lang w:val="en-US" w:bidi="ar-LB"/>
        </w:rPr>
        <w:t>)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7F5F36" w:rsidRPr="00F2384C">
        <w:rPr>
          <w:sz w:val="24"/>
          <w:szCs w:val="26"/>
          <w:rtl/>
          <w:lang w:val="en-US" w:bidi="ar-LB"/>
        </w:rPr>
        <w:t>بمبلغ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7F5F36" w:rsidRPr="00F2384C">
        <w:rPr>
          <w:sz w:val="24"/>
          <w:szCs w:val="26"/>
          <w:rtl/>
          <w:lang w:val="en-US" w:bidi="ar-LB"/>
        </w:rPr>
        <w:t>5,375,000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7F5F36" w:rsidRPr="00F2384C">
        <w:rPr>
          <w:sz w:val="24"/>
          <w:szCs w:val="26"/>
          <w:rtl/>
          <w:lang w:val="en-US" w:bidi="ar-LB"/>
        </w:rPr>
        <w:t>دولار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7F5F36" w:rsidRPr="00F2384C">
        <w:rPr>
          <w:sz w:val="24"/>
          <w:szCs w:val="26"/>
          <w:rtl/>
          <w:lang w:val="en-US" w:bidi="ar-LB"/>
        </w:rPr>
        <w:t>أمريكي؛</w:t>
      </w:r>
    </w:p>
    <w:p w14:paraId="27CEACEB" w14:textId="7114E409" w:rsidR="00FC46A6" w:rsidRPr="00F2384C" w:rsidRDefault="000C2F34" w:rsidP="000C2F34">
      <w:pPr>
        <w:pStyle w:val="ListParagraph"/>
        <w:bidi/>
        <w:spacing w:after="240" w:line="288" w:lineRule="auto"/>
        <w:ind w:left="2880" w:hanging="750"/>
        <w:contextualSpacing w:val="0"/>
        <w:rPr>
          <w:sz w:val="24"/>
          <w:szCs w:val="26"/>
          <w:lang w:val="en-US" w:bidi="ar-LB"/>
        </w:rPr>
      </w:pPr>
      <w:r>
        <w:rPr>
          <w:rFonts w:hint="cs"/>
          <w:sz w:val="24"/>
          <w:szCs w:val="26"/>
          <w:rtl/>
          <w:lang w:val="en-US" w:bidi="ar-LB"/>
        </w:rPr>
        <w:t>و.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7F5F36" w:rsidRPr="00F2384C">
        <w:rPr>
          <w:sz w:val="24"/>
          <w:szCs w:val="26"/>
          <w:rtl/>
          <w:lang w:val="en-US" w:bidi="ar-LB"/>
        </w:rPr>
        <w:t>ومشروع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7F5F36" w:rsidRPr="00F2384C">
        <w:rPr>
          <w:sz w:val="24"/>
          <w:szCs w:val="26"/>
          <w:rtl/>
          <w:lang w:val="en-US" w:bidi="ar-LB"/>
        </w:rPr>
        <w:t>المبرد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7F5F36" w:rsidRPr="00F2384C">
        <w:rPr>
          <w:sz w:val="24"/>
          <w:szCs w:val="26"/>
          <w:rtl/>
          <w:lang w:val="en-US" w:bidi="ar-LB"/>
        </w:rPr>
        <w:t>لتايلند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7F5F36" w:rsidRPr="00F2384C">
        <w:rPr>
          <w:sz w:val="24"/>
          <w:szCs w:val="26"/>
          <w:rtl/>
          <w:lang w:val="en-US" w:bidi="ar-LB"/>
        </w:rPr>
        <w:t>(</w:t>
      </w:r>
      <w:r w:rsidR="007F5F36" w:rsidRPr="00F2384C">
        <w:rPr>
          <w:sz w:val="24"/>
          <w:szCs w:val="26"/>
          <w:lang w:val="en-US" w:bidi="ar-LB"/>
        </w:rPr>
        <w:t>THA/REF/26/INV/104</w:t>
      </w:r>
      <w:r w:rsidR="007F5F36" w:rsidRPr="00F2384C">
        <w:rPr>
          <w:sz w:val="24"/>
          <w:szCs w:val="26"/>
          <w:rtl/>
          <w:lang w:val="en-US" w:bidi="ar-LB"/>
        </w:rPr>
        <w:t>)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7F5F36" w:rsidRPr="00F2384C">
        <w:rPr>
          <w:sz w:val="24"/>
          <w:szCs w:val="26"/>
          <w:rtl/>
          <w:lang w:val="en-US" w:bidi="ar-LB"/>
        </w:rPr>
        <w:t>بمبلغ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7F5F36" w:rsidRPr="00F2384C">
        <w:rPr>
          <w:sz w:val="24"/>
          <w:szCs w:val="26"/>
          <w:rtl/>
          <w:lang w:val="en-US" w:bidi="ar-LB"/>
        </w:rPr>
        <w:t>1,198,946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7F5F36" w:rsidRPr="00F2384C">
        <w:rPr>
          <w:sz w:val="24"/>
          <w:szCs w:val="26"/>
          <w:rtl/>
          <w:lang w:val="en-US" w:bidi="ar-LB"/>
        </w:rPr>
        <w:t>دولارا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7F5F36" w:rsidRPr="00F2384C">
        <w:rPr>
          <w:sz w:val="24"/>
          <w:szCs w:val="26"/>
          <w:rtl/>
          <w:lang w:val="en-US" w:bidi="ar-LB"/>
        </w:rPr>
        <w:t>أمريكيا.</w:t>
      </w:r>
    </w:p>
    <w:p w14:paraId="4C905F11" w14:textId="5E83649C" w:rsidR="00B1434B" w:rsidRPr="00F2384C" w:rsidRDefault="00F201E7" w:rsidP="00B1434B">
      <w:pPr>
        <w:pStyle w:val="Heading2"/>
        <w:numPr>
          <w:ilvl w:val="0"/>
          <w:numId w:val="0"/>
        </w:numPr>
        <w:bidi/>
        <w:ind w:left="720"/>
        <w:rPr>
          <w:bCs/>
          <w:sz w:val="26"/>
          <w:szCs w:val="26"/>
          <w:lang w:val="en-US" w:bidi="ar-LB"/>
        </w:rPr>
      </w:pPr>
      <w:r w:rsidRPr="00F2384C">
        <w:rPr>
          <w:bCs/>
          <w:sz w:val="26"/>
          <w:szCs w:val="26"/>
          <w:rtl/>
          <w:lang w:val="en-US" w:bidi="ar-LB"/>
        </w:rPr>
        <w:t>4(د)</w:t>
      </w:r>
      <w:r w:rsidR="00351949">
        <w:rPr>
          <w:bCs/>
          <w:sz w:val="26"/>
          <w:szCs w:val="26"/>
          <w:rtl/>
          <w:lang w:val="en-US" w:bidi="ar-LB"/>
        </w:rPr>
        <w:t xml:space="preserve"> </w:t>
      </w:r>
      <w:r w:rsidR="00F353B0" w:rsidRPr="00F2384C">
        <w:rPr>
          <w:bCs/>
          <w:sz w:val="26"/>
          <w:szCs w:val="26"/>
          <w:rtl/>
          <w:lang w:val="en-US" w:bidi="ar-LB"/>
        </w:rPr>
        <w:t>الميزانيات</w:t>
      </w:r>
      <w:r w:rsidR="00351949">
        <w:rPr>
          <w:bCs/>
          <w:sz w:val="26"/>
          <w:szCs w:val="26"/>
          <w:rtl/>
          <w:lang w:val="en-US" w:bidi="ar-LB"/>
        </w:rPr>
        <w:t xml:space="preserve"> </w:t>
      </w:r>
      <w:r w:rsidR="00F353B0" w:rsidRPr="00F2384C">
        <w:rPr>
          <w:bCs/>
          <w:sz w:val="26"/>
          <w:szCs w:val="26"/>
          <w:rtl/>
          <w:lang w:val="en-US" w:bidi="ar-LB"/>
        </w:rPr>
        <w:t>المعتمدة</w:t>
      </w:r>
      <w:r w:rsidR="00351949">
        <w:rPr>
          <w:bCs/>
          <w:sz w:val="26"/>
          <w:szCs w:val="26"/>
          <w:rtl/>
          <w:lang w:val="en-US" w:bidi="ar-LB"/>
        </w:rPr>
        <w:t xml:space="preserve"> </w:t>
      </w:r>
      <w:r w:rsidR="00F353B0" w:rsidRPr="00F2384C">
        <w:rPr>
          <w:bCs/>
          <w:sz w:val="26"/>
          <w:szCs w:val="26"/>
          <w:rtl/>
          <w:lang w:val="en-US" w:bidi="ar-LB"/>
        </w:rPr>
        <w:t>لأمانة</w:t>
      </w:r>
      <w:r w:rsidR="00351949">
        <w:rPr>
          <w:bCs/>
          <w:sz w:val="26"/>
          <w:szCs w:val="26"/>
          <w:rtl/>
          <w:lang w:val="en-US" w:bidi="ar-LB"/>
        </w:rPr>
        <w:t xml:space="preserve"> </w:t>
      </w:r>
      <w:r w:rsidR="00F353B0" w:rsidRPr="00F2384C">
        <w:rPr>
          <w:bCs/>
          <w:sz w:val="26"/>
          <w:szCs w:val="26"/>
          <w:rtl/>
          <w:lang w:val="en-US" w:bidi="ar-LB"/>
        </w:rPr>
        <w:t>الصندوق</w:t>
      </w:r>
      <w:r w:rsidR="00351949">
        <w:rPr>
          <w:bCs/>
          <w:sz w:val="26"/>
          <w:szCs w:val="26"/>
          <w:rtl/>
          <w:lang w:val="en-US" w:bidi="ar-LB"/>
        </w:rPr>
        <w:t xml:space="preserve"> </w:t>
      </w:r>
      <w:r w:rsidR="00F353B0" w:rsidRPr="00F2384C">
        <w:rPr>
          <w:bCs/>
          <w:sz w:val="26"/>
          <w:szCs w:val="26"/>
          <w:rtl/>
          <w:lang w:val="en-US" w:bidi="ar-LB"/>
        </w:rPr>
        <w:t>لعامي</w:t>
      </w:r>
      <w:r w:rsidR="00351949">
        <w:rPr>
          <w:bCs/>
          <w:sz w:val="26"/>
          <w:szCs w:val="26"/>
          <w:rtl/>
          <w:lang w:val="en-US" w:bidi="ar-LB"/>
        </w:rPr>
        <w:t xml:space="preserve"> </w:t>
      </w:r>
      <w:r w:rsidR="00F353B0" w:rsidRPr="00F2384C">
        <w:rPr>
          <w:bCs/>
          <w:sz w:val="26"/>
          <w:szCs w:val="26"/>
          <w:rtl/>
          <w:lang w:val="en-US" w:bidi="ar-LB"/>
        </w:rPr>
        <w:t>2025</w:t>
      </w:r>
      <w:r w:rsidR="00351949">
        <w:rPr>
          <w:bCs/>
          <w:sz w:val="26"/>
          <w:szCs w:val="26"/>
          <w:rtl/>
          <w:lang w:val="en-US" w:bidi="ar-LB"/>
        </w:rPr>
        <w:t xml:space="preserve"> </w:t>
      </w:r>
      <w:r w:rsidR="00F353B0" w:rsidRPr="00F2384C">
        <w:rPr>
          <w:bCs/>
          <w:sz w:val="26"/>
          <w:szCs w:val="26"/>
          <w:rtl/>
          <w:lang w:val="en-US" w:bidi="ar-LB"/>
        </w:rPr>
        <w:t>و2026</w:t>
      </w:r>
      <w:r w:rsidR="00351949">
        <w:rPr>
          <w:bCs/>
          <w:sz w:val="26"/>
          <w:szCs w:val="26"/>
          <w:rtl/>
          <w:lang w:val="en-US" w:bidi="ar-LB"/>
        </w:rPr>
        <w:t xml:space="preserve"> </w:t>
      </w:r>
      <w:r w:rsidR="00F353B0" w:rsidRPr="00F2384C">
        <w:rPr>
          <w:bCs/>
          <w:sz w:val="26"/>
          <w:szCs w:val="26"/>
          <w:rtl/>
          <w:lang w:val="en-US" w:bidi="ar-LB"/>
        </w:rPr>
        <w:t>والمقترحة</w:t>
      </w:r>
      <w:r w:rsidR="00351949">
        <w:rPr>
          <w:bCs/>
          <w:sz w:val="26"/>
          <w:szCs w:val="26"/>
          <w:rtl/>
          <w:lang w:val="en-US" w:bidi="ar-LB"/>
        </w:rPr>
        <w:t xml:space="preserve"> </w:t>
      </w:r>
      <w:r w:rsidR="00F353B0" w:rsidRPr="00F2384C">
        <w:rPr>
          <w:bCs/>
          <w:sz w:val="26"/>
          <w:szCs w:val="26"/>
          <w:rtl/>
          <w:lang w:val="en-US" w:bidi="ar-LB"/>
        </w:rPr>
        <w:t>لعام</w:t>
      </w:r>
      <w:r w:rsidR="00351949">
        <w:rPr>
          <w:bCs/>
          <w:sz w:val="26"/>
          <w:szCs w:val="26"/>
          <w:rtl/>
          <w:lang w:val="en-US" w:bidi="ar-LB"/>
        </w:rPr>
        <w:t xml:space="preserve"> </w:t>
      </w:r>
      <w:r w:rsidR="00F353B0" w:rsidRPr="00F2384C">
        <w:rPr>
          <w:bCs/>
          <w:sz w:val="26"/>
          <w:szCs w:val="26"/>
          <w:rtl/>
          <w:lang w:val="en-US" w:bidi="ar-LB"/>
        </w:rPr>
        <w:t>2027</w:t>
      </w:r>
    </w:p>
    <w:p w14:paraId="470555B6" w14:textId="443BA332" w:rsidR="00CE2CE9" w:rsidRPr="00F2384C" w:rsidRDefault="00F353B0" w:rsidP="00B1434B">
      <w:pPr>
        <w:bidi/>
        <w:spacing w:after="240" w:line="288" w:lineRule="auto"/>
        <w:ind w:left="720"/>
        <w:rPr>
          <w:sz w:val="24"/>
          <w:szCs w:val="26"/>
          <w:u w:val="single"/>
          <w:lang w:bidi="ar-LB"/>
        </w:rPr>
      </w:pPr>
      <w:r w:rsidRPr="00F2384C">
        <w:rPr>
          <w:sz w:val="24"/>
          <w:szCs w:val="26"/>
          <w:u w:val="single"/>
          <w:rtl/>
          <w:lang w:bidi="ar-LB"/>
        </w:rPr>
        <w:t>تقدم</w:t>
      </w:r>
      <w:r w:rsidR="00351949">
        <w:rPr>
          <w:sz w:val="24"/>
          <w:szCs w:val="26"/>
          <w:u w:val="single"/>
          <w:rtl/>
          <w:lang w:bidi="ar-LB"/>
        </w:rPr>
        <w:t xml:space="preserve"> </w:t>
      </w:r>
      <w:r w:rsidRPr="00F2384C">
        <w:rPr>
          <w:sz w:val="24"/>
          <w:szCs w:val="26"/>
          <w:u w:val="single"/>
          <w:rtl/>
          <w:lang w:bidi="ar-LB"/>
        </w:rPr>
        <w:t>الوثيقة</w:t>
      </w:r>
      <w:r w:rsidR="00351949">
        <w:rPr>
          <w:sz w:val="24"/>
          <w:szCs w:val="26"/>
          <w:u w:val="single"/>
          <w:rtl/>
          <w:lang w:bidi="ar-LB"/>
        </w:rPr>
        <w:t xml:space="preserve"> </w:t>
      </w:r>
      <w:r w:rsidRPr="00F2384C">
        <w:rPr>
          <w:sz w:val="24"/>
          <w:szCs w:val="26"/>
          <w:u w:val="single"/>
          <w:lang w:bidi="ar-LB"/>
        </w:rPr>
        <w:t>UNEP/OzL.Pro/ExCom/95/7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معلومات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عن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الميزانيتين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المنقحتين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لعامي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2025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و2026،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والميزانية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المقترحة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لأمانة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الصندوق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لعام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2027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والمقدمة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لنظر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اللجنة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التنفيذية.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كما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تتضمن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اقتراحاً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بشأن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الموارد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الإضافية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استناداً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إلى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تحليل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الاحتياجات.</w:t>
      </w:r>
    </w:p>
    <w:p w14:paraId="0913826A" w14:textId="4A13ACC4" w:rsidR="00CE2CE9" w:rsidRPr="00F2384C" w:rsidRDefault="00791D9F" w:rsidP="00B1434B">
      <w:pPr>
        <w:keepNext/>
        <w:keepLines/>
        <w:bidi/>
        <w:spacing w:after="240"/>
        <w:ind w:left="720"/>
        <w:rPr>
          <w:sz w:val="26"/>
          <w:szCs w:val="26"/>
          <w:u w:val="single"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المشكلات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التي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يتعين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معالجتها:</w:t>
      </w:r>
    </w:p>
    <w:p w14:paraId="3A175009" w14:textId="1E352D65" w:rsidR="00CE2CE9" w:rsidRPr="00F2384C" w:rsidRDefault="00AD5A4C" w:rsidP="00EC1BC7">
      <w:pPr>
        <w:pStyle w:val="ListParagraph"/>
        <w:keepNext/>
        <w:keepLines/>
        <w:numPr>
          <w:ilvl w:val="0"/>
          <w:numId w:val="7"/>
        </w:numPr>
        <w:bidi/>
        <w:spacing w:after="240"/>
        <w:contextualSpacing w:val="0"/>
        <w:rPr>
          <w:sz w:val="26"/>
          <w:szCs w:val="26"/>
          <w:lang w:val="en-CA" w:bidi="ar-LB"/>
        </w:rPr>
      </w:pPr>
      <w:r w:rsidRPr="00F2384C">
        <w:rPr>
          <w:sz w:val="26"/>
          <w:szCs w:val="26"/>
          <w:rtl/>
          <w:lang w:val="en-CA" w:bidi="ar-LB"/>
        </w:rPr>
        <w:t>مراجعة</w:t>
      </w:r>
      <w:r w:rsidR="00351949">
        <w:rPr>
          <w:sz w:val="26"/>
          <w:szCs w:val="26"/>
          <w:rtl/>
          <w:lang w:val="en-CA" w:bidi="ar-LB"/>
        </w:rPr>
        <w:t xml:space="preserve"> </w:t>
      </w:r>
      <w:r w:rsidRPr="00F2384C">
        <w:rPr>
          <w:sz w:val="26"/>
          <w:szCs w:val="26"/>
          <w:rtl/>
          <w:lang w:val="en-CA" w:bidi="ar-LB"/>
        </w:rPr>
        <w:t>ميزانيتي</w:t>
      </w:r>
      <w:r w:rsidR="00351949">
        <w:rPr>
          <w:sz w:val="26"/>
          <w:szCs w:val="26"/>
          <w:rtl/>
          <w:lang w:val="en-CA" w:bidi="ar-LB"/>
        </w:rPr>
        <w:t xml:space="preserve"> </w:t>
      </w:r>
      <w:r w:rsidRPr="00F2384C">
        <w:rPr>
          <w:sz w:val="26"/>
          <w:szCs w:val="26"/>
          <w:rtl/>
          <w:lang w:val="en-CA" w:bidi="ar-LB"/>
        </w:rPr>
        <w:t>2025</w:t>
      </w:r>
      <w:r w:rsidR="00351949">
        <w:rPr>
          <w:sz w:val="26"/>
          <w:szCs w:val="26"/>
          <w:rtl/>
          <w:lang w:val="en-CA" w:bidi="ar-LB"/>
        </w:rPr>
        <w:t xml:space="preserve"> </w:t>
      </w:r>
      <w:r w:rsidRPr="00F2384C">
        <w:rPr>
          <w:sz w:val="26"/>
          <w:szCs w:val="26"/>
          <w:rtl/>
          <w:lang w:val="en-CA" w:bidi="ar-LB"/>
        </w:rPr>
        <w:t>و2026</w:t>
      </w:r>
      <w:r w:rsidR="00351949">
        <w:rPr>
          <w:sz w:val="26"/>
          <w:szCs w:val="26"/>
          <w:rtl/>
          <w:lang w:val="en-CA" w:bidi="ar-LB"/>
        </w:rPr>
        <w:t xml:space="preserve"> </w:t>
      </w:r>
      <w:r w:rsidRPr="00F2384C">
        <w:rPr>
          <w:sz w:val="26"/>
          <w:szCs w:val="26"/>
          <w:rtl/>
          <w:lang w:val="en-CA" w:bidi="ar-LB"/>
        </w:rPr>
        <w:t>والنظر</w:t>
      </w:r>
      <w:r w:rsidR="00351949">
        <w:rPr>
          <w:sz w:val="26"/>
          <w:szCs w:val="26"/>
          <w:rtl/>
          <w:lang w:val="en-CA" w:bidi="ar-LB"/>
        </w:rPr>
        <w:t xml:space="preserve"> </w:t>
      </w:r>
      <w:r w:rsidRPr="00F2384C">
        <w:rPr>
          <w:sz w:val="26"/>
          <w:szCs w:val="26"/>
          <w:rtl/>
          <w:lang w:val="en-CA" w:bidi="ar-LB"/>
        </w:rPr>
        <w:t>في</w:t>
      </w:r>
      <w:r w:rsidR="00351949">
        <w:rPr>
          <w:sz w:val="26"/>
          <w:szCs w:val="26"/>
          <w:rtl/>
          <w:lang w:val="en-CA" w:bidi="ar-LB"/>
        </w:rPr>
        <w:t xml:space="preserve"> </w:t>
      </w:r>
      <w:r w:rsidRPr="00F2384C">
        <w:rPr>
          <w:sz w:val="26"/>
          <w:szCs w:val="26"/>
          <w:rtl/>
          <w:lang w:val="en-CA" w:bidi="ar-LB"/>
        </w:rPr>
        <w:t>موازنة</w:t>
      </w:r>
      <w:r w:rsidR="00351949">
        <w:rPr>
          <w:sz w:val="26"/>
          <w:szCs w:val="26"/>
          <w:rtl/>
          <w:lang w:val="en-CA" w:bidi="ar-LB"/>
        </w:rPr>
        <w:t xml:space="preserve"> </w:t>
      </w:r>
      <w:r w:rsidRPr="00F2384C">
        <w:rPr>
          <w:sz w:val="26"/>
          <w:szCs w:val="26"/>
          <w:rtl/>
          <w:lang w:val="en-CA" w:bidi="ar-LB"/>
        </w:rPr>
        <w:t>2027.</w:t>
      </w:r>
    </w:p>
    <w:p w14:paraId="7190EDC8" w14:textId="697799CC" w:rsidR="00791D9F" w:rsidRPr="00F2384C" w:rsidRDefault="00791D9F" w:rsidP="00791D9F">
      <w:pPr>
        <w:keepNext/>
        <w:bidi/>
        <w:spacing w:after="240"/>
        <w:ind w:firstLine="720"/>
        <w:rPr>
          <w:sz w:val="26"/>
          <w:szCs w:val="26"/>
          <w:u w:val="single"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قد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ترغب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اللجنة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التنفيذية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في</w:t>
      </w:r>
      <w:r w:rsidR="003F0AA0" w:rsidRPr="00F2384C">
        <w:rPr>
          <w:sz w:val="26"/>
          <w:szCs w:val="26"/>
          <w:u w:val="single"/>
          <w:rtl/>
          <w:lang w:bidi="ar-LB"/>
        </w:rPr>
        <w:t>ما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="003F0AA0" w:rsidRPr="00F2384C">
        <w:rPr>
          <w:sz w:val="26"/>
          <w:szCs w:val="26"/>
          <w:u w:val="single"/>
          <w:rtl/>
          <w:lang w:bidi="ar-LB"/>
        </w:rPr>
        <w:t>يلي</w:t>
      </w:r>
      <w:r w:rsidRPr="00F2384C">
        <w:rPr>
          <w:sz w:val="26"/>
          <w:szCs w:val="26"/>
          <w:u w:val="single"/>
          <w:rtl/>
          <w:lang w:bidi="ar-LB"/>
        </w:rPr>
        <w:t>:</w:t>
      </w:r>
    </w:p>
    <w:p w14:paraId="14BC498B" w14:textId="011C6DB7" w:rsidR="00791D9F" w:rsidRPr="00F2384C" w:rsidRDefault="003F0AA0" w:rsidP="00EC1BC7">
      <w:pPr>
        <w:pStyle w:val="ListParagraph"/>
        <w:numPr>
          <w:ilvl w:val="0"/>
          <w:numId w:val="18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تحيط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علماً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بما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يلي:</w:t>
      </w:r>
    </w:p>
    <w:p w14:paraId="0EAEFBF0" w14:textId="27DA3266" w:rsidR="00791D9F" w:rsidRPr="00F2384C" w:rsidRDefault="003F0AA0" w:rsidP="00EC1BC7">
      <w:pPr>
        <w:pStyle w:val="ListParagraph"/>
        <w:numPr>
          <w:ilvl w:val="0"/>
          <w:numId w:val="19"/>
        </w:numPr>
        <w:bidi/>
        <w:spacing w:after="240" w:line="288" w:lineRule="auto"/>
        <w:ind w:left="2160" w:hanging="720"/>
        <w:contextualSpacing w:val="0"/>
        <w:rPr>
          <w:sz w:val="24"/>
          <w:szCs w:val="26"/>
          <w:lang w:bidi="ar-LB"/>
        </w:rPr>
      </w:pPr>
      <w:r w:rsidRPr="00F2384C">
        <w:rPr>
          <w:sz w:val="24"/>
          <w:szCs w:val="26"/>
          <w:rtl/>
          <w:lang w:bidi="ar-LB"/>
        </w:rPr>
        <w:t>الوثيقة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المتعلقة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بميزانيات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أمانة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الصندوق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المنقحة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لعامي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2025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و2026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والمقترحة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لعام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2027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الواردة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في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lang w:bidi="ar-LB"/>
        </w:rPr>
        <w:t>UNEP/OzL.Pro/ExCom/95/7</w:t>
      </w:r>
      <w:r w:rsidRPr="00F2384C">
        <w:rPr>
          <w:sz w:val="24"/>
          <w:szCs w:val="26"/>
          <w:rtl/>
          <w:lang w:bidi="ar-LB"/>
        </w:rPr>
        <w:t>؛</w:t>
      </w:r>
    </w:p>
    <w:p w14:paraId="3082E347" w14:textId="53E98CCC" w:rsidR="00791D9F" w:rsidRPr="00F2384C" w:rsidRDefault="003F0AA0" w:rsidP="00EC1BC7">
      <w:pPr>
        <w:pStyle w:val="ListParagraph"/>
        <w:numPr>
          <w:ilvl w:val="0"/>
          <w:numId w:val="19"/>
        </w:numPr>
        <w:bidi/>
        <w:spacing w:after="240" w:line="288" w:lineRule="auto"/>
        <w:ind w:left="2160" w:hanging="720"/>
        <w:contextualSpacing w:val="0"/>
        <w:rPr>
          <w:sz w:val="26"/>
          <w:szCs w:val="26"/>
          <w:lang w:bidi="ar-LB"/>
        </w:rPr>
      </w:pPr>
      <w:r w:rsidRPr="00F2384C">
        <w:rPr>
          <w:sz w:val="26"/>
          <w:szCs w:val="26"/>
          <w:rtl/>
          <w:lang w:bidi="ar-LB"/>
        </w:rPr>
        <w:lastRenderedPageBreak/>
        <w:t>إعادة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مبلغ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350,542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دولاراً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أمريكياً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إلى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الصندوق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المتعدد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الأطراف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الاجتماع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الخامس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والتسعين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الميزانية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المعتمدة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لأمانة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الصندوق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لعام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2023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(296,045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دولاراً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أمريكياً)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وبرنامج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عمل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الرصد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والتقييم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(54,497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دولاراً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أمريكياً)؛</w:t>
      </w:r>
    </w:p>
    <w:p w14:paraId="32F6292E" w14:textId="0C8E27EA" w:rsidR="00791D9F" w:rsidRPr="00F2384C" w:rsidRDefault="00EC3BD9" w:rsidP="00EC1BC7">
      <w:pPr>
        <w:pStyle w:val="ListParagraph"/>
        <w:numPr>
          <w:ilvl w:val="0"/>
          <w:numId w:val="18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تنظر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الموارد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الإضافية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التالية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للأمانة:</w:t>
      </w:r>
    </w:p>
    <w:p w14:paraId="2BCD6798" w14:textId="1CCB77AF" w:rsidR="00791D9F" w:rsidRPr="00F2384C" w:rsidRDefault="00EC3BD9" w:rsidP="00EC1BC7">
      <w:pPr>
        <w:pStyle w:val="ListParagraph"/>
        <w:numPr>
          <w:ilvl w:val="0"/>
          <w:numId w:val="20"/>
        </w:numPr>
        <w:bidi/>
        <w:spacing w:after="240" w:line="288" w:lineRule="auto"/>
        <w:ind w:left="2160" w:hanging="720"/>
        <w:contextualSpacing w:val="0"/>
        <w:rPr>
          <w:sz w:val="26"/>
          <w:szCs w:val="26"/>
          <w:lang w:bidi="ar-LB"/>
        </w:rPr>
      </w:pPr>
      <w:r w:rsidRPr="00F2384C">
        <w:rPr>
          <w:sz w:val="26"/>
          <w:szCs w:val="26"/>
          <w:rtl/>
          <w:lang w:bidi="ar-LB"/>
        </w:rPr>
        <w:t>نظام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إدارة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المعارف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بمبلغ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680,000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دولار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أمريكي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عام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2025،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و200,000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دولار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أمريكي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عام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2026،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و100,000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دولار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أمريكي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عام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2027؛</w:t>
      </w:r>
    </w:p>
    <w:p w14:paraId="23B027B1" w14:textId="25F836C1" w:rsidR="00791D9F" w:rsidRPr="00F2384C" w:rsidRDefault="00EC3BD9" w:rsidP="00EC1BC7">
      <w:pPr>
        <w:pStyle w:val="ListParagraph"/>
        <w:numPr>
          <w:ilvl w:val="0"/>
          <w:numId w:val="20"/>
        </w:numPr>
        <w:bidi/>
        <w:spacing w:after="240" w:line="288" w:lineRule="auto"/>
        <w:ind w:left="2160" w:hanging="720"/>
        <w:contextualSpacing w:val="0"/>
        <w:rPr>
          <w:sz w:val="26"/>
          <w:szCs w:val="26"/>
          <w:lang w:bidi="ar-LB"/>
        </w:rPr>
      </w:pPr>
      <w:r w:rsidRPr="00F2384C">
        <w:rPr>
          <w:sz w:val="26"/>
          <w:szCs w:val="26"/>
          <w:rtl/>
          <w:lang w:bidi="ar-LB"/>
        </w:rPr>
        <w:t>ترقية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وظيفة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موظف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إداري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معاون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الرتبة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ف-2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الحالية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إلى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الرتبة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ف-3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بمبلغ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86,567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دولاراً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أمريكياً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عام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2025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وبعد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ذلك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بمعدل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تضخم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بنسبة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3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المائة؛</w:t>
      </w:r>
    </w:p>
    <w:p w14:paraId="33ABC550" w14:textId="39EB9DC3" w:rsidR="00791D9F" w:rsidRPr="00F2384C" w:rsidRDefault="00E07B91" w:rsidP="00EC1BC7">
      <w:pPr>
        <w:pStyle w:val="ListParagraph"/>
        <w:numPr>
          <w:ilvl w:val="0"/>
          <w:numId w:val="18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توافق،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النحو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الوارد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المرفق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الأول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هذه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الوثيقة،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يلي:</w:t>
      </w:r>
    </w:p>
    <w:p w14:paraId="6EE62512" w14:textId="1D7ABD74" w:rsidR="00791D9F" w:rsidRPr="00F2384C" w:rsidRDefault="00E07B91" w:rsidP="00EC1BC7">
      <w:pPr>
        <w:pStyle w:val="ListParagraph"/>
        <w:numPr>
          <w:ilvl w:val="0"/>
          <w:numId w:val="21"/>
        </w:numPr>
        <w:bidi/>
        <w:spacing w:after="240" w:line="288" w:lineRule="auto"/>
        <w:ind w:left="2160" w:hanging="720"/>
        <w:contextualSpacing w:val="0"/>
        <w:rPr>
          <w:sz w:val="26"/>
          <w:szCs w:val="26"/>
          <w:lang w:bidi="ar-LB"/>
        </w:rPr>
      </w:pPr>
      <w:r w:rsidRPr="00F2384C">
        <w:rPr>
          <w:sz w:val="26"/>
          <w:szCs w:val="26"/>
          <w:rtl/>
          <w:lang w:bidi="ar-LB"/>
        </w:rPr>
        <w:t>الميزانية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المنقحة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لعام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2025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البالغة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[9,670,045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دولاراً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أميركياً]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المتعلقة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بالموارد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الإضافية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المشار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إليها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الفقرة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الفرعية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(ب)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أعلاه؛</w:t>
      </w:r>
    </w:p>
    <w:p w14:paraId="599DD52B" w14:textId="5D1346EB" w:rsidR="00791D9F" w:rsidRPr="00F2384C" w:rsidRDefault="00E07B91" w:rsidP="00EC1BC7">
      <w:pPr>
        <w:pStyle w:val="ListParagraph"/>
        <w:numPr>
          <w:ilvl w:val="0"/>
          <w:numId w:val="21"/>
        </w:numPr>
        <w:bidi/>
        <w:spacing w:after="240" w:line="288" w:lineRule="auto"/>
        <w:ind w:left="2160" w:hanging="720"/>
        <w:contextualSpacing w:val="0"/>
        <w:rPr>
          <w:sz w:val="26"/>
          <w:szCs w:val="26"/>
          <w:lang w:bidi="ar-LB"/>
        </w:rPr>
      </w:pPr>
      <w:r w:rsidRPr="00F2384C">
        <w:rPr>
          <w:sz w:val="26"/>
          <w:szCs w:val="26"/>
          <w:rtl/>
          <w:lang w:bidi="ar-LB"/>
        </w:rPr>
        <w:t>الميزانية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المنقحة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لعام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2026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البالغة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[9,354,175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دولاراً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أميركياً]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المتعلقة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بالموارد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الإضافية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المشار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إليها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الفقرة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الفرعية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(ب)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أعلاه؛</w:t>
      </w:r>
    </w:p>
    <w:p w14:paraId="1E10C9CA" w14:textId="663FE512" w:rsidR="00791D9F" w:rsidRPr="00F2384C" w:rsidRDefault="00E07B91" w:rsidP="00EC1BC7">
      <w:pPr>
        <w:pStyle w:val="ListParagraph"/>
        <w:numPr>
          <w:ilvl w:val="0"/>
          <w:numId w:val="21"/>
        </w:numPr>
        <w:bidi/>
        <w:spacing w:after="240" w:line="288" w:lineRule="auto"/>
        <w:ind w:left="2160" w:hanging="720"/>
        <w:contextualSpacing w:val="0"/>
        <w:rPr>
          <w:sz w:val="26"/>
          <w:szCs w:val="26"/>
          <w:lang w:bidi="ar-LB"/>
        </w:rPr>
      </w:pPr>
      <w:r w:rsidRPr="00F2384C">
        <w:rPr>
          <w:sz w:val="26"/>
          <w:szCs w:val="26"/>
          <w:rtl/>
          <w:lang w:bidi="ar-LB"/>
        </w:rPr>
        <w:t>الميزانية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المقترحة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لعام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2027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البالغة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[9,423,228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دولاراً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أميركياً]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بناءً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على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الموارد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الإضافية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المشار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إليها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الفقرة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الفرعية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(ب)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أعلاه؛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وزيادة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بنسبة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3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المائة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تكاليف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الموظفين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استناداً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إلى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الميزانية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المنقحة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لعم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2026.</w:t>
      </w:r>
    </w:p>
    <w:p w14:paraId="2E990C0B" w14:textId="073687D5" w:rsidR="004973F9" w:rsidRPr="00F2384C" w:rsidRDefault="00DA7599" w:rsidP="00EC1BC7">
      <w:pPr>
        <w:pStyle w:val="ListParagraph"/>
        <w:numPr>
          <w:ilvl w:val="0"/>
          <w:numId w:val="76"/>
        </w:numPr>
        <w:bidi/>
        <w:spacing w:after="240"/>
        <w:ind w:left="0" w:firstLine="0"/>
        <w:outlineLvl w:val="0"/>
        <w:rPr>
          <w:b/>
          <w:bCs/>
          <w:sz w:val="26"/>
          <w:szCs w:val="26"/>
          <w:lang w:bidi="ar-LB"/>
        </w:rPr>
      </w:pPr>
      <w:r w:rsidRPr="00F2384C">
        <w:rPr>
          <w:b/>
          <w:bCs/>
          <w:sz w:val="26"/>
          <w:szCs w:val="26"/>
          <w:rtl/>
          <w:lang w:bidi="ar-LB"/>
        </w:rPr>
        <w:t>بيانات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البرامج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القطرية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وآفاق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الامتثال</w:t>
      </w:r>
    </w:p>
    <w:p w14:paraId="4C9E0BF9" w14:textId="1680B94A" w:rsidR="009F7C00" w:rsidRPr="00F2384C" w:rsidRDefault="0070125E" w:rsidP="009F7C00">
      <w:pPr>
        <w:bidi/>
        <w:spacing w:after="240" w:line="288" w:lineRule="auto"/>
        <w:ind w:left="720"/>
        <w:outlineLvl w:val="0"/>
        <w:rPr>
          <w:sz w:val="24"/>
          <w:szCs w:val="26"/>
          <w:rtl/>
          <w:lang w:val="en-US" w:bidi="ar-LB"/>
        </w:rPr>
      </w:pPr>
      <w:r w:rsidRPr="00F2384C">
        <w:rPr>
          <w:sz w:val="24"/>
          <w:szCs w:val="26"/>
          <w:u w:val="single"/>
          <w:rtl/>
          <w:lang w:val="en-US" w:bidi="ar-LB"/>
        </w:rPr>
        <w:t>تحتوي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rtl/>
          <w:lang w:val="en-US" w:bidi="ar-LB"/>
        </w:rPr>
        <w:t>الوثيقة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lang w:val="en-US" w:bidi="ar-LB"/>
        </w:rPr>
        <w:t>UNEP/OzL.Pro/ExCom/95/8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حالة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وآفاق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امتثال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البلدان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العاملة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بموجب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المادة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5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(القسم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الأول)؛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وبلدان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المادة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5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الخاضعة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لمقررات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الأطراف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بشأن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الامتثال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(القسم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الثاني)؛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وتحليل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تقارير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تنفيذ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البرامج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القطرية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للمواد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الهيدروكلوروفلوروكربونية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والمواد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الهيدروفلوروكربونية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(القسم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الثالث)؛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والمشكلات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المتعلقة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بتقارير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تنفيذ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البرامج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القطرية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(القسم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الرابع)؛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وتوصية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(القسم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الخامس).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وتحتوي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الوثيقة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أيضاً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مرفقات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توضح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استهلاك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بروميد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الميثيل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تطبيقات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الحجر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الصحي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ومعالجات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قبل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الشحن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(المرفق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الأول)؛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وتحليل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استهلاك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المواد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الهيدروكلوروفلوروكربونية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بلدان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المادة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5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(المرفق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الثاني)؛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وبيانات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الهيدروفلوروكربون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(مقاسة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بالطن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مكافئ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ثاني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أكسيد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الكربون)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(المرفق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الثالث).</w:t>
      </w:r>
    </w:p>
    <w:p w14:paraId="1A75837C" w14:textId="15DB677D" w:rsidR="00211D00" w:rsidRPr="00F2384C" w:rsidRDefault="00211D00" w:rsidP="00211D00">
      <w:pPr>
        <w:widowControl w:val="0"/>
        <w:bidi/>
        <w:spacing w:after="240"/>
        <w:ind w:left="720"/>
        <w:outlineLvl w:val="1"/>
        <w:rPr>
          <w:sz w:val="26"/>
          <w:szCs w:val="26"/>
          <w:u w:val="single"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المشكلات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التي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يتعين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معالجتها</w:t>
      </w:r>
      <w:r w:rsidRPr="00F2384C">
        <w:rPr>
          <w:sz w:val="26"/>
          <w:szCs w:val="26"/>
          <w:rtl/>
          <w:lang w:bidi="ar-LB"/>
        </w:rPr>
        <w:t>: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شيء</w:t>
      </w:r>
    </w:p>
    <w:p w14:paraId="475200EC" w14:textId="7F3B6E8B" w:rsidR="003B4C60" w:rsidRPr="00F2384C" w:rsidRDefault="003B4C60" w:rsidP="003B4C60">
      <w:pPr>
        <w:keepNext/>
        <w:bidi/>
        <w:spacing w:after="240"/>
        <w:ind w:left="720"/>
        <w:outlineLvl w:val="0"/>
        <w:rPr>
          <w:sz w:val="26"/>
          <w:szCs w:val="26"/>
          <w:u w:val="single"/>
          <w:rtl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قد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ترغب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اللجنة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التنفيذية:</w:t>
      </w:r>
    </w:p>
    <w:p w14:paraId="36091F76" w14:textId="54EFB6B3" w:rsidR="00F2000C" w:rsidRPr="00F2384C" w:rsidRDefault="00F52F4D" w:rsidP="00EC1BC7">
      <w:pPr>
        <w:pStyle w:val="ListParagraph"/>
        <w:numPr>
          <w:ilvl w:val="0"/>
          <w:numId w:val="22"/>
        </w:numPr>
        <w:bidi/>
        <w:spacing w:after="240" w:line="288" w:lineRule="auto"/>
        <w:ind w:left="1440" w:hanging="720"/>
        <w:contextualSpacing w:val="0"/>
        <w:rPr>
          <w:sz w:val="24"/>
          <w:szCs w:val="26"/>
          <w:lang w:val="en-US" w:bidi="ar-LB"/>
        </w:rPr>
      </w:pPr>
      <w:r w:rsidRPr="00F2384C">
        <w:rPr>
          <w:sz w:val="24"/>
          <w:szCs w:val="26"/>
          <w:rtl/>
          <w:lang w:val="en-US" w:bidi="ar-LB"/>
        </w:rPr>
        <w:t>أن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تحاط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علما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بالمعلومات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الواردة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بيانات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البرامج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القطرية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وتوقعات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الامتثال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الواردة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الوثيقة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lang w:val="en-US" w:bidi="ar-LB"/>
        </w:rPr>
        <w:t>UNEP/OzL.Pro/ExCom/95/8</w:t>
      </w:r>
      <w:r w:rsidRPr="00F2384C">
        <w:rPr>
          <w:sz w:val="24"/>
          <w:szCs w:val="26"/>
          <w:rtl/>
          <w:lang w:val="en-US" w:bidi="ar-LB"/>
        </w:rPr>
        <w:t>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وأنه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اعتبارا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18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أكتوبر/تشرين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الأول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2024،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قدم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136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بلدا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بيانات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البرامج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القطرية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لعام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2023؛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وأن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8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بلدان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تقدم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بياناتها؛</w:t>
      </w:r>
    </w:p>
    <w:p w14:paraId="48905BF6" w14:textId="1A7AAEC4" w:rsidR="00F2000C" w:rsidRPr="00F2384C" w:rsidRDefault="00CA25BE" w:rsidP="00EC1BC7">
      <w:pPr>
        <w:pStyle w:val="ListParagraph"/>
        <w:numPr>
          <w:ilvl w:val="0"/>
          <w:numId w:val="22"/>
        </w:numPr>
        <w:bidi/>
        <w:spacing w:after="240" w:line="288" w:lineRule="auto"/>
        <w:ind w:left="1440" w:hanging="720"/>
        <w:contextualSpacing w:val="0"/>
        <w:rPr>
          <w:sz w:val="24"/>
          <w:szCs w:val="26"/>
          <w:lang w:val="en-US" w:bidi="ar-LB"/>
        </w:rPr>
      </w:pPr>
      <w:r w:rsidRPr="00F2384C">
        <w:rPr>
          <w:sz w:val="24"/>
          <w:szCs w:val="26"/>
          <w:rtl/>
          <w:lang w:val="en-US" w:bidi="ar-LB"/>
        </w:rPr>
        <w:lastRenderedPageBreak/>
        <w:t>[أن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تحاط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علما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أيضا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بأن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[؟؟؟]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بلدا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اضافيا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قدمت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بيانات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برامج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قطرية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لعام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2023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بعد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صدور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الوثيقة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lang w:val="en-US" w:bidi="ar-LB"/>
        </w:rPr>
        <w:t>UNEP/OzL.Pro/ExCom/95/8</w:t>
      </w:r>
      <w:r w:rsidRPr="00F2384C">
        <w:rPr>
          <w:sz w:val="24"/>
          <w:szCs w:val="26"/>
          <w:rtl/>
          <w:lang w:val="en-US" w:bidi="ar-LB"/>
        </w:rPr>
        <w:t>؛]</w:t>
      </w:r>
    </w:p>
    <w:p w14:paraId="4C8D2B2E" w14:textId="6676D1CC" w:rsidR="00F2000C" w:rsidRPr="00F2384C" w:rsidRDefault="00CA25BE" w:rsidP="00EC1BC7">
      <w:pPr>
        <w:pStyle w:val="ListParagraph"/>
        <w:numPr>
          <w:ilvl w:val="0"/>
          <w:numId w:val="22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تطلب:</w:t>
      </w:r>
    </w:p>
    <w:p w14:paraId="426EBBF1" w14:textId="3519B03D" w:rsidR="00F2000C" w:rsidRPr="00F2384C" w:rsidRDefault="00CA25BE" w:rsidP="00EC1BC7">
      <w:pPr>
        <w:pStyle w:val="ListParagraph"/>
        <w:numPr>
          <w:ilvl w:val="0"/>
          <w:numId w:val="23"/>
        </w:numPr>
        <w:bidi/>
        <w:spacing w:after="240" w:line="288" w:lineRule="auto"/>
        <w:ind w:left="2160" w:hanging="720"/>
        <w:contextualSpacing w:val="0"/>
        <w:rPr>
          <w:sz w:val="24"/>
          <w:szCs w:val="26"/>
          <w:lang w:bidi="ar-LB"/>
        </w:rPr>
      </w:pPr>
      <w:r w:rsidRPr="00F2384C">
        <w:rPr>
          <w:sz w:val="24"/>
          <w:szCs w:val="26"/>
          <w:rtl/>
          <w:lang w:bidi="ar-LB"/>
        </w:rPr>
        <w:t>من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الوكالات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المنفذة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ذات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الصلة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بمواصلة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مساعدة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الحكومات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ذات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الصلة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في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توضيح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الاختلافات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بين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بيانات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البرامج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القطرية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وبيانات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المادة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7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عن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عام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2023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كما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ورد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في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الجدول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12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والوثيقة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lang w:bidi="ar-LB"/>
        </w:rPr>
        <w:t>UNEP/OzL.Pro/ExCom/95/8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وتقديم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تقرير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عن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ذلك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بما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لا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يتجاوز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الاجتماع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السادس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والتسعين؛</w:t>
      </w:r>
    </w:p>
    <w:p w14:paraId="2BB81CB9" w14:textId="1E3F1202" w:rsidR="00F2000C" w:rsidRPr="00F2384C" w:rsidRDefault="00CA25BE" w:rsidP="00EC1BC7">
      <w:pPr>
        <w:pStyle w:val="ListParagraph"/>
        <w:numPr>
          <w:ilvl w:val="0"/>
          <w:numId w:val="23"/>
        </w:numPr>
        <w:bidi/>
        <w:spacing w:after="240" w:line="288" w:lineRule="auto"/>
        <w:ind w:left="2160" w:hanging="720"/>
        <w:contextualSpacing w:val="0"/>
        <w:rPr>
          <w:sz w:val="26"/>
          <w:szCs w:val="26"/>
          <w:lang w:bidi="ar-LB"/>
        </w:rPr>
      </w:pPr>
      <w:r w:rsidRPr="00F2384C">
        <w:rPr>
          <w:sz w:val="26"/>
          <w:szCs w:val="26"/>
          <w:rtl/>
          <w:lang w:bidi="ar-LB"/>
        </w:rPr>
        <w:t>من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الأمانة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ترسل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رسائل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إلى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حكومات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[الرأس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الأخضر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وجمهورية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كوريا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الشعبية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الديموقراطية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وجمهورية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الكونغو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الديمقراطية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وجيبوتى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وغينيا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الاستوائية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ومينمار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ونيكاراغوا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وسورينام]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يتعلق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بتقارير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بيانات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البرامج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القطرية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لعام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2023،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وحثها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على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تقديم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تلك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التقارير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أسرع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وقت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ممكن.</w:t>
      </w:r>
    </w:p>
    <w:p w14:paraId="707FF202" w14:textId="2F978775" w:rsidR="006048E8" w:rsidRPr="00F2384C" w:rsidRDefault="0070125E" w:rsidP="00EC1BC7">
      <w:pPr>
        <w:pStyle w:val="ListParagraph"/>
        <w:numPr>
          <w:ilvl w:val="0"/>
          <w:numId w:val="76"/>
        </w:numPr>
        <w:bidi/>
        <w:spacing w:after="240"/>
        <w:ind w:left="0" w:firstLine="0"/>
        <w:outlineLvl w:val="0"/>
        <w:rPr>
          <w:b/>
          <w:bCs/>
          <w:sz w:val="26"/>
          <w:szCs w:val="26"/>
          <w:lang w:bidi="ar-LB"/>
        </w:rPr>
      </w:pPr>
      <w:r w:rsidRPr="00F2384C">
        <w:rPr>
          <w:b/>
          <w:bCs/>
          <w:sz w:val="26"/>
          <w:szCs w:val="26"/>
          <w:rtl/>
          <w:lang w:bidi="ar-LB"/>
        </w:rPr>
        <w:t>التقييم</w:t>
      </w:r>
    </w:p>
    <w:p w14:paraId="79881347" w14:textId="5FC303D5" w:rsidR="006048E8" w:rsidRPr="00F2384C" w:rsidRDefault="00F201E7" w:rsidP="006048E8">
      <w:pPr>
        <w:widowControl w:val="0"/>
        <w:bidi/>
        <w:spacing w:after="240"/>
        <w:ind w:left="1440" w:hanging="720"/>
        <w:outlineLvl w:val="1"/>
        <w:rPr>
          <w:b/>
          <w:bCs/>
          <w:sz w:val="26"/>
          <w:szCs w:val="26"/>
          <w:rtl/>
          <w:lang w:bidi="ar-LB"/>
        </w:rPr>
      </w:pPr>
      <w:r w:rsidRPr="00F2384C">
        <w:rPr>
          <w:b/>
          <w:bCs/>
          <w:sz w:val="26"/>
          <w:szCs w:val="26"/>
          <w:rtl/>
          <w:lang w:bidi="ar-LB"/>
        </w:rPr>
        <w:t>6(أ)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70125E" w:rsidRPr="00F2384C">
        <w:rPr>
          <w:b/>
          <w:bCs/>
          <w:sz w:val="26"/>
          <w:szCs w:val="26"/>
          <w:rtl/>
          <w:lang w:bidi="ar-LB"/>
        </w:rPr>
        <w:t>تقييم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70125E" w:rsidRPr="00F2384C">
        <w:rPr>
          <w:b/>
          <w:bCs/>
          <w:sz w:val="26"/>
          <w:szCs w:val="26"/>
          <w:rtl/>
          <w:lang w:bidi="ar-LB"/>
        </w:rPr>
        <w:t>أداء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70125E" w:rsidRPr="00F2384C">
        <w:rPr>
          <w:b/>
          <w:bCs/>
          <w:sz w:val="26"/>
          <w:szCs w:val="26"/>
          <w:rtl/>
          <w:lang w:bidi="ar-LB"/>
        </w:rPr>
        <w:t>الوكالات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70125E" w:rsidRPr="00F2384C">
        <w:rPr>
          <w:b/>
          <w:bCs/>
          <w:sz w:val="26"/>
          <w:szCs w:val="26"/>
          <w:rtl/>
          <w:lang w:bidi="ar-LB"/>
        </w:rPr>
        <w:t>المنفذة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70125E" w:rsidRPr="00F2384C">
        <w:rPr>
          <w:b/>
          <w:bCs/>
          <w:sz w:val="26"/>
          <w:szCs w:val="26"/>
          <w:rtl/>
          <w:lang w:bidi="ar-LB"/>
        </w:rPr>
        <w:t>وفقاً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70125E" w:rsidRPr="00F2384C">
        <w:rPr>
          <w:b/>
          <w:bCs/>
          <w:sz w:val="26"/>
          <w:szCs w:val="26"/>
          <w:rtl/>
          <w:lang w:bidi="ar-LB"/>
        </w:rPr>
        <w:t>لخطط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70125E" w:rsidRPr="00F2384C">
        <w:rPr>
          <w:b/>
          <w:bCs/>
          <w:sz w:val="26"/>
          <w:szCs w:val="26"/>
          <w:rtl/>
          <w:lang w:bidi="ar-LB"/>
        </w:rPr>
        <w:t>أعمالها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70125E" w:rsidRPr="00F2384C">
        <w:rPr>
          <w:b/>
          <w:bCs/>
          <w:sz w:val="26"/>
          <w:szCs w:val="26"/>
          <w:rtl/>
          <w:lang w:bidi="ar-LB"/>
        </w:rPr>
        <w:t>لعام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70125E" w:rsidRPr="00F2384C">
        <w:rPr>
          <w:b/>
          <w:bCs/>
          <w:sz w:val="26"/>
          <w:szCs w:val="26"/>
          <w:rtl/>
          <w:lang w:bidi="ar-LB"/>
        </w:rPr>
        <w:t>2023</w:t>
      </w:r>
    </w:p>
    <w:p w14:paraId="595F0233" w14:textId="62C193E0" w:rsidR="004A02A4" w:rsidRPr="00F2384C" w:rsidRDefault="0070125E" w:rsidP="004A02A4">
      <w:pPr>
        <w:widowControl w:val="0"/>
        <w:bidi/>
        <w:spacing w:after="240" w:line="288" w:lineRule="auto"/>
        <w:ind w:left="720"/>
        <w:outlineLvl w:val="1"/>
        <w:rPr>
          <w:sz w:val="24"/>
          <w:szCs w:val="26"/>
          <w:rtl/>
          <w:lang w:val="en-US" w:bidi="ar-LB"/>
        </w:rPr>
      </w:pPr>
      <w:r w:rsidRPr="00F2384C">
        <w:rPr>
          <w:sz w:val="24"/>
          <w:szCs w:val="26"/>
          <w:u w:val="single"/>
          <w:rtl/>
          <w:lang w:val="en-US" w:bidi="ar-LB"/>
        </w:rPr>
        <w:t>تقدم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rtl/>
          <w:lang w:val="en-US" w:bidi="ar-LB"/>
        </w:rPr>
        <w:t>الوثيقة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lang w:val="en-US" w:bidi="ar-LB"/>
        </w:rPr>
        <w:t>UNEP/OzL.Pro/ExCom/95/9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تحليلاً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لمؤشرات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الأداء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الكمية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والنوعية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لأداء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الوكالات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الثنائية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والمنفذة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فيما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يتعلق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بأهداف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الأداء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المحددة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خطط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أعمالها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لعام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2023،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والتقارير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المرحلية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والتقارير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المالية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المقدمة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إلى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الاجتماع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الخامس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والتسعين.</w:t>
      </w:r>
    </w:p>
    <w:p w14:paraId="5EB5EABF" w14:textId="06288BDF" w:rsidR="00211D00" w:rsidRPr="00F2384C" w:rsidRDefault="00211D00" w:rsidP="00211D00">
      <w:pPr>
        <w:widowControl w:val="0"/>
        <w:bidi/>
        <w:spacing w:after="240"/>
        <w:ind w:left="720"/>
        <w:outlineLvl w:val="1"/>
        <w:rPr>
          <w:sz w:val="26"/>
          <w:szCs w:val="26"/>
          <w:u w:val="single"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المشكلات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التي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يتعين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معالجتها</w:t>
      </w:r>
      <w:r w:rsidRPr="00F2384C">
        <w:rPr>
          <w:sz w:val="26"/>
          <w:szCs w:val="26"/>
          <w:rtl/>
          <w:lang w:bidi="ar-LB"/>
        </w:rPr>
        <w:t>: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شيء</w:t>
      </w:r>
    </w:p>
    <w:p w14:paraId="41C7AC73" w14:textId="3338ACFA" w:rsidR="001533DE" w:rsidRPr="00F2384C" w:rsidRDefault="001533DE" w:rsidP="001533DE">
      <w:pPr>
        <w:keepNext/>
        <w:bidi/>
        <w:spacing w:after="240"/>
        <w:ind w:left="720"/>
        <w:outlineLvl w:val="0"/>
        <w:rPr>
          <w:sz w:val="26"/>
          <w:szCs w:val="26"/>
          <w:u w:val="single"/>
          <w:rtl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قد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ترغب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اللجنة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التنفيذية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="000122B1" w:rsidRPr="00F2384C">
        <w:rPr>
          <w:sz w:val="26"/>
          <w:szCs w:val="26"/>
          <w:u w:val="single"/>
          <w:rtl/>
          <w:lang w:bidi="ar-LB"/>
        </w:rPr>
        <w:t>فيما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="000122B1" w:rsidRPr="00F2384C">
        <w:rPr>
          <w:sz w:val="26"/>
          <w:szCs w:val="26"/>
          <w:u w:val="single"/>
          <w:rtl/>
          <w:lang w:bidi="ar-LB"/>
        </w:rPr>
        <w:t>يلي</w:t>
      </w:r>
      <w:r w:rsidRPr="00F2384C">
        <w:rPr>
          <w:sz w:val="26"/>
          <w:szCs w:val="26"/>
          <w:u w:val="single"/>
          <w:rtl/>
          <w:lang w:bidi="ar-LB"/>
        </w:rPr>
        <w:t>:</w:t>
      </w:r>
    </w:p>
    <w:p w14:paraId="4EF81752" w14:textId="618177E8" w:rsidR="001533DE" w:rsidRPr="00F2384C" w:rsidRDefault="000122B1" w:rsidP="00EC1BC7">
      <w:pPr>
        <w:pStyle w:val="ListParagraph"/>
        <w:numPr>
          <w:ilvl w:val="0"/>
          <w:numId w:val="24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الإحاطة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علماً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بما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يلي:</w:t>
      </w:r>
    </w:p>
    <w:p w14:paraId="0329420D" w14:textId="31317391" w:rsidR="001533DE" w:rsidRPr="00F2384C" w:rsidRDefault="000122B1" w:rsidP="00EC1BC7">
      <w:pPr>
        <w:pStyle w:val="ListParagraph"/>
        <w:numPr>
          <w:ilvl w:val="0"/>
          <w:numId w:val="25"/>
        </w:numPr>
        <w:bidi/>
        <w:spacing w:after="240" w:line="288" w:lineRule="auto"/>
        <w:ind w:left="2160" w:hanging="720"/>
        <w:contextualSpacing w:val="0"/>
        <w:rPr>
          <w:sz w:val="24"/>
          <w:szCs w:val="26"/>
          <w:lang w:bidi="ar-LB"/>
        </w:rPr>
      </w:pPr>
      <w:r w:rsidRPr="00F2384C">
        <w:rPr>
          <w:sz w:val="24"/>
          <w:szCs w:val="26"/>
          <w:rtl/>
          <w:lang w:bidi="ar-LB"/>
        </w:rPr>
        <w:t>تقييم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أداء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الوكالات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المنفذة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مقابل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خطط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أعمالها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لعام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2023،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على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النحو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الوارد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في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الوثيقة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lang w:bidi="ar-LB"/>
        </w:rPr>
        <w:t>UNEP/OzL.Pro/ExCom/95/9</w:t>
      </w:r>
      <w:r w:rsidRPr="00F2384C">
        <w:rPr>
          <w:sz w:val="24"/>
          <w:szCs w:val="26"/>
          <w:rtl/>
          <w:lang w:bidi="ar-LB"/>
        </w:rPr>
        <w:t>؛</w:t>
      </w:r>
    </w:p>
    <w:p w14:paraId="48F90F6B" w14:textId="39F796E5" w:rsidR="001533DE" w:rsidRPr="00F2384C" w:rsidRDefault="000122B1" w:rsidP="00EC1BC7">
      <w:pPr>
        <w:pStyle w:val="ListParagraph"/>
        <w:numPr>
          <w:ilvl w:val="0"/>
          <w:numId w:val="25"/>
        </w:numPr>
        <w:bidi/>
        <w:spacing w:after="240" w:line="288" w:lineRule="auto"/>
        <w:ind w:left="2160" w:hanging="720"/>
        <w:contextualSpacing w:val="0"/>
        <w:rPr>
          <w:sz w:val="26"/>
          <w:szCs w:val="26"/>
          <w:lang w:bidi="ar-LB"/>
        </w:rPr>
      </w:pPr>
      <w:r w:rsidRPr="00F2384C">
        <w:rPr>
          <w:sz w:val="26"/>
          <w:szCs w:val="26"/>
          <w:rtl/>
          <w:lang w:bidi="ar-LB"/>
        </w:rPr>
        <w:t>إجراء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جميع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الوكالات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المنفذة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تقييماً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كمياً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لأدائها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عن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عام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2023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يقل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عن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80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المائة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100؛</w:t>
      </w:r>
    </w:p>
    <w:p w14:paraId="1DE5955B" w14:textId="7364EAB6" w:rsidR="001533DE" w:rsidRPr="00F2384C" w:rsidRDefault="000122B1" w:rsidP="00EC1BC7">
      <w:pPr>
        <w:pStyle w:val="ListParagraph"/>
        <w:numPr>
          <w:ilvl w:val="0"/>
          <w:numId w:val="25"/>
        </w:numPr>
        <w:bidi/>
        <w:spacing w:after="240" w:line="288" w:lineRule="auto"/>
        <w:ind w:left="2160" w:hanging="720"/>
        <w:contextualSpacing w:val="0"/>
        <w:rPr>
          <w:sz w:val="26"/>
          <w:szCs w:val="26"/>
          <w:lang w:bidi="ar-LB"/>
        </w:rPr>
      </w:pPr>
      <w:r w:rsidRPr="00F2384C">
        <w:rPr>
          <w:sz w:val="26"/>
          <w:szCs w:val="26"/>
          <w:rtl/>
          <w:lang w:bidi="ar-LB"/>
        </w:rPr>
        <w:t>اشار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تحليل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الاتجاه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إلى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أداء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الوكالات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المنفذة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يتحسن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بعض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المؤشرات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عام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2023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بالمقارنة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بعام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2022؛</w:t>
      </w:r>
    </w:p>
    <w:p w14:paraId="7923E147" w14:textId="5229B0F9" w:rsidR="001533DE" w:rsidRPr="00F2384C" w:rsidRDefault="000122B1" w:rsidP="00EC1BC7">
      <w:pPr>
        <w:pStyle w:val="ListParagraph"/>
        <w:numPr>
          <w:ilvl w:val="0"/>
          <w:numId w:val="25"/>
        </w:numPr>
        <w:bidi/>
        <w:spacing w:after="240" w:line="288" w:lineRule="auto"/>
        <w:ind w:left="2160" w:hanging="720"/>
        <w:contextualSpacing w:val="0"/>
        <w:rPr>
          <w:sz w:val="26"/>
          <w:szCs w:val="26"/>
          <w:lang w:bidi="ar-LB"/>
        </w:rPr>
      </w:pPr>
      <w:r w:rsidRPr="00F2384C">
        <w:rPr>
          <w:sz w:val="26"/>
          <w:szCs w:val="26"/>
          <w:rtl/>
          <w:lang w:bidi="ar-LB"/>
        </w:rPr>
        <w:t>تحسُّن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الأداء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الكمي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عام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2023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بالنسبة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لثلاث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وكالات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منفذة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(اليوئنديبي،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واليونيدو،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والبنك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الدولي)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بالمقارنة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بعام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2022؛</w:t>
      </w:r>
    </w:p>
    <w:p w14:paraId="02E9EFB8" w14:textId="6B358DA2" w:rsidR="001533DE" w:rsidRPr="00F2384C" w:rsidRDefault="000122B1" w:rsidP="00EC1BC7">
      <w:pPr>
        <w:pStyle w:val="ListParagraph"/>
        <w:numPr>
          <w:ilvl w:val="0"/>
          <w:numId w:val="25"/>
        </w:numPr>
        <w:bidi/>
        <w:spacing w:after="240" w:line="288" w:lineRule="auto"/>
        <w:ind w:left="2160" w:hanging="720"/>
        <w:contextualSpacing w:val="0"/>
        <w:rPr>
          <w:sz w:val="26"/>
          <w:szCs w:val="26"/>
          <w:lang w:bidi="ar-LB"/>
        </w:rPr>
      </w:pPr>
      <w:r w:rsidRPr="00F2384C">
        <w:rPr>
          <w:sz w:val="26"/>
          <w:szCs w:val="26"/>
          <w:rtl/>
          <w:lang w:bidi="ar-LB"/>
        </w:rPr>
        <w:lastRenderedPageBreak/>
        <w:t>مع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التقدير،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بالجهود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بذلتها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الوكالات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الثنائية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والمنفذة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لإجراء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مناقشات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صريحة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وبناءة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مع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وحدات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الأوزون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الوطنية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المعنية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عن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المجالات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اعتبرت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فيها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خدماتها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أقل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مرضية،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والنتائج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المرضية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لمشاوراتها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مع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وحدات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الأوزون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الوطنية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المعنية؛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</w:t>
      </w:r>
    </w:p>
    <w:p w14:paraId="404192DD" w14:textId="30EDEF84" w:rsidR="001533DE" w:rsidRPr="00F2384C" w:rsidRDefault="004E060F" w:rsidP="00EC1BC7">
      <w:pPr>
        <w:pStyle w:val="ListParagraph"/>
        <w:numPr>
          <w:ilvl w:val="0"/>
          <w:numId w:val="24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تشجع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وحدات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الأوزون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الوطنية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تقدم،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أساس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سنوي،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التوقيت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المناسب،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تقييمها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للأداء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النوعي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للوكالات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الثنائية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والمنفذة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مساعدة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حكوماتها،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ملاحظة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88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بلداً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مجموع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144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بلداً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قد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قدم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مثل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هذه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التقييمات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لعام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2023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بالمقارنة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بـ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80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بلداً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عام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2022.</w:t>
      </w:r>
    </w:p>
    <w:p w14:paraId="52D5ED98" w14:textId="22FDD5C1" w:rsidR="00555102" w:rsidRPr="00F2384C" w:rsidRDefault="00F201E7" w:rsidP="00555102">
      <w:pPr>
        <w:widowControl w:val="0"/>
        <w:bidi/>
        <w:spacing w:after="240"/>
        <w:ind w:left="1440" w:hanging="720"/>
        <w:outlineLvl w:val="1"/>
        <w:rPr>
          <w:b/>
          <w:bCs/>
          <w:sz w:val="26"/>
          <w:szCs w:val="26"/>
          <w:rtl/>
          <w:lang w:val="en-US" w:bidi="ar-LB"/>
        </w:rPr>
      </w:pPr>
      <w:r w:rsidRPr="00F2384C">
        <w:rPr>
          <w:b/>
          <w:bCs/>
          <w:sz w:val="26"/>
          <w:szCs w:val="26"/>
          <w:rtl/>
          <w:lang w:val="en-US" w:bidi="ar-LB"/>
        </w:rPr>
        <w:t>6(ب)</w:t>
      </w:r>
      <w:r w:rsidR="00351949">
        <w:rPr>
          <w:b/>
          <w:bCs/>
          <w:sz w:val="26"/>
          <w:szCs w:val="26"/>
          <w:rtl/>
          <w:lang w:val="en-US" w:bidi="ar-LB"/>
        </w:rPr>
        <w:t xml:space="preserve"> </w:t>
      </w:r>
      <w:r w:rsidR="00263CA2" w:rsidRPr="00F2384C">
        <w:rPr>
          <w:b/>
          <w:bCs/>
          <w:sz w:val="26"/>
          <w:szCs w:val="26"/>
          <w:rtl/>
          <w:lang w:val="en-US" w:bidi="ar-LB"/>
        </w:rPr>
        <w:t>التقرير</w:t>
      </w:r>
      <w:r w:rsidR="00351949">
        <w:rPr>
          <w:b/>
          <w:bCs/>
          <w:sz w:val="26"/>
          <w:szCs w:val="26"/>
          <w:rtl/>
          <w:lang w:val="en-US" w:bidi="ar-LB"/>
        </w:rPr>
        <w:t xml:space="preserve"> </w:t>
      </w:r>
      <w:r w:rsidR="00263CA2" w:rsidRPr="00F2384C">
        <w:rPr>
          <w:b/>
          <w:bCs/>
          <w:sz w:val="26"/>
          <w:szCs w:val="26"/>
          <w:rtl/>
          <w:lang w:val="en-US" w:bidi="ar-LB"/>
        </w:rPr>
        <w:t>النهائي</w:t>
      </w:r>
      <w:r w:rsidR="00351949">
        <w:rPr>
          <w:b/>
          <w:bCs/>
          <w:sz w:val="26"/>
          <w:szCs w:val="26"/>
          <w:rtl/>
          <w:lang w:val="en-US" w:bidi="ar-LB"/>
        </w:rPr>
        <w:t xml:space="preserve"> </w:t>
      </w:r>
      <w:r w:rsidR="00263CA2" w:rsidRPr="00F2384C">
        <w:rPr>
          <w:b/>
          <w:bCs/>
          <w:sz w:val="26"/>
          <w:szCs w:val="26"/>
          <w:rtl/>
          <w:lang w:val="en-US" w:bidi="ar-LB"/>
        </w:rPr>
        <w:t>بشأن</w:t>
      </w:r>
      <w:r w:rsidR="00351949">
        <w:rPr>
          <w:b/>
          <w:bCs/>
          <w:sz w:val="26"/>
          <w:szCs w:val="26"/>
          <w:rtl/>
          <w:lang w:val="en-US" w:bidi="ar-LB"/>
        </w:rPr>
        <w:t xml:space="preserve"> </w:t>
      </w:r>
      <w:r w:rsidR="00263CA2" w:rsidRPr="00F2384C">
        <w:rPr>
          <w:b/>
          <w:bCs/>
          <w:sz w:val="26"/>
          <w:szCs w:val="26"/>
          <w:rtl/>
          <w:lang w:val="en-US" w:bidi="ar-LB"/>
        </w:rPr>
        <w:t>التقييم</w:t>
      </w:r>
      <w:r w:rsidR="00351949">
        <w:rPr>
          <w:b/>
          <w:bCs/>
          <w:sz w:val="26"/>
          <w:szCs w:val="26"/>
          <w:rtl/>
          <w:lang w:val="en-US" w:bidi="ar-LB"/>
        </w:rPr>
        <w:t xml:space="preserve"> </w:t>
      </w:r>
      <w:r w:rsidR="00263CA2" w:rsidRPr="00F2384C">
        <w:rPr>
          <w:b/>
          <w:bCs/>
          <w:sz w:val="26"/>
          <w:szCs w:val="26"/>
          <w:rtl/>
          <w:lang w:val="en-US" w:bidi="ar-LB"/>
        </w:rPr>
        <w:t>الخارجي</w:t>
      </w:r>
      <w:r w:rsidR="00351949">
        <w:rPr>
          <w:b/>
          <w:bCs/>
          <w:sz w:val="26"/>
          <w:szCs w:val="26"/>
          <w:rtl/>
          <w:lang w:val="en-US" w:bidi="ar-LB"/>
        </w:rPr>
        <w:t xml:space="preserve"> </w:t>
      </w:r>
      <w:r w:rsidR="00263CA2" w:rsidRPr="00F2384C">
        <w:rPr>
          <w:b/>
          <w:bCs/>
          <w:sz w:val="26"/>
          <w:szCs w:val="26"/>
          <w:rtl/>
          <w:lang w:val="en-US" w:bidi="ar-LB"/>
        </w:rPr>
        <w:t>لوظيفة</w:t>
      </w:r>
      <w:r w:rsidR="00351949">
        <w:rPr>
          <w:b/>
          <w:bCs/>
          <w:sz w:val="26"/>
          <w:szCs w:val="26"/>
          <w:rtl/>
          <w:lang w:val="en-US" w:bidi="ar-LB"/>
        </w:rPr>
        <w:t xml:space="preserve"> </w:t>
      </w:r>
      <w:r w:rsidR="00263CA2" w:rsidRPr="00F2384C">
        <w:rPr>
          <w:b/>
          <w:bCs/>
          <w:sz w:val="26"/>
          <w:szCs w:val="26"/>
          <w:rtl/>
          <w:lang w:val="en-US" w:bidi="ar-LB"/>
        </w:rPr>
        <w:t>التقييم</w:t>
      </w:r>
      <w:r w:rsidR="00351949">
        <w:rPr>
          <w:b/>
          <w:bCs/>
          <w:sz w:val="26"/>
          <w:szCs w:val="26"/>
          <w:rtl/>
          <w:lang w:val="en-US" w:bidi="ar-LB"/>
        </w:rPr>
        <w:t xml:space="preserve"> </w:t>
      </w:r>
      <w:r w:rsidR="00263CA2" w:rsidRPr="00F2384C">
        <w:rPr>
          <w:b/>
          <w:bCs/>
          <w:sz w:val="26"/>
          <w:szCs w:val="26"/>
          <w:rtl/>
          <w:lang w:val="en-US" w:bidi="ar-LB"/>
        </w:rPr>
        <w:t>في</w:t>
      </w:r>
      <w:r w:rsidR="00351949">
        <w:rPr>
          <w:b/>
          <w:bCs/>
          <w:sz w:val="26"/>
          <w:szCs w:val="26"/>
          <w:rtl/>
          <w:lang w:val="en-US" w:bidi="ar-LB"/>
        </w:rPr>
        <w:t xml:space="preserve"> </w:t>
      </w:r>
      <w:r w:rsidR="00263CA2" w:rsidRPr="00F2384C">
        <w:rPr>
          <w:b/>
          <w:bCs/>
          <w:sz w:val="26"/>
          <w:szCs w:val="26"/>
          <w:rtl/>
          <w:lang w:val="en-US" w:bidi="ar-LB"/>
        </w:rPr>
        <w:t>الصندوق</w:t>
      </w:r>
      <w:r w:rsidR="00351949">
        <w:rPr>
          <w:b/>
          <w:bCs/>
          <w:sz w:val="26"/>
          <w:szCs w:val="26"/>
          <w:rtl/>
          <w:lang w:val="en-US" w:bidi="ar-LB"/>
        </w:rPr>
        <w:t xml:space="preserve"> </w:t>
      </w:r>
      <w:r w:rsidR="00263CA2" w:rsidRPr="00F2384C">
        <w:rPr>
          <w:b/>
          <w:bCs/>
          <w:sz w:val="26"/>
          <w:szCs w:val="26"/>
          <w:rtl/>
          <w:lang w:val="en-US" w:bidi="ar-LB"/>
        </w:rPr>
        <w:t>المتعدد</w:t>
      </w:r>
      <w:r w:rsidR="00351949">
        <w:rPr>
          <w:b/>
          <w:bCs/>
          <w:sz w:val="26"/>
          <w:szCs w:val="26"/>
          <w:rtl/>
          <w:lang w:val="en-US" w:bidi="ar-LB"/>
        </w:rPr>
        <w:t xml:space="preserve"> </w:t>
      </w:r>
      <w:r w:rsidR="00263CA2" w:rsidRPr="00F2384C">
        <w:rPr>
          <w:b/>
          <w:bCs/>
          <w:sz w:val="26"/>
          <w:szCs w:val="26"/>
          <w:rtl/>
          <w:lang w:val="en-US" w:bidi="ar-LB"/>
        </w:rPr>
        <w:t>الأطراف</w:t>
      </w:r>
    </w:p>
    <w:p w14:paraId="3D10EDEA" w14:textId="03DBC946" w:rsidR="00555102" w:rsidRPr="00F2384C" w:rsidRDefault="00263CA2" w:rsidP="00555102">
      <w:pPr>
        <w:widowControl w:val="0"/>
        <w:bidi/>
        <w:spacing w:after="240" w:line="288" w:lineRule="auto"/>
        <w:ind w:left="720"/>
        <w:outlineLvl w:val="1"/>
        <w:rPr>
          <w:sz w:val="24"/>
          <w:szCs w:val="26"/>
          <w:rtl/>
          <w:lang w:val="en-US" w:bidi="ar-LB"/>
        </w:rPr>
      </w:pPr>
      <w:r w:rsidRPr="00F2384C">
        <w:rPr>
          <w:sz w:val="24"/>
          <w:szCs w:val="26"/>
          <w:u w:val="single"/>
          <w:rtl/>
          <w:lang w:val="en-US" w:bidi="ar-LB"/>
        </w:rPr>
        <w:t>تقدم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rtl/>
          <w:lang w:val="en-US" w:bidi="ar-LB"/>
        </w:rPr>
        <w:t>الوثيقة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lang w:val="en-US" w:bidi="ar-LB"/>
        </w:rPr>
        <w:t>UNEP/OzL.Pro/ExCom/95/10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التقرير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النهائي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بشأن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التقييم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الخارجي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لوظيفة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التقييم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الصندوق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المتعدد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الأطراف.</w:t>
      </w:r>
    </w:p>
    <w:p w14:paraId="681D8B0A" w14:textId="5E2810E5" w:rsidR="00555102" w:rsidRPr="00F2384C" w:rsidRDefault="00555102" w:rsidP="00555102">
      <w:pPr>
        <w:widowControl w:val="0"/>
        <w:bidi/>
        <w:spacing w:after="240"/>
        <w:ind w:left="720"/>
        <w:outlineLvl w:val="1"/>
        <w:rPr>
          <w:sz w:val="26"/>
          <w:szCs w:val="26"/>
          <w:u w:val="single"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المشكلات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التي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يتعين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معالجتها</w:t>
      </w:r>
      <w:r w:rsidRPr="00F2384C">
        <w:rPr>
          <w:sz w:val="26"/>
          <w:szCs w:val="26"/>
          <w:rtl/>
          <w:lang w:bidi="ar-LB"/>
        </w:rPr>
        <w:t>:</w:t>
      </w:r>
    </w:p>
    <w:p w14:paraId="6EFC36F2" w14:textId="1055B063" w:rsidR="00555102" w:rsidRPr="00F2384C" w:rsidRDefault="008D7063" w:rsidP="00EC1BC7">
      <w:pPr>
        <w:pStyle w:val="ListParagraph"/>
        <w:widowControl w:val="0"/>
        <w:numPr>
          <w:ilvl w:val="0"/>
          <w:numId w:val="8"/>
        </w:numPr>
        <w:bidi/>
        <w:spacing w:after="240" w:line="288" w:lineRule="auto"/>
        <w:contextualSpacing w:val="0"/>
        <w:outlineLvl w:val="1"/>
        <w:rPr>
          <w:sz w:val="26"/>
          <w:szCs w:val="26"/>
          <w:lang w:bidi="ar-LB"/>
        </w:rPr>
      </w:pPr>
      <w:r w:rsidRPr="00F2384C">
        <w:rPr>
          <w:sz w:val="26"/>
          <w:szCs w:val="26"/>
          <w:rtl/>
          <w:lang w:bidi="ar-LB"/>
        </w:rPr>
        <w:t>النظر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إعداد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سياسة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تقييم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للصندوق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المتعدد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الأطراف،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والإرشادات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ذات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الصلة.</w:t>
      </w:r>
    </w:p>
    <w:p w14:paraId="0F8992A7" w14:textId="47E7BC83" w:rsidR="00490DFC" w:rsidRPr="00F2384C" w:rsidRDefault="00490DFC" w:rsidP="00490DFC">
      <w:pPr>
        <w:keepNext/>
        <w:bidi/>
        <w:spacing w:after="240"/>
        <w:ind w:left="720"/>
        <w:outlineLvl w:val="0"/>
        <w:rPr>
          <w:sz w:val="26"/>
          <w:szCs w:val="26"/>
          <w:u w:val="single"/>
          <w:rtl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قد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ترغب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اللجنة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التنفيذية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="00627704" w:rsidRPr="00F2384C">
        <w:rPr>
          <w:sz w:val="26"/>
          <w:szCs w:val="26"/>
          <w:u w:val="single"/>
          <w:rtl/>
          <w:lang w:bidi="ar-LB"/>
        </w:rPr>
        <w:t>بأن</w:t>
      </w:r>
      <w:r w:rsidRPr="00F2384C">
        <w:rPr>
          <w:sz w:val="26"/>
          <w:szCs w:val="26"/>
          <w:u w:val="single"/>
          <w:rtl/>
          <w:lang w:bidi="ar-LB"/>
        </w:rPr>
        <w:t>:</w:t>
      </w:r>
    </w:p>
    <w:p w14:paraId="4677EB5A" w14:textId="31DD3504" w:rsidR="00490DFC" w:rsidRPr="00F2384C" w:rsidRDefault="00627704" w:rsidP="00EC1BC7">
      <w:pPr>
        <w:pStyle w:val="ListParagraph"/>
        <w:numPr>
          <w:ilvl w:val="0"/>
          <w:numId w:val="26"/>
        </w:numPr>
        <w:bidi/>
        <w:spacing w:after="240" w:line="288" w:lineRule="auto"/>
        <w:ind w:left="1440" w:hanging="720"/>
        <w:contextualSpacing w:val="0"/>
        <w:rPr>
          <w:sz w:val="24"/>
          <w:szCs w:val="26"/>
          <w:lang w:val="en-US" w:bidi="ar-LB"/>
        </w:rPr>
      </w:pPr>
      <w:r w:rsidRPr="00F2384C">
        <w:rPr>
          <w:sz w:val="24"/>
          <w:szCs w:val="26"/>
          <w:rtl/>
          <w:lang w:val="en-US" w:bidi="ar-LB"/>
        </w:rPr>
        <w:t>تأخذ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علماً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بالتقرير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النهائي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التقييم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الخارجي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لمهمة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تقييم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للصندوق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المتعدد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الأطراف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النحو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الوارد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الوثيقة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lang w:val="en-US" w:bidi="ar-LB"/>
        </w:rPr>
        <w:t>UNEP/OzL.Pro/ExCom/95/10</w:t>
      </w:r>
      <w:r w:rsidRPr="00F2384C">
        <w:rPr>
          <w:sz w:val="24"/>
          <w:szCs w:val="26"/>
          <w:rtl/>
          <w:lang w:val="en-US" w:bidi="ar-LB"/>
        </w:rPr>
        <w:t>؛</w:t>
      </w:r>
    </w:p>
    <w:p w14:paraId="0BEF7389" w14:textId="198A12EA" w:rsidR="00490DFC" w:rsidRPr="00F2384C" w:rsidRDefault="00627704" w:rsidP="00EC1BC7">
      <w:pPr>
        <w:pStyle w:val="ListParagraph"/>
        <w:numPr>
          <w:ilvl w:val="0"/>
          <w:numId w:val="26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تطلب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كبير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موظفي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الرصد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والتقييم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يعدّ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سياسة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تقييم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للصندوق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المتعدد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الأطراف،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لكي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ينظر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فيها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اجتماعه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السادس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والتسعين،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مراعاة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مسودة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هذه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السياسة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الواردة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المرفق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الثاني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للتقرير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النهائي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المشار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إليها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الفقرة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الفرعية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(أ)،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والتوصيات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المدرجة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الفقرات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22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31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التقرير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النهائي.</w:t>
      </w:r>
    </w:p>
    <w:p w14:paraId="6A7447C1" w14:textId="44872684" w:rsidR="00F201E7" w:rsidRPr="00F2384C" w:rsidRDefault="00F201E7" w:rsidP="00F201E7">
      <w:pPr>
        <w:widowControl w:val="0"/>
        <w:bidi/>
        <w:spacing w:after="240"/>
        <w:ind w:firstLine="720"/>
        <w:outlineLvl w:val="1"/>
        <w:rPr>
          <w:b/>
          <w:bCs/>
          <w:sz w:val="26"/>
          <w:szCs w:val="26"/>
          <w:rtl/>
          <w:lang w:val="en-US" w:bidi="ar-LB"/>
        </w:rPr>
      </w:pPr>
      <w:r w:rsidRPr="00F2384C">
        <w:rPr>
          <w:b/>
          <w:bCs/>
          <w:sz w:val="26"/>
          <w:szCs w:val="26"/>
          <w:rtl/>
          <w:lang w:val="en-US" w:bidi="ar-LB"/>
        </w:rPr>
        <w:t>6(ج)</w:t>
      </w:r>
      <w:r w:rsidR="00351949">
        <w:rPr>
          <w:b/>
          <w:bCs/>
          <w:sz w:val="26"/>
          <w:szCs w:val="26"/>
          <w:rtl/>
          <w:lang w:val="en-US" w:bidi="ar-LB"/>
        </w:rPr>
        <w:t xml:space="preserve"> </w:t>
      </w:r>
      <w:r w:rsidR="00987138" w:rsidRPr="00F2384C">
        <w:rPr>
          <w:b/>
          <w:bCs/>
          <w:sz w:val="26"/>
          <w:szCs w:val="26"/>
          <w:rtl/>
          <w:lang w:val="en-US" w:bidi="ar-LB"/>
        </w:rPr>
        <w:t>دراسة</w:t>
      </w:r>
      <w:r w:rsidR="00351949">
        <w:rPr>
          <w:b/>
          <w:bCs/>
          <w:sz w:val="26"/>
          <w:szCs w:val="26"/>
          <w:rtl/>
          <w:lang w:val="en-US" w:bidi="ar-LB"/>
        </w:rPr>
        <w:t xml:space="preserve"> </w:t>
      </w:r>
      <w:r w:rsidR="00987138" w:rsidRPr="00F2384C">
        <w:rPr>
          <w:b/>
          <w:bCs/>
          <w:sz w:val="26"/>
          <w:szCs w:val="26"/>
          <w:rtl/>
          <w:lang w:val="en-US" w:bidi="ar-LB"/>
        </w:rPr>
        <w:t>مكتبية</w:t>
      </w:r>
      <w:r w:rsidR="00351949">
        <w:rPr>
          <w:b/>
          <w:bCs/>
          <w:sz w:val="26"/>
          <w:szCs w:val="26"/>
          <w:rtl/>
          <w:lang w:val="en-US" w:bidi="ar-LB"/>
        </w:rPr>
        <w:t xml:space="preserve"> </w:t>
      </w:r>
      <w:r w:rsidR="00987138" w:rsidRPr="00F2384C">
        <w:rPr>
          <w:b/>
          <w:bCs/>
          <w:sz w:val="26"/>
          <w:szCs w:val="26"/>
          <w:rtl/>
          <w:lang w:val="en-US" w:bidi="ar-LB"/>
        </w:rPr>
        <w:t>لتقييم</w:t>
      </w:r>
      <w:r w:rsidR="00351949">
        <w:rPr>
          <w:b/>
          <w:bCs/>
          <w:sz w:val="26"/>
          <w:szCs w:val="26"/>
          <w:rtl/>
          <w:lang w:val="en-US" w:bidi="ar-LB"/>
        </w:rPr>
        <w:t xml:space="preserve"> </w:t>
      </w:r>
      <w:r w:rsidR="00987138" w:rsidRPr="00F2384C">
        <w:rPr>
          <w:b/>
          <w:bCs/>
          <w:sz w:val="26"/>
          <w:szCs w:val="26"/>
          <w:rtl/>
          <w:lang w:val="en-US" w:bidi="ar-LB"/>
        </w:rPr>
        <w:t>برنامج</w:t>
      </w:r>
      <w:r w:rsidR="00351949">
        <w:rPr>
          <w:b/>
          <w:bCs/>
          <w:sz w:val="26"/>
          <w:szCs w:val="26"/>
          <w:rtl/>
          <w:lang w:val="en-US" w:bidi="ar-LB"/>
        </w:rPr>
        <w:t xml:space="preserve"> </w:t>
      </w:r>
      <w:r w:rsidR="00987138" w:rsidRPr="00F2384C">
        <w:rPr>
          <w:b/>
          <w:bCs/>
          <w:sz w:val="26"/>
          <w:szCs w:val="26"/>
          <w:rtl/>
          <w:lang w:val="en-US" w:bidi="ar-LB"/>
        </w:rPr>
        <w:t>المساعدة</w:t>
      </w:r>
      <w:r w:rsidR="00351949">
        <w:rPr>
          <w:b/>
          <w:bCs/>
          <w:sz w:val="26"/>
          <w:szCs w:val="26"/>
          <w:rtl/>
          <w:lang w:val="en-US" w:bidi="ar-LB"/>
        </w:rPr>
        <w:t xml:space="preserve"> </w:t>
      </w:r>
      <w:r w:rsidR="00987138" w:rsidRPr="00F2384C">
        <w:rPr>
          <w:b/>
          <w:bCs/>
          <w:sz w:val="26"/>
          <w:szCs w:val="26"/>
          <w:rtl/>
          <w:lang w:val="en-US" w:bidi="ar-LB"/>
        </w:rPr>
        <w:t>على</w:t>
      </w:r>
      <w:r w:rsidR="00351949">
        <w:rPr>
          <w:b/>
          <w:bCs/>
          <w:sz w:val="26"/>
          <w:szCs w:val="26"/>
          <w:rtl/>
          <w:lang w:val="en-US" w:bidi="ar-LB"/>
        </w:rPr>
        <w:t xml:space="preserve"> </w:t>
      </w:r>
      <w:r w:rsidR="00987138" w:rsidRPr="00F2384C">
        <w:rPr>
          <w:b/>
          <w:bCs/>
          <w:sz w:val="26"/>
          <w:szCs w:val="26"/>
          <w:rtl/>
          <w:lang w:val="en-US" w:bidi="ar-LB"/>
        </w:rPr>
        <w:t>الامتثال</w:t>
      </w:r>
    </w:p>
    <w:p w14:paraId="2F308366" w14:textId="33653DA9" w:rsidR="00F201E7" w:rsidRPr="00F2384C" w:rsidRDefault="00987138" w:rsidP="00F201E7">
      <w:pPr>
        <w:widowControl w:val="0"/>
        <w:bidi/>
        <w:spacing w:after="240" w:line="288" w:lineRule="auto"/>
        <w:ind w:left="720"/>
        <w:outlineLvl w:val="1"/>
        <w:rPr>
          <w:sz w:val="24"/>
          <w:szCs w:val="26"/>
          <w:u w:val="single"/>
          <w:rtl/>
          <w:lang w:val="en-US" w:bidi="ar-LB"/>
        </w:rPr>
      </w:pPr>
      <w:r w:rsidRPr="00F2384C">
        <w:rPr>
          <w:sz w:val="24"/>
          <w:szCs w:val="26"/>
          <w:u w:val="single"/>
          <w:rtl/>
          <w:lang w:val="en-US" w:bidi="ar-LB"/>
        </w:rPr>
        <w:t>تقدم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rtl/>
          <w:lang w:val="en-US" w:bidi="ar-LB"/>
        </w:rPr>
        <w:t>الوثيقة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lang w:val="en-US" w:bidi="ar-LB"/>
        </w:rPr>
        <w:t>UNEP/OzL.Pro/ExCom/95/11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نتائج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الدراسة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المكتبية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لتقييم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برنامج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المساعدة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الامتثال.</w:t>
      </w:r>
    </w:p>
    <w:p w14:paraId="3363BF1B" w14:textId="02734995" w:rsidR="00F201E7" w:rsidRPr="00F2384C" w:rsidRDefault="00F201E7" w:rsidP="00F201E7">
      <w:pPr>
        <w:widowControl w:val="0"/>
        <w:bidi/>
        <w:spacing w:after="240"/>
        <w:ind w:left="720"/>
        <w:outlineLvl w:val="1"/>
        <w:rPr>
          <w:sz w:val="26"/>
          <w:szCs w:val="26"/>
          <w:u w:val="single"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المشكلات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التي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يتعين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معالجتها</w:t>
      </w:r>
      <w:r w:rsidRPr="00F2384C">
        <w:rPr>
          <w:sz w:val="26"/>
          <w:szCs w:val="26"/>
          <w:rtl/>
          <w:lang w:bidi="ar-LB"/>
        </w:rPr>
        <w:t>:</w:t>
      </w:r>
    </w:p>
    <w:p w14:paraId="3D6A60A6" w14:textId="4F680B74" w:rsidR="00F201E7" w:rsidRPr="00F2384C" w:rsidRDefault="00987138" w:rsidP="00EC1BC7">
      <w:pPr>
        <w:pStyle w:val="ListParagraph"/>
        <w:widowControl w:val="0"/>
        <w:numPr>
          <w:ilvl w:val="0"/>
          <w:numId w:val="7"/>
        </w:numPr>
        <w:bidi/>
        <w:spacing w:after="240" w:line="288" w:lineRule="auto"/>
        <w:contextualSpacing w:val="0"/>
        <w:outlineLvl w:val="1"/>
        <w:rPr>
          <w:sz w:val="26"/>
          <w:szCs w:val="26"/>
          <w:lang w:bidi="ar-LB"/>
        </w:rPr>
      </w:pPr>
      <w:r w:rsidRPr="00F2384C">
        <w:rPr>
          <w:sz w:val="26"/>
          <w:szCs w:val="26"/>
          <w:rtl/>
          <w:lang w:bidi="ar-LB"/>
        </w:rPr>
        <w:t>إمكانية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إجراء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تقييم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شامل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ومتعمق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لبرنامج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المساعدة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على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الامتثال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التابع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لليونيب.</w:t>
      </w:r>
    </w:p>
    <w:p w14:paraId="3E014ED8" w14:textId="4CA7119C" w:rsidR="00DE4232" w:rsidRPr="00F2384C" w:rsidRDefault="00DE4232" w:rsidP="00DE4232">
      <w:pPr>
        <w:widowControl w:val="0"/>
        <w:bidi/>
        <w:spacing w:after="240"/>
        <w:ind w:left="720"/>
        <w:outlineLvl w:val="1"/>
        <w:rPr>
          <w:sz w:val="26"/>
          <w:szCs w:val="26"/>
          <w:u w:val="single"/>
          <w:rtl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قد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ترغب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اللجنة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التنفيذية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="006C7DAF" w:rsidRPr="00F2384C">
        <w:rPr>
          <w:sz w:val="26"/>
          <w:szCs w:val="26"/>
          <w:u w:val="single"/>
          <w:rtl/>
          <w:lang w:bidi="ar-LB"/>
        </w:rPr>
        <w:t>في</w:t>
      </w:r>
      <w:r w:rsidRPr="00F2384C">
        <w:rPr>
          <w:sz w:val="26"/>
          <w:szCs w:val="26"/>
          <w:u w:val="single"/>
          <w:rtl/>
          <w:lang w:bidi="ar-LB"/>
        </w:rPr>
        <w:t>:</w:t>
      </w:r>
    </w:p>
    <w:p w14:paraId="76EFABAB" w14:textId="6E5A4700" w:rsidR="00DE4232" w:rsidRPr="00F2384C" w:rsidRDefault="006C7DAF" w:rsidP="00EC1BC7">
      <w:pPr>
        <w:pStyle w:val="ListParagraph"/>
        <w:numPr>
          <w:ilvl w:val="0"/>
          <w:numId w:val="27"/>
        </w:numPr>
        <w:bidi/>
        <w:spacing w:after="240" w:line="288" w:lineRule="auto"/>
        <w:ind w:left="1440" w:hanging="720"/>
        <w:contextualSpacing w:val="0"/>
        <w:rPr>
          <w:sz w:val="24"/>
          <w:szCs w:val="26"/>
          <w:lang w:val="en-US" w:bidi="ar-LB"/>
        </w:rPr>
      </w:pPr>
      <w:r w:rsidRPr="00F2384C">
        <w:rPr>
          <w:sz w:val="24"/>
          <w:szCs w:val="26"/>
          <w:rtl/>
          <w:lang w:val="en-US" w:bidi="ar-LB"/>
        </w:rPr>
        <w:t>الإشارة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إلى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الدراسة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المكتبية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لتقييم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برنامج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المساعدة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الامتثال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التابع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لبرنامج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الأمم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المتحدة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للبيئة،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النحو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الوارد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الوثيقة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lang w:val="en-US" w:bidi="ar-LB"/>
        </w:rPr>
        <w:t>UNEP/OzL.Pro/ExCom/95/11</w:t>
      </w:r>
      <w:r w:rsidRPr="00F2384C">
        <w:rPr>
          <w:sz w:val="24"/>
          <w:szCs w:val="26"/>
          <w:rtl/>
          <w:lang w:val="en-US" w:bidi="ar-LB"/>
        </w:rPr>
        <w:t>؛</w:t>
      </w:r>
    </w:p>
    <w:p w14:paraId="1CA9A0C3" w14:textId="7B6E1689" w:rsidR="00DE4232" w:rsidRPr="00F2384C" w:rsidRDefault="006C7DAF" w:rsidP="00EC1BC7">
      <w:pPr>
        <w:pStyle w:val="ListParagraph"/>
        <w:numPr>
          <w:ilvl w:val="0"/>
          <w:numId w:val="27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الطلب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كبيرة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موظفي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الرصد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والتقييم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تقديم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اختصاصات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محدثة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لتقييم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شامل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ومتعمق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لبرنامج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المساعدة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الامتثال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التابع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لبرنامج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الأمم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المتحدة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للبيئة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الاجتماع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السابع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والتسعين،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مراعاة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التقارير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المقدمة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منظمة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عمل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الأوزون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وكبيرة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موظفي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الرصد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والتقييم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الاجتماعين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السادس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lastRenderedPageBreak/>
        <w:t>والتسعين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والسابع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والتسعين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التوالي،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عملاً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بالمقررين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92/5(هـ)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و92/5(و)،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والمناقشات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والمقررات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ذات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الصلة،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حيثما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ينطبق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ذلك.</w:t>
      </w:r>
    </w:p>
    <w:p w14:paraId="3E5440B9" w14:textId="24C84BB5" w:rsidR="00232BE9" w:rsidRPr="00F2384C" w:rsidRDefault="00232BE9" w:rsidP="00232BE9">
      <w:pPr>
        <w:widowControl w:val="0"/>
        <w:bidi/>
        <w:spacing w:after="240"/>
        <w:ind w:left="1440" w:hanging="720"/>
        <w:outlineLvl w:val="1"/>
        <w:rPr>
          <w:b/>
          <w:bCs/>
          <w:sz w:val="26"/>
          <w:szCs w:val="26"/>
          <w:rtl/>
          <w:lang w:val="en-US" w:bidi="ar-LB"/>
        </w:rPr>
      </w:pPr>
      <w:r w:rsidRPr="00F2384C">
        <w:rPr>
          <w:b/>
          <w:bCs/>
          <w:sz w:val="26"/>
          <w:szCs w:val="26"/>
          <w:rtl/>
          <w:lang w:val="en-US" w:bidi="ar-LB"/>
        </w:rPr>
        <w:t>6(د)</w:t>
      </w:r>
      <w:r w:rsidR="00351949">
        <w:rPr>
          <w:b/>
          <w:bCs/>
          <w:sz w:val="26"/>
          <w:szCs w:val="26"/>
          <w:rtl/>
          <w:lang w:val="en-US" w:bidi="ar-LB"/>
        </w:rPr>
        <w:t xml:space="preserve"> </w:t>
      </w:r>
      <w:r w:rsidR="00537993" w:rsidRPr="00F2384C">
        <w:rPr>
          <w:b/>
          <w:bCs/>
          <w:sz w:val="26"/>
          <w:szCs w:val="26"/>
          <w:rtl/>
          <w:lang w:val="en-US" w:bidi="ar-LB"/>
        </w:rPr>
        <w:t>اختصاصات</w:t>
      </w:r>
      <w:r w:rsidR="00351949">
        <w:rPr>
          <w:b/>
          <w:bCs/>
          <w:sz w:val="26"/>
          <w:szCs w:val="26"/>
          <w:rtl/>
          <w:lang w:val="en-US" w:bidi="ar-LB"/>
        </w:rPr>
        <w:t xml:space="preserve"> </w:t>
      </w:r>
      <w:r w:rsidR="00537993" w:rsidRPr="00F2384C">
        <w:rPr>
          <w:b/>
          <w:bCs/>
          <w:sz w:val="26"/>
          <w:szCs w:val="26"/>
          <w:rtl/>
          <w:lang w:val="en-US" w:bidi="ar-LB"/>
        </w:rPr>
        <w:t>الدراسة</w:t>
      </w:r>
      <w:r w:rsidR="00351949">
        <w:rPr>
          <w:b/>
          <w:bCs/>
          <w:sz w:val="26"/>
          <w:szCs w:val="26"/>
          <w:rtl/>
          <w:lang w:val="en-US" w:bidi="ar-LB"/>
        </w:rPr>
        <w:t xml:space="preserve"> </w:t>
      </w:r>
      <w:r w:rsidR="00537993" w:rsidRPr="00F2384C">
        <w:rPr>
          <w:b/>
          <w:bCs/>
          <w:sz w:val="26"/>
          <w:szCs w:val="26"/>
          <w:rtl/>
          <w:lang w:val="en-US" w:bidi="ar-LB"/>
        </w:rPr>
        <w:t>المكتبية</w:t>
      </w:r>
      <w:r w:rsidR="00351949">
        <w:rPr>
          <w:b/>
          <w:bCs/>
          <w:sz w:val="26"/>
          <w:szCs w:val="26"/>
          <w:rtl/>
          <w:lang w:val="en-US" w:bidi="ar-LB"/>
        </w:rPr>
        <w:t xml:space="preserve"> </w:t>
      </w:r>
      <w:r w:rsidR="00537993" w:rsidRPr="00F2384C">
        <w:rPr>
          <w:b/>
          <w:bCs/>
          <w:sz w:val="26"/>
          <w:szCs w:val="26"/>
          <w:rtl/>
          <w:lang w:val="en-US" w:bidi="ar-LB"/>
        </w:rPr>
        <w:t>لتقييم</w:t>
      </w:r>
      <w:r w:rsidR="00351949">
        <w:rPr>
          <w:b/>
          <w:bCs/>
          <w:sz w:val="26"/>
          <w:szCs w:val="26"/>
          <w:rtl/>
          <w:lang w:val="en-US" w:bidi="ar-LB"/>
        </w:rPr>
        <w:t xml:space="preserve"> </w:t>
      </w:r>
      <w:r w:rsidR="00537993" w:rsidRPr="00F2384C">
        <w:rPr>
          <w:b/>
          <w:bCs/>
          <w:sz w:val="26"/>
          <w:szCs w:val="26"/>
          <w:rtl/>
          <w:lang w:val="en-US" w:bidi="ar-LB"/>
        </w:rPr>
        <w:t>مشاريع</w:t>
      </w:r>
      <w:r w:rsidR="00351949">
        <w:rPr>
          <w:b/>
          <w:bCs/>
          <w:sz w:val="26"/>
          <w:szCs w:val="26"/>
          <w:rtl/>
          <w:lang w:val="en-US" w:bidi="ar-LB"/>
        </w:rPr>
        <w:t xml:space="preserve"> </w:t>
      </w:r>
      <w:r w:rsidR="00537993" w:rsidRPr="00F2384C">
        <w:rPr>
          <w:b/>
          <w:bCs/>
          <w:sz w:val="26"/>
          <w:szCs w:val="26"/>
          <w:rtl/>
          <w:lang w:val="en-US" w:bidi="ar-LB"/>
        </w:rPr>
        <w:t>الاسترداد</w:t>
      </w:r>
      <w:r w:rsidR="00351949">
        <w:rPr>
          <w:b/>
          <w:bCs/>
          <w:sz w:val="26"/>
          <w:szCs w:val="26"/>
          <w:rtl/>
          <w:lang w:val="en-US" w:bidi="ar-LB"/>
        </w:rPr>
        <w:t xml:space="preserve"> </w:t>
      </w:r>
      <w:r w:rsidR="00537993" w:rsidRPr="00F2384C">
        <w:rPr>
          <w:b/>
          <w:bCs/>
          <w:sz w:val="26"/>
          <w:szCs w:val="26"/>
          <w:rtl/>
          <w:lang w:val="en-US" w:bidi="ar-LB"/>
        </w:rPr>
        <w:t>وإعادة</w:t>
      </w:r>
      <w:r w:rsidR="00351949">
        <w:rPr>
          <w:b/>
          <w:bCs/>
          <w:sz w:val="26"/>
          <w:szCs w:val="26"/>
          <w:rtl/>
          <w:lang w:val="en-US" w:bidi="ar-LB"/>
        </w:rPr>
        <w:t xml:space="preserve"> </w:t>
      </w:r>
      <w:r w:rsidR="00537993" w:rsidRPr="00F2384C">
        <w:rPr>
          <w:b/>
          <w:bCs/>
          <w:sz w:val="26"/>
          <w:szCs w:val="26"/>
          <w:rtl/>
          <w:lang w:val="en-US" w:bidi="ar-LB"/>
        </w:rPr>
        <w:t>التدوير</w:t>
      </w:r>
      <w:r w:rsidR="00351949">
        <w:rPr>
          <w:b/>
          <w:bCs/>
          <w:sz w:val="26"/>
          <w:szCs w:val="26"/>
          <w:rtl/>
          <w:lang w:val="en-US" w:bidi="ar-LB"/>
        </w:rPr>
        <w:t xml:space="preserve"> </w:t>
      </w:r>
      <w:r w:rsidR="00537993" w:rsidRPr="00F2384C">
        <w:rPr>
          <w:b/>
          <w:bCs/>
          <w:sz w:val="26"/>
          <w:szCs w:val="26"/>
          <w:rtl/>
          <w:lang w:val="en-US" w:bidi="ar-LB"/>
        </w:rPr>
        <w:t>والاستصلاح</w:t>
      </w:r>
    </w:p>
    <w:p w14:paraId="78C955EA" w14:textId="152D1659" w:rsidR="00232BE9" w:rsidRPr="00F2384C" w:rsidRDefault="00537993" w:rsidP="00232BE9">
      <w:pPr>
        <w:widowControl w:val="0"/>
        <w:bidi/>
        <w:spacing w:after="240" w:line="288" w:lineRule="auto"/>
        <w:ind w:left="720"/>
        <w:outlineLvl w:val="1"/>
        <w:rPr>
          <w:sz w:val="24"/>
          <w:szCs w:val="26"/>
          <w:u w:val="single"/>
          <w:lang w:val="en-US" w:bidi="ar-LB"/>
        </w:rPr>
      </w:pPr>
      <w:r w:rsidRPr="00F2384C">
        <w:rPr>
          <w:sz w:val="24"/>
          <w:szCs w:val="26"/>
          <w:u w:val="single"/>
          <w:rtl/>
          <w:lang w:val="en-US" w:bidi="ar-LB"/>
        </w:rPr>
        <w:t>تحتوي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rtl/>
          <w:lang w:val="en-US" w:bidi="ar-LB"/>
        </w:rPr>
        <w:t>الوثيقة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lang w:val="en-US" w:bidi="ar-LB"/>
        </w:rPr>
        <w:t>UNEP/OzL.Pro/ExCom/95/12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مشروعِ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اختصاصات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الدراسة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المكتبية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لتقييم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مشاريع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الاسترداد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وإعادة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التدوير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والاستصلاح.</w:t>
      </w:r>
    </w:p>
    <w:p w14:paraId="7CDEE8A7" w14:textId="324A85C5" w:rsidR="00211D00" w:rsidRPr="00F2384C" w:rsidRDefault="00211D00" w:rsidP="00211D00">
      <w:pPr>
        <w:widowControl w:val="0"/>
        <w:bidi/>
        <w:spacing w:after="240"/>
        <w:ind w:left="720"/>
        <w:outlineLvl w:val="1"/>
        <w:rPr>
          <w:sz w:val="26"/>
          <w:szCs w:val="26"/>
          <w:u w:val="single"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المشكلات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التي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يتعين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معالجتها</w:t>
      </w:r>
      <w:r w:rsidRPr="00F2384C">
        <w:rPr>
          <w:sz w:val="26"/>
          <w:szCs w:val="26"/>
          <w:rtl/>
          <w:lang w:bidi="ar-LB"/>
        </w:rPr>
        <w:t>: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شيء</w:t>
      </w:r>
    </w:p>
    <w:p w14:paraId="2109D347" w14:textId="491A5DA0" w:rsidR="00232BE9" w:rsidRPr="00F2384C" w:rsidRDefault="00232BE9" w:rsidP="00232BE9">
      <w:pPr>
        <w:widowControl w:val="0"/>
        <w:bidi/>
        <w:spacing w:after="240" w:line="288" w:lineRule="auto"/>
        <w:ind w:left="720"/>
        <w:outlineLvl w:val="1"/>
        <w:rPr>
          <w:sz w:val="24"/>
          <w:szCs w:val="26"/>
          <w:rtl/>
          <w:lang w:bidi="ar-LB"/>
        </w:rPr>
      </w:pPr>
      <w:r w:rsidRPr="00F2384C">
        <w:rPr>
          <w:sz w:val="24"/>
          <w:szCs w:val="26"/>
          <w:u w:val="single"/>
          <w:rtl/>
          <w:lang w:bidi="ar-LB"/>
        </w:rPr>
        <w:t>قد</w:t>
      </w:r>
      <w:r w:rsidR="00351949">
        <w:rPr>
          <w:sz w:val="24"/>
          <w:szCs w:val="26"/>
          <w:u w:val="single"/>
          <w:rtl/>
          <w:lang w:bidi="ar-LB"/>
        </w:rPr>
        <w:t xml:space="preserve"> </w:t>
      </w:r>
      <w:r w:rsidRPr="00F2384C">
        <w:rPr>
          <w:sz w:val="24"/>
          <w:szCs w:val="26"/>
          <w:u w:val="single"/>
          <w:rtl/>
          <w:lang w:bidi="ar-LB"/>
        </w:rPr>
        <w:t>ترغب</w:t>
      </w:r>
      <w:r w:rsidR="00351949">
        <w:rPr>
          <w:sz w:val="24"/>
          <w:szCs w:val="26"/>
          <w:u w:val="single"/>
          <w:rtl/>
          <w:lang w:bidi="ar-LB"/>
        </w:rPr>
        <w:t xml:space="preserve"> </w:t>
      </w:r>
      <w:r w:rsidRPr="00F2384C">
        <w:rPr>
          <w:sz w:val="24"/>
          <w:szCs w:val="26"/>
          <w:u w:val="single"/>
          <w:rtl/>
          <w:lang w:bidi="ar-LB"/>
        </w:rPr>
        <w:t>اللجنة</w:t>
      </w:r>
      <w:r w:rsidR="00351949">
        <w:rPr>
          <w:sz w:val="24"/>
          <w:szCs w:val="26"/>
          <w:u w:val="single"/>
          <w:rtl/>
          <w:lang w:bidi="ar-LB"/>
        </w:rPr>
        <w:t xml:space="preserve"> </w:t>
      </w:r>
      <w:r w:rsidRPr="00F2384C">
        <w:rPr>
          <w:sz w:val="24"/>
          <w:szCs w:val="26"/>
          <w:u w:val="single"/>
          <w:rtl/>
          <w:lang w:bidi="ar-LB"/>
        </w:rPr>
        <w:t>التنفيذية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في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الموافقة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على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اختصاصات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الدراسة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النظرية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المتعلقة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بتقييم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مشروعات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الاسترداد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وإعادة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التدوير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والاستصلاح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على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النحو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الوارد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في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الوثيقة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lang w:bidi="ar-LB"/>
        </w:rPr>
        <w:t>UNEP/OzL.Pro/ExCom/95/12</w:t>
      </w:r>
      <w:r w:rsidRPr="00F2384C">
        <w:rPr>
          <w:sz w:val="24"/>
          <w:szCs w:val="26"/>
          <w:rtl/>
          <w:lang w:bidi="ar-LB"/>
        </w:rPr>
        <w:t>.</w:t>
      </w:r>
    </w:p>
    <w:p w14:paraId="02E54C7F" w14:textId="1F52DECC" w:rsidR="00C838E1" w:rsidRPr="00F2384C" w:rsidRDefault="00C838E1" w:rsidP="00C838E1">
      <w:pPr>
        <w:widowControl w:val="0"/>
        <w:bidi/>
        <w:spacing w:after="240"/>
        <w:ind w:left="1440" w:hanging="720"/>
        <w:outlineLvl w:val="1"/>
        <w:rPr>
          <w:b/>
          <w:bCs/>
          <w:sz w:val="26"/>
          <w:szCs w:val="26"/>
          <w:rtl/>
          <w:lang w:val="en-US" w:bidi="ar-LB"/>
        </w:rPr>
      </w:pPr>
      <w:r w:rsidRPr="00F2384C">
        <w:rPr>
          <w:b/>
          <w:bCs/>
          <w:sz w:val="26"/>
          <w:szCs w:val="26"/>
          <w:rtl/>
          <w:lang w:val="en-US" w:bidi="ar-LB"/>
        </w:rPr>
        <w:t>6(هـ)</w:t>
      </w:r>
      <w:r w:rsidR="00351949">
        <w:rPr>
          <w:b/>
          <w:bCs/>
          <w:sz w:val="26"/>
          <w:szCs w:val="26"/>
          <w:rtl/>
          <w:lang w:val="en-US" w:bidi="ar-LB"/>
        </w:rPr>
        <w:t xml:space="preserve"> </w:t>
      </w:r>
      <w:r w:rsidR="00694E53" w:rsidRPr="00F2384C">
        <w:rPr>
          <w:b/>
          <w:bCs/>
          <w:sz w:val="26"/>
          <w:szCs w:val="26"/>
          <w:rtl/>
          <w:lang w:val="en-US" w:bidi="ar-LB"/>
        </w:rPr>
        <w:t>التقرير</w:t>
      </w:r>
      <w:r w:rsidR="00351949">
        <w:rPr>
          <w:b/>
          <w:bCs/>
          <w:sz w:val="26"/>
          <w:szCs w:val="26"/>
          <w:rtl/>
          <w:lang w:val="en-US" w:bidi="ar-LB"/>
        </w:rPr>
        <w:t xml:space="preserve"> </w:t>
      </w:r>
      <w:r w:rsidR="00694E53" w:rsidRPr="00F2384C">
        <w:rPr>
          <w:b/>
          <w:bCs/>
          <w:sz w:val="26"/>
          <w:szCs w:val="26"/>
          <w:rtl/>
          <w:lang w:val="en-US" w:bidi="ar-LB"/>
        </w:rPr>
        <w:t>السنوي</w:t>
      </w:r>
      <w:r w:rsidR="00351949">
        <w:rPr>
          <w:b/>
          <w:bCs/>
          <w:sz w:val="26"/>
          <w:szCs w:val="26"/>
          <w:rtl/>
          <w:lang w:val="en-US" w:bidi="ar-LB"/>
        </w:rPr>
        <w:t xml:space="preserve"> </w:t>
      </w:r>
      <w:r w:rsidR="00694E53" w:rsidRPr="00F2384C">
        <w:rPr>
          <w:b/>
          <w:bCs/>
          <w:sz w:val="26"/>
          <w:szCs w:val="26"/>
          <w:rtl/>
          <w:lang w:val="en-US" w:bidi="ar-LB"/>
        </w:rPr>
        <w:t>عن</w:t>
      </w:r>
      <w:r w:rsidR="00351949">
        <w:rPr>
          <w:b/>
          <w:bCs/>
          <w:sz w:val="26"/>
          <w:szCs w:val="26"/>
          <w:rtl/>
          <w:lang w:val="en-US" w:bidi="ar-LB"/>
        </w:rPr>
        <w:t xml:space="preserve"> </w:t>
      </w:r>
      <w:r w:rsidR="00694E53" w:rsidRPr="00F2384C">
        <w:rPr>
          <w:b/>
          <w:bCs/>
          <w:sz w:val="26"/>
          <w:szCs w:val="26"/>
          <w:rtl/>
          <w:lang w:val="en-US" w:bidi="ar-LB"/>
        </w:rPr>
        <w:t>تنفيذ</w:t>
      </w:r>
      <w:r w:rsidR="00351949">
        <w:rPr>
          <w:b/>
          <w:bCs/>
          <w:sz w:val="26"/>
          <w:szCs w:val="26"/>
          <w:rtl/>
          <w:lang w:val="en-US" w:bidi="ar-LB"/>
        </w:rPr>
        <w:t xml:space="preserve"> </w:t>
      </w:r>
      <w:r w:rsidR="00694E53" w:rsidRPr="00F2384C">
        <w:rPr>
          <w:b/>
          <w:bCs/>
          <w:sz w:val="26"/>
          <w:szCs w:val="26"/>
          <w:rtl/>
          <w:lang w:val="en-US" w:bidi="ar-LB"/>
        </w:rPr>
        <w:t>برنامج</w:t>
      </w:r>
      <w:r w:rsidR="00351949">
        <w:rPr>
          <w:b/>
          <w:bCs/>
          <w:sz w:val="26"/>
          <w:szCs w:val="26"/>
          <w:rtl/>
          <w:lang w:val="en-US" w:bidi="ar-LB"/>
        </w:rPr>
        <w:t xml:space="preserve"> </w:t>
      </w:r>
      <w:r w:rsidR="00694E53" w:rsidRPr="00F2384C">
        <w:rPr>
          <w:b/>
          <w:bCs/>
          <w:sz w:val="26"/>
          <w:szCs w:val="26"/>
          <w:rtl/>
          <w:lang w:val="en-US" w:bidi="ar-LB"/>
        </w:rPr>
        <w:t>عمل</w:t>
      </w:r>
      <w:r w:rsidR="00351949">
        <w:rPr>
          <w:b/>
          <w:bCs/>
          <w:sz w:val="26"/>
          <w:szCs w:val="26"/>
          <w:rtl/>
          <w:lang w:val="en-US" w:bidi="ar-LB"/>
        </w:rPr>
        <w:t xml:space="preserve"> </w:t>
      </w:r>
      <w:r w:rsidR="00694E53" w:rsidRPr="00F2384C">
        <w:rPr>
          <w:b/>
          <w:bCs/>
          <w:sz w:val="26"/>
          <w:szCs w:val="26"/>
          <w:rtl/>
          <w:lang w:val="en-US" w:bidi="ar-LB"/>
        </w:rPr>
        <w:t>الرصد</w:t>
      </w:r>
      <w:r w:rsidR="00351949">
        <w:rPr>
          <w:b/>
          <w:bCs/>
          <w:sz w:val="26"/>
          <w:szCs w:val="26"/>
          <w:rtl/>
          <w:lang w:val="en-US" w:bidi="ar-LB"/>
        </w:rPr>
        <w:t xml:space="preserve"> </w:t>
      </w:r>
      <w:r w:rsidR="00694E53" w:rsidRPr="00F2384C">
        <w:rPr>
          <w:b/>
          <w:bCs/>
          <w:sz w:val="26"/>
          <w:szCs w:val="26"/>
          <w:rtl/>
          <w:lang w:val="en-US" w:bidi="ar-LB"/>
        </w:rPr>
        <w:t>والتقييم</w:t>
      </w:r>
      <w:r w:rsidR="00351949">
        <w:rPr>
          <w:b/>
          <w:bCs/>
          <w:sz w:val="26"/>
          <w:szCs w:val="26"/>
          <w:rtl/>
          <w:lang w:val="en-US" w:bidi="ar-LB"/>
        </w:rPr>
        <w:t xml:space="preserve"> </w:t>
      </w:r>
      <w:r w:rsidR="00694E53" w:rsidRPr="00F2384C">
        <w:rPr>
          <w:b/>
          <w:bCs/>
          <w:sz w:val="26"/>
          <w:szCs w:val="26"/>
          <w:rtl/>
          <w:lang w:val="en-US" w:bidi="ar-LB"/>
        </w:rPr>
        <w:t>لعام</w:t>
      </w:r>
      <w:r w:rsidR="00351949">
        <w:rPr>
          <w:b/>
          <w:bCs/>
          <w:sz w:val="26"/>
          <w:szCs w:val="26"/>
          <w:rtl/>
          <w:lang w:val="en-US" w:bidi="ar-LB"/>
        </w:rPr>
        <w:t xml:space="preserve"> </w:t>
      </w:r>
      <w:r w:rsidR="00694E53" w:rsidRPr="00F2384C">
        <w:rPr>
          <w:b/>
          <w:bCs/>
          <w:sz w:val="26"/>
          <w:szCs w:val="26"/>
          <w:rtl/>
          <w:lang w:val="en-US" w:bidi="ar-LB"/>
        </w:rPr>
        <w:t>2024</w:t>
      </w:r>
      <w:r w:rsidR="00351949">
        <w:rPr>
          <w:b/>
          <w:bCs/>
          <w:sz w:val="26"/>
          <w:szCs w:val="26"/>
          <w:rtl/>
          <w:lang w:val="en-US" w:bidi="ar-LB"/>
        </w:rPr>
        <w:t xml:space="preserve"> </w:t>
      </w:r>
      <w:r w:rsidR="00694E53" w:rsidRPr="00F2384C">
        <w:rPr>
          <w:b/>
          <w:bCs/>
          <w:sz w:val="26"/>
          <w:szCs w:val="26"/>
          <w:rtl/>
          <w:lang w:val="en-US" w:bidi="ar-LB"/>
        </w:rPr>
        <w:t>وبرنامج</w:t>
      </w:r>
      <w:r w:rsidR="00351949">
        <w:rPr>
          <w:b/>
          <w:bCs/>
          <w:sz w:val="26"/>
          <w:szCs w:val="26"/>
          <w:rtl/>
          <w:lang w:val="en-US" w:bidi="ar-LB"/>
        </w:rPr>
        <w:t xml:space="preserve"> </w:t>
      </w:r>
      <w:r w:rsidR="00694E53" w:rsidRPr="00F2384C">
        <w:rPr>
          <w:b/>
          <w:bCs/>
          <w:sz w:val="26"/>
          <w:szCs w:val="26"/>
          <w:rtl/>
          <w:lang w:val="en-US" w:bidi="ar-LB"/>
        </w:rPr>
        <w:t>العمل</w:t>
      </w:r>
      <w:r w:rsidR="00351949">
        <w:rPr>
          <w:b/>
          <w:bCs/>
          <w:sz w:val="26"/>
          <w:szCs w:val="26"/>
          <w:rtl/>
          <w:lang w:val="en-US" w:bidi="ar-LB"/>
        </w:rPr>
        <w:t xml:space="preserve"> </w:t>
      </w:r>
      <w:r w:rsidR="00694E53" w:rsidRPr="00F2384C">
        <w:rPr>
          <w:b/>
          <w:bCs/>
          <w:sz w:val="26"/>
          <w:szCs w:val="26"/>
          <w:rtl/>
          <w:lang w:val="en-US" w:bidi="ar-LB"/>
        </w:rPr>
        <w:t>المحدث</w:t>
      </w:r>
      <w:r w:rsidR="00351949">
        <w:rPr>
          <w:b/>
          <w:bCs/>
          <w:sz w:val="26"/>
          <w:szCs w:val="26"/>
          <w:rtl/>
          <w:lang w:val="en-US" w:bidi="ar-LB"/>
        </w:rPr>
        <w:t xml:space="preserve"> </w:t>
      </w:r>
      <w:r w:rsidR="00694E53" w:rsidRPr="00F2384C">
        <w:rPr>
          <w:b/>
          <w:bCs/>
          <w:sz w:val="26"/>
          <w:szCs w:val="26"/>
          <w:rtl/>
          <w:lang w:val="en-US" w:bidi="ar-LB"/>
        </w:rPr>
        <w:t>لعام</w:t>
      </w:r>
      <w:r w:rsidR="00351949">
        <w:rPr>
          <w:b/>
          <w:bCs/>
          <w:sz w:val="26"/>
          <w:szCs w:val="26"/>
          <w:rtl/>
          <w:lang w:val="en-US" w:bidi="ar-LB"/>
        </w:rPr>
        <w:t xml:space="preserve"> </w:t>
      </w:r>
      <w:r w:rsidR="00694E53" w:rsidRPr="00F2384C">
        <w:rPr>
          <w:b/>
          <w:bCs/>
          <w:sz w:val="26"/>
          <w:szCs w:val="26"/>
          <w:rtl/>
          <w:lang w:val="en-US" w:bidi="ar-LB"/>
        </w:rPr>
        <w:t>2025</w:t>
      </w:r>
    </w:p>
    <w:p w14:paraId="0552D7B6" w14:textId="2767B896" w:rsidR="00C838E1" w:rsidRPr="00F2384C" w:rsidRDefault="00694E53" w:rsidP="00C838E1">
      <w:pPr>
        <w:widowControl w:val="0"/>
        <w:bidi/>
        <w:spacing w:after="240" w:line="288" w:lineRule="auto"/>
        <w:ind w:left="720"/>
        <w:outlineLvl w:val="1"/>
        <w:rPr>
          <w:sz w:val="24"/>
          <w:szCs w:val="26"/>
          <w:u w:val="single"/>
          <w:rtl/>
          <w:lang w:val="en-US" w:bidi="ar-LB"/>
        </w:rPr>
      </w:pPr>
      <w:r w:rsidRPr="00F2384C">
        <w:rPr>
          <w:sz w:val="24"/>
          <w:szCs w:val="26"/>
          <w:u w:val="single"/>
          <w:rtl/>
          <w:lang w:val="en-US" w:bidi="ar-LB"/>
        </w:rPr>
        <w:t>تتضمن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rtl/>
          <w:lang w:val="en-US" w:bidi="ar-LB"/>
        </w:rPr>
        <w:t>الوثيقة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lang w:val="en-US" w:bidi="ar-LB"/>
        </w:rPr>
        <w:t>UNEP/OzL.Pro/ExCom/95/13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التقرير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السنوي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حالة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تنفيذ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برنامج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العمل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لعام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2024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بما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ذلك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المعلومات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المبلغ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عنها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بموجب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المقرر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92/6(د)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بشأن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تقييم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الأنشطة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التمكينية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لتخفيض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التدريجي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للهيدروفلوروكربون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والنفقات،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متبوعاً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بآفاق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أنشطة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برنامج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العمل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والميزانية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لعام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2025.</w:t>
      </w:r>
    </w:p>
    <w:p w14:paraId="35CFF2A0" w14:textId="0CEE3511" w:rsidR="00C838E1" w:rsidRPr="00F2384C" w:rsidRDefault="00082847" w:rsidP="00C838E1">
      <w:pPr>
        <w:keepNext/>
        <w:bidi/>
        <w:spacing w:after="240"/>
        <w:ind w:left="720"/>
        <w:outlineLvl w:val="1"/>
        <w:rPr>
          <w:sz w:val="26"/>
          <w:szCs w:val="26"/>
          <w:rtl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المشكلات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التي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يتعين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معالجتها:</w:t>
      </w:r>
    </w:p>
    <w:p w14:paraId="5EDF18E7" w14:textId="72B72619" w:rsidR="00082847" w:rsidRPr="00F2384C" w:rsidRDefault="002134F6" w:rsidP="00EC1BC7">
      <w:pPr>
        <w:pStyle w:val="ListParagraph"/>
        <w:widowControl w:val="0"/>
        <w:numPr>
          <w:ilvl w:val="0"/>
          <w:numId w:val="8"/>
        </w:numPr>
        <w:bidi/>
        <w:spacing w:after="240" w:line="288" w:lineRule="auto"/>
        <w:contextualSpacing w:val="0"/>
        <w:outlineLvl w:val="1"/>
        <w:rPr>
          <w:sz w:val="26"/>
          <w:szCs w:val="26"/>
          <w:lang w:bidi="ar-LB"/>
        </w:rPr>
      </w:pPr>
      <w:r w:rsidRPr="00F2384C">
        <w:rPr>
          <w:sz w:val="26"/>
          <w:szCs w:val="26"/>
          <w:rtl/>
          <w:lang w:bidi="ar-LB"/>
        </w:rPr>
        <w:t>النظر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برنامج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عمل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الرصد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والتقييم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المنقح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لعام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2025.</w:t>
      </w:r>
    </w:p>
    <w:p w14:paraId="02D24036" w14:textId="7C03EE86" w:rsidR="00831196" w:rsidRPr="00F2384C" w:rsidRDefault="00831196" w:rsidP="00831196">
      <w:pPr>
        <w:widowControl w:val="0"/>
        <w:bidi/>
        <w:spacing w:after="240"/>
        <w:ind w:left="720"/>
        <w:outlineLvl w:val="1"/>
        <w:rPr>
          <w:sz w:val="26"/>
          <w:szCs w:val="26"/>
          <w:u w:val="single"/>
          <w:rtl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قد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ترغب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اللجنة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التنفيذية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في:</w:t>
      </w:r>
    </w:p>
    <w:p w14:paraId="377090C4" w14:textId="768C4317" w:rsidR="00831196" w:rsidRPr="00F2384C" w:rsidRDefault="008D3B10" w:rsidP="00EC1BC7">
      <w:pPr>
        <w:pStyle w:val="ListParagraph"/>
        <w:numPr>
          <w:ilvl w:val="0"/>
          <w:numId w:val="28"/>
        </w:numPr>
        <w:bidi/>
        <w:spacing w:after="240" w:line="288" w:lineRule="auto"/>
        <w:ind w:left="1440" w:hanging="720"/>
        <w:contextualSpacing w:val="0"/>
        <w:rPr>
          <w:sz w:val="24"/>
          <w:szCs w:val="26"/>
          <w:lang w:val="en-US" w:bidi="ar-LB"/>
        </w:rPr>
      </w:pPr>
      <w:r w:rsidRPr="00F2384C">
        <w:rPr>
          <w:sz w:val="24"/>
          <w:szCs w:val="26"/>
          <w:rtl/>
          <w:lang w:val="en-US" w:bidi="ar-LB"/>
        </w:rPr>
        <w:t>أن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تحيط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علما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بالتقرير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السنوي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تنفيذ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برنامج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عمل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الرصد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والتقييم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لعام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2024،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بما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ذلك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المعلومات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المبلغ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عنها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عملاً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بالقرار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92/6(د)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تقييم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الأنشطة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التمكينية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للتخفيض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التدريجي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للمواد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الهيدروفلوروكربونية،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وبرنامج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العمل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المحدث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لعام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2025،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الواردة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الوثيقة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lang w:val="en-US" w:bidi="ar-LB"/>
        </w:rPr>
        <w:t>UNEP/OzL.Pro/ExCom/95/13</w:t>
      </w:r>
      <w:r w:rsidRPr="00F2384C">
        <w:rPr>
          <w:sz w:val="24"/>
          <w:szCs w:val="26"/>
          <w:rtl/>
          <w:lang w:val="en-US" w:bidi="ar-LB"/>
        </w:rPr>
        <w:t>؛</w:t>
      </w:r>
    </w:p>
    <w:p w14:paraId="4DE2CFCF" w14:textId="5FC5DF32" w:rsidR="00831196" w:rsidRPr="00F2384C" w:rsidRDefault="008D3B10" w:rsidP="00EC1BC7">
      <w:pPr>
        <w:pStyle w:val="ListParagraph"/>
        <w:numPr>
          <w:ilvl w:val="0"/>
          <w:numId w:val="28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تشير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انه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سيتم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تقديم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تقرير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إنجاز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المشروعات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المجمع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سنويا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اعتبارا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اول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اجتماع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عام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2025؛</w:t>
      </w:r>
    </w:p>
    <w:p w14:paraId="075EE28D" w14:textId="14B3BF1E" w:rsidR="00831196" w:rsidRPr="00F2384C" w:rsidRDefault="008D3B10" w:rsidP="00EC1BC7">
      <w:pPr>
        <w:pStyle w:val="ListParagraph"/>
        <w:numPr>
          <w:ilvl w:val="0"/>
          <w:numId w:val="28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وأن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تعيد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تخصيص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المبلغ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17,250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دولاراً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أميركياً،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الرصيد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المؤقت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غير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المنفق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وقدره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35,849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دولاراً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أميركياً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عام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2024،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ميزانية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عام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2025،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تعيد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الرصيد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المتبقي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وقدره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18,599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دولاراً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أميركياً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الصندوق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المتعدد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الأطراف؛</w:t>
      </w:r>
    </w:p>
    <w:p w14:paraId="7048DA70" w14:textId="1230579D" w:rsidR="00831196" w:rsidRPr="00F2384C" w:rsidRDefault="008D3B10" w:rsidP="00EC1BC7">
      <w:pPr>
        <w:pStyle w:val="ListParagraph"/>
        <w:numPr>
          <w:ilvl w:val="0"/>
          <w:numId w:val="28"/>
        </w:numPr>
        <w:bidi/>
        <w:spacing w:after="240" w:line="288" w:lineRule="auto"/>
        <w:ind w:left="1440" w:hanging="720"/>
        <w:contextualSpacing w:val="0"/>
        <w:rPr>
          <w:sz w:val="24"/>
          <w:szCs w:val="26"/>
          <w:lang w:val="en-US" w:bidi="ar-LB"/>
        </w:rPr>
      </w:pPr>
      <w:r w:rsidRPr="00F2384C">
        <w:rPr>
          <w:sz w:val="24"/>
          <w:szCs w:val="26"/>
          <w:rtl/>
          <w:lang w:val="en-US" w:bidi="ar-LB"/>
        </w:rPr>
        <w:t>وأن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توافق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برنامج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عمل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الرصد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والتقييم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المعدل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لعام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2025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الوارد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المرفق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الثالث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بالوثيقة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lang w:val="en-US" w:bidi="ar-LB"/>
        </w:rPr>
        <w:t>UNEP/OzL.Pro/ExCom/95/13</w:t>
      </w:r>
      <w:r w:rsidRPr="00F2384C">
        <w:rPr>
          <w:sz w:val="24"/>
          <w:szCs w:val="26"/>
          <w:rtl/>
          <w:lang w:val="en-US" w:bidi="ar-LB"/>
        </w:rPr>
        <w:t>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الإشارة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إلى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أن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الميزانية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المعدلة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ستبلغ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قيمتها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192,250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دولاراً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أمريكياً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لعام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2025،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وتشمل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المبلغ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المعاد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تخصيصه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المذكور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الفقرة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الفرعية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(ج)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أعلاه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عام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2024.</w:t>
      </w:r>
    </w:p>
    <w:p w14:paraId="090D76C4" w14:textId="3BBB35BE" w:rsidR="00073275" w:rsidRPr="00F2384C" w:rsidRDefault="007E0B62" w:rsidP="00EC1BC7">
      <w:pPr>
        <w:pStyle w:val="ListParagraph"/>
        <w:numPr>
          <w:ilvl w:val="0"/>
          <w:numId w:val="76"/>
        </w:numPr>
        <w:bidi/>
        <w:spacing w:after="240"/>
        <w:ind w:left="0" w:firstLine="0"/>
        <w:outlineLvl w:val="0"/>
        <w:rPr>
          <w:b/>
          <w:bCs/>
          <w:sz w:val="26"/>
          <w:szCs w:val="26"/>
          <w:lang w:bidi="ar-LB"/>
        </w:rPr>
      </w:pPr>
      <w:r w:rsidRPr="00F2384C">
        <w:rPr>
          <w:b/>
          <w:bCs/>
          <w:sz w:val="26"/>
          <w:szCs w:val="26"/>
          <w:rtl/>
          <w:lang w:bidi="ar-LB"/>
        </w:rPr>
        <w:t>تنفيذ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البرنامج</w:t>
      </w:r>
    </w:p>
    <w:p w14:paraId="6629A2EF" w14:textId="0F2CCD0A" w:rsidR="00073275" w:rsidRPr="00F2384C" w:rsidRDefault="00073275" w:rsidP="00073275">
      <w:pPr>
        <w:pStyle w:val="Heading2"/>
        <w:numPr>
          <w:ilvl w:val="0"/>
          <w:numId w:val="0"/>
        </w:numPr>
        <w:bidi/>
        <w:ind w:left="1440" w:hanging="720"/>
        <w:rPr>
          <w:b/>
          <w:bCs/>
          <w:sz w:val="26"/>
          <w:szCs w:val="26"/>
          <w:lang w:bidi="ar-LB"/>
        </w:rPr>
      </w:pPr>
      <w:r w:rsidRPr="00F2384C">
        <w:rPr>
          <w:b/>
          <w:bCs/>
          <w:sz w:val="26"/>
          <w:szCs w:val="26"/>
          <w:rtl/>
          <w:lang w:bidi="ar-LB"/>
        </w:rPr>
        <w:lastRenderedPageBreak/>
        <w:t>7(أ)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7E0B62" w:rsidRPr="00F2384C">
        <w:rPr>
          <w:b/>
          <w:bCs/>
          <w:sz w:val="26"/>
          <w:szCs w:val="26"/>
          <w:rtl/>
          <w:lang w:bidi="ar-LB"/>
        </w:rPr>
        <w:t>التقارير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7E0B62" w:rsidRPr="00F2384C">
        <w:rPr>
          <w:b/>
          <w:bCs/>
          <w:sz w:val="26"/>
          <w:szCs w:val="26"/>
          <w:rtl/>
          <w:lang w:bidi="ar-LB"/>
        </w:rPr>
        <w:t>المرحلية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7E0B62" w:rsidRPr="00F2384C">
        <w:rPr>
          <w:b/>
          <w:bCs/>
          <w:sz w:val="26"/>
          <w:szCs w:val="26"/>
          <w:rtl/>
          <w:lang w:bidi="ar-LB"/>
        </w:rPr>
        <w:t>والمالية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7E0B62" w:rsidRPr="00F2384C">
        <w:rPr>
          <w:b/>
          <w:bCs/>
          <w:sz w:val="26"/>
          <w:szCs w:val="26"/>
          <w:rtl/>
          <w:lang w:bidi="ar-LB"/>
        </w:rPr>
        <w:t>حتى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7E0B62" w:rsidRPr="00F2384C">
        <w:rPr>
          <w:b/>
          <w:bCs/>
          <w:sz w:val="26"/>
          <w:szCs w:val="26"/>
          <w:rtl/>
          <w:lang w:bidi="ar-LB"/>
        </w:rPr>
        <w:t>31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7E0B62" w:rsidRPr="00F2384C">
        <w:rPr>
          <w:b/>
          <w:bCs/>
          <w:sz w:val="26"/>
          <w:szCs w:val="26"/>
          <w:rtl/>
          <w:lang w:bidi="ar-LB"/>
        </w:rPr>
        <w:t>ديسمبر/كانون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7E0B62" w:rsidRPr="00F2384C">
        <w:rPr>
          <w:b/>
          <w:bCs/>
          <w:sz w:val="26"/>
          <w:szCs w:val="26"/>
          <w:rtl/>
          <w:lang w:bidi="ar-LB"/>
        </w:rPr>
        <w:t>الأول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7E0B62" w:rsidRPr="00F2384C">
        <w:rPr>
          <w:b/>
          <w:bCs/>
          <w:sz w:val="26"/>
          <w:szCs w:val="26"/>
          <w:rtl/>
          <w:lang w:bidi="ar-LB"/>
        </w:rPr>
        <w:t>2023</w:t>
      </w:r>
    </w:p>
    <w:p w14:paraId="5BD81A8F" w14:textId="24BE7ACA" w:rsidR="00073275" w:rsidRPr="00F2384C" w:rsidRDefault="0030798F" w:rsidP="00EC1BC7">
      <w:pPr>
        <w:pStyle w:val="Heading3"/>
        <w:numPr>
          <w:ilvl w:val="0"/>
          <w:numId w:val="29"/>
        </w:numPr>
        <w:bidi/>
        <w:ind w:left="2160" w:hanging="720"/>
        <w:rPr>
          <w:b/>
          <w:bCs/>
          <w:sz w:val="26"/>
          <w:szCs w:val="26"/>
          <w:lang w:bidi="ar-LB"/>
        </w:rPr>
      </w:pPr>
      <w:r w:rsidRPr="00F2384C">
        <w:rPr>
          <w:b/>
          <w:bCs/>
          <w:sz w:val="26"/>
          <w:szCs w:val="26"/>
          <w:rtl/>
          <w:lang w:bidi="ar-LB"/>
        </w:rPr>
        <w:t>التقرير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المرحلي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المجمع</w:t>
      </w:r>
    </w:p>
    <w:p w14:paraId="72F9E9DD" w14:textId="2CE3B262" w:rsidR="00CE2CE9" w:rsidRPr="00F2384C" w:rsidRDefault="002E4005" w:rsidP="00AB6D45">
      <w:pPr>
        <w:widowControl w:val="0"/>
        <w:bidi/>
        <w:spacing w:after="240" w:line="288" w:lineRule="auto"/>
        <w:ind w:left="720"/>
        <w:outlineLvl w:val="1"/>
        <w:rPr>
          <w:sz w:val="24"/>
          <w:szCs w:val="26"/>
          <w:u w:val="single"/>
          <w:lang w:val="en-US" w:bidi="ar-LB"/>
        </w:rPr>
      </w:pPr>
      <w:r w:rsidRPr="00F2384C">
        <w:rPr>
          <w:sz w:val="24"/>
          <w:szCs w:val="26"/>
          <w:u w:val="single"/>
          <w:rtl/>
          <w:lang w:val="en-US" w:bidi="ar-LB"/>
        </w:rPr>
        <w:t>تلخص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rtl/>
          <w:lang w:val="en-US" w:bidi="ar-LB"/>
        </w:rPr>
        <w:t>الوثيقة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lang w:val="en-US" w:bidi="ar-LB"/>
        </w:rPr>
        <w:t>UNEP/OzL.Pro/ExCom/95/14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معلومات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التقدم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المحرز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والمعلومات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المالية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المقدمة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الوكالات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الثنائية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والمنفذة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حتى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31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ديسمبر/كانون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الأول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2023،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التقارير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المرحلية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الخاصة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بها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المقدمة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إلى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الاجتماع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الخامس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والتسعين.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ويتضمن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التقرير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ملخصاً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للتقدم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المالي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المحرز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تنفيذ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المشاريع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لعام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2023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والتقدم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التراكمي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منذ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عام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1991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استعراض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لحالة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تنفيذ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كل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مشروع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جارٍ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مستوى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القطر.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ويحدد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المشاريع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تأخر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تنفيذها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والتأثير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المحتمل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إزالة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المواد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الخاضعة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للرقابة،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والمشاريع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ذات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القضايا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المعلقة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للنظر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فيها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جانب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اللجنة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التنفيذية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(القسم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الأول)؛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والمشاريع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المعتمدة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لمواد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المرفق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"واو"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(المواد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الهيدروفلوروكربونية)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بموجب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المساهمات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الطوعية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الإضافية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لأنشطة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الهيدروفلوروكربون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وحالة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تنفيذها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(القسم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الثاني).</w:t>
      </w:r>
    </w:p>
    <w:p w14:paraId="18293DF8" w14:textId="1F8DCBB4" w:rsidR="00211D00" w:rsidRPr="00F2384C" w:rsidRDefault="00211D00" w:rsidP="00211D00">
      <w:pPr>
        <w:widowControl w:val="0"/>
        <w:bidi/>
        <w:spacing w:after="240"/>
        <w:ind w:left="720"/>
        <w:outlineLvl w:val="1"/>
        <w:rPr>
          <w:sz w:val="26"/>
          <w:szCs w:val="26"/>
          <w:u w:val="single"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المشكلات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التي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يتعين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معالجتها</w:t>
      </w:r>
      <w:r w:rsidRPr="00F2384C">
        <w:rPr>
          <w:sz w:val="26"/>
          <w:szCs w:val="26"/>
          <w:rtl/>
          <w:lang w:bidi="ar-LB"/>
        </w:rPr>
        <w:t>: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شيء</w:t>
      </w:r>
    </w:p>
    <w:p w14:paraId="51DE7E84" w14:textId="19EF7E42" w:rsidR="00AB6D45" w:rsidRPr="00F2384C" w:rsidRDefault="00AB6D45" w:rsidP="00AB6D45">
      <w:pPr>
        <w:keepNext/>
        <w:bidi/>
        <w:spacing w:after="240"/>
        <w:ind w:left="720"/>
        <w:rPr>
          <w:sz w:val="26"/>
          <w:szCs w:val="26"/>
          <w:u w:val="single"/>
          <w:rtl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قد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ترغب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اللجنة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التنفيذية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في:</w:t>
      </w:r>
    </w:p>
    <w:p w14:paraId="6957685C" w14:textId="01110875" w:rsidR="00C1461A" w:rsidRPr="00F2384C" w:rsidRDefault="006860B8" w:rsidP="00EC1BC7">
      <w:pPr>
        <w:pStyle w:val="ListParagraph"/>
        <w:numPr>
          <w:ilvl w:val="0"/>
          <w:numId w:val="30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تحيط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علماً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بما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يلي:</w:t>
      </w:r>
    </w:p>
    <w:p w14:paraId="436095D3" w14:textId="6F2D0377" w:rsidR="00C1461A" w:rsidRPr="00F2384C" w:rsidRDefault="006860B8" w:rsidP="00EC1BC7">
      <w:pPr>
        <w:pStyle w:val="ListParagraph"/>
        <w:numPr>
          <w:ilvl w:val="0"/>
          <w:numId w:val="31"/>
        </w:numPr>
        <w:bidi/>
        <w:spacing w:after="240" w:line="288" w:lineRule="auto"/>
        <w:ind w:left="2160" w:hanging="720"/>
        <w:contextualSpacing w:val="0"/>
        <w:rPr>
          <w:sz w:val="24"/>
          <w:szCs w:val="26"/>
          <w:lang w:bidi="ar-LB"/>
        </w:rPr>
      </w:pPr>
      <w:r w:rsidRPr="00F2384C">
        <w:rPr>
          <w:sz w:val="24"/>
          <w:szCs w:val="26"/>
          <w:rtl/>
          <w:lang w:bidi="ar-LB"/>
        </w:rPr>
        <w:t>التقرير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المرحلي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المجمع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للصندوق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المتعدد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الأطراف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حتى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31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ديسمبر/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كانون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الأول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2023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الوارد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في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الوثيقة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lang w:bidi="ar-LB"/>
        </w:rPr>
        <w:t>UNEP/OzL.Pro/ExCom/95/14</w:t>
      </w:r>
      <w:r w:rsidRPr="00F2384C">
        <w:rPr>
          <w:sz w:val="24"/>
          <w:szCs w:val="26"/>
          <w:rtl/>
          <w:lang w:bidi="ar-LB"/>
        </w:rPr>
        <w:t>؛</w:t>
      </w:r>
    </w:p>
    <w:p w14:paraId="71274863" w14:textId="5EB49B59" w:rsidR="00C1461A" w:rsidRPr="00F2384C" w:rsidRDefault="006860B8" w:rsidP="00EC1BC7">
      <w:pPr>
        <w:pStyle w:val="ListParagraph"/>
        <w:numPr>
          <w:ilvl w:val="0"/>
          <w:numId w:val="31"/>
        </w:numPr>
        <w:bidi/>
        <w:spacing w:after="240" w:line="288" w:lineRule="auto"/>
        <w:ind w:left="2160" w:hanging="720"/>
        <w:contextualSpacing w:val="0"/>
        <w:rPr>
          <w:sz w:val="26"/>
          <w:szCs w:val="26"/>
          <w:lang w:bidi="ar-LB"/>
        </w:rPr>
      </w:pPr>
      <w:r w:rsidRPr="00F2384C">
        <w:rPr>
          <w:sz w:val="26"/>
          <w:szCs w:val="26"/>
          <w:rtl/>
          <w:lang w:bidi="ar-LB"/>
        </w:rPr>
        <w:t>ومع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التقدير،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الجهود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تبذلها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الوكالات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الثنائية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والوكالات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المنفذة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الإبلاغ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عن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أنشطتها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لعام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2023؛</w:t>
      </w:r>
    </w:p>
    <w:p w14:paraId="233628ED" w14:textId="238C939C" w:rsidR="00C1461A" w:rsidRPr="00F2384C" w:rsidRDefault="006860B8" w:rsidP="00EC1BC7">
      <w:pPr>
        <w:pStyle w:val="ListParagraph"/>
        <w:numPr>
          <w:ilvl w:val="0"/>
          <w:numId w:val="31"/>
        </w:numPr>
        <w:bidi/>
        <w:spacing w:after="240" w:line="288" w:lineRule="auto"/>
        <w:ind w:left="2160" w:hanging="720"/>
        <w:contextualSpacing w:val="0"/>
        <w:rPr>
          <w:sz w:val="26"/>
          <w:szCs w:val="26"/>
          <w:lang w:bidi="ar-LB"/>
        </w:rPr>
      </w:pPr>
      <w:r w:rsidRPr="00F2384C">
        <w:rPr>
          <w:sz w:val="26"/>
          <w:szCs w:val="26"/>
          <w:rtl/>
          <w:lang w:bidi="ar-LB"/>
        </w:rPr>
        <w:t>أنّ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الوكالات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الثنائية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والمنفذة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ستقدم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تقارير،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الاجتماع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السادس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والتسعين،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عن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114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مشروعًا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متأخرًا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التنفيذ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و11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مشروعًا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جاريًا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موصى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بها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لتقارير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الحالة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الإضافية،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على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النحو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الوارد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المرفق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الثالث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بكل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تقرير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مرحلي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فردي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للوكالات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الثنائية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والمنفذة.</w:t>
      </w:r>
    </w:p>
    <w:p w14:paraId="1F0EC2DC" w14:textId="4F5E226A" w:rsidR="00C1461A" w:rsidRPr="00F2384C" w:rsidRDefault="006860B8" w:rsidP="00EC1BC7">
      <w:pPr>
        <w:pStyle w:val="ListParagraph"/>
        <w:numPr>
          <w:ilvl w:val="0"/>
          <w:numId w:val="30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تتطلب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الوكالات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الثنائية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والمنفذة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تحديثًا،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قبل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الاجتماع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الأخير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كل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عام،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البلدان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التي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تُقدَّم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لها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طلبات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تجديد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مشروعات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الدعم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المؤسسي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لمدة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ثلاث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سنوات،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بدلًا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السنتين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المحددتين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المقرر82/11(ج)(2).</w:t>
      </w:r>
    </w:p>
    <w:p w14:paraId="4DEEC12A" w14:textId="64923BBB" w:rsidR="007C0EC4" w:rsidRPr="00F2384C" w:rsidRDefault="005F5407" w:rsidP="00EC1BC7">
      <w:pPr>
        <w:pStyle w:val="Heading3"/>
        <w:numPr>
          <w:ilvl w:val="0"/>
          <w:numId w:val="29"/>
        </w:numPr>
        <w:bidi/>
        <w:ind w:left="2160" w:hanging="720"/>
        <w:rPr>
          <w:b/>
          <w:bCs/>
          <w:sz w:val="26"/>
          <w:szCs w:val="26"/>
          <w:lang w:bidi="ar-LB"/>
        </w:rPr>
      </w:pPr>
      <w:r w:rsidRPr="00F2384C">
        <w:rPr>
          <w:b/>
          <w:bCs/>
          <w:sz w:val="26"/>
          <w:szCs w:val="26"/>
          <w:rtl/>
          <w:lang w:bidi="ar-LB"/>
        </w:rPr>
        <w:t>الوكالات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الثنائية</w:t>
      </w:r>
    </w:p>
    <w:p w14:paraId="4ACD7B9F" w14:textId="5B19E9C6" w:rsidR="00CE2CE9" w:rsidRPr="00F2384C" w:rsidRDefault="005F5407" w:rsidP="007C0EC4">
      <w:pPr>
        <w:widowControl w:val="0"/>
        <w:bidi/>
        <w:spacing w:after="240" w:line="288" w:lineRule="auto"/>
        <w:ind w:left="720"/>
        <w:outlineLvl w:val="1"/>
        <w:rPr>
          <w:sz w:val="24"/>
          <w:szCs w:val="26"/>
          <w:u w:val="single"/>
          <w:lang w:val="en-US" w:bidi="ar-LB"/>
        </w:rPr>
      </w:pPr>
      <w:r w:rsidRPr="00F2384C">
        <w:rPr>
          <w:sz w:val="24"/>
          <w:szCs w:val="26"/>
          <w:u w:val="single"/>
          <w:rtl/>
          <w:lang w:val="en-US" w:bidi="ar-LB"/>
        </w:rPr>
        <w:t>تحتوي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rtl/>
          <w:lang w:val="en-US" w:bidi="ar-LB"/>
        </w:rPr>
        <w:t>الوثيقة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lang w:val="en-US" w:bidi="ar-LB"/>
        </w:rPr>
        <w:t>UNEP/OzL.Pro/ExCom/95/15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ملخص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التقدم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الذي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أحرزته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الوكالات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الثنائية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تنفيذ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المشاريع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لعام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2023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والتقدم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التراكمي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منذ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عام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1992.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ويتضمن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التقرير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استعراضاً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لحالة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تنفيذ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المشاريع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ويحدد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المشاريع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تأخر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تنفيذها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والتأثير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المحتمل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إزالة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المواد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الخاضعة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للرقابة،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والمشايع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ذات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القضايا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المعلقة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للنظر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فيها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قبل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اللجنة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التنفيذية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(القسم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الأول)؛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والمشاريع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المعتمدة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لمواد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المرفق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(واو)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(المواد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الهيدروفلوروكربونية)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بموجب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المساهمات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الطوعية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الإضافية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لدعم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البدء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السريع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التخفيض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التدريجي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للهيدروفلوروكربون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(القسم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الثاني).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يقدم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المرفق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الأول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حالة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تنفيذ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المشروع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حسب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البلد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لعام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2023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حيث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الإزالةِ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المنجزة،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والمصروفات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المخطط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لها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والمنجزة،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وإنجاز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المشروعات.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ويقدم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المرفق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الثاني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لمحة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عامة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lastRenderedPageBreak/>
        <w:t>عن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حالة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تنفيذ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المشروعات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حسب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السنة.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ويقدم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المرفق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الثالث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قائمة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بالمشاريع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الجارية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ذات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القضايا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المعلقة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التقرير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المرحلي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للوكالات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الثنائية.</w:t>
      </w:r>
    </w:p>
    <w:p w14:paraId="040897F0" w14:textId="17838512" w:rsidR="00D12D80" w:rsidRPr="00F2384C" w:rsidRDefault="00D12D80" w:rsidP="009A7E8E">
      <w:pPr>
        <w:widowControl w:val="0"/>
        <w:bidi/>
        <w:spacing w:after="240"/>
        <w:ind w:left="1080"/>
        <w:outlineLvl w:val="1"/>
        <w:rPr>
          <w:sz w:val="26"/>
          <w:szCs w:val="26"/>
          <w:u w:val="single"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المشكلات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التي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يتعين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معالجتها</w:t>
      </w:r>
      <w:r w:rsidRPr="00F2384C">
        <w:rPr>
          <w:sz w:val="26"/>
          <w:szCs w:val="26"/>
          <w:rtl/>
          <w:lang w:bidi="ar-LB"/>
        </w:rPr>
        <w:t>:</w:t>
      </w:r>
    </w:p>
    <w:p w14:paraId="5C6D770E" w14:textId="008BB7CC" w:rsidR="00D12D80" w:rsidRPr="00F2384C" w:rsidRDefault="005F5407" w:rsidP="00EC1BC7">
      <w:pPr>
        <w:pStyle w:val="ListParagraph"/>
        <w:widowControl w:val="0"/>
        <w:numPr>
          <w:ilvl w:val="0"/>
          <w:numId w:val="8"/>
        </w:numPr>
        <w:bidi/>
        <w:spacing w:after="240" w:line="288" w:lineRule="auto"/>
        <w:contextualSpacing w:val="0"/>
        <w:outlineLvl w:val="1"/>
        <w:rPr>
          <w:sz w:val="24"/>
          <w:szCs w:val="26"/>
          <w:lang w:bidi="ar-LB"/>
        </w:rPr>
      </w:pPr>
      <w:r w:rsidRPr="00F2384C">
        <w:rPr>
          <w:sz w:val="24"/>
          <w:szCs w:val="26"/>
          <w:rtl/>
          <w:lang w:bidi="ar-LB"/>
        </w:rPr>
        <w:t>المشاريع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المدرجة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في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المرفق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الثالث</w:t>
      </w:r>
      <w:r w:rsidR="00351949">
        <w:rPr>
          <w:sz w:val="24"/>
          <w:szCs w:val="26"/>
          <w:rtl/>
          <w:lang w:bidi="ar-LB"/>
        </w:rPr>
        <w:t xml:space="preserve"> </w:t>
      </w:r>
      <w:r w:rsidR="007B10EA" w:rsidRPr="00F2384C">
        <w:rPr>
          <w:sz w:val="24"/>
          <w:szCs w:val="26"/>
          <w:rtl/>
          <w:lang w:bidi="ar-LB"/>
        </w:rPr>
        <w:t>بالوثيقة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lang w:bidi="ar-LB"/>
        </w:rPr>
        <w:t>UNEP/OzL.Pro/ExCom/95/15</w:t>
      </w:r>
      <w:r w:rsidRPr="00F2384C">
        <w:rPr>
          <w:sz w:val="24"/>
          <w:szCs w:val="26"/>
          <w:rtl/>
          <w:lang w:bidi="ar-LB"/>
        </w:rPr>
        <w:t>.</w:t>
      </w:r>
    </w:p>
    <w:p w14:paraId="18EB0CAB" w14:textId="327B0A25" w:rsidR="007C263A" w:rsidRPr="00F2384C" w:rsidRDefault="007C263A" w:rsidP="007C263A">
      <w:pPr>
        <w:keepNext/>
        <w:bidi/>
        <w:spacing w:after="240"/>
        <w:ind w:left="720"/>
        <w:rPr>
          <w:sz w:val="26"/>
          <w:szCs w:val="26"/>
          <w:u w:val="single"/>
          <w:rtl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قد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ترغب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اللجنة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التنفيذية:</w:t>
      </w:r>
    </w:p>
    <w:p w14:paraId="3531CD99" w14:textId="18DEFE8F" w:rsidR="007C263A" w:rsidRPr="00F2384C" w:rsidRDefault="00286E5F" w:rsidP="00EC1BC7">
      <w:pPr>
        <w:pStyle w:val="ListParagraph"/>
        <w:numPr>
          <w:ilvl w:val="0"/>
          <w:numId w:val="32"/>
        </w:numPr>
        <w:bidi/>
        <w:spacing w:after="240" w:line="288" w:lineRule="auto"/>
        <w:ind w:left="1440" w:hanging="720"/>
        <w:contextualSpacing w:val="0"/>
        <w:rPr>
          <w:sz w:val="24"/>
          <w:szCs w:val="26"/>
          <w:lang w:val="en-US" w:bidi="ar-LB"/>
        </w:rPr>
      </w:pPr>
      <w:r w:rsidRPr="00F2384C">
        <w:rPr>
          <w:sz w:val="24"/>
          <w:szCs w:val="26"/>
          <w:rtl/>
          <w:lang w:val="en-US" w:bidi="ar-LB"/>
        </w:rPr>
        <w:t>أن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تحيط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علماً،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التقدير،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بالتقارير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المرحلية،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حتى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31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ديسمبر/كانون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الأول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2023،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قدمتها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حكومات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أستراليا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وكندا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وفرنسا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وألمانيا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وإيطاليا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واليابان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وإسبانيا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الواردة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الوثيقة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lang w:val="en-US" w:bidi="ar-LB"/>
        </w:rPr>
        <w:t>UNEP/OzL.Pro/ExCom/95/15</w:t>
      </w:r>
      <w:r w:rsidRPr="00F2384C">
        <w:rPr>
          <w:sz w:val="24"/>
          <w:szCs w:val="26"/>
          <w:rtl/>
          <w:lang w:val="en-US" w:bidi="ar-LB"/>
        </w:rPr>
        <w:t>؛</w:t>
      </w:r>
    </w:p>
    <w:p w14:paraId="42CB78E3" w14:textId="5B7CE5FD" w:rsidR="007C263A" w:rsidRPr="00F2384C" w:rsidRDefault="009B7675" w:rsidP="00EC1BC7">
      <w:pPr>
        <w:pStyle w:val="ListParagraph"/>
        <w:numPr>
          <w:ilvl w:val="0"/>
          <w:numId w:val="32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توافق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التوصيات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المتعلقة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بالمشروعات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الجارية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ذات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المسائل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المحددة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الواردة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المرفق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الثالث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بهذه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الوثيقة.</w:t>
      </w:r>
    </w:p>
    <w:p w14:paraId="6EBD9517" w14:textId="778C0155" w:rsidR="00A11021" w:rsidRPr="00F2384C" w:rsidRDefault="005F5407" w:rsidP="00EC1BC7">
      <w:pPr>
        <w:pStyle w:val="Heading3"/>
        <w:numPr>
          <w:ilvl w:val="0"/>
          <w:numId w:val="29"/>
        </w:numPr>
        <w:bidi/>
        <w:ind w:left="2160" w:hanging="720"/>
        <w:rPr>
          <w:b/>
          <w:bCs/>
          <w:sz w:val="26"/>
          <w:szCs w:val="26"/>
          <w:lang w:bidi="ar-LB"/>
        </w:rPr>
      </w:pPr>
      <w:r w:rsidRPr="00F2384C">
        <w:rPr>
          <w:b/>
          <w:bCs/>
          <w:sz w:val="26"/>
          <w:szCs w:val="26"/>
          <w:rtl/>
          <w:lang w:bidi="ar-LB"/>
        </w:rPr>
        <w:t>اليوئنديبي</w:t>
      </w:r>
    </w:p>
    <w:p w14:paraId="1DEDD309" w14:textId="7F7B8369" w:rsidR="00CE2CE9" w:rsidRPr="00F2384C" w:rsidRDefault="0061713B" w:rsidP="009A7E8E">
      <w:pPr>
        <w:widowControl w:val="0"/>
        <w:bidi/>
        <w:spacing w:after="240" w:line="288" w:lineRule="auto"/>
        <w:ind w:left="720"/>
        <w:outlineLvl w:val="1"/>
        <w:rPr>
          <w:sz w:val="24"/>
          <w:szCs w:val="26"/>
          <w:u w:val="single"/>
          <w:lang w:val="en-US" w:bidi="ar-LB"/>
        </w:rPr>
      </w:pPr>
      <w:r w:rsidRPr="00F2384C">
        <w:rPr>
          <w:sz w:val="24"/>
          <w:szCs w:val="26"/>
          <w:u w:val="single"/>
          <w:rtl/>
          <w:lang w:val="en-US" w:bidi="ar-LB"/>
        </w:rPr>
        <w:t>تحتوي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rtl/>
          <w:lang w:val="en-US" w:bidi="ar-LB"/>
        </w:rPr>
        <w:t>الوثيقة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lang w:val="en-US" w:bidi="ar-LB"/>
        </w:rPr>
        <w:t>UNEP/OzL.Pro/ExCom/95/16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ملخص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للتقدم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الذي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أحرزته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اليوئنديبي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تنفيذ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المشاريع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لعام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2023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والتقدمِ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التراكمي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منذ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عام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1991.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ويتضمن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التقرير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استعراضاً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لحالة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تنفيذ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المشاريع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ويحدد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المشاريع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تأخر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تنفيذها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والتأثير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المحتمل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إزالة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المواد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الخاضعة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للرقابة،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والمشاريع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ذات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القضايا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المعلقة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للنظر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فيها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قبل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اللجنة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التنفيذية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(القسم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الأول)؛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والمشاريع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المعتمدة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لمواد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المرفق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(واو)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(المواد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الهيدروفلوروكربونية)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بموجب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المساهمات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الطوعية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الإضافية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لدعم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البدء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السريع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للتخفيض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التدريجي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للهيدروفلوروكربون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(القسم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الثاني).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يقدم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المرفق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الأول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حالة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تنفيذ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المشاريع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حسب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البلد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لعام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2023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حيث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الإزالة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المنجزة،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والمصروفات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المخطط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لها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والمنجزة،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وإنجاز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المشروعات.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ويقدم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المرفق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الثاني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نظرة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عامة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حالة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تنفيذ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المشروعات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حسب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السنة.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ويقدم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المرفق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الثالث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قائمة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بالمشاريع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الجارية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ذات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القضايا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المعلقة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التقرير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المرحلي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لليوئنديبي.</w:t>
      </w:r>
    </w:p>
    <w:p w14:paraId="66D431BD" w14:textId="6B8D3ABF" w:rsidR="00BD7C4C" w:rsidRPr="00F2384C" w:rsidRDefault="00BD7C4C" w:rsidP="00BD7C4C">
      <w:pPr>
        <w:widowControl w:val="0"/>
        <w:bidi/>
        <w:spacing w:after="240"/>
        <w:ind w:left="720"/>
        <w:outlineLvl w:val="1"/>
        <w:rPr>
          <w:sz w:val="26"/>
          <w:szCs w:val="26"/>
          <w:u w:val="single"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المشكلات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التي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يتعين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معالجتها</w:t>
      </w:r>
      <w:r w:rsidRPr="00F2384C">
        <w:rPr>
          <w:sz w:val="26"/>
          <w:szCs w:val="26"/>
          <w:rtl/>
          <w:lang w:bidi="ar-LB"/>
        </w:rPr>
        <w:t>:</w:t>
      </w:r>
    </w:p>
    <w:p w14:paraId="0EE4F5CE" w14:textId="46A00986" w:rsidR="00BD7C4C" w:rsidRPr="00F2384C" w:rsidRDefault="0061713B" w:rsidP="00EC1BC7">
      <w:pPr>
        <w:pStyle w:val="ListParagraph"/>
        <w:widowControl w:val="0"/>
        <w:numPr>
          <w:ilvl w:val="0"/>
          <w:numId w:val="8"/>
        </w:numPr>
        <w:bidi/>
        <w:spacing w:after="240" w:line="288" w:lineRule="auto"/>
        <w:contextualSpacing w:val="0"/>
        <w:outlineLvl w:val="1"/>
        <w:rPr>
          <w:sz w:val="24"/>
          <w:szCs w:val="26"/>
          <w:lang w:bidi="ar-LB"/>
        </w:rPr>
      </w:pPr>
      <w:r w:rsidRPr="00F2384C">
        <w:rPr>
          <w:sz w:val="24"/>
          <w:szCs w:val="26"/>
          <w:rtl/>
          <w:lang w:bidi="ar-LB"/>
        </w:rPr>
        <w:t>المشاريع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المدرجة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في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المرفق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الثالث</w:t>
      </w:r>
      <w:r w:rsidR="00351949">
        <w:rPr>
          <w:sz w:val="24"/>
          <w:szCs w:val="26"/>
          <w:rtl/>
          <w:lang w:bidi="ar-LB"/>
        </w:rPr>
        <w:t xml:space="preserve"> </w:t>
      </w:r>
      <w:r w:rsidR="00F872B1" w:rsidRPr="00F2384C">
        <w:rPr>
          <w:sz w:val="24"/>
          <w:szCs w:val="26"/>
          <w:rtl/>
          <w:lang w:bidi="ar-LB"/>
        </w:rPr>
        <w:t>بالوثيقة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lang w:bidi="ar-LB"/>
        </w:rPr>
        <w:t>UNEP/OzL.Pro/ExCom/95/16</w:t>
      </w:r>
      <w:r w:rsidRPr="00F2384C">
        <w:rPr>
          <w:sz w:val="24"/>
          <w:szCs w:val="26"/>
          <w:rtl/>
          <w:lang w:bidi="ar-LB"/>
        </w:rPr>
        <w:t>.</w:t>
      </w:r>
    </w:p>
    <w:p w14:paraId="3E5B0C08" w14:textId="29453892" w:rsidR="00C862CB" w:rsidRPr="00F2384C" w:rsidRDefault="00C862CB" w:rsidP="00C862CB">
      <w:pPr>
        <w:keepNext/>
        <w:bidi/>
        <w:spacing w:after="240"/>
        <w:ind w:left="720"/>
        <w:rPr>
          <w:sz w:val="26"/>
          <w:szCs w:val="26"/>
          <w:u w:val="single"/>
          <w:rtl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قد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ترغب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اللجنة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التنفيذية:</w:t>
      </w:r>
    </w:p>
    <w:p w14:paraId="27896BDE" w14:textId="2A27918C" w:rsidR="00C862CB" w:rsidRPr="00F2384C" w:rsidRDefault="000F1A12" w:rsidP="00EC1BC7">
      <w:pPr>
        <w:pStyle w:val="ListParagraph"/>
        <w:numPr>
          <w:ilvl w:val="0"/>
          <w:numId w:val="33"/>
        </w:numPr>
        <w:bidi/>
        <w:spacing w:after="240" w:line="288" w:lineRule="auto"/>
        <w:ind w:left="1440" w:hanging="720"/>
        <w:contextualSpacing w:val="0"/>
        <w:rPr>
          <w:sz w:val="24"/>
          <w:szCs w:val="26"/>
          <w:lang w:val="en-US" w:bidi="ar-LB"/>
        </w:rPr>
      </w:pP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الإحاطة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علماً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بالتقرير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المرحلي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لبرنامج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الأمم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المتحدة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الإنمائي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حتى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31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كانون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الأول/ديسمبر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2023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الوارد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الوثيقة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lang w:val="en-US" w:bidi="ar-LB"/>
        </w:rPr>
        <w:t>UNEP/OzL.Pro/ExCom/95/16</w:t>
      </w:r>
      <w:r w:rsidRPr="00F2384C">
        <w:rPr>
          <w:sz w:val="24"/>
          <w:szCs w:val="26"/>
          <w:rtl/>
          <w:lang w:val="en-US" w:bidi="ar-LB"/>
        </w:rPr>
        <w:t>؛</w:t>
      </w:r>
    </w:p>
    <w:p w14:paraId="27667404" w14:textId="5173DE27" w:rsidR="00C862CB" w:rsidRPr="00F2384C" w:rsidRDefault="000F1A12" w:rsidP="00EC1BC7">
      <w:pPr>
        <w:pStyle w:val="ListParagraph"/>
        <w:numPr>
          <w:ilvl w:val="0"/>
          <w:numId w:val="33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توافق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التوصيات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المتعلقة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بالمشروعات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الجارية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ذات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القضايا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المحددة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الواردة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المرفق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الثالث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بهذه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الوثيقة.</w:t>
      </w:r>
    </w:p>
    <w:p w14:paraId="6051ED70" w14:textId="2AC85B96" w:rsidR="00C35E3A" w:rsidRPr="00F2384C" w:rsidRDefault="00590C1C" w:rsidP="00EC1BC7">
      <w:pPr>
        <w:pStyle w:val="Heading3"/>
        <w:numPr>
          <w:ilvl w:val="0"/>
          <w:numId w:val="29"/>
        </w:numPr>
        <w:bidi/>
        <w:ind w:left="2160" w:hanging="720"/>
        <w:rPr>
          <w:b/>
          <w:bCs/>
          <w:sz w:val="26"/>
          <w:szCs w:val="26"/>
          <w:lang w:bidi="ar-LB"/>
        </w:rPr>
      </w:pPr>
      <w:r w:rsidRPr="00F2384C">
        <w:rPr>
          <w:b/>
          <w:bCs/>
          <w:sz w:val="26"/>
          <w:szCs w:val="26"/>
          <w:rtl/>
          <w:lang w:bidi="ar-LB"/>
        </w:rPr>
        <w:t>اليونيب</w:t>
      </w:r>
    </w:p>
    <w:p w14:paraId="08BC2DF0" w14:textId="792C0737" w:rsidR="00C35E3A" w:rsidRPr="00F2384C" w:rsidRDefault="00590C1C" w:rsidP="00516E61">
      <w:pPr>
        <w:widowControl w:val="0"/>
        <w:bidi/>
        <w:spacing w:after="240" w:line="288" w:lineRule="auto"/>
        <w:ind w:left="720"/>
        <w:outlineLvl w:val="1"/>
        <w:rPr>
          <w:sz w:val="24"/>
          <w:szCs w:val="26"/>
          <w:u w:val="single"/>
          <w:lang w:val="en-US" w:bidi="ar-LB"/>
        </w:rPr>
      </w:pPr>
      <w:r w:rsidRPr="00F2384C">
        <w:rPr>
          <w:sz w:val="24"/>
          <w:szCs w:val="26"/>
          <w:u w:val="single"/>
          <w:rtl/>
          <w:lang w:val="en-US" w:bidi="ar-LB"/>
        </w:rPr>
        <w:t>تحتوي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rtl/>
          <w:lang w:val="en-US" w:bidi="ar-LB"/>
        </w:rPr>
        <w:t>الوثيقة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lang w:val="en-US" w:bidi="ar-LB"/>
        </w:rPr>
        <w:t>UNEP/OzL.Pro/ExCom/95/17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ملخص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للتقدم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الذي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أحرزته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اليونيب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تنفيذ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lastRenderedPageBreak/>
        <w:t>المشاريع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لعام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2023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والتقدم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التراكمي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منذ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عام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1991.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ويتضمن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التقرير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استعراضاً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لحالة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تنفيذ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المشاريع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ويحدد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المشاريع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تأخر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تنفيذها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والتأثير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المحتمل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إزالة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المواد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الخاضعة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للرقابة،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والمشاريع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ذات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القضايا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المعلقة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للنظر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فيها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قبل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اللجنة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التنفيذية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(القسم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الأول)؛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والمشاريع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المعتمدة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لمواد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المرفق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(واو)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(المواد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الهيدروفلوروكربونية)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بموجب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المساهمات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الطوعية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الإضافية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لدعم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البدء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السريع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للتخفيض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التدريجي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للهيدروفلوروكربون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(القسم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الثاني).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يقدم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المرفق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الأول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حالة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تنفيذ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المشاريع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حسب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البلد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لعام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2023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حيث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الإزالة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المنجزة،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والمصروفات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المخطط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لها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والمنجزة،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وإنجاز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المشروعات.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ويقدم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المرفق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الثاني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لمحة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عامة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حالة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تنفيذ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المشروعات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حسب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السنة.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ويقدم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المرفق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الثالث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قائمة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بالمشاريع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الجارية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ذات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القضايا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المعلقة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التقرير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المرحلي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لليونيب.</w:t>
      </w:r>
    </w:p>
    <w:p w14:paraId="776F40BD" w14:textId="1DAEFC1D" w:rsidR="00BD7C4C" w:rsidRPr="00F2384C" w:rsidRDefault="00BD7C4C" w:rsidP="00BD7C4C">
      <w:pPr>
        <w:widowControl w:val="0"/>
        <w:bidi/>
        <w:spacing w:after="240"/>
        <w:ind w:left="720"/>
        <w:outlineLvl w:val="1"/>
        <w:rPr>
          <w:sz w:val="26"/>
          <w:szCs w:val="26"/>
          <w:u w:val="single"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المشكلات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التي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يتعين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معالجتها</w:t>
      </w:r>
      <w:r w:rsidRPr="00F2384C">
        <w:rPr>
          <w:sz w:val="26"/>
          <w:szCs w:val="26"/>
          <w:rtl/>
          <w:lang w:bidi="ar-LB"/>
        </w:rPr>
        <w:t>:</w:t>
      </w:r>
    </w:p>
    <w:p w14:paraId="7F15E596" w14:textId="2A37CB19" w:rsidR="00BD7C4C" w:rsidRPr="00F2384C" w:rsidRDefault="00590C1C" w:rsidP="00EC1BC7">
      <w:pPr>
        <w:pStyle w:val="ListParagraph"/>
        <w:widowControl w:val="0"/>
        <w:numPr>
          <w:ilvl w:val="0"/>
          <w:numId w:val="8"/>
        </w:numPr>
        <w:bidi/>
        <w:spacing w:after="240" w:line="288" w:lineRule="auto"/>
        <w:contextualSpacing w:val="0"/>
        <w:outlineLvl w:val="1"/>
        <w:rPr>
          <w:sz w:val="24"/>
          <w:szCs w:val="26"/>
          <w:lang w:bidi="ar-LB"/>
        </w:rPr>
      </w:pPr>
      <w:r w:rsidRPr="00F2384C">
        <w:rPr>
          <w:sz w:val="24"/>
          <w:szCs w:val="26"/>
          <w:rtl/>
          <w:lang w:bidi="ar-LB"/>
        </w:rPr>
        <w:t>المشاريع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المدرجة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في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المرفق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الثالث</w:t>
      </w:r>
      <w:r w:rsidR="00351949">
        <w:rPr>
          <w:sz w:val="24"/>
          <w:szCs w:val="26"/>
          <w:rtl/>
          <w:lang w:bidi="ar-LB"/>
        </w:rPr>
        <w:t xml:space="preserve"> </w:t>
      </w:r>
      <w:r w:rsidR="00F872B1" w:rsidRPr="00F2384C">
        <w:rPr>
          <w:sz w:val="24"/>
          <w:szCs w:val="26"/>
          <w:rtl/>
          <w:lang w:bidi="ar-LB"/>
        </w:rPr>
        <w:t>بالوثيقة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lang w:bidi="ar-LB"/>
        </w:rPr>
        <w:t>UNEP/OzL.Pro/ExCom/95/17</w:t>
      </w:r>
      <w:r w:rsidRPr="00F2384C">
        <w:rPr>
          <w:sz w:val="24"/>
          <w:szCs w:val="26"/>
          <w:rtl/>
          <w:lang w:bidi="ar-LB"/>
        </w:rPr>
        <w:t>؛</w:t>
      </w:r>
    </w:p>
    <w:p w14:paraId="5B5E38C0" w14:textId="4C8D94DA" w:rsidR="00BD7C4C" w:rsidRPr="00F2384C" w:rsidRDefault="00590C1C" w:rsidP="00EC1BC7">
      <w:pPr>
        <w:pStyle w:val="ListParagraph"/>
        <w:widowControl w:val="0"/>
        <w:numPr>
          <w:ilvl w:val="0"/>
          <w:numId w:val="8"/>
        </w:numPr>
        <w:bidi/>
        <w:spacing w:after="240" w:line="288" w:lineRule="auto"/>
        <w:contextualSpacing w:val="0"/>
        <w:outlineLvl w:val="1"/>
        <w:rPr>
          <w:sz w:val="26"/>
          <w:szCs w:val="26"/>
          <w:lang w:bidi="ar-LB"/>
        </w:rPr>
      </w:pPr>
      <w:r w:rsidRPr="00F2384C">
        <w:rPr>
          <w:sz w:val="26"/>
          <w:szCs w:val="26"/>
          <w:rtl/>
          <w:lang w:bidi="ar-LB"/>
        </w:rPr>
        <w:t>إلغاء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مشروع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المرحلة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الأولى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خطة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إدارة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إزالة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المواد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الهيدروكلوروفلوروكربونية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لبلد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واحد.</w:t>
      </w:r>
    </w:p>
    <w:p w14:paraId="733A8FB9" w14:textId="22000BA7" w:rsidR="00516E61" w:rsidRPr="00F2384C" w:rsidRDefault="00516E61" w:rsidP="00516E61">
      <w:pPr>
        <w:keepNext/>
        <w:bidi/>
        <w:spacing w:after="240"/>
        <w:ind w:left="720"/>
        <w:rPr>
          <w:sz w:val="26"/>
          <w:szCs w:val="26"/>
          <w:u w:val="single"/>
          <w:rtl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قد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ترغب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اللجنة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التنفيذية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في:</w:t>
      </w:r>
    </w:p>
    <w:p w14:paraId="3247548A" w14:textId="45A73FFD" w:rsidR="00516E61" w:rsidRPr="00F2384C" w:rsidRDefault="00516E61" w:rsidP="00EC1BC7">
      <w:pPr>
        <w:pStyle w:val="ListParagraph"/>
        <w:numPr>
          <w:ilvl w:val="0"/>
          <w:numId w:val="34"/>
        </w:numPr>
        <w:bidi/>
        <w:spacing w:after="240" w:line="288" w:lineRule="auto"/>
        <w:ind w:left="1440" w:hanging="720"/>
        <w:contextualSpacing w:val="0"/>
        <w:rPr>
          <w:sz w:val="24"/>
          <w:szCs w:val="26"/>
          <w:lang w:val="en-US" w:bidi="ar-LB"/>
        </w:rPr>
      </w:pPr>
      <w:r w:rsidRPr="00F2384C">
        <w:rPr>
          <w:sz w:val="24"/>
          <w:szCs w:val="26"/>
          <w:rtl/>
          <w:lang w:val="en-US" w:bidi="ar-LB"/>
        </w:rPr>
        <w:t>أن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تحيط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علماً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بالتقرير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المرحلي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لليونيب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حتى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31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ديسمبر/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كانون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الأول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2023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الوارد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الوثيقة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lang w:val="en-US" w:bidi="ar-LB"/>
        </w:rPr>
        <w:t>UNEP/OzL.Pro/ExCom/95/17</w:t>
      </w:r>
      <w:r w:rsidRPr="00F2384C">
        <w:rPr>
          <w:sz w:val="24"/>
          <w:szCs w:val="26"/>
          <w:rtl/>
          <w:lang w:val="en-US" w:bidi="ar-LB"/>
        </w:rPr>
        <w:t>؛</w:t>
      </w:r>
    </w:p>
    <w:p w14:paraId="3DAEB54E" w14:textId="766DB92C" w:rsidR="00516E61" w:rsidRPr="00F2384C" w:rsidRDefault="00516E61" w:rsidP="00EC1BC7">
      <w:pPr>
        <w:pStyle w:val="ListParagraph"/>
        <w:numPr>
          <w:ilvl w:val="0"/>
          <w:numId w:val="34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وأن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تلغي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المرحلة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الأولى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خطة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إدارة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إزالة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المواد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الهيدروكلوروفلوروكربونية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لهايتي؛</w:t>
      </w:r>
    </w:p>
    <w:p w14:paraId="0AD6DF94" w14:textId="71C7F44E" w:rsidR="00516E61" w:rsidRPr="00F2384C" w:rsidRDefault="00516E61" w:rsidP="00EC1BC7">
      <w:pPr>
        <w:pStyle w:val="ListParagraph"/>
        <w:numPr>
          <w:ilvl w:val="0"/>
          <w:numId w:val="34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وأن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توافق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التوصيات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المتعلقة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بالمشروعات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الجارية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المسائل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المحددة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الواردة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المرفق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الثالث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بهذه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الوثيقة.</w:t>
      </w:r>
    </w:p>
    <w:p w14:paraId="419835AF" w14:textId="2D72F83B" w:rsidR="00516E61" w:rsidRPr="00F2384C" w:rsidRDefault="00590C1C" w:rsidP="00EC1BC7">
      <w:pPr>
        <w:pStyle w:val="Heading3"/>
        <w:numPr>
          <w:ilvl w:val="0"/>
          <w:numId w:val="29"/>
        </w:numPr>
        <w:bidi/>
        <w:ind w:left="2160" w:hanging="720"/>
        <w:rPr>
          <w:b/>
          <w:bCs/>
          <w:sz w:val="26"/>
          <w:szCs w:val="26"/>
          <w:lang w:bidi="ar-LB"/>
        </w:rPr>
      </w:pPr>
      <w:r w:rsidRPr="00F2384C">
        <w:rPr>
          <w:b/>
          <w:bCs/>
          <w:sz w:val="26"/>
          <w:szCs w:val="26"/>
          <w:rtl/>
          <w:lang w:bidi="ar-LB"/>
        </w:rPr>
        <w:t>اليونيدو</w:t>
      </w:r>
    </w:p>
    <w:p w14:paraId="3CDBCE98" w14:textId="1779824F" w:rsidR="00CE2CE9" w:rsidRPr="00F2384C" w:rsidRDefault="00590C1C" w:rsidP="00C35E3A">
      <w:pPr>
        <w:widowControl w:val="0"/>
        <w:bidi/>
        <w:spacing w:after="240" w:line="288" w:lineRule="auto"/>
        <w:ind w:left="720"/>
        <w:outlineLvl w:val="1"/>
        <w:rPr>
          <w:sz w:val="24"/>
          <w:szCs w:val="26"/>
          <w:u w:val="single"/>
          <w:lang w:val="en-US" w:bidi="ar-LB"/>
        </w:rPr>
      </w:pPr>
      <w:r w:rsidRPr="00F2384C">
        <w:rPr>
          <w:sz w:val="24"/>
          <w:szCs w:val="26"/>
          <w:u w:val="single"/>
          <w:rtl/>
          <w:lang w:val="en-US" w:bidi="ar-LB"/>
        </w:rPr>
        <w:t>تحتوي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rtl/>
          <w:lang w:val="en-US" w:bidi="ar-LB"/>
        </w:rPr>
        <w:t>الوثيقة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lang w:val="en-US" w:bidi="ar-LB"/>
        </w:rPr>
        <w:t>UNEP/OzL.Pro/ExCom/95/18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ملخص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للتقدم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الذي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أحرزته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اليونيدو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تنفيذ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المشاريع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لعام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2023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والتقدمِ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التراكمي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منذ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عام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1993.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ويتضمن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التقرير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استعراضاً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لحالة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تنفيذ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المشاريع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ويحدد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المشاريع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تأخر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تنفيذها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والتأثير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المحتمل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إزالة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المواد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الخاضعة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للرقابة،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والمشروعات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ذات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القضايا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المعلقة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للنظر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فيها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قبل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اللجنة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التنفيذية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(القسم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الأول)؛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والمشاريع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المعتمدة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لمواد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المرفق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(واو)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(المواد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الهيدروفلوروكربونية)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بموجب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المساهمات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الطوعية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الإضافية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لدعم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البدء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السريع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للتخفيض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التدريجي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للهيدروفلوروكربون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(القسم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الثاني).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يقدم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المرفق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الأول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حالة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تنفيذ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المشاريع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حسب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البلد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لعام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2023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حيث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الإزالة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المنجزة،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والمصروفات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المخطط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لها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والمنجزة،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وإنجاز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المشروعات.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ويقدم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المرفق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الثاني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نظرة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عامة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حالة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تنفيذ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المشروعات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حسب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السنة.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ويقدم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المرفق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الثالث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قائمة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بالمشاريع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الجارية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ذات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القضايا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المعلقة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التقرير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المرحلي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لليونيدو.</w:t>
      </w:r>
    </w:p>
    <w:p w14:paraId="59D7DD21" w14:textId="1BE2A7AE" w:rsidR="00516E61" w:rsidRPr="00F2384C" w:rsidRDefault="00516E61" w:rsidP="00516E61">
      <w:pPr>
        <w:widowControl w:val="0"/>
        <w:bidi/>
        <w:spacing w:after="240"/>
        <w:ind w:left="720"/>
        <w:outlineLvl w:val="1"/>
        <w:rPr>
          <w:sz w:val="26"/>
          <w:szCs w:val="26"/>
          <w:u w:val="single"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المشكلات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التي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يتعين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معالجتها</w:t>
      </w:r>
      <w:r w:rsidRPr="00F2384C">
        <w:rPr>
          <w:sz w:val="26"/>
          <w:szCs w:val="26"/>
          <w:rtl/>
          <w:lang w:bidi="ar-LB"/>
        </w:rPr>
        <w:t>:</w:t>
      </w:r>
    </w:p>
    <w:p w14:paraId="61BE0B6D" w14:textId="76A2B666" w:rsidR="00516E61" w:rsidRPr="00F2384C" w:rsidRDefault="00590C1C" w:rsidP="00EC1BC7">
      <w:pPr>
        <w:pStyle w:val="ListParagraph"/>
        <w:widowControl w:val="0"/>
        <w:numPr>
          <w:ilvl w:val="0"/>
          <w:numId w:val="8"/>
        </w:numPr>
        <w:bidi/>
        <w:spacing w:after="240" w:line="288" w:lineRule="auto"/>
        <w:contextualSpacing w:val="0"/>
        <w:outlineLvl w:val="1"/>
        <w:rPr>
          <w:sz w:val="24"/>
          <w:szCs w:val="26"/>
          <w:lang w:bidi="ar-LB"/>
        </w:rPr>
      </w:pPr>
      <w:r w:rsidRPr="00F2384C">
        <w:rPr>
          <w:sz w:val="24"/>
          <w:szCs w:val="26"/>
          <w:rtl/>
          <w:lang w:bidi="ar-LB"/>
        </w:rPr>
        <w:t>المشاريع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المدرجة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في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المرفق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الثالث</w:t>
      </w:r>
      <w:r w:rsidR="00351949">
        <w:rPr>
          <w:sz w:val="24"/>
          <w:szCs w:val="26"/>
          <w:rtl/>
          <w:lang w:bidi="ar-LB"/>
        </w:rPr>
        <w:t xml:space="preserve"> </w:t>
      </w:r>
      <w:r w:rsidR="00F872B1" w:rsidRPr="00F2384C">
        <w:rPr>
          <w:sz w:val="24"/>
          <w:szCs w:val="26"/>
          <w:rtl/>
          <w:lang w:bidi="ar-LB"/>
        </w:rPr>
        <w:t>بالوثيقة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lang w:bidi="ar-LB"/>
        </w:rPr>
        <w:t>UNEP/OzL.Pro/ExCom/95/18</w:t>
      </w:r>
      <w:r w:rsidRPr="00F2384C">
        <w:rPr>
          <w:sz w:val="24"/>
          <w:szCs w:val="26"/>
          <w:rtl/>
          <w:lang w:bidi="ar-LB"/>
        </w:rPr>
        <w:t>؛</w:t>
      </w:r>
    </w:p>
    <w:p w14:paraId="045BA9E6" w14:textId="11A3CA74" w:rsidR="00516E61" w:rsidRPr="00F2384C" w:rsidRDefault="00E07680" w:rsidP="00EC1BC7">
      <w:pPr>
        <w:pStyle w:val="ListParagraph"/>
        <w:widowControl w:val="0"/>
        <w:numPr>
          <w:ilvl w:val="0"/>
          <w:numId w:val="8"/>
        </w:numPr>
        <w:bidi/>
        <w:spacing w:after="240" w:line="288" w:lineRule="auto"/>
        <w:contextualSpacing w:val="0"/>
        <w:outlineLvl w:val="1"/>
        <w:rPr>
          <w:sz w:val="26"/>
          <w:szCs w:val="26"/>
          <w:lang w:bidi="ar-LB"/>
        </w:rPr>
      </w:pPr>
      <w:r w:rsidRPr="00F2384C">
        <w:rPr>
          <w:sz w:val="26"/>
          <w:szCs w:val="26"/>
          <w:rtl/>
          <w:lang w:bidi="ar-LB"/>
        </w:rPr>
        <w:t>تمديد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تاريخ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استكمال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المرحلة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الثانية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خطة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إدارة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إزالة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المواد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الهيدروكلوروفلوروكربونية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لبلد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lastRenderedPageBreak/>
        <w:t>واحد</w:t>
      </w:r>
      <w:r w:rsidR="00590C1C" w:rsidRPr="00F2384C">
        <w:rPr>
          <w:sz w:val="26"/>
          <w:szCs w:val="26"/>
          <w:rtl/>
          <w:lang w:bidi="ar-LB"/>
        </w:rPr>
        <w:t>.</w:t>
      </w:r>
    </w:p>
    <w:p w14:paraId="4884284E" w14:textId="78775385" w:rsidR="00516E61" w:rsidRPr="00F2384C" w:rsidRDefault="00516E61" w:rsidP="00516E61">
      <w:pPr>
        <w:keepNext/>
        <w:bidi/>
        <w:spacing w:after="240"/>
        <w:ind w:left="720"/>
        <w:rPr>
          <w:sz w:val="26"/>
          <w:szCs w:val="26"/>
          <w:u w:val="single"/>
          <w:rtl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قد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ترغب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اللجنة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التنفيذية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في:</w:t>
      </w:r>
    </w:p>
    <w:p w14:paraId="442D6820" w14:textId="37D81240" w:rsidR="00516E61" w:rsidRPr="00F2384C" w:rsidRDefault="00664FD3" w:rsidP="00EC1BC7">
      <w:pPr>
        <w:pStyle w:val="ListParagraph"/>
        <w:numPr>
          <w:ilvl w:val="0"/>
          <w:numId w:val="35"/>
        </w:numPr>
        <w:bidi/>
        <w:spacing w:after="240" w:line="288" w:lineRule="auto"/>
        <w:ind w:left="1440" w:hanging="720"/>
        <w:contextualSpacing w:val="0"/>
        <w:rPr>
          <w:sz w:val="24"/>
          <w:szCs w:val="26"/>
          <w:lang w:val="en-US" w:bidi="ar-LB"/>
        </w:rPr>
      </w:pPr>
      <w:r w:rsidRPr="00F2384C">
        <w:rPr>
          <w:sz w:val="24"/>
          <w:szCs w:val="26"/>
          <w:rtl/>
          <w:lang w:val="en-US" w:bidi="ar-LB"/>
        </w:rPr>
        <w:t>أن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تحيط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علماً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بالتقرير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المرحلي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لليونيدو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حتى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31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ديسمبر/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كانون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الأول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2023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الوارد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الوثيقة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lang w:val="en-US" w:bidi="ar-LB"/>
        </w:rPr>
        <w:t>UNEP/OzL.Pro/ExCom/95/18</w:t>
      </w:r>
      <w:r w:rsidRPr="00F2384C">
        <w:rPr>
          <w:sz w:val="24"/>
          <w:szCs w:val="26"/>
          <w:rtl/>
          <w:lang w:val="en-US" w:bidi="ar-LB"/>
        </w:rPr>
        <w:t>؛</w:t>
      </w:r>
    </w:p>
    <w:p w14:paraId="31CDDE6D" w14:textId="048906F9" w:rsidR="00516E61" w:rsidRPr="00F2384C" w:rsidRDefault="00664FD3" w:rsidP="00EC1BC7">
      <w:pPr>
        <w:pStyle w:val="ListParagraph"/>
        <w:numPr>
          <w:ilvl w:val="0"/>
          <w:numId w:val="35"/>
        </w:numPr>
        <w:bidi/>
        <w:spacing w:after="240" w:line="288" w:lineRule="auto"/>
        <w:ind w:left="1440" w:hanging="720"/>
        <w:contextualSpacing w:val="0"/>
        <w:rPr>
          <w:sz w:val="24"/>
          <w:szCs w:val="26"/>
          <w:lang w:val="en-US" w:bidi="ar-LB"/>
        </w:rPr>
      </w:pPr>
      <w:r w:rsidRPr="00F2384C">
        <w:rPr>
          <w:sz w:val="24"/>
          <w:szCs w:val="26"/>
          <w:rtl/>
          <w:lang w:val="en-US" w:bidi="ar-LB"/>
        </w:rPr>
        <w:t>وأن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توافق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تمديد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تاريخ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إنجاز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المرحلة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الثانية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خطة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إدارة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إزالة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المواد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الهيدروكلوروفلوروكربونية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السودان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(الشريحة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الأولى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(قطاع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الرغوة)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lang w:val="en-US" w:bidi="ar-LB"/>
        </w:rPr>
        <w:t>(SUD/PHA/75/INV/38)</w:t>
      </w:r>
      <w:r w:rsidRPr="00F2384C">
        <w:rPr>
          <w:sz w:val="24"/>
          <w:szCs w:val="26"/>
          <w:rtl/>
          <w:lang w:val="en-US" w:bidi="ar-LB"/>
        </w:rPr>
        <w:t>)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حتى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31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ديسمبر/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كانون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الأول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2025،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للسماح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باستكمال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الأنشطة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الجارية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المتبقية،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النحو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الموضح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الجدول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5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الوثيقة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lang w:val="en-US" w:bidi="ar-LB"/>
        </w:rPr>
        <w:t>UNEP/OzL.Pro/ExCom/95/18</w:t>
      </w:r>
      <w:r w:rsidRPr="00F2384C">
        <w:rPr>
          <w:sz w:val="24"/>
          <w:szCs w:val="26"/>
          <w:rtl/>
          <w:lang w:val="en-US" w:bidi="ar-LB"/>
        </w:rPr>
        <w:t>؛</w:t>
      </w:r>
    </w:p>
    <w:p w14:paraId="7F6F6711" w14:textId="1A4E2033" w:rsidR="00516E61" w:rsidRPr="00F2384C" w:rsidRDefault="00664FD3" w:rsidP="00EC1BC7">
      <w:pPr>
        <w:pStyle w:val="ListParagraph"/>
        <w:numPr>
          <w:ilvl w:val="0"/>
          <w:numId w:val="35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وأن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توافق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التوصيات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المتعلقة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بالمشروعات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الجارية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التي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توجد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بها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مشكلات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محددة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الواردة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المرفق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الثالث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بهذه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الوثيقة.</w:t>
      </w:r>
    </w:p>
    <w:p w14:paraId="1E6FF0DF" w14:textId="2E71CDC4" w:rsidR="00516E61" w:rsidRPr="00F2384C" w:rsidRDefault="00091463" w:rsidP="00EC1BC7">
      <w:pPr>
        <w:pStyle w:val="Heading3"/>
        <w:numPr>
          <w:ilvl w:val="0"/>
          <w:numId w:val="29"/>
        </w:numPr>
        <w:bidi/>
        <w:ind w:left="2160" w:hanging="720"/>
        <w:rPr>
          <w:b/>
          <w:bCs/>
          <w:sz w:val="26"/>
          <w:szCs w:val="26"/>
          <w:lang w:bidi="ar-LB"/>
        </w:rPr>
      </w:pPr>
      <w:r w:rsidRPr="00F2384C">
        <w:rPr>
          <w:b/>
          <w:bCs/>
          <w:sz w:val="26"/>
          <w:szCs w:val="26"/>
          <w:rtl/>
          <w:lang w:bidi="ar-LB"/>
        </w:rPr>
        <w:t>البنك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الدولي</w:t>
      </w:r>
    </w:p>
    <w:p w14:paraId="5A8135D6" w14:textId="14BBF376" w:rsidR="00CE2CE9" w:rsidRPr="00F2384C" w:rsidRDefault="008E74F7" w:rsidP="00516E61">
      <w:pPr>
        <w:widowControl w:val="0"/>
        <w:bidi/>
        <w:spacing w:after="240" w:line="288" w:lineRule="auto"/>
        <w:ind w:left="720"/>
        <w:outlineLvl w:val="1"/>
        <w:rPr>
          <w:sz w:val="24"/>
          <w:szCs w:val="26"/>
          <w:u w:val="single"/>
          <w:lang w:val="en-US" w:bidi="ar-LB"/>
        </w:rPr>
      </w:pPr>
      <w:r w:rsidRPr="00F2384C">
        <w:rPr>
          <w:sz w:val="24"/>
          <w:szCs w:val="26"/>
          <w:u w:val="single"/>
          <w:rtl/>
          <w:lang w:val="en-US" w:bidi="ar-LB"/>
        </w:rPr>
        <w:t>تحتوي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rtl/>
          <w:lang w:val="en-US" w:bidi="ar-LB"/>
        </w:rPr>
        <w:t>الوثيقة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lang w:val="en-US" w:bidi="ar-LB"/>
        </w:rPr>
        <w:t>UNEP/OzL.Pro/ExCom/95/19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ملخص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للتقدم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الذي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أحرزه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البنك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الدولي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تنفيذ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المشاريع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لعام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2023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والتقدم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التراكمي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منذ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عام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1991.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يتضمن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التقرير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استعراضاً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لحالة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تنفيذ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المشاريع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ويحدد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المشاريع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تأخر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تنفيذها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والتأثير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المحتمل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إزالة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المواد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الخاضعة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للرقابة،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والمشاريع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ذات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القضايا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المعلقة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للنظر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فيها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قبل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اللجنة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التنفيذية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(القسم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الأول)؛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والمشاريع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المعتمدة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لمواد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المرفق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(واو)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(المواد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الهيدروفلوروكربونية)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بموجب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المساهمات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الطوعية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الإضافية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لدعم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البدء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السريع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التخفيض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التدريجي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للهيدروفلوروكربون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(القسم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الثاني).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يقدم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المرفق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الأول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حالة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تنفيذ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المشروع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حسب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البلد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لعام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2023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حيث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الإزالة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المنجزة،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والمصروفات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المخطط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لها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والمنجزة،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وإنجاز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المشروعات.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ويقدم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المرفق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الثاني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لمحة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عامة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حالة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تنفيذ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المشروعات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حسب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السنة.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ويقدم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المرفق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الثالث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قائمة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بالمشاريع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الجارية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ذات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القضايا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المعلقة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التقرير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المرحلي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للبنك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الدولي.</w:t>
      </w:r>
    </w:p>
    <w:p w14:paraId="2FED2416" w14:textId="12D123BB" w:rsidR="00516E61" w:rsidRPr="00F2384C" w:rsidRDefault="00516E61" w:rsidP="00516E61">
      <w:pPr>
        <w:widowControl w:val="0"/>
        <w:bidi/>
        <w:spacing w:after="240"/>
        <w:ind w:left="720"/>
        <w:outlineLvl w:val="1"/>
        <w:rPr>
          <w:sz w:val="26"/>
          <w:szCs w:val="26"/>
          <w:u w:val="single"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المشكلات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التي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يتعين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معالجتها</w:t>
      </w:r>
      <w:r w:rsidRPr="00F2384C">
        <w:rPr>
          <w:sz w:val="26"/>
          <w:szCs w:val="26"/>
          <w:rtl/>
          <w:lang w:bidi="ar-LB"/>
        </w:rPr>
        <w:t>:</w:t>
      </w:r>
    </w:p>
    <w:p w14:paraId="4306A6BC" w14:textId="60664063" w:rsidR="00516E61" w:rsidRPr="00F2384C" w:rsidRDefault="00282C7A" w:rsidP="00EC1BC7">
      <w:pPr>
        <w:pStyle w:val="ListParagraph"/>
        <w:widowControl w:val="0"/>
        <w:numPr>
          <w:ilvl w:val="0"/>
          <w:numId w:val="8"/>
        </w:numPr>
        <w:bidi/>
        <w:spacing w:line="288" w:lineRule="auto"/>
        <w:contextualSpacing w:val="0"/>
        <w:outlineLvl w:val="1"/>
        <w:rPr>
          <w:sz w:val="24"/>
          <w:szCs w:val="26"/>
          <w:lang w:bidi="ar-LB"/>
        </w:rPr>
      </w:pPr>
      <w:r w:rsidRPr="00F2384C">
        <w:rPr>
          <w:sz w:val="24"/>
          <w:szCs w:val="26"/>
          <w:rtl/>
          <w:lang w:bidi="ar-LB"/>
        </w:rPr>
        <w:t>المشاريع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المدرجة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في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المرفق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الثالث</w:t>
      </w:r>
      <w:r w:rsidR="00351949">
        <w:rPr>
          <w:sz w:val="24"/>
          <w:szCs w:val="26"/>
          <w:rtl/>
          <w:lang w:bidi="ar-LB"/>
        </w:rPr>
        <w:t xml:space="preserve"> </w:t>
      </w:r>
      <w:r w:rsidR="00F872B1" w:rsidRPr="00F2384C">
        <w:rPr>
          <w:sz w:val="24"/>
          <w:szCs w:val="26"/>
          <w:rtl/>
          <w:lang w:bidi="ar-LB"/>
        </w:rPr>
        <w:t>بالوثيقة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lang w:bidi="ar-LB"/>
        </w:rPr>
        <w:t>UNEP/OzL.Pro/ExCom/95/19</w:t>
      </w:r>
      <w:r w:rsidRPr="00F2384C">
        <w:rPr>
          <w:sz w:val="24"/>
          <w:szCs w:val="26"/>
          <w:rtl/>
          <w:lang w:bidi="ar-LB"/>
        </w:rPr>
        <w:t>؛</w:t>
      </w:r>
    </w:p>
    <w:p w14:paraId="7C2F5629" w14:textId="3887B928" w:rsidR="00516E61" w:rsidRPr="00F2384C" w:rsidRDefault="00282C7A" w:rsidP="00EC1BC7">
      <w:pPr>
        <w:pStyle w:val="ListParagraph"/>
        <w:widowControl w:val="0"/>
        <w:numPr>
          <w:ilvl w:val="0"/>
          <w:numId w:val="8"/>
        </w:numPr>
        <w:bidi/>
        <w:spacing w:line="288" w:lineRule="auto"/>
        <w:contextualSpacing w:val="0"/>
        <w:outlineLvl w:val="1"/>
        <w:rPr>
          <w:sz w:val="26"/>
          <w:szCs w:val="26"/>
          <w:lang w:bidi="ar-LB"/>
        </w:rPr>
      </w:pPr>
      <w:r w:rsidRPr="00F2384C">
        <w:rPr>
          <w:sz w:val="26"/>
          <w:szCs w:val="26"/>
          <w:rtl/>
          <w:lang w:bidi="ar-LB"/>
        </w:rPr>
        <w:t>تمديد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تاريخ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استكمال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المرحلة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الثانية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خطة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إدارة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إزالة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المواد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الهيدروكلوروفلوروكربونية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لبلد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واحد.</w:t>
      </w:r>
    </w:p>
    <w:p w14:paraId="19D8B7AD" w14:textId="5634190A" w:rsidR="002C1519" w:rsidRPr="00F2384C" w:rsidRDefault="002C1519" w:rsidP="002C1519">
      <w:pPr>
        <w:keepNext/>
        <w:bidi/>
        <w:spacing w:after="240"/>
        <w:ind w:left="720"/>
        <w:rPr>
          <w:sz w:val="26"/>
          <w:szCs w:val="26"/>
          <w:u w:val="single"/>
          <w:rtl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قد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ترغب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اللجنة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التنفيذية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في:</w:t>
      </w:r>
    </w:p>
    <w:p w14:paraId="09041B3B" w14:textId="600265E4" w:rsidR="002C1519" w:rsidRPr="00F2384C" w:rsidRDefault="00F10199" w:rsidP="00EC1BC7">
      <w:pPr>
        <w:pStyle w:val="ListParagraph"/>
        <w:numPr>
          <w:ilvl w:val="0"/>
          <w:numId w:val="36"/>
        </w:numPr>
        <w:bidi/>
        <w:spacing w:after="240" w:line="288" w:lineRule="auto"/>
        <w:ind w:left="1440" w:hanging="720"/>
        <w:contextualSpacing w:val="0"/>
        <w:rPr>
          <w:sz w:val="24"/>
          <w:szCs w:val="26"/>
          <w:lang w:val="en-US" w:bidi="ar-LB"/>
        </w:rPr>
      </w:pPr>
      <w:r w:rsidRPr="00F2384C">
        <w:rPr>
          <w:sz w:val="24"/>
          <w:szCs w:val="26"/>
          <w:rtl/>
          <w:lang w:val="en-US" w:bidi="ar-LB"/>
        </w:rPr>
        <w:t>أن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تحيط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علمًا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بالتقرير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المرحلي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للبنك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الدولي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حتى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31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ديسمبر/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كانون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الأول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2023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الوارد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الوثيقة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lang w:val="en-US" w:bidi="ar-LB"/>
        </w:rPr>
        <w:t>UNEP/OzL.Pro/ExCom/95/19</w:t>
      </w:r>
      <w:r w:rsidRPr="00F2384C">
        <w:rPr>
          <w:sz w:val="24"/>
          <w:szCs w:val="26"/>
          <w:rtl/>
          <w:lang w:val="en-US" w:bidi="ar-LB"/>
        </w:rPr>
        <w:t>؛</w:t>
      </w:r>
    </w:p>
    <w:p w14:paraId="65EEEE15" w14:textId="4DBAF4FD" w:rsidR="002C1519" w:rsidRPr="00F2384C" w:rsidRDefault="00B9368F" w:rsidP="00EC1BC7">
      <w:pPr>
        <w:pStyle w:val="ListParagraph"/>
        <w:numPr>
          <w:ilvl w:val="0"/>
          <w:numId w:val="36"/>
        </w:numPr>
        <w:bidi/>
        <w:spacing w:after="240" w:line="288" w:lineRule="auto"/>
        <w:ind w:left="1440" w:hanging="720"/>
        <w:contextualSpacing w:val="0"/>
        <w:rPr>
          <w:sz w:val="24"/>
          <w:szCs w:val="26"/>
          <w:lang w:val="en-US" w:bidi="ar-LB"/>
        </w:rPr>
      </w:pPr>
      <w:r w:rsidRPr="00F2384C">
        <w:rPr>
          <w:sz w:val="24"/>
          <w:szCs w:val="26"/>
          <w:rtl/>
          <w:lang w:val="en-US" w:bidi="ar-LB"/>
        </w:rPr>
        <w:t>أن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توافق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أن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يُمدد،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حتى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30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يونيه/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حزيران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2025،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تاريخ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إنجاز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المرحلة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الثانية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خطة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إدارة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إزالة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المواد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الهيدروكلوروفلوروكربونية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لتايلند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(الشريحة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الأولى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(قطاع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رغوة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الرش)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(</w:t>
      </w:r>
      <w:r w:rsidRPr="00F2384C">
        <w:rPr>
          <w:sz w:val="24"/>
          <w:szCs w:val="26"/>
          <w:lang w:val="en-US" w:bidi="ar-LB"/>
        </w:rPr>
        <w:t>THA/PHA/82/INV/179</w:t>
      </w:r>
      <w:r w:rsidRPr="00F2384C">
        <w:rPr>
          <w:sz w:val="24"/>
          <w:szCs w:val="26"/>
          <w:rtl/>
          <w:lang w:val="en-US" w:bidi="ar-LB"/>
        </w:rPr>
        <w:t>)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و(قطاع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صيانة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وتصليح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معدات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التبريد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ووحدة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إدارة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المشروعات)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(</w:t>
      </w:r>
      <w:r w:rsidRPr="00F2384C">
        <w:rPr>
          <w:sz w:val="24"/>
          <w:szCs w:val="26"/>
          <w:lang w:val="en-US" w:bidi="ar-LB"/>
        </w:rPr>
        <w:t>THA/PHA/82/TAS/177</w:t>
      </w:r>
      <w:r w:rsidRPr="00F2384C">
        <w:rPr>
          <w:sz w:val="24"/>
          <w:szCs w:val="26"/>
          <w:rtl/>
          <w:lang w:val="en-US" w:bidi="ar-LB"/>
        </w:rPr>
        <w:t>)؛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والشريحة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الثانية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(وحدة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إدارة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المشروعات)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lastRenderedPageBreak/>
        <w:t>(</w:t>
      </w:r>
      <w:r w:rsidRPr="00F2384C">
        <w:rPr>
          <w:sz w:val="24"/>
          <w:szCs w:val="26"/>
          <w:lang w:val="en-US" w:bidi="ar-LB"/>
        </w:rPr>
        <w:t>THA/PHA/92/INV/181</w:t>
      </w:r>
      <w:r w:rsidRPr="00F2384C">
        <w:rPr>
          <w:sz w:val="24"/>
          <w:szCs w:val="26"/>
          <w:rtl/>
          <w:lang w:val="en-US" w:bidi="ar-LB"/>
        </w:rPr>
        <w:t>)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و(قطاع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صيانة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وتصليح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معدات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التبريد)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(</w:t>
      </w:r>
      <w:r w:rsidRPr="00F2384C">
        <w:rPr>
          <w:sz w:val="24"/>
          <w:szCs w:val="26"/>
          <w:lang w:val="en-US" w:bidi="ar-LB"/>
        </w:rPr>
        <w:t>THA/PHA/92/INV/182</w:t>
      </w:r>
      <w:r w:rsidRPr="00F2384C">
        <w:rPr>
          <w:sz w:val="24"/>
          <w:szCs w:val="26"/>
          <w:rtl/>
          <w:lang w:val="en-US" w:bidi="ar-LB"/>
        </w:rPr>
        <w:t>)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و(قطاع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تصنيع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رغوة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الرش)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lang w:val="en-US" w:bidi="ar-LB"/>
        </w:rPr>
        <w:t>(THA/PHA/92/INV/183)</w:t>
      </w:r>
      <w:r w:rsidRPr="00F2384C">
        <w:rPr>
          <w:sz w:val="24"/>
          <w:szCs w:val="26"/>
          <w:rtl/>
          <w:lang w:val="en-US" w:bidi="ar-LB"/>
        </w:rPr>
        <w:t>)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للسماح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باستكمال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الأنشطة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الجارية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المتبقية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النحو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المبين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الجدول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5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الوثيقة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lang w:val="en-US" w:bidi="ar-LB"/>
        </w:rPr>
        <w:t>UNEP/OzL.Pro/ExCom/95/19</w:t>
      </w:r>
      <w:r w:rsidRPr="00F2384C">
        <w:rPr>
          <w:sz w:val="24"/>
          <w:szCs w:val="26"/>
          <w:rtl/>
          <w:lang w:val="en-US" w:bidi="ar-LB"/>
        </w:rPr>
        <w:t>؛</w:t>
      </w:r>
    </w:p>
    <w:p w14:paraId="51D7BA17" w14:textId="6E118BFD" w:rsidR="002C1519" w:rsidRPr="00F2384C" w:rsidRDefault="00B9368F" w:rsidP="00EC1BC7">
      <w:pPr>
        <w:pStyle w:val="ListParagraph"/>
        <w:numPr>
          <w:ilvl w:val="0"/>
          <w:numId w:val="36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توافق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التوصيات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المتعلقة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بالمشروعات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الجارية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ذات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القضايا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المحددة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الواردة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المرفق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الثالث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بهذه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الوثيقة.</w:t>
      </w:r>
    </w:p>
    <w:p w14:paraId="53D04DA7" w14:textId="0443F7D8" w:rsidR="00F306B2" w:rsidRPr="00F2384C" w:rsidRDefault="00F306B2" w:rsidP="00F306B2">
      <w:pPr>
        <w:keepNext/>
        <w:bidi/>
        <w:spacing w:after="240"/>
        <w:ind w:left="720"/>
        <w:outlineLvl w:val="1"/>
        <w:rPr>
          <w:b/>
          <w:bCs/>
          <w:sz w:val="26"/>
          <w:szCs w:val="26"/>
          <w:rtl/>
          <w:lang w:bidi="ar-LB"/>
        </w:rPr>
      </w:pPr>
      <w:r w:rsidRPr="00F2384C">
        <w:rPr>
          <w:b/>
          <w:bCs/>
          <w:sz w:val="26"/>
          <w:szCs w:val="26"/>
          <w:rtl/>
          <w:lang w:bidi="ar-LB"/>
        </w:rPr>
        <w:t>7(ب)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987576" w:rsidRPr="00F2384C">
        <w:rPr>
          <w:b/>
          <w:bCs/>
          <w:sz w:val="26"/>
          <w:szCs w:val="26"/>
          <w:rtl/>
          <w:lang w:bidi="ar-LB"/>
        </w:rPr>
        <w:t>تقارير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987576" w:rsidRPr="00F2384C">
        <w:rPr>
          <w:b/>
          <w:bCs/>
          <w:sz w:val="26"/>
          <w:szCs w:val="26"/>
          <w:rtl/>
          <w:lang w:bidi="ar-LB"/>
        </w:rPr>
        <w:t>عن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987576" w:rsidRPr="00F2384C">
        <w:rPr>
          <w:b/>
          <w:bCs/>
          <w:sz w:val="26"/>
          <w:szCs w:val="26"/>
          <w:rtl/>
          <w:lang w:bidi="ar-LB"/>
        </w:rPr>
        <w:t>المشروعات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987576" w:rsidRPr="00F2384C">
        <w:rPr>
          <w:b/>
          <w:bCs/>
          <w:sz w:val="26"/>
          <w:szCs w:val="26"/>
          <w:rtl/>
          <w:lang w:bidi="ar-LB"/>
        </w:rPr>
        <w:t>ذات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987576" w:rsidRPr="00F2384C">
        <w:rPr>
          <w:b/>
          <w:bCs/>
          <w:sz w:val="26"/>
          <w:szCs w:val="26"/>
          <w:rtl/>
          <w:lang w:bidi="ar-LB"/>
        </w:rPr>
        <w:t>متطلبات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987576" w:rsidRPr="00F2384C">
        <w:rPr>
          <w:b/>
          <w:bCs/>
          <w:sz w:val="26"/>
          <w:szCs w:val="26"/>
          <w:rtl/>
          <w:lang w:bidi="ar-LB"/>
        </w:rPr>
        <w:t>معينة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987576" w:rsidRPr="00F2384C">
        <w:rPr>
          <w:b/>
          <w:bCs/>
          <w:sz w:val="26"/>
          <w:szCs w:val="26"/>
          <w:rtl/>
          <w:lang w:bidi="ar-LB"/>
        </w:rPr>
        <w:t>لإعداد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987576" w:rsidRPr="00F2384C">
        <w:rPr>
          <w:b/>
          <w:bCs/>
          <w:sz w:val="26"/>
          <w:szCs w:val="26"/>
          <w:rtl/>
          <w:lang w:bidi="ar-LB"/>
        </w:rPr>
        <w:t>التقارير</w:t>
      </w:r>
    </w:p>
    <w:p w14:paraId="2B64609E" w14:textId="1179A3F2" w:rsidR="00F306B2" w:rsidRPr="00F2384C" w:rsidRDefault="00987576" w:rsidP="00EC1BC7">
      <w:pPr>
        <w:pStyle w:val="ListParagraph"/>
        <w:widowControl w:val="0"/>
        <w:numPr>
          <w:ilvl w:val="0"/>
          <w:numId w:val="37"/>
        </w:numPr>
        <w:bidi/>
        <w:spacing w:after="240"/>
        <w:ind w:left="2130" w:hanging="720"/>
        <w:contextualSpacing w:val="0"/>
        <w:outlineLvl w:val="1"/>
        <w:rPr>
          <w:b/>
          <w:bCs/>
          <w:sz w:val="26"/>
          <w:szCs w:val="26"/>
          <w:lang w:val="en-CA" w:bidi="ar-LB"/>
        </w:rPr>
      </w:pPr>
      <w:r w:rsidRPr="00F2384C">
        <w:rPr>
          <w:b/>
          <w:bCs/>
          <w:sz w:val="26"/>
          <w:szCs w:val="26"/>
          <w:rtl/>
          <w:lang w:val="en-CA" w:bidi="ar-LB"/>
        </w:rPr>
        <w:t>تقارير</w:t>
      </w:r>
      <w:r w:rsidR="00351949">
        <w:rPr>
          <w:b/>
          <w:bCs/>
          <w:sz w:val="26"/>
          <w:szCs w:val="26"/>
          <w:rtl/>
          <w:lang w:val="en-CA" w:bidi="ar-LB"/>
        </w:rPr>
        <w:t xml:space="preserve"> </w:t>
      </w:r>
      <w:r w:rsidRPr="00F2384C">
        <w:rPr>
          <w:b/>
          <w:bCs/>
          <w:sz w:val="26"/>
          <w:szCs w:val="26"/>
          <w:rtl/>
          <w:lang w:val="en-CA" w:bidi="ar-LB"/>
        </w:rPr>
        <w:t>عن</w:t>
      </w:r>
      <w:r w:rsidR="00351949">
        <w:rPr>
          <w:b/>
          <w:bCs/>
          <w:sz w:val="26"/>
          <w:szCs w:val="26"/>
          <w:rtl/>
          <w:lang w:val="en-CA" w:bidi="ar-LB"/>
        </w:rPr>
        <w:t xml:space="preserve"> </w:t>
      </w:r>
      <w:r w:rsidRPr="00F2384C">
        <w:rPr>
          <w:b/>
          <w:bCs/>
          <w:sz w:val="26"/>
          <w:szCs w:val="26"/>
          <w:rtl/>
          <w:lang w:val="en-CA" w:bidi="ar-LB"/>
        </w:rPr>
        <w:t>المشروعات</w:t>
      </w:r>
      <w:r w:rsidR="00351949">
        <w:rPr>
          <w:b/>
          <w:bCs/>
          <w:sz w:val="26"/>
          <w:szCs w:val="26"/>
          <w:rtl/>
          <w:lang w:val="en-CA" w:bidi="ar-LB"/>
        </w:rPr>
        <w:t xml:space="preserve"> </w:t>
      </w:r>
      <w:r w:rsidRPr="00F2384C">
        <w:rPr>
          <w:b/>
          <w:bCs/>
          <w:sz w:val="26"/>
          <w:szCs w:val="26"/>
          <w:rtl/>
          <w:lang w:val="en-CA" w:bidi="ar-LB"/>
        </w:rPr>
        <w:t>التي</w:t>
      </w:r>
      <w:r w:rsidR="00351949">
        <w:rPr>
          <w:b/>
          <w:bCs/>
          <w:sz w:val="26"/>
          <w:szCs w:val="26"/>
          <w:rtl/>
          <w:lang w:val="en-CA" w:bidi="ar-LB"/>
        </w:rPr>
        <w:t xml:space="preserve"> </w:t>
      </w:r>
      <w:r w:rsidRPr="00F2384C">
        <w:rPr>
          <w:b/>
          <w:bCs/>
          <w:sz w:val="26"/>
          <w:szCs w:val="26"/>
          <w:rtl/>
          <w:lang w:val="en-CA" w:bidi="ar-LB"/>
        </w:rPr>
        <w:t>توجد</w:t>
      </w:r>
      <w:r w:rsidR="00351949">
        <w:rPr>
          <w:b/>
          <w:bCs/>
          <w:sz w:val="26"/>
          <w:szCs w:val="26"/>
          <w:rtl/>
          <w:lang w:val="en-CA" w:bidi="ar-LB"/>
        </w:rPr>
        <w:t xml:space="preserve"> </w:t>
      </w:r>
      <w:r w:rsidRPr="00F2384C">
        <w:rPr>
          <w:b/>
          <w:bCs/>
          <w:sz w:val="26"/>
          <w:szCs w:val="26"/>
          <w:rtl/>
          <w:lang w:val="en-CA" w:bidi="ar-LB"/>
        </w:rPr>
        <w:t>بها</w:t>
      </w:r>
      <w:r w:rsidR="00351949">
        <w:rPr>
          <w:b/>
          <w:bCs/>
          <w:sz w:val="26"/>
          <w:szCs w:val="26"/>
          <w:rtl/>
          <w:lang w:val="en-CA" w:bidi="ar-LB"/>
        </w:rPr>
        <w:t xml:space="preserve"> </w:t>
      </w:r>
      <w:r w:rsidRPr="00F2384C">
        <w:rPr>
          <w:b/>
          <w:bCs/>
          <w:sz w:val="26"/>
          <w:szCs w:val="26"/>
          <w:rtl/>
          <w:lang w:val="en-CA" w:bidi="ar-LB"/>
        </w:rPr>
        <w:t>أي</w:t>
      </w:r>
      <w:r w:rsidR="00351949">
        <w:rPr>
          <w:b/>
          <w:bCs/>
          <w:sz w:val="26"/>
          <w:szCs w:val="26"/>
          <w:rtl/>
          <w:lang w:val="en-CA" w:bidi="ar-LB"/>
        </w:rPr>
        <w:t xml:space="preserve"> </w:t>
      </w:r>
      <w:r w:rsidRPr="00F2384C">
        <w:rPr>
          <w:b/>
          <w:bCs/>
          <w:sz w:val="26"/>
          <w:szCs w:val="26"/>
          <w:rtl/>
          <w:lang w:val="en-CA" w:bidi="ar-LB"/>
        </w:rPr>
        <w:t>مشكلات</w:t>
      </w:r>
      <w:r w:rsidR="00351949">
        <w:rPr>
          <w:b/>
          <w:bCs/>
          <w:sz w:val="26"/>
          <w:szCs w:val="26"/>
          <w:rtl/>
          <w:lang w:val="en-CA" w:bidi="ar-LB"/>
        </w:rPr>
        <w:t xml:space="preserve"> </w:t>
      </w:r>
      <w:r w:rsidRPr="00F2384C">
        <w:rPr>
          <w:b/>
          <w:bCs/>
          <w:sz w:val="26"/>
          <w:szCs w:val="26"/>
          <w:rtl/>
          <w:lang w:val="en-CA" w:bidi="ar-LB"/>
        </w:rPr>
        <w:t>معلقة</w:t>
      </w:r>
    </w:p>
    <w:p w14:paraId="6F936369" w14:textId="262B6E3B" w:rsidR="00516E61" w:rsidRPr="00F2384C" w:rsidRDefault="00822939" w:rsidP="00516E61">
      <w:pPr>
        <w:widowControl w:val="0"/>
        <w:bidi/>
        <w:spacing w:after="240" w:line="288" w:lineRule="auto"/>
        <w:ind w:left="720"/>
        <w:outlineLvl w:val="1"/>
        <w:rPr>
          <w:sz w:val="24"/>
          <w:szCs w:val="26"/>
          <w:u w:val="single"/>
          <w:lang w:val="en-US" w:bidi="ar-LB"/>
        </w:rPr>
      </w:pPr>
      <w:r w:rsidRPr="00F2384C">
        <w:rPr>
          <w:sz w:val="24"/>
          <w:szCs w:val="26"/>
          <w:u w:val="single"/>
          <w:rtl/>
          <w:lang w:val="en-US" w:bidi="ar-LB"/>
        </w:rPr>
        <w:t>تعالج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rtl/>
          <w:lang w:val="en-US" w:bidi="ar-LB"/>
        </w:rPr>
        <w:t>الوثائق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lang w:val="en-US" w:bidi="ar-LB"/>
        </w:rPr>
        <w:t>UNEP/OzL.Pro/ExCom/95/20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rtl/>
          <w:lang w:val="en-US" w:bidi="ar-LB"/>
        </w:rPr>
        <w:t>و</w:t>
      </w:r>
      <w:r w:rsidRPr="00F2384C">
        <w:rPr>
          <w:sz w:val="24"/>
          <w:szCs w:val="26"/>
          <w:u w:val="single"/>
          <w:lang w:val="en-US" w:bidi="ar-LB"/>
        </w:rPr>
        <w:t>Add.1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المشروعات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ذات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متطلبات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معينة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لإعداد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التقارير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والتي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تقديمها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إلى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الاجتماع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الخامس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والتسعين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والتي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يوجد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بها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أي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مشكلات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معلقة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بعد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استعراض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الأمانة،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وبالتالي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تتطلب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اللجنة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التنفيذية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النظر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فيها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بشكل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فردي.</w:t>
      </w:r>
    </w:p>
    <w:p w14:paraId="5457EB32" w14:textId="6A6BF334" w:rsidR="00CE2CE9" w:rsidRPr="00D117CF" w:rsidRDefault="007E71F1" w:rsidP="00EC1BC7">
      <w:pPr>
        <w:pStyle w:val="ListParagraph"/>
        <w:keepNext/>
        <w:keepLines/>
        <w:numPr>
          <w:ilvl w:val="0"/>
          <w:numId w:val="79"/>
        </w:numPr>
        <w:bidi/>
        <w:spacing w:after="240"/>
        <w:ind w:left="1280" w:hanging="567"/>
        <w:rPr>
          <w:b/>
          <w:bCs/>
          <w:i/>
          <w:sz w:val="26"/>
          <w:szCs w:val="26"/>
          <w:lang w:bidi="ar-LB"/>
        </w:rPr>
      </w:pPr>
      <w:r w:rsidRPr="00D117CF">
        <w:rPr>
          <w:b/>
          <w:bCs/>
          <w:i/>
          <w:sz w:val="26"/>
          <w:szCs w:val="26"/>
          <w:rtl/>
          <w:lang w:bidi="ar-LB"/>
        </w:rPr>
        <w:t>التقارير</w:t>
      </w:r>
      <w:r w:rsidR="00351949">
        <w:rPr>
          <w:b/>
          <w:bCs/>
          <w:i/>
          <w:sz w:val="26"/>
          <w:szCs w:val="26"/>
          <w:rtl/>
          <w:lang w:bidi="ar-LB"/>
        </w:rPr>
        <w:t xml:space="preserve"> </w:t>
      </w:r>
      <w:r w:rsidRPr="00D117CF">
        <w:rPr>
          <w:b/>
          <w:bCs/>
          <w:i/>
          <w:sz w:val="26"/>
          <w:szCs w:val="26"/>
          <w:rtl/>
          <w:lang w:bidi="ar-LB"/>
        </w:rPr>
        <w:t>المتعلقة</w:t>
      </w:r>
      <w:r w:rsidR="00351949">
        <w:rPr>
          <w:b/>
          <w:bCs/>
          <w:i/>
          <w:sz w:val="26"/>
          <w:szCs w:val="26"/>
          <w:rtl/>
          <w:lang w:bidi="ar-LB"/>
        </w:rPr>
        <w:t xml:space="preserve"> </w:t>
      </w:r>
      <w:r w:rsidRPr="00D117CF">
        <w:rPr>
          <w:b/>
          <w:bCs/>
          <w:i/>
          <w:sz w:val="26"/>
          <w:szCs w:val="26"/>
          <w:rtl/>
          <w:lang w:bidi="ar-LB"/>
        </w:rPr>
        <w:t>بخطط</w:t>
      </w:r>
      <w:r w:rsidR="00351949">
        <w:rPr>
          <w:b/>
          <w:bCs/>
          <w:i/>
          <w:sz w:val="26"/>
          <w:szCs w:val="26"/>
          <w:rtl/>
          <w:lang w:bidi="ar-LB"/>
        </w:rPr>
        <w:t xml:space="preserve"> </w:t>
      </w:r>
      <w:r w:rsidRPr="00D117CF">
        <w:rPr>
          <w:b/>
          <w:bCs/>
          <w:i/>
          <w:sz w:val="26"/>
          <w:szCs w:val="26"/>
          <w:rtl/>
          <w:lang w:bidi="ar-LB"/>
        </w:rPr>
        <w:t>إدارة</w:t>
      </w:r>
      <w:r w:rsidR="00351949">
        <w:rPr>
          <w:b/>
          <w:bCs/>
          <w:i/>
          <w:sz w:val="26"/>
          <w:szCs w:val="26"/>
          <w:rtl/>
          <w:lang w:bidi="ar-LB"/>
        </w:rPr>
        <w:t xml:space="preserve"> </w:t>
      </w:r>
      <w:r w:rsidRPr="00D117CF">
        <w:rPr>
          <w:b/>
          <w:bCs/>
          <w:i/>
          <w:sz w:val="26"/>
          <w:szCs w:val="26"/>
          <w:rtl/>
          <w:lang w:bidi="ar-LB"/>
        </w:rPr>
        <w:t>إزالة</w:t>
      </w:r>
      <w:r w:rsidR="00351949">
        <w:rPr>
          <w:b/>
          <w:bCs/>
          <w:i/>
          <w:sz w:val="26"/>
          <w:szCs w:val="26"/>
          <w:rtl/>
          <w:lang w:bidi="ar-LB"/>
        </w:rPr>
        <w:t xml:space="preserve"> </w:t>
      </w:r>
      <w:r w:rsidRPr="00D117CF">
        <w:rPr>
          <w:b/>
          <w:bCs/>
          <w:i/>
          <w:sz w:val="26"/>
          <w:szCs w:val="26"/>
          <w:rtl/>
          <w:lang w:bidi="ar-LB"/>
        </w:rPr>
        <w:t>المواد</w:t>
      </w:r>
      <w:r w:rsidR="00351949">
        <w:rPr>
          <w:b/>
          <w:bCs/>
          <w:i/>
          <w:sz w:val="26"/>
          <w:szCs w:val="26"/>
          <w:rtl/>
          <w:lang w:bidi="ar-LB"/>
        </w:rPr>
        <w:t xml:space="preserve"> </w:t>
      </w:r>
      <w:r w:rsidRPr="00D117CF">
        <w:rPr>
          <w:b/>
          <w:bCs/>
          <w:i/>
          <w:sz w:val="26"/>
          <w:szCs w:val="26"/>
          <w:rtl/>
          <w:lang w:bidi="ar-LB"/>
        </w:rPr>
        <w:t>الهيدروكلوروفلوروكربونية</w:t>
      </w:r>
    </w:p>
    <w:p w14:paraId="74D155BC" w14:textId="39EF625B" w:rsidR="00F306B2" w:rsidRPr="00F2384C" w:rsidRDefault="005B20DD" w:rsidP="00F306B2">
      <w:pPr>
        <w:keepNext/>
        <w:keepLines/>
        <w:bidi/>
        <w:spacing w:after="240" w:line="288" w:lineRule="auto"/>
        <w:ind w:left="706"/>
        <w:rPr>
          <w:iCs/>
          <w:sz w:val="26"/>
          <w:szCs w:val="26"/>
          <w:u w:val="single"/>
          <w:rtl/>
          <w:lang w:bidi="ar-LB"/>
        </w:rPr>
      </w:pPr>
      <w:r w:rsidRPr="00F2384C">
        <w:rPr>
          <w:iCs/>
          <w:sz w:val="26"/>
          <w:szCs w:val="26"/>
          <w:u w:val="single"/>
          <w:rtl/>
          <w:lang w:bidi="ar-LB"/>
        </w:rPr>
        <w:t>أفغانستان: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خطة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إدارة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إزالة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المواد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الهيدروكلوروفلوروكربونية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(المرحلتان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الأولى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والثانية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-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نقل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تنفيذ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مكونات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اليونيب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إلى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اليونيدو</w:t>
      </w:r>
      <w:r w:rsidR="00351949">
        <w:rPr>
          <w:iCs/>
          <w:sz w:val="26"/>
          <w:szCs w:val="26"/>
          <w:rtl/>
          <w:lang w:bidi="ar-LB"/>
        </w:rPr>
        <w:t xml:space="preserve"> </w:t>
      </w:r>
      <w:r w:rsidRPr="00F2384C">
        <w:rPr>
          <w:iCs/>
          <w:sz w:val="26"/>
          <w:szCs w:val="26"/>
          <w:rtl/>
          <w:lang w:bidi="ar-LB"/>
        </w:rPr>
        <w:t>(اليونيدو)</w:t>
      </w:r>
      <w:r w:rsidR="00351949">
        <w:rPr>
          <w:iCs/>
          <w:sz w:val="26"/>
          <w:szCs w:val="26"/>
          <w:rtl/>
          <w:lang w:bidi="ar-LB"/>
        </w:rPr>
        <w:t xml:space="preserve"> </w:t>
      </w:r>
      <w:r w:rsidR="00810B70" w:rsidRPr="00F2384C">
        <w:rPr>
          <w:iCs/>
          <w:sz w:val="26"/>
          <w:szCs w:val="26"/>
          <w:rtl/>
          <w:lang w:bidi="ar-LB"/>
        </w:rPr>
        <w:t>(الفقرات</w:t>
      </w:r>
      <w:r w:rsidR="00351949">
        <w:rPr>
          <w:iCs/>
          <w:sz w:val="26"/>
          <w:szCs w:val="26"/>
          <w:rtl/>
          <w:lang w:bidi="ar-LB"/>
        </w:rPr>
        <w:t xml:space="preserve"> </w:t>
      </w:r>
      <w:r w:rsidR="00810B70" w:rsidRPr="00F2384C">
        <w:rPr>
          <w:iCs/>
          <w:sz w:val="26"/>
          <w:szCs w:val="26"/>
          <w:rtl/>
          <w:lang w:bidi="ar-LB"/>
        </w:rPr>
        <w:t>2-15)</w:t>
      </w:r>
    </w:p>
    <w:p w14:paraId="5BA431CF" w14:textId="3784BEFF" w:rsidR="00211D00" w:rsidRPr="00F2384C" w:rsidRDefault="00211D00" w:rsidP="00211D00">
      <w:pPr>
        <w:widowControl w:val="0"/>
        <w:bidi/>
        <w:spacing w:after="240"/>
        <w:ind w:left="720"/>
        <w:outlineLvl w:val="1"/>
        <w:rPr>
          <w:sz w:val="26"/>
          <w:szCs w:val="26"/>
          <w:u w:val="single"/>
          <w:lang w:bidi="ar-LB"/>
        </w:rPr>
      </w:pPr>
      <w:bookmarkStart w:id="2" w:name="_Hlk134004882"/>
      <w:r w:rsidRPr="00F2384C">
        <w:rPr>
          <w:sz w:val="26"/>
          <w:szCs w:val="26"/>
          <w:u w:val="single"/>
          <w:rtl/>
          <w:lang w:bidi="ar-LB"/>
        </w:rPr>
        <w:t>المشكلات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التي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يتعين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معالجتها</w:t>
      </w:r>
      <w:r w:rsidRPr="00F2384C">
        <w:rPr>
          <w:sz w:val="26"/>
          <w:szCs w:val="26"/>
          <w:rtl/>
          <w:lang w:bidi="ar-LB"/>
        </w:rPr>
        <w:t>: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شيء</w:t>
      </w:r>
    </w:p>
    <w:bookmarkEnd w:id="2"/>
    <w:p w14:paraId="5064E78B" w14:textId="71D7A006" w:rsidR="00F306B2" w:rsidRPr="00F2384C" w:rsidRDefault="00F306B2" w:rsidP="00F306B2">
      <w:pPr>
        <w:keepNext/>
        <w:bidi/>
        <w:spacing w:after="240"/>
        <w:ind w:left="720"/>
        <w:rPr>
          <w:sz w:val="26"/>
          <w:szCs w:val="26"/>
          <w:u w:val="single"/>
          <w:rtl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قد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ترغب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اللجنة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التنفيذية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في:</w:t>
      </w:r>
    </w:p>
    <w:p w14:paraId="48E30155" w14:textId="13A3052C" w:rsidR="00F306B2" w:rsidRPr="00F2384C" w:rsidRDefault="00B9368F" w:rsidP="00EC1BC7">
      <w:pPr>
        <w:pStyle w:val="ListParagraph"/>
        <w:numPr>
          <w:ilvl w:val="0"/>
          <w:numId w:val="38"/>
        </w:numPr>
        <w:bidi/>
        <w:spacing w:after="240" w:line="288" w:lineRule="auto"/>
        <w:ind w:left="1440" w:hanging="720"/>
        <w:contextualSpacing w:val="0"/>
        <w:rPr>
          <w:sz w:val="24"/>
          <w:szCs w:val="26"/>
          <w:lang w:val="en-US" w:bidi="ar-LB"/>
        </w:rPr>
      </w:pPr>
      <w:r w:rsidRPr="00F2384C">
        <w:rPr>
          <w:sz w:val="24"/>
          <w:szCs w:val="26"/>
          <w:rtl/>
          <w:lang w:val="en-US" w:bidi="ar-LB"/>
        </w:rPr>
        <w:t>وأن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تشير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إلى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التقرير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المرحلي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تنفيذ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المرحلتين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الأولى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والثانية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خطة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إدارة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إزالة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المواد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الهيدروكلوروفلوروكربونية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لأفغانستان،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الذي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قدمته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اليونيدو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النحو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الوارد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الوثيقة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lang w:val="en-US" w:bidi="ar-LB"/>
        </w:rPr>
        <w:t>UNEP/OzL.Pro/ExCom/95/20</w:t>
      </w:r>
      <w:r w:rsidRPr="00F2384C">
        <w:rPr>
          <w:sz w:val="24"/>
          <w:szCs w:val="26"/>
          <w:rtl/>
          <w:lang w:val="en-US" w:bidi="ar-LB"/>
        </w:rPr>
        <w:t>؛</w:t>
      </w:r>
    </w:p>
    <w:p w14:paraId="335C7A1A" w14:textId="0EE87C2C" w:rsidR="00F306B2" w:rsidRPr="00F2384C" w:rsidRDefault="0063103C" w:rsidP="00EC1BC7">
      <w:pPr>
        <w:pStyle w:val="ListParagraph"/>
        <w:numPr>
          <w:ilvl w:val="0"/>
          <w:numId w:val="38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وأن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تشير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إعادة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اليونيب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الأرصدة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وقدرها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28,453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دولاراً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أميركياً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الشريحة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الرابعة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المرحلة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الأولى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خطة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إدارة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إزالة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المواد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الهيدروكلوروفلوروكربونية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و180,908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دولاراً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أميركياً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الشريحة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الأولى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المرحلة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الثانية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خطة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إدارة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إزالة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المواد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الهيدروكلوروفلوروكربونية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وتوافق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تحويل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هذه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الأموال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اليونيدو،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جانب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خطط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التنفيذ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المقابلة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للأموال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المحولة؛</w:t>
      </w:r>
    </w:p>
    <w:p w14:paraId="08D0D640" w14:textId="57A19C45" w:rsidR="00F306B2" w:rsidRPr="00F2384C" w:rsidRDefault="0063103C" w:rsidP="00EC1BC7">
      <w:pPr>
        <w:pStyle w:val="ListParagraph"/>
        <w:numPr>
          <w:ilvl w:val="0"/>
          <w:numId w:val="38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وأن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توافق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نقل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التمويل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وقدره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239,000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دولارا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أميركيا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اليونيب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اليونيدو،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بالإضافة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تكاليف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دعم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الوكالة،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المعتمدة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حيث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المبدأ،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المرتبطة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بالشريحتين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الثانية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والثالثة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المرحلة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الثانية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خطة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إدارة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إزالة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المواد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الهيدروكلوروفلوروكربونية؛</w:t>
      </w:r>
    </w:p>
    <w:p w14:paraId="6C0DB8DB" w14:textId="40D010A9" w:rsidR="00F306B2" w:rsidRPr="00F2384C" w:rsidRDefault="0063103C" w:rsidP="00EC1BC7">
      <w:pPr>
        <w:pStyle w:val="ListParagraph"/>
        <w:numPr>
          <w:ilvl w:val="0"/>
          <w:numId w:val="38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وأن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توافق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تمديد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فترة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تنفيذ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الشريحة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الرابعة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المرحلة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الأولى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خطة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إدارة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إزالة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المواد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الهيدروكلوروفلوروكربونية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31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ديسمبر/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كانون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الأول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2026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وللشريحة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الأولى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المرحلة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الثانية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خطة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إدارة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إزالة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المواد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الهيدروكلوروفلوروكربونية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31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ديسمبر/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كانون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الأول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2028؛</w:t>
      </w:r>
    </w:p>
    <w:p w14:paraId="4472209E" w14:textId="65147232" w:rsidR="00F306B2" w:rsidRPr="00F2384C" w:rsidRDefault="0063103C" w:rsidP="00EC1BC7">
      <w:pPr>
        <w:pStyle w:val="ListParagraph"/>
        <w:numPr>
          <w:ilvl w:val="0"/>
          <w:numId w:val="38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lastRenderedPageBreak/>
        <w:t>وأن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تشير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أيضا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أمانة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الصندوق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حدثت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الاتفاقات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المبرمة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بين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أفغانستان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واللجنة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التنفيذية،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النحو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الوارد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المرفقين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الأول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والثاني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بهذه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الوثيقة،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وعلى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وجه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التحديد:</w:t>
      </w:r>
    </w:p>
    <w:p w14:paraId="35A4ACED" w14:textId="77AF74D4" w:rsidR="00F306B2" w:rsidRPr="00F2384C" w:rsidRDefault="0063103C" w:rsidP="00EC1BC7">
      <w:pPr>
        <w:pStyle w:val="ListParagraph"/>
        <w:numPr>
          <w:ilvl w:val="0"/>
          <w:numId w:val="39"/>
        </w:numPr>
        <w:bidi/>
        <w:spacing w:after="240" w:line="288" w:lineRule="auto"/>
        <w:ind w:left="2160" w:hanging="720"/>
        <w:contextualSpacing w:val="0"/>
        <w:rPr>
          <w:sz w:val="26"/>
          <w:szCs w:val="26"/>
          <w:lang w:bidi="ar-LB"/>
        </w:rPr>
      </w:pPr>
      <w:r w:rsidRPr="00F2384C">
        <w:rPr>
          <w:sz w:val="26"/>
          <w:szCs w:val="26"/>
          <w:rtl/>
          <w:lang w:bidi="ar-LB"/>
        </w:rPr>
        <w:t>للمرحلة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الأولى،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تعديل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التذييل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2-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ألف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لكي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يعكس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نقل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رصيد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التمويل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اليونيب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إلى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اليونيدو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المشار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إليه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الفقرة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الفرعية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(ب)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أعلاه،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وتم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تحديث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الفقرة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16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للإشارة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إلى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الاتفاق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المحدث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المعدل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يحل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محل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الاتفاق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المبرم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الاجتماع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التاسع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والسبعين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بموجب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القرار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79/27؛</w:t>
      </w:r>
    </w:p>
    <w:p w14:paraId="68A98C68" w14:textId="140CA9A3" w:rsidR="00F306B2" w:rsidRPr="00F2384C" w:rsidRDefault="0063103C" w:rsidP="00EC1BC7">
      <w:pPr>
        <w:pStyle w:val="ListParagraph"/>
        <w:numPr>
          <w:ilvl w:val="0"/>
          <w:numId w:val="39"/>
        </w:numPr>
        <w:bidi/>
        <w:spacing w:after="240" w:line="288" w:lineRule="auto"/>
        <w:ind w:left="2160" w:hanging="720"/>
        <w:contextualSpacing w:val="0"/>
        <w:rPr>
          <w:sz w:val="26"/>
          <w:szCs w:val="26"/>
          <w:lang w:bidi="ar-LB"/>
        </w:rPr>
      </w:pPr>
      <w:r w:rsidRPr="00F2384C">
        <w:rPr>
          <w:sz w:val="26"/>
          <w:szCs w:val="26"/>
          <w:rtl/>
          <w:lang w:bidi="ar-LB"/>
        </w:rPr>
        <w:t>وللمرحلة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الثانية،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تعديل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التذييل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2-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ألف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لكي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يعكس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نقل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رصيد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التمويل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اليونيب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إلى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اليونيدو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المشار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إليه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الفقرة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الفرعية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(ب)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أعلاه،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وتمت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إضافة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الفقرة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17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للإشارة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إلى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الاتفاق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المحدث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يحل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محل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المبرم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الاجتماع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الخامس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والثمانين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بموجب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القرار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85/24.</w:t>
      </w:r>
    </w:p>
    <w:p w14:paraId="11F1FE3D" w14:textId="0D0E3A0E" w:rsidR="00CE081A" w:rsidRPr="00F2384C" w:rsidRDefault="00CE081A" w:rsidP="00CE081A">
      <w:pPr>
        <w:bidi/>
        <w:spacing w:after="240" w:line="288" w:lineRule="auto"/>
        <w:ind w:left="706"/>
        <w:rPr>
          <w:iCs/>
          <w:sz w:val="26"/>
          <w:szCs w:val="26"/>
          <w:rtl/>
          <w:lang w:bidi="ar-LB"/>
        </w:rPr>
      </w:pPr>
      <w:r w:rsidRPr="00F2384C">
        <w:rPr>
          <w:iCs/>
          <w:sz w:val="26"/>
          <w:szCs w:val="26"/>
          <w:u w:val="single"/>
          <w:rtl/>
          <w:lang w:bidi="ar-LB"/>
        </w:rPr>
        <w:t>الأرجنتين: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خطة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إدارة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إزالة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المواد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الهيدروكلوروفلوروكربونية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(المرحلة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الثانية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-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توافر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بدائل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ذات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قدرة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منخفضة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على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إحداث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الاحترار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العالمي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للهيدروكلوروفلوروكربون-141ب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في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قطاع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الرغوة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والاستخدام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الانتقالي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للبدائل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ذات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القدرة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العالية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على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إحداث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الاحترار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العالمي</w:t>
      </w:r>
      <w:r w:rsidR="00351949">
        <w:rPr>
          <w:iCs/>
          <w:sz w:val="26"/>
          <w:szCs w:val="26"/>
          <w:rtl/>
          <w:lang w:bidi="ar-LB"/>
        </w:rPr>
        <w:t xml:space="preserve"> </w:t>
      </w:r>
      <w:r w:rsidRPr="00F2384C">
        <w:rPr>
          <w:iCs/>
          <w:sz w:val="26"/>
          <w:szCs w:val="26"/>
          <w:rtl/>
          <w:lang w:bidi="ar-LB"/>
        </w:rPr>
        <w:t>(اليونيدو</w:t>
      </w:r>
      <w:r w:rsidR="00351949">
        <w:rPr>
          <w:iCs/>
          <w:sz w:val="26"/>
          <w:szCs w:val="26"/>
          <w:rtl/>
          <w:lang w:bidi="ar-LB"/>
        </w:rPr>
        <w:t xml:space="preserve"> </w:t>
      </w:r>
      <w:r w:rsidRPr="00F2384C">
        <w:rPr>
          <w:iCs/>
          <w:sz w:val="26"/>
          <w:szCs w:val="26"/>
          <w:rtl/>
          <w:lang w:bidi="ar-LB"/>
        </w:rPr>
        <w:t>وحكومة</w:t>
      </w:r>
      <w:r w:rsidR="00351949">
        <w:rPr>
          <w:iCs/>
          <w:sz w:val="26"/>
          <w:szCs w:val="26"/>
          <w:rtl/>
          <w:lang w:bidi="ar-LB"/>
        </w:rPr>
        <w:t xml:space="preserve"> </w:t>
      </w:r>
      <w:r w:rsidRPr="00F2384C">
        <w:rPr>
          <w:iCs/>
          <w:sz w:val="26"/>
          <w:szCs w:val="26"/>
          <w:rtl/>
          <w:lang w:bidi="ar-LB"/>
        </w:rPr>
        <w:t>إيطاليا)</w:t>
      </w:r>
      <w:r w:rsidR="00351949">
        <w:rPr>
          <w:iCs/>
          <w:sz w:val="26"/>
          <w:szCs w:val="26"/>
          <w:rtl/>
          <w:lang w:bidi="ar-LB"/>
        </w:rPr>
        <w:t xml:space="preserve"> </w:t>
      </w:r>
      <w:r w:rsidR="00D1092B" w:rsidRPr="00F2384C">
        <w:rPr>
          <w:iCs/>
          <w:sz w:val="26"/>
          <w:szCs w:val="26"/>
          <w:rtl/>
          <w:lang w:bidi="ar-LB"/>
        </w:rPr>
        <w:t>(الفقرات</w:t>
      </w:r>
      <w:r w:rsidR="00351949">
        <w:rPr>
          <w:iCs/>
          <w:sz w:val="26"/>
          <w:szCs w:val="26"/>
          <w:rtl/>
          <w:lang w:bidi="ar-LB"/>
        </w:rPr>
        <w:t xml:space="preserve"> </w:t>
      </w:r>
      <w:r w:rsidR="00D1092B" w:rsidRPr="00F2384C">
        <w:rPr>
          <w:iCs/>
          <w:sz w:val="26"/>
          <w:szCs w:val="26"/>
          <w:rtl/>
          <w:lang w:bidi="ar-LB"/>
        </w:rPr>
        <w:t>16-28)</w:t>
      </w:r>
    </w:p>
    <w:p w14:paraId="50AA3D7E" w14:textId="2A46899A" w:rsidR="00211D00" w:rsidRPr="00F2384C" w:rsidRDefault="00211D00" w:rsidP="00211D00">
      <w:pPr>
        <w:widowControl w:val="0"/>
        <w:bidi/>
        <w:spacing w:after="240"/>
        <w:ind w:left="720"/>
        <w:outlineLvl w:val="1"/>
        <w:rPr>
          <w:sz w:val="26"/>
          <w:szCs w:val="26"/>
          <w:u w:val="single"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المشكلات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التي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يتعين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معالجتها</w:t>
      </w:r>
      <w:r w:rsidRPr="00F2384C">
        <w:rPr>
          <w:sz w:val="26"/>
          <w:szCs w:val="26"/>
          <w:rtl/>
          <w:lang w:bidi="ar-LB"/>
        </w:rPr>
        <w:t>: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شيء</w:t>
      </w:r>
    </w:p>
    <w:p w14:paraId="4B22A822" w14:textId="62893102" w:rsidR="00962CD3" w:rsidRPr="00F2384C" w:rsidRDefault="00962CD3" w:rsidP="00962CD3">
      <w:pPr>
        <w:keepNext/>
        <w:bidi/>
        <w:spacing w:after="240"/>
        <w:ind w:left="720"/>
        <w:rPr>
          <w:sz w:val="26"/>
          <w:szCs w:val="26"/>
          <w:u w:val="single"/>
          <w:rtl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قد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ترغب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اللجنة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التنفيذية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في:</w:t>
      </w:r>
    </w:p>
    <w:p w14:paraId="5D3D3835" w14:textId="0E0509F7" w:rsidR="00962CD3" w:rsidRPr="00F2384C" w:rsidRDefault="00CE081A" w:rsidP="00EC1BC7">
      <w:pPr>
        <w:pStyle w:val="ListParagraph"/>
        <w:numPr>
          <w:ilvl w:val="0"/>
          <w:numId w:val="40"/>
        </w:numPr>
        <w:bidi/>
        <w:spacing w:after="240" w:line="288" w:lineRule="auto"/>
        <w:ind w:left="1440" w:hanging="720"/>
        <w:contextualSpacing w:val="0"/>
        <w:rPr>
          <w:sz w:val="24"/>
          <w:szCs w:val="26"/>
          <w:lang w:val="en-US" w:bidi="ar-LB"/>
        </w:rPr>
      </w:pPr>
      <w:r w:rsidRPr="00F2384C">
        <w:rPr>
          <w:sz w:val="24"/>
          <w:szCs w:val="26"/>
          <w:rtl/>
          <w:lang w:val="en-US" w:bidi="ar-LB"/>
        </w:rPr>
        <w:t>أن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تشير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إلى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التقرير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المتعلق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بتحديث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حالة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توافر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البدائل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ذات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القدرة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المنخفضة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إحداث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الاحترار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العالمي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للهيدروكلوروفلوروكربون-141ب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المستخدم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قطاع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الرغوة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والاستخدام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الانتقالي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للبدائل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ذات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القدرة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العالية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إحداث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الاحترار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العالمي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سياق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المرحلة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الثانية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خطة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إدارة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إزالة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المواد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الهيدروكلوروفلوروكربونية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للأرجنتين،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الذي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قدمته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اليونيدو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والمشمول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الوثيقة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lang w:val="en-US" w:bidi="ar-LB"/>
        </w:rPr>
        <w:t>UNEP/OzL.Pro/ExCom/95/20</w:t>
      </w:r>
      <w:r w:rsidRPr="00F2384C">
        <w:rPr>
          <w:sz w:val="24"/>
          <w:szCs w:val="26"/>
          <w:rtl/>
          <w:lang w:val="en-US" w:bidi="ar-LB"/>
        </w:rPr>
        <w:t>؛</w:t>
      </w:r>
    </w:p>
    <w:p w14:paraId="38261603" w14:textId="30348B7D" w:rsidR="00962CD3" w:rsidRPr="00F2384C" w:rsidRDefault="00CE081A" w:rsidP="00EC1BC7">
      <w:pPr>
        <w:pStyle w:val="ListParagraph"/>
        <w:numPr>
          <w:ilvl w:val="0"/>
          <w:numId w:val="40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وأن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تطلب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حكومة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الأرجنتين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واليونيدو،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وفقاً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للقرار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92/31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(ج)(2)،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تقدما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تحديثا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الاجتماع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السادس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والتسعين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بشأن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مدى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توفر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البدائل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ذات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القدرة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المنخفضة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إحداث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الاحترار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العالمي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للهيدروكلوروفلوروكربون-141ب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المستخدم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قطاع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الرغوة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السوق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المحلية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وبشأن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الاستخدام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الانتقالي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للبدائل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ذات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القدرة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العالية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إحداث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الاحترار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العالمي.</w:t>
      </w:r>
    </w:p>
    <w:p w14:paraId="0233EDCA" w14:textId="4666EE26" w:rsidR="00CE081A" w:rsidRPr="00F2384C" w:rsidRDefault="00CE081A" w:rsidP="00CE081A">
      <w:pPr>
        <w:bidi/>
        <w:spacing w:after="240" w:line="288" w:lineRule="auto"/>
        <w:ind w:left="706"/>
        <w:rPr>
          <w:iCs/>
          <w:sz w:val="26"/>
          <w:szCs w:val="26"/>
          <w:lang w:bidi="ar-LB"/>
        </w:rPr>
      </w:pPr>
      <w:r w:rsidRPr="00F2384C">
        <w:rPr>
          <w:iCs/>
          <w:sz w:val="26"/>
          <w:szCs w:val="26"/>
          <w:u w:val="single"/>
          <w:rtl/>
          <w:lang w:bidi="ar-LB"/>
        </w:rPr>
        <w:t>بوليفيا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(دولة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-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متعددة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القوميات):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خطة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إدارة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إزالة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المواد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الهيدروكلوروفلوروكربونية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(المرحلة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الثانية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-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تقرير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عن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التقدم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المحرز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في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فرض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حظر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على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المعدات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القائمة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على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المواد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الهيدروكلوروفلوروكربونية)</w:t>
      </w:r>
      <w:r w:rsidR="00351949">
        <w:rPr>
          <w:iCs/>
          <w:sz w:val="26"/>
          <w:szCs w:val="26"/>
          <w:rtl/>
          <w:lang w:bidi="ar-LB"/>
        </w:rPr>
        <w:t xml:space="preserve"> </w:t>
      </w:r>
      <w:r w:rsidRPr="00F2384C">
        <w:rPr>
          <w:iCs/>
          <w:sz w:val="26"/>
          <w:szCs w:val="26"/>
          <w:rtl/>
          <w:lang w:bidi="ar-LB"/>
        </w:rPr>
        <w:t>(اليونيدو</w:t>
      </w:r>
      <w:r w:rsidR="00351949">
        <w:rPr>
          <w:iCs/>
          <w:sz w:val="26"/>
          <w:szCs w:val="26"/>
          <w:rtl/>
          <w:lang w:bidi="ar-LB"/>
        </w:rPr>
        <w:t xml:space="preserve"> </w:t>
      </w:r>
      <w:r w:rsidRPr="00F2384C">
        <w:rPr>
          <w:iCs/>
          <w:sz w:val="26"/>
          <w:szCs w:val="26"/>
          <w:rtl/>
          <w:lang w:bidi="ar-LB"/>
        </w:rPr>
        <w:t>واليونيب)</w:t>
      </w:r>
      <w:r w:rsidR="00351949">
        <w:rPr>
          <w:iCs/>
          <w:sz w:val="26"/>
          <w:szCs w:val="26"/>
          <w:rtl/>
          <w:lang w:bidi="ar-LB"/>
        </w:rPr>
        <w:t xml:space="preserve"> </w:t>
      </w:r>
      <w:r w:rsidR="00D1092B" w:rsidRPr="00F2384C">
        <w:rPr>
          <w:iCs/>
          <w:sz w:val="26"/>
          <w:szCs w:val="26"/>
          <w:rtl/>
          <w:lang w:bidi="ar-LB"/>
        </w:rPr>
        <w:t>(الفقرات</w:t>
      </w:r>
      <w:r w:rsidR="00351949">
        <w:rPr>
          <w:iCs/>
          <w:sz w:val="26"/>
          <w:szCs w:val="26"/>
          <w:rtl/>
          <w:lang w:bidi="ar-LB"/>
        </w:rPr>
        <w:t xml:space="preserve"> </w:t>
      </w:r>
      <w:r w:rsidR="00D1092B" w:rsidRPr="00F2384C">
        <w:rPr>
          <w:iCs/>
          <w:sz w:val="26"/>
          <w:szCs w:val="26"/>
          <w:rtl/>
          <w:lang w:bidi="ar-LB"/>
        </w:rPr>
        <w:t>29-34)</w:t>
      </w:r>
    </w:p>
    <w:p w14:paraId="5BA4FEC2" w14:textId="75B77AA2" w:rsidR="00211D00" w:rsidRPr="00F2384C" w:rsidRDefault="00211D00" w:rsidP="00211D00">
      <w:pPr>
        <w:widowControl w:val="0"/>
        <w:bidi/>
        <w:spacing w:after="240"/>
        <w:ind w:left="720"/>
        <w:outlineLvl w:val="1"/>
        <w:rPr>
          <w:sz w:val="26"/>
          <w:szCs w:val="26"/>
          <w:u w:val="single"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المشكلات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التي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يتعين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معالجتها</w:t>
      </w:r>
      <w:r w:rsidRPr="00F2384C">
        <w:rPr>
          <w:sz w:val="26"/>
          <w:szCs w:val="26"/>
          <w:rtl/>
          <w:lang w:bidi="ar-LB"/>
        </w:rPr>
        <w:t>: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شيء</w:t>
      </w:r>
    </w:p>
    <w:p w14:paraId="68897197" w14:textId="29DCBDE8" w:rsidR="00AD23DF" w:rsidRPr="00F2384C" w:rsidRDefault="00AD23DF" w:rsidP="007D41DC">
      <w:pPr>
        <w:keepNext/>
        <w:bidi/>
        <w:spacing w:after="240" w:line="288" w:lineRule="auto"/>
        <w:ind w:left="720"/>
        <w:rPr>
          <w:sz w:val="24"/>
          <w:szCs w:val="26"/>
          <w:u w:val="single"/>
          <w:lang w:bidi="ar-LB"/>
        </w:rPr>
      </w:pPr>
      <w:r w:rsidRPr="00F2384C">
        <w:rPr>
          <w:sz w:val="24"/>
          <w:szCs w:val="26"/>
          <w:u w:val="single"/>
          <w:rtl/>
          <w:lang w:bidi="ar-LB"/>
        </w:rPr>
        <w:lastRenderedPageBreak/>
        <w:t>قد</w:t>
      </w:r>
      <w:r w:rsidR="00351949">
        <w:rPr>
          <w:sz w:val="24"/>
          <w:szCs w:val="26"/>
          <w:u w:val="single"/>
          <w:rtl/>
          <w:lang w:bidi="ar-LB"/>
        </w:rPr>
        <w:t xml:space="preserve"> </w:t>
      </w:r>
      <w:r w:rsidRPr="00F2384C">
        <w:rPr>
          <w:sz w:val="24"/>
          <w:szCs w:val="26"/>
          <w:u w:val="single"/>
          <w:rtl/>
          <w:lang w:bidi="ar-LB"/>
        </w:rPr>
        <w:t>ترغب</w:t>
      </w:r>
      <w:r w:rsidR="00351949">
        <w:rPr>
          <w:sz w:val="24"/>
          <w:szCs w:val="26"/>
          <w:u w:val="single"/>
          <w:rtl/>
          <w:lang w:bidi="ar-LB"/>
        </w:rPr>
        <w:t xml:space="preserve"> </w:t>
      </w:r>
      <w:r w:rsidRPr="00F2384C">
        <w:rPr>
          <w:sz w:val="24"/>
          <w:szCs w:val="26"/>
          <w:u w:val="single"/>
          <w:rtl/>
          <w:lang w:bidi="ar-LB"/>
        </w:rPr>
        <w:t>اللجنة</w:t>
      </w:r>
      <w:r w:rsidR="00351949">
        <w:rPr>
          <w:sz w:val="24"/>
          <w:szCs w:val="26"/>
          <w:u w:val="single"/>
          <w:rtl/>
          <w:lang w:bidi="ar-LB"/>
        </w:rPr>
        <w:t xml:space="preserve"> </w:t>
      </w:r>
      <w:r w:rsidRPr="00F2384C">
        <w:rPr>
          <w:sz w:val="24"/>
          <w:szCs w:val="26"/>
          <w:u w:val="single"/>
          <w:rtl/>
          <w:lang w:bidi="ar-LB"/>
        </w:rPr>
        <w:t>التنفيذية</w:t>
      </w:r>
      <w:r w:rsidR="00351949">
        <w:rPr>
          <w:sz w:val="24"/>
          <w:szCs w:val="26"/>
          <w:u w:val="single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في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الإحاطة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علما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بالتقرير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المتعلق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بالتقدم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المحرز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في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فرض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الحظر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على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المعدات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القائمة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على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المواد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الهيدروكلوروفلوروكربونية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في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دولة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بوليفيا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متعددة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القوميات،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حسبما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قدمته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اليونيدو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والمشمول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في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الوثيقة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lang w:bidi="ar-LB"/>
        </w:rPr>
        <w:t>UNEP/OzL.Pro/ExCom/95/20</w:t>
      </w:r>
      <w:r w:rsidRPr="00F2384C">
        <w:rPr>
          <w:sz w:val="24"/>
          <w:szCs w:val="26"/>
          <w:rtl/>
          <w:lang w:bidi="ar-LB"/>
        </w:rPr>
        <w:t>.</w:t>
      </w:r>
    </w:p>
    <w:p w14:paraId="1C7AD369" w14:textId="7377D046" w:rsidR="00AD23DF" w:rsidRPr="00F2384C" w:rsidRDefault="005B20DD" w:rsidP="00AD23DF">
      <w:pPr>
        <w:bidi/>
        <w:spacing w:after="240" w:line="288" w:lineRule="auto"/>
        <w:ind w:left="706"/>
        <w:rPr>
          <w:iCs/>
          <w:sz w:val="26"/>
          <w:szCs w:val="26"/>
          <w:lang w:bidi="ar-LB"/>
        </w:rPr>
      </w:pPr>
      <w:r w:rsidRPr="00F2384C">
        <w:rPr>
          <w:iCs/>
          <w:sz w:val="26"/>
          <w:szCs w:val="26"/>
          <w:u w:val="single"/>
          <w:rtl/>
          <w:lang w:bidi="ar-LB"/>
        </w:rPr>
        <w:t>موريتانيا: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خطة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إدارة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إزالة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المواد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الهيدروكلوروفلوروكربونية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(المرحلة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الأولى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-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الخطوات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المتخذة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لتعزيز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أنظمة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تراخيص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وحصص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استيراد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وتصدير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المواد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الهيدروكلوروفلوروكربونية</w:t>
      </w:r>
      <w:r w:rsidR="00351949">
        <w:rPr>
          <w:iCs/>
          <w:sz w:val="26"/>
          <w:szCs w:val="26"/>
          <w:rtl/>
          <w:lang w:bidi="ar-LB"/>
        </w:rPr>
        <w:t xml:space="preserve"> </w:t>
      </w:r>
      <w:r w:rsidRPr="00F2384C">
        <w:rPr>
          <w:iCs/>
          <w:sz w:val="26"/>
          <w:szCs w:val="26"/>
          <w:rtl/>
          <w:lang w:bidi="ar-LB"/>
        </w:rPr>
        <w:t>(اليونيب)</w:t>
      </w:r>
      <w:r w:rsidR="00351949">
        <w:rPr>
          <w:iCs/>
          <w:sz w:val="26"/>
          <w:szCs w:val="26"/>
          <w:rtl/>
          <w:lang w:bidi="ar-LB"/>
        </w:rPr>
        <w:t xml:space="preserve"> </w:t>
      </w:r>
      <w:r w:rsidR="005C7EE0" w:rsidRPr="00F2384C">
        <w:rPr>
          <w:iCs/>
          <w:sz w:val="26"/>
          <w:szCs w:val="26"/>
          <w:rtl/>
          <w:lang w:bidi="ar-LB"/>
        </w:rPr>
        <w:t>(الفقرات</w:t>
      </w:r>
      <w:r w:rsidR="00351949">
        <w:rPr>
          <w:iCs/>
          <w:sz w:val="26"/>
          <w:szCs w:val="26"/>
          <w:rtl/>
          <w:lang w:bidi="ar-LB"/>
        </w:rPr>
        <w:t xml:space="preserve"> </w:t>
      </w:r>
      <w:r w:rsidR="005C7EE0" w:rsidRPr="00F2384C">
        <w:rPr>
          <w:iCs/>
          <w:sz w:val="26"/>
          <w:szCs w:val="26"/>
          <w:rtl/>
          <w:lang w:bidi="ar-LB"/>
        </w:rPr>
        <w:t>40-44)</w:t>
      </w:r>
    </w:p>
    <w:p w14:paraId="3BE44035" w14:textId="50C3179D" w:rsidR="00211D00" w:rsidRPr="00F2384C" w:rsidRDefault="00211D00" w:rsidP="00211D00">
      <w:pPr>
        <w:widowControl w:val="0"/>
        <w:bidi/>
        <w:spacing w:after="240"/>
        <w:ind w:left="720"/>
        <w:outlineLvl w:val="1"/>
        <w:rPr>
          <w:sz w:val="26"/>
          <w:szCs w:val="26"/>
          <w:u w:val="single"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المشكلات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التي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يتعين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معالجتها</w:t>
      </w:r>
      <w:r w:rsidRPr="00F2384C">
        <w:rPr>
          <w:sz w:val="26"/>
          <w:szCs w:val="26"/>
          <w:rtl/>
          <w:lang w:bidi="ar-LB"/>
        </w:rPr>
        <w:t>: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شيء</w:t>
      </w:r>
    </w:p>
    <w:p w14:paraId="796D576A" w14:textId="0F83317E" w:rsidR="006C0B3F" w:rsidRPr="00F2384C" w:rsidRDefault="006C0B3F" w:rsidP="006C0B3F">
      <w:pPr>
        <w:keepNext/>
        <w:bidi/>
        <w:spacing w:after="240"/>
        <w:ind w:left="720"/>
        <w:rPr>
          <w:sz w:val="26"/>
          <w:szCs w:val="26"/>
          <w:u w:val="single"/>
          <w:rtl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قد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ترغب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اللجنة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التنفيذية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في:</w:t>
      </w:r>
    </w:p>
    <w:p w14:paraId="06927308" w14:textId="1CCB9510" w:rsidR="006C0B3F" w:rsidRPr="00F2384C" w:rsidRDefault="005B20DD" w:rsidP="00EC1BC7">
      <w:pPr>
        <w:pStyle w:val="ListParagraph"/>
        <w:numPr>
          <w:ilvl w:val="0"/>
          <w:numId w:val="41"/>
        </w:numPr>
        <w:bidi/>
        <w:spacing w:after="240" w:line="288" w:lineRule="auto"/>
        <w:ind w:left="1440" w:hanging="720"/>
        <w:contextualSpacing w:val="0"/>
        <w:rPr>
          <w:sz w:val="24"/>
          <w:szCs w:val="26"/>
          <w:lang w:val="en-US" w:bidi="ar-LB"/>
        </w:rPr>
      </w:pPr>
      <w:r w:rsidRPr="00F2384C">
        <w:rPr>
          <w:sz w:val="24"/>
          <w:szCs w:val="26"/>
          <w:rtl/>
          <w:lang w:val="en-US" w:bidi="ar-LB"/>
        </w:rPr>
        <w:t>أن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تشير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إلى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التقرير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المتعلق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بالخطوات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المتخذة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لتعزيز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أنظمة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تراخيص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وحصص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استيراد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وتصدير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المواد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الهيدروكلوروفلوروكربونية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لموريتانيا،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سياق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المرحلة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الأولى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خطتها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لإدارة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إزالة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المواد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الهيدروكلوروفلوروكربونية،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حسبما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قدمه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اليونيب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والمشمول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الوثيقة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lang w:val="en-US" w:bidi="ar-LB"/>
        </w:rPr>
        <w:t>UNEP/OzL.Pro/ExCom/95/20</w:t>
      </w:r>
      <w:r w:rsidRPr="00F2384C">
        <w:rPr>
          <w:sz w:val="24"/>
          <w:szCs w:val="26"/>
          <w:rtl/>
          <w:lang w:val="en-US" w:bidi="ar-LB"/>
        </w:rPr>
        <w:t>؛</w:t>
      </w:r>
    </w:p>
    <w:p w14:paraId="12916CE6" w14:textId="43A6DD96" w:rsidR="006C0B3F" w:rsidRPr="00F2384C" w:rsidRDefault="005B20DD" w:rsidP="00EC1BC7">
      <w:pPr>
        <w:pStyle w:val="ListParagraph"/>
        <w:numPr>
          <w:ilvl w:val="0"/>
          <w:numId w:val="41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تطالب:</w:t>
      </w:r>
    </w:p>
    <w:p w14:paraId="031D1152" w14:textId="52D76923" w:rsidR="006C0B3F" w:rsidRPr="00F2384C" w:rsidRDefault="005B20DD" w:rsidP="00EC1BC7">
      <w:pPr>
        <w:pStyle w:val="ListParagraph"/>
        <w:numPr>
          <w:ilvl w:val="0"/>
          <w:numId w:val="42"/>
        </w:numPr>
        <w:bidi/>
        <w:spacing w:after="240" w:line="288" w:lineRule="auto"/>
        <w:ind w:left="2160" w:hanging="720"/>
        <w:contextualSpacing w:val="0"/>
        <w:rPr>
          <w:sz w:val="26"/>
          <w:szCs w:val="26"/>
          <w:lang w:bidi="ar-LB"/>
        </w:rPr>
      </w:pPr>
      <w:r w:rsidRPr="00F2384C">
        <w:rPr>
          <w:sz w:val="26"/>
          <w:szCs w:val="26"/>
          <w:rtl/>
          <w:lang w:bidi="ar-LB"/>
        </w:rPr>
        <w:t>اليونيب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بإعداد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تقرير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عن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استخدامات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السفن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الأجنبية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للمواد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الهيدروكلوروفلوروكربونية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عام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2023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كجزء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إعداد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المرحلة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الثانية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خطة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إدارة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إزالة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المواد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الهيدروكلوروفلوروكربونية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لموريتانيا،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وإدراج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التقرير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كجزء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طلب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المرحلة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الثانية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المقدم؛</w:t>
      </w:r>
    </w:p>
    <w:p w14:paraId="3E3DCE35" w14:textId="536C41DE" w:rsidR="006C0B3F" w:rsidRPr="00F2384C" w:rsidRDefault="005B20DD" w:rsidP="00EC1BC7">
      <w:pPr>
        <w:pStyle w:val="ListParagraph"/>
        <w:numPr>
          <w:ilvl w:val="0"/>
          <w:numId w:val="42"/>
        </w:numPr>
        <w:bidi/>
        <w:spacing w:after="240" w:line="288" w:lineRule="auto"/>
        <w:ind w:left="2160" w:hanging="720"/>
        <w:contextualSpacing w:val="0"/>
        <w:rPr>
          <w:sz w:val="26"/>
          <w:szCs w:val="26"/>
          <w:lang w:bidi="ar-LB"/>
        </w:rPr>
      </w:pPr>
      <w:r w:rsidRPr="00F2384C">
        <w:rPr>
          <w:sz w:val="26"/>
          <w:szCs w:val="26"/>
          <w:rtl/>
          <w:lang w:bidi="ar-LB"/>
        </w:rPr>
        <w:t>وحكومة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موريتانيا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بالبدء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الإبلاغ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عن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أنواع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وكميات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المواد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الهيدروكلوروفلوروكربونية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تستخدمها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السفن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الأجنبية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تقارير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تنفيذ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البرنامج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القطري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وبيانات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المادة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7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اعتبارًا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عام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2024.</w:t>
      </w:r>
    </w:p>
    <w:p w14:paraId="7FCDD8B5" w14:textId="3CB9BD25" w:rsidR="005B20DD" w:rsidRPr="00F2384C" w:rsidRDefault="005B20DD" w:rsidP="005B20DD">
      <w:pPr>
        <w:bidi/>
        <w:spacing w:after="240" w:line="288" w:lineRule="auto"/>
        <w:ind w:left="706"/>
        <w:rPr>
          <w:iCs/>
          <w:sz w:val="26"/>
          <w:szCs w:val="26"/>
          <w:lang w:bidi="ar-LB"/>
        </w:rPr>
      </w:pPr>
      <w:r w:rsidRPr="00F2384C">
        <w:rPr>
          <w:iCs/>
          <w:sz w:val="26"/>
          <w:szCs w:val="26"/>
          <w:u w:val="single"/>
          <w:rtl/>
          <w:lang w:bidi="ar-LB"/>
        </w:rPr>
        <w:t>فييت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نام: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خطة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إدارة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إزالة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المواد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الهيدروكلوروفلوروكربونية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(المرحلة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الثانية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-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التقرير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المرحلي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النهائي)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(البنك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الدولي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وحكومة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اليابان)</w:t>
      </w:r>
      <w:r w:rsidR="00351949">
        <w:rPr>
          <w:iCs/>
          <w:sz w:val="26"/>
          <w:szCs w:val="26"/>
          <w:rtl/>
          <w:lang w:bidi="ar-LB"/>
        </w:rPr>
        <w:t xml:space="preserve"> </w:t>
      </w:r>
      <w:r w:rsidR="005C7EE0" w:rsidRPr="00F2384C">
        <w:rPr>
          <w:iCs/>
          <w:sz w:val="26"/>
          <w:szCs w:val="26"/>
          <w:rtl/>
          <w:lang w:bidi="ar-LB"/>
        </w:rPr>
        <w:t>(الفقرات</w:t>
      </w:r>
      <w:r w:rsidR="00351949">
        <w:rPr>
          <w:iCs/>
          <w:sz w:val="26"/>
          <w:szCs w:val="26"/>
          <w:rtl/>
          <w:lang w:bidi="ar-LB"/>
        </w:rPr>
        <w:t xml:space="preserve"> </w:t>
      </w:r>
      <w:r w:rsidR="005C7EE0" w:rsidRPr="00F2384C">
        <w:rPr>
          <w:iCs/>
          <w:sz w:val="26"/>
          <w:szCs w:val="26"/>
          <w:rtl/>
          <w:lang w:bidi="ar-LB"/>
        </w:rPr>
        <w:t>45-61)</w:t>
      </w:r>
    </w:p>
    <w:p w14:paraId="094E55A1" w14:textId="2E926213" w:rsidR="00211D00" w:rsidRPr="00F2384C" w:rsidRDefault="00211D00" w:rsidP="00211D00">
      <w:pPr>
        <w:widowControl w:val="0"/>
        <w:bidi/>
        <w:spacing w:after="240"/>
        <w:ind w:left="720"/>
        <w:outlineLvl w:val="1"/>
        <w:rPr>
          <w:sz w:val="26"/>
          <w:szCs w:val="26"/>
          <w:u w:val="single"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المشكلات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التي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يتعين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معالجتها</w:t>
      </w:r>
      <w:r w:rsidRPr="00F2384C">
        <w:rPr>
          <w:sz w:val="26"/>
          <w:szCs w:val="26"/>
          <w:rtl/>
          <w:lang w:bidi="ar-LB"/>
        </w:rPr>
        <w:t>: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شيء</w:t>
      </w:r>
    </w:p>
    <w:p w14:paraId="1F3864E8" w14:textId="70BB7CCB" w:rsidR="00D43F28" w:rsidRPr="00F2384C" w:rsidRDefault="00D43F28" w:rsidP="003A361A">
      <w:pPr>
        <w:bidi/>
        <w:spacing w:after="240" w:line="288" w:lineRule="auto"/>
        <w:ind w:left="720"/>
        <w:rPr>
          <w:sz w:val="26"/>
          <w:szCs w:val="26"/>
          <w:u w:val="single"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قد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ترغب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اللجنة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التنفيذية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تحيط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علماً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بالتقرير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المرحلي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النهائي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عن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تنفيذ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الشريحة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النهائية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المرحلة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الثانية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خطة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إدارة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إزالة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المواد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الهيدروكلوروفلوروكربونية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لفييت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نام،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حسبما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قدمها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البنك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الدولي.</w:t>
      </w:r>
    </w:p>
    <w:p w14:paraId="3C70FEAC" w14:textId="36A011B3" w:rsidR="002619E8" w:rsidRPr="00D117CF" w:rsidRDefault="002619E8" w:rsidP="00EC1BC7">
      <w:pPr>
        <w:pStyle w:val="ListParagraph"/>
        <w:keepNext/>
        <w:keepLines/>
        <w:numPr>
          <w:ilvl w:val="0"/>
          <w:numId w:val="79"/>
        </w:numPr>
        <w:bidi/>
        <w:spacing w:after="240"/>
        <w:ind w:hanging="7"/>
        <w:rPr>
          <w:b/>
          <w:bCs/>
          <w:i/>
          <w:sz w:val="26"/>
          <w:szCs w:val="26"/>
          <w:rtl/>
          <w:lang w:bidi="ar-LB"/>
        </w:rPr>
      </w:pPr>
      <w:r w:rsidRPr="00D117CF">
        <w:rPr>
          <w:b/>
          <w:bCs/>
          <w:i/>
          <w:sz w:val="26"/>
          <w:szCs w:val="26"/>
          <w:rtl/>
          <w:lang w:bidi="ar-LB"/>
        </w:rPr>
        <w:t>التقرير</w:t>
      </w:r>
      <w:r w:rsidR="00351949">
        <w:rPr>
          <w:b/>
          <w:bCs/>
          <w:i/>
          <w:sz w:val="26"/>
          <w:szCs w:val="26"/>
          <w:rtl/>
          <w:lang w:bidi="ar-LB"/>
        </w:rPr>
        <w:t xml:space="preserve"> </w:t>
      </w:r>
      <w:r w:rsidRPr="00D117CF">
        <w:rPr>
          <w:b/>
          <w:bCs/>
          <w:i/>
          <w:sz w:val="26"/>
          <w:szCs w:val="26"/>
          <w:rtl/>
          <w:lang w:bidi="ar-LB"/>
        </w:rPr>
        <w:t>المتعلق</w:t>
      </w:r>
      <w:r w:rsidR="00351949">
        <w:rPr>
          <w:b/>
          <w:bCs/>
          <w:i/>
          <w:sz w:val="26"/>
          <w:szCs w:val="26"/>
          <w:rtl/>
          <w:lang w:bidi="ar-LB"/>
        </w:rPr>
        <w:t xml:space="preserve"> </w:t>
      </w:r>
      <w:r w:rsidRPr="00D117CF">
        <w:rPr>
          <w:b/>
          <w:bCs/>
          <w:i/>
          <w:sz w:val="26"/>
          <w:szCs w:val="26"/>
          <w:rtl/>
          <w:lang w:bidi="ar-LB"/>
        </w:rPr>
        <w:t>بخطط</w:t>
      </w:r>
      <w:r w:rsidR="00351949">
        <w:rPr>
          <w:b/>
          <w:bCs/>
          <w:i/>
          <w:sz w:val="26"/>
          <w:szCs w:val="26"/>
          <w:rtl/>
          <w:lang w:bidi="ar-LB"/>
        </w:rPr>
        <w:t xml:space="preserve"> </w:t>
      </w:r>
      <w:r w:rsidRPr="00D117CF">
        <w:rPr>
          <w:b/>
          <w:bCs/>
          <w:i/>
          <w:sz w:val="26"/>
          <w:szCs w:val="26"/>
          <w:rtl/>
          <w:lang w:bidi="ar-LB"/>
        </w:rPr>
        <w:t>تنفيذ</w:t>
      </w:r>
      <w:r w:rsidR="00351949">
        <w:rPr>
          <w:b/>
          <w:bCs/>
          <w:i/>
          <w:sz w:val="26"/>
          <w:szCs w:val="26"/>
          <w:rtl/>
          <w:lang w:bidi="ar-LB"/>
        </w:rPr>
        <w:t xml:space="preserve"> </w:t>
      </w:r>
      <w:r w:rsidRPr="00D117CF">
        <w:rPr>
          <w:b/>
          <w:bCs/>
          <w:i/>
          <w:sz w:val="26"/>
          <w:szCs w:val="26"/>
          <w:rtl/>
          <w:lang w:bidi="ar-LB"/>
        </w:rPr>
        <w:t>تعديل</w:t>
      </w:r>
      <w:r w:rsidR="00351949">
        <w:rPr>
          <w:b/>
          <w:bCs/>
          <w:i/>
          <w:sz w:val="26"/>
          <w:szCs w:val="26"/>
          <w:rtl/>
          <w:lang w:bidi="ar-LB"/>
        </w:rPr>
        <w:t xml:space="preserve"> </w:t>
      </w:r>
      <w:r w:rsidRPr="00D117CF">
        <w:rPr>
          <w:b/>
          <w:bCs/>
          <w:i/>
          <w:sz w:val="26"/>
          <w:szCs w:val="26"/>
          <w:rtl/>
          <w:lang w:bidi="ar-LB"/>
        </w:rPr>
        <w:t>كيغالي</w:t>
      </w:r>
    </w:p>
    <w:p w14:paraId="62369660" w14:textId="73A2A123" w:rsidR="006A2D89" w:rsidRPr="00F2384C" w:rsidRDefault="006A2D89" w:rsidP="006A2D89">
      <w:pPr>
        <w:bidi/>
        <w:spacing w:after="240" w:line="288" w:lineRule="auto"/>
        <w:ind w:left="706"/>
        <w:rPr>
          <w:iCs/>
          <w:sz w:val="26"/>
          <w:szCs w:val="26"/>
          <w:rtl/>
          <w:lang w:bidi="ar-LB"/>
        </w:rPr>
      </w:pPr>
      <w:r w:rsidRPr="00F2384C">
        <w:rPr>
          <w:iCs/>
          <w:sz w:val="26"/>
          <w:szCs w:val="26"/>
          <w:u w:val="single"/>
          <w:rtl/>
          <w:lang w:bidi="ar-LB"/>
        </w:rPr>
        <w:t>بوركينا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فاسو: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خطة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تنفيذ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تعديل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كيغالي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للمواد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الهيدروفلوروكربونية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(المرحلة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الأولى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-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الشريحة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الأولى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-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دراسة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جدوى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حول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إنشاء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مركز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لتوزيع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الهيدروكربونات)</w:t>
      </w:r>
      <w:r w:rsidR="00351949">
        <w:rPr>
          <w:iCs/>
          <w:sz w:val="26"/>
          <w:szCs w:val="26"/>
          <w:rtl/>
          <w:lang w:bidi="ar-LB"/>
        </w:rPr>
        <w:t xml:space="preserve"> </w:t>
      </w:r>
      <w:r w:rsidRPr="00F2384C">
        <w:rPr>
          <w:iCs/>
          <w:sz w:val="26"/>
          <w:szCs w:val="26"/>
          <w:rtl/>
          <w:lang w:bidi="ar-LB"/>
        </w:rPr>
        <w:t>(حكومة</w:t>
      </w:r>
      <w:r w:rsidR="00351949">
        <w:rPr>
          <w:iCs/>
          <w:sz w:val="26"/>
          <w:szCs w:val="26"/>
          <w:rtl/>
          <w:lang w:bidi="ar-LB"/>
        </w:rPr>
        <w:t xml:space="preserve"> </w:t>
      </w:r>
      <w:r w:rsidRPr="00F2384C">
        <w:rPr>
          <w:iCs/>
          <w:sz w:val="26"/>
          <w:szCs w:val="26"/>
          <w:rtl/>
          <w:lang w:bidi="ar-LB"/>
        </w:rPr>
        <w:t>ألمانيا)</w:t>
      </w:r>
      <w:r w:rsidR="00351949">
        <w:rPr>
          <w:iCs/>
          <w:sz w:val="26"/>
          <w:szCs w:val="26"/>
          <w:rtl/>
          <w:lang w:bidi="ar-LB"/>
        </w:rPr>
        <w:t xml:space="preserve"> </w:t>
      </w:r>
      <w:r w:rsidR="005C7EE0" w:rsidRPr="00F2384C">
        <w:rPr>
          <w:iCs/>
          <w:sz w:val="26"/>
          <w:szCs w:val="26"/>
          <w:rtl/>
          <w:lang w:bidi="ar-LB"/>
        </w:rPr>
        <w:t>(الفقرات</w:t>
      </w:r>
      <w:r w:rsidR="00351949">
        <w:rPr>
          <w:iCs/>
          <w:sz w:val="26"/>
          <w:szCs w:val="26"/>
          <w:rtl/>
          <w:lang w:bidi="ar-LB"/>
        </w:rPr>
        <w:t xml:space="preserve"> </w:t>
      </w:r>
      <w:r w:rsidR="005C7EE0" w:rsidRPr="00F2384C">
        <w:rPr>
          <w:iCs/>
          <w:sz w:val="26"/>
          <w:szCs w:val="26"/>
          <w:rtl/>
          <w:lang w:bidi="ar-LB"/>
        </w:rPr>
        <w:t>62-</w:t>
      </w:r>
      <w:r w:rsidR="00351949">
        <w:rPr>
          <w:iCs/>
          <w:sz w:val="26"/>
          <w:szCs w:val="26"/>
          <w:rtl/>
          <w:lang w:bidi="ar-LB"/>
        </w:rPr>
        <w:t xml:space="preserve"> </w:t>
      </w:r>
      <w:r w:rsidR="005C7EE0" w:rsidRPr="00F2384C">
        <w:rPr>
          <w:iCs/>
          <w:sz w:val="26"/>
          <w:szCs w:val="26"/>
          <w:rtl/>
          <w:lang w:bidi="ar-LB"/>
        </w:rPr>
        <w:t>71)</w:t>
      </w:r>
    </w:p>
    <w:p w14:paraId="44712B3C" w14:textId="6B1BF34D" w:rsidR="00211D00" w:rsidRPr="00F2384C" w:rsidRDefault="00211D00" w:rsidP="00211D00">
      <w:pPr>
        <w:widowControl w:val="0"/>
        <w:bidi/>
        <w:spacing w:after="240"/>
        <w:ind w:left="720"/>
        <w:outlineLvl w:val="1"/>
        <w:rPr>
          <w:sz w:val="26"/>
          <w:szCs w:val="26"/>
          <w:u w:val="single"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المشكلات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التي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يتعين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معالجتها</w:t>
      </w:r>
      <w:r w:rsidRPr="00F2384C">
        <w:rPr>
          <w:sz w:val="26"/>
          <w:szCs w:val="26"/>
          <w:rtl/>
          <w:lang w:bidi="ar-LB"/>
        </w:rPr>
        <w:t>: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شيء</w:t>
      </w:r>
    </w:p>
    <w:p w14:paraId="5ADE9FC0" w14:textId="4AC59D24" w:rsidR="00F1626D" w:rsidRPr="00F2384C" w:rsidRDefault="00F1626D" w:rsidP="00F1626D">
      <w:pPr>
        <w:keepNext/>
        <w:bidi/>
        <w:spacing w:after="240"/>
        <w:ind w:left="720"/>
        <w:rPr>
          <w:sz w:val="26"/>
          <w:szCs w:val="26"/>
          <w:u w:val="single"/>
          <w:rtl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lastRenderedPageBreak/>
        <w:t>قد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ترغب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اللجنة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التنفيذية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في:</w:t>
      </w:r>
    </w:p>
    <w:p w14:paraId="42DE6D5E" w14:textId="2BB324E4" w:rsidR="00C02621" w:rsidRPr="00F2384C" w:rsidRDefault="00C02621" w:rsidP="00EC1BC7">
      <w:pPr>
        <w:pStyle w:val="ListParagraph"/>
        <w:numPr>
          <w:ilvl w:val="0"/>
          <w:numId w:val="43"/>
        </w:numPr>
        <w:bidi/>
        <w:spacing w:after="240" w:line="288" w:lineRule="auto"/>
        <w:ind w:left="1440" w:hanging="720"/>
        <w:contextualSpacing w:val="0"/>
        <w:rPr>
          <w:sz w:val="24"/>
          <w:szCs w:val="26"/>
          <w:lang w:val="en-US" w:bidi="ar-LB"/>
        </w:rPr>
      </w:pPr>
      <w:r w:rsidRPr="00F2384C">
        <w:rPr>
          <w:sz w:val="24"/>
          <w:szCs w:val="26"/>
          <w:rtl/>
          <w:lang w:val="en-US" w:bidi="ar-LB"/>
        </w:rPr>
        <w:t>أن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تشير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إلى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خطة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إنشاء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مركز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استرداد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وإعادة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تدوير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واستصلاح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للمواد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الهيدروكلوروفلوروكربونية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والمواد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الهيدروفلوروكربونية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ومواد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التبريد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المخلوطة،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بما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ذلك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دراسة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الجدوى،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المرتبطة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بالمرحلة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الأولى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خطة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تنفيذ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تعديل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كيغالي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للمواد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الهيدروفلوروكربونية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لبوركينا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فاسو،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حسبما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قدمتها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حكومة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ألمانيا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والواردة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الوثيقة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lang w:val="en-US" w:bidi="ar-LB"/>
        </w:rPr>
        <w:t>UNEP/OzL.Pro/ExCom/95/20</w:t>
      </w:r>
      <w:r w:rsidRPr="00F2384C">
        <w:rPr>
          <w:sz w:val="24"/>
          <w:szCs w:val="26"/>
          <w:rtl/>
          <w:lang w:val="en-US" w:bidi="ar-LB"/>
        </w:rPr>
        <w:t>؛</w:t>
      </w:r>
    </w:p>
    <w:p w14:paraId="7F0D9282" w14:textId="65BB9870" w:rsidR="00C02621" w:rsidRPr="00F2384C" w:rsidRDefault="00C02621" w:rsidP="00EC1BC7">
      <w:pPr>
        <w:pStyle w:val="ListParagraph"/>
        <w:numPr>
          <w:ilvl w:val="0"/>
          <w:numId w:val="43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وأن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توافق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طلب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حكومة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بوركينا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فاسو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استبدال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إنشاء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مركز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توزيع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مواد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التبريد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للهيدروكربونات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بالمركز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المشار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إليه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الفقرة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الفرعية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(أ)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أعلاه،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بنفس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التكلفة.</w:t>
      </w:r>
    </w:p>
    <w:p w14:paraId="202FA6B7" w14:textId="615CDAEB" w:rsidR="00C02621" w:rsidRPr="00D117CF" w:rsidRDefault="00C02621" w:rsidP="00EC1BC7">
      <w:pPr>
        <w:pStyle w:val="ListParagraph"/>
        <w:keepNext/>
        <w:keepLines/>
        <w:numPr>
          <w:ilvl w:val="0"/>
          <w:numId w:val="80"/>
        </w:numPr>
        <w:bidi/>
        <w:spacing w:after="240"/>
        <w:ind w:hanging="7"/>
        <w:rPr>
          <w:b/>
          <w:bCs/>
          <w:i/>
          <w:sz w:val="26"/>
          <w:szCs w:val="26"/>
          <w:lang w:bidi="ar-LB"/>
        </w:rPr>
      </w:pPr>
      <w:r w:rsidRPr="00D117CF">
        <w:rPr>
          <w:b/>
          <w:bCs/>
          <w:i/>
          <w:sz w:val="26"/>
          <w:szCs w:val="26"/>
          <w:rtl/>
          <w:lang w:bidi="ar-LB"/>
        </w:rPr>
        <w:t>التقرير</w:t>
      </w:r>
      <w:r w:rsidR="00351949">
        <w:rPr>
          <w:b/>
          <w:bCs/>
          <w:i/>
          <w:sz w:val="26"/>
          <w:szCs w:val="26"/>
          <w:rtl/>
          <w:lang w:bidi="ar-LB"/>
        </w:rPr>
        <w:t xml:space="preserve"> </w:t>
      </w:r>
      <w:r w:rsidRPr="00D117CF">
        <w:rPr>
          <w:b/>
          <w:bCs/>
          <w:i/>
          <w:sz w:val="26"/>
          <w:szCs w:val="26"/>
          <w:rtl/>
          <w:lang w:bidi="ar-LB"/>
        </w:rPr>
        <w:t>المتعلق</w:t>
      </w:r>
      <w:r w:rsidR="00351949">
        <w:rPr>
          <w:b/>
          <w:bCs/>
          <w:i/>
          <w:sz w:val="26"/>
          <w:szCs w:val="26"/>
          <w:rtl/>
          <w:lang w:bidi="ar-LB"/>
        </w:rPr>
        <w:t xml:space="preserve"> </w:t>
      </w:r>
      <w:r w:rsidRPr="00D117CF">
        <w:rPr>
          <w:b/>
          <w:bCs/>
          <w:i/>
          <w:sz w:val="26"/>
          <w:szCs w:val="26"/>
          <w:rtl/>
          <w:lang w:bidi="ar-LB"/>
        </w:rPr>
        <w:t>بالأنشطة</w:t>
      </w:r>
      <w:r w:rsidR="00351949">
        <w:rPr>
          <w:b/>
          <w:bCs/>
          <w:i/>
          <w:sz w:val="26"/>
          <w:szCs w:val="26"/>
          <w:rtl/>
          <w:lang w:bidi="ar-LB"/>
        </w:rPr>
        <w:t xml:space="preserve"> </w:t>
      </w:r>
      <w:r w:rsidRPr="00D117CF">
        <w:rPr>
          <w:b/>
          <w:bCs/>
          <w:i/>
          <w:sz w:val="26"/>
          <w:szCs w:val="26"/>
          <w:rtl/>
          <w:lang w:bidi="ar-LB"/>
        </w:rPr>
        <w:t>الإضافية</w:t>
      </w:r>
      <w:r w:rsidR="00351949">
        <w:rPr>
          <w:b/>
          <w:bCs/>
          <w:i/>
          <w:sz w:val="26"/>
          <w:szCs w:val="26"/>
          <w:rtl/>
          <w:lang w:bidi="ar-LB"/>
        </w:rPr>
        <w:t xml:space="preserve"> </w:t>
      </w:r>
      <w:r w:rsidRPr="00D117CF">
        <w:rPr>
          <w:b/>
          <w:bCs/>
          <w:i/>
          <w:sz w:val="26"/>
          <w:szCs w:val="26"/>
          <w:rtl/>
          <w:lang w:bidi="ar-LB"/>
        </w:rPr>
        <w:t>للحفاظ</w:t>
      </w:r>
      <w:r w:rsidR="00351949">
        <w:rPr>
          <w:b/>
          <w:bCs/>
          <w:i/>
          <w:sz w:val="26"/>
          <w:szCs w:val="26"/>
          <w:rtl/>
          <w:lang w:bidi="ar-LB"/>
        </w:rPr>
        <w:t xml:space="preserve"> </w:t>
      </w:r>
      <w:r w:rsidRPr="00D117CF">
        <w:rPr>
          <w:b/>
          <w:bCs/>
          <w:i/>
          <w:sz w:val="26"/>
          <w:szCs w:val="26"/>
          <w:rtl/>
          <w:lang w:bidi="ar-LB"/>
        </w:rPr>
        <w:t>على</w:t>
      </w:r>
      <w:r w:rsidR="00351949">
        <w:rPr>
          <w:b/>
          <w:bCs/>
          <w:i/>
          <w:sz w:val="26"/>
          <w:szCs w:val="26"/>
          <w:rtl/>
          <w:lang w:bidi="ar-LB"/>
        </w:rPr>
        <w:t xml:space="preserve"> </w:t>
      </w:r>
      <w:r w:rsidRPr="00D117CF">
        <w:rPr>
          <w:b/>
          <w:bCs/>
          <w:i/>
          <w:sz w:val="26"/>
          <w:szCs w:val="26"/>
          <w:rtl/>
          <w:lang w:bidi="ar-LB"/>
        </w:rPr>
        <w:t>كفاءة</w:t>
      </w:r>
      <w:r w:rsidR="00351949">
        <w:rPr>
          <w:b/>
          <w:bCs/>
          <w:i/>
          <w:sz w:val="26"/>
          <w:szCs w:val="26"/>
          <w:rtl/>
          <w:lang w:bidi="ar-LB"/>
        </w:rPr>
        <w:t xml:space="preserve"> </w:t>
      </w:r>
      <w:r w:rsidR="00651F1B" w:rsidRPr="00D117CF">
        <w:rPr>
          <w:b/>
          <w:bCs/>
          <w:i/>
          <w:sz w:val="26"/>
          <w:szCs w:val="26"/>
          <w:rtl/>
          <w:lang w:bidi="ar-LB"/>
        </w:rPr>
        <w:t>استخدام</w:t>
      </w:r>
      <w:r w:rsidR="00351949">
        <w:rPr>
          <w:b/>
          <w:bCs/>
          <w:i/>
          <w:sz w:val="26"/>
          <w:szCs w:val="26"/>
          <w:rtl/>
          <w:lang w:bidi="ar-LB"/>
        </w:rPr>
        <w:t xml:space="preserve"> </w:t>
      </w:r>
      <w:r w:rsidRPr="00D117CF">
        <w:rPr>
          <w:b/>
          <w:bCs/>
          <w:i/>
          <w:sz w:val="26"/>
          <w:szCs w:val="26"/>
          <w:rtl/>
          <w:lang w:bidi="ar-LB"/>
        </w:rPr>
        <w:t>الطاقة</w:t>
      </w:r>
      <w:r w:rsidR="00351949">
        <w:rPr>
          <w:b/>
          <w:bCs/>
          <w:i/>
          <w:sz w:val="26"/>
          <w:szCs w:val="26"/>
          <w:rtl/>
          <w:lang w:bidi="ar-LB"/>
        </w:rPr>
        <w:t xml:space="preserve"> </w:t>
      </w:r>
      <w:r w:rsidRPr="00D117CF">
        <w:rPr>
          <w:b/>
          <w:bCs/>
          <w:i/>
          <w:sz w:val="26"/>
          <w:szCs w:val="26"/>
          <w:rtl/>
          <w:lang w:bidi="ar-LB"/>
        </w:rPr>
        <w:t>في</w:t>
      </w:r>
      <w:r w:rsidR="00351949">
        <w:rPr>
          <w:b/>
          <w:bCs/>
          <w:i/>
          <w:sz w:val="26"/>
          <w:szCs w:val="26"/>
          <w:rtl/>
          <w:lang w:bidi="ar-LB"/>
        </w:rPr>
        <w:t xml:space="preserve"> </w:t>
      </w:r>
      <w:r w:rsidRPr="00D117CF">
        <w:rPr>
          <w:b/>
          <w:bCs/>
          <w:i/>
          <w:sz w:val="26"/>
          <w:szCs w:val="26"/>
          <w:rtl/>
          <w:lang w:bidi="ar-LB"/>
        </w:rPr>
        <w:t>قطاع</w:t>
      </w:r>
      <w:r w:rsidR="00351949">
        <w:rPr>
          <w:b/>
          <w:bCs/>
          <w:i/>
          <w:sz w:val="26"/>
          <w:szCs w:val="26"/>
          <w:rtl/>
          <w:lang w:bidi="ar-LB"/>
        </w:rPr>
        <w:t xml:space="preserve"> </w:t>
      </w:r>
      <w:r w:rsidRPr="00D117CF">
        <w:rPr>
          <w:b/>
          <w:bCs/>
          <w:i/>
          <w:sz w:val="26"/>
          <w:szCs w:val="26"/>
          <w:rtl/>
          <w:lang w:bidi="ar-LB"/>
        </w:rPr>
        <w:t>خدمة</w:t>
      </w:r>
      <w:r w:rsidR="00351949">
        <w:rPr>
          <w:b/>
          <w:bCs/>
          <w:i/>
          <w:sz w:val="26"/>
          <w:szCs w:val="26"/>
          <w:rtl/>
          <w:lang w:bidi="ar-LB"/>
        </w:rPr>
        <w:t xml:space="preserve"> </w:t>
      </w:r>
      <w:r w:rsidRPr="00D117CF">
        <w:rPr>
          <w:b/>
          <w:bCs/>
          <w:i/>
          <w:sz w:val="26"/>
          <w:szCs w:val="26"/>
          <w:rtl/>
          <w:lang w:bidi="ar-LB"/>
        </w:rPr>
        <w:t>التبريد</w:t>
      </w:r>
      <w:r w:rsidR="00351949">
        <w:rPr>
          <w:b/>
          <w:bCs/>
          <w:i/>
          <w:sz w:val="26"/>
          <w:szCs w:val="26"/>
          <w:rtl/>
          <w:lang w:bidi="ar-LB"/>
        </w:rPr>
        <w:t xml:space="preserve"> </w:t>
      </w:r>
      <w:r w:rsidRPr="00D117CF">
        <w:rPr>
          <w:b/>
          <w:bCs/>
          <w:i/>
          <w:sz w:val="26"/>
          <w:szCs w:val="26"/>
          <w:rtl/>
          <w:lang w:bidi="ar-LB"/>
        </w:rPr>
        <w:t>(</w:t>
      </w:r>
      <w:r w:rsidR="00651F1B" w:rsidRPr="00D117CF">
        <w:rPr>
          <w:b/>
          <w:bCs/>
          <w:i/>
          <w:sz w:val="26"/>
          <w:szCs w:val="26"/>
          <w:rtl/>
          <w:lang w:bidi="ar-LB"/>
        </w:rPr>
        <w:t>المقرر</w:t>
      </w:r>
      <w:r w:rsidR="00351949">
        <w:rPr>
          <w:b/>
          <w:bCs/>
          <w:i/>
          <w:sz w:val="26"/>
          <w:szCs w:val="26"/>
          <w:rtl/>
          <w:lang w:bidi="ar-LB"/>
        </w:rPr>
        <w:t xml:space="preserve"> </w:t>
      </w:r>
      <w:r w:rsidRPr="00D117CF">
        <w:rPr>
          <w:b/>
          <w:bCs/>
          <w:i/>
          <w:sz w:val="26"/>
          <w:szCs w:val="26"/>
          <w:rtl/>
          <w:lang w:bidi="ar-LB"/>
        </w:rPr>
        <w:t>89/6)</w:t>
      </w:r>
    </w:p>
    <w:p w14:paraId="4A7CF090" w14:textId="4C177315" w:rsidR="00C02621" w:rsidRPr="00F2384C" w:rsidRDefault="00C02621" w:rsidP="00C02621">
      <w:pPr>
        <w:bidi/>
        <w:spacing w:after="240" w:line="288" w:lineRule="auto"/>
        <w:ind w:left="706"/>
        <w:rPr>
          <w:iCs/>
          <w:sz w:val="26"/>
          <w:szCs w:val="26"/>
          <w:lang w:bidi="ar-LB"/>
        </w:rPr>
      </w:pPr>
      <w:r w:rsidRPr="00F2384C">
        <w:rPr>
          <w:iCs/>
          <w:sz w:val="26"/>
          <w:szCs w:val="26"/>
          <w:u w:val="single"/>
          <w:rtl/>
          <w:lang w:bidi="ar-LB"/>
        </w:rPr>
        <w:t>مالديف: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أنشطة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إضافية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للحفاظ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على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كفاءة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="00D3704E" w:rsidRPr="00F2384C">
        <w:rPr>
          <w:iCs/>
          <w:sz w:val="26"/>
          <w:szCs w:val="26"/>
          <w:u w:val="single"/>
          <w:rtl/>
          <w:lang w:bidi="ar-LB"/>
        </w:rPr>
        <w:t>استخدام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الطاقة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في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قطاع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خدمة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التبريد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بموجب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القرار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89/6(ب)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(التقرير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المرحلي)</w:t>
      </w:r>
      <w:r w:rsidR="00351949">
        <w:rPr>
          <w:iCs/>
          <w:sz w:val="26"/>
          <w:szCs w:val="26"/>
          <w:rtl/>
          <w:lang w:bidi="ar-LB"/>
        </w:rPr>
        <w:t xml:space="preserve"> </w:t>
      </w:r>
      <w:r w:rsidRPr="00F2384C">
        <w:rPr>
          <w:iCs/>
          <w:sz w:val="26"/>
          <w:szCs w:val="26"/>
          <w:rtl/>
          <w:lang w:bidi="ar-LB"/>
        </w:rPr>
        <w:t>(اليونيب)</w:t>
      </w:r>
      <w:r w:rsidR="00351949">
        <w:rPr>
          <w:iCs/>
          <w:sz w:val="26"/>
          <w:szCs w:val="26"/>
          <w:rtl/>
          <w:lang w:bidi="ar-LB"/>
        </w:rPr>
        <w:t xml:space="preserve"> </w:t>
      </w:r>
      <w:r w:rsidR="00D3704E" w:rsidRPr="00F2384C">
        <w:rPr>
          <w:iCs/>
          <w:sz w:val="26"/>
          <w:szCs w:val="26"/>
          <w:rtl/>
          <w:lang w:bidi="ar-LB"/>
        </w:rPr>
        <w:t>(الفقرات</w:t>
      </w:r>
      <w:r w:rsidR="00351949">
        <w:rPr>
          <w:iCs/>
          <w:sz w:val="26"/>
          <w:szCs w:val="26"/>
          <w:rtl/>
          <w:lang w:bidi="ar-LB"/>
        </w:rPr>
        <w:t xml:space="preserve"> </w:t>
      </w:r>
      <w:r w:rsidR="00D3704E" w:rsidRPr="00F2384C">
        <w:rPr>
          <w:iCs/>
          <w:sz w:val="26"/>
          <w:szCs w:val="26"/>
          <w:rtl/>
          <w:lang w:bidi="ar-LB"/>
        </w:rPr>
        <w:t>72-82)</w:t>
      </w:r>
    </w:p>
    <w:p w14:paraId="49F30608" w14:textId="49B9EEBC" w:rsidR="00211D00" w:rsidRPr="00F2384C" w:rsidRDefault="00211D00" w:rsidP="00211D00">
      <w:pPr>
        <w:widowControl w:val="0"/>
        <w:bidi/>
        <w:spacing w:after="240"/>
        <w:ind w:left="720"/>
        <w:outlineLvl w:val="1"/>
        <w:rPr>
          <w:sz w:val="26"/>
          <w:szCs w:val="26"/>
          <w:u w:val="single"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المشكلات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التي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يتعين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معالجتها</w:t>
      </w:r>
      <w:r w:rsidRPr="00F2384C">
        <w:rPr>
          <w:sz w:val="26"/>
          <w:szCs w:val="26"/>
          <w:rtl/>
          <w:lang w:bidi="ar-LB"/>
        </w:rPr>
        <w:t>: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شيء</w:t>
      </w:r>
    </w:p>
    <w:p w14:paraId="449E5722" w14:textId="1BA36FAB" w:rsidR="00302624" w:rsidRPr="00F2384C" w:rsidRDefault="00F1626D" w:rsidP="00CA69DC">
      <w:pPr>
        <w:keepNext/>
        <w:bidi/>
        <w:spacing w:after="240" w:line="288" w:lineRule="auto"/>
        <w:ind w:left="720"/>
        <w:rPr>
          <w:sz w:val="24"/>
          <w:szCs w:val="26"/>
          <w:u w:val="single"/>
          <w:lang w:bidi="ar-LB"/>
        </w:rPr>
      </w:pPr>
      <w:r w:rsidRPr="00F2384C">
        <w:rPr>
          <w:sz w:val="24"/>
          <w:szCs w:val="26"/>
          <w:u w:val="single"/>
          <w:rtl/>
          <w:lang w:bidi="ar-LB"/>
        </w:rPr>
        <w:t>قد</w:t>
      </w:r>
      <w:r w:rsidR="00351949">
        <w:rPr>
          <w:sz w:val="24"/>
          <w:szCs w:val="26"/>
          <w:u w:val="single"/>
          <w:rtl/>
          <w:lang w:bidi="ar-LB"/>
        </w:rPr>
        <w:t xml:space="preserve"> </w:t>
      </w:r>
      <w:r w:rsidRPr="00F2384C">
        <w:rPr>
          <w:sz w:val="24"/>
          <w:szCs w:val="26"/>
          <w:u w:val="single"/>
          <w:rtl/>
          <w:lang w:bidi="ar-LB"/>
        </w:rPr>
        <w:t>ترغب</w:t>
      </w:r>
      <w:r w:rsidR="00351949">
        <w:rPr>
          <w:sz w:val="24"/>
          <w:szCs w:val="26"/>
          <w:u w:val="single"/>
          <w:rtl/>
          <w:lang w:bidi="ar-LB"/>
        </w:rPr>
        <w:t xml:space="preserve"> </w:t>
      </w:r>
      <w:r w:rsidRPr="00F2384C">
        <w:rPr>
          <w:sz w:val="24"/>
          <w:szCs w:val="26"/>
          <w:u w:val="single"/>
          <w:rtl/>
          <w:lang w:bidi="ar-LB"/>
        </w:rPr>
        <w:t>اللجنة</w:t>
      </w:r>
      <w:r w:rsidR="00351949">
        <w:rPr>
          <w:sz w:val="24"/>
          <w:szCs w:val="26"/>
          <w:u w:val="single"/>
          <w:rtl/>
          <w:lang w:bidi="ar-LB"/>
        </w:rPr>
        <w:t xml:space="preserve"> </w:t>
      </w:r>
      <w:r w:rsidRPr="00F2384C">
        <w:rPr>
          <w:sz w:val="24"/>
          <w:szCs w:val="26"/>
          <w:u w:val="single"/>
          <w:rtl/>
          <w:lang w:bidi="ar-LB"/>
        </w:rPr>
        <w:t>التنفيذية</w:t>
      </w:r>
      <w:r w:rsidR="00351949">
        <w:rPr>
          <w:sz w:val="24"/>
          <w:szCs w:val="26"/>
          <w:u w:val="single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في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أن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تحيط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علماً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بالتقرير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المرحلي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عن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المشروع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المتعلق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بالأنشطة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الإضافية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لإدخال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بدائل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للمواد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الهيدروكلوروفلوروكربونية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ذات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قدرة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منخفضة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أو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معدومة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القدرة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على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إحداث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الاحترار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العالمي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وعن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الحفاظ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على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كفاءة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الطاقة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في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قطاع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خدمة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التبريد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في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مالديف،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حسبما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قدمه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اليونيب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والوارد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في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الوثيقة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lang w:bidi="ar-LB"/>
        </w:rPr>
        <w:t>UNEP/OzL.Pro/ExCom/95/20</w:t>
      </w:r>
      <w:r w:rsidRPr="00F2384C">
        <w:rPr>
          <w:sz w:val="24"/>
          <w:szCs w:val="26"/>
          <w:rtl/>
          <w:lang w:bidi="ar-LB"/>
        </w:rPr>
        <w:t>.</w:t>
      </w:r>
    </w:p>
    <w:p w14:paraId="66BDB594" w14:textId="4C055571" w:rsidR="00F1626D" w:rsidRPr="00D117CF" w:rsidRDefault="00F27574" w:rsidP="00EC1BC7">
      <w:pPr>
        <w:pStyle w:val="ListParagraph"/>
        <w:keepNext/>
        <w:keepLines/>
        <w:numPr>
          <w:ilvl w:val="0"/>
          <w:numId w:val="81"/>
        </w:numPr>
        <w:bidi/>
        <w:spacing w:after="240"/>
        <w:ind w:hanging="7"/>
        <w:rPr>
          <w:b/>
          <w:bCs/>
          <w:i/>
          <w:sz w:val="26"/>
          <w:szCs w:val="26"/>
          <w:lang w:bidi="ar-LB"/>
        </w:rPr>
      </w:pPr>
      <w:r w:rsidRPr="00D117CF">
        <w:rPr>
          <w:b/>
          <w:bCs/>
          <w:i/>
          <w:sz w:val="26"/>
          <w:szCs w:val="26"/>
          <w:rtl/>
          <w:lang w:bidi="ar-LB"/>
        </w:rPr>
        <w:t>طلب</w:t>
      </w:r>
      <w:r w:rsidR="00351949">
        <w:rPr>
          <w:b/>
          <w:bCs/>
          <w:i/>
          <w:sz w:val="26"/>
          <w:szCs w:val="26"/>
          <w:rtl/>
          <w:lang w:bidi="ar-LB"/>
        </w:rPr>
        <w:t xml:space="preserve"> </w:t>
      </w:r>
      <w:r w:rsidRPr="00D117CF">
        <w:rPr>
          <w:b/>
          <w:bCs/>
          <w:i/>
          <w:sz w:val="26"/>
          <w:szCs w:val="26"/>
          <w:rtl/>
          <w:lang w:bidi="ar-LB"/>
        </w:rPr>
        <w:t>تغيير</w:t>
      </w:r>
      <w:r w:rsidR="00351949">
        <w:rPr>
          <w:b/>
          <w:bCs/>
          <w:i/>
          <w:sz w:val="26"/>
          <w:szCs w:val="26"/>
          <w:rtl/>
          <w:lang w:bidi="ar-LB"/>
        </w:rPr>
        <w:t xml:space="preserve"> </w:t>
      </w:r>
      <w:r w:rsidRPr="00D117CF">
        <w:rPr>
          <w:b/>
          <w:bCs/>
          <w:i/>
          <w:sz w:val="26"/>
          <w:szCs w:val="26"/>
          <w:rtl/>
          <w:lang w:bidi="ar-LB"/>
        </w:rPr>
        <w:t>التكنولوجيات</w:t>
      </w:r>
      <w:r w:rsidR="00351949">
        <w:rPr>
          <w:b/>
          <w:bCs/>
          <w:i/>
          <w:sz w:val="26"/>
          <w:szCs w:val="26"/>
          <w:rtl/>
          <w:lang w:bidi="ar-LB"/>
        </w:rPr>
        <w:t xml:space="preserve"> </w:t>
      </w:r>
      <w:r w:rsidRPr="00D117CF">
        <w:rPr>
          <w:b/>
          <w:bCs/>
          <w:i/>
          <w:sz w:val="26"/>
          <w:szCs w:val="26"/>
          <w:rtl/>
          <w:lang w:bidi="ar-LB"/>
        </w:rPr>
        <w:t>في</w:t>
      </w:r>
      <w:r w:rsidR="00351949">
        <w:rPr>
          <w:b/>
          <w:bCs/>
          <w:i/>
          <w:sz w:val="26"/>
          <w:szCs w:val="26"/>
          <w:rtl/>
          <w:lang w:bidi="ar-LB"/>
        </w:rPr>
        <w:t xml:space="preserve"> </w:t>
      </w:r>
      <w:r w:rsidRPr="00D117CF">
        <w:rPr>
          <w:b/>
          <w:bCs/>
          <w:i/>
          <w:sz w:val="26"/>
          <w:szCs w:val="26"/>
          <w:rtl/>
          <w:lang w:bidi="ar-LB"/>
        </w:rPr>
        <w:t>المشاريع</w:t>
      </w:r>
      <w:r w:rsidR="00351949">
        <w:rPr>
          <w:b/>
          <w:bCs/>
          <w:i/>
          <w:sz w:val="26"/>
          <w:szCs w:val="26"/>
          <w:rtl/>
          <w:lang w:bidi="ar-LB"/>
        </w:rPr>
        <w:t xml:space="preserve"> </w:t>
      </w:r>
      <w:r w:rsidRPr="00D117CF">
        <w:rPr>
          <w:b/>
          <w:bCs/>
          <w:i/>
          <w:sz w:val="26"/>
          <w:szCs w:val="26"/>
          <w:rtl/>
          <w:lang w:bidi="ar-LB"/>
        </w:rPr>
        <w:t>المعتمدة</w:t>
      </w:r>
    </w:p>
    <w:p w14:paraId="08737544" w14:textId="7548EA68" w:rsidR="002264D5" w:rsidRPr="00F2384C" w:rsidRDefault="00F27574" w:rsidP="002264D5">
      <w:pPr>
        <w:bidi/>
        <w:spacing w:after="240"/>
        <w:ind w:left="709"/>
        <w:rPr>
          <w:i/>
          <w:iCs/>
          <w:color w:val="000000" w:themeColor="text1"/>
          <w:sz w:val="26"/>
          <w:szCs w:val="26"/>
          <w:u w:val="single"/>
          <w:lang w:val="en-US" w:bidi="ar-LB"/>
        </w:rPr>
      </w:pPr>
      <w:r w:rsidRPr="00F2384C">
        <w:rPr>
          <w:i/>
          <w:iCs/>
          <w:color w:val="000000" w:themeColor="text1"/>
          <w:sz w:val="26"/>
          <w:szCs w:val="26"/>
          <w:u w:val="single"/>
          <w:rtl/>
          <w:lang w:val="en-US" w:bidi="ar-LB"/>
        </w:rPr>
        <w:t>الصين:</w:t>
      </w:r>
      <w:r w:rsidR="00351949">
        <w:rPr>
          <w:i/>
          <w:iCs/>
          <w:color w:val="000000" w:themeColor="text1"/>
          <w:sz w:val="26"/>
          <w:szCs w:val="26"/>
          <w:u w:val="single"/>
          <w:rtl/>
          <w:lang w:val="en-US" w:bidi="ar-LB"/>
        </w:rPr>
        <w:t xml:space="preserve"> </w:t>
      </w:r>
      <w:r w:rsidRPr="00F2384C">
        <w:rPr>
          <w:i/>
          <w:iCs/>
          <w:color w:val="000000" w:themeColor="text1"/>
          <w:sz w:val="26"/>
          <w:szCs w:val="26"/>
          <w:u w:val="single"/>
          <w:rtl/>
          <w:lang w:val="en-US" w:bidi="ar-LB"/>
        </w:rPr>
        <w:t>خطة</w:t>
      </w:r>
      <w:r w:rsidR="00351949">
        <w:rPr>
          <w:i/>
          <w:iCs/>
          <w:color w:val="000000" w:themeColor="text1"/>
          <w:sz w:val="26"/>
          <w:szCs w:val="26"/>
          <w:u w:val="single"/>
          <w:rtl/>
          <w:lang w:val="en-US" w:bidi="ar-LB"/>
        </w:rPr>
        <w:t xml:space="preserve"> </w:t>
      </w:r>
      <w:r w:rsidRPr="00F2384C">
        <w:rPr>
          <w:i/>
          <w:iCs/>
          <w:color w:val="000000" w:themeColor="text1"/>
          <w:sz w:val="26"/>
          <w:szCs w:val="26"/>
          <w:u w:val="single"/>
          <w:rtl/>
          <w:lang w:val="en-US" w:bidi="ar-LB"/>
        </w:rPr>
        <w:t>إدارة</w:t>
      </w:r>
      <w:r w:rsidR="00351949">
        <w:rPr>
          <w:i/>
          <w:iCs/>
          <w:color w:val="000000" w:themeColor="text1"/>
          <w:sz w:val="26"/>
          <w:szCs w:val="26"/>
          <w:u w:val="single"/>
          <w:rtl/>
          <w:lang w:val="en-US" w:bidi="ar-LB"/>
        </w:rPr>
        <w:t xml:space="preserve"> </w:t>
      </w:r>
      <w:r w:rsidRPr="00F2384C">
        <w:rPr>
          <w:i/>
          <w:iCs/>
          <w:color w:val="000000" w:themeColor="text1"/>
          <w:sz w:val="26"/>
          <w:szCs w:val="26"/>
          <w:u w:val="single"/>
          <w:rtl/>
          <w:lang w:val="en-US" w:bidi="ar-LB"/>
        </w:rPr>
        <w:t>إزالة</w:t>
      </w:r>
      <w:r w:rsidR="00351949">
        <w:rPr>
          <w:i/>
          <w:iCs/>
          <w:color w:val="000000" w:themeColor="text1"/>
          <w:sz w:val="26"/>
          <w:szCs w:val="26"/>
          <w:u w:val="single"/>
          <w:rtl/>
          <w:lang w:val="en-US" w:bidi="ar-LB"/>
        </w:rPr>
        <w:t xml:space="preserve"> </w:t>
      </w:r>
      <w:r w:rsidRPr="00F2384C">
        <w:rPr>
          <w:i/>
          <w:iCs/>
          <w:color w:val="000000" w:themeColor="text1"/>
          <w:sz w:val="26"/>
          <w:szCs w:val="26"/>
          <w:u w:val="single"/>
          <w:rtl/>
          <w:lang w:val="en-US" w:bidi="ar-LB"/>
        </w:rPr>
        <w:t>المواد</w:t>
      </w:r>
      <w:r w:rsidR="00351949">
        <w:rPr>
          <w:i/>
          <w:iCs/>
          <w:color w:val="000000" w:themeColor="text1"/>
          <w:sz w:val="26"/>
          <w:szCs w:val="26"/>
          <w:u w:val="single"/>
          <w:rtl/>
          <w:lang w:val="en-US" w:bidi="ar-LB"/>
        </w:rPr>
        <w:t xml:space="preserve"> </w:t>
      </w:r>
      <w:r w:rsidRPr="00F2384C">
        <w:rPr>
          <w:i/>
          <w:iCs/>
          <w:color w:val="000000" w:themeColor="text1"/>
          <w:sz w:val="26"/>
          <w:szCs w:val="26"/>
          <w:u w:val="single"/>
          <w:rtl/>
          <w:lang w:val="en-US" w:bidi="ar-LB"/>
        </w:rPr>
        <w:t>الهيدروكلوروفلوروكربونية</w:t>
      </w:r>
      <w:r w:rsidR="00351949">
        <w:rPr>
          <w:i/>
          <w:iCs/>
          <w:color w:val="000000" w:themeColor="text1"/>
          <w:sz w:val="26"/>
          <w:szCs w:val="26"/>
          <w:u w:val="single"/>
          <w:rtl/>
          <w:lang w:val="en-US" w:bidi="ar-LB"/>
        </w:rPr>
        <w:t xml:space="preserve"> </w:t>
      </w:r>
      <w:r w:rsidRPr="00F2384C">
        <w:rPr>
          <w:i/>
          <w:iCs/>
          <w:color w:val="000000" w:themeColor="text1"/>
          <w:sz w:val="26"/>
          <w:szCs w:val="26"/>
          <w:u w:val="single"/>
          <w:rtl/>
          <w:lang w:val="en-US" w:bidi="ar-LB"/>
        </w:rPr>
        <w:t>(المرحلة</w:t>
      </w:r>
      <w:r w:rsidR="00351949">
        <w:rPr>
          <w:i/>
          <w:iCs/>
          <w:color w:val="000000" w:themeColor="text1"/>
          <w:sz w:val="26"/>
          <w:szCs w:val="26"/>
          <w:u w:val="single"/>
          <w:rtl/>
          <w:lang w:val="en-US" w:bidi="ar-LB"/>
        </w:rPr>
        <w:t xml:space="preserve"> </w:t>
      </w:r>
      <w:r w:rsidRPr="00F2384C">
        <w:rPr>
          <w:i/>
          <w:iCs/>
          <w:color w:val="000000" w:themeColor="text1"/>
          <w:sz w:val="26"/>
          <w:szCs w:val="26"/>
          <w:u w:val="single"/>
          <w:rtl/>
          <w:lang w:val="en-US" w:bidi="ar-LB"/>
        </w:rPr>
        <w:t>الثانية-</w:t>
      </w:r>
      <w:r w:rsidR="00351949">
        <w:rPr>
          <w:i/>
          <w:iCs/>
          <w:color w:val="000000" w:themeColor="text1"/>
          <w:sz w:val="26"/>
          <w:szCs w:val="26"/>
          <w:u w:val="single"/>
          <w:rtl/>
          <w:lang w:val="en-US" w:bidi="ar-LB"/>
        </w:rPr>
        <w:t xml:space="preserve"> </w:t>
      </w:r>
      <w:r w:rsidRPr="00F2384C">
        <w:rPr>
          <w:i/>
          <w:iCs/>
          <w:color w:val="000000" w:themeColor="text1"/>
          <w:sz w:val="26"/>
          <w:szCs w:val="26"/>
          <w:u w:val="single"/>
          <w:rtl/>
          <w:lang w:val="en-US" w:bidi="ar-LB"/>
        </w:rPr>
        <w:t>خطة</w:t>
      </w:r>
      <w:r w:rsidR="00351949">
        <w:rPr>
          <w:i/>
          <w:iCs/>
          <w:color w:val="000000" w:themeColor="text1"/>
          <w:sz w:val="26"/>
          <w:szCs w:val="26"/>
          <w:u w:val="single"/>
          <w:rtl/>
          <w:lang w:val="en-US" w:bidi="ar-LB"/>
        </w:rPr>
        <w:t xml:space="preserve"> </w:t>
      </w:r>
      <w:r w:rsidRPr="00F2384C">
        <w:rPr>
          <w:i/>
          <w:iCs/>
          <w:color w:val="000000" w:themeColor="text1"/>
          <w:sz w:val="26"/>
          <w:szCs w:val="26"/>
          <w:u w:val="single"/>
          <w:rtl/>
          <w:lang w:val="en-US" w:bidi="ar-LB"/>
        </w:rPr>
        <w:t>قطاع</w:t>
      </w:r>
      <w:r w:rsidR="00351949">
        <w:rPr>
          <w:i/>
          <w:iCs/>
          <w:color w:val="000000" w:themeColor="text1"/>
          <w:sz w:val="26"/>
          <w:szCs w:val="26"/>
          <w:u w:val="single"/>
          <w:rtl/>
          <w:lang w:val="en-US" w:bidi="ar-LB"/>
        </w:rPr>
        <w:t xml:space="preserve"> </w:t>
      </w:r>
      <w:r w:rsidRPr="00F2384C">
        <w:rPr>
          <w:i/>
          <w:iCs/>
          <w:color w:val="000000" w:themeColor="text1"/>
          <w:sz w:val="26"/>
          <w:szCs w:val="26"/>
          <w:u w:val="single"/>
          <w:rtl/>
          <w:lang w:val="en-US" w:bidi="ar-LB"/>
        </w:rPr>
        <w:t>التبريد</w:t>
      </w:r>
      <w:r w:rsidR="00351949">
        <w:rPr>
          <w:i/>
          <w:iCs/>
          <w:color w:val="000000" w:themeColor="text1"/>
          <w:sz w:val="26"/>
          <w:szCs w:val="26"/>
          <w:u w:val="single"/>
          <w:rtl/>
          <w:lang w:val="en-US" w:bidi="ar-LB"/>
        </w:rPr>
        <w:t xml:space="preserve"> </w:t>
      </w:r>
      <w:r w:rsidRPr="00F2384C">
        <w:rPr>
          <w:i/>
          <w:iCs/>
          <w:color w:val="000000" w:themeColor="text1"/>
          <w:sz w:val="26"/>
          <w:szCs w:val="26"/>
          <w:u w:val="single"/>
          <w:rtl/>
          <w:lang w:val="en-US" w:bidi="ar-LB"/>
        </w:rPr>
        <w:t>الصناعي</w:t>
      </w:r>
      <w:r w:rsidR="00351949">
        <w:rPr>
          <w:i/>
          <w:iCs/>
          <w:color w:val="000000" w:themeColor="text1"/>
          <w:sz w:val="26"/>
          <w:szCs w:val="26"/>
          <w:u w:val="single"/>
          <w:rtl/>
          <w:lang w:val="en-US" w:bidi="ar-LB"/>
        </w:rPr>
        <w:t xml:space="preserve"> </w:t>
      </w:r>
      <w:r w:rsidRPr="00F2384C">
        <w:rPr>
          <w:i/>
          <w:iCs/>
          <w:color w:val="000000" w:themeColor="text1"/>
          <w:sz w:val="26"/>
          <w:szCs w:val="26"/>
          <w:u w:val="single"/>
          <w:rtl/>
          <w:lang w:val="en-US" w:bidi="ar-LB"/>
        </w:rPr>
        <w:t>والتجاري-</w:t>
      </w:r>
      <w:r w:rsidR="00351949">
        <w:rPr>
          <w:i/>
          <w:iCs/>
          <w:color w:val="000000" w:themeColor="text1"/>
          <w:sz w:val="26"/>
          <w:szCs w:val="26"/>
          <w:u w:val="single"/>
          <w:rtl/>
          <w:lang w:val="en-US" w:bidi="ar-LB"/>
        </w:rPr>
        <w:t xml:space="preserve"> </w:t>
      </w:r>
      <w:r w:rsidRPr="00F2384C">
        <w:rPr>
          <w:i/>
          <w:iCs/>
          <w:color w:val="000000" w:themeColor="text1"/>
          <w:sz w:val="26"/>
          <w:szCs w:val="26"/>
          <w:u w:val="single"/>
          <w:rtl/>
          <w:lang w:val="en-US" w:bidi="ar-LB"/>
        </w:rPr>
        <w:t>التغيير</w:t>
      </w:r>
      <w:r w:rsidR="00351949">
        <w:rPr>
          <w:i/>
          <w:iCs/>
          <w:color w:val="000000" w:themeColor="text1"/>
          <w:sz w:val="26"/>
          <w:szCs w:val="26"/>
          <w:u w:val="single"/>
          <w:rtl/>
          <w:lang w:val="en-US" w:bidi="ar-LB"/>
        </w:rPr>
        <w:t xml:space="preserve"> </w:t>
      </w:r>
      <w:r w:rsidRPr="00F2384C">
        <w:rPr>
          <w:i/>
          <w:iCs/>
          <w:color w:val="000000" w:themeColor="text1"/>
          <w:sz w:val="26"/>
          <w:szCs w:val="26"/>
          <w:u w:val="single"/>
          <w:rtl/>
          <w:lang w:val="en-US" w:bidi="ar-LB"/>
        </w:rPr>
        <w:t>في</w:t>
      </w:r>
      <w:r w:rsidR="00351949">
        <w:rPr>
          <w:i/>
          <w:iCs/>
          <w:color w:val="000000" w:themeColor="text1"/>
          <w:sz w:val="26"/>
          <w:szCs w:val="26"/>
          <w:u w:val="single"/>
          <w:rtl/>
          <w:lang w:val="en-US" w:bidi="ar-LB"/>
        </w:rPr>
        <w:t xml:space="preserve"> </w:t>
      </w:r>
      <w:r w:rsidRPr="00F2384C">
        <w:rPr>
          <w:i/>
          <w:iCs/>
          <w:color w:val="000000" w:themeColor="text1"/>
          <w:sz w:val="26"/>
          <w:szCs w:val="26"/>
          <w:u w:val="single"/>
          <w:rtl/>
          <w:lang w:val="en-US" w:bidi="ar-LB"/>
        </w:rPr>
        <w:t>التكنولوجيات)</w:t>
      </w:r>
      <w:r w:rsidR="00351949">
        <w:rPr>
          <w:i/>
          <w:iCs/>
          <w:color w:val="000000" w:themeColor="text1"/>
          <w:sz w:val="26"/>
          <w:szCs w:val="26"/>
          <w:rtl/>
          <w:lang w:val="en-US" w:bidi="ar-LB"/>
        </w:rPr>
        <w:t xml:space="preserve"> </w:t>
      </w:r>
      <w:r w:rsidRPr="00F2384C">
        <w:rPr>
          <w:i/>
          <w:iCs/>
          <w:color w:val="000000" w:themeColor="text1"/>
          <w:sz w:val="26"/>
          <w:szCs w:val="26"/>
          <w:rtl/>
          <w:lang w:val="en-US" w:bidi="ar-LB"/>
        </w:rPr>
        <w:t>(اليوئنديبي)</w:t>
      </w:r>
      <w:r w:rsidR="00351949">
        <w:rPr>
          <w:i/>
          <w:iCs/>
          <w:color w:val="000000" w:themeColor="text1"/>
          <w:sz w:val="26"/>
          <w:szCs w:val="26"/>
          <w:rtl/>
          <w:lang w:val="en-US" w:bidi="ar-LB"/>
        </w:rPr>
        <w:t xml:space="preserve"> </w:t>
      </w:r>
      <w:r w:rsidRPr="00F2384C">
        <w:rPr>
          <w:i/>
          <w:iCs/>
          <w:color w:val="000000" w:themeColor="text1"/>
          <w:sz w:val="26"/>
          <w:szCs w:val="26"/>
          <w:rtl/>
          <w:lang w:val="en-US" w:bidi="ar-LB"/>
        </w:rPr>
        <w:t>(الفقرات</w:t>
      </w:r>
      <w:r w:rsidR="00351949">
        <w:rPr>
          <w:i/>
          <w:iCs/>
          <w:color w:val="000000" w:themeColor="text1"/>
          <w:sz w:val="26"/>
          <w:szCs w:val="26"/>
          <w:rtl/>
          <w:lang w:val="en-US" w:bidi="ar-LB"/>
        </w:rPr>
        <w:t xml:space="preserve"> </w:t>
      </w:r>
      <w:r w:rsidRPr="00F2384C">
        <w:rPr>
          <w:i/>
          <w:iCs/>
          <w:color w:val="000000" w:themeColor="text1"/>
          <w:sz w:val="26"/>
          <w:szCs w:val="26"/>
          <w:rtl/>
          <w:lang w:val="en-US" w:bidi="ar-LB"/>
        </w:rPr>
        <w:t>81-87)</w:t>
      </w:r>
    </w:p>
    <w:p w14:paraId="41872F51" w14:textId="01BEDDC5" w:rsidR="00211D00" w:rsidRPr="00F2384C" w:rsidRDefault="00211D00" w:rsidP="00211D00">
      <w:pPr>
        <w:widowControl w:val="0"/>
        <w:bidi/>
        <w:spacing w:after="240"/>
        <w:ind w:left="720"/>
        <w:outlineLvl w:val="1"/>
        <w:rPr>
          <w:sz w:val="26"/>
          <w:szCs w:val="26"/>
          <w:u w:val="single"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المشكلات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التي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يتعين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معالجتها</w:t>
      </w:r>
      <w:r w:rsidRPr="00F2384C">
        <w:rPr>
          <w:sz w:val="26"/>
          <w:szCs w:val="26"/>
          <w:rtl/>
          <w:lang w:bidi="ar-LB"/>
        </w:rPr>
        <w:t>: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شيء</w:t>
      </w:r>
    </w:p>
    <w:p w14:paraId="50B4051E" w14:textId="719148F1" w:rsidR="008917BD" w:rsidRPr="00F2384C" w:rsidRDefault="008917BD" w:rsidP="008917BD">
      <w:pPr>
        <w:keepNext/>
        <w:bidi/>
        <w:spacing w:after="240"/>
        <w:ind w:left="720"/>
        <w:rPr>
          <w:sz w:val="26"/>
          <w:szCs w:val="26"/>
          <w:u w:val="single"/>
          <w:rtl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قد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ترغب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اللجنة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التنفيذية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في:</w:t>
      </w:r>
    </w:p>
    <w:p w14:paraId="36732568" w14:textId="2C6103AC" w:rsidR="008917BD" w:rsidRPr="00F2384C" w:rsidRDefault="009E32C6" w:rsidP="00EC1BC7">
      <w:pPr>
        <w:pStyle w:val="ListParagraph"/>
        <w:numPr>
          <w:ilvl w:val="0"/>
          <w:numId w:val="44"/>
        </w:numPr>
        <w:bidi/>
        <w:spacing w:after="240" w:line="288" w:lineRule="auto"/>
        <w:ind w:left="1440" w:hanging="720"/>
        <w:contextualSpacing w:val="0"/>
        <w:rPr>
          <w:sz w:val="24"/>
          <w:szCs w:val="26"/>
          <w:lang w:val="en-US" w:bidi="ar-LB"/>
        </w:rPr>
      </w:pPr>
      <w:r w:rsidRPr="00F2384C">
        <w:rPr>
          <w:sz w:val="24"/>
          <w:szCs w:val="26"/>
          <w:rtl/>
          <w:lang w:val="en-US" w:bidi="ar-LB"/>
        </w:rPr>
        <w:t>أن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تأخذ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علما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بالطلب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الذي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قدمه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برنامج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الأمم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المتحدة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الإنمائي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نيابة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الصين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لتغيير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التكنولوجيا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تصنيع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أجهزة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التبريد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وتكييف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الهواء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ووحدات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التكثيف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الضخمة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للانتقال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الأمونيا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بالتمدد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المباشر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إلى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الأمونيا/ثاني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أكسيد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الكربون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التعاقبية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سياق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المرحلة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الثانية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الخطة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القطاعية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للتبريد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وتكييف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الهواء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الصناعيين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والتجاريين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خطة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إدارة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إزالة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المواد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الهيدروكلوروفلوروكربونية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الصين،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النحو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الوارد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المذكرة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lang w:val="en-US" w:bidi="ar-LB"/>
        </w:rPr>
        <w:t>UNEP/OzL.Pro/ExCom/95/20/Add.1</w:t>
      </w:r>
      <w:r w:rsidRPr="00F2384C">
        <w:rPr>
          <w:sz w:val="24"/>
          <w:szCs w:val="26"/>
          <w:rtl/>
          <w:lang w:val="en-US" w:bidi="ar-LB"/>
        </w:rPr>
        <w:t>؛</w:t>
      </w:r>
    </w:p>
    <w:p w14:paraId="08D1BAC7" w14:textId="325190EF" w:rsidR="008917BD" w:rsidRPr="00F2384C" w:rsidRDefault="009E32C6" w:rsidP="00EC1BC7">
      <w:pPr>
        <w:pStyle w:val="ListParagraph"/>
        <w:numPr>
          <w:ilvl w:val="0"/>
          <w:numId w:val="44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وأن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توافق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تغيير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التكنولوجيا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المشار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إليه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الفقرة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الفرعية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(أ)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أعلاه.</w:t>
      </w:r>
    </w:p>
    <w:p w14:paraId="7E0EE79C" w14:textId="6F541DC9" w:rsidR="00CE2CE9" w:rsidRPr="00F2384C" w:rsidRDefault="003906DB" w:rsidP="00EC1BC7">
      <w:pPr>
        <w:pStyle w:val="ListParagraph"/>
        <w:widowControl w:val="0"/>
        <w:numPr>
          <w:ilvl w:val="0"/>
          <w:numId w:val="82"/>
        </w:numPr>
        <w:bidi/>
        <w:spacing w:after="240"/>
        <w:ind w:firstLine="702"/>
        <w:contextualSpacing w:val="0"/>
        <w:jc w:val="left"/>
        <w:outlineLvl w:val="1"/>
        <w:rPr>
          <w:b/>
          <w:bCs/>
          <w:sz w:val="26"/>
          <w:szCs w:val="26"/>
          <w:lang w:val="en-CA" w:bidi="ar-LB"/>
        </w:rPr>
      </w:pPr>
      <w:r w:rsidRPr="00F2384C">
        <w:rPr>
          <w:b/>
          <w:bCs/>
          <w:sz w:val="26"/>
          <w:szCs w:val="26"/>
          <w:rtl/>
          <w:lang w:val="en-CA" w:bidi="ar-LB"/>
        </w:rPr>
        <w:t>تقارير</w:t>
      </w:r>
      <w:r w:rsidR="00351949">
        <w:rPr>
          <w:b/>
          <w:bCs/>
          <w:sz w:val="26"/>
          <w:szCs w:val="26"/>
          <w:rtl/>
          <w:lang w:val="en-CA" w:bidi="ar-LB"/>
        </w:rPr>
        <w:t xml:space="preserve"> </w:t>
      </w:r>
      <w:r w:rsidRPr="00F2384C">
        <w:rPr>
          <w:b/>
          <w:bCs/>
          <w:sz w:val="26"/>
          <w:szCs w:val="26"/>
          <w:rtl/>
          <w:lang w:val="en-CA" w:bidi="ar-LB"/>
        </w:rPr>
        <w:t>عن</w:t>
      </w:r>
      <w:r w:rsidR="00351949">
        <w:rPr>
          <w:b/>
          <w:bCs/>
          <w:sz w:val="26"/>
          <w:szCs w:val="26"/>
          <w:rtl/>
          <w:lang w:val="en-CA" w:bidi="ar-LB"/>
        </w:rPr>
        <w:t xml:space="preserve"> </w:t>
      </w:r>
      <w:r w:rsidRPr="00F2384C">
        <w:rPr>
          <w:b/>
          <w:bCs/>
          <w:sz w:val="26"/>
          <w:szCs w:val="26"/>
          <w:rtl/>
          <w:lang w:val="en-CA" w:bidi="ar-LB"/>
        </w:rPr>
        <w:t>المشروعات</w:t>
      </w:r>
      <w:r w:rsidR="00351949">
        <w:rPr>
          <w:b/>
          <w:bCs/>
          <w:sz w:val="26"/>
          <w:szCs w:val="26"/>
          <w:rtl/>
          <w:lang w:val="en-CA" w:bidi="ar-LB"/>
        </w:rPr>
        <w:t xml:space="preserve"> </w:t>
      </w:r>
      <w:r w:rsidRPr="00F2384C">
        <w:rPr>
          <w:b/>
          <w:bCs/>
          <w:sz w:val="26"/>
          <w:szCs w:val="26"/>
          <w:rtl/>
          <w:lang w:val="en-CA" w:bidi="ar-LB"/>
        </w:rPr>
        <w:t>التي</w:t>
      </w:r>
      <w:r w:rsidR="00351949">
        <w:rPr>
          <w:b/>
          <w:bCs/>
          <w:sz w:val="26"/>
          <w:szCs w:val="26"/>
          <w:rtl/>
          <w:lang w:val="en-CA" w:bidi="ar-LB"/>
        </w:rPr>
        <w:t xml:space="preserve"> </w:t>
      </w:r>
      <w:r w:rsidRPr="00F2384C">
        <w:rPr>
          <w:b/>
          <w:bCs/>
          <w:sz w:val="26"/>
          <w:szCs w:val="26"/>
          <w:rtl/>
          <w:lang w:val="en-CA" w:bidi="ar-LB"/>
        </w:rPr>
        <w:t>توجد</w:t>
      </w:r>
      <w:r w:rsidR="00351949">
        <w:rPr>
          <w:b/>
          <w:bCs/>
          <w:sz w:val="26"/>
          <w:szCs w:val="26"/>
          <w:rtl/>
          <w:lang w:val="en-CA" w:bidi="ar-LB"/>
        </w:rPr>
        <w:t xml:space="preserve"> </w:t>
      </w:r>
      <w:r w:rsidRPr="00F2384C">
        <w:rPr>
          <w:b/>
          <w:bCs/>
          <w:sz w:val="26"/>
          <w:szCs w:val="26"/>
          <w:rtl/>
          <w:lang w:val="en-CA" w:bidi="ar-LB"/>
        </w:rPr>
        <w:t>بها</w:t>
      </w:r>
      <w:r w:rsidR="00351949">
        <w:rPr>
          <w:b/>
          <w:bCs/>
          <w:sz w:val="26"/>
          <w:szCs w:val="26"/>
          <w:rtl/>
          <w:lang w:val="en-CA" w:bidi="ar-LB"/>
        </w:rPr>
        <w:t xml:space="preserve"> </w:t>
      </w:r>
      <w:r w:rsidRPr="00F2384C">
        <w:rPr>
          <w:b/>
          <w:bCs/>
          <w:sz w:val="26"/>
          <w:szCs w:val="26"/>
          <w:rtl/>
          <w:lang w:val="en-CA" w:bidi="ar-LB"/>
        </w:rPr>
        <w:t>مشكلات</w:t>
      </w:r>
      <w:r w:rsidR="00351949">
        <w:rPr>
          <w:b/>
          <w:bCs/>
          <w:sz w:val="26"/>
          <w:szCs w:val="26"/>
          <w:rtl/>
          <w:lang w:val="en-CA" w:bidi="ar-LB"/>
        </w:rPr>
        <w:t xml:space="preserve"> </w:t>
      </w:r>
      <w:r w:rsidRPr="00F2384C">
        <w:rPr>
          <w:b/>
          <w:bCs/>
          <w:sz w:val="26"/>
          <w:szCs w:val="26"/>
          <w:rtl/>
          <w:lang w:val="en-CA" w:bidi="ar-LB"/>
        </w:rPr>
        <w:t>معلقة</w:t>
      </w:r>
      <w:r w:rsidR="00351949">
        <w:rPr>
          <w:b/>
          <w:bCs/>
          <w:sz w:val="26"/>
          <w:szCs w:val="26"/>
          <w:rtl/>
          <w:lang w:val="en-CA" w:bidi="ar-LB"/>
        </w:rPr>
        <w:t xml:space="preserve"> </w:t>
      </w:r>
      <w:r w:rsidRPr="00F2384C">
        <w:rPr>
          <w:b/>
          <w:bCs/>
          <w:sz w:val="26"/>
          <w:szCs w:val="26"/>
          <w:rtl/>
          <w:lang w:val="en-CA" w:bidi="ar-LB"/>
        </w:rPr>
        <w:t>للنظر</w:t>
      </w:r>
      <w:r w:rsidR="00351949">
        <w:rPr>
          <w:b/>
          <w:bCs/>
          <w:sz w:val="26"/>
          <w:szCs w:val="26"/>
          <w:rtl/>
          <w:lang w:val="en-CA" w:bidi="ar-LB"/>
        </w:rPr>
        <w:t xml:space="preserve"> </w:t>
      </w:r>
      <w:r w:rsidRPr="00F2384C">
        <w:rPr>
          <w:b/>
          <w:bCs/>
          <w:sz w:val="26"/>
          <w:szCs w:val="26"/>
          <w:rtl/>
          <w:lang w:val="en-CA" w:bidi="ar-LB"/>
        </w:rPr>
        <w:t>فيها</w:t>
      </w:r>
      <w:r w:rsidR="00351949">
        <w:rPr>
          <w:b/>
          <w:bCs/>
          <w:sz w:val="26"/>
          <w:szCs w:val="26"/>
          <w:rtl/>
          <w:lang w:val="en-CA" w:bidi="ar-LB"/>
        </w:rPr>
        <w:t xml:space="preserve"> </w:t>
      </w:r>
      <w:r w:rsidRPr="00F2384C">
        <w:rPr>
          <w:b/>
          <w:bCs/>
          <w:sz w:val="26"/>
          <w:szCs w:val="26"/>
          <w:rtl/>
          <w:lang w:val="en-CA" w:bidi="ar-LB"/>
        </w:rPr>
        <w:t>بشكل</w:t>
      </w:r>
      <w:r w:rsidR="00351949">
        <w:rPr>
          <w:b/>
          <w:bCs/>
          <w:sz w:val="26"/>
          <w:szCs w:val="26"/>
          <w:rtl/>
          <w:lang w:val="en-CA" w:bidi="ar-LB"/>
        </w:rPr>
        <w:t xml:space="preserve"> </w:t>
      </w:r>
      <w:r w:rsidRPr="00F2384C">
        <w:rPr>
          <w:b/>
          <w:bCs/>
          <w:sz w:val="26"/>
          <w:szCs w:val="26"/>
          <w:rtl/>
          <w:lang w:val="en-CA" w:bidi="ar-LB"/>
        </w:rPr>
        <w:t>فردي</w:t>
      </w:r>
    </w:p>
    <w:p w14:paraId="65E7B8B5" w14:textId="4899D642" w:rsidR="00516E61" w:rsidRPr="00F2384C" w:rsidRDefault="003906DB" w:rsidP="00516E61">
      <w:pPr>
        <w:widowControl w:val="0"/>
        <w:bidi/>
        <w:spacing w:after="240" w:line="288" w:lineRule="auto"/>
        <w:ind w:left="720"/>
        <w:outlineLvl w:val="1"/>
        <w:rPr>
          <w:sz w:val="24"/>
          <w:szCs w:val="26"/>
          <w:u w:val="single"/>
          <w:lang w:val="en-US" w:bidi="ar-LB"/>
        </w:rPr>
      </w:pPr>
      <w:r w:rsidRPr="00F2384C">
        <w:rPr>
          <w:sz w:val="24"/>
          <w:szCs w:val="26"/>
          <w:u w:val="single"/>
          <w:rtl/>
          <w:lang w:val="en-US" w:bidi="ar-LB"/>
        </w:rPr>
        <w:t>تحتوي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rtl/>
          <w:lang w:val="en-US" w:bidi="ar-LB"/>
        </w:rPr>
        <w:t>الوثيقة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lang w:val="en-US" w:bidi="ar-LB"/>
        </w:rPr>
        <w:t>UNEP/OzL.Pro/ExCom/95/21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تقرير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مشروع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ذو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متطلبات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معينة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لإعداد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التقارير،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وقد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تقديمه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إلى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الاجتماع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الخامس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والتسعين،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والذي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يطرح،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بعد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استعراض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الأمانة،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مشكلات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معلقة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lastRenderedPageBreak/>
        <w:t>ويتطلب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اللجنة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التنفيذية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النظر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فيها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بشكل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فردي.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ويتعلق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التقرير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بمشروع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استثماري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الهيدروفلوروكربون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الأردن.</w:t>
      </w:r>
    </w:p>
    <w:p w14:paraId="6A73A88E" w14:textId="1630AAEE" w:rsidR="00564CE1" w:rsidRPr="00F2384C" w:rsidRDefault="00564CE1" w:rsidP="005E477F">
      <w:pPr>
        <w:bidi/>
        <w:spacing w:after="240" w:line="288" w:lineRule="auto"/>
        <w:ind w:left="706"/>
        <w:rPr>
          <w:iCs/>
          <w:sz w:val="26"/>
          <w:szCs w:val="26"/>
          <w:lang w:bidi="ar-LB"/>
        </w:rPr>
      </w:pPr>
      <w:r w:rsidRPr="00F2384C">
        <w:rPr>
          <w:iCs/>
          <w:sz w:val="26"/>
          <w:szCs w:val="26"/>
          <w:u w:val="single"/>
          <w:rtl/>
          <w:lang w:bidi="ar-LB"/>
        </w:rPr>
        <w:t>الأردن: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تقرير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عن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مشروع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تحويل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المنشأة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المصنعة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لوحدات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تكييف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الهواء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التجارية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الكبيرة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المركزية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على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الأسطح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والتي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تصل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قدرتها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إلى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400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كيلواط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في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شركة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بترا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للصناعات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الهندسية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من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الهيدروفلوروكربون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إلى</w:t>
      </w:r>
      <w:r w:rsidR="00351949">
        <w:rPr>
          <w:iCs/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iCs/>
          <w:sz w:val="26"/>
          <w:szCs w:val="26"/>
          <w:u w:val="single"/>
          <w:rtl/>
          <w:lang w:bidi="ar-LB"/>
        </w:rPr>
        <w:t>البروبان</w:t>
      </w:r>
      <w:r w:rsidR="00351949">
        <w:rPr>
          <w:iCs/>
          <w:sz w:val="26"/>
          <w:szCs w:val="26"/>
          <w:rtl/>
          <w:lang w:bidi="ar-LB"/>
        </w:rPr>
        <w:t xml:space="preserve"> </w:t>
      </w:r>
      <w:r w:rsidRPr="00F2384C">
        <w:rPr>
          <w:iCs/>
          <w:sz w:val="26"/>
          <w:szCs w:val="26"/>
          <w:rtl/>
          <w:lang w:bidi="ar-LB"/>
        </w:rPr>
        <w:t>(اليونيدو)</w:t>
      </w:r>
    </w:p>
    <w:p w14:paraId="1C647B30" w14:textId="7A1085E6" w:rsidR="00564CE1" w:rsidRPr="00F2384C" w:rsidRDefault="00564CE1" w:rsidP="00564CE1">
      <w:pPr>
        <w:widowControl w:val="0"/>
        <w:bidi/>
        <w:spacing w:after="240"/>
        <w:ind w:left="720"/>
        <w:outlineLvl w:val="1"/>
        <w:rPr>
          <w:sz w:val="26"/>
          <w:szCs w:val="26"/>
          <w:u w:val="single"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المشكلات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التي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يتعين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معالجتها</w:t>
      </w:r>
      <w:r w:rsidRPr="00F2384C">
        <w:rPr>
          <w:sz w:val="26"/>
          <w:szCs w:val="26"/>
          <w:rtl/>
          <w:lang w:bidi="ar-LB"/>
        </w:rPr>
        <w:t>:</w:t>
      </w:r>
    </w:p>
    <w:p w14:paraId="62940214" w14:textId="7E4453FB" w:rsidR="00564CE1" w:rsidRPr="00F2384C" w:rsidRDefault="00290FAB" w:rsidP="00EC1BC7">
      <w:pPr>
        <w:pStyle w:val="ListParagraph"/>
        <w:widowControl w:val="0"/>
        <w:numPr>
          <w:ilvl w:val="0"/>
          <w:numId w:val="8"/>
        </w:numPr>
        <w:bidi/>
        <w:spacing w:after="240" w:line="288" w:lineRule="auto"/>
        <w:contextualSpacing w:val="0"/>
        <w:outlineLvl w:val="1"/>
        <w:rPr>
          <w:sz w:val="26"/>
          <w:szCs w:val="26"/>
          <w:lang w:bidi="ar-LB"/>
        </w:rPr>
      </w:pPr>
      <w:r w:rsidRPr="00F2384C">
        <w:rPr>
          <w:sz w:val="26"/>
          <w:szCs w:val="26"/>
          <w:rtl/>
          <w:lang w:bidi="ar-LB"/>
        </w:rPr>
        <w:t>النظر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فيما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إذا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كان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ينبغي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الطلب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اليونيدو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تقديم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مقترح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إلى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الاجتماع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السادس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والتسعين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لاستخدام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جزء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الأرصدة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المتبقية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المشروع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لتحويل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منشأة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تصنيع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وحدات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تكييف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الهواء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التجارية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الكبيرة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على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الأسطح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بقدرة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تصل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إلى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400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كيلواط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شركة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بترا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للصناعات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الهندسية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الهيدروفلوروكربون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إلى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البروبان،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أو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إعادة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الأرصدة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المتبقية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المشروع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إلى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الاجتماع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الخامس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والتسعين.</w:t>
      </w:r>
    </w:p>
    <w:p w14:paraId="1D61A9D7" w14:textId="1B02E9BA" w:rsidR="00E40A51" w:rsidRPr="00F2384C" w:rsidRDefault="00E42C08" w:rsidP="00E40A51">
      <w:pPr>
        <w:keepNext/>
        <w:bidi/>
        <w:spacing w:after="240"/>
        <w:ind w:left="720"/>
        <w:rPr>
          <w:sz w:val="26"/>
          <w:szCs w:val="26"/>
          <w:u w:val="single"/>
          <w:rtl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قد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ترغب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اللجنة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التنفيذية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النظر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فيما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إذا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كان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ينبغي</w:t>
      </w:r>
      <w:r w:rsidR="00E40A51" w:rsidRPr="00F2384C">
        <w:rPr>
          <w:sz w:val="26"/>
          <w:szCs w:val="26"/>
          <w:u w:val="single"/>
          <w:rtl/>
          <w:lang w:bidi="ar-LB"/>
        </w:rPr>
        <w:t>:</w:t>
      </w:r>
    </w:p>
    <w:p w14:paraId="2F9F5290" w14:textId="2781438C" w:rsidR="00E40A51" w:rsidRPr="00F2384C" w:rsidRDefault="00110C3A" w:rsidP="00EC1BC7">
      <w:pPr>
        <w:pStyle w:val="ListParagraph"/>
        <w:numPr>
          <w:ilvl w:val="0"/>
          <w:numId w:val="45"/>
        </w:numPr>
        <w:bidi/>
        <w:spacing w:after="240" w:line="288" w:lineRule="auto"/>
        <w:ind w:left="1440" w:hanging="720"/>
        <w:contextualSpacing w:val="0"/>
        <w:rPr>
          <w:sz w:val="24"/>
          <w:szCs w:val="26"/>
          <w:lang w:val="en-US" w:bidi="ar-LB"/>
        </w:rPr>
      </w:pPr>
      <w:r w:rsidRPr="00F2384C">
        <w:rPr>
          <w:sz w:val="24"/>
          <w:szCs w:val="26"/>
          <w:rtl/>
          <w:lang w:val="en-US" w:bidi="ar-LB"/>
        </w:rPr>
        <w:t>دعوة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اليونيدو،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بالنيابة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حكومة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الأردن،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إلى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تقديم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مقترح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إلى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الاجتماع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السادس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والتسعين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لاستخدام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جزء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الأرصدة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المتبقية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المشروع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لتحويل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منشأة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تصنيع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وحدات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تكييف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الهواء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التجارية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الكبيرة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المركزية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الأسطح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والتي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تصل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قدرتها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إلى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400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كيلواط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شركة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بترا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للصناعات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الهندسية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الهيدروفلوروكربون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إلى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البروبان،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وذلك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لعرض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تصنيع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واستخدام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مبرد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مباني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قائم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lang w:val="en-US" w:bidi="ar-LB"/>
        </w:rPr>
        <w:t>R-290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شركة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بترا،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النحو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الموضح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الوثيقة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lang w:val="en-US" w:bidi="ar-LB"/>
        </w:rPr>
        <w:t>UNEP/OzL.Pro/ExCom/95/21</w:t>
      </w:r>
      <w:r w:rsidRPr="00F2384C">
        <w:rPr>
          <w:sz w:val="24"/>
          <w:szCs w:val="26"/>
          <w:rtl/>
          <w:lang w:val="en-US" w:bidi="ar-LB"/>
        </w:rPr>
        <w:t>؛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أو</w:t>
      </w:r>
    </w:p>
    <w:p w14:paraId="431CF244" w14:textId="6E5F9D9A" w:rsidR="00E40A51" w:rsidRPr="00F2384C" w:rsidRDefault="00110C3A" w:rsidP="00EC1BC7">
      <w:pPr>
        <w:pStyle w:val="ListParagraph"/>
        <w:numPr>
          <w:ilvl w:val="0"/>
          <w:numId w:val="45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مطالبة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اليونيدو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بإعادة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الأرصدة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المتبقية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البالغة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113,089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دولار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أمريكي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بالإضافة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تكاليف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دعم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الوكالة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البالغة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7,916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دولار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أمريكي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مشروع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التحويل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الهيدروفلوروكربون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البروبان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المنشأة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التي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تصنع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وحدات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تكييف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الهواء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التجارية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الكبيرة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المركزية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الأسطح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بقدرة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تصل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400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كيلواط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شركة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بترا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للصناعات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الهندسية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الاجتماع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الخامس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والتسعين.</w:t>
      </w:r>
    </w:p>
    <w:p w14:paraId="7EE88437" w14:textId="6A11AD3A" w:rsidR="00C14609" w:rsidRPr="00F2384C" w:rsidRDefault="00C14609" w:rsidP="00C14609">
      <w:pPr>
        <w:widowControl w:val="0"/>
        <w:bidi/>
        <w:spacing w:after="240"/>
        <w:ind w:firstLine="709"/>
        <w:outlineLvl w:val="1"/>
        <w:rPr>
          <w:b/>
          <w:bCs/>
          <w:sz w:val="26"/>
          <w:szCs w:val="26"/>
          <w:lang w:bidi="ar-LB"/>
        </w:rPr>
      </w:pPr>
      <w:r w:rsidRPr="00F2384C">
        <w:rPr>
          <w:b/>
          <w:bCs/>
          <w:sz w:val="26"/>
          <w:szCs w:val="26"/>
          <w:rtl/>
          <w:lang w:bidi="ar-LB"/>
        </w:rPr>
        <w:t>7(ج)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055F24" w:rsidRPr="00F2384C">
        <w:rPr>
          <w:b/>
          <w:bCs/>
          <w:sz w:val="26"/>
          <w:szCs w:val="26"/>
          <w:rtl/>
          <w:lang w:bidi="ar-LB"/>
        </w:rPr>
        <w:t>استكمال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055F24" w:rsidRPr="00F2384C">
        <w:rPr>
          <w:b/>
          <w:bCs/>
          <w:sz w:val="26"/>
          <w:szCs w:val="26"/>
          <w:rtl/>
          <w:lang w:bidi="ar-LB"/>
        </w:rPr>
        <w:t>التقرير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055F24" w:rsidRPr="00F2384C">
        <w:rPr>
          <w:b/>
          <w:bCs/>
          <w:sz w:val="26"/>
          <w:szCs w:val="26"/>
          <w:rtl/>
          <w:lang w:bidi="ar-LB"/>
        </w:rPr>
        <w:t>المجمع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055F24" w:rsidRPr="00F2384C">
        <w:rPr>
          <w:b/>
          <w:bCs/>
          <w:sz w:val="26"/>
          <w:szCs w:val="26"/>
          <w:rtl/>
          <w:lang w:bidi="ar-LB"/>
        </w:rPr>
        <w:t>المتعلق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055F24" w:rsidRPr="00F2384C">
        <w:rPr>
          <w:b/>
          <w:bCs/>
          <w:sz w:val="26"/>
          <w:szCs w:val="26"/>
          <w:rtl/>
          <w:lang w:bidi="ar-LB"/>
        </w:rPr>
        <w:t>بإنجاز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055F24" w:rsidRPr="00F2384C">
        <w:rPr>
          <w:b/>
          <w:bCs/>
          <w:sz w:val="26"/>
          <w:szCs w:val="26"/>
          <w:rtl/>
          <w:lang w:bidi="ar-LB"/>
        </w:rPr>
        <w:t>المشروعات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055F24" w:rsidRPr="00F2384C">
        <w:rPr>
          <w:b/>
          <w:bCs/>
          <w:sz w:val="26"/>
          <w:szCs w:val="26"/>
          <w:rtl/>
          <w:lang w:bidi="ar-LB"/>
        </w:rPr>
        <w:t>لعام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055F24" w:rsidRPr="00F2384C">
        <w:rPr>
          <w:b/>
          <w:bCs/>
          <w:sz w:val="26"/>
          <w:szCs w:val="26"/>
          <w:rtl/>
          <w:lang w:bidi="ar-LB"/>
        </w:rPr>
        <w:t>2024</w:t>
      </w:r>
    </w:p>
    <w:p w14:paraId="12FC2919" w14:textId="30C156F8" w:rsidR="00516E61" w:rsidRPr="00F2384C" w:rsidRDefault="002C426E" w:rsidP="00516E61">
      <w:pPr>
        <w:widowControl w:val="0"/>
        <w:bidi/>
        <w:spacing w:after="240" w:line="288" w:lineRule="auto"/>
        <w:ind w:left="720"/>
        <w:outlineLvl w:val="1"/>
        <w:rPr>
          <w:sz w:val="24"/>
          <w:szCs w:val="26"/>
          <w:u w:val="single"/>
          <w:lang w:val="en-US" w:bidi="ar-LB"/>
        </w:rPr>
      </w:pPr>
      <w:r w:rsidRPr="00F2384C">
        <w:rPr>
          <w:sz w:val="24"/>
          <w:szCs w:val="26"/>
          <w:u w:val="single"/>
          <w:rtl/>
          <w:lang w:val="en-US" w:bidi="ar-LB"/>
        </w:rPr>
        <w:t>تقدم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rtl/>
          <w:lang w:val="en-US" w:bidi="ar-LB"/>
        </w:rPr>
        <w:t>الوثيقة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lang w:val="en-US" w:bidi="ar-LB"/>
        </w:rPr>
        <w:t>UNEP/OzL.Pro/ExCom/95/22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التقرير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الموجز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المجمع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لتقارير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إنجاز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المشروعات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المقدمة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بعد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الاجتماع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الرابع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والتسعين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للنظر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فيها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الاجتماع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الخامس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والتسعين.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ويلخص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التقرير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أسباب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التأخير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إنجاز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المشروعات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والدروس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المستفادة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التنفيذ،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بالنسبة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للاتفاقيات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المتعددة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السنوات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والمشاريع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الفردية.</w:t>
      </w:r>
    </w:p>
    <w:p w14:paraId="0C959B94" w14:textId="7343BC46" w:rsidR="00211D00" w:rsidRPr="00F2384C" w:rsidRDefault="00211D00" w:rsidP="00211D00">
      <w:pPr>
        <w:widowControl w:val="0"/>
        <w:bidi/>
        <w:spacing w:after="240"/>
        <w:ind w:left="720"/>
        <w:outlineLvl w:val="1"/>
        <w:rPr>
          <w:sz w:val="26"/>
          <w:szCs w:val="26"/>
          <w:u w:val="single"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المشكلات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التي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يتعين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معالجتها</w:t>
      </w:r>
      <w:r w:rsidRPr="00F2384C">
        <w:rPr>
          <w:sz w:val="26"/>
          <w:szCs w:val="26"/>
          <w:rtl/>
          <w:lang w:bidi="ar-LB"/>
        </w:rPr>
        <w:t>: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شيء</w:t>
      </w:r>
    </w:p>
    <w:p w14:paraId="0DBDF237" w14:textId="699FD25B" w:rsidR="00A75CC3" w:rsidRPr="00F2384C" w:rsidRDefault="00A75CC3" w:rsidP="00A75CC3">
      <w:pPr>
        <w:keepNext/>
        <w:bidi/>
        <w:spacing w:after="240"/>
        <w:ind w:left="720"/>
        <w:rPr>
          <w:sz w:val="26"/>
          <w:szCs w:val="26"/>
          <w:u w:val="single"/>
          <w:rtl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قد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ترغب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اللجنة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التنفيذية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في:</w:t>
      </w:r>
    </w:p>
    <w:p w14:paraId="5DC7E6DD" w14:textId="33351DFF" w:rsidR="00A75CC3" w:rsidRPr="00F2384C" w:rsidRDefault="00206D57" w:rsidP="00EC1BC7">
      <w:pPr>
        <w:pStyle w:val="ListParagraph"/>
        <w:numPr>
          <w:ilvl w:val="0"/>
          <w:numId w:val="46"/>
        </w:numPr>
        <w:bidi/>
        <w:spacing w:after="240" w:line="288" w:lineRule="auto"/>
        <w:ind w:left="1440" w:hanging="720"/>
        <w:contextualSpacing w:val="0"/>
        <w:rPr>
          <w:sz w:val="24"/>
          <w:szCs w:val="26"/>
          <w:lang w:val="en-US" w:bidi="ar-LB"/>
        </w:rPr>
      </w:pPr>
      <w:r w:rsidRPr="00F2384C">
        <w:rPr>
          <w:sz w:val="24"/>
          <w:szCs w:val="26"/>
          <w:rtl/>
          <w:lang w:val="en-US" w:bidi="ar-LB"/>
        </w:rPr>
        <w:t>أن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تحيط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علماً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بتقرير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إنجاز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المشروع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المجمع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لعام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2024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(الجزء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الثاني)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الوارد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الوثيقة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lang w:val="en-US" w:bidi="ar-LB"/>
        </w:rPr>
        <w:t>UNEP/OzL.Pro/ExCom/95/22</w:t>
      </w:r>
      <w:r w:rsidRPr="00F2384C">
        <w:rPr>
          <w:sz w:val="24"/>
          <w:szCs w:val="26"/>
          <w:rtl/>
          <w:lang w:val="en-US" w:bidi="ar-LB"/>
        </w:rPr>
        <w:t>؛</w:t>
      </w:r>
    </w:p>
    <w:p w14:paraId="1F1F823F" w14:textId="2E0028E7" w:rsidR="00A75CC3" w:rsidRPr="00F2384C" w:rsidRDefault="00206D57" w:rsidP="00EC1BC7">
      <w:pPr>
        <w:pStyle w:val="ListParagraph"/>
        <w:numPr>
          <w:ilvl w:val="0"/>
          <w:numId w:val="46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تطلب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من:</w:t>
      </w:r>
    </w:p>
    <w:p w14:paraId="6EE6C86B" w14:textId="7EFDE1AC" w:rsidR="00A75CC3" w:rsidRPr="00F2384C" w:rsidRDefault="00206D57" w:rsidP="00EC1BC7">
      <w:pPr>
        <w:pStyle w:val="ListParagraph"/>
        <w:numPr>
          <w:ilvl w:val="0"/>
          <w:numId w:val="47"/>
        </w:numPr>
        <w:bidi/>
        <w:spacing w:after="240" w:line="288" w:lineRule="auto"/>
        <w:ind w:left="2160" w:hanging="720"/>
        <w:contextualSpacing w:val="0"/>
        <w:rPr>
          <w:sz w:val="26"/>
          <w:szCs w:val="26"/>
          <w:lang w:bidi="ar-LB"/>
        </w:rPr>
      </w:pPr>
      <w:r w:rsidRPr="00F2384C">
        <w:rPr>
          <w:sz w:val="26"/>
          <w:szCs w:val="26"/>
          <w:rtl/>
          <w:lang w:bidi="ar-LB"/>
        </w:rPr>
        <w:lastRenderedPageBreak/>
        <w:t>الوكالات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الثنائية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والمنفذة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تقدم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إلى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الاجتماع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السادس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والتسعين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للجنة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التنفيذية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تقارير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إنجاز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المشاريع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المعلقة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تُقدم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بعد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للاتفاقات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المتعددة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السنوات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والمشاريع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الفردية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أو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تقديم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أسباب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الإخفاق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ذلك؛</w:t>
      </w:r>
    </w:p>
    <w:p w14:paraId="6C3DEC27" w14:textId="0257D0F3" w:rsidR="00A75CC3" w:rsidRPr="00F2384C" w:rsidRDefault="00206D57" w:rsidP="00EC1BC7">
      <w:pPr>
        <w:pStyle w:val="ListParagraph"/>
        <w:numPr>
          <w:ilvl w:val="0"/>
          <w:numId w:val="47"/>
        </w:numPr>
        <w:bidi/>
        <w:spacing w:after="240" w:line="288" w:lineRule="auto"/>
        <w:ind w:left="2160" w:hanging="720"/>
        <w:contextualSpacing w:val="0"/>
        <w:rPr>
          <w:sz w:val="26"/>
          <w:szCs w:val="26"/>
          <w:lang w:bidi="ar-LB"/>
        </w:rPr>
      </w:pPr>
      <w:r w:rsidRPr="00F2384C">
        <w:rPr>
          <w:sz w:val="26"/>
          <w:szCs w:val="26"/>
          <w:rtl/>
          <w:lang w:bidi="ar-LB"/>
        </w:rPr>
        <w:t>الوكالات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المنفذة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الرئيسية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والمتعاونة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تواصل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تنسيق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عملها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بشكل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وثيق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وضع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الصيغة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النهائية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للأجزاء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الخاصة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بها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تقارير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إنجاز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المشروعات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لتسهيل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تقديم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التقارير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الوقت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المناسب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قِبل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الوكالة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المنفذة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الرئيسية؛</w:t>
      </w:r>
    </w:p>
    <w:p w14:paraId="039EC08B" w14:textId="4F31A23C" w:rsidR="00A75CC3" w:rsidRPr="00F2384C" w:rsidRDefault="00A844C9" w:rsidP="00EC1BC7">
      <w:pPr>
        <w:pStyle w:val="ListParagraph"/>
        <w:numPr>
          <w:ilvl w:val="0"/>
          <w:numId w:val="47"/>
        </w:numPr>
        <w:bidi/>
        <w:spacing w:after="240" w:line="288" w:lineRule="auto"/>
        <w:ind w:left="2160" w:hanging="720"/>
        <w:contextualSpacing w:val="0"/>
        <w:rPr>
          <w:sz w:val="26"/>
          <w:szCs w:val="26"/>
          <w:lang w:bidi="ar-LB"/>
        </w:rPr>
      </w:pPr>
      <w:bookmarkStart w:id="3" w:name="_Hlk134511359"/>
      <w:r w:rsidRPr="00F2384C">
        <w:rPr>
          <w:sz w:val="26"/>
          <w:szCs w:val="26"/>
          <w:rtl/>
          <w:lang w:bidi="ar-LB"/>
        </w:rPr>
        <w:t>الوكالات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الثنائية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والمنفذة،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عند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ملء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البيانات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الخاصة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بتقديمات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تقارير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إنجاز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المشروعات،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تضمن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إدراج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المعلومات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ذات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الصلة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والمفيدة،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بما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ذلك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المعلومات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الجنسانية،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والإبلاغ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عن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الدروس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المستفادة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وأسباب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التأخير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تنفيذ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المشروع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لاستخدامها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التحسينات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المستقبلية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تصميم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المشروع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والتنفيذ؛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</w:t>
      </w:r>
    </w:p>
    <w:bookmarkEnd w:id="3"/>
    <w:p w14:paraId="3B4D92F3" w14:textId="468806C7" w:rsidR="00A75CC3" w:rsidRPr="00F2384C" w:rsidRDefault="00A844C9" w:rsidP="00EC1BC7">
      <w:pPr>
        <w:pStyle w:val="ListParagraph"/>
        <w:numPr>
          <w:ilvl w:val="0"/>
          <w:numId w:val="46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دعوة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جميع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المشاركين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إعداد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وتنفيذ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الاتفاقات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المتعددة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السنوات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والمشروعات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الفردية،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ولا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سيما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الأمانة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والوكالات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الثنائية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والمنفذة،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لوضع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الدروس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المستفادة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تقارير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إنجازات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المشروعات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عين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الاعتبار،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حيث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ينطبق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ذلك.</w:t>
      </w:r>
    </w:p>
    <w:p w14:paraId="50AEEF3C" w14:textId="17817E79" w:rsidR="00B057DD" w:rsidRPr="00F2384C" w:rsidRDefault="0078509D" w:rsidP="00EC1BC7">
      <w:pPr>
        <w:pStyle w:val="ListParagraph"/>
        <w:numPr>
          <w:ilvl w:val="0"/>
          <w:numId w:val="76"/>
        </w:numPr>
        <w:bidi/>
        <w:spacing w:after="240"/>
        <w:ind w:left="0" w:firstLine="0"/>
        <w:outlineLvl w:val="0"/>
        <w:rPr>
          <w:b/>
          <w:bCs/>
          <w:sz w:val="26"/>
          <w:szCs w:val="26"/>
          <w:lang w:bidi="ar-LB"/>
        </w:rPr>
      </w:pPr>
      <w:r w:rsidRPr="00F2384C">
        <w:rPr>
          <w:b/>
          <w:bCs/>
          <w:sz w:val="26"/>
          <w:szCs w:val="26"/>
          <w:rtl/>
          <w:lang w:bidi="ar-LB"/>
        </w:rPr>
        <w:t>تخطيط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الأعمال</w:t>
      </w:r>
    </w:p>
    <w:p w14:paraId="1EC139C0" w14:textId="39563FB0" w:rsidR="00B057DD" w:rsidRPr="00F2384C" w:rsidRDefault="00B057DD" w:rsidP="00B057DD">
      <w:pPr>
        <w:keepNext/>
        <w:bidi/>
        <w:spacing w:after="240"/>
        <w:ind w:left="1440" w:hanging="720"/>
        <w:outlineLvl w:val="1"/>
        <w:rPr>
          <w:b/>
          <w:bCs/>
          <w:sz w:val="26"/>
          <w:szCs w:val="26"/>
          <w:rtl/>
          <w:lang w:val="en-US" w:bidi="ar-LB"/>
        </w:rPr>
      </w:pPr>
      <w:r w:rsidRPr="00F2384C">
        <w:rPr>
          <w:b/>
          <w:bCs/>
          <w:sz w:val="26"/>
          <w:szCs w:val="26"/>
          <w:rtl/>
          <w:lang w:val="en-US" w:bidi="ar-LB"/>
        </w:rPr>
        <w:t>8(أ)</w:t>
      </w:r>
      <w:r w:rsidR="00351949">
        <w:rPr>
          <w:b/>
          <w:bCs/>
          <w:sz w:val="26"/>
          <w:szCs w:val="26"/>
          <w:rtl/>
          <w:lang w:val="en-US" w:bidi="ar-LB"/>
        </w:rPr>
        <w:t xml:space="preserve"> </w:t>
      </w:r>
      <w:r w:rsidR="0078509D" w:rsidRPr="00F2384C">
        <w:rPr>
          <w:b/>
          <w:bCs/>
          <w:sz w:val="26"/>
          <w:szCs w:val="26"/>
          <w:rtl/>
          <w:lang w:val="en-US" w:bidi="ar-LB"/>
        </w:rPr>
        <w:t>تحديث</w:t>
      </w:r>
      <w:r w:rsidR="00351949">
        <w:rPr>
          <w:b/>
          <w:bCs/>
          <w:sz w:val="26"/>
          <w:szCs w:val="26"/>
          <w:rtl/>
          <w:lang w:val="en-US" w:bidi="ar-LB"/>
        </w:rPr>
        <w:t xml:space="preserve"> </w:t>
      </w:r>
      <w:r w:rsidR="0078509D" w:rsidRPr="00F2384C">
        <w:rPr>
          <w:b/>
          <w:bCs/>
          <w:sz w:val="26"/>
          <w:szCs w:val="26"/>
          <w:rtl/>
          <w:lang w:val="en-US" w:bidi="ar-LB"/>
        </w:rPr>
        <w:t>لحالة</w:t>
      </w:r>
      <w:r w:rsidR="00351949">
        <w:rPr>
          <w:b/>
          <w:bCs/>
          <w:sz w:val="26"/>
          <w:szCs w:val="26"/>
          <w:rtl/>
          <w:lang w:val="en-US" w:bidi="ar-LB"/>
        </w:rPr>
        <w:t xml:space="preserve"> </w:t>
      </w:r>
      <w:r w:rsidR="0078509D" w:rsidRPr="00F2384C">
        <w:rPr>
          <w:b/>
          <w:bCs/>
          <w:sz w:val="26"/>
          <w:szCs w:val="26"/>
          <w:rtl/>
          <w:lang w:val="en-US" w:bidi="ar-LB"/>
        </w:rPr>
        <w:t>تنفيذ</w:t>
      </w:r>
      <w:r w:rsidR="00351949">
        <w:rPr>
          <w:b/>
          <w:bCs/>
          <w:sz w:val="26"/>
          <w:szCs w:val="26"/>
          <w:rtl/>
          <w:lang w:val="en-US" w:bidi="ar-LB"/>
        </w:rPr>
        <w:t xml:space="preserve"> </w:t>
      </w:r>
      <w:r w:rsidR="0078509D" w:rsidRPr="00F2384C">
        <w:rPr>
          <w:b/>
          <w:bCs/>
          <w:sz w:val="26"/>
          <w:szCs w:val="26"/>
          <w:rtl/>
          <w:lang w:val="en-US" w:bidi="ar-LB"/>
        </w:rPr>
        <w:t>خطة</w:t>
      </w:r>
      <w:r w:rsidR="00351949">
        <w:rPr>
          <w:b/>
          <w:bCs/>
          <w:sz w:val="26"/>
          <w:szCs w:val="26"/>
          <w:rtl/>
          <w:lang w:val="en-US" w:bidi="ar-LB"/>
        </w:rPr>
        <w:t xml:space="preserve"> </w:t>
      </w:r>
      <w:r w:rsidR="0078509D" w:rsidRPr="00F2384C">
        <w:rPr>
          <w:b/>
          <w:bCs/>
          <w:sz w:val="26"/>
          <w:szCs w:val="26"/>
          <w:rtl/>
          <w:lang w:val="en-US" w:bidi="ar-LB"/>
        </w:rPr>
        <w:t>العمل</w:t>
      </w:r>
      <w:r w:rsidR="00351949">
        <w:rPr>
          <w:b/>
          <w:bCs/>
          <w:sz w:val="26"/>
          <w:szCs w:val="26"/>
          <w:rtl/>
          <w:lang w:val="en-US" w:bidi="ar-LB"/>
        </w:rPr>
        <w:t xml:space="preserve"> </w:t>
      </w:r>
      <w:r w:rsidR="0078509D" w:rsidRPr="00F2384C">
        <w:rPr>
          <w:b/>
          <w:bCs/>
          <w:sz w:val="26"/>
          <w:szCs w:val="26"/>
          <w:rtl/>
          <w:lang w:val="en-US" w:bidi="ar-LB"/>
        </w:rPr>
        <w:t>المجمعة</w:t>
      </w:r>
      <w:r w:rsidR="00351949">
        <w:rPr>
          <w:b/>
          <w:bCs/>
          <w:sz w:val="26"/>
          <w:szCs w:val="26"/>
          <w:rtl/>
          <w:lang w:val="en-US" w:bidi="ar-LB"/>
        </w:rPr>
        <w:t xml:space="preserve"> </w:t>
      </w:r>
      <w:r w:rsidR="0078509D" w:rsidRPr="00F2384C">
        <w:rPr>
          <w:b/>
          <w:bCs/>
          <w:sz w:val="26"/>
          <w:szCs w:val="26"/>
          <w:rtl/>
          <w:lang w:val="en-US" w:bidi="ar-LB"/>
        </w:rPr>
        <w:t>للصندوق</w:t>
      </w:r>
      <w:r w:rsidR="00351949">
        <w:rPr>
          <w:b/>
          <w:bCs/>
          <w:sz w:val="26"/>
          <w:szCs w:val="26"/>
          <w:rtl/>
          <w:lang w:val="en-US" w:bidi="ar-LB"/>
        </w:rPr>
        <w:t xml:space="preserve"> </w:t>
      </w:r>
      <w:r w:rsidR="0078509D" w:rsidRPr="00F2384C">
        <w:rPr>
          <w:b/>
          <w:bCs/>
          <w:sz w:val="26"/>
          <w:szCs w:val="26"/>
          <w:rtl/>
          <w:lang w:val="en-US" w:bidi="ar-LB"/>
        </w:rPr>
        <w:t>المتعدد</w:t>
      </w:r>
      <w:r w:rsidR="00351949">
        <w:rPr>
          <w:b/>
          <w:bCs/>
          <w:sz w:val="26"/>
          <w:szCs w:val="26"/>
          <w:rtl/>
          <w:lang w:val="en-US" w:bidi="ar-LB"/>
        </w:rPr>
        <w:t xml:space="preserve"> </w:t>
      </w:r>
      <w:r w:rsidR="0078509D" w:rsidRPr="00F2384C">
        <w:rPr>
          <w:b/>
          <w:bCs/>
          <w:sz w:val="26"/>
          <w:szCs w:val="26"/>
          <w:rtl/>
          <w:lang w:val="en-US" w:bidi="ar-LB"/>
        </w:rPr>
        <w:t>الأطراف</w:t>
      </w:r>
      <w:r w:rsidR="00351949">
        <w:rPr>
          <w:b/>
          <w:bCs/>
          <w:sz w:val="26"/>
          <w:szCs w:val="26"/>
          <w:rtl/>
          <w:lang w:val="en-US" w:bidi="ar-LB"/>
        </w:rPr>
        <w:t xml:space="preserve"> </w:t>
      </w:r>
      <w:r w:rsidR="0078509D" w:rsidRPr="00F2384C">
        <w:rPr>
          <w:b/>
          <w:bCs/>
          <w:sz w:val="26"/>
          <w:szCs w:val="26"/>
          <w:rtl/>
          <w:lang w:val="en-US" w:bidi="ar-LB"/>
        </w:rPr>
        <w:t>للفترة</w:t>
      </w:r>
      <w:r w:rsidR="00351949">
        <w:rPr>
          <w:b/>
          <w:bCs/>
          <w:sz w:val="26"/>
          <w:szCs w:val="26"/>
          <w:rtl/>
          <w:lang w:val="en-US" w:bidi="ar-LB"/>
        </w:rPr>
        <w:t xml:space="preserve"> </w:t>
      </w:r>
      <w:r w:rsidR="0078509D" w:rsidRPr="00F2384C">
        <w:rPr>
          <w:b/>
          <w:bCs/>
          <w:sz w:val="26"/>
          <w:szCs w:val="26"/>
          <w:rtl/>
          <w:lang w:val="en-US" w:bidi="ar-LB"/>
        </w:rPr>
        <w:t>2024-2026</w:t>
      </w:r>
    </w:p>
    <w:p w14:paraId="08E5E783" w14:textId="43FB9FCD" w:rsidR="00B25D98" w:rsidRPr="00F2384C" w:rsidRDefault="0078509D" w:rsidP="00B25D98">
      <w:pPr>
        <w:widowControl w:val="0"/>
        <w:bidi/>
        <w:spacing w:after="240" w:line="288" w:lineRule="auto"/>
        <w:ind w:left="720"/>
        <w:outlineLvl w:val="1"/>
        <w:rPr>
          <w:sz w:val="24"/>
          <w:szCs w:val="26"/>
          <w:u w:val="single"/>
          <w:lang w:val="en-US" w:bidi="ar-LB"/>
        </w:rPr>
      </w:pPr>
      <w:r w:rsidRPr="00F2384C">
        <w:rPr>
          <w:sz w:val="24"/>
          <w:szCs w:val="26"/>
          <w:u w:val="single"/>
          <w:rtl/>
          <w:lang w:val="en-US" w:bidi="ar-LB"/>
        </w:rPr>
        <w:t>تعرض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rtl/>
          <w:lang w:val="en-US" w:bidi="ar-LB"/>
        </w:rPr>
        <w:t>الوثيقة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lang w:val="en-US" w:bidi="ar-LB"/>
        </w:rPr>
        <w:t>UNEP/OzL.Pro/ExCom/95/23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ملخصاً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حول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حالة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تنفيذ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خطة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العمل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2024-2026،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وحالة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تنفيذ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خطة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العمل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لعام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2024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ضوء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الطلبات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المقدمة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إلى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الاجتماع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الخامس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والتسعين،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والالتزامات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المستقبلية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للاتفاقيات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متعددة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السنوات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للفترة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2024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إلى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2031،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وتخصيص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الموارد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لفترة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الثلاث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سنوات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2024-2026.</w:t>
      </w:r>
    </w:p>
    <w:p w14:paraId="02273201" w14:textId="74788132" w:rsidR="00211D00" w:rsidRPr="00F2384C" w:rsidRDefault="00211D00" w:rsidP="00211D00">
      <w:pPr>
        <w:widowControl w:val="0"/>
        <w:bidi/>
        <w:spacing w:after="240"/>
        <w:ind w:left="720"/>
        <w:outlineLvl w:val="1"/>
        <w:rPr>
          <w:sz w:val="26"/>
          <w:szCs w:val="26"/>
          <w:u w:val="single"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المشكلات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التي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يتعين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معالجتها</w:t>
      </w:r>
      <w:r w:rsidRPr="00F2384C">
        <w:rPr>
          <w:sz w:val="26"/>
          <w:szCs w:val="26"/>
          <w:rtl/>
          <w:lang w:bidi="ar-LB"/>
        </w:rPr>
        <w:t>: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شيء</w:t>
      </w:r>
    </w:p>
    <w:p w14:paraId="3F0D3940" w14:textId="2FEA7B7C" w:rsidR="00B25D98" w:rsidRPr="00F2384C" w:rsidRDefault="00B25D98" w:rsidP="00B25D98">
      <w:pPr>
        <w:keepNext/>
        <w:bidi/>
        <w:spacing w:after="240"/>
        <w:ind w:left="720"/>
        <w:rPr>
          <w:sz w:val="26"/>
          <w:szCs w:val="26"/>
          <w:u w:val="single"/>
          <w:rtl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قد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ترغب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اللجنة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التنفيذية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في</w:t>
      </w:r>
      <w:r w:rsidR="00351949">
        <w:rPr>
          <w:rtl/>
          <w:lang w:bidi="ar-LB"/>
        </w:rPr>
        <w:t xml:space="preserve"> </w:t>
      </w:r>
      <w:r w:rsidR="004D4BB8" w:rsidRPr="00F2384C">
        <w:rPr>
          <w:sz w:val="26"/>
          <w:szCs w:val="26"/>
          <w:u w:val="single"/>
          <w:rtl/>
          <w:lang w:bidi="ar-LB"/>
        </w:rPr>
        <w:t>الإحاطة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="004D4BB8" w:rsidRPr="00F2384C">
        <w:rPr>
          <w:sz w:val="26"/>
          <w:szCs w:val="26"/>
          <w:u w:val="single"/>
          <w:rtl/>
          <w:lang w:bidi="ar-LB"/>
        </w:rPr>
        <w:t>علما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="004D4BB8" w:rsidRPr="00F2384C">
        <w:rPr>
          <w:sz w:val="26"/>
          <w:szCs w:val="26"/>
          <w:u w:val="single"/>
          <w:rtl/>
          <w:lang w:bidi="ar-LB"/>
        </w:rPr>
        <w:t>بما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="004D4BB8" w:rsidRPr="00F2384C">
        <w:rPr>
          <w:sz w:val="26"/>
          <w:szCs w:val="26"/>
          <w:u w:val="single"/>
          <w:rtl/>
          <w:lang w:bidi="ar-LB"/>
        </w:rPr>
        <w:t>يلي</w:t>
      </w:r>
      <w:r w:rsidRPr="00F2384C">
        <w:rPr>
          <w:sz w:val="26"/>
          <w:szCs w:val="26"/>
          <w:u w:val="single"/>
          <w:rtl/>
          <w:lang w:bidi="ar-LB"/>
        </w:rPr>
        <w:t>:</w:t>
      </w:r>
    </w:p>
    <w:p w14:paraId="3209FE8D" w14:textId="6F5A6CF5" w:rsidR="00B25D98" w:rsidRPr="00F2384C" w:rsidRDefault="005B7070" w:rsidP="00EC1BC7">
      <w:pPr>
        <w:pStyle w:val="ListParagraph"/>
        <w:numPr>
          <w:ilvl w:val="0"/>
          <w:numId w:val="48"/>
        </w:numPr>
        <w:bidi/>
        <w:spacing w:after="240" w:line="288" w:lineRule="auto"/>
        <w:ind w:left="1440" w:hanging="720"/>
        <w:contextualSpacing w:val="0"/>
        <w:rPr>
          <w:sz w:val="24"/>
          <w:szCs w:val="26"/>
          <w:lang w:val="en-US" w:bidi="ar-LB"/>
        </w:rPr>
      </w:pPr>
      <w:r w:rsidRPr="00F2384C">
        <w:rPr>
          <w:sz w:val="24"/>
          <w:szCs w:val="26"/>
          <w:rtl/>
          <w:lang w:val="en-US" w:bidi="ar-LB"/>
        </w:rPr>
        <w:t>تحديث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حالة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تنفيذ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خطة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الأعمال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المجمعة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للصندوق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المتعدد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الأطراف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النحو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الوارد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الوثيقة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lang w:val="en-US" w:bidi="ar-LB"/>
        </w:rPr>
        <w:t>UNEP/OzL.Pro/ExCom/95/23</w:t>
      </w:r>
      <w:r w:rsidRPr="00F2384C">
        <w:rPr>
          <w:sz w:val="24"/>
          <w:szCs w:val="26"/>
          <w:rtl/>
          <w:lang w:val="en-US" w:bidi="ar-LB"/>
        </w:rPr>
        <w:t>؛</w:t>
      </w:r>
    </w:p>
    <w:p w14:paraId="2B3EF48F" w14:textId="47C99314" w:rsidR="00B25D98" w:rsidRPr="00F2384C" w:rsidRDefault="005B7070" w:rsidP="00EC1BC7">
      <w:pPr>
        <w:pStyle w:val="ListParagraph"/>
        <w:numPr>
          <w:ilvl w:val="0"/>
          <w:numId w:val="48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تبلغ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القيمة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الإجمالية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للأنشطة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النحو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الموصى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به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الاجتماع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الخامس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والتسعين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116,476,540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دولار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أمريكي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(تشمل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19,833,551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دولار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أمريكي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للأنشطة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المتعلقة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بالمواد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الهيدروفلوروكربونية؛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و4,642,176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دولار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أمريكي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للمشروعات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التجريبية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لكفاءة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استخدام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الطاقة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بموجب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المقرر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94/60؛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و2,638,600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دولار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أمريكي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لإعداد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قوائم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الجرد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الوطنية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لبنوك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نفايات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المواد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الخاضعة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للرقابة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عملا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بالمقرر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91/66)،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منها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مبلغ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15,899,209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دولار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أمريكي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مرتبطا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بمقترحات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المشروعات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غير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المدرجة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خطة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الأعمال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لعام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2024.</w:t>
      </w:r>
    </w:p>
    <w:p w14:paraId="692B419C" w14:textId="331E75E5" w:rsidR="00571EB0" w:rsidRPr="00F2384C" w:rsidRDefault="00571EB0" w:rsidP="00AE4099">
      <w:pPr>
        <w:keepNext/>
        <w:widowControl w:val="0"/>
        <w:bidi/>
        <w:spacing w:after="240"/>
        <w:ind w:firstLine="720"/>
        <w:outlineLvl w:val="1"/>
        <w:rPr>
          <w:b/>
          <w:bCs/>
          <w:sz w:val="26"/>
          <w:szCs w:val="26"/>
          <w:rtl/>
          <w:lang w:bidi="ar-LB"/>
        </w:rPr>
      </w:pPr>
      <w:r w:rsidRPr="00F2384C">
        <w:rPr>
          <w:b/>
          <w:bCs/>
          <w:sz w:val="26"/>
          <w:szCs w:val="26"/>
          <w:rtl/>
          <w:lang w:bidi="ar-LB"/>
        </w:rPr>
        <w:lastRenderedPageBreak/>
        <w:t>8(ب)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D420B4" w:rsidRPr="00F2384C">
        <w:rPr>
          <w:b/>
          <w:bCs/>
          <w:sz w:val="26"/>
          <w:szCs w:val="26"/>
          <w:rtl/>
          <w:lang w:bidi="ar-LB"/>
        </w:rPr>
        <w:t>التأخير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D420B4" w:rsidRPr="00F2384C">
        <w:rPr>
          <w:b/>
          <w:bCs/>
          <w:sz w:val="26"/>
          <w:szCs w:val="26"/>
          <w:rtl/>
          <w:lang w:bidi="ar-LB"/>
        </w:rPr>
        <w:t>في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D420B4" w:rsidRPr="00F2384C">
        <w:rPr>
          <w:b/>
          <w:bCs/>
          <w:sz w:val="26"/>
          <w:szCs w:val="26"/>
          <w:rtl/>
          <w:lang w:bidi="ar-LB"/>
        </w:rPr>
        <w:t>تقديم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4A2D50" w:rsidRPr="00F2384C">
        <w:rPr>
          <w:b/>
          <w:bCs/>
          <w:sz w:val="26"/>
          <w:szCs w:val="26"/>
          <w:rtl/>
          <w:lang w:bidi="ar-LB"/>
        </w:rPr>
        <w:t>الشرائح</w:t>
      </w:r>
    </w:p>
    <w:p w14:paraId="558FB1C2" w14:textId="4466CE80" w:rsidR="00571EB0" w:rsidRPr="00F2384C" w:rsidRDefault="009042EE" w:rsidP="00571EB0">
      <w:pPr>
        <w:widowControl w:val="0"/>
        <w:bidi/>
        <w:spacing w:after="240" w:line="288" w:lineRule="auto"/>
        <w:ind w:left="720"/>
        <w:outlineLvl w:val="1"/>
        <w:rPr>
          <w:sz w:val="24"/>
          <w:szCs w:val="26"/>
          <w:u w:val="single"/>
          <w:lang w:val="en-US" w:bidi="ar-LB"/>
        </w:rPr>
      </w:pPr>
      <w:r w:rsidRPr="00F2384C">
        <w:rPr>
          <w:sz w:val="24"/>
          <w:szCs w:val="26"/>
          <w:u w:val="single"/>
          <w:rtl/>
          <w:lang w:val="en-US" w:bidi="ar-LB"/>
        </w:rPr>
        <w:t>تقدم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rtl/>
          <w:lang w:val="en-US" w:bidi="ar-LB"/>
        </w:rPr>
        <w:t>الوثيقة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lang w:val="en-US" w:bidi="ar-LB"/>
        </w:rPr>
        <w:t>UNEP/OzL.Pro/ExCom/95/24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الإجراءات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المتخذة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استجابة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للمقررات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المتعلقة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بتأخير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تقديم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الشرائح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المعتمدة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الاجتماع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الرابع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والتسعين؛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وتحليل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كل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شريحة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الشرائح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كان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المستحق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تقديمها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ولكن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يتم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تقديمها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إلى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الاجتماع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الخامس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والتسعين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والشرائح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تقديمها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ولكن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سحبها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لاحقاً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أثناء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عملية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استعراض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المشروع.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كما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تقدم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لمحة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عامة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أسباب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التأخير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وتأثيره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الامتثال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لالتزامات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البلدان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بموجب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بروتوكول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مونتريال،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وتوصية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الأمانة.</w:t>
      </w:r>
    </w:p>
    <w:p w14:paraId="6C7ADCC6" w14:textId="0B011B79" w:rsidR="00571EB0" w:rsidRPr="00F2384C" w:rsidRDefault="00571EB0" w:rsidP="00571EB0">
      <w:pPr>
        <w:widowControl w:val="0"/>
        <w:bidi/>
        <w:spacing w:after="240"/>
        <w:ind w:left="720"/>
        <w:outlineLvl w:val="1"/>
        <w:rPr>
          <w:sz w:val="26"/>
          <w:szCs w:val="26"/>
          <w:u w:val="single"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المشكلات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التي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يتعين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معالجتها</w:t>
      </w:r>
      <w:r w:rsidRPr="00F2384C">
        <w:rPr>
          <w:sz w:val="26"/>
          <w:szCs w:val="26"/>
          <w:rtl/>
          <w:lang w:bidi="ar-LB"/>
        </w:rPr>
        <w:t>:</w:t>
      </w:r>
    </w:p>
    <w:p w14:paraId="520488AC" w14:textId="25DAED8D" w:rsidR="00571EB0" w:rsidRPr="00F2384C" w:rsidRDefault="004A2D50" w:rsidP="00EC1BC7">
      <w:pPr>
        <w:pStyle w:val="ListParagraph"/>
        <w:widowControl w:val="0"/>
        <w:numPr>
          <w:ilvl w:val="0"/>
          <w:numId w:val="8"/>
        </w:numPr>
        <w:bidi/>
        <w:spacing w:after="240" w:line="288" w:lineRule="auto"/>
        <w:contextualSpacing w:val="0"/>
        <w:outlineLvl w:val="1"/>
        <w:rPr>
          <w:sz w:val="26"/>
          <w:szCs w:val="26"/>
          <w:lang w:bidi="ar-LB"/>
        </w:rPr>
      </w:pPr>
      <w:r w:rsidRPr="00F2384C">
        <w:rPr>
          <w:sz w:val="26"/>
          <w:szCs w:val="26"/>
          <w:rtl/>
          <w:lang w:bidi="ar-LB"/>
        </w:rPr>
        <w:t>أسباب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التأخير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(لم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يتم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تقديم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24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نشاطاً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مرتبطاً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بشرائح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خطط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إدارة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إزالة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المواد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الهيدروكلوروفلوروكربونية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لعدد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14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بلداً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كان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المقرر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تقديمها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إلى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الاجتماع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الخامس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والتسعين).</w:t>
      </w:r>
    </w:p>
    <w:p w14:paraId="0AB004EF" w14:textId="53FC7E46" w:rsidR="00571EB0" w:rsidRPr="00F2384C" w:rsidRDefault="00571EB0" w:rsidP="00571EB0">
      <w:pPr>
        <w:keepNext/>
        <w:bidi/>
        <w:spacing w:after="240"/>
        <w:ind w:left="720"/>
        <w:rPr>
          <w:sz w:val="26"/>
          <w:szCs w:val="26"/>
          <w:u w:val="single"/>
          <w:rtl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قد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ترغب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اللجنة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التنفيذية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في:</w:t>
      </w:r>
    </w:p>
    <w:p w14:paraId="05C90128" w14:textId="08AEE7ED" w:rsidR="00571EB0" w:rsidRPr="00F2384C" w:rsidRDefault="00826B94" w:rsidP="00EC1BC7">
      <w:pPr>
        <w:pStyle w:val="ListParagraph"/>
        <w:numPr>
          <w:ilvl w:val="0"/>
          <w:numId w:val="49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الإحاطة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علماً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بما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يلي:</w:t>
      </w:r>
    </w:p>
    <w:p w14:paraId="65993F7E" w14:textId="2F99A58E" w:rsidR="00571EB0" w:rsidRPr="00F2384C" w:rsidRDefault="00826B94" w:rsidP="00EC1BC7">
      <w:pPr>
        <w:pStyle w:val="ListParagraph"/>
        <w:numPr>
          <w:ilvl w:val="0"/>
          <w:numId w:val="50"/>
        </w:numPr>
        <w:bidi/>
        <w:spacing w:after="240" w:line="288" w:lineRule="auto"/>
        <w:ind w:left="2160" w:hanging="720"/>
        <w:contextualSpacing w:val="0"/>
        <w:rPr>
          <w:sz w:val="24"/>
          <w:szCs w:val="26"/>
          <w:lang w:bidi="ar-LB"/>
        </w:rPr>
      </w:pPr>
      <w:r w:rsidRPr="00F2384C">
        <w:rPr>
          <w:sz w:val="24"/>
          <w:szCs w:val="26"/>
          <w:rtl/>
          <w:lang w:bidi="ar-LB"/>
        </w:rPr>
        <w:t>التقرير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بشأن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التأخيرات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في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تقديم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الشرائح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الوارد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في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الوثيقة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lang w:bidi="ar-LB"/>
        </w:rPr>
        <w:t>UNEP/OzL.Pro/ExCom/95/24</w:t>
      </w:r>
      <w:r w:rsidRPr="00F2384C">
        <w:rPr>
          <w:sz w:val="24"/>
          <w:szCs w:val="26"/>
          <w:rtl/>
          <w:lang w:bidi="ar-LB"/>
        </w:rPr>
        <w:t>؛</w:t>
      </w:r>
    </w:p>
    <w:p w14:paraId="1944F08A" w14:textId="55DAB8BF" w:rsidR="00571EB0" w:rsidRPr="00F2384C" w:rsidRDefault="00826B94" w:rsidP="00EC1BC7">
      <w:pPr>
        <w:pStyle w:val="ListParagraph"/>
        <w:numPr>
          <w:ilvl w:val="0"/>
          <w:numId w:val="50"/>
        </w:numPr>
        <w:bidi/>
        <w:spacing w:after="240" w:line="288" w:lineRule="auto"/>
        <w:ind w:left="2160" w:hanging="720"/>
        <w:contextualSpacing w:val="0"/>
        <w:rPr>
          <w:sz w:val="26"/>
          <w:szCs w:val="26"/>
          <w:lang w:bidi="ar-LB"/>
        </w:rPr>
      </w:pPr>
      <w:r w:rsidRPr="00F2384C">
        <w:rPr>
          <w:sz w:val="26"/>
          <w:szCs w:val="26"/>
          <w:rtl/>
          <w:lang w:bidi="ar-LB"/>
        </w:rPr>
        <w:t>المعلومات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المتعلقة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بالتأخيرات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تقديم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الشرائح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بموجب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خطط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إدارة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إزالة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المواد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الهيدروكلوروفلوروكربونية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المقدمة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حكومتي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فرنسا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وألمانيا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واليوئنديبي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واليونيب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واليونيدو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والبنك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الدولي؛</w:t>
      </w:r>
    </w:p>
    <w:p w14:paraId="3AA6D50E" w14:textId="4A21B6B7" w:rsidR="00571EB0" w:rsidRPr="00F2384C" w:rsidRDefault="00826B94" w:rsidP="00EC1BC7">
      <w:pPr>
        <w:pStyle w:val="ListParagraph"/>
        <w:numPr>
          <w:ilvl w:val="0"/>
          <w:numId w:val="50"/>
        </w:numPr>
        <w:bidi/>
        <w:spacing w:after="240" w:line="288" w:lineRule="auto"/>
        <w:ind w:left="2160" w:hanging="720"/>
        <w:contextualSpacing w:val="0"/>
        <w:rPr>
          <w:sz w:val="26"/>
          <w:szCs w:val="26"/>
          <w:lang w:bidi="ar-LB"/>
        </w:rPr>
      </w:pPr>
      <w:r w:rsidRPr="00F2384C">
        <w:rPr>
          <w:sz w:val="26"/>
          <w:szCs w:val="26"/>
          <w:rtl/>
          <w:lang w:bidi="ar-LB"/>
        </w:rPr>
        <w:t>أنه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تقديم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31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نشاطاً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أصل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55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نشاطاً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(16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30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بلداً)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تتعلق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بشرائح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خطط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إدارة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إزالة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المواد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الهيدروكلوروفلوروكربونية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المقرر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تقديمها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إلى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الاجتماع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الخامس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والتسعين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الوقت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المحدد؛</w:t>
      </w:r>
    </w:p>
    <w:p w14:paraId="49FC65F4" w14:textId="4CDEC1E4" w:rsidR="00571EB0" w:rsidRPr="00F2384C" w:rsidRDefault="00826B94" w:rsidP="00EC1BC7">
      <w:pPr>
        <w:pStyle w:val="ListParagraph"/>
        <w:numPr>
          <w:ilvl w:val="0"/>
          <w:numId w:val="50"/>
        </w:numPr>
        <w:bidi/>
        <w:spacing w:after="240" w:line="288" w:lineRule="auto"/>
        <w:ind w:left="2160" w:hanging="720"/>
        <w:contextualSpacing w:val="0"/>
        <w:rPr>
          <w:sz w:val="26"/>
          <w:szCs w:val="26"/>
          <w:lang w:bidi="ar-LB"/>
        </w:rPr>
      </w:pPr>
      <w:r w:rsidRPr="00F2384C">
        <w:rPr>
          <w:sz w:val="26"/>
          <w:szCs w:val="26"/>
          <w:rtl/>
          <w:lang w:bidi="ar-LB"/>
        </w:rPr>
        <w:t>أن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الوكالات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الثنائية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والمنفذة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ذات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الصلة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قد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أشارت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إلى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التأخر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تقديم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شرائح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خطط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إدارة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إزالة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المواد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الهيدروكلوروفلوروكربونية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المقرر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تقديمها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الاجتماع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الثاني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لعام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2024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ينطوي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على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تأثير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على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امتثال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البلدان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لبروتوكول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مونتريال،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وأنه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يوجد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يشير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إلى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أياً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البلدان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المعنية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كانت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حالة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عدم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امتثال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لتدابير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الرقابة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المنصوص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عليها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بروتوكول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مونتريال؛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</w:t>
      </w:r>
    </w:p>
    <w:p w14:paraId="1854C8D6" w14:textId="11554C03" w:rsidR="00571EB0" w:rsidRPr="00F2384C" w:rsidRDefault="00826B94" w:rsidP="00EC1BC7">
      <w:pPr>
        <w:pStyle w:val="ListParagraph"/>
        <w:numPr>
          <w:ilvl w:val="0"/>
          <w:numId w:val="49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تطلب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الأمانة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إرسال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خطابات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الحكومات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المعنية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بشأن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القرارات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المتعلقة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بتأخيرات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تقديم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الشرائح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الواردة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المرفق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الأول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بهذا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التقرير.</w:t>
      </w:r>
    </w:p>
    <w:p w14:paraId="5A250580" w14:textId="2FF6FA18" w:rsidR="00826B94" w:rsidRPr="00F2384C" w:rsidRDefault="00826B94" w:rsidP="00826B94">
      <w:pPr>
        <w:pStyle w:val="Heading2"/>
        <w:keepNext/>
        <w:widowControl/>
        <w:numPr>
          <w:ilvl w:val="0"/>
          <w:numId w:val="0"/>
        </w:numPr>
        <w:bidi/>
        <w:ind w:left="720"/>
        <w:rPr>
          <w:bCs/>
          <w:sz w:val="26"/>
          <w:szCs w:val="26"/>
          <w:lang w:bidi="ar-LB"/>
        </w:rPr>
      </w:pPr>
      <w:r w:rsidRPr="00F2384C">
        <w:rPr>
          <w:bCs/>
          <w:sz w:val="26"/>
          <w:szCs w:val="26"/>
          <w:rtl/>
          <w:lang w:bidi="ar-LB"/>
        </w:rPr>
        <w:t>8(ج)</w:t>
      </w:r>
      <w:r w:rsidR="00351949">
        <w:rPr>
          <w:bCs/>
          <w:sz w:val="26"/>
          <w:szCs w:val="26"/>
          <w:rtl/>
          <w:lang w:bidi="ar-LB"/>
        </w:rPr>
        <w:t xml:space="preserve"> </w:t>
      </w:r>
      <w:r w:rsidR="0094777A" w:rsidRPr="00F2384C">
        <w:rPr>
          <w:bCs/>
          <w:sz w:val="26"/>
          <w:szCs w:val="26"/>
          <w:rtl/>
          <w:lang w:bidi="ar-LB"/>
        </w:rPr>
        <w:t>خطة</w:t>
      </w:r>
      <w:r w:rsidR="00351949">
        <w:rPr>
          <w:bCs/>
          <w:sz w:val="26"/>
          <w:szCs w:val="26"/>
          <w:rtl/>
          <w:lang w:bidi="ar-LB"/>
        </w:rPr>
        <w:t xml:space="preserve"> </w:t>
      </w:r>
      <w:r w:rsidR="0094777A" w:rsidRPr="00F2384C">
        <w:rPr>
          <w:bCs/>
          <w:sz w:val="26"/>
          <w:szCs w:val="26"/>
          <w:rtl/>
          <w:lang w:bidi="ar-LB"/>
        </w:rPr>
        <w:t>العمل</w:t>
      </w:r>
      <w:r w:rsidR="00351949">
        <w:rPr>
          <w:bCs/>
          <w:sz w:val="26"/>
          <w:szCs w:val="26"/>
          <w:rtl/>
          <w:lang w:bidi="ar-LB"/>
        </w:rPr>
        <w:t xml:space="preserve"> </w:t>
      </w:r>
      <w:r w:rsidR="0094777A" w:rsidRPr="00F2384C">
        <w:rPr>
          <w:bCs/>
          <w:sz w:val="26"/>
          <w:szCs w:val="26"/>
          <w:rtl/>
          <w:lang w:bidi="ar-LB"/>
        </w:rPr>
        <w:t>المجمعة</w:t>
      </w:r>
      <w:r w:rsidR="00351949">
        <w:rPr>
          <w:bCs/>
          <w:sz w:val="26"/>
          <w:szCs w:val="26"/>
          <w:rtl/>
          <w:lang w:bidi="ar-LB"/>
        </w:rPr>
        <w:t xml:space="preserve"> </w:t>
      </w:r>
      <w:r w:rsidR="0094777A" w:rsidRPr="00F2384C">
        <w:rPr>
          <w:bCs/>
          <w:sz w:val="26"/>
          <w:szCs w:val="26"/>
          <w:rtl/>
          <w:lang w:bidi="ar-LB"/>
        </w:rPr>
        <w:t>للصندوق</w:t>
      </w:r>
      <w:r w:rsidR="00351949">
        <w:rPr>
          <w:bCs/>
          <w:sz w:val="26"/>
          <w:szCs w:val="26"/>
          <w:rtl/>
          <w:lang w:bidi="ar-LB"/>
        </w:rPr>
        <w:t xml:space="preserve"> </w:t>
      </w:r>
      <w:r w:rsidR="0094777A" w:rsidRPr="00F2384C">
        <w:rPr>
          <w:bCs/>
          <w:sz w:val="26"/>
          <w:szCs w:val="26"/>
          <w:rtl/>
          <w:lang w:bidi="ar-LB"/>
        </w:rPr>
        <w:t>المتعدد</w:t>
      </w:r>
      <w:r w:rsidR="00351949">
        <w:rPr>
          <w:bCs/>
          <w:sz w:val="26"/>
          <w:szCs w:val="26"/>
          <w:rtl/>
          <w:lang w:bidi="ar-LB"/>
        </w:rPr>
        <w:t xml:space="preserve"> </w:t>
      </w:r>
      <w:r w:rsidR="0094777A" w:rsidRPr="00F2384C">
        <w:rPr>
          <w:bCs/>
          <w:sz w:val="26"/>
          <w:szCs w:val="26"/>
          <w:rtl/>
          <w:lang w:bidi="ar-LB"/>
        </w:rPr>
        <w:t>الأطراف</w:t>
      </w:r>
      <w:r w:rsidR="00351949">
        <w:rPr>
          <w:bCs/>
          <w:sz w:val="26"/>
          <w:szCs w:val="26"/>
          <w:rtl/>
          <w:lang w:bidi="ar-LB"/>
        </w:rPr>
        <w:t xml:space="preserve"> </w:t>
      </w:r>
      <w:r w:rsidR="0094777A" w:rsidRPr="00F2384C">
        <w:rPr>
          <w:bCs/>
          <w:sz w:val="26"/>
          <w:szCs w:val="26"/>
          <w:rtl/>
          <w:lang w:bidi="ar-LB"/>
        </w:rPr>
        <w:t>للفترة</w:t>
      </w:r>
      <w:r w:rsidR="00351949">
        <w:rPr>
          <w:bCs/>
          <w:sz w:val="26"/>
          <w:szCs w:val="26"/>
          <w:rtl/>
          <w:lang w:bidi="ar-LB"/>
        </w:rPr>
        <w:t xml:space="preserve"> </w:t>
      </w:r>
      <w:r w:rsidR="0094777A" w:rsidRPr="00F2384C">
        <w:rPr>
          <w:bCs/>
          <w:sz w:val="26"/>
          <w:szCs w:val="26"/>
          <w:rtl/>
          <w:lang w:bidi="ar-LB"/>
        </w:rPr>
        <w:t>2025-2027</w:t>
      </w:r>
    </w:p>
    <w:p w14:paraId="5A7049F0" w14:textId="7FBD3C5E" w:rsidR="00CE2CE9" w:rsidRPr="00F2384C" w:rsidRDefault="0094777A" w:rsidP="00826B94">
      <w:pPr>
        <w:widowControl w:val="0"/>
        <w:bidi/>
        <w:spacing w:after="240" w:line="288" w:lineRule="auto"/>
        <w:ind w:left="720"/>
        <w:outlineLvl w:val="1"/>
        <w:rPr>
          <w:sz w:val="24"/>
          <w:szCs w:val="26"/>
          <w:u w:val="single"/>
          <w:lang w:val="en-US" w:bidi="ar-LB"/>
        </w:rPr>
      </w:pPr>
      <w:r w:rsidRPr="00F2384C">
        <w:rPr>
          <w:sz w:val="24"/>
          <w:szCs w:val="26"/>
          <w:u w:val="single"/>
          <w:rtl/>
          <w:lang w:val="en-US" w:bidi="ar-LB"/>
        </w:rPr>
        <w:t>تقدم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rtl/>
          <w:lang w:val="en-US" w:bidi="ar-LB"/>
        </w:rPr>
        <w:t>الوثيقة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lang w:val="en-US" w:bidi="ar-LB"/>
        </w:rPr>
        <w:t>UNEP/OzL.Pro/ExCom/95/25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خطط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العمل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المجمعة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للصندوق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المتعدد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الأطراف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للفترة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2025-2027.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كما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تقدم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خطة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تخصيص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الموارد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لفترة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الثلاثة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سنوات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المقبلة.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المتوقع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أن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تسفر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الخطة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الاستمرار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تنفيذ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أنشطة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إزالة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الهيدروكلوروفلوروكربون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بما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ذلك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المكونات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المتعلقة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بكفاءة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استخدام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lastRenderedPageBreak/>
        <w:t>الطاقة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عملاً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بالمقرر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89/6،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وتنفيذ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أنشطة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التخفيض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التدريجي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للهيدروفلوروكربون،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والاستمرار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تنفيذ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أنشطة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الرقابة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انبعاثات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الهيدروفلوروكربون-23،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والمشاريع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المتعلقة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بكفاءة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استخدام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الطاقة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عملاً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بالمقررين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91/65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و94/60،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وإعداد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المشاريع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الخاصة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بقوائم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الجرد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الوطنية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لمخزون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نفايات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المواد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الخاضعة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للرقابة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عملاً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بالمقرر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91/66،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والاستمرار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تنفيذ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الأنشطة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القياسية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الأخرى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لإدارة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مشاريع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بروتوكول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مونتريال.</w:t>
      </w:r>
    </w:p>
    <w:p w14:paraId="46796C41" w14:textId="5529B7EA" w:rsidR="00826B94" w:rsidRPr="00F2384C" w:rsidRDefault="00826B94" w:rsidP="00826B94">
      <w:pPr>
        <w:widowControl w:val="0"/>
        <w:bidi/>
        <w:spacing w:after="240"/>
        <w:ind w:left="720"/>
        <w:outlineLvl w:val="1"/>
        <w:rPr>
          <w:sz w:val="26"/>
          <w:szCs w:val="26"/>
          <w:u w:val="single"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المشكلات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التي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يتعين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معالجتها</w:t>
      </w:r>
      <w:r w:rsidRPr="00F2384C">
        <w:rPr>
          <w:sz w:val="26"/>
          <w:szCs w:val="26"/>
          <w:rtl/>
          <w:lang w:bidi="ar-LB"/>
        </w:rPr>
        <w:t>:</w:t>
      </w:r>
    </w:p>
    <w:p w14:paraId="35429D64" w14:textId="1B2F4599" w:rsidR="00826B94" w:rsidRPr="00F2384C" w:rsidRDefault="001A279A" w:rsidP="00EC1BC7">
      <w:pPr>
        <w:pStyle w:val="ListParagraph"/>
        <w:widowControl w:val="0"/>
        <w:numPr>
          <w:ilvl w:val="0"/>
          <w:numId w:val="8"/>
        </w:numPr>
        <w:bidi/>
        <w:spacing w:after="240" w:line="288" w:lineRule="auto"/>
        <w:contextualSpacing w:val="0"/>
        <w:outlineLvl w:val="1"/>
        <w:rPr>
          <w:sz w:val="26"/>
          <w:szCs w:val="26"/>
          <w:lang w:bidi="ar-LB"/>
        </w:rPr>
      </w:pPr>
      <w:r w:rsidRPr="00F2384C">
        <w:rPr>
          <w:sz w:val="26"/>
          <w:szCs w:val="26"/>
          <w:rtl/>
          <w:lang w:bidi="ar-LB"/>
        </w:rPr>
        <w:t>النظر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فيما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إذا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كان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ينبغي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تعديل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خطة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العمل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للفترة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2025-2027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عبر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إضافة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مشاريع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وأنشطة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إلى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خطة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العمل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لعام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2025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تأجيلها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الاجتماع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الخامس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والتسعين؛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ومن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خلال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مراعاة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القيم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المعتمدة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حيث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المبدأ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لخطط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إدارة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إزالة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المواد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الهيدروكلوروفلوروكربونية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وخطط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تنفيذ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كيغالي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الجديدة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الاجتماع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الخامس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والتسعين؛</w:t>
      </w:r>
    </w:p>
    <w:p w14:paraId="634D8B38" w14:textId="76BDC6CC" w:rsidR="00826B94" w:rsidRPr="00F2384C" w:rsidRDefault="007B7187" w:rsidP="00EC1BC7">
      <w:pPr>
        <w:pStyle w:val="ListParagraph"/>
        <w:widowControl w:val="0"/>
        <w:numPr>
          <w:ilvl w:val="0"/>
          <w:numId w:val="8"/>
        </w:numPr>
        <w:bidi/>
        <w:spacing w:after="240" w:line="288" w:lineRule="auto"/>
        <w:contextualSpacing w:val="0"/>
        <w:outlineLvl w:val="1"/>
        <w:rPr>
          <w:sz w:val="26"/>
          <w:szCs w:val="26"/>
          <w:lang w:bidi="ar-LB"/>
        </w:rPr>
      </w:pPr>
      <w:r w:rsidRPr="00F2384C">
        <w:rPr>
          <w:sz w:val="26"/>
          <w:szCs w:val="26"/>
          <w:rtl/>
          <w:lang w:bidi="ar-LB"/>
        </w:rPr>
        <w:t>النظر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فيما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إذا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كان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ينبغي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إعادة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تفعيل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النشاط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الإقليمي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"للدعم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الإقليمي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لدول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أوروبا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وآسيا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الوسطى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لتعزيز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الاستراتيجيات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الوطنية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بشأن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كفاءة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استخدام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الطاقة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وإدارة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دورة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الحياة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وإنفاذها"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للجمهورية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التشيكية.</w:t>
      </w:r>
    </w:p>
    <w:p w14:paraId="4ECD85AE" w14:textId="36DBC906" w:rsidR="003E1792" w:rsidRPr="00F2384C" w:rsidRDefault="003E1792" w:rsidP="003E1792">
      <w:pPr>
        <w:keepNext/>
        <w:bidi/>
        <w:spacing w:after="240"/>
        <w:ind w:left="720"/>
        <w:rPr>
          <w:sz w:val="26"/>
          <w:szCs w:val="26"/>
          <w:u w:val="single"/>
          <w:rtl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قد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ترغب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اللجنة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التنفيذية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في:</w:t>
      </w:r>
    </w:p>
    <w:p w14:paraId="1870220C" w14:textId="2CEF36FF" w:rsidR="003E1792" w:rsidRPr="00F2384C" w:rsidRDefault="00985538" w:rsidP="00EC1BC7">
      <w:pPr>
        <w:pStyle w:val="ListParagraph"/>
        <w:numPr>
          <w:ilvl w:val="0"/>
          <w:numId w:val="51"/>
        </w:numPr>
        <w:bidi/>
        <w:spacing w:after="240" w:line="288" w:lineRule="auto"/>
        <w:ind w:left="1440" w:hanging="720"/>
        <w:contextualSpacing w:val="0"/>
        <w:rPr>
          <w:sz w:val="24"/>
          <w:szCs w:val="26"/>
          <w:lang w:val="en-US" w:bidi="ar-LB"/>
        </w:rPr>
      </w:pPr>
      <w:r w:rsidRPr="00F2384C">
        <w:rPr>
          <w:sz w:val="24"/>
          <w:szCs w:val="26"/>
          <w:rtl/>
          <w:lang w:val="en-US" w:bidi="ar-LB"/>
        </w:rPr>
        <w:t>أن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تأخذ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علما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بخطة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الأعمال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المجمعة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للصندوق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المتعدد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الأطراف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للفترة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2025-2027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والواردة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الوثيقة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lang w:val="en-US" w:bidi="ar-LB"/>
        </w:rPr>
        <w:t>UNEP/OzL.Pro/ExCom/95/25</w:t>
      </w:r>
      <w:r w:rsidRPr="00F2384C">
        <w:rPr>
          <w:sz w:val="24"/>
          <w:szCs w:val="26"/>
          <w:rtl/>
          <w:lang w:val="en-US" w:bidi="ar-LB"/>
        </w:rPr>
        <w:t>؛</w:t>
      </w:r>
    </w:p>
    <w:p w14:paraId="7027591D" w14:textId="670C9343" w:rsidR="003E1792" w:rsidRPr="00F2384C" w:rsidRDefault="00985538" w:rsidP="00EC1BC7">
      <w:pPr>
        <w:pStyle w:val="ListParagraph"/>
        <w:numPr>
          <w:ilvl w:val="0"/>
          <w:numId w:val="51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وأن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تقرر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فيما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إذا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كان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ينبغي:</w:t>
      </w:r>
    </w:p>
    <w:p w14:paraId="06147DEE" w14:textId="755FF81E" w:rsidR="003E1792" w:rsidRPr="00F2384C" w:rsidRDefault="00985538" w:rsidP="00EC1BC7">
      <w:pPr>
        <w:pStyle w:val="ListParagraph"/>
        <w:numPr>
          <w:ilvl w:val="0"/>
          <w:numId w:val="52"/>
        </w:numPr>
        <w:bidi/>
        <w:spacing w:after="240" w:line="288" w:lineRule="auto"/>
        <w:ind w:left="2160" w:hanging="720"/>
        <w:contextualSpacing w:val="0"/>
        <w:rPr>
          <w:sz w:val="24"/>
          <w:szCs w:val="26"/>
          <w:lang w:bidi="ar-LB"/>
        </w:rPr>
      </w:pPr>
      <w:r w:rsidRPr="00F2384C">
        <w:rPr>
          <w:sz w:val="24"/>
          <w:szCs w:val="26"/>
          <w:rtl/>
          <w:lang w:bidi="ar-LB"/>
        </w:rPr>
        <w:t>تعديل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خطة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الأعمال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على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النحو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الذي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اقترحته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الأمانة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في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الوثيقة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lang w:bidi="ar-LB"/>
        </w:rPr>
        <w:t>UNEP/OzL.Pro/ExCom/95/25</w:t>
      </w:r>
      <w:r w:rsidRPr="00F2384C">
        <w:rPr>
          <w:sz w:val="24"/>
          <w:szCs w:val="26"/>
          <w:rtl/>
          <w:lang w:bidi="ar-LB"/>
        </w:rPr>
        <w:t>؛</w:t>
      </w:r>
    </w:p>
    <w:p w14:paraId="50A2715F" w14:textId="4B63B774" w:rsidR="003E1792" w:rsidRPr="00F2384C" w:rsidRDefault="00985538" w:rsidP="00EC1BC7">
      <w:pPr>
        <w:pStyle w:val="ListParagraph"/>
        <w:numPr>
          <w:ilvl w:val="0"/>
          <w:numId w:val="52"/>
        </w:numPr>
        <w:bidi/>
        <w:spacing w:after="240" w:line="288" w:lineRule="auto"/>
        <w:ind w:left="2160" w:hanging="720"/>
        <w:contextualSpacing w:val="0"/>
        <w:rPr>
          <w:sz w:val="26"/>
          <w:szCs w:val="26"/>
          <w:lang w:bidi="ar-LB"/>
        </w:rPr>
      </w:pPr>
      <w:r w:rsidRPr="00F2384C">
        <w:rPr>
          <w:sz w:val="26"/>
          <w:szCs w:val="26"/>
          <w:rtl/>
          <w:lang w:bidi="ar-LB"/>
        </w:rPr>
        <w:t>وإدخال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تعديلات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أخرى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على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خطة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الأعمال:</w:t>
      </w:r>
    </w:p>
    <w:p w14:paraId="053B64B9" w14:textId="43EF8FD2" w:rsidR="003E1792" w:rsidRPr="00F2384C" w:rsidRDefault="00460D37" w:rsidP="00460D37">
      <w:pPr>
        <w:pStyle w:val="ListParagraph"/>
        <w:bidi/>
        <w:spacing w:after="240" w:line="288" w:lineRule="auto"/>
        <w:ind w:left="2880"/>
        <w:contextualSpacing w:val="0"/>
        <w:rPr>
          <w:sz w:val="26"/>
          <w:szCs w:val="26"/>
          <w:lang w:bidi="ar-LB"/>
        </w:rPr>
      </w:pPr>
      <w:r>
        <w:rPr>
          <w:rFonts w:hint="cs"/>
          <w:sz w:val="26"/>
          <w:szCs w:val="26"/>
          <w:rtl/>
          <w:lang w:bidi="ar-LB"/>
        </w:rPr>
        <w:t>أ.</w:t>
      </w:r>
      <w:r w:rsidR="00351949">
        <w:rPr>
          <w:sz w:val="26"/>
          <w:szCs w:val="26"/>
          <w:rtl/>
          <w:lang w:bidi="ar-LB"/>
        </w:rPr>
        <w:t xml:space="preserve"> </w:t>
      </w:r>
      <w:r w:rsidR="00985538" w:rsidRPr="00F2384C">
        <w:rPr>
          <w:sz w:val="26"/>
          <w:szCs w:val="26"/>
          <w:rtl/>
          <w:lang w:bidi="ar-LB"/>
        </w:rPr>
        <w:t>بإضافة</w:t>
      </w:r>
      <w:r w:rsidR="00351949">
        <w:rPr>
          <w:sz w:val="26"/>
          <w:szCs w:val="26"/>
          <w:rtl/>
          <w:lang w:bidi="ar-LB"/>
        </w:rPr>
        <w:t xml:space="preserve"> </w:t>
      </w:r>
      <w:r w:rsidR="00985538" w:rsidRPr="00F2384C">
        <w:rPr>
          <w:sz w:val="26"/>
          <w:szCs w:val="26"/>
          <w:rtl/>
          <w:lang w:bidi="ar-LB"/>
        </w:rPr>
        <w:t>إلى</w:t>
      </w:r>
      <w:r w:rsidR="00351949">
        <w:rPr>
          <w:sz w:val="26"/>
          <w:szCs w:val="26"/>
          <w:rtl/>
          <w:lang w:bidi="ar-LB"/>
        </w:rPr>
        <w:t xml:space="preserve"> </w:t>
      </w:r>
      <w:r w:rsidR="00985538" w:rsidRPr="00F2384C">
        <w:rPr>
          <w:sz w:val="26"/>
          <w:szCs w:val="26"/>
          <w:rtl/>
          <w:lang w:bidi="ar-LB"/>
        </w:rPr>
        <w:t>خطة</w:t>
      </w:r>
      <w:r w:rsidR="00351949">
        <w:rPr>
          <w:sz w:val="26"/>
          <w:szCs w:val="26"/>
          <w:rtl/>
          <w:lang w:bidi="ar-LB"/>
        </w:rPr>
        <w:t xml:space="preserve"> </w:t>
      </w:r>
      <w:r w:rsidR="00985538" w:rsidRPr="00F2384C">
        <w:rPr>
          <w:sz w:val="26"/>
          <w:szCs w:val="26"/>
          <w:rtl/>
          <w:lang w:bidi="ar-LB"/>
        </w:rPr>
        <w:t>الأعمال</w:t>
      </w:r>
      <w:r w:rsidR="00351949">
        <w:rPr>
          <w:sz w:val="26"/>
          <w:szCs w:val="26"/>
          <w:rtl/>
          <w:lang w:bidi="ar-LB"/>
        </w:rPr>
        <w:t xml:space="preserve"> </w:t>
      </w:r>
      <w:r w:rsidR="00985538" w:rsidRPr="00F2384C">
        <w:rPr>
          <w:sz w:val="26"/>
          <w:szCs w:val="26"/>
          <w:rtl/>
          <w:lang w:bidi="ar-LB"/>
        </w:rPr>
        <w:t>لعام</w:t>
      </w:r>
      <w:r w:rsidR="00351949">
        <w:rPr>
          <w:sz w:val="26"/>
          <w:szCs w:val="26"/>
          <w:rtl/>
          <w:lang w:bidi="ar-LB"/>
        </w:rPr>
        <w:t xml:space="preserve"> </w:t>
      </w:r>
      <w:r w:rsidR="00985538" w:rsidRPr="00F2384C">
        <w:rPr>
          <w:sz w:val="26"/>
          <w:szCs w:val="26"/>
          <w:rtl/>
          <w:lang w:bidi="ar-LB"/>
        </w:rPr>
        <w:t>2025</w:t>
      </w:r>
      <w:r w:rsidR="00351949">
        <w:rPr>
          <w:sz w:val="26"/>
          <w:szCs w:val="26"/>
          <w:rtl/>
          <w:lang w:bidi="ar-LB"/>
        </w:rPr>
        <w:t xml:space="preserve"> </w:t>
      </w:r>
      <w:r w:rsidR="00985538" w:rsidRPr="00F2384C">
        <w:rPr>
          <w:sz w:val="26"/>
          <w:szCs w:val="26"/>
          <w:rtl/>
          <w:lang w:bidi="ar-LB"/>
        </w:rPr>
        <w:t>المشاريع</w:t>
      </w:r>
      <w:r w:rsidR="00351949">
        <w:rPr>
          <w:sz w:val="26"/>
          <w:szCs w:val="26"/>
          <w:rtl/>
          <w:lang w:bidi="ar-LB"/>
        </w:rPr>
        <w:t xml:space="preserve"> </w:t>
      </w:r>
      <w:r w:rsidR="00985538" w:rsidRPr="00F2384C">
        <w:rPr>
          <w:sz w:val="26"/>
          <w:szCs w:val="26"/>
          <w:rtl/>
          <w:lang w:bidi="ar-LB"/>
        </w:rPr>
        <w:t>والأنشطة</w:t>
      </w:r>
      <w:r w:rsidR="00351949">
        <w:rPr>
          <w:sz w:val="26"/>
          <w:szCs w:val="26"/>
          <w:rtl/>
          <w:lang w:bidi="ar-LB"/>
        </w:rPr>
        <w:t xml:space="preserve"> </w:t>
      </w:r>
      <w:r w:rsidR="00985538" w:rsidRPr="00F2384C">
        <w:rPr>
          <w:sz w:val="26"/>
          <w:szCs w:val="26"/>
          <w:rtl/>
          <w:lang w:bidi="ar-LB"/>
        </w:rPr>
        <w:t>التي</w:t>
      </w:r>
      <w:r w:rsidR="00351949">
        <w:rPr>
          <w:sz w:val="26"/>
          <w:szCs w:val="26"/>
          <w:rtl/>
          <w:lang w:bidi="ar-LB"/>
        </w:rPr>
        <w:t xml:space="preserve"> </w:t>
      </w:r>
      <w:r w:rsidR="00985538" w:rsidRPr="00F2384C">
        <w:rPr>
          <w:sz w:val="26"/>
          <w:szCs w:val="26"/>
          <w:rtl/>
          <w:lang w:bidi="ar-LB"/>
        </w:rPr>
        <w:t>تم</w:t>
      </w:r>
      <w:r w:rsidR="00351949">
        <w:rPr>
          <w:sz w:val="26"/>
          <w:szCs w:val="26"/>
          <w:rtl/>
          <w:lang w:bidi="ar-LB"/>
        </w:rPr>
        <w:t xml:space="preserve"> </w:t>
      </w:r>
      <w:r w:rsidR="00985538" w:rsidRPr="00F2384C">
        <w:rPr>
          <w:sz w:val="26"/>
          <w:szCs w:val="26"/>
          <w:rtl/>
          <w:lang w:bidi="ar-LB"/>
        </w:rPr>
        <w:t>تأجيل</w:t>
      </w:r>
      <w:r w:rsidR="00351949">
        <w:rPr>
          <w:sz w:val="26"/>
          <w:szCs w:val="26"/>
          <w:rtl/>
          <w:lang w:bidi="ar-LB"/>
        </w:rPr>
        <w:t xml:space="preserve"> </w:t>
      </w:r>
      <w:r w:rsidR="00985538" w:rsidRPr="00F2384C">
        <w:rPr>
          <w:sz w:val="26"/>
          <w:szCs w:val="26"/>
          <w:rtl/>
          <w:lang w:bidi="ar-LB"/>
        </w:rPr>
        <w:t>البت</w:t>
      </w:r>
      <w:r w:rsidR="00351949">
        <w:rPr>
          <w:sz w:val="26"/>
          <w:szCs w:val="26"/>
          <w:rtl/>
          <w:lang w:bidi="ar-LB"/>
        </w:rPr>
        <w:t xml:space="preserve"> </w:t>
      </w:r>
      <w:r w:rsidR="00985538" w:rsidRPr="00F2384C">
        <w:rPr>
          <w:sz w:val="26"/>
          <w:szCs w:val="26"/>
          <w:rtl/>
          <w:lang w:bidi="ar-LB"/>
        </w:rPr>
        <w:t>فيها</w:t>
      </w:r>
      <w:r w:rsidR="00351949">
        <w:rPr>
          <w:sz w:val="26"/>
          <w:szCs w:val="26"/>
          <w:rtl/>
          <w:lang w:bidi="ar-LB"/>
        </w:rPr>
        <w:t xml:space="preserve"> </w:t>
      </w:r>
      <w:r w:rsidR="00985538"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="00985538" w:rsidRPr="00F2384C">
        <w:rPr>
          <w:sz w:val="26"/>
          <w:szCs w:val="26"/>
          <w:rtl/>
          <w:lang w:bidi="ar-LB"/>
        </w:rPr>
        <w:t>الاجتماع</w:t>
      </w:r>
      <w:r w:rsidR="00351949">
        <w:rPr>
          <w:sz w:val="26"/>
          <w:szCs w:val="26"/>
          <w:rtl/>
          <w:lang w:bidi="ar-LB"/>
        </w:rPr>
        <w:t xml:space="preserve"> </w:t>
      </w:r>
      <w:r w:rsidR="00985538" w:rsidRPr="00F2384C">
        <w:rPr>
          <w:sz w:val="26"/>
          <w:szCs w:val="26"/>
          <w:rtl/>
          <w:lang w:bidi="ar-LB"/>
        </w:rPr>
        <w:t>الخامس</w:t>
      </w:r>
      <w:r w:rsidR="00351949">
        <w:rPr>
          <w:sz w:val="26"/>
          <w:szCs w:val="26"/>
          <w:rtl/>
          <w:lang w:bidi="ar-LB"/>
        </w:rPr>
        <w:t xml:space="preserve"> </w:t>
      </w:r>
      <w:r w:rsidR="00985538" w:rsidRPr="00F2384C">
        <w:rPr>
          <w:sz w:val="26"/>
          <w:szCs w:val="26"/>
          <w:rtl/>
          <w:lang w:bidi="ar-LB"/>
        </w:rPr>
        <w:t>والتسعين؛</w:t>
      </w:r>
    </w:p>
    <w:p w14:paraId="0BEBE45E" w14:textId="3F3B5B4C" w:rsidR="003E1792" w:rsidRPr="00F2384C" w:rsidRDefault="00460D37" w:rsidP="00460D37">
      <w:pPr>
        <w:pStyle w:val="ListParagraph"/>
        <w:bidi/>
        <w:spacing w:after="240" w:line="288" w:lineRule="auto"/>
        <w:ind w:left="2880"/>
        <w:contextualSpacing w:val="0"/>
        <w:rPr>
          <w:sz w:val="26"/>
          <w:szCs w:val="26"/>
          <w:lang w:bidi="ar-LB"/>
        </w:rPr>
      </w:pPr>
      <w:r>
        <w:rPr>
          <w:rFonts w:hint="cs"/>
          <w:sz w:val="26"/>
          <w:szCs w:val="26"/>
          <w:rtl/>
          <w:lang w:bidi="ar-LB"/>
        </w:rPr>
        <w:t>ب.</w:t>
      </w:r>
      <w:r w:rsidR="00351949">
        <w:rPr>
          <w:sz w:val="26"/>
          <w:szCs w:val="26"/>
          <w:rtl/>
          <w:lang w:bidi="ar-LB"/>
        </w:rPr>
        <w:t xml:space="preserve"> </w:t>
      </w:r>
      <w:r w:rsidR="00985538" w:rsidRPr="00F2384C">
        <w:rPr>
          <w:sz w:val="26"/>
          <w:szCs w:val="26"/>
          <w:rtl/>
          <w:lang w:bidi="ar-LB"/>
        </w:rPr>
        <w:t>ولمراعاة</w:t>
      </w:r>
      <w:r w:rsidR="00351949">
        <w:rPr>
          <w:sz w:val="26"/>
          <w:szCs w:val="26"/>
          <w:rtl/>
          <w:lang w:bidi="ar-LB"/>
        </w:rPr>
        <w:t xml:space="preserve"> </w:t>
      </w:r>
      <w:r w:rsidR="00985538" w:rsidRPr="00F2384C">
        <w:rPr>
          <w:sz w:val="26"/>
          <w:szCs w:val="26"/>
          <w:rtl/>
          <w:lang w:bidi="ar-LB"/>
        </w:rPr>
        <w:t>المبالغ</w:t>
      </w:r>
      <w:r w:rsidR="00351949">
        <w:rPr>
          <w:sz w:val="26"/>
          <w:szCs w:val="26"/>
          <w:rtl/>
          <w:lang w:bidi="ar-LB"/>
        </w:rPr>
        <w:t xml:space="preserve"> </w:t>
      </w:r>
      <w:r w:rsidR="00985538" w:rsidRPr="00F2384C">
        <w:rPr>
          <w:sz w:val="26"/>
          <w:szCs w:val="26"/>
          <w:rtl/>
          <w:lang w:bidi="ar-LB"/>
        </w:rPr>
        <w:t>التي</w:t>
      </w:r>
      <w:r w:rsidR="00351949">
        <w:rPr>
          <w:sz w:val="26"/>
          <w:szCs w:val="26"/>
          <w:rtl/>
          <w:lang w:bidi="ar-LB"/>
        </w:rPr>
        <w:t xml:space="preserve"> </w:t>
      </w:r>
      <w:r w:rsidR="00985538" w:rsidRPr="00F2384C">
        <w:rPr>
          <w:sz w:val="26"/>
          <w:szCs w:val="26"/>
          <w:rtl/>
          <w:lang w:bidi="ar-LB"/>
        </w:rPr>
        <w:t>تقرها</w:t>
      </w:r>
      <w:r w:rsidR="00351949">
        <w:rPr>
          <w:sz w:val="26"/>
          <w:szCs w:val="26"/>
          <w:rtl/>
          <w:lang w:bidi="ar-LB"/>
        </w:rPr>
        <w:t xml:space="preserve"> </w:t>
      </w:r>
      <w:r w:rsidR="00985538" w:rsidRPr="00F2384C">
        <w:rPr>
          <w:sz w:val="26"/>
          <w:szCs w:val="26"/>
          <w:rtl/>
          <w:lang w:bidi="ar-LB"/>
        </w:rPr>
        <w:t>من</w:t>
      </w:r>
      <w:r w:rsidR="00351949">
        <w:rPr>
          <w:sz w:val="26"/>
          <w:szCs w:val="26"/>
          <w:rtl/>
          <w:lang w:bidi="ar-LB"/>
        </w:rPr>
        <w:t xml:space="preserve"> </w:t>
      </w:r>
      <w:r w:rsidR="00985538" w:rsidRPr="00F2384C">
        <w:rPr>
          <w:sz w:val="26"/>
          <w:szCs w:val="26"/>
          <w:rtl/>
          <w:lang w:bidi="ar-LB"/>
        </w:rPr>
        <w:t>حيث</w:t>
      </w:r>
      <w:r w:rsidR="00351949">
        <w:rPr>
          <w:sz w:val="26"/>
          <w:szCs w:val="26"/>
          <w:rtl/>
          <w:lang w:bidi="ar-LB"/>
        </w:rPr>
        <w:t xml:space="preserve"> </w:t>
      </w:r>
      <w:r w:rsidR="00985538" w:rsidRPr="00F2384C">
        <w:rPr>
          <w:sz w:val="26"/>
          <w:szCs w:val="26"/>
          <w:rtl/>
          <w:lang w:bidi="ar-LB"/>
        </w:rPr>
        <w:t>المبدأ</w:t>
      </w:r>
      <w:r w:rsidR="00351949">
        <w:rPr>
          <w:sz w:val="26"/>
          <w:szCs w:val="26"/>
          <w:rtl/>
          <w:lang w:bidi="ar-LB"/>
        </w:rPr>
        <w:t xml:space="preserve"> </w:t>
      </w:r>
      <w:r w:rsidR="00985538"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="00985538" w:rsidRPr="00F2384C">
        <w:rPr>
          <w:sz w:val="26"/>
          <w:szCs w:val="26"/>
          <w:rtl/>
          <w:lang w:bidi="ar-LB"/>
        </w:rPr>
        <w:t>اجتماعها</w:t>
      </w:r>
      <w:r w:rsidR="00351949">
        <w:rPr>
          <w:sz w:val="26"/>
          <w:szCs w:val="26"/>
          <w:rtl/>
          <w:lang w:bidi="ar-LB"/>
        </w:rPr>
        <w:t xml:space="preserve"> </w:t>
      </w:r>
      <w:r w:rsidR="00985538" w:rsidRPr="00F2384C">
        <w:rPr>
          <w:sz w:val="26"/>
          <w:szCs w:val="26"/>
          <w:rtl/>
          <w:lang w:bidi="ar-LB"/>
        </w:rPr>
        <w:t>الخامس</w:t>
      </w:r>
      <w:r w:rsidR="00351949">
        <w:rPr>
          <w:sz w:val="26"/>
          <w:szCs w:val="26"/>
          <w:rtl/>
          <w:lang w:bidi="ar-LB"/>
        </w:rPr>
        <w:t xml:space="preserve"> </w:t>
      </w:r>
      <w:r w:rsidR="00985538" w:rsidRPr="00F2384C">
        <w:rPr>
          <w:sz w:val="26"/>
          <w:szCs w:val="26"/>
          <w:rtl/>
          <w:lang w:bidi="ar-LB"/>
        </w:rPr>
        <w:t>والتسعين</w:t>
      </w:r>
      <w:r w:rsidR="00351949">
        <w:rPr>
          <w:sz w:val="26"/>
          <w:szCs w:val="26"/>
          <w:rtl/>
          <w:lang w:bidi="ar-LB"/>
        </w:rPr>
        <w:t xml:space="preserve"> </w:t>
      </w:r>
      <w:r w:rsidR="00985538" w:rsidRPr="00F2384C">
        <w:rPr>
          <w:sz w:val="26"/>
          <w:szCs w:val="26"/>
          <w:rtl/>
          <w:lang w:bidi="ar-LB"/>
        </w:rPr>
        <w:t>لتمويل</w:t>
      </w:r>
      <w:r w:rsidR="00351949">
        <w:rPr>
          <w:sz w:val="26"/>
          <w:szCs w:val="26"/>
          <w:rtl/>
          <w:lang w:bidi="ar-LB"/>
        </w:rPr>
        <w:t xml:space="preserve"> </w:t>
      </w:r>
      <w:r w:rsidR="00985538" w:rsidRPr="00F2384C">
        <w:rPr>
          <w:sz w:val="26"/>
          <w:szCs w:val="26"/>
          <w:rtl/>
          <w:lang w:bidi="ar-LB"/>
        </w:rPr>
        <w:t>خطط</w:t>
      </w:r>
      <w:r w:rsidR="00351949">
        <w:rPr>
          <w:sz w:val="26"/>
          <w:szCs w:val="26"/>
          <w:rtl/>
          <w:lang w:bidi="ar-LB"/>
        </w:rPr>
        <w:t xml:space="preserve"> </w:t>
      </w:r>
      <w:r w:rsidR="00985538" w:rsidRPr="00F2384C">
        <w:rPr>
          <w:sz w:val="26"/>
          <w:szCs w:val="26"/>
          <w:rtl/>
          <w:lang w:bidi="ar-LB"/>
        </w:rPr>
        <w:t>إدارة</w:t>
      </w:r>
      <w:r w:rsidR="00351949">
        <w:rPr>
          <w:sz w:val="26"/>
          <w:szCs w:val="26"/>
          <w:rtl/>
          <w:lang w:bidi="ar-LB"/>
        </w:rPr>
        <w:t xml:space="preserve"> </w:t>
      </w:r>
      <w:r w:rsidR="00985538" w:rsidRPr="00F2384C">
        <w:rPr>
          <w:sz w:val="26"/>
          <w:szCs w:val="26"/>
          <w:rtl/>
          <w:lang w:bidi="ar-LB"/>
        </w:rPr>
        <w:t>إزالة</w:t>
      </w:r>
      <w:r w:rsidR="00351949">
        <w:rPr>
          <w:sz w:val="26"/>
          <w:szCs w:val="26"/>
          <w:rtl/>
          <w:lang w:bidi="ar-LB"/>
        </w:rPr>
        <w:t xml:space="preserve"> </w:t>
      </w:r>
      <w:r w:rsidR="00985538" w:rsidRPr="00F2384C">
        <w:rPr>
          <w:sz w:val="26"/>
          <w:szCs w:val="26"/>
          <w:rtl/>
          <w:lang w:bidi="ar-LB"/>
        </w:rPr>
        <w:t>المواد</w:t>
      </w:r>
      <w:r w:rsidR="00351949">
        <w:rPr>
          <w:sz w:val="26"/>
          <w:szCs w:val="26"/>
          <w:rtl/>
          <w:lang w:bidi="ar-LB"/>
        </w:rPr>
        <w:t xml:space="preserve"> </w:t>
      </w:r>
      <w:r w:rsidR="00985538" w:rsidRPr="00F2384C">
        <w:rPr>
          <w:sz w:val="26"/>
          <w:szCs w:val="26"/>
          <w:rtl/>
          <w:lang w:bidi="ar-LB"/>
        </w:rPr>
        <w:t>الهيدروكلوروفلوروكربونية</w:t>
      </w:r>
      <w:r w:rsidR="00351949">
        <w:rPr>
          <w:sz w:val="26"/>
          <w:szCs w:val="26"/>
          <w:rtl/>
          <w:lang w:bidi="ar-LB"/>
        </w:rPr>
        <w:t xml:space="preserve"> </w:t>
      </w:r>
      <w:r w:rsidR="00985538" w:rsidRPr="00F2384C">
        <w:rPr>
          <w:sz w:val="26"/>
          <w:szCs w:val="26"/>
          <w:rtl/>
          <w:lang w:bidi="ar-LB"/>
        </w:rPr>
        <w:t>وخطط</w:t>
      </w:r>
      <w:r w:rsidR="00351949">
        <w:rPr>
          <w:sz w:val="26"/>
          <w:szCs w:val="26"/>
          <w:rtl/>
          <w:lang w:bidi="ar-LB"/>
        </w:rPr>
        <w:t xml:space="preserve"> </w:t>
      </w:r>
      <w:r w:rsidR="00985538" w:rsidRPr="00F2384C">
        <w:rPr>
          <w:sz w:val="26"/>
          <w:szCs w:val="26"/>
          <w:rtl/>
          <w:lang w:bidi="ar-LB"/>
        </w:rPr>
        <w:t>التنفيذ</w:t>
      </w:r>
      <w:r w:rsidR="00351949">
        <w:rPr>
          <w:sz w:val="26"/>
          <w:szCs w:val="26"/>
          <w:rtl/>
          <w:lang w:bidi="ar-LB"/>
        </w:rPr>
        <w:t xml:space="preserve"> </w:t>
      </w:r>
      <w:r w:rsidR="00985538" w:rsidRPr="00F2384C">
        <w:rPr>
          <w:sz w:val="26"/>
          <w:szCs w:val="26"/>
          <w:rtl/>
          <w:lang w:bidi="ar-LB"/>
        </w:rPr>
        <w:t>المتعلقة</w:t>
      </w:r>
      <w:r w:rsidR="00351949">
        <w:rPr>
          <w:sz w:val="26"/>
          <w:szCs w:val="26"/>
          <w:rtl/>
          <w:lang w:bidi="ar-LB"/>
        </w:rPr>
        <w:t xml:space="preserve"> </w:t>
      </w:r>
      <w:r w:rsidR="00985538" w:rsidRPr="00F2384C">
        <w:rPr>
          <w:sz w:val="26"/>
          <w:szCs w:val="26"/>
          <w:rtl/>
          <w:lang w:bidi="ar-LB"/>
        </w:rPr>
        <w:t>بالمواد</w:t>
      </w:r>
      <w:r w:rsidR="00351949">
        <w:rPr>
          <w:sz w:val="26"/>
          <w:szCs w:val="26"/>
          <w:rtl/>
          <w:lang w:bidi="ar-LB"/>
        </w:rPr>
        <w:t xml:space="preserve"> </w:t>
      </w:r>
      <w:r w:rsidR="00985538" w:rsidRPr="00F2384C">
        <w:rPr>
          <w:sz w:val="26"/>
          <w:szCs w:val="26"/>
          <w:rtl/>
          <w:lang w:bidi="ar-LB"/>
        </w:rPr>
        <w:t>الهيدروفلوروكربونية</w:t>
      </w:r>
      <w:r w:rsidR="00351949">
        <w:rPr>
          <w:sz w:val="26"/>
          <w:szCs w:val="26"/>
          <w:rtl/>
          <w:lang w:bidi="ar-LB"/>
        </w:rPr>
        <w:t xml:space="preserve"> </w:t>
      </w:r>
      <w:r w:rsidR="00985538" w:rsidRPr="00F2384C">
        <w:rPr>
          <w:sz w:val="26"/>
          <w:szCs w:val="26"/>
          <w:rtl/>
          <w:lang w:bidi="ar-LB"/>
        </w:rPr>
        <w:t>بموجب</w:t>
      </w:r>
      <w:r w:rsidR="00351949">
        <w:rPr>
          <w:sz w:val="26"/>
          <w:szCs w:val="26"/>
          <w:rtl/>
          <w:lang w:bidi="ar-LB"/>
        </w:rPr>
        <w:t xml:space="preserve"> </w:t>
      </w:r>
      <w:r w:rsidR="00985538" w:rsidRPr="00F2384C">
        <w:rPr>
          <w:sz w:val="26"/>
          <w:szCs w:val="26"/>
          <w:rtl/>
          <w:lang w:bidi="ar-LB"/>
        </w:rPr>
        <w:t>تعديل</w:t>
      </w:r>
      <w:r w:rsidR="00351949">
        <w:rPr>
          <w:sz w:val="26"/>
          <w:szCs w:val="26"/>
          <w:rtl/>
          <w:lang w:bidi="ar-LB"/>
        </w:rPr>
        <w:t xml:space="preserve"> </w:t>
      </w:r>
      <w:r w:rsidR="00985538" w:rsidRPr="00F2384C">
        <w:rPr>
          <w:sz w:val="26"/>
          <w:szCs w:val="26"/>
          <w:rtl/>
          <w:lang w:bidi="ar-LB"/>
        </w:rPr>
        <w:t>كيغالي؛</w:t>
      </w:r>
    </w:p>
    <w:p w14:paraId="1059311B" w14:textId="34F172C3" w:rsidR="003E1792" w:rsidRPr="00F2384C" w:rsidRDefault="00985538" w:rsidP="00EC1BC7">
      <w:pPr>
        <w:pStyle w:val="ListParagraph"/>
        <w:numPr>
          <w:ilvl w:val="0"/>
          <w:numId w:val="51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وأن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تدرس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إعادة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إدراج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النشاط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الإقليمي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"أجل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توفير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الدعم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الإقليمي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لبلدان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أوروبا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وآسيا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الوسطى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لتعزيز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الاستراتيجيات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الوطنية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المتعلقة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بالكفاءة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استخدام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الطاقة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وإدارة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دورة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الحياة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والإنفاذ"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الذي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اقترحته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الجمهورية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التشيكية؛</w:t>
      </w:r>
    </w:p>
    <w:p w14:paraId="2CB5876E" w14:textId="0726085E" w:rsidR="003E1792" w:rsidRPr="00F2384C" w:rsidRDefault="00985538" w:rsidP="00EC1BC7">
      <w:pPr>
        <w:pStyle w:val="ListParagraph"/>
        <w:numPr>
          <w:ilvl w:val="0"/>
          <w:numId w:val="51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lastRenderedPageBreak/>
        <w:t>وأن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تقرّ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خطة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الأعمال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المجمعة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للصندوق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المتعدد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الأطراف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للفترة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2025-2027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كما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عدلتها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الأمانة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[واللجنة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التنفيذية]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مراعاة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المقررات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ذات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الصلة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المتخذة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الاجتماع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الخامس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والتسعين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وعلى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اعتبار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أنّ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إقرار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خطة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الأعمال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المجمعة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يعد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إقرارا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للمشاريع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الواردة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فيها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ولا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حجم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التمويل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ولا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كمية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المواد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المعنية.</w:t>
      </w:r>
    </w:p>
    <w:p w14:paraId="08F99AA5" w14:textId="7427BC6F" w:rsidR="005A7F9D" w:rsidRPr="00F2384C" w:rsidRDefault="005A7F9D" w:rsidP="005A7F9D">
      <w:pPr>
        <w:pStyle w:val="Heading2"/>
        <w:keepNext/>
        <w:widowControl/>
        <w:numPr>
          <w:ilvl w:val="0"/>
          <w:numId w:val="0"/>
        </w:numPr>
        <w:bidi/>
        <w:ind w:left="720"/>
        <w:rPr>
          <w:bCs/>
          <w:sz w:val="26"/>
          <w:szCs w:val="26"/>
          <w:lang w:bidi="ar-LB"/>
        </w:rPr>
      </w:pPr>
      <w:r w:rsidRPr="00F2384C">
        <w:rPr>
          <w:bCs/>
          <w:sz w:val="26"/>
          <w:szCs w:val="26"/>
          <w:rtl/>
          <w:lang w:bidi="ar-LB"/>
        </w:rPr>
        <w:t>8(د)</w:t>
      </w:r>
      <w:r w:rsidR="00351949">
        <w:rPr>
          <w:bCs/>
          <w:sz w:val="26"/>
          <w:szCs w:val="26"/>
          <w:rtl/>
          <w:lang w:bidi="ar-LB"/>
        </w:rPr>
        <w:t xml:space="preserve"> </w:t>
      </w:r>
      <w:r w:rsidR="009E6622" w:rsidRPr="00F2384C">
        <w:rPr>
          <w:bCs/>
          <w:sz w:val="26"/>
          <w:szCs w:val="26"/>
          <w:rtl/>
          <w:lang w:bidi="ar-LB"/>
        </w:rPr>
        <w:t>خطط</w:t>
      </w:r>
      <w:r w:rsidR="00351949">
        <w:rPr>
          <w:bCs/>
          <w:sz w:val="26"/>
          <w:szCs w:val="26"/>
          <w:rtl/>
          <w:lang w:bidi="ar-LB"/>
        </w:rPr>
        <w:t xml:space="preserve"> </w:t>
      </w:r>
      <w:r w:rsidR="009E6622" w:rsidRPr="00F2384C">
        <w:rPr>
          <w:bCs/>
          <w:sz w:val="26"/>
          <w:szCs w:val="26"/>
          <w:rtl/>
          <w:lang w:bidi="ar-LB"/>
        </w:rPr>
        <w:t>أعمال</w:t>
      </w:r>
      <w:r w:rsidR="00351949">
        <w:rPr>
          <w:bCs/>
          <w:sz w:val="26"/>
          <w:szCs w:val="26"/>
          <w:rtl/>
          <w:lang w:bidi="ar-LB"/>
        </w:rPr>
        <w:t xml:space="preserve"> </w:t>
      </w:r>
      <w:r w:rsidR="009E6622" w:rsidRPr="00F2384C">
        <w:rPr>
          <w:bCs/>
          <w:sz w:val="26"/>
          <w:szCs w:val="26"/>
          <w:rtl/>
          <w:lang w:bidi="ar-LB"/>
        </w:rPr>
        <w:t>الوكالات</w:t>
      </w:r>
      <w:r w:rsidR="00351949">
        <w:rPr>
          <w:bCs/>
          <w:sz w:val="26"/>
          <w:szCs w:val="26"/>
          <w:rtl/>
          <w:lang w:bidi="ar-LB"/>
        </w:rPr>
        <w:t xml:space="preserve"> </w:t>
      </w:r>
      <w:r w:rsidR="009E6622" w:rsidRPr="00F2384C">
        <w:rPr>
          <w:bCs/>
          <w:sz w:val="26"/>
          <w:szCs w:val="26"/>
          <w:rtl/>
          <w:lang w:bidi="ar-LB"/>
        </w:rPr>
        <w:t>الثنائية</w:t>
      </w:r>
      <w:r w:rsidR="00351949">
        <w:rPr>
          <w:bCs/>
          <w:sz w:val="26"/>
          <w:szCs w:val="26"/>
          <w:rtl/>
          <w:lang w:bidi="ar-LB"/>
        </w:rPr>
        <w:t xml:space="preserve"> </w:t>
      </w:r>
      <w:r w:rsidR="009E6622" w:rsidRPr="00F2384C">
        <w:rPr>
          <w:bCs/>
          <w:sz w:val="26"/>
          <w:szCs w:val="26"/>
          <w:rtl/>
          <w:lang w:bidi="ar-LB"/>
        </w:rPr>
        <w:t>والمنفذة</w:t>
      </w:r>
      <w:r w:rsidR="00351949">
        <w:rPr>
          <w:bCs/>
          <w:sz w:val="26"/>
          <w:szCs w:val="26"/>
          <w:rtl/>
          <w:lang w:bidi="ar-LB"/>
        </w:rPr>
        <w:t xml:space="preserve"> </w:t>
      </w:r>
      <w:r w:rsidR="009E6622" w:rsidRPr="00F2384C">
        <w:rPr>
          <w:bCs/>
          <w:sz w:val="26"/>
          <w:szCs w:val="26"/>
          <w:rtl/>
          <w:lang w:bidi="ar-LB"/>
        </w:rPr>
        <w:t>للفترة</w:t>
      </w:r>
      <w:r w:rsidR="00351949">
        <w:rPr>
          <w:bCs/>
          <w:sz w:val="26"/>
          <w:szCs w:val="26"/>
          <w:rtl/>
          <w:lang w:bidi="ar-LB"/>
        </w:rPr>
        <w:t xml:space="preserve"> </w:t>
      </w:r>
      <w:r w:rsidR="009E6622" w:rsidRPr="00F2384C">
        <w:rPr>
          <w:bCs/>
          <w:sz w:val="26"/>
          <w:szCs w:val="26"/>
          <w:rtl/>
          <w:lang w:bidi="ar-LB"/>
        </w:rPr>
        <w:t>2025-2027</w:t>
      </w:r>
    </w:p>
    <w:p w14:paraId="260619B7" w14:textId="2909361E" w:rsidR="005A7F9D" w:rsidRPr="00F2384C" w:rsidRDefault="009E6622" w:rsidP="00EC1BC7">
      <w:pPr>
        <w:pStyle w:val="Heading3"/>
        <w:keepNext/>
        <w:widowControl/>
        <w:numPr>
          <w:ilvl w:val="0"/>
          <w:numId w:val="53"/>
        </w:numPr>
        <w:bidi/>
        <w:ind w:left="2160" w:hanging="720"/>
        <w:rPr>
          <w:bCs/>
          <w:sz w:val="26"/>
          <w:szCs w:val="26"/>
          <w:lang w:bidi="ar-LB"/>
        </w:rPr>
      </w:pPr>
      <w:r w:rsidRPr="00F2384C">
        <w:rPr>
          <w:bCs/>
          <w:sz w:val="26"/>
          <w:szCs w:val="26"/>
          <w:rtl/>
          <w:lang w:bidi="ar-LB"/>
        </w:rPr>
        <w:t>الوكالات</w:t>
      </w:r>
      <w:r w:rsidR="00351949">
        <w:rPr>
          <w:bCs/>
          <w:sz w:val="26"/>
          <w:szCs w:val="26"/>
          <w:rtl/>
          <w:lang w:bidi="ar-LB"/>
        </w:rPr>
        <w:t xml:space="preserve"> </w:t>
      </w:r>
      <w:r w:rsidRPr="00F2384C">
        <w:rPr>
          <w:bCs/>
          <w:sz w:val="26"/>
          <w:szCs w:val="26"/>
          <w:rtl/>
          <w:lang w:bidi="ar-LB"/>
        </w:rPr>
        <w:t>الثنائية</w:t>
      </w:r>
    </w:p>
    <w:p w14:paraId="30D2E960" w14:textId="4CA2D6DD" w:rsidR="00CE2CE9" w:rsidRPr="00F2384C" w:rsidRDefault="00C477C1" w:rsidP="00803597">
      <w:pPr>
        <w:widowControl w:val="0"/>
        <w:bidi/>
        <w:spacing w:after="240" w:line="288" w:lineRule="auto"/>
        <w:ind w:left="720"/>
        <w:outlineLvl w:val="1"/>
        <w:rPr>
          <w:sz w:val="24"/>
          <w:szCs w:val="26"/>
          <w:u w:val="single"/>
          <w:lang w:val="en-US" w:bidi="ar-LB"/>
        </w:rPr>
      </w:pPr>
      <w:r w:rsidRPr="00F2384C">
        <w:rPr>
          <w:sz w:val="24"/>
          <w:szCs w:val="26"/>
          <w:u w:val="single"/>
          <w:rtl/>
          <w:lang w:val="en-US" w:bidi="ar-LB"/>
        </w:rPr>
        <w:t>تقدم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rtl/>
          <w:lang w:val="en-US" w:bidi="ar-LB"/>
        </w:rPr>
        <w:t>الوثيقة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lang w:val="en-US" w:bidi="ar-LB"/>
        </w:rPr>
        <w:t>UNEP/OzL.Pro/ExCom/95/26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خطط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الأعمال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للأعوام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2025-2027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المقدمة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إلى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الاجتماع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الخامس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والتسعين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جانب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حكومات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أستراليا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والجمهورية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التشيكية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وفرنسا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وألمانيا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والمملكة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المتحدة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لبريطانيا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العظمى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وأيرلندا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الشمالية.</w:t>
      </w:r>
    </w:p>
    <w:p w14:paraId="6F30D2A7" w14:textId="052553AB" w:rsidR="00211D00" w:rsidRPr="00F2384C" w:rsidRDefault="00211D00" w:rsidP="00211D00">
      <w:pPr>
        <w:widowControl w:val="0"/>
        <w:bidi/>
        <w:spacing w:after="240"/>
        <w:ind w:left="720"/>
        <w:outlineLvl w:val="1"/>
        <w:rPr>
          <w:sz w:val="26"/>
          <w:szCs w:val="26"/>
          <w:u w:val="single"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المشكلات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التي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يتعين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معالجتها</w:t>
      </w:r>
      <w:r w:rsidRPr="00F2384C">
        <w:rPr>
          <w:sz w:val="26"/>
          <w:szCs w:val="26"/>
          <w:rtl/>
          <w:lang w:bidi="ar-LB"/>
        </w:rPr>
        <w:t>: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شيء</w:t>
      </w:r>
    </w:p>
    <w:p w14:paraId="7D72248B" w14:textId="3C081149" w:rsidR="00803597" w:rsidRPr="00F2384C" w:rsidRDefault="00803597" w:rsidP="00803597">
      <w:pPr>
        <w:keepNext/>
        <w:bidi/>
        <w:spacing w:after="240"/>
        <w:ind w:left="720"/>
        <w:rPr>
          <w:sz w:val="26"/>
          <w:szCs w:val="26"/>
          <w:u w:val="single"/>
          <w:rtl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قد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ترغب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اللجنة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التنفيذية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="00007486" w:rsidRPr="00F2384C">
        <w:rPr>
          <w:sz w:val="26"/>
          <w:szCs w:val="26"/>
          <w:u w:val="single"/>
          <w:rtl/>
          <w:lang w:bidi="ar-LB"/>
        </w:rPr>
        <w:t>في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="00007486" w:rsidRPr="00F2384C">
        <w:rPr>
          <w:sz w:val="26"/>
          <w:szCs w:val="26"/>
          <w:u w:val="single"/>
          <w:rtl/>
          <w:lang w:bidi="ar-LB"/>
        </w:rPr>
        <w:t>الإحاطة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="00007486" w:rsidRPr="00F2384C">
        <w:rPr>
          <w:sz w:val="26"/>
          <w:szCs w:val="26"/>
          <w:u w:val="single"/>
          <w:rtl/>
          <w:lang w:bidi="ar-LB"/>
        </w:rPr>
        <w:t>علما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="00007486" w:rsidRPr="00F2384C">
        <w:rPr>
          <w:sz w:val="26"/>
          <w:szCs w:val="26"/>
          <w:u w:val="single"/>
          <w:rtl/>
          <w:lang w:bidi="ar-LB"/>
        </w:rPr>
        <w:t>بما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="00007486" w:rsidRPr="00F2384C">
        <w:rPr>
          <w:sz w:val="26"/>
          <w:szCs w:val="26"/>
          <w:u w:val="single"/>
          <w:rtl/>
          <w:lang w:bidi="ar-LB"/>
        </w:rPr>
        <w:t>يلي</w:t>
      </w:r>
      <w:r w:rsidRPr="00F2384C">
        <w:rPr>
          <w:sz w:val="26"/>
          <w:szCs w:val="26"/>
          <w:u w:val="single"/>
          <w:rtl/>
          <w:lang w:bidi="ar-LB"/>
        </w:rPr>
        <w:t>:</w:t>
      </w:r>
    </w:p>
    <w:p w14:paraId="1CD978CE" w14:textId="353D926F" w:rsidR="00803597" w:rsidRPr="00F2384C" w:rsidRDefault="00007486" w:rsidP="00EC1BC7">
      <w:pPr>
        <w:pStyle w:val="ListParagraph"/>
        <w:numPr>
          <w:ilvl w:val="0"/>
          <w:numId w:val="54"/>
        </w:numPr>
        <w:bidi/>
        <w:spacing w:after="240" w:line="288" w:lineRule="auto"/>
        <w:ind w:left="1440" w:hanging="720"/>
        <w:contextualSpacing w:val="0"/>
        <w:rPr>
          <w:sz w:val="24"/>
          <w:szCs w:val="26"/>
          <w:lang w:val="en-US" w:bidi="ar-LB"/>
        </w:rPr>
      </w:pPr>
      <w:r w:rsidRPr="00F2384C">
        <w:rPr>
          <w:sz w:val="24"/>
          <w:szCs w:val="26"/>
          <w:rtl/>
          <w:lang w:val="en-US" w:bidi="ar-LB"/>
        </w:rPr>
        <w:t>خطط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الأعمال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للفترة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2025-2027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المقدمة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قِبل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حكومات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أستراليا،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والجمهورية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التشيكية،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وفرنسا،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وألمانيا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والمملكة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المتحدة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لبريطانيا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العظمى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وأيرلندا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الشمالية،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والواردة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الوثيقة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lang w:val="en-US" w:bidi="ar-LB"/>
        </w:rPr>
        <w:t>UNEP/OzL.Pro/ExCom/95/26</w:t>
      </w:r>
      <w:r w:rsidRPr="00F2384C">
        <w:rPr>
          <w:sz w:val="24"/>
          <w:szCs w:val="26"/>
          <w:rtl/>
          <w:lang w:val="en-US" w:bidi="ar-LB"/>
        </w:rPr>
        <w:t>؛</w:t>
      </w:r>
    </w:p>
    <w:p w14:paraId="11836141" w14:textId="184B0AC5" w:rsidR="00803597" w:rsidRPr="00F2384C" w:rsidRDefault="00007486" w:rsidP="00EC1BC7">
      <w:pPr>
        <w:pStyle w:val="ListParagraph"/>
        <w:numPr>
          <w:ilvl w:val="0"/>
          <w:numId w:val="54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أنه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ينبغي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النظر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مستوى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الأنشطة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خطة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الأعمال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لألمانيا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للفترة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2025-2027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ضوء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تخصيص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الأنشطة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الثنائية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لفترة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الثلاث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سنوات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2024-2026.</w:t>
      </w:r>
    </w:p>
    <w:p w14:paraId="2B7E7C3B" w14:textId="2E6952C9" w:rsidR="00803597" w:rsidRPr="00F2384C" w:rsidRDefault="00A7669F" w:rsidP="00EC1BC7">
      <w:pPr>
        <w:pStyle w:val="Heading3"/>
        <w:keepNext/>
        <w:widowControl/>
        <w:numPr>
          <w:ilvl w:val="0"/>
          <w:numId w:val="53"/>
        </w:numPr>
        <w:bidi/>
        <w:ind w:left="2160" w:hanging="720"/>
        <w:rPr>
          <w:bCs/>
          <w:sz w:val="26"/>
          <w:szCs w:val="26"/>
          <w:lang w:bidi="ar-LB"/>
        </w:rPr>
      </w:pPr>
      <w:r w:rsidRPr="00F2384C">
        <w:rPr>
          <w:bCs/>
          <w:sz w:val="26"/>
          <w:szCs w:val="26"/>
          <w:rtl/>
          <w:lang w:bidi="ar-LB"/>
        </w:rPr>
        <w:t>اليوئنديبي</w:t>
      </w:r>
    </w:p>
    <w:p w14:paraId="422626C0" w14:textId="29669BFD" w:rsidR="00CE2CE9" w:rsidRPr="00F2384C" w:rsidRDefault="00A7669F" w:rsidP="00312DF1">
      <w:pPr>
        <w:widowControl w:val="0"/>
        <w:bidi/>
        <w:spacing w:after="240" w:line="288" w:lineRule="auto"/>
        <w:ind w:left="720"/>
        <w:outlineLvl w:val="1"/>
        <w:rPr>
          <w:sz w:val="24"/>
          <w:szCs w:val="26"/>
          <w:u w:val="single"/>
          <w:lang w:val="en-US" w:bidi="ar-LB"/>
        </w:rPr>
      </w:pPr>
      <w:r w:rsidRPr="00F2384C">
        <w:rPr>
          <w:sz w:val="24"/>
          <w:szCs w:val="26"/>
          <w:u w:val="single"/>
          <w:rtl/>
          <w:lang w:val="en-US" w:bidi="ar-LB"/>
        </w:rPr>
        <w:t>تقدم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rtl/>
          <w:lang w:val="en-US" w:bidi="ar-LB"/>
        </w:rPr>
        <w:t>الوثيقة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lang w:val="en-US" w:bidi="ar-LB"/>
        </w:rPr>
        <w:t>UNEP/OzL.Pro/ExCom/95/27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خطة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عمل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اليوئنديبي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للفترة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2025-2027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وتتضمن: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الأنشطة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المخطط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لها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لإزالة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المواد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الخاضعة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للرقابة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بموجب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بروتوكول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مونتريال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خلال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الفترة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2025-2027،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ومؤشرات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أداء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خطة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العمل.</w:t>
      </w:r>
    </w:p>
    <w:p w14:paraId="3F0E396B" w14:textId="230CC9EB" w:rsidR="00211D00" w:rsidRPr="00F2384C" w:rsidRDefault="00211D00" w:rsidP="00211D00">
      <w:pPr>
        <w:widowControl w:val="0"/>
        <w:bidi/>
        <w:spacing w:after="240"/>
        <w:ind w:left="720"/>
        <w:outlineLvl w:val="1"/>
        <w:rPr>
          <w:sz w:val="26"/>
          <w:szCs w:val="26"/>
          <w:u w:val="single"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المشكلات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التي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يتعين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معالجتها</w:t>
      </w:r>
      <w:r w:rsidRPr="00F2384C">
        <w:rPr>
          <w:sz w:val="26"/>
          <w:szCs w:val="26"/>
          <w:rtl/>
          <w:lang w:bidi="ar-LB"/>
        </w:rPr>
        <w:t>: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شيء</w:t>
      </w:r>
    </w:p>
    <w:p w14:paraId="3A988B49" w14:textId="5A5DB239" w:rsidR="00312DF1" w:rsidRPr="00F2384C" w:rsidRDefault="00312DF1" w:rsidP="00312DF1">
      <w:pPr>
        <w:keepNext/>
        <w:bidi/>
        <w:spacing w:after="240"/>
        <w:ind w:left="720"/>
        <w:rPr>
          <w:sz w:val="26"/>
          <w:szCs w:val="26"/>
          <w:u w:val="single"/>
          <w:rtl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قد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ترغب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اللجنة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التنفيذية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في:</w:t>
      </w:r>
    </w:p>
    <w:p w14:paraId="4DB51BE6" w14:textId="17A8324A" w:rsidR="00312DF1" w:rsidRPr="00F2384C" w:rsidRDefault="00312DF1" w:rsidP="00EC1BC7">
      <w:pPr>
        <w:pStyle w:val="ListParagraph"/>
        <w:numPr>
          <w:ilvl w:val="0"/>
          <w:numId w:val="55"/>
        </w:numPr>
        <w:bidi/>
        <w:spacing w:after="240" w:line="288" w:lineRule="auto"/>
        <w:ind w:left="1440" w:hanging="720"/>
        <w:contextualSpacing w:val="0"/>
        <w:rPr>
          <w:sz w:val="24"/>
          <w:szCs w:val="26"/>
          <w:lang w:val="en-US" w:bidi="ar-LB"/>
        </w:rPr>
      </w:pPr>
      <w:r w:rsidRPr="00F2384C">
        <w:rPr>
          <w:sz w:val="24"/>
          <w:szCs w:val="26"/>
          <w:rtl/>
          <w:lang w:val="en-US" w:bidi="ar-LB"/>
        </w:rPr>
        <w:t>الإحاطة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علماً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بخطة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عمل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اليوئنديبي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للفترة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2025-2027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الواردة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الوثيقة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lang w:val="en-US" w:bidi="ar-LB"/>
        </w:rPr>
        <w:t>UNEP/OzL.Pro/ExCom/95/27</w:t>
      </w:r>
      <w:r w:rsidRPr="00F2384C">
        <w:rPr>
          <w:sz w:val="24"/>
          <w:szCs w:val="26"/>
          <w:rtl/>
          <w:lang w:val="en-US" w:bidi="ar-LB"/>
        </w:rPr>
        <w:t>؛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</w:t>
      </w:r>
    </w:p>
    <w:p w14:paraId="5EEF2ECD" w14:textId="15E11DD8" w:rsidR="00312DF1" w:rsidRPr="00F2384C" w:rsidRDefault="00312DF1" w:rsidP="00EC1BC7">
      <w:pPr>
        <w:pStyle w:val="ListParagraph"/>
        <w:numPr>
          <w:ilvl w:val="0"/>
          <w:numId w:val="55"/>
        </w:numPr>
        <w:bidi/>
        <w:spacing w:after="240" w:line="288" w:lineRule="auto"/>
        <w:ind w:left="1440" w:hanging="720"/>
        <w:contextualSpacing w:val="0"/>
        <w:rPr>
          <w:sz w:val="24"/>
          <w:szCs w:val="26"/>
          <w:lang w:val="en-US" w:bidi="ar-LB"/>
        </w:rPr>
      </w:pPr>
      <w:r w:rsidRPr="00F2384C">
        <w:rPr>
          <w:sz w:val="24"/>
          <w:szCs w:val="26"/>
          <w:rtl/>
          <w:lang w:val="en-US" w:bidi="ar-LB"/>
        </w:rPr>
        <w:t>الموافقة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مؤشرات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الأداء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لليوئنديبي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الواردة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الجدول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4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الوثيقة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lang w:val="en-US" w:bidi="ar-LB"/>
        </w:rPr>
        <w:t>UNEP/OzL.Pro/ExCom/95/27</w:t>
      </w:r>
      <w:r w:rsidRPr="00F2384C">
        <w:rPr>
          <w:sz w:val="24"/>
          <w:szCs w:val="26"/>
          <w:rtl/>
          <w:lang w:val="en-US" w:bidi="ar-LB"/>
        </w:rPr>
        <w:t>.</w:t>
      </w:r>
    </w:p>
    <w:p w14:paraId="3425CE9B" w14:textId="36708258" w:rsidR="00803597" w:rsidRPr="00F2384C" w:rsidRDefault="00F91C90" w:rsidP="00EC1BC7">
      <w:pPr>
        <w:pStyle w:val="Heading3"/>
        <w:keepNext/>
        <w:widowControl/>
        <w:numPr>
          <w:ilvl w:val="0"/>
          <w:numId w:val="53"/>
        </w:numPr>
        <w:bidi/>
        <w:ind w:left="2160" w:hanging="720"/>
        <w:rPr>
          <w:bCs/>
          <w:sz w:val="26"/>
          <w:szCs w:val="26"/>
          <w:lang w:bidi="ar-LB"/>
        </w:rPr>
      </w:pPr>
      <w:r w:rsidRPr="00F2384C">
        <w:rPr>
          <w:bCs/>
          <w:sz w:val="26"/>
          <w:szCs w:val="26"/>
          <w:rtl/>
          <w:lang w:bidi="ar-LB"/>
        </w:rPr>
        <w:t>اليونيب</w:t>
      </w:r>
    </w:p>
    <w:p w14:paraId="313FCC54" w14:textId="0FFB908A" w:rsidR="00CE2CE9" w:rsidRPr="00F2384C" w:rsidRDefault="00F91C90" w:rsidP="006F4778">
      <w:pPr>
        <w:widowControl w:val="0"/>
        <w:bidi/>
        <w:spacing w:after="240" w:line="288" w:lineRule="auto"/>
        <w:ind w:left="720"/>
        <w:outlineLvl w:val="1"/>
        <w:rPr>
          <w:sz w:val="24"/>
          <w:szCs w:val="26"/>
          <w:u w:val="single"/>
          <w:lang w:val="en-US" w:bidi="ar-LB"/>
        </w:rPr>
      </w:pPr>
      <w:r w:rsidRPr="00F2384C">
        <w:rPr>
          <w:sz w:val="24"/>
          <w:szCs w:val="26"/>
          <w:u w:val="single"/>
          <w:rtl/>
          <w:lang w:val="en-US" w:bidi="ar-LB"/>
        </w:rPr>
        <w:t>تقدم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rtl/>
          <w:lang w:val="en-US" w:bidi="ar-LB"/>
        </w:rPr>
        <w:t>الوثيقة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lang w:val="en-US" w:bidi="ar-LB"/>
        </w:rPr>
        <w:t>UNEP/OzL.Pro/ExCom/95/28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خطة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عمل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اليونيب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للفترة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2025-2027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وتتضمن: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الأنشطة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المخطط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لها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لإزالة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المواد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الخاضعة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للرقابة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بموجب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بروتوكول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مونتريال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خلال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الفترة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2025-2027،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lastRenderedPageBreak/>
        <w:t>ومؤشرات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أداء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خطة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العمل.</w:t>
      </w:r>
    </w:p>
    <w:p w14:paraId="1FBDA0B4" w14:textId="01C884DE" w:rsidR="00211D00" w:rsidRPr="00F2384C" w:rsidRDefault="00211D00" w:rsidP="00211D00">
      <w:pPr>
        <w:widowControl w:val="0"/>
        <w:bidi/>
        <w:spacing w:after="240"/>
        <w:ind w:left="720"/>
        <w:outlineLvl w:val="1"/>
        <w:rPr>
          <w:sz w:val="26"/>
          <w:szCs w:val="26"/>
          <w:u w:val="single"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المشكلات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التي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يتعين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معالجتها</w:t>
      </w:r>
      <w:r w:rsidRPr="00F2384C">
        <w:rPr>
          <w:sz w:val="26"/>
          <w:szCs w:val="26"/>
          <w:rtl/>
          <w:lang w:bidi="ar-LB"/>
        </w:rPr>
        <w:t>: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شيء</w:t>
      </w:r>
    </w:p>
    <w:p w14:paraId="14D7CB8A" w14:textId="1F958B5E" w:rsidR="006F4778" w:rsidRPr="00F2384C" w:rsidRDefault="006F4778" w:rsidP="006F4778">
      <w:pPr>
        <w:keepNext/>
        <w:bidi/>
        <w:spacing w:after="240"/>
        <w:ind w:left="720"/>
        <w:rPr>
          <w:sz w:val="26"/>
          <w:szCs w:val="26"/>
          <w:u w:val="single"/>
          <w:rtl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قد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ترغب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اللجنة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التنفيذية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في:</w:t>
      </w:r>
    </w:p>
    <w:p w14:paraId="0D59B976" w14:textId="3F9CAF51" w:rsidR="006F4778" w:rsidRPr="00F2384C" w:rsidRDefault="00AC3148" w:rsidP="00EC1BC7">
      <w:pPr>
        <w:pStyle w:val="ListParagraph"/>
        <w:numPr>
          <w:ilvl w:val="0"/>
          <w:numId w:val="56"/>
        </w:numPr>
        <w:bidi/>
        <w:spacing w:after="240" w:line="288" w:lineRule="auto"/>
        <w:ind w:left="1440" w:hanging="720"/>
        <w:contextualSpacing w:val="0"/>
        <w:rPr>
          <w:sz w:val="24"/>
          <w:szCs w:val="26"/>
          <w:lang w:val="en-US" w:bidi="ar-LB"/>
        </w:rPr>
      </w:pPr>
      <w:r w:rsidRPr="00F2384C">
        <w:rPr>
          <w:sz w:val="24"/>
          <w:szCs w:val="26"/>
          <w:rtl/>
          <w:lang w:val="en-US" w:bidi="ar-LB"/>
        </w:rPr>
        <w:t>الإحاطة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علماً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بخطة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عمل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اليونيب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للفترة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2025-2027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الواردة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الوثيقة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lang w:val="en-US" w:bidi="ar-LB"/>
        </w:rPr>
        <w:t>UNEP/OzL.Pro/ExCom/95/28</w:t>
      </w:r>
      <w:r w:rsidRPr="00F2384C">
        <w:rPr>
          <w:sz w:val="24"/>
          <w:szCs w:val="26"/>
          <w:rtl/>
          <w:lang w:val="en-US" w:bidi="ar-LB"/>
        </w:rPr>
        <w:t>؛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</w:t>
      </w:r>
    </w:p>
    <w:p w14:paraId="371E837F" w14:textId="4F6A9899" w:rsidR="006F4778" w:rsidRPr="00F2384C" w:rsidRDefault="00AC3148" w:rsidP="00EC1BC7">
      <w:pPr>
        <w:pStyle w:val="ListParagraph"/>
        <w:numPr>
          <w:ilvl w:val="0"/>
          <w:numId w:val="56"/>
        </w:numPr>
        <w:bidi/>
        <w:spacing w:after="240" w:line="288" w:lineRule="auto"/>
        <w:ind w:left="1440" w:hanging="720"/>
        <w:contextualSpacing w:val="0"/>
        <w:rPr>
          <w:sz w:val="24"/>
          <w:szCs w:val="26"/>
          <w:lang w:val="en-US" w:bidi="ar-LB"/>
        </w:rPr>
      </w:pPr>
      <w:r w:rsidRPr="00F2384C">
        <w:rPr>
          <w:sz w:val="24"/>
          <w:szCs w:val="26"/>
          <w:rtl/>
          <w:lang w:val="en-US" w:bidi="ar-LB"/>
        </w:rPr>
        <w:t>الموافقة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مؤشرات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الأداء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لليونيب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الواردة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الجدول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4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الوثيقة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lang w:val="en-US" w:bidi="ar-LB"/>
        </w:rPr>
        <w:t>UNEP/OzL.Pro/ExCom/95/28</w:t>
      </w:r>
      <w:r w:rsidRPr="00F2384C">
        <w:rPr>
          <w:sz w:val="24"/>
          <w:szCs w:val="26"/>
          <w:rtl/>
          <w:lang w:val="en-US" w:bidi="ar-LB"/>
        </w:rPr>
        <w:t>.</w:t>
      </w:r>
    </w:p>
    <w:p w14:paraId="5D131AAF" w14:textId="667BD89A" w:rsidR="00803597" w:rsidRPr="00F2384C" w:rsidRDefault="00ED1486" w:rsidP="00EC1BC7">
      <w:pPr>
        <w:pStyle w:val="Heading3"/>
        <w:keepNext/>
        <w:widowControl/>
        <w:numPr>
          <w:ilvl w:val="0"/>
          <w:numId w:val="53"/>
        </w:numPr>
        <w:bidi/>
        <w:ind w:left="2160" w:hanging="720"/>
        <w:rPr>
          <w:bCs/>
          <w:sz w:val="26"/>
          <w:szCs w:val="26"/>
          <w:lang w:bidi="ar-LB"/>
        </w:rPr>
      </w:pPr>
      <w:r w:rsidRPr="00F2384C">
        <w:rPr>
          <w:bCs/>
          <w:sz w:val="26"/>
          <w:szCs w:val="26"/>
          <w:rtl/>
          <w:lang w:bidi="ar-LB"/>
        </w:rPr>
        <w:t>اليونيدو</w:t>
      </w:r>
    </w:p>
    <w:p w14:paraId="0816B1DF" w14:textId="3D166E51" w:rsidR="00CE2CE9" w:rsidRPr="00F2384C" w:rsidRDefault="00ED1486" w:rsidP="00763BF9">
      <w:pPr>
        <w:widowControl w:val="0"/>
        <w:bidi/>
        <w:spacing w:after="240" w:line="288" w:lineRule="auto"/>
        <w:ind w:left="720"/>
        <w:outlineLvl w:val="1"/>
        <w:rPr>
          <w:sz w:val="24"/>
          <w:szCs w:val="26"/>
          <w:u w:val="single"/>
          <w:lang w:val="en-US" w:bidi="ar-LB"/>
        </w:rPr>
      </w:pPr>
      <w:r w:rsidRPr="00F2384C">
        <w:rPr>
          <w:sz w:val="24"/>
          <w:szCs w:val="26"/>
          <w:u w:val="single"/>
          <w:rtl/>
          <w:lang w:val="en-US" w:bidi="ar-LB"/>
        </w:rPr>
        <w:t>تقدم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rtl/>
          <w:lang w:val="en-US" w:bidi="ar-LB"/>
        </w:rPr>
        <w:t>الوثيقة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lang w:val="en-US" w:bidi="ar-LB"/>
        </w:rPr>
        <w:t>UNEP/OzL.Pro/ExCom/95/29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خطة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عمل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اليونيدو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للفترة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2025-2027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وتتضمن: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الأنشطة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المخطط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لها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لإزالة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المواد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الخاضعة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للرقابة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بموجب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بروتوكول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مونتريال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خلال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الفترة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2025-2027،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ومؤشرات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أداء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خطة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العمل.</w:t>
      </w:r>
    </w:p>
    <w:p w14:paraId="48CAE345" w14:textId="0A3A064B" w:rsidR="00211D00" w:rsidRPr="00F2384C" w:rsidRDefault="00211D00" w:rsidP="00211D00">
      <w:pPr>
        <w:widowControl w:val="0"/>
        <w:bidi/>
        <w:spacing w:after="240"/>
        <w:ind w:left="720"/>
        <w:outlineLvl w:val="1"/>
        <w:rPr>
          <w:sz w:val="26"/>
          <w:szCs w:val="26"/>
          <w:u w:val="single"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المشكلات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التي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يتعين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معالجتها</w:t>
      </w:r>
      <w:r w:rsidRPr="00F2384C">
        <w:rPr>
          <w:sz w:val="26"/>
          <w:szCs w:val="26"/>
          <w:rtl/>
          <w:lang w:bidi="ar-LB"/>
        </w:rPr>
        <w:t>: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شيء</w:t>
      </w:r>
    </w:p>
    <w:p w14:paraId="15D1A620" w14:textId="431786B1" w:rsidR="0084048E" w:rsidRPr="00F2384C" w:rsidRDefault="0084048E" w:rsidP="0084048E">
      <w:pPr>
        <w:keepNext/>
        <w:bidi/>
        <w:spacing w:after="240"/>
        <w:ind w:left="720"/>
        <w:rPr>
          <w:sz w:val="26"/>
          <w:szCs w:val="26"/>
          <w:u w:val="single"/>
          <w:rtl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قد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ترغب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اللجنة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التنفيذية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في:</w:t>
      </w:r>
    </w:p>
    <w:p w14:paraId="4E63599D" w14:textId="1EFED30D" w:rsidR="0084048E" w:rsidRPr="00F2384C" w:rsidRDefault="0084048E" w:rsidP="00EC1BC7">
      <w:pPr>
        <w:pStyle w:val="ListParagraph"/>
        <w:numPr>
          <w:ilvl w:val="0"/>
          <w:numId w:val="57"/>
        </w:numPr>
        <w:bidi/>
        <w:spacing w:after="240" w:line="288" w:lineRule="auto"/>
        <w:ind w:left="1440" w:hanging="720"/>
        <w:contextualSpacing w:val="0"/>
        <w:rPr>
          <w:sz w:val="24"/>
          <w:szCs w:val="26"/>
          <w:lang w:val="en-US" w:bidi="ar-LB"/>
        </w:rPr>
      </w:pPr>
      <w:r w:rsidRPr="00F2384C">
        <w:rPr>
          <w:sz w:val="24"/>
          <w:szCs w:val="26"/>
          <w:rtl/>
          <w:lang w:val="en-US" w:bidi="ar-LB"/>
        </w:rPr>
        <w:t>الإحاطة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علماً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بخطة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عمل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اليونيدو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للفترة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2025-2027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الواردة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الوثيقة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lang w:val="en-US" w:bidi="ar-LB"/>
        </w:rPr>
        <w:t>UNEP/OzL.Pro/ExCom/95/29</w:t>
      </w:r>
      <w:r w:rsidRPr="00F2384C">
        <w:rPr>
          <w:sz w:val="24"/>
          <w:szCs w:val="26"/>
          <w:rtl/>
          <w:lang w:val="en-US" w:bidi="ar-LB"/>
        </w:rPr>
        <w:t>؛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</w:t>
      </w:r>
    </w:p>
    <w:p w14:paraId="2B101064" w14:textId="5682BB96" w:rsidR="0084048E" w:rsidRPr="00F2384C" w:rsidRDefault="0084048E" w:rsidP="00EC1BC7">
      <w:pPr>
        <w:pStyle w:val="ListParagraph"/>
        <w:numPr>
          <w:ilvl w:val="0"/>
          <w:numId w:val="57"/>
        </w:numPr>
        <w:bidi/>
        <w:spacing w:after="240" w:line="288" w:lineRule="auto"/>
        <w:ind w:left="1440" w:hanging="720"/>
        <w:contextualSpacing w:val="0"/>
        <w:rPr>
          <w:sz w:val="24"/>
          <w:szCs w:val="26"/>
          <w:lang w:val="en-US" w:bidi="ar-LB"/>
        </w:rPr>
      </w:pPr>
      <w:r w:rsidRPr="00F2384C">
        <w:rPr>
          <w:sz w:val="24"/>
          <w:szCs w:val="26"/>
          <w:rtl/>
          <w:lang w:val="en-US" w:bidi="ar-LB"/>
        </w:rPr>
        <w:t>الموافقة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مؤشرات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أداء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اليونيدو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الواردة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الجدول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4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الوثيقة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lang w:val="en-US" w:bidi="ar-LB"/>
        </w:rPr>
        <w:t>UNEP/OzL.Pro/ExCom/95/29</w:t>
      </w:r>
      <w:r w:rsidRPr="00F2384C">
        <w:rPr>
          <w:sz w:val="24"/>
          <w:szCs w:val="26"/>
          <w:rtl/>
          <w:lang w:val="en-US" w:bidi="ar-LB"/>
        </w:rPr>
        <w:t>.</w:t>
      </w:r>
    </w:p>
    <w:p w14:paraId="5CCD1D16" w14:textId="2A6B8D71" w:rsidR="00803597" w:rsidRPr="00F2384C" w:rsidRDefault="000307CA" w:rsidP="00EC1BC7">
      <w:pPr>
        <w:pStyle w:val="Heading3"/>
        <w:keepNext/>
        <w:widowControl/>
        <w:numPr>
          <w:ilvl w:val="0"/>
          <w:numId w:val="53"/>
        </w:numPr>
        <w:bidi/>
        <w:ind w:left="2160" w:hanging="720"/>
        <w:rPr>
          <w:bCs/>
          <w:sz w:val="26"/>
          <w:szCs w:val="26"/>
          <w:lang w:bidi="ar-LB"/>
        </w:rPr>
      </w:pPr>
      <w:r w:rsidRPr="00F2384C">
        <w:rPr>
          <w:bCs/>
          <w:sz w:val="26"/>
          <w:szCs w:val="26"/>
          <w:rtl/>
          <w:lang w:bidi="ar-LB"/>
        </w:rPr>
        <w:t>البنك</w:t>
      </w:r>
      <w:r w:rsidR="00351949">
        <w:rPr>
          <w:bCs/>
          <w:sz w:val="26"/>
          <w:szCs w:val="26"/>
          <w:rtl/>
          <w:lang w:bidi="ar-LB"/>
        </w:rPr>
        <w:t xml:space="preserve"> </w:t>
      </w:r>
      <w:r w:rsidRPr="00F2384C">
        <w:rPr>
          <w:bCs/>
          <w:sz w:val="26"/>
          <w:szCs w:val="26"/>
          <w:rtl/>
          <w:lang w:bidi="ar-LB"/>
        </w:rPr>
        <w:t>الدولي</w:t>
      </w:r>
    </w:p>
    <w:p w14:paraId="30361F28" w14:textId="4634A67C" w:rsidR="00CE2CE9" w:rsidRPr="00F2384C" w:rsidRDefault="000307CA" w:rsidP="00EB2A92">
      <w:pPr>
        <w:widowControl w:val="0"/>
        <w:bidi/>
        <w:spacing w:after="240" w:line="288" w:lineRule="auto"/>
        <w:ind w:left="720"/>
        <w:outlineLvl w:val="1"/>
        <w:rPr>
          <w:sz w:val="24"/>
          <w:szCs w:val="26"/>
          <w:u w:val="single"/>
          <w:lang w:val="en-US" w:bidi="ar-LB"/>
        </w:rPr>
      </w:pPr>
      <w:r w:rsidRPr="00F2384C">
        <w:rPr>
          <w:sz w:val="24"/>
          <w:szCs w:val="26"/>
          <w:u w:val="single"/>
          <w:rtl/>
          <w:lang w:val="en-US" w:bidi="ar-LB"/>
        </w:rPr>
        <w:t>تقدم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rtl/>
          <w:lang w:val="en-US" w:bidi="ar-LB"/>
        </w:rPr>
        <w:t>الوثيقة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lang w:val="en-US" w:bidi="ar-LB"/>
        </w:rPr>
        <w:t>UNEP/OzL.Pro/ExCom/95/30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خطة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عمل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البنك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الدولي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للفترة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2025-2027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وتتضمن: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الأنشطة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المخطط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لها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لإزالة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المواد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الخاضعة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للرقابة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بموجب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بروتوكول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مونتريال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خلال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الفترة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2025-2027،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ومؤشرات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أداء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خطة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العمل.</w:t>
      </w:r>
    </w:p>
    <w:p w14:paraId="2A7DABA7" w14:textId="0A79B734" w:rsidR="00211D00" w:rsidRPr="00F2384C" w:rsidRDefault="00211D00" w:rsidP="00211D00">
      <w:pPr>
        <w:widowControl w:val="0"/>
        <w:bidi/>
        <w:spacing w:after="240"/>
        <w:ind w:left="720"/>
        <w:outlineLvl w:val="1"/>
        <w:rPr>
          <w:sz w:val="26"/>
          <w:szCs w:val="26"/>
          <w:u w:val="single"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المشكلات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التي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يتعين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معالجتها</w:t>
      </w:r>
      <w:r w:rsidRPr="00F2384C">
        <w:rPr>
          <w:sz w:val="26"/>
          <w:szCs w:val="26"/>
          <w:rtl/>
          <w:lang w:bidi="ar-LB"/>
        </w:rPr>
        <w:t>: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شيء</w:t>
      </w:r>
    </w:p>
    <w:p w14:paraId="2E1D9A33" w14:textId="5708050D" w:rsidR="00EB2A92" w:rsidRPr="00F2384C" w:rsidRDefault="00EB2A92" w:rsidP="00EB2A92">
      <w:pPr>
        <w:keepNext/>
        <w:bidi/>
        <w:spacing w:after="240"/>
        <w:ind w:left="720"/>
        <w:rPr>
          <w:sz w:val="26"/>
          <w:szCs w:val="26"/>
          <w:u w:val="single"/>
          <w:rtl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قد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ترغب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اللجنة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التنفيذية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في:</w:t>
      </w:r>
    </w:p>
    <w:p w14:paraId="6E81C23D" w14:textId="0186BCD9" w:rsidR="00EB2A92" w:rsidRPr="00F2384C" w:rsidRDefault="00507CDD" w:rsidP="00EC1BC7">
      <w:pPr>
        <w:pStyle w:val="ListParagraph"/>
        <w:numPr>
          <w:ilvl w:val="0"/>
          <w:numId w:val="58"/>
        </w:numPr>
        <w:bidi/>
        <w:spacing w:after="240" w:line="288" w:lineRule="auto"/>
        <w:ind w:left="1440" w:hanging="720"/>
        <w:contextualSpacing w:val="0"/>
        <w:rPr>
          <w:sz w:val="24"/>
          <w:szCs w:val="26"/>
          <w:lang w:val="en-US" w:bidi="ar-LB"/>
        </w:rPr>
      </w:pPr>
      <w:r w:rsidRPr="00F2384C">
        <w:rPr>
          <w:sz w:val="24"/>
          <w:szCs w:val="26"/>
          <w:rtl/>
          <w:lang w:val="en-US" w:bidi="ar-LB"/>
        </w:rPr>
        <w:t>الإحاطة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علماً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بخطة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عمل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البنك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الدولي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للفترة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2025-2027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الواردة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الوثيقة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lang w:val="en-US" w:bidi="ar-LB"/>
        </w:rPr>
        <w:t>UNEP/OzL.Pro/ExCom/95/30</w:t>
      </w:r>
      <w:r w:rsidRPr="00F2384C">
        <w:rPr>
          <w:sz w:val="24"/>
          <w:szCs w:val="26"/>
          <w:rtl/>
          <w:lang w:val="en-US" w:bidi="ar-LB"/>
        </w:rPr>
        <w:t>؛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</w:t>
      </w:r>
    </w:p>
    <w:p w14:paraId="05211B02" w14:textId="445E4A2C" w:rsidR="00EB2A92" w:rsidRPr="00F2384C" w:rsidRDefault="00507CDD" w:rsidP="00EC1BC7">
      <w:pPr>
        <w:pStyle w:val="ListParagraph"/>
        <w:numPr>
          <w:ilvl w:val="0"/>
          <w:numId w:val="58"/>
        </w:numPr>
        <w:bidi/>
        <w:spacing w:after="240" w:line="288" w:lineRule="auto"/>
        <w:ind w:left="1440" w:hanging="720"/>
        <w:contextualSpacing w:val="0"/>
        <w:rPr>
          <w:sz w:val="24"/>
          <w:szCs w:val="26"/>
          <w:lang w:val="en-US" w:bidi="ar-LB"/>
        </w:rPr>
      </w:pPr>
      <w:r w:rsidRPr="00F2384C">
        <w:rPr>
          <w:sz w:val="24"/>
          <w:szCs w:val="26"/>
          <w:rtl/>
          <w:lang w:val="en-US" w:bidi="ar-LB"/>
        </w:rPr>
        <w:t>الموافقة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مؤشرات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أداء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البنك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الدولي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الواردة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الجدول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4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الوثيقة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lang w:val="en-US" w:bidi="ar-LB"/>
        </w:rPr>
        <w:t>UNEP/OzL.Pro/ExCom/95/30</w:t>
      </w:r>
      <w:r w:rsidRPr="00F2384C">
        <w:rPr>
          <w:sz w:val="24"/>
          <w:szCs w:val="26"/>
          <w:rtl/>
          <w:lang w:val="en-US" w:bidi="ar-LB"/>
        </w:rPr>
        <w:t>.</w:t>
      </w:r>
    </w:p>
    <w:p w14:paraId="0F78639C" w14:textId="566A2347" w:rsidR="00EB31C5" w:rsidRPr="00F2384C" w:rsidRDefault="000307CA" w:rsidP="00EC1BC7">
      <w:pPr>
        <w:pStyle w:val="ListParagraph"/>
        <w:numPr>
          <w:ilvl w:val="0"/>
          <w:numId w:val="76"/>
        </w:numPr>
        <w:bidi/>
        <w:spacing w:after="240"/>
        <w:ind w:left="0" w:firstLine="0"/>
        <w:outlineLvl w:val="0"/>
        <w:rPr>
          <w:b/>
          <w:bCs/>
          <w:sz w:val="26"/>
          <w:szCs w:val="26"/>
          <w:lang w:bidi="ar-LB"/>
        </w:rPr>
      </w:pPr>
      <w:r w:rsidRPr="00F2384C">
        <w:rPr>
          <w:b/>
          <w:bCs/>
          <w:sz w:val="26"/>
          <w:szCs w:val="26"/>
          <w:rtl/>
          <w:lang w:bidi="ar-LB"/>
        </w:rPr>
        <w:lastRenderedPageBreak/>
        <w:t>مقترحات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المشروعات:</w:t>
      </w:r>
    </w:p>
    <w:p w14:paraId="63A6932D" w14:textId="5A672EFB" w:rsidR="001B6F56" w:rsidRPr="00F2384C" w:rsidRDefault="001B6F56" w:rsidP="001B6F56">
      <w:pPr>
        <w:pStyle w:val="Heading2"/>
        <w:keepNext/>
        <w:widowControl/>
        <w:numPr>
          <w:ilvl w:val="0"/>
          <w:numId w:val="0"/>
        </w:numPr>
        <w:bidi/>
        <w:ind w:left="1440" w:hanging="720"/>
        <w:rPr>
          <w:b/>
          <w:bCs/>
          <w:sz w:val="26"/>
          <w:szCs w:val="26"/>
          <w:lang w:bidi="ar-LB"/>
        </w:rPr>
      </w:pPr>
      <w:r w:rsidRPr="00F2384C">
        <w:rPr>
          <w:b/>
          <w:bCs/>
          <w:sz w:val="26"/>
          <w:szCs w:val="26"/>
          <w:rtl/>
          <w:lang w:bidi="ar-LB"/>
        </w:rPr>
        <w:t>9(أ)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0307CA" w:rsidRPr="00F2384C">
        <w:rPr>
          <w:b/>
          <w:bCs/>
          <w:sz w:val="26"/>
          <w:szCs w:val="26"/>
          <w:rtl/>
          <w:lang w:bidi="ar-LB"/>
        </w:rPr>
        <w:t>لمحة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0307CA" w:rsidRPr="00F2384C">
        <w:rPr>
          <w:b/>
          <w:bCs/>
          <w:sz w:val="26"/>
          <w:szCs w:val="26"/>
          <w:rtl/>
          <w:lang w:bidi="ar-LB"/>
        </w:rPr>
        <w:t>عامة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0307CA" w:rsidRPr="00F2384C">
        <w:rPr>
          <w:b/>
          <w:bCs/>
          <w:sz w:val="26"/>
          <w:szCs w:val="26"/>
          <w:rtl/>
          <w:lang w:bidi="ar-LB"/>
        </w:rPr>
        <w:t>عن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0307CA" w:rsidRPr="00F2384C">
        <w:rPr>
          <w:b/>
          <w:bCs/>
          <w:sz w:val="26"/>
          <w:szCs w:val="26"/>
          <w:rtl/>
          <w:lang w:bidi="ar-LB"/>
        </w:rPr>
        <w:t>المشكلات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0307CA" w:rsidRPr="00F2384C">
        <w:rPr>
          <w:b/>
          <w:bCs/>
          <w:sz w:val="26"/>
          <w:szCs w:val="26"/>
          <w:rtl/>
          <w:lang w:bidi="ar-LB"/>
        </w:rPr>
        <w:t>التي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0307CA" w:rsidRPr="00F2384C">
        <w:rPr>
          <w:b/>
          <w:bCs/>
          <w:sz w:val="26"/>
          <w:szCs w:val="26"/>
          <w:rtl/>
          <w:lang w:bidi="ar-LB"/>
        </w:rPr>
        <w:t>تم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0307CA" w:rsidRPr="00F2384C">
        <w:rPr>
          <w:b/>
          <w:bCs/>
          <w:sz w:val="26"/>
          <w:szCs w:val="26"/>
          <w:rtl/>
          <w:lang w:bidi="ar-LB"/>
        </w:rPr>
        <w:t>تحديدها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0307CA" w:rsidRPr="00F2384C">
        <w:rPr>
          <w:b/>
          <w:bCs/>
          <w:sz w:val="26"/>
          <w:szCs w:val="26"/>
          <w:rtl/>
          <w:lang w:bidi="ar-LB"/>
        </w:rPr>
        <w:t>أثناء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0307CA" w:rsidRPr="00F2384C">
        <w:rPr>
          <w:b/>
          <w:bCs/>
          <w:sz w:val="26"/>
          <w:szCs w:val="26"/>
          <w:rtl/>
          <w:lang w:bidi="ar-LB"/>
        </w:rPr>
        <w:t>استعراض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0307CA" w:rsidRPr="00F2384C">
        <w:rPr>
          <w:b/>
          <w:bCs/>
          <w:sz w:val="26"/>
          <w:szCs w:val="26"/>
          <w:rtl/>
          <w:lang w:bidi="ar-LB"/>
        </w:rPr>
        <w:t>المشروعات</w:t>
      </w:r>
    </w:p>
    <w:p w14:paraId="7BB684AC" w14:textId="2B98F856" w:rsidR="00BA55F4" w:rsidRPr="00F2384C" w:rsidRDefault="000307CA" w:rsidP="00BA55F4">
      <w:pPr>
        <w:widowControl w:val="0"/>
        <w:bidi/>
        <w:spacing w:after="240" w:line="288" w:lineRule="auto"/>
        <w:ind w:left="720"/>
        <w:outlineLvl w:val="1"/>
        <w:rPr>
          <w:sz w:val="24"/>
          <w:szCs w:val="26"/>
          <w:u w:val="single"/>
          <w:lang w:val="en-US" w:bidi="ar-LB"/>
        </w:rPr>
      </w:pPr>
      <w:r w:rsidRPr="00F2384C">
        <w:rPr>
          <w:sz w:val="24"/>
          <w:szCs w:val="26"/>
          <w:u w:val="single"/>
          <w:rtl/>
          <w:lang w:val="en-US" w:bidi="ar-LB"/>
        </w:rPr>
        <w:t>تحتوي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rtl/>
          <w:lang w:val="en-US" w:bidi="ar-LB"/>
        </w:rPr>
        <w:t>الوثيقة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lang w:val="en-US" w:bidi="ar-LB"/>
        </w:rPr>
        <w:t>UNEP/OzL.Pro/ExCom/93/31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أربعة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أقسام: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لمحة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عامة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المشروعات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والأنشطة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المقدمة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الوكالات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الثنائية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والوكالات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المنفذة؛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ولمحة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عامة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المشروعات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والأنشطة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تتبع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عملية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استعراض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المشروعات؛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والمشكلات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تحديدها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خلال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عملية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استعراض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المشروعات؛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وتقارير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تنفيذ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المقررات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ومتابعة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المناقشات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السابقة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المتعلقة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باستعراض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المشروعات.</w:t>
      </w:r>
    </w:p>
    <w:p w14:paraId="4E79872C" w14:textId="5FDB5641" w:rsidR="00BA55F4" w:rsidRPr="00F2384C" w:rsidRDefault="00BA55F4" w:rsidP="00BA55F4">
      <w:pPr>
        <w:widowControl w:val="0"/>
        <w:bidi/>
        <w:spacing w:after="240"/>
        <w:ind w:left="720"/>
        <w:outlineLvl w:val="1"/>
        <w:rPr>
          <w:sz w:val="26"/>
          <w:szCs w:val="26"/>
          <w:u w:val="single"/>
          <w:rtl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المشكلات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التي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يتعين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معالجتها</w:t>
      </w:r>
      <w:r w:rsidRPr="00F2384C">
        <w:rPr>
          <w:sz w:val="26"/>
          <w:szCs w:val="26"/>
          <w:rtl/>
          <w:lang w:bidi="ar-LB"/>
        </w:rPr>
        <w:t>:</w:t>
      </w:r>
    </w:p>
    <w:p w14:paraId="59749070" w14:textId="6A7133DC" w:rsidR="00BA55F4" w:rsidRPr="00F2384C" w:rsidRDefault="00091697" w:rsidP="00EC1BC7">
      <w:pPr>
        <w:pStyle w:val="ListParagraph"/>
        <w:widowControl w:val="0"/>
        <w:numPr>
          <w:ilvl w:val="0"/>
          <w:numId w:val="8"/>
        </w:numPr>
        <w:bidi/>
        <w:spacing w:after="240" w:line="288" w:lineRule="auto"/>
        <w:contextualSpacing w:val="0"/>
        <w:outlineLvl w:val="1"/>
        <w:rPr>
          <w:sz w:val="26"/>
          <w:szCs w:val="26"/>
          <w:lang w:bidi="ar-LB"/>
        </w:rPr>
      </w:pPr>
      <w:r w:rsidRPr="00F2384C">
        <w:rPr>
          <w:sz w:val="26"/>
          <w:szCs w:val="26"/>
          <w:rtl/>
          <w:lang w:bidi="ar-LB"/>
        </w:rPr>
        <w:t>توضيح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ممارسات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الأمانة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فيما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يتعلق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بخطط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تنفيذ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كيغالي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للمواد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الهيدروفلوروكربونية.</w:t>
      </w:r>
    </w:p>
    <w:p w14:paraId="70DF967D" w14:textId="616237C6" w:rsidR="00BA55F4" w:rsidRPr="00F2384C" w:rsidRDefault="0069281F" w:rsidP="00BA55F4">
      <w:pPr>
        <w:keepNext/>
        <w:bidi/>
        <w:spacing w:after="240"/>
        <w:ind w:left="720"/>
        <w:rPr>
          <w:sz w:val="26"/>
          <w:szCs w:val="26"/>
          <w:u w:val="single"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قد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ترغب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اللجنة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التنفيذية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النظر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في</w:t>
      </w:r>
      <w:r w:rsidRPr="00F2384C">
        <w:rPr>
          <w:sz w:val="26"/>
          <w:szCs w:val="26"/>
          <w:rtl/>
          <w:lang w:bidi="ar-LB"/>
        </w:rPr>
        <w:t>: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المقترح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المقدم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حكومة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كندا،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والوارد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المرفق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الأول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لهذه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الوثيقة.</w:t>
      </w:r>
    </w:p>
    <w:p w14:paraId="69BB9A1D" w14:textId="7037B553" w:rsidR="00315EE0" w:rsidRPr="00F2384C" w:rsidRDefault="00315EE0" w:rsidP="00315EE0">
      <w:pPr>
        <w:pStyle w:val="Heading2"/>
        <w:numPr>
          <w:ilvl w:val="0"/>
          <w:numId w:val="0"/>
        </w:numPr>
        <w:bidi/>
        <w:ind w:left="1440" w:hanging="720"/>
        <w:rPr>
          <w:b/>
          <w:bCs/>
          <w:sz w:val="26"/>
          <w:szCs w:val="26"/>
          <w:lang w:bidi="ar-LB"/>
        </w:rPr>
      </w:pPr>
      <w:r w:rsidRPr="00F2384C">
        <w:rPr>
          <w:b/>
          <w:bCs/>
          <w:sz w:val="26"/>
          <w:szCs w:val="26"/>
          <w:rtl/>
          <w:lang w:bidi="ar-LB"/>
        </w:rPr>
        <w:t>9(ب)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170E56" w:rsidRPr="00F2384C">
        <w:rPr>
          <w:b/>
          <w:bCs/>
          <w:sz w:val="26"/>
          <w:szCs w:val="26"/>
          <w:rtl/>
          <w:lang w:bidi="ar-LB"/>
        </w:rPr>
        <w:t>التعاون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170E56" w:rsidRPr="00F2384C">
        <w:rPr>
          <w:b/>
          <w:bCs/>
          <w:sz w:val="26"/>
          <w:szCs w:val="26"/>
          <w:rtl/>
          <w:lang w:bidi="ar-LB"/>
        </w:rPr>
        <w:t>الثنائي</w:t>
      </w:r>
    </w:p>
    <w:p w14:paraId="0A0BA91E" w14:textId="0C839369" w:rsidR="00315EE0" w:rsidRPr="00F2384C" w:rsidRDefault="0086754D" w:rsidP="00315EE0">
      <w:pPr>
        <w:widowControl w:val="0"/>
        <w:bidi/>
        <w:spacing w:after="240" w:line="288" w:lineRule="auto"/>
        <w:ind w:left="720"/>
        <w:outlineLvl w:val="1"/>
        <w:rPr>
          <w:sz w:val="24"/>
          <w:szCs w:val="26"/>
          <w:u w:val="single"/>
          <w:lang w:val="en-US" w:bidi="ar-LB"/>
        </w:rPr>
      </w:pPr>
      <w:r w:rsidRPr="00F2384C">
        <w:rPr>
          <w:sz w:val="24"/>
          <w:szCs w:val="26"/>
          <w:u w:val="single"/>
          <w:rtl/>
          <w:lang w:val="en-US" w:bidi="ar-LB"/>
        </w:rPr>
        <w:t>تقدم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rtl/>
          <w:lang w:val="en-US" w:bidi="ar-LB"/>
        </w:rPr>
        <w:t>الوثيقة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lang w:val="en-US" w:bidi="ar-LB"/>
        </w:rPr>
        <w:t>UNEP/OzL.Pro/ExCom/95/32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لمحة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عامة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الطلبات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المقدمة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ثلاث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وكالات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ثنائية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وتنظر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فيما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إذا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كانت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هذه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الوكالات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مؤهلة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ضوء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الحد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الأقصى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لمستوى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التعاون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الثنائي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المتاح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لفترة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الثلاث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سنوات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2024-2026.</w:t>
      </w:r>
    </w:p>
    <w:p w14:paraId="5CC1D9B5" w14:textId="7E348E64" w:rsidR="00211D00" w:rsidRPr="00F2384C" w:rsidRDefault="00211D00" w:rsidP="00211D00">
      <w:pPr>
        <w:widowControl w:val="0"/>
        <w:bidi/>
        <w:spacing w:after="240"/>
        <w:ind w:left="720"/>
        <w:outlineLvl w:val="1"/>
        <w:rPr>
          <w:sz w:val="26"/>
          <w:szCs w:val="26"/>
          <w:u w:val="single"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المشكلات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التي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يتعين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معالجتها</w:t>
      </w:r>
      <w:r w:rsidRPr="00F2384C">
        <w:rPr>
          <w:sz w:val="26"/>
          <w:szCs w:val="26"/>
          <w:rtl/>
          <w:lang w:bidi="ar-LB"/>
        </w:rPr>
        <w:t>: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شيء</w:t>
      </w:r>
    </w:p>
    <w:p w14:paraId="21718D2D" w14:textId="6ACE0B9F" w:rsidR="00CE2CE9" w:rsidRPr="00F2384C" w:rsidRDefault="00441467" w:rsidP="00441467">
      <w:pPr>
        <w:keepNext/>
        <w:bidi/>
        <w:spacing w:after="240" w:line="288" w:lineRule="auto"/>
        <w:ind w:left="720"/>
        <w:rPr>
          <w:sz w:val="26"/>
          <w:szCs w:val="26"/>
          <w:u w:val="single"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قد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ترغب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اللجنة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التنفيذية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تطلب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إلى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أمين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الخزانة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تعويض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تكاليف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المشاريع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الثنائية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المعتمدة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الاجتماع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الخامس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والتسعين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على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النحو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التالي:</w:t>
      </w:r>
    </w:p>
    <w:p w14:paraId="0E083333" w14:textId="0D2BDB9D" w:rsidR="00315EE0" w:rsidRPr="00F2384C" w:rsidRDefault="00441467" w:rsidP="00EC1BC7">
      <w:pPr>
        <w:pStyle w:val="ListParagraph"/>
        <w:numPr>
          <w:ilvl w:val="0"/>
          <w:numId w:val="59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××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دولاراً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أمريكياً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(بما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ذلك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تكاليف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دعم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الوكالة)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مقابل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رصيد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المساهمة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الثنائية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لحكومة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أستراليا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للفترة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2024-2026؛</w:t>
      </w:r>
    </w:p>
    <w:p w14:paraId="171649D6" w14:textId="7291E333" w:rsidR="00315EE0" w:rsidRPr="00F2384C" w:rsidRDefault="00441467" w:rsidP="00EC1BC7">
      <w:pPr>
        <w:pStyle w:val="ListParagraph"/>
        <w:numPr>
          <w:ilvl w:val="0"/>
          <w:numId w:val="59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××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دولاراً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أمريكياً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(بما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ذلك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تكاليف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دعم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الوكالة)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مقابل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رصيد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المساهمة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الثنائية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لحكومة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ألمانيا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للفترة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2024-2026؛</w:t>
      </w:r>
    </w:p>
    <w:p w14:paraId="2F05E976" w14:textId="081AC72B" w:rsidR="00315EE0" w:rsidRPr="00F2384C" w:rsidRDefault="00441467" w:rsidP="00EC1BC7">
      <w:pPr>
        <w:pStyle w:val="ListParagraph"/>
        <w:numPr>
          <w:ilvl w:val="0"/>
          <w:numId w:val="59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××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دولاراً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أمريكياً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(بما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ذلك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تكاليف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دعم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الوكالة)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مقابل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رصيد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المساهمة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الثنائية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لحكومة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المملكة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المتحدة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لبريطانيا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العظمى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وأيرلندا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الشمالية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للفترة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2024-2026</w:t>
      </w:r>
    </w:p>
    <w:p w14:paraId="2613C7B7" w14:textId="2EC49C94" w:rsidR="003434AF" w:rsidRPr="00F2384C" w:rsidRDefault="003434AF" w:rsidP="003434AF">
      <w:pPr>
        <w:pStyle w:val="Heading2"/>
        <w:numPr>
          <w:ilvl w:val="0"/>
          <w:numId w:val="0"/>
        </w:numPr>
        <w:bidi/>
        <w:ind w:left="720"/>
        <w:rPr>
          <w:b/>
          <w:bCs/>
          <w:sz w:val="26"/>
          <w:szCs w:val="26"/>
          <w:lang w:bidi="ar-LB"/>
        </w:rPr>
      </w:pPr>
      <w:r w:rsidRPr="00F2384C">
        <w:rPr>
          <w:b/>
          <w:bCs/>
          <w:sz w:val="26"/>
          <w:szCs w:val="26"/>
          <w:rtl/>
          <w:lang w:bidi="ar-LB"/>
        </w:rPr>
        <w:t>9(ج)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86754D" w:rsidRPr="00F2384C">
        <w:rPr>
          <w:b/>
          <w:bCs/>
          <w:sz w:val="26"/>
          <w:szCs w:val="26"/>
          <w:rtl/>
          <w:lang w:bidi="ar-LB"/>
        </w:rPr>
        <w:t>المشروعات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86754D" w:rsidRPr="00F2384C">
        <w:rPr>
          <w:b/>
          <w:bCs/>
          <w:sz w:val="26"/>
          <w:szCs w:val="26"/>
          <w:rtl/>
          <w:lang w:bidi="ar-LB"/>
        </w:rPr>
        <w:t>الموصى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86754D" w:rsidRPr="00F2384C">
        <w:rPr>
          <w:b/>
          <w:bCs/>
          <w:sz w:val="26"/>
          <w:szCs w:val="26"/>
          <w:rtl/>
          <w:lang w:bidi="ar-LB"/>
        </w:rPr>
        <w:t>بها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86754D" w:rsidRPr="00F2384C">
        <w:rPr>
          <w:b/>
          <w:bCs/>
          <w:sz w:val="26"/>
          <w:szCs w:val="26"/>
          <w:rtl/>
          <w:lang w:bidi="ar-LB"/>
        </w:rPr>
        <w:t>للموافقة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86754D" w:rsidRPr="00F2384C">
        <w:rPr>
          <w:b/>
          <w:bCs/>
          <w:sz w:val="26"/>
          <w:szCs w:val="26"/>
          <w:rtl/>
          <w:lang w:bidi="ar-LB"/>
        </w:rPr>
        <w:t>الشمولية</w:t>
      </w:r>
    </w:p>
    <w:p w14:paraId="4D15C573" w14:textId="672E63DE" w:rsidR="003434AF" w:rsidRPr="00F2384C" w:rsidRDefault="0086754D" w:rsidP="003434AF">
      <w:pPr>
        <w:widowControl w:val="0"/>
        <w:bidi/>
        <w:spacing w:after="240" w:line="288" w:lineRule="auto"/>
        <w:ind w:left="720"/>
        <w:outlineLvl w:val="1"/>
        <w:rPr>
          <w:sz w:val="24"/>
          <w:szCs w:val="26"/>
          <w:u w:val="single"/>
          <w:lang w:val="en-US" w:bidi="ar-LB"/>
        </w:rPr>
      </w:pPr>
      <w:r w:rsidRPr="00F2384C">
        <w:rPr>
          <w:sz w:val="24"/>
          <w:szCs w:val="26"/>
          <w:u w:val="single"/>
          <w:rtl/>
          <w:lang w:val="en-US" w:bidi="ar-LB"/>
        </w:rPr>
        <w:t>تحتوي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rtl/>
          <w:lang w:val="en-US" w:bidi="ar-LB"/>
        </w:rPr>
        <w:t>الوثيقة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lang w:val="en-US" w:bidi="ar-LB"/>
        </w:rPr>
        <w:t>UNEP/OzL.Pro/ExCom/95/33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معلومات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موجزة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المشروعات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الموصى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بها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للموافقة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الشمولية،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وتوصية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الأمانة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لكي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تنظر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فيها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اللجنة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التنفيذية،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ومرفق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يتضمن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قائمة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المشروعات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الموصى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بها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للموافقة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الشمولية.</w:t>
      </w:r>
    </w:p>
    <w:p w14:paraId="7CD50004" w14:textId="52E6FBBA" w:rsidR="00211D00" w:rsidRPr="00F2384C" w:rsidRDefault="00211D00" w:rsidP="00211D00">
      <w:pPr>
        <w:widowControl w:val="0"/>
        <w:bidi/>
        <w:spacing w:after="240"/>
        <w:ind w:left="720"/>
        <w:outlineLvl w:val="1"/>
        <w:rPr>
          <w:sz w:val="26"/>
          <w:szCs w:val="26"/>
          <w:u w:val="single"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المشكلات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التي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يتعين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معالجتها</w:t>
      </w:r>
      <w:r w:rsidRPr="00F2384C">
        <w:rPr>
          <w:sz w:val="26"/>
          <w:szCs w:val="26"/>
          <w:rtl/>
          <w:lang w:bidi="ar-LB"/>
        </w:rPr>
        <w:t>: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شيء</w:t>
      </w:r>
    </w:p>
    <w:p w14:paraId="58380C0F" w14:textId="3701BD20" w:rsidR="003434AF" w:rsidRPr="00F2384C" w:rsidRDefault="00D10E32" w:rsidP="003434AF">
      <w:pPr>
        <w:widowControl w:val="0"/>
        <w:bidi/>
        <w:spacing w:after="240" w:line="288" w:lineRule="auto"/>
        <w:ind w:left="720"/>
        <w:outlineLvl w:val="1"/>
        <w:rPr>
          <w:sz w:val="26"/>
          <w:szCs w:val="26"/>
          <w:u w:val="single"/>
          <w:lang w:val="en-US" w:bidi="ar-LB"/>
        </w:rPr>
      </w:pPr>
      <w:r w:rsidRPr="00F2384C">
        <w:rPr>
          <w:sz w:val="26"/>
          <w:szCs w:val="26"/>
          <w:u w:val="single"/>
          <w:rtl/>
          <w:lang w:val="en-US" w:bidi="ar-LB"/>
        </w:rPr>
        <w:t>توصي</w:t>
      </w:r>
      <w:r w:rsidR="00351949">
        <w:rPr>
          <w:sz w:val="26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6"/>
          <w:szCs w:val="26"/>
          <w:u w:val="single"/>
          <w:rtl/>
          <w:lang w:val="en-US" w:bidi="ar-LB"/>
        </w:rPr>
        <w:t>الأمانة</w:t>
      </w:r>
      <w:r w:rsidR="00351949">
        <w:rPr>
          <w:sz w:val="26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6"/>
          <w:szCs w:val="26"/>
          <w:u w:val="single"/>
          <w:rtl/>
          <w:lang w:val="en-US" w:bidi="ar-LB"/>
        </w:rPr>
        <w:t>اللجنة</w:t>
      </w:r>
      <w:r w:rsidR="00351949">
        <w:rPr>
          <w:sz w:val="26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6"/>
          <w:szCs w:val="26"/>
          <w:u w:val="single"/>
          <w:rtl/>
          <w:lang w:val="en-US" w:bidi="ar-LB"/>
        </w:rPr>
        <w:t>التنفيذية</w:t>
      </w:r>
      <w:r w:rsidR="00351949">
        <w:rPr>
          <w:sz w:val="26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6"/>
          <w:szCs w:val="26"/>
          <w:u w:val="single"/>
          <w:rtl/>
          <w:lang w:val="en-US" w:bidi="ar-LB"/>
        </w:rPr>
        <w:t>بما</w:t>
      </w:r>
      <w:r w:rsidR="00351949">
        <w:rPr>
          <w:sz w:val="26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6"/>
          <w:szCs w:val="26"/>
          <w:u w:val="single"/>
          <w:rtl/>
          <w:lang w:val="en-US" w:bidi="ar-LB"/>
        </w:rPr>
        <w:t>يلي: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توافق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المشروعات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والأنشطة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المقدمة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للحصول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الموافقة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lastRenderedPageBreak/>
        <w:t>الشمولية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مستويات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التمويل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المبينة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المرفق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بهذه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الوثيقة.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وستشمل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الموافقة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هذه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المشروعات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برامج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التنفيذ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المرتبطة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بالشرائح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ذات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الصلة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المشروعات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متعددة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السنوات؛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والاتفاقيات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المحدثة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حيثما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ينطبق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ذلك؛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والشروط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أو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الأحكام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ذات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الصلة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المدرجة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وثائق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تقييم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المشروع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ذات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الصلة؛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والملاحظات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التي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يتعين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إرسالها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الحكومات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المتلقية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لتجديد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مشروعات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التعزيز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المؤسسي.</w:t>
      </w:r>
    </w:p>
    <w:p w14:paraId="675FB791" w14:textId="5ABF2336" w:rsidR="003434AF" w:rsidRPr="00F2384C" w:rsidRDefault="003434AF" w:rsidP="003434AF">
      <w:pPr>
        <w:pStyle w:val="Heading2"/>
        <w:numPr>
          <w:ilvl w:val="0"/>
          <w:numId w:val="0"/>
        </w:numPr>
        <w:bidi/>
        <w:ind w:left="720"/>
        <w:rPr>
          <w:b/>
          <w:bCs/>
          <w:sz w:val="26"/>
          <w:szCs w:val="26"/>
          <w:rtl/>
          <w:lang w:bidi="ar-LB"/>
        </w:rPr>
      </w:pPr>
      <w:r w:rsidRPr="00F2384C">
        <w:rPr>
          <w:b/>
          <w:bCs/>
          <w:sz w:val="26"/>
          <w:szCs w:val="26"/>
          <w:rtl/>
          <w:lang w:bidi="ar-LB"/>
        </w:rPr>
        <w:t>9(د)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724D4B" w:rsidRPr="00F2384C">
        <w:rPr>
          <w:b/>
          <w:bCs/>
          <w:sz w:val="26"/>
          <w:szCs w:val="26"/>
          <w:rtl/>
          <w:lang w:bidi="ar-LB"/>
        </w:rPr>
        <w:t>المشروعات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724D4B" w:rsidRPr="00F2384C">
        <w:rPr>
          <w:b/>
          <w:bCs/>
          <w:sz w:val="26"/>
          <w:szCs w:val="26"/>
          <w:rtl/>
          <w:lang w:bidi="ar-LB"/>
        </w:rPr>
        <w:t>الموصى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724D4B" w:rsidRPr="00F2384C">
        <w:rPr>
          <w:b/>
          <w:bCs/>
          <w:sz w:val="26"/>
          <w:szCs w:val="26"/>
          <w:rtl/>
          <w:lang w:bidi="ar-LB"/>
        </w:rPr>
        <w:t>بالنظر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724D4B" w:rsidRPr="00F2384C">
        <w:rPr>
          <w:b/>
          <w:bCs/>
          <w:sz w:val="26"/>
          <w:szCs w:val="26"/>
          <w:rtl/>
          <w:lang w:bidi="ar-LB"/>
        </w:rPr>
        <w:t>فيها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724D4B" w:rsidRPr="00F2384C">
        <w:rPr>
          <w:b/>
          <w:bCs/>
          <w:sz w:val="26"/>
          <w:szCs w:val="26"/>
          <w:rtl/>
          <w:lang w:bidi="ar-LB"/>
        </w:rPr>
        <w:t>بشكل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724D4B" w:rsidRPr="00F2384C">
        <w:rPr>
          <w:b/>
          <w:bCs/>
          <w:sz w:val="26"/>
          <w:szCs w:val="26"/>
          <w:rtl/>
          <w:lang w:bidi="ar-LB"/>
        </w:rPr>
        <w:t>فردي</w:t>
      </w:r>
    </w:p>
    <w:p w14:paraId="093A769B" w14:textId="191FB2D6" w:rsidR="003434AF" w:rsidRPr="00F2384C" w:rsidRDefault="00482DB1" w:rsidP="003434AF">
      <w:pPr>
        <w:widowControl w:val="0"/>
        <w:bidi/>
        <w:spacing w:after="240" w:line="288" w:lineRule="auto"/>
        <w:ind w:left="720"/>
        <w:outlineLvl w:val="1"/>
        <w:rPr>
          <w:sz w:val="24"/>
          <w:szCs w:val="26"/>
          <w:u w:val="single"/>
          <w:lang w:val="en-US" w:bidi="ar-LB"/>
        </w:rPr>
      </w:pPr>
      <w:r w:rsidRPr="00F2384C">
        <w:rPr>
          <w:sz w:val="24"/>
          <w:szCs w:val="26"/>
          <w:u w:val="single"/>
          <w:rtl/>
          <w:lang w:val="en-US" w:bidi="ar-LB"/>
        </w:rPr>
        <w:t>تحتوي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rtl/>
          <w:lang w:val="en-US" w:bidi="ar-LB"/>
        </w:rPr>
        <w:t>الوثيقة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lang w:val="en-US" w:bidi="ar-LB"/>
        </w:rPr>
        <w:t>UNEP/OzL.Pro/ExCom/95/34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قائمة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المشروعات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والأنشطة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المقدمة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للنظر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فيها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بشكل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فردي.</w:t>
      </w:r>
    </w:p>
    <w:p w14:paraId="051BE055" w14:textId="0C615720" w:rsidR="003434AF" w:rsidRPr="00F2384C" w:rsidRDefault="00C13D9C" w:rsidP="003434AF">
      <w:pPr>
        <w:widowControl w:val="0"/>
        <w:bidi/>
        <w:spacing w:after="240" w:line="288" w:lineRule="auto"/>
        <w:ind w:left="720"/>
        <w:outlineLvl w:val="1"/>
        <w:rPr>
          <w:sz w:val="26"/>
          <w:szCs w:val="26"/>
          <w:u w:val="single"/>
          <w:lang w:val="en-US" w:bidi="ar-LB"/>
        </w:rPr>
      </w:pPr>
      <w:r w:rsidRPr="00F2384C">
        <w:rPr>
          <w:sz w:val="26"/>
          <w:szCs w:val="26"/>
          <w:u w:val="single"/>
          <w:rtl/>
          <w:lang w:val="en-US" w:bidi="ar-LB"/>
        </w:rPr>
        <w:t>المشكلات</w:t>
      </w:r>
      <w:r w:rsidR="00351949">
        <w:rPr>
          <w:sz w:val="26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6"/>
          <w:szCs w:val="26"/>
          <w:u w:val="single"/>
          <w:rtl/>
          <w:lang w:val="en-US" w:bidi="ar-LB"/>
        </w:rPr>
        <w:t>التي</w:t>
      </w:r>
      <w:r w:rsidR="00351949">
        <w:rPr>
          <w:sz w:val="26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6"/>
          <w:szCs w:val="26"/>
          <w:u w:val="single"/>
          <w:rtl/>
          <w:lang w:val="en-US" w:bidi="ar-LB"/>
        </w:rPr>
        <w:t>يتعين</w:t>
      </w:r>
      <w:r w:rsidR="00351949">
        <w:rPr>
          <w:sz w:val="26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6"/>
          <w:szCs w:val="26"/>
          <w:u w:val="single"/>
          <w:rtl/>
          <w:lang w:val="en-US" w:bidi="ar-LB"/>
        </w:rPr>
        <w:t>معالجتها: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ينبغي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النظر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الموافقة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كل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مشروع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حدة.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ويمكن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الاطلاع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وصف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المشروع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وتعليقات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وتوصيات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الأمانة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وثيقة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المشروع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ذات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الصلة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المشار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إليها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الجدول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أدناه.</w:t>
      </w:r>
    </w:p>
    <w:p w14:paraId="3A272339" w14:textId="31BE9963" w:rsidR="009B219E" w:rsidRPr="00F2384C" w:rsidRDefault="00C13D9C" w:rsidP="009B219E">
      <w:pPr>
        <w:bidi/>
        <w:rPr>
          <w:b/>
          <w:bCs/>
          <w:sz w:val="24"/>
          <w:szCs w:val="24"/>
          <w:lang w:val="en-US" w:bidi="ar-LB"/>
        </w:rPr>
      </w:pPr>
      <w:r w:rsidRPr="00F2384C">
        <w:rPr>
          <w:b/>
          <w:bCs/>
          <w:sz w:val="24"/>
          <w:szCs w:val="24"/>
          <w:rtl/>
          <w:lang w:val="en-US" w:bidi="ar-LB"/>
        </w:rPr>
        <w:t>الأنشطة</w:t>
      </w:r>
      <w:r w:rsidR="00351949">
        <w:rPr>
          <w:b/>
          <w:bCs/>
          <w:sz w:val="24"/>
          <w:szCs w:val="24"/>
          <w:rtl/>
          <w:lang w:val="en-US" w:bidi="ar-LB"/>
        </w:rPr>
        <w:t xml:space="preserve"> </w:t>
      </w:r>
      <w:r w:rsidRPr="00F2384C">
        <w:rPr>
          <w:b/>
          <w:bCs/>
          <w:sz w:val="24"/>
          <w:szCs w:val="24"/>
          <w:rtl/>
          <w:lang w:val="en-US" w:bidi="ar-LB"/>
        </w:rPr>
        <w:t>غير</w:t>
      </w:r>
      <w:r w:rsidR="00351949">
        <w:rPr>
          <w:b/>
          <w:bCs/>
          <w:sz w:val="24"/>
          <w:szCs w:val="24"/>
          <w:rtl/>
          <w:lang w:val="en-US" w:bidi="ar-LB"/>
        </w:rPr>
        <w:t xml:space="preserve"> </w:t>
      </w:r>
      <w:r w:rsidRPr="00F2384C">
        <w:rPr>
          <w:b/>
          <w:bCs/>
          <w:sz w:val="24"/>
          <w:szCs w:val="24"/>
          <w:rtl/>
          <w:lang w:val="en-US" w:bidi="ar-LB"/>
        </w:rPr>
        <w:t>الاستثمارية</w:t>
      </w:r>
      <w:r w:rsidR="00351949">
        <w:rPr>
          <w:b/>
          <w:bCs/>
          <w:sz w:val="24"/>
          <w:szCs w:val="24"/>
          <w:rtl/>
          <w:lang w:val="en-US" w:bidi="ar-LB"/>
        </w:rPr>
        <w:t xml:space="preserve"> </w:t>
      </w:r>
      <w:r w:rsidRPr="00F2384C">
        <w:rPr>
          <w:b/>
          <w:bCs/>
          <w:sz w:val="24"/>
          <w:szCs w:val="24"/>
          <w:rtl/>
          <w:lang w:val="en-US" w:bidi="ar-LB"/>
        </w:rPr>
        <w:t>في</w:t>
      </w:r>
      <w:r w:rsidR="00351949">
        <w:rPr>
          <w:b/>
          <w:bCs/>
          <w:sz w:val="24"/>
          <w:szCs w:val="24"/>
          <w:rtl/>
          <w:lang w:val="en-US" w:bidi="ar-LB"/>
        </w:rPr>
        <w:t xml:space="preserve"> </w:t>
      </w:r>
      <w:r w:rsidRPr="00F2384C">
        <w:rPr>
          <w:b/>
          <w:bCs/>
          <w:sz w:val="24"/>
          <w:szCs w:val="24"/>
          <w:rtl/>
          <w:lang w:val="en-US" w:bidi="ar-LB"/>
        </w:rPr>
        <w:t>تعديلات</w:t>
      </w:r>
      <w:r w:rsidR="00351949">
        <w:rPr>
          <w:b/>
          <w:bCs/>
          <w:sz w:val="24"/>
          <w:szCs w:val="24"/>
          <w:rtl/>
          <w:lang w:val="en-US" w:bidi="ar-LB"/>
        </w:rPr>
        <w:t xml:space="preserve"> </w:t>
      </w:r>
      <w:r w:rsidRPr="00F2384C">
        <w:rPr>
          <w:b/>
          <w:bCs/>
          <w:sz w:val="24"/>
          <w:szCs w:val="24"/>
          <w:rtl/>
          <w:lang w:val="en-US" w:bidi="ar-LB"/>
        </w:rPr>
        <w:t>برامج</w:t>
      </w:r>
      <w:r w:rsidR="00351949">
        <w:rPr>
          <w:b/>
          <w:bCs/>
          <w:sz w:val="24"/>
          <w:szCs w:val="24"/>
          <w:rtl/>
          <w:lang w:val="en-US" w:bidi="ar-LB"/>
        </w:rPr>
        <w:t xml:space="preserve"> </w:t>
      </w:r>
      <w:r w:rsidRPr="00F2384C">
        <w:rPr>
          <w:b/>
          <w:bCs/>
          <w:sz w:val="24"/>
          <w:szCs w:val="24"/>
          <w:rtl/>
          <w:lang w:val="en-US" w:bidi="ar-LB"/>
        </w:rPr>
        <w:t>عمل</w:t>
      </w:r>
      <w:r w:rsidR="00351949">
        <w:rPr>
          <w:b/>
          <w:bCs/>
          <w:sz w:val="24"/>
          <w:szCs w:val="24"/>
          <w:rtl/>
          <w:lang w:val="en-US" w:bidi="ar-LB"/>
        </w:rPr>
        <w:t xml:space="preserve"> </w:t>
      </w:r>
      <w:r w:rsidRPr="00F2384C">
        <w:rPr>
          <w:b/>
          <w:bCs/>
          <w:sz w:val="24"/>
          <w:szCs w:val="24"/>
          <w:rtl/>
          <w:lang w:val="en-US" w:bidi="ar-LB"/>
        </w:rPr>
        <w:t>الوكالات</w:t>
      </w:r>
    </w:p>
    <w:tbl>
      <w:tblPr>
        <w:tblStyle w:val="TableGrid"/>
        <w:bidiVisual/>
        <w:tblW w:w="5102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1531"/>
        <w:gridCol w:w="4139"/>
        <w:gridCol w:w="2520"/>
        <w:gridCol w:w="1351"/>
      </w:tblGrid>
      <w:tr w:rsidR="003B370C" w:rsidRPr="00F2384C" w14:paraId="2AD9BC75" w14:textId="77777777" w:rsidTr="009B219E">
        <w:trPr>
          <w:trHeight w:val="300"/>
          <w:tblHeader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0FEAB" w14:textId="39F97C7A" w:rsidR="00B1599D" w:rsidRPr="00F2384C" w:rsidRDefault="00B1599D" w:rsidP="00B1599D">
            <w:pPr>
              <w:widowControl w:val="0"/>
              <w:bidi/>
              <w:jc w:val="center"/>
              <w:rPr>
                <w:b/>
                <w:bCs/>
                <w:sz w:val="18"/>
                <w:szCs w:val="18"/>
                <w:rtl/>
                <w:lang w:val="en-US" w:bidi="ar-LB"/>
              </w:rPr>
            </w:pPr>
            <w:r w:rsidRPr="00F2384C">
              <w:rPr>
                <w:b/>
                <w:bCs/>
                <w:sz w:val="18"/>
                <w:szCs w:val="18"/>
                <w:rtl/>
                <w:lang w:val="en-US" w:bidi="ar-LB"/>
              </w:rPr>
              <w:t>البلد/الإقليم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6C2A9" w14:textId="7B487618" w:rsidR="00B1599D" w:rsidRPr="00F2384C" w:rsidRDefault="00B1599D" w:rsidP="00B1599D">
            <w:pPr>
              <w:widowControl w:val="0"/>
              <w:bidi/>
              <w:jc w:val="center"/>
              <w:rPr>
                <w:b/>
                <w:bCs/>
                <w:sz w:val="18"/>
                <w:szCs w:val="18"/>
                <w:rtl/>
                <w:lang w:val="en-GB" w:bidi="ar-LB"/>
              </w:rPr>
            </w:pPr>
            <w:r w:rsidRPr="00F2384C">
              <w:rPr>
                <w:b/>
                <w:bCs/>
                <w:sz w:val="18"/>
                <w:szCs w:val="18"/>
                <w:rtl/>
                <w:lang w:val="en-GB" w:bidi="ar-LB"/>
              </w:rPr>
              <w:t>عنوان</w:t>
            </w:r>
            <w:r w:rsidR="00351949">
              <w:rPr>
                <w:b/>
                <w:bCs/>
                <w:sz w:val="18"/>
                <w:szCs w:val="18"/>
                <w:rtl/>
                <w:lang w:val="en-GB" w:bidi="ar-LB"/>
              </w:rPr>
              <w:t xml:space="preserve"> </w:t>
            </w:r>
            <w:r w:rsidRPr="00F2384C">
              <w:rPr>
                <w:b/>
                <w:bCs/>
                <w:sz w:val="18"/>
                <w:szCs w:val="18"/>
                <w:rtl/>
                <w:lang w:val="en-GB" w:bidi="ar-LB"/>
              </w:rPr>
              <w:t>المشروع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68D62" w14:textId="06A3F563" w:rsidR="00B1599D" w:rsidRPr="00F2384C" w:rsidRDefault="00C13D9C" w:rsidP="00B1599D">
            <w:pPr>
              <w:widowControl w:val="0"/>
              <w:bidi/>
              <w:jc w:val="center"/>
              <w:rPr>
                <w:b/>
                <w:bCs/>
                <w:sz w:val="18"/>
                <w:szCs w:val="18"/>
                <w:rtl/>
                <w:lang w:val="en-US" w:bidi="ar-LB"/>
              </w:rPr>
            </w:pPr>
            <w:r w:rsidRPr="00F2384C">
              <w:rPr>
                <w:b/>
                <w:bCs/>
                <w:sz w:val="18"/>
                <w:szCs w:val="18"/>
                <w:rtl/>
                <w:lang w:val="en-US" w:bidi="ar-LB"/>
              </w:rPr>
              <w:t>المشكلة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149D2" w14:textId="4A956EBC" w:rsidR="00B1599D" w:rsidRPr="00F2384C" w:rsidRDefault="00C13D9C" w:rsidP="003F6B08">
            <w:pPr>
              <w:widowControl w:val="0"/>
              <w:bidi/>
              <w:jc w:val="center"/>
              <w:rPr>
                <w:sz w:val="18"/>
                <w:szCs w:val="18"/>
                <w:lang w:val="en-US" w:bidi="ar-LB"/>
              </w:rPr>
            </w:pPr>
            <w:r w:rsidRPr="00F2384C">
              <w:rPr>
                <w:b/>
                <w:bCs/>
                <w:sz w:val="18"/>
                <w:szCs w:val="18"/>
                <w:rtl/>
                <w:lang w:val="en-US" w:bidi="ar-LB"/>
              </w:rPr>
              <w:t>عرض</w:t>
            </w:r>
            <w:r w:rsidR="00351949">
              <w:rPr>
                <w:b/>
                <w:bCs/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b/>
                <w:bCs/>
                <w:sz w:val="18"/>
                <w:szCs w:val="18"/>
                <w:rtl/>
                <w:lang w:val="en-US" w:bidi="ar-LB"/>
              </w:rPr>
              <w:t>الأمانة</w:t>
            </w:r>
            <w:r w:rsidR="00351949">
              <w:rPr>
                <w:b/>
                <w:bCs/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b/>
                <w:bCs/>
                <w:sz w:val="18"/>
                <w:szCs w:val="18"/>
                <w:rtl/>
                <w:lang w:val="en-US" w:bidi="ar-LB"/>
              </w:rPr>
              <w:t>(نعم/لا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)</w:t>
            </w:r>
          </w:p>
        </w:tc>
      </w:tr>
      <w:tr w:rsidR="003B370C" w:rsidRPr="00F2384C" w14:paraId="1B6591B6" w14:textId="77777777" w:rsidTr="009B219E">
        <w:trPr>
          <w:trHeight w:val="251"/>
        </w:trPr>
        <w:tc>
          <w:tcPr>
            <w:tcW w:w="95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1F8CB2" w14:textId="622E81E8" w:rsidR="00C13D9C" w:rsidRPr="00F2384C" w:rsidRDefault="00C13D9C" w:rsidP="00C13D9C">
            <w:pPr>
              <w:widowControl w:val="0"/>
              <w:bidi/>
              <w:jc w:val="left"/>
              <w:rPr>
                <w:b/>
                <w:bCs/>
                <w:sz w:val="18"/>
                <w:szCs w:val="18"/>
                <w:rtl/>
                <w:lang w:val="en-GB" w:bidi="ar-LB"/>
              </w:rPr>
            </w:pPr>
            <w:r w:rsidRPr="00F2384C">
              <w:rPr>
                <w:b/>
                <w:bCs/>
                <w:sz w:val="18"/>
                <w:szCs w:val="18"/>
                <w:rtl/>
                <w:lang w:val="en-GB" w:bidi="ar-LB"/>
              </w:rPr>
              <w:t>تعديلات</w:t>
            </w:r>
            <w:r w:rsidR="00351949">
              <w:rPr>
                <w:b/>
                <w:bCs/>
                <w:sz w:val="18"/>
                <w:szCs w:val="18"/>
                <w:rtl/>
                <w:lang w:val="en-GB" w:bidi="ar-LB"/>
              </w:rPr>
              <w:t xml:space="preserve"> </w:t>
            </w:r>
            <w:r w:rsidRPr="00F2384C">
              <w:rPr>
                <w:b/>
                <w:bCs/>
                <w:sz w:val="18"/>
                <w:szCs w:val="18"/>
                <w:rtl/>
                <w:lang w:val="en-GB" w:bidi="ar-LB"/>
              </w:rPr>
              <w:t>برنامج</w:t>
            </w:r>
            <w:r w:rsidR="00351949">
              <w:rPr>
                <w:b/>
                <w:bCs/>
                <w:sz w:val="18"/>
                <w:szCs w:val="18"/>
                <w:rtl/>
                <w:lang w:val="en-GB" w:bidi="ar-LB"/>
              </w:rPr>
              <w:t xml:space="preserve"> </w:t>
            </w:r>
            <w:r w:rsidRPr="00F2384C">
              <w:rPr>
                <w:b/>
                <w:bCs/>
                <w:sz w:val="18"/>
                <w:szCs w:val="18"/>
                <w:rtl/>
                <w:lang w:val="en-GB" w:bidi="ar-LB"/>
              </w:rPr>
              <w:t>عمل</w:t>
            </w:r>
            <w:r w:rsidR="00351949">
              <w:rPr>
                <w:b/>
                <w:bCs/>
                <w:sz w:val="18"/>
                <w:szCs w:val="18"/>
                <w:rtl/>
                <w:lang w:val="en-GB" w:bidi="ar-LB"/>
              </w:rPr>
              <w:t xml:space="preserve"> </w:t>
            </w:r>
            <w:r w:rsidRPr="00F2384C">
              <w:rPr>
                <w:b/>
                <w:bCs/>
                <w:sz w:val="18"/>
                <w:szCs w:val="18"/>
                <w:rtl/>
                <w:lang w:val="en-GB" w:bidi="ar-LB"/>
              </w:rPr>
              <w:t>اليوئنديبي</w:t>
            </w:r>
            <w:r w:rsidR="00351949">
              <w:rPr>
                <w:b/>
                <w:bCs/>
                <w:sz w:val="18"/>
                <w:szCs w:val="18"/>
                <w:rtl/>
                <w:lang w:val="en-GB" w:bidi="ar-LB"/>
              </w:rPr>
              <w:t xml:space="preserve"> </w:t>
            </w:r>
            <w:r w:rsidRPr="00F2384C">
              <w:rPr>
                <w:b/>
                <w:bCs/>
                <w:sz w:val="18"/>
                <w:szCs w:val="18"/>
                <w:rtl/>
                <w:lang w:val="en-GB" w:bidi="ar-LB"/>
              </w:rPr>
              <w:t>–</w:t>
            </w:r>
            <w:r w:rsidR="00351949">
              <w:rPr>
                <w:b/>
                <w:bCs/>
                <w:sz w:val="18"/>
                <w:szCs w:val="18"/>
                <w:rtl/>
                <w:lang w:val="en-GB" w:bidi="ar-LB"/>
              </w:rPr>
              <w:t xml:space="preserve"> </w:t>
            </w:r>
            <w:r w:rsidRPr="00F2384C">
              <w:rPr>
                <w:b/>
                <w:bCs/>
                <w:sz w:val="18"/>
                <w:szCs w:val="18"/>
                <w:lang w:val="en-GB" w:bidi="ar-LB"/>
              </w:rPr>
              <w:t>UNEP/OzL.Pro/ExCom/95/35</w:t>
            </w:r>
          </w:p>
        </w:tc>
      </w:tr>
      <w:tr w:rsidR="004704CE" w:rsidRPr="00F2384C" w14:paraId="158660DC" w14:textId="77777777" w:rsidTr="009B219E">
        <w:trPr>
          <w:trHeight w:val="21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93AF23" w14:textId="4A61AC6D" w:rsidR="00DC6114" w:rsidRPr="00F2384C" w:rsidRDefault="00DC6114" w:rsidP="00DC6114">
            <w:pPr>
              <w:widowControl w:val="0"/>
              <w:bidi/>
              <w:jc w:val="left"/>
              <w:rPr>
                <w:sz w:val="18"/>
                <w:szCs w:val="18"/>
                <w:rtl/>
                <w:lang w:val="en-GB" w:bidi="ar-LB"/>
              </w:rPr>
            </w:pPr>
            <w:r w:rsidRPr="00F2384C">
              <w:rPr>
                <w:sz w:val="18"/>
                <w:szCs w:val="18"/>
                <w:rtl/>
                <w:lang w:val="en-GB" w:bidi="ar-LB"/>
              </w:rPr>
              <w:t>الصين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B29826" w14:textId="43B742C6" w:rsidR="00C13D9C" w:rsidRPr="00F2384C" w:rsidRDefault="00C13D9C" w:rsidP="00C13D9C">
            <w:pPr>
              <w:widowControl w:val="0"/>
              <w:bidi/>
              <w:jc w:val="left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الإعداد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للمرحلة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الأولى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من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خطة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تنفيذ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كيغالي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83B9C0" w14:textId="79E1107B" w:rsidR="00C13D9C" w:rsidRPr="00F2384C" w:rsidRDefault="00C13D9C" w:rsidP="00C13D9C">
            <w:pPr>
              <w:widowControl w:val="0"/>
              <w:bidi/>
              <w:jc w:val="left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مؤجلة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من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الاجتماع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الرابع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والتسعين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79F3AF" w14:textId="0A943C5C" w:rsidR="00B1599D" w:rsidRPr="00F2384C" w:rsidRDefault="00B1599D" w:rsidP="00B1599D">
            <w:pPr>
              <w:widowControl w:val="0"/>
              <w:bidi/>
              <w:jc w:val="center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GB" w:bidi="ar-LB"/>
              </w:rPr>
              <w:t>لا</w:t>
            </w:r>
          </w:p>
        </w:tc>
      </w:tr>
      <w:tr w:rsidR="003B370C" w:rsidRPr="00F2384C" w14:paraId="7FCF5EB2" w14:textId="77777777" w:rsidTr="009B219E">
        <w:trPr>
          <w:trHeight w:val="300"/>
        </w:trPr>
        <w:tc>
          <w:tcPr>
            <w:tcW w:w="95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3E9B0E" w14:textId="62525C08" w:rsidR="0015109A" w:rsidRPr="00F2384C" w:rsidRDefault="0015109A" w:rsidP="0015109A">
            <w:pPr>
              <w:widowControl w:val="0"/>
              <w:bidi/>
              <w:jc w:val="left"/>
              <w:rPr>
                <w:b/>
                <w:bCs/>
                <w:sz w:val="18"/>
                <w:szCs w:val="18"/>
                <w:rtl/>
                <w:lang w:val="en-US" w:bidi="ar-LB"/>
              </w:rPr>
            </w:pPr>
            <w:r w:rsidRPr="00F2384C">
              <w:rPr>
                <w:b/>
                <w:bCs/>
                <w:sz w:val="18"/>
                <w:szCs w:val="18"/>
                <w:rtl/>
                <w:lang w:val="en-US" w:bidi="ar-LB"/>
              </w:rPr>
              <w:t>تعديلات</w:t>
            </w:r>
            <w:r w:rsidR="00351949">
              <w:rPr>
                <w:b/>
                <w:bCs/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b/>
                <w:bCs/>
                <w:sz w:val="18"/>
                <w:szCs w:val="18"/>
                <w:rtl/>
                <w:lang w:val="en-US" w:bidi="ar-LB"/>
              </w:rPr>
              <w:t>برنامج</w:t>
            </w:r>
            <w:r w:rsidR="00351949">
              <w:rPr>
                <w:b/>
                <w:bCs/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b/>
                <w:bCs/>
                <w:sz w:val="18"/>
                <w:szCs w:val="18"/>
                <w:rtl/>
                <w:lang w:val="en-US" w:bidi="ar-LB"/>
              </w:rPr>
              <w:t>عمل</w:t>
            </w:r>
            <w:r w:rsidR="00351949">
              <w:rPr>
                <w:b/>
                <w:bCs/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b/>
                <w:bCs/>
                <w:sz w:val="18"/>
                <w:szCs w:val="18"/>
                <w:rtl/>
                <w:lang w:val="en-US" w:bidi="ar-LB"/>
              </w:rPr>
              <w:t>اليونيدو</w:t>
            </w:r>
            <w:r w:rsidR="00351949">
              <w:rPr>
                <w:b/>
                <w:bCs/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b/>
                <w:bCs/>
                <w:sz w:val="18"/>
                <w:szCs w:val="18"/>
                <w:rtl/>
                <w:lang w:val="en-US" w:bidi="ar-LB"/>
              </w:rPr>
              <w:t>–</w:t>
            </w:r>
            <w:r w:rsidR="00351949">
              <w:rPr>
                <w:b/>
                <w:bCs/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b/>
                <w:bCs/>
                <w:sz w:val="18"/>
                <w:szCs w:val="18"/>
                <w:lang w:val="en-US" w:bidi="ar-LB"/>
              </w:rPr>
              <w:t>UNEP/OzL.Pro/ExCom/95/37</w:t>
            </w:r>
          </w:p>
        </w:tc>
      </w:tr>
      <w:tr w:rsidR="004704CE" w:rsidRPr="00F2384C" w14:paraId="00BEC5A4" w14:textId="77777777" w:rsidTr="009B219E">
        <w:trPr>
          <w:trHeight w:val="300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70C11C" w14:textId="03006965" w:rsidR="00DC6114" w:rsidRPr="00F2384C" w:rsidRDefault="00DC6114" w:rsidP="00DC6114">
            <w:pPr>
              <w:widowControl w:val="0"/>
              <w:bidi/>
              <w:jc w:val="left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مصر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AD1F1E" w14:textId="59E0C844" w:rsidR="0015109A" w:rsidRPr="00F2384C" w:rsidRDefault="0015109A" w:rsidP="0015109A">
            <w:pPr>
              <w:widowControl w:val="0"/>
              <w:bidi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المساعدة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التحضيرية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لمشروع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استثماري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تجريبي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لتعزيز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كفاءة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استخدام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الطاقة،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مع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التخفيض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التدريجي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للمواد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للهيدروفلوروكربونية،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في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قطاع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التبريد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وتكييف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الهواء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8FBAD6" w14:textId="2F7BDA43" w:rsidR="0015109A" w:rsidRPr="00F2384C" w:rsidRDefault="0015109A" w:rsidP="0015109A">
            <w:pPr>
              <w:widowControl w:val="0"/>
              <w:bidi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التخفيض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التدريجي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للهيدروفلوروكربون،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والحد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الأدنى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من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معايير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أداء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الطاقة،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والمبادئ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التوجيهية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للتمويل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التحضيري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FF5DD1" w14:textId="3F8AB231" w:rsidR="003B370C" w:rsidRPr="00F2384C" w:rsidRDefault="00B1599D" w:rsidP="00B1599D">
            <w:pPr>
              <w:widowControl w:val="0"/>
              <w:bidi/>
              <w:jc w:val="center"/>
              <w:rPr>
                <w:sz w:val="18"/>
                <w:szCs w:val="18"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GB" w:bidi="ar-LB"/>
              </w:rPr>
              <w:t>لا</w:t>
            </w:r>
          </w:p>
        </w:tc>
      </w:tr>
      <w:tr w:rsidR="004704CE" w:rsidRPr="00F2384C" w14:paraId="27140876" w14:textId="77777777" w:rsidTr="009B219E">
        <w:trPr>
          <w:trHeight w:val="300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B0C639" w14:textId="46CCE6E3" w:rsidR="00DC6114" w:rsidRPr="00F2384C" w:rsidRDefault="00DC6114" w:rsidP="00DC6114">
            <w:pPr>
              <w:widowControl w:val="0"/>
              <w:bidi/>
              <w:jc w:val="left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نيجيريا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B14189" w14:textId="725E070E" w:rsidR="0015109A" w:rsidRPr="00F2384C" w:rsidRDefault="0015109A" w:rsidP="0015109A">
            <w:pPr>
              <w:widowControl w:val="0"/>
              <w:bidi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المساعدة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التحضيرية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لمشروع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استثماري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تجريبي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لتعزيز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كفاءة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استخدام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الطاقة،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مع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التخفيض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التدريجي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للمواد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للهيدروفلوروكربونية،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في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قطاع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التبريد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وتكييف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الهواء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2C1F63" w14:textId="3E5D8112" w:rsidR="0015109A" w:rsidRPr="00F2384C" w:rsidRDefault="0015109A" w:rsidP="0015109A">
            <w:pPr>
              <w:widowControl w:val="0"/>
              <w:bidi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التخفيض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التدريجي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للهيدروفلوروكربون،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والحد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الأدنى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من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معايير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أداء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الطاقة،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والمبادئ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التوجيهية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للتمويل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التحضيري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BD0FCE" w14:textId="0A165CFA" w:rsidR="003B370C" w:rsidRPr="00F2384C" w:rsidRDefault="00B1599D" w:rsidP="00B1599D">
            <w:pPr>
              <w:widowControl w:val="0"/>
              <w:bidi/>
              <w:jc w:val="center"/>
              <w:rPr>
                <w:sz w:val="18"/>
                <w:szCs w:val="18"/>
                <w:lang w:val="en-GB" w:bidi="ar-LB"/>
              </w:rPr>
            </w:pPr>
            <w:r w:rsidRPr="00F2384C">
              <w:rPr>
                <w:sz w:val="18"/>
                <w:szCs w:val="18"/>
                <w:rtl/>
                <w:lang w:val="en-GB" w:bidi="ar-LB"/>
              </w:rPr>
              <w:t>لا</w:t>
            </w:r>
          </w:p>
        </w:tc>
      </w:tr>
      <w:tr w:rsidR="004704CE" w:rsidRPr="00F2384C" w14:paraId="0BF29A24" w14:textId="77777777" w:rsidTr="009B219E">
        <w:trPr>
          <w:trHeight w:val="300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955A4D" w14:textId="4ADFE112" w:rsidR="00DC6114" w:rsidRPr="00F2384C" w:rsidRDefault="00DC6114" w:rsidP="00DC6114">
            <w:pPr>
              <w:widowControl w:val="0"/>
              <w:bidi/>
              <w:jc w:val="left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تونس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B62818" w14:textId="76CB2BBC" w:rsidR="0015109A" w:rsidRPr="00F2384C" w:rsidRDefault="0015109A" w:rsidP="0015109A">
            <w:pPr>
              <w:widowControl w:val="0"/>
              <w:bidi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المساعدة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التحضيرية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لمشروع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استثماري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تجريبي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لتعزيز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كفاءة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استخدام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الطاقة،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مع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التخفيض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التدريجي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للمواد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للهيدروفلوروكربونية،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في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قطاع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التبريد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وتكييف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الهواء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2CFEAD" w14:textId="006DD0E4" w:rsidR="0015109A" w:rsidRPr="00F2384C" w:rsidRDefault="0015109A" w:rsidP="0015109A">
            <w:pPr>
              <w:widowControl w:val="0"/>
              <w:bidi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التخفيض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التدريجي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للهيدروفلوروكربون،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والحد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الأدنى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من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معايير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أداء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الطاقة،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والمبادئ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التوجيهية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للتمويل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التحضيري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332A81" w14:textId="7E080A4C" w:rsidR="003B370C" w:rsidRPr="00F2384C" w:rsidRDefault="00B1599D" w:rsidP="00B1599D">
            <w:pPr>
              <w:widowControl w:val="0"/>
              <w:bidi/>
              <w:jc w:val="center"/>
              <w:rPr>
                <w:sz w:val="18"/>
                <w:szCs w:val="18"/>
                <w:lang w:val="en-GB" w:bidi="ar-LB"/>
              </w:rPr>
            </w:pPr>
            <w:r w:rsidRPr="00F2384C">
              <w:rPr>
                <w:sz w:val="18"/>
                <w:szCs w:val="18"/>
                <w:rtl/>
                <w:lang w:val="en-GB" w:bidi="ar-LB"/>
              </w:rPr>
              <w:t>لا</w:t>
            </w:r>
          </w:p>
        </w:tc>
      </w:tr>
      <w:tr w:rsidR="004704CE" w:rsidRPr="00F2384C" w14:paraId="075DD6D8" w14:textId="77777777" w:rsidTr="009B219E">
        <w:trPr>
          <w:trHeight w:val="300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10138B" w14:textId="3129B85F" w:rsidR="00DC6114" w:rsidRPr="00F2384C" w:rsidRDefault="00DC6114" w:rsidP="00DC6114">
            <w:pPr>
              <w:widowControl w:val="0"/>
              <w:bidi/>
              <w:jc w:val="left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تركيا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CAABBE" w14:textId="5EEB6134" w:rsidR="0015109A" w:rsidRPr="00F2384C" w:rsidRDefault="0015109A" w:rsidP="0015109A">
            <w:pPr>
              <w:widowControl w:val="0"/>
              <w:bidi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المساعدة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التحضيرية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لمشروع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استثماري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تجريبي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لتعزيز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كفاءة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استخدام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الطاقة،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مع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التخفيض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التدريجي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للمواد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للهيدروفلوروكربونية،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في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قطاع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التبريد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وتكييف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الهواء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2B4F65" w14:textId="30718ADE" w:rsidR="0015109A" w:rsidRPr="00F2384C" w:rsidRDefault="0015109A" w:rsidP="0015109A">
            <w:pPr>
              <w:widowControl w:val="0"/>
              <w:bidi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التخفيض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التدريجي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للهيدروفلوروكربون،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والحد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الأدنى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من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معايير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أداء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الطاقة،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والمبادئ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التوجيهية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للتمويل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التحضيري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91B873" w14:textId="6C0CC711" w:rsidR="003B370C" w:rsidRPr="00F2384C" w:rsidRDefault="00B1599D" w:rsidP="00B1599D">
            <w:pPr>
              <w:widowControl w:val="0"/>
              <w:bidi/>
              <w:jc w:val="center"/>
              <w:rPr>
                <w:sz w:val="18"/>
                <w:szCs w:val="18"/>
                <w:lang w:val="en-GB" w:bidi="ar-LB"/>
              </w:rPr>
            </w:pPr>
            <w:r w:rsidRPr="00F2384C">
              <w:rPr>
                <w:sz w:val="18"/>
                <w:szCs w:val="18"/>
                <w:rtl/>
                <w:lang w:val="en-GB" w:bidi="ar-LB"/>
              </w:rPr>
              <w:t>لا</w:t>
            </w:r>
          </w:p>
        </w:tc>
      </w:tr>
      <w:tr w:rsidR="003B370C" w:rsidRPr="00F2384C" w14:paraId="6246052A" w14:textId="77777777" w:rsidTr="009B219E">
        <w:trPr>
          <w:trHeight w:val="215"/>
        </w:trPr>
        <w:tc>
          <w:tcPr>
            <w:tcW w:w="95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07BF63" w14:textId="6DA2C5C7" w:rsidR="008210F3" w:rsidRPr="00F2384C" w:rsidRDefault="008210F3" w:rsidP="008210F3">
            <w:pPr>
              <w:widowControl w:val="0"/>
              <w:bidi/>
              <w:jc w:val="left"/>
              <w:rPr>
                <w:b/>
                <w:bCs/>
                <w:sz w:val="18"/>
                <w:szCs w:val="18"/>
                <w:rtl/>
                <w:lang w:val="en-US" w:bidi="ar-LB"/>
              </w:rPr>
            </w:pPr>
            <w:r w:rsidRPr="00F2384C">
              <w:rPr>
                <w:b/>
                <w:bCs/>
                <w:sz w:val="18"/>
                <w:szCs w:val="18"/>
                <w:rtl/>
                <w:lang w:val="en-US" w:bidi="ar-LB"/>
              </w:rPr>
              <w:t>تعديلات</w:t>
            </w:r>
            <w:r w:rsidR="00351949">
              <w:rPr>
                <w:b/>
                <w:bCs/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b/>
                <w:bCs/>
                <w:sz w:val="18"/>
                <w:szCs w:val="18"/>
                <w:rtl/>
                <w:lang w:val="en-US" w:bidi="ar-LB"/>
              </w:rPr>
              <w:t>برنامج</w:t>
            </w:r>
            <w:r w:rsidR="00351949">
              <w:rPr>
                <w:b/>
                <w:bCs/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b/>
                <w:bCs/>
                <w:sz w:val="18"/>
                <w:szCs w:val="18"/>
                <w:rtl/>
                <w:lang w:val="en-US" w:bidi="ar-LB"/>
              </w:rPr>
              <w:t>عمل</w:t>
            </w:r>
            <w:r w:rsidR="00351949">
              <w:rPr>
                <w:b/>
                <w:bCs/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b/>
                <w:bCs/>
                <w:sz w:val="18"/>
                <w:szCs w:val="18"/>
                <w:rtl/>
                <w:lang w:val="en-US" w:bidi="ar-LB"/>
              </w:rPr>
              <w:t>البنك</w:t>
            </w:r>
            <w:r w:rsidR="00351949">
              <w:rPr>
                <w:b/>
                <w:bCs/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b/>
                <w:bCs/>
                <w:sz w:val="18"/>
                <w:szCs w:val="18"/>
                <w:rtl/>
                <w:lang w:val="en-US" w:bidi="ar-LB"/>
              </w:rPr>
              <w:t>الدولي</w:t>
            </w:r>
            <w:r w:rsidR="00351949">
              <w:rPr>
                <w:b/>
                <w:bCs/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b/>
                <w:bCs/>
                <w:sz w:val="18"/>
                <w:szCs w:val="18"/>
                <w:rtl/>
                <w:lang w:val="en-US" w:bidi="ar-LB"/>
              </w:rPr>
              <w:t>-</w:t>
            </w:r>
            <w:r w:rsidR="00351949">
              <w:rPr>
                <w:b/>
                <w:bCs/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b/>
                <w:bCs/>
                <w:sz w:val="18"/>
                <w:szCs w:val="18"/>
                <w:lang w:val="en-US" w:bidi="ar-LB"/>
              </w:rPr>
              <w:t>UNEP/OzL.Pro/ExCom/95/38</w:t>
            </w:r>
          </w:p>
        </w:tc>
      </w:tr>
      <w:tr w:rsidR="004704CE" w:rsidRPr="00F2384C" w14:paraId="6B5B14BE" w14:textId="77777777" w:rsidTr="009B219E">
        <w:trPr>
          <w:trHeight w:val="300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41120C" w14:textId="790924D7" w:rsidR="00DC6114" w:rsidRPr="00F2384C" w:rsidRDefault="00DC6114" w:rsidP="00DC6114">
            <w:pPr>
              <w:widowControl w:val="0"/>
              <w:bidi/>
              <w:jc w:val="left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تايلند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5E1E83" w14:textId="15AC468C" w:rsidR="008210F3" w:rsidRPr="00F2384C" w:rsidRDefault="008210F3" w:rsidP="008210F3">
            <w:pPr>
              <w:widowControl w:val="0"/>
              <w:bidi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إعداد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مشروع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لتعزيز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كفاءة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استخدام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الطاقة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في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تصنيع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أنظمة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تكييف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الهواء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التجارية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الخفيفة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في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سياق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التخفيض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التدريجي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للهيدروفلوروكربون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C584B8" w14:textId="04304B48" w:rsidR="0015109A" w:rsidRPr="00F2384C" w:rsidRDefault="0015109A" w:rsidP="0015109A">
            <w:pPr>
              <w:widowControl w:val="0"/>
              <w:bidi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التخفيض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التدريجي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للهيدروفلوروكربون،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والحد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الأدنى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من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معايير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أداء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الطاقة،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والمبادئ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التوجيهية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للتمويل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التحضيري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816DB8" w14:textId="779FCE0E" w:rsidR="003B370C" w:rsidRPr="00F2384C" w:rsidRDefault="00B1599D" w:rsidP="00B1599D">
            <w:pPr>
              <w:widowControl w:val="0"/>
              <w:bidi/>
              <w:jc w:val="center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GB" w:bidi="ar-LB"/>
              </w:rPr>
              <w:t>لا</w:t>
            </w:r>
          </w:p>
        </w:tc>
      </w:tr>
    </w:tbl>
    <w:p w14:paraId="7737EBA9" w14:textId="77777777" w:rsidR="0021545F" w:rsidRPr="00F2384C" w:rsidRDefault="0021545F" w:rsidP="009B219E">
      <w:pPr>
        <w:bidi/>
        <w:ind w:firstLine="709"/>
        <w:rPr>
          <w:b/>
          <w:bCs/>
          <w:sz w:val="26"/>
          <w:szCs w:val="26"/>
          <w:lang w:bidi="ar-LB"/>
        </w:rPr>
      </w:pPr>
    </w:p>
    <w:p w14:paraId="4D03EBA1" w14:textId="68B804C0" w:rsidR="009B219E" w:rsidRPr="00F2384C" w:rsidRDefault="008210F3" w:rsidP="009B219E">
      <w:pPr>
        <w:keepNext/>
        <w:bidi/>
        <w:rPr>
          <w:bCs/>
          <w:snapToGrid w:val="0"/>
          <w:sz w:val="24"/>
          <w:szCs w:val="24"/>
          <w:lang w:bidi="ar-LB"/>
        </w:rPr>
      </w:pPr>
      <w:r w:rsidRPr="00F2384C">
        <w:rPr>
          <w:bCs/>
          <w:snapToGrid w:val="0"/>
          <w:sz w:val="24"/>
          <w:szCs w:val="24"/>
          <w:rtl/>
          <w:lang w:bidi="ar-LB"/>
        </w:rPr>
        <w:t>طلبات</w:t>
      </w:r>
      <w:r w:rsidR="00351949">
        <w:rPr>
          <w:bCs/>
          <w:snapToGrid w:val="0"/>
          <w:sz w:val="24"/>
          <w:szCs w:val="24"/>
          <w:rtl/>
          <w:lang w:bidi="ar-LB"/>
        </w:rPr>
        <w:t xml:space="preserve"> </w:t>
      </w:r>
      <w:r w:rsidRPr="00F2384C">
        <w:rPr>
          <w:bCs/>
          <w:snapToGrid w:val="0"/>
          <w:sz w:val="24"/>
          <w:szCs w:val="24"/>
          <w:rtl/>
          <w:lang w:bidi="ar-LB"/>
        </w:rPr>
        <w:t>شرائح</w:t>
      </w:r>
      <w:r w:rsidR="00351949">
        <w:rPr>
          <w:bCs/>
          <w:snapToGrid w:val="0"/>
          <w:sz w:val="24"/>
          <w:szCs w:val="24"/>
          <w:rtl/>
          <w:lang w:bidi="ar-LB"/>
        </w:rPr>
        <w:t xml:space="preserve"> </w:t>
      </w:r>
      <w:r w:rsidRPr="00F2384C">
        <w:rPr>
          <w:bCs/>
          <w:snapToGrid w:val="0"/>
          <w:sz w:val="24"/>
          <w:szCs w:val="24"/>
          <w:rtl/>
          <w:lang w:bidi="ar-LB"/>
        </w:rPr>
        <w:t>ومراحل</w:t>
      </w:r>
      <w:r w:rsidR="00351949">
        <w:rPr>
          <w:bCs/>
          <w:snapToGrid w:val="0"/>
          <w:sz w:val="24"/>
          <w:szCs w:val="24"/>
          <w:rtl/>
          <w:lang w:bidi="ar-LB"/>
        </w:rPr>
        <w:t xml:space="preserve"> </w:t>
      </w:r>
      <w:r w:rsidRPr="00F2384C">
        <w:rPr>
          <w:bCs/>
          <w:snapToGrid w:val="0"/>
          <w:sz w:val="24"/>
          <w:szCs w:val="24"/>
          <w:rtl/>
          <w:lang w:bidi="ar-LB"/>
        </w:rPr>
        <w:t>خطة</w:t>
      </w:r>
      <w:r w:rsidR="00351949">
        <w:rPr>
          <w:bCs/>
          <w:snapToGrid w:val="0"/>
          <w:sz w:val="24"/>
          <w:szCs w:val="24"/>
          <w:rtl/>
          <w:lang w:bidi="ar-LB"/>
        </w:rPr>
        <w:t xml:space="preserve"> </w:t>
      </w:r>
      <w:r w:rsidRPr="00F2384C">
        <w:rPr>
          <w:bCs/>
          <w:snapToGrid w:val="0"/>
          <w:sz w:val="24"/>
          <w:szCs w:val="24"/>
          <w:rtl/>
          <w:lang w:bidi="ar-LB"/>
        </w:rPr>
        <w:t>إدارة</w:t>
      </w:r>
      <w:r w:rsidR="00351949">
        <w:rPr>
          <w:bCs/>
          <w:snapToGrid w:val="0"/>
          <w:sz w:val="24"/>
          <w:szCs w:val="24"/>
          <w:rtl/>
          <w:lang w:bidi="ar-LB"/>
        </w:rPr>
        <w:t xml:space="preserve"> </w:t>
      </w:r>
      <w:r w:rsidRPr="00F2384C">
        <w:rPr>
          <w:bCs/>
          <w:snapToGrid w:val="0"/>
          <w:sz w:val="24"/>
          <w:szCs w:val="24"/>
          <w:rtl/>
          <w:lang w:bidi="ar-LB"/>
        </w:rPr>
        <w:t>إزالة</w:t>
      </w:r>
      <w:r w:rsidR="00351949">
        <w:rPr>
          <w:bCs/>
          <w:snapToGrid w:val="0"/>
          <w:sz w:val="24"/>
          <w:szCs w:val="24"/>
          <w:rtl/>
          <w:lang w:bidi="ar-LB"/>
        </w:rPr>
        <w:t xml:space="preserve"> </w:t>
      </w:r>
      <w:r w:rsidRPr="00F2384C">
        <w:rPr>
          <w:bCs/>
          <w:snapToGrid w:val="0"/>
          <w:sz w:val="24"/>
          <w:szCs w:val="24"/>
          <w:rtl/>
          <w:lang w:bidi="ar-LB"/>
        </w:rPr>
        <w:t>المواد</w:t>
      </w:r>
      <w:r w:rsidR="00351949">
        <w:rPr>
          <w:bCs/>
          <w:snapToGrid w:val="0"/>
          <w:sz w:val="24"/>
          <w:szCs w:val="24"/>
          <w:rtl/>
          <w:lang w:bidi="ar-LB"/>
        </w:rPr>
        <w:t xml:space="preserve"> </w:t>
      </w:r>
      <w:r w:rsidRPr="00F2384C">
        <w:rPr>
          <w:bCs/>
          <w:snapToGrid w:val="0"/>
          <w:sz w:val="24"/>
          <w:szCs w:val="24"/>
          <w:rtl/>
          <w:lang w:bidi="ar-LB"/>
        </w:rPr>
        <w:t>الهيدروكلوروفلوروكربونية</w:t>
      </w:r>
    </w:p>
    <w:tbl>
      <w:tblPr>
        <w:tblStyle w:val="TableGrid"/>
        <w:bidiVisual/>
        <w:tblW w:w="9535" w:type="dxa"/>
        <w:shd w:val="clear" w:color="auto" w:fill="FFFFFF" w:themeFill="background1"/>
        <w:tblCellMar>
          <w:top w:w="6" w:type="dxa"/>
          <w:bottom w:w="6" w:type="dxa"/>
        </w:tblCellMar>
        <w:tblLook w:val="04A0" w:firstRow="1" w:lastRow="0" w:firstColumn="1" w:lastColumn="0" w:noHBand="0" w:noVBand="1"/>
      </w:tblPr>
      <w:tblGrid>
        <w:gridCol w:w="1172"/>
        <w:gridCol w:w="1343"/>
        <w:gridCol w:w="1345"/>
        <w:gridCol w:w="808"/>
        <w:gridCol w:w="817"/>
        <w:gridCol w:w="2790"/>
        <w:gridCol w:w="1260"/>
      </w:tblGrid>
      <w:tr w:rsidR="00D31326" w:rsidRPr="00F2384C" w14:paraId="68CF3084" w14:textId="77777777" w:rsidTr="004F63EA">
        <w:trPr>
          <w:trHeight w:val="48"/>
          <w:tblHeader/>
        </w:trPr>
        <w:tc>
          <w:tcPr>
            <w:tcW w:w="1172" w:type="dxa"/>
            <w:shd w:val="clear" w:color="auto" w:fill="FFFFFF" w:themeFill="background1"/>
            <w:vAlign w:val="center"/>
            <w:hideMark/>
          </w:tcPr>
          <w:p w14:paraId="656F680F" w14:textId="7E9EF6BA" w:rsidR="00B6048D" w:rsidRPr="00F2384C" w:rsidRDefault="00B6048D" w:rsidP="00BC1671">
            <w:pPr>
              <w:keepNext/>
              <w:bidi/>
              <w:jc w:val="center"/>
              <w:rPr>
                <w:b/>
                <w:bCs/>
                <w:sz w:val="18"/>
                <w:szCs w:val="18"/>
                <w:rtl/>
                <w:lang w:val="en-US" w:bidi="ar-LB"/>
              </w:rPr>
            </w:pPr>
            <w:r w:rsidRPr="00F2384C">
              <w:rPr>
                <w:b/>
                <w:bCs/>
                <w:sz w:val="18"/>
                <w:szCs w:val="18"/>
                <w:rtl/>
                <w:lang w:val="en-US" w:bidi="ar-LB"/>
              </w:rPr>
              <w:t>البلد</w:t>
            </w:r>
          </w:p>
        </w:tc>
        <w:tc>
          <w:tcPr>
            <w:tcW w:w="1343" w:type="dxa"/>
            <w:shd w:val="clear" w:color="auto" w:fill="auto"/>
            <w:vAlign w:val="center"/>
            <w:hideMark/>
          </w:tcPr>
          <w:p w14:paraId="7DF7F477" w14:textId="371D3016" w:rsidR="00B6048D" w:rsidRPr="00F2384C" w:rsidRDefault="00B6048D" w:rsidP="00BC1671">
            <w:pPr>
              <w:keepNext/>
              <w:bidi/>
              <w:jc w:val="center"/>
              <w:rPr>
                <w:b/>
                <w:bCs/>
                <w:sz w:val="18"/>
                <w:szCs w:val="18"/>
                <w:rtl/>
                <w:lang w:val="en-US" w:bidi="ar-LB"/>
              </w:rPr>
            </w:pPr>
            <w:r w:rsidRPr="00F2384C">
              <w:rPr>
                <w:b/>
                <w:bCs/>
                <w:sz w:val="18"/>
                <w:szCs w:val="18"/>
                <w:rtl/>
                <w:lang w:val="en-US" w:bidi="ar-LB"/>
              </w:rPr>
              <w:t>المرحلة/</w:t>
            </w:r>
            <w:r w:rsidR="00351949">
              <w:rPr>
                <w:b/>
                <w:bCs/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b/>
                <w:bCs/>
                <w:sz w:val="18"/>
                <w:szCs w:val="18"/>
                <w:rtl/>
                <w:lang w:val="en-US" w:bidi="ar-LB"/>
              </w:rPr>
              <w:t>الشريحة#</w:t>
            </w:r>
          </w:p>
        </w:tc>
        <w:tc>
          <w:tcPr>
            <w:tcW w:w="1345" w:type="dxa"/>
            <w:shd w:val="clear" w:color="auto" w:fill="FFFFFF" w:themeFill="background1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  <w:hideMark/>
          </w:tcPr>
          <w:p w14:paraId="2C6A8473" w14:textId="5D6D1FFC" w:rsidR="00B6048D" w:rsidRPr="00F2384C" w:rsidRDefault="003F6B08" w:rsidP="00BC1671">
            <w:pPr>
              <w:keepNext/>
              <w:bidi/>
              <w:jc w:val="center"/>
              <w:rPr>
                <w:b/>
                <w:bCs/>
                <w:sz w:val="18"/>
                <w:szCs w:val="18"/>
                <w:rtl/>
                <w:lang w:val="en-US" w:bidi="ar-LB"/>
              </w:rPr>
            </w:pPr>
            <w:r w:rsidRPr="00F2384C">
              <w:rPr>
                <w:b/>
                <w:bCs/>
                <w:sz w:val="18"/>
                <w:szCs w:val="18"/>
                <w:rtl/>
                <w:lang w:val="en-US" w:bidi="ar-LB"/>
              </w:rPr>
              <w:t>الوكالات</w:t>
            </w:r>
            <w:r w:rsidR="00351949">
              <w:rPr>
                <w:b/>
                <w:bCs/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b/>
                <w:bCs/>
                <w:sz w:val="18"/>
                <w:szCs w:val="18"/>
                <w:rtl/>
                <w:lang w:val="en-US" w:bidi="ar-LB"/>
              </w:rPr>
              <w:t>المنفذة</w:t>
            </w:r>
            <w:r w:rsidR="00351949">
              <w:rPr>
                <w:b/>
                <w:bCs/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b/>
                <w:bCs/>
                <w:sz w:val="18"/>
                <w:szCs w:val="18"/>
                <w:rtl/>
                <w:lang w:val="en-US" w:bidi="ar-LB"/>
              </w:rPr>
              <w:t>والثنائية</w:t>
            </w:r>
          </w:p>
        </w:tc>
        <w:tc>
          <w:tcPr>
            <w:tcW w:w="808" w:type="dxa"/>
            <w:shd w:val="clear" w:color="auto" w:fill="FFFFFF" w:themeFill="background1"/>
            <w:vAlign w:val="center"/>
            <w:hideMark/>
          </w:tcPr>
          <w:p w14:paraId="0D67F623" w14:textId="0EF1FE63" w:rsidR="003F6B08" w:rsidRPr="00F2384C" w:rsidRDefault="003F6B08" w:rsidP="00BC1671">
            <w:pPr>
              <w:keepNext/>
              <w:bidi/>
              <w:jc w:val="center"/>
              <w:rPr>
                <w:b/>
                <w:bCs/>
                <w:sz w:val="18"/>
                <w:szCs w:val="18"/>
                <w:rtl/>
                <w:lang w:val="en-US" w:bidi="ar-LB"/>
              </w:rPr>
            </w:pPr>
            <w:r w:rsidRPr="00F2384C">
              <w:rPr>
                <w:b/>
                <w:bCs/>
                <w:sz w:val="18"/>
                <w:szCs w:val="18"/>
                <w:rtl/>
                <w:lang w:val="en-US" w:bidi="ar-LB"/>
              </w:rPr>
              <w:t>الوثيقة</w:t>
            </w:r>
            <w:r w:rsidR="00351949">
              <w:rPr>
                <w:b/>
                <w:bCs/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b/>
                <w:bCs/>
                <w:sz w:val="18"/>
                <w:szCs w:val="18"/>
                <w:rtl/>
                <w:lang w:val="en-US" w:bidi="ar-LB"/>
              </w:rPr>
              <w:t>#</w:t>
            </w:r>
          </w:p>
        </w:tc>
        <w:tc>
          <w:tcPr>
            <w:tcW w:w="817" w:type="dxa"/>
            <w:shd w:val="clear" w:color="auto" w:fill="FFFFFF" w:themeFill="background1"/>
            <w:vAlign w:val="center"/>
            <w:hideMark/>
          </w:tcPr>
          <w:p w14:paraId="685A65B1" w14:textId="6F5FE637" w:rsidR="003F6B08" w:rsidRPr="00F2384C" w:rsidRDefault="003F6B08" w:rsidP="00BC1671">
            <w:pPr>
              <w:keepNext/>
              <w:bidi/>
              <w:jc w:val="center"/>
              <w:rPr>
                <w:b/>
                <w:bCs/>
                <w:sz w:val="18"/>
                <w:szCs w:val="18"/>
                <w:rtl/>
                <w:lang w:val="en-US" w:bidi="ar-LB"/>
              </w:rPr>
            </w:pPr>
            <w:r w:rsidRPr="00F2384C">
              <w:rPr>
                <w:b/>
                <w:bCs/>
                <w:sz w:val="18"/>
                <w:szCs w:val="18"/>
                <w:rtl/>
                <w:lang w:val="en-US" w:bidi="ar-LB"/>
              </w:rPr>
              <w:t>الفقرة</w:t>
            </w:r>
            <w:r w:rsidR="00351949">
              <w:rPr>
                <w:b/>
                <w:bCs/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b/>
                <w:bCs/>
                <w:sz w:val="18"/>
                <w:szCs w:val="18"/>
                <w:rtl/>
                <w:lang w:val="en-US" w:bidi="ar-LB"/>
              </w:rPr>
              <w:t>#</w:t>
            </w:r>
          </w:p>
        </w:tc>
        <w:tc>
          <w:tcPr>
            <w:tcW w:w="2790" w:type="dxa"/>
            <w:shd w:val="clear" w:color="auto" w:fill="FFFFFF" w:themeFill="background1"/>
            <w:vAlign w:val="center"/>
            <w:hideMark/>
          </w:tcPr>
          <w:p w14:paraId="6EFC345B" w14:textId="3E8F9CB2" w:rsidR="003F6B08" w:rsidRPr="00F2384C" w:rsidRDefault="003F6B08" w:rsidP="00BC1671">
            <w:pPr>
              <w:keepNext/>
              <w:bidi/>
              <w:jc w:val="center"/>
              <w:rPr>
                <w:b/>
                <w:bCs/>
                <w:sz w:val="18"/>
                <w:szCs w:val="18"/>
                <w:rtl/>
                <w:lang w:val="en-US" w:bidi="ar-LB"/>
              </w:rPr>
            </w:pPr>
            <w:r w:rsidRPr="00F2384C">
              <w:rPr>
                <w:b/>
                <w:bCs/>
                <w:sz w:val="18"/>
                <w:szCs w:val="18"/>
                <w:rtl/>
                <w:lang w:val="en-US" w:bidi="ar-LB"/>
              </w:rPr>
              <w:t>المشكلة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4D44F09A" w14:textId="550C573D" w:rsidR="003F6B08" w:rsidRPr="00F2384C" w:rsidRDefault="003F6B08" w:rsidP="00BC1671">
            <w:pPr>
              <w:keepNext/>
              <w:bidi/>
              <w:jc w:val="center"/>
              <w:rPr>
                <w:b/>
                <w:bCs/>
                <w:sz w:val="18"/>
                <w:szCs w:val="18"/>
                <w:rtl/>
                <w:lang w:val="en-US" w:bidi="ar-LB"/>
              </w:rPr>
            </w:pPr>
            <w:r w:rsidRPr="00F2384C">
              <w:rPr>
                <w:b/>
                <w:bCs/>
                <w:sz w:val="18"/>
                <w:szCs w:val="18"/>
                <w:rtl/>
                <w:lang w:val="en-US" w:bidi="ar-LB"/>
              </w:rPr>
              <w:t>عرض</w:t>
            </w:r>
            <w:r w:rsidR="00351949">
              <w:rPr>
                <w:b/>
                <w:bCs/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b/>
                <w:bCs/>
                <w:sz w:val="18"/>
                <w:szCs w:val="18"/>
                <w:rtl/>
                <w:lang w:val="en-US" w:bidi="ar-LB"/>
              </w:rPr>
              <w:t>الأمانة</w:t>
            </w:r>
            <w:r w:rsidR="00351949">
              <w:rPr>
                <w:b/>
                <w:bCs/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b/>
                <w:bCs/>
                <w:sz w:val="18"/>
                <w:szCs w:val="18"/>
                <w:rtl/>
                <w:lang w:val="en-US" w:bidi="ar-LB"/>
              </w:rPr>
              <w:t>(نعم/لا)</w:t>
            </w:r>
          </w:p>
        </w:tc>
      </w:tr>
      <w:tr w:rsidR="00D31326" w:rsidRPr="00F2384C" w14:paraId="3758F708" w14:textId="77777777" w:rsidTr="004F63EA">
        <w:trPr>
          <w:trHeight w:val="300"/>
        </w:trPr>
        <w:tc>
          <w:tcPr>
            <w:tcW w:w="1172" w:type="dxa"/>
            <w:vMerge w:val="restart"/>
            <w:shd w:val="clear" w:color="auto" w:fill="FFFFFF" w:themeFill="background1"/>
            <w:vAlign w:val="center"/>
          </w:tcPr>
          <w:p w14:paraId="6F85195B" w14:textId="50ABBE86" w:rsidR="006B3CB6" w:rsidRPr="00F2384C" w:rsidRDefault="006B3CB6" w:rsidP="006B3CB6">
            <w:pPr>
              <w:bidi/>
              <w:jc w:val="left"/>
              <w:rPr>
                <w:color w:val="000000" w:themeColor="text1"/>
                <w:sz w:val="18"/>
                <w:szCs w:val="18"/>
                <w:rtl/>
                <w:lang w:val="en-US" w:bidi="ar-LB"/>
              </w:rPr>
            </w:pPr>
            <w:r w:rsidRPr="00F2384C">
              <w:rPr>
                <w:color w:val="000000" w:themeColor="text1"/>
                <w:sz w:val="18"/>
                <w:szCs w:val="18"/>
                <w:rtl/>
                <w:lang w:val="en-US" w:bidi="ar-LB"/>
              </w:rPr>
              <w:t>الجزائر</w:t>
            </w:r>
          </w:p>
        </w:tc>
        <w:tc>
          <w:tcPr>
            <w:tcW w:w="1343" w:type="dxa"/>
            <w:shd w:val="clear" w:color="auto" w:fill="auto"/>
            <w:vAlign w:val="center"/>
          </w:tcPr>
          <w:p w14:paraId="3C803464" w14:textId="046F66BB" w:rsidR="00BD7C8F" w:rsidRPr="00F2384C" w:rsidRDefault="00BD7C8F" w:rsidP="00BD7C8F">
            <w:pPr>
              <w:bidi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المرحلة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الأولى،</w:t>
            </w:r>
          </w:p>
          <w:p w14:paraId="62AF2B4A" w14:textId="1DCF27E6" w:rsidR="00BD7C8F" w:rsidRPr="00F2384C" w:rsidRDefault="00BD7C8F" w:rsidP="00BD7C8F">
            <w:pPr>
              <w:bidi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الشريحة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الثالثة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والرابعة</w:t>
            </w:r>
          </w:p>
        </w:tc>
        <w:tc>
          <w:tcPr>
            <w:tcW w:w="1345" w:type="dxa"/>
            <w:shd w:val="clear" w:color="auto" w:fill="auto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751CB0EA" w14:textId="778F58F2" w:rsidR="00A60FB2" w:rsidRPr="00F2384C" w:rsidRDefault="00A60FB2" w:rsidP="00A60FB2">
            <w:pPr>
              <w:bidi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اليونيدو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68BBE496" w14:textId="7D17E76C" w:rsidR="0008080B" w:rsidRPr="00F2384C" w:rsidRDefault="0008080B" w:rsidP="0008080B">
            <w:pPr>
              <w:bidi/>
              <w:jc w:val="center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95/39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0B3D37C5" w14:textId="2D961134" w:rsidR="00D31326" w:rsidRPr="00F2384C" w:rsidRDefault="00AA5A0B" w:rsidP="00AA5A0B">
            <w:pPr>
              <w:bidi/>
              <w:jc w:val="center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1-25</w:t>
            </w:r>
          </w:p>
        </w:tc>
        <w:tc>
          <w:tcPr>
            <w:tcW w:w="2790" w:type="dxa"/>
            <w:shd w:val="clear" w:color="auto" w:fill="FFFFFF" w:themeFill="background1"/>
            <w:vAlign w:val="center"/>
          </w:tcPr>
          <w:p w14:paraId="46913BE9" w14:textId="59836E51" w:rsidR="007F250F" w:rsidRPr="00F2384C" w:rsidRDefault="007F250F" w:rsidP="007F250F">
            <w:pPr>
              <w:widowControl w:val="0"/>
              <w:bidi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إلغاء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الشريحتين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الثالثة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والرابعة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وتحديث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الاتفاقية</w:t>
            </w:r>
          </w:p>
        </w:tc>
        <w:tc>
          <w:tcPr>
            <w:tcW w:w="1260" w:type="dxa"/>
            <w:vMerge w:val="restart"/>
            <w:shd w:val="clear" w:color="auto" w:fill="FFFFFF" w:themeFill="background1"/>
            <w:vAlign w:val="center"/>
          </w:tcPr>
          <w:p w14:paraId="4CB42E17" w14:textId="01962784" w:rsidR="00D31326" w:rsidRPr="00F2384C" w:rsidRDefault="00AA5A0B" w:rsidP="00B1599D">
            <w:pPr>
              <w:widowControl w:val="0"/>
              <w:bidi/>
              <w:jc w:val="center"/>
              <w:rPr>
                <w:sz w:val="18"/>
                <w:szCs w:val="18"/>
                <w:lang w:val="en-GB" w:bidi="ar-LB"/>
              </w:rPr>
            </w:pPr>
            <w:r w:rsidRPr="00F2384C">
              <w:rPr>
                <w:sz w:val="18"/>
                <w:szCs w:val="18"/>
                <w:rtl/>
                <w:lang w:val="en-GB" w:bidi="ar-LB"/>
              </w:rPr>
              <w:t>نعم</w:t>
            </w:r>
          </w:p>
        </w:tc>
      </w:tr>
      <w:tr w:rsidR="00D31326" w:rsidRPr="00F2384C" w14:paraId="57005729" w14:textId="77777777" w:rsidTr="004F63EA">
        <w:trPr>
          <w:trHeight w:val="300"/>
        </w:trPr>
        <w:tc>
          <w:tcPr>
            <w:tcW w:w="1172" w:type="dxa"/>
            <w:vMerge/>
            <w:shd w:val="clear" w:color="auto" w:fill="FFFFFF" w:themeFill="background1"/>
            <w:vAlign w:val="center"/>
          </w:tcPr>
          <w:p w14:paraId="6B09BD1A" w14:textId="77777777" w:rsidR="00D31326" w:rsidRPr="00F2384C" w:rsidRDefault="00D31326" w:rsidP="00687BBC">
            <w:pPr>
              <w:jc w:val="left"/>
              <w:rPr>
                <w:color w:val="000000" w:themeColor="text1"/>
                <w:sz w:val="18"/>
                <w:szCs w:val="18"/>
                <w:lang w:val="en-GB" w:bidi="ar-LB"/>
              </w:rPr>
            </w:pPr>
          </w:p>
        </w:tc>
        <w:tc>
          <w:tcPr>
            <w:tcW w:w="1343" w:type="dxa"/>
            <w:shd w:val="clear" w:color="auto" w:fill="auto"/>
            <w:vAlign w:val="center"/>
          </w:tcPr>
          <w:p w14:paraId="72275A83" w14:textId="0C651AC4" w:rsidR="00BD7C8F" w:rsidRPr="00F2384C" w:rsidRDefault="00BD7C8F" w:rsidP="00BD7C8F">
            <w:pPr>
              <w:bidi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المرحلة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الثانية،</w:t>
            </w:r>
          </w:p>
          <w:p w14:paraId="306CA85E" w14:textId="7CD182D6" w:rsidR="00BD7C8F" w:rsidRPr="00F2384C" w:rsidRDefault="00BD7C8F" w:rsidP="00BD7C8F">
            <w:pPr>
              <w:bidi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الشريحة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الأولى</w:t>
            </w:r>
          </w:p>
        </w:tc>
        <w:tc>
          <w:tcPr>
            <w:tcW w:w="1345" w:type="dxa"/>
            <w:shd w:val="clear" w:color="auto" w:fill="auto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5383DD9D" w14:textId="31A2A8DA" w:rsidR="00A60FB2" w:rsidRPr="00F2384C" w:rsidRDefault="00A60FB2" w:rsidP="00A60FB2">
            <w:pPr>
              <w:bidi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اليونيدو/الونيب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04D9A41C" w14:textId="6C1E34DB" w:rsidR="0008080B" w:rsidRPr="00F2384C" w:rsidRDefault="0008080B" w:rsidP="0008080B">
            <w:pPr>
              <w:bidi/>
              <w:jc w:val="center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95/39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2C797202" w14:textId="6BC1CDC4" w:rsidR="00D31326" w:rsidRPr="00F2384C" w:rsidRDefault="00AA5A0B" w:rsidP="00AA5A0B">
            <w:pPr>
              <w:bidi/>
              <w:jc w:val="center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26-60</w:t>
            </w:r>
          </w:p>
        </w:tc>
        <w:tc>
          <w:tcPr>
            <w:tcW w:w="2790" w:type="dxa"/>
            <w:shd w:val="clear" w:color="auto" w:fill="FFFFFF" w:themeFill="background1"/>
            <w:vAlign w:val="center"/>
          </w:tcPr>
          <w:p w14:paraId="4A17742B" w14:textId="0D9F72BB" w:rsidR="007F250F" w:rsidRPr="00F2384C" w:rsidRDefault="007F250F" w:rsidP="007F250F">
            <w:pPr>
              <w:widowControl w:val="0"/>
              <w:bidi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تم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حل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كافة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المشكلات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الفنية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والمتعلقة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بالتكلفة</w:t>
            </w:r>
          </w:p>
        </w:tc>
        <w:tc>
          <w:tcPr>
            <w:tcW w:w="1260" w:type="dxa"/>
            <w:vMerge/>
            <w:shd w:val="clear" w:color="auto" w:fill="FFFFFF" w:themeFill="background1"/>
            <w:vAlign w:val="center"/>
          </w:tcPr>
          <w:p w14:paraId="00D06D5E" w14:textId="77777777" w:rsidR="00D31326" w:rsidRPr="00F2384C" w:rsidRDefault="00D31326" w:rsidP="00B1599D">
            <w:pPr>
              <w:widowControl w:val="0"/>
              <w:bidi/>
              <w:jc w:val="center"/>
              <w:rPr>
                <w:sz w:val="18"/>
                <w:szCs w:val="18"/>
                <w:lang w:val="en-GB" w:bidi="ar-LB"/>
              </w:rPr>
            </w:pPr>
          </w:p>
        </w:tc>
      </w:tr>
      <w:tr w:rsidR="00D31326" w:rsidRPr="00F2384C" w14:paraId="26BEA160" w14:textId="77777777" w:rsidTr="004F63EA">
        <w:trPr>
          <w:trHeight w:val="300"/>
        </w:trPr>
        <w:tc>
          <w:tcPr>
            <w:tcW w:w="1172" w:type="dxa"/>
            <w:shd w:val="clear" w:color="auto" w:fill="FFFFFF" w:themeFill="background1"/>
            <w:vAlign w:val="center"/>
          </w:tcPr>
          <w:p w14:paraId="431C9996" w14:textId="62960A86" w:rsidR="006B3CB6" w:rsidRPr="00F2384C" w:rsidRDefault="006B3CB6" w:rsidP="006B3CB6">
            <w:pPr>
              <w:bidi/>
              <w:jc w:val="left"/>
              <w:rPr>
                <w:color w:val="000000" w:themeColor="text1"/>
                <w:sz w:val="18"/>
                <w:szCs w:val="18"/>
                <w:rtl/>
                <w:lang w:val="en-US" w:bidi="ar-LB"/>
              </w:rPr>
            </w:pPr>
            <w:r w:rsidRPr="00F2384C">
              <w:rPr>
                <w:color w:val="000000" w:themeColor="text1"/>
                <w:sz w:val="18"/>
                <w:szCs w:val="18"/>
                <w:rtl/>
                <w:lang w:val="en-US" w:bidi="ar-LB"/>
              </w:rPr>
              <w:t>بوروندي</w:t>
            </w:r>
          </w:p>
        </w:tc>
        <w:tc>
          <w:tcPr>
            <w:tcW w:w="1343" w:type="dxa"/>
            <w:shd w:val="clear" w:color="auto" w:fill="auto"/>
            <w:vAlign w:val="center"/>
          </w:tcPr>
          <w:p w14:paraId="6A3187AC" w14:textId="7BEC027C" w:rsidR="00BD7C8F" w:rsidRPr="00F2384C" w:rsidRDefault="00BD7C8F" w:rsidP="00BD7C8F">
            <w:pPr>
              <w:bidi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المرحلة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الثانية،</w:t>
            </w:r>
          </w:p>
          <w:p w14:paraId="293805EB" w14:textId="2DC59861" w:rsidR="00BD7C8F" w:rsidRPr="00F2384C" w:rsidRDefault="00BD7C8F" w:rsidP="00BD7C8F">
            <w:pPr>
              <w:bidi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الشريحة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الأولى</w:t>
            </w:r>
          </w:p>
        </w:tc>
        <w:tc>
          <w:tcPr>
            <w:tcW w:w="1345" w:type="dxa"/>
            <w:shd w:val="clear" w:color="auto" w:fill="auto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6547C523" w14:textId="11437280" w:rsidR="00A60FB2" w:rsidRPr="00F2384C" w:rsidRDefault="00A60FB2" w:rsidP="00A60FB2">
            <w:pPr>
              <w:bidi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اليونيب/اليونيدو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0D62B579" w14:textId="68E40A3A" w:rsidR="0008080B" w:rsidRPr="00F2384C" w:rsidRDefault="0008080B" w:rsidP="0008080B">
            <w:pPr>
              <w:bidi/>
              <w:jc w:val="center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95/44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1ED889B3" w14:textId="77777777" w:rsidR="00D31326" w:rsidRPr="00F2384C" w:rsidRDefault="00D31326" w:rsidP="00687BBC">
            <w:pPr>
              <w:jc w:val="center"/>
              <w:rPr>
                <w:sz w:val="18"/>
                <w:szCs w:val="18"/>
                <w:lang w:val="en-GB" w:bidi="ar-LB"/>
              </w:rPr>
            </w:pPr>
          </w:p>
        </w:tc>
        <w:tc>
          <w:tcPr>
            <w:tcW w:w="2790" w:type="dxa"/>
            <w:shd w:val="clear" w:color="auto" w:fill="FFFFFF" w:themeFill="background1"/>
            <w:vAlign w:val="center"/>
          </w:tcPr>
          <w:p w14:paraId="742747FB" w14:textId="6AE94455" w:rsidR="007F250F" w:rsidRPr="00F2384C" w:rsidRDefault="007F250F" w:rsidP="007F250F">
            <w:pPr>
              <w:widowControl w:val="0"/>
              <w:bidi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تم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حل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كافة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المشكلات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الفنية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والمتعلقة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بالتكلفة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22014B9E" w14:textId="243B8918" w:rsidR="00D31326" w:rsidRPr="00F2384C" w:rsidRDefault="00B1599D" w:rsidP="00B1599D">
            <w:pPr>
              <w:widowControl w:val="0"/>
              <w:bidi/>
              <w:jc w:val="center"/>
              <w:rPr>
                <w:sz w:val="18"/>
                <w:szCs w:val="18"/>
                <w:lang w:val="en-GB" w:bidi="ar-LB"/>
              </w:rPr>
            </w:pPr>
            <w:r w:rsidRPr="00F2384C">
              <w:rPr>
                <w:sz w:val="18"/>
                <w:szCs w:val="18"/>
                <w:rtl/>
                <w:lang w:val="en-GB" w:bidi="ar-LB"/>
              </w:rPr>
              <w:t>لا</w:t>
            </w:r>
          </w:p>
        </w:tc>
      </w:tr>
      <w:tr w:rsidR="00D31326" w:rsidRPr="00F2384C" w14:paraId="37001EB7" w14:textId="77777777" w:rsidTr="004F63EA">
        <w:trPr>
          <w:trHeight w:val="300"/>
        </w:trPr>
        <w:tc>
          <w:tcPr>
            <w:tcW w:w="1172" w:type="dxa"/>
            <w:shd w:val="clear" w:color="auto" w:fill="FFFFFF" w:themeFill="background1"/>
            <w:vAlign w:val="center"/>
          </w:tcPr>
          <w:p w14:paraId="7A41A375" w14:textId="29D20461" w:rsidR="006B3CB6" w:rsidRPr="00F2384C" w:rsidRDefault="006B3CB6" w:rsidP="006B3CB6">
            <w:pPr>
              <w:bidi/>
              <w:jc w:val="left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الصين</w:t>
            </w:r>
            <w:r w:rsidR="00773035" w:rsidRPr="00F2384C">
              <w:rPr>
                <w:sz w:val="18"/>
                <w:szCs w:val="18"/>
                <w:rtl/>
                <w:lang w:val="en-US" w:bidi="ar-LB"/>
              </w:rPr>
              <w:t>؛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شاملة</w:t>
            </w:r>
          </w:p>
        </w:tc>
        <w:tc>
          <w:tcPr>
            <w:tcW w:w="1343" w:type="dxa"/>
            <w:shd w:val="clear" w:color="auto" w:fill="auto"/>
            <w:vAlign w:val="center"/>
          </w:tcPr>
          <w:p w14:paraId="4328B990" w14:textId="5EC842E6" w:rsidR="00BD7C8F" w:rsidRPr="00F2384C" w:rsidRDefault="00BD7C8F" w:rsidP="00BD7C8F">
            <w:pPr>
              <w:bidi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المرحلة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الثانية</w:t>
            </w:r>
          </w:p>
        </w:tc>
        <w:tc>
          <w:tcPr>
            <w:tcW w:w="1345" w:type="dxa"/>
            <w:shd w:val="clear" w:color="auto" w:fill="auto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0C639F1C" w14:textId="3E4E6692" w:rsidR="00A60FB2" w:rsidRPr="00F2384C" w:rsidRDefault="00A60FB2" w:rsidP="00A60FB2">
            <w:pPr>
              <w:bidi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اليوئنديبي</w:t>
            </w:r>
          </w:p>
        </w:tc>
        <w:tc>
          <w:tcPr>
            <w:tcW w:w="808" w:type="dxa"/>
            <w:vMerge w:val="restart"/>
            <w:shd w:val="clear" w:color="auto" w:fill="auto"/>
            <w:vAlign w:val="center"/>
          </w:tcPr>
          <w:p w14:paraId="64DBA7D2" w14:textId="10CC5FD6" w:rsidR="0008080B" w:rsidRPr="00F2384C" w:rsidRDefault="0008080B" w:rsidP="0008080B">
            <w:pPr>
              <w:bidi/>
              <w:jc w:val="center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95/47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59C21B66" w14:textId="6BF71A09" w:rsidR="00D31326" w:rsidRPr="00F2384C" w:rsidRDefault="00AA5A0B" w:rsidP="00AA5A0B">
            <w:pPr>
              <w:bidi/>
              <w:jc w:val="center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1-31</w:t>
            </w:r>
          </w:p>
        </w:tc>
        <w:tc>
          <w:tcPr>
            <w:tcW w:w="2790" w:type="dxa"/>
            <w:shd w:val="clear" w:color="auto" w:fill="FFFFFF" w:themeFill="background1"/>
            <w:vAlign w:val="center"/>
          </w:tcPr>
          <w:p w14:paraId="0EC3C49D" w14:textId="36EC3118" w:rsidR="00F6133B" w:rsidRPr="00F2384C" w:rsidRDefault="00F6133B" w:rsidP="00F6133B">
            <w:pPr>
              <w:bidi/>
              <w:rPr>
                <w:sz w:val="18"/>
                <w:szCs w:val="18"/>
                <w:rtl/>
                <w:lang w:val="en-GB" w:bidi="ar-LB"/>
              </w:rPr>
            </w:pPr>
            <w:r w:rsidRPr="00F2384C">
              <w:rPr>
                <w:sz w:val="18"/>
                <w:szCs w:val="18"/>
                <w:rtl/>
                <w:lang w:val="en-GB" w:bidi="ar-LB"/>
              </w:rPr>
              <w:t>المبادئ</w:t>
            </w:r>
            <w:r w:rsidR="00351949">
              <w:rPr>
                <w:sz w:val="18"/>
                <w:szCs w:val="18"/>
                <w:rtl/>
                <w:lang w:val="en-GB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GB" w:bidi="ar-LB"/>
              </w:rPr>
              <w:t>الشاملة</w:t>
            </w:r>
            <w:r w:rsidR="00351949">
              <w:rPr>
                <w:sz w:val="18"/>
                <w:szCs w:val="18"/>
                <w:rtl/>
                <w:lang w:val="en-GB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GB" w:bidi="ar-LB"/>
              </w:rPr>
              <w:t>لإدارة</w:t>
            </w:r>
            <w:r w:rsidR="00351949">
              <w:rPr>
                <w:sz w:val="18"/>
                <w:szCs w:val="18"/>
                <w:rtl/>
                <w:lang w:val="en-GB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GB" w:bidi="ar-LB"/>
              </w:rPr>
              <w:t>الأموال</w:t>
            </w:r>
            <w:r w:rsidR="00351949">
              <w:rPr>
                <w:sz w:val="18"/>
                <w:szCs w:val="18"/>
                <w:rtl/>
                <w:lang w:val="en-GB" w:bidi="ar-LB"/>
              </w:rPr>
              <w:t xml:space="preserve"> </w:t>
            </w:r>
            <w:r w:rsidR="00A15511" w:rsidRPr="00F2384C">
              <w:rPr>
                <w:sz w:val="18"/>
                <w:szCs w:val="18"/>
                <w:rtl/>
                <w:lang w:val="en-GB" w:bidi="ar-LB"/>
              </w:rPr>
              <w:t>المحولة</w:t>
            </w:r>
            <w:r w:rsidR="00351949">
              <w:rPr>
                <w:sz w:val="18"/>
                <w:szCs w:val="18"/>
                <w:rtl/>
                <w:lang w:val="en-GB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GB" w:bidi="ar-LB"/>
              </w:rPr>
              <w:t>من</w:t>
            </w:r>
            <w:r w:rsidR="00351949">
              <w:rPr>
                <w:sz w:val="18"/>
                <w:szCs w:val="18"/>
                <w:rtl/>
                <w:lang w:val="en-GB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GB" w:bidi="ar-LB"/>
              </w:rPr>
              <w:t>الوكالات</w:t>
            </w:r>
            <w:r w:rsidR="00351949">
              <w:rPr>
                <w:sz w:val="18"/>
                <w:szCs w:val="18"/>
                <w:rtl/>
                <w:lang w:val="en-GB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GB" w:bidi="ar-LB"/>
              </w:rPr>
              <w:t>المنفذة</w:t>
            </w:r>
            <w:r w:rsidR="00351949">
              <w:rPr>
                <w:sz w:val="18"/>
                <w:szCs w:val="18"/>
                <w:rtl/>
                <w:lang w:val="en-GB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GB" w:bidi="ar-LB"/>
              </w:rPr>
              <w:t>إلى</w:t>
            </w:r>
            <w:r w:rsidR="00351949">
              <w:rPr>
                <w:sz w:val="18"/>
                <w:szCs w:val="18"/>
                <w:rtl/>
                <w:lang w:val="en-GB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GB" w:bidi="ar-LB"/>
              </w:rPr>
              <w:t>مكتب</w:t>
            </w:r>
            <w:r w:rsidR="00351949">
              <w:rPr>
                <w:sz w:val="18"/>
                <w:szCs w:val="18"/>
                <w:rtl/>
                <w:lang w:val="en-GB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GB" w:bidi="ar-LB"/>
              </w:rPr>
              <w:t>التعاون</w:t>
            </w:r>
            <w:r w:rsidR="00351949">
              <w:rPr>
                <w:sz w:val="18"/>
                <w:szCs w:val="18"/>
                <w:rtl/>
                <w:lang w:val="en-GB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GB" w:bidi="ar-LB"/>
              </w:rPr>
              <w:t>الاقتصادي</w:t>
            </w:r>
            <w:r w:rsidR="00351949">
              <w:rPr>
                <w:sz w:val="18"/>
                <w:szCs w:val="18"/>
                <w:rtl/>
                <w:lang w:val="en-GB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GB" w:bidi="ar-LB"/>
              </w:rPr>
              <w:t>الخارجي</w:t>
            </w:r>
            <w:r w:rsidR="00351949">
              <w:rPr>
                <w:sz w:val="18"/>
                <w:szCs w:val="18"/>
                <w:rtl/>
                <w:lang w:val="en-GB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GB" w:bidi="ar-LB"/>
              </w:rPr>
              <w:t>(المقرر</w:t>
            </w:r>
            <w:r w:rsidR="00351949">
              <w:rPr>
                <w:sz w:val="18"/>
                <w:szCs w:val="18"/>
                <w:rtl/>
                <w:lang w:val="en-GB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GB" w:bidi="ar-LB"/>
              </w:rPr>
              <w:t>94/11(ب))</w:t>
            </w:r>
          </w:p>
        </w:tc>
        <w:tc>
          <w:tcPr>
            <w:tcW w:w="1260" w:type="dxa"/>
            <w:vMerge w:val="restart"/>
            <w:shd w:val="clear" w:color="auto" w:fill="FFFFFF" w:themeFill="background1"/>
            <w:vAlign w:val="center"/>
          </w:tcPr>
          <w:p w14:paraId="075A872B" w14:textId="0201EDE8" w:rsidR="00D31326" w:rsidRPr="00F2384C" w:rsidRDefault="00362DC2" w:rsidP="00B1599D">
            <w:pPr>
              <w:bidi/>
              <w:jc w:val="center"/>
              <w:rPr>
                <w:sz w:val="18"/>
                <w:szCs w:val="18"/>
                <w:lang w:val="en-GB" w:bidi="ar-LB"/>
              </w:rPr>
            </w:pPr>
            <w:r w:rsidRPr="00F2384C">
              <w:rPr>
                <w:sz w:val="18"/>
                <w:szCs w:val="18"/>
                <w:rtl/>
                <w:lang w:val="en-GB" w:bidi="ar-LB"/>
              </w:rPr>
              <w:t>نعم</w:t>
            </w:r>
          </w:p>
        </w:tc>
      </w:tr>
      <w:tr w:rsidR="00D31326" w:rsidRPr="00F2384C" w14:paraId="437BA3DC" w14:textId="77777777" w:rsidTr="004F63EA">
        <w:trPr>
          <w:trHeight w:val="300"/>
        </w:trPr>
        <w:tc>
          <w:tcPr>
            <w:tcW w:w="1172" w:type="dxa"/>
            <w:shd w:val="clear" w:color="auto" w:fill="FFFFFF" w:themeFill="background1"/>
            <w:vAlign w:val="center"/>
          </w:tcPr>
          <w:p w14:paraId="1AA71EC3" w14:textId="24E0151D" w:rsidR="006B3CB6" w:rsidRPr="00F2384C" w:rsidRDefault="006B3CB6" w:rsidP="006B3CB6">
            <w:pPr>
              <w:bidi/>
              <w:jc w:val="left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الصين</w:t>
            </w:r>
            <w:r w:rsidR="00773035" w:rsidRPr="00F2384C">
              <w:rPr>
                <w:sz w:val="18"/>
                <w:szCs w:val="18"/>
                <w:rtl/>
                <w:lang w:val="en-US" w:bidi="ar-LB"/>
              </w:rPr>
              <w:t>؛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رغاوى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="00A15511" w:rsidRPr="00F2384C">
              <w:rPr>
                <w:sz w:val="18"/>
                <w:szCs w:val="18"/>
                <w:rtl/>
                <w:lang w:val="en-US" w:bidi="ar-LB"/>
              </w:rPr>
              <w:t>بوليستيرين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="00A15511" w:rsidRPr="00F2384C">
              <w:rPr>
                <w:sz w:val="18"/>
                <w:szCs w:val="18"/>
                <w:rtl/>
                <w:lang w:val="en-US" w:bidi="ar-LB"/>
              </w:rPr>
              <w:t>مسحوبة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="00A15511" w:rsidRPr="00F2384C">
              <w:rPr>
                <w:sz w:val="18"/>
                <w:szCs w:val="18"/>
                <w:rtl/>
                <w:lang w:val="en-US" w:bidi="ar-LB"/>
              </w:rPr>
              <w:t>بالضغط</w:t>
            </w:r>
          </w:p>
        </w:tc>
        <w:tc>
          <w:tcPr>
            <w:tcW w:w="1343" w:type="dxa"/>
            <w:shd w:val="clear" w:color="auto" w:fill="auto"/>
            <w:vAlign w:val="center"/>
          </w:tcPr>
          <w:p w14:paraId="1C9EBC5D" w14:textId="08A2E4CE" w:rsidR="00BD7C8F" w:rsidRPr="00F2384C" w:rsidRDefault="00BD7C8F" w:rsidP="00BD7C8F">
            <w:pPr>
              <w:bidi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المرحلة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الثانية،</w:t>
            </w:r>
          </w:p>
          <w:p w14:paraId="6234050B" w14:textId="194A6BCC" w:rsidR="00BD7C8F" w:rsidRPr="00F2384C" w:rsidRDefault="00BD7C8F" w:rsidP="00BD7C8F">
            <w:pPr>
              <w:bidi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الشريحة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السابعة</w:t>
            </w:r>
          </w:p>
        </w:tc>
        <w:tc>
          <w:tcPr>
            <w:tcW w:w="1345" w:type="dxa"/>
            <w:shd w:val="clear" w:color="auto" w:fill="auto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00B27481" w14:textId="4BC793F7" w:rsidR="00A60FB2" w:rsidRPr="00F2384C" w:rsidRDefault="00A60FB2" w:rsidP="00A60FB2">
            <w:pPr>
              <w:bidi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اليونيدو/ألمانيا</w:t>
            </w:r>
          </w:p>
        </w:tc>
        <w:tc>
          <w:tcPr>
            <w:tcW w:w="808" w:type="dxa"/>
            <w:vMerge/>
            <w:shd w:val="clear" w:color="auto" w:fill="auto"/>
            <w:vAlign w:val="center"/>
          </w:tcPr>
          <w:p w14:paraId="592C35DB" w14:textId="77777777" w:rsidR="00D31326" w:rsidRPr="00F2384C" w:rsidRDefault="00D31326" w:rsidP="00687BBC">
            <w:pPr>
              <w:jc w:val="center"/>
              <w:rPr>
                <w:sz w:val="18"/>
                <w:szCs w:val="18"/>
                <w:lang w:val="en-GB" w:bidi="ar-LB"/>
              </w:rPr>
            </w:pPr>
          </w:p>
        </w:tc>
        <w:tc>
          <w:tcPr>
            <w:tcW w:w="817" w:type="dxa"/>
            <w:shd w:val="clear" w:color="auto" w:fill="auto"/>
            <w:vAlign w:val="center"/>
          </w:tcPr>
          <w:p w14:paraId="101AE6DB" w14:textId="21D6E01F" w:rsidR="00D31326" w:rsidRPr="00F2384C" w:rsidRDefault="00AA5A0B" w:rsidP="00AA5A0B">
            <w:pPr>
              <w:bidi/>
              <w:jc w:val="center"/>
              <w:rPr>
                <w:sz w:val="18"/>
                <w:szCs w:val="18"/>
                <w:rtl/>
                <w:lang w:val="en-GB" w:bidi="ar-LB"/>
              </w:rPr>
            </w:pPr>
            <w:r w:rsidRPr="00F2384C">
              <w:rPr>
                <w:sz w:val="18"/>
                <w:szCs w:val="18"/>
                <w:rtl/>
                <w:lang w:val="en-GB" w:bidi="ar-LB"/>
              </w:rPr>
              <w:t>32-50</w:t>
            </w:r>
          </w:p>
        </w:tc>
        <w:tc>
          <w:tcPr>
            <w:tcW w:w="2790" w:type="dxa"/>
            <w:shd w:val="clear" w:color="auto" w:fill="FFFFFF" w:themeFill="background1"/>
            <w:vAlign w:val="center"/>
          </w:tcPr>
          <w:p w14:paraId="73172BC2" w14:textId="51FA0733" w:rsidR="007F250F" w:rsidRPr="00F2384C" w:rsidRDefault="007F250F" w:rsidP="007F250F">
            <w:pPr>
              <w:bidi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تم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حل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كافة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المشكلات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الفنية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والمتعلقة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بالتكلفة</w:t>
            </w:r>
          </w:p>
        </w:tc>
        <w:tc>
          <w:tcPr>
            <w:tcW w:w="1260" w:type="dxa"/>
            <w:vMerge/>
            <w:shd w:val="clear" w:color="auto" w:fill="FFFFFF" w:themeFill="background1"/>
            <w:vAlign w:val="center"/>
          </w:tcPr>
          <w:p w14:paraId="5AF6A743" w14:textId="77777777" w:rsidR="00D31326" w:rsidRPr="00F2384C" w:rsidRDefault="00D31326" w:rsidP="00B1599D">
            <w:pPr>
              <w:bidi/>
              <w:jc w:val="center"/>
              <w:rPr>
                <w:sz w:val="18"/>
                <w:szCs w:val="18"/>
                <w:lang w:val="en-GB" w:bidi="ar-LB"/>
              </w:rPr>
            </w:pPr>
          </w:p>
        </w:tc>
      </w:tr>
      <w:tr w:rsidR="00D31326" w:rsidRPr="00F2384C" w14:paraId="69FDC181" w14:textId="77777777" w:rsidTr="004F63EA">
        <w:trPr>
          <w:trHeight w:val="300"/>
        </w:trPr>
        <w:tc>
          <w:tcPr>
            <w:tcW w:w="1172" w:type="dxa"/>
            <w:shd w:val="clear" w:color="auto" w:fill="FFFFFF" w:themeFill="background1"/>
            <w:vAlign w:val="center"/>
          </w:tcPr>
          <w:p w14:paraId="794A05B0" w14:textId="740CA3E8" w:rsidR="006B3CB6" w:rsidRPr="00F2384C" w:rsidRDefault="006B3CB6" w:rsidP="006B3CB6">
            <w:pPr>
              <w:bidi/>
              <w:jc w:val="left"/>
              <w:rPr>
                <w:color w:val="000000" w:themeColor="text1"/>
                <w:sz w:val="18"/>
                <w:szCs w:val="18"/>
                <w:rtl/>
                <w:lang w:val="en-US" w:bidi="ar-LB"/>
              </w:rPr>
            </w:pPr>
            <w:r w:rsidRPr="00F2384C">
              <w:rPr>
                <w:color w:val="000000" w:themeColor="text1"/>
                <w:sz w:val="18"/>
                <w:szCs w:val="18"/>
                <w:rtl/>
                <w:lang w:val="en-US" w:bidi="ar-LB"/>
              </w:rPr>
              <w:t>الصين</w:t>
            </w:r>
            <w:r w:rsidR="00773035" w:rsidRPr="00F2384C">
              <w:rPr>
                <w:color w:val="000000" w:themeColor="text1"/>
                <w:sz w:val="18"/>
                <w:szCs w:val="18"/>
                <w:rtl/>
                <w:lang w:val="en-US" w:bidi="ar-LB"/>
              </w:rPr>
              <w:t>؛</w:t>
            </w:r>
            <w:r w:rsidR="00351949">
              <w:rPr>
                <w:color w:val="000000" w:themeColor="text1"/>
                <w:sz w:val="18"/>
                <w:szCs w:val="18"/>
                <w:rtl/>
                <w:lang w:val="en-US" w:bidi="ar-LB"/>
              </w:rPr>
              <w:t xml:space="preserve"> </w:t>
            </w:r>
            <w:r w:rsidR="003F1F33" w:rsidRPr="00F2384C">
              <w:rPr>
                <w:color w:val="000000" w:themeColor="text1"/>
                <w:sz w:val="18"/>
                <w:szCs w:val="18"/>
                <w:rtl/>
                <w:lang w:val="en-US" w:bidi="ar-LB"/>
              </w:rPr>
              <w:t>رغاوى</w:t>
            </w:r>
            <w:r w:rsidR="00351949">
              <w:rPr>
                <w:color w:val="000000" w:themeColor="text1"/>
                <w:sz w:val="18"/>
                <w:szCs w:val="18"/>
                <w:rtl/>
                <w:lang w:val="en-US" w:bidi="ar-LB"/>
              </w:rPr>
              <w:t xml:space="preserve"> </w:t>
            </w:r>
            <w:r w:rsidR="003F1F33" w:rsidRPr="00F2384C">
              <w:rPr>
                <w:color w:val="000000" w:themeColor="text1"/>
                <w:sz w:val="18"/>
                <w:szCs w:val="18"/>
                <w:rtl/>
                <w:lang w:val="en-US" w:bidi="ar-LB"/>
              </w:rPr>
              <w:t>بوليوريتان</w:t>
            </w:r>
          </w:p>
        </w:tc>
        <w:tc>
          <w:tcPr>
            <w:tcW w:w="1343" w:type="dxa"/>
            <w:shd w:val="clear" w:color="auto" w:fill="auto"/>
            <w:vAlign w:val="center"/>
          </w:tcPr>
          <w:p w14:paraId="36AB5353" w14:textId="21E5D505" w:rsidR="00BD7C8F" w:rsidRPr="00F2384C" w:rsidRDefault="00BD7C8F" w:rsidP="00BD7C8F">
            <w:pPr>
              <w:bidi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المرحلة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الثانية،</w:t>
            </w:r>
          </w:p>
          <w:p w14:paraId="68A36F89" w14:textId="27C75022" w:rsidR="00BD7C8F" w:rsidRPr="00F2384C" w:rsidRDefault="00BD7C8F" w:rsidP="00BD7C8F">
            <w:pPr>
              <w:bidi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الشريحة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الخامسة</w:t>
            </w:r>
          </w:p>
        </w:tc>
        <w:tc>
          <w:tcPr>
            <w:tcW w:w="1345" w:type="dxa"/>
            <w:shd w:val="clear" w:color="auto" w:fill="auto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60FAC6F7" w14:textId="26DA3F9C" w:rsidR="00A60FB2" w:rsidRPr="00F2384C" w:rsidRDefault="00A60FB2" w:rsidP="00A60FB2">
            <w:pPr>
              <w:bidi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البنك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الدولي</w:t>
            </w:r>
          </w:p>
        </w:tc>
        <w:tc>
          <w:tcPr>
            <w:tcW w:w="808" w:type="dxa"/>
            <w:vMerge/>
            <w:shd w:val="clear" w:color="auto" w:fill="auto"/>
            <w:vAlign w:val="center"/>
          </w:tcPr>
          <w:p w14:paraId="0FAFD6AA" w14:textId="77777777" w:rsidR="00D31326" w:rsidRPr="00F2384C" w:rsidRDefault="00D31326" w:rsidP="00687BBC">
            <w:pPr>
              <w:jc w:val="center"/>
              <w:rPr>
                <w:sz w:val="18"/>
                <w:szCs w:val="18"/>
                <w:lang w:val="en-GB" w:bidi="ar-LB"/>
              </w:rPr>
            </w:pPr>
          </w:p>
        </w:tc>
        <w:tc>
          <w:tcPr>
            <w:tcW w:w="817" w:type="dxa"/>
            <w:shd w:val="clear" w:color="auto" w:fill="auto"/>
            <w:vAlign w:val="center"/>
          </w:tcPr>
          <w:p w14:paraId="67CADE92" w14:textId="2BF649FE" w:rsidR="00D31326" w:rsidRPr="00F2384C" w:rsidRDefault="00AA5A0B" w:rsidP="00AA5A0B">
            <w:pPr>
              <w:bidi/>
              <w:jc w:val="center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51-75</w:t>
            </w:r>
          </w:p>
        </w:tc>
        <w:tc>
          <w:tcPr>
            <w:tcW w:w="2790" w:type="dxa"/>
            <w:shd w:val="clear" w:color="auto" w:fill="FFFFFF" w:themeFill="background1"/>
            <w:vAlign w:val="center"/>
          </w:tcPr>
          <w:p w14:paraId="6CC96453" w14:textId="15B86FAD" w:rsidR="007F250F" w:rsidRPr="00F2384C" w:rsidRDefault="007F250F" w:rsidP="007F250F">
            <w:pPr>
              <w:bidi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تم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حل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كافة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المشكلات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الفنية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والمتعلقة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بالتكلفة</w:t>
            </w:r>
          </w:p>
        </w:tc>
        <w:tc>
          <w:tcPr>
            <w:tcW w:w="1260" w:type="dxa"/>
            <w:vMerge/>
            <w:shd w:val="clear" w:color="auto" w:fill="FFFFFF" w:themeFill="background1"/>
            <w:vAlign w:val="center"/>
          </w:tcPr>
          <w:p w14:paraId="051AA377" w14:textId="77777777" w:rsidR="00D31326" w:rsidRPr="00F2384C" w:rsidRDefault="00D31326" w:rsidP="00B1599D">
            <w:pPr>
              <w:bidi/>
              <w:jc w:val="center"/>
              <w:rPr>
                <w:sz w:val="18"/>
                <w:szCs w:val="18"/>
                <w:lang w:val="en-GB" w:bidi="ar-LB"/>
              </w:rPr>
            </w:pPr>
          </w:p>
        </w:tc>
      </w:tr>
      <w:tr w:rsidR="00D31326" w:rsidRPr="00F2384C" w14:paraId="4D9B6AD5" w14:textId="77777777" w:rsidTr="004F63EA">
        <w:trPr>
          <w:trHeight w:val="300"/>
        </w:trPr>
        <w:tc>
          <w:tcPr>
            <w:tcW w:w="1172" w:type="dxa"/>
            <w:shd w:val="clear" w:color="auto" w:fill="FFFFFF" w:themeFill="background1"/>
            <w:vAlign w:val="center"/>
          </w:tcPr>
          <w:p w14:paraId="46F55152" w14:textId="3BBAB34D" w:rsidR="003F1F33" w:rsidRPr="00F2384C" w:rsidRDefault="00773035" w:rsidP="003F1F33">
            <w:pPr>
              <w:bidi/>
              <w:jc w:val="left"/>
              <w:rPr>
                <w:color w:val="000000" w:themeColor="text1"/>
                <w:sz w:val="18"/>
                <w:szCs w:val="18"/>
                <w:rtl/>
                <w:lang w:val="en-US" w:bidi="ar-LB"/>
              </w:rPr>
            </w:pPr>
            <w:r w:rsidRPr="00F2384C">
              <w:rPr>
                <w:color w:val="000000" w:themeColor="text1"/>
                <w:sz w:val="18"/>
                <w:szCs w:val="18"/>
                <w:rtl/>
                <w:lang w:val="en-US" w:bidi="ar-LB"/>
              </w:rPr>
              <w:lastRenderedPageBreak/>
              <w:t>الصين؛</w:t>
            </w:r>
            <w:r w:rsidR="00351949">
              <w:rPr>
                <w:color w:val="000000" w:themeColor="text1"/>
                <w:sz w:val="18"/>
                <w:szCs w:val="18"/>
                <w:rtl/>
                <w:lang w:val="en-US" w:bidi="ar-LB"/>
              </w:rPr>
              <w:t xml:space="preserve"> </w:t>
            </w:r>
            <w:r w:rsidR="003F1F33" w:rsidRPr="00F2384C">
              <w:rPr>
                <w:color w:val="000000" w:themeColor="text1"/>
                <w:sz w:val="18"/>
                <w:szCs w:val="18"/>
                <w:rtl/>
                <w:lang w:val="en-US" w:bidi="ar-LB"/>
              </w:rPr>
              <w:t>الخدمة</w:t>
            </w:r>
          </w:p>
        </w:tc>
        <w:tc>
          <w:tcPr>
            <w:tcW w:w="1343" w:type="dxa"/>
            <w:shd w:val="clear" w:color="auto" w:fill="auto"/>
            <w:vAlign w:val="center"/>
          </w:tcPr>
          <w:p w14:paraId="75BDCDDA" w14:textId="58AE73CC" w:rsidR="00BD7C8F" w:rsidRPr="00F2384C" w:rsidRDefault="00BD7C8F" w:rsidP="00BD7C8F">
            <w:pPr>
              <w:bidi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المرحلة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الثانية،</w:t>
            </w:r>
          </w:p>
          <w:p w14:paraId="733DE700" w14:textId="251D016D" w:rsidR="00BD7C8F" w:rsidRPr="00F2384C" w:rsidRDefault="00BD7C8F" w:rsidP="00BD7C8F">
            <w:pPr>
              <w:bidi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الشريحة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السابعة</w:t>
            </w:r>
          </w:p>
        </w:tc>
        <w:tc>
          <w:tcPr>
            <w:tcW w:w="1345" w:type="dxa"/>
            <w:shd w:val="clear" w:color="auto" w:fill="auto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28D3D553" w14:textId="0573B9B3" w:rsidR="00A60FB2" w:rsidRPr="00F2384C" w:rsidRDefault="00A60FB2" w:rsidP="00A60FB2">
            <w:pPr>
              <w:bidi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اليونيب/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ألمانيا/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اليابان</w:t>
            </w:r>
          </w:p>
        </w:tc>
        <w:tc>
          <w:tcPr>
            <w:tcW w:w="808" w:type="dxa"/>
            <w:vMerge/>
            <w:shd w:val="clear" w:color="auto" w:fill="auto"/>
            <w:vAlign w:val="center"/>
          </w:tcPr>
          <w:p w14:paraId="61ABA166" w14:textId="77777777" w:rsidR="00D31326" w:rsidRPr="00F2384C" w:rsidRDefault="00D31326" w:rsidP="00687BBC">
            <w:pPr>
              <w:jc w:val="center"/>
              <w:rPr>
                <w:sz w:val="18"/>
                <w:szCs w:val="18"/>
                <w:lang w:val="en-GB" w:bidi="ar-LB"/>
              </w:rPr>
            </w:pPr>
          </w:p>
        </w:tc>
        <w:tc>
          <w:tcPr>
            <w:tcW w:w="817" w:type="dxa"/>
            <w:shd w:val="clear" w:color="auto" w:fill="auto"/>
            <w:vAlign w:val="center"/>
          </w:tcPr>
          <w:p w14:paraId="105BB481" w14:textId="6F9266CC" w:rsidR="00D31326" w:rsidRPr="00F2384C" w:rsidRDefault="00AA5A0B" w:rsidP="00AA5A0B">
            <w:pPr>
              <w:bidi/>
              <w:jc w:val="center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76-96</w:t>
            </w:r>
          </w:p>
        </w:tc>
        <w:tc>
          <w:tcPr>
            <w:tcW w:w="2790" w:type="dxa"/>
            <w:shd w:val="clear" w:color="auto" w:fill="FFFFFF" w:themeFill="background1"/>
            <w:vAlign w:val="center"/>
          </w:tcPr>
          <w:p w14:paraId="2928624D" w14:textId="29E5A70A" w:rsidR="007F250F" w:rsidRPr="00F2384C" w:rsidRDefault="007F250F" w:rsidP="007F250F">
            <w:pPr>
              <w:widowControl w:val="0"/>
              <w:bidi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تم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حل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كافة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المشكلات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الفنية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والمتعلقة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بالتكلفة</w:t>
            </w:r>
          </w:p>
        </w:tc>
        <w:tc>
          <w:tcPr>
            <w:tcW w:w="1260" w:type="dxa"/>
            <w:vMerge/>
            <w:shd w:val="clear" w:color="auto" w:fill="FFFFFF" w:themeFill="background1"/>
            <w:vAlign w:val="center"/>
          </w:tcPr>
          <w:p w14:paraId="0D4FE89C" w14:textId="77777777" w:rsidR="00D31326" w:rsidRPr="00F2384C" w:rsidRDefault="00D31326" w:rsidP="00B1599D">
            <w:pPr>
              <w:widowControl w:val="0"/>
              <w:bidi/>
              <w:jc w:val="center"/>
              <w:rPr>
                <w:sz w:val="18"/>
                <w:szCs w:val="18"/>
                <w:lang w:val="en-GB" w:bidi="ar-LB"/>
              </w:rPr>
            </w:pPr>
          </w:p>
        </w:tc>
      </w:tr>
      <w:tr w:rsidR="00D31326" w:rsidRPr="00F2384C" w14:paraId="54BC47C7" w14:textId="77777777" w:rsidTr="004F63EA">
        <w:trPr>
          <w:trHeight w:val="300"/>
        </w:trPr>
        <w:tc>
          <w:tcPr>
            <w:tcW w:w="1172" w:type="dxa"/>
            <w:shd w:val="clear" w:color="auto" w:fill="auto"/>
            <w:vAlign w:val="center"/>
          </w:tcPr>
          <w:p w14:paraId="5E5E5621" w14:textId="6FDC6815" w:rsidR="003F1F33" w:rsidRPr="00F2384C" w:rsidRDefault="003F1F33" w:rsidP="003F1F33">
            <w:pPr>
              <w:bidi/>
              <w:jc w:val="left"/>
              <w:rPr>
                <w:color w:val="000000" w:themeColor="text1"/>
                <w:sz w:val="18"/>
                <w:szCs w:val="18"/>
                <w:rtl/>
                <w:lang w:val="en-US" w:bidi="ar-LB"/>
              </w:rPr>
            </w:pPr>
            <w:r w:rsidRPr="00F2384C">
              <w:rPr>
                <w:color w:val="000000" w:themeColor="text1"/>
                <w:sz w:val="18"/>
                <w:szCs w:val="18"/>
                <w:rtl/>
                <w:lang w:val="en-US" w:bidi="ar-LB"/>
              </w:rPr>
              <w:t>الكونغو</w:t>
            </w:r>
          </w:p>
        </w:tc>
        <w:tc>
          <w:tcPr>
            <w:tcW w:w="1343" w:type="dxa"/>
            <w:shd w:val="clear" w:color="auto" w:fill="auto"/>
            <w:vAlign w:val="center"/>
          </w:tcPr>
          <w:p w14:paraId="0BE72C86" w14:textId="1A9F4DB6" w:rsidR="00BD7C8F" w:rsidRPr="00F2384C" w:rsidRDefault="00BD7C8F" w:rsidP="00BD7C8F">
            <w:pPr>
              <w:bidi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المرحلة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الثانية،</w:t>
            </w:r>
          </w:p>
          <w:p w14:paraId="7BF32015" w14:textId="5DC2206F" w:rsidR="00BD7C8F" w:rsidRPr="00F2384C" w:rsidRDefault="00BD7C8F" w:rsidP="00BD7C8F">
            <w:pPr>
              <w:bidi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الشريحة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الأولى</w:t>
            </w:r>
          </w:p>
        </w:tc>
        <w:tc>
          <w:tcPr>
            <w:tcW w:w="1345" w:type="dxa"/>
            <w:shd w:val="clear" w:color="auto" w:fill="auto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3922B80C" w14:textId="2FBD25B7" w:rsidR="00A60FB2" w:rsidRPr="00F2384C" w:rsidRDefault="00A60FB2" w:rsidP="00A60FB2">
            <w:pPr>
              <w:bidi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اليونيب/اليونيدو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03FB65ED" w14:textId="73A56463" w:rsidR="0008080B" w:rsidRPr="00F2384C" w:rsidRDefault="0008080B" w:rsidP="0008080B">
            <w:pPr>
              <w:bidi/>
              <w:jc w:val="center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95/49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5E81E619" w14:textId="77777777" w:rsidR="00D31326" w:rsidRPr="00F2384C" w:rsidRDefault="00D31326" w:rsidP="00687BBC">
            <w:pPr>
              <w:jc w:val="center"/>
              <w:rPr>
                <w:sz w:val="18"/>
                <w:szCs w:val="18"/>
                <w:lang w:val="en-US" w:bidi="ar-LB"/>
              </w:rPr>
            </w:pPr>
          </w:p>
        </w:tc>
        <w:tc>
          <w:tcPr>
            <w:tcW w:w="2790" w:type="dxa"/>
            <w:shd w:val="clear" w:color="auto" w:fill="auto"/>
            <w:vAlign w:val="center"/>
          </w:tcPr>
          <w:p w14:paraId="38654558" w14:textId="60D5A12C" w:rsidR="007F250F" w:rsidRPr="00F2384C" w:rsidRDefault="007F250F" w:rsidP="007F250F">
            <w:pPr>
              <w:bidi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تم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حل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كافة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المشكلات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الفنية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والمتعلقة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بالتكلفة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02208E7" w14:textId="7AC0CA99" w:rsidR="00D31326" w:rsidRPr="00F2384C" w:rsidRDefault="00B1599D" w:rsidP="00B1599D">
            <w:pPr>
              <w:bidi/>
              <w:jc w:val="center"/>
              <w:rPr>
                <w:sz w:val="18"/>
                <w:szCs w:val="18"/>
                <w:lang w:val="en-GB" w:bidi="ar-LB"/>
              </w:rPr>
            </w:pPr>
            <w:r w:rsidRPr="00F2384C">
              <w:rPr>
                <w:sz w:val="18"/>
                <w:szCs w:val="18"/>
                <w:rtl/>
                <w:lang w:val="en-GB" w:bidi="ar-LB"/>
              </w:rPr>
              <w:t>لا</w:t>
            </w:r>
          </w:p>
        </w:tc>
      </w:tr>
      <w:tr w:rsidR="00D31326" w:rsidRPr="00F2384C" w14:paraId="2353F809" w14:textId="77777777" w:rsidTr="004F63EA">
        <w:trPr>
          <w:trHeight w:val="300"/>
        </w:trPr>
        <w:tc>
          <w:tcPr>
            <w:tcW w:w="1172" w:type="dxa"/>
            <w:shd w:val="clear" w:color="auto" w:fill="auto"/>
            <w:vAlign w:val="center"/>
          </w:tcPr>
          <w:p w14:paraId="561A9088" w14:textId="195F6FB3" w:rsidR="003F1F33" w:rsidRPr="00F2384C" w:rsidRDefault="003F1F33" w:rsidP="003F1F33">
            <w:pPr>
              <w:bidi/>
              <w:jc w:val="left"/>
              <w:rPr>
                <w:color w:val="000000" w:themeColor="text1"/>
                <w:sz w:val="18"/>
                <w:szCs w:val="18"/>
                <w:rtl/>
                <w:lang w:val="en-US" w:bidi="ar-LB"/>
              </w:rPr>
            </w:pPr>
            <w:r w:rsidRPr="00F2384C">
              <w:rPr>
                <w:color w:val="000000" w:themeColor="text1"/>
                <w:sz w:val="18"/>
                <w:szCs w:val="18"/>
                <w:rtl/>
                <w:lang w:val="en-US" w:bidi="ar-LB"/>
              </w:rPr>
              <w:t>غانا</w:t>
            </w:r>
          </w:p>
        </w:tc>
        <w:tc>
          <w:tcPr>
            <w:tcW w:w="1343" w:type="dxa"/>
            <w:shd w:val="clear" w:color="auto" w:fill="auto"/>
            <w:vAlign w:val="center"/>
          </w:tcPr>
          <w:p w14:paraId="16F46E45" w14:textId="32CEA3FF" w:rsidR="00BD7C8F" w:rsidRPr="00F2384C" w:rsidRDefault="00BD7C8F" w:rsidP="00BD7C8F">
            <w:pPr>
              <w:bidi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المرحلة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الثانية،</w:t>
            </w:r>
          </w:p>
          <w:p w14:paraId="0E2C6982" w14:textId="20F16160" w:rsidR="00BD7C8F" w:rsidRPr="00F2384C" w:rsidRDefault="00BD7C8F" w:rsidP="00BD7C8F">
            <w:pPr>
              <w:bidi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الشريحة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الثانية</w:t>
            </w:r>
          </w:p>
        </w:tc>
        <w:tc>
          <w:tcPr>
            <w:tcW w:w="1345" w:type="dxa"/>
            <w:shd w:val="clear" w:color="auto" w:fill="auto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58D85400" w14:textId="63465756" w:rsidR="00A60FB2" w:rsidRPr="00F2384C" w:rsidRDefault="00A60FB2" w:rsidP="00A60FB2">
            <w:pPr>
              <w:bidi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اليوئنديبي/اليونيب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7E1B718B" w14:textId="0D9E8ED8" w:rsidR="0008080B" w:rsidRPr="00F2384C" w:rsidRDefault="0008080B" w:rsidP="0008080B">
            <w:pPr>
              <w:bidi/>
              <w:jc w:val="center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95/54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7DDFD0C3" w14:textId="77777777" w:rsidR="00D31326" w:rsidRPr="00F2384C" w:rsidRDefault="00D31326" w:rsidP="00687BBC">
            <w:pPr>
              <w:jc w:val="center"/>
              <w:rPr>
                <w:sz w:val="18"/>
                <w:szCs w:val="18"/>
                <w:lang w:val="en-GB" w:bidi="ar-LB"/>
              </w:rPr>
            </w:pPr>
          </w:p>
        </w:tc>
        <w:tc>
          <w:tcPr>
            <w:tcW w:w="2790" w:type="dxa"/>
            <w:shd w:val="clear" w:color="auto" w:fill="auto"/>
            <w:vAlign w:val="center"/>
          </w:tcPr>
          <w:p w14:paraId="0E58BF01" w14:textId="4C699A43" w:rsidR="00A15511" w:rsidRPr="00F2384C" w:rsidRDefault="00372259" w:rsidP="00A15511">
            <w:pPr>
              <w:bidi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مشروع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المستخدم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النهائي/المشروع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التدليلي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DA44E12" w14:textId="7A109A22" w:rsidR="00D31326" w:rsidRPr="00F2384C" w:rsidRDefault="00362DC2" w:rsidP="00B1599D">
            <w:pPr>
              <w:bidi/>
              <w:jc w:val="center"/>
              <w:rPr>
                <w:sz w:val="18"/>
                <w:szCs w:val="18"/>
                <w:lang w:val="en-GB" w:bidi="ar-LB"/>
              </w:rPr>
            </w:pPr>
            <w:r w:rsidRPr="00F2384C">
              <w:rPr>
                <w:sz w:val="18"/>
                <w:szCs w:val="18"/>
                <w:rtl/>
                <w:lang w:val="en-GB" w:bidi="ar-LB"/>
              </w:rPr>
              <w:t>نعم</w:t>
            </w:r>
          </w:p>
        </w:tc>
      </w:tr>
      <w:tr w:rsidR="00D31326" w:rsidRPr="00F2384C" w14:paraId="538A4B6F" w14:textId="77777777" w:rsidTr="004F63EA">
        <w:trPr>
          <w:trHeight w:val="300"/>
        </w:trPr>
        <w:tc>
          <w:tcPr>
            <w:tcW w:w="1172" w:type="dxa"/>
            <w:shd w:val="clear" w:color="auto" w:fill="auto"/>
            <w:vAlign w:val="center"/>
          </w:tcPr>
          <w:p w14:paraId="675F2F88" w14:textId="16797ADF" w:rsidR="003F1F33" w:rsidRPr="00F2384C" w:rsidRDefault="003F1F33" w:rsidP="003F1F33">
            <w:pPr>
              <w:bidi/>
              <w:jc w:val="left"/>
              <w:rPr>
                <w:color w:val="000000" w:themeColor="text1"/>
                <w:sz w:val="18"/>
                <w:szCs w:val="18"/>
                <w:rtl/>
                <w:lang w:val="en-US" w:bidi="ar-LB"/>
              </w:rPr>
            </w:pPr>
            <w:r w:rsidRPr="00F2384C">
              <w:rPr>
                <w:color w:val="000000" w:themeColor="text1"/>
                <w:sz w:val="18"/>
                <w:szCs w:val="18"/>
                <w:rtl/>
                <w:lang w:val="en-US" w:bidi="ar-LB"/>
              </w:rPr>
              <w:t>غينيا</w:t>
            </w:r>
            <w:r w:rsidR="00351949">
              <w:rPr>
                <w:color w:val="000000" w:themeColor="text1"/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color w:val="000000" w:themeColor="text1"/>
                <w:sz w:val="18"/>
                <w:szCs w:val="18"/>
                <w:rtl/>
                <w:lang w:val="en-US" w:bidi="ar-LB"/>
              </w:rPr>
              <w:t>-</w:t>
            </w:r>
            <w:r w:rsidR="00351949">
              <w:rPr>
                <w:color w:val="000000" w:themeColor="text1"/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color w:val="000000" w:themeColor="text1"/>
                <w:sz w:val="18"/>
                <w:szCs w:val="18"/>
                <w:rtl/>
                <w:lang w:val="en-US" w:bidi="ar-LB"/>
              </w:rPr>
              <w:t>بيساو</w:t>
            </w:r>
          </w:p>
        </w:tc>
        <w:tc>
          <w:tcPr>
            <w:tcW w:w="1343" w:type="dxa"/>
            <w:shd w:val="clear" w:color="auto" w:fill="auto"/>
            <w:vAlign w:val="center"/>
          </w:tcPr>
          <w:p w14:paraId="5C150F11" w14:textId="2D824030" w:rsidR="00BD7C8F" w:rsidRPr="00F2384C" w:rsidRDefault="00BD7C8F" w:rsidP="00BD7C8F">
            <w:pPr>
              <w:bidi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المرحلة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الثانية،</w:t>
            </w:r>
          </w:p>
          <w:p w14:paraId="6AC5FA18" w14:textId="0D07912E" w:rsidR="00BD7C8F" w:rsidRPr="00F2384C" w:rsidRDefault="00BD7C8F" w:rsidP="00BD7C8F">
            <w:pPr>
              <w:bidi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الشريحة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الأولى</w:t>
            </w:r>
          </w:p>
        </w:tc>
        <w:tc>
          <w:tcPr>
            <w:tcW w:w="1345" w:type="dxa"/>
            <w:shd w:val="clear" w:color="auto" w:fill="auto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48184887" w14:textId="78F2082F" w:rsidR="00A60FB2" w:rsidRPr="00F2384C" w:rsidRDefault="00A60FB2" w:rsidP="00A60FB2">
            <w:pPr>
              <w:bidi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اليونيب/اليونيدو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66A34CC4" w14:textId="01862560" w:rsidR="0008080B" w:rsidRPr="00F2384C" w:rsidRDefault="0008080B" w:rsidP="0008080B">
            <w:pPr>
              <w:bidi/>
              <w:jc w:val="center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95/56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21C4E05C" w14:textId="77777777" w:rsidR="00D31326" w:rsidRPr="00F2384C" w:rsidRDefault="00D31326" w:rsidP="00687BBC">
            <w:pPr>
              <w:jc w:val="center"/>
              <w:rPr>
                <w:sz w:val="18"/>
                <w:szCs w:val="18"/>
                <w:lang w:val="en-GB" w:bidi="ar-LB"/>
              </w:rPr>
            </w:pPr>
          </w:p>
        </w:tc>
        <w:tc>
          <w:tcPr>
            <w:tcW w:w="2790" w:type="dxa"/>
            <w:shd w:val="clear" w:color="auto" w:fill="auto"/>
            <w:vAlign w:val="center"/>
          </w:tcPr>
          <w:p w14:paraId="18DFE524" w14:textId="373624F5" w:rsidR="007F250F" w:rsidRPr="00F2384C" w:rsidRDefault="007F250F" w:rsidP="007F250F">
            <w:pPr>
              <w:bidi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تم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حل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كافة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المشكلات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الفنية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والمتعلقة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بالتكلفة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0666700" w14:textId="37FDCE51" w:rsidR="00D31326" w:rsidRPr="00F2384C" w:rsidRDefault="00B1599D" w:rsidP="00B1599D">
            <w:pPr>
              <w:bidi/>
              <w:jc w:val="center"/>
              <w:rPr>
                <w:sz w:val="18"/>
                <w:szCs w:val="18"/>
                <w:lang w:val="en-GB" w:bidi="ar-LB"/>
              </w:rPr>
            </w:pPr>
            <w:r w:rsidRPr="00F2384C">
              <w:rPr>
                <w:sz w:val="18"/>
                <w:szCs w:val="18"/>
                <w:rtl/>
                <w:lang w:val="en-GB" w:bidi="ar-LB"/>
              </w:rPr>
              <w:t>لا</w:t>
            </w:r>
          </w:p>
        </w:tc>
      </w:tr>
      <w:tr w:rsidR="00D31326" w:rsidRPr="00F2384C" w14:paraId="163B7805" w14:textId="77777777" w:rsidTr="004F63EA">
        <w:trPr>
          <w:trHeight w:val="300"/>
        </w:trPr>
        <w:tc>
          <w:tcPr>
            <w:tcW w:w="1172" w:type="dxa"/>
            <w:shd w:val="clear" w:color="auto" w:fill="auto"/>
            <w:vAlign w:val="center"/>
          </w:tcPr>
          <w:p w14:paraId="7B7CB265" w14:textId="725ED14A" w:rsidR="003F1F33" w:rsidRPr="00F2384C" w:rsidRDefault="003F1F33" w:rsidP="003F1F33">
            <w:pPr>
              <w:bidi/>
              <w:jc w:val="left"/>
              <w:rPr>
                <w:color w:val="000000" w:themeColor="text1"/>
                <w:sz w:val="18"/>
                <w:szCs w:val="18"/>
                <w:rtl/>
                <w:lang w:val="en-US" w:bidi="ar-LB"/>
              </w:rPr>
            </w:pPr>
            <w:r w:rsidRPr="00F2384C">
              <w:rPr>
                <w:color w:val="000000" w:themeColor="text1"/>
                <w:sz w:val="18"/>
                <w:szCs w:val="18"/>
                <w:rtl/>
                <w:lang w:val="en-US" w:bidi="ar-LB"/>
              </w:rPr>
              <w:t>الهند</w:t>
            </w:r>
          </w:p>
        </w:tc>
        <w:tc>
          <w:tcPr>
            <w:tcW w:w="1343" w:type="dxa"/>
            <w:shd w:val="clear" w:color="auto" w:fill="auto"/>
            <w:vAlign w:val="center"/>
          </w:tcPr>
          <w:p w14:paraId="7D0C365B" w14:textId="0642DD08" w:rsidR="00BD7C8F" w:rsidRPr="00F2384C" w:rsidRDefault="00BD7C8F" w:rsidP="00BD7C8F">
            <w:pPr>
              <w:bidi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المرحلة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الثالثة،</w:t>
            </w:r>
          </w:p>
          <w:p w14:paraId="71191DB7" w14:textId="2A6A6EF9" w:rsidR="00BD7C8F" w:rsidRPr="00F2384C" w:rsidRDefault="00BD7C8F" w:rsidP="00BD7C8F">
            <w:pPr>
              <w:bidi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الشريحة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الثانية</w:t>
            </w:r>
          </w:p>
        </w:tc>
        <w:tc>
          <w:tcPr>
            <w:tcW w:w="1345" w:type="dxa"/>
            <w:shd w:val="clear" w:color="auto" w:fill="auto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6B95EBA4" w14:textId="707E81E5" w:rsidR="00A60FB2" w:rsidRPr="00F2384C" w:rsidRDefault="00A60FB2" w:rsidP="00A60FB2">
            <w:pPr>
              <w:bidi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اليوئنديبي/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اليونيب/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ألمانيا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717DDDA6" w14:textId="690AFFB0" w:rsidR="0008080B" w:rsidRPr="00F2384C" w:rsidRDefault="0008080B" w:rsidP="0008080B">
            <w:pPr>
              <w:bidi/>
              <w:jc w:val="center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95/58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04AD18E0" w14:textId="77777777" w:rsidR="00D31326" w:rsidRPr="00F2384C" w:rsidRDefault="00D31326" w:rsidP="00687BBC">
            <w:pPr>
              <w:jc w:val="center"/>
              <w:rPr>
                <w:sz w:val="18"/>
                <w:szCs w:val="18"/>
                <w:lang w:val="en-GB" w:bidi="ar-LB"/>
              </w:rPr>
            </w:pPr>
          </w:p>
        </w:tc>
        <w:tc>
          <w:tcPr>
            <w:tcW w:w="2790" w:type="dxa"/>
            <w:shd w:val="clear" w:color="auto" w:fill="auto"/>
            <w:vAlign w:val="center"/>
          </w:tcPr>
          <w:p w14:paraId="7FA00EAE" w14:textId="35D1BB89" w:rsidR="007F250F" w:rsidRPr="00F2384C" w:rsidRDefault="007F250F" w:rsidP="007F250F">
            <w:pPr>
              <w:bidi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تم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حل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كافة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المشكلات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الفنية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والمتعلقة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بالتكلفة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A602A17" w14:textId="326345E2" w:rsidR="00D31326" w:rsidRPr="00F2384C" w:rsidRDefault="00B1599D" w:rsidP="00B1599D">
            <w:pPr>
              <w:bidi/>
              <w:jc w:val="center"/>
              <w:rPr>
                <w:sz w:val="18"/>
                <w:szCs w:val="18"/>
                <w:lang w:val="en-GB" w:bidi="ar-LB"/>
              </w:rPr>
            </w:pPr>
            <w:r w:rsidRPr="00F2384C">
              <w:rPr>
                <w:sz w:val="18"/>
                <w:szCs w:val="18"/>
                <w:rtl/>
                <w:lang w:val="en-GB" w:bidi="ar-LB"/>
              </w:rPr>
              <w:t>لا</w:t>
            </w:r>
          </w:p>
        </w:tc>
      </w:tr>
      <w:tr w:rsidR="00D31326" w:rsidRPr="00F2384C" w14:paraId="25C442A6" w14:textId="77777777" w:rsidTr="004F63EA">
        <w:trPr>
          <w:trHeight w:val="300"/>
        </w:trPr>
        <w:tc>
          <w:tcPr>
            <w:tcW w:w="1172" w:type="dxa"/>
            <w:shd w:val="clear" w:color="auto" w:fill="auto"/>
            <w:vAlign w:val="center"/>
          </w:tcPr>
          <w:p w14:paraId="02780C1F" w14:textId="42A8607D" w:rsidR="003F1F33" w:rsidRPr="00F2384C" w:rsidRDefault="003F1F33" w:rsidP="003F1F33">
            <w:pPr>
              <w:bidi/>
              <w:jc w:val="left"/>
              <w:rPr>
                <w:color w:val="000000" w:themeColor="text1"/>
                <w:sz w:val="18"/>
                <w:szCs w:val="18"/>
                <w:rtl/>
                <w:lang w:val="en-US" w:bidi="ar-LB"/>
              </w:rPr>
            </w:pPr>
            <w:r w:rsidRPr="00F2384C">
              <w:rPr>
                <w:color w:val="000000" w:themeColor="text1"/>
                <w:sz w:val="18"/>
                <w:szCs w:val="18"/>
                <w:rtl/>
                <w:lang w:val="en-US" w:bidi="ar-LB"/>
              </w:rPr>
              <w:t>العراق</w:t>
            </w:r>
          </w:p>
        </w:tc>
        <w:tc>
          <w:tcPr>
            <w:tcW w:w="1343" w:type="dxa"/>
            <w:shd w:val="clear" w:color="auto" w:fill="auto"/>
            <w:vAlign w:val="center"/>
          </w:tcPr>
          <w:p w14:paraId="5AFA37FC" w14:textId="04BC2C82" w:rsidR="00BD7C8F" w:rsidRPr="00F2384C" w:rsidRDefault="00BD7C8F" w:rsidP="00BD7C8F">
            <w:pPr>
              <w:bidi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المرحلة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الثانية،</w:t>
            </w:r>
          </w:p>
          <w:p w14:paraId="07675690" w14:textId="112BF1EE" w:rsidR="00BD7C8F" w:rsidRPr="00F2384C" w:rsidRDefault="00BD7C8F" w:rsidP="00BD7C8F">
            <w:pPr>
              <w:bidi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الشريحة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الثانية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والثالثة</w:t>
            </w:r>
          </w:p>
        </w:tc>
        <w:tc>
          <w:tcPr>
            <w:tcW w:w="1345" w:type="dxa"/>
            <w:shd w:val="clear" w:color="auto" w:fill="auto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2270954D" w14:textId="791D35A8" w:rsidR="00A60FB2" w:rsidRPr="00F2384C" w:rsidRDefault="00A60FB2" w:rsidP="00A60FB2">
            <w:pPr>
              <w:bidi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اليونيب/اليونيدو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541C6D49" w14:textId="1783BC10" w:rsidR="0008080B" w:rsidRPr="00F2384C" w:rsidRDefault="0008080B" w:rsidP="0008080B">
            <w:pPr>
              <w:bidi/>
              <w:jc w:val="center"/>
              <w:rPr>
                <w:sz w:val="18"/>
                <w:szCs w:val="18"/>
                <w:rtl/>
                <w:lang w:val="en-GB" w:bidi="ar-LB"/>
              </w:rPr>
            </w:pPr>
            <w:r w:rsidRPr="00F2384C">
              <w:rPr>
                <w:sz w:val="18"/>
                <w:szCs w:val="18"/>
                <w:rtl/>
                <w:lang w:val="en-GB" w:bidi="ar-LB"/>
              </w:rPr>
              <w:t>95/59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619959D7" w14:textId="77777777" w:rsidR="00D31326" w:rsidRPr="00F2384C" w:rsidRDefault="00D31326" w:rsidP="00687BBC">
            <w:pPr>
              <w:jc w:val="center"/>
              <w:rPr>
                <w:sz w:val="18"/>
                <w:szCs w:val="18"/>
                <w:lang w:val="en-GB" w:bidi="ar-LB"/>
              </w:rPr>
            </w:pPr>
          </w:p>
        </w:tc>
        <w:tc>
          <w:tcPr>
            <w:tcW w:w="2790" w:type="dxa"/>
            <w:shd w:val="clear" w:color="auto" w:fill="auto"/>
            <w:vAlign w:val="center"/>
          </w:tcPr>
          <w:p w14:paraId="53188284" w14:textId="5A7C5EE4" w:rsidR="00372259" w:rsidRPr="00F2384C" w:rsidRDefault="00372259" w:rsidP="00372259">
            <w:pPr>
              <w:bidi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تم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استيفاء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الشروط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اللازمة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للنظر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في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الشريحة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الثانية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جزئياً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(المقرر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87/40(ج))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E53F3FE" w14:textId="20C02729" w:rsidR="00D31326" w:rsidRPr="00F2384C" w:rsidRDefault="00362DC2" w:rsidP="00B1599D">
            <w:pPr>
              <w:bidi/>
              <w:jc w:val="center"/>
              <w:rPr>
                <w:sz w:val="18"/>
                <w:szCs w:val="18"/>
                <w:lang w:bidi="ar-LB"/>
              </w:rPr>
            </w:pPr>
            <w:r w:rsidRPr="00F2384C">
              <w:rPr>
                <w:sz w:val="18"/>
                <w:szCs w:val="18"/>
                <w:rtl/>
                <w:lang w:val="en-GB" w:bidi="ar-LB"/>
              </w:rPr>
              <w:t>نعم</w:t>
            </w:r>
          </w:p>
        </w:tc>
      </w:tr>
      <w:tr w:rsidR="00D31326" w:rsidRPr="00F2384C" w14:paraId="625854E1" w14:textId="77777777" w:rsidTr="004F63EA">
        <w:trPr>
          <w:trHeight w:val="300"/>
        </w:trPr>
        <w:tc>
          <w:tcPr>
            <w:tcW w:w="1172" w:type="dxa"/>
            <w:shd w:val="clear" w:color="auto" w:fill="auto"/>
            <w:vAlign w:val="center"/>
          </w:tcPr>
          <w:p w14:paraId="753D9904" w14:textId="66D83771" w:rsidR="003F1F33" w:rsidRPr="00F2384C" w:rsidRDefault="003F1F33" w:rsidP="003F1F33">
            <w:pPr>
              <w:bidi/>
              <w:jc w:val="left"/>
              <w:rPr>
                <w:color w:val="000000" w:themeColor="text1"/>
                <w:sz w:val="18"/>
                <w:szCs w:val="18"/>
                <w:rtl/>
                <w:lang w:val="en-US" w:bidi="ar-LB"/>
              </w:rPr>
            </w:pPr>
            <w:r w:rsidRPr="00F2384C">
              <w:rPr>
                <w:color w:val="000000" w:themeColor="text1"/>
                <w:sz w:val="18"/>
                <w:szCs w:val="18"/>
                <w:rtl/>
                <w:lang w:val="en-US" w:bidi="ar-LB"/>
              </w:rPr>
              <w:t>الأردن</w:t>
            </w:r>
          </w:p>
        </w:tc>
        <w:tc>
          <w:tcPr>
            <w:tcW w:w="1343" w:type="dxa"/>
            <w:shd w:val="clear" w:color="auto" w:fill="auto"/>
            <w:vAlign w:val="center"/>
          </w:tcPr>
          <w:p w14:paraId="793B0C70" w14:textId="783A2D1F" w:rsidR="00BD7C8F" w:rsidRPr="00F2384C" w:rsidRDefault="00BD7C8F" w:rsidP="00BD7C8F">
            <w:pPr>
              <w:bidi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المرحلة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الثالثة،</w:t>
            </w:r>
          </w:p>
          <w:p w14:paraId="224F9282" w14:textId="7A2E3582" w:rsidR="00BD7C8F" w:rsidRPr="00F2384C" w:rsidRDefault="00BD7C8F" w:rsidP="00BD7C8F">
            <w:pPr>
              <w:bidi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الشريحة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الأولى</w:t>
            </w:r>
          </w:p>
        </w:tc>
        <w:tc>
          <w:tcPr>
            <w:tcW w:w="1345" w:type="dxa"/>
            <w:shd w:val="clear" w:color="auto" w:fill="auto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61B43EEB" w14:textId="4A8B12E4" w:rsidR="00A60FB2" w:rsidRPr="00F2384C" w:rsidRDefault="00A60FB2" w:rsidP="00A60FB2">
            <w:pPr>
              <w:bidi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اليونيدو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5ADEB854" w14:textId="3F799E39" w:rsidR="0008080B" w:rsidRPr="00F2384C" w:rsidRDefault="0008080B" w:rsidP="0008080B">
            <w:pPr>
              <w:bidi/>
              <w:jc w:val="center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95/61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2D524B21" w14:textId="77777777" w:rsidR="00D31326" w:rsidRPr="00F2384C" w:rsidRDefault="00D31326" w:rsidP="00687BBC">
            <w:pPr>
              <w:jc w:val="center"/>
              <w:rPr>
                <w:sz w:val="18"/>
                <w:szCs w:val="18"/>
                <w:lang w:val="en-GB" w:bidi="ar-LB"/>
              </w:rPr>
            </w:pPr>
          </w:p>
        </w:tc>
        <w:tc>
          <w:tcPr>
            <w:tcW w:w="2790" w:type="dxa"/>
            <w:shd w:val="clear" w:color="auto" w:fill="auto"/>
            <w:vAlign w:val="center"/>
          </w:tcPr>
          <w:p w14:paraId="4918F7F2" w14:textId="5DCA7CDC" w:rsidR="007F250F" w:rsidRPr="00F2384C" w:rsidRDefault="007F250F" w:rsidP="007F250F">
            <w:pPr>
              <w:bidi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تم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حل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كافة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المشكلات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الفنية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والمتعلقة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بالتكلفة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DECD947" w14:textId="3FB6F167" w:rsidR="00D31326" w:rsidRPr="00F2384C" w:rsidRDefault="00B1599D" w:rsidP="00B1599D">
            <w:pPr>
              <w:bidi/>
              <w:jc w:val="center"/>
              <w:rPr>
                <w:sz w:val="18"/>
                <w:szCs w:val="18"/>
                <w:lang w:bidi="ar-LB"/>
              </w:rPr>
            </w:pPr>
            <w:r w:rsidRPr="00F2384C">
              <w:rPr>
                <w:sz w:val="18"/>
                <w:szCs w:val="18"/>
                <w:rtl/>
                <w:lang w:val="en-GB" w:bidi="ar-LB"/>
              </w:rPr>
              <w:t>لا</w:t>
            </w:r>
          </w:p>
        </w:tc>
      </w:tr>
      <w:tr w:rsidR="00D31326" w:rsidRPr="00F2384C" w14:paraId="224B20DD" w14:textId="77777777" w:rsidTr="004F63EA">
        <w:trPr>
          <w:trHeight w:val="300"/>
        </w:trPr>
        <w:tc>
          <w:tcPr>
            <w:tcW w:w="1172" w:type="dxa"/>
            <w:shd w:val="clear" w:color="auto" w:fill="auto"/>
            <w:vAlign w:val="center"/>
          </w:tcPr>
          <w:p w14:paraId="71BD1EA4" w14:textId="1697E247" w:rsidR="003F1F33" w:rsidRPr="00F2384C" w:rsidRDefault="003F1F33" w:rsidP="003F1F33">
            <w:pPr>
              <w:bidi/>
              <w:jc w:val="left"/>
              <w:rPr>
                <w:color w:val="000000" w:themeColor="text1"/>
                <w:sz w:val="18"/>
                <w:szCs w:val="18"/>
                <w:rtl/>
                <w:lang w:val="en-US" w:bidi="ar-LB"/>
              </w:rPr>
            </w:pPr>
            <w:r w:rsidRPr="00F2384C">
              <w:rPr>
                <w:color w:val="000000" w:themeColor="text1"/>
                <w:sz w:val="18"/>
                <w:szCs w:val="18"/>
                <w:rtl/>
                <w:lang w:val="en-US" w:bidi="ar-LB"/>
              </w:rPr>
              <w:t>المكسيك</w:t>
            </w:r>
          </w:p>
        </w:tc>
        <w:tc>
          <w:tcPr>
            <w:tcW w:w="1343" w:type="dxa"/>
            <w:shd w:val="clear" w:color="auto" w:fill="auto"/>
            <w:vAlign w:val="center"/>
          </w:tcPr>
          <w:p w14:paraId="796B3BF6" w14:textId="722D7C07" w:rsidR="00BD7C8F" w:rsidRPr="00F2384C" w:rsidRDefault="00BD7C8F" w:rsidP="00BD7C8F">
            <w:pPr>
              <w:bidi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المرحلة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الثالثة،</w:t>
            </w:r>
          </w:p>
          <w:p w14:paraId="58ECCEEC" w14:textId="42C14F8C" w:rsidR="00BD7C8F" w:rsidRPr="00F2384C" w:rsidRDefault="00BD7C8F" w:rsidP="00BD7C8F">
            <w:pPr>
              <w:bidi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الشريحة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الأولى</w:t>
            </w:r>
          </w:p>
        </w:tc>
        <w:tc>
          <w:tcPr>
            <w:tcW w:w="1345" w:type="dxa"/>
            <w:shd w:val="clear" w:color="auto" w:fill="auto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0FCB0FF9" w14:textId="0BCD692E" w:rsidR="00A60FB2" w:rsidRPr="00F2384C" w:rsidRDefault="00A60FB2" w:rsidP="00A60FB2">
            <w:pPr>
              <w:bidi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اليونيدو/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ألمانيا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7C308DEF" w14:textId="50CD7C23" w:rsidR="0008080B" w:rsidRPr="00F2384C" w:rsidRDefault="0008080B" w:rsidP="0008080B">
            <w:pPr>
              <w:bidi/>
              <w:jc w:val="center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95/66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6DC1F8CA" w14:textId="77777777" w:rsidR="00D31326" w:rsidRPr="00F2384C" w:rsidRDefault="00D31326" w:rsidP="00687BBC">
            <w:pPr>
              <w:jc w:val="center"/>
              <w:rPr>
                <w:sz w:val="18"/>
                <w:szCs w:val="18"/>
                <w:lang w:val="en-GB" w:bidi="ar-LB"/>
              </w:rPr>
            </w:pPr>
          </w:p>
        </w:tc>
        <w:tc>
          <w:tcPr>
            <w:tcW w:w="2790" w:type="dxa"/>
            <w:shd w:val="clear" w:color="auto" w:fill="auto"/>
            <w:vAlign w:val="center"/>
          </w:tcPr>
          <w:p w14:paraId="45725E09" w14:textId="734A1DA3" w:rsidR="007F250F" w:rsidRPr="00F2384C" w:rsidRDefault="007F250F" w:rsidP="007F250F">
            <w:pPr>
              <w:bidi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تم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حل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كافة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المشكلات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الفنية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والمتعلقة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بالتكلفة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F8E5476" w14:textId="0DA6896F" w:rsidR="00D31326" w:rsidRPr="00F2384C" w:rsidRDefault="00B1599D" w:rsidP="00B1599D">
            <w:pPr>
              <w:bidi/>
              <w:jc w:val="center"/>
              <w:rPr>
                <w:sz w:val="18"/>
                <w:szCs w:val="18"/>
                <w:lang w:val="en-GB" w:bidi="ar-LB"/>
              </w:rPr>
            </w:pPr>
            <w:r w:rsidRPr="00F2384C">
              <w:rPr>
                <w:sz w:val="18"/>
                <w:szCs w:val="18"/>
                <w:rtl/>
                <w:lang w:val="en-GB" w:bidi="ar-LB"/>
              </w:rPr>
              <w:t>لا</w:t>
            </w:r>
          </w:p>
        </w:tc>
      </w:tr>
      <w:tr w:rsidR="00D31326" w:rsidRPr="00F2384C" w14:paraId="4180F1DF" w14:textId="77777777" w:rsidTr="004F63EA">
        <w:trPr>
          <w:trHeight w:val="300"/>
        </w:trPr>
        <w:tc>
          <w:tcPr>
            <w:tcW w:w="1172" w:type="dxa"/>
            <w:shd w:val="clear" w:color="auto" w:fill="auto"/>
            <w:vAlign w:val="center"/>
          </w:tcPr>
          <w:p w14:paraId="37388AA3" w14:textId="19988A31" w:rsidR="003F1F33" w:rsidRPr="00F2384C" w:rsidRDefault="003F1F33" w:rsidP="003F1F33">
            <w:pPr>
              <w:widowControl w:val="0"/>
              <w:bidi/>
              <w:jc w:val="left"/>
              <w:rPr>
                <w:color w:val="000000" w:themeColor="text1"/>
                <w:sz w:val="18"/>
                <w:szCs w:val="18"/>
                <w:rtl/>
                <w:lang w:val="en-US" w:bidi="ar-LB"/>
              </w:rPr>
            </w:pPr>
            <w:r w:rsidRPr="00F2384C">
              <w:rPr>
                <w:color w:val="000000" w:themeColor="text1"/>
                <w:sz w:val="18"/>
                <w:szCs w:val="18"/>
                <w:rtl/>
                <w:lang w:val="en-US" w:bidi="ar-LB"/>
              </w:rPr>
              <w:t>باكستان</w:t>
            </w:r>
          </w:p>
        </w:tc>
        <w:tc>
          <w:tcPr>
            <w:tcW w:w="1343" w:type="dxa"/>
            <w:shd w:val="clear" w:color="auto" w:fill="auto"/>
            <w:vAlign w:val="center"/>
          </w:tcPr>
          <w:p w14:paraId="69764BED" w14:textId="65F5F32F" w:rsidR="00BD7C8F" w:rsidRPr="00F2384C" w:rsidRDefault="00BD7C8F" w:rsidP="00BD7C8F">
            <w:pPr>
              <w:keepNext/>
              <w:bidi/>
              <w:ind w:left="93" w:right="145"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المرحلة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الثالثة،</w:t>
            </w:r>
          </w:p>
          <w:p w14:paraId="0F2B6C94" w14:textId="589015F7" w:rsidR="00BD7C8F" w:rsidRPr="00F2384C" w:rsidRDefault="00BD7C8F" w:rsidP="00BD7C8F">
            <w:pPr>
              <w:keepNext/>
              <w:bidi/>
              <w:ind w:left="93" w:right="145"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الشريحة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الثانية</w:t>
            </w:r>
          </w:p>
        </w:tc>
        <w:tc>
          <w:tcPr>
            <w:tcW w:w="1345" w:type="dxa"/>
            <w:shd w:val="clear" w:color="auto" w:fill="auto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0FF129AF" w14:textId="7A97CBB4" w:rsidR="00A60FB2" w:rsidRPr="00F2384C" w:rsidRDefault="00A60FB2" w:rsidP="00A60FB2">
            <w:pPr>
              <w:keepNext/>
              <w:bidi/>
              <w:ind w:left="93" w:right="145"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اليونيدو/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اليونيب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31D8CFBA" w14:textId="1A86A6A8" w:rsidR="0008080B" w:rsidRPr="00F2384C" w:rsidRDefault="0008080B" w:rsidP="0008080B">
            <w:pPr>
              <w:bidi/>
              <w:ind w:left="28"/>
              <w:jc w:val="center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95/72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65A5F267" w14:textId="77777777" w:rsidR="00D31326" w:rsidRPr="00F2384C" w:rsidRDefault="00D31326" w:rsidP="00687BBC">
            <w:pPr>
              <w:jc w:val="center"/>
              <w:rPr>
                <w:sz w:val="18"/>
                <w:szCs w:val="18"/>
                <w:lang w:val="en-GB" w:bidi="ar-LB"/>
              </w:rPr>
            </w:pPr>
          </w:p>
        </w:tc>
        <w:tc>
          <w:tcPr>
            <w:tcW w:w="2790" w:type="dxa"/>
            <w:shd w:val="clear" w:color="auto" w:fill="auto"/>
            <w:vAlign w:val="center"/>
          </w:tcPr>
          <w:p w14:paraId="2A513F79" w14:textId="44AC85FE" w:rsidR="00372259" w:rsidRPr="00F2384C" w:rsidRDefault="00372259" w:rsidP="00372259">
            <w:pPr>
              <w:bidi/>
              <w:jc w:val="left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التأخير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في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تنفيذ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المشروع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9FCC792" w14:textId="6C0BA9E5" w:rsidR="00D31326" w:rsidRPr="00F2384C" w:rsidRDefault="00362DC2" w:rsidP="00B1599D">
            <w:pPr>
              <w:bidi/>
              <w:jc w:val="center"/>
              <w:rPr>
                <w:sz w:val="18"/>
                <w:szCs w:val="18"/>
                <w:lang w:val="en-GB" w:bidi="ar-LB"/>
              </w:rPr>
            </w:pPr>
            <w:r w:rsidRPr="00F2384C">
              <w:rPr>
                <w:sz w:val="18"/>
                <w:szCs w:val="18"/>
                <w:rtl/>
                <w:lang w:val="en-GB" w:bidi="ar-LB"/>
              </w:rPr>
              <w:t>نعم</w:t>
            </w:r>
          </w:p>
        </w:tc>
      </w:tr>
      <w:tr w:rsidR="00D31326" w:rsidRPr="00F2384C" w14:paraId="5E7AA2E8" w14:textId="77777777" w:rsidTr="004F63EA">
        <w:trPr>
          <w:trHeight w:val="300"/>
        </w:trPr>
        <w:tc>
          <w:tcPr>
            <w:tcW w:w="1172" w:type="dxa"/>
            <w:shd w:val="clear" w:color="auto" w:fill="auto"/>
            <w:vAlign w:val="center"/>
          </w:tcPr>
          <w:p w14:paraId="0ACBDCF2" w14:textId="3660AC4D" w:rsidR="003F1F33" w:rsidRPr="00F2384C" w:rsidRDefault="003F1F33" w:rsidP="003F1F33">
            <w:pPr>
              <w:widowControl w:val="0"/>
              <w:bidi/>
              <w:jc w:val="left"/>
              <w:rPr>
                <w:color w:val="000000" w:themeColor="text1"/>
                <w:sz w:val="18"/>
                <w:szCs w:val="18"/>
                <w:rtl/>
                <w:lang w:val="en-US" w:bidi="ar-LB"/>
              </w:rPr>
            </w:pPr>
            <w:r w:rsidRPr="00F2384C">
              <w:rPr>
                <w:color w:val="000000" w:themeColor="text1"/>
                <w:sz w:val="18"/>
                <w:szCs w:val="18"/>
                <w:rtl/>
                <w:lang w:val="en-US" w:bidi="ar-LB"/>
              </w:rPr>
              <w:t>بيرو</w:t>
            </w:r>
          </w:p>
        </w:tc>
        <w:tc>
          <w:tcPr>
            <w:tcW w:w="1343" w:type="dxa"/>
            <w:shd w:val="clear" w:color="auto" w:fill="auto"/>
            <w:vAlign w:val="center"/>
          </w:tcPr>
          <w:p w14:paraId="7EEAE5EC" w14:textId="0EB28791" w:rsidR="00015F46" w:rsidRPr="00F2384C" w:rsidRDefault="00015F46" w:rsidP="00015F46">
            <w:pPr>
              <w:keepNext/>
              <w:bidi/>
              <w:ind w:left="93" w:right="145"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المرحلة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الثالثة،</w:t>
            </w:r>
          </w:p>
          <w:p w14:paraId="49E7D6BA" w14:textId="233E44A9" w:rsidR="00015F46" w:rsidRPr="00F2384C" w:rsidRDefault="00015F46" w:rsidP="00015F46">
            <w:pPr>
              <w:keepNext/>
              <w:bidi/>
              <w:ind w:left="93" w:right="145"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الشريحة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الأولى</w:t>
            </w:r>
          </w:p>
        </w:tc>
        <w:tc>
          <w:tcPr>
            <w:tcW w:w="1345" w:type="dxa"/>
            <w:shd w:val="clear" w:color="auto" w:fill="auto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5E257ADB" w14:textId="5CDA0616" w:rsidR="00A60FB2" w:rsidRPr="00F2384C" w:rsidRDefault="00A60FB2" w:rsidP="00A60FB2">
            <w:pPr>
              <w:keepNext/>
              <w:bidi/>
              <w:ind w:left="93" w:right="145"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اليوئنديبي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5EE702DE" w14:textId="754D9610" w:rsidR="0008080B" w:rsidRPr="00F2384C" w:rsidRDefault="0008080B" w:rsidP="0008080B">
            <w:pPr>
              <w:bidi/>
              <w:ind w:left="28"/>
              <w:jc w:val="center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95/73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5F65DA49" w14:textId="77777777" w:rsidR="00D31326" w:rsidRPr="00F2384C" w:rsidRDefault="00D31326" w:rsidP="00687BBC">
            <w:pPr>
              <w:jc w:val="center"/>
              <w:rPr>
                <w:sz w:val="18"/>
                <w:szCs w:val="18"/>
                <w:lang w:val="en-GB" w:bidi="ar-LB"/>
              </w:rPr>
            </w:pPr>
          </w:p>
        </w:tc>
        <w:tc>
          <w:tcPr>
            <w:tcW w:w="2790" w:type="dxa"/>
            <w:shd w:val="clear" w:color="auto" w:fill="auto"/>
            <w:vAlign w:val="center"/>
          </w:tcPr>
          <w:p w14:paraId="617401FA" w14:textId="7F78E060" w:rsidR="007F250F" w:rsidRPr="00F2384C" w:rsidRDefault="007F250F" w:rsidP="007F250F">
            <w:pPr>
              <w:widowControl w:val="0"/>
              <w:bidi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تم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حل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كافة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المشكلات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الفنية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والمتعلقة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بالتكلفة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A7CBD65" w14:textId="343ABAE9" w:rsidR="00D31326" w:rsidRPr="00F2384C" w:rsidRDefault="00B1599D" w:rsidP="00B1599D">
            <w:pPr>
              <w:widowControl w:val="0"/>
              <w:bidi/>
              <w:jc w:val="center"/>
              <w:rPr>
                <w:sz w:val="18"/>
                <w:szCs w:val="18"/>
                <w:lang w:val="en-GB" w:bidi="ar-LB"/>
              </w:rPr>
            </w:pPr>
            <w:r w:rsidRPr="00F2384C">
              <w:rPr>
                <w:sz w:val="18"/>
                <w:szCs w:val="18"/>
                <w:rtl/>
                <w:lang w:val="en-GB" w:bidi="ar-LB"/>
              </w:rPr>
              <w:t>لا</w:t>
            </w:r>
          </w:p>
        </w:tc>
      </w:tr>
      <w:tr w:rsidR="00D31326" w:rsidRPr="00F2384C" w14:paraId="046C3409" w14:textId="77777777" w:rsidTr="004F63EA">
        <w:trPr>
          <w:trHeight w:val="300"/>
        </w:trPr>
        <w:tc>
          <w:tcPr>
            <w:tcW w:w="1172" w:type="dxa"/>
            <w:shd w:val="clear" w:color="auto" w:fill="auto"/>
            <w:vAlign w:val="center"/>
          </w:tcPr>
          <w:p w14:paraId="21C8889B" w14:textId="74D79316" w:rsidR="003F1F33" w:rsidRPr="00F2384C" w:rsidRDefault="003F1F33" w:rsidP="003F1F33">
            <w:pPr>
              <w:widowControl w:val="0"/>
              <w:bidi/>
              <w:jc w:val="left"/>
              <w:rPr>
                <w:color w:val="000000" w:themeColor="text1"/>
                <w:sz w:val="18"/>
                <w:szCs w:val="18"/>
                <w:rtl/>
                <w:lang w:val="en-US" w:bidi="ar-LB"/>
              </w:rPr>
            </w:pPr>
            <w:r w:rsidRPr="00F2384C">
              <w:rPr>
                <w:color w:val="000000" w:themeColor="text1"/>
                <w:sz w:val="18"/>
                <w:szCs w:val="18"/>
                <w:rtl/>
                <w:lang w:val="en-US" w:bidi="ar-LB"/>
              </w:rPr>
              <w:t>الصومال</w:t>
            </w:r>
          </w:p>
        </w:tc>
        <w:tc>
          <w:tcPr>
            <w:tcW w:w="1343" w:type="dxa"/>
            <w:shd w:val="clear" w:color="auto" w:fill="auto"/>
            <w:vAlign w:val="center"/>
          </w:tcPr>
          <w:p w14:paraId="496CF576" w14:textId="7A414DE3" w:rsidR="00015F46" w:rsidRPr="00F2384C" w:rsidRDefault="00015F46" w:rsidP="00015F46">
            <w:pPr>
              <w:keepNext/>
              <w:bidi/>
              <w:ind w:left="93" w:right="145"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المرحلة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الثانية،</w:t>
            </w:r>
          </w:p>
          <w:p w14:paraId="252D727C" w14:textId="18E65DD8" w:rsidR="00015F46" w:rsidRPr="00F2384C" w:rsidRDefault="00015F46" w:rsidP="00015F46">
            <w:pPr>
              <w:keepNext/>
              <w:bidi/>
              <w:ind w:left="93" w:right="145"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الشريحة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الأولى</w:t>
            </w:r>
          </w:p>
        </w:tc>
        <w:tc>
          <w:tcPr>
            <w:tcW w:w="1345" w:type="dxa"/>
            <w:shd w:val="clear" w:color="auto" w:fill="auto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5B8DC029" w14:textId="3E6AD195" w:rsidR="00A60FB2" w:rsidRPr="00F2384C" w:rsidRDefault="00A60FB2" w:rsidP="00A60FB2">
            <w:pPr>
              <w:keepNext/>
              <w:bidi/>
              <w:ind w:left="93" w:right="145"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اليونيدو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6811B8D0" w14:textId="498D2F9C" w:rsidR="0008080B" w:rsidRPr="00F2384C" w:rsidRDefault="0008080B" w:rsidP="0008080B">
            <w:pPr>
              <w:bidi/>
              <w:ind w:left="28"/>
              <w:jc w:val="center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95/77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0AEBEE30" w14:textId="77777777" w:rsidR="00D31326" w:rsidRPr="00F2384C" w:rsidRDefault="00D31326" w:rsidP="00687BBC">
            <w:pPr>
              <w:jc w:val="center"/>
              <w:rPr>
                <w:sz w:val="18"/>
                <w:szCs w:val="18"/>
                <w:lang w:val="en-GB" w:bidi="ar-LB"/>
              </w:rPr>
            </w:pPr>
          </w:p>
        </w:tc>
        <w:tc>
          <w:tcPr>
            <w:tcW w:w="2790" w:type="dxa"/>
            <w:shd w:val="clear" w:color="auto" w:fill="auto"/>
            <w:vAlign w:val="center"/>
          </w:tcPr>
          <w:p w14:paraId="181D6D20" w14:textId="6A29F071" w:rsidR="00372259" w:rsidRPr="00F2384C" w:rsidRDefault="00372259" w:rsidP="00372259">
            <w:pPr>
              <w:widowControl w:val="0"/>
              <w:bidi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تم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تعديل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تمويل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المرحلة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الثانية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حتى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المستوى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الأقصى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المؤهل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بناءً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على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نقطة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البداية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المنقحة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في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الاجتماع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السابع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والسبعين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BF01541" w14:textId="05599F3E" w:rsidR="00D31326" w:rsidRPr="00F2384C" w:rsidRDefault="00362DC2" w:rsidP="00B1599D">
            <w:pPr>
              <w:widowControl w:val="0"/>
              <w:bidi/>
              <w:jc w:val="center"/>
              <w:rPr>
                <w:sz w:val="18"/>
                <w:szCs w:val="18"/>
                <w:lang w:val="en-GB" w:bidi="ar-LB"/>
              </w:rPr>
            </w:pPr>
            <w:r w:rsidRPr="00F2384C">
              <w:rPr>
                <w:sz w:val="18"/>
                <w:szCs w:val="18"/>
                <w:rtl/>
                <w:lang w:val="en-GB" w:bidi="ar-LB"/>
              </w:rPr>
              <w:t>نعم</w:t>
            </w:r>
          </w:p>
        </w:tc>
      </w:tr>
    </w:tbl>
    <w:p w14:paraId="593D741C" w14:textId="77777777" w:rsidR="00CE2CE9" w:rsidRPr="00F2384C" w:rsidRDefault="00CE2CE9" w:rsidP="00163E73">
      <w:pPr>
        <w:keepNext/>
        <w:bidi/>
        <w:spacing w:after="60"/>
        <w:rPr>
          <w:b/>
          <w:bCs/>
          <w:sz w:val="26"/>
          <w:szCs w:val="26"/>
          <w:lang w:bidi="ar-LB"/>
        </w:rPr>
      </w:pPr>
    </w:p>
    <w:p w14:paraId="2F303C8F" w14:textId="051A82B5" w:rsidR="009B219E" w:rsidRPr="00F2384C" w:rsidRDefault="00372259" w:rsidP="009B219E">
      <w:pPr>
        <w:keepNext/>
        <w:bidi/>
        <w:rPr>
          <w:bCs/>
          <w:snapToGrid w:val="0"/>
          <w:sz w:val="24"/>
          <w:szCs w:val="24"/>
          <w:lang w:bidi="ar-LB"/>
        </w:rPr>
      </w:pPr>
      <w:r w:rsidRPr="00F2384C">
        <w:rPr>
          <w:bCs/>
          <w:snapToGrid w:val="0"/>
          <w:sz w:val="24"/>
          <w:szCs w:val="24"/>
          <w:rtl/>
          <w:lang w:bidi="ar-LB"/>
        </w:rPr>
        <w:t>المرحلة</w:t>
      </w:r>
      <w:r w:rsidR="00351949">
        <w:rPr>
          <w:bCs/>
          <w:snapToGrid w:val="0"/>
          <w:sz w:val="24"/>
          <w:szCs w:val="24"/>
          <w:rtl/>
          <w:lang w:bidi="ar-LB"/>
        </w:rPr>
        <w:t xml:space="preserve"> </w:t>
      </w:r>
      <w:r w:rsidRPr="00F2384C">
        <w:rPr>
          <w:bCs/>
          <w:snapToGrid w:val="0"/>
          <w:sz w:val="24"/>
          <w:szCs w:val="24"/>
          <w:rtl/>
          <w:lang w:bidi="ar-LB"/>
        </w:rPr>
        <w:t>الأولى</w:t>
      </w:r>
      <w:r w:rsidR="00351949">
        <w:rPr>
          <w:bCs/>
          <w:snapToGrid w:val="0"/>
          <w:sz w:val="24"/>
          <w:szCs w:val="24"/>
          <w:rtl/>
          <w:lang w:bidi="ar-LB"/>
        </w:rPr>
        <w:t xml:space="preserve"> </w:t>
      </w:r>
      <w:r w:rsidRPr="00F2384C">
        <w:rPr>
          <w:bCs/>
          <w:snapToGrid w:val="0"/>
          <w:sz w:val="24"/>
          <w:szCs w:val="24"/>
          <w:rtl/>
          <w:lang w:bidi="ar-LB"/>
        </w:rPr>
        <w:t>من</w:t>
      </w:r>
      <w:r w:rsidR="00351949">
        <w:rPr>
          <w:bCs/>
          <w:snapToGrid w:val="0"/>
          <w:sz w:val="24"/>
          <w:szCs w:val="24"/>
          <w:rtl/>
          <w:lang w:bidi="ar-LB"/>
        </w:rPr>
        <w:t xml:space="preserve"> </w:t>
      </w:r>
      <w:r w:rsidRPr="00F2384C">
        <w:rPr>
          <w:bCs/>
          <w:snapToGrid w:val="0"/>
          <w:sz w:val="24"/>
          <w:szCs w:val="24"/>
          <w:rtl/>
          <w:lang w:bidi="ar-LB"/>
        </w:rPr>
        <w:t>خطة</w:t>
      </w:r>
      <w:r w:rsidR="00351949">
        <w:rPr>
          <w:bCs/>
          <w:snapToGrid w:val="0"/>
          <w:sz w:val="24"/>
          <w:szCs w:val="24"/>
          <w:rtl/>
          <w:lang w:bidi="ar-LB"/>
        </w:rPr>
        <w:t xml:space="preserve"> </w:t>
      </w:r>
      <w:r w:rsidRPr="00F2384C">
        <w:rPr>
          <w:bCs/>
          <w:snapToGrid w:val="0"/>
          <w:sz w:val="24"/>
          <w:szCs w:val="24"/>
          <w:rtl/>
          <w:lang w:bidi="ar-LB"/>
        </w:rPr>
        <w:t>تنفيذ</w:t>
      </w:r>
      <w:r w:rsidR="00351949">
        <w:rPr>
          <w:bCs/>
          <w:snapToGrid w:val="0"/>
          <w:sz w:val="24"/>
          <w:szCs w:val="24"/>
          <w:rtl/>
          <w:lang w:bidi="ar-LB"/>
        </w:rPr>
        <w:t xml:space="preserve"> </w:t>
      </w:r>
      <w:r w:rsidRPr="00F2384C">
        <w:rPr>
          <w:bCs/>
          <w:snapToGrid w:val="0"/>
          <w:sz w:val="24"/>
          <w:szCs w:val="24"/>
          <w:rtl/>
          <w:lang w:bidi="ar-LB"/>
        </w:rPr>
        <w:t>كيغالي</w:t>
      </w:r>
      <w:r w:rsidR="00351949">
        <w:rPr>
          <w:bCs/>
          <w:snapToGrid w:val="0"/>
          <w:sz w:val="24"/>
          <w:szCs w:val="24"/>
          <w:rtl/>
          <w:lang w:bidi="ar-LB"/>
        </w:rPr>
        <w:t xml:space="preserve"> </w:t>
      </w:r>
      <w:r w:rsidRPr="00F2384C">
        <w:rPr>
          <w:bCs/>
          <w:snapToGrid w:val="0"/>
          <w:sz w:val="24"/>
          <w:szCs w:val="24"/>
          <w:rtl/>
          <w:lang w:bidi="ar-LB"/>
        </w:rPr>
        <w:t>للمواد</w:t>
      </w:r>
      <w:r w:rsidR="00351949">
        <w:rPr>
          <w:bCs/>
          <w:snapToGrid w:val="0"/>
          <w:sz w:val="24"/>
          <w:szCs w:val="24"/>
          <w:rtl/>
          <w:lang w:bidi="ar-LB"/>
        </w:rPr>
        <w:t xml:space="preserve"> </w:t>
      </w:r>
      <w:r w:rsidRPr="00F2384C">
        <w:rPr>
          <w:bCs/>
          <w:snapToGrid w:val="0"/>
          <w:sz w:val="24"/>
          <w:szCs w:val="24"/>
          <w:rtl/>
          <w:lang w:bidi="ar-LB"/>
        </w:rPr>
        <w:t>الهيدروفلوروكربونية،</w:t>
      </w:r>
      <w:r w:rsidR="00351949">
        <w:rPr>
          <w:bCs/>
          <w:snapToGrid w:val="0"/>
          <w:sz w:val="24"/>
          <w:szCs w:val="24"/>
          <w:rtl/>
          <w:lang w:bidi="ar-LB"/>
        </w:rPr>
        <w:t xml:space="preserve"> </w:t>
      </w:r>
      <w:r w:rsidRPr="00F2384C">
        <w:rPr>
          <w:bCs/>
          <w:snapToGrid w:val="0"/>
          <w:sz w:val="24"/>
          <w:szCs w:val="24"/>
          <w:rtl/>
          <w:lang w:bidi="ar-LB"/>
        </w:rPr>
        <w:t>والمرحلة</w:t>
      </w:r>
      <w:r w:rsidR="00351949">
        <w:rPr>
          <w:bCs/>
          <w:snapToGrid w:val="0"/>
          <w:sz w:val="24"/>
          <w:szCs w:val="24"/>
          <w:rtl/>
          <w:lang w:bidi="ar-LB"/>
        </w:rPr>
        <w:t xml:space="preserve"> </w:t>
      </w:r>
      <w:r w:rsidRPr="00F2384C">
        <w:rPr>
          <w:bCs/>
          <w:snapToGrid w:val="0"/>
          <w:sz w:val="24"/>
          <w:szCs w:val="24"/>
          <w:rtl/>
          <w:lang w:bidi="ar-LB"/>
        </w:rPr>
        <w:t>الأولى</w:t>
      </w:r>
      <w:r w:rsidR="00351949">
        <w:rPr>
          <w:bCs/>
          <w:snapToGrid w:val="0"/>
          <w:sz w:val="24"/>
          <w:szCs w:val="24"/>
          <w:rtl/>
          <w:lang w:bidi="ar-LB"/>
        </w:rPr>
        <w:t xml:space="preserve"> </w:t>
      </w:r>
      <w:r w:rsidRPr="00F2384C">
        <w:rPr>
          <w:bCs/>
          <w:snapToGrid w:val="0"/>
          <w:sz w:val="24"/>
          <w:szCs w:val="24"/>
          <w:rtl/>
          <w:lang w:bidi="ar-LB"/>
        </w:rPr>
        <w:t>من</w:t>
      </w:r>
      <w:r w:rsidR="00351949">
        <w:rPr>
          <w:bCs/>
          <w:snapToGrid w:val="0"/>
          <w:sz w:val="24"/>
          <w:szCs w:val="24"/>
          <w:rtl/>
          <w:lang w:bidi="ar-LB"/>
        </w:rPr>
        <w:t xml:space="preserve"> </w:t>
      </w:r>
      <w:r w:rsidRPr="00F2384C">
        <w:rPr>
          <w:bCs/>
          <w:snapToGrid w:val="0"/>
          <w:sz w:val="24"/>
          <w:szCs w:val="24"/>
          <w:rtl/>
          <w:lang w:bidi="ar-LB"/>
        </w:rPr>
        <w:t>خطة</w:t>
      </w:r>
      <w:r w:rsidR="00351949">
        <w:rPr>
          <w:bCs/>
          <w:snapToGrid w:val="0"/>
          <w:sz w:val="24"/>
          <w:szCs w:val="24"/>
          <w:rtl/>
          <w:lang w:bidi="ar-LB"/>
        </w:rPr>
        <w:t xml:space="preserve"> </w:t>
      </w:r>
      <w:r w:rsidRPr="00F2384C">
        <w:rPr>
          <w:bCs/>
          <w:snapToGrid w:val="0"/>
          <w:sz w:val="24"/>
          <w:szCs w:val="24"/>
          <w:rtl/>
          <w:lang w:bidi="ar-LB"/>
        </w:rPr>
        <w:t>تنفيذ</w:t>
      </w:r>
      <w:r w:rsidR="00351949">
        <w:rPr>
          <w:bCs/>
          <w:snapToGrid w:val="0"/>
          <w:sz w:val="24"/>
          <w:szCs w:val="24"/>
          <w:rtl/>
          <w:lang w:bidi="ar-LB"/>
        </w:rPr>
        <w:t xml:space="preserve"> </w:t>
      </w:r>
      <w:r w:rsidRPr="00F2384C">
        <w:rPr>
          <w:bCs/>
          <w:snapToGrid w:val="0"/>
          <w:sz w:val="24"/>
          <w:szCs w:val="24"/>
          <w:rtl/>
          <w:lang w:bidi="ar-LB"/>
        </w:rPr>
        <w:t>كيغالي</w:t>
      </w:r>
      <w:r w:rsidR="00351949">
        <w:rPr>
          <w:bCs/>
          <w:snapToGrid w:val="0"/>
          <w:sz w:val="24"/>
          <w:szCs w:val="24"/>
          <w:rtl/>
          <w:lang w:bidi="ar-LB"/>
        </w:rPr>
        <w:t xml:space="preserve"> </w:t>
      </w:r>
      <w:r w:rsidRPr="00F2384C">
        <w:rPr>
          <w:bCs/>
          <w:snapToGrid w:val="0"/>
          <w:sz w:val="24"/>
          <w:szCs w:val="24"/>
          <w:rtl/>
          <w:lang w:bidi="ar-LB"/>
        </w:rPr>
        <w:t>مع</w:t>
      </w:r>
      <w:r w:rsidR="00351949">
        <w:rPr>
          <w:bCs/>
          <w:snapToGrid w:val="0"/>
          <w:sz w:val="24"/>
          <w:szCs w:val="24"/>
          <w:rtl/>
          <w:lang w:bidi="ar-LB"/>
        </w:rPr>
        <w:t xml:space="preserve"> </w:t>
      </w:r>
      <w:r w:rsidRPr="00F2384C">
        <w:rPr>
          <w:bCs/>
          <w:snapToGrid w:val="0"/>
          <w:sz w:val="24"/>
          <w:szCs w:val="24"/>
          <w:rtl/>
          <w:lang w:bidi="ar-LB"/>
        </w:rPr>
        <w:t>مشاريع</w:t>
      </w:r>
      <w:r w:rsidR="00351949">
        <w:rPr>
          <w:bCs/>
          <w:snapToGrid w:val="0"/>
          <w:sz w:val="24"/>
          <w:szCs w:val="24"/>
          <w:rtl/>
          <w:lang w:bidi="ar-LB"/>
        </w:rPr>
        <w:t xml:space="preserve"> </w:t>
      </w:r>
      <w:r w:rsidRPr="00F2384C">
        <w:rPr>
          <w:bCs/>
          <w:snapToGrid w:val="0"/>
          <w:sz w:val="24"/>
          <w:szCs w:val="24"/>
          <w:rtl/>
          <w:lang w:bidi="ar-LB"/>
        </w:rPr>
        <w:t>كفاءة</w:t>
      </w:r>
      <w:r w:rsidR="00351949">
        <w:rPr>
          <w:bCs/>
          <w:snapToGrid w:val="0"/>
          <w:sz w:val="24"/>
          <w:szCs w:val="24"/>
          <w:rtl/>
          <w:lang w:bidi="ar-LB"/>
        </w:rPr>
        <w:t xml:space="preserve"> </w:t>
      </w:r>
      <w:r w:rsidRPr="00F2384C">
        <w:rPr>
          <w:bCs/>
          <w:snapToGrid w:val="0"/>
          <w:sz w:val="24"/>
          <w:szCs w:val="24"/>
          <w:rtl/>
          <w:lang w:bidi="ar-LB"/>
        </w:rPr>
        <w:t>استخدام</w:t>
      </w:r>
      <w:r w:rsidR="00351949">
        <w:rPr>
          <w:bCs/>
          <w:snapToGrid w:val="0"/>
          <w:sz w:val="24"/>
          <w:szCs w:val="24"/>
          <w:rtl/>
          <w:lang w:bidi="ar-LB"/>
        </w:rPr>
        <w:t xml:space="preserve"> </w:t>
      </w:r>
      <w:r w:rsidRPr="00F2384C">
        <w:rPr>
          <w:bCs/>
          <w:snapToGrid w:val="0"/>
          <w:sz w:val="24"/>
          <w:szCs w:val="24"/>
          <w:rtl/>
          <w:lang w:bidi="ar-LB"/>
        </w:rPr>
        <w:t>الطاقة</w:t>
      </w:r>
      <w:r w:rsidR="00351949">
        <w:rPr>
          <w:bCs/>
          <w:snapToGrid w:val="0"/>
          <w:sz w:val="24"/>
          <w:szCs w:val="24"/>
          <w:rtl/>
          <w:lang w:bidi="ar-LB"/>
        </w:rPr>
        <w:t xml:space="preserve"> </w:t>
      </w:r>
      <w:r w:rsidRPr="00F2384C">
        <w:rPr>
          <w:bCs/>
          <w:snapToGrid w:val="0"/>
          <w:sz w:val="24"/>
          <w:szCs w:val="24"/>
          <w:rtl/>
          <w:lang w:bidi="ar-LB"/>
        </w:rPr>
        <w:t>والمشاريع</w:t>
      </w:r>
      <w:r w:rsidR="00351949">
        <w:rPr>
          <w:bCs/>
          <w:snapToGrid w:val="0"/>
          <w:sz w:val="24"/>
          <w:szCs w:val="24"/>
          <w:rtl/>
          <w:lang w:bidi="ar-LB"/>
        </w:rPr>
        <w:t xml:space="preserve"> </w:t>
      </w:r>
      <w:r w:rsidRPr="00F2384C">
        <w:rPr>
          <w:bCs/>
          <w:snapToGrid w:val="0"/>
          <w:sz w:val="24"/>
          <w:szCs w:val="24"/>
          <w:rtl/>
          <w:lang w:bidi="ar-LB"/>
        </w:rPr>
        <w:t>الاستثمارية</w:t>
      </w:r>
      <w:r w:rsidR="00351949">
        <w:rPr>
          <w:bCs/>
          <w:snapToGrid w:val="0"/>
          <w:sz w:val="24"/>
          <w:szCs w:val="24"/>
          <w:rtl/>
          <w:lang w:bidi="ar-LB"/>
        </w:rPr>
        <w:t xml:space="preserve"> </w:t>
      </w:r>
      <w:r w:rsidRPr="00F2384C">
        <w:rPr>
          <w:bCs/>
          <w:snapToGrid w:val="0"/>
          <w:sz w:val="24"/>
          <w:szCs w:val="24"/>
          <w:rtl/>
          <w:lang w:bidi="ar-LB"/>
        </w:rPr>
        <w:t>في</w:t>
      </w:r>
      <w:r w:rsidR="00351949">
        <w:rPr>
          <w:bCs/>
          <w:snapToGrid w:val="0"/>
          <w:sz w:val="24"/>
          <w:szCs w:val="24"/>
          <w:rtl/>
          <w:lang w:bidi="ar-LB"/>
        </w:rPr>
        <w:t xml:space="preserve"> </w:t>
      </w:r>
      <w:r w:rsidRPr="00F2384C">
        <w:rPr>
          <w:bCs/>
          <w:snapToGrid w:val="0"/>
          <w:sz w:val="24"/>
          <w:szCs w:val="24"/>
          <w:rtl/>
          <w:lang w:bidi="ar-LB"/>
        </w:rPr>
        <w:t>الهيدروفلوروكربون</w:t>
      </w:r>
    </w:p>
    <w:tbl>
      <w:tblPr>
        <w:tblStyle w:val="TableGrid"/>
        <w:bidiVisual/>
        <w:tblW w:w="9535" w:type="dxa"/>
        <w:shd w:val="clear" w:color="auto" w:fill="FFFFFF" w:themeFill="background1"/>
        <w:tblLayout w:type="fixed"/>
        <w:tblCellMar>
          <w:top w:w="6" w:type="dxa"/>
          <w:bottom w:w="6" w:type="dxa"/>
        </w:tblCellMar>
        <w:tblLook w:val="04A0" w:firstRow="1" w:lastRow="0" w:firstColumn="1" w:lastColumn="0" w:noHBand="0" w:noVBand="1"/>
      </w:tblPr>
      <w:tblGrid>
        <w:gridCol w:w="1165"/>
        <w:gridCol w:w="1170"/>
        <w:gridCol w:w="1440"/>
        <w:gridCol w:w="900"/>
        <w:gridCol w:w="990"/>
        <w:gridCol w:w="2430"/>
        <w:gridCol w:w="1440"/>
      </w:tblGrid>
      <w:tr w:rsidR="00A12D44" w:rsidRPr="00F2384C" w14:paraId="0D7AA630" w14:textId="77777777" w:rsidTr="009B219E">
        <w:trPr>
          <w:trHeight w:val="48"/>
          <w:tblHeader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83F4A1" w14:textId="0B629ABE" w:rsidR="001968FD" w:rsidRPr="00F2384C" w:rsidRDefault="001968FD" w:rsidP="001968FD">
            <w:pPr>
              <w:keepNext/>
              <w:bidi/>
              <w:jc w:val="center"/>
              <w:rPr>
                <w:b/>
                <w:bCs/>
                <w:sz w:val="18"/>
                <w:szCs w:val="18"/>
                <w:rtl/>
                <w:lang w:val="en-US" w:bidi="ar-LB"/>
              </w:rPr>
            </w:pPr>
            <w:r w:rsidRPr="00F2384C">
              <w:rPr>
                <w:b/>
                <w:bCs/>
                <w:sz w:val="18"/>
                <w:szCs w:val="18"/>
                <w:rtl/>
                <w:lang w:val="en-US" w:bidi="ar-LB"/>
              </w:rPr>
              <w:t>البلد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  <w:hideMark/>
          </w:tcPr>
          <w:p w14:paraId="496BF054" w14:textId="74E2B402" w:rsidR="001968FD" w:rsidRPr="00F2384C" w:rsidRDefault="001968FD" w:rsidP="001968FD">
            <w:pPr>
              <w:keepNext/>
              <w:bidi/>
              <w:jc w:val="center"/>
              <w:rPr>
                <w:b/>
                <w:bCs/>
                <w:sz w:val="18"/>
                <w:szCs w:val="18"/>
                <w:rtl/>
                <w:lang w:val="en-US" w:bidi="ar-LB"/>
              </w:rPr>
            </w:pPr>
            <w:r w:rsidRPr="00F2384C">
              <w:rPr>
                <w:b/>
                <w:bCs/>
                <w:sz w:val="18"/>
                <w:szCs w:val="18"/>
                <w:rtl/>
                <w:lang w:val="en-US" w:bidi="ar-LB"/>
              </w:rPr>
              <w:t>نوع</w:t>
            </w:r>
            <w:r w:rsidR="00351949">
              <w:rPr>
                <w:b/>
                <w:bCs/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b/>
                <w:bCs/>
                <w:sz w:val="18"/>
                <w:szCs w:val="18"/>
                <w:rtl/>
                <w:lang w:val="en-US" w:bidi="ar-LB"/>
              </w:rPr>
              <w:t>المشروع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EFADB1" w14:textId="10C1D936" w:rsidR="001968FD" w:rsidRPr="00F2384C" w:rsidRDefault="001968FD" w:rsidP="001968FD">
            <w:pPr>
              <w:keepNext/>
              <w:bidi/>
              <w:jc w:val="center"/>
              <w:rPr>
                <w:b/>
                <w:bCs/>
                <w:sz w:val="18"/>
                <w:szCs w:val="18"/>
                <w:rtl/>
                <w:lang w:val="en-GB" w:bidi="ar-LB"/>
              </w:rPr>
            </w:pPr>
            <w:r w:rsidRPr="00F2384C">
              <w:rPr>
                <w:b/>
                <w:bCs/>
                <w:sz w:val="18"/>
                <w:szCs w:val="18"/>
                <w:rtl/>
                <w:lang w:val="en-GB" w:bidi="ar-LB"/>
              </w:rPr>
              <w:t>الوكالات</w:t>
            </w:r>
            <w:r w:rsidR="00351949">
              <w:rPr>
                <w:b/>
                <w:bCs/>
                <w:sz w:val="18"/>
                <w:szCs w:val="18"/>
                <w:rtl/>
                <w:lang w:val="en-GB" w:bidi="ar-LB"/>
              </w:rPr>
              <w:t xml:space="preserve"> </w:t>
            </w:r>
            <w:r w:rsidRPr="00F2384C">
              <w:rPr>
                <w:b/>
                <w:bCs/>
                <w:sz w:val="18"/>
                <w:szCs w:val="18"/>
                <w:rtl/>
                <w:lang w:val="en-GB" w:bidi="ar-LB"/>
              </w:rPr>
              <w:t>المنفذة</w:t>
            </w:r>
            <w:r w:rsidR="00351949">
              <w:rPr>
                <w:b/>
                <w:bCs/>
                <w:sz w:val="18"/>
                <w:szCs w:val="18"/>
                <w:rtl/>
                <w:lang w:val="en-GB" w:bidi="ar-LB"/>
              </w:rPr>
              <w:t xml:space="preserve"> </w:t>
            </w:r>
            <w:r w:rsidRPr="00F2384C">
              <w:rPr>
                <w:b/>
                <w:bCs/>
                <w:sz w:val="18"/>
                <w:szCs w:val="18"/>
                <w:rtl/>
                <w:lang w:val="en-GB" w:bidi="ar-LB"/>
              </w:rPr>
              <w:t>والثنائية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E73DB6" w14:textId="372DC79A" w:rsidR="001968FD" w:rsidRPr="00F2384C" w:rsidRDefault="001968FD" w:rsidP="001968FD">
            <w:pPr>
              <w:keepNext/>
              <w:bidi/>
              <w:jc w:val="center"/>
              <w:rPr>
                <w:b/>
                <w:bCs/>
                <w:sz w:val="18"/>
                <w:szCs w:val="18"/>
                <w:rtl/>
                <w:lang w:val="en-US" w:bidi="ar-LB"/>
              </w:rPr>
            </w:pPr>
            <w:r w:rsidRPr="00F2384C">
              <w:rPr>
                <w:b/>
                <w:bCs/>
                <w:sz w:val="18"/>
                <w:szCs w:val="18"/>
                <w:rtl/>
                <w:lang w:val="en-US" w:bidi="ar-LB"/>
              </w:rPr>
              <w:t>الوثيقة</w:t>
            </w:r>
            <w:r w:rsidR="00351949">
              <w:rPr>
                <w:b/>
                <w:bCs/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b/>
                <w:bCs/>
                <w:sz w:val="18"/>
                <w:szCs w:val="18"/>
                <w:rtl/>
                <w:lang w:val="en-US" w:bidi="ar-LB"/>
              </w:rPr>
              <w:t>#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3743DD" w14:textId="64CC427B" w:rsidR="001968FD" w:rsidRPr="00F2384C" w:rsidRDefault="001968FD" w:rsidP="001968FD">
            <w:pPr>
              <w:keepNext/>
              <w:bidi/>
              <w:jc w:val="center"/>
              <w:rPr>
                <w:b/>
                <w:bCs/>
                <w:sz w:val="18"/>
                <w:szCs w:val="18"/>
                <w:rtl/>
                <w:lang w:val="en-US" w:bidi="ar-LB"/>
              </w:rPr>
            </w:pPr>
            <w:r w:rsidRPr="00F2384C">
              <w:rPr>
                <w:b/>
                <w:bCs/>
                <w:sz w:val="18"/>
                <w:szCs w:val="18"/>
                <w:rtl/>
                <w:lang w:val="en-US" w:bidi="ar-LB"/>
              </w:rPr>
              <w:t>الفقرة</w:t>
            </w:r>
            <w:r w:rsidR="00351949">
              <w:rPr>
                <w:b/>
                <w:bCs/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b/>
                <w:bCs/>
                <w:sz w:val="18"/>
                <w:szCs w:val="18"/>
                <w:rtl/>
                <w:lang w:val="en-US" w:bidi="ar-LB"/>
              </w:rPr>
              <w:t>#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333978" w14:textId="5E3A5A43" w:rsidR="001968FD" w:rsidRPr="00F2384C" w:rsidRDefault="001968FD" w:rsidP="001968FD">
            <w:pPr>
              <w:keepNext/>
              <w:bidi/>
              <w:jc w:val="center"/>
              <w:rPr>
                <w:b/>
                <w:bCs/>
                <w:sz w:val="18"/>
                <w:szCs w:val="18"/>
                <w:rtl/>
                <w:lang w:val="en-US" w:bidi="ar-LB"/>
              </w:rPr>
            </w:pPr>
            <w:r w:rsidRPr="00F2384C">
              <w:rPr>
                <w:b/>
                <w:bCs/>
                <w:sz w:val="18"/>
                <w:szCs w:val="18"/>
                <w:rtl/>
                <w:lang w:val="en-US" w:bidi="ar-LB"/>
              </w:rPr>
              <w:t>المشكلة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383CA0" w14:textId="19CA4F01" w:rsidR="001968FD" w:rsidRPr="00F2384C" w:rsidRDefault="001968FD" w:rsidP="001968FD">
            <w:pPr>
              <w:keepNext/>
              <w:bidi/>
              <w:jc w:val="center"/>
              <w:rPr>
                <w:b/>
                <w:bCs/>
                <w:sz w:val="18"/>
                <w:szCs w:val="18"/>
                <w:rtl/>
                <w:lang w:val="en-US" w:bidi="ar-LB"/>
              </w:rPr>
            </w:pPr>
            <w:r w:rsidRPr="00F2384C">
              <w:rPr>
                <w:b/>
                <w:bCs/>
                <w:sz w:val="18"/>
                <w:szCs w:val="18"/>
                <w:rtl/>
                <w:lang w:val="en-US" w:bidi="ar-LB"/>
              </w:rPr>
              <w:t>عرض</w:t>
            </w:r>
            <w:r w:rsidR="00351949">
              <w:rPr>
                <w:b/>
                <w:bCs/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b/>
                <w:bCs/>
                <w:sz w:val="18"/>
                <w:szCs w:val="18"/>
                <w:rtl/>
                <w:lang w:val="en-US" w:bidi="ar-LB"/>
              </w:rPr>
              <w:t>الأمانة</w:t>
            </w:r>
            <w:r w:rsidR="00351949">
              <w:rPr>
                <w:b/>
                <w:bCs/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b/>
                <w:bCs/>
                <w:sz w:val="18"/>
                <w:szCs w:val="18"/>
                <w:rtl/>
                <w:lang w:val="en-US" w:bidi="ar-LB"/>
              </w:rPr>
              <w:t>(نعم/لا)</w:t>
            </w:r>
          </w:p>
        </w:tc>
      </w:tr>
      <w:tr w:rsidR="00A12D44" w:rsidRPr="00F2384C" w14:paraId="277DA138" w14:textId="77777777" w:rsidTr="009B219E">
        <w:trPr>
          <w:trHeight w:val="300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463922" w14:textId="060BB5FB" w:rsidR="003F1F33" w:rsidRPr="00F2384C" w:rsidRDefault="003F1F33" w:rsidP="003F1F33">
            <w:pPr>
              <w:bidi/>
              <w:jc w:val="left"/>
              <w:rPr>
                <w:color w:val="000000" w:themeColor="text1"/>
                <w:sz w:val="18"/>
                <w:szCs w:val="18"/>
                <w:rtl/>
                <w:lang w:val="en-US" w:bidi="ar-LB"/>
              </w:rPr>
            </w:pPr>
            <w:bookmarkStart w:id="4" w:name="_Hlk182839786"/>
            <w:r w:rsidRPr="00F2384C">
              <w:rPr>
                <w:color w:val="000000" w:themeColor="text1"/>
                <w:sz w:val="18"/>
                <w:szCs w:val="18"/>
                <w:rtl/>
                <w:lang w:val="en-US" w:bidi="ar-LB"/>
              </w:rPr>
              <w:t>الأرجنتين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620AA1F2" w14:textId="24EBFE60" w:rsidR="00ED2C39" w:rsidRPr="00F2384C" w:rsidRDefault="00ED2C39" w:rsidP="00ED2C39">
            <w:pPr>
              <w:bidi/>
              <w:ind w:left="-1" w:right="154"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استثمار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F39D86" w14:textId="406C96A5" w:rsidR="00A60FB2" w:rsidRPr="00F2384C" w:rsidRDefault="00A60FB2" w:rsidP="00A60FB2">
            <w:pPr>
              <w:bidi/>
              <w:ind w:left="-1" w:right="154"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اليونيدو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EF0B00" w14:textId="285B4B04" w:rsidR="0008080B" w:rsidRPr="00F2384C" w:rsidRDefault="0008080B" w:rsidP="0008080B">
            <w:pPr>
              <w:bidi/>
              <w:jc w:val="center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95/40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85D95D" w14:textId="77777777" w:rsidR="00A12D44" w:rsidRPr="00F2384C" w:rsidRDefault="00A12D44" w:rsidP="00687BBC">
            <w:pPr>
              <w:jc w:val="center"/>
              <w:rPr>
                <w:sz w:val="18"/>
                <w:szCs w:val="18"/>
                <w:lang w:val="en-GB" w:bidi="ar-LB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F0A0DF" w14:textId="0B4BBC21" w:rsidR="00372259" w:rsidRPr="00F2384C" w:rsidRDefault="00372259" w:rsidP="00372259">
            <w:pPr>
              <w:bidi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في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غياب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المبادئ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التوجيهية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الخاصة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بالتكلفة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لإزالة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الهيدروفلوروكربون،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تم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استعراض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هذا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المشروع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على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أساس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كل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حالة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على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حدة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586DEB" w14:textId="3602FD37" w:rsidR="00A12D44" w:rsidRPr="00F2384C" w:rsidRDefault="00362DC2" w:rsidP="00B1599D">
            <w:pPr>
              <w:bidi/>
              <w:jc w:val="center"/>
              <w:rPr>
                <w:sz w:val="18"/>
                <w:szCs w:val="18"/>
                <w:lang w:val="en-GB" w:bidi="ar-LB"/>
              </w:rPr>
            </w:pPr>
            <w:r w:rsidRPr="00F2384C">
              <w:rPr>
                <w:sz w:val="18"/>
                <w:szCs w:val="18"/>
                <w:rtl/>
                <w:lang w:val="en-GB" w:bidi="ar-LB"/>
              </w:rPr>
              <w:t>نعم</w:t>
            </w:r>
          </w:p>
        </w:tc>
      </w:tr>
      <w:tr w:rsidR="00A12D44" w:rsidRPr="00F2384C" w14:paraId="16EAA8A6" w14:textId="77777777" w:rsidTr="009B219E">
        <w:trPr>
          <w:trHeight w:val="300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9EBAD0" w14:textId="7808B4A0" w:rsidR="003F1F33" w:rsidRPr="00F2384C" w:rsidRDefault="003F1F33" w:rsidP="003F1F33">
            <w:pPr>
              <w:widowControl w:val="0"/>
              <w:bidi/>
              <w:jc w:val="left"/>
              <w:rPr>
                <w:color w:val="000000" w:themeColor="text1"/>
                <w:sz w:val="18"/>
                <w:szCs w:val="18"/>
                <w:rtl/>
                <w:lang w:val="en-US" w:bidi="ar-LB"/>
              </w:rPr>
            </w:pPr>
            <w:r w:rsidRPr="00F2384C">
              <w:rPr>
                <w:color w:val="000000" w:themeColor="text1"/>
                <w:sz w:val="18"/>
                <w:szCs w:val="18"/>
                <w:rtl/>
                <w:lang w:val="en-US" w:bidi="ar-LB"/>
              </w:rPr>
              <w:t>بنن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79716C64" w14:textId="1A81DCD4" w:rsidR="00ED2C39" w:rsidRPr="00F2384C" w:rsidRDefault="00ED2C39" w:rsidP="00ED2C39">
            <w:pPr>
              <w:keepNext/>
              <w:bidi/>
              <w:ind w:left="93" w:right="145"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المرحلة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الأولى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582653" w14:textId="69C92CCD" w:rsidR="00A60FB2" w:rsidRPr="00F2384C" w:rsidRDefault="00A60FB2" w:rsidP="00A60FB2">
            <w:pPr>
              <w:keepNext/>
              <w:bidi/>
              <w:ind w:left="93" w:right="145"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اليونيب/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اليونيدو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C30A81" w14:textId="124AB538" w:rsidR="0008080B" w:rsidRPr="00F2384C" w:rsidRDefault="0008080B" w:rsidP="0008080B">
            <w:pPr>
              <w:bidi/>
              <w:ind w:left="28"/>
              <w:jc w:val="center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95/42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76D43A" w14:textId="77777777" w:rsidR="00A12D44" w:rsidRPr="00F2384C" w:rsidRDefault="00A12D44" w:rsidP="00687BBC">
            <w:pPr>
              <w:jc w:val="center"/>
              <w:rPr>
                <w:sz w:val="18"/>
                <w:szCs w:val="18"/>
                <w:lang w:val="en-GB" w:bidi="ar-LB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B874FB" w14:textId="36792C46" w:rsidR="00372259" w:rsidRPr="00F2384C" w:rsidRDefault="00372259" w:rsidP="00372259">
            <w:pPr>
              <w:widowControl w:val="0"/>
              <w:bidi/>
              <w:jc w:val="left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يجب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معاملة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البلد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باعتباره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بلداً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ذو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حجم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استهلاك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منخفض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6CBF0F" w14:textId="67B12A46" w:rsidR="00A12D44" w:rsidRPr="00F2384C" w:rsidRDefault="00AA5A0B" w:rsidP="00B1599D">
            <w:pPr>
              <w:widowControl w:val="0"/>
              <w:bidi/>
              <w:jc w:val="center"/>
              <w:rPr>
                <w:sz w:val="18"/>
                <w:szCs w:val="18"/>
                <w:lang w:val="en-GB" w:bidi="ar-LB"/>
              </w:rPr>
            </w:pPr>
            <w:r w:rsidRPr="00F2384C">
              <w:rPr>
                <w:sz w:val="18"/>
                <w:szCs w:val="18"/>
                <w:rtl/>
                <w:lang w:val="en-GB" w:bidi="ar-LB"/>
              </w:rPr>
              <w:t>نعم</w:t>
            </w:r>
          </w:p>
        </w:tc>
      </w:tr>
      <w:tr w:rsidR="00A12D44" w:rsidRPr="00F2384C" w14:paraId="7E0433F0" w14:textId="77777777" w:rsidTr="009B219E">
        <w:trPr>
          <w:trHeight w:val="300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54A812" w14:textId="1557DD50" w:rsidR="003F1F33" w:rsidRPr="00F2384C" w:rsidRDefault="003F1F33" w:rsidP="003F1F33">
            <w:pPr>
              <w:widowControl w:val="0"/>
              <w:bidi/>
              <w:jc w:val="left"/>
              <w:rPr>
                <w:color w:val="000000" w:themeColor="text1"/>
                <w:sz w:val="18"/>
                <w:szCs w:val="18"/>
                <w:rtl/>
                <w:lang w:val="en-US" w:bidi="ar-LB"/>
              </w:rPr>
            </w:pPr>
            <w:r w:rsidRPr="00F2384C">
              <w:rPr>
                <w:color w:val="000000" w:themeColor="text1"/>
                <w:sz w:val="18"/>
                <w:szCs w:val="18"/>
                <w:rtl/>
                <w:lang w:val="en-US" w:bidi="ar-LB"/>
              </w:rPr>
              <w:t>تشاد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21C0841F" w14:textId="787A2B78" w:rsidR="00ED2C39" w:rsidRPr="00F2384C" w:rsidRDefault="00ED2C39" w:rsidP="00ED2C39">
            <w:pPr>
              <w:keepNext/>
              <w:bidi/>
              <w:ind w:right="145"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المرحلة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الأولى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995AF9" w14:textId="6A261AC9" w:rsidR="00A60FB2" w:rsidRPr="00F2384C" w:rsidRDefault="00A60FB2" w:rsidP="00A60FB2">
            <w:pPr>
              <w:keepNext/>
              <w:bidi/>
              <w:ind w:right="145"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اليونيب/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اليونيدو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43E7C3" w14:textId="190565F6" w:rsidR="0008080B" w:rsidRPr="00F2384C" w:rsidRDefault="0008080B" w:rsidP="0008080B">
            <w:pPr>
              <w:bidi/>
              <w:ind w:left="28"/>
              <w:jc w:val="center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95/45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1EED7E" w14:textId="77777777" w:rsidR="00A12D44" w:rsidRPr="00F2384C" w:rsidRDefault="00A12D44" w:rsidP="00687BBC">
            <w:pPr>
              <w:jc w:val="center"/>
              <w:rPr>
                <w:sz w:val="18"/>
                <w:szCs w:val="18"/>
                <w:lang w:val="en-GB" w:bidi="ar-LB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89E9D1" w14:textId="17BE541A" w:rsidR="00372259" w:rsidRPr="00F2384C" w:rsidRDefault="00372259" w:rsidP="00372259">
            <w:pPr>
              <w:widowControl w:val="0"/>
              <w:bidi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يجب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معاملة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البلد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باعتباره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بلداً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ذو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حجم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استهلاك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منخفض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DBD842" w14:textId="4E253F38" w:rsidR="00A12D44" w:rsidRPr="00F2384C" w:rsidRDefault="00AA5A0B" w:rsidP="00B1599D">
            <w:pPr>
              <w:widowControl w:val="0"/>
              <w:bidi/>
              <w:jc w:val="center"/>
              <w:rPr>
                <w:sz w:val="18"/>
                <w:szCs w:val="18"/>
                <w:rtl/>
                <w:lang w:val="en-GB" w:bidi="ar-LB"/>
              </w:rPr>
            </w:pPr>
            <w:r w:rsidRPr="00F2384C">
              <w:rPr>
                <w:sz w:val="18"/>
                <w:szCs w:val="18"/>
                <w:rtl/>
                <w:lang w:val="en-GB" w:bidi="ar-LB"/>
              </w:rPr>
              <w:t>نعم</w:t>
            </w:r>
          </w:p>
        </w:tc>
      </w:tr>
      <w:bookmarkEnd w:id="4"/>
      <w:tr w:rsidR="00A12D44" w:rsidRPr="00F2384C" w14:paraId="543F2AC3" w14:textId="77777777" w:rsidTr="009B219E">
        <w:trPr>
          <w:trHeight w:val="300"/>
        </w:trPr>
        <w:tc>
          <w:tcPr>
            <w:tcW w:w="11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4987D6" w14:textId="45522C8E" w:rsidR="003F1F33" w:rsidRPr="00F2384C" w:rsidRDefault="003F1F33" w:rsidP="003F1F33">
            <w:pPr>
              <w:widowControl w:val="0"/>
              <w:bidi/>
              <w:jc w:val="left"/>
              <w:rPr>
                <w:color w:val="000000" w:themeColor="text1"/>
                <w:sz w:val="18"/>
                <w:szCs w:val="18"/>
                <w:rtl/>
                <w:lang w:val="en-US" w:bidi="ar-LB"/>
              </w:rPr>
            </w:pPr>
            <w:r w:rsidRPr="00F2384C">
              <w:rPr>
                <w:color w:val="000000" w:themeColor="text1"/>
                <w:sz w:val="18"/>
                <w:szCs w:val="18"/>
                <w:rtl/>
                <w:lang w:val="en-US" w:bidi="ar-LB"/>
              </w:rPr>
              <w:t>كولومبيا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59ECC3C7" w14:textId="1025D947" w:rsidR="00ED2C39" w:rsidRPr="00F2384C" w:rsidRDefault="00ED2C39" w:rsidP="00ED2C39">
            <w:pPr>
              <w:keepNext/>
              <w:bidi/>
              <w:ind w:right="145"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المرحلة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الأولى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1F9B7C" w14:textId="11865D60" w:rsidR="00A60FB2" w:rsidRPr="00F2384C" w:rsidRDefault="00A60FB2" w:rsidP="00A60FB2">
            <w:pPr>
              <w:keepNext/>
              <w:bidi/>
              <w:ind w:right="145"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اليوئنديبي/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ألمانيا/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اليونيب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9CCDFF" w14:textId="582B0284" w:rsidR="0008080B" w:rsidRPr="00F2384C" w:rsidRDefault="0008080B" w:rsidP="0008080B">
            <w:pPr>
              <w:bidi/>
              <w:ind w:left="28"/>
              <w:jc w:val="center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95/48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7837B" w14:textId="50C2D9C5" w:rsidR="00A12D44" w:rsidRPr="00F2384C" w:rsidRDefault="00AA5A0B" w:rsidP="00AA5A0B">
            <w:pPr>
              <w:bidi/>
              <w:jc w:val="center"/>
              <w:rPr>
                <w:sz w:val="18"/>
                <w:szCs w:val="18"/>
                <w:rtl/>
                <w:lang w:val="en-GB" w:bidi="ar-LB"/>
              </w:rPr>
            </w:pPr>
            <w:r w:rsidRPr="00F2384C">
              <w:rPr>
                <w:sz w:val="18"/>
                <w:szCs w:val="18"/>
                <w:rtl/>
                <w:lang w:val="en-GB" w:bidi="ar-LB"/>
              </w:rPr>
              <w:t>1-89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9BE957" w14:textId="3EA4A62C" w:rsidR="00A479DC" w:rsidRPr="00F2384C" w:rsidRDefault="00A479DC" w:rsidP="00A479DC">
            <w:pPr>
              <w:widowControl w:val="0"/>
              <w:bidi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طلب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مشروع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في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قطاع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التركيب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والتجميع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المحلي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يتم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النظر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فيه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على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أساس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كل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حالة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على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حدة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بموجب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المقرر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92/39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537869" w14:textId="706D4BF9" w:rsidR="00A12D44" w:rsidRPr="00F2384C" w:rsidRDefault="00362DC2" w:rsidP="00B1599D">
            <w:pPr>
              <w:bidi/>
              <w:jc w:val="center"/>
              <w:rPr>
                <w:sz w:val="18"/>
                <w:szCs w:val="18"/>
                <w:lang w:val="en-GB" w:bidi="ar-LB"/>
              </w:rPr>
            </w:pPr>
            <w:r w:rsidRPr="00F2384C">
              <w:rPr>
                <w:sz w:val="18"/>
                <w:szCs w:val="18"/>
                <w:rtl/>
                <w:lang w:val="en-GB" w:bidi="ar-LB"/>
              </w:rPr>
              <w:t>نعم</w:t>
            </w:r>
          </w:p>
        </w:tc>
      </w:tr>
      <w:tr w:rsidR="00A12D44" w:rsidRPr="00F2384C" w14:paraId="3AD33F1B" w14:textId="77777777" w:rsidTr="009B219E">
        <w:trPr>
          <w:trHeight w:val="300"/>
        </w:trPr>
        <w:tc>
          <w:tcPr>
            <w:tcW w:w="11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5853C8" w14:textId="77777777" w:rsidR="00A12D44" w:rsidRPr="00F2384C" w:rsidRDefault="00A12D44" w:rsidP="00687BBC">
            <w:pPr>
              <w:widowControl w:val="0"/>
              <w:jc w:val="left"/>
              <w:rPr>
                <w:color w:val="000000" w:themeColor="text1"/>
                <w:sz w:val="18"/>
                <w:szCs w:val="18"/>
                <w:lang w:val="en-GB" w:bidi="ar-LB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5592EA6F" w14:textId="57763D49" w:rsidR="00ED2C39" w:rsidRPr="00F2384C" w:rsidRDefault="00ED2C39" w:rsidP="00ED2C39">
            <w:pPr>
              <w:keepNext/>
              <w:bidi/>
              <w:ind w:right="145"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كفاءة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الطاقة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(الوثيقة.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91/65)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3888CF" w14:textId="5CF704AD" w:rsidR="00A60FB2" w:rsidRPr="00F2384C" w:rsidRDefault="00A60FB2" w:rsidP="00A60FB2">
            <w:pPr>
              <w:keepNext/>
              <w:bidi/>
              <w:ind w:right="145"/>
              <w:jc w:val="center"/>
              <w:rPr>
                <w:rStyle w:val="normaltextrun"/>
                <w:sz w:val="18"/>
                <w:szCs w:val="18"/>
                <w:rtl/>
                <w:lang w:val="en-US" w:bidi="ar-LB"/>
              </w:rPr>
            </w:pPr>
            <w:r w:rsidRPr="00F2384C">
              <w:rPr>
                <w:rStyle w:val="normaltextrun"/>
                <w:sz w:val="18"/>
                <w:szCs w:val="18"/>
                <w:rtl/>
                <w:lang w:val="en-US" w:bidi="ar-LB"/>
              </w:rPr>
              <w:t>اليوئنديبي</w:t>
            </w: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E51092" w14:textId="77777777" w:rsidR="00A12D44" w:rsidRPr="00F2384C" w:rsidRDefault="00A12D44" w:rsidP="00687BBC">
            <w:pPr>
              <w:ind w:left="28"/>
              <w:jc w:val="center"/>
              <w:rPr>
                <w:rStyle w:val="normaltextrun"/>
                <w:sz w:val="18"/>
                <w:szCs w:val="18"/>
                <w:lang w:bidi="ar-LB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95A53" w14:textId="4034862E" w:rsidR="00A12D44" w:rsidRPr="00F2384C" w:rsidRDefault="00AA5A0B" w:rsidP="00AA5A0B">
            <w:pPr>
              <w:bidi/>
              <w:jc w:val="center"/>
              <w:rPr>
                <w:rStyle w:val="normaltextrun"/>
                <w:sz w:val="18"/>
                <w:szCs w:val="18"/>
                <w:rtl/>
                <w:lang w:val="en-US" w:bidi="ar-LB"/>
              </w:rPr>
            </w:pPr>
            <w:r w:rsidRPr="00F2384C">
              <w:rPr>
                <w:rStyle w:val="normaltextrun"/>
                <w:sz w:val="18"/>
                <w:szCs w:val="18"/>
                <w:rtl/>
                <w:lang w:val="en-US" w:bidi="ar-LB"/>
              </w:rPr>
              <w:t>90-109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CB0D95" w14:textId="7765B97E" w:rsidR="00A479DC" w:rsidRPr="00F2384C" w:rsidRDefault="00A479DC" w:rsidP="00A479DC">
            <w:pPr>
              <w:widowControl w:val="0"/>
              <w:bidi/>
              <w:rPr>
                <w:rStyle w:val="normaltextrun"/>
                <w:sz w:val="18"/>
                <w:szCs w:val="18"/>
                <w:rtl/>
                <w:lang w:val="en-US" w:bidi="ar-LB"/>
              </w:rPr>
            </w:pPr>
            <w:r w:rsidRPr="00F2384C">
              <w:rPr>
                <w:rStyle w:val="normaltextrun"/>
                <w:sz w:val="18"/>
                <w:szCs w:val="18"/>
                <w:rtl/>
                <w:lang w:val="en-US" w:bidi="ar-LB"/>
              </w:rPr>
              <w:t>مشروع</w:t>
            </w:r>
            <w:r w:rsidR="00351949">
              <w:rPr>
                <w:rStyle w:val="normaltextrun"/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rStyle w:val="normaltextrun"/>
                <w:sz w:val="18"/>
                <w:szCs w:val="18"/>
                <w:rtl/>
                <w:lang w:val="en-US" w:bidi="ar-LB"/>
              </w:rPr>
              <w:t>تجريبي</w:t>
            </w:r>
            <w:r w:rsidR="00351949">
              <w:rPr>
                <w:rStyle w:val="normaltextrun"/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rStyle w:val="normaltextrun"/>
                <w:sz w:val="18"/>
                <w:szCs w:val="18"/>
                <w:rtl/>
                <w:lang w:val="en-US" w:bidi="ar-LB"/>
              </w:rPr>
              <w:t>يتم</w:t>
            </w:r>
            <w:r w:rsidR="00351949">
              <w:rPr>
                <w:rStyle w:val="normaltextrun"/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rStyle w:val="normaltextrun"/>
                <w:sz w:val="18"/>
                <w:szCs w:val="18"/>
                <w:rtl/>
                <w:lang w:val="en-US" w:bidi="ar-LB"/>
              </w:rPr>
              <w:t>استعراضه</w:t>
            </w:r>
            <w:r w:rsidR="00351949">
              <w:rPr>
                <w:rStyle w:val="normaltextrun"/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rStyle w:val="normaltextrun"/>
                <w:sz w:val="18"/>
                <w:szCs w:val="18"/>
                <w:rtl/>
                <w:lang w:val="en-US" w:bidi="ar-LB"/>
              </w:rPr>
              <w:t>على</w:t>
            </w:r>
            <w:r w:rsidR="00351949">
              <w:rPr>
                <w:rStyle w:val="normaltextrun"/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rStyle w:val="normaltextrun"/>
                <w:sz w:val="18"/>
                <w:szCs w:val="18"/>
                <w:rtl/>
                <w:lang w:val="en-US" w:bidi="ar-LB"/>
              </w:rPr>
              <w:t>أساس</w:t>
            </w:r>
            <w:r w:rsidR="00351949">
              <w:rPr>
                <w:rStyle w:val="normaltextrun"/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rStyle w:val="normaltextrun"/>
                <w:sz w:val="18"/>
                <w:szCs w:val="18"/>
                <w:rtl/>
                <w:lang w:val="en-US" w:bidi="ar-LB"/>
              </w:rPr>
              <w:t>كل</w:t>
            </w:r>
            <w:r w:rsidR="00351949">
              <w:rPr>
                <w:rStyle w:val="normaltextrun"/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rStyle w:val="normaltextrun"/>
                <w:sz w:val="18"/>
                <w:szCs w:val="18"/>
                <w:rtl/>
                <w:lang w:val="en-US" w:bidi="ar-LB"/>
              </w:rPr>
              <w:t>حالة</w:t>
            </w:r>
            <w:r w:rsidR="00351949">
              <w:rPr>
                <w:rStyle w:val="normaltextrun"/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rStyle w:val="normaltextrun"/>
                <w:sz w:val="18"/>
                <w:szCs w:val="18"/>
                <w:rtl/>
                <w:lang w:val="en-US" w:bidi="ar-LB"/>
              </w:rPr>
              <w:t>على</w:t>
            </w:r>
            <w:r w:rsidR="00351949">
              <w:rPr>
                <w:rStyle w:val="normaltextrun"/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rStyle w:val="normaltextrun"/>
                <w:sz w:val="18"/>
                <w:szCs w:val="18"/>
                <w:rtl/>
                <w:lang w:val="en-US" w:bidi="ar-LB"/>
              </w:rPr>
              <w:t>حدة</w:t>
            </w:r>
            <w:r w:rsidR="00351949">
              <w:rPr>
                <w:rStyle w:val="normaltextrun"/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rStyle w:val="normaltextrun"/>
                <w:sz w:val="18"/>
                <w:szCs w:val="18"/>
                <w:rtl/>
                <w:lang w:val="en-US" w:bidi="ar-LB"/>
              </w:rPr>
              <w:t>بموجب</w:t>
            </w:r>
            <w:r w:rsidR="00351949">
              <w:rPr>
                <w:rStyle w:val="normaltextrun"/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rStyle w:val="normaltextrun"/>
                <w:sz w:val="18"/>
                <w:szCs w:val="18"/>
                <w:rtl/>
                <w:lang w:val="en-US" w:bidi="ar-LB"/>
              </w:rPr>
              <w:t>المقرر</w:t>
            </w:r>
            <w:r w:rsidR="00351949">
              <w:rPr>
                <w:rStyle w:val="normaltextrun"/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rStyle w:val="normaltextrun"/>
                <w:sz w:val="18"/>
                <w:szCs w:val="18"/>
                <w:rtl/>
                <w:lang w:val="en-US" w:bidi="ar-LB"/>
              </w:rPr>
              <w:t>91/65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D4DA9C" w14:textId="77777777" w:rsidR="00A12D44" w:rsidRPr="00F2384C" w:rsidRDefault="00A12D44" w:rsidP="00B1599D">
            <w:pPr>
              <w:bidi/>
              <w:jc w:val="center"/>
              <w:rPr>
                <w:sz w:val="18"/>
                <w:szCs w:val="18"/>
                <w:lang w:bidi="ar-LB"/>
              </w:rPr>
            </w:pPr>
          </w:p>
        </w:tc>
      </w:tr>
      <w:tr w:rsidR="00A12D44" w:rsidRPr="00F2384C" w14:paraId="68AC4B4B" w14:textId="77777777" w:rsidTr="00362DC2">
        <w:trPr>
          <w:trHeight w:val="300"/>
        </w:trPr>
        <w:tc>
          <w:tcPr>
            <w:tcW w:w="11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28BDA2" w14:textId="4EC34BEF" w:rsidR="003F1F33" w:rsidRPr="00F2384C" w:rsidRDefault="003F1F33" w:rsidP="003F1F33">
            <w:pPr>
              <w:keepNext/>
              <w:bidi/>
              <w:jc w:val="left"/>
              <w:rPr>
                <w:color w:val="000000" w:themeColor="text1"/>
                <w:sz w:val="18"/>
                <w:szCs w:val="18"/>
                <w:rtl/>
                <w:lang w:val="en-US" w:bidi="ar-LB"/>
              </w:rPr>
            </w:pPr>
            <w:r w:rsidRPr="00F2384C">
              <w:rPr>
                <w:color w:val="000000" w:themeColor="text1"/>
                <w:sz w:val="18"/>
                <w:szCs w:val="18"/>
                <w:rtl/>
                <w:lang w:val="en-US" w:bidi="ar-LB"/>
              </w:rPr>
              <w:t>كوستاريكا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16FFE3FE" w14:textId="0E8F5E5E" w:rsidR="00ED2C39" w:rsidRPr="00F2384C" w:rsidRDefault="00ED2C39" w:rsidP="00ED2C39">
            <w:pPr>
              <w:keepNext/>
              <w:bidi/>
              <w:ind w:right="145"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المرحلة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الأولى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DA4F94" w14:textId="5D6E4F9B" w:rsidR="00A60FB2" w:rsidRPr="00F2384C" w:rsidRDefault="00A60FB2" w:rsidP="00A60FB2">
            <w:pPr>
              <w:keepNext/>
              <w:bidi/>
              <w:ind w:right="145"/>
              <w:jc w:val="center"/>
              <w:rPr>
                <w:rStyle w:val="normaltextrun"/>
                <w:sz w:val="18"/>
                <w:szCs w:val="18"/>
                <w:rtl/>
                <w:lang w:val="en-US" w:bidi="ar-LB"/>
              </w:rPr>
            </w:pPr>
            <w:r w:rsidRPr="00F2384C">
              <w:rPr>
                <w:rStyle w:val="normaltextrun"/>
                <w:sz w:val="18"/>
                <w:szCs w:val="18"/>
                <w:rtl/>
                <w:lang w:val="en-US" w:bidi="ar-LB"/>
              </w:rPr>
              <w:t>اليوئنديبي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2BC578" w14:textId="0F776E4E" w:rsidR="0008080B" w:rsidRPr="00F2384C" w:rsidRDefault="0008080B" w:rsidP="0008080B">
            <w:pPr>
              <w:keepNext/>
              <w:bidi/>
              <w:ind w:left="28"/>
              <w:jc w:val="center"/>
              <w:rPr>
                <w:rStyle w:val="normaltextrun"/>
                <w:sz w:val="18"/>
                <w:szCs w:val="18"/>
                <w:rtl/>
                <w:lang w:val="en-US" w:bidi="ar-LB"/>
              </w:rPr>
            </w:pPr>
            <w:r w:rsidRPr="00F2384C">
              <w:rPr>
                <w:rStyle w:val="normaltextrun"/>
                <w:sz w:val="18"/>
                <w:szCs w:val="18"/>
                <w:rtl/>
                <w:lang w:val="en-US" w:bidi="ar-LB"/>
              </w:rPr>
              <w:t>95/50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579B9" w14:textId="5F1F9308" w:rsidR="00A12D44" w:rsidRPr="00F2384C" w:rsidRDefault="00AA5A0B" w:rsidP="00AA5A0B">
            <w:pPr>
              <w:keepNext/>
              <w:bidi/>
              <w:jc w:val="center"/>
              <w:rPr>
                <w:rStyle w:val="normaltextrun"/>
                <w:sz w:val="18"/>
                <w:szCs w:val="18"/>
                <w:rtl/>
                <w:lang w:val="en-US" w:bidi="ar-LB"/>
              </w:rPr>
            </w:pPr>
            <w:r w:rsidRPr="00F2384C">
              <w:rPr>
                <w:rStyle w:val="normaltextrun"/>
                <w:sz w:val="18"/>
                <w:szCs w:val="18"/>
                <w:rtl/>
                <w:lang w:val="en-US" w:bidi="ar-LB"/>
              </w:rPr>
              <w:t>38</w:t>
            </w:r>
            <w:r w:rsidR="00351949">
              <w:rPr>
                <w:rStyle w:val="normaltextrun"/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rStyle w:val="normaltextrun"/>
                <w:sz w:val="18"/>
                <w:szCs w:val="18"/>
                <w:rtl/>
                <w:lang w:val="en-US" w:bidi="ar-LB"/>
              </w:rPr>
              <w:t>-</w:t>
            </w:r>
            <w:r w:rsidR="00351949">
              <w:rPr>
                <w:rStyle w:val="normaltextrun"/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rStyle w:val="normaltextrun"/>
                <w:sz w:val="18"/>
                <w:szCs w:val="18"/>
                <w:rtl/>
                <w:lang w:val="en-US" w:bidi="ar-LB"/>
              </w:rPr>
              <w:t>115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CB6607" w14:textId="302CA016" w:rsidR="00A479DC" w:rsidRPr="00F2384C" w:rsidRDefault="00A479DC" w:rsidP="00A479DC">
            <w:pPr>
              <w:keepNext/>
              <w:bidi/>
              <w:rPr>
                <w:rStyle w:val="normaltextrun"/>
                <w:sz w:val="18"/>
                <w:szCs w:val="18"/>
                <w:rtl/>
                <w:lang w:val="en-US" w:bidi="ar-LB"/>
              </w:rPr>
            </w:pPr>
            <w:r w:rsidRPr="00F2384C">
              <w:rPr>
                <w:rStyle w:val="normaltextrun"/>
                <w:sz w:val="18"/>
                <w:szCs w:val="18"/>
                <w:rtl/>
                <w:lang w:val="en-US" w:bidi="ar-LB"/>
              </w:rPr>
              <w:t>طلب</w:t>
            </w:r>
            <w:r w:rsidR="00351949">
              <w:rPr>
                <w:rStyle w:val="normaltextrun"/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rStyle w:val="normaltextrun"/>
                <w:sz w:val="18"/>
                <w:szCs w:val="18"/>
                <w:rtl/>
                <w:lang w:val="en-US" w:bidi="ar-LB"/>
              </w:rPr>
              <w:t>مشروع</w:t>
            </w:r>
            <w:r w:rsidR="00351949">
              <w:rPr>
                <w:rStyle w:val="normaltextrun"/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rStyle w:val="normaltextrun"/>
                <w:sz w:val="18"/>
                <w:szCs w:val="18"/>
                <w:rtl/>
                <w:lang w:val="en-US" w:bidi="ar-LB"/>
              </w:rPr>
              <w:t>في</w:t>
            </w:r>
            <w:r w:rsidR="00351949">
              <w:rPr>
                <w:rStyle w:val="normaltextrun"/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rStyle w:val="normaltextrun"/>
                <w:sz w:val="18"/>
                <w:szCs w:val="18"/>
                <w:rtl/>
                <w:lang w:val="en-US" w:bidi="ar-LB"/>
              </w:rPr>
              <w:t>قطاع</w:t>
            </w:r>
            <w:r w:rsidR="00351949">
              <w:rPr>
                <w:rStyle w:val="normaltextrun"/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rStyle w:val="normaltextrun"/>
                <w:sz w:val="18"/>
                <w:szCs w:val="18"/>
                <w:rtl/>
                <w:lang w:val="en-US" w:bidi="ar-LB"/>
              </w:rPr>
              <w:t>التركيب</w:t>
            </w:r>
            <w:r w:rsidR="00351949">
              <w:rPr>
                <w:rStyle w:val="normaltextrun"/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rStyle w:val="normaltextrun"/>
                <w:sz w:val="18"/>
                <w:szCs w:val="18"/>
                <w:rtl/>
                <w:lang w:val="en-US" w:bidi="ar-LB"/>
              </w:rPr>
              <w:t>والتجميع</w:t>
            </w:r>
            <w:r w:rsidR="00351949">
              <w:rPr>
                <w:rStyle w:val="normaltextrun"/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rStyle w:val="normaltextrun"/>
                <w:sz w:val="18"/>
                <w:szCs w:val="18"/>
                <w:rtl/>
                <w:lang w:val="en-US" w:bidi="ar-LB"/>
              </w:rPr>
              <w:t>المحلي</w:t>
            </w:r>
            <w:r w:rsidR="00351949">
              <w:rPr>
                <w:rStyle w:val="normaltextrun"/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rStyle w:val="normaltextrun"/>
                <w:sz w:val="18"/>
                <w:szCs w:val="18"/>
                <w:rtl/>
                <w:lang w:val="en-US" w:bidi="ar-LB"/>
              </w:rPr>
              <w:t>يتم</w:t>
            </w:r>
            <w:r w:rsidR="00351949">
              <w:rPr>
                <w:rStyle w:val="normaltextrun"/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rStyle w:val="normaltextrun"/>
                <w:sz w:val="18"/>
                <w:szCs w:val="18"/>
                <w:rtl/>
                <w:lang w:val="en-US" w:bidi="ar-LB"/>
              </w:rPr>
              <w:t>النظر</w:t>
            </w:r>
            <w:r w:rsidR="00351949">
              <w:rPr>
                <w:rStyle w:val="normaltextrun"/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rStyle w:val="normaltextrun"/>
                <w:sz w:val="18"/>
                <w:szCs w:val="18"/>
                <w:rtl/>
                <w:lang w:val="en-US" w:bidi="ar-LB"/>
              </w:rPr>
              <w:t>فيه</w:t>
            </w:r>
            <w:r w:rsidR="00351949">
              <w:rPr>
                <w:rStyle w:val="normaltextrun"/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rStyle w:val="normaltextrun"/>
                <w:sz w:val="18"/>
                <w:szCs w:val="18"/>
                <w:rtl/>
                <w:lang w:val="en-US" w:bidi="ar-LB"/>
              </w:rPr>
              <w:t>على</w:t>
            </w:r>
            <w:r w:rsidR="00351949">
              <w:rPr>
                <w:rStyle w:val="normaltextrun"/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rStyle w:val="normaltextrun"/>
                <w:sz w:val="18"/>
                <w:szCs w:val="18"/>
                <w:rtl/>
                <w:lang w:val="en-US" w:bidi="ar-LB"/>
              </w:rPr>
              <w:t>أساس</w:t>
            </w:r>
            <w:r w:rsidR="00351949">
              <w:rPr>
                <w:rStyle w:val="normaltextrun"/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rStyle w:val="normaltextrun"/>
                <w:sz w:val="18"/>
                <w:szCs w:val="18"/>
                <w:rtl/>
                <w:lang w:val="en-US" w:bidi="ar-LB"/>
              </w:rPr>
              <w:t>كل</w:t>
            </w:r>
            <w:r w:rsidR="00351949">
              <w:rPr>
                <w:rStyle w:val="normaltextrun"/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rStyle w:val="normaltextrun"/>
                <w:sz w:val="18"/>
                <w:szCs w:val="18"/>
                <w:rtl/>
                <w:lang w:val="en-US" w:bidi="ar-LB"/>
              </w:rPr>
              <w:t>حالة</w:t>
            </w:r>
            <w:r w:rsidR="00351949">
              <w:rPr>
                <w:rStyle w:val="normaltextrun"/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rStyle w:val="normaltextrun"/>
                <w:sz w:val="18"/>
                <w:szCs w:val="18"/>
                <w:rtl/>
                <w:lang w:val="en-US" w:bidi="ar-LB"/>
              </w:rPr>
              <w:t>على</w:t>
            </w:r>
            <w:r w:rsidR="00351949">
              <w:rPr>
                <w:rStyle w:val="normaltextrun"/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rStyle w:val="normaltextrun"/>
                <w:sz w:val="18"/>
                <w:szCs w:val="18"/>
                <w:rtl/>
                <w:lang w:val="en-US" w:bidi="ar-LB"/>
              </w:rPr>
              <w:t>حدة</w:t>
            </w:r>
            <w:r w:rsidR="00351949">
              <w:rPr>
                <w:rStyle w:val="normaltextrun"/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rStyle w:val="normaltextrun"/>
                <w:sz w:val="18"/>
                <w:szCs w:val="18"/>
                <w:rtl/>
                <w:lang w:val="en-US" w:bidi="ar-LB"/>
              </w:rPr>
              <w:t>بموجب</w:t>
            </w:r>
            <w:r w:rsidR="00351949">
              <w:rPr>
                <w:rStyle w:val="normaltextrun"/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rStyle w:val="normaltextrun"/>
                <w:sz w:val="18"/>
                <w:szCs w:val="18"/>
                <w:rtl/>
                <w:lang w:val="en-US" w:bidi="ar-LB"/>
              </w:rPr>
              <w:t>المقرر</w:t>
            </w:r>
            <w:r w:rsidR="00351949">
              <w:rPr>
                <w:rStyle w:val="normaltextrun"/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rStyle w:val="normaltextrun"/>
                <w:sz w:val="18"/>
                <w:szCs w:val="18"/>
                <w:rtl/>
                <w:lang w:val="en-US" w:bidi="ar-LB"/>
              </w:rPr>
              <w:t>92/39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7F1098" w14:textId="0EBE95B6" w:rsidR="00A12D44" w:rsidRPr="00F2384C" w:rsidRDefault="00362DC2" w:rsidP="00362DC2">
            <w:pPr>
              <w:keepNext/>
              <w:bidi/>
              <w:jc w:val="center"/>
              <w:rPr>
                <w:rStyle w:val="normaltextrun"/>
                <w:sz w:val="18"/>
                <w:szCs w:val="18"/>
                <w:lang w:bidi="ar-LB"/>
              </w:rPr>
            </w:pPr>
            <w:r w:rsidRPr="00F2384C">
              <w:rPr>
                <w:sz w:val="18"/>
                <w:szCs w:val="18"/>
                <w:rtl/>
                <w:lang w:val="en-GB" w:bidi="ar-LB"/>
              </w:rPr>
              <w:t>نعم</w:t>
            </w:r>
          </w:p>
        </w:tc>
      </w:tr>
      <w:tr w:rsidR="00A12D44" w:rsidRPr="00F2384C" w14:paraId="5BC7D6D8" w14:textId="77777777" w:rsidTr="009B219E">
        <w:trPr>
          <w:trHeight w:val="300"/>
        </w:trPr>
        <w:tc>
          <w:tcPr>
            <w:tcW w:w="11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D15F4D" w14:textId="77777777" w:rsidR="00A12D44" w:rsidRPr="00F2384C" w:rsidRDefault="00A12D44" w:rsidP="00687BBC">
            <w:pPr>
              <w:widowControl w:val="0"/>
              <w:jc w:val="left"/>
              <w:rPr>
                <w:color w:val="000000" w:themeColor="text1"/>
                <w:sz w:val="18"/>
                <w:szCs w:val="18"/>
                <w:lang w:val="en-GB" w:bidi="ar-LB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5F41EBC1" w14:textId="51746441" w:rsidR="00ED2C39" w:rsidRPr="00F2384C" w:rsidRDefault="00ED2C39" w:rsidP="00ED2C39">
            <w:pPr>
              <w:keepNext/>
              <w:bidi/>
              <w:ind w:right="145"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كفاءة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الطاقة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(الوثيقة.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91/65)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FE42B2" w14:textId="1CEE41E4" w:rsidR="00A60FB2" w:rsidRPr="00F2384C" w:rsidRDefault="00A60FB2" w:rsidP="00A60FB2">
            <w:pPr>
              <w:keepNext/>
              <w:bidi/>
              <w:ind w:right="145"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اليوئنديبي</w:t>
            </w: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51A2F8" w14:textId="77777777" w:rsidR="00A12D44" w:rsidRPr="00F2384C" w:rsidRDefault="00A12D44" w:rsidP="00687BBC">
            <w:pPr>
              <w:ind w:left="28"/>
              <w:jc w:val="center"/>
              <w:rPr>
                <w:sz w:val="18"/>
                <w:szCs w:val="18"/>
                <w:lang w:val="en-GB" w:bidi="ar-LB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5EB20" w14:textId="635458CF" w:rsidR="00A12D44" w:rsidRPr="00F2384C" w:rsidRDefault="00AA5A0B" w:rsidP="00AA5A0B">
            <w:pPr>
              <w:bidi/>
              <w:jc w:val="center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116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-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140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79D4CF" w14:textId="4A9EE35C" w:rsidR="00A479DC" w:rsidRPr="00F2384C" w:rsidRDefault="00A479DC" w:rsidP="00A479DC">
            <w:pPr>
              <w:widowControl w:val="0"/>
              <w:bidi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مشروع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تجريبي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يتم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استعراضه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على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أساس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كل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حالة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على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حدة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بموجب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المقرر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91/65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E5ED27" w14:textId="77777777" w:rsidR="00A12D44" w:rsidRPr="00F2384C" w:rsidRDefault="00A12D44" w:rsidP="00B1599D">
            <w:pPr>
              <w:widowControl w:val="0"/>
              <w:bidi/>
              <w:jc w:val="center"/>
              <w:rPr>
                <w:sz w:val="18"/>
                <w:szCs w:val="18"/>
                <w:lang w:val="en-GB" w:bidi="ar-LB"/>
              </w:rPr>
            </w:pPr>
          </w:p>
        </w:tc>
      </w:tr>
      <w:tr w:rsidR="00A12D44" w:rsidRPr="00F2384C" w14:paraId="2244A37B" w14:textId="77777777" w:rsidTr="009B219E">
        <w:trPr>
          <w:trHeight w:val="300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8A08F8" w14:textId="2CBB5A85" w:rsidR="003F1F33" w:rsidRPr="00F2384C" w:rsidRDefault="003F1F33" w:rsidP="003F1F33">
            <w:pPr>
              <w:widowControl w:val="0"/>
              <w:bidi/>
              <w:jc w:val="left"/>
              <w:rPr>
                <w:color w:val="000000" w:themeColor="text1"/>
                <w:sz w:val="18"/>
                <w:szCs w:val="18"/>
                <w:rtl/>
                <w:lang w:val="en-US" w:bidi="ar-LB"/>
              </w:rPr>
            </w:pPr>
            <w:r w:rsidRPr="00F2384C">
              <w:rPr>
                <w:color w:val="000000" w:themeColor="text1"/>
                <w:sz w:val="18"/>
                <w:szCs w:val="18"/>
                <w:rtl/>
                <w:lang w:val="en-US" w:bidi="ar-LB"/>
              </w:rPr>
              <w:t>غواتيمالا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7686C62A" w14:textId="283C514D" w:rsidR="00ED2C39" w:rsidRPr="00F2384C" w:rsidRDefault="00ED2C39" w:rsidP="00ED2C39">
            <w:pPr>
              <w:keepNext/>
              <w:bidi/>
              <w:ind w:right="145"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المرحلة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الأولى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6D42AE" w14:textId="1CDDBEAD" w:rsidR="00A60FB2" w:rsidRPr="00F2384C" w:rsidRDefault="00A60FB2" w:rsidP="00A60FB2">
            <w:pPr>
              <w:keepNext/>
              <w:bidi/>
              <w:ind w:right="145"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اليونيدو/اليونيب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A3C5C9" w14:textId="3A6FCF40" w:rsidR="0008080B" w:rsidRPr="00F2384C" w:rsidRDefault="0008080B" w:rsidP="0008080B">
            <w:pPr>
              <w:bidi/>
              <w:ind w:left="28"/>
              <w:jc w:val="center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95/55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E768D1" w14:textId="77777777" w:rsidR="00A12D44" w:rsidRPr="00F2384C" w:rsidRDefault="00A12D44" w:rsidP="00687BBC">
            <w:pPr>
              <w:jc w:val="center"/>
              <w:rPr>
                <w:sz w:val="18"/>
                <w:szCs w:val="18"/>
                <w:lang w:val="en-GB" w:bidi="ar-LB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ACE7A0" w14:textId="2EA3F46F" w:rsidR="00A479DC" w:rsidRPr="00F2384C" w:rsidRDefault="00A479DC" w:rsidP="00A479DC">
            <w:pPr>
              <w:widowControl w:val="0"/>
              <w:bidi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تغيير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خط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الأساس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بناء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على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طلب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البلد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3ECCD4" w14:textId="11D7EC40" w:rsidR="00A12D44" w:rsidRPr="00F2384C" w:rsidRDefault="00362DC2" w:rsidP="00B1599D">
            <w:pPr>
              <w:widowControl w:val="0"/>
              <w:bidi/>
              <w:jc w:val="center"/>
              <w:rPr>
                <w:sz w:val="18"/>
                <w:szCs w:val="18"/>
                <w:lang w:val="en-GB" w:bidi="ar-LB"/>
              </w:rPr>
            </w:pPr>
            <w:r w:rsidRPr="00F2384C">
              <w:rPr>
                <w:sz w:val="18"/>
                <w:szCs w:val="18"/>
                <w:rtl/>
                <w:lang w:val="en-GB" w:bidi="ar-LB"/>
              </w:rPr>
              <w:t>نعم</w:t>
            </w:r>
          </w:p>
        </w:tc>
      </w:tr>
      <w:tr w:rsidR="00A12D44" w:rsidRPr="00F2384C" w14:paraId="346D9946" w14:textId="77777777" w:rsidTr="009B219E">
        <w:trPr>
          <w:trHeight w:val="300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405D95" w14:textId="695C7524" w:rsidR="003F1F33" w:rsidRPr="00F2384C" w:rsidRDefault="003F1F33" w:rsidP="003F1F33">
            <w:pPr>
              <w:widowControl w:val="0"/>
              <w:bidi/>
              <w:jc w:val="left"/>
              <w:rPr>
                <w:color w:val="000000" w:themeColor="text1"/>
                <w:sz w:val="18"/>
                <w:szCs w:val="18"/>
                <w:rtl/>
                <w:lang w:val="en-US" w:bidi="ar-LB"/>
              </w:rPr>
            </w:pPr>
            <w:r w:rsidRPr="00F2384C">
              <w:rPr>
                <w:color w:val="000000" w:themeColor="text1"/>
                <w:sz w:val="18"/>
                <w:szCs w:val="18"/>
                <w:rtl/>
                <w:lang w:val="en-US" w:bidi="ar-LB"/>
              </w:rPr>
              <w:t>ليسوتو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4652E3F0" w14:textId="0A97025D" w:rsidR="00ED2C39" w:rsidRPr="00F2384C" w:rsidRDefault="00ED2C39" w:rsidP="00ED2C39">
            <w:pPr>
              <w:keepNext/>
              <w:bidi/>
              <w:ind w:right="145"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المرحلة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الأولى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FF3A9D" w14:textId="35E083E8" w:rsidR="00A60FB2" w:rsidRPr="00F2384C" w:rsidRDefault="00A60FB2" w:rsidP="00A60FB2">
            <w:pPr>
              <w:keepNext/>
              <w:bidi/>
              <w:ind w:right="145"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اليونيب/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اليونيدو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787D5C" w14:textId="4894E34C" w:rsidR="0008080B" w:rsidRPr="00F2384C" w:rsidRDefault="0008080B" w:rsidP="0008080B">
            <w:pPr>
              <w:bidi/>
              <w:ind w:left="28"/>
              <w:jc w:val="center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95/63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6E3B03" w14:textId="77777777" w:rsidR="00A12D44" w:rsidRPr="00F2384C" w:rsidRDefault="00A12D44" w:rsidP="00687BBC">
            <w:pPr>
              <w:jc w:val="center"/>
              <w:rPr>
                <w:sz w:val="18"/>
                <w:szCs w:val="18"/>
                <w:lang w:val="en-GB" w:bidi="ar-LB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DAE762" w14:textId="40AC71F8" w:rsidR="007F250F" w:rsidRPr="00F2384C" w:rsidRDefault="007F250F" w:rsidP="007F250F">
            <w:pPr>
              <w:widowControl w:val="0"/>
              <w:bidi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تم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حل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كافة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المشكلات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الفنية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والمتعلقة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بالتكلفة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EBA033" w14:textId="21FC4903" w:rsidR="00A12D44" w:rsidRPr="00F2384C" w:rsidRDefault="00B1599D" w:rsidP="00B1599D">
            <w:pPr>
              <w:widowControl w:val="0"/>
              <w:bidi/>
              <w:jc w:val="center"/>
              <w:rPr>
                <w:sz w:val="18"/>
                <w:szCs w:val="18"/>
                <w:lang w:val="en-GB" w:bidi="ar-LB"/>
              </w:rPr>
            </w:pPr>
            <w:r w:rsidRPr="00F2384C">
              <w:rPr>
                <w:sz w:val="18"/>
                <w:szCs w:val="18"/>
                <w:rtl/>
                <w:lang w:val="en-GB" w:bidi="ar-LB"/>
              </w:rPr>
              <w:t>لا</w:t>
            </w:r>
          </w:p>
        </w:tc>
      </w:tr>
      <w:tr w:rsidR="00A12D44" w:rsidRPr="00F2384C" w14:paraId="2501E633" w14:textId="77777777" w:rsidTr="009B219E">
        <w:trPr>
          <w:trHeight w:val="300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9DD69D" w14:textId="5F1D057B" w:rsidR="003F1F33" w:rsidRPr="00F2384C" w:rsidRDefault="003F1F33" w:rsidP="003F1F33">
            <w:pPr>
              <w:widowControl w:val="0"/>
              <w:bidi/>
              <w:jc w:val="left"/>
              <w:rPr>
                <w:color w:val="000000" w:themeColor="text1"/>
                <w:sz w:val="18"/>
                <w:szCs w:val="18"/>
                <w:rtl/>
                <w:lang w:val="en-US" w:bidi="ar-LB"/>
              </w:rPr>
            </w:pPr>
            <w:r w:rsidRPr="00F2384C">
              <w:rPr>
                <w:color w:val="000000" w:themeColor="text1"/>
                <w:sz w:val="18"/>
                <w:szCs w:val="18"/>
                <w:rtl/>
                <w:lang w:val="en-US" w:bidi="ar-LB"/>
              </w:rPr>
              <w:t>موريشيوس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213F2A1E" w14:textId="4F462AFF" w:rsidR="00ED2C39" w:rsidRPr="00F2384C" w:rsidRDefault="00ED2C39" w:rsidP="00ED2C39">
            <w:pPr>
              <w:keepNext/>
              <w:bidi/>
              <w:ind w:right="145"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المرحلة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الأولى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3F75BA" w14:textId="5945BDF3" w:rsidR="00A60FB2" w:rsidRPr="00F2384C" w:rsidRDefault="00A60FB2" w:rsidP="00A60FB2">
            <w:pPr>
              <w:keepNext/>
              <w:bidi/>
              <w:ind w:right="145"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ألمانيا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941639" w14:textId="6BDBBD7E" w:rsidR="0008080B" w:rsidRPr="00F2384C" w:rsidRDefault="00073D36" w:rsidP="0008080B">
            <w:pPr>
              <w:bidi/>
              <w:ind w:left="28"/>
              <w:jc w:val="center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95/65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253E49" w14:textId="77777777" w:rsidR="00A12D44" w:rsidRPr="00F2384C" w:rsidRDefault="00A12D44" w:rsidP="00687BBC">
            <w:pPr>
              <w:jc w:val="center"/>
              <w:rPr>
                <w:sz w:val="18"/>
                <w:szCs w:val="18"/>
                <w:lang w:val="en-GB" w:bidi="ar-LB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D32520" w14:textId="2D78AF71" w:rsidR="007F250F" w:rsidRPr="00F2384C" w:rsidRDefault="007F250F" w:rsidP="007F250F">
            <w:pPr>
              <w:widowControl w:val="0"/>
              <w:bidi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تم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حل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كافة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المشكلات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الفنية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والمتعلقة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بالتكلفة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4415B7" w14:textId="7246E126" w:rsidR="00A12D44" w:rsidRPr="00F2384C" w:rsidRDefault="00B1599D" w:rsidP="00B1599D">
            <w:pPr>
              <w:widowControl w:val="0"/>
              <w:bidi/>
              <w:jc w:val="center"/>
              <w:rPr>
                <w:sz w:val="18"/>
                <w:szCs w:val="18"/>
                <w:lang w:val="en-GB" w:bidi="ar-LB"/>
              </w:rPr>
            </w:pPr>
            <w:r w:rsidRPr="00F2384C">
              <w:rPr>
                <w:sz w:val="18"/>
                <w:szCs w:val="18"/>
                <w:rtl/>
                <w:lang w:val="en-GB" w:bidi="ar-LB"/>
              </w:rPr>
              <w:t>لا</w:t>
            </w:r>
          </w:p>
        </w:tc>
      </w:tr>
      <w:tr w:rsidR="00A12D44" w:rsidRPr="00F2384C" w14:paraId="29C161EB" w14:textId="77777777" w:rsidTr="009B219E">
        <w:trPr>
          <w:trHeight w:val="300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E8E866" w14:textId="5D92B52C" w:rsidR="003F1F33" w:rsidRPr="00F2384C" w:rsidRDefault="003F1F33" w:rsidP="003F1F33">
            <w:pPr>
              <w:widowControl w:val="0"/>
              <w:bidi/>
              <w:jc w:val="left"/>
              <w:rPr>
                <w:color w:val="000000" w:themeColor="text1"/>
                <w:sz w:val="18"/>
                <w:szCs w:val="18"/>
                <w:rtl/>
                <w:lang w:val="en-US" w:bidi="ar-LB"/>
              </w:rPr>
            </w:pPr>
            <w:r w:rsidRPr="00F2384C">
              <w:rPr>
                <w:color w:val="000000" w:themeColor="text1"/>
                <w:sz w:val="18"/>
                <w:szCs w:val="18"/>
                <w:rtl/>
                <w:lang w:val="en-US" w:bidi="ar-LB"/>
              </w:rPr>
              <w:t>المغرب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062881E7" w14:textId="4C7A48F2" w:rsidR="00ED2C39" w:rsidRPr="00F2384C" w:rsidRDefault="00ED2C39" w:rsidP="00ED2C39">
            <w:pPr>
              <w:keepNext/>
              <w:bidi/>
              <w:ind w:right="145"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استثمار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0C1D29" w14:textId="78EDC5C8" w:rsidR="00A60FB2" w:rsidRPr="00F2384C" w:rsidRDefault="00A60FB2" w:rsidP="00A60FB2">
            <w:pPr>
              <w:keepNext/>
              <w:bidi/>
              <w:ind w:right="145"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اليونيدو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C7881B" w14:textId="368AFEC1" w:rsidR="0008080B" w:rsidRPr="00F2384C" w:rsidRDefault="0008080B" w:rsidP="0008080B">
            <w:pPr>
              <w:bidi/>
              <w:ind w:left="28"/>
              <w:jc w:val="center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95/68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BD6852" w14:textId="77777777" w:rsidR="00A12D44" w:rsidRPr="00F2384C" w:rsidRDefault="00A12D44" w:rsidP="00687BBC">
            <w:pPr>
              <w:jc w:val="center"/>
              <w:rPr>
                <w:sz w:val="18"/>
                <w:szCs w:val="18"/>
                <w:lang w:val="en-GB" w:bidi="ar-LB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57FD03" w14:textId="1180F404" w:rsidR="007F250F" w:rsidRPr="00F2384C" w:rsidRDefault="007F250F" w:rsidP="007F250F">
            <w:pPr>
              <w:widowControl w:val="0"/>
              <w:bidi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تم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حل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كافة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المشكلات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الفنية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والمتعلقة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بالتكلفة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923328" w14:textId="05715E17" w:rsidR="00A12D44" w:rsidRPr="00F2384C" w:rsidRDefault="00B1599D" w:rsidP="00B1599D">
            <w:pPr>
              <w:widowControl w:val="0"/>
              <w:bidi/>
              <w:jc w:val="center"/>
              <w:rPr>
                <w:sz w:val="18"/>
                <w:szCs w:val="18"/>
                <w:lang w:val="en-GB" w:bidi="ar-LB"/>
              </w:rPr>
            </w:pPr>
            <w:r w:rsidRPr="00F2384C">
              <w:rPr>
                <w:sz w:val="18"/>
                <w:szCs w:val="18"/>
                <w:rtl/>
                <w:lang w:val="en-GB" w:bidi="ar-LB"/>
              </w:rPr>
              <w:t>لا</w:t>
            </w:r>
          </w:p>
        </w:tc>
      </w:tr>
      <w:tr w:rsidR="00A12D44" w:rsidRPr="00F2384C" w14:paraId="06E3AF48" w14:textId="77777777" w:rsidTr="009B219E">
        <w:trPr>
          <w:trHeight w:val="300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D64CC9" w14:textId="22B40EF0" w:rsidR="003F1F33" w:rsidRPr="00F2384C" w:rsidRDefault="003F1F33" w:rsidP="003F1F33">
            <w:pPr>
              <w:widowControl w:val="0"/>
              <w:bidi/>
              <w:jc w:val="left"/>
              <w:rPr>
                <w:color w:val="000000" w:themeColor="text1"/>
                <w:sz w:val="18"/>
                <w:szCs w:val="18"/>
                <w:rtl/>
                <w:lang w:val="en-US" w:bidi="ar-LB"/>
              </w:rPr>
            </w:pPr>
            <w:r w:rsidRPr="00F2384C">
              <w:rPr>
                <w:color w:val="000000" w:themeColor="text1"/>
                <w:sz w:val="18"/>
                <w:szCs w:val="18"/>
                <w:rtl/>
                <w:lang w:val="en-US" w:bidi="ar-LB"/>
              </w:rPr>
              <w:lastRenderedPageBreak/>
              <w:t>نيجيريا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0A4CA1C0" w14:textId="67D2FF12" w:rsidR="00ED2C39" w:rsidRPr="00F2384C" w:rsidRDefault="00ED2C39" w:rsidP="00ED2C39">
            <w:pPr>
              <w:keepNext/>
              <w:bidi/>
              <w:ind w:right="145"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المرحلة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الأولى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E5F76D" w14:textId="4B4284BA" w:rsidR="00A60FB2" w:rsidRPr="00F2384C" w:rsidRDefault="00A60FB2" w:rsidP="00A60FB2">
            <w:pPr>
              <w:keepNext/>
              <w:bidi/>
              <w:ind w:right="145"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اليوئنديبي/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اليونيدو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51DEAC" w14:textId="2ABF4463" w:rsidR="0008080B" w:rsidRPr="00F2384C" w:rsidRDefault="0008080B" w:rsidP="0008080B">
            <w:pPr>
              <w:bidi/>
              <w:ind w:left="28"/>
              <w:jc w:val="center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95/70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D850AB" w14:textId="77777777" w:rsidR="00A12D44" w:rsidRPr="00F2384C" w:rsidRDefault="00A12D44" w:rsidP="00687BBC">
            <w:pPr>
              <w:jc w:val="center"/>
              <w:rPr>
                <w:sz w:val="18"/>
                <w:szCs w:val="18"/>
                <w:lang w:val="en-GB" w:bidi="ar-LB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9B5DF9" w14:textId="6E305E7F" w:rsidR="00A479DC" w:rsidRPr="00F2384C" w:rsidRDefault="00A479DC" w:rsidP="00A479DC">
            <w:pPr>
              <w:widowControl w:val="0"/>
              <w:bidi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تغيير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خط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الأساس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بناء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على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طلب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البلد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711FF4" w14:textId="50C2C512" w:rsidR="00A12D44" w:rsidRPr="00F2384C" w:rsidRDefault="00362DC2" w:rsidP="00B1599D">
            <w:pPr>
              <w:widowControl w:val="0"/>
              <w:bidi/>
              <w:jc w:val="center"/>
              <w:rPr>
                <w:sz w:val="18"/>
                <w:szCs w:val="18"/>
                <w:lang w:val="en-GB" w:bidi="ar-LB"/>
              </w:rPr>
            </w:pPr>
            <w:r w:rsidRPr="00F2384C">
              <w:rPr>
                <w:sz w:val="18"/>
                <w:szCs w:val="18"/>
                <w:rtl/>
                <w:lang w:val="en-GB" w:bidi="ar-LB"/>
              </w:rPr>
              <w:t>نعم</w:t>
            </w:r>
          </w:p>
        </w:tc>
      </w:tr>
      <w:tr w:rsidR="00A12D44" w:rsidRPr="00F2384C" w14:paraId="3DDDCA11" w14:textId="77777777" w:rsidTr="009B219E">
        <w:trPr>
          <w:trHeight w:val="300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C81640" w14:textId="5AE93A60" w:rsidR="003F1F33" w:rsidRPr="00F2384C" w:rsidRDefault="003F1F33" w:rsidP="003F1F33">
            <w:pPr>
              <w:widowControl w:val="0"/>
              <w:bidi/>
              <w:jc w:val="left"/>
              <w:rPr>
                <w:color w:val="000000" w:themeColor="text1"/>
                <w:sz w:val="18"/>
                <w:szCs w:val="18"/>
                <w:rtl/>
                <w:lang w:val="en-US" w:bidi="ar-LB"/>
              </w:rPr>
            </w:pPr>
            <w:r w:rsidRPr="00F2384C">
              <w:rPr>
                <w:color w:val="000000" w:themeColor="text1"/>
                <w:sz w:val="18"/>
                <w:szCs w:val="18"/>
                <w:rtl/>
                <w:lang w:val="en-US" w:bidi="ar-LB"/>
              </w:rPr>
              <w:t>بلدان</w:t>
            </w:r>
            <w:r w:rsidR="00351949">
              <w:rPr>
                <w:color w:val="000000" w:themeColor="text1"/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color w:val="000000" w:themeColor="text1"/>
                <w:sz w:val="18"/>
                <w:szCs w:val="18"/>
                <w:rtl/>
                <w:lang w:val="en-US" w:bidi="ar-LB"/>
              </w:rPr>
              <w:t>جزر</w:t>
            </w:r>
            <w:r w:rsidR="00351949">
              <w:rPr>
                <w:color w:val="000000" w:themeColor="text1"/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color w:val="000000" w:themeColor="text1"/>
                <w:sz w:val="18"/>
                <w:szCs w:val="18"/>
                <w:rtl/>
                <w:lang w:val="en-US" w:bidi="ar-LB"/>
              </w:rPr>
              <w:t>المحيط</w:t>
            </w:r>
            <w:r w:rsidR="00351949">
              <w:rPr>
                <w:color w:val="000000" w:themeColor="text1"/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color w:val="000000" w:themeColor="text1"/>
                <w:sz w:val="18"/>
                <w:szCs w:val="18"/>
                <w:rtl/>
                <w:lang w:val="en-US" w:bidi="ar-LB"/>
              </w:rPr>
              <w:t>الهادئ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020A7ED4" w14:textId="58B713B1" w:rsidR="00ED2C39" w:rsidRPr="00F2384C" w:rsidRDefault="00ED2C39" w:rsidP="00ED2C39">
            <w:pPr>
              <w:keepNext/>
              <w:bidi/>
              <w:ind w:right="145"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المرحلة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الأولى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B03BDE" w14:textId="4E8A6011" w:rsidR="00A60FB2" w:rsidRPr="00F2384C" w:rsidRDefault="00A60FB2" w:rsidP="00A60FB2">
            <w:pPr>
              <w:keepNext/>
              <w:bidi/>
              <w:ind w:right="145"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اليونيب/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أستراليا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F59DF9" w14:textId="30D60CDA" w:rsidR="0008080B" w:rsidRPr="00F2384C" w:rsidRDefault="0008080B" w:rsidP="0008080B">
            <w:pPr>
              <w:bidi/>
              <w:ind w:left="28"/>
              <w:jc w:val="center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95/71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BA40A2" w14:textId="77777777" w:rsidR="00A12D44" w:rsidRPr="00F2384C" w:rsidRDefault="00A12D44" w:rsidP="00687BBC">
            <w:pPr>
              <w:jc w:val="center"/>
              <w:rPr>
                <w:sz w:val="18"/>
                <w:szCs w:val="18"/>
                <w:lang w:val="en-GB" w:bidi="ar-LB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4E6557" w14:textId="2FB5E8F2" w:rsidR="00A479DC" w:rsidRPr="00F2384C" w:rsidRDefault="00A479DC" w:rsidP="00A479DC">
            <w:pPr>
              <w:widowControl w:val="0"/>
              <w:bidi/>
              <w:jc w:val="left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النهج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الاقليمي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926FF4" w14:textId="689114CB" w:rsidR="00A12D44" w:rsidRPr="00F2384C" w:rsidRDefault="00362DC2" w:rsidP="00B1599D">
            <w:pPr>
              <w:widowControl w:val="0"/>
              <w:bidi/>
              <w:jc w:val="center"/>
              <w:rPr>
                <w:sz w:val="18"/>
                <w:szCs w:val="18"/>
                <w:lang w:val="en-GB" w:bidi="ar-LB"/>
              </w:rPr>
            </w:pPr>
            <w:r w:rsidRPr="00F2384C">
              <w:rPr>
                <w:sz w:val="18"/>
                <w:szCs w:val="18"/>
                <w:rtl/>
                <w:lang w:val="en-GB" w:bidi="ar-LB"/>
              </w:rPr>
              <w:t>نعم</w:t>
            </w:r>
          </w:p>
        </w:tc>
      </w:tr>
      <w:tr w:rsidR="00A12D44" w:rsidRPr="00F2384C" w14:paraId="26393C47" w14:textId="77777777" w:rsidTr="009B219E">
        <w:trPr>
          <w:trHeight w:val="300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9DD3A2" w14:textId="482A69C3" w:rsidR="003F1F33" w:rsidRPr="00F2384C" w:rsidRDefault="003F1F33" w:rsidP="003F1F33">
            <w:pPr>
              <w:widowControl w:val="0"/>
              <w:bidi/>
              <w:jc w:val="left"/>
              <w:rPr>
                <w:color w:val="000000" w:themeColor="text1"/>
                <w:sz w:val="18"/>
                <w:szCs w:val="18"/>
                <w:rtl/>
                <w:lang w:val="en-US" w:bidi="ar-LB"/>
              </w:rPr>
            </w:pPr>
            <w:r w:rsidRPr="00F2384C">
              <w:rPr>
                <w:color w:val="000000" w:themeColor="text1"/>
                <w:sz w:val="18"/>
                <w:szCs w:val="18"/>
                <w:rtl/>
                <w:lang w:val="en-US" w:bidi="ar-LB"/>
              </w:rPr>
              <w:t>رواندا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41CC9F14" w14:textId="1BD5A38D" w:rsidR="00ED2C39" w:rsidRPr="00F2384C" w:rsidRDefault="00ED2C39" w:rsidP="00ED2C39">
            <w:pPr>
              <w:keepNext/>
              <w:bidi/>
              <w:ind w:right="145"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المرحلة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الأولى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FFA911" w14:textId="31B4ED62" w:rsidR="00A60FB2" w:rsidRPr="00F2384C" w:rsidRDefault="00A60FB2" w:rsidP="00A60FB2">
            <w:pPr>
              <w:keepNext/>
              <w:bidi/>
              <w:ind w:right="145"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اليونيب/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اليونيدو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05DE93" w14:textId="574EC13A" w:rsidR="0008080B" w:rsidRPr="00F2384C" w:rsidRDefault="0008080B" w:rsidP="0008080B">
            <w:pPr>
              <w:bidi/>
              <w:ind w:left="28"/>
              <w:jc w:val="center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95/74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386860" w14:textId="77777777" w:rsidR="00A12D44" w:rsidRPr="00F2384C" w:rsidRDefault="00A12D44" w:rsidP="00687BBC">
            <w:pPr>
              <w:jc w:val="center"/>
              <w:rPr>
                <w:sz w:val="18"/>
                <w:szCs w:val="18"/>
                <w:lang w:val="en-GB" w:bidi="ar-LB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08DC7B" w14:textId="1D76120C" w:rsidR="007F250F" w:rsidRPr="00F2384C" w:rsidRDefault="007F250F" w:rsidP="007F250F">
            <w:pPr>
              <w:widowControl w:val="0"/>
              <w:bidi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تم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حل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كافة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المشكلات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الفنية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والمتعلقة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بالتكلفة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FF179B" w14:textId="60A2412D" w:rsidR="00A12D44" w:rsidRPr="00F2384C" w:rsidRDefault="00B1599D" w:rsidP="00B1599D">
            <w:pPr>
              <w:widowControl w:val="0"/>
              <w:bidi/>
              <w:jc w:val="center"/>
              <w:rPr>
                <w:sz w:val="18"/>
                <w:szCs w:val="18"/>
                <w:lang w:val="en-GB" w:bidi="ar-LB"/>
              </w:rPr>
            </w:pPr>
            <w:r w:rsidRPr="00F2384C">
              <w:rPr>
                <w:sz w:val="18"/>
                <w:szCs w:val="18"/>
                <w:rtl/>
                <w:lang w:val="en-GB" w:bidi="ar-LB"/>
              </w:rPr>
              <w:t>لا</w:t>
            </w:r>
          </w:p>
        </w:tc>
      </w:tr>
      <w:tr w:rsidR="00A12D44" w:rsidRPr="00F2384C" w14:paraId="12633538" w14:textId="77777777" w:rsidTr="009B219E">
        <w:trPr>
          <w:trHeight w:val="300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CA2547" w14:textId="299C6744" w:rsidR="003F1F33" w:rsidRPr="00F2384C" w:rsidRDefault="003F1F33" w:rsidP="003F1F33">
            <w:pPr>
              <w:widowControl w:val="0"/>
              <w:bidi/>
              <w:jc w:val="left"/>
              <w:rPr>
                <w:color w:val="000000" w:themeColor="text1"/>
                <w:sz w:val="18"/>
                <w:szCs w:val="18"/>
                <w:rtl/>
                <w:lang w:val="en-US" w:bidi="ar-LB"/>
              </w:rPr>
            </w:pPr>
            <w:r w:rsidRPr="00F2384C">
              <w:rPr>
                <w:color w:val="000000" w:themeColor="text1"/>
                <w:sz w:val="18"/>
                <w:szCs w:val="18"/>
                <w:rtl/>
                <w:lang w:val="en-US" w:bidi="ar-LB"/>
              </w:rPr>
              <w:t>السنغال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72052045" w14:textId="55CCB46D" w:rsidR="00ED2C39" w:rsidRPr="00F2384C" w:rsidRDefault="00ED2C39" w:rsidP="00ED2C39">
            <w:pPr>
              <w:keepNext/>
              <w:bidi/>
              <w:ind w:right="145"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المرحلة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الأولى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B3E8E2" w14:textId="132F8E4C" w:rsidR="00A60FB2" w:rsidRPr="00F2384C" w:rsidRDefault="00A60FB2" w:rsidP="00A60FB2">
            <w:pPr>
              <w:keepNext/>
              <w:bidi/>
              <w:ind w:right="145"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اليونيب/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اليونيدو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F9FCA6" w14:textId="34305CFD" w:rsidR="0008080B" w:rsidRPr="00F2384C" w:rsidRDefault="0008080B" w:rsidP="0008080B">
            <w:pPr>
              <w:bidi/>
              <w:ind w:left="28"/>
              <w:jc w:val="center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95/76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5E17EA" w14:textId="77777777" w:rsidR="00A12D44" w:rsidRPr="00F2384C" w:rsidRDefault="00A12D44" w:rsidP="00687BBC">
            <w:pPr>
              <w:jc w:val="center"/>
              <w:rPr>
                <w:sz w:val="18"/>
                <w:szCs w:val="18"/>
                <w:lang w:val="en-GB" w:bidi="ar-LB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C83AE8" w14:textId="3BDE07D5" w:rsidR="00A479DC" w:rsidRPr="00F2384C" w:rsidRDefault="001968FD" w:rsidP="00A479DC">
            <w:pPr>
              <w:widowControl w:val="0"/>
              <w:bidi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معدل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توافق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خط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أساس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الهيدروكلوروفلوروكربون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على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خط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أساس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الهيدروفلوروكربون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ونقطة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البداية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للتخفيضات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المجمعة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المستدامة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في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استهلاك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الهيدروفلوروكربون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88BA63" w14:textId="553535C7" w:rsidR="00A12D44" w:rsidRPr="00F2384C" w:rsidRDefault="00362DC2" w:rsidP="00B1599D">
            <w:pPr>
              <w:widowControl w:val="0"/>
              <w:bidi/>
              <w:jc w:val="center"/>
              <w:rPr>
                <w:sz w:val="18"/>
                <w:szCs w:val="18"/>
                <w:lang w:val="en-GB" w:bidi="ar-LB"/>
              </w:rPr>
            </w:pPr>
            <w:r w:rsidRPr="00F2384C">
              <w:rPr>
                <w:sz w:val="18"/>
                <w:szCs w:val="18"/>
                <w:rtl/>
                <w:lang w:val="en-GB" w:bidi="ar-LB"/>
              </w:rPr>
              <w:t>نعم</w:t>
            </w:r>
          </w:p>
        </w:tc>
      </w:tr>
      <w:tr w:rsidR="00A12D44" w:rsidRPr="00F2384C" w14:paraId="0D1F0FB6" w14:textId="77777777" w:rsidTr="009B219E">
        <w:trPr>
          <w:trHeight w:val="300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FD633D" w14:textId="5FCF9D88" w:rsidR="003F1F33" w:rsidRPr="00F2384C" w:rsidRDefault="00DC6114" w:rsidP="003F1F33">
            <w:pPr>
              <w:widowControl w:val="0"/>
              <w:bidi/>
              <w:jc w:val="left"/>
              <w:rPr>
                <w:color w:val="000000" w:themeColor="text1"/>
                <w:sz w:val="18"/>
                <w:szCs w:val="18"/>
                <w:rtl/>
                <w:lang w:val="en-US" w:bidi="ar-LB"/>
              </w:rPr>
            </w:pPr>
            <w:r w:rsidRPr="00F2384C">
              <w:rPr>
                <w:color w:val="000000" w:themeColor="text1"/>
                <w:sz w:val="18"/>
                <w:szCs w:val="18"/>
                <w:rtl/>
                <w:lang w:val="en-US" w:bidi="ar-LB"/>
              </w:rPr>
              <w:t>توغو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4DD4CFFC" w14:textId="454BE38F" w:rsidR="00ED2C39" w:rsidRPr="00F2384C" w:rsidRDefault="00ED2C39" w:rsidP="00ED2C39">
            <w:pPr>
              <w:keepNext/>
              <w:bidi/>
              <w:ind w:right="145"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المرحلة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الأولى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3BD28F" w14:textId="5907808C" w:rsidR="00A60FB2" w:rsidRPr="00F2384C" w:rsidRDefault="00A60FB2" w:rsidP="00A60FB2">
            <w:pPr>
              <w:keepNext/>
              <w:bidi/>
              <w:ind w:right="145"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اليونيب/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اليونيدو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09AAE4" w14:textId="0BD0148C" w:rsidR="0008080B" w:rsidRPr="00F2384C" w:rsidRDefault="0008080B" w:rsidP="0008080B">
            <w:pPr>
              <w:bidi/>
              <w:ind w:left="28"/>
              <w:jc w:val="center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95/78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EDB8E1" w14:textId="77777777" w:rsidR="00A12D44" w:rsidRPr="00F2384C" w:rsidRDefault="00A12D44" w:rsidP="00687BBC">
            <w:pPr>
              <w:jc w:val="center"/>
              <w:rPr>
                <w:sz w:val="18"/>
                <w:szCs w:val="18"/>
                <w:lang w:val="en-GB" w:bidi="ar-LB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DA7796" w14:textId="5D2F8B8E" w:rsidR="007F250F" w:rsidRPr="00F2384C" w:rsidRDefault="007F250F" w:rsidP="007F250F">
            <w:pPr>
              <w:widowControl w:val="0"/>
              <w:bidi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تم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حل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كافة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المشكلات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الفنية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والمتعلقة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بالتكلفة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2AAC40" w14:textId="167AC34F" w:rsidR="00A12D44" w:rsidRPr="00F2384C" w:rsidRDefault="00B1599D" w:rsidP="00B1599D">
            <w:pPr>
              <w:widowControl w:val="0"/>
              <w:bidi/>
              <w:jc w:val="center"/>
              <w:rPr>
                <w:sz w:val="18"/>
                <w:szCs w:val="18"/>
                <w:lang w:val="en-GB" w:bidi="ar-LB"/>
              </w:rPr>
            </w:pPr>
            <w:r w:rsidRPr="00F2384C">
              <w:rPr>
                <w:sz w:val="18"/>
                <w:szCs w:val="18"/>
                <w:rtl/>
                <w:lang w:val="en-GB" w:bidi="ar-LB"/>
              </w:rPr>
              <w:t>لا</w:t>
            </w:r>
          </w:p>
        </w:tc>
      </w:tr>
      <w:tr w:rsidR="00E0434E" w:rsidRPr="00F2384C" w14:paraId="62458A36" w14:textId="77777777" w:rsidTr="00A467BC">
        <w:trPr>
          <w:trHeight w:val="300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AA615A" w14:textId="58E118F7" w:rsidR="00E0434E" w:rsidRPr="00F2384C" w:rsidRDefault="00E0434E" w:rsidP="00E0434E">
            <w:pPr>
              <w:widowControl w:val="0"/>
              <w:bidi/>
              <w:jc w:val="left"/>
              <w:rPr>
                <w:color w:val="000000" w:themeColor="text1"/>
                <w:sz w:val="18"/>
                <w:szCs w:val="18"/>
                <w:rtl/>
                <w:lang w:val="en-US" w:bidi="ar-LB"/>
              </w:rPr>
            </w:pPr>
            <w:r w:rsidRPr="00F2384C">
              <w:rPr>
                <w:color w:val="000000" w:themeColor="text1"/>
                <w:sz w:val="18"/>
                <w:szCs w:val="18"/>
                <w:rtl/>
                <w:lang w:val="en-US" w:bidi="ar-LB"/>
              </w:rPr>
              <w:t>تركيا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5265A84A" w14:textId="045B993C" w:rsidR="00E0434E" w:rsidRPr="00F2384C" w:rsidRDefault="00E0434E" w:rsidP="00E0434E">
            <w:pPr>
              <w:keepNext/>
              <w:bidi/>
              <w:ind w:right="145"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المرحلة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الأولى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F5FC9F" w14:textId="5BA90DEA" w:rsidR="00E0434E" w:rsidRPr="00F2384C" w:rsidRDefault="00E0434E" w:rsidP="00E0434E">
            <w:pPr>
              <w:keepNext/>
              <w:bidi/>
              <w:ind w:right="145"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اليونيدو/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اليوئنديبي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E91C28" w14:textId="2F53E507" w:rsidR="00E0434E" w:rsidRPr="00F2384C" w:rsidRDefault="00E0434E" w:rsidP="00E0434E">
            <w:pPr>
              <w:bidi/>
              <w:ind w:left="28"/>
              <w:jc w:val="center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95/79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E9ED71" w14:textId="77777777" w:rsidR="00E0434E" w:rsidRPr="00F2384C" w:rsidRDefault="00E0434E" w:rsidP="00E0434E">
            <w:pPr>
              <w:jc w:val="center"/>
              <w:rPr>
                <w:sz w:val="18"/>
                <w:szCs w:val="18"/>
                <w:lang w:val="en-GB" w:bidi="ar-LB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46E9C1" w14:textId="1B4963CA" w:rsidR="00E0434E" w:rsidRPr="00F2384C" w:rsidRDefault="00E0434E" w:rsidP="00E0434E">
            <w:pPr>
              <w:widowControl w:val="0"/>
              <w:bidi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مشاريع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استثمارية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يتعين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تقديمها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بشكل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منفصل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لأجل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تخفيضات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إضافية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في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الهيدروفلوروكربون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3EAB7C" w14:textId="66A9ABF3" w:rsidR="00E0434E" w:rsidRPr="00F2384C" w:rsidRDefault="00E0434E" w:rsidP="00E0434E">
            <w:pPr>
              <w:widowControl w:val="0"/>
              <w:bidi/>
              <w:jc w:val="center"/>
              <w:rPr>
                <w:sz w:val="18"/>
                <w:szCs w:val="18"/>
                <w:lang w:val="en-GB" w:bidi="ar-LB"/>
              </w:rPr>
            </w:pPr>
            <w:r w:rsidRPr="00F2384C">
              <w:rPr>
                <w:sz w:val="18"/>
                <w:szCs w:val="18"/>
                <w:rtl/>
                <w:lang w:val="en-GB" w:bidi="ar-LB"/>
              </w:rPr>
              <w:t>نعم</w:t>
            </w:r>
          </w:p>
        </w:tc>
      </w:tr>
      <w:tr w:rsidR="00E0434E" w:rsidRPr="00F2384C" w14:paraId="33CCECA4" w14:textId="77777777" w:rsidTr="009B219E">
        <w:trPr>
          <w:trHeight w:val="300"/>
        </w:trPr>
        <w:tc>
          <w:tcPr>
            <w:tcW w:w="11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D4357A" w14:textId="7F7D09E5" w:rsidR="00E0434E" w:rsidRPr="00F2384C" w:rsidRDefault="00E0434E" w:rsidP="00E0434E">
            <w:pPr>
              <w:widowControl w:val="0"/>
              <w:bidi/>
              <w:jc w:val="left"/>
              <w:rPr>
                <w:color w:val="000000" w:themeColor="text1"/>
                <w:sz w:val="18"/>
                <w:szCs w:val="18"/>
                <w:rtl/>
                <w:lang w:val="en-US" w:bidi="ar-LB"/>
              </w:rPr>
            </w:pPr>
            <w:r w:rsidRPr="00F2384C">
              <w:rPr>
                <w:color w:val="000000" w:themeColor="text1"/>
                <w:sz w:val="18"/>
                <w:szCs w:val="18"/>
                <w:rtl/>
                <w:lang w:val="en-US" w:bidi="ar-LB"/>
              </w:rPr>
              <w:t>أوروغواي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08144677" w14:textId="522FFE04" w:rsidR="00E0434E" w:rsidRPr="00F2384C" w:rsidRDefault="00E0434E" w:rsidP="00E0434E">
            <w:pPr>
              <w:keepNext/>
              <w:bidi/>
              <w:ind w:right="145"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المرحلة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الأولى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DFFF1A" w14:textId="673B58AA" w:rsidR="00E0434E" w:rsidRPr="00F2384C" w:rsidRDefault="00E0434E" w:rsidP="00E0434E">
            <w:pPr>
              <w:keepNext/>
              <w:bidi/>
              <w:ind w:right="145"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اليوئنديبي/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اليونيدو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DC8BD8" w14:textId="1F252009" w:rsidR="00E0434E" w:rsidRPr="00F2384C" w:rsidRDefault="00E0434E" w:rsidP="00E0434E">
            <w:pPr>
              <w:bidi/>
              <w:ind w:left="28"/>
              <w:jc w:val="center"/>
              <w:rPr>
                <w:sz w:val="18"/>
                <w:szCs w:val="18"/>
                <w:lang w:val="en-GB" w:bidi="ar-LB"/>
              </w:rPr>
            </w:pPr>
            <w:r w:rsidRPr="00F2384C">
              <w:rPr>
                <w:sz w:val="18"/>
                <w:szCs w:val="18"/>
                <w:rtl/>
                <w:lang w:val="en-GB" w:bidi="ar-LB"/>
              </w:rPr>
              <w:t>59/81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DC4CB" w14:textId="3229A048" w:rsidR="00E0434E" w:rsidRPr="00F2384C" w:rsidRDefault="00E0434E" w:rsidP="00E0434E">
            <w:pPr>
              <w:bidi/>
              <w:jc w:val="center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1-58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A38C18" w14:textId="56FE732A" w:rsidR="00E0434E" w:rsidRPr="00F2384C" w:rsidRDefault="00E0434E" w:rsidP="00E0434E">
            <w:pPr>
              <w:widowControl w:val="0"/>
              <w:bidi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تم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حل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كافة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المشكلات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الفنية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والمتعلقة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بالتكلفة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424139" w14:textId="62041C26" w:rsidR="00E0434E" w:rsidRPr="00F2384C" w:rsidRDefault="00E0434E" w:rsidP="00E0434E">
            <w:pPr>
              <w:widowControl w:val="0"/>
              <w:bidi/>
              <w:jc w:val="center"/>
              <w:rPr>
                <w:sz w:val="18"/>
                <w:szCs w:val="18"/>
                <w:lang w:val="en-GB" w:bidi="ar-LB"/>
              </w:rPr>
            </w:pPr>
            <w:r w:rsidRPr="00F2384C">
              <w:rPr>
                <w:sz w:val="18"/>
                <w:szCs w:val="18"/>
                <w:rtl/>
                <w:lang w:val="en-GB" w:bidi="ar-LB"/>
              </w:rPr>
              <w:t>لا</w:t>
            </w:r>
          </w:p>
        </w:tc>
      </w:tr>
      <w:tr w:rsidR="00E0434E" w:rsidRPr="00F2384C" w14:paraId="6BB46BE0" w14:textId="77777777" w:rsidTr="009B219E">
        <w:trPr>
          <w:trHeight w:val="300"/>
        </w:trPr>
        <w:tc>
          <w:tcPr>
            <w:tcW w:w="11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9F2D9D" w14:textId="77777777" w:rsidR="00E0434E" w:rsidRPr="00F2384C" w:rsidRDefault="00E0434E" w:rsidP="00E0434E">
            <w:pPr>
              <w:widowControl w:val="0"/>
              <w:jc w:val="left"/>
              <w:rPr>
                <w:color w:val="000000" w:themeColor="text1"/>
                <w:sz w:val="18"/>
                <w:szCs w:val="18"/>
                <w:lang w:val="en-GB" w:bidi="ar-LB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10A5B84E" w14:textId="2233B221" w:rsidR="00E0434E" w:rsidRPr="00F2384C" w:rsidRDefault="00E0434E" w:rsidP="00E0434E">
            <w:pPr>
              <w:keepNext/>
              <w:bidi/>
              <w:ind w:right="145"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كفاءة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الطاقة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(الوثيقة.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91/65)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9C3AC3" w14:textId="36098972" w:rsidR="00E0434E" w:rsidRPr="00F2384C" w:rsidRDefault="00E0434E" w:rsidP="00E0434E">
            <w:pPr>
              <w:keepNext/>
              <w:bidi/>
              <w:ind w:right="145"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اليوئنديبي</w:t>
            </w: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872E0C" w14:textId="77777777" w:rsidR="00E0434E" w:rsidRPr="00F2384C" w:rsidRDefault="00E0434E" w:rsidP="00E0434E">
            <w:pPr>
              <w:ind w:left="28"/>
              <w:jc w:val="center"/>
              <w:rPr>
                <w:sz w:val="18"/>
                <w:szCs w:val="18"/>
                <w:lang w:val="en-GB" w:bidi="ar-LB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E48B8" w14:textId="349EAA26" w:rsidR="00E0434E" w:rsidRPr="00F2384C" w:rsidRDefault="00E0434E" w:rsidP="00E0434E">
            <w:pPr>
              <w:bidi/>
              <w:jc w:val="center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59-79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3883D4" w14:textId="78C39BE7" w:rsidR="00E0434E" w:rsidRPr="00F2384C" w:rsidRDefault="00E0434E" w:rsidP="00E0434E">
            <w:pPr>
              <w:widowControl w:val="0"/>
              <w:bidi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تم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حل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كافة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المشكلات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الفنية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والمتعلقة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بالتكلفة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260C58" w14:textId="77777777" w:rsidR="00E0434E" w:rsidRPr="00F2384C" w:rsidRDefault="00E0434E" w:rsidP="00E0434E">
            <w:pPr>
              <w:widowControl w:val="0"/>
              <w:bidi/>
              <w:jc w:val="left"/>
              <w:rPr>
                <w:sz w:val="18"/>
                <w:szCs w:val="18"/>
                <w:lang w:val="en-GB" w:bidi="ar-LB"/>
              </w:rPr>
            </w:pPr>
          </w:p>
        </w:tc>
      </w:tr>
      <w:tr w:rsidR="00E0434E" w:rsidRPr="00F2384C" w14:paraId="14179821" w14:textId="77777777" w:rsidTr="009B219E">
        <w:trPr>
          <w:trHeight w:val="300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9B5D66" w14:textId="107DFCE1" w:rsidR="00E0434E" w:rsidRPr="00F2384C" w:rsidRDefault="00E0434E" w:rsidP="00E0434E">
            <w:pPr>
              <w:widowControl w:val="0"/>
              <w:bidi/>
              <w:jc w:val="left"/>
              <w:rPr>
                <w:color w:val="000000" w:themeColor="text1"/>
                <w:sz w:val="18"/>
                <w:szCs w:val="18"/>
                <w:rtl/>
                <w:lang w:val="en-US" w:bidi="ar-LB"/>
              </w:rPr>
            </w:pPr>
            <w:r w:rsidRPr="00F2384C">
              <w:rPr>
                <w:color w:val="000000" w:themeColor="text1"/>
                <w:sz w:val="18"/>
                <w:szCs w:val="18"/>
                <w:rtl/>
                <w:lang w:val="en-US" w:bidi="ar-LB"/>
              </w:rPr>
              <w:t>زمبابوي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7A5AD09E" w14:textId="6E37202D" w:rsidR="00E0434E" w:rsidRPr="00F2384C" w:rsidRDefault="00E0434E" w:rsidP="00E0434E">
            <w:pPr>
              <w:keepNext/>
              <w:bidi/>
              <w:ind w:right="145"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المرحلة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الأولى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0230F1" w14:textId="76768901" w:rsidR="00E0434E" w:rsidRPr="00F2384C" w:rsidRDefault="00E0434E" w:rsidP="00E0434E">
            <w:pPr>
              <w:keepNext/>
              <w:bidi/>
              <w:ind w:right="145"/>
              <w:jc w:val="center"/>
              <w:rPr>
                <w:sz w:val="18"/>
                <w:szCs w:val="18"/>
                <w:rtl/>
                <w:lang w:val="en-US" w:eastAsia="en-CA" w:bidi="ar-LB"/>
              </w:rPr>
            </w:pP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اليونيب/</w:t>
            </w:r>
            <w:r w:rsidR="00351949">
              <w:rPr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eastAsia="en-CA" w:bidi="ar-LB"/>
              </w:rPr>
              <w:t>اليوئنديبي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1C44A0" w14:textId="5DA8101E" w:rsidR="00E0434E" w:rsidRPr="00F2384C" w:rsidRDefault="00E0434E" w:rsidP="00E0434E">
            <w:pPr>
              <w:bidi/>
              <w:ind w:left="28"/>
              <w:jc w:val="center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95/82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817502" w14:textId="77777777" w:rsidR="00E0434E" w:rsidRPr="00F2384C" w:rsidRDefault="00E0434E" w:rsidP="00E0434E">
            <w:pPr>
              <w:jc w:val="center"/>
              <w:rPr>
                <w:sz w:val="18"/>
                <w:szCs w:val="18"/>
                <w:lang w:val="en-GB" w:bidi="ar-LB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72A11E" w14:textId="5E6B0EAD" w:rsidR="00E0434E" w:rsidRPr="00F2384C" w:rsidRDefault="00E0434E" w:rsidP="00E0434E">
            <w:pPr>
              <w:widowControl w:val="0"/>
              <w:bidi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تم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حل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كافة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المشكلات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الفنية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والمتعلقة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بالتكلفة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9C0277" w14:textId="581BC1C3" w:rsidR="00E0434E" w:rsidRPr="00F2384C" w:rsidRDefault="00E0434E" w:rsidP="00E0434E">
            <w:pPr>
              <w:widowControl w:val="0"/>
              <w:bidi/>
              <w:jc w:val="center"/>
              <w:rPr>
                <w:sz w:val="18"/>
                <w:szCs w:val="18"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GB" w:bidi="ar-LB"/>
              </w:rPr>
              <w:t>لا</w:t>
            </w:r>
          </w:p>
        </w:tc>
      </w:tr>
    </w:tbl>
    <w:p w14:paraId="31C16186" w14:textId="77777777" w:rsidR="00CE2CE9" w:rsidRPr="00F2384C" w:rsidRDefault="00CE2CE9" w:rsidP="009B219E">
      <w:pPr>
        <w:keepNext/>
        <w:bidi/>
        <w:spacing w:after="60"/>
        <w:ind w:firstLine="720"/>
        <w:rPr>
          <w:b/>
          <w:snapToGrid w:val="0"/>
          <w:sz w:val="26"/>
          <w:szCs w:val="26"/>
          <w:lang w:bidi="ar-LB"/>
        </w:rPr>
      </w:pPr>
    </w:p>
    <w:p w14:paraId="5E3954A3" w14:textId="097F2CB0" w:rsidR="009B219E" w:rsidRPr="00F2384C" w:rsidRDefault="001968FD" w:rsidP="009B219E">
      <w:pPr>
        <w:keepNext/>
        <w:bidi/>
        <w:rPr>
          <w:b/>
          <w:bCs/>
          <w:snapToGrid w:val="0"/>
          <w:sz w:val="24"/>
          <w:szCs w:val="24"/>
          <w:lang w:val="en-US" w:bidi="ar-LB"/>
        </w:rPr>
      </w:pPr>
      <w:r w:rsidRPr="00F2384C">
        <w:rPr>
          <w:b/>
          <w:bCs/>
          <w:snapToGrid w:val="0"/>
          <w:sz w:val="24"/>
          <w:szCs w:val="24"/>
          <w:rtl/>
          <w:lang w:val="en-US" w:bidi="ar-LB"/>
        </w:rPr>
        <w:t>مشاريع</w:t>
      </w:r>
      <w:r w:rsidR="00351949">
        <w:rPr>
          <w:b/>
          <w:bCs/>
          <w:snapToGrid w:val="0"/>
          <w:sz w:val="24"/>
          <w:szCs w:val="24"/>
          <w:rtl/>
          <w:lang w:val="en-US" w:bidi="ar-LB"/>
        </w:rPr>
        <w:t xml:space="preserve"> </w:t>
      </w:r>
      <w:r w:rsidRPr="00F2384C">
        <w:rPr>
          <w:b/>
          <w:bCs/>
          <w:snapToGrid w:val="0"/>
          <w:sz w:val="24"/>
          <w:szCs w:val="24"/>
          <w:rtl/>
          <w:lang w:val="en-US" w:bidi="ar-LB"/>
        </w:rPr>
        <w:t>كفاءة</w:t>
      </w:r>
      <w:r w:rsidR="00351949">
        <w:rPr>
          <w:b/>
          <w:bCs/>
          <w:snapToGrid w:val="0"/>
          <w:sz w:val="24"/>
          <w:szCs w:val="24"/>
          <w:rtl/>
          <w:lang w:val="en-US" w:bidi="ar-LB"/>
        </w:rPr>
        <w:t xml:space="preserve"> </w:t>
      </w:r>
      <w:r w:rsidRPr="00F2384C">
        <w:rPr>
          <w:b/>
          <w:bCs/>
          <w:snapToGrid w:val="0"/>
          <w:sz w:val="24"/>
          <w:szCs w:val="24"/>
          <w:rtl/>
          <w:lang w:val="en-US" w:bidi="ar-LB"/>
        </w:rPr>
        <w:t>استخدام</w:t>
      </w:r>
      <w:r w:rsidR="00351949">
        <w:rPr>
          <w:b/>
          <w:bCs/>
          <w:snapToGrid w:val="0"/>
          <w:sz w:val="24"/>
          <w:szCs w:val="24"/>
          <w:rtl/>
          <w:lang w:val="en-US" w:bidi="ar-LB"/>
        </w:rPr>
        <w:t xml:space="preserve"> </w:t>
      </w:r>
      <w:r w:rsidRPr="00F2384C">
        <w:rPr>
          <w:b/>
          <w:bCs/>
          <w:snapToGrid w:val="0"/>
          <w:sz w:val="24"/>
          <w:szCs w:val="24"/>
          <w:rtl/>
          <w:lang w:val="en-US" w:bidi="ar-LB"/>
        </w:rPr>
        <w:t>الطاقة</w:t>
      </w:r>
      <w:r w:rsidR="00351949">
        <w:rPr>
          <w:b/>
          <w:bCs/>
          <w:snapToGrid w:val="0"/>
          <w:sz w:val="24"/>
          <w:szCs w:val="24"/>
          <w:rtl/>
          <w:lang w:val="en-US" w:bidi="ar-LB"/>
        </w:rPr>
        <w:t xml:space="preserve"> </w:t>
      </w:r>
      <w:r w:rsidRPr="00F2384C">
        <w:rPr>
          <w:b/>
          <w:bCs/>
          <w:snapToGrid w:val="0"/>
          <w:sz w:val="24"/>
          <w:szCs w:val="24"/>
          <w:rtl/>
          <w:lang w:val="en-US" w:bidi="ar-LB"/>
        </w:rPr>
        <w:t>(القائمة</w:t>
      </w:r>
      <w:r w:rsidR="00351949">
        <w:rPr>
          <w:b/>
          <w:bCs/>
          <w:snapToGrid w:val="0"/>
          <w:sz w:val="24"/>
          <w:szCs w:val="24"/>
          <w:rtl/>
          <w:lang w:val="en-US" w:bidi="ar-LB"/>
        </w:rPr>
        <w:t xml:space="preserve"> </w:t>
      </w:r>
      <w:r w:rsidRPr="00F2384C">
        <w:rPr>
          <w:b/>
          <w:bCs/>
          <w:snapToGrid w:val="0"/>
          <w:sz w:val="24"/>
          <w:szCs w:val="24"/>
          <w:rtl/>
          <w:lang w:val="en-US" w:bidi="ar-LB"/>
        </w:rPr>
        <w:t>بذاتها)*</w:t>
      </w:r>
    </w:p>
    <w:tbl>
      <w:tblPr>
        <w:tblStyle w:val="TableGrid"/>
        <w:bidiVisual/>
        <w:tblW w:w="954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70"/>
        <w:gridCol w:w="1260"/>
        <w:gridCol w:w="3870"/>
        <w:gridCol w:w="1350"/>
        <w:gridCol w:w="1170"/>
        <w:gridCol w:w="720"/>
      </w:tblGrid>
      <w:tr w:rsidR="003B1DC8" w:rsidRPr="00F2384C" w14:paraId="2C2F2BB4" w14:textId="77777777" w:rsidTr="009B219E">
        <w:trPr>
          <w:tblHeader/>
        </w:trPr>
        <w:tc>
          <w:tcPr>
            <w:tcW w:w="1170" w:type="dxa"/>
            <w:vAlign w:val="center"/>
          </w:tcPr>
          <w:p w14:paraId="717C383B" w14:textId="04DDF80F" w:rsidR="001968FD" w:rsidRPr="00F2384C" w:rsidRDefault="001968FD" w:rsidP="001968FD">
            <w:pPr>
              <w:keepNext/>
              <w:bidi/>
              <w:jc w:val="center"/>
              <w:rPr>
                <w:b/>
                <w:bCs/>
                <w:sz w:val="18"/>
                <w:szCs w:val="18"/>
                <w:rtl/>
                <w:lang w:val="en-US" w:bidi="ar-LB"/>
              </w:rPr>
            </w:pPr>
            <w:r w:rsidRPr="00F2384C">
              <w:rPr>
                <w:b/>
                <w:bCs/>
                <w:sz w:val="18"/>
                <w:szCs w:val="18"/>
                <w:rtl/>
                <w:lang w:val="en-US" w:bidi="ar-LB"/>
              </w:rPr>
              <w:t>البلد</w:t>
            </w:r>
          </w:p>
        </w:tc>
        <w:tc>
          <w:tcPr>
            <w:tcW w:w="1260" w:type="dxa"/>
            <w:vAlign w:val="center"/>
          </w:tcPr>
          <w:p w14:paraId="43EA7F7C" w14:textId="34ADBE55" w:rsidR="0026459E" w:rsidRPr="00F2384C" w:rsidRDefault="0026459E" w:rsidP="0026459E">
            <w:pPr>
              <w:keepNext/>
              <w:bidi/>
              <w:jc w:val="center"/>
              <w:rPr>
                <w:b/>
                <w:bCs/>
                <w:sz w:val="18"/>
                <w:szCs w:val="18"/>
                <w:rtl/>
                <w:lang w:val="en-GB" w:bidi="ar-LB"/>
              </w:rPr>
            </w:pPr>
            <w:r w:rsidRPr="00F2384C">
              <w:rPr>
                <w:b/>
                <w:bCs/>
                <w:sz w:val="18"/>
                <w:szCs w:val="18"/>
                <w:rtl/>
                <w:lang w:val="en-GB" w:bidi="ar-LB"/>
              </w:rPr>
              <w:t>نوع</w:t>
            </w:r>
            <w:r w:rsidR="00351949">
              <w:rPr>
                <w:b/>
                <w:bCs/>
                <w:sz w:val="18"/>
                <w:szCs w:val="18"/>
                <w:rtl/>
                <w:lang w:val="en-GB" w:bidi="ar-LB"/>
              </w:rPr>
              <w:t xml:space="preserve"> </w:t>
            </w:r>
            <w:r w:rsidRPr="00F2384C">
              <w:rPr>
                <w:b/>
                <w:bCs/>
                <w:sz w:val="18"/>
                <w:szCs w:val="18"/>
                <w:rtl/>
                <w:lang w:val="en-GB" w:bidi="ar-LB"/>
              </w:rPr>
              <w:t>مشروع</w:t>
            </w:r>
            <w:r w:rsidR="00351949">
              <w:rPr>
                <w:b/>
                <w:bCs/>
                <w:sz w:val="18"/>
                <w:szCs w:val="18"/>
                <w:rtl/>
                <w:lang w:val="en-GB" w:bidi="ar-LB"/>
              </w:rPr>
              <w:t xml:space="preserve"> </w:t>
            </w:r>
            <w:r w:rsidRPr="00F2384C">
              <w:rPr>
                <w:b/>
                <w:bCs/>
                <w:sz w:val="18"/>
                <w:szCs w:val="18"/>
                <w:rtl/>
                <w:lang w:val="en-GB" w:bidi="ar-LB"/>
              </w:rPr>
              <w:t>كفاءة</w:t>
            </w:r>
            <w:r w:rsidR="00351949">
              <w:rPr>
                <w:b/>
                <w:bCs/>
                <w:sz w:val="18"/>
                <w:szCs w:val="18"/>
                <w:rtl/>
                <w:lang w:val="en-GB" w:bidi="ar-LB"/>
              </w:rPr>
              <w:t xml:space="preserve"> </w:t>
            </w:r>
            <w:r w:rsidRPr="00F2384C">
              <w:rPr>
                <w:b/>
                <w:bCs/>
                <w:sz w:val="18"/>
                <w:szCs w:val="18"/>
                <w:rtl/>
                <w:lang w:val="en-GB" w:bidi="ar-LB"/>
              </w:rPr>
              <w:t>الطاقة</w:t>
            </w:r>
            <w:r w:rsidR="00351949">
              <w:rPr>
                <w:b/>
                <w:bCs/>
                <w:sz w:val="18"/>
                <w:szCs w:val="18"/>
                <w:rtl/>
                <w:lang w:val="en-GB" w:bidi="ar-LB"/>
              </w:rPr>
              <w:t xml:space="preserve"> </w:t>
            </w:r>
            <w:r w:rsidRPr="00F2384C">
              <w:rPr>
                <w:b/>
                <w:bCs/>
                <w:sz w:val="18"/>
                <w:szCs w:val="18"/>
                <w:rtl/>
                <w:lang w:val="en-GB" w:bidi="ar-LB"/>
              </w:rPr>
              <w:t>(المقرر#)</w:t>
            </w:r>
          </w:p>
        </w:tc>
        <w:tc>
          <w:tcPr>
            <w:tcW w:w="3870" w:type="dxa"/>
            <w:vAlign w:val="center"/>
          </w:tcPr>
          <w:p w14:paraId="16299137" w14:textId="245985A7" w:rsidR="001968FD" w:rsidRPr="00F2384C" w:rsidRDefault="001968FD" w:rsidP="001968FD">
            <w:pPr>
              <w:keepNext/>
              <w:bidi/>
              <w:jc w:val="center"/>
              <w:rPr>
                <w:b/>
                <w:bCs/>
                <w:sz w:val="18"/>
                <w:szCs w:val="18"/>
                <w:rtl/>
                <w:lang w:val="en-US" w:bidi="ar-LB"/>
              </w:rPr>
            </w:pPr>
            <w:r w:rsidRPr="00F2384C">
              <w:rPr>
                <w:b/>
                <w:bCs/>
                <w:sz w:val="18"/>
                <w:szCs w:val="18"/>
                <w:rtl/>
                <w:lang w:val="en-US" w:bidi="ar-LB"/>
              </w:rPr>
              <w:t>عنوان</w:t>
            </w:r>
            <w:r w:rsidR="00351949">
              <w:rPr>
                <w:b/>
                <w:bCs/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b/>
                <w:bCs/>
                <w:sz w:val="18"/>
                <w:szCs w:val="18"/>
                <w:rtl/>
                <w:lang w:val="en-US" w:bidi="ar-LB"/>
              </w:rPr>
              <w:t>المشروع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4A44D" w14:textId="2EB11F91" w:rsidR="001968FD" w:rsidRPr="00F2384C" w:rsidRDefault="001968FD" w:rsidP="001968FD">
            <w:pPr>
              <w:keepNext/>
              <w:bidi/>
              <w:jc w:val="center"/>
              <w:rPr>
                <w:b/>
                <w:bCs/>
                <w:sz w:val="18"/>
                <w:szCs w:val="18"/>
                <w:rtl/>
                <w:lang w:val="en-US" w:bidi="ar-LB"/>
              </w:rPr>
            </w:pPr>
            <w:r w:rsidRPr="00F2384C">
              <w:rPr>
                <w:b/>
                <w:bCs/>
                <w:sz w:val="18"/>
                <w:szCs w:val="18"/>
                <w:rtl/>
                <w:lang w:val="en-US" w:bidi="ar-LB"/>
              </w:rPr>
              <w:t>الوكالات</w:t>
            </w:r>
            <w:r w:rsidR="00351949">
              <w:rPr>
                <w:b/>
                <w:bCs/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b/>
                <w:bCs/>
                <w:sz w:val="18"/>
                <w:szCs w:val="18"/>
                <w:rtl/>
                <w:lang w:val="en-US" w:bidi="ar-LB"/>
              </w:rPr>
              <w:t>المنفذة</w:t>
            </w:r>
            <w:r w:rsidR="00351949">
              <w:rPr>
                <w:b/>
                <w:bCs/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b/>
                <w:bCs/>
                <w:sz w:val="18"/>
                <w:szCs w:val="18"/>
                <w:rtl/>
                <w:lang w:val="en-US" w:bidi="ar-LB"/>
              </w:rPr>
              <w:t>والثنائية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FF616" w14:textId="238BF7EF" w:rsidR="001968FD" w:rsidRPr="00F2384C" w:rsidRDefault="001968FD" w:rsidP="001968FD">
            <w:pPr>
              <w:keepNext/>
              <w:bidi/>
              <w:jc w:val="center"/>
              <w:rPr>
                <w:b/>
                <w:bCs/>
                <w:sz w:val="18"/>
                <w:szCs w:val="18"/>
                <w:rtl/>
                <w:lang w:val="en-US" w:bidi="ar-LB"/>
              </w:rPr>
            </w:pPr>
            <w:r w:rsidRPr="00F2384C">
              <w:rPr>
                <w:b/>
                <w:bCs/>
                <w:sz w:val="18"/>
                <w:szCs w:val="18"/>
                <w:rtl/>
                <w:lang w:val="en-US" w:bidi="ar-LB"/>
              </w:rPr>
              <w:t>الوثيقة</w:t>
            </w:r>
            <w:r w:rsidR="00351949">
              <w:rPr>
                <w:b/>
                <w:bCs/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b/>
                <w:bCs/>
                <w:sz w:val="18"/>
                <w:szCs w:val="18"/>
                <w:rtl/>
                <w:lang w:val="en-US" w:bidi="ar-LB"/>
              </w:rPr>
              <w:t>#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09B36" w14:textId="385F09D3" w:rsidR="001968FD" w:rsidRPr="00F2384C" w:rsidRDefault="001968FD" w:rsidP="001968FD">
            <w:pPr>
              <w:keepNext/>
              <w:bidi/>
              <w:jc w:val="center"/>
              <w:rPr>
                <w:b/>
                <w:bCs/>
                <w:sz w:val="18"/>
                <w:szCs w:val="18"/>
                <w:rtl/>
                <w:lang w:val="en-US" w:bidi="ar-LB"/>
              </w:rPr>
            </w:pPr>
            <w:r w:rsidRPr="00F2384C">
              <w:rPr>
                <w:b/>
                <w:bCs/>
                <w:sz w:val="18"/>
                <w:szCs w:val="18"/>
                <w:rtl/>
                <w:lang w:val="en-US" w:bidi="ar-LB"/>
              </w:rPr>
              <w:t>الفقرة</w:t>
            </w:r>
            <w:r w:rsidR="00351949">
              <w:rPr>
                <w:b/>
                <w:bCs/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b/>
                <w:bCs/>
                <w:sz w:val="18"/>
                <w:szCs w:val="18"/>
                <w:rtl/>
                <w:lang w:val="en-US" w:bidi="ar-LB"/>
              </w:rPr>
              <w:t>#</w:t>
            </w:r>
          </w:p>
        </w:tc>
      </w:tr>
      <w:tr w:rsidR="003B1DC8" w:rsidRPr="00F2384C" w14:paraId="518AC682" w14:textId="77777777" w:rsidTr="009B219E">
        <w:tc>
          <w:tcPr>
            <w:tcW w:w="1170" w:type="dxa"/>
            <w:vAlign w:val="center"/>
          </w:tcPr>
          <w:p w14:paraId="28AC5E00" w14:textId="4643C04E" w:rsidR="00ED2C39" w:rsidRPr="00F2384C" w:rsidRDefault="00ED2C39" w:rsidP="00ED2C39">
            <w:pPr>
              <w:bidi/>
              <w:jc w:val="left"/>
              <w:rPr>
                <w:sz w:val="18"/>
                <w:szCs w:val="18"/>
                <w:rtl/>
                <w:lang w:val="en-GB" w:bidi="ar-LB"/>
              </w:rPr>
            </w:pPr>
            <w:r w:rsidRPr="00F2384C">
              <w:rPr>
                <w:sz w:val="18"/>
                <w:szCs w:val="18"/>
                <w:rtl/>
                <w:lang w:val="en-GB" w:bidi="ar-LB"/>
              </w:rPr>
              <w:t>الصين</w:t>
            </w:r>
          </w:p>
        </w:tc>
        <w:tc>
          <w:tcPr>
            <w:tcW w:w="1260" w:type="dxa"/>
            <w:vAlign w:val="center"/>
          </w:tcPr>
          <w:p w14:paraId="779EF605" w14:textId="4DDE6972" w:rsidR="00ED2C39" w:rsidRPr="00F2384C" w:rsidRDefault="00ED2C39" w:rsidP="00ED2C39">
            <w:pPr>
              <w:keepNext/>
              <w:bidi/>
              <w:jc w:val="center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91/65</w:t>
            </w:r>
          </w:p>
        </w:tc>
        <w:tc>
          <w:tcPr>
            <w:tcW w:w="3870" w:type="dxa"/>
          </w:tcPr>
          <w:p w14:paraId="28511DB9" w14:textId="02E6B08A" w:rsidR="001968FD" w:rsidRPr="00F2384C" w:rsidRDefault="001968FD" w:rsidP="001968FD">
            <w:pPr>
              <w:keepNext/>
              <w:bidi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مشروع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تجريبي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لتعزيز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كفاءة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استخدام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الطاقة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لتكنولوجيات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التبريد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في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مراكز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البيانات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من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خلال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مشروع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تدليلي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لنظام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التبريد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بالغمر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أحادي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الطور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في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مركز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البيانات</w:t>
            </w:r>
          </w:p>
        </w:tc>
        <w:tc>
          <w:tcPr>
            <w:tcW w:w="1350" w:type="dxa"/>
            <w:vAlign w:val="center"/>
          </w:tcPr>
          <w:p w14:paraId="4AEDF815" w14:textId="32B996B1" w:rsidR="00AA5A0B" w:rsidRPr="00F2384C" w:rsidRDefault="00AA5A0B" w:rsidP="00AA5A0B">
            <w:pPr>
              <w:keepNext/>
              <w:bidi/>
              <w:jc w:val="center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اليوئنديبي</w:t>
            </w:r>
          </w:p>
        </w:tc>
        <w:tc>
          <w:tcPr>
            <w:tcW w:w="1170" w:type="dxa"/>
            <w:vAlign w:val="center"/>
          </w:tcPr>
          <w:p w14:paraId="2653081C" w14:textId="3BCDDE0B" w:rsidR="00AA5A0B" w:rsidRPr="00F2384C" w:rsidRDefault="00AA5A0B" w:rsidP="00AA5A0B">
            <w:pPr>
              <w:keepNext/>
              <w:bidi/>
              <w:jc w:val="center"/>
              <w:rPr>
                <w:sz w:val="18"/>
                <w:szCs w:val="18"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95/47/</w:t>
            </w:r>
            <w:r w:rsidRPr="00F2384C">
              <w:rPr>
                <w:sz w:val="18"/>
                <w:szCs w:val="18"/>
                <w:lang w:val="en-US" w:bidi="ar-LB"/>
              </w:rPr>
              <w:t>Add.1</w:t>
            </w:r>
          </w:p>
        </w:tc>
        <w:tc>
          <w:tcPr>
            <w:tcW w:w="720" w:type="dxa"/>
          </w:tcPr>
          <w:p w14:paraId="5A6AE2C7" w14:textId="77777777" w:rsidR="003B1DC8" w:rsidRPr="00F2384C" w:rsidRDefault="003B1DC8" w:rsidP="00687BBC">
            <w:pPr>
              <w:keepNext/>
              <w:jc w:val="center"/>
              <w:rPr>
                <w:sz w:val="18"/>
                <w:szCs w:val="18"/>
                <w:lang w:val="en-GB" w:bidi="ar-LB"/>
              </w:rPr>
            </w:pPr>
          </w:p>
        </w:tc>
      </w:tr>
      <w:tr w:rsidR="003B1DC8" w:rsidRPr="00F2384C" w14:paraId="5B119D16" w14:textId="77777777" w:rsidTr="009B219E">
        <w:tc>
          <w:tcPr>
            <w:tcW w:w="1170" w:type="dxa"/>
            <w:vAlign w:val="center"/>
          </w:tcPr>
          <w:p w14:paraId="53EE3760" w14:textId="3F1FC7CD" w:rsidR="00ED2C39" w:rsidRPr="00F2384C" w:rsidRDefault="00ED2C39" w:rsidP="00ED2C39">
            <w:pPr>
              <w:bidi/>
              <w:jc w:val="left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هندوراس</w:t>
            </w:r>
          </w:p>
        </w:tc>
        <w:tc>
          <w:tcPr>
            <w:tcW w:w="1260" w:type="dxa"/>
            <w:vAlign w:val="center"/>
          </w:tcPr>
          <w:p w14:paraId="74CF4905" w14:textId="11B0E031" w:rsidR="00ED2C39" w:rsidRPr="00F2384C" w:rsidRDefault="00ED2C39" w:rsidP="00ED2C39">
            <w:pPr>
              <w:bidi/>
              <w:jc w:val="center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91/65</w:t>
            </w:r>
          </w:p>
        </w:tc>
        <w:tc>
          <w:tcPr>
            <w:tcW w:w="3870" w:type="dxa"/>
          </w:tcPr>
          <w:p w14:paraId="4F313B47" w14:textId="64482A27" w:rsidR="001968FD" w:rsidRPr="00F2384C" w:rsidRDefault="00504B86" w:rsidP="001968FD">
            <w:pPr>
              <w:bidi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مشروع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تدليلي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للحفاظ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على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كفاءة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استخدام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الطاقة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و/أو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تحسينها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في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التكنولوجيات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والمعدات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البديلة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في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سياق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خفض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استهلاك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الهيدروفلوروكربون: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إدخال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تكنولوجيات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التبريـد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باستخـدام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غـاز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lang w:val="en-US" w:bidi="ar-LB"/>
              </w:rPr>
              <w:t>R-290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/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الغليكول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/ثاني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أكسيد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الكربون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في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مراكز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توزيع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الأغذية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المعالجة</w:t>
            </w:r>
          </w:p>
        </w:tc>
        <w:tc>
          <w:tcPr>
            <w:tcW w:w="1350" w:type="dxa"/>
            <w:vAlign w:val="center"/>
          </w:tcPr>
          <w:p w14:paraId="2EBBF360" w14:textId="464C0F75" w:rsidR="00AA5A0B" w:rsidRPr="00F2384C" w:rsidRDefault="00AA5A0B" w:rsidP="00AA5A0B">
            <w:pPr>
              <w:bidi/>
              <w:jc w:val="center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اليونيدو</w:t>
            </w:r>
          </w:p>
        </w:tc>
        <w:tc>
          <w:tcPr>
            <w:tcW w:w="1170" w:type="dxa"/>
            <w:vAlign w:val="center"/>
          </w:tcPr>
          <w:p w14:paraId="7B7488E1" w14:textId="44E8EE70" w:rsidR="00AA5A0B" w:rsidRPr="00F2384C" w:rsidRDefault="00AA5A0B" w:rsidP="00AA5A0B">
            <w:pPr>
              <w:bidi/>
              <w:jc w:val="center"/>
              <w:rPr>
                <w:sz w:val="18"/>
                <w:szCs w:val="18"/>
                <w:rtl/>
                <w:lang w:val="en-GB" w:bidi="ar-LB"/>
              </w:rPr>
            </w:pPr>
            <w:r w:rsidRPr="00F2384C">
              <w:rPr>
                <w:sz w:val="18"/>
                <w:szCs w:val="18"/>
                <w:rtl/>
                <w:lang w:val="en-GB" w:bidi="ar-LB"/>
              </w:rPr>
              <w:t>95/57</w:t>
            </w:r>
          </w:p>
        </w:tc>
        <w:tc>
          <w:tcPr>
            <w:tcW w:w="720" w:type="dxa"/>
            <w:vAlign w:val="center"/>
          </w:tcPr>
          <w:p w14:paraId="40B42C3B" w14:textId="77777777" w:rsidR="003B1DC8" w:rsidRPr="00F2384C" w:rsidRDefault="003B1DC8" w:rsidP="00687BBC">
            <w:pPr>
              <w:jc w:val="center"/>
              <w:rPr>
                <w:sz w:val="18"/>
                <w:szCs w:val="18"/>
                <w:lang w:val="en-GB" w:bidi="ar-LB"/>
              </w:rPr>
            </w:pPr>
          </w:p>
        </w:tc>
      </w:tr>
      <w:tr w:rsidR="003B1DC8" w:rsidRPr="00F2384C" w14:paraId="4AA216C2" w14:textId="77777777" w:rsidTr="009B219E">
        <w:tc>
          <w:tcPr>
            <w:tcW w:w="1170" w:type="dxa"/>
            <w:vAlign w:val="center"/>
          </w:tcPr>
          <w:p w14:paraId="4DC44409" w14:textId="084B4933" w:rsidR="00ED2C39" w:rsidRPr="00F2384C" w:rsidRDefault="00ED2C39" w:rsidP="00ED2C39">
            <w:pPr>
              <w:bidi/>
              <w:jc w:val="left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ماليزيا</w:t>
            </w:r>
          </w:p>
        </w:tc>
        <w:tc>
          <w:tcPr>
            <w:tcW w:w="1260" w:type="dxa"/>
            <w:vAlign w:val="center"/>
          </w:tcPr>
          <w:p w14:paraId="0F1DDB5A" w14:textId="161EC6A7" w:rsidR="00ED2C39" w:rsidRPr="00F2384C" w:rsidRDefault="00ED2C39" w:rsidP="00ED2C39">
            <w:pPr>
              <w:bidi/>
              <w:jc w:val="center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94/60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</w:p>
          <w:p w14:paraId="7D72EE73" w14:textId="146C058E" w:rsidR="00ED2C39" w:rsidRPr="00F2384C" w:rsidRDefault="00ED2C39" w:rsidP="00ED2C39">
            <w:pPr>
              <w:bidi/>
              <w:jc w:val="center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و91/65</w:t>
            </w:r>
          </w:p>
        </w:tc>
        <w:tc>
          <w:tcPr>
            <w:tcW w:w="3870" w:type="dxa"/>
          </w:tcPr>
          <w:p w14:paraId="3D32A22C" w14:textId="5F6B5FAB" w:rsidR="001968FD" w:rsidRPr="00F2384C" w:rsidRDefault="00504B86" w:rsidP="001968FD">
            <w:pPr>
              <w:bidi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مشروع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تجريبي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للحفاظ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على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كفاءة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استخدام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الطاقة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و/أو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تحسينها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في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التكنولوجيات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والمعدات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البديلة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في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سياق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التخفيض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التدريجي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للهيدروفلوروكربون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(أنشطة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استثمارية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وغير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استثمارية)</w:t>
            </w:r>
          </w:p>
        </w:tc>
        <w:tc>
          <w:tcPr>
            <w:tcW w:w="1350" w:type="dxa"/>
            <w:vAlign w:val="center"/>
          </w:tcPr>
          <w:p w14:paraId="5A843724" w14:textId="449CE0F9" w:rsidR="00AA5A0B" w:rsidRPr="00F2384C" w:rsidRDefault="00AA5A0B" w:rsidP="00AA5A0B">
            <w:pPr>
              <w:bidi/>
              <w:jc w:val="center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البنك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الدولي</w:t>
            </w:r>
          </w:p>
        </w:tc>
        <w:tc>
          <w:tcPr>
            <w:tcW w:w="1170" w:type="dxa"/>
            <w:vAlign w:val="center"/>
          </w:tcPr>
          <w:p w14:paraId="1D445305" w14:textId="608BB59A" w:rsidR="00AA5A0B" w:rsidRPr="00F2384C" w:rsidRDefault="00AA5A0B" w:rsidP="00AA5A0B">
            <w:pPr>
              <w:bidi/>
              <w:jc w:val="center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95/64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6131B2B8" w14:textId="77777777" w:rsidR="003B1DC8" w:rsidRPr="00F2384C" w:rsidRDefault="003B1DC8" w:rsidP="00687BBC">
            <w:pPr>
              <w:jc w:val="center"/>
              <w:rPr>
                <w:sz w:val="18"/>
                <w:szCs w:val="18"/>
                <w:lang w:val="en-GB" w:bidi="ar-LB"/>
              </w:rPr>
            </w:pPr>
          </w:p>
        </w:tc>
      </w:tr>
      <w:tr w:rsidR="003B1DC8" w:rsidRPr="00F2384C" w14:paraId="27CBB7B0" w14:textId="77777777" w:rsidTr="009B219E">
        <w:tc>
          <w:tcPr>
            <w:tcW w:w="1170" w:type="dxa"/>
            <w:vAlign w:val="center"/>
          </w:tcPr>
          <w:p w14:paraId="474FE91E" w14:textId="3DB20773" w:rsidR="00ED2C39" w:rsidRPr="00F2384C" w:rsidRDefault="00ED2C39" w:rsidP="00ED2C39">
            <w:pPr>
              <w:bidi/>
              <w:jc w:val="left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الجبل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الأسود</w:t>
            </w:r>
          </w:p>
        </w:tc>
        <w:tc>
          <w:tcPr>
            <w:tcW w:w="1260" w:type="dxa"/>
            <w:vAlign w:val="center"/>
          </w:tcPr>
          <w:p w14:paraId="5FAEF92A" w14:textId="3B4C40D7" w:rsidR="00ED2C39" w:rsidRPr="00F2384C" w:rsidRDefault="00ED2C39" w:rsidP="00ED2C39">
            <w:pPr>
              <w:bidi/>
              <w:jc w:val="center"/>
              <w:rPr>
                <w:sz w:val="18"/>
                <w:szCs w:val="18"/>
                <w:rtl/>
                <w:lang w:val="en-GB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91/65</w:t>
            </w:r>
          </w:p>
        </w:tc>
        <w:tc>
          <w:tcPr>
            <w:tcW w:w="3870" w:type="dxa"/>
          </w:tcPr>
          <w:p w14:paraId="5699B538" w14:textId="6A350EBB" w:rsidR="001968FD" w:rsidRPr="00F2384C" w:rsidRDefault="00504B86" w:rsidP="001968FD">
            <w:pPr>
              <w:bidi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مشروع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تجريبي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للحفاظ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على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كفاءة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استخدام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الطاقة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و/أو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تحسينها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في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التكنولوجيات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والمعدات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البديلة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في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سياق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التخفيض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التدريجي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للهيدروفلوروكربون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</w:p>
        </w:tc>
        <w:tc>
          <w:tcPr>
            <w:tcW w:w="1350" w:type="dxa"/>
            <w:vAlign w:val="center"/>
          </w:tcPr>
          <w:p w14:paraId="61CA13F0" w14:textId="7DCBD7B1" w:rsidR="00AA5A0B" w:rsidRPr="00F2384C" w:rsidRDefault="00AA5A0B" w:rsidP="00AA5A0B">
            <w:pPr>
              <w:bidi/>
              <w:jc w:val="center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اليونيدو</w:t>
            </w:r>
          </w:p>
        </w:tc>
        <w:tc>
          <w:tcPr>
            <w:tcW w:w="1170" w:type="dxa"/>
            <w:vAlign w:val="center"/>
          </w:tcPr>
          <w:p w14:paraId="206BBBED" w14:textId="787D1861" w:rsidR="00AA5A0B" w:rsidRPr="00F2384C" w:rsidRDefault="00AA5A0B" w:rsidP="00AA5A0B">
            <w:pPr>
              <w:bidi/>
              <w:jc w:val="center"/>
              <w:rPr>
                <w:sz w:val="18"/>
                <w:szCs w:val="18"/>
                <w:rtl/>
                <w:lang w:val="en-GB" w:bidi="ar-LB"/>
              </w:rPr>
            </w:pPr>
            <w:r w:rsidRPr="00F2384C">
              <w:rPr>
                <w:sz w:val="18"/>
                <w:szCs w:val="18"/>
                <w:rtl/>
                <w:lang w:val="en-GB" w:bidi="ar-LB"/>
              </w:rPr>
              <w:t>95/67</w:t>
            </w:r>
          </w:p>
        </w:tc>
        <w:tc>
          <w:tcPr>
            <w:tcW w:w="720" w:type="dxa"/>
            <w:vAlign w:val="center"/>
          </w:tcPr>
          <w:p w14:paraId="60152F7D" w14:textId="77777777" w:rsidR="003B1DC8" w:rsidRPr="00F2384C" w:rsidRDefault="003B1DC8" w:rsidP="00687BBC">
            <w:pPr>
              <w:jc w:val="center"/>
              <w:rPr>
                <w:sz w:val="18"/>
                <w:szCs w:val="18"/>
                <w:lang w:val="en-GB" w:bidi="ar-LB"/>
              </w:rPr>
            </w:pPr>
          </w:p>
        </w:tc>
      </w:tr>
      <w:tr w:rsidR="003B1DC8" w:rsidRPr="00F2384C" w14:paraId="43C68139" w14:textId="77777777" w:rsidTr="009B219E"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4D529648" w14:textId="72731B57" w:rsidR="00ED2C39" w:rsidRPr="00F2384C" w:rsidRDefault="00ED2C39" w:rsidP="00ED2C39">
            <w:pPr>
              <w:bidi/>
              <w:jc w:val="left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بيرو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14:paraId="745C1C99" w14:textId="06D88275" w:rsidR="00ED2C39" w:rsidRPr="00F2384C" w:rsidRDefault="00ED2C39" w:rsidP="00ED2C39">
            <w:pPr>
              <w:bidi/>
              <w:jc w:val="center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91/65</w:t>
            </w:r>
          </w:p>
        </w:tc>
        <w:tc>
          <w:tcPr>
            <w:tcW w:w="3870" w:type="dxa"/>
            <w:tcBorders>
              <w:bottom w:val="single" w:sz="4" w:space="0" w:color="auto"/>
            </w:tcBorders>
          </w:tcPr>
          <w:p w14:paraId="0CC20EA0" w14:textId="27B16D2F" w:rsidR="001968FD" w:rsidRPr="00F2384C" w:rsidRDefault="00504B86" w:rsidP="001968FD">
            <w:pPr>
              <w:bidi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مشروع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تجريبي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للحفاظ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على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كفاءة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استخدام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الطاقة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و/أو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تحسينها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في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التكنولوجيات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والمعدات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البديلة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في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سياق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التخفيض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التدريجي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للهيدروفلوروكربون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0BB7B91D" w14:textId="6B2772B8" w:rsidR="00AA5A0B" w:rsidRPr="00F2384C" w:rsidRDefault="00AA5A0B" w:rsidP="00AA5A0B">
            <w:pPr>
              <w:bidi/>
              <w:jc w:val="center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اليونيب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22454EBA" w14:textId="21888BD0" w:rsidR="00AA5A0B" w:rsidRPr="00F2384C" w:rsidRDefault="00AA5A0B" w:rsidP="00AA5A0B">
            <w:pPr>
              <w:bidi/>
              <w:jc w:val="center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95/73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57E9EA18" w14:textId="693A068B" w:rsidR="003B1DC8" w:rsidRPr="00F2384C" w:rsidRDefault="00AA5A0B" w:rsidP="00AA5A0B">
            <w:pPr>
              <w:bidi/>
              <w:jc w:val="center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48-73</w:t>
            </w:r>
          </w:p>
        </w:tc>
      </w:tr>
      <w:tr w:rsidR="003B1DC8" w:rsidRPr="00F2384C" w14:paraId="630BE602" w14:textId="77777777" w:rsidTr="009B219E">
        <w:tc>
          <w:tcPr>
            <w:tcW w:w="1170" w:type="dxa"/>
            <w:vAlign w:val="center"/>
          </w:tcPr>
          <w:p w14:paraId="31582DC4" w14:textId="5E93F98F" w:rsidR="00ED2C39" w:rsidRPr="00F2384C" w:rsidRDefault="00ED2C39" w:rsidP="00ED2C39">
            <w:pPr>
              <w:bidi/>
              <w:jc w:val="left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أوغندا</w:t>
            </w:r>
          </w:p>
        </w:tc>
        <w:tc>
          <w:tcPr>
            <w:tcW w:w="1260" w:type="dxa"/>
            <w:vAlign w:val="center"/>
          </w:tcPr>
          <w:p w14:paraId="1EE08BAD" w14:textId="094BA035" w:rsidR="00ED2C39" w:rsidRPr="00F2384C" w:rsidRDefault="00ED2C39" w:rsidP="00ED2C39">
            <w:pPr>
              <w:bidi/>
              <w:jc w:val="center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91/65</w:t>
            </w:r>
          </w:p>
        </w:tc>
        <w:tc>
          <w:tcPr>
            <w:tcW w:w="3870" w:type="dxa"/>
          </w:tcPr>
          <w:p w14:paraId="275B2CAA" w14:textId="4B089B91" w:rsidR="001968FD" w:rsidRPr="00F2384C" w:rsidRDefault="00504B86" w:rsidP="001968FD">
            <w:pPr>
              <w:bidi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مشروع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تجريبي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للحفاظ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على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كفاءة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استخدام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الطاقة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و/أو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تحسينها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في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التكنولوجيات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والمعدات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البديلة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في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سياق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التخفيض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التدريجي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للهيدروفلوروكربون</w:t>
            </w:r>
          </w:p>
        </w:tc>
        <w:tc>
          <w:tcPr>
            <w:tcW w:w="1350" w:type="dxa"/>
            <w:vAlign w:val="center"/>
          </w:tcPr>
          <w:p w14:paraId="6FCD2DCD" w14:textId="04AA902B" w:rsidR="00AA5A0B" w:rsidRPr="00F2384C" w:rsidRDefault="00AA5A0B" w:rsidP="00AA5A0B">
            <w:pPr>
              <w:bidi/>
              <w:jc w:val="center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المملكة</w:t>
            </w:r>
            <w:r w:rsidR="00351949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F2384C">
              <w:rPr>
                <w:sz w:val="18"/>
                <w:szCs w:val="18"/>
                <w:rtl/>
                <w:lang w:val="en-US" w:bidi="ar-LB"/>
              </w:rPr>
              <w:t>المتحدة</w:t>
            </w:r>
          </w:p>
        </w:tc>
        <w:tc>
          <w:tcPr>
            <w:tcW w:w="1170" w:type="dxa"/>
            <w:vAlign w:val="center"/>
          </w:tcPr>
          <w:p w14:paraId="2D630C95" w14:textId="5C9CA7A8" w:rsidR="00AA5A0B" w:rsidRPr="00F2384C" w:rsidRDefault="00AA5A0B" w:rsidP="00AA5A0B">
            <w:pPr>
              <w:bidi/>
              <w:jc w:val="center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95/80</w:t>
            </w:r>
          </w:p>
        </w:tc>
        <w:tc>
          <w:tcPr>
            <w:tcW w:w="720" w:type="dxa"/>
            <w:vAlign w:val="center"/>
          </w:tcPr>
          <w:p w14:paraId="4BE67463" w14:textId="20008E7D" w:rsidR="003B1DC8" w:rsidRPr="00F2384C" w:rsidRDefault="00AA5A0B" w:rsidP="00AA5A0B">
            <w:pPr>
              <w:bidi/>
              <w:jc w:val="center"/>
              <w:rPr>
                <w:sz w:val="18"/>
                <w:szCs w:val="18"/>
                <w:rtl/>
                <w:lang w:val="en-US" w:bidi="ar-LB"/>
              </w:rPr>
            </w:pPr>
            <w:r w:rsidRPr="00F2384C">
              <w:rPr>
                <w:sz w:val="18"/>
                <w:szCs w:val="18"/>
                <w:rtl/>
                <w:lang w:val="en-US" w:bidi="ar-LB"/>
              </w:rPr>
              <w:t>35-55</w:t>
            </w:r>
          </w:p>
        </w:tc>
      </w:tr>
    </w:tbl>
    <w:p w14:paraId="384B7F77" w14:textId="6F205EE8" w:rsidR="009B219E" w:rsidRPr="00F2384C" w:rsidRDefault="009B219E" w:rsidP="009B219E">
      <w:pPr>
        <w:bidi/>
        <w:spacing w:after="240"/>
        <w:rPr>
          <w:sz w:val="18"/>
          <w:szCs w:val="18"/>
          <w:rtl/>
          <w:lang w:val="en-GB" w:bidi="ar-LB"/>
        </w:rPr>
      </w:pPr>
      <w:r w:rsidRPr="00F2384C">
        <w:rPr>
          <w:sz w:val="18"/>
          <w:szCs w:val="18"/>
          <w:rtl/>
          <w:lang w:val="en-GB" w:bidi="ar-LB"/>
        </w:rPr>
        <w:t>*</w:t>
      </w:r>
      <w:r w:rsidR="00351949">
        <w:rPr>
          <w:sz w:val="18"/>
          <w:szCs w:val="18"/>
          <w:rtl/>
          <w:lang w:val="en-GB" w:bidi="ar-LB"/>
        </w:rPr>
        <w:t xml:space="preserve"> </w:t>
      </w:r>
      <w:r w:rsidR="00EB0B4E" w:rsidRPr="00F2384C">
        <w:rPr>
          <w:sz w:val="18"/>
          <w:szCs w:val="18"/>
          <w:rtl/>
          <w:lang w:val="en-GB" w:bidi="ar-LB"/>
        </w:rPr>
        <w:t>ستقدم</w:t>
      </w:r>
      <w:r w:rsidR="00351949">
        <w:rPr>
          <w:sz w:val="18"/>
          <w:szCs w:val="18"/>
          <w:rtl/>
          <w:lang w:val="en-GB" w:bidi="ar-LB"/>
        </w:rPr>
        <w:t xml:space="preserve"> </w:t>
      </w:r>
      <w:r w:rsidR="00EB0B4E" w:rsidRPr="00F2384C">
        <w:rPr>
          <w:sz w:val="18"/>
          <w:szCs w:val="18"/>
          <w:rtl/>
          <w:lang w:val="en-GB" w:bidi="ar-LB"/>
        </w:rPr>
        <w:t>الأمانة</w:t>
      </w:r>
      <w:r w:rsidR="00351949">
        <w:rPr>
          <w:sz w:val="18"/>
          <w:szCs w:val="18"/>
          <w:rtl/>
          <w:lang w:val="en-GB" w:bidi="ar-LB"/>
        </w:rPr>
        <w:t xml:space="preserve"> </w:t>
      </w:r>
      <w:r w:rsidR="00EB0B4E" w:rsidRPr="00F2384C">
        <w:rPr>
          <w:sz w:val="18"/>
          <w:szCs w:val="18"/>
          <w:rtl/>
          <w:lang w:val="en-GB" w:bidi="ar-LB"/>
        </w:rPr>
        <w:t>عروضاً</w:t>
      </w:r>
      <w:r w:rsidR="00351949">
        <w:rPr>
          <w:sz w:val="18"/>
          <w:szCs w:val="18"/>
          <w:rtl/>
          <w:lang w:val="en-GB" w:bidi="ar-LB"/>
        </w:rPr>
        <w:t xml:space="preserve"> </w:t>
      </w:r>
      <w:r w:rsidR="00EB0B4E" w:rsidRPr="00F2384C">
        <w:rPr>
          <w:sz w:val="18"/>
          <w:szCs w:val="18"/>
          <w:rtl/>
          <w:lang w:val="en-GB" w:bidi="ar-LB"/>
        </w:rPr>
        <w:t>تقديمية</w:t>
      </w:r>
      <w:r w:rsidR="00351949">
        <w:rPr>
          <w:sz w:val="18"/>
          <w:szCs w:val="18"/>
          <w:rtl/>
          <w:lang w:val="en-GB" w:bidi="ar-LB"/>
        </w:rPr>
        <w:t xml:space="preserve"> </w:t>
      </w:r>
      <w:r w:rsidR="00EB0B4E" w:rsidRPr="00F2384C">
        <w:rPr>
          <w:sz w:val="18"/>
          <w:szCs w:val="18"/>
          <w:rtl/>
          <w:lang w:val="en-GB" w:bidi="ar-LB"/>
        </w:rPr>
        <w:t>لجميع</w:t>
      </w:r>
      <w:r w:rsidR="00351949">
        <w:rPr>
          <w:sz w:val="18"/>
          <w:szCs w:val="18"/>
          <w:rtl/>
          <w:lang w:val="en-GB" w:bidi="ar-LB"/>
        </w:rPr>
        <w:t xml:space="preserve"> </w:t>
      </w:r>
      <w:r w:rsidR="00EB0B4E" w:rsidRPr="00F2384C">
        <w:rPr>
          <w:sz w:val="18"/>
          <w:szCs w:val="18"/>
          <w:rtl/>
          <w:lang w:val="en-GB" w:bidi="ar-LB"/>
        </w:rPr>
        <w:t>المشاريع</w:t>
      </w:r>
      <w:r w:rsidR="00351949">
        <w:rPr>
          <w:sz w:val="18"/>
          <w:szCs w:val="18"/>
          <w:rtl/>
          <w:lang w:val="en-GB" w:bidi="ar-LB"/>
        </w:rPr>
        <w:t xml:space="preserve"> </w:t>
      </w:r>
      <w:r w:rsidR="00EB0B4E" w:rsidRPr="00F2384C">
        <w:rPr>
          <w:sz w:val="18"/>
          <w:szCs w:val="18"/>
          <w:rtl/>
          <w:lang w:val="en-GB" w:bidi="ar-LB"/>
        </w:rPr>
        <w:t>الواردة</w:t>
      </w:r>
      <w:r w:rsidR="00351949">
        <w:rPr>
          <w:sz w:val="18"/>
          <w:szCs w:val="18"/>
          <w:rtl/>
          <w:lang w:val="en-GB" w:bidi="ar-LB"/>
        </w:rPr>
        <w:t xml:space="preserve"> </w:t>
      </w:r>
      <w:r w:rsidR="00EB0B4E" w:rsidRPr="00F2384C">
        <w:rPr>
          <w:sz w:val="18"/>
          <w:szCs w:val="18"/>
          <w:rtl/>
          <w:lang w:val="en-GB" w:bidi="ar-LB"/>
        </w:rPr>
        <w:t>في</w:t>
      </w:r>
      <w:r w:rsidR="00351949">
        <w:rPr>
          <w:sz w:val="18"/>
          <w:szCs w:val="18"/>
          <w:rtl/>
          <w:lang w:val="en-GB" w:bidi="ar-LB"/>
        </w:rPr>
        <w:t xml:space="preserve"> </w:t>
      </w:r>
      <w:r w:rsidR="00EB0B4E" w:rsidRPr="00F2384C">
        <w:rPr>
          <w:sz w:val="18"/>
          <w:szCs w:val="18"/>
          <w:rtl/>
          <w:lang w:val="en-GB" w:bidi="ar-LB"/>
        </w:rPr>
        <w:t>الجدول.</w:t>
      </w:r>
    </w:p>
    <w:p w14:paraId="3ACE39F2" w14:textId="17D8F987" w:rsidR="009B219E" w:rsidRPr="00F2384C" w:rsidRDefault="009B219E" w:rsidP="009B219E">
      <w:pPr>
        <w:pStyle w:val="Heading2"/>
        <w:keepNext/>
        <w:widowControl/>
        <w:numPr>
          <w:ilvl w:val="0"/>
          <w:numId w:val="0"/>
        </w:numPr>
        <w:tabs>
          <w:tab w:val="left" w:pos="720"/>
          <w:tab w:val="left" w:pos="1440"/>
          <w:tab w:val="left" w:pos="2160"/>
        </w:tabs>
        <w:bidi/>
        <w:ind w:left="720"/>
        <w:rPr>
          <w:bCs/>
          <w:color w:val="000000" w:themeColor="text1"/>
          <w:sz w:val="26"/>
          <w:szCs w:val="26"/>
          <w:lang w:bidi="ar-LB"/>
        </w:rPr>
      </w:pPr>
      <w:r w:rsidRPr="00F2384C">
        <w:rPr>
          <w:bCs/>
          <w:color w:val="000000" w:themeColor="text1"/>
          <w:sz w:val="26"/>
          <w:szCs w:val="26"/>
          <w:rtl/>
          <w:lang w:bidi="ar-LB"/>
        </w:rPr>
        <w:t>9(هـ)</w:t>
      </w:r>
      <w:r w:rsidR="00351949">
        <w:rPr>
          <w:bCs/>
          <w:color w:val="000000" w:themeColor="text1"/>
          <w:sz w:val="26"/>
          <w:szCs w:val="26"/>
          <w:rtl/>
          <w:lang w:bidi="ar-LB"/>
        </w:rPr>
        <w:t xml:space="preserve"> </w:t>
      </w:r>
      <w:r w:rsidR="00EB0B4E" w:rsidRPr="00F2384C">
        <w:rPr>
          <w:bCs/>
          <w:color w:val="000000" w:themeColor="text1"/>
          <w:sz w:val="26"/>
          <w:szCs w:val="26"/>
          <w:rtl/>
          <w:lang w:bidi="ar-LB"/>
        </w:rPr>
        <w:t>ميزانية</w:t>
      </w:r>
      <w:r w:rsidR="00351949">
        <w:rPr>
          <w:bCs/>
          <w:color w:val="000000" w:themeColor="text1"/>
          <w:sz w:val="26"/>
          <w:szCs w:val="26"/>
          <w:rtl/>
          <w:lang w:bidi="ar-LB"/>
        </w:rPr>
        <w:t xml:space="preserve"> </w:t>
      </w:r>
      <w:r w:rsidR="00EB0B4E" w:rsidRPr="00F2384C">
        <w:rPr>
          <w:bCs/>
          <w:color w:val="000000" w:themeColor="text1"/>
          <w:sz w:val="26"/>
          <w:szCs w:val="26"/>
          <w:rtl/>
          <w:lang w:bidi="ar-LB"/>
        </w:rPr>
        <w:t>برنامج</w:t>
      </w:r>
      <w:r w:rsidR="00351949">
        <w:rPr>
          <w:bCs/>
          <w:color w:val="000000" w:themeColor="text1"/>
          <w:sz w:val="26"/>
          <w:szCs w:val="26"/>
          <w:rtl/>
          <w:lang w:bidi="ar-LB"/>
        </w:rPr>
        <w:t xml:space="preserve"> </w:t>
      </w:r>
      <w:r w:rsidR="00EB0B4E" w:rsidRPr="00F2384C">
        <w:rPr>
          <w:bCs/>
          <w:color w:val="000000" w:themeColor="text1"/>
          <w:sz w:val="26"/>
          <w:szCs w:val="26"/>
          <w:rtl/>
          <w:lang w:bidi="ar-LB"/>
        </w:rPr>
        <w:t>المساعدة</w:t>
      </w:r>
      <w:r w:rsidR="00351949">
        <w:rPr>
          <w:bCs/>
          <w:color w:val="000000" w:themeColor="text1"/>
          <w:sz w:val="26"/>
          <w:szCs w:val="26"/>
          <w:rtl/>
          <w:lang w:bidi="ar-LB"/>
        </w:rPr>
        <w:t xml:space="preserve"> </w:t>
      </w:r>
      <w:r w:rsidR="00EB0B4E" w:rsidRPr="00F2384C">
        <w:rPr>
          <w:bCs/>
          <w:color w:val="000000" w:themeColor="text1"/>
          <w:sz w:val="26"/>
          <w:szCs w:val="26"/>
          <w:rtl/>
          <w:lang w:bidi="ar-LB"/>
        </w:rPr>
        <w:t>على</w:t>
      </w:r>
      <w:r w:rsidR="00351949">
        <w:rPr>
          <w:bCs/>
          <w:color w:val="000000" w:themeColor="text1"/>
          <w:sz w:val="26"/>
          <w:szCs w:val="26"/>
          <w:rtl/>
          <w:lang w:bidi="ar-LB"/>
        </w:rPr>
        <w:t xml:space="preserve"> </w:t>
      </w:r>
      <w:r w:rsidR="00EB0B4E" w:rsidRPr="00F2384C">
        <w:rPr>
          <w:bCs/>
          <w:color w:val="000000" w:themeColor="text1"/>
          <w:sz w:val="26"/>
          <w:szCs w:val="26"/>
          <w:rtl/>
          <w:lang w:bidi="ar-LB"/>
        </w:rPr>
        <w:t>الامتثال</w:t>
      </w:r>
      <w:r w:rsidR="00351949">
        <w:rPr>
          <w:bCs/>
          <w:color w:val="000000" w:themeColor="text1"/>
          <w:sz w:val="26"/>
          <w:szCs w:val="26"/>
          <w:rtl/>
          <w:lang w:bidi="ar-LB"/>
        </w:rPr>
        <w:t xml:space="preserve"> </w:t>
      </w:r>
      <w:r w:rsidR="00EB0B4E" w:rsidRPr="00F2384C">
        <w:rPr>
          <w:bCs/>
          <w:color w:val="000000" w:themeColor="text1"/>
          <w:sz w:val="26"/>
          <w:szCs w:val="26"/>
          <w:rtl/>
          <w:lang w:bidi="ar-LB"/>
        </w:rPr>
        <w:t>لليونيب</w:t>
      </w:r>
      <w:r w:rsidR="00351949">
        <w:rPr>
          <w:bCs/>
          <w:color w:val="000000" w:themeColor="text1"/>
          <w:sz w:val="26"/>
          <w:szCs w:val="26"/>
          <w:rtl/>
          <w:lang w:bidi="ar-LB"/>
        </w:rPr>
        <w:t xml:space="preserve"> </w:t>
      </w:r>
      <w:r w:rsidR="00EB0B4E" w:rsidRPr="00F2384C">
        <w:rPr>
          <w:bCs/>
          <w:color w:val="000000" w:themeColor="text1"/>
          <w:sz w:val="26"/>
          <w:szCs w:val="26"/>
          <w:rtl/>
          <w:lang w:bidi="ar-LB"/>
        </w:rPr>
        <w:t>لعام</w:t>
      </w:r>
      <w:r w:rsidR="00351949">
        <w:rPr>
          <w:bCs/>
          <w:color w:val="000000" w:themeColor="text1"/>
          <w:sz w:val="26"/>
          <w:szCs w:val="26"/>
          <w:rtl/>
          <w:lang w:bidi="ar-LB"/>
        </w:rPr>
        <w:t xml:space="preserve"> </w:t>
      </w:r>
      <w:r w:rsidR="00EB0B4E" w:rsidRPr="00F2384C">
        <w:rPr>
          <w:bCs/>
          <w:color w:val="000000" w:themeColor="text1"/>
          <w:sz w:val="26"/>
          <w:szCs w:val="26"/>
          <w:rtl/>
          <w:lang w:bidi="ar-LB"/>
        </w:rPr>
        <w:t>2025</w:t>
      </w:r>
    </w:p>
    <w:p w14:paraId="0EF27831" w14:textId="065BBFFF" w:rsidR="009B219E" w:rsidRPr="00F2384C" w:rsidRDefault="00233087" w:rsidP="009B219E">
      <w:pPr>
        <w:widowControl w:val="0"/>
        <w:bidi/>
        <w:spacing w:after="240" w:line="288" w:lineRule="auto"/>
        <w:ind w:left="720"/>
        <w:outlineLvl w:val="1"/>
        <w:rPr>
          <w:sz w:val="24"/>
          <w:szCs w:val="26"/>
          <w:u w:val="single"/>
          <w:lang w:val="en-US" w:bidi="ar-LB"/>
        </w:rPr>
      </w:pPr>
      <w:r w:rsidRPr="00F2384C">
        <w:rPr>
          <w:sz w:val="24"/>
          <w:szCs w:val="26"/>
          <w:u w:val="single"/>
          <w:rtl/>
          <w:lang w:val="en-US" w:bidi="ar-LB"/>
        </w:rPr>
        <w:t>تحتوي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rtl/>
          <w:lang w:val="en-US" w:bidi="ar-LB"/>
        </w:rPr>
        <w:t>الوثيقة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lang w:val="en-US" w:bidi="ar-LB"/>
        </w:rPr>
        <w:t>UNEP/OzL.Pro/ExCom/95/83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ميزانية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برنامج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المساعدة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الامتثال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الخاص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باليونيب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لعام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2025،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وتتكون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التقرير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المرحلي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لبرنامج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المساعدة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الامتثال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لعام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2024،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وبرنامج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العمل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لعام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2025،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وشرح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للتغييرات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ميزانية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وموظفي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برنامج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المساعدة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الامتثال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لعام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2025.</w:t>
      </w:r>
    </w:p>
    <w:p w14:paraId="48246BA3" w14:textId="5017A201" w:rsidR="009B219E" w:rsidRPr="00F2384C" w:rsidRDefault="009B219E" w:rsidP="009B219E">
      <w:pPr>
        <w:widowControl w:val="0"/>
        <w:bidi/>
        <w:spacing w:after="240"/>
        <w:ind w:left="720"/>
        <w:outlineLvl w:val="1"/>
        <w:rPr>
          <w:sz w:val="26"/>
          <w:szCs w:val="26"/>
          <w:u w:val="single"/>
          <w:rtl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المشكلات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التي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يتعين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معالجتها</w:t>
      </w:r>
      <w:r w:rsidRPr="00F2384C">
        <w:rPr>
          <w:sz w:val="26"/>
          <w:szCs w:val="26"/>
          <w:rtl/>
          <w:lang w:bidi="ar-LB"/>
        </w:rPr>
        <w:t>:</w:t>
      </w:r>
    </w:p>
    <w:p w14:paraId="3370A663" w14:textId="7D76F096" w:rsidR="009B219E" w:rsidRPr="00F2384C" w:rsidRDefault="00233087" w:rsidP="00EC1BC7">
      <w:pPr>
        <w:pStyle w:val="ListParagraph"/>
        <w:widowControl w:val="0"/>
        <w:numPr>
          <w:ilvl w:val="0"/>
          <w:numId w:val="8"/>
        </w:numPr>
        <w:bidi/>
        <w:spacing w:after="240" w:line="288" w:lineRule="auto"/>
        <w:contextualSpacing w:val="0"/>
        <w:outlineLvl w:val="1"/>
        <w:rPr>
          <w:sz w:val="26"/>
          <w:szCs w:val="26"/>
          <w:lang w:bidi="ar-LB"/>
        </w:rPr>
      </w:pPr>
      <w:r w:rsidRPr="00F2384C">
        <w:rPr>
          <w:sz w:val="26"/>
          <w:szCs w:val="26"/>
          <w:rtl/>
          <w:lang w:bidi="ar-LB"/>
        </w:rPr>
        <w:lastRenderedPageBreak/>
        <w:t>زيادة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ميزانية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برنامج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المساعدة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على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الامتثال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لعام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2025.</w:t>
      </w:r>
    </w:p>
    <w:p w14:paraId="077C510D" w14:textId="1B593BAF" w:rsidR="009B219E" w:rsidRPr="00F2384C" w:rsidRDefault="009B219E" w:rsidP="009B219E">
      <w:pPr>
        <w:keepNext/>
        <w:bidi/>
        <w:spacing w:after="240"/>
        <w:ind w:left="720"/>
        <w:rPr>
          <w:sz w:val="26"/>
          <w:szCs w:val="26"/>
          <w:u w:val="single"/>
          <w:rtl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قد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ترغب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اللجنة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التنفيذية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في</w:t>
      </w:r>
      <w:r w:rsidR="0024605F" w:rsidRPr="00F2384C">
        <w:rPr>
          <w:sz w:val="26"/>
          <w:szCs w:val="26"/>
          <w:u w:val="single"/>
          <w:rtl/>
          <w:lang w:bidi="ar-LB"/>
        </w:rPr>
        <w:t>ما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="0024605F" w:rsidRPr="00F2384C">
        <w:rPr>
          <w:sz w:val="26"/>
          <w:szCs w:val="26"/>
          <w:u w:val="single"/>
          <w:rtl/>
          <w:lang w:bidi="ar-LB"/>
        </w:rPr>
        <w:t>يلي</w:t>
      </w:r>
      <w:r w:rsidRPr="00F2384C">
        <w:rPr>
          <w:sz w:val="26"/>
          <w:szCs w:val="26"/>
          <w:u w:val="single"/>
          <w:rtl/>
          <w:lang w:bidi="ar-LB"/>
        </w:rPr>
        <w:t>:</w:t>
      </w:r>
    </w:p>
    <w:p w14:paraId="6971E7FD" w14:textId="1DEAFDDE" w:rsidR="009B219E" w:rsidRPr="00F2384C" w:rsidRDefault="0024605F" w:rsidP="00EC1BC7">
      <w:pPr>
        <w:pStyle w:val="ListParagraph"/>
        <w:numPr>
          <w:ilvl w:val="0"/>
          <w:numId w:val="60"/>
        </w:numPr>
        <w:bidi/>
        <w:spacing w:after="240" w:line="288" w:lineRule="auto"/>
        <w:ind w:left="1440" w:hanging="720"/>
        <w:contextualSpacing w:val="0"/>
        <w:rPr>
          <w:sz w:val="24"/>
          <w:szCs w:val="26"/>
          <w:lang w:val="en-US" w:bidi="ar-LB"/>
        </w:rPr>
      </w:pPr>
      <w:r w:rsidRPr="00F2384C">
        <w:rPr>
          <w:sz w:val="24"/>
          <w:szCs w:val="26"/>
          <w:rtl/>
          <w:lang w:val="en-US" w:bidi="ar-LB"/>
        </w:rPr>
        <w:t>الإشارة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إلى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التقرير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المرحلي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لعام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2024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وخطة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العمل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والميزانية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لعام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2025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لبرنامج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المساعدة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الامتثال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التابع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لليونيب،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الواردة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الوثيقة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lang w:val="en-US" w:bidi="ar-LB"/>
        </w:rPr>
        <w:t>UNEP/OzL.Pro/ExCom/95/83</w:t>
      </w:r>
      <w:r w:rsidRPr="00F2384C">
        <w:rPr>
          <w:sz w:val="24"/>
          <w:szCs w:val="26"/>
          <w:rtl/>
          <w:lang w:val="en-US" w:bidi="ar-LB"/>
        </w:rPr>
        <w:t>؛</w:t>
      </w:r>
    </w:p>
    <w:p w14:paraId="434344DF" w14:textId="026DD5AF" w:rsidR="009B219E" w:rsidRPr="00F2384C" w:rsidRDefault="007640AF" w:rsidP="00EC1BC7">
      <w:pPr>
        <w:pStyle w:val="ListParagraph"/>
        <w:numPr>
          <w:ilvl w:val="0"/>
          <w:numId w:val="60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الموافقة،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أساس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استثنائي،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أنشطة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برنامج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المساعدة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الامتثال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وميزانيته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لعام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2025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بمبلغ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11,191,331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دولارا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أمريكيا،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بالإضافة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تكاليف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دعم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الوكالة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بنسبة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8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المائة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والتي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تبلغ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895,306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دولارات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أمريكية،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ملاحظة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التعديلات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المقترحة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فيها؛</w:t>
      </w:r>
    </w:p>
    <w:p w14:paraId="46010CC9" w14:textId="7D8EE98F" w:rsidR="009B219E" w:rsidRPr="00F2384C" w:rsidRDefault="007640AF" w:rsidP="00EC1BC7">
      <w:pPr>
        <w:pStyle w:val="ListParagraph"/>
        <w:numPr>
          <w:ilvl w:val="0"/>
          <w:numId w:val="60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الطلب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اليونيب،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التقديمات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المقبلة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لميزانية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برنامج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المساعدة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الامتثال،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يواصل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القيام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بما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يلي:</w:t>
      </w:r>
    </w:p>
    <w:p w14:paraId="51285596" w14:textId="2932FE1C" w:rsidR="009B219E" w:rsidRPr="00F2384C" w:rsidRDefault="007640AF" w:rsidP="00EC1BC7">
      <w:pPr>
        <w:pStyle w:val="ListParagraph"/>
        <w:numPr>
          <w:ilvl w:val="0"/>
          <w:numId w:val="61"/>
        </w:numPr>
        <w:bidi/>
        <w:spacing w:after="240" w:line="288" w:lineRule="auto"/>
        <w:ind w:left="2160" w:hanging="720"/>
        <w:contextualSpacing w:val="0"/>
        <w:rPr>
          <w:sz w:val="26"/>
          <w:szCs w:val="26"/>
          <w:lang w:bidi="ar-LB"/>
        </w:rPr>
      </w:pPr>
      <w:r w:rsidRPr="00F2384C">
        <w:rPr>
          <w:sz w:val="26"/>
          <w:szCs w:val="26"/>
          <w:rtl/>
          <w:lang w:bidi="ar-LB"/>
        </w:rPr>
        <w:t>تقديم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معلومات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مفصلة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عن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الأنشطة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سيتم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استخدام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الأموال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العالمية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فيها؛</w:t>
      </w:r>
    </w:p>
    <w:p w14:paraId="238D249E" w14:textId="5C6C8EE5" w:rsidR="009B219E" w:rsidRPr="00F2384C" w:rsidRDefault="007640AF" w:rsidP="00EC1BC7">
      <w:pPr>
        <w:pStyle w:val="ListParagraph"/>
        <w:numPr>
          <w:ilvl w:val="0"/>
          <w:numId w:val="61"/>
        </w:numPr>
        <w:bidi/>
        <w:spacing w:after="240" w:line="288" w:lineRule="auto"/>
        <w:ind w:left="2160" w:hanging="720"/>
        <w:contextualSpacing w:val="0"/>
        <w:rPr>
          <w:sz w:val="26"/>
          <w:szCs w:val="26"/>
          <w:lang w:bidi="ar-LB"/>
        </w:rPr>
      </w:pPr>
      <w:r w:rsidRPr="00F2384C">
        <w:rPr>
          <w:sz w:val="26"/>
          <w:szCs w:val="26"/>
          <w:rtl/>
          <w:lang w:bidi="ar-LB"/>
        </w:rPr>
        <w:t>توسيع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نطاق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تحديد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أولويات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التمويل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بين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بنود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ميزانية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برنامج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المساعدة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على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الامتثال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لاستيعاب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الأولويات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المتغيرة،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وتقديم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تفاصيل،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عملا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بالمقررين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47/24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و50/26،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بشأن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عمليات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إعادة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التخصيص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أجريت؛</w:t>
      </w:r>
    </w:p>
    <w:p w14:paraId="58E7B194" w14:textId="67FC639C" w:rsidR="009B219E" w:rsidRPr="00F2384C" w:rsidRDefault="007640AF" w:rsidP="00EC1BC7">
      <w:pPr>
        <w:pStyle w:val="ListParagraph"/>
        <w:numPr>
          <w:ilvl w:val="0"/>
          <w:numId w:val="61"/>
        </w:numPr>
        <w:bidi/>
        <w:spacing w:after="240" w:line="288" w:lineRule="auto"/>
        <w:ind w:left="2160" w:hanging="720"/>
        <w:contextualSpacing w:val="0"/>
        <w:rPr>
          <w:sz w:val="26"/>
          <w:szCs w:val="26"/>
          <w:lang w:bidi="ar-LB"/>
        </w:rPr>
      </w:pPr>
      <w:r w:rsidRPr="00F2384C">
        <w:rPr>
          <w:sz w:val="26"/>
          <w:szCs w:val="26"/>
          <w:rtl/>
          <w:lang w:bidi="ar-LB"/>
        </w:rPr>
        <w:t>الإبلاغ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عن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مستويات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المناصب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الحالية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للموظفين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وإبلاغ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اللجنة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التنفيذية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بأي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تغييرات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تطرأ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عليها،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ولا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سيما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فيما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يتعلق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بأي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زيادة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مخصصات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الميزانية؛</w:t>
      </w:r>
    </w:p>
    <w:p w14:paraId="156485A3" w14:textId="5C1146F2" w:rsidR="009B219E" w:rsidRPr="00F2384C" w:rsidRDefault="007640AF" w:rsidP="00EC1BC7">
      <w:pPr>
        <w:pStyle w:val="ListParagraph"/>
        <w:numPr>
          <w:ilvl w:val="0"/>
          <w:numId w:val="61"/>
        </w:numPr>
        <w:bidi/>
        <w:spacing w:after="240" w:line="288" w:lineRule="auto"/>
        <w:ind w:left="2160" w:hanging="720"/>
        <w:contextualSpacing w:val="0"/>
        <w:rPr>
          <w:sz w:val="26"/>
          <w:szCs w:val="26"/>
          <w:lang w:bidi="ar-LB"/>
        </w:rPr>
      </w:pPr>
      <w:r w:rsidRPr="00F2384C">
        <w:rPr>
          <w:sz w:val="26"/>
          <w:szCs w:val="26"/>
          <w:rtl/>
          <w:lang w:bidi="ar-LB"/>
        </w:rPr>
        <w:t>تقديم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ميزانية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للسنة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المعنية،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وتقرير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عن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التكاليف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المتكبدة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السنة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السابقة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لآخر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سنة،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مع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الإشارة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إلى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الفقرتين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الفرعيتين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(ج)(2)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و(ج)(3)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أعلاه؛</w:t>
      </w:r>
    </w:p>
    <w:p w14:paraId="0B751343" w14:textId="117C7D63" w:rsidR="009B219E" w:rsidRPr="00F2384C" w:rsidRDefault="007640AF" w:rsidP="00EC1BC7">
      <w:pPr>
        <w:pStyle w:val="ListParagraph"/>
        <w:numPr>
          <w:ilvl w:val="0"/>
          <w:numId w:val="60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الطلب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كذلك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اليونيب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يقدم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تقريرا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نهائيا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يفصّل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الدروس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المستفادة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تنفيذ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المرحلة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الأولى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مشروع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المساعدة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التقنية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العالمية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لتوأمة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موظفي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الأوزون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الوطنيين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وصناع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السياسات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الوطنية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لكفاءة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استخدام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الطاقة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لدعم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أهداف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تعديل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كيغالي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عند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تقديم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المرحلة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الثانية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المشروع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الاجتماع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الأول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عام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2026.</w:t>
      </w:r>
    </w:p>
    <w:p w14:paraId="2FAFDD51" w14:textId="0B4EB9C9" w:rsidR="007640AF" w:rsidRPr="00F2384C" w:rsidRDefault="007640AF" w:rsidP="007640AF">
      <w:pPr>
        <w:tabs>
          <w:tab w:val="left" w:pos="720"/>
          <w:tab w:val="left" w:pos="1440"/>
          <w:tab w:val="left" w:pos="2160"/>
        </w:tabs>
        <w:bidi/>
        <w:spacing w:after="240"/>
        <w:ind w:left="709"/>
        <w:rPr>
          <w:bCs/>
          <w:color w:val="000000" w:themeColor="text1"/>
          <w:sz w:val="26"/>
          <w:szCs w:val="26"/>
          <w:lang w:bidi="ar-LB"/>
        </w:rPr>
      </w:pPr>
      <w:r w:rsidRPr="00F2384C">
        <w:rPr>
          <w:bCs/>
          <w:color w:val="000000" w:themeColor="text1"/>
          <w:sz w:val="26"/>
          <w:szCs w:val="26"/>
          <w:rtl/>
          <w:lang w:bidi="ar-LB"/>
        </w:rPr>
        <w:t>9(و)</w:t>
      </w:r>
      <w:r w:rsidR="00351949">
        <w:rPr>
          <w:bCs/>
          <w:color w:val="000000" w:themeColor="text1"/>
          <w:sz w:val="26"/>
          <w:szCs w:val="26"/>
          <w:rtl/>
          <w:lang w:bidi="ar-LB"/>
        </w:rPr>
        <w:t xml:space="preserve"> </w:t>
      </w:r>
      <w:r w:rsidR="0027737A" w:rsidRPr="00F2384C">
        <w:rPr>
          <w:bCs/>
          <w:color w:val="000000" w:themeColor="text1"/>
          <w:sz w:val="26"/>
          <w:szCs w:val="26"/>
          <w:rtl/>
          <w:lang w:bidi="ar-LB"/>
        </w:rPr>
        <w:t>تكاليف</w:t>
      </w:r>
      <w:r w:rsidR="00351949">
        <w:rPr>
          <w:bCs/>
          <w:color w:val="000000" w:themeColor="text1"/>
          <w:sz w:val="26"/>
          <w:szCs w:val="26"/>
          <w:rtl/>
          <w:lang w:bidi="ar-LB"/>
        </w:rPr>
        <w:t xml:space="preserve"> </w:t>
      </w:r>
      <w:r w:rsidR="0027737A" w:rsidRPr="00F2384C">
        <w:rPr>
          <w:bCs/>
          <w:color w:val="000000" w:themeColor="text1"/>
          <w:sz w:val="26"/>
          <w:szCs w:val="26"/>
          <w:rtl/>
          <w:lang w:bidi="ar-LB"/>
        </w:rPr>
        <w:t>الوحدة</w:t>
      </w:r>
      <w:r w:rsidR="00351949">
        <w:rPr>
          <w:bCs/>
          <w:color w:val="000000" w:themeColor="text1"/>
          <w:sz w:val="26"/>
          <w:szCs w:val="26"/>
          <w:rtl/>
          <w:lang w:bidi="ar-LB"/>
        </w:rPr>
        <w:t xml:space="preserve"> </w:t>
      </w:r>
      <w:r w:rsidR="0027737A" w:rsidRPr="00F2384C">
        <w:rPr>
          <w:bCs/>
          <w:color w:val="000000" w:themeColor="text1"/>
          <w:sz w:val="26"/>
          <w:szCs w:val="26"/>
          <w:rtl/>
          <w:lang w:bidi="ar-LB"/>
        </w:rPr>
        <w:t>الأساسية</w:t>
      </w:r>
      <w:r w:rsidR="00351949">
        <w:rPr>
          <w:bCs/>
          <w:color w:val="000000" w:themeColor="text1"/>
          <w:sz w:val="26"/>
          <w:szCs w:val="26"/>
          <w:rtl/>
          <w:lang w:bidi="ar-LB"/>
        </w:rPr>
        <w:t xml:space="preserve"> </w:t>
      </w:r>
      <w:r w:rsidR="0027737A" w:rsidRPr="00F2384C">
        <w:rPr>
          <w:bCs/>
          <w:color w:val="000000" w:themeColor="text1"/>
          <w:sz w:val="26"/>
          <w:szCs w:val="26"/>
          <w:rtl/>
          <w:lang w:bidi="ar-LB"/>
        </w:rPr>
        <w:t>لعام</w:t>
      </w:r>
      <w:r w:rsidR="00351949">
        <w:rPr>
          <w:bCs/>
          <w:color w:val="000000" w:themeColor="text1"/>
          <w:sz w:val="26"/>
          <w:szCs w:val="26"/>
          <w:rtl/>
          <w:lang w:bidi="ar-LB"/>
        </w:rPr>
        <w:t xml:space="preserve"> </w:t>
      </w:r>
      <w:r w:rsidR="0027737A" w:rsidRPr="00F2384C">
        <w:rPr>
          <w:bCs/>
          <w:color w:val="000000" w:themeColor="text1"/>
          <w:sz w:val="26"/>
          <w:szCs w:val="26"/>
          <w:rtl/>
          <w:lang w:bidi="ar-LB"/>
        </w:rPr>
        <w:t>2025</w:t>
      </w:r>
      <w:r w:rsidR="00351949">
        <w:rPr>
          <w:bCs/>
          <w:color w:val="000000" w:themeColor="text1"/>
          <w:sz w:val="26"/>
          <w:szCs w:val="26"/>
          <w:rtl/>
          <w:lang w:bidi="ar-LB"/>
        </w:rPr>
        <w:t xml:space="preserve"> </w:t>
      </w:r>
      <w:r w:rsidR="0027737A" w:rsidRPr="00F2384C">
        <w:rPr>
          <w:bCs/>
          <w:color w:val="000000" w:themeColor="text1"/>
          <w:sz w:val="26"/>
          <w:szCs w:val="26"/>
          <w:rtl/>
          <w:lang w:bidi="ar-LB"/>
        </w:rPr>
        <w:t>لليوئنديبي</w:t>
      </w:r>
      <w:r w:rsidR="00351949">
        <w:rPr>
          <w:bCs/>
          <w:color w:val="000000" w:themeColor="text1"/>
          <w:sz w:val="26"/>
          <w:szCs w:val="26"/>
          <w:rtl/>
          <w:lang w:bidi="ar-LB"/>
        </w:rPr>
        <w:t xml:space="preserve"> </w:t>
      </w:r>
      <w:r w:rsidR="0027737A" w:rsidRPr="00F2384C">
        <w:rPr>
          <w:bCs/>
          <w:color w:val="000000" w:themeColor="text1"/>
          <w:sz w:val="26"/>
          <w:szCs w:val="26"/>
          <w:rtl/>
          <w:lang w:bidi="ar-LB"/>
        </w:rPr>
        <w:t>واليونيدو</w:t>
      </w:r>
      <w:r w:rsidR="00351949">
        <w:rPr>
          <w:bCs/>
          <w:color w:val="000000" w:themeColor="text1"/>
          <w:sz w:val="26"/>
          <w:szCs w:val="26"/>
          <w:rtl/>
          <w:lang w:bidi="ar-LB"/>
        </w:rPr>
        <w:t xml:space="preserve"> </w:t>
      </w:r>
      <w:r w:rsidR="0027737A" w:rsidRPr="00F2384C">
        <w:rPr>
          <w:bCs/>
          <w:color w:val="000000" w:themeColor="text1"/>
          <w:sz w:val="26"/>
          <w:szCs w:val="26"/>
          <w:rtl/>
          <w:lang w:bidi="ar-LB"/>
        </w:rPr>
        <w:t>والبنك</w:t>
      </w:r>
      <w:r w:rsidR="00351949">
        <w:rPr>
          <w:bCs/>
          <w:color w:val="000000" w:themeColor="text1"/>
          <w:sz w:val="26"/>
          <w:szCs w:val="26"/>
          <w:rtl/>
          <w:lang w:bidi="ar-LB"/>
        </w:rPr>
        <w:t xml:space="preserve"> </w:t>
      </w:r>
      <w:r w:rsidR="0027737A" w:rsidRPr="00F2384C">
        <w:rPr>
          <w:bCs/>
          <w:color w:val="000000" w:themeColor="text1"/>
          <w:sz w:val="26"/>
          <w:szCs w:val="26"/>
          <w:rtl/>
          <w:lang w:bidi="ar-LB"/>
        </w:rPr>
        <w:t>الدولي</w:t>
      </w:r>
    </w:p>
    <w:p w14:paraId="7770AA2D" w14:textId="1E254269" w:rsidR="007640AF" w:rsidRPr="00F2384C" w:rsidRDefault="0027737A" w:rsidP="007640AF">
      <w:pPr>
        <w:widowControl w:val="0"/>
        <w:bidi/>
        <w:spacing w:after="240" w:line="288" w:lineRule="auto"/>
        <w:ind w:left="720"/>
        <w:outlineLvl w:val="1"/>
        <w:rPr>
          <w:sz w:val="24"/>
          <w:szCs w:val="26"/>
          <w:u w:val="single"/>
          <w:lang w:val="en-US" w:bidi="ar-LB"/>
        </w:rPr>
      </w:pPr>
      <w:r w:rsidRPr="00F2384C">
        <w:rPr>
          <w:sz w:val="24"/>
          <w:szCs w:val="26"/>
          <w:u w:val="single"/>
          <w:rtl/>
          <w:lang w:val="en-US" w:bidi="ar-LB"/>
        </w:rPr>
        <w:t>تقدم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rtl/>
          <w:lang w:val="en-US" w:bidi="ar-LB"/>
        </w:rPr>
        <w:t>الوثيقة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lang w:val="en-US" w:bidi="ar-LB"/>
        </w:rPr>
        <w:t>UNEP/OzL.Pro/ExCom/95/84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طلبات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تكاليف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الوحدة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الأساسية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لعام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2025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والتكاليف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الإدارية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الوكالات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المنفذة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(اليوئنديبي،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واليونيدو،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والبنك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الدولي)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لدعم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البلدان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العاملة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بموجب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المادة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5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تنفيذ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أنشطة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مختلفة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أجل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تحقيق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أهدافها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المتعلقة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بإزالة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المواد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المستنفدة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للأوزون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والتخفيض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التدريجي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للهيدروفلوروكربون.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وتُقيِّم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مدى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قدرة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الموارد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المتاحة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للتكاليف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الإدارية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الإجمالية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عام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2025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تغطية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التكاليف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المتوقعة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للوكالات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خلال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العام.</w:t>
      </w:r>
    </w:p>
    <w:p w14:paraId="60EA3BE5" w14:textId="57CF92C2" w:rsidR="007640AF" w:rsidRPr="00F2384C" w:rsidRDefault="007640AF" w:rsidP="007640AF">
      <w:pPr>
        <w:widowControl w:val="0"/>
        <w:bidi/>
        <w:spacing w:after="240"/>
        <w:ind w:left="720"/>
        <w:outlineLvl w:val="1"/>
        <w:rPr>
          <w:sz w:val="26"/>
          <w:szCs w:val="26"/>
          <w:u w:val="single"/>
          <w:rtl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المشكلات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التي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يتعين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معالجتها</w:t>
      </w:r>
      <w:r w:rsidRPr="00F2384C">
        <w:rPr>
          <w:sz w:val="26"/>
          <w:szCs w:val="26"/>
          <w:rtl/>
          <w:lang w:bidi="ar-LB"/>
        </w:rPr>
        <w:t>:</w:t>
      </w:r>
    </w:p>
    <w:p w14:paraId="6B0A6E90" w14:textId="0D1A2506" w:rsidR="007640AF" w:rsidRPr="00F2384C" w:rsidRDefault="004052AC" w:rsidP="00EC1BC7">
      <w:pPr>
        <w:pStyle w:val="ListParagraph"/>
        <w:widowControl w:val="0"/>
        <w:numPr>
          <w:ilvl w:val="0"/>
          <w:numId w:val="8"/>
        </w:numPr>
        <w:bidi/>
        <w:spacing w:after="240" w:line="288" w:lineRule="auto"/>
        <w:contextualSpacing w:val="0"/>
        <w:outlineLvl w:val="1"/>
        <w:rPr>
          <w:sz w:val="26"/>
          <w:szCs w:val="26"/>
          <w:lang w:bidi="ar-LB"/>
        </w:rPr>
      </w:pPr>
      <w:r w:rsidRPr="00F2384C">
        <w:rPr>
          <w:sz w:val="26"/>
          <w:szCs w:val="26"/>
          <w:rtl/>
          <w:lang w:bidi="ar-LB"/>
        </w:rPr>
        <w:t>طلبات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الموافقة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على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تكاليف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الوحدة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الأساسية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لعام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2025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لليوئنديبي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واليونيدو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والبنك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الدولي</w:t>
      </w:r>
      <w:r w:rsidR="001210D9" w:rsidRPr="00F2384C">
        <w:rPr>
          <w:sz w:val="26"/>
          <w:szCs w:val="26"/>
          <w:rtl/>
          <w:lang w:bidi="ar-LB"/>
        </w:rPr>
        <w:t>.</w:t>
      </w:r>
    </w:p>
    <w:p w14:paraId="3E616CD1" w14:textId="5D45D0CF" w:rsidR="0048308D" w:rsidRPr="00F2384C" w:rsidRDefault="0048308D" w:rsidP="0048308D">
      <w:pPr>
        <w:keepNext/>
        <w:bidi/>
        <w:spacing w:after="240"/>
        <w:ind w:left="720"/>
        <w:rPr>
          <w:sz w:val="26"/>
          <w:szCs w:val="26"/>
          <w:u w:val="single"/>
          <w:rtl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lastRenderedPageBreak/>
        <w:t>قد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ترغب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اللجنة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التنفيذية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فيما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يلي:</w:t>
      </w:r>
    </w:p>
    <w:p w14:paraId="62B766E6" w14:textId="0B1ACF16" w:rsidR="0048308D" w:rsidRPr="00F2384C" w:rsidRDefault="00BE71B7" w:rsidP="00EC1BC7">
      <w:pPr>
        <w:pStyle w:val="ListParagraph"/>
        <w:numPr>
          <w:ilvl w:val="0"/>
          <w:numId w:val="62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تحيط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علما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بما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يلي:</w:t>
      </w:r>
    </w:p>
    <w:p w14:paraId="079EC954" w14:textId="7D3DC363" w:rsidR="0048308D" w:rsidRPr="00F2384C" w:rsidRDefault="00BE71B7" w:rsidP="00EC1BC7">
      <w:pPr>
        <w:pStyle w:val="ListParagraph"/>
        <w:numPr>
          <w:ilvl w:val="0"/>
          <w:numId w:val="63"/>
        </w:numPr>
        <w:bidi/>
        <w:spacing w:after="240" w:line="288" w:lineRule="auto"/>
        <w:ind w:left="2160" w:hanging="720"/>
        <w:contextualSpacing w:val="0"/>
        <w:rPr>
          <w:sz w:val="24"/>
          <w:szCs w:val="26"/>
          <w:lang w:bidi="ar-LB"/>
        </w:rPr>
      </w:pPr>
      <w:r w:rsidRPr="00F2384C">
        <w:rPr>
          <w:sz w:val="24"/>
          <w:szCs w:val="26"/>
          <w:rtl/>
          <w:lang w:bidi="ar-LB"/>
        </w:rPr>
        <w:t>التقرير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الخاص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بتكاليف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الوحدة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الأساسية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لعام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2025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لليوئنديبي،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واليونيدو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والبنك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الدولي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بحسب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ما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جاء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في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الوثيقة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lang w:bidi="ar-LB"/>
        </w:rPr>
        <w:t>UNEP/OzL.Pro/ExCom/95/84</w:t>
      </w:r>
      <w:r w:rsidRPr="00F2384C">
        <w:rPr>
          <w:sz w:val="24"/>
          <w:szCs w:val="26"/>
          <w:rtl/>
          <w:lang w:bidi="ar-LB"/>
        </w:rPr>
        <w:t>؛</w:t>
      </w:r>
    </w:p>
    <w:p w14:paraId="5FD388C2" w14:textId="5BC34BBA" w:rsidR="0048308D" w:rsidRPr="00F2384C" w:rsidRDefault="00BE71B7" w:rsidP="00EC1BC7">
      <w:pPr>
        <w:pStyle w:val="ListParagraph"/>
        <w:numPr>
          <w:ilvl w:val="0"/>
          <w:numId w:val="63"/>
        </w:numPr>
        <w:bidi/>
        <w:spacing w:after="240" w:line="288" w:lineRule="auto"/>
        <w:ind w:left="2160" w:hanging="720"/>
        <w:contextualSpacing w:val="0"/>
        <w:rPr>
          <w:sz w:val="26"/>
          <w:szCs w:val="26"/>
          <w:lang w:bidi="ar-LB"/>
        </w:rPr>
      </w:pPr>
      <w:r w:rsidRPr="00F2384C">
        <w:rPr>
          <w:sz w:val="26"/>
          <w:szCs w:val="26"/>
          <w:rtl/>
          <w:lang w:bidi="ar-LB"/>
        </w:rPr>
        <w:t>مع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التقدير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عمليات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الوحدة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الأساسية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للبنك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الدولي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كانت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تقل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عن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مستويات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الميزانية،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وأن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البنك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الدولي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سوف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يعيد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الأرصدة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غير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المستخدمة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البالغة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70,433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دولارا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أمريكيا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للصندوق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المتعدد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الأطراف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خلال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الاجتماع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الخامس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والتسعين؛</w:t>
      </w:r>
    </w:p>
    <w:p w14:paraId="12947C34" w14:textId="739BF34B" w:rsidR="0048308D" w:rsidRPr="00F2384C" w:rsidRDefault="00866062" w:rsidP="00EC1BC7">
      <w:pPr>
        <w:pStyle w:val="ListParagraph"/>
        <w:numPr>
          <w:ilvl w:val="0"/>
          <w:numId w:val="62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تنظر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فيما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إذا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كانت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توافق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ميزانية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الوحدة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الأساسية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لعام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2025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لكل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من:</w:t>
      </w:r>
    </w:p>
    <w:p w14:paraId="39A3A451" w14:textId="5654CA98" w:rsidR="0048308D" w:rsidRPr="00F2384C" w:rsidRDefault="00866062" w:rsidP="00EC1BC7">
      <w:pPr>
        <w:pStyle w:val="ListParagraph"/>
        <w:numPr>
          <w:ilvl w:val="0"/>
          <w:numId w:val="64"/>
        </w:numPr>
        <w:bidi/>
        <w:spacing w:after="240" w:line="288" w:lineRule="auto"/>
        <w:ind w:left="2160" w:hanging="720"/>
        <w:contextualSpacing w:val="0"/>
        <w:rPr>
          <w:sz w:val="26"/>
          <w:szCs w:val="26"/>
          <w:lang w:bidi="ar-LB"/>
        </w:rPr>
      </w:pPr>
      <w:r w:rsidRPr="00F2384C">
        <w:rPr>
          <w:sz w:val="26"/>
          <w:szCs w:val="26"/>
          <w:rtl/>
          <w:lang w:bidi="ar-LB"/>
        </w:rPr>
        <w:t>اليوئنديبي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بمبلغ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2,372,940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دولارا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أمريكيا؛</w:t>
      </w:r>
    </w:p>
    <w:p w14:paraId="15573A3E" w14:textId="5255F2F3" w:rsidR="0048308D" w:rsidRPr="00F2384C" w:rsidRDefault="00866062" w:rsidP="00EC1BC7">
      <w:pPr>
        <w:pStyle w:val="ListParagraph"/>
        <w:numPr>
          <w:ilvl w:val="0"/>
          <w:numId w:val="64"/>
        </w:numPr>
        <w:bidi/>
        <w:spacing w:after="240" w:line="288" w:lineRule="auto"/>
        <w:ind w:left="2160" w:hanging="720"/>
        <w:contextualSpacing w:val="0"/>
        <w:rPr>
          <w:sz w:val="26"/>
          <w:szCs w:val="26"/>
          <w:lang w:bidi="ar-LB"/>
        </w:rPr>
      </w:pPr>
      <w:r w:rsidRPr="00F2384C">
        <w:rPr>
          <w:sz w:val="26"/>
          <w:szCs w:val="26"/>
          <w:rtl/>
          <w:lang w:bidi="ar-LB"/>
        </w:rPr>
        <w:t>اليونيدو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بمبلغ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2,279,213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دولار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أمريكيا؛</w:t>
      </w:r>
    </w:p>
    <w:p w14:paraId="231DE0E6" w14:textId="37ACCC52" w:rsidR="0048308D" w:rsidRPr="00F2384C" w:rsidRDefault="00866062" w:rsidP="00EC1BC7">
      <w:pPr>
        <w:pStyle w:val="ListParagraph"/>
        <w:numPr>
          <w:ilvl w:val="0"/>
          <w:numId w:val="64"/>
        </w:numPr>
        <w:bidi/>
        <w:spacing w:after="240" w:line="288" w:lineRule="auto"/>
        <w:ind w:left="2160" w:hanging="720"/>
        <w:contextualSpacing w:val="0"/>
        <w:rPr>
          <w:sz w:val="26"/>
          <w:szCs w:val="26"/>
          <w:lang w:bidi="ar-LB"/>
        </w:rPr>
      </w:pPr>
      <w:r w:rsidRPr="00F2384C">
        <w:rPr>
          <w:sz w:val="26"/>
          <w:szCs w:val="26"/>
          <w:rtl/>
          <w:lang w:bidi="ar-LB"/>
        </w:rPr>
        <w:t>البنك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الدولي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بمبلغ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1,947,145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دولار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أمريكيا.</w:t>
      </w:r>
    </w:p>
    <w:p w14:paraId="4092A6A2" w14:textId="5BF9D69A" w:rsidR="006562BD" w:rsidRPr="00F2384C" w:rsidRDefault="008351AA" w:rsidP="00EC1BC7">
      <w:pPr>
        <w:pStyle w:val="ListParagraph"/>
        <w:numPr>
          <w:ilvl w:val="0"/>
          <w:numId w:val="76"/>
        </w:numPr>
        <w:bidi/>
        <w:spacing w:after="240"/>
        <w:ind w:left="0" w:firstLine="0"/>
        <w:outlineLvl w:val="0"/>
        <w:rPr>
          <w:b/>
          <w:bCs/>
          <w:sz w:val="26"/>
          <w:szCs w:val="26"/>
          <w:lang w:bidi="ar-LB"/>
        </w:rPr>
      </w:pPr>
      <w:r w:rsidRPr="00F2384C">
        <w:rPr>
          <w:b/>
          <w:bCs/>
          <w:sz w:val="26"/>
          <w:szCs w:val="26"/>
          <w:rtl/>
          <w:lang w:bidi="ar-LB"/>
        </w:rPr>
        <w:t>تحديث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المعلومات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المتعلقة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بالتكنولوجيات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البديلة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في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قطاع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تصنيع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رغوة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البوليوريتان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في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البلدان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العاملة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بموجب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المادة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5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(المقرر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94/58(ب))</w:t>
      </w:r>
    </w:p>
    <w:p w14:paraId="7771043C" w14:textId="4F69F1C0" w:rsidR="00F50462" w:rsidRPr="00F2384C" w:rsidRDefault="00EA6E06" w:rsidP="00F50462">
      <w:pPr>
        <w:widowControl w:val="0"/>
        <w:bidi/>
        <w:spacing w:after="240" w:line="288" w:lineRule="auto"/>
        <w:ind w:left="720"/>
        <w:outlineLvl w:val="1"/>
        <w:rPr>
          <w:sz w:val="24"/>
          <w:szCs w:val="26"/>
          <w:u w:val="single"/>
          <w:lang w:val="en-US" w:bidi="ar-LB"/>
        </w:rPr>
      </w:pPr>
      <w:r w:rsidRPr="00F2384C">
        <w:rPr>
          <w:sz w:val="24"/>
          <w:szCs w:val="26"/>
          <w:u w:val="single"/>
          <w:rtl/>
          <w:lang w:val="en-US" w:bidi="ar-LB"/>
        </w:rPr>
        <w:t>تقدم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rtl/>
          <w:lang w:val="en-US" w:bidi="ar-LB"/>
        </w:rPr>
        <w:t>الوثيقة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lang w:val="en-US" w:bidi="ar-LB"/>
        </w:rPr>
        <w:t>UNEP/OzL.Pro/ExCom/95/85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تحديثاً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للمعلومات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المتعلقة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بالتكنولوجيات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البديلة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قطاع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تصنيع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رغوة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البوليوريتان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البلدان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العاملةِ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بموجب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المادة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5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منذ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الاجتماع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الرابع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والتسعين.</w:t>
      </w:r>
    </w:p>
    <w:p w14:paraId="18F5DB97" w14:textId="5EB9BE18" w:rsidR="00F50462" w:rsidRPr="00F2384C" w:rsidRDefault="00F50462" w:rsidP="00F50462">
      <w:pPr>
        <w:widowControl w:val="0"/>
        <w:bidi/>
        <w:spacing w:after="240"/>
        <w:ind w:left="720"/>
        <w:outlineLvl w:val="1"/>
        <w:rPr>
          <w:sz w:val="26"/>
          <w:szCs w:val="26"/>
          <w:u w:val="single"/>
          <w:rtl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المشكلات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التي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يتعين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معالجتها</w:t>
      </w:r>
      <w:r w:rsidRPr="00F2384C">
        <w:rPr>
          <w:sz w:val="26"/>
          <w:szCs w:val="26"/>
          <w:rtl/>
          <w:lang w:bidi="ar-LB"/>
        </w:rPr>
        <w:t>:</w:t>
      </w:r>
    </w:p>
    <w:p w14:paraId="2EFB3404" w14:textId="29196C78" w:rsidR="00F50462" w:rsidRPr="00F2384C" w:rsidRDefault="00EA6E06" w:rsidP="00EC1BC7">
      <w:pPr>
        <w:pStyle w:val="ListParagraph"/>
        <w:widowControl w:val="0"/>
        <w:numPr>
          <w:ilvl w:val="0"/>
          <w:numId w:val="8"/>
        </w:numPr>
        <w:bidi/>
        <w:spacing w:after="240" w:line="288" w:lineRule="auto"/>
        <w:contextualSpacing w:val="0"/>
        <w:outlineLvl w:val="1"/>
        <w:rPr>
          <w:sz w:val="26"/>
          <w:szCs w:val="26"/>
          <w:lang w:bidi="ar-LB"/>
        </w:rPr>
      </w:pPr>
      <w:r w:rsidRPr="00F2384C">
        <w:rPr>
          <w:sz w:val="26"/>
          <w:szCs w:val="26"/>
          <w:rtl/>
          <w:lang w:bidi="ar-LB"/>
        </w:rPr>
        <w:t>تحديث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المعلومات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الواردة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منتجي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الأوليفينات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الهيدروفلورية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والوكالات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المنفذة.</w:t>
      </w:r>
    </w:p>
    <w:p w14:paraId="3405FD6C" w14:textId="434BB894" w:rsidR="00F50462" w:rsidRPr="00F2384C" w:rsidRDefault="00F50462" w:rsidP="00F50462">
      <w:pPr>
        <w:keepNext/>
        <w:bidi/>
        <w:spacing w:after="240"/>
        <w:ind w:left="720"/>
        <w:rPr>
          <w:sz w:val="26"/>
          <w:szCs w:val="26"/>
          <w:u w:val="single"/>
          <w:rtl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قد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ترغب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اللجنة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التنفيذية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فيما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يلي:</w:t>
      </w:r>
    </w:p>
    <w:p w14:paraId="1340DF8A" w14:textId="51546754" w:rsidR="00F50462" w:rsidRPr="00F2384C" w:rsidRDefault="00094164" w:rsidP="00EC1BC7">
      <w:pPr>
        <w:pStyle w:val="ListParagraph"/>
        <w:numPr>
          <w:ilvl w:val="0"/>
          <w:numId w:val="65"/>
        </w:numPr>
        <w:bidi/>
        <w:spacing w:after="240" w:line="288" w:lineRule="auto"/>
        <w:ind w:left="1440" w:hanging="720"/>
        <w:contextualSpacing w:val="0"/>
        <w:rPr>
          <w:sz w:val="24"/>
          <w:szCs w:val="26"/>
          <w:lang w:val="en-US" w:bidi="ar-LB"/>
        </w:rPr>
      </w:pPr>
      <w:r w:rsidRPr="00F2384C">
        <w:rPr>
          <w:sz w:val="24"/>
          <w:szCs w:val="26"/>
          <w:rtl/>
          <w:lang w:val="en-US" w:bidi="ar-LB"/>
        </w:rPr>
        <w:t>أن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تحيط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علماً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بالوثيقة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lang w:val="en-US" w:bidi="ar-LB"/>
        </w:rPr>
        <w:t>UNEP/OzL.Pro/ExCom/95/85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تتضمن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تحديثاً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للمعلومات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المتعلقة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بالتكنولوجيات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البديلة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قطاع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تصنيع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رغاوى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="00C704CD" w:rsidRPr="00C704CD">
        <w:rPr>
          <w:sz w:val="24"/>
          <w:szCs w:val="26"/>
          <w:rtl/>
          <w:lang w:val="en-US" w:bidi="ar-LB"/>
        </w:rPr>
        <w:t>البوليوريتان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للبلدان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العاملة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بموجب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المادة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5؛</w:t>
      </w:r>
    </w:p>
    <w:p w14:paraId="4FCC145E" w14:textId="76771B60" w:rsidR="00F50462" w:rsidRPr="00F2384C" w:rsidRDefault="00094164" w:rsidP="00EC1BC7">
      <w:pPr>
        <w:pStyle w:val="ListParagraph"/>
        <w:numPr>
          <w:ilvl w:val="0"/>
          <w:numId w:val="65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تنظر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المعلومات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الواردة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الوثيقة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المشار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إليها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الفقرة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الفرعية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(أ)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أثناء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مناقشة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مسألة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البدائل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قطاع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رغاوى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C704CD" w:rsidRPr="00C704CD">
        <w:rPr>
          <w:sz w:val="26"/>
          <w:szCs w:val="26"/>
          <w:rtl/>
          <w:lang w:val="en-US" w:bidi="ar-LB"/>
        </w:rPr>
        <w:t>البوليوريتان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؛</w:t>
      </w:r>
    </w:p>
    <w:p w14:paraId="31C89ED5" w14:textId="297543AC" w:rsidR="00F50462" w:rsidRPr="00F2384C" w:rsidRDefault="00094164" w:rsidP="00EC1BC7">
      <w:pPr>
        <w:pStyle w:val="ListParagraph"/>
        <w:numPr>
          <w:ilvl w:val="0"/>
          <w:numId w:val="65"/>
        </w:numPr>
        <w:bidi/>
        <w:spacing w:after="240" w:line="288" w:lineRule="auto"/>
        <w:ind w:left="1440" w:hanging="720"/>
        <w:contextualSpacing w:val="0"/>
        <w:rPr>
          <w:sz w:val="24"/>
          <w:szCs w:val="26"/>
          <w:lang w:val="en-US" w:bidi="ar-LB"/>
        </w:rPr>
      </w:pPr>
      <w:r w:rsidRPr="00F2384C">
        <w:rPr>
          <w:sz w:val="24"/>
          <w:szCs w:val="26"/>
          <w:rtl/>
          <w:lang w:val="en-US" w:bidi="ar-LB"/>
        </w:rPr>
        <w:t>أن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تحيط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علماً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بأن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الأمانة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ستقوم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بتحديث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التقرير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الوارد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الوثيقة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lang w:val="en-US" w:bidi="ar-LB"/>
        </w:rPr>
        <w:t>UNEP/OzL.Pro/ExCom/94/58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تمهيداً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للنظر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فيه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الاجتماع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السادس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والتسعين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تمشياً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المقرر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94/58.</w:t>
      </w:r>
    </w:p>
    <w:p w14:paraId="497EF71C" w14:textId="2770F3F3" w:rsidR="00DA6A12" w:rsidRPr="00F2384C" w:rsidRDefault="00EA6E06" w:rsidP="00EC1BC7">
      <w:pPr>
        <w:pStyle w:val="ListParagraph"/>
        <w:numPr>
          <w:ilvl w:val="0"/>
          <w:numId w:val="76"/>
        </w:numPr>
        <w:bidi/>
        <w:spacing w:after="240"/>
        <w:ind w:left="0" w:firstLine="0"/>
        <w:outlineLvl w:val="0"/>
        <w:rPr>
          <w:b/>
          <w:bCs/>
          <w:sz w:val="26"/>
          <w:szCs w:val="26"/>
          <w:lang w:bidi="ar-LB"/>
        </w:rPr>
      </w:pPr>
      <w:r w:rsidRPr="00F2384C">
        <w:rPr>
          <w:b/>
          <w:bCs/>
          <w:sz w:val="26"/>
          <w:szCs w:val="26"/>
          <w:rtl/>
          <w:lang w:bidi="ar-LB"/>
        </w:rPr>
        <w:t>المسائل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المتعلقة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بتعديل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كيغالي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لبروتوكول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مونتريال</w:t>
      </w:r>
    </w:p>
    <w:p w14:paraId="27C9B0B6" w14:textId="3E52AC06" w:rsidR="00DA6A12" w:rsidRPr="00F2384C" w:rsidRDefault="00DA6A12" w:rsidP="00DA6A12">
      <w:pPr>
        <w:widowControl w:val="0"/>
        <w:bidi/>
        <w:spacing w:after="240" w:line="288" w:lineRule="auto"/>
        <w:ind w:left="1440" w:hanging="720"/>
        <w:outlineLvl w:val="1"/>
        <w:rPr>
          <w:b/>
          <w:bCs/>
          <w:sz w:val="24"/>
          <w:szCs w:val="26"/>
          <w:rtl/>
          <w:lang w:bidi="ar-LB"/>
        </w:rPr>
      </w:pPr>
      <w:r w:rsidRPr="00F2384C">
        <w:rPr>
          <w:b/>
          <w:bCs/>
          <w:sz w:val="24"/>
          <w:szCs w:val="26"/>
          <w:rtl/>
          <w:lang w:bidi="ar-LB"/>
        </w:rPr>
        <w:t>11(أ)</w:t>
      </w:r>
      <w:r w:rsidR="00351949">
        <w:rPr>
          <w:b/>
          <w:bCs/>
          <w:sz w:val="24"/>
          <w:szCs w:val="26"/>
          <w:rtl/>
          <w:lang w:bidi="ar-LB"/>
        </w:rPr>
        <w:t xml:space="preserve"> </w:t>
      </w:r>
      <w:r w:rsidR="000738BD" w:rsidRPr="00F2384C">
        <w:rPr>
          <w:b/>
          <w:bCs/>
          <w:sz w:val="24"/>
          <w:szCs w:val="26"/>
          <w:rtl/>
          <w:lang w:bidi="ar-LB"/>
        </w:rPr>
        <w:t>مشروع</w:t>
      </w:r>
      <w:r w:rsidR="00351949">
        <w:rPr>
          <w:b/>
          <w:bCs/>
          <w:sz w:val="24"/>
          <w:szCs w:val="26"/>
          <w:rtl/>
          <w:lang w:bidi="ar-LB"/>
        </w:rPr>
        <w:t xml:space="preserve"> </w:t>
      </w:r>
      <w:r w:rsidR="000738BD" w:rsidRPr="00F2384C">
        <w:rPr>
          <w:b/>
          <w:bCs/>
          <w:sz w:val="24"/>
          <w:szCs w:val="26"/>
          <w:rtl/>
          <w:lang w:bidi="ar-LB"/>
        </w:rPr>
        <w:t>مبادئ</w:t>
      </w:r>
      <w:r w:rsidR="00351949">
        <w:rPr>
          <w:b/>
          <w:bCs/>
          <w:sz w:val="24"/>
          <w:szCs w:val="26"/>
          <w:rtl/>
          <w:lang w:bidi="ar-LB"/>
        </w:rPr>
        <w:t xml:space="preserve"> </w:t>
      </w:r>
      <w:r w:rsidR="000738BD" w:rsidRPr="00F2384C">
        <w:rPr>
          <w:b/>
          <w:bCs/>
          <w:sz w:val="24"/>
          <w:szCs w:val="26"/>
          <w:rtl/>
          <w:lang w:bidi="ar-LB"/>
        </w:rPr>
        <w:t>توجيهية</w:t>
      </w:r>
      <w:r w:rsidR="00351949">
        <w:rPr>
          <w:b/>
          <w:bCs/>
          <w:sz w:val="24"/>
          <w:szCs w:val="26"/>
          <w:rtl/>
          <w:lang w:bidi="ar-LB"/>
        </w:rPr>
        <w:t xml:space="preserve"> </w:t>
      </w:r>
      <w:r w:rsidR="000738BD" w:rsidRPr="00F2384C">
        <w:rPr>
          <w:b/>
          <w:bCs/>
          <w:sz w:val="24"/>
          <w:szCs w:val="26"/>
          <w:rtl/>
          <w:lang w:bidi="ar-LB"/>
        </w:rPr>
        <w:t>لتمويل</w:t>
      </w:r>
      <w:r w:rsidR="00351949">
        <w:rPr>
          <w:b/>
          <w:bCs/>
          <w:sz w:val="24"/>
          <w:szCs w:val="26"/>
          <w:rtl/>
          <w:lang w:bidi="ar-LB"/>
        </w:rPr>
        <w:t xml:space="preserve"> </w:t>
      </w:r>
      <w:r w:rsidR="000738BD" w:rsidRPr="00F2384C">
        <w:rPr>
          <w:b/>
          <w:bCs/>
          <w:sz w:val="24"/>
          <w:szCs w:val="26"/>
          <w:rtl/>
          <w:lang w:bidi="ar-LB"/>
        </w:rPr>
        <w:t>التخفيض</w:t>
      </w:r>
      <w:r w:rsidR="00351949">
        <w:rPr>
          <w:b/>
          <w:bCs/>
          <w:sz w:val="24"/>
          <w:szCs w:val="26"/>
          <w:rtl/>
          <w:lang w:bidi="ar-LB"/>
        </w:rPr>
        <w:t xml:space="preserve"> </w:t>
      </w:r>
      <w:r w:rsidR="000738BD" w:rsidRPr="00F2384C">
        <w:rPr>
          <w:b/>
          <w:bCs/>
          <w:sz w:val="24"/>
          <w:szCs w:val="26"/>
          <w:rtl/>
          <w:lang w:bidi="ar-LB"/>
        </w:rPr>
        <w:t>التدريجي</w:t>
      </w:r>
      <w:r w:rsidR="00351949">
        <w:rPr>
          <w:b/>
          <w:bCs/>
          <w:sz w:val="24"/>
          <w:szCs w:val="26"/>
          <w:rtl/>
          <w:lang w:bidi="ar-LB"/>
        </w:rPr>
        <w:t xml:space="preserve"> </w:t>
      </w:r>
      <w:r w:rsidR="000738BD" w:rsidRPr="00F2384C">
        <w:rPr>
          <w:b/>
          <w:bCs/>
          <w:sz w:val="24"/>
          <w:szCs w:val="26"/>
          <w:rtl/>
          <w:lang w:bidi="ar-LB"/>
        </w:rPr>
        <w:t>للمواد</w:t>
      </w:r>
      <w:r w:rsidR="00351949">
        <w:rPr>
          <w:b/>
          <w:bCs/>
          <w:sz w:val="24"/>
          <w:szCs w:val="26"/>
          <w:rtl/>
          <w:lang w:bidi="ar-LB"/>
        </w:rPr>
        <w:t xml:space="preserve"> </w:t>
      </w:r>
      <w:r w:rsidR="000738BD" w:rsidRPr="00F2384C">
        <w:rPr>
          <w:b/>
          <w:bCs/>
          <w:sz w:val="24"/>
          <w:szCs w:val="26"/>
          <w:rtl/>
          <w:lang w:bidi="ar-LB"/>
        </w:rPr>
        <w:t>الهيدروفلوروكربونية</w:t>
      </w:r>
      <w:r w:rsidR="00351949">
        <w:rPr>
          <w:b/>
          <w:bCs/>
          <w:sz w:val="24"/>
          <w:szCs w:val="26"/>
          <w:rtl/>
          <w:lang w:bidi="ar-LB"/>
        </w:rPr>
        <w:t xml:space="preserve"> </w:t>
      </w:r>
      <w:r w:rsidR="000738BD" w:rsidRPr="00F2384C">
        <w:rPr>
          <w:b/>
          <w:bCs/>
          <w:sz w:val="24"/>
          <w:szCs w:val="26"/>
          <w:rtl/>
          <w:lang w:bidi="ar-LB"/>
        </w:rPr>
        <w:t>في</w:t>
      </w:r>
      <w:r w:rsidR="00351949">
        <w:rPr>
          <w:b/>
          <w:bCs/>
          <w:sz w:val="24"/>
          <w:szCs w:val="26"/>
          <w:rtl/>
          <w:lang w:bidi="ar-LB"/>
        </w:rPr>
        <w:t xml:space="preserve"> </w:t>
      </w:r>
      <w:r w:rsidR="000738BD" w:rsidRPr="00F2384C">
        <w:rPr>
          <w:b/>
          <w:bCs/>
          <w:sz w:val="24"/>
          <w:szCs w:val="26"/>
          <w:rtl/>
          <w:lang w:bidi="ar-LB"/>
        </w:rPr>
        <w:t>البلدان</w:t>
      </w:r>
      <w:r w:rsidR="00351949">
        <w:rPr>
          <w:b/>
          <w:bCs/>
          <w:sz w:val="24"/>
          <w:szCs w:val="26"/>
          <w:rtl/>
          <w:lang w:bidi="ar-LB"/>
        </w:rPr>
        <w:t xml:space="preserve"> </w:t>
      </w:r>
      <w:r w:rsidR="000738BD" w:rsidRPr="00F2384C">
        <w:rPr>
          <w:b/>
          <w:bCs/>
          <w:sz w:val="24"/>
          <w:szCs w:val="26"/>
          <w:rtl/>
          <w:lang w:bidi="ar-LB"/>
        </w:rPr>
        <w:t>العاملة</w:t>
      </w:r>
      <w:r w:rsidR="00351949">
        <w:rPr>
          <w:b/>
          <w:bCs/>
          <w:sz w:val="24"/>
          <w:szCs w:val="26"/>
          <w:rtl/>
          <w:lang w:bidi="ar-LB"/>
        </w:rPr>
        <w:t xml:space="preserve"> </w:t>
      </w:r>
      <w:r w:rsidR="000738BD" w:rsidRPr="00F2384C">
        <w:rPr>
          <w:b/>
          <w:bCs/>
          <w:sz w:val="24"/>
          <w:szCs w:val="26"/>
          <w:rtl/>
          <w:lang w:bidi="ar-LB"/>
        </w:rPr>
        <w:lastRenderedPageBreak/>
        <w:t>بموجب</w:t>
      </w:r>
      <w:r w:rsidR="00351949">
        <w:rPr>
          <w:b/>
          <w:bCs/>
          <w:sz w:val="24"/>
          <w:szCs w:val="26"/>
          <w:rtl/>
          <w:lang w:bidi="ar-LB"/>
        </w:rPr>
        <w:t xml:space="preserve"> </w:t>
      </w:r>
      <w:r w:rsidR="000738BD" w:rsidRPr="00F2384C">
        <w:rPr>
          <w:b/>
          <w:bCs/>
          <w:sz w:val="24"/>
          <w:szCs w:val="26"/>
          <w:rtl/>
          <w:lang w:bidi="ar-LB"/>
        </w:rPr>
        <w:t>المادة</w:t>
      </w:r>
      <w:r w:rsidR="00351949">
        <w:rPr>
          <w:b/>
          <w:bCs/>
          <w:sz w:val="24"/>
          <w:szCs w:val="26"/>
          <w:rtl/>
          <w:lang w:bidi="ar-LB"/>
        </w:rPr>
        <w:t xml:space="preserve"> </w:t>
      </w:r>
      <w:r w:rsidR="000738BD" w:rsidRPr="00F2384C">
        <w:rPr>
          <w:b/>
          <w:bCs/>
          <w:sz w:val="24"/>
          <w:szCs w:val="26"/>
          <w:rtl/>
          <w:lang w:bidi="ar-LB"/>
        </w:rPr>
        <w:t>5،</w:t>
      </w:r>
      <w:r w:rsidR="00351949">
        <w:rPr>
          <w:b/>
          <w:bCs/>
          <w:sz w:val="24"/>
          <w:szCs w:val="26"/>
          <w:rtl/>
          <w:lang w:bidi="ar-LB"/>
        </w:rPr>
        <w:t xml:space="preserve"> </w:t>
      </w:r>
      <w:r w:rsidR="000738BD" w:rsidRPr="00F2384C">
        <w:rPr>
          <w:b/>
          <w:bCs/>
          <w:sz w:val="24"/>
          <w:szCs w:val="26"/>
          <w:rtl/>
          <w:lang w:bidi="ar-LB"/>
        </w:rPr>
        <w:t>بما</w:t>
      </w:r>
      <w:r w:rsidR="00351949">
        <w:rPr>
          <w:b/>
          <w:bCs/>
          <w:sz w:val="24"/>
          <w:szCs w:val="26"/>
          <w:rtl/>
          <w:lang w:bidi="ar-LB"/>
        </w:rPr>
        <w:t xml:space="preserve"> </w:t>
      </w:r>
      <w:r w:rsidR="000738BD" w:rsidRPr="00F2384C">
        <w:rPr>
          <w:b/>
          <w:bCs/>
          <w:sz w:val="24"/>
          <w:szCs w:val="26"/>
          <w:rtl/>
          <w:lang w:bidi="ar-LB"/>
        </w:rPr>
        <w:t>في</w:t>
      </w:r>
      <w:r w:rsidR="00351949">
        <w:rPr>
          <w:b/>
          <w:bCs/>
          <w:sz w:val="24"/>
          <w:szCs w:val="26"/>
          <w:rtl/>
          <w:lang w:bidi="ar-LB"/>
        </w:rPr>
        <w:t xml:space="preserve"> </w:t>
      </w:r>
      <w:r w:rsidR="000738BD" w:rsidRPr="00F2384C">
        <w:rPr>
          <w:b/>
          <w:bCs/>
          <w:sz w:val="24"/>
          <w:szCs w:val="26"/>
          <w:rtl/>
          <w:lang w:bidi="ar-LB"/>
        </w:rPr>
        <w:t>ذلك</w:t>
      </w:r>
      <w:r w:rsidR="00351949">
        <w:rPr>
          <w:b/>
          <w:bCs/>
          <w:sz w:val="24"/>
          <w:szCs w:val="26"/>
          <w:rtl/>
          <w:lang w:bidi="ar-LB"/>
        </w:rPr>
        <w:t xml:space="preserve"> </w:t>
      </w:r>
      <w:r w:rsidR="000738BD" w:rsidRPr="00F2384C">
        <w:rPr>
          <w:b/>
          <w:bCs/>
          <w:sz w:val="24"/>
          <w:szCs w:val="26"/>
          <w:rtl/>
          <w:lang w:bidi="ar-LB"/>
        </w:rPr>
        <w:t>النظر</w:t>
      </w:r>
      <w:r w:rsidR="00351949">
        <w:rPr>
          <w:b/>
          <w:bCs/>
          <w:sz w:val="24"/>
          <w:szCs w:val="26"/>
          <w:rtl/>
          <w:lang w:bidi="ar-LB"/>
        </w:rPr>
        <w:t xml:space="preserve"> </w:t>
      </w:r>
      <w:r w:rsidR="000738BD" w:rsidRPr="00F2384C">
        <w:rPr>
          <w:b/>
          <w:bCs/>
          <w:sz w:val="24"/>
          <w:szCs w:val="26"/>
          <w:rtl/>
          <w:lang w:bidi="ar-LB"/>
        </w:rPr>
        <w:t>في</w:t>
      </w:r>
      <w:r w:rsidR="00351949">
        <w:rPr>
          <w:b/>
          <w:bCs/>
          <w:sz w:val="24"/>
          <w:szCs w:val="26"/>
          <w:rtl/>
          <w:lang w:bidi="ar-LB"/>
        </w:rPr>
        <w:t xml:space="preserve"> </w:t>
      </w:r>
      <w:r w:rsidR="000738BD" w:rsidRPr="00F2384C">
        <w:rPr>
          <w:b/>
          <w:bCs/>
          <w:sz w:val="24"/>
          <w:szCs w:val="26"/>
          <w:rtl/>
          <w:lang w:bidi="ar-LB"/>
        </w:rPr>
        <w:t>تفعيل</w:t>
      </w:r>
      <w:r w:rsidR="00351949">
        <w:rPr>
          <w:b/>
          <w:bCs/>
          <w:sz w:val="24"/>
          <w:szCs w:val="26"/>
          <w:rtl/>
          <w:lang w:bidi="ar-LB"/>
        </w:rPr>
        <w:t xml:space="preserve"> </w:t>
      </w:r>
      <w:r w:rsidR="000738BD" w:rsidRPr="00F2384C">
        <w:rPr>
          <w:b/>
          <w:bCs/>
          <w:sz w:val="24"/>
          <w:szCs w:val="26"/>
          <w:rtl/>
          <w:lang w:bidi="ar-LB"/>
        </w:rPr>
        <w:t>الفقرة</w:t>
      </w:r>
      <w:r w:rsidR="00351949">
        <w:rPr>
          <w:b/>
          <w:bCs/>
          <w:sz w:val="24"/>
          <w:szCs w:val="26"/>
          <w:rtl/>
          <w:lang w:bidi="ar-LB"/>
        </w:rPr>
        <w:t xml:space="preserve"> </w:t>
      </w:r>
      <w:r w:rsidR="000738BD" w:rsidRPr="00F2384C">
        <w:rPr>
          <w:b/>
          <w:bCs/>
          <w:sz w:val="24"/>
          <w:szCs w:val="26"/>
          <w:rtl/>
          <w:lang w:bidi="ar-LB"/>
        </w:rPr>
        <w:t>24</w:t>
      </w:r>
      <w:r w:rsidR="00351949">
        <w:rPr>
          <w:b/>
          <w:bCs/>
          <w:sz w:val="24"/>
          <w:szCs w:val="26"/>
          <w:rtl/>
          <w:lang w:bidi="ar-LB"/>
        </w:rPr>
        <w:t xml:space="preserve"> </w:t>
      </w:r>
      <w:r w:rsidR="000738BD" w:rsidRPr="00F2384C">
        <w:rPr>
          <w:b/>
          <w:bCs/>
          <w:sz w:val="24"/>
          <w:szCs w:val="26"/>
          <w:rtl/>
          <w:lang w:bidi="ar-LB"/>
        </w:rPr>
        <w:t>من</w:t>
      </w:r>
      <w:r w:rsidR="00351949">
        <w:rPr>
          <w:b/>
          <w:bCs/>
          <w:sz w:val="24"/>
          <w:szCs w:val="26"/>
          <w:rtl/>
          <w:lang w:bidi="ar-LB"/>
        </w:rPr>
        <w:t xml:space="preserve"> </w:t>
      </w:r>
      <w:r w:rsidR="000738BD" w:rsidRPr="00F2384C">
        <w:rPr>
          <w:b/>
          <w:bCs/>
          <w:sz w:val="24"/>
          <w:szCs w:val="26"/>
          <w:rtl/>
          <w:lang w:bidi="ar-LB"/>
        </w:rPr>
        <w:t>المقرر</w:t>
      </w:r>
      <w:r w:rsidR="00351949">
        <w:rPr>
          <w:b/>
          <w:bCs/>
          <w:sz w:val="24"/>
          <w:szCs w:val="26"/>
          <w:rtl/>
          <w:lang w:bidi="ar-LB"/>
        </w:rPr>
        <w:t xml:space="preserve"> </w:t>
      </w:r>
      <w:r w:rsidR="000738BD" w:rsidRPr="00F2384C">
        <w:rPr>
          <w:b/>
          <w:bCs/>
          <w:sz w:val="24"/>
          <w:szCs w:val="26"/>
          <w:rtl/>
          <w:lang w:bidi="ar-LB"/>
        </w:rPr>
        <w:t>28/2</w:t>
      </w:r>
      <w:r w:rsidR="00351949">
        <w:rPr>
          <w:b/>
          <w:bCs/>
          <w:sz w:val="24"/>
          <w:szCs w:val="26"/>
          <w:rtl/>
          <w:lang w:bidi="ar-LB"/>
        </w:rPr>
        <w:t xml:space="preserve"> </w:t>
      </w:r>
      <w:r w:rsidR="000738BD" w:rsidRPr="00F2384C">
        <w:rPr>
          <w:b/>
          <w:bCs/>
          <w:sz w:val="24"/>
          <w:szCs w:val="26"/>
          <w:rtl/>
          <w:lang w:bidi="ar-LB"/>
        </w:rPr>
        <w:t>(الفقرة</w:t>
      </w:r>
      <w:r w:rsidR="00351949">
        <w:rPr>
          <w:b/>
          <w:bCs/>
          <w:sz w:val="24"/>
          <w:szCs w:val="26"/>
          <w:rtl/>
          <w:lang w:bidi="ar-LB"/>
        </w:rPr>
        <w:t xml:space="preserve"> </w:t>
      </w:r>
      <w:r w:rsidR="000738BD" w:rsidRPr="00F2384C">
        <w:rPr>
          <w:b/>
          <w:bCs/>
          <w:sz w:val="24"/>
          <w:szCs w:val="26"/>
          <w:rtl/>
          <w:lang w:bidi="ar-LB"/>
        </w:rPr>
        <w:t>279</w:t>
      </w:r>
      <w:r w:rsidR="00351949">
        <w:rPr>
          <w:b/>
          <w:bCs/>
          <w:sz w:val="24"/>
          <w:szCs w:val="26"/>
          <w:rtl/>
          <w:lang w:bidi="ar-LB"/>
        </w:rPr>
        <w:t xml:space="preserve"> </w:t>
      </w:r>
      <w:r w:rsidR="000738BD" w:rsidRPr="00F2384C">
        <w:rPr>
          <w:b/>
          <w:bCs/>
          <w:sz w:val="24"/>
          <w:szCs w:val="26"/>
          <w:rtl/>
          <w:lang w:bidi="ar-LB"/>
        </w:rPr>
        <w:t>من</w:t>
      </w:r>
      <w:r w:rsidR="00351949">
        <w:rPr>
          <w:b/>
          <w:bCs/>
          <w:sz w:val="24"/>
          <w:szCs w:val="26"/>
          <w:rtl/>
          <w:lang w:bidi="ar-LB"/>
        </w:rPr>
        <w:t xml:space="preserve"> </w:t>
      </w:r>
      <w:r w:rsidR="000738BD" w:rsidRPr="00F2384C">
        <w:rPr>
          <w:b/>
          <w:bCs/>
          <w:sz w:val="24"/>
          <w:szCs w:val="26"/>
          <w:rtl/>
          <w:lang w:bidi="ar-LB"/>
        </w:rPr>
        <w:t>الوثيقة</w:t>
      </w:r>
      <w:r w:rsidR="00351949">
        <w:rPr>
          <w:b/>
          <w:bCs/>
          <w:sz w:val="24"/>
          <w:szCs w:val="26"/>
          <w:rtl/>
          <w:lang w:bidi="ar-LB"/>
        </w:rPr>
        <w:t xml:space="preserve"> </w:t>
      </w:r>
      <w:r w:rsidR="000738BD" w:rsidRPr="00F2384C">
        <w:rPr>
          <w:b/>
          <w:bCs/>
          <w:sz w:val="24"/>
          <w:szCs w:val="26"/>
          <w:lang w:bidi="ar-LB"/>
        </w:rPr>
        <w:t>UNEP/OzL.Pro/ExCom/94/67</w:t>
      </w:r>
      <w:r w:rsidR="000738BD" w:rsidRPr="00F2384C">
        <w:rPr>
          <w:b/>
          <w:bCs/>
          <w:sz w:val="24"/>
          <w:szCs w:val="26"/>
          <w:rtl/>
          <w:lang w:bidi="ar-LB"/>
        </w:rPr>
        <w:t>)</w:t>
      </w:r>
    </w:p>
    <w:p w14:paraId="1C0F8DE0" w14:textId="57E98798" w:rsidR="00DA6A12" w:rsidRPr="00F2384C" w:rsidRDefault="002856E4" w:rsidP="00DA6A12">
      <w:pPr>
        <w:widowControl w:val="0"/>
        <w:bidi/>
        <w:spacing w:after="240" w:line="288" w:lineRule="auto"/>
        <w:ind w:left="720"/>
        <w:outlineLvl w:val="1"/>
        <w:rPr>
          <w:sz w:val="24"/>
          <w:szCs w:val="26"/>
          <w:u w:val="single"/>
          <w:lang w:val="en-US" w:bidi="ar-LB"/>
        </w:rPr>
      </w:pPr>
      <w:r w:rsidRPr="00F2384C">
        <w:rPr>
          <w:sz w:val="24"/>
          <w:szCs w:val="26"/>
          <w:u w:val="single"/>
          <w:rtl/>
          <w:lang w:val="en-US" w:bidi="ar-LB"/>
        </w:rPr>
        <w:t>تعرض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rtl/>
          <w:lang w:val="en-US" w:bidi="ar-LB"/>
        </w:rPr>
        <w:t>الوثيقة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lang w:val="en-US" w:bidi="ar-LB"/>
        </w:rPr>
        <w:t>UNEP/OzL.Pro/ExCom/95/86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التقدم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المحرز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والمسائل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المعلقة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وضع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مبادئ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توجيهية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للتكاليف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أجل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التخفيض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التدريجي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للمواد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الهيدروفلوروكربونية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(القسم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الأول)؛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ومعلومات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لمساعدة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اللجنة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التنفيذية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تحديد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"المؤسسات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الصغيرة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والمتوسطة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الحجم"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قطاعات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تصنيع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أجهزة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تكييف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الهواء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التجارية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وتصنيع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أجهزة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التبريد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التجارية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(القسم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الثاني)؛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وتوصية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(القسم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الثالث).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والورقة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المتعلقة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بنقطة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البداية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للتخفيضات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الإجمالية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المستدامة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أعدتها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الأمانة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(</w:t>
      </w:r>
      <w:r w:rsidRPr="00F2384C">
        <w:rPr>
          <w:sz w:val="24"/>
          <w:szCs w:val="26"/>
          <w:lang w:val="en-US" w:bidi="ar-LB"/>
        </w:rPr>
        <w:t>UNEP/OzL.Pro/ExCom/93/97</w:t>
      </w:r>
      <w:r w:rsidRPr="00F2384C">
        <w:rPr>
          <w:sz w:val="24"/>
          <w:szCs w:val="26"/>
          <w:rtl/>
          <w:lang w:val="en-US" w:bidi="ar-LB"/>
        </w:rPr>
        <w:t>)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متاحة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كوثيقة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معلومات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أساسية.</w:t>
      </w:r>
    </w:p>
    <w:p w14:paraId="0B78AEEC" w14:textId="2047DAD2" w:rsidR="00DA6A12" w:rsidRPr="00F2384C" w:rsidRDefault="00DA6A12" w:rsidP="00DA6A12">
      <w:pPr>
        <w:widowControl w:val="0"/>
        <w:bidi/>
        <w:spacing w:after="240"/>
        <w:ind w:left="720"/>
        <w:outlineLvl w:val="1"/>
        <w:rPr>
          <w:sz w:val="26"/>
          <w:szCs w:val="26"/>
          <w:u w:val="single"/>
          <w:rtl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المشكلات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التي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يتعين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معالجتها</w:t>
      </w:r>
      <w:r w:rsidRPr="00F2384C">
        <w:rPr>
          <w:sz w:val="26"/>
          <w:szCs w:val="26"/>
          <w:rtl/>
          <w:lang w:bidi="ar-LB"/>
        </w:rPr>
        <w:t>:</w:t>
      </w:r>
    </w:p>
    <w:p w14:paraId="011AC138" w14:textId="7D94901D" w:rsidR="00DA6A12" w:rsidRPr="00F2384C" w:rsidRDefault="00FF33CE" w:rsidP="00EC1BC7">
      <w:pPr>
        <w:pStyle w:val="ListParagraph"/>
        <w:widowControl w:val="0"/>
        <w:numPr>
          <w:ilvl w:val="0"/>
          <w:numId w:val="8"/>
        </w:numPr>
        <w:bidi/>
        <w:spacing w:after="240" w:line="288" w:lineRule="auto"/>
        <w:contextualSpacing w:val="0"/>
        <w:outlineLvl w:val="1"/>
        <w:rPr>
          <w:sz w:val="26"/>
          <w:szCs w:val="26"/>
          <w:lang w:bidi="ar-LB"/>
        </w:rPr>
      </w:pPr>
      <w:r w:rsidRPr="00F2384C">
        <w:rPr>
          <w:sz w:val="26"/>
          <w:szCs w:val="26"/>
          <w:rtl/>
          <w:lang w:bidi="ar-LB"/>
        </w:rPr>
        <w:t>النظر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المشاكل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المتبقية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للمناقشة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إطار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مشروع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المبادئ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التوجيهية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لتكلفة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التخفيض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التدريجي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للمواد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الهيدروفلوروكربونية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البلدان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العاملة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بموجب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المادة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5،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بما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ذلك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تفعيل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الفقرة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24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المقرر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28/2.</w:t>
      </w:r>
    </w:p>
    <w:p w14:paraId="6E9511AA" w14:textId="74AA37BF" w:rsidR="00DA6A12" w:rsidRPr="00F2384C" w:rsidRDefault="00DA6A12" w:rsidP="00DA6A12">
      <w:pPr>
        <w:keepNext/>
        <w:bidi/>
        <w:spacing w:after="240"/>
        <w:ind w:left="720"/>
        <w:rPr>
          <w:sz w:val="26"/>
          <w:szCs w:val="26"/>
          <w:u w:val="single"/>
          <w:rtl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قد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ترغب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اللجنة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التنفيذية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في:</w:t>
      </w:r>
    </w:p>
    <w:p w14:paraId="4A926930" w14:textId="6EEF5EBB" w:rsidR="00064F55" w:rsidRPr="00F2384C" w:rsidRDefault="00213123" w:rsidP="00EC1BC7">
      <w:pPr>
        <w:pStyle w:val="ListParagraph"/>
        <w:numPr>
          <w:ilvl w:val="0"/>
          <w:numId w:val="66"/>
        </w:numPr>
        <w:bidi/>
        <w:spacing w:after="240" w:line="288" w:lineRule="auto"/>
        <w:ind w:left="1440" w:hanging="720"/>
        <w:contextualSpacing w:val="0"/>
        <w:rPr>
          <w:sz w:val="24"/>
          <w:szCs w:val="26"/>
          <w:lang w:val="en-US" w:bidi="ar-LB"/>
        </w:rPr>
      </w:pPr>
      <w:r w:rsidRPr="00F2384C">
        <w:rPr>
          <w:sz w:val="24"/>
          <w:szCs w:val="26"/>
          <w:rtl/>
          <w:lang w:val="en-US" w:bidi="ar-LB"/>
        </w:rPr>
        <w:t>أن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تحيط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علماً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بالوثيقة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lang w:val="en-US" w:bidi="ar-LB"/>
        </w:rPr>
        <w:t>UNEP/OzL.Pro/ExCom/95/86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المعنية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بمشروع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المبادئ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التوجيهية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لتمويل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التخفيض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التدريجي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للمواد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الهيدروفلوروكربونية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البلدان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العاملة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بموجب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المادة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5،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بما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ذلك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النظر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تفعيل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الفقرة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24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المقرر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28/2؛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</w:t>
      </w:r>
    </w:p>
    <w:p w14:paraId="7F16A557" w14:textId="0AD4D1F5" w:rsidR="00DA6A12" w:rsidRPr="00F2384C" w:rsidRDefault="00213123" w:rsidP="00EC1BC7">
      <w:pPr>
        <w:pStyle w:val="ListParagraph"/>
        <w:numPr>
          <w:ilvl w:val="0"/>
          <w:numId w:val="66"/>
        </w:numPr>
        <w:bidi/>
        <w:spacing w:after="240" w:line="288" w:lineRule="auto"/>
        <w:ind w:left="1440" w:hanging="720"/>
        <w:contextualSpacing w:val="0"/>
        <w:rPr>
          <w:sz w:val="24"/>
          <w:szCs w:val="26"/>
          <w:lang w:val="en-US" w:bidi="ar-LB"/>
        </w:rPr>
      </w:pPr>
      <w:r w:rsidRPr="00F2384C">
        <w:rPr>
          <w:sz w:val="24"/>
          <w:szCs w:val="26"/>
          <w:rtl/>
          <w:lang w:val="en-US" w:bidi="ar-LB"/>
        </w:rPr>
        <w:t>وأن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تواصل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مداولاتها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بشأن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المبادئ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التوجيهية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لتمويل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التخفيض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التدريجي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للمواد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الهيدروفلوروكربونية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البلدان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العاملة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بموجب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المادة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5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ضوء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الوثيقة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lang w:val="en-US" w:bidi="ar-LB"/>
        </w:rPr>
        <w:t>UNEP/OzL.Pro/ExCom/95/86</w:t>
      </w:r>
      <w:r w:rsidRPr="00F2384C">
        <w:rPr>
          <w:sz w:val="24"/>
          <w:szCs w:val="26"/>
          <w:rtl/>
          <w:lang w:val="en-US" w:bidi="ar-LB"/>
        </w:rPr>
        <w:t>.</w:t>
      </w:r>
    </w:p>
    <w:p w14:paraId="0F8584B9" w14:textId="0AC4C2A3" w:rsidR="002A4156" w:rsidRPr="00F2384C" w:rsidRDefault="002A4156" w:rsidP="002A4156">
      <w:pPr>
        <w:widowControl w:val="0"/>
        <w:bidi/>
        <w:spacing w:after="240" w:line="288" w:lineRule="auto"/>
        <w:ind w:left="1440" w:hanging="720"/>
        <w:outlineLvl w:val="1"/>
        <w:rPr>
          <w:b/>
          <w:bCs/>
          <w:sz w:val="26"/>
          <w:szCs w:val="26"/>
          <w:rtl/>
          <w:lang w:bidi="ar-LB"/>
        </w:rPr>
      </w:pPr>
      <w:r w:rsidRPr="00F2384C">
        <w:rPr>
          <w:b/>
          <w:bCs/>
          <w:sz w:val="26"/>
          <w:szCs w:val="26"/>
          <w:rtl/>
          <w:lang w:bidi="ar-LB"/>
        </w:rPr>
        <w:t>11(ب)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2C6579" w:rsidRPr="00F2384C">
        <w:rPr>
          <w:b/>
          <w:bCs/>
          <w:sz w:val="26"/>
          <w:szCs w:val="26"/>
          <w:rtl/>
          <w:lang w:bidi="ar-LB"/>
        </w:rPr>
        <w:t>مزيد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2C6579" w:rsidRPr="00F2384C">
        <w:rPr>
          <w:b/>
          <w:bCs/>
          <w:sz w:val="26"/>
          <w:szCs w:val="26"/>
          <w:rtl/>
          <w:lang w:bidi="ar-LB"/>
        </w:rPr>
        <w:t>من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2C6579" w:rsidRPr="00F2384C">
        <w:rPr>
          <w:b/>
          <w:bCs/>
          <w:sz w:val="26"/>
          <w:szCs w:val="26"/>
          <w:rtl/>
          <w:lang w:bidi="ar-LB"/>
        </w:rPr>
        <w:t>التفصيل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2C6579" w:rsidRPr="00F2384C">
        <w:rPr>
          <w:b/>
          <w:bCs/>
          <w:sz w:val="26"/>
          <w:szCs w:val="26"/>
          <w:rtl/>
          <w:lang w:bidi="ar-LB"/>
        </w:rPr>
        <w:t>عن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2C6579" w:rsidRPr="00F2384C">
        <w:rPr>
          <w:b/>
          <w:bCs/>
          <w:sz w:val="26"/>
          <w:szCs w:val="26"/>
          <w:rtl/>
          <w:lang w:bidi="ar-LB"/>
        </w:rPr>
        <w:t>الإطار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2C6579" w:rsidRPr="00F2384C">
        <w:rPr>
          <w:b/>
          <w:bCs/>
          <w:sz w:val="26"/>
          <w:szCs w:val="26"/>
          <w:rtl/>
          <w:lang w:bidi="ar-LB"/>
        </w:rPr>
        <w:t>التشغيلي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2C6579" w:rsidRPr="00F2384C">
        <w:rPr>
          <w:b/>
          <w:bCs/>
          <w:sz w:val="26"/>
          <w:szCs w:val="26"/>
          <w:rtl/>
          <w:lang w:bidi="ar-LB"/>
        </w:rPr>
        <w:t>بشأن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2C6579" w:rsidRPr="00F2384C">
        <w:rPr>
          <w:b/>
          <w:bCs/>
          <w:sz w:val="26"/>
          <w:szCs w:val="26"/>
          <w:rtl/>
          <w:lang w:bidi="ar-LB"/>
        </w:rPr>
        <w:t>كفاءة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2C6579" w:rsidRPr="00F2384C">
        <w:rPr>
          <w:b/>
          <w:bCs/>
          <w:sz w:val="26"/>
          <w:szCs w:val="26"/>
          <w:rtl/>
          <w:lang w:bidi="ar-LB"/>
        </w:rPr>
        <w:t>استخدام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2C6579" w:rsidRPr="00F2384C">
        <w:rPr>
          <w:b/>
          <w:bCs/>
          <w:sz w:val="26"/>
          <w:szCs w:val="26"/>
          <w:rtl/>
          <w:lang w:bidi="ar-LB"/>
        </w:rPr>
        <w:t>الطاقة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2C6579" w:rsidRPr="00F2384C">
        <w:rPr>
          <w:b/>
          <w:bCs/>
          <w:sz w:val="26"/>
          <w:szCs w:val="26"/>
          <w:rtl/>
          <w:lang w:bidi="ar-LB"/>
        </w:rPr>
        <w:t>أثناء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2C6579" w:rsidRPr="00F2384C">
        <w:rPr>
          <w:b/>
          <w:bCs/>
          <w:sz w:val="26"/>
          <w:szCs w:val="26"/>
          <w:rtl/>
          <w:lang w:bidi="ar-LB"/>
        </w:rPr>
        <w:t>التخفيض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2C6579" w:rsidRPr="00F2384C">
        <w:rPr>
          <w:b/>
          <w:bCs/>
          <w:sz w:val="26"/>
          <w:szCs w:val="26"/>
          <w:rtl/>
          <w:lang w:bidi="ar-LB"/>
        </w:rPr>
        <w:t>التدريجي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2C6579" w:rsidRPr="00F2384C">
        <w:rPr>
          <w:b/>
          <w:bCs/>
          <w:sz w:val="26"/>
          <w:szCs w:val="26"/>
          <w:rtl/>
          <w:lang w:bidi="ar-LB"/>
        </w:rPr>
        <w:t>للمواد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2C6579" w:rsidRPr="00F2384C">
        <w:rPr>
          <w:b/>
          <w:bCs/>
          <w:sz w:val="26"/>
          <w:szCs w:val="26"/>
          <w:rtl/>
          <w:lang w:bidi="ar-LB"/>
        </w:rPr>
        <w:t>الهيدروفلوروكربونية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2C6579" w:rsidRPr="00F2384C">
        <w:rPr>
          <w:b/>
          <w:bCs/>
          <w:sz w:val="26"/>
          <w:szCs w:val="26"/>
          <w:rtl/>
          <w:lang w:bidi="ar-LB"/>
        </w:rPr>
        <w:t>فيما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2C6579" w:rsidRPr="00F2384C">
        <w:rPr>
          <w:b/>
          <w:bCs/>
          <w:sz w:val="26"/>
          <w:szCs w:val="26"/>
          <w:rtl/>
          <w:lang w:bidi="ar-LB"/>
        </w:rPr>
        <w:t>يتعلق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2C6579" w:rsidRPr="00F2384C">
        <w:rPr>
          <w:b/>
          <w:bCs/>
          <w:sz w:val="26"/>
          <w:szCs w:val="26"/>
          <w:rtl/>
          <w:lang w:bidi="ar-LB"/>
        </w:rPr>
        <w:t>بالعناصر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2C6579" w:rsidRPr="00F2384C">
        <w:rPr>
          <w:b/>
          <w:bCs/>
          <w:sz w:val="26"/>
          <w:szCs w:val="26"/>
          <w:rtl/>
          <w:lang w:bidi="ar-LB"/>
        </w:rPr>
        <w:t>المدرجة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2C6579" w:rsidRPr="00F2384C">
        <w:rPr>
          <w:b/>
          <w:bCs/>
          <w:sz w:val="26"/>
          <w:szCs w:val="26"/>
          <w:rtl/>
          <w:lang w:bidi="ar-LB"/>
        </w:rPr>
        <w:t>بموجب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2C6579" w:rsidRPr="00F2384C">
        <w:rPr>
          <w:b/>
          <w:bCs/>
          <w:sz w:val="26"/>
          <w:szCs w:val="26"/>
          <w:rtl/>
          <w:lang w:bidi="ar-LB"/>
        </w:rPr>
        <w:t>المقرر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2C6579" w:rsidRPr="00F2384C">
        <w:rPr>
          <w:b/>
          <w:bCs/>
          <w:sz w:val="26"/>
          <w:szCs w:val="26"/>
          <w:rtl/>
          <w:lang w:bidi="ar-LB"/>
        </w:rPr>
        <w:t>94/60(ح)</w:t>
      </w:r>
    </w:p>
    <w:p w14:paraId="705E8EF9" w14:textId="6E8D514E" w:rsidR="002A4156" w:rsidRPr="00F2384C" w:rsidRDefault="0086512D" w:rsidP="002A4156">
      <w:pPr>
        <w:widowControl w:val="0"/>
        <w:bidi/>
        <w:spacing w:after="240" w:line="288" w:lineRule="auto"/>
        <w:ind w:left="720"/>
        <w:outlineLvl w:val="1"/>
        <w:rPr>
          <w:sz w:val="24"/>
          <w:szCs w:val="26"/>
          <w:u w:val="single"/>
          <w:lang w:val="en-US" w:bidi="ar-LB"/>
        </w:rPr>
      </w:pPr>
      <w:r w:rsidRPr="00F2384C">
        <w:rPr>
          <w:sz w:val="24"/>
          <w:szCs w:val="26"/>
          <w:u w:val="single"/>
          <w:rtl/>
          <w:lang w:val="en-US" w:bidi="ar-LB"/>
        </w:rPr>
        <w:t>تقدم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rtl/>
          <w:lang w:val="en-US" w:bidi="ar-LB"/>
        </w:rPr>
        <w:t>الوثيقة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lang w:val="en-US" w:bidi="ar-LB"/>
        </w:rPr>
        <w:t>UNEP/OzL.Pro/ExCom/95/87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المعلومات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المطلوبة،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بموجب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المقرر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94/60(ح)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لمزيد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التفصيل،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الإطار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التشغيلي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بشأن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كفاءة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استخدام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الطاقة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أثناء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التخفيض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التدريجي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للمواد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للهيدروفلوروكربونية.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وتحتوي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الوثيقة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أربعة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أقسام،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بما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ذلك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إطار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تشغيلي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بتمويل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منحة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الصندوق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المتعدد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الأطراف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لتصنيع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المكونات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(الضواغط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والمُبادلات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الحرارية)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ومُصنعي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المضخات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الحرارية؛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وإطار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تشغيلي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بتمويل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منحة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الصندوق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المتعدد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الأطراف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للأنشطة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غير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التصنيعية؛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وتفاصيل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صندوق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متجدد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يمكن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اعتباره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خياراً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لدعم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الأنشطة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المتعلقة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بكفاءة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استخدام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الطاقة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لدى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المستخدمين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النهائيين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أثناء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التخفيض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التدريجي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للمواد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الهيدروفلوروكربونية،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وتوصية.</w:t>
      </w:r>
    </w:p>
    <w:p w14:paraId="5E6E5673" w14:textId="1B789A3B" w:rsidR="002A4156" w:rsidRPr="00F2384C" w:rsidRDefault="002A4156" w:rsidP="002A4156">
      <w:pPr>
        <w:widowControl w:val="0"/>
        <w:bidi/>
        <w:spacing w:after="240"/>
        <w:ind w:left="720"/>
        <w:outlineLvl w:val="1"/>
        <w:rPr>
          <w:sz w:val="26"/>
          <w:szCs w:val="26"/>
          <w:u w:val="single"/>
          <w:rtl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المشكلات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التي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يتعين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معالجتها</w:t>
      </w:r>
      <w:r w:rsidRPr="00F2384C">
        <w:rPr>
          <w:sz w:val="26"/>
          <w:szCs w:val="26"/>
          <w:rtl/>
          <w:lang w:bidi="ar-LB"/>
        </w:rPr>
        <w:t>:</w:t>
      </w:r>
    </w:p>
    <w:p w14:paraId="4B4C14EC" w14:textId="26018CD4" w:rsidR="002A4156" w:rsidRPr="00F2384C" w:rsidRDefault="00AD2346" w:rsidP="00EC1BC7">
      <w:pPr>
        <w:pStyle w:val="ListParagraph"/>
        <w:widowControl w:val="0"/>
        <w:numPr>
          <w:ilvl w:val="0"/>
          <w:numId w:val="8"/>
        </w:numPr>
        <w:bidi/>
        <w:spacing w:after="240" w:line="288" w:lineRule="auto"/>
        <w:contextualSpacing w:val="0"/>
        <w:outlineLvl w:val="1"/>
        <w:rPr>
          <w:sz w:val="26"/>
          <w:szCs w:val="26"/>
          <w:lang w:bidi="ar-LB"/>
        </w:rPr>
      </w:pPr>
      <w:r w:rsidRPr="00F2384C">
        <w:rPr>
          <w:sz w:val="26"/>
          <w:szCs w:val="26"/>
          <w:rtl/>
          <w:lang w:bidi="ar-LB"/>
        </w:rPr>
        <w:t>النظر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مزيد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التوضيح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بخصوص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الإطار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التشغيلي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بشأن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كفاءة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استخدام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الطاقة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أثناء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التخفيض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التدريجي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للمواد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الهيدروفلوروكربونية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فيما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يتعلق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بالعناصر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المدرجة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المقرر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94/60(ح).</w:t>
      </w:r>
    </w:p>
    <w:p w14:paraId="1EE86592" w14:textId="099104B8" w:rsidR="002A4156" w:rsidRPr="00F2384C" w:rsidRDefault="002A4156" w:rsidP="002A4156">
      <w:pPr>
        <w:keepNext/>
        <w:bidi/>
        <w:spacing w:after="240"/>
        <w:ind w:left="720"/>
        <w:rPr>
          <w:sz w:val="26"/>
          <w:szCs w:val="26"/>
          <w:u w:val="single"/>
          <w:rtl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lastRenderedPageBreak/>
        <w:t>قد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ترغب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اللجنة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التنفيذية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="00FF2866" w:rsidRPr="00F2384C">
        <w:rPr>
          <w:sz w:val="26"/>
          <w:szCs w:val="26"/>
          <w:u w:val="single"/>
          <w:rtl/>
          <w:lang w:bidi="ar-LB"/>
        </w:rPr>
        <w:t>في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="00FF2866" w:rsidRPr="00F2384C">
        <w:rPr>
          <w:sz w:val="26"/>
          <w:szCs w:val="26"/>
          <w:u w:val="single"/>
          <w:rtl/>
          <w:lang w:bidi="ar-LB"/>
        </w:rPr>
        <w:t>النظر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="00FF2866" w:rsidRPr="00F2384C">
        <w:rPr>
          <w:sz w:val="26"/>
          <w:szCs w:val="26"/>
          <w:u w:val="single"/>
          <w:rtl/>
          <w:lang w:bidi="ar-LB"/>
        </w:rPr>
        <w:t>فيما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="00FF2866" w:rsidRPr="00F2384C">
        <w:rPr>
          <w:sz w:val="26"/>
          <w:szCs w:val="26"/>
          <w:u w:val="single"/>
          <w:rtl/>
          <w:lang w:bidi="ar-LB"/>
        </w:rPr>
        <w:t>يلي</w:t>
      </w:r>
      <w:r w:rsidRPr="00F2384C">
        <w:rPr>
          <w:sz w:val="26"/>
          <w:szCs w:val="26"/>
          <w:u w:val="single"/>
          <w:rtl/>
          <w:lang w:bidi="ar-LB"/>
        </w:rPr>
        <w:t>:</w:t>
      </w:r>
    </w:p>
    <w:p w14:paraId="5FB54FA0" w14:textId="7B9A370F" w:rsidR="002A4156" w:rsidRPr="00F2384C" w:rsidRDefault="00FF2866" w:rsidP="00EC1BC7">
      <w:pPr>
        <w:pStyle w:val="ListParagraph"/>
        <w:numPr>
          <w:ilvl w:val="0"/>
          <w:numId w:val="67"/>
        </w:numPr>
        <w:bidi/>
        <w:spacing w:after="240" w:line="288" w:lineRule="auto"/>
        <w:ind w:left="1440" w:hanging="720"/>
        <w:contextualSpacing w:val="0"/>
        <w:rPr>
          <w:sz w:val="24"/>
          <w:szCs w:val="26"/>
          <w:lang w:val="en-US" w:bidi="ar-LB"/>
        </w:rPr>
      </w:pPr>
      <w:r w:rsidRPr="00F2384C">
        <w:rPr>
          <w:sz w:val="24"/>
          <w:szCs w:val="26"/>
          <w:rtl/>
          <w:lang w:val="en-US" w:bidi="ar-LB"/>
        </w:rPr>
        <w:t>إذ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تشير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إلى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المعلومات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الواردة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الوثيقة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lang w:val="en-US" w:bidi="ar-LB"/>
        </w:rPr>
        <w:t>UNEP/OzL.Pro/ExCom/95/87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توضح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بالتفصيل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الإطار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التشغيلي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بشأن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كفاءة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الطاقة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أثناء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التخفيض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التدريجي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للمواد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الهيدروفلوروكربونية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فيما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يتعلق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بالعناصر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المدرجة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القرار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94/60(ح)؛</w:t>
      </w:r>
    </w:p>
    <w:p w14:paraId="65104FAC" w14:textId="30E2C467" w:rsidR="002A4156" w:rsidRPr="00F2384C" w:rsidRDefault="00FF2866" w:rsidP="00EC1BC7">
      <w:pPr>
        <w:pStyle w:val="ListParagraph"/>
        <w:numPr>
          <w:ilvl w:val="0"/>
          <w:numId w:val="67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ولمصنعي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المكونات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ومصنعي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مضخات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الحرارة:</w:t>
      </w:r>
    </w:p>
    <w:p w14:paraId="091F2789" w14:textId="60B7BAD9" w:rsidR="002A4156" w:rsidRPr="00F2384C" w:rsidRDefault="00F46696" w:rsidP="00EC1BC7">
      <w:pPr>
        <w:pStyle w:val="ListParagraph"/>
        <w:numPr>
          <w:ilvl w:val="0"/>
          <w:numId w:val="68"/>
        </w:numPr>
        <w:bidi/>
        <w:spacing w:after="240" w:line="288" w:lineRule="auto"/>
        <w:ind w:left="2160" w:hanging="720"/>
        <w:contextualSpacing w:val="0"/>
        <w:rPr>
          <w:sz w:val="24"/>
          <w:szCs w:val="26"/>
          <w:lang w:bidi="ar-LB"/>
        </w:rPr>
      </w:pPr>
      <w:r w:rsidRPr="00F2384C">
        <w:rPr>
          <w:sz w:val="24"/>
          <w:szCs w:val="26"/>
          <w:rtl/>
          <w:lang w:bidi="ar-LB"/>
        </w:rPr>
        <w:t>مطالبة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الأمانة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بأن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تستخدم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الإطار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التشغيلي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بشأن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كفاءة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الطاقة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أثناء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التخفيض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التدريجي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للمواد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الهيدروفلوروكربونية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وتطبق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الطريقة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الموضحة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بالتفصيل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في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الفقرات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من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7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إلى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25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والفقرات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من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27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إلى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36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من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الوثيقة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lang w:bidi="ar-LB"/>
        </w:rPr>
        <w:t>UNEP/OzL.Pro/ExCom/95/87</w:t>
      </w:r>
      <w:r w:rsidRPr="00F2384C">
        <w:rPr>
          <w:sz w:val="24"/>
          <w:szCs w:val="26"/>
          <w:rtl/>
          <w:lang w:bidi="ar-LB"/>
        </w:rPr>
        <w:t>،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لمصنعي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المكونات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ومصنعي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مضخات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الحرارة،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على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التوالي،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فيما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يتعلق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بهذه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المشروعات،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لفترة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أولية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مدتها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ثلاث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سنوات؛</w:t>
      </w:r>
    </w:p>
    <w:p w14:paraId="26ACD640" w14:textId="00E6189D" w:rsidR="002A4156" w:rsidRPr="00F2384C" w:rsidRDefault="00F46696" w:rsidP="00EC1BC7">
      <w:pPr>
        <w:pStyle w:val="ListParagraph"/>
        <w:numPr>
          <w:ilvl w:val="0"/>
          <w:numId w:val="68"/>
        </w:numPr>
        <w:bidi/>
        <w:spacing w:after="240" w:line="288" w:lineRule="auto"/>
        <w:ind w:left="2160" w:hanging="720"/>
        <w:contextualSpacing w:val="0"/>
        <w:rPr>
          <w:sz w:val="26"/>
          <w:szCs w:val="26"/>
          <w:lang w:bidi="ar-LB"/>
        </w:rPr>
      </w:pPr>
      <w:r w:rsidRPr="00F2384C">
        <w:rPr>
          <w:sz w:val="26"/>
          <w:szCs w:val="26"/>
          <w:rtl/>
          <w:lang w:bidi="ar-LB"/>
        </w:rPr>
        <w:t>الموافقة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على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استخدام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نافذة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التمويل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المنشأة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بموجب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القرار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94/60(ج)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للمشروعات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المطورة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تطويرها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وتنفيذها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بموجب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الإطار؛</w:t>
      </w:r>
    </w:p>
    <w:p w14:paraId="670BA9E8" w14:textId="3A8836EF" w:rsidR="002A4156" w:rsidRPr="00F2384C" w:rsidRDefault="00F46696" w:rsidP="00EC1BC7">
      <w:pPr>
        <w:pStyle w:val="ListParagraph"/>
        <w:numPr>
          <w:ilvl w:val="0"/>
          <w:numId w:val="68"/>
        </w:numPr>
        <w:bidi/>
        <w:spacing w:after="240" w:line="288" w:lineRule="auto"/>
        <w:ind w:left="2160" w:hanging="720"/>
        <w:contextualSpacing w:val="0"/>
        <w:rPr>
          <w:sz w:val="26"/>
          <w:szCs w:val="26"/>
          <w:lang w:bidi="ar-LB"/>
        </w:rPr>
      </w:pPr>
      <w:r w:rsidRPr="00F2384C">
        <w:rPr>
          <w:sz w:val="26"/>
          <w:szCs w:val="26"/>
          <w:rtl/>
          <w:lang w:bidi="ar-LB"/>
        </w:rPr>
        <w:t>الإشارة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إلى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الإطار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يخضع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للفقرات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الفرعية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(ب)(2)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و(و)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و(ز)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القرار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94/60؛</w:t>
      </w:r>
    </w:p>
    <w:p w14:paraId="2B9B6172" w14:textId="04B5735C" w:rsidR="002A4156" w:rsidRPr="00F2384C" w:rsidRDefault="00F46696" w:rsidP="00EC1BC7">
      <w:pPr>
        <w:pStyle w:val="ListParagraph"/>
        <w:numPr>
          <w:ilvl w:val="0"/>
          <w:numId w:val="67"/>
        </w:numPr>
        <w:bidi/>
        <w:spacing w:after="240" w:line="288" w:lineRule="auto"/>
        <w:ind w:left="1440" w:hanging="720"/>
        <w:contextualSpacing w:val="0"/>
        <w:rPr>
          <w:sz w:val="24"/>
          <w:szCs w:val="26"/>
          <w:lang w:val="en-US" w:bidi="ar-LB"/>
        </w:rPr>
      </w:pPr>
      <w:r w:rsidRPr="00F2384C">
        <w:rPr>
          <w:sz w:val="24"/>
          <w:szCs w:val="26"/>
          <w:rtl/>
          <w:lang w:val="en-US" w:bidi="ar-LB"/>
        </w:rPr>
        <w:t>وللفئات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الثلاث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الأنشطة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غير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التصنيعية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المشار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إليها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الجزء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باء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الوثيقة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lang w:val="en-US" w:bidi="ar-LB"/>
        </w:rPr>
        <w:t>UNEP/OzL.Pro/ExCom/95/87</w:t>
      </w:r>
      <w:r w:rsidRPr="00F2384C">
        <w:rPr>
          <w:sz w:val="24"/>
          <w:szCs w:val="26"/>
          <w:rtl/>
          <w:lang w:val="en-US" w:bidi="ar-LB"/>
        </w:rPr>
        <w:t>:</w:t>
      </w:r>
    </w:p>
    <w:p w14:paraId="394048F5" w14:textId="398B9086" w:rsidR="002A4156" w:rsidRPr="00F2384C" w:rsidRDefault="00F46696" w:rsidP="00EC1BC7">
      <w:pPr>
        <w:pStyle w:val="ListParagraph"/>
        <w:numPr>
          <w:ilvl w:val="0"/>
          <w:numId w:val="69"/>
        </w:numPr>
        <w:bidi/>
        <w:spacing w:after="240" w:line="288" w:lineRule="auto"/>
        <w:ind w:left="2160" w:hanging="720"/>
        <w:contextualSpacing w:val="0"/>
        <w:rPr>
          <w:sz w:val="24"/>
          <w:szCs w:val="26"/>
          <w:lang w:bidi="ar-LB"/>
        </w:rPr>
      </w:pPr>
      <w:r w:rsidRPr="00F2384C">
        <w:rPr>
          <w:sz w:val="24"/>
          <w:szCs w:val="26"/>
          <w:rtl/>
          <w:lang w:bidi="ar-LB"/>
        </w:rPr>
        <w:t>مطالبة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الأمانة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بأن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تستخدم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الإطار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التشغيلي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بشأن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كفاءة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الطاقة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أثناء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التخفيض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التدريجي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للمواد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الهيدروفلوروكربونية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وتطبق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الآلية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الموضحة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بالتفصيل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في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الوثيقة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lang w:bidi="ar-LB"/>
        </w:rPr>
        <w:t>UNEP/OzL.Pro/ExCom/95/87</w:t>
      </w:r>
      <w:r w:rsidRPr="00F2384C">
        <w:rPr>
          <w:sz w:val="24"/>
          <w:szCs w:val="26"/>
          <w:rtl/>
          <w:lang w:bidi="ar-LB"/>
        </w:rPr>
        <w:t>،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وعلى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وجه</w:t>
      </w:r>
      <w:r w:rsidR="00351949">
        <w:rPr>
          <w:sz w:val="24"/>
          <w:szCs w:val="26"/>
          <w:rtl/>
          <w:lang w:bidi="ar-LB"/>
        </w:rPr>
        <w:t xml:space="preserve"> </w:t>
      </w:r>
      <w:r w:rsidRPr="00F2384C">
        <w:rPr>
          <w:sz w:val="24"/>
          <w:szCs w:val="26"/>
          <w:rtl/>
          <w:lang w:bidi="ar-LB"/>
        </w:rPr>
        <w:t>التحديد:</w:t>
      </w:r>
    </w:p>
    <w:p w14:paraId="787F9B85" w14:textId="6DE886BA" w:rsidR="002A4156" w:rsidRPr="00F2384C" w:rsidRDefault="000C2F34" w:rsidP="00977F61">
      <w:pPr>
        <w:pStyle w:val="ListParagraph"/>
        <w:bidi/>
        <w:spacing w:after="240" w:line="288" w:lineRule="auto"/>
        <w:ind w:left="2880" w:hanging="466"/>
        <w:contextualSpacing w:val="0"/>
        <w:rPr>
          <w:sz w:val="26"/>
          <w:szCs w:val="26"/>
          <w:lang w:val="en-US" w:bidi="ar-LB"/>
        </w:rPr>
      </w:pPr>
      <w:r>
        <w:rPr>
          <w:rFonts w:hint="cs"/>
          <w:sz w:val="26"/>
          <w:szCs w:val="26"/>
          <w:rtl/>
          <w:lang w:bidi="ar-LB"/>
        </w:rPr>
        <w:t>أ.</w:t>
      </w:r>
      <w:r w:rsidR="00351949">
        <w:rPr>
          <w:sz w:val="26"/>
          <w:szCs w:val="26"/>
          <w:rtl/>
          <w:lang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الفقرات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43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إلى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46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لتمويل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المساعدة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الفنية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للمؤسسات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الصغيرة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والمتوسطة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الممولة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بموجب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القرار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94/60؛</w:t>
      </w:r>
    </w:p>
    <w:p w14:paraId="4E9539E0" w14:textId="0C2D4572" w:rsidR="002A4156" w:rsidRPr="00F2384C" w:rsidRDefault="00460D37" w:rsidP="00977F61">
      <w:pPr>
        <w:pStyle w:val="ListParagraph"/>
        <w:bidi/>
        <w:spacing w:after="240" w:line="288" w:lineRule="auto"/>
        <w:ind w:left="2880" w:hanging="466"/>
        <w:contextualSpacing w:val="0"/>
        <w:rPr>
          <w:sz w:val="26"/>
          <w:szCs w:val="26"/>
          <w:lang w:val="en-US" w:bidi="ar-LB"/>
        </w:rPr>
      </w:pPr>
      <w:r>
        <w:rPr>
          <w:rFonts w:hint="cs"/>
          <w:sz w:val="26"/>
          <w:szCs w:val="26"/>
          <w:rtl/>
          <w:lang w:val="en-US" w:bidi="ar-LB"/>
        </w:rPr>
        <w:t>ب.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الفقرات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49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إلى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52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لتمويل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الدعم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لقطاع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الخدمة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وبناء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القدرات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أجل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استعمال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التكنولوجيات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الموفرة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للطاقة؛</w:t>
      </w:r>
    </w:p>
    <w:p w14:paraId="44D906BB" w14:textId="0208FFBA" w:rsidR="002A4156" w:rsidRPr="00F2384C" w:rsidRDefault="00460D37" w:rsidP="00977F61">
      <w:pPr>
        <w:pStyle w:val="ListParagraph"/>
        <w:bidi/>
        <w:spacing w:after="240" w:line="288" w:lineRule="auto"/>
        <w:ind w:left="2880" w:hanging="466"/>
        <w:contextualSpacing w:val="0"/>
        <w:rPr>
          <w:sz w:val="26"/>
          <w:szCs w:val="26"/>
          <w:lang w:val="en-US" w:bidi="ar-LB"/>
        </w:rPr>
      </w:pPr>
      <w:r>
        <w:rPr>
          <w:rFonts w:hint="cs"/>
          <w:sz w:val="26"/>
          <w:szCs w:val="26"/>
          <w:rtl/>
          <w:lang w:val="en-US" w:bidi="ar-LB"/>
        </w:rPr>
        <w:t>ج.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الفقرات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56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إلى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61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لتمويل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مركز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واحد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لاختبار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كفاءة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المعدات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استخدام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الطاقة،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كل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منطقة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المناطق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الأربعة: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أفريقيا،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وآسيا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والمحيط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الهادئ،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وأوروبا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وآسيا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الوسطى،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وأمريكا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اللاتينية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ومنطقة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البحر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الكاريبي؛</w:t>
      </w:r>
    </w:p>
    <w:p w14:paraId="498172AA" w14:textId="09CBB551" w:rsidR="002A4156" w:rsidRPr="00F2384C" w:rsidRDefault="00460D37" w:rsidP="00977F61">
      <w:pPr>
        <w:pStyle w:val="ListParagraph"/>
        <w:bidi/>
        <w:spacing w:after="240" w:line="288" w:lineRule="auto"/>
        <w:ind w:left="2880" w:hanging="466"/>
        <w:contextualSpacing w:val="0"/>
        <w:rPr>
          <w:sz w:val="26"/>
          <w:szCs w:val="26"/>
          <w:lang w:val="en-US" w:bidi="ar-LB"/>
        </w:rPr>
      </w:pPr>
      <w:r>
        <w:rPr>
          <w:rFonts w:hint="cs"/>
          <w:sz w:val="26"/>
          <w:szCs w:val="26"/>
          <w:rtl/>
          <w:lang w:val="en-US" w:bidi="ar-LB"/>
        </w:rPr>
        <w:t>د.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الفقرات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64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إلى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69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لتمويل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مركز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تميز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واحد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للتبريد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المستدام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كل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منطقة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المناطق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الأربعة: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أفريقيا،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وآسيا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والمحيط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الهادئ،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وأوروبا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وآسيا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الوسطى،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وأمريكا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اللاتينية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ومنطقة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البحر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F46696" w:rsidRPr="00F2384C">
        <w:rPr>
          <w:sz w:val="26"/>
          <w:szCs w:val="26"/>
          <w:rtl/>
          <w:lang w:val="en-US" w:bidi="ar-LB"/>
        </w:rPr>
        <w:t>الكاريبي؛</w:t>
      </w:r>
    </w:p>
    <w:p w14:paraId="7FE63477" w14:textId="37508DEB" w:rsidR="002A4156" w:rsidRPr="00F2384C" w:rsidRDefault="00F46696" w:rsidP="00EC1BC7">
      <w:pPr>
        <w:pStyle w:val="ListParagraph"/>
        <w:numPr>
          <w:ilvl w:val="0"/>
          <w:numId w:val="69"/>
        </w:numPr>
        <w:bidi/>
        <w:spacing w:after="240" w:line="288" w:lineRule="auto"/>
        <w:ind w:left="2160" w:hanging="720"/>
        <w:contextualSpacing w:val="0"/>
        <w:rPr>
          <w:sz w:val="26"/>
          <w:szCs w:val="26"/>
          <w:lang w:bidi="ar-LB"/>
        </w:rPr>
      </w:pPr>
      <w:r w:rsidRPr="00F2384C">
        <w:rPr>
          <w:sz w:val="26"/>
          <w:szCs w:val="26"/>
          <w:rtl/>
          <w:lang w:bidi="ar-LB"/>
        </w:rPr>
        <w:lastRenderedPageBreak/>
        <w:t>سيتم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استعراض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الإطار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التشغيلي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بشأن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كفاءة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الطاقة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أثناء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التخفيض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التدريجي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للمواد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الهيدروفلوروكربونية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بعد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فترة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تنفيذ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أولية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مدتها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ثلاث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سنوات،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استناداً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إلى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الخبرة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المكتسبة؛</w:t>
      </w:r>
    </w:p>
    <w:p w14:paraId="327F66C3" w14:textId="4053F06C" w:rsidR="002A4156" w:rsidRPr="00F2384C" w:rsidRDefault="00DD6616" w:rsidP="00EC1BC7">
      <w:pPr>
        <w:pStyle w:val="ListParagraph"/>
        <w:numPr>
          <w:ilvl w:val="0"/>
          <w:numId w:val="69"/>
        </w:numPr>
        <w:bidi/>
        <w:spacing w:after="240" w:line="288" w:lineRule="auto"/>
        <w:ind w:left="2160" w:hanging="720"/>
        <w:contextualSpacing w:val="0"/>
        <w:rPr>
          <w:sz w:val="26"/>
          <w:szCs w:val="26"/>
          <w:lang w:bidi="ar-LB"/>
        </w:rPr>
      </w:pPr>
      <w:r w:rsidRPr="00F2384C">
        <w:rPr>
          <w:sz w:val="26"/>
          <w:szCs w:val="26"/>
          <w:rtl/>
          <w:lang w:bidi="ar-LB"/>
        </w:rPr>
        <w:t>ستخضع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مشروعات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غير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تصنيعية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مقدمة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بموجب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القرار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91/65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للمنهجية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والشروط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الواردة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الإطار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التشغيلي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الجزء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باء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هذه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الوثيقة؛</w:t>
      </w:r>
    </w:p>
    <w:p w14:paraId="0628A81F" w14:textId="27BFDCFC" w:rsidR="002A4156" w:rsidRPr="00F2384C" w:rsidRDefault="003A1B67" w:rsidP="00EC1BC7">
      <w:pPr>
        <w:pStyle w:val="ListParagraph"/>
        <w:numPr>
          <w:ilvl w:val="0"/>
          <w:numId w:val="67"/>
        </w:numPr>
        <w:bidi/>
        <w:spacing w:after="240" w:line="288" w:lineRule="auto"/>
        <w:ind w:left="1440" w:hanging="720"/>
        <w:contextualSpacing w:val="0"/>
        <w:rPr>
          <w:sz w:val="24"/>
          <w:szCs w:val="26"/>
          <w:lang w:val="en-US" w:bidi="ar-LB"/>
        </w:rPr>
      </w:pPr>
      <w:r w:rsidRPr="00F2384C">
        <w:rPr>
          <w:sz w:val="24"/>
          <w:szCs w:val="26"/>
          <w:rtl/>
          <w:lang w:val="en-US" w:bidi="ar-LB"/>
        </w:rPr>
        <w:t>تقديم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تمويل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لإعداد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المشروعات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المشار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إليها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الفقرة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الفرعية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(ب)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ولتلك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المذكورة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القرار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94/60،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وكذلك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الفقرة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الفرعية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(ج)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أعلاه،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النحو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المبين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الجزء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باء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الوثيقة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lang w:val="en-US" w:bidi="ar-LB"/>
        </w:rPr>
        <w:t>UNEP/OzL.Pro/ExCom/95/87</w:t>
      </w:r>
      <w:r w:rsidRPr="00F2384C">
        <w:rPr>
          <w:sz w:val="24"/>
          <w:szCs w:val="26"/>
          <w:rtl/>
          <w:lang w:val="en-US" w:bidi="ar-LB"/>
        </w:rPr>
        <w:t>؛</w:t>
      </w:r>
    </w:p>
    <w:p w14:paraId="3399F9EE" w14:textId="20A561FB" w:rsidR="002A4156" w:rsidRPr="00F2384C" w:rsidRDefault="003A1B67" w:rsidP="00EC1BC7">
      <w:pPr>
        <w:pStyle w:val="ListParagraph"/>
        <w:numPr>
          <w:ilvl w:val="0"/>
          <w:numId w:val="67"/>
        </w:numPr>
        <w:bidi/>
        <w:spacing w:after="240" w:line="288" w:lineRule="auto"/>
        <w:ind w:left="1440" w:hanging="720"/>
        <w:contextualSpacing w:val="0"/>
        <w:rPr>
          <w:sz w:val="24"/>
          <w:szCs w:val="26"/>
          <w:lang w:val="en-US" w:bidi="ar-LB"/>
        </w:rPr>
      </w:pPr>
      <w:r w:rsidRPr="00F2384C">
        <w:rPr>
          <w:sz w:val="24"/>
          <w:szCs w:val="26"/>
          <w:rtl/>
          <w:lang w:val="en-US" w:bidi="ar-LB"/>
        </w:rPr>
        <w:t>مطالبة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الأمانة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بأن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تنشئ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صندوق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متجدد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لمشروعات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كفاءة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الطاقة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للمستخدمين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النهائيين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وتطبق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الآلية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الموضحة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بالتفصيل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الجزء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جيم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الوثيقة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lang w:val="en-US" w:bidi="ar-LB"/>
        </w:rPr>
        <w:t>UNEP/OzL.Pro/ExCom/95/87</w:t>
      </w:r>
      <w:r w:rsidRPr="00F2384C">
        <w:rPr>
          <w:sz w:val="24"/>
          <w:szCs w:val="26"/>
          <w:rtl/>
          <w:lang w:val="en-US" w:bidi="ar-LB"/>
        </w:rPr>
        <w:t>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أساس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فهم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أن:</w:t>
      </w:r>
    </w:p>
    <w:p w14:paraId="269F756E" w14:textId="7D8960D0" w:rsidR="002A4156" w:rsidRPr="00F2384C" w:rsidRDefault="003A1B67" w:rsidP="00EC1BC7">
      <w:pPr>
        <w:pStyle w:val="ListParagraph"/>
        <w:numPr>
          <w:ilvl w:val="0"/>
          <w:numId w:val="70"/>
        </w:numPr>
        <w:bidi/>
        <w:spacing w:after="240" w:line="288" w:lineRule="auto"/>
        <w:ind w:left="2160" w:hanging="720"/>
        <w:contextualSpacing w:val="0"/>
        <w:rPr>
          <w:sz w:val="26"/>
          <w:szCs w:val="26"/>
          <w:lang w:bidi="ar-LB"/>
        </w:rPr>
      </w:pPr>
      <w:r w:rsidRPr="00F2384C">
        <w:rPr>
          <w:sz w:val="26"/>
          <w:szCs w:val="26"/>
          <w:rtl/>
          <w:lang w:bidi="ar-LB"/>
        </w:rPr>
        <w:t>سيتم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اقتراح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تحديثات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دورية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للمنهجية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المتفق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عليها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ضوء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الخبرة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المكتسبة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المشروعات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استعراضها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وتنفيذها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ضمن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الإطار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التشغيلي؛</w:t>
      </w:r>
    </w:p>
    <w:p w14:paraId="26CEAA9B" w14:textId="6D1F8104" w:rsidR="002A4156" w:rsidRPr="00F2384C" w:rsidRDefault="003A1B67" w:rsidP="00EC1BC7">
      <w:pPr>
        <w:pStyle w:val="ListParagraph"/>
        <w:numPr>
          <w:ilvl w:val="0"/>
          <w:numId w:val="70"/>
        </w:numPr>
        <w:bidi/>
        <w:spacing w:after="240" w:line="288" w:lineRule="auto"/>
        <w:ind w:left="2160" w:hanging="720"/>
        <w:contextualSpacing w:val="0"/>
        <w:rPr>
          <w:sz w:val="26"/>
          <w:szCs w:val="26"/>
          <w:lang w:bidi="ar-LB"/>
        </w:rPr>
      </w:pPr>
      <w:r w:rsidRPr="00F2384C">
        <w:rPr>
          <w:sz w:val="26"/>
          <w:szCs w:val="26"/>
          <w:rtl/>
          <w:lang w:bidi="ar-LB"/>
        </w:rPr>
        <w:t>ينبغي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تعالج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طلبات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تمويل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المشروعات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المعايير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الموضحة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المرفق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الأول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والقائمة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التوضيحية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للمعلومات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يتعين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تضمينها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مع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مقترحات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المشروعات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المرفق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الثاني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بهذه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الوثيقة؛</w:t>
      </w:r>
    </w:p>
    <w:p w14:paraId="2E56A1C1" w14:textId="4F89BA60" w:rsidR="002A4156" w:rsidRPr="00F2384C" w:rsidRDefault="003A1B67" w:rsidP="00EC1BC7">
      <w:pPr>
        <w:pStyle w:val="ListParagraph"/>
        <w:numPr>
          <w:ilvl w:val="0"/>
          <w:numId w:val="70"/>
        </w:numPr>
        <w:bidi/>
        <w:spacing w:after="240" w:line="288" w:lineRule="auto"/>
        <w:ind w:left="2160" w:hanging="720"/>
        <w:contextualSpacing w:val="0"/>
        <w:rPr>
          <w:sz w:val="26"/>
          <w:szCs w:val="26"/>
          <w:lang w:bidi="ar-LB"/>
        </w:rPr>
      </w:pPr>
      <w:r w:rsidRPr="00F2384C">
        <w:rPr>
          <w:sz w:val="26"/>
          <w:szCs w:val="26"/>
          <w:rtl/>
          <w:lang w:bidi="ar-LB"/>
        </w:rPr>
        <w:t>الموافقة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على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نافذة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تمويل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[قابلة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للزيادة]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بقيمة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[</w:t>
      </w:r>
      <w:r w:rsidRPr="00F2384C">
        <w:rPr>
          <w:sz w:val="26"/>
          <w:szCs w:val="26"/>
          <w:lang w:bidi="ar-LB"/>
        </w:rPr>
        <w:t>xxx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مليون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دولارا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أمريكيا]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للمشروعات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تطويرها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وتنفيذها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إطار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الصندوق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المتجدد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لكفاءة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الطاقة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للمستخدمين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النهائيين.</w:t>
      </w:r>
    </w:p>
    <w:p w14:paraId="3DF11A6F" w14:textId="3A1D3F9C" w:rsidR="008645A1" w:rsidRPr="00F2384C" w:rsidRDefault="008645A1" w:rsidP="008645A1">
      <w:pPr>
        <w:widowControl w:val="0"/>
        <w:bidi/>
        <w:spacing w:after="240" w:line="288" w:lineRule="auto"/>
        <w:ind w:left="1440" w:hanging="720"/>
        <w:outlineLvl w:val="1"/>
        <w:rPr>
          <w:b/>
          <w:bCs/>
          <w:sz w:val="26"/>
          <w:szCs w:val="26"/>
          <w:rtl/>
          <w:lang w:bidi="ar-LB"/>
        </w:rPr>
      </w:pPr>
      <w:r w:rsidRPr="00F2384C">
        <w:rPr>
          <w:b/>
          <w:bCs/>
          <w:sz w:val="26"/>
          <w:szCs w:val="26"/>
          <w:rtl/>
          <w:lang w:bidi="ar-LB"/>
        </w:rPr>
        <w:t>11(ج)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10786D" w:rsidRPr="00F2384C">
        <w:rPr>
          <w:b/>
          <w:bCs/>
          <w:sz w:val="26"/>
          <w:szCs w:val="26"/>
          <w:rtl/>
          <w:lang w:bidi="ar-LB"/>
        </w:rPr>
        <w:t>مشكلة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10786D" w:rsidRPr="00F2384C">
        <w:rPr>
          <w:b/>
          <w:bCs/>
          <w:sz w:val="26"/>
          <w:szCs w:val="26"/>
          <w:rtl/>
          <w:lang w:bidi="ar-LB"/>
        </w:rPr>
        <w:t>المواد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10786D" w:rsidRPr="00F2384C">
        <w:rPr>
          <w:b/>
          <w:bCs/>
          <w:sz w:val="26"/>
          <w:szCs w:val="26"/>
          <w:rtl/>
          <w:lang w:bidi="ar-LB"/>
        </w:rPr>
        <w:t>الهيدروفلوروكربونية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10786D" w:rsidRPr="00F2384C">
        <w:rPr>
          <w:b/>
          <w:bCs/>
          <w:sz w:val="26"/>
          <w:szCs w:val="26"/>
          <w:rtl/>
          <w:lang w:bidi="ar-LB"/>
        </w:rPr>
        <w:t>الموجودة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10786D" w:rsidRPr="00F2384C">
        <w:rPr>
          <w:b/>
          <w:bCs/>
          <w:sz w:val="26"/>
          <w:szCs w:val="26"/>
          <w:rtl/>
          <w:lang w:bidi="ar-LB"/>
        </w:rPr>
        <w:t>في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10786D" w:rsidRPr="00F2384C">
        <w:rPr>
          <w:b/>
          <w:bCs/>
          <w:sz w:val="26"/>
          <w:szCs w:val="26"/>
          <w:rtl/>
          <w:lang w:bidi="ar-LB"/>
        </w:rPr>
        <w:t>البوليولات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10786D" w:rsidRPr="00F2384C">
        <w:rPr>
          <w:b/>
          <w:bCs/>
          <w:sz w:val="26"/>
          <w:szCs w:val="26"/>
          <w:rtl/>
          <w:lang w:bidi="ar-LB"/>
        </w:rPr>
        <w:t>مسبقة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10786D" w:rsidRPr="00F2384C">
        <w:rPr>
          <w:b/>
          <w:bCs/>
          <w:sz w:val="26"/>
          <w:szCs w:val="26"/>
          <w:rtl/>
          <w:lang w:bidi="ar-LB"/>
        </w:rPr>
        <w:t>الخلط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10786D" w:rsidRPr="00F2384C">
        <w:rPr>
          <w:b/>
          <w:bCs/>
          <w:sz w:val="26"/>
          <w:szCs w:val="26"/>
          <w:rtl/>
          <w:lang w:bidi="ar-LB"/>
        </w:rPr>
        <w:t>المستوردة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10786D" w:rsidRPr="00F2384C">
        <w:rPr>
          <w:b/>
          <w:bCs/>
          <w:sz w:val="26"/>
          <w:szCs w:val="26"/>
          <w:rtl/>
          <w:lang w:bidi="ar-LB"/>
        </w:rPr>
        <w:t>في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10786D" w:rsidRPr="00F2384C">
        <w:rPr>
          <w:b/>
          <w:bCs/>
          <w:sz w:val="26"/>
          <w:szCs w:val="26"/>
          <w:rtl/>
          <w:lang w:bidi="ar-LB"/>
        </w:rPr>
        <w:t>قطاع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10786D" w:rsidRPr="00F2384C">
        <w:rPr>
          <w:b/>
          <w:bCs/>
          <w:sz w:val="26"/>
          <w:szCs w:val="26"/>
          <w:rtl/>
          <w:lang w:bidi="ar-LB"/>
        </w:rPr>
        <w:t>رغوة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10786D" w:rsidRPr="00F2384C">
        <w:rPr>
          <w:b/>
          <w:bCs/>
          <w:sz w:val="26"/>
          <w:szCs w:val="26"/>
          <w:rtl/>
          <w:lang w:bidi="ar-LB"/>
        </w:rPr>
        <w:t>البوليوريتان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10786D" w:rsidRPr="00F2384C">
        <w:rPr>
          <w:b/>
          <w:bCs/>
          <w:sz w:val="26"/>
          <w:szCs w:val="26"/>
          <w:rtl/>
          <w:lang w:bidi="ar-LB"/>
        </w:rPr>
        <w:t>في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10786D" w:rsidRPr="00F2384C">
        <w:rPr>
          <w:b/>
          <w:bCs/>
          <w:sz w:val="26"/>
          <w:szCs w:val="26"/>
          <w:rtl/>
          <w:lang w:bidi="ar-LB"/>
        </w:rPr>
        <w:t>البلدان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10786D" w:rsidRPr="00F2384C">
        <w:rPr>
          <w:b/>
          <w:bCs/>
          <w:sz w:val="26"/>
          <w:szCs w:val="26"/>
          <w:rtl/>
          <w:lang w:bidi="ar-LB"/>
        </w:rPr>
        <w:t>العاملة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10786D" w:rsidRPr="00F2384C">
        <w:rPr>
          <w:b/>
          <w:bCs/>
          <w:sz w:val="26"/>
          <w:szCs w:val="26"/>
          <w:rtl/>
          <w:lang w:bidi="ar-LB"/>
        </w:rPr>
        <w:t>بموجب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10786D" w:rsidRPr="00F2384C">
        <w:rPr>
          <w:b/>
          <w:bCs/>
          <w:sz w:val="26"/>
          <w:szCs w:val="26"/>
          <w:rtl/>
          <w:lang w:bidi="ar-LB"/>
        </w:rPr>
        <w:t>المادة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10786D" w:rsidRPr="00F2384C">
        <w:rPr>
          <w:b/>
          <w:bCs/>
          <w:sz w:val="26"/>
          <w:szCs w:val="26"/>
          <w:rtl/>
          <w:lang w:bidi="ar-LB"/>
        </w:rPr>
        <w:t>5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10786D" w:rsidRPr="00F2384C">
        <w:rPr>
          <w:b/>
          <w:bCs/>
          <w:sz w:val="26"/>
          <w:szCs w:val="26"/>
          <w:rtl/>
          <w:lang w:bidi="ar-LB"/>
        </w:rPr>
        <w:t>(المقرر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10786D" w:rsidRPr="00F2384C">
        <w:rPr>
          <w:b/>
          <w:bCs/>
          <w:sz w:val="26"/>
          <w:szCs w:val="26"/>
          <w:rtl/>
          <w:lang w:bidi="ar-LB"/>
        </w:rPr>
        <w:t>93/34)</w:t>
      </w:r>
    </w:p>
    <w:p w14:paraId="28F9543C" w14:textId="03414CFE" w:rsidR="008645A1" w:rsidRPr="00F2384C" w:rsidRDefault="001E2FC4" w:rsidP="008645A1">
      <w:pPr>
        <w:widowControl w:val="0"/>
        <w:bidi/>
        <w:spacing w:after="240" w:line="288" w:lineRule="auto"/>
        <w:ind w:left="720"/>
        <w:outlineLvl w:val="1"/>
        <w:rPr>
          <w:sz w:val="24"/>
          <w:szCs w:val="26"/>
          <w:u w:val="single"/>
          <w:lang w:val="en-US" w:bidi="ar-LB"/>
        </w:rPr>
      </w:pPr>
      <w:r w:rsidRPr="00F2384C">
        <w:rPr>
          <w:sz w:val="24"/>
          <w:szCs w:val="26"/>
          <w:u w:val="single"/>
          <w:rtl/>
          <w:lang w:val="en-US" w:bidi="ar-LB"/>
        </w:rPr>
        <w:t>تقدم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rtl/>
          <w:lang w:val="en-US" w:bidi="ar-LB"/>
        </w:rPr>
        <w:t>الوثيقة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lang w:val="en-US" w:bidi="ar-LB"/>
        </w:rPr>
        <w:t>UNEP/OzL.Pro/ExCom/95/88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معلومات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المواد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الهيدروفلوروكربونية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الموجودة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البوليولات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المستوردة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مسبقة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الخلط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البلدان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العاملة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بموجب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المادة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5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قطاع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رغوة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البوليوريتان.</w:t>
      </w:r>
    </w:p>
    <w:p w14:paraId="3F14C96D" w14:textId="4D2ECC59" w:rsidR="008645A1" w:rsidRPr="00F2384C" w:rsidRDefault="008645A1" w:rsidP="008645A1">
      <w:pPr>
        <w:widowControl w:val="0"/>
        <w:bidi/>
        <w:spacing w:after="240"/>
        <w:ind w:left="720"/>
        <w:outlineLvl w:val="1"/>
        <w:rPr>
          <w:sz w:val="26"/>
          <w:szCs w:val="26"/>
          <w:u w:val="single"/>
          <w:rtl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المشكلات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التي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يتعين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معالجتها</w:t>
      </w:r>
      <w:r w:rsidRPr="00F2384C">
        <w:rPr>
          <w:sz w:val="26"/>
          <w:szCs w:val="26"/>
          <w:rtl/>
          <w:lang w:bidi="ar-LB"/>
        </w:rPr>
        <w:t>:</w:t>
      </w:r>
    </w:p>
    <w:p w14:paraId="462AEF88" w14:textId="186BCA14" w:rsidR="008645A1" w:rsidRPr="00F2384C" w:rsidRDefault="001E2FC4" w:rsidP="00EC1BC7">
      <w:pPr>
        <w:pStyle w:val="ListParagraph"/>
        <w:widowControl w:val="0"/>
        <w:numPr>
          <w:ilvl w:val="0"/>
          <w:numId w:val="8"/>
        </w:numPr>
        <w:bidi/>
        <w:spacing w:after="240" w:line="288" w:lineRule="auto"/>
        <w:contextualSpacing w:val="0"/>
        <w:outlineLvl w:val="1"/>
        <w:rPr>
          <w:sz w:val="26"/>
          <w:szCs w:val="26"/>
          <w:lang w:bidi="ar-LB"/>
        </w:rPr>
      </w:pPr>
      <w:r w:rsidRPr="00F2384C">
        <w:rPr>
          <w:sz w:val="26"/>
          <w:szCs w:val="26"/>
          <w:rtl/>
          <w:lang w:bidi="ar-LB"/>
        </w:rPr>
        <w:t>إدراج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المواد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الهيدروفلوروكربونية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الموجودة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البوليولات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المسبقة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الخلط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المستوردة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سياق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التخفيض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التدريجي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للهيدروفلوروكربون.</w:t>
      </w:r>
    </w:p>
    <w:p w14:paraId="276227F2" w14:textId="59B81A0B" w:rsidR="00D74D9C" w:rsidRPr="00F2384C" w:rsidRDefault="00D74D9C" w:rsidP="00D74D9C">
      <w:pPr>
        <w:keepNext/>
        <w:bidi/>
        <w:spacing w:after="240"/>
        <w:ind w:left="720"/>
        <w:rPr>
          <w:sz w:val="26"/>
          <w:szCs w:val="26"/>
          <w:u w:val="single"/>
          <w:rtl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تقترح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اللجنة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التنفيذية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ما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يلي:</w:t>
      </w:r>
    </w:p>
    <w:p w14:paraId="40F5EFEE" w14:textId="13233546" w:rsidR="00D74D9C" w:rsidRPr="00F2384C" w:rsidRDefault="00D74D9C" w:rsidP="00EC1BC7">
      <w:pPr>
        <w:pStyle w:val="ListParagraph"/>
        <w:numPr>
          <w:ilvl w:val="0"/>
          <w:numId w:val="71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بالنسبة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للواردات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المواد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الهيدروفلوروكربونية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الموجودة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البوليولات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الممزوجة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مسبقاً،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التي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تحتسب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خط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أساس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الاستهلاك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بموجب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المادة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7،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يُطلب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الدول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المصنفة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طرفاً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عاملاً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بالمادة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5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التي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ترغب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طلب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المساعدة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لإزالة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هذه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الواردات،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بغض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النظر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عما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إذا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كانت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الدولة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المعنية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طرفاً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عاملاً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بموجب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المادة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5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تنتمي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المجموعة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1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أو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المجموعة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2:</w:t>
      </w:r>
    </w:p>
    <w:p w14:paraId="13772FAA" w14:textId="27F0242A" w:rsidR="00D74D9C" w:rsidRPr="00F2384C" w:rsidRDefault="00D74D9C" w:rsidP="00EC1BC7">
      <w:pPr>
        <w:pStyle w:val="ListParagraph"/>
        <w:numPr>
          <w:ilvl w:val="0"/>
          <w:numId w:val="72"/>
        </w:numPr>
        <w:bidi/>
        <w:spacing w:after="240" w:line="288" w:lineRule="auto"/>
        <w:ind w:left="2160" w:hanging="720"/>
        <w:contextualSpacing w:val="0"/>
        <w:rPr>
          <w:sz w:val="26"/>
          <w:szCs w:val="26"/>
          <w:lang w:bidi="ar-LB"/>
        </w:rPr>
      </w:pPr>
      <w:r w:rsidRPr="00F2384C">
        <w:rPr>
          <w:sz w:val="26"/>
          <w:szCs w:val="26"/>
          <w:rtl/>
          <w:lang w:bidi="ar-LB"/>
        </w:rPr>
        <w:lastRenderedPageBreak/>
        <w:t>إدراج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كمية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ونوع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المواد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الهيدروفلوروكربونية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المستوردة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البوليولات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الممزوجة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مسبقاً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للسنوات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2020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إلى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2022،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استراتيجيتها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الشاملة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لتنفيذ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خطة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تعديل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كيغالي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الخاصة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بالمواد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الهيدروفلوروكربونية،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والدول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يتم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استيراد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هذه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المواد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منها،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وقائمة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إرشادية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بجميع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شركات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إنتاج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رغوة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البولي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يوريثان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تمّ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تأسيسها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قبل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1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كانون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الثاني/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يناير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2020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والتي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تستخدم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نظم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البوليولات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المستوردة،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بما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ذلك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كمية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ونوع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المواد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الهيدروفلوروكربونية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الموجودة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فيها؛</w:t>
      </w:r>
    </w:p>
    <w:p w14:paraId="7AFD030D" w14:textId="4F2CA2A5" w:rsidR="00D74D9C" w:rsidRPr="00F2384C" w:rsidRDefault="00D74D9C" w:rsidP="00EC1BC7">
      <w:pPr>
        <w:pStyle w:val="ListParagraph"/>
        <w:numPr>
          <w:ilvl w:val="0"/>
          <w:numId w:val="72"/>
        </w:numPr>
        <w:bidi/>
        <w:spacing w:after="240" w:line="288" w:lineRule="auto"/>
        <w:ind w:left="2160" w:hanging="720"/>
        <w:contextualSpacing w:val="0"/>
        <w:rPr>
          <w:sz w:val="26"/>
          <w:szCs w:val="26"/>
          <w:lang w:bidi="ar-LB"/>
        </w:rPr>
      </w:pPr>
      <w:r w:rsidRPr="00F2384C">
        <w:rPr>
          <w:sz w:val="26"/>
          <w:szCs w:val="26"/>
          <w:rtl/>
          <w:lang w:bidi="ar-LB"/>
        </w:rPr>
        <w:t>تضمين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خطة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قطاعية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للإزالة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التامة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لاستخدام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المواد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الهيدروفلوروكربونية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الموجودة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البوليولات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المستوردة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الممزوجة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مسبقاً،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خطط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تنفيذ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تعديل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كيغالي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الخاصة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بها،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بما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ذلك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التكلفة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وجدول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التمويل،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على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أساس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كميات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المواد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الهيدروفلوروكربونية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الموجودة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البوليولات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المستوردة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الممزوجة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مسبقاً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تُدرج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الاستراتيجية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الشاملة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لخطة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تنفيذ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تعديل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كيغالي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تكون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مؤهلة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للتمويل.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الحالات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تقرر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فيها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الدولة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عدم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طلب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التمويل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للخطة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القطاعية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لإزالة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استخدام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المواد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الهيدروفلوروكربونية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الموجودة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البوليولات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المستوردة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الممزوجة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مسبقاً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بسبب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ظروف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وطنية،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يمكن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للدولة،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بشكل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استثنائي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وعلى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أساس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كل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حالة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على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حدة،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تطلب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تمويل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لتلك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الخطة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القطاعية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أثناء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تنفيذ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المرحلة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الأولى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أو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مرحلة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مقبلة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خطة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تنفيذ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تعديل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كيغالي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على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أساس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أهلية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شركات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إنتاج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رغوة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البولي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يوريثان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ستحدد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تاريخ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تقديم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المشروع،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وأن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الحد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الأقصى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لمستوى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التمويل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سيستند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إلى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كمية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المواد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الهيدروفلوروكربونية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الموجودة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البوليولات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الممزوجة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المستوردة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على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النحو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المحدد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الفقرة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الفرعية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(1)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أعلاه؛</w:t>
      </w:r>
    </w:p>
    <w:p w14:paraId="3E8B7050" w14:textId="5F955E0C" w:rsidR="00D74D9C" w:rsidRPr="00F2384C" w:rsidRDefault="00D74D9C" w:rsidP="00EC1BC7">
      <w:pPr>
        <w:pStyle w:val="ListParagraph"/>
        <w:numPr>
          <w:ilvl w:val="0"/>
          <w:numId w:val="72"/>
        </w:numPr>
        <w:bidi/>
        <w:spacing w:after="240" w:line="288" w:lineRule="auto"/>
        <w:ind w:left="2160" w:hanging="720"/>
        <w:contextualSpacing w:val="0"/>
        <w:rPr>
          <w:sz w:val="26"/>
          <w:szCs w:val="26"/>
          <w:lang w:bidi="ar-LB"/>
        </w:rPr>
      </w:pPr>
      <w:r w:rsidRPr="00F2384C">
        <w:rPr>
          <w:sz w:val="26"/>
          <w:szCs w:val="26"/>
          <w:rtl/>
          <w:lang w:bidi="ar-LB"/>
        </w:rPr>
        <w:t>تضمين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الخطة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القطاعية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التزاماً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الدولة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بوضع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لوائح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أو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سياسات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تحظر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استيراد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و/أو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استخدام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المواد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الهيدروفلوروكربونية،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سواء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كانت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نقية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أو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موجودة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البوليولات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الممزوجة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مسبقاً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قطاع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إنتاج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رغوة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البولي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يوريثان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بحلول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التاريخ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الذي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يتم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فيه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تحويل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آخر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مصنع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لإنتاج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رغوة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البولي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يوريثان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إلى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</w:t>
      </w:r>
      <w:r w:rsidR="00C704CD">
        <w:rPr>
          <w:rFonts w:hint="cs"/>
          <w:sz w:val="26"/>
          <w:szCs w:val="26"/>
          <w:rtl/>
          <w:lang w:bidi="ar-LB"/>
        </w:rPr>
        <w:t>قن</w:t>
      </w:r>
      <w:r w:rsidRPr="00F2384C">
        <w:rPr>
          <w:sz w:val="26"/>
          <w:szCs w:val="26"/>
          <w:rtl/>
          <w:lang w:bidi="ar-LB"/>
        </w:rPr>
        <w:t>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غير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قائمة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على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المواد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الهيدروفلوروكربونية؛</w:t>
      </w:r>
    </w:p>
    <w:p w14:paraId="4026FD76" w14:textId="0D94DCF4" w:rsidR="00D74D9C" w:rsidRPr="00F2384C" w:rsidRDefault="00E92AE8" w:rsidP="00EC1BC7">
      <w:pPr>
        <w:pStyle w:val="ListParagraph"/>
        <w:numPr>
          <w:ilvl w:val="0"/>
          <w:numId w:val="71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يكون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الحد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الأقصى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لمستوى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التمويل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الذي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ستتم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الموافقة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عليه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لكل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دولة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الدول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المصنفة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طرفاً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عاملاً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بالمادة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5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لإزالة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استيراد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المواد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الهيدروفلوروكربونية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الموجودة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البوليولات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الممزوجة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مسبقاً،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بناءً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متوسط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كميات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المواد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الهيدروفلوروكربونية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الموجودة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البوليولات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الممزوجة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مسبقاً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المستوردة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خلال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الفترة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2020-2022،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أساس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هذه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القيمة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منفصلة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نقطة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البداية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للتخفيض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المستدام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استهلاك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المواد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الهيدروفلوروكربونية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وستنعكس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بشكل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منفصل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نقطة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البداية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الاتفاق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بين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الدولة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واللجنة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التنفيذية؛</w:t>
      </w:r>
    </w:p>
    <w:p w14:paraId="6725A650" w14:textId="332018EC" w:rsidR="00D74D9C" w:rsidRPr="00F2384C" w:rsidRDefault="00E92AE8" w:rsidP="00EC1BC7">
      <w:pPr>
        <w:pStyle w:val="ListParagraph"/>
        <w:numPr>
          <w:ilvl w:val="0"/>
          <w:numId w:val="71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تحصل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الدول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المصنفة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طرفاً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عاملاً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بالمادة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5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التي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لديها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شركات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مؤهلة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تقوم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بتصنيع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البوليولات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الممزوجة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مسبقاً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بالمواد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الهيدروفلوروكربونية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مساعدة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محسوبة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بناءً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استهلاك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المواد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الهيدروفلوروكربونية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التي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تباع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محلياً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لاستخدامها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قبل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شركات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إنتاج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رغوة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البولي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يوريثان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الفترة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2020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2022،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أساس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تصدير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المواد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الهيدروفلوروكربونية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الموجودة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البوليولات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الممزوجة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مسبقاً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2020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2022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خصم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الصادرات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نقطة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البداية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للتخفيضات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الإجمالية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استهلاكها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المواد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الهيدروفلوروكربونية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وقت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تقديم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برنامجها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لخفض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الاستهلاك؛</w:t>
      </w:r>
    </w:p>
    <w:p w14:paraId="4832BFC4" w14:textId="2EC1F346" w:rsidR="00D74D9C" w:rsidRPr="00F2384C" w:rsidRDefault="00E92AE8" w:rsidP="00EC1BC7">
      <w:pPr>
        <w:pStyle w:val="ListParagraph"/>
        <w:numPr>
          <w:ilvl w:val="0"/>
          <w:numId w:val="71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lastRenderedPageBreak/>
        <w:t>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يطلب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الدول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المصنفة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طرفاً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عاملاً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بالمادة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5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التي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تصدّر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المواد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الهيدروفلوروكربونية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الموجودة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البوليولات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الممزوجة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مسبقاً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تبلغ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صادراتها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للسنوات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2020-2022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عند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طلب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التمويل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لإزالة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المواد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الهيدروفلوروكربونية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قطاع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إنتاج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رغوة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البولي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يوريثان؛</w:t>
      </w:r>
    </w:p>
    <w:p w14:paraId="670C3447" w14:textId="369115AC" w:rsidR="00D74D9C" w:rsidRPr="00F2384C" w:rsidRDefault="00E92AE8" w:rsidP="00EC1BC7">
      <w:pPr>
        <w:pStyle w:val="ListParagraph"/>
        <w:numPr>
          <w:ilvl w:val="0"/>
          <w:numId w:val="71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يطلب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الدول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المصنفة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طرفاً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عاملاً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بالمادة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5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التي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تستخدم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المواد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الهيدروفلوروكربونية،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سواء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كانت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نقية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أو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موجودة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بوليولات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الممزوجة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مسبقا،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قطاع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إنتاج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رغوة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البولي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يوريثان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أن،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تنظر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وضع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نظام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وطني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لتسجيل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ورصد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كميات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المواد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الهيدروفلوروكربونية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الموجودة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البوليولات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الممزوجة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مسبقاً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المستوردة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و/أو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المصدرة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(حيثما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ينطبق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الامر)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لدعم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حظر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واردات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المواد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الهيدروفلوروكربونية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النقية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والمواد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الهيدروفلوروكربونية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الموجودة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البوليولات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الممزوجة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مسبقاً،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التي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ستصدر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بمجرد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تحويل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جميع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شركات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انتاج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رغوة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البولي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يوريثان،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ولتيسير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رصد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هذه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الشركات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أجل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مواصلة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عملية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إزالة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المواد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الهيدروفلوروكربونية.</w:t>
      </w:r>
    </w:p>
    <w:p w14:paraId="5F9B4767" w14:textId="48BDDA93" w:rsidR="005F72C1" w:rsidRPr="00F2384C" w:rsidRDefault="005F72C1" w:rsidP="005F72C1">
      <w:pPr>
        <w:widowControl w:val="0"/>
        <w:bidi/>
        <w:spacing w:after="240" w:line="288" w:lineRule="auto"/>
        <w:ind w:left="1440" w:hanging="720"/>
        <w:outlineLvl w:val="1"/>
        <w:rPr>
          <w:b/>
          <w:bCs/>
          <w:sz w:val="26"/>
          <w:szCs w:val="26"/>
          <w:lang w:bidi="ar-LB"/>
        </w:rPr>
      </w:pPr>
      <w:r w:rsidRPr="00F2384C">
        <w:rPr>
          <w:b/>
          <w:bCs/>
          <w:sz w:val="26"/>
          <w:szCs w:val="26"/>
          <w:rtl/>
          <w:lang w:bidi="ar-LB"/>
        </w:rPr>
        <w:t>11(د)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D8256F" w:rsidRPr="00F2384C">
        <w:rPr>
          <w:b/>
          <w:bCs/>
          <w:sz w:val="26"/>
          <w:szCs w:val="26"/>
          <w:rtl/>
          <w:lang w:bidi="ar-LB"/>
        </w:rPr>
        <w:t>تحديث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D8256F" w:rsidRPr="00F2384C">
        <w:rPr>
          <w:b/>
          <w:bCs/>
          <w:sz w:val="26"/>
          <w:szCs w:val="26"/>
          <w:rtl/>
          <w:lang w:bidi="ar-LB"/>
        </w:rPr>
        <w:t>بشأن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D8256F" w:rsidRPr="00F2384C">
        <w:rPr>
          <w:b/>
          <w:bCs/>
          <w:sz w:val="26"/>
          <w:szCs w:val="26"/>
          <w:rtl/>
          <w:lang w:bidi="ar-LB"/>
        </w:rPr>
        <w:t>قطاع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D8256F" w:rsidRPr="00F2384C">
        <w:rPr>
          <w:b/>
          <w:bCs/>
          <w:sz w:val="26"/>
          <w:szCs w:val="26"/>
          <w:rtl/>
          <w:lang w:bidi="ar-LB"/>
        </w:rPr>
        <w:t>التركيب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D8256F" w:rsidRPr="00F2384C">
        <w:rPr>
          <w:b/>
          <w:bCs/>
          <w:sz w:val="26"/>
          <w:szCs w:val="26"/>
          <w:rtl/>
          <w:lang w:bidi="ar-LB"/>
        </w:rPr>
        <w:t>والتجميع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D8256F" w:rsidRPr="00F2384C">
        <w:rPr>
          <w:b/>
          <w:bCs/>
          <w:sz w:val="26"/>
          <w:szCs w:val="26"/>
          <w:rtl/>
          <w:lang w:bidi="ar-LB"/>
        </w:rPr>
        <w:t>المحلي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D8256F" w:rsidRPr="00F2384C">
        <w:rPr>
          <w:b/>
          <w:bCs/>
          <w:sz w:val="26"/>
          <w:szCs w:val="26"/>
          <w:rtl/>
          <w:lang w:bidi="ar-LB"/>
        </w:rPr>
        <w:t>(المقرر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="00D8256F" w:rsidRPr="00F2384C">
        <w:rPr>
          <w:b/>
          <w:bCs/>
          <w:sz w:val="26"/>
          <w:szCs w:val="26"/>
          <w:rtl/>
          <w:lang w:bidi="ar-LB"/>
        </w:rPr>
        <w:t>93/94(د))</w:t>
      </w:r>
    </w:p>
    <w:p w14:paraId="6367BA09" w14:textId="409E2163" w:rsidR="005F72C1" w:rsidRPr="00F2384C" w:rsidRDefault="00D8256F" w:rsidP="005F72C1">
      <w:pPr>
        <w:widowControl w:val="0"/>
        <w:bidi/>
        <w:spacing w:after="240" w:line="288" w:lineRule="auto"/>
        <w:ind w:left="720"/>
        <w:outlineLvl w:val="1"/>
        <w:rPr>
          <w:sz w:val="24"/>
          <w:szCs w:val="26"/>
          <w:u w:val="single"/>
          <w:lang w:val="en-US" w:bidi="ar-LB"/>
        </w:rPr>
      </w:pPr>
      <w:r w:rsidRPr="00F2384C">
        <w:rPr>
          <w:sz w:val="24"/>
          <w:szCs w:val="26"/>
          <w:u w:val="single"/>
          <w:rtl/>
          <w:lang w:val="en-US" w:bidi="ar-LB"/>
        </w:rPr>
        <w:t>تتضمن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rtl/>
          <w:lang w:val="en-US" w:bidi="ar-LB"/>
        </w:rPr>
        <w:t>الوثيقة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lang w:val="en-US" w:bidi="ar-LB"/>
        </w:rPr>
        <w:t>UNEP/OzL.Pro/ExCom/95/89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تحديثاً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بشأن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قطاع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التركيب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والتجميع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المحلي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منذ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الاجتماع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الرابع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والتسعين.</w:t>
      </w:r>
    </w:p>
    <w:p w14:paraId="224FCC73" w14:textId="66694F33" w:rsidR="005F72C1" w:rsidRPr="00F2384C" w:rsidRDefault="005F72C1" w:rsidP="005F72C1">
      <w:pPr>
        <w:widowControl w:val="0"/>
        <w:bidi/>
        <w:spacing w:after="240"/>
        <w:ind w:left="720"/>
        <w:outlineLvl w:val="1"/>
        <w:rPr>
          <w:sz w:val="26"/>
          <w:szCs w:val="26"/>
          <w:u w:val="single"/>
          <w:rtl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المشكلات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التي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يتعين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معالجتها</w:t>
      </w:r>
      <w:r w:rsidRPr="00F2384C">
        <w:rPr>
          <w:sz w:val="26"/>
          <w:szCs w:val="26"/>
          <w:rtl/>
          <w:lang w:bidi="ar-LB"/>
        </w:rPr>
        <w:t>:</w:t>
      </w:r>
    </w:p>
    <w:p w14:paraId="6DE71595" w14:textId="531FA6BD" w:rsidR="005F72C1" w:rsidRPr="00F2384C" w:rsidRDefault="00D8256F" w:rsidP="00EC1BC7">
      <w:pPr>
        <w:pStyle w:val="ListParagraph"/>
        <w:widowControl w:val="0"/>
        <w:numPr>
          <w:ilvl w:val="0"/>
          <w:numId w:val="8"/>
        </w:numPr>
        <w:bidi/>
        <w:spacing w:after="240" w:line="288" w:lineRule="auto"/>
        <w:contextualSpacing w:val="0"/>
        <w:outlineLvl w:val="1"/>
        <w:rPr>
          <w:sz w:val="26"/>
          <w:szCs w:val="26"/>
          <w:lang w:bidi="ar-LB"/>
        </w:rPr>
      </w:pPr>
      <w:r w:rsidRPr="00F2384C">
        <w:rPr>
          <w:sz w:val="26"/>
          <w:szCs w:val="26"/>
          <w:rtl/>
          <w:lang w:bidi="ar-LB"/>
        </w:rPr>
        <w:t>النظر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المعلومات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والنهج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المحدث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للتخفيض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التدريجي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للهيدروفلوروكربون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القطاع.</w:t>
      </w:r>
    </w:p>
    <w:p w14:paraId="255D4F58" w14:textId="0C4D6D1E" w:rsidR="005F72C1" w:rsidRPr="00F2384C" w:rsidRDefault="005F72C1" w:rsidP="005F72C1">
      <w:pPr>
        <w:keepNext/>
        <w:bidi/>
        <w:spacing w:after="240"/>
        <w:ind w:left="720"/>
        <w:rPr>
          <w:sz w:val="26"/>
          <w:szCs w:val="26"/>
          <w:u w:val="single"/>
          <w:rtl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قد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ترغب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اللجنة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التنفيذية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="006A3A09" w:rsidRPr="00F2384C">
        <w:rPr>
          <w:sz w:val="26"/>
          <w:szCs w:val="26"/>
          <w:u w:val="single"/>
          <w:rtl/>
          <w:lang w:bidi="ar-LB"/>
        </w:rPr>
        <w:t>في</w:t>
      </w:r>
      <w:r w:rsidRPr="00F2384C">
        <w:rPr>
          <w:sz w:val="26"/>
          <w:szCs w:val="26"/>
          <w:u w:val="single"/>
          <w:rtl/>
          <w:lang w:bidi="ar-LB"/>
        </w:rPr>
        <w:t>:</w:t>
      </w:r>
    </w:p>
    <w:p w14:paraId="7C7ACCB8" w14:textId="21D1A729" w:rsidR="005F72C1" w:rsidRPr="00F2384C" w:rsidRDefault="006A3A09" w:rsidP="00EC1BC7">
      <w:pPr>
        <w:pStyle w:val="ListParagraph"/>
        <w:numPr>
          <w:ilvl w:val="0"/>
          <w:numId w:val="73"/>
        </w:numPr>
        <w:bidi/>
        <w:spacing w:after="240" w:line="288" w:lineRule="auto"/>
        <w:ind w:left="1440" w:hanging="720"/>
        <w:contextualSpacing w:val="0"/>
        <w:rPr>
          <w:sz w:val="24"/>
          <w:szCs w:val="26"/>
          <w:lang w:val="en-US" w:bidi="ar-LB"/>
        </w:rPr>
      </w:pPr>
      <w:r w:rsidRPr="00F2384C">
        <w:rPr>
          <w:sz w:val="24"/>
          <w:szCs w:val="26"/>
          <w:rtl/>
          <w:lang w:val="en-US" w:bidi="ar-LB"/>
        </w:rPr>
        <w:t>الإحاطة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علمًا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بالوثيقة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lang w:val="en-US" w:bidi="ar-LB"/>
        </w:rPr>
        <w:t>UNEP/OzL.Pro/ExCom/95/89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تتضمن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تحديثًا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للقطاع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الفرعي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للتركيب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والتجميع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المستوى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المحلي؛</w:t>
      </w:r>
    </w:p>
    <w:p w14:paraId="19421E7C" w14:textId="0F3B4BF8" w:rsidR="005F72C1" w:rsidRPr="00F2384C" w:rsidRDefault="006A3A09" w:rsidP="00EC1BC7">
      <w:pPr>
        <w:pStyle w:val="ListParagraph"/>
        <w:numPr>
          <w:ilvl w:val="0"/>
          <w:numId w:val="73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مواصلة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النظر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المشاريع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القطاع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الفرعي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للتركيب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والتجميع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المستوى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المحلي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سياق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خطط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تنفيذ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تعديل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كيغالي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للمواد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الهيدروفلوروكربونية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أساس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كل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حالة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حدة،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تماشيًا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المقررَين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39/92(د)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="003658A3" w:rsidRPr="00F2384C">
        <w:rPr>
          <w:sz w:val="26"/>
          <w:szCs w:val="26"/>
          <w:rtl/>
          <w:lang w:val="en-US" w:bidi="ar-LB"/>
        </w:rPr>
        <w:t>و94</w:t>
      </w:r>
      <w:r w:rsidRPr="00F2384C">
        <w:rPr>
          <w:sz w:val="26"/>
          <w:szCs w:val="26"/>
          <w:rtl/>
          <w:lang w:val="en-US" w:bidi="ar-LB"/>
        </w:rPr>
        <w:t>/93(ﻫ)؛</w:t>
      </w:r>
    </w:p>
    <w:p w14:paraId="25458DED" w14:textId="1600982B" w:rsidR="005F72C1" w:rsidRPr="00F2384C" w:rsidRDefault="006A3A09" w:rsidP="00EC1BC7">
      <w:pPr>
        <w:pStyle w:val="ListParagraph"/>
        <w:numPr>
          <w:ilvl w:val="0"/>
          <w:numId w:val="73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الطلب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الأمانة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تواصل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جمع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المعلومات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القطاع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الفرعي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للتركيب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والتجميع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المستوى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المحلي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التي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تقدمها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البلدان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المدرجة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المادة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5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خطط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تنفيذ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تعديل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كيغالي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الخاصة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بها،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تقدم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الاجتماع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الثامن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والتسعين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تحديثًا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للوثيقة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المشار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إليها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الفقرة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الفرعية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(أ)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أعلاه.</w:t>
      </w:r>
    </w:p>
    <w:p w14:paraId="4AEB1358" w14:textId="16E0E0A7" w:rsidR="00406823" w:rsidRPr="00F2384C" w:rsidRDefault="00406823" w:rsidP="00406823">
      <w:pPr>
        <w:widowControl w:val="0"/>
        <w:bidi/>
        <w:spacing w:after="240" w:line="288" w:lineRule="auto"/>
        <w:ind w:left="1440" w:hanging="720"/>
        <w:outlineLvl w:val="1"/>
        <w:rPr>
          <w:b/>
          <w:bCs/>
          <w:sz w:val="24"/>
          <w:szCs w:val="26"/>
          <w:lang w:bidi="ar-LB"/>
        </w:rPr>
      </w:pPr>
      <w:r w:rsidRPr="00F2384C">
        <w:rPr>
          <w:b/>
          <w:bCs/>
          <w:sz w:val="24"/>
          <w:szCs w:val="26"/>
          <w:rtl/>
          <w:lang w:bidi="ar-LB"/>
        </w:rPr>
        <w:t>11(هـ)</w:t>
      </w:r>
      <w:r w:rsidR="00351949">
        <w:rPr>
          <w:b/>
          <w:bCs/>
          <w:sz w:val="24"/>
          <w:szCs w:val="26"/>
          <w:rtl/>
          <w:lang w:bidi="ar-LB"/>
        </w:rPr>
        <w:t xml:space="preserve"> </w:t>
      </w:r>
      <w:r w:rsidR="00F36193" w:rsidRPr="00F2384C">
        <w:rPr>
          <w:b/>
          <w:bCs/>
          <w:sz w:val="24"/>
          <w:szCs w:val="26"/>
          <w:rtl/>
          <w:lang w:bidi="ar-LB"/>
        </w:rPr>
        <w:t>مشروع</w:t>
      </w:r>
      <w:r w:rsidR="00351949">
        <w:rPr>
          <w:b/>
          <w:bCs/>
          <w:sz w:val="24"/>
          <w:szCs w:val="26"/>
          <w:rtl/>
          <w:lang w:bidi="ar-LB"/>
        </w:rPr>
        <w:t xml:space="preserve"> </w:t>
      </w:r>
      <w:r w:rsidR="00F36193" w:rsidRPr="00F2384C">
        <w:rPr>
          <w:b/>
          <w:bCs/>
          <w:sz w:val="24"/>
          <w:szCs w:val="26"/>
          <w:rtl/>
          <w:lang w:bidi="ar-LB"/>
        </w:rPr>
        <w:t>نموذج</w:t>
      </w:r>
      <w:r w:rsidR="00351949">
        <w:rPr>
          <w:b/>
          <w:bCs/>
          <w:sz w:val="24"/>
          <w:szCs w:val="26"/>
          <w:rtl/>
          <w:lang w:bidi="ar-LB"/>
        </w:rPr>
        <w:t xml:space="preserve"> </w:t>
      </w:r>
      <w:r w:rsidR="00F36193" w:rsidRPr="00F2384C">
        <w:rPr>
          <w:b/>
          <w:bCs/>
          <w:sz w:val="24"/>
          <w:szCs w:val="26"/>
          <w:rtl/>
          <w:lang w:bidi="ar-LB"/>
        </w:rPr>
        <w:t>اتفاقية</w:t>
      </w:r>
      <w:r w:rsidR="00351949">
        <w:rPr>
          <w:b/>
          <w:bCs/>
          <w:sz w:val="24"/>
          <w:szCs w:val="26"/>
          <w:rtl/>
          <w:lang w:bidi="ar-LB"/>
        </w:rPr>
        <w:t xml:space="preserve"> </w:t>
      </w:r>
      <w:r w:rsidR="00F36193" w:rsidRPr="00F2384C">
        <w:rPr>
          <w:b/>
          <w:bCs/>
          <w:sz w:val="24"/>
          <w:szCs w:val="26"/>
          <w:rtl/>
          <w:lang w:bidi="ar-LB"/>
        </w:rPr>
        <w:t>المرحلة</w:t>
      </w:r>
      <w:r w:rsidR="00351949">
        <w:rPr>
          <w:b/>
          <w:bCs/>
          <w:sz w:val="24"/>
          <w:szCs w:val="26"/>
          <w:rtl/>
          <w:lang w:bidi="ar-LB"/>
        </w:rPr>
        <w:t xml:space="preserve"> </w:t>
      </w:r>
      <w:r w:rsidR="00F36193" w:rsidRPr="00F2384C">
        <w:rPr>
          <w:b/>
          <w:bCs/>
          <w:sz w:val="24"/>
          <w:szCs w:val="26"/>
          <w:rtl/>
          <w:lang w:bidi="ar-LB"/>
        </w:rPr>
        <w:t>الأولى</w:t>
      </w:r>
      <w:r w:rsidR="00351949">
        <w:rPr>
          <w:b/>
          <w:bCs/>
          <w:sz w:val="24"/>
          <w:szCs w:val="26"/>
          <w:rtl/>
          <w:lang w:bidi="ar-LB"/>
        </w:rPr>
        <w:t xml:space="preserve"> </w:t>
      </w:r>
      <w:r w:rsidR="00F36193" w:rsidRPr="00F2384C">
        <w:rPr>
          <w:b/>
          <w:bCs/>
          <w:sz w:val="24"/>
          <w:szCs w:val="26"/>
          <w:rtl/>
          <w:lang w:bidi="ar-LB"/>
        </w:rPr>
        <w:t>لخطة</w:t>
      </w:r>
      <w:r w:rsidR="00351949">
        <w:rPr>
          <w:b/>
          <w:bCs/>
          <w:sz w:val="24"/>
          <w:szCs w:val="26"/>
          <w:rtl/>
          <w:lang w:bidi="ar-LB"/>
        </w:rPr>
        <w:t xml:space="preserve"> </w:t>
      </w:r>
      <w:r w:rsidR="00F36193" w:rsidRPr="00F2384C">
        <w:rPr>
          <w:b/>
          <w:bCs/>
          <w:sz w:val="24"/>
          <w:szCs w:val="26"/>
          <w:rtl/>
          <w:lang w:bidi="ar-LB"/>
        </w:rPr>
        <w:t>تنفيذ</w:t>
      </w:r>
      <w:r w:rsidR="00351949">
        <w:rPr>
          <w:b/>
          <w:bCs/>
          <w:sz w:val="24"/>
          <w:szCs w:val="26"/>
          <w:rtl/>
          <w:lang w:bidi="ar-LB"/>
        </w:rPr>
        <w:t xml:space="preserve"> </w:t>
      </w:r>
      <w:r w:rsidR="00F36193" w:rsidRPr="00F2384C">
        <w:rPr>
          <w:b/>
          <w:bCs/>
          <w:sz w:val="24"/>
          <w:szCs w:val="26"/>
          <w:rtl/>
          <w:lang w:bidi="ar-LB"/>
        </w:rPr>
        <w:t>كيغالي</w:t>
      </w:r>
      <w:r w:rsidR="00351949">
        <w:rPr>
          <w:b/>
          <w:bCs/>
          <w:sz w:val="24"/>
          <w:szCs w:val="26"/>
          <w:rtl/>
          <w:lang w:bidi="ar-LB"/>
        </w:rPr>
        <w:t xml:space="preserve"> </w:t>
      </w:r>
      <w:r w:rsidR="00F36193" w:rsidRPr="00F2384C">
        <w:rPr>
          <w:b/>
          <w:bCs/>
          <w:sz w:val="24"/>
          <w:szCs w:val="26"/>
          <w:rtl/>
          <w:lang w:bidi="ar-LB"/>
        </w:rPr>
        <w:t>للمواد</w:t>
      </w:r>
      <w:r w:rsidR="00351949">
        <w:rPr>
          <w:b/>
          <w:bCs/>
          <w:sz w:val="24"/>
          <w:szCs w:val="26"/>
          <w:rtl/>
          <w:lang w:bidi="ar-LB"/>
        </w:rPr>
        <w:t xml:space="preserve"> </w:t>
      </w:r>
      <w:r w:rsidR="00F36193" w:rsidRPr="00F2384C">
        <w:rPr>
          <w:b/>
          <w:bCs/>
          <w:sz w:val="24"/>
          <w:szCs w:val="26"/>
          <w:rtl/>
          <w:lang w:bidi="ar-LB"/>
        </w:rPr>
        <w:t>الهيدروفلوروكربونية</w:t>
      </w:r>
      <w:r w:rsidR="00351949">
        <w:rPr>
          <w:b/>
          <w:bCs/>
          <w:sz w:val="24"/>
          <w:szCs w:val="26"/>
          <w:rtl/>
          <w:lang w:bidi="ar-LB"/>
        </w:rPr>
        <w:t xml:space="preserve"> </w:t>
      </w:r>
      <w:r w:rsidR="00F36193" w:rsidRPr="00F2384C">
        <w:rPr>
          <w:b/>
          <w:bCs/>
          <w:sz w:val="24"/>
          <w:szCs w:val="26"/>
          <w:rtl/>
          <w:lang w:bidi="ar-LB"/>
        </w:rPr>
        <w:t>(الفقرة</w:t>
      </w:r>
      <w:r w:rsidR="00351949">
        <w:rPr>
          <w:b/>
          <w:bCs/>
          <w:sz w:val="24"/>
          <w:szCs w:val="26"/>
          <w:rtl/>
          <w:lang w:bidi="ar-LB"/>
        </w:rPr>
        <w:t xml:space="preserve"> </w:t>
      </w:r>
      <w:r w:rsidR="00F36193" w:rsidRPr="00F2384C">
        <w:rPr>
          <w:b/>
          <w:bCs/>
          <w:sz w:val="24"/>
          <w:szCs w:val="26"/>
          <w:rtl/>
          <w:lang w:bidi="ar-LB"/>
        </w:rPr>
        <w:t>294</w:t>
      </w:r>
      <w:r w:rsidR="00351949">
        <w:rPr>
          <w:b/>
          <w:bCs/>
          <w:sz w:val="24"/>
          <w:szCs w:val="26"/>
          <w:rtl/>
          <w:lang w:bidi="ar-LB"/>
        </w:rPr>
        <w:t xml:space="preserve"> </w:t>
      </w:r>
      <w:r w:rsidR="00F36193" w:rsidRPr="00F2384C">
        <w:rPr>
          <w:b/>
          <w:bCs/>
          <w:sz w:val="24"/>
          <w:szCs w:val="26"/>
          <w:rtl/>
          <w:lang w:bidi="ar-LB"/>
        </w:rPr>
        <w:t>من</w:t>
      </w:r>
      <w:r w:rsidR="00351949">
        <w:rPr>
          <w:b/>
          <w:bCs/>
          <w:sz w:val="24"/>
          <w:szCs w:val="26"/>
          <w:rtl/>
          <w:lang w:bidi="ar-LB"/>
        </w:rPr>
        <w:t xml:space="preserve"> </w:t>
      </w:r>
      <w:r w:rsidR="00F36193" w:rsidRPr="00F2384C">
        <w:rPr>
          <w:b/>
          <w:bCs/>
          <w:sz w:val="24"/>
          <w:szCs w:val="26"/>
          <w:rtl/>
          <w:lang w:bidi="ar-LB"/>
        </w:rPr>
        <w:t>الوثيقة</w:t>
      </w:r>
      <w:r w:rsidR="00351949">
        <w:rPr>
          <w:b/>
          <w:bCs/>
          <w:sz w:val="24"/>
          <w:szCs w:val="26"/>
          <w:rtl/>
          <w:lang w:bidi="ar-LB"/>
        </w:rPr>
        <w:t xml:space="preserve"> </w:t>
      </w:r>
      <w:r w:rsidR="00F36193" w:rsidRPr="00F2384C">
        <w:rPr>
          <w:b/>
          <w:bCs/>
          <w:sz w:val="24"/>
          <w:szCs w:val="26"/>
          <w:lang w:bidi="ar-LB"/>
        </w:rPr>
        <w:t>UNEP/OzL.Pro/ExCom/94/67</w:t>
      </w:r>
      <w:r w:rsidR="00F36193" w:rsidRPr="00F2384C">
        <w:rPr>
          <w:b/>
          <w:bCs/>
          <w:sz w:val="24"/>
          <w:szCs w:val="26"/>
          <w:rtl/>
          <w:lang w:bidi="ar-LB"/>
        </w:rPr>
        <w:t>)</w:t>
      </w:r>
    </w:p>
    <w:p w14:paraId="6FEE49A7" w14:textId="66F3C88A" w:rsidR="00406823" w:rsidRPr="00F2384C" w:rsidRDefault="00F36193" w:rsidP="00406823">
      <w:pPr>
        <w:widowControl w:val="0"/>
        <w:bidi/>
        <w:spacing w:after="240" w:line="288" w:lineRule="auto"/>
        <w:ind w:left="720"/>
        <w:outlineLvl w:val="1"/>
        <w:rPr>
          <w:sz w:val="24"/>
          <w:szCs w:val="26"/>
          <w:lang w:val="en-US" w:bidi="ar-LB"/>
        </w:rPr>
      </w:pPr>
      <w:r w:rsidRPr="00F2384C">
        <w:rPr>
          <w:sz w:val="24"/>
          <w:szCs w:val="26"/>
          <w:u w:val="single"/>
          <w:rtl/>
          <w:lang w:val="en-US" w:bidi="ar-LB"/>
        </w:rPr>
        <w:t>تحتوي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rtl/>
          <w:lang w:val="en-US" w:bidi="ar-LB"/>
        </w:rPr>
        <w:t>الوثيقة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lang w:val="en-US" w:bidi="ar-LB"/>
        </w:rPr>
        <w:t>UNEP/OzL.Pro/ExCom/95/90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وثيقة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العمل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إعادة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إنتاجها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المرفق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بهذه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الوثيقة.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وهي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تتألف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مشروع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نموذج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اتفاقية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المرحلة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الأولى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لخطط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تنفيذ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كيغالي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كما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ناقشها،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حتى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تاريخه،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فريق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الاتصال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الذي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إنشاؤه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الاجتماع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الرابع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والتسعين.</w:t>
      </w:r>
    </w:p>
    <w:p w14:paraId="5ADA0D6B" w14:textId="7157DE89" w:rsidR="00406823" w:rsidRPr="00F2384C" w:rsidRDefault="00406823" w:rsidP="00406823">
      <w:pPr>
        <w:widowControl w:val="0"/>
        <w:bidi/>
        <w:spacing w:after="240"/>
        <w:ind w:left="720"/>
        <w:outlineLvl w:val="1"/>
        <w:rPr>
          <w:sz w:val="26"/>
          <w:szCs w:val="26"/>
          <w:u w:val="single"/>
          <w:rtl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lastRenderedPageBreak/>
        <w:t>المشكلات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التي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يتعين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معالجتها</w:t>
      </w:r>
      <w:r w:rsidRPr="00F2384C">
        <w:rPr>
          <w:sz w:val="26"/>
          <w:szCs w:val="26"/>
          <w:rtl/>
          <w:lang w:bidi="ar-LB"/>
        </w:rPr>
        <w:t>:</w:t>
      </w:r>
    </w:p>
    <w:p w14:paraId="5F78756B" w14:textId="250477EB" w:rsidR="00406823" w:rsidRPr="00F2384C" w:rsidRDefault="006A185B" w:rsidP="00EC1BC7">
      <w:pPr>
        <w:pStyle w:val="ListParagraph"/>
        <w:widowControl w:val="0"/>
        <w:numPr>
          <w:ilvl w:val="0"/>
          <w:numId w:val="8"/>
        </w:numPr>
        <w:bidi/>
        <w:spacing w:after="240" w:line="288" w:lineRule="auto"/>
        <w:contextualSpacing w:val="0"/>
        <w:outlineLvl w:val="1"/>
        <w:rPr>
          <w:sz w:val="26"/>
          <w:szCs w:val="26"/>
          <w:lang w:bidi="ar-LB"/>
        </w:rPr>
      </w:pPr>
      <w:r w:rsidRPr="00F2384C">
        <w:rPr>
          <w:sz w:val="26"/>
          <w:szCs w:val="26"/>
          <w:rtl/>
          <w:lang w:bidi="ar-LB"/>
        </w:rPr>
        <w:t>النظر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التعديلات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والتحديثات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إجراؤها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على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اتفاقية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خطة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إدارة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إزالة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المواد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الهيدروكلوروفلوروكربونية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لإعداد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مشروع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نموذج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اتفاقية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المرحلة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الأولى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لخطط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تنفيذ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كيغالي.</w:t>
      </w:r>
    </w:p>
    <w:p w14:paraId="2562820E" w14:textId="520C3126" w:rsidR="00406823" w:rsidRPr="00F2384C" w:rsidRDefault="00406823" w:rsidP="00406823">
      <w:pPr>
        <w:keepNext/>
        <w:bidi/>
        <w:spacing w:after="240"/>
        <w:ind w:left="720"/>
        <w:rPr>
          <w:sz w:val="26"/>
          <w:szCs w:val="26"/>
          <w:u w:val="single"/>
          <w:rtl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قد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ترغب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اللجنة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التنفيذية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النظر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الموافقة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على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مشروع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نموذج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اتفاق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للمرحلة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الأولى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من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خطط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تنفيذ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تعديل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كيغالي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للمواد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الهيدروفلوروكربونية.</w:t>
      </w:r>
    </w:p>
    <w:p w14:paraId="7183B373" w14:textId="0B6BB857" w:rsidR="00406823" w:rsidRPr="00F2384C" w:rsidRDefault="006A185B" w:rsidP="00EC1BC7">
      <w:pPr>
        <w:pStyle w:val="ListParagraph"/>
        <w:numPr>
          <w:ilvl w:val="0"/>
          <w:numId w:val="76"/>
        </w:numPr>
        <w:bidi/>
        <w:spacing w:after="240"/>
        <w:ind w:left="0" w:firstLine="0"/>
        <w:outlineLvl w:val="0"/>
        <w:rPr>
          <w:b/>
          <w:bCs/>
          <w:sz w:val="26"/>
          <w:szCs w:val="26"/>
          <w:lang w:bidi="ar-LB"/>
        </w:rPr>
      </w:pPr>
      <w:r w:rsidRPr="00F2384C">
        <w:rPr>
          <w:b/>
          <w:bCs/>
          <w:sz w:val="26"/>
          <w:szCs w:val="26"/>
          <w:rtl/>
          <w:lang w:bidi="ar-LB"/>
        </w:rPr>
        <w:t>تحديد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شروط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الإبلاغ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وتبسيط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عملية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إعداد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التقارير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بشأن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التقدم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المحرز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في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مختلف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أنواع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التقارير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(المقرر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93/1(ب))</w:t>
      </w:r>
    </w:p>
    <w:p w14:paraId="657549B4" w14:textId="4AEFEE18" w:rsidR="00406823" w:rsidRPr="00F2384C" w:rsidRDefault="00901A38" w:rsidP="00406823">
      <w:pPr>
        <w:widowControl w:val="0"/>
        <w:bidi/>
        <w:spacing w:after="240" w:line="288" w:lineRule="auto"/>
        <w:ind w:left="720"/>
        <w:outlineLvl w:val="1"/>
        <w:rPr>
          <w:sz w:val="24"/>
          <w:szCs w:val="26"/>
          <w:u w:val="single"/>
          <w:lang w:val="en-US" w:bidi="ar-LB"/>
        </w:rPr>
      </w:pPr>
      <w:r w:rsidRPr="00F2384C">
        <w:rPr>
          <w:sz w:val="24"/>
          <w:szCs w:val="26"/>
          <w:u w:val="single"/>
          <w:rtl/>
          <w:lang w:val="en-US" w:bidi="ar-LB"/>
        </w:rPr>
        <w:t>تقدم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rtl/>
          <w:lang w:val="en-US" w:bidi="ar-LB"/>
        </w:rPr>
        <w:t>الوثيقة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lang w:val="en-US" w:bidi="ar-LB"/>
        </w:rPr>
        <w:t>UNEP/OzL.Pro/ExCom/95/91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تحديداً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لمتطلبات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الإبلاغ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وتبسيطاً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لعملية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إعداد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التقارير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بشأن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التقدم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المحرز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عبر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نطاق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التقارير؛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الأخذ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الاعتبار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التطوير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الجاري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لنظام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إدارة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المعرفة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(المقرر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93/1(ب)).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وتتضمن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الوثيقة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أربعة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أقسام: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تحديد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شروط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الإبلاغ؛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والتشاور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الوكالات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الثنائية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والمنفذة؛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وملاحظات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الأمانة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والتوصية.</w:t>
      </w:r>
    </w:p>
    <w:p w14:paraId="6F892D80" w14:textId="32BF82AF" w:rsidR="00406823" w:rsidRPr="00F2384C" w:rsidRDefault="00406823" w:rsidP="00406823">
      <w:pPr>
        <w:widowControl w:val="0"/>
        <w:bidi/>
        <w:spacing w:after="240"/>
        <w:ind w:left="720"/>
        <w:outlineLvl w:val="1"/>
        <w:rPr>
          <w:sz w:val="26"/>
          <w:szCs w:val="26"/>
          <w:u w:val="single"/>
          <w:rtl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المشكلات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التي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يتعين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معالجتها</w:t>
      </w:r>
      <w:r w:rsidRPr="00F2384C">
        <w:rPr>
          <w:sz w:val="26"/>
          <w:szCs w:val="26"/>
          <w:rtl/>
          <w:lang w:bidi="ar-LB"/>
        </w:rPr>
        <w:t>:</w:t>
      </w:r>
    </w:p>
    <w:p w14:paraId="34AD4BD7" w14:textId="3EECA13F" w:rsidR="00406823" w:rsidRPr="00F2384C" w:rsidRDefault="00C541E2" w:rsidP="00EC1BC7">
      <w:pPr>
        <w:pStyle w:val="ListParagraph"/>
        <w:widowControl w:val="0"/>
        <w:numPr>
          <w:ilvl w:val="0"/>
          <w:numId w:val="8"/>
        </w:numPr>
        <w:bidi/>
        <w:spacing w:after="240" w:line="288" w:lineRule="auto"/>
        <w:contextualSpacing w:val="0"/>
        <w:outlineLvl w:val="1"/>
        <w:rPr>
          <w:sz w:val="26"/>
          <w:szCs w:val="26"/>
          <w:lang w:bidi="ar-LB"/>
        </w:rPr>
      </w:pPr>
      <w:r w:rsidRPr="00F2384C">
        <w:rPr>
          <w:sz w:val="26"/>
          <w:szCs w:val="26"/>
          <w:rtl/>
          <w:lang w:bidi="ar-LB"/>
        </w:rPr>
        <w:t>النظر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الطرق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المقترحة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لتبسيط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عملية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الإبلاغ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عن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التقدم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المحرز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في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المشاريع.</w:t>
      </w:r>
    </w:p>
    <w:p w14:paraId="59663E5B" w14:textId="40FBC960" w:rsidR="000D47D0" w:rsidRPr="00F2384C" w:rsidRDefault="00580425" w:rsidP="000D47D0">
      <w:pPr>
        <w:keepNext/>
        <w:bidi/>
        <w:spacing w:after="240"/>
        <w:ind w:left="720"/>
        <w:rPr>
          <w:sz w:val="26"/>
          <w:szCs w:val="26"/>
          <w:u w:val="single"/>
          <w:rtl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قد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ترغب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اللجنة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التنفيذية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في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الاضطلاع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بما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يلي:</w:t>
      </w:r>
    </w:p>
    <w:p w14:paraId="4D1C5AE0" w14:textId="3F818E24" w:rsidR="000D47D0" w:rsidRPr="00F2384C" w:rsidRDefault="00580425" w:rsidP="00EC1BC7">
      <w:pPr>
        <w:pStyle w:val="ListParagraph"/>
        <w:numPr>
          <w:ilvl w:val="0"/>
          <w:numId w:val="74"/>
        </w:numPr>
        <w:bidi/>
        <w:spacing w:after="240" w:line="288" w:lineRule="auto"/>
        <w:ind w:left="1440" w:hanging="720"/>
        <w:contextualSpacing w:val="0"/>
        <w:rPr>
          <w:sz w:val="24"/>
          <w:szCs w:val="26"/>
          <w:lang w:val="en-US" w:bidi="ar-LB"/>
        </w:rPr>
      </w:pPr>
      <w:r w:rsidRPr="00F2384C">
        <w:rPr>
          <w:sz w:val="24"/>
          <w:szCs w:val="26"/>
          <w:rtl/>
          <w:lang w:val="en-US" w:bidi="ar-LB"/>
        </w:rPr>
        <w:t>أن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تحيط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علما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بحصر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متطلبات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الإبلاغ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وتبسيط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الإبلاغ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بشأن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التقدم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المحرز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جميع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التقارير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اختلافها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الواردة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الوثيقة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lang w:val="en-US" w:bidi="ar-LB"/>
        </w:rPr>
        <w:t>UNEP/OzL.Pro/ExCom/95/91</w:t>
      </w:r>
      <w:r w:rsidRPr="00F2384C">
        <w:rPr>
          <w:sz w:val="24"/>
          <w:szCs w:val="26"/>
          <w:rtl/>
          <w:lang w:val="en-US" w:bidi="ar-LB"/>
        </w:rPr>
        <w:t>؛</w:t>
      </w:r>
    </w:p>
    <w:p w14:paraId="0020C64B" w14:textId="06FE218C" w:rsidR="000D47D0" w:rsidRPr="00F2384C" w:rsidRDefault="00580425" w:rsidP="00EC1BC7">
      <w:pPr>
        <w:pStyle w:val="ListParagraph"/>
        <w:numPr>
          <w:ilvl w:val="0"/>
          <w:numId w:val="74"/>
        </w:numPr>
        <w:bidi/>
        <w:spacing w:after="240" w:line="288" w:lineRule="auto"/>
        <w:ind w:left="1440" w:hanging="720"/>
        <w:contextualSpacing w:val="0"/>
        <w:rPr>
          <w:sz w:val="24"/>
          <w:szCs w:val="26"/>
          <w:lang w:val="en-US" w:bidi="ar-LB"/>
        </w:rPr>
      </w:pPr>
      <w:r w:rsidRPr="00F2384C">
        <w:rPr>
          <w:sz w:val="24"/>
          <w:szCs w:val="26"/>
          <w:rtl/>
          <w:lang w:val="en-US" w:bidi="ar-LB"/>
        </w:rPr>
        <w:t>أن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تحيط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علما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بالجهود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تبذلها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الأمانة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تبسيط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الإبلاغ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بشأن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التقارير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المرحلية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للمشاريع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المشار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إليها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الفقرات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12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إلى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14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الوثيقة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lang w:val="en-US" w:bidi="ar-LB"/>
        </w:rPr>
        <w:t>UNEP/OzL.Pro/ExCom/95/91</w:t>
      </w:r>
      <w:r w:rsidRPr="00F2384C">
        <w:rPr>
          <w:sz w:val="24"/>
          <w:szCs w:val="26"/>
          <w:rtl/>
          <w:lang w:val="en-US" w:bidi="ar-LB"/>
        </w:rPr>
        <w:t>؛</w:t>
      </w:r>
    </w:p>
    <w:p w14:paraId="04DD4279" w14:textId="286D2BC0" w:rsidR="000D47D0" w:rsidRPr="00F2384C" w:rsidRDefault="00580425" w:rsidP="00EC1BC7">
      <w:pPr>
        <w:pStyle w:val="ListParagraph"/>
        <w:numPr>
          <w:ilvl w:val="0"/>
          <w:numId w:val="74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تنظر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أنه،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يجب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تقديم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الوثيقة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المتعلقة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بتأخير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تقديم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الشرائح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الاجتماع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الثاني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للجنة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التنفيذية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لهذا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العام،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بوصفها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أداة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لتخطيط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الأعمال؛</w:t>
      </w:r>
    </w:p>
    <w:p w14:paraId="7238DED4" w14:textId="65CA06AE" w:rsidR="000D47D0" w:rsidRPr="00F2384C" w:rsidRDefault="00580425" w:rsidP="00EC1BC7">
      <w:pPr>
        <w:pStyle w:val="ListParagraph"/>
        <w:numPr>
          <w:ilvl w:val="0"/>
          <w:numId w:val="74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تطلب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الأمانة،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بالتشاور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الوكالات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المنفذة،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استعراض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نسق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إعداد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التقارير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المرحلية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والمالية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بما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ذلك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سردها،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بهدف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تبسيط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الإبلاغ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إتاحة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جمع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البيانات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المطلوبة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لإعداد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تقرير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أداء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الصندوق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المتعدد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الأطراف،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وتقديم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النسق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المنقح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للنظر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فيه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قبل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اللجنة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التنفيذية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اجتماعها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السادس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والتسعين؛</w:t>
      </w:r>
    </w:p>
    <w:p w14:paraId="6A686901" w14:textId="5C75898A" w:rsidR="000D47D0" w:rsidRPr="00F2384C" w:rsidRDefault="00580425" w:rsidP="00EC1BC7">
      <w:pPr>
        <w:pStyle w:val="ListParagraph"/>
        <w:numPr>
          <w:ilvl w:val="0"/>
          <w:numId w:val="74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تطلب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الأمانة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وكبير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موظفي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الرصد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والتقييم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استكشاف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إمكانية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للإبلاغ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المتكامل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بشأن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تقارير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إنجاز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المشاريع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وتقديم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تقارير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نهائية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مفصلة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المشاريع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مراعاة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النسق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الموحد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لتقارير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إنجاز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المشاريع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المعتمد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وتقديم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تقرير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ذلك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الاجتماع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السابع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والتسعين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للجنة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التنفيذية.</w:t>
      </w:r>
    </w:p>
    <w:p w14:paraId="6E53BBC9" w14:textId="531522B1" w:rsidR="000D47D0" w:rsidRPr="00F2384C" w:rsidRDefault="00F22EF3" w:rsidP="00EC1BC7">
      <w:pPr>
        <w:pStyle w:val="ListParagraph"/>
        <w:numPr>
          <w:ilvl w:val="0"/>
          <w:numId w:val="76"/>
        </w:numPr>
        <w:bidi/>
        <w:spacing w:after="240"/>
        <w:ind w:left="0" w:firstLine="0"/>
        <w:outlineLvl w:val="0"/>
        <w:rPr>
          <w:b/>
          <w:bCs/>
          <w:sz w:val="26"/>
          <w:szCs w:val="26"/>
          <w:lang w:bidi="ar-LB"/>
        </w:rPr>
      </w:pPr>
      <w:r w:rsidRPr="00F2384C">
        <w:rPr>
          <w:b/>
          <w:bCs/>
          <w:sz w:val="26"/>
          <w:szCs w:val="26"/>
          <w:rtl/>
          <w:lang w:bidi="ar-LB"/>
        </w:rPr>
        <w:t>تحديث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بشأن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تنفيذ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سياسة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تعميم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مراعاة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المنظور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الجنساني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في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الصندوق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المتعدد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الأطراف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(المقرر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90/48(هـ)(3))</w:t>
      </w:r>
    </w:p>
    <w:p w14:paraId="0EC8DB50" w14:textId="28FB1DFA" w:rsidR="000D47D0" w:rsidRPr="00F2384C" w:rsidRDefault="007F7B0E" w:rsidP="00CE3F5E">
      <w:pPr>
        <w:widowControl w:val="0"/>
        <w:bidi/>
        <w:spacing w:after="240" w:line="288" w:lineRule="auto"/>
        <w:ind w:left="720"/>
        <w:outlineLvl w:val="1"/>
        <w:rPr>
          <w:sz w:val="24"/>
          <w:szCs w:val="26"/>
          <w:u w:val="single"/>
          <w:lang w:val="en-US" w:bidi="ar-LB"/>
        </w:rPr>
      </w:pPr>
      <w:r w:rsidRPr="00F2384C">
        <w:rPr>
          <w:sz w:val="24"/>
          <w:szCs w:val="26"/>
          <w:u w:val="single"/>
          <w:rtl/>
          <w:lang w:val="en-US" w:bidi="ar-LB"/>
        </w:rPr>
        <w:lastRenderedPageBreak/>
        <w:t>تقدم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rtl/>
          <w:lang w:val="en-US" w:bidi="ar-LB"/>
        </w:rPr>
        <w:t>الوثيقة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lang w:val="en-US" w:bidi="ar-LB"/>
        </w:rPr>
        <w:t>UNEP/OzL.Pro/ExCom/95/92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تحديثاً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موجزاً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بشأن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تنفيذ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سياسة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تعميم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مراعاة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المنظور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الجنساني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الصندوق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المتعدد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الأطراف.</w:t>
      </w:r>
    </w:p>
    <w:p w14:paraId="26151614" w14:textId="2CF18C05" w:rsidR="000D47D0" w:rsidRPr="00F2384C" w:rsidRDefault="000D47D0" w:rsidP="000D47D0">
      <w:pPr>
        <w:widowControl w:val="0"/>
        <w:bidi/>
        <w:spacing w:after="240"/>
        <w:ind w:left="720"/>
        <w:outlineLvl w:val="1"/>
        <w:rPr>
          <w:sz w:val="26"/>
          <w:szCs w:val="26"/>
          <w:u w:val="single"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المشكلات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التي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يتعين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معالجتها</w:t>
      </w:r>
      <w:r w:rsidRPr="00F2384C">
        <w:rPr>
          <w:sz w:val="26"/>
          <w:szCs w:val="26"/>
          <w:rtl/>
          <w:lang w:bidi="ar-LB"/>
        </w:rPr>
        <w:t>: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لا</w:t>
      </w:r>
      <w:r w:rsidR="00351949">
        <w:rPr>
          <w:sz w:val="26"/>
          <w:szCs w:val="26"/>
          <w:rtl/>
          <w:lang w:bidi="ar-LB"/>
        </w:rPr>
        <w:t xml:space="preserve"> </w:t>
      </w:r>
      <w:r w:rsidRPr="00F2384C">
        <w:rPr>
          <w:sz w:val="26"/>
          <w:szCs w:val="26"/>
          <w:rtl/>
          <w:lang w:bidi="ar-LB"/>
        </w:rPr>
        <w:t>شيء</w:t>
      </w:r>
    </w:p>
    <w:p w14:paraId="399F710A" w14:textId="41E73811" w:rsidR="000D47D0" w:rsidRPr="00F2384C" w:rsidRDefault="000D47D0" w:rsidP="000D47D0">
      <w:pPr>
        <w:keepNext/>
        <w:bidi/>
        <w:spacing w:after="240"/>
        <w:ind w:left="720"/>
        <w:rPr>
          <w:sz w:val="26"/>
          <w:szCs w:val="26"/>
          <w:u w:val="single"/>
          <w:rtl/>
          <w:lang w:bidi="ar-LB"/>
        </w:rPr>
      </w:pPr>
      <w:r w:rsidRPr="00F2384C">
        <w:rPr>
          <w:sz w:val="26"/>
          <w:szCs w:val="26"/>
          <w:u w:val="single"/>
          <w:rtl/>
          <w:lang w:bidi="ar-LB"/>
        </w:rPr>
        <w:t>قد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ترغب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اللجنة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التنفيذية</w:t>
      </w:r>
      <w:r w:rsidR="00351949">
        <w:rPr>
          <w:sz w:val="26"/>
          <w:szCs w:val="26"/>
          <w:u w:val="single"/>
          <w:rtl/>
          <w:lang w:bidi="ar-LB"/>
        </w:rPr>
        <w:t xml:space="preserve"> </w:t>
      </w:r>
      <w:r w:rsidRPr="00F2384C">
        <w:rPr>
          <w:sz w:val="26"/>
          <w:szCs w:val="26"/>
          <w:u w:val="single"/>
          <w:rtl/>
          <w:lang w:bidi="ar-LB"/>
        </w:rPr>
        <w:t>في:</w:t>
      </w:r>
    </w:p>
    <w:p w14:paraId="6CBEAB06" w14:textId="1ACA7522" w:rsidR="000D47D0" w:rsidRPr="00F2384C" w:rsidRDefault="00CE3F5E" w:rsidP="00EC1BC7">
      <w:pPr>
        <w:pStyle w:val="ListParagraph"/>
        <w:numPr>
          <w:ilvl w:val="0"/>
          <w:numId w:val="75"/>
        </w:numPr>
        <w:bidi/>
        <w:spacing w:after="240" w:line="288" w:lineRule="auto"/>
        <w:ind w:left="1440" w:hanging="720"/>
        <w:contextualSpacing w:val="0"/>
        <w:rPr>
          <w:sz w:val="24"/>
          <w:szCs w:val="26"/>
          <w:lang w:val="en-US" w:bidi="ar-LB"/>
        </w:rPr>
      </w:pPr>
      <w:r w:rsidRPr="00F2384C">
        <w:rPr>
          <w:sz w:val="24"/>
          <w:szCs w:val="26"/>
          <w:rtl/>
          <w:lang w:val="en-US" w:bidi="ar-LB"/>
        </w:rPr>
        <w:t>أن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تحيط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علما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بالتحديث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المقدم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بشأن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تنفيذ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السياسة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التشغيلية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المعنية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بتعميم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مراعاة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المنظور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الجنساني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المشروعات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المدعومة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الصندوق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المتعدد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الأطراف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واستعراض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المنظور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الجنساني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الذ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تم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تعميمه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مختلف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مجالات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عمل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وآليات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الصندوق،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الوارد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في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الوثيقة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lang w:val="en-US" w:bidi="ar-LB"/>
        </w:rPr>
        <w:t>UNEP/OzL.Pro/ExCom/95/92</w:t>
      </w:r>
      <w:r w:rsidRPr="00F2384C">
        <w:rPr>
          <w:sz w:val="24"/>
          <w:szCs w:val="26"/>
          <w:rtl/>
          <w:lang w:val="en-US" w:bidi="ar-LB"/>
        </w:rPr>
        <w:t>؛</w:t>
      </w:r>
    </w:p>
    <w:p w14:paraId="39F1B5C4" w14:textId="2115033B" w:rsidR="000D47D0" w:rsidRPr="00F2384C" w:rsidRDefault="00CE3F5E" w:rsidP="00EC1BC7">
      <w:pPr>
        <w:pStyle w:val="ListParagraph"/>
        <w:numPr>
          <w:ilvl w:val="0"/>
          <w:numId w:val="75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وأن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تطلب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الأمانة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تستعرض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تنفيذ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سياسة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تعميم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مراعاة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المنظور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الجنساني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للصندوق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المتعدد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الأطراف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وتقدم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تحديثا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بشأنه،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يغطي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إدراج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الشروط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الإلزامية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ومؤشرات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الأداء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مراحل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مشروعات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الاتفاقات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متعددة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السنوات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منذ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الاجتماع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الرابع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والتسعين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للجنة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التنفيذية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لكي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تنظر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فيه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الاجتماع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التاسع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والتسعين.</w:t>
      </w:r>
    </w:p>
    <w:p w14:paraId="5D10B96B" w14:textId="440272E6" w:rsidR="00CE3F5E" w:rsidRPr="00F2384C" w:rsidRDefault="008E1FFD" w:rsidP="00EC1BC7">
      <w:pPr>
        <w:pStyle w:val="ListParagraph"/>
        <w:numPr>
          <w:ilvl w:val="0"/>
          <w:numId w:val="76"/>
        </w:numPr>
        <w:bidi/>
        <w:spacing w:after="240"/>
        <w:ind w:left="0" w:firstLine="0"/>
        <w:outlineLvl w:val="0"/>
        <w:rPr>
          <w:b/>
          <w:bCs/>
          <w:sz w:val="26"/>
          <w:szCs w:val="26"/>
          <w:lang w:bidi="ar-LB"/>
        </w:rPr>
      </w:pPr>
      <w:r w:rsidRPr="00F2384C">
        <w:rPr>
          <w:b/>
          <w:bCs/>
          <w:sz w:val="26"/>
          <w:szCs w:val="26"/>
          <w:rtl/>
          <w:lang w:bidi="ar-LB"/>
        </w:rPr>
        <w:t>تقرير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الفريق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الفرعي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المعني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بقطاع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الإنتاج</w:t>
      </w:r>
    </w:p>
    <w:p w14:paraId="377B7B21" w14:textId="2CFD6AC1" w:rsidR="00CE3F5E" w:rsidRPr="00F2384C" w:rsidRDefault="008E1FFD" w:rsidP="00CE3F5E">
      <w:pPr>
        <w:widowControl w:val="0"/>
        <w:bidi/>
        <w:spacing w:after="240" w:line="288" w:lineRule="auto"/>
        <w:ind w:left="720"/>
        <w:outlineLvl w:val="1"/>
        <w:rPr>
          <w:sz w:val="24"/>
          <w:szCs w:val="26"/>
          <w:u w:val="single"/>
          <w:lang w:val="en-US" w:bidi="ar-LB"/>
        </w:rPr>
      </w:pPr>
      <w:r w:rsidRPr="00F2384C">
        <w:rPr>
          <w:sz w:val="24"/>
          <w:szCs w:val="26"/>
          <w:u w:val="single"/>
          <w:rtl/>
          <w:lang w:val="en-US" w:bidi="ar-LB"/>
        </w:rPr>
        <w:t>ستقدم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rtl/>
          <w:lang w:val="en-US" w:bidi="ar-LB"/>
        </w:rPr>
        <w:t>الوثيقة</w:t>
      </w:r>
      <w:r w:rsidR="00351949">
        <w:rPr>
          <w:sz w:val="24"/>
          <w:szCs w:val="26"/>
          <w:u w:val="single"/>
          <w:rtl/>
          <w:lang w:val="en-US" w:bidi="ar-LB"/>
        </w:rPr>
        <w:t xml:space="preserve"> </w:t>
      </w:r>
      <w:r w:rsidRPr="00F2384C">
        <w:rPr>
          <w:sz w:val="24"/>
          <w:szCs w:val="26"/>
          <w:u w:val="single"/>
          <w:lang w:val="en-US" w:bidi="ar-LB"/>
        </w:rPr>
        <w:t>UNEP/OzL.Pro/ExCom/95/93</w:t>
      </w:r>
      <w:r w:rsidRPr="00F2384C">
        <w:rPr>
          <w:sz w:val="24"/>
          <w:szCs w:val="26"/>
          <w:rtl/>
          <w:lang w:val="en-US" w:bidi="ar-LB"/>
        </w:rPr>
        <w:t>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التي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ستصدر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خلال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الاجتماع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الخامس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والتسعين،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تقريراً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عن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اجتماع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الفريق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الفرعي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المعني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بقطاع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الإنتاج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الذي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سيُعقد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على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هامش</w:t>
      </w:r>
      <w:r w:rsidR="00351949">
        <w:rPr>
          <w:sz w:val="24"/>
          <w:szCs w:val="26"/>
          <w:rtl/>
          <w:lang w:val="en-US" w:bidi="ar-LB"/>
        </w:rPr>
        <w:t xml:space="preserve"> </w:t>
      </w:r>
      <w:r w:rsidRPr="00F2384C">
        <w:rPr>
          <w:sz w:val="24"/>
          <w:szCs w:val="26"/>
          <w:rtl/>
          <w:lang w:val="en-US" w:bidi="ar-LB"/>
        </w:rPr>
        <w:t>الاجتماع.</w:t>
      </w:r>
    </w:p>
    <w:p w14:paraId="0821B17D" w14:textId="294CB60D" w:rsidR="00CE3F5E" w:rsidRPr="00F2384C" w:rsidRDefault="008E1FFD" w:rsidP="00EC1BC7">
      <w:pPr>
        <w:pStyle w:val="ListParagraph"/>
        <w:numPr>
          <w:ilvl w:val="0"/>
          <w:numId w:val="76"/>
        </w:numPr>
        <w:bidi/>
        <w:spacing w:after="240"/>
        <w:ind w:left="0" w:firstLine="0"/>
        <w:outlineLvl w:val="0"/>
        <w:rPr>
          <w:b/>
          <w:bCs/>
          <w:sz w:val="26"/>
          <w:szCs w:val="26"/>
          <w:lang w:bidi="ar-LB"/>
        </w:rPr>
      </w:pPr>
      <w:r w:rsidRPr="00F2384C">
        <w:rPr>
          <w:b/>
          <w:bCs/>
          <w:sz w:val="26"/>
          <w:szCs w:val="26"/>
          <w:rtl/>
          <w:lang w:bidi="ar-LB"/>
        </w:rPr>
        <w:t>مسائل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أخرى</w:t>
      </w:r>
    </w:p>
    <w:p w14:paraId="13DF69AD" w14:textId="111820FC" w:rsidR="00CE3F5E" w:rsidRPr="00F2384C" w:rsidRDefault="008E1FFD" w:rsidP="00CE3F5E">
      <w:pPr>
        <w:widowControl w:val="0"/>
        <w:bidi/>
        <w:spacing w:after="240" w:line="288" w:lineRule="auto"/>
        <w:ind w:left="720"/>
        <w:outlineLvl w:val="1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سيتم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تناول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المسائل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الموضوعية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التي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الاتفاق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إدراجها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البند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2(أ)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جدول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الأعمال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إطار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هذا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البند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جدول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الأعمال.</w:t>
      </w:r>
    </w:p>
    <w:p w14:paraId="51D66273" w14:textId="13F785DE" w:rsidR="00CE3F5E" w:rsidRPr="00F2384C" w:rsidRDefault="00192D71" w:rsidP="00EC1BC7">
      <w:pPr>
        <w:pStyle w:val="ListParagraph"/>
        <w:numPr>
          <w:ilvl w:val="0"/>
          <w:numId w:val="76"/>
        </w:numPr>
        <w:bidi/>
        <w:spacing w:after="240"/>
        <w:ind w:left="0" w:firstLine="0"/>
        <w:outlineLvl w:val="0"/>
        <w:rPr>
          <w:b/>
          <w:bCs/>
          <w:sz w:val="26"/>
          <w:szCs w:val="26"/>
          <w:lang w:bidi="ar-LB"/>
        </w:rPr>
      </w:pPr>
      <w:r w:rsidRPr="00F2384C">
        <w:rPr>
          <w:b/>
          <w:bCs/>
          <w:sz w:val="26"/>
          <w:szCs w:val="26"/>
          <w:rtl/>
          <w:lang w:bidi="ar-LB"/>
        </w:rPr>
        <w:t>اعتماد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التقرير</w:t>
      </w:r>
    </w:p>
    <w:p w14:paraId="4376DDDD" w14:textId="1AFD7DF2" w:rsidR="00CE3F5E" w:rsidRPr="00F2384C" w:rsidRDefault="00192D71" w:rsidP="00CE3F5E">
      <w:pPr>
        <w:widowControl w:val="0"/>
        <w:bidi/>
        <w:spacing w:after="240" w:line="288" w:lineRule="auto"/>
        <w:ind w:left="720"/>
        <w:outlineLvl w:val="1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سيُعرض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على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اللجنة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التنفيذية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مشروع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تقرير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الاجتماع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الخامس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والتسعين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لكي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للنظر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فيه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ولاعتماده.</w:t>
      </w:r>
    </w:p>
    <w:p w14:paraId="1189B5D3" w14:textId="5B6C5C27" w:rsidR="00CE3F5E" w:rsidRPr="00F2384C" w:rsidRDefault="00192D71" w:rsidP="00EC1BC7">
      <w:pPr>
        <w:pStyle w:val="ListParagraph"/>
        <w:numPr>
          <w:ilvl w:val="0"/>
          <w:numId w:val="76"/>
        </w:numPr>
        <w:bidi/>
        <w:spacing w:after="240"/>
        <w:ind w:left="0" w:firstLine="0"/>
        <w:outlineLvl w:val="0"/>
        <w:rPr>
          <w:b/>
          <w:bCs/>
          <w:sz w:val="26"/>
          <w:szCs w:val="26"/>
          <w:lang w:bidi="ar-LB"/>
        </w:rPr>
      </w:pPr>
      <w:r w:rsidRPr="00F2384C">
        <w:rPr>
          <w:b/>
          <w:bCs/>
          <w:sz w:val="26"/>
          <w:szCs w:val="26"/>
          <w:rtl/>
          <w:lang w:bidi="ar-LB"/>
        </w:rPr>
        <w:t>اختتام</w:t>
      </w:r>
      <w:r w:rsidR="00351949">
        <w:rPr>
          <w:b/>
          <w:bCs/>
          <w:sz w:val="26"/>
          <w:szCs w:val="26"/>
          <w:rtl/>
          <w:lang w:bidi="ar-LB"/>
        </w:rPr>
        <w:t xml:space="preserve"> </w:t>
      </w:r>
      <w:r w:rsidRPr="00F2384C">
        <w:rPr>
          <w:b/>
          <w:bCs/>
          <w:sz w:val="26"/>
          <w:szCs w:val="26"/>
          <w:rtl/>
          <w:lang w:bidi="ar-LB"/>
        </w:rPr>
        <w:t>الاجتماع</w:t>
      </w:r>
    </w:p>
    <w:p w14:paraId="09B003CF" w14:textId="728C9112" w:rsidR="00CE3F5E" w:rsidRPr="00CE3F5E" w:rsidRDefault="00192D71" w:rsidP="00CE3F5E">
      <w:pPr>
        <w:widowControl w:val="0"/>
        <w:bidi/>
        <w:spacing w:after="240" w:line="288" w:lineRule="auto"/>
        <w:ind w:left="720"/>
        <w:outlineLvl w:val="1"/>
        <w:rPr>
          <w:sz w:val="26"/>
          <w:szCs w:val="26"/>
          <w:lang w:val="en-US" w:bidi="ar-LB"/>
        </w:rPr>
      </w:pPr>
      <w:r w:rsidRPr="00F2384C">
        <w:rPr>
          <w:sz w:val="26"/>
          <w:szCs w:val="26"/>
          <w:rtl/>
          <w:lang w:val="en-US" w:bidi="ar-LB"/>
        </w:rPr>
        <w:t>من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المتوقع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أن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يُختتم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الاجتماع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يوم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الأحد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الموافق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8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ديسمبر/كانون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الأول</w:t>
      </w:r>
      <w:r w:rsidR="00351949">
        <w:rPr>
          <w:sz w:val="26"/>
          <w:szCs w:val="26"/>
          <w:rtl/>
          <w:lang w:val="en-US" w:bidi="ar-LB"/>
        </w:rPr>
        <w:t xml:space="preserve"> </w:t>
      </w:r>
      <w:r w:rsidRPr="00F2384C">
        <w:rPr>
          <w:sz w:val="26"/>
          <w:szCs w:val="26"/>
          <w:rtl/>
          <w:lang w:val="en-US" w:bidi="ar-LB"/>
        </w:rPr>
        <w:t>2024.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CE2CE9" w:rsidRPr="00F16B61" w14:paraId="789C331F" w14:textId="77777777" w:rsidTr="00F40ECB">
        <w:tc>
          <w:tcPr>
            <w:tcW w:w="1871" w:type="dxa"/>
          </w:tcPr>
          <w:p w14:paraId="203E6C3A" w14:textId="77777777" w:rsidR="00CE2CE9" w:rsidRPr="00F16B61" w:rsidRDefault="00CE2CE9" w:rsidP="00F16B61">
            <w:pPr>
              <w:bidi/>
              <w:rPr>
                <w:sz w:val="26"/>
                <w:szCs w:val="26"/>
                <w:lang w:bidi="ar-LB"/>
              </w:rPr>
            </w:pPr>
          </w:p>
        </w:tc>
        <w:tc>
          <w:tcPr>
            <w:tcW w:w="1872" w:type="dxa"/>
          </w:tcPr>
          <w:p w14:paraId="15CAA39F" w14:textId="77777777" w:rsidR="00CE2CE9" w:rsidRPr="00F16B61" w:rsidRDefault="00CE2CE9" w:rsidP="00F16B61">
            <w:pPr>
              <w:bidi/>
              <w:rPr>
                <w:sz w:val="26"/>
                <w:szCs w:val="26"/>
                <w:lang w:bidi="ar-LB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19F3C73B" w14:textId="77777777" w:rsidR="00CE2CE9" w:rsidRPr="00F16B61" w:rsidRDefault="00CE2CE9" w:rsidP="00F16B61">
            <w:pPr>
              <w:bidi/>
              <w:rPr>
                <w:sz w:val="26"/>
                <w:szCs w:val="26"/>
                <w:lang w:bidi="ar-LB"/>
              </w:rPr>
            </w:pPr>
          </w:p>
        </w:tc>
        <w:tc>
          <w:tcPr>
            <w:tcW w:w="1872" w:type="dxa"/>
          </w:tcPr>
          <w:p w14:paraId="382EEC50" w14:textId="77777777" w:rsidR="00CE2CE9" w:rsidRPr="00F16B61" w:rsidRDefault="00CE2CE9" w:rsidP="00F16B61">
            <w:pPr>
              <w:bidi/>
              <w:rPr>
                <w:sz w:val="26"/>
                <w:szCs w:val="26"/>
                <w:lang w:bidi="ar-LB"/>
              </w:rPr>
            </w:pPr>
          </w:p>
        </w:tc>
        <w:tc>
          <w:tcPr>
            <w:tcW w:w="1873" w:type="dxa"/>
          </w:tcPr>
          <w:p w14:paraId="7B2C96A5" w14:textId="77777777" w:rsidR="00CE2CE9" w:rsidRPr="00F16B61" w:rsidRDefault="00CE2CE9" w:rsidP="00F16B61">
            <w:pPr>
              <w:bidi/>
              <w:rPr>
                <w:sz w:val="26"/>
                <w:szCs w:val="26"/>
                <w:lang w:bidi="ar-LB"/>
              </w:rPr>
            </w:pPr>
          </w:p>
        </w:tc>
      </w:tr>
    </w:tbl>
    <w:p w14:paraId="0F019134" w14:textId="5E022B2A" w:rsidR="004E7F9C" w:rsidRPr="00F16B61" w:rsidRDefault="004E7F9C" w:rsidP="00F16B61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lang w:bidi="ar-LB"/>
        </w:rPr>
      </w:pPr>
    </w:p>
    <w:sectPr w:rsidR="004E7F9C" w:rsidRPr="00F16B61" w:rsidSect="00CB1DB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D5217D" w14:textId="77777777" w:rsidR="00094088" w:rsidRDefault="00094088" w:rsidP="004A504B">
      <w:r>
        <w:separator/>
      </w:r>
    </w:p>
  </w:endnote>
  <w:endnote w:type="continuationSeparator" w:id="0">
    <w:p w14:paraId="660E9933" w14:textId="77777777" w:rsidR="00094088" w:rsidRDefault="00094088" w:rsidP="004A504B">
      <w:r>
        <w:continuationSeparator/>
      </w:r>
    </w:p>
  </w:endnote>
  <w:endnote w:type="continuationNotice" w:id="1">
    <w:p w14:paraId="10351A93" w14:textId="77777777" w:rsidR="00094088" w:rsidRDefault="0009408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224BD5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4D30BD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9C3F3C" w14:textId="25FED83C" w:rsidR="0079636B" w:rsidRDefault="0079636B" w:rsidP="0079636B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</w:t>
    </w:r>
    <w:r w:rsidR="0035194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وثائق</w:t>
    </w:r>
    <w:r w:rsidR="0035194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ما</w:t>
    </w:r>
    <w:r w:rsidR="0035194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قبل</w:t>
    </w:r>
    <w:r w:rsidR="0035194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دورات</w:t>
    </w:r>
    <w:r w:rsidR="0035194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35194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35194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للصندوق</w:t>
    </w:r>
    <w:r w:rsidR="0035194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المتعدد</w:t>
    </w:r>
    <w:r w:rsidR="0035194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الأطراف</w:t>
    </w:r>
    <w:r w:rsidR="0035194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لتنفيذ</w:t>
    </w:r>
    <w:r w:rsidR="0035194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بروتوكول</w:t>
    </w:r>
    <w:r w:rsidR="0035194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مونتريال</w:t>
    </w:r>
    <w:r w:rsidR="00351949">
      <w:rPr>
        <w:rFonts w:cs="Arabic Transparent"/>
        <w:rtl/>
      </w:rPr>
      <w:t xml:space="preserve"> </w:t>
    </w:r>
  </w:p>
  <w:p w14:paraId="6062893A" w14:textId="0D831C1D" w:rsidR="004E7F9C" w:rsidRPr="0079636B" w:rsidRDefault="0079636B" w:rsidP="0079636B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lang w:val="en-US" w:bidi="ar-AE"/>
      </w:rPr>
    </w:pPr>
    <w:r>
      <w:rPr>
        <w:rFonts w:cs="Arabic Transparent" w:hint="cs"/>
        <w:rtl/>
      </w:rPr>
      <w:t>قد</w:t>
    </w:r>
    <w:r w:rsidR="0035194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تصدر</w:t>
    </w:r>
    <w:r w:rsidR="0035194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دون</w:t>
    </w:r>
    <w:r w:rsidR="0035194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إخلال</w:t>
    </w:r>
    <w:r w:rsidR="0035194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بأي</w:t>
    </w:r>
    <w:r w:rsidR="0035194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قرار</w:t>
    </w:r>
    <w:r w:rsidR="0035194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تتخذه</w:t>
    </w:r>
    <w:r w:rsidR="0035194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35194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35194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بعد</w:t>
    </w:r>
    <w:r w:rsidR="0035194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صدورها.</w:t>
    </w:r>
    <w:r w:rsidR="00351949">
      <w:rPr>
        <w:rFonts w:cs="Arabic Transparent"/>
        <w:rtl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D0DEC9" w14:textId="77777777" w:rsidR="00094088" w:rsidRDefault="00094088" w:rsidP="00C704CD">
      <w:pPr>
        <w:jc w:val="right"/>
      </w:pPr>
      <w:r>
        <w:separator/>
      </w:r>
    </w:p>
  </w:footnote>
  <w:footnote w:type="continuationSeparator" w:id="0">
    <w:p w14:paraId="5CFF073E" w14:textId="77777777" w:rsidR="00094088" w:rsidRDefault="00094088" w:rsidP="004A504B">
      <w:r>
        <w:continuationSeparator/>
      </w:r>
    </w:p>
  </w:footnote>
  <w:footnote w:type="continuationNotice" w:id="1">
    <w:p w14:paraId="439CF529" w14:textId="77777777" w:rsidR="00094088" w:rsidRDefault="00094088"/>
  </w:footnote>
  <w:footnote w:id="2">
    <w:p w14:paraId="553B793A" w14:textId="77328338" w:rsidR="003700CD" w:rsidRPr="003700CD" w:rsidRDefault="003700CD" w:rsidP="003700CD">
      <w:pPr>
        <w:pStyle w:val="FootnoteText"/>
        <w:bidi/>
        <w:rPr>
          <w:rtl/>
          <w:lang w:val="en-US" w:bidi="ar-AE"/>
        </w:rPr>
      </w:pPr>
      <w:r>
        <w:rPr>
          <w:rStyle w:val="FootnoteReference"/>
        </w:rPr>
        <w:footnoteRef/>
      </w:r>
      <w:r w:rsidR="00351949">
        <w:rPr>
          <w:rtl/>
        </w:rPr>
        <w:t xml:space="preserve"> </w:t>
      </w:r>
      <w:r w:rsidRPr="003700CD">
        <w:rPr>
          <w:rtl/>
          <w:lang w:val="en-US" w:bidi="ar-AE"/>
        </w:rPr>
        <w:t>لا</w:t>
      </w:r>
      <w:r w:rsidR="00351949">
        <w:rPr>
          <w:rtl/>
          <w:lang w:val="en-US" w:bidi="ar-AE"/>
        </w:rPr>
        <w:t xml:space="preserve"> </w:t>
      </w:r>
      <w:r w:rsidRPr="003700CD">
        <w:rPr>
          <w:rtl/>
          <w:lang w:val="en-US" w:bidi="ar-AE"/>
        </w:rPr>
        <w:t>يشمل</w:t>
      </w:r>
      <w:r w:rsidR="00351949">
        <w:rPr>
          <w:rtl/>
          <w:lang w:val="en-US" w:bidi="ar-AE"/>
        </w:rPr>
        <w:t xml:space="preserve"> </w:t>
      </w:r>
      <w:r w:rsidRPr="003700CD">
        <w:rPr>
          <w:rtl/>
          <w:lang w:val="en-US" w:bidi="ar-AE"/>
        </w:rPr>
        <w:t>هذا</w:t>
      </w:r>
      <w:r w:rsidR="00351949">
        <w:rPr>
          <w:rtl/>
          <w:lang w:val="en-US" w:bidi="ar-AE"/>
        </w:rPr>
        <w:t xml:space="preserve"> </w:t>
      </w:r>
      <w:r w:rsidRPr="003700CD">
        <w:rPr>
          <w:rtl/>
          <w:lang w:val="en-US" w:bidi="ar-AE"/>
        </w:rPr>
        <w:t>المبلغ</w:t>
      </w:r>
      <w:r w:rsidR="00351949">
        <w:rPr>
          <w:rtl/>
          <w:lang w:val="en-US" w:bidi="ar-AE"/>
        </w:rPr>
        <w:t xml:space="preserve"> </w:t>
      </w:r>
      <w:r w:rsidRPr="003700CD">
        <w:rPr>
          <w:rtl/>
          <w:lang w:val="en-US" w:bidi="ar-AE"/>
        </w:rPr>
        <w:t>الأموال</w:t>
      </w:r>
      <w:r w:rsidR="00351949">
        <w:rPr>
          <w:rtl/>
          <w:lang w:val="en-US" w:bidi="ar-AE"/>
        </w:rPr>
        <w:t xml:space="preserve"> </w:t>
      </w:r>
      <w:r w:rsidRPr="003700CD">
        <w:rPr>
          <w:rtl/>
          <w:lang w:val="en-US" w:bidi="ar-AE"/>
        </w:rPr>
        <w:t>التي</w:t>
      </w:r>
      <w:r w:rsidR="00351949">
        <w:rPr>
          <w:rtl/>
          <w:lang w:val="en-US" w:bidi="ar-AE"/>
        </w:rPr>
        <w:t xml:space="preserve"> </w:t>
      </w:r>
      <w:r w:rsidRPr="003700CD">
        <w:rPr>
          <w:rtl/>
          <w:lang w:val="en-US" w:bidi="ar-AE"/>
        </w:rPr>
        <w:t>أعادها</w:t>
      </w:r>
      <w:r w:rsidR="00351949">
        <w:rPr>
          <w:rtl/>
          <w:lang w:val="en-US" w:bidi="ar-AE"/>
        </w:rPr>
        <w:t xml:space="preserve"> </w:t>
      </w:r>
      <w:r w:rsidRPr="003700CD">
        <w:rPr>
          <w:rtl/>
          <w:lang w:val="en-US" w:bidi="ar-AE"/>
        </w:rPr>
        <w:t>اليونيب</w:t>
      </w:r>
      <w:r w:rsidR="00351949">
        <w:rPr>
          <w:rtl/>
          <w:lang w:val="en-US" w:bidi="ar-AE"/>
        </w:rPr>
        <w:t xml:space="preserve"> </w:t>
      </w:r>
      <w:r w:rsidRPr="003700CD">
        <w:rPr>
          <w:rtl/>
          <w:lang w:val="en-US" w:bidi="ar-AE"/>
        </w:rPr>
        <w:t>بمبلغ</w:t>
      </w:r>
      <w:r w:rsidR="00351949">
        <w:rPr>
          <w:rtl/>
          <w:lang w:val="en-US" w:bidi="ar-AE"/>
        </w:rPr>
        <w:t xml:space="preserve"> </w:t>
      </w:r>
      <w:r w:rsidRPr="003700CD">
        <w:rPr>
          <w:rtl/>
          <w:lang w:val="en-US" w:bidi="ar-AE"/>
        </w:rPr>
        <w:t>401,361</w:t>
      </w:r>
      <w:r w:rsidR="00351949">
        <w:rPr>
          <w:rtl/>
          <w:lang w:val="en-US" w:bidi="ar-AE"/>
        </w:rPr>
        <w:t xml:space="preserve"> </w:t>
      </w:r>
      <w:r w:rsidRPr="003700CD">
        <w:rPr>
          <w:rtl/>
          <w:lang w:val="en-US" w:bidi="ar-AE"/>
        </w:rPr>
        <w:t>دولاراً</w:t>
      </w:r>
      <w:r w:rsidR="00351949">
        <w:rPr>
          <w:rtl/>
          <w:lang w:val="en-US" w:bidi="ar-AE"/>
        </w:rPr>
        <w:t xml:space="preserve"> </w:t>
      </w:r>
      <w:r w:rsidRPr="003700CD">
        <w:rPr>
          <w:rtl/>
          <w:lang w:val="en-US" w:bidi="ar-AE"/>
        </w:rPr>
        <w:t>أمريكياً،</w:t>
      </w:r>
      <w:r w:rsidR="00351949">
        <w:rPr>
          <w:rtl/>
          <w:lang w:val="en-US" w:bidi="ar-AE"/>
        </w:rPr>
        <w:t xml:space="preserve"> </w:t>
      </w:r>
      <w:r w:rsidRPr="003700CD">
        <w:rPr>
          <w:rtl/>
          <w:lang w:val="en-US" w:bidi="ar-AE"/>
        </w:rPr>
        <w:t>بالإضافة</w:t>
      </w:r>
      <w:r w:rsidR="00351949">
        <w:rPr>
          <w:rtl/>
          <w:lang w:val="en-US" w:bidi="ar-AE"/>
        </w:rPr>
        <w:t xml:space="preserve"> </w:t>
      </w:r>
      <w:r w:rsidRPr="003700CD">
        <w:rPr>
          <w:rtl/>
          <w:lang w:val="en-US" w:bidi="ar-AE"/>
        </w:rPr>
        <w:t>إلى</w:t>
      </w:r>
      <w:r w:rsidR="00351949">
        <w:rPr>
          <w:rtl/>
          <w:lang w:val="en-US" w:bidi="ar-AE"/>
        </w:rPr>
        <w:t xml:space="preserve"> </w:t>
      </w:r>
      <w:r w:rsidRPr="003700CD">
        <w:rPr>
          <w:rtl/>
          <w:lang w:val="en-US" w:bidi="ar-AE"/>
        </w:rPr>
        <w:t>تكاليف</w:t>
      </w:r>
      <w:r w:rsidR="00351949">
        <w:rPr>
          <w:rtl/>
          <w:lang w:val="en-US" w:bidi="ar-AE"/>
        </w:rPr>
        <w:t xml:space="preserve"> </w:t>
      </w:r>
      <w:r w:rsidRPr="003700CD">
        <w:rPr>
          <w:rtl/>
          <w:lang w:val="en-US" w:bidi="ar-AE"/>
        </w:rPr>
        <w:t>دعم</w:t>
      </w:r>
      <w:r w:rsidR="00351949">
        <w:rPr>
          <w:rtl/>
          <w:lang w:val="en-US" w:bidi="ar-AE"/>
        </w:rPr>
        <w:t xml:space="preserve"> </w:t>
      </w:r>
      <w:r w:rsidRPr="003700CD">
        <w:rPr>
          <w:rtl/>
          <w:lang w:val="en-US" w:bidi="ar-AE"/>
        </w:rPr>
        <w:t>الوكالة</w:t>
      </w:r>
      <w:r w:rsidR="00351949">
        <w:rPr>
          <w:rtl/>
          <w:lang w:val="en-US" w:bidi="ar-AE"/>
        </w:rPr>
        <w:t xml:space="preserve"> </w:t>
      </w:r>
      <w:r w:rsidRPr="003700CD">
        <w:rPr>
          <w:rtl/>
          <w:lang w:val="en-US" w:bidi="ar-AE"/>
        </w:rPr>
        <w:t>البالغة</w:t>
      </w:r>
      <w:r w:rsidR="00351949">
        <w:rPr>
          <w:rtl/>
          <w:lang w:val="en-US" w:bidi="ar-AE"/>
        </w:rPr>
        <w:t xml:space="preserve"> </w:t>
      </w:r>
      <w:r w:rsidRPr="003700CD">
        <w:rPr>
          <w:rtl/>
          <w:lang w:val="en-US" w:bidi="ar-AE"/>
        </w:rPr>
        <w:t>27,217</w:t>
      </w:r>
      <w:r w:rsidR="00351949">
        <w:rPr>
          <w:rtl/>
          <w:lang w:val="en-US" w:bidi="ar-AE"/>
        </w:rPr>
        <w:t xml:space="preserve"> </w:t>
      </w:r>
      <w:r w:rsidRPr="003700CD">
        <w:rPr>
          <w:rtl/>
          <w:lang w:val="en-US" w:bidi="ar-AE"/>
        </w:rPr>
        <w:t>دولاراً</w:t>
      </w:r>
      <w:r w:rsidR="00351949">
        <w:rPr>
          <w:rtl/>
          <w:lang w:val="en-US" w:bidi="ar-AE"/>
        </w:rPr>
        <w:t xml:space="preserve"> </w:t>
      </w:r>
      <w:r w:rsidRPr="003700CD">
        <w:rPr>
          <w:rtl/>
          <w:lang w:val="en-US" w:bidi="ar-AE"/>
        </w:rPr>
        <w:t>أمريكياً،</w:t>
      </w:r>
      <w:r w:rsidR="00351949">
        <w:rPr>
          <w:rtl/>
          <w:lang w:val="en-US" w:bidi="ar-AE"/>
        </w:rPr>
        <w:t xml:space="preserve"> </w:t>
      </w:r>
      <w:r w:rsidRPr="003700CD">
        <w:rPr>
          <w:rtl/>
          <w:lang w:val="en-US" w:bidi="ar-AE"/>
        </w:rPr>
        <w:t>لثلاثة</w:t>
      </w:r>
      <w:r w:rsidR="00351949">
        <w:rPr>
          <w:rtl/>
          <w:lang w:val="en-US" w:bidi="ar-AE"/>
        </w:rPr>
        <w:t xml:space="preserve"> </w:t>
      </w:r>
      <w:r w:rsidRPr="003700CD">
        <w:rPr>
          <w:rtl/>
          <w:lang w:val="en-US" w:bidi="ar-AE"/>
        </w:rPr>
        <w:t>مشاريع</w:t>
      </w:r>
      <w:r w:rsidR="00351949">
        <w:rPr>
          <w:rtl/>
          <w:lang w:val="en-US" w:bidi="ar-AE"/>
        </w:rPr>
        <w:t xml:space="preserve"> </w:t>
      </w:r>
      <w:r w:rsidRPr="003700CD">
        <w:rPr>
          <w:rtl/>
          <w:lang w:val="en-US" w:bidi="ar-AE"/>
        </w:rPr>
        <w:t>سيتم</w:t>
      </w:r>
      <w:r w:rsidR="00351949">
        <w:rPr>
          <w:rtl/>
          <w:lang w:val="en-US" w:bidi="ar-AE"/>
        </w:rPr>
        <w:t xml:space="preserve"> </w:t>
      </w:r>
      <w:r w:rsidRPr="003700CD">
        <w:rPr>
          <w:rtl/>
          <w:lang w:val="en-US" w:bidi="ar-AE"/>
        </w:rPr>
        <w:t>تحويلها</w:t>
      </w:r>
      <w:r w:rsidR="00351949">
        <w:rPr>
          <w:rtl/>
          <w:lang w:val="en-US" w:bidi="ar-AE"/>
        </w:rPr>
        <w:t xml:space="preserve"> </w:t>
      </w:r>
      <w:r w:rsidRPr="003700CD">
        <w:rPr>
          <w:rtl/>
          <w:lang w:val="en-US" w:bidi="ar-AE"/>
        </w:rPr>
        <w:t>إلى</w:t>
      </w:r>
      <w:r w:rsidR="00351949">
        <w:rPr>
          <w:rtl/>
          <w:lang w:val="en-US" w:bidi="ar-AE"/>
        </w:rPr>
        <w:t xml:space="preserve"> </w:t>
      </w:r>
      <w:r w:rsidRPr="003700CD">
        <w:rPr>
          <w:rtl/>
          <w:lang w:val="en-US" w:bidi="ar-AE"/>
        </w:rPr>
        <w:t>اليونيدو</w:t>
      </w:r>
      <w:r w:rsidR="00351949">
        <w:rPr>
          <w:rtl/>
          <w:lang w:val="en-US" w:bidi="ar-AE"/>
        </w:rPr>
        <w:t xml:space="preserve"> </w:t>
      </w:r>
      <w:r w:rsidRPr="003700CD">
        <w:rPr>
          <w:rtl/>
          <w:lang w:val="en-US" w:bidi="ar-AE"/>
        </w:rPr>
        <w:t>على</w:t>
      </w:r>
      <w:r w:rsidR="00351949">
        <w:rPr>
          <w:rtl/>
          <w:lang w:val="en-US" w:bidi="ar-AE"/>
        </w:rPr>
        <w:t xml:space="preserve"> </w:t>
      </w:r>
      <w:r w:rsidRPr="003700CD">
        <w:rPr>
          <w:rtl/>
          <w:lang w:val="en-US" w:bidi="ar-AE"/>
        </w:rPr>
        <w:t>النحو</w:t>
      </w:r>
      <w:r w:rsidR="00351949">
        <w:rPr>
          <w:rtl/>
          <w:lang w:val="en-US" w:bidi="ar-AE"/>
        </w:rPr>
        <w:t xml:space="preserve"> </w:t>
      </w:r>
      <w:r w:rsidRPr="003700CD">
        <w:rPr>
          <w:rtl/>
          <w:lang w:val="en-US" w:bidi="ar-AE"/>
        </w:rPr>
        <w:t>المبين</w:t>
      </w:r>
      <w:r w:rsidR="00351949">
        <w:rPr>
          <w:rtl/>
          <w:lang w:val="en-US" w:bidi="ar-AE"/>
        </w:rPr>
        <w:t xml:space="preserve"> </w:t>
      </w:r>
      <w:r w:rsidRPr="003700CD">
        <w:rPr>
          <w:rtl/>
          <w:lang w:val="en-US" w:bidi="ar-AE"/>
        </w:rPr>
        <w:t>في</w:t>
      </w:r>
      <w:r w:rsidR="00351949">
        <w:rPr>
          <w:rtl/>
          <w:lang w:val="en-US" w:bidi="ar-AE"/>
        </w:rPr>
        <w:t xml:space="preserve"> </w:t>
      </w:r>
      <w:r w:rsidRPr="003700CD">
        <w:rPr>
          <w:rtl/>
          <w:lang w:val="en-US" w:bidi="ar-AE"/>
        </w:rPr>
        <w:t>الجدول</w:t>
      </w:r>
      <w:r w:rsidR="00351949">
        <w:rPr>
          <w:rtl/>
          <w:lang w:val="en-US" w:bidi="ar-AE"/>
        </w:rPr>
        <w:t xml:space="preserve"> </w:t>
      </w:r>
      <w:r w:rsidRPr="003700CD">
        <w:rPr>
          <w:rtl/>
          <w:lang w:val="en-US" w:bidi="ar-AE"/>
        </w:rPr>
        <w:t>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ADECA2" w14:textId="04800526" w:rsidR="00DC6A10" w:rsidRPr="000065D9" w:rsidRDefault="00196DC1" w:rsidP="00C704CD">
    <w:pPr>
      <w:jc w:val="right"/>
      <w:rPr>
        <w:sz w:val="24"/>
        <w:szCs w:val="24"/>
      </w:rPr>
    </w:pPr>
    <w:r w:rsidRPr="000065D9">
      <w:rPr>
        <w:sz w:val="24"/>
        <w:szCs w:val="24"/>
      </w:rPr>
      <w:fldChar w:fldCharType="begin"/>
    </w:r>
    <w:r w:rsidRPr="000065D9">
      <w:rPr>
        <w:sz w:val="24"/>
        <w:szCs w:val="24"/>
      </w:rPr>
      <w:instrText>DOCPROPERTY "Document number"  \* MERGEFORMAT</w:instrText>
    </w:r>
    <w:r w:rsidRPr="000065D9">
      <w:rPr>
        <w:sz w:val="24"/>
        <w:szCs w:val="24"/>
      </w:rPr>
      <w:fldChar w:fldCharType="separate"/>
    </w:r>
    <w:r w:rsidR="00CF1C88" w:rsidRPr="000065D9">
      <w:rPr>
        <w:sz w:val="24"/>
        <w:szCs w:val="24"/>
      </w:rPr>
      <w:t>UNEP/OzL.Pro/ExCom/95/1/Add.1</w:t>
    </w:r>
    <w:r w:rsidRPr="000065D9">
      <w:rPr>
        <w:sz w:val="24"/>
        <w:szCs w:val="24"/>
      </w:rPr>
      <w:fldChar w:fldCharType="end"/>
    </w:r>
  </w:p>
  <w:p w14:paraId="4D5BAD09" w14:textId="77777777" w:rsidR="00DC6A10" w:rsidRPr="0033525D" w:rsidRDefault="00DC6A10"/>
  <w:p w14:paraId="510A1639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AE921A" w14:textId="7440EB15" w:rsidR="00DC6A10" w:rsidRPr="000065D9" w:rsidRDefault="00196DC1" w:rsidP="00C704CD">
    <w:pPr>
      <w:jc w:val="left"/>
      <w:rPr>
        <w:sz w:val="24"/>
        <w:szCs w:val="24"/>
      </w:rPr>
    </w:pPr>
    <w:r w:rsidRPr="000065D9">
      <w:rPr>
        <w:sz w:val="24"/>
        <w:szCs w:val="24"/>
      </w:rPr>
      <w:fldChar w:fldCharType="begin"/>
    </w:r>
    <w:r w:rsidRPr="000065D9">
      <w:rPr>
        <w:sz w:val="24"/>
        <w:szCs w:val="24"/>
      </w:rPr>
      <w:instrText>DOCPROPERTY "Document number"  \* MERGEFORMAT</w:instrText>
    </w:r>
    <w:r w:rsidRPr="000065D9">
      <w:rPr>
        <w:sz w:val="24"/>
        <w:szCs w:val="24"/>
      </w:rPr>
      <w:fldChar w:fldCharType="separate"/>
    </w:r>
    <w:r w:rsidR="00CF1C88" w:rsidRPr="000065D9">
      <w:rPr>
        <w:sz w:val="24"/>
        <w:szCs w:val="24"/>
      </w:rPr>
      <w:t>UNEP/OzL.Pro/ExCom/95/1/Add.1</w:t>
    </w:r>
    <w:r w:rsidRPr="000065D9">
      <w:rPr>
        <w:sz w:val="24"/>
        <w:szCs w:val="24"/>
      </w:rPr>
      <w:fldChar w:fldCharType="end"/>
    </w:r>
  </w:p>
  <w:p w14:paraId="4D27A385" w14:textId="77777777" w:rsidR="00DC6A10" w:rsidRPr="0033525D" w:rsidRDefault="00DC6A10" w:rsidP="00C704CD">
    <w:pPr>
      <w:jc w:val="left"/>
    </w:pPr>
  </w:p>
  <w:p w14:paraId="04B90860" w14:textId="77777777" w:rsidR="00DC6A10" w:rsidRPr="0033525D" w:rsidRDefault="00DC6A10" w:rsidP="00C704CD">
    <w:pPr>
      <w:pStyle w:val="Header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5D6AC3" w14:textId="77777777" w:rsidR="000065D9" w:rsidRDefault="000065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B"/>
    <w:multiLevelType w:val="multilevel"/>
    <w:tmpl w:val="208C23AA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" w15:restartNumberingAfterBreak="0">
    <w:nsid w:val="00310D7E"/>
    <w:multiLevelType w:val="hybridMultilevel"/>
    <w:tmpl w:val="DCC628DE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4E33A1B"/>
    <w:multiLevelType w:val="hybridMultilevel"/>
    <w:tmpl w:val="EF8EBA9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150E1C"/>
    <w:multiLevelType w:val="hybridMultilevel"/>
    <w:tmpl w:val="942CC244"/>
    <w:lvl w:ilvl="0" w:tplc="FFFFFFFF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7D1EBA"/>
    <w:multiLevelType w:val="hybridMultilevel"/>
    <w:tmpl w:val="EF8EBA9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1B47CF"/>
    <w:multiLevelType w:val="hybridMultilevel"/>
    <w:tmpl w:val="8E40A9C0"/>
    <w:lvl w:ilvl="0" w:tplc="FFFFFFFF">
      <w:start w:val="1"/>
      <w:numFmt w:val="arabicAbjad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0EEC1E49"/>
    <w:multiLevelType w:val="hybridMultilevel"/>
    <w:tmpl w:val="EF8EBA9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A057DF"/>
    <w:multiLevelType w:val="hybridMultilevel"/>
    <w:tmpl w:val="942CC244"/>
    <w:lvl w:ilvl="0" w:tplc="FFFFFFFF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2416C3"/>
    <w:multiLevelType w:val="hybridMultilevel"/>
    <w:tmpl w:val="EF8EBA9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A03F99"/>
    <w:multiLevelType w:val="hybridMultilevel"/>
    <w:tmpl w:val="942CC244"/>
    <w:lvl w:ilvl="0" w:tplc="FFFFFFFF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F3747F"/>
    <w:multiLevelType w:val="hybridMultilevel"/>
    <w:tmpl w:val="EF8EBA9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4456D6"/>
    <w:multiLevelType w:val="hybridMultilevel"/>
    <w:tmpl w:val="942CC244"/>
    <w:lvl w:ilvl="0" w:tplc="FFFFFFFF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8F6A34"/>
    <w:multiLevelType w:val="hybridMultilevel"/>
    <w:tmpl w:val="EF8EBA9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BE7DB6"/>
    <w:multiLevelType w:val="hybridMultilevel"/>
    <w:tmpl w:val="942CC244"/>
    <w:lvl w:ilvl="0" w:tplc="FFFFFFFF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507CBB"/>
    <w:multiLevelType w:val="hybridMultilevel"/>
    <w:tmpl w:val="EF8EBA9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8A1115"/>
    <w:multiLevelType w:val="hybridMultilevel"/>
    <w:tmpl w:val="942CC244"/>
    <w:lvl w:ilvl="0" w:tplc="FFFFFFFF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1C68B6"/>
    <w:multiLevelType w:val="hybridMultilevel"/>
    <w:tmpl w:val="EF8EBA9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1D72FC"/>
    <w:multiLevelType w:val="hybridMultilevel"/>
    <w:tmpl w:val="EF8EBA9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679264C"/>
    <w:multiLevelType w:val="hybridMultilevel"/>
    <w:tmpl w:val="942CC244"/>
    <w:lvl w:ilvl="0" w:tplc="FFFFFFFF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BB120A"/>
    <w:multiLevelType w:val="hybridMultilevel"/>
    <w:tmpl w:val="942CC244"/>
    <w:lvl w:ilvl="0" w:tplc="FFFFFFFF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0757EF"/>
    <w:multiLevelType w:val="hybridMultilevel"/>
    <w:tmpl w:val="EF8EBA9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B24331D"/>
    <w:multiLevelType w:val="hybridMultilevel"/>
    <w:tmpl w:val="57C2231A"/>
    <w:lvl w:ilvl="0" w:tplc="E1FC2C08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2C171F14"/>
    <w:multiLevelType w:val="hybridMultilevel"/>
    <w:tmpl w:val="942CC244"/>
    <w:lvl w:ilvl="0" w:tplc="FFFFFFFF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D107EA4"/>
    <w:multiLevelType w:val="hybridMultilevel"/>
    <w:tmpl w:val="EF8EBA9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F26123C"/>
    <w:multiLevelType w:val="hybridMultilevel"/>
    <w:tmpl w:val="942CC244"/>
    <w:lvl w:ilvl="0" w:tplc="FFFFFFFF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0A970F0"/>
    <w:multiLevelType w:val="hybridMultilevel"/>
    <w:tmpl w:val="942CC244"/>
    <w:lvl w:ilvl="0" w:tplc="FFFFFFFF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1845DAD"/>
    <w:multiLevelType w:val="hybridMultilevel"/>
    <w:tmpl w:val="942CC244"/>
    <w:lvl w:ilvl="0" w:tplc="FFFFFFFF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29" w15:restartNumberingAfterBreak="0">
    <w:nsid w:val="348A40CC"/>
    <w:multiLevelType w:val="hybridMultilevel"/>
    <w:tmpl w:val="942CC244"/>
    <w:lvl w:ilvl="0" w:tplc="FFFFFFFF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4A4295A"/>
    <w:multiLevelType w:val="hybridMultilevel"/>
    <w:tmpl w:val="942CC244"/>
    <w:lvl w:ilvl="0" w:tplc="FFFFFFFF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65926C1"/>
    <w:multiLevelType w:val="hybridMultilevel"/>
    <w:tmpl w:val="608AE15E"/>
    <w:lvl w:ilvl="0" w:tplc="4E928F0A">
      <w:start w:val="1"/>
      <w:numFmt w:val="decimal"/>
      <w:lvlText w:val="(%1)"/>
      <w:lvlJc w:val="left"/>
      <w:pPr>
        <w:ind w:left="720" w:hanging="360"/>
      </w:pPr>
      <w:rPr>
        <w:rFonts w:hint="default"/>
        <w:lang w:bidi="ar-LB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AC2653F"/>
    <w:multiLevelType w:val="hybridMultilevel"/>
    <w:tmpl w:val="942CC244"/>
    <w:lvl w:ilvl="0" w:tplc="FFFFFFFF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05B2FC5"/>
    <w:multiLevelType w:val="hybridMultilevel"/>
    <w:tmpl w:val="942CC244"/>
    <w:lvl w:ilvl="0" w:tplc="FFFFFFFF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0B64FD6"/>
    <w:multiLevelType w:val="hybridMultilevel"/>
    <w:tmpl w:val="EF8EBA9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3403DE8"/>
    <w:multiLevelType w:val="hybridMultilevel"/>
    <w:tmpl w:val="942CC244"/>
    <w:lvl w:ilvl="0" w:tplc="FFFFFFFF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3D46C93"/>
    <w:multiLevelType w:val="hybridMultilevel"/>
    <w:tmpl w:val="418619E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3DE69EF"/>
    <w:multiLevelType w:val="hybridMultilevel"/>
    <w:tmpl w:val="4676A478"/>
    <w:lvl w:ilvl="0" w:tplc="E1FC2C08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41637AC"/>
    <w:multiLevelType w:val="hybridMultilevel"/>
    <w:tmpl w:val="1102E0B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4AC060CF"/>
    <w:multiLevelType w:val="hybridMultilevel"/>
    <w:tmpl w:val="EF8EBA9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BFA054E"/>
    <w:multiLevelType w:val="hybridMultilevel"/>
    <w:tmpl w:val="942CC244"/>
    <w:lvl w:ilvl="0" w:tplc="FFFFFFFF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CD7142A"/>
    <w:multiLevelType w:val="hybridMultilevel"/>
    <w:tmpl w:val="4676A478"/>
    <w:lvl w:ilvl="0" w:tplc="FFFFFFFF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D4F10EB"/>
    <w:multiLevelType w:val="hybridMultilevel"/>
    <w:tmpl w:val="942CC244"/>
    <w:lvl w:ilvl="0" w:tplc="E1FC2C08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E653780"/>
    <w:multiLevelType w:val="hybridMultilevel"/>
    <w:tmpl w:val="7E783CC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4F1517A5"/>
    <w:multiLevelType w:val="hybridMultilevel"/>
    <w:tmpl w:val="942CC244"/>
    <w:lvl w:ilvl="0" w:tplc="FFFFFFFF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47" w15:restartNumberingAfterBreak="0">
    <w:nsid w:val="52E26398"/>
    <w:multiLevelType w:val="hybridMultilevel"/>
    <w:tmpl w:val="EF8EBA9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589401B"/>
    <w:multiLevelType w:val="hybridMultilevel"/>
    <w:tmpl w:val="EF8EBA9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5F43EF4"/>
    <w:multiLevelType w:val="hybridMultilevel"/>
    <w:tmpl w:val="942CC244"/>
    <w:lvl w:ilvl="0" w:tplc="FFFFFFFF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63F67F3"/>
    <w:multiLevelType w:val="hybridMultilevel"/>
    <w:tmpl w:val="942CC244"/>
    <w:lvl w:ilvl="0" w:tplc="FFFFFFFF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8DA6F86"/>
    <w:multiLevelType w:val="hybridMultilevel"/>
    <w:tmpl w:val="942CC244"/>
    <w:lvl w:ilvl="0" w:tplc="FFFFFFFF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9BD5E1F"/>
    <w:multiLevelType w:val="hybridMultilevel"/>
    <w:tmpl w:val="942CC244"/>
    <w:lvl w:ilvl="0" w:tplc="FFFFFFFF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AB17B29"/>
    <w:multiLevelType w:val="hybridMultilevel"/>
    <w:tmpl w:val="942CC244"/>
    <w:lvl w:ilvl="0" w:tplc="FFFFFFFF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D3753ED"/>
    <w:multiLevelType w:val="hybridMultilevel"/>
    <w:tmpl w:val="E0C204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E076B7D"/>
    <w:multiLevelType w:val="hybridMultilevel"/>
    <w:tmpl w:val="942CC244"/>
    <w:lvl w:ilvl="0" w:tplc="FFFFFFFF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F64566C"/>
    <w:multiLevelType w:val="hybridMultilevel"/>
    <w:tmpl w:val="66403E0A"/>
    <w:lvl w:ilvl="0" w:tplc="40D80966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FA74983"/>
    <w:multiLevelType w:val="hybridMultilevel"/>
    <w:tmpl w:val="942CC244"/>
    <w:lvl w:ilvl="0" w:tplc="FFFFFFFF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0AF7137"/>
    <w:multiLevelType w:val="hybridMultilevel"/>
    <w:tmpl w:val="942CC244"/>
    <w:lvl w:ilvl="0" w:tplc="FFFFFFFF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1373598"/>
    <w:multiLevelType w:val="hybridMultilevel"/>
    <w:tmpl w:val="EF8EBA9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17F0038"/>
    <w:multiLevelType w:val="hybridMultilevel"/>
    <w:tmpl w:val="942CC244"/>
    <w:lvl w:ilvl="0" w:tplc="FFFFFFFF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1A82D61"/>
    <w:multiLevelType w:val="hybridMultilevel"/>
    <w:tmpl w:val="942CC244"/>
    <w:lvl w:ilvl="0" w:tplc="FFFFFFFF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2E77DA8"/>
    <w:multiLevelType w:val="hybridMultilevel"/>
    <w:tmpl w:val="942CC244"/>
    <w:lvl w:ilvl="0" w:tplc="FFFFFFFF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3806757"/>
    <w:multiLevelType w:val="hybridMultilevel"/>
    <w:tmpl w:val="9A729574"/>
    <w:lvl w:ilvl="0" w:tplc="FFFFFFFF">
      <w:start w:val="1"/>
      <w:numFmt w:val="arabicAbjad"/>
      <w:lvlText w:val="(%1)"/>
      <w:lvlJc w:val="left"/>
      <w:pPr>
        <w:ind w:left="25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3240" w:hanging="360"/>
      </w:pPr>
    </w:lvl>
    <w:lvl w:ilvl="2" w:tplc="1009001B" w:tentative="1">
      <w:start w:val="1"/>
      <w:numFmt w:val="lowerRoman"/>
      <w:lvlText w:val="%3."/>
      <w:lvlJc w:val="right"/>
      <w:pPr>
        <w:ind w:left="3960" w:hanging="180"/>
      </w:pPr>
    </w:lvl>
    <w:lvl w:ilvl="3" w:tplc="1009000F" w:tentative="1">
      <w:start w:val="1"/>
      <w:numFmt w:val="decimal"/>
      <w:lvlText w:val="%4."/>
      <w:lvlJc w:val="left"/>
      <w:pPr>
        <w:ind w:left="4680" w:hanging="360"/>
      </w:pPr>
    </w:lvl>
    <w:lvl w:ilvl="4" w:tplc="10090019" w:tentative="1">
      <w:start w:val="1"/>
      <w:numFmt w:val="lowerLetter"/>
      <w:lvlText w:val="%5."/>
      <w:lvlJc w:val="left"/>
      <w:pPr>
        <w:ind w:left="5400" w:hanging="360"/>
      </w:pPr>
    </w:lvl>
    <w:lvl w:ilvl="5" w:tplc="1009001B" w:tentative="1">
      <w:start w:val="1"/>
      <w:numFmt w:val="lowerRoman"/>
      <w:lvlText w:val="%6."/>
      <w:lvlJc w:val="right"/>
      <w:pPr>
        <w:ind w:left="6120" w:hanging="180"/>
      </w:pPr>
    </w:lvl>
    <w:lvl w:ilvl="6" w:tplc="1009000F" w:tentative="1">
      <w:start w:val="1"/>
      <w:numFmt w:val="decimal"/>
      <w:lvlText w:val="%7."/>
      <w:lvlJc w:val="left"/>
      <w:pPr>
        <w:ind w:left="6840" w:hanging="360"/>
      </w:pPr>
    </w:lvl>
    <w:lvl w:ilvl="7" w:tplc="10090019" w:tentative="1">
      <w:start w:val="1"/>
      <w:numFmt w:val="lowerLetter"/>
      <w:lvlText w:val="%8."/>
      <w:lvlJc w:val="left"/>
      <w:pPr>
        <w:ind w:left="7560" w:hanging="360"/>
      </w:pPr>
    </w:lvl>
    <w:lvl w:ilvl="8" w:tplc="10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4" w15:restartNumberingAfterBreak="0">
    <w:nsid w:val="67271691"/>
    <w:multiLevelType w:val="hybridMultilevel"/>
    <w:tmpl w:val="30DE3EAA"/>
    <w:lvl w:ilvl="0" w:tplc="80140DC8">
      <w:start w:val="1"/>
      <w:numFmt w:val="arabicAbjad"/>
      <w:lvlText w:val=".%1"/>
      <w:lvlJc w:val="center"/>
      <w:pPr>
        <w:ind w:left="720" w:hanging="360"/>
      </w:pPr>
      <w:rPr>
        <w:rFonts w:hint="default"/>
        <w:b/>
        <w:bCs/>
        <w:lang w:val="en-US" w:bidi="ar-LB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79C1885"/>
    <w:multiLevelType w:val="hybridMultilevel"/>
    <w:tmpl w:val="942CC244"/>
    <w:lvl w:ilvl="0" w:tplc="FFFFFFFF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79C21E8"/>
    <w:multiLevelType w:val="hybridMultilevel"/>
    <w:tmpl w:val="AEDE058E"/>
    <w:lvl w:ilvl="0" w:tplc="177C70D8">
      <w:start w:val="8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8BE00B6"/>
    <w:multiLevelType w:val="hybridMultilevel"/>
    <w:tmpl w:val="2F46EAC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B0727EC"/>
    <w:multiLevelType w:val="hybridMultilevel"/>
    <w:tmpl w:val="2C9A6260"/>
    <w:lvl w:ilvl="0" w:tplc="38D2430A">
      <w:start w:val="5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BF85B0F"/>
    <w:multiLevelType w:val="hybridMultilevel"/>
    <w:tmpl w:val="EF8EBA9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289316C"/>
    <w:multiLevelType w:val="hybridMultilevel"/>
    <w:tmpl w:val="942CC244"/>
    <w:lvl w:ilvl="0" w:tplc="FFFFFFFF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4250F23"/>
    <w:multiLevelType w:val="hybridMultilevel"/>
    <w:tmpl w:val="942CC244"/>
    <w:lvl w:ilvl="0" w:tplc="FFFFFFFF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5B0392E"/>
    <w:multiLevelType w:val="hybridMultilevel"/>
    <w:tmpl w:val="EF8EBA9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7821376"/>
    <w:multiLevelType w:val="hybridMultilevel"/>
    <w:tmpl w:val="EF8EBA9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85C424E"/>
    <w:multiLevelType w:val="hybridMultilevel"/>
    <w:tmpl w:val="942CC244"/>
    <w:lvl w:ilvl="0" w:tplc="FFFFFFFF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90746EC"/>
    <w:multiLevelType w:val="hybridMultilevel"/>
    <w:tmpl w:val="942CC244"/>
    <w:lvl w:ilvl="0" w:tplc="FFFFFFFF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973068D"/>
    <w:multiLevelType w:val="hybridMultilevel"/>
    <w:tmpl w:val="942CC244"/>
    <w:lvl w:ilvl="0" w:tplc="FFFFFFFF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CAC31FE"/>
    <w:multiLevelType w:val="hybridMultilevel"/>
    <w:tmpl w:val="BCD2721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DF2711A"/>
    <w:multiLevelType w:val="hybridMultilevel"/>
    <w:tmpl w:val="EF8EBA9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E100F2A"/>
    <w:multiLevelType w:val="hybridMultilevel"/>
    <w:tmpl w:val="1C4E5CE8"/>
    <w:lvl w:ilvl="0" w:tplc="CADAAEA4">
      <w:start w:val="1"/>
      <w:numFmt w:val="lowerLetter"/>
      <w:pStyle w:val="Header4"/>
      <w:lvlText w:val="%1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80" w15:restartNumberingAfterBreak="0">
    <w:nsid w:val="7ED62FD9"/>
    <w:multiLevelType w:val="hybridMultilevel"/>
    <w:tmpl w:val="942CC244"/>
    <w:lvl w:ilvl="0" w:tplc="FFFFFFFF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7F570575"/>
    <w:multiLevelType w:val="hybridMultilevel"/>
    <w:tmpl w:val="EF8EBA9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3697108">
    <w:abstractNumId w:val="0"/>
  </w:num>
  <w:num w:numId="2" w16cid:durableId="462847601">
    <w:abstractNumId w:val="22"/>
  </w:num>
  <w:num w:numId="3" w16cid:durableId="299306927">
    <w:abstractNumId w:val="44"/>
  </w:num>
  <w:num w:numId="4" w16cid:durableId="559828470">
    <w:abstractNumId w:val="46"/>
  </w:num>
  <w:num w:numId="5" w16cid:durableId="1488010068">
    <w:abstractNumId w:val="79"/>
  </w:num>
  <w:num w:numId="6" w16cid:durableId="444007775">
    <w:abstractNumId w:val="28"/>
  </w:num>
  <w:num w:numId="7" w16cid:durableId="1707488006">
    <w:abstractNumId w:val="1"/>
  </w:num>
  <w:num w:numId="8" w16cid:durableId="1261372734">
    <w:abstractNumId w:val="38"/>
  </w:num>
  <w:num w:numId="9" w16cid:durableId="2110537579">
    <w:abstractNumId w:val="21"/>
  </w:num>
  <w:num w:numId="10" w16cid:durableId="399445467">
    <w:abstractNumId w:val="37"/>
  </w:num>
  <w:num w:numId="11" w16cid:durableId="1656840136">
    <w:abstractNumId w:val="31"/>
  </w:num>
  <w:num w:numId="12" w16cid:durableId="313802589">
    <w:abstractNumId w:val="77"/>
  </w:num>
  <w:num w:numId="13" w16cid:durableId="836380944">
    <w:abstractNumId w:val="41"/>
  </w:num>
  <w:num w:numId="14" w16cid:durableId="1217164190">
    <w:abstractNumId w:val="42"/>
  </w:num>
  <w:num w:numId="15" w16cid:durableId="452679378">
    <w:abstractNumId w:val="81"/>
  </w:num>
  <w:num w:numId="16" w16cid:durableId="183637817">
    <w:abstractNumId w:val="34"/>
  </w:num>
  <w:num w:numId="17" w16cid:durableId="316694833">
    <w:abstractNumId w:val="6"/>
  </w:num>
  <w:num w:numId="18" w16cid:durableId="1951351366">
    <w:abstractNumId w:val="32"/>
  </w:num>
  <w:num w:numId="19" w16cid:durableId="932856572">
    <w:abstractNumId w:val="39"/>
  </w:num>
  <w:num w:numId="20" w16cid:durableId="1889293251">
    <w:abstractNumId w:val="17"/>
  </w:num>
  <w:num w:numId="21" w16cid:durableId="1103577504">
    <w:abstractNumId w:val="73"/>
  </w:num>
  <w:num w:numId="22" w16cid:durableId="89396752">
    <w:abstractNumId w:val="76"/>
  </w:num>
  <w:num w:numId="23" w16cid:durableId="283773241">
    <w:abstractNumId w:val="47"/>
  </w:num>
  <w:num w:numId="24" w16cid:durableId="831023048">
    <w:abstractNumId w:val="25"/>
  </w:num>
  <w:num w:numId="25" w16cid:durableId="1697463229">
    <w:abstractNumId w:val="14"/>
  </w:num>
  <w:num w:numId="26" w16cid:durableId="303195442">
    <w:abstractNumId w:val="29"/>
  </w:num>
  <w:num w:numId="27" w16cid:durableId="65803133">
    <w:abstractNumId w:val="52"/>
  </w:num>
  <w:num w:numId="28" w16cid:durableId="1587031575">
    <w:abstractNumId w:val="74"/>
  </w:num>
  <w:num w:numId="29" w16cid:durableId="1687563179">
    <w:abstractNumId w:val="67"/>
  </w:num>
  <w:num w:numId="30" w16cid:durableId="1763916131">
    <w:abstractNumId w:val="18"/>
  </w:num>
  <w:num w:numId="31" w16cid:durableId="659506341">
    <w:abstractNumId w:val="69"/>
  </w:num>
  <w:num w:numId="32" w16cid:durableId="1862666933">
    <w:abstractNumId w:val="27"/>
  </w:num>
  <w:num w:numId="33" w16cid:durableId="1317762424">
    <w:abstractNumId w:val="45"/>
  </w:num>
  <w:num w:numId="34" w16cid:durableId="1815218936">
    <w:abstractNumId w:val="62"/>
  </w:num>
  <w:num w:numId="35" w16cid:durableId="161244805">
    <w:abstractNumId w:val="11"/>
  </w:num>
  <w:num w:numId="36" w16cid:durableId="1324580457">
    <w:abstractNumId w:val="49"/>
  </w:num>
  <w:num w:numId="37" w16cid:durableId="1494570506">
    <w:abstractNumId w:val="43"/>
  </w:num>
  <w:num w:numId="38" w16cid:durableId="208885455">
    <w:abstractNumId w:val="61"/>
  </w:num>
  <w:num w:numId="39" w16cid:durableId="1725524425">
    <w:abstractNumId w:val="16"/>
  </w:num>
  <w:num w:numId="40" w16cid:durableId="1891842409">
    <w:abstractNumId w:val="3"/>
  </w:num>
  <w:num w:numId="41" w16cid:durableId="455611906">
    <w:abstractNumId w:val="58"/>
  </w:num>
  <w:num w:numId="42" w16cid:durableId="1452671061">
    <w:abstractNumId w:val="2"/>
  </w:num>
  <w:num w:numId="43" w16cid:durableId="640692771">
    <w:abstractNumId w:val="70"/>
  </w:num>
  <w:num w:numId="44" w16cid:durableId="1620456959">
    <w:abstractNumId w:val="71"/>
  </w:num>
  <w:num w:numId="45" w16cid:durableId="2124644303">
    <w:abstractNumId w:val="23"/>
  </w:num>
  <w:num w:numId="46" w16cid:durableId="918828424">
    <w:abstractNumId w:val="53"/>
  </w:num>
  <w:num w:numId="47" w16cid:durableId="1060906840">
    <w:abstractNumId w:val="20"/>
  </w:num>
  <w:num w:numId="48" w16cid:durableId="1261524678">
    <w:abstractNumId w:val="80"/>
  </w:num>
  <w:num w:numId="49" w16cid:durableId="308023749">
    <w:abstractNumId w:val="13"/>
  </w:num>
  <w:num w:numId="50" w16cid:durableId="234750118">
    <w:abstractNumId w:val="10"/>
  </w:num>
  <w:num w:numId="51" w16cid:durableId="967970386">
    <w:abstractNumId w:val="51"/>
  </w:num>
  <w:num w:numId="52" w16cid:durableId="520048168">
    <w:abstractNumId w:val="24"/>
  </w:num>
  <w:num w:numId="53" w16cid:durableId="508104839">
    <w:abstractNumId w:val="36"/>
  </w:num>
  <w:num w:numId="54" w16cid:durableId="2028868506">
    <w:abstractNumId w:val="55"/>
  </w:num>
  <w:num w:numId="55" w16cid:durableId="621156620">
    <w:abstractNumId w:val="9"/>
  </w:num>
  <w:num w:numId="56" w16cid:durableId="59526165">
    <w:abstractNumId w:val="26"/>
  </w:num>
  <w:num w:numId="57" w16cid:durableId="1270356134">
    <w:abstractNumId w:val="7"/>
  </w:num>
  <w:num w:numId="58" w16cid:durableId="257637394">
    <w:abstractNumId w:val="30"/>
  </w:num>
  <w:num w:numId="59" w16cid:durableId="1387215426">
    <w:abstractNumId w:val="65"/>
  </w:num>
  <w:num w:numId="60" w16cid:durableId="658921048">
    <w:abstractNumId w:val="35"/>
  </w:num>
  <w:num w:numId="61" w16cid:durableId="361367057">
    <w:abstractNumId w:val="48"/>
  </w:num>
  <w:num w:numId="62" w16cid:durableId="1875650731">
    <w:abstractNumId w:val="57"/>
  </w:num>
  <w:num w:numId="63" w16cid:durableId="2067021698">
    <w:abstractNumId w:val="4"/>
  </w:num>
  <w:num w:numId="64" w16cid:durableId="1065301848">
    <w:abstractNumId w:val="78"/>
  </w:num>
  <w:num w:numId="65" w16cid:durableId="261694037">
    <w:abstractNumId w:val="50"/>
  </w:num>
  <w:num w:numId="66" w16cid:durableId="1264799309">
    <w:abstractNumId w:val="19"/>
  </w:num>
  <w:num w:numId="67" w16cid:durableId="236206966">
    <w:abstractNumId w:val="60"/>
  </w:num>
  <w:num w:numId="68" w16cid:durableId="1516072922">
    <w:abstractNumId w:val="72"/>
  </w:num>
  <w:num w:numId="69" w16cid:durableId="950547104">
    <w:abstractNumId w:val="59"/>
  </w:num>
  <w:num w:numId="70" w16cid:durableId="2125615029">
    <w:abstractNumId w:val="8"/>
  </w:num>
  <w:num w:numId="71" w16cid:durableId="1510674930">
    <w:abstractNumId w:val="33"/>
  </w:num>
  <w:num w:numId="72" w16cid:durableId="327638830">
    <w:abstractNumId w:val="12"/>
  </w:num>
  <w:num w:numId="73" w16cid:durableId="540673342">
    <w:abstractNumId w:val="40"/>
  </w:num>
  <w:num w:numId="74" w16cid:durableId="363141340">
    <w:abstractNumId w:val="15"/>
  </w:num>
  <w:num w:numId="75" w16cid:durableId="512304236">
    <w:abstractNumId w:val="75"/>
  </w:num>
  <w:num w:numId="76" w16cid:durableId="1654992227">
    <w:abstractNumId w:val="54"/>
  </w:num>
  <w:num w:numId="77" w16cid:durableId="672336339">
    <w:abstractNumId w:val="5"/>
  </w:num>
  <w:num w:numId="78" w16cid:durableId="1235162497">
    <w:abstractNumId w:val="63"/>
  </w:num>
  <w:num w:numId="79" w16cid:durableId="6759662">
    <w:abstractNumId w:val="64"/>
  </w:num>
  <w:num w:numId="80" w16cid:durableId="1554928215">
    <w:abstractNumId w:val="68"/>
  </w:num>
  <w:num w:numId="81" w16cid:durableId="1819225134">
    <w:abstractNumId w:val="66"/>
  </w:num>
  <w:num w:numId="82" w16cid:durableId="1698895418">
    <w:abstractNumId w:val="56"/>
  </w:num>
  <w:numIdMacAtCleanup w:val="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7A4EC8"/>
    <w:rsid w:val="00000FED"/>
    <w:rsid w:val="000033B0"/>
    <w:rsid w:val="0000434E"/>
    <w:rsid w:val="000065D9"/>
    <w:rsid w:val="00007486"/>
    <w:rsid w:val="000122B1"/>
    <w:rsid w:val="00015F46"/>
    <w:rsid w:val="0001771A"/>
    <w:rsid w:val="00017909"/>
    <w:rsid w:val="000203B5"/>
    <w:rsid w:val="000211A9"/>
    <w:rsid w:val="00021238"/>
    <w:rsid w:val="00022071"/>
    <w:rsid w:val="00023DB1"/>
    <w:rsid w:val="0002449D"/>
    <w:rsid w:val="000307CA"/>
    <w:rsid w:val="00031260"/>
    <w:rsid w:val="00031E81"/>
    <w:rsid w:val="00032330"/>
    <w:rsid w:val="00032770"/>
    <w:rsid w:val="00033BD2"/>
    <w:rsid w:val="00034B19"/>
    <w:rsid w:val="0003681A"/>
    <w:rsid w:val="000372B7"/>
    <w:rsid w:val="00043256"/>
    <w:rsid w:val="0004754E"/>
    <w:rsid w:val="00050F6E"/>
    <w:rsid w:val="000556CE"/>
    <w:rsid w:val="00055EDC"/>
    <w:rsid w:val="00055F24"/>
    <w:rsid w:val="00060D9C"/>
    <w:rsid w:val="00061A5E"/>
    <w:rsid w:val="00061EC2"/>
    <w:rsid w:val="00062791"/>
    <w:rsid w:val="00062DDE"/>
    <w:rsid w:val="00064F55"/>
    <w:rsid w:val="0006501F"/>
    <w:rsid w:val="000655CA"/>
    <w:rsid w:val="00065C3E"/>
    <w:rsid w:val="00065EC3"/>
    <w:rsid w:val="00066707"/>
    <w:rsid w:val="00066CE8"/>
    <w:rsid w:val="000726C7"/>
    <w:rsid w:val="00073275"/>
    <w:rsid w:val="000738BD"/>
    <w:rsid w:val="00073D36"/>
    <w:rsid w:val="0008080B"/>
    <w:rsid w:val="00080ED0"/>
    <w:rsid w:val="000813EF"/>
    <w:rsid w:val="00082847"/>
    <w:rsid w:val="00084D0C"/>
    <w:rsid w:val="00085B8F"/>
    <w:rsid w:val="00087974"/>
    <w:rsid w:val="00090481"/>
    <w:rsid w:val="00091463"/>
    <w:rsid w:val="00091697"/>
    <w:rsid w:val="000927CB"/>
    <w:rsid w:val="00094088"/>
    <w:rsid w:val="00094164"/>
    <w:rsid w:val="00095B0D"/>
    <w:rsid w:val="000A3826"/>
    <w:rsid w:val="000A48B2"/>
    <w:rsid w:val="000A5E1D"/>
    <w:rsid w:val="000A6B59"/>
    <w:rsid w:val="000A6C26"/>
    <w:rsid w:val="000B1BB9"/>
    <w:rsid w:val="000B347C"/>
    <w:rsid w:val="000B36C8"/>
    <w:rsid w:val="000B4C52"/>
    <w:rsid w:val="000C2F34"/>
    <w:rsid w:val="000C61CD"/>
    <w:rsid w:val="000D246C"/>
    <w:rsid w:val="000D47D0"/>
    <w:rsid w:val="000D52A4"/>
    <w:rsid w:val="000D65E0"/>
    <w:rsid w:val="000D66F9"/>
    <w:rsid w:val="000D7C6C"/>
    <w:rsid w:val="000E07BC"/>
    <w:rsid w:val="000E27E1"/>
    <w:rsid w:val="000E2E21"/>
    <w:rsid w:val="000E690A"/>
    <w:rsid w:val="000F1A12"/>
    <w:rsid w:val="000F1CD4"/>
    <w:rsid w:val="000F4103"/>
    <w:rsid w:val="000F70A7"/>
    <w:rsid w:val="000F758C"/>
    <w:rsid w:val="000F7C77"/>
    <w:rsid w:val="00100C00"/>
    <w:rsid w:val="0010306F"/>
    <w:rsid w:val="0010374F"/>
    <w:rsid w:val="001061FC"/>
    <w:rsid w:val="0010786D"/>
    <w:rsid w:val="001109B0"/>
    <w:rsid w:val="00110C3A"/>
    <w:rsid w:val="00113CCA"/>
    <w:rsid w:val="00116719"/>
    <w:rsid w:val="001175D8"/>
    <w:rsid w:val="001210D9"/>
    <w:rsid w:val="00122F25"/>
    <w:rsid w:val="00131EFF"/>
    <w:rsid w:val="00133114"/>
    <w:rsid w:val="00135980"/>
    <w:rsid w:val="0013786F"/>
    <w:rsid w:val="0014076C"/>
    <w:rsid w:val="00143A3A"/>
    <w:rsid w:val="00146BDC"/>
    <w:rsid w:val="00147B93"/>
    <w:rsid w:val="0015109A"/>
    <w:rsid w:val="001533DE"/>
    <w:rsid w:val="00162B06"/>
    <w:rsid w:val="00163502"/>
    <w:rsid w:val="00163E73"/>
    <w:rsid w:val="00164719"/>
    <w:rsid w:val="00164AF7"/>
    <w:rsid w:val="0016535F"/>
    <w:rsid w:val="00166FC4"/>
    <w:rsid w:val="001677AC"/>
    <w:rsid w:val="00170E56"/>
    <w:rsid w:val="0017155D"/>
    <w:rsid w:val="00172A91"/>
    <w:rsid w:val="001759D4"/>
    <w:rsid w:val="001804EA"/>
    <w:rsid w:val="001870DB"/>
    <w:rsid w:val="001879D5"/>
    <w:rsid w:val="00190A61"/>
    <w:rsid w:val="00192D71"/>
    <w:rsid w:val="001968FD"/>
    <w:rsid w:val="00196DC1"/>
    <w:rsid w:val="00197179"/>
    <w:rsid w:val="001A2215"/>
    <w:rsid w:val="001A279A"/>
    <w:rsid w:val="001A3342"/>
    <w:rsid w:val="001A3E3D"/>
    <w:rsid w:val="001A7049"/>
    <w:rsid w:val="001B127D"/>
    <w:rsid w:val="001B1E40"/>
    <w:rsid w:val="001B4E91"/>
    <w:rsid w:val="001B5260"/>
    <w:rsid w:val="001B6F56"/>
    <w:rsid w:val="001C3659"/>
    <w:rsid w:val="001C36A7"/>
    <w:rsid w:val="001C764E"/>
    <w:rsid w:val="001D04A9"/>
    <w:rsid w:val="001D2916"/>
    <w:rsid w:val="001D3EED"/>
    <w:rsid w:val="001E00DE"/>
    <w:rsid w:val="001E1052"/>
    <w:rsid w:val="001E21B1"/>
    <w:rsid w:val="001E2F93"/>
    <w:rsid w:val="001E2FC4"/>
    <w:rsid w:val="001E4554"/>
    <w:rsid w:val="001E5553"/>
    <w:rsid w:val="001E5636"/>
    <w:rsid w:val="001E61E5"/>
    <w:rsid w:val="001F2159"/>
    <w:rsid w:val="001F22E1"/>
    <w:rsid w:val="001F3DE9"/>
    <w:rsid w:val="001F53FD"/>
    <w:rsid w:val="00205BEE"/>
    <w:rsid w:val="00206B8B"/>
    <w:rsid w:val="00206D57"/>
    <w:rsid w:val="00207BE7"/>
    <w:rsid w:val="00210B8B"/>
    <w:rsid w:val="00210E23"/>
    <w:rsid w:val="00211B6F"/>
    <w:rsid w:val="00211D00"/>
    <w:rsid w:val="0021311F"/>
    <w:rsid w:val="00213123"/>
    <w:rsid w:val="002134F6"/>
    <w:rsid w:val="00214863"/>
    <w:rsid w:val="0021545F"/>
    <w:rsid w:val="002156B4"/>
    <w:rsid w:val="00223C06"/>
    <w:rsid w:val="00224B8B"/>
    <w:rsid w:val="00224FCD"/>
    <w:rsid w:val="002264D5"/>
    <w:rsid w:val="00227131"/>
    <w:rsid w:val="00232BE9"/>
    <w:rsid w:val="00233087"/>
    <w:rsid w:val="0024605F"/>
    <w:rsid w:val="00247464"/>
    <w:rsid w:val="00253222"/>
    <w:rsid w:val="002577E0"/>
    <w:rsid w:val="002619E8"/>
    <w:rsid w:val="00261C13"/>
    <w:rsid w:val="00262847"/>
    <w:rsid w:val="00263CA2"/>
    <w:rsid w:val="0026459E"/>
    <w:rsid w:val="002741C2"/>
    <w:rsid w:val="0027567B"/>
    <w:rsid w:val="0027737A"/>
    <w:rsid w:val="0028153D"/>
    <w:rsid w:val="00281BB2"/>
    <w:rsid w:val="00282C7A"/>
    <w:rsid w:val="002856BB"/>
    <w:rsid w:val="002856E4"/>
    <w:rsid w:val="00286E5F"/>
    <w:rsid w:val="00290FAB"/>
    <w:rsid w:val="00297ADA"/>
    <w:rsid w:val="002A03C3"/>
    <w:rsid w:val="002A2E7A"/>
    <w:rsid w:val="002A4156"/>
    <w:rsid w:val="002A4A38"/>
    <w:rsid w:val="002A79C7"/>
    <w:rsid w:val="002B254E"/>
    <w:rsid w:val="002B4CE8"/>
    <w:rsid w:val="002B4D5E"/>
    <w:rsid w:val="002B6903"/>
    <w:rsid w:val="002B72E9"/>
    <w:rsid w:val="002C1519"/>
    <w:rsid w:val="002C166D"/>
    <w:rsid w:val="002C196B"/>
    <w:rsid w:val="002C38D6"/>
    <w:rsid w:val="002C426E"/>
    <w:rsid w:val="002C6579"/>
    <w:rsid w:val="002C7998"/>
    <w:rsid w:val="002C79DC"/>
    <w:rsid w:val="002D5F0C"/>
    <w:rsid w:val="002E4005"/>
    <w:rsid w:val="002E414B"/>
    <w:rsid w:val="002E4755"/>
    <w:rsid w:val="002E685C"/>
    <w:rsid w:val="002F1E53"/>
    <w:rsid w:val="002F2CAA"/>
    <w:rsid w:val="002F3869"/>
    <w:rsid w:val="002F3AD2"/>
    <w:rsid w:val="0030052C"/>
    <w:rsid w:val="00302624"/>
    <w:rsid w:val="00303E85"/>
    <w:rsid w:val="00304BFD"/>
    <w:rsid w:val="003066FD"/>
    <w:rsid w:val="0030798F"/>
    <w:rsid w:val="0031105D"/>
    <w:rsid w:val="00312DF1"/>
    <w:rsid w:val="0031341D"/>
    <w:rsid w:val="00315EE0"/>
    <w:rsid w:val="00320EC2"/>
    <w:rsid w:val="003211CB"/>
    <w:rsid w:val="0032258A"/>
    <w:rsid w:val="00322DAE"/>
    <w:rsid w:val="003243A3"/>
    <w:rsid w:val="00324D81"/>
    <w:rsid w:val="00325AD0"/>
    <w:rsid w:val="003306E1"/>
    <w:rsid w:val="003320E4"/>
    <w:rsid w:val="00332613"/>
    <w:rsid w:val="003328E4"/>
    <w:rsid w:val="00335075"/>
    <w:rsid w:val="0033525D"/>
    <w:rsid w:val="003369AC"/>
    <w:rsid w:val="00336D63"/>
    <w:rsid w:val="00337A35"/>
    <w:rsid w:val="003414F3"/>
    <w:rsid w:val="003434AF"/>
    <w:rsid w:val="00345919"/>
    <w:rsid w:val="003507C0"/>
    <w:rsid w:val="00351949"/>
    <w:rsid w:val="00352EFD"/>
    <w:rsid w:val="00353A04"/>
    <w:rsid w:val="0035613E"/>
    <w:rsid w:val="00362DC2"/>
    <w:rsid w:val="00363EE9"/>
    <w:rsid w:val="003658A3"/>
    <w:rsid w:val="00365B48"/>
    <w:rsid w:val="00366CE1"/>
    <w:rsid w:val="003700CD"/>
    <w:rsid w:val="00371ECB"/>
    <w:rsid w:val="00372259"/>
    <w:rsid w:val="003723A4"/>
    <w:rsid w:val="00376128"/>
    <w:rsid w:val="00377039"/>
    <w:rsid w:val="0037742E"/>
    <w:rsid w:val="00377D56"/>
    <w:rsid w:val="0038245A"/>
    <w:rsid w:val="003840E6"/>
    <w:rsid w:val="00385A51"/>
    <w:rsid w:val="00385CFC"/>
    <w:rsid w:val="003906DB"/>
    <w:rsid w:val="0039337A"/>
    <w:rsid w:val="0039764E"/>
    <w:rsid w:val="003A1B67"/>
    <w:rsid w:val="003A3189"/>
    <w:rsid w:val="003A361A"/>
    <w:rsid w:val="003A3CA7"/>
    <w:rsid w:val="003A59C1"/>
    <w:rsid w:val="003A712A"/>
    <w:rsid w:val="003B0E8C"/>
    <w:rsid w:val="003B1DC8"/>
    <w:rsid w:val="003B33BD"/>
    <w:rsid w:val="003B370C"/>
    <w:rsid w:val="003B4177"/>
    <w:rsid w:val="003B44D6"/>
    <w:rsid w:val="003B4AD9"/>
    <w:rsid w:val="003B4C60"/>
    <w:rsid w:val="003B53B3"/>
    <w:rsid w:val="003B569D"/>
    <w:rsid w:val="003C00B8"/>
    <w:rsid w:val="003C2D50"/>
    <w:rsid w:val="003C3C0E"/>
    <w:rsid w:val="003C46C5"/>
    <w:rsid w:val="003C5891"/>
    <w:rsid w:val="003D37E2"/>
    <w:rsid w:val="003D42A6"/>
    <w:rsid w:val="003D4F21"/>
    <w:rsid w:val="003D4FAC"/>
    <w:rsid w:val="003D5C5C"/>
    <w:rsid w:val="003E1792"/>
    <w:rsid w:val="003E1885"/>
    <w:rsid w:val="003E58D6"/>
    <w:rsid w:val="003E6D25"/>
    <w:rsid w:val="003E7906"/>
    <w:rsid w:val="003F000F"/>
    <w:rsid w:val="003F00DA"/>
    <w:rsid w:val="003F0AA0"/>
    <w:rsid w:val="003F1F33"/>
    <w:rsid w:val="003F3C50"/>
    <w:rsid w:val="003F6B08"/>
    <w:rsid w:val="003F781E"/>
    <w:rsid w:val="004052AC"/>
    <w:rsid w:val="004059F9"/>
    <w:rsid w:val="00406202"/>
    <w:rsid w:val="00406823"/>
    <w:rsid w:val="00406A6A"/>
    <w:rsid w:val="00406B22"/>
    <w:rsid w:val="00407147"/>
    <w:rsid w:val="004078FA"/>
    <w:rsid w:val="00411486"/>
    <w:rsid w:val="00411C1F"/>
    <w:rsid w:val="00431E08"/>
    <w:rsid w:val="004328A7"/>
    <w:rsid w:val="00434C74"/>
    <w:rsid w:val="00441467"/>
    <w:rsid w:val="004508B2"/>
    <w:rsid w:val="004526B8"/>
    <w:rsid w:val="00454310"/>
    <w:rsid w:val="00454BFC"/>
    <w:rsid w:val="004556A3"/>
    <w:rsid w:val="00456EB4"/>
    <w:rsid w:val="00457827"/>
    <w:rsid w:val="00460D37"/>
    <w:rsid w:val="00462609"/>
    <w:rsid w:val="004704CE"/>
    <w:rsid w:val="004709D8"/>
    <w:rsid w:val="004718F3"/>
    <w:rsid w:val="00471962"/>
    <w:rsid w:val="004723CF"/>
    <w:rsid w:val="00473527"/>
    <w:rsid w:val="00475040"/>
    <w:rsid w:val="0047659B"/>
    <w:rsid w:val="004817A0"/>
    <w:rsid w:val="00482DB1"/>
    <w:rsid w:val="0048308D"/>
    <w:rsid w:val="00485ABF"/>
    <w:rsid w:val="004862EF"/>
    <w:rsid w:val="00486AF5"/>
    <w:rsid w:val="00490C06"/>
    <w:rsid w:val="00490DFC"/>
    <w:rsid w:val="00492E6A"/>
    <w:rsid w:val="00493295"/>
    <w:rsid w:val="00493D40"/>
    <w:rsid w:val="00493EE3"/>
    <w:rsid w:val="004967B6"/>
    <w:rsid w:val="004973F9"/>
    <w:rsid w:val="004A02A4"/>
    <w:rsid w:val="004A0658"/>
    <w:rsid w:val="004A2D50"/>
    <w:rsid w:val="004A3B45"/>
    <w:rsid w:val="004A504B"/>
    <w:rsid w:val="004A5ED8"/>
    <w:rsid w:val="004A6911"/>
    <w:rsid w:val="004A7238"/>
    <w:rsid w:val="004A7FED"/>
    <w:rsid w:val="004B0CAF"/>
    <w:rsid w:val="004B3652"/>
    <w:rsid w:val="004B4132"/>
    <w:rsid w:val="004B54E0"/>
    <w:rsid w:val="004B7384"/>
    <w:rsid w:val="004C00EF"/>
    <w:rsid w:val="004C0FF4"/>
    <w:rsid w:val="004C4244"/>
    <w:rsid w:val="004C4269"/>
    <w:rsid w:val="004D00EA"/>
    <w:rsid w:val="004D10F5"/>
    <w:rsid w:val="004D1D70"/>
    <w:rsid w:val="004D4BB8"/>
    <w:rsid w:val="004D6236"/>
    <w:rsid w:val="004D7F90"/>
    <w:rsid w:val="004E060F"/>
    <w:rsid w:val="004E4391"/>
    <w:rsid w:val="004E4DBB"/>
    <w:rsid w:val="004E4E41"/>
    <w:rsid w:val="004E73DB"/>
    <w:rsid w:val="004E7CA7"/>
    <w:rsid w:val="004E7F9C"/>
    <w:rsid w:val="004F15ED"/>
    <w:rsid w:val="004F270E"/>
    <w:rsid w:val="004F3493"/>
    <w:rsid w:val="004F5143"/>
    <w:rsid w:val="004F63EA"/>
    <w:rsid w:val="00503100"/>
    <w:rsid w:val="00504957"/>
    <w:rsid w:val="00504B86"/>
    <w:rsid w:val="005067D5"/>
    <w:rsid w:val="00507CDD"/>
    <w:rsid w:val="00510247"/>
    <w:rsid w:val="00512B09"/>
    <w:rsid w:val="00514423"/>
    <w:rsid w:val="00516E61"/>
    <w:rsid w:val="005177EE"/>
    <w:rsid w:val="005220ED"/>
    <w:rsid w:val="0052382C"/>
    <w:rsid w:val="0052721B"/>
    <w:rsid w:val="00532361"/>
    <w:rsid w:val="005327AF"/>
    <w:rsid w:val="00533796"/>
    <w:rsid w:val="005347AE"/>
    <w:rsid w:val="00537343"/>
    <w:rsid w:val="00537993"/>
    <w:rsid w:val="00543FD9"/>
    <w:rsid w:val="005516F3"/>
    <w:rsid w:val="00551BB5"/>
    <w:rsid w:val="00554466"/>
    <w:rsid w:val="00555102"/>
    <w:rsid w:val="00555D75"/>
    <w:rsid w:val="00560071"/>
    <w:rsid w:val="00560DF0"/>
    <w:rsid w:val="00560F66"/>
    <w:rsid w:val="00563179"/>
    <w:rsid w:val="00564CE1"/>
    <w:rsid w:val="0056759C"/>
    <w:rsid w:val="00571EB0"/>
    <w:rsid w:val="00572D77"/>
    <w:rsid w:val="00577CE1"/>
    <w:rsid w:val="00580425"/>
    <w:rsid w:val="005811FE"/>
    <w:rsid w:val="00590C1C"/>
    <w:rsid w:val="0059513E"/>
    <w:rsid w:val="00595972"/>
    <w:rsid w:val="00596B68"/>
    <w:rsid w:val="005A22CA"/>
    <w:rsid w:val="005A2706"/>
    <w:rsid w:val="005A32E7"/>
    <w:rsid w:val="005A5E5B"/>
    <w:rsid w:val="005A6AA4"/>
    <w:rsid w:val="005A6D9F"/>
    <w:rsid w:val="005A7F9D"/>
    <w:rsid w:val="005B027F"/>
    <w:rsid w:val="005B0A37"/>
    <w:rsid w:val="005B1284"/>
    <w:rsid w:val="005B15C6"/>
    <w:rsid w:val="005B20DD"/>
    <w:rsid w:val="005B21BB"/>
    <w:rsid w:val="005B48FF"/>
    <w:rsid w:val="005B509F"/>
    <w:rsid w:val="005B7070"/>
    <w:rsid w:val="005B7703"/>
    <w:rsid w:val="005C1E32"/>
    <w:rsid w:val="005C670D"/>
    <w:rsid w:val="005C7EE0"/>
    <w:rsid w:val="005D12B6"/>
    <w:rsid w:val="005D363F"/>
    <w:rsid w:val="005D7409"/>
    <w:rsid w:val="005E04CB"/>
    <w:rsid w:val="005E477F"/>
    <w:rsid w:val="005E6B48"/>
    <w:rsid w:val="005E6E1B"/>
    <w:rsid w:val="005F34E0"/>
    <w:rsid w:val="005F5407"/>
    <w:rsid w:val="005F72C1"/>
    <w:rsid w:val="00601388"/>
    <w:rsid w:val="00603E3A"/>
    <w:rsid w:val="006048C5"/>
    <w:rsid w:val="006048E8"/>
    <w:rsid w:val="00604C15"/>
    <w:rsid w:val="00607E66"/>
    <w:rsid w:val="00613F9B"/>
    <w:rsid w:val="006158D5"/>
    <w:rsid w:val="0061713B"/>
    <w:rsid w:val="006178B2"/>
    <w:rsid w:val="00621870"/>
    <w:rsid w:val="00623285"/>
    <w:rsid w:val="00625D83"/>
    <w:rsid w:val="00627704"/>
    <w:rsid w:val="0063103C"/>
    <w:rsid w:val="00642321"/>
    <w:rsid w:val="00646A7E"/>
    <w:rsid w:val="00651984"/>
    <w:rsid w:val="00651F1B"/>
    <w:rsid w:val="006531FD"/>
    <w:rsid w:val="00653625"/>
    <w:rsid w:val="006562BD"/>
    <w:rsid w:val="006623E7"/>
    <w:rsid w:val="00662B80"/>
    <w:rsid w:val="0066421E"/>
    <w:rsid w:val="00664FD3"/>
    <w:rsid w:val="0066768F"/>
    <w:rsid w:val="00670C47"/>
    <w:rsid w:val="00670F6C"/>
    <w:rsid w:val="00673908"/>
    <w:rsid w:val="00676E58"/>
    <w:rsid w:val="006852C7"/>
    <w:rsid w:val="006852CE"/>
    <w:rsid w:val="006860B8"/>
    <w:rsid w:val="00687A2B"/>
    <w:rsid w:val="00687ABF"/>
    <w:rsid w:val="006915C0"/>
    <w:rsid w:val="0069281F"/>
    <w:rsid w:val="00692D14"/>
    <w:rsid w:val="00693673"/>
    <w:rsid w:val="00694E53"/>
    <w:rsid w:val="006977E2"/>
    <w:rsid w:val="006A185B"/>
    <w:rsid w:val="006A1C19"/>
    <w:rsid w:val="006A2D89"/>
    <w:rsid w:val="006A3569"/>
    <w:rsid w:val="006A3A09"/>
    <w:rsid w:val="006A4978"/>
    <w:rsid w:val="006A7A3B"/>
    <w:rsid w:val="006B184D"/>
    <w:rsid w:val="006B2501"/>
    <w:rsid w:val="006B3584"/>
    <w:rsid w:val="006B3CB6"/>
    <w:rsid w:val="006B57AD"/>
    <w:rsid w:val="006B65C7"/>
    <w:rsid w:val="006C0B3F"/>
    <w:rsid w:val="006C1727"/>
    <w:rsid w:val="006C18DC"/>
    <w:rsid w:val="006C32FD"/>
    <w:rsid w:val="006C39CE"/>
    <w:rsid w:val="006C4BEF"/>
    <w:rsid w:val="006C7DAF"/>
    <w:rsid w:val="006D0693"/>
    <w:rsid w:val="006D0FCC"/>
    <w:rsid w:val="006D21F5"/>
    <w:rsid w:val="006D3089"/>
    <w:rsid w:val="006E126D"/>
    <w:rsid w:val="006E1FC3"/>
    <w:rsid w:val="006E29F1"/>
    <w:rsid w:val="006E3D20"/>
    <w:rsid w:val="006E75EF"/>
    <w:rsid w:val="006F0E41"/>
    <w:rsid w:val="006F0ECC"/>
    <w:rsid w:val="006F4778"/>
    <w:rsid w:val="006F552B"/>
    <w:rsid w:val="0070125E"/>
    <w:rsid w:val="00702C21"/>
    <w:rsid w:val="00704CE9"/>
    <w:rsid w:val="0070616B"/>
    <w:rsid w:val="00706201"/>
    <w:rsid w:val="00706295"/>
    <w:rsid w:val="00706FDA"/>
    <w:rsid w:val="00711BBE"/>
    <w:rsid w:val="00711F9A"/>
    <w:rsid w:val="00713810"/>
    <w:rsid w:val="00713DEE"/>
    <w:rsid w:val="00717822"/>
    <w:rsid w:val="00717A1D"/>
    <w:rsid w:val="00722F44"/>
    <w:rsid w:val="0072474A"/>
    <w:rsid w:val="00724D4B"/>
    <w:rsid w:val="00726949"/>
    <w:rsid w:val="00726B4B"/>
    <w:rsid w:val="007303A5"/>
    <w:rsid w:val="00730B3E"/>
    <w:rsid w:val="00733F44"/>
    <w:rsid w:val="0073420B"/>
    <w:rsid w:val="00736367"/>
    <w:rsid w:val="007364AE"/>
    <w:rsid w:val="00736995"/>
    <w:rsid w:val="0074760E"/>
    <w:rsid w:val="007517B0"/>
    <w:rsid w:val="00752103"/>
    <w:rsid w:val="007548C4"/>
    <w:rsid w:val="00754ABA"/>
    <w:rsid w:val="00756414"/>
    <w:rsid w:val="00756597"/>
    <w:rsid w:val="00756B60"/>
    <w:rsid w:val="00760B7F"/>
    <w:rsid w:val="00763BF9"/>
    <w:rsid w:val="007640AF"/>
    <w:rsid w:val="007642BD"/>
    <w:rsid w:val="00773035"/>
    <w:rsid w:val="00774C2F"/>
    <w:rsid w:val="00781678"/>
    <w:rsid w:val="00782B0D"/>
    <w:rsid w:val="0078509D"/>
    <w:rsid w:val="00791D9F"/>
    <w:rsid w:val="00792110"/>
    <w:rsid w:val="0079636B"/>
    <w:rsid w:val="0079781A"/>
    <w:rsid w:val="00797887"/>
    <w:rsid w:val="007A10AC"/>
    <w:rsid w:val="007A1546"/>
    <w:rsid w:val="007A1676"/>
    <w:rsid w:val="007A228C"/>
    <w:rsid w:val="007A368E"/>
    <w:rsid w:val="007A4EC8"/>
    <w:rsid w:val="007A5437"/>
    <w:rsid w:val="007A5868"/>
    <w:rsid w:val="007A726F"/>
    <w:rsid w:val="007B04CE"/>
    <w:rsid w:val="007B10EA"/>
    <w:rsid w:val="007B2497"/>
    <w:rsid w:val="007B42B8"/>
    <w:rsid w:val="007B6871"/>
    <w:rsid w:val="007B7187"/>
    <w:rsid w:val="007B7A2F"/>
    <w:rsid w:val="007C0EC4"/>
    <w:rsid w:val="007C263A"/>
    <w:rsid w:val="007C2B69"/>
    <w:rsid w:val="007C32EE"/>
    <w:rsid w:val="007C3D33"/>
    <w:rsid w:val="007C4563"/>
    <w:rsid w:val="007C5A8D"/>
    <w:rsid w:val="007D1864"/>
    <w:rsid w:val="007D294A"/>
    <w:rsid w:val="007D41DC"/>
    <w:rsid w:val="007D47D2"/>
    <w:rsid w:val="007D6EC0"/>
    <w:rsid w:val="007D746F"/>
    <w:rsid w:val="007D7E1D"/>
    <w:rsid w:val="007E070D"/>
    <w:rsid w:val="007E0B62"/>
    <w:rsid w:val="007E228B"/>
    <w:rsid w:val="007E503C"/>
    <w:rsid w:val="007E71F1"/>
    <w:rsid w:val="007F20D2"/>
    <w:rsid w:val="007F250F"/>
    <w:rsid w:val="007F292C"/>
    <w:rsid w:val="007F5F36"/>
    <w:rsid w:val="007F750A"/>
    <w:rsid w:val="007F7B0E"/>
    <w:rsid w:val="00801981"/>
    <w:rsid w:val="0080345C"/>
    <w:rsid w:val="00803597"/>
    <w:rsid w:val="00807E77"/>
    <w:rsid w:val="00807FB2"/>
    <w:rsid w:val="00810B70"/>
    <w:rsid w:val="00815409"/>
    <w:rsid w:val="008176DE"/>
    <w:rsid w:val="00820D42"/>
    <w:rsid w:val="008210F3"/>
    <w:rsid w:val="00822939"/>
    <w:rsid w:val="00823296"/>
    <w:rsid w:val="00824942"/>
    <w:rsid w:val="0082522F"/>
    <w:rsid w:val="0082630E"/>
    <w:rsid w:val="00826B94"/>
    <w:rsid w:val="00827F10"/>
    <w:rsid w:val="00830365"/>
    <w:rsid w:val="00831196"/>
    <w:rsid w:val="00831979"/>
    <w:rsid w:val="008351AA"/>
    <w:rsid w:val="00837566"/>
    <w:rsid w:val="0084048E"/>
    <w:rsid w:val="00841FA8"/>
    <w:rsid w:val="00844214"/>
    <w:rsid w:val="00851352"/>
    <w:rsid w:val="00852F38"/>
    <w:rsid w:val="00857077"/>
    <w:rsid w:val="00861EF8"/>
    <w:rsid w:val="00863230"/>
    <w:rsid w:val="00863704"/>
    <w:rsid w:val="008637B1"/>
    <w:rsid w:val="008645A1"/>
    <w:rsid w:val="0086512D"/>
    <w:rsid w:val="00865BD0"/>
    <w:rsid w:val="00866062"/>
    <w:rsid w:val="0086754D"/>
    <w:rsid w:val="008717D8"/>
    <w:rsid w:val="008719E0"/>
    <w:rsid w:val="0087215C"/>
    <w:rsid w:val="00875D25"/>
    <w:rsid w:val="00880E35"/>
    <w:rsid w:val="00882064"/>
    <w:rsid w:val="008875FE"/>
    <w:rsid w:val="00887997"/>
    <w:rsid w:val="00887F8E"/>
    <w:rsid w:val="008917BD"/>
    <w:rsid w:val="00896234"/>
    <w:rsid w:val="00896669"/>
    <w:rsid w:val="00896918"/>
    <w:rsid w:val="00897E43"/>
    <w:rsid w:val="008A4EF8"/>
    <w:rsid w:val="008B06A6"/>
    <w:rsid w:val="008B1880"/>
    <w:rsid w:val="008B1DA4"/>
    <w:rsid w:val="008B4D72"/>
    <w:rsid w:val="008C0362"/>
    <w:rsid w:val="008C1C07"/>
    <w:rsid w:val="008C222B"/>
    <w:rsid w:val="008C5738"/>
    <w:rsid w:val="008C7EAD"/>
    <w:rsid w:val="008D0CFE"/>
    <w:rsid w:val="008D3314"/>
    <w:rsid w:val="008D3B10"/>
    <w:rsid w:val="008D6152"/>
    <w:rsid w:val="008D7063"/>
    <w:rsid w:val="008E1FFD"/>
    <w:rsid w:val="008E5272"/>
    <w:rsid w:val="008E74F7"/>
    <w:rsid w:val="008E7BA9"/>
    <w:rsid w:val="008F0F81"/>
    <w:rsid w:val="008F27BF"/>
    <w:rsid w:val="008F2E64"/>
    <w:rsid w:val="008F3DDB"/>
    <w:rsid w:val="008F6529"/>
    <w:rsid w:val="00900416"/>
    <w:rsid w:val="00901A38"/>
    <w:rsid w:val="009042EE"/>
    <w:rsid w:val="009142EC"/>
    <w:rsid w:val="009145E4"/>
    <w:rsid w:val="009154C3"/>
    <w:rsid w:val="00920C1F"/>
    <w:rsid w:val="009223CB"/>
    <w:rsid w:val="00923540"/>
    <w:rsid w:val="00924979"/>
    <w:rsid w:val="00926767"/>
    <w:rsid w:val="009332DB"/>
    <w:rsid w:val="009361D5"/>
    <w:rsid w:val="009366CA"/>
    <w:rsid w:val="00936C6F"/>
    <w:rsid w:val="00940C13"/>
    <w:rsid w:val="009428A4"/>
    <w:rsid w:val="0094777A"/>
    <w:rsid w:val="00950E3F"/>
    <w:rsid w:val="00953115"/>
    <w:rsid w:val="00955841"/>
    <w:rsid w:val="00962018"/>
    <w:rsid w:val="00962CD3"/>
    <w:rsid w:val="00963AE9"/>
    <w:rsid w:val="009659F4"/>
    <w:rsid w:val="00970D60"/>
    <w:rsid w:val="00972EB2"/>
    <w:rsid w:val="00976F8E"/>
    <w:rsid w:val="00977F61"/>
    <w:rsid w:val="00985538"/>
    <w:rsid w:val="00987138"/>
    <w:rsid w:val="009874D0"/>
    <w:rsid w:val="00987576"/>
    <w:rsid w:val="0099170C"/>
    <w:rsid w:val="0099390E"/>
    <w:rsid w:val="00994DDB"/>
    <w:rsid w:val="009960E5"/>
    <w:rsid w:val="0099750D"/>
    <w:rsid w:val="009A279D"/>
    <w:rsid w:val="009A5148"/>
    <w:rsid w:val="009A7ADC"/>
    <w:rsid w:val="009A7E8E"/>
    <w:rsid w:val="009A7FA0"/>
    <w:rsid w:val="009B0D30"/>
    <w:rsid w:val="009B219E"/>
    <w:rsid w:val="009B7675"/>
    <w:rsid w:val="009C0DC5"/>
    <w:rsid w:val="009C19B7"/>
    <w:rsid w:val="009C1F07"/>
    <w:rsid w:val="009C276E"/>
    <w:rsid w:val="009C5ABB"/>
    <w:rsid w:val="009D76A0"/>
    <w:rsid w:val="009D7C51"/>
    <w:rsid w:val="009E10AD"/>
    <w:rsid w:val="009E196C"/>
    <w:rsid w:val="009E1CB2"/>
    <w:rsid w:val="009E2882"/>
    <w:rsid w:val="009E32C6"/>
    <w:rsid w:val="009E37BE"/>
    <w:rsid w:val="009E6622"/>
    <w:rsid w:val="009E6A0A"/>
    <w:rsid w:val="009F3280"/>
    <w:rsid w:val="009F36BF"/>
    <w:rsid w:val="009F7909"/>
    <w:rsid w:val="009F7C00"/>
    <w:rsid w:val="00A07EE7"/>
    <w:rsid w:val="00A11021"/>
    <w:rsid w:val="00A111B6"/>
    <w:rsid w:val="00A12D44"/>
    <w:rsid w:val="00A15511"/>
    <w:rsid w:val="00A15FEA"/>
    <w:rsid w:val="00A16BC4"/>
    <w:rsid w:val="00A2329F"/>
    <w:rsid w:val="00A26D27"/>
    <w:rsid w:val="00A344E8"/>
    <w:rsid w:val="00A376EE"/>
    <w:rsid w:val="00A40C0C"/>
    <w:rsid w:val="00A41583"/>
    <w:rsid w:val="00A42A99"/>
    <w:rsid w:val="00A479DC"/>
    <w:rsid w:val="00A50976"/>
    <w:rsid w:val="00A5151A"/>
    <w:rsid w:val="00A51CAA"/>
    <w:rsid w:val="00A526E3"/>
    <w:rsid w:val="00A563D6"/>
    <w:rsid w:val="00A56B5B"/>
    <w:rsid w:val="00A57E0A"/>
    <w:rsid w:val="00A60FB2"/>
    <w:rsid w:val="00A64A54"/>
    <w:rsid w:val="00A71C4F"/>
    <w:rsid w:val="00A75CC3"/>
    <w:rsid w:val="00A7669F"/>
    <w:rsid w:val="00A77919"/>
    <w:rsid w:val="00A81634"/>
    <w:rsid w:val="00A823F6"/>
    <w:rsid w:val="00A844C9"/>
    <w:rsid w:val="00A8719E"/>
    <w:rsid w:val="00A91AD3"/>
    <w:rsid w:val="00A9343B"/>
    <w:rsid w:val="00A94903"/>
    <w:rsid w:val="00AA0A89"/>
    <w:rsid w:val="00AA5368"/>
    <w:rsid w:val="00AA5384"/>
    <w:rsid w:val="00AA5A0B"/>
    <w:rsid w:val="00AA6429"/>
    <w:rsid w:val="00AB01DC"/>
    <w:rsid w:val="00AB05CA"/>
    <w:rsid w:val="00AB4875"/>
    <w:rsid w:val="00AB4F88"/>
    <w:rsid w:val="00AB6331"/>
    <w:rsid w:val="00AB6D45"/>
    <w:rsid w:val="00AC01AA"/>
    <w:rsid w:val="00AC3148"/>
    <w:rsid w:val="00AC3EE9"/>
    <w:rsid w:val="00AC4CF2"/>
    <w:rsid w:val="00AC4F72"/>
    <w:rsid w:val="00AC5041"/>
    <w:rsid w:val="00AC5601"/>
    <w:rsid w:val="00AC6666"/>
    <w:rsid w:val="00AD2346"/>
    <w:rsid w:val="00AD23DF"/>
    <w:rsid w:val="00AD56CB"/>
    <w:rsid w:val="00AD5A4C"/>
    <w:rsid w:val="00AE2853"/>
    <w:rsid w:val="00AE2FC1"/>
    <w:rsid w:val="00AE4099"/>
    <w:rsid w:val="00AE482E"/>
    <w:rsid w:val="00AE4DAA"/>
    <w:rsid w:val="00AE5AAD"/>
    <w:rsid w:val="00AE69F4"/>
    <w:rsid w:val="00AF1B39"/>
    <w:rsid w:val="00AF23C1"/>
    <w:rsid w:val="00AF27EB"/>
    <w:rsid w:val="00AF4C58"/>
    <w:rsid w:val="00AF741A"/>
    <w:rsid w:val="00B00BA1"/>
    <w:rsid w:val="00B01ADB"/>
    <w:rsid w:val="00B04161"/>
    <w:rsid w:val="00B04EAD"/>
    <w:rsid w:val="00B056F9"/>
    <w:rsid w:val="00B057DD"/>
    <w:rsid w:val="00B10A9F"/>
    <w:rsid w:val="00B11908"/>
    <w:rsid w:val="00B11E3D"/>
    <w:rsid w:val="00B12B8A"/>
    <w:rsid w:val="00B1319A"/>
    <w:rsid w:val="00B1434B"/>
    <w:rsid w:val="00B14D2C"/>
    <w:rsid w:val="00B1599D"/>
    <w:rsid w:val="00B17E82"/>
    <w:rsid w:val="00B20C90"/>
    <w:rsid w:val="00B220C7"/>
    <w:rsid w:val="00B25D98"/>
    <w:rsid w:val="00B26D81"/>
    <w:rsid w:val="00B3446E"/>
    <w:rsid w:val="00B3528B"/>
    <w:rsid w:val="00B45026"/>
    <w:rsid w:val="00B4575A"/>
    <w:rsid w:val="00B47460"/>
    <w:rsid w:val="00B4746D"/>
    <w:rsid w:val="00B502C6"/>
    <w:rsid w:val="00B51D38"/>
    <w:rsid w:val="00B575BA"/>
    <w:rsid w:val="00B6048D"/>
    <w:rsid w:val="00B71608"/>
    <w:rsid w:val="00B76429"/>
    <w:rsid w:val="00B8175D"/>
    <w:rsid w:val="00B83B73"/>
    <w:rsid w:val="00B86471"/>
    <w:rsid w:val="00B87B17"/>
    <w:rsid w:val="00B913D6"/>
    <w:rsid w:val="00B9368F"/>
    <w:rsid w:val="00B956D4"/>
    <w:rsid w:val="00B95A02"/>
    <w:rsid w:val="00B97446"/>
    <w:rsid w:val="00B97D7B"/>
    <w:rsid w:val="00BA2204"/>
    <w:rsid w:val="00BA55F4"/>
    <w:rsid w:val="00BA69C2"/>
    <w:rsid w:val="00BA7432"/>
    <w:rsid w:val="00BB039C"/>
    <w:rsid w:val="00BB0A2F"/>
    <w:rsid w:val="00BB2764"/>
    <w:rsid w:val="00BB2FD5"/>
    <w:rsid w:val="00BB60C9"/>
    <w:rsid w:val="00BB7336"/>
    <w:rsid w:val="00BC0A5D"/>
    <w:rsid w:val="00BC1671"/>
    <w:rsid w:val="00BC182A"/>
    <w:rsid w:val="00BC1A44"/>
    <w:rsid w:val="00BC1AA0"/>
    <w:rsid w:val="00BC2495"/>
    <w:rsid w:val="00BC314A"/>
    <w:rsid w:val="00BC3337"/>
    <w:rsid w:val="00BC62A1"/>
    <w:rsid w:val="00BC6555"/>
    <w:rsid w:val="00BC6D2D"/>
    <w:rsid w:val="00BC7A2F"/>
    <w:rsid w:val="00BC7C16"/>
    <w:rsid w:val="00BC7DEE"/>
    <w:rsid w:val="00BC7EB9"/>
    <w:rsid w:val="00BD010B"/>
    <w:rsid w:val="00BD2643"/>
    <w:rsid w:val="00BD56B1"/>
    <w:rsid w:val="00BD6558"/>
    <w:rsid w:val="00BD7520"/>
    <w:rsid w:val="00BD7521"/>
    <w:rsid w:val="00BD7C4C"/>
    <w:rsid w:val="00BD7C8F"/>
    <w:rsid w:val="00BE0CF5"/>
    <w:rsid w:val="00BE509F"/>
    <w:rsid w:val="00BE71B7"/>
    <w:rsid w:val="00BF21AD"/>
    <w:rsid w:val="00BF2AD7"/>
    <w:rsid w:val="00BF2F76"/>
    <w:rsid w:val="00BF3022"/>
    <w:rsid w:val="00BF3214"/>
    <w:rsid w:val="00BF5573"/>
    <w:rsid w:val="00BF61BE"/>
    <w:rsid w:val="00C02621"/>
    <w:rsid w:val="00C0269F"/>
    <w:rsid w:val="00C0563C"/>
    <w:rsid w:val="00C0698D"/>
    <w:rsid w:val="00C10BAC"/>
    <w:rsid w:val="00C13D9C"/>
    <w:rsid w:val="00C14206"/>
    <w:rsid w:val="00C14609"/>
    <w:rsid w:val="00C1461A"/>
    <w:rsid w:val="00C15867"/>
    <w:rsid w:val="00C15AC1"/>
    <w:rsid w:val="00C22398"/>
    <w:rsid w:val="00C2296D"/>
    <w:rsid w:val="00C23155"/>
    <w:rsid w:val="00C249BD"/>
    <w:rsid w:val="00C26389"/>
    <w:rsid w:val="00C32B34"/>
    <w:rsid w:val="00C32B4E"/>
    <w:rsid w:val="00C34B9C"/>
    <w:rsid w:val="00C35E3A"/>
    <w:rsid w:val="00C40332"/>
    <w:rsid w:val="00C40C41"/>
    <w:rsid w:val="00C45885"/>
    <w:rsid w:val="00C477C1"/>
    <w:rsid w:val="00C50C6A"/>
    <w:rsid w:val="00C50F22"/>
    <w:rsid w:val="00C516EA"/>
    <w:rsid w:val="00C541E2"/>
    <w:rsid w:val="00C542C3"/>
    <w:rsid w:val="00C5705B"/>
    <w:rsid w:val="00C57971"/>
    <w:rsid w:val="00C61761"/>
    <w:rsid w:val="00C61DD6"/>
    <w:rsid w:val="00C61F09"/>
    <w:rsid w:val="00C65BD7"/>
    <w:rsid w:val="00C65E64"/>
    <w:rsid w:val="00C704CD"/>
    <w:rsid w:val="00C70AAD"/>
    <w:rsid w:val="00C71349"/>
    <w:rsid w:val="00C7561E"/>
    <w:rsid w:val="00C76BA4"/>
    <w:rsid w:val="00C838E1"/>
    <w:rsid w:val="00C83A48"/>
    <w:rsid w:val="00C85865"/>
    <w:rsid w:val="00C85E85"/>
    <w:rsid w:val="00C862CB"/>
    <w:rsid w:val="00C926C8"/>
    <w:rsid w:val="00C93AD2"/>
    <w:rsid w:val="00C945C1"/>
    <w:rsid w:val="00CA25BE"/>
    <w:rsid w:val="00CA2EAE"/>
    <w:rsid w:val="00CA4AC1"/>
    <w:rsid w:val="00CA59FB"/>
    <w:rsid w:val="00CA69DC"/>
    <w:rsid w:val="00CA7672"/>
    <w:rsid w:val="00CB0316"/>
    <w:rsid w:val="00CB0B11"/>
    <w:rsid w:val="00CB1CB5"/>
    <w:rsid w:val="00CB1DBA"/>
    <w:rsid w:val="00CB426A"/>
    <w:rsid w:val="00CB5354"/>
    <w:rsid w:val="00CB56BB"/>
    <w:rsid w:val="00CC3C94"/>
    <w:rsid w:val="00CC3C9E"/>
    <w:rsid w:val="00CC6A14"/>
    <w:rsid w:val="00CC70A3"/>
    <w:rsid w:val="00CD141D"/>
    <w:rsid w:val="00CD267F"/>
    <w:rsid w:val="00CD4442"/>
    <w:rsid w:val="00CD53C3"/>
    <w:rsid w:val="00CD574E"/>
    <w:rsid w:val="00CD64DD"/>
    <w:rsid w:val="00CD6DAD"/>
    <w:rsid w:val="00CD6F80"/>
    <w:rsid w:val="00CD72F9"/>
    <w:rsid w:val="00CE081A"/>
    <w:rsid w:val="00CE2CE9"/>
    <w:rsid w:val="00CE3F5E"/>
    <w:rsid w:val="00CE4C22"/>
    <w:rsid w:val="00CE750D"/>
    <w:rsid w:val="00CE76E5"/>
    <w:rsid w:val="00CF148E"/>
    <w:rsid w:val="00CF1C88"/>
    <w:rsid w:val="00CF41EC"/>
    <w:rsid w:val="00CF4D00"/>
    <w:rsid w:val="00CF5396"/>
    <w:rsid w:val="00CF5D04"/>
    <w:rsid w:val="00CF627A"/>
    <w:rsid w:val="00D010F6"/>
    <w:rsid w:val="00D04210"/>
    <w:rsid w:val="00D04DE4"/>
    <w:rsid w:val="00D055D1"/>
    <w:rsid w:val="00D063F1"/>
    <w:rsid w:val="00D0685C"/>
    <w:rsid w:val="00D0779E"/>
    <w:rsid w:val="00D1092B"/>
    <w:rsid w:val="00D10D8E"/>
    <w:rsid w:val="00D10E32"/>
    <w:rsid w:val="00D11735"/>
    <w:rsid w:val="00D117CF"/>
    <w:rsid w:val="00D12D80"/>
    <w:rsid w:val="00D14F22"/>
    <w:rsid w:val="00D15435"/>
    <w:rsid w:val="00D1796A"/>
    <w:rsid w:val="00D17D33"/>
    <w:rsid w:val="00D20228"/>
    <w:rsid w:val="00D20B68"/>
    <w:rsid w:val="00D230D3"/>
    <w:rsid w:val="00D31326"/>
    <w:rsid w:val="00D33750"/>
    <w:rsid w:val="00D3611D"/>
    <w:rsid w:val="00D3704E"/>
    <w:rsid w:val="00D41835"/>
    <w:rsid w:val="00D420B4"/>
    <w:rsid w:val="00D43F28"/>
    <w:rsid w:val="00D4741C"/>
    <w:rsid w:val="00D52887"/>
    <w:rsid w:val="00D53A3C"/>
    <w:rsid w:val="00D54F03"/>
    <w:rsid w:val="00D57918"/>
    <w:rsid w:val="00D702BB"/>
    <w:rsid w:val="00D73DC6"/>
    <w:rsid w:val="00D74C1A"/>
    <w:rsid w:val="00D74D9C"/>
    <w:rsid w:val="00D754C1"/>
    <w:rsid w:val="00D77393"/>
    <w:rsid w:val="00D77A35"/>
    <w:rsid w:val="00D8121C"/>
    <w:rsid w:val="00D81B3E"/>
    <w:rsid w:val="00D8256F"/>
    <w:rsid w:val="00D84368"/>
    <w:rsid w:val="00D85F4A"/>
    <w:rsid w:val="00D90C70"/>
    <w:rsid w:val="00D90E49"/>
    <w:rsid w:val="00D92508"/>
    <w:rsid w:val="00D93F07"/>
    <w:rsid w:val="00D96ADE"/>
    <w:rsid w:val="00D9721D"/>
    <w:rsid w:val="00DA0B39"/>
    <w:rsid w:val="00DA0CE2"/>
    <w:rsid w:val="00DA2387"/>
    <w:rsid w:val="00DA6A12"/>
    <w:rsid w:val="00DA7599"/>
    <w:rsid w:val="00DB06E4"/>
    <w:rsid w:val="00DB0D4E"/>
    <w:rsid w:val="00DB3D8B"/>
    <w:rsid w:val="00DB63AB"/>
    <w:rsid w:val="00DC0966"/>
    <w:rsid w:val="00DC193D"/>
    <w:rsid w:val="00DC243A"/>
    <w:rsid w:val="00DC6114"/>
    <w:rsid w:val="00DC6298"/>
    <w:rsid w:val="00DC6A10"/>
    <w:rsid w:val="00DD1E92"/>
    <w:rsid w:val="00DD3CF6"/>
    <w:rsid w:val="00DD6616"/>
    <w:rsid w:val="00DE05C9"/>
    <w:rsid w:val="00DE2238"/>
    <w:rsid w:val="00DE273E"/>
    <w:rsid w:val="00DE4232"/>
    <w:rsid w:val="00DE657E"/>
    <w:rsid w:val="00DF202C"/>
    <w:rsid w:val="00DF4704"/>
    <w:rsid w:val="00E024AA"/>
    <w:rsid w:val="00E0434E"/>
    <w:rsid w:val="00E04DEC"/>
    <w:rsid w:val="00E07680"/>
    <w:rsid w:val="00E07B91"/>
    <w:rsid w:val="00E11AA1"/>
    <w:rsid w:val="00E13117"/>
    <w:rsid w:val="00E15C77"/>
    <w:rsid w:val="00E1693E"/>
    <w:rsid w:val="00E17141"/>
    <w:rsid w:val="00E173DA"/>
    <w:rsid w:val="00E22CC7"/>
    <w:rsid w:val="00E23628"/>
    <w:rsid w:val="00E237B6"/>
    <w:rsid w:val="00E250F1"/>
    <w:rsid w:val="00E30F8D"/>
    <w:rsid w:val="00E32316"/>
    <w:rsid w:val="00E3550D"/>
    <w:rsid w:val="00E40A51"/>
    <w:rsid w:val="00E41A35"/>
    <w:rsid w:val="00E42C08"/>
    <w:rsid w:val="00E44BC6"/>
    <w:rsid w:val="00E46F26"/>
    <w:rsid w:val="00E478A7"/>
    <w:rsid w:val="00E52838"/>
    <w:rsid w:val="00E52FDE"/>
    <w:rsid w:val="00E53DD0"/>
    <w:rsid w:val="00E55A49"/>
    <w:rsid w:val="00E614E0"/>
    <w:rsid w:val="00E6349C"/>
    <w:rsid w:val="00E6773E"/>
    <w:rsid w:val="00E73F7F"/>
    <w:rsid w:val="00E753E8"/>
    <w:rsid w:val="00E76167"/>
    <w:rsid w:val="00E8034D"/>
    <w:rsid w:val="00E8101C"/>
    <w:rsid w:val="00E853AA"/>
    <w:rsid w:val="00E85409"/>
    <w:rsid w:val="00E8641F"/>
    <w:rsid w:val="00E92AE8"/>
    <w:rsid w:val="00E9339B"/>
    <w:rsid w:val="00E96FB3"/>
    <w:rsid w:val="00EA429F"/>
    <w:rsid w:val="00EA4F9E"/>
    <w:rsid w:val="00EA63CA"/>
    <w:rsid w:val="00EA6D3B"/>
    <w:rsid w:val="00EA6E06"/>
    <w:rsid w:val="00EA6EAA"/>
    <w:rsid w:val="00EA74B3"/>
    <w:rsid w:val="00EB00AD"/>
    <w:rsid w:val="00EB0B4E"/>
    <w:rsid w:val="00EB109A"/>
    <w:rsid w:val="00EB136C"/>
    <w:rsid w:val="00EB2A92"/>
    <w:rsid w:val="00EB31C5"/>
    <w:rsid w:val="00EB480E"/>
    <w:rsid w:val="00EB5EC6"/>
    <w:rsid w:val="00EB7FC9"/>
    <w:rsid w:val="00EC1BC7"/>
    <w:rsid w:val="00EC3BD9"/>
    <w:rsid w:val="00EC548B"/>
    <w:rsid w:val="00ED117D"/>
    <w:rsid w:val="00ED1486"/>
    <w:rsid w:val="00ED27E8"/>
    <w:rsid w:val="00ED2C39"/>
    <w:rsid w:val="00ED7137"/>
    <w:rsid w:val="00EE0C36"/>
    <w:rsid w:val="00EE2FA2"/>
    <w:rsid w:val="00EE46F9"/>
    <w:rsid w:val="00EF06EA"/>
    <w:rsid w:val="00EF118C"/>
    <w:rsid w:val="00EF2DFE"/>
    <w:rsid w:val="00EF301B"/>
    <w:rsid w:val="00F03FBE"/>
    <w:rsid w:val="00F046FE"/>
    <w:rsid w:val="00F07604"/>
    <w:rsid w:val="00F10199"/>
    <w:rsid w:val="00F11451"/>
    <w:rsid w:val="00F15992"/>
    <w:rsid w:val="00F1626D"/>
    <w:rsid w:val="00F16B61"/>
    <w:rsid w:val="00F2000C"/>
    <w:rsid w:val="00F201E7"/>
    <w:rsid w:val="00F2087F"/>
    <w:rsid w:val="00F21088"/>
    <w:rsid w:val="00F22EF3"/>
    <w:rsid w:val="00F2384C"/>
    <w:rsid w:val="00F24802"/>
    <w:rsid w:val="00F25D12"/>
    <w:rsid w:val="00F27574"/>
    <w:rsid w:val="00F306B2"/>
    <w:rsid w:val="00F326BF"/>
    <w:rsid w:val="00F327E7"/>
    <w:rsid w:val="00F32926"/>
    <w:rsid w:val="00F353B0"/>
    <w:rsid w:val="00F35746"/>
    <w:rsid w:val="00F36193"/>
    <w:rsid w:val="00F40ECB"/>
    <w:rsid w:val="00F447C7"/>
    <w:rsid w:val="00F459B4"/>
    <w:rsid w:val="00F46696"/>
    <w:rsid w:val="00F47C07"/>
    <w:rsid w:val="00F50462"/>
    <w:rsid w:val="00F506C3"/>
    <w:rsid w:val="00F5211B"/>
    <w:rsid w:val="00F52F4D"/>
    <w:rsid w:val="00F554A9"/>
    <w:rsid w:val="00F560EC"/>
    <w:rsid w:val="00F601BC"/>
    <w:rsid w:val="00F60425"/>
    <w:rsid w:val="00F6133B"/>
    <w:rsid w:val="00F65917"/>
    <w:rsid w:val="00F65B17"/>
    <w:rsid w:val="00F6715D"/>
    <w:rsid w:val="00F716FD"/>
    <w:rsid w:val="00F73F08"/>
    <w:rsid w:val="00F74EB1"/>
    <w:rsid w:val="00F75F38"/>
    <w:rsid w:val="00F76767"/>
    <w:rsid w:val="00F77069"/>
    <w:rsid w:val="00F80355"/>
    <w:rsid w:val="00F8134B"/>
    <w:rsid w:val="00F8613B"/>
    <w:rsid w:val="00F872B1"/>
    <w:rsid w:val="00F87C43"/>
    <w:rsid w:val="00F9086B"/>
    <w:rsid w:val="00F91C90"/>
    <w:rsid w:val="00F964B1"/>
    <w:rsid w:val="00FA5722"/>
    <w:rsid w:val="00FB0470"/>
    <w:rsid w:val="00FB0C81"/>
    <w:rsid w:val="00FB2A55"/>
    <w:rsid w:val="00FB757C"/>
    <w:rsid w:val="00FC2200"/>
    <w:rsid w:val="00FC2540"/>
    <w:rsid w:val="00FC2BF0"/>
    <w:rsid w:val="00FC46A6"/>
    <w:rsid w:val="00FC504D"/>
    <w:rsid w:val="00FC53A5"/>
    <w:rsid w:val="00FC7F74"/>
    <w:rsid w:val="00FD0D80"/>
    <w:rsid w:val="00FD4BBF"/>
    <w:rsid w:val="00FD4E84"/>
    <w:rsid w:val="00FE027F"/>
    <w:rsid w:val="00FE4EE5"/>
    <w:rsid w:val="00FF0204"/>
    <w:rsid w:val="00FF2866"/>
    <w:rsid w:val="00FF33CE"/>
    <w:rsid w:val="00FF3AED"/>
    <w:rsid w:val="00FF4B77"/>
    <w:rsid w:val="00FF4D9B"/>
    <w:rsid w:val="062E21D3"/>
    <w:rsid w:val="065DD5E1"/>
    <w:rsid w:val="0A63669A"/>
    <w:rsid w:val="0C4A5170"/>
    <w:rsid w:val="0ED5FFE4"/>
    <w:rsid w:val="10B5D4E9"/>
    <w:rsid w:val="11095870"/>
    <w:rsid w:val="1305448F"/>
    <w:rsid w:val="13819FCD"/>
    <w:rsid w:val="14B950AD"/>
    <w:rsid w:val="181B0675"/>
    <w:rsid w:val="19AA3AB9"/>
    <w:rsid w:val="1C0E56F7"/>
    <w:rsid w:val="22CD1936"/>
    <w:rsid w:val="25210A66"/>
    <w:rsid w:val="257FED40"/>
    <w:rsid w:val="266954FC"/>
    <w:rsid w:val="27E9FFF9"/>
    <w:rsid w:val="2863F895"/>
    <w:rsid w:val="29F55D25"/>
    <w:rsid w:val="2F095460"/>
    <w:rsid w:val="2F7AC813"/>
    <w:rsid w:val="32D25B49"/>
    <w:rsid w:val="32DF420F"/>
    <w:rsid w:val="3606AF01"/>
    <w:rsid w:val="372B7624"/>
    <w:rsid w:val="3AF89558"/>
    <w:rsid w:val="3C1AAFCD"/>
    <w:rsid w:val="3C94AB3E"/>
    <w:rsid w:val="3CE39552"/>
    <w:rsid w:val="3D0E5C4E"/>
    <w:rsid w:val="3DF8CD50"/>
    <w:rsid w:val="3E142D0F"/>
    <w:rsid w:val="3EFD43B3"/>
    <w:rsid w:val="3F62FDFF"/>
    <w:rsid w:val="42104CB8"/>
    <w:rsid w:val="46182D52"/>
    <w:rsid w:val="4A2AACE4"/>
    <w:rsid w:val="4CF5BE5B"/>
    <w:rsid w:val="4D230AC3"/>
    <w:rsid w:val="5005C4ED"/>
    <w:rsid w:val="505B8AFC"/>
    <w:rsid w:val="50FCFFF7"/>
    <w:rsid w:val="5313B6DE"/>
    <w:rsid w:val="5751D747"/>
    <w:rsid w:val="5842A6BB"/>
    <w:rsid w:val="59663119"/>
    <w:rsid w:val="5BEE9A9E"/>
    <w:rsid w:val="5C7A30A9"/>
    <w:rsid w:val="5CCFC5C9"/>
    <w:rsid w:val="5F470037"/>
    <w:rsid w:val="5FDE4D04"/>
    <w:rsid w:val="60A1C8B1"/>
    <w:rsid w:val="648D6EA5"/>
    <w:rsid w:val="65769728"/>
    <w:rsid w:val="65DA627D"/>
    <w:rsid w:val="674DC820"/>
    <w:rsid w:val="69A24848"/>
    <w:rsid w:val="6EC7E858"/>
    <w:rsid w:val="6FB5BE7A"/>
    <w:rsid w:val="6FB7CAA7"/>
    <w:rsid w:val="713BED17"/>
    <w:rsid w:val="74FDDCC3"/>
    <w:rsid w:val="766BB865"/>
    <w:rsid w:val="772A4C0B"/>
    <w:rsid w:val="782A8747"/>
    <w:rsid w:val="799A1005"/>
    <w:rsid w:val="7BB7D052"/>
    <w:rsid w:val="7BF31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7DC197C"/>
  <w15:docId w15:val="{8740941B-06A5-43BA-B035-6CFB58CB6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00DA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,Heading 3 Char3"/>
    <w:basedOn w:val="Normal"/>
    <w:next w:val="Normal"/>
    <w:link w:val="Heading3Char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link w:val="Heading4Char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6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2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3"/>
      </w:numPr>
    </w:pPr>
  </w:style>
  <w:style w:type="numbering" w:styleId="ArticleSection">
    <w:name w:val="Outline List 3"/>
    <w:basedOn w:val="NoList"/>
    <w:semiHidden/>
    <w:rsid w:val="00493D40"/>
    <w:pPr>
      <w:numPr>
        <w:numId w:val="4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CA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5"/>
      </w:numPr>
      <w:tabs>
        <w:tab w:val="left" w:pos="2880"/>
        <w:tab w:val="left" w:pos="5760"/>
      </w:tabs>
      <w:spacing w:after="24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qFormat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CE2CE9"/>
    <w:rPr>
      <w:sz w:val="22"/>
      <w:szCs w:val="22"/>
      <w:lang w:val="en-CA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qFormat/>
    <w:rsid w:val="00CE2CE9"/>
    <w:rPr>
      <w:sz w:val="22"/>
      <w:szCs w:val="22"/>
      <w:lang w:val="en-CA"/>
    </w:rPr>
  </w:style>
  <w:style w:type="paragraph" w:styleId="ListParagraph">
    <w:name w:val="List Paragraph"/>
    <w:aliases w:val="列出段落YUAN"/>
    <w:basedOn w:val="Normal"/>
    <w:link w:val="ListParagraphChar"/>
    <w:uiPriority w:val="34"/>
    <w:qFormat/>
    <w:rsid w:val="00CE2CE9"/>
    <w:pPr>
      <w:ind w:left="720"/>
      <w:contextualSpacing/>
    </w:pPr>
    <w:rPr>
      <w:lang w:val="en-GB"/>
    </w:rPr>
  </w:style>
  <w:style w:type="character" w:customStyle="1" w:styleId="ListParagraphChar">
    <w:name w:val="List Paragraph Char"/>
    <w:aliases w:val="列出段落YUAN Char"/>
    <w:link w:val="ListParagraph"/>
    <w:uiPriority w:val="34"/>
    <w:locked/>
    <w:rsid w:val="00CE2CE9"/>
    <w:rPr>
      <w:sz w:val="22"/>
      <w:szCs w:val="22"/>
      <w:lang w:val="en-GB"/>
    </w:rPr>
  </w:style>
  <w:style w:type="character" w:customStyle="1" w:styleId="cf01">
    <w:name w:val="cf01"/>
    <w:basedOn w:val="DefaultParagraphFont"/>
    <w:rsid w:val="00CE2CE9"/>
    <w:rPr>
      <w:rFonts w:ascii="Segoe UI" w:hAnsi="Segoe UI" w:cs="Segoe UI" w:hint="default"/>
      <w:sz w:val="18"/>
      <w:szCs w:val="18"/>
    </w:rPr>
  </w:style>
  <w:style w:type="character" w:customStyle="1" w:styleId="HeaderChar">
    <w:name w:val="Header Char"/>
    <w:basedOn w:val="DefaultParagraphFont"/>
    <w:link w:val="Header"/>
    <w:rsid w:val="00CE2CE9"/>
    <w:rPr>
      <w:sz w:val="22"/>
      <w:szCs w:val="22"/>
      <w:lang w:val="en-CA"/>
    </w:rPr>
  </w:style>
  <w:style w:type="character" w:customStyle="1" w:styleId="bumpedfont15">
    <w:name w:val="bumpedfont15"/>
    <w:basedOn w:val="DefaultParagraphFont"/>
    <w:rsid w:val="00CE2CE9"/>
  </w:style>
  <w:style w:type="character" w:customStyle="1" w:styleId="Heading3CharChar1CharChar">
    <w:name w:val="Heading 3 Char Char1 Char Char"/>
    <w:aliases w:val="Heading 3 Char3 Char"/>
    <w:rsid w:val="00CE2CE9"/>
    <w:rPr>
      <w:sz w:val="22"/>
      <w:szCs w:val="22"/>
      <w:lang w:val="en-CA"/>
    </w:rPr>
  </w:style>
  <w:style w:type="paragraph" w:styleId="Revision">
    <w:name w:val="Revision"/>
    <w:hidden/>
    <w:uiPriority w:val="99"/>
    <w:semiHidden/>
    <w:rsid w:val="00CE2CE9"/>
    <w:rPr>
      <w:sz w:val="22"/>
      <w:szCs w:val="22"/>
      <w:lang w:val="en-CA"/>
    </w:rPr>
  </w:style>
  <w:style w:type="character" w:customStyle="1" w:styleId="normaltextrun">
    <w:name w:val="normaltextrun"/>
    <w:basedOn w:val="DefaultParagraphFont"/>
    <w:rsid w:val="00CD141D"/>
  </w:style>
  <w:style w:type="character" w:customStyle="1" w:styleId="eop">
    <w:name w:val="eop"/>
    <w:basedOn w:val="DefaultParagraphFont"/>
    <w:rsid w:val="00CD141D"/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85A51"/>
    <w:pPr>
      <w:spacing w:after="160" w:line="240" w:lineRule="exact"/>
    </w:pPr>
    <w:rPr>
      <w:sz w:val="20"/>
      <w:szCs w:val="20"/>
      <w:vertAlign w:val="superscript"/>
      <w:lang w:val="en-US"/>
    </w:rPr>
  </w:style>
  <w:style w:type="paragraph" w:styleId="Caption">
    <w:name w:val="caption"/>
    <w:basedOn w:val="Normal"/>
    <w:next w:val="Normal"/>
    <w:qFormat/>
    <w:rsid w:val="00385A51"/>
    <w:pPr>
      <w:spacing w:after="80"/>
      <w:jc w:val="center"/>
    </w:pPr>
    <w:rPr>
      <w:bCs/>
      <w:color w:val="7F7F7F" w:themeColor="text1" w:themeTint="80"/>
      <w:sz w:val="20"/>
      <w:lang w:val="es-MX" w:eastAsia="es-MX"/>
    </w:rPr>
  </w:style>
  <w:style w:type="character" w:customStyle="1" w:styleId="Heading4Char">
    <w:name w:val="Heading 4 Char"/>
    <w:aliases w:val="Heading 11 Char,para 4 Char,Título 41 Char,heading 4 Char,Heading 41 Char,标题 41 Char,He=ding 41 Char,标 题  41 Char"/>
    <w:basedOn w:val="DefaultParagraphFont"/>
    <w:link w:val="Heading4"/>
    <w:rsid w:val="00385A51"/>
    <w:rPr>
      <w:sz w:val="22"/>
      <w:szCs w:val="22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31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4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66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1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39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84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96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43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38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38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68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49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26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2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81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88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32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05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78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23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47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30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45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1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37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56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42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43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47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83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52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8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3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24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2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13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55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85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35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99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28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69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97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568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5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koppel\OneDrive%20-%20United%20Nations\DRIVE%20J%20-%20Meeting\95th\Templates\Eec95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3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CBFE289-C092-4056-BFF0-9E829EAA91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Eec95G</Template>
  <TotalTime>203</TotalTime>
  <Pages>37</Pages>
  <Words>10602</Words>
  <Characters>62476</Characters>
  <Application>Microsoft Office Word</Application>
  <DocSecurity>0</DocSecurity>
  <Lines>520</Lines>
  <Paragraphs>145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Annotated provisional agenda</vt:lpstr>
    </vt:vector>
  </TitlesOfParts>
  <Company>UNMFS</Company>
  <LinksUpToDate>false</LinksUpToDate>
  <CharactersWithSpaces>72933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جدول الأعمال المؤقت المشروح</dc:title>
  <dc:subject/>
  <dc:creator>Kata Koppel</dc:creator>
  <cp:keywords/>
  <dc:description/>
  <cp:lastModifiedBy>Angela Xue He Yan</cp:lastModifiedBy>
  <cp:revision>60</cp:revision>
  <cp:lastPrinted>2024-12-01T07:11:00Z</cp:lastPrinted>
  <dcterms:created xsi:type="dcterms:W3CDTF">2024-11-30T20:55:00Z</dcterms:created>
  <dcterms:modified xsi:type="dcterms:W3CDTF">2024-12-01T17:19:00Z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UNEP/OzL.Pro/ExCom/95/1/Add.1</vt:lpwstr>
  </property>
  <property fmtid="{D5CDD505-2E9C-101B-9397-08002B2CF9AE}" pid="3" name="Revision date">
    <vt:lpwstr>11/25/2024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